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B01" w:rsidRDefault="00433765">
      <w:pPr>
        <w:rPr>
          <w:rFonts w:ascii="Arial" w:hAnsi="Arial" w:cs="Arial"/>
          <w:sz w:val="24"/>
          <w:szCs w:val="24"/>
        </w:rPr>
      </w:pPr>
      <w:r>
        <w:rPr>
          <w:rFonts w:ascii="Arial" w:hAnsi="Arial" w:cs="Arial"/>
          <w:sz w:val="24"/>
          <w:szCs w:val="24"/>
        </w:rPr>
        <w:t>Biology Department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9431C">
        <w:rPr>
          <w:rFonts w:ascii="Arial" w:hAnsi="Arial" w:cs="Arial"/>
          <w:sz w:val="24"/>
          <w:szCs w:val="24"/>
        </w:rPr>
        <w:tab/>
      </w:r>
      <w:r w:rsidR="00BF47EF">
        <w:rPr>
          <w:rFonts w:ascii="Arial" w:hAnsi="Arial" w:cs="Arial"/>
          <w:sz w:val="24"/>
          <w:szCs w:val="24"/>
        </w:rPr>
        <w:t xml:space="preserve">Name: </w:t>
      </w:r>
      <w:r w:rsidR="008A1B4B">
        <w:rPr>
          <w:rFonts w:ascii="Arial" w:hAnsi="Arial" w:cs="Arial"/>
          <w:sz w:val="24"/>
          <w:szCs w:val="24"/>
        </w:rPr>
        <w:t>……………………..</w:t>
      </w:r>
    </w:p>
    <w:p w:rsidR="0089431C" w:rsidRDefault="0089431C">
      <w:pPr>
        <w:rPr>
          <w:rFonts w:ascii="Arial" w:hAnsi="Arial" w:cs="Arial"/>
          <w:sz w:val="24"/>
          <w:szCs w:val="24"/>
        </w:rPr>
      </w:pPr>
    </w:p>
    <w:p w:rsidR="0089431C" w:rsidRPr="0089431C" w:rsidRDefault="0089431C" w:rsidP="0089431C">
      <w:pPr>
        <w:jc w:val="center"/>
        <w:rPr>
          <w:rFonts w:ascii="Arial" w:hAnsi="Arial" w:cs="Arial"/>
          <w:b/>
          <w:sz w:val="40"/>
          <w:szCs w:val="40"/>
        </w:rPr>
      </w:pPr>
      <w:r w:rsidRPr="0089431C">
        <w:rPr>
          <w:rFonts w:ascii="Arial" w:hAnsi="Arial" w:cs="Arial"/>
          <w:b/>
          <w:sz w:val="40"/>
          <w:szCs w:val="40"/>
        </w:rPr>
        <w:t>Transport across Cell Membranes</w:t>
      </w:r>
    </w:p>
    <w:p w:rsidR="0089431C" w:rsidRDefault="00263870" w:rsidP="0089431C">
      <w:pPr>
        <w:jc w:val="center"/>
        <w:rPr>
          <w:rFonts w:ascii="Arial" w:hAnsi="Arial" w:cs="Arial"/>
          <w:sz w:val="24"/>
          <w:szCs w:val="24"/>
        </w:rPr>
      </w:pPr>
      <w:r w:rsidRPr="00263870">
        <w:rPr>
          <w:rFonts w:ascii="Arial" w:hAnsi="Arial" w:cs="Arial"/>
          <w:noProof/>
          <w:sz w:val="24"/>
          <w:szCs w:val="24"/>
          <w:lang w:eastAsia="en-GB"/>
        </w:rPr>
        <w:drawing>
          <wp:anchor distT="0" distB="0" distL="114300" distR="114300" simplePos="0" relativeHeight="251588608" behindDoc="0" locked="0" layoutInCell="1" allowOverlap="1" wp14:anchorId="1C1791D4" wp14:editId="4F4232D4">
            <wp:simplePos x="0" y="0"/>
            <wp:positionH relativeFrom="column">
              <wp:posOffset>1391855</wp:posOffset>
            </wp:positionH>
            <wp:positionV relativeFrom="paragraph">
              <wp:posOffset>267970</wp:posOffset>
            </wp:positionV>
            <wp:extent cx="3090587" cy="1548743"/>
            <wp:effectExtent l="0" t="0" r="0" b="0"/>
            <wp:wrapNone/>
            <wp:docPr id="2" name="Picture 2" descr="C:\Users\Kaykays PC\Documents\My PaperPort Documents\School\Membranes\16 Augus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ykays PC\Documents\My PaperPort Documents\School\Membranes\16 August 2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0587" cy="1548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31C">
        <w:rPr>
          <w:rFonts w:ascii="Arial" w:hAnsi="Arial" w:cs="Arial"/>
          <w:sz w:val="24"/>
          <w:szCs w:val="24"/>
        </w:rPr>
        <w:t>Specification 2015 Section 3.2.3</w:t>
      </w:r>
    </w:p>
    <w:p w:rsidR="0089431C" w:rsidRDefault="0089431C" w:rsidP="0089431C">
      <w:pPr>
        <w:jc w:val="center"/>
        <w:rPr>
          <w:rFonts w:ascii="Arial" w:hAnsi="Arial" w:cs="Arial"/>
          <w:sz w:val="24"/>
          <w:szCs w:val="24"/>
        </w:rPr>
      </w:pPr>
    </w:p>
    <w:p w:rsidR="0089431C" w:rsidRDefault="0089431C" w:rsidP="0089431C">
      <w:pPr>
        <w:jc w:val="center"/>
        <w:rPr>
          <w:rFonts w:ascii="Arial" w:hAnsi="Arial" w:cs="Arial"/>
          <w:sz w:val="24"/>
          <w:szCs w:val="24"/>
        </w:rPr>
      </w:pPr>
    </w:p>
    <w:p w:rsidR="0089431C" w:rsidRDefault="0089431C" w:rsidP="0089431C">
      <w:pPr>
        <w:jc w:val="center"/>
        <w:rPr>
          <w:rFonts w:ascii="Arial" w:hAnsi="Arial" w:cs="Arial"/>
          <w:sz w:val="24"/>
          <w:szCs w:val="24"/>
        </w:rPr>
      </w:pPr>
    </w:p>
    <w:p w:rsidR="0089431C" w:rsidRDefault="0089431C" w:rsidP="0089431C">
      <w:pPr>
        <w:jc w:val="center"/>
        <w:rPr>
          <w:rFonts w:ascii="Arial" w:hAnsi="Arial" w:cs="Arial"/>
          <w:sz w:val="24"/>
          <w:szCs w:val="24"/>
        </w:rPr>
      </w:pPr>
    </w:p>
    <w:p w:rsidR="0089431C" w:rsidRDefault="0089431C" w:rsidP="0089431C">
      <w:pPr>
        <w:jc w:val="center"/>
        <w:rPr>
          <w:rFonts w:ascii="Arial" w:hAnsi="Arial" w:cs="Arial"/>
          <w:sz w:val="24"/>
          <w:szCs w:val="24"/>
        </w:rPr>
      </w:pPr>
    </w:p>
    <w:p w:rsidR="0014506D" w:rsidRDefault="0014506D" w:rsidP="0089431C">
      <w:pPr>
        <w:jc w:val="center"/>
        <w:rPr>
          <w:rFonts w:ascii="Arial" w:hAnsi="Arial" w:cs="Arial"/>
          <w:sz w:val="24"/>
          <w:szCs w:val="24"/>
        </w:rPr>
      </w:pPr>
    </w:p>
    <w:p w:rsidR="008550CD" w:rsidRPr="00B62AF9" w:rsidRDefault="008550CD" w:rsidP="00B62AF9">
      <w:pPr>
        <w:rPr>
          <w:rFonts w:ascii="Arial" w:hAnsi="Arial" w:cs="Arial"/>
          <w:sz w:val="24"/>
          <w:szCs w:val="24"/>
        </w:rPr>
      </w:pPr>
      <w:r>
        <w:rPr>
          <w:rFonts w:ascii="Arial" w:hAnsi="Arial" w:cs="Arial"/>
          <w:sz w:val="24"/>
          <w:szCs w:val="24"/>
        </w:rPr>
        <w:t>Additional Resources required: Biofactsheet 54 Water Potential.                                     Also useful:- Biofactsheet 225 Synoptic Biology: Water Potential</w:t>
      </w:r>
    </w:p>
    <w:p w:rsidR="0014506D" w:rsidRDefault="0014506D" w:rsidP="00EF76BB">
      <w:pPr>
        <w:spacing w:after="0"/>
        <w:rPr>
          <w:rFonts w:ascii="Arial" w:hAnsi="Arial" w:cs="Arial"/>
          <w:b/>
          <w:sz w:val="24"/>
          <w:szCs w:val="24"/>
        </w:rPr>
      </w:pPr>
      <w:r w:rsidRPr="0014506D">
        <w:rPr>
          <w:rFonts w:ascii="Arial" w:hAnsi="Arial" w:cs="Arial"/>
          <w:b/>
          <w:sz w:val="24"/>
          <w:szCs w:val="24"/>
        </w:rPr>
        <w:t>Learning Objectives</w:t>
      </w:r>
    </w:p>
    <w:p w:rsidR="0014506D" w:rsidRDefault="0014506D" w:rsidP="0014506D">
      <w:pPr>
        <w:spacing w:after="0"/>
        <w:rPr>
          <w:rFonts w:ascii="Arial" w:hAnsi="Arial" w:cs="Arial"/>
          <w:b/>
          <w:sz w:val="24"/>
          <w:szCs w:val="24"/>
        </w:rPr>
      </w:pPr>
    </w:p>
    <w:p w:rsidR="00EF76BB" w:rsidRDefault="00EF76BB" w:rsidP="00B17D0F">
      <w:pPr>
        <w:pStyle w:val="ListParagraph"/>
        <w:numPr>
          <w:ilvl w:val="0"/>
          <w:numId w:val="36"/>
        </w:numPr>
        <w:ind w:left="426" w:hanging="426"/>
        <w:rPr>
          <w:rFonts w:ascii="Arial" w:hAnsi="Arial" w:cs="Arial"/>
        </w:rPr>
      </w:pPr>
      <w:r>
        <w:rPr>
          <w:rFonts w:ascii="Arial" w:hAnsi="Arial" w:cs="Arial"/>
        </w:rPr>
        <w:t>Specification reference 3.2.3</w:t>
      </w:r>
    </w:p>
    <w:p w:rsidR="0014506D" w:rsidRDefault="00B17D0F" w:rsidP="00B17D0F">
      <w:pPr>
        <w:pStyle w:val="ListParagraph"/>
        <w:numPr>
          <w:ilvl w:val="0"/>
          <w:numId w:val="36"/>
        </w:numPr>
        <w:ind w:left="426" w:hanging="426"/>
        <w:rPr>
          <w:rFonts w:ascii="Arial" w:hAnsi="Arial" w:cs="Arial"/>
        </w:rPr>
      </w:pPr>
      <w:r w:rsidRPr="00B17D0F">
        <w:rPr>
          <w:rFonts w:ascii="Arial" w:hAnsi="Arial" w:cs="Arial"/>
        </w:rPr>
        <w:t>The fluid mosaic model of cell membrane</w:t>
      </w:r>
      <w:r>
        <w:rPr>
          <w:rFonts w:ascii="Arial" w:hAnsi="Arial" w:cs="Arial"/>
        </w:rPr>
        <w:t xml:space="preserve">s, including the arrangement of </w:t>
      </w:r>
      <w:r w:rsidRPr="00B17D0F">
        <w:rPr>
          <w:rFonts w:ascii="Arial" w:hAnsi="Arial" w:cs="Arial"/>
        </w:rPr>
        <w:t>phospholipids, proteins, glycoproteins and glycolipids.</w:t>
      </w:r>
    </w:p>
    <w:p w:rsidR="00B17D0F" w:rsidRDefault="00B17D0F" w:rsidP="00B17D0F">
      <w:pPr>
        <w:pStyle w:val="ListParagraph"/>
        <w:numPr>
          <w:ilvl w:val="0"/>
          <w:numId w:val="36"/>
        </w:numPr>
        <w:ind w:left="426" w:hanging="426"/>
        <w:rPr>
          <w:rFonts w:ascii="Arial" w:hAnsi="Arial" w:cs="Arial"/>
        </w:rPr>
      </w:pPr>
      <w:r>
        <w:rPr>
          <w:rFonts w:ascii="Arial" w:hAnsi="Arial" w:cs="Arial"/>
        </w:rPr>
        <w:t>The role of cholesterol.</w:t>
      </w:r>
    </w:p>
    <w:p w:rsidR="00B17D0F" w:rsidRDefault="00B17D0F" w:rsidP="00B17D0F">
      <w:pPr>
        <w:pStyle w:val="ListParagraph"/>
        <w:numPr>
          <w:ilvl w:val="0"/>
          <w:numId w:val="36"/>
        </w:numPr>
        <w:ind w:left="426" w:hanging="426"/>
        <w:rPr>
          <w:rFonts w:ascii="Arial" w:hAnsi="Arial" w:cs="Arial"/>
        </w:rPr>
      </w:pPr>
      <w:r>
        <w:rPr>
          <w:rFonts w:ascii="Arial" w:hAnsi="Arial" w:cs="Arial"/>
        </w:rPr>
        <w:t>The movement of water across partially permeable membranes by osmosis.</w:t>
      </w:r>
    </w:p>
    <w:p w:rsidR="00B17D0F" w:rsidRDefault="00B17D0F" w:rsidP="00B17D0F">
      <w:pPr>
        <w:pStyle w:val="ListParagraph"/>
        <w:numPr>
          <w:ilvl w:val="0"/>
          <w:numId w:val="36"/>
        </w:numPr>
        <w:ind w:left="426" w:hanging="426"/>
        <w:rPr>
          <w:rFonts w:ascii="Arial" w:hAnsi="Arial" w:cs="Arial"/>
        </w:rPr>
      </w:pPr>
      <w:r>
        <w:rPr>
          <w:rFonts w:ascii="Arial" w:hAnsi="Arial" w:cs="Arial"/>
        </w:rPr>
        <w:t>The concept of water potential and hypotonic, hypertonic and isotonic solutions.</w:t>
      </w:r>
    </w:p>
    <w:p w:rsidR="00B17D0F" w:rsidRDefault="00B17D0F" w:rsidP="00B17D0F">
      <w:pPr>
        <w:pStyle w:val="ListParagraph"/>
        <w:numPr>
          <w:ilvl w:val="0"/>
          <w:numId w:val="36"/>
        </w:numPr>
        <w:ind w:left="426" w:hanging="426"/>
        <w:rPr>
          <w:rFonts w:ascii="Arial" w:hAnsi="Arial" w:cs="Arial"/>
        </w:rPr>
      </w:pPr>
      <w:r>
        <w:rPr>
          <w:rFonts w:ascii="Arial" w:hAnsi="Arial" w:cs="Arial"/>
        </w:rPr>
        <w:t>Movement of molecules and ions down concentration gradients by simple diffusion or facilitated diffusion.</w:t>
      </w:r>
    </w:p>
    <w:p w:rsidR="00B17D0F" w:rsidRDefault="00B17D0F" w:rsidP="00B17D0F">
      <w:pPr>
        <w:pStyle w:val="ListParagraph"/>
        <w:numPr>
          <w:ilvl w:val="0"/>
          <w:numId w:val="36"/>
        </w:numPr>
        <w:ind w:left="426" w:hanging="426"/>
        <w:rPr>
          <w:rFonts w:ascii="Arial" w:hAnsi="Arial" w:cs="Arial"/>
        </w:rPr>
      </w:pPr>
      <w:r>
        <w:rPr>
          <w:rFonts w:ascii="Arial" w:hAnsi="Arial" w:cs="Arial"/>
        </w:rPr>
        <w:t>Movement of molecules and ions against concentration gradients by active transport.</w:t>
      </w:r>
    </w:p>
    <w:p w:rsidR="00B17D0F" w:rsidRDefault="00B17D0F" w:rsidP="00B17D0F">
      <w:pPr>
        <w:pStyle w:val="ListParagraph"/>
        <w:numPr>
          <w:ilvl w:val="0"/>
          <w:numId w:val="36"/>
        </w:numPr>
        <w:ind w:left="426" w:hanging="426"/>
        <w:rPr>
          <w:rFonts w:ascii="Arial" w:hAnsi="Arial" w:cs="Arial"/>
        </w:rPr>
      </w:pPr>
      <w:r>
        <w:rPr>
          <w:rFonts w:ascii="Arial" w:hAnsi="Arial" w:cs="Arial"/>
        </w:rPr>
        <w:t>The adaptations of cells for rapid transport across internal and external membranes.</w:t>
      </w:r>
    </w:p>
    <w:p w:rsidR="00EF76BB" w:rsidRDefault="00EF76BB" w:rsidP="00B17D0F">
      <w:pPr>
        <w:pStyle w:val="ListParagraph"/>
        <w:numPr>
          <w:ilvl w:val="0"/>
          <w:numId w:val="36"/>
        </w:numPr>
        <w:ind w:left="426" w:hanging="426"/>
        <w:rPr>
          <w:rFonts w:ascii="Arial" w:hAnsi="Arial" w:cs="Arial"/>
        </w:rPr>
      </w:pPr>
      <w:r>
        <w:rPr>
          <w:rFonts w:ascii="Arial" w:hAnsi="Arial" w:cs="Arial"/>
        </w:rPr>
        <w:t>Movement of molecules and ions against concentration gradients by co-transport.</w:t>
      </w:r>
    </w:p>
    <w:p w:rsidR="00EF76BB" w:rsidRDefault="00EF76BB" w:rsidP="00EF76BB">
      <w:pPr>
        <w:pStyle w:val="ListParagraph"/>
        <w:ind w:left="0"/>
        <w:rPr>
          <w:rFonts w:ascii="Arial" w:hAnsi="Arial" w:cs="Arial"/>
        </w:rPr>
      </w:pPr>
    </w:p>
    <w:p w:rsidR="00EF76BB" w:rsidRPr="00EF76BB" w:rsidRDefault="00EF76BB" w:rsidP="00EF76BB">
      <w:pPr>
        <w:pStyle w:val="ListParagraph"/>
        <w:ind w:left="0"/>
        <w:rPr>
          <w:rFonts w:ascii="Arial" w:hAnsi="Arial" w:cs="Arial"/>
          <w:b/>
        </w:rPr>
      </w:pPr>
      <w:r w:rsidRPr="00EF76BB">
        <w:rPr>
          <w:rFonts w:ascii="Arial" w:hAnsi="Arial" w:cs="Arial"/>
          <w:b/>
        </w:rPr>
        <w:t>What you should know from GCSE</w:t>
      </w:r>
    </w:p>
    <w:p w:rsidR="00EF76BB" w:rsidRPr="0002180F" w:rsidRDefault="00EF76BB" w:rsidP="00EF76BB">
      <w:pPr>
        <w:pStyle w:val="ListParagraph"/>
        <w:ind w:left="0"/>
        <w:rPr>
          <w:rFonts w:ascii="Arial" w:hAnsi="Arial" w:cs="Arial"/>
          <w:sz w:val="16"/>
          <w:szCs w:val="16"/>
        </w:rPr>
      </w:pPr>
    </w:p>
    <w:p w:rsidR="00EF76BB" w:rsidRDefault="00EF76BB" w:rsidP="00EF76BB">
      <w:pPr>
        <w:pStyle w:val="ListParagraph"/>
        <w:numPr>
          <w:ilvl w:val="0"/>
          <w:numId w:val="37"/>
        </w:numPr>
        <w:ind w:left="426" w:hanging="426"/>
        <w:rPr>
          <w:rFonts w:ascii="Arial" w:hAnsi="Arial" w:cs="Arial"/>
        </w:rPr>
      </w:pPr>
      <w:r>
        <w:rPr>
          <w:rFonts w:ascii="Arial" w:hAnsi="Arial" w:cs="Arial"/>
        </w:rPr>
        <w:t>Cell membranes control the passage of substances into and out of the cells.</w:t>
      </w:r>
    </w:p>
    <w:p w:rsidR="00EF76BB" w:rsidRDefault="00EF76BB" w:rsidP="00EF76BB">
      <w:pPr>
        <w:pStyle w:val="ListParagraph"/>
        <w:numPr>
          <w:ilvl w:val="0"/>
          <w:numId w:val="37"/>
        </w:numPr>
        <w:ind w:left="426" w:hanging="426"/>
        <w:rPr>
          <w:rFonts w:ascii="Arial" w:hAnsi="Arial" w:cs="Arial"/>
        </w:rPr>
      </w:pPr>
      <w:r>
        <w:rPr>
          <w:rFonts w:ascii="Arial" w:hAnsi="Arial" w:cs="Arial"/>
        </w:rPr>
        <w:t>Dissolved substances can move into and out of cells by diffusion. The greater the difference in concentration, the greater the rate of diffusion.</w:t>
      </w:r>
    </w:p>
    <w:p w:rsidR="00356D1F" w:rsidRDefault="00356D1F" w:rsidP="00356D1F">
      <w:pPr>
        <w:pStyle w:val="ListParagraph"/>
        <w:ind w:left="0"/>
        <w:rPr>
          <w:rFonts w:ascii="Arial" w:hAnsi="Arial" w:cs="Arial"/>
        </w:rPr>
      </w:pPr>
    </w:p>
    <w:p w:rsidR="00356D1F" w:rsidRPr="0002180F" w:rsidRDefault="00356D1F" w:rsidP="00356D1F">
      <w:pPr>
        <w:pStyle w:val="ListParagraph"/>
        <w:ind w:left="0"/>
        <w:rPr>
          <w:rFonts w:ascii="Arial" w:hAnsi="Arial" w:cs="Arial"/>
          <w:b/>
        </w:rPr>
      </w:pPr>
      <w:r w:rsidRPr="0002180F">
        <w:rPr>
          <w:rFonts w:ascii="Arial" w:hAnsi="Arial" w:cs="Arial"/>
          <w:b/>
        </w:rPr>
        <w:t>Preparatory Work</w:t>
      </w:r>
    </w:p>
    <w:p w:rsidR="00356D1F" w:rsidRPr="0002180F" w:rsidRDefault="00356D1F" w:rsidP="00356D1F">
      <w:pPr>
        <w:pStyle w:val="ListParagraph"/>
        <w:ind w:left="0"/>
        <w:rPr>
          <w:rFonts w:ascii="Arial" w:hAnsi="Arial" w:cs="Arial"/>
          <w:sz w:val="16"/>
          <w:szCs w:val="16"/>
        </w:rPr>
      </w:pPr>
    </w:p>
    <w:p w:rsidR="0002180F" w:rsidRPr="0002180F" w:rsidRDefault="003A416F" w:rsidP="0002180F">
      <w:pPr>
        <w:pStyle w:val="ListParagraph"/>
        <w:numPr>
          <w:ilvl w:val="0"/>
          <w:numId w:val="38"/>
        </w:numPr>
        <w:spacing w:after="120" w:line="360" w:lineRule="auto"/>
        <w:ind w:left="1077"/>
        <w:rPr>
          <w:rFonts w:ascii="Arial" w:hAnsi="Arial" w:cs="Arial"/>
        </w:rPr>
      </w:pPr>
      <w:r w:rsidRPr="0002180F">
        <w:rPr>
          <w:rFonts w:ascii="Arial" w:hAnsi="Arial" w:cs="Arial"/>
          <w:b/>
        </w:rPr>
        <w:t>Complete</w:t>
      </w:r>
      <w:r w:rsidR="00FE7996">
        <w:rPr>
          <w:rFonts w:ascii="Arial" w:hAnsi="Arial" w:cs="Arial"/>
        </w:rPr>
        <w:t xml:space="preserve"> the 8 Introduc</w:t>
      </w:r>
      <w:r w:rsidR="0002180F">
        <w:rPr>
          <w:rFonts w:ascii="Arial" w:hAnsi="Arial" w:cs="Arial"/>
        </w:rPr>
        <w:t>tory GCSE recall questions on the next page</w:t>
      </w:r>
      <w:r w:rsidR="00FE7996">
        <w:rPr>
          <w:rFonts w:ascii="Arial" w:hAnsi="Arial" w:cs="Arial"/>
        </w:rPr>
        <w:t>.</w:t>
      </w:r>
    </w:p>
    <w:p w:rsidR="0002180F" w:rsidRDefault="0002180F" w:rsidP="0002180F">
      <w:pPr>
        <w:pStyle w:val="ListParagraph"/>
        <w:numPr>
          <w:ilvl w:val="0"/>
          <w:numId w:val="38"/>
        </w:numPr>
        <w:spacing w:after="120" w:line="360" w:lineRule="auto"/>
        <w:rPr>
          <w:rFonts w:ascii="Arial" w:hAnsi="Arial" w:cs="Arial"/>
        </w:rPr>
      </w:pPr>
      <w:r w:rsidRPr="0002180F">
        <w:rPr>
          <w:rFonts w:ascii="Arial" w:hAnsi="Arial" w:cs="Arial"/>
          <w:b/>
        </w:rPr>
        <w:t>Watch</w:t>
      </w:r>
      <w:r>
        <w:rPr>
          <w:rFonts w:ascii="Arial" w:hAnsi="Arial" w:cs="Arial"/>
        </w:rPr>
        <w:t xml:space="preserve"> the Bozeman video Cell membranes </w:t>
      </w:r>
    </w:p>
    <w:p w:rsidR="0002180F" w:rsidRPr="0002180F" w:rsidRDefault="00336A54" w:rsidP="0002180F">
      <w:pPr>
        <w:pStyle w:val="ListParagraph"/>
        <w:spacing w:after="120" w:line="360" w:lineRule="auto"/>
        <w:ind w:left="1080"/>
        <w:rPr>
          <w:rFonts w:ascii="Arial" w:hAnsi="Arial" w:cs="Arial"/>
        </w:rPr>
      </w:pPr>
      <w:hyperlink r:id="rId9" w:history="1">
        <w:r w:rsidR="0002180F" w:rsidRPr="0002180F">
          <w:rPr>
            <w:rStyle w:val="Hyperlink"/>
            <w:rFonts w:ascii="Arial" w:hAnsi="Arial" w:cs="Arial"/>
          </w:rPr>
          <w:t>http://www.bozemanscience.com/015-cell-membrane</w:t>
        </w:r>
      </w:hyperlink>
      <w:r w:rsidR="0002180F" w:rsidRPr="0002180F">
        <w:rPr>
          <w:rFonts w:ascii="Arial" w:hAnsi="Arial" w:cs="Arial"/>
        </w:rPr>
        <w:t xml:space="preserve"> </w:t>
      </w:r>
    </w:p>
    <w:p w:rsidR="0002180F" w:rsidRDefault="0002180F" w:rsidP="0002180F">
      <w:pPr>
        <w:pStyle w:val="ListParagraph"/>
        <w:spacing w:after="120"/>
        <w:ind w:left="1080"/>
        <w:rPr>
          <w:rFonts w:ascii="Arial" w:hAnsi="Arial" w:cs="Arial"/>
        </w:rPr>
      </w:pPr>
    </w:p>
    <w:p w:rsidR="00FE7996" w:rsidRDefault="0002180F" w:rsidP="0002180F">
      <w:pPr>
        <w:pStyle w:val="ListParagraph"/>
        <w:numPr>
          <w:ilvl w:val="0"/>
          <w:numId w:val="38"/>
        </w:numPr>
        <w:spacing w:after="120" w:line="360" w:lineRule="auto"/>
        <w:ind w:left="1077"/>
        <w:rPr>
          <w:rFonts w:ascii="Arial" w:hAnsi="Arial" w:cs="Arial"/>
        </w:rPr>
      </w:pPr>
      <w:r w:rsidRPr="0002180F">
        <w:rPr>
          <w:rFonts w:ascii="Arial" w:hAnsi="Arial" w:cs="Arial"/>
          <w:b/>
        </w:rPr>
        <w:t>Then answer</w:t>
      </w:r>
      <w:r>
        <w:rPr>
          <w:rFonts w:ascii="Arial" w:hAnsi="Arial" w:cs="Arial"/>
        </w:rPr>
        <w:t xml:space="preserve"> the review questions on the next page.</w:t>
      </w:r>
    </w:p>
    <w:p w:rsidR="00812C07" w:rsidRPr="00B62AF9" w:rsidRDefault="00B62AF9" w:rsidP="0089431C">
      <w:pPr>
        <w:rPr>
          <w:rFonts w:ascii="Arial" w:hAnsi="Arial" w:cs="Arial"/>
        </w:rPr>
      </w:pPr>
      <w:r>
        <w:rPr>
          <w:rFonts w:ascii="Arial" w:hAnsi="Arial" w:cs="Arial"/>
        </w:rPr>
        <w:br w:type="page"/>
      </w:r>
    </w:p>
    <w:p w:rsidR="00812C07" w:rsidRPr="00812C07" w:rsidRDefault="00812C07" w:rsidP="00B62AF9">
      <w:pPr>
        <w:rPr>
          <w:rFonts w:ascii="Arial" w:hAnsi="Arial" w:cs="Arial"/>
          <w:b/>
          <w:sz w:val="24"/>
          <w:szCs w:val="24"/>
        </w:rPr>
      </w:pPr>
      <w:r w:rsidRPr="00812C07">
        <w:rPr>
          <w:rFonts w:ascii="Arial" w:hAnsi="Arial" w:cs="Arial"/>
          <w:b/>
          <w:sz w:val="24"/>
          <w:szCs w:val="24"/>
        </w:rPr>
        <w:lastRenderedPageBreak/>
        <w:t>What Do You Know From GCSE?</w:t>
      </w:r>
    </w:p>
    <w:p w:rsidR="002D5195" w:rsidRPr="00812C07" w:rsidRDefault="00BF47EF" w:rsidP="00812C07">
      <w:pPr>
        <w:numPr>
          <w:ilvl w:val="0"/>
          <w:numId w:val="3"/>
        </w:numPr>
        <w:rPr>
          <w:rFonts w:ascii="Arial" w:hAnsi="Arial" w:cs="Arial"/>
          <w:sz w:val="24"/>
          <w:szCs w:val="24"/>
        </w:rPr>
      </w:pPr>
      <w:r w:rsidRPr="00812C07">
        <w:rPr>
          <w:rFonts w:ascii="Arial" w:hAnsi="Arial" w:cs="Arial"/>
          <w:sz w:val="24"/>
          <w:szCs w:val="24"/>
        </w:rPr>
        <w:t>Where are membranes found?</w:t>
      </w:r>
      <w:r w:rsidR="00812C07">
        <w:rPr>
          <w:rFonts w:ascii="Arial" w:hAnsi="Arial" w:cs="Arial"/>
          <w:sz w:val="24"/>
          <w:szCs w:val="24"/>
        </w:rPr>
        <w:t xml:space="preserve"> .................................................................................</w:t>
      </w:r>
    </w:p>
    <w:p w:rsidR="00842867" w:rsidRDefault="00BF47EF" w:rsidP="00842867">
      <w:pPr>
        <w:numPr>
          <w:ilvl w:val="0"/>
          <w:numId w:val="3"/>
        </w:numPr>
        <w:spacing w:after="0" w:line="360" w:lineRule="auto"/>
        <w:ind w:left="714" w:hanging="357"/>
        <w:rPr>
          <w:rFonts w:ascii="Arial" w:hAnsi="Arial" w:cs="Arial"/>
          <w:sz w:val="24"/>
          <w:szCs w:val="24"/>
        </w:rPr>
      </w:pPr>
      <w:r w:rsidRPr="00812C07">
        <w:rPr>
          <w:rFonts w:ascii="Arial" w:hAnsi="Arial" w:cs="Arial"/>
          <w:sz w:val="24"/>
          <w:szCs w:val="24"/>
        </w:rPr>
        <w:t>What is the purpose of cell membranes?</w:t>
      </w:r>
      <w:r w:rsidR="00812C07">
        <w:rPr>
          <w:rFonts w:ascii="Arial" w:hAnsi="Arial" w:cs="Arial"/>
          <w:sz w:val="24"/>
          <w:szCs w:val="24"/>
        </w:rPr>
        <w:t xml:space="preserve"> .................................................................</w:t>
      </w:r>
      <w:r w:rsidR="00842867">
        <w:rPr>
          <w:rFonts w:ascii="Arial" w:hAnsi="Arial" w:cs="Arial"/>
          <w:sz w:val="24"/>
          <w:szCs w:val="24"/>
        </w:rPr>
        <w:t>.</w:t>
      </w:r>
    </w:p>
    <w:p w:rsidR="00842867" w:rsidRPr="00842867" w:rsidRDefault="00842867" w:rsidP="00842867">
      <w:pPr>
        <w:ind w:left="720"/>
        <w:rPr>
          <w:rFonts w:ascii="Arial" w:hAnsi="Arial" w:cs="Arial"/>
          <w:sz w:val="24"/>
          <w:szCs w:val="24"/>
        </w:rPr>
      </w:pPr>
      <w:r>
        <w:rPr>
          <w:rFonts w:ascii="Arial" w:hAnsi="Arial" w:cs="Arial"/>
          <w:sz w:val="24"/>
          <w:szCs w:val="24"/>
        </w:rPr>
        <w:t>………………………………………………………………………………………………</w:t>
      </w:r>
    </w:p>
    <w:p w:rsidR="002D5195" w:rsidRPr="00812C07" w:rsidRDefault="00BF47EF" w:rsidP="00812C07">
      <w:pPr>
        <w:numPr>
          <w:ilvl w:val="0"/>
          <w:numId w:val="3"/>
        </w:numPr>
        <w:rPr>
          <w:rFonts w:ascii="Arial" w:hAnsi="Arial" w:cs="Arial"/>
          <w:sz w:val="24"/>
          <w:szCs w:val="24"/>
        </w:rPr>
      </w:pPr>
      <w:r w:rsidRPr="00812C07">
        <w:rPr>
          <w:rFonts w:ascii="Arial" w:hAnsi="Arial" w:cs="Arial"/>
          <w:sz w:val="24"/>
          <w:szCs w:val="24"/>
        </w:rPr>
        <w:t>Do plants have cell membranes?</w:t>
      </w:r>
      <w:r w:rsidR="00812C07">
        <w:rPr>
          <w:rFonts w:ascii="Arial" w:hAnsi="Arial" w:cs="Arial"/>
          <w:sz w:val="24"/>
          <w:szCs w:val="24"/>
        </w:rPr>
        <w:t xml:space="preserve"> .............................................................................</w:t>
      </w:r>
    </w:p>
    <w:p w:rsidR="002D5195" w:rsidRPr="00812C07" w:rsidRDefault="00BF47EF" w:rsidP="00812C07">
      <w:pPr>
        <w:numPr>
          <w:ilvl w:val="0"/>
          <w:numId w:val="3"/>
        </w:numPr>
        <w:rPr>
          <w:rFonts w:ascii="Arial" w:hAnsi="Arial" w:cs="Arial"/>
          <w:sz w:val="24"/>
          <w:szCs w:val="24"/>
        </w:rPr>
      </w:pPr>
      <w:r w:rsidRPr="00812C07">
        <w:rPr>
          <w:rFonts w:ascii="Arial" w:hAnsi="Arial" w:cs="Arial"/>
          <w:sz w:val="24"/>
          <w:szCs w:val="24"/>
        </w:rPr>
        <w:t>Do bacteria have cell membranes?</w:t>
      </w:r>
      <w:r w:rsidR="00812C07">
        <w:rPr>
          <w:rFonts w:ascii="Arial" w:hAnsi="Arial" w:cs="Arial"/>
          <w:sz w:val="24"/>
          <w:szCs w:val="24"/>
        </w:rPr>
        <w:t xml:space="preserve"> ..........................................................................</w:t>
      </w:r>
    </w:p>
    <w:p w:rsidR="00812C07" w:rsidRPr="00812C07" w:rsidRDefault="00BF47EF" w:rsidP="00812C07">
      <w:pPr>
        <w:numPr>
          <w:ilvl w:val="0"/>
          <w:numId w:val="3"/>
        </w:numPr>
        <w:rPr>
          <w:rFonts w:ascii="Arial" w:hAnsi="Arial" w:cs="Arial"/>
          <w:sz w:val="24"/>
          <w:szCs w:val="24"/>
        </w:rPr>
      </w:pPr>
      <w:r w:rsidRPr="00812C07">
        <w:rPr>
          <w:rFonts w:ascii="Arial" w:hAnsi="Arial" w:cs="Arial"/>
          <w:sz w:val="24"/>
          <w:szCs w:val="24"/>
        </w:rPr>
        <w:t>How can dissolved substances pass across membranes?</w:t>
      </w:r>
      <w:r w:rsidR="00812C07">
        <w:rPr>
          <w:rFonts w:ascii="Arial" w:hAnsi="Arial" w:cs="Arial"/>
          <w:sz w:val="24"/>
          <w:szCs w:val="24"/>
        </w:rPr>
        <w:t xml:space="preserve"> ......................................</w:t>
      </w:r>
    </w:p>
    <w:p w:rsidR="002D5195" w:rsidRDefault="00BF47EF" w:rsidP="00812C07">
      <w:pPr>
        <w:numPr>
          <w:ilvl w:val="0"/>
          <w:numId w:val="3"/>
        </w:numPr>
        <w:rPr>
          <w:rFonts w:ascii="Arial" w:hAnsi="Arial" w:cs="Arial"/>
          <w:sz w:val="24"/>
          <w:szCs w:val="24"/>
        </w:rPr>
      </w:pPr>
      <w:r w:rsidRPr="00812C07">
        <w:rPr>
          <w:rFonts w:ascii="Arial" w:hAnsi="Arial" w:cs="Arial"/>
          <w:sz w:val="24"/>
          <w:szCs w:val="24"/>
        </w:rPr>
        <w:t>How can water pass across membranes?</w:t>
      </w:r>
      <w:r w:rsidR="00812C07">
        <w:rPr>
          <w:rFonts w:ascii="Arial" w:hAnsi="Arial" w:cs="Arial"/>
          <w:sz w:val="24"/>
          <w:szCs w:val="24"/>
        </w:rPr>
        <w:t xml:space="preserve"> ................................................................</w:t>
      </w:r>
    </w:p>
    <w:p w:rsidR="00F35E1D" w:rsidRDefault="00F35E1D" w:rsidP="00812C07">
      <w:pPr>
        <w:numPr>
          <w:ilvl w:val="0"/>
          <w:numId w:val="3"/>
        </w:numPr>
        <w:rPr>
          <w:rFonts w:ascii="Arial" w:hAnsi="Arial" w:cs="Arial"/>
          <w:sz w:val="24"/>
          <w:szCs w:val="24"/>
        </w:rPr>
      </w:pPr>
      <w:r>
        <w:rPr>
          <w:rFonts w:ascii="Arial" w:hAnsi="Arial" w:cs="Arial"/>
          <w:sz w:val="24"/>
          <w:szCs w:val="24"/>
        </w:rPr>
        <w:t>Name 4 substances required by cells and what each needed for.</w:t>
      </w:r>
    </w:p>
    <w:p w:rsidR="00F35E1D" w:rsidRPr="002A45EC" w:rsidRDefault="00F35E1D" w:rsidP="00F35E1D">
      <w:pPr>
        <w:ind w:left="720"/>
        <w:rPr>
          <w:rFonts w:ascii="Arial" w:hAnsi="Arial" w:cs="Arial"/>
          <w:sz w:val="24"/>
          <w:szCs w:val="24"/>
        </w:rPr>
      </w:pPr>
      <w:r>
        <w:rPr>
          <w:rFonts w:ascii="Arial" w:hAnsi="Arial" w:cs="Arial"/>
          <w:sz w:val="24"/>
          <w:szCs w:val="24"/>
        </w:rPr>
        <w:t>……</w:t>
      </w:r>
      <w:r w:rsidR="00901BF2">
        <w:rPr>
          <w:rFonts w:ascii="Arial" w:hAnsi="Arial" w:cs="Arial"/>
          <w:color w:val="000000" w:themeColor="text1"/>
          <w:sz w:val="24"/>
          <w:szCs w:val="24"/>
        </w:rPr>
        <w:t>…………………………………</w:t>
      </w:r>
      <w:r w:rsidRPr="002A45EC">
        <w:rPr>
          <w:rFonts w:ascii="Arial" w:hAnsi="Arial" w:cs="Arial"/>
          <w:sz w:val="24"/>
          <w:szCs w:val="24"/>
        </w:rPr>
        <w:t>………….</w:t>
      </w:r>
      <w:r w:rsidR="00901BF2">
        <w:rPr>
          <w:rFonts w:ascii="Arial" w:hAnsi="Arial" w:cs="Arial"/>
          <w:sz w:val="24"/>
          <w:szCs w:val="24"/>
        </w:rPr>
        <w:t>.</w:t>
      </w:r>
      <w:r w:rsidRPr="002A45EC">
        <w:rPr>
          <w:rFonts w:ascii="Arial" w:hAnsi="Arial" w:cs="Arial"/>
          <w:sz w:val="24"/>
          <w:szCs w:val="24"/>
        </w:rPr>
        <w:t>.</w:t>
      </w:r>
      <w:r w:rsidR="00901BF2">
        <w:rPr>
          <w:rFonts w:ascii="Arial" w:hAnsi="Arial" w:cs="Arial"/>
          <w:sz w:val="24"/>
          <w:szCs w:val="24"/>
        </w:rPr>
        <w:t>............................................................</w:t>
      </w:r>
    </w:p>
    <w:p w:rsidR="00F35E1D" w:rsidRPr="00901BF2" w:rsidRDefault="00F35E1D" w:rsidP="00F35E1D">
      <w:pPr>
        <w:ind w:left="720"/>
        <w:rPr>
          <w:rFonts w:ascii="Arial" w:hAnsi="Arial" w:cs="Arial"/>
          <w:color w:val="000000" w:themeColor="text1"/>
          <w:sz w:val="24"/>
          <w:szCs w:val="24"/>
        </w:rPr>
      </w:pPr>
      <w:r w:rsidRPr="00901BF2">
        <w:rPr>
          <w:rFonts w:ascii="Arial" w:hAnsi="Arial" w:cs="Arial"/>
          <w:color w:val="000000" w:themeColor="text1"/>
          <w:sz w:val="24"/>
          <w:szCs w:val="24"/>
        </w:rPr>
        <w:t>……</w:t>
      </w:r>
      <w:r w:rsidR="00901BF2" w:rsidRPr="00901BF2">
        <w:rPr>
          <w:rFonts w:ascii="Arial" w:hAnsi="Arial" w:cs="Arial"/>
          <w:color w:val="000000" w:themeColor="text1"/>
          <w:sz w:val="24"/>
          <w:szCs w:val="24"/>
        </w:rPr>
        <w:t>…………………………………..</w:t>
      </w:r>
      <w:r w:rsidRPr="00901BF2">
        <w:rPr>
          <w:rFonts w:ascii="Arial" w:hAnsi="Arial" w:cs="Arial"/>
          <w:color w:val="000000" w:themeColor="text1"/>
          <w:sz w:val="24"/>
          <w:szCs w:val="24"/>
        </w:rPr>
        <w:t>…………</w:t>
      </w:r>
      <w:r w:rsidR="00901BF2">
        <w:rPr>
          <w:rFonts w:ascii="Arial" w:hAnsi="Arial" w:cs="Arial"/>
          <w:color w:val="000000" w:themeColor="text1"/>
          <w:sz w:val="24"/>
          <w:szCs w:val="24"/>
        </w:rPr>
        <w:t>…………………………………………..</w:t>
      </w:r>
    </w:p>
    <w:p w:rsidR="00F35E1D" w:rsidRPr="00901BF2" w:rsidRDefault="00F35E1D" w:rsidP="00F35E1D">
      <w:pPr>
        <w:ind w:left="720"/>
        <w:rPr>
          <w:rFonts w:ascii="Arial" w:hAnsi="Arial" w:cs="Arial"/>
          <w:color w:val="000000" w:themeColor="text1"/>
          <w:sz w:val="24"/>
          <w:szCs w:val="24"/>
        </w:rPr>
      </w:pPr>
      <w:r w:rsidRPr="00901BF2">
        <w:rPr>
          <w:rFonts w:ascii="Arial" w:hAnsi="Arial" w:cs="Arial"/>
          <w:color w:val="000000" w:themeColor="text1"/>
          <w:sz w:val="24"/>
          <w:szCs w:val="24"/>
        </w:rPr>
        <w:t>……</w:t>
      </w:r>
      <w:r w:rsidR="00901BF2" w:rsidRPr="00901BF2">
        <w:rPr>
          <w:rFonts w:ascii="Arial" w:hAnsi="Arial" w:cs="Arial"/>
          <w:color w:val="000000" w:themeColor="text1"/>
          <w:sz w:val="24"/>
          <w:szCs w:val="24"/>
        </w:rPr>
        <w:t>……………………………………...</w:t>
      </w:r>
      <w:r w:rsidRPr="00901BF2">
        <w:rPr>
          <w:rFonts w:ascii="Arial" w:hAnsi="Arial" w:cs="Arial"/>
          <w:color w:val="000000" w:themeColor="text1"/>
          <w:sz w:val="24"/>
          <w:szCs w:val="24"/>
        </w:rPr>
        <w:t>………</w:t>
      </w:r>
      <w:r w:rsidR="00901BF2">
        <w:rPr>
          <w:rFonts w:ascii="Arial" w:hAnsi="Arial" w:cs="Arial"/>
          <w:color w:val="000000" w:themeColor="text1"/>
          <w:sz w:val="24"/>
          <w:szCs w:val="24"/>
        </w:rPr>
        <w:t>………………………………………….</w:t>
      </w:r>
    </w:p>
    <w:p w:rsidR="00F35E1D" w:rsidRDefault="00901BF2" w:rsidP="00F35E1D">
      <w:pPr>
        <w:ind w:left="1134" w:hanging="414"/>
        <w:rPr>
          <w:rFonts w:ascii="Arial" w:hAnsi="Arial" w:cs="Arial"/>
          <w:sz w:val="24"/>
          <w:szCs w:val="24"/>
        </w:rPr>
      </w:pPr>
      <w:r>
        <w:rPr>
          <w:rFonts w:ascii="Arial" w:hAnsi="Arial" w:cs="Arial"/>
          <w:color w:val="000000" w:themeColor="text1"/>
          <w:sz w:val="24"/>
          <w:szCs w:val="24"/>
        </w:rPr>
        <w:t>………………………………………………………………………………</w:t>
      </w:r>
      <w:r w:rsidR="00F35E1D">
        <w:rPr>
          <w:rFonts w:ascii="Arial" w:hAnsi="Arial" w:cs="Arial"/>
          <w:sz w:val="24"/>
          <w:szCs w:val="24"/>
        </w:rPr>
        <w:t>……………</w:t>
      </w:r>
      <w:r w:rsidR="00842867">
        <w:rPr>
          <w:rFonts w:ascii="Arial" w:hAnsi="Arial" w:cs="Arial"/>
          <w:sz w:val="24"/>
          <w:szCs w:val="24"/>
        </w:rPr>
        <w:t>…</w:t>
      </w:r>
    </w:p>
    <w:p w:rsidR="00842867" w:rsidRPr="00F35E1D" w:rsidRDefault="00842867" w:rsidP="00F35E1D">
      <w:pPr>
        <w:ind w:left="1134" w:hanging="414"/>
        <w:rPr>
          <w:rFonts w:ascii="Arial" w:hAnsi="Arial" w:cs="Arial"/>
          <w:sz w:val="24"/>
          <w:szCs w:val="24"/>
        </w:rPr>
      </w:pPr>
      <w:r>
        <w:rPr>
          <w:rFonts w:ascii="Arial" w:hAnsi="Arial" w:cs="Arial"/>
          <w:sz w:val="24"/>
          <w:szCs w:val="24"/>
        </w:rPr>
        <w:t>………………………………………………………………………………………………</w:t>
      </w:r>
    </w:p>
    <w:p w:rsidR="00F35E1D" w:rsidRDefault="00F35E1D" w:rsidP="00812C07">
      <w:pPr>
        <w:numPr>
          <w:ilvl w:val="0"/>
          <w:numId w:val="3"/>
        </w:numPr>
        <w:rPr>
          <w:rFonts w:ascii="Arial" w:hAnsi="Arial" w:cs="Arial"/>
          <w:sz w:val="24"/>
          <w:szCs w:val="24"/>
        </w:rPr>
      </w:pPr>
      <w:r>
        <w:rPr>
          <w:rFonts w:ascii="Arial" w:hAnsi="Arial" w:cs="Arial"/>
          <w:sz w:val="24"/>
          <w:szCs w:val="24"/>
        </w:rPr>
        <w:t xml:space="preserve"> </w:t>
      </w:r>
      <w:r w:rsidR="000C3AEE">
        <w:rPr>
          <w:rFonts w:ascii="Arial" w:hAnsi="Arial" w:cs="Arial"/>
          <w:sz w:val="24"/>
          <w:szCs w:val="24"/>
        </w:rPr>
        <w:t>Name 3 end products of metabolic processes that may pass out of a cell.</w:t>
      </w:r>
    </w:p>
    <w:p w:rsidR="000C3AEE" w:rsidRPr="00842867" w:rsidRDefault="000C3AEE" w:rsidP="000C3AEE">
      <w:pPr>
        <w:ind w:left="720"/>
        <w:rPr>
          <w:rFonts w:ascii="Arial" w:hAnsi="Arial" w:cs="Arial"/>
          <w:color w:val="000000" w:themeColor="text1"/>
          <w:sz w:val="24"/>
          <w:szCs w:val="24"/>
        </w:rPr>
      </w:pPr>
      <w:r w:rsidRPr="00842867">
        <w:rPr>
          <w:rFonts w:ascii="Arial" w:hAnsi="Arial" w:cs="Arial"/>
          <w:color w:val="000000" w:themeColor="text1"/>
          <w:sz w:val="24"/>
          <w:szCs w:val="24"/>
        </w:rPr>
        <w:t>…...</w:t>
      </w:r>
      <w:r w:rsidR="00FD17AC" w:rsidRPr="00842867">
        <w:rPr>
          <w:rFonts w:ascii="Arial" w:hAnsi="Arial" w:cs="Arial"/>
          <w:color w:val="000000" w:themeColor="text1"/>
          <w:sz w:val="24"/>
          <w:szCs w:val="24"/>
        </w:rPr>
        <w:t>.</w:t>
      </w:r>
      <w:r w:rsidR="00842867" w:rsidRPr="00842867">
        <w:rPr>
          <w:rFonts w:ascii="Arial" w:hAnsi="Arial" w:cs="Arial"/>
          <w:color w:val="000000" w:themeColor="text1"/>
          <w:sz w:val="24"/>
          <w:szCs w:val="24"/>
        </w:rPr>
        <w:t>................................................</w:t>
      </w:r>
      <w:r w:rsidR="00FD17AC" w:rsidRPr="00842867">
        <w:rPr>
          <w:rFonts w:ascii="Arial" w:hAnsi="Arial" w:cs="Arial"/>
          <w:color w:val="000000" w:themeColor="text1"/>
          <w:sz w:val="24"/>
          <w:szCs w:val="24"/>
        </w:rPr>
        <w:t>……………….</w:t>
      </w:r>
    </w:p>
    <w:p w:rsidR="00FD17AC" w:rsidRPr="00842867" w:rsidRDefault="00FD17AC" w:rsidP="000C3AEE">
      <w:pPr>
        <w:ind w:left="720"/>
        <w:rPr>
          <w:rFonts w:ascii="Arial" w:hAnsi="Arial" w:cs="Arial"/>
          <w:color w:val="000000" w:themeColor="text1"/>
          <w:sz w:val="24"/>
          <w:szCs w:val="24"/>
        </w:rPr>
      </w:pPr>
      <w:r w:rsidRPr="00842867">
        <w:rPr>
          <w:rFonts w:ascii="Arial" w:hAnsi="Arial" w:cs="Arial"/>
          <w:color w:val="000000" w:themeColor="text1"/>
          <w:sz w:val="24"/>
          <w:szCs w:val="24"/>
        </w:rPr>
        <w:t>……</w:t>
      </w:r>
      <w:r w:rsidR="00842867" w:rsidRPr="00842867">
        <w:rPr>
          <w:rFonts w:ascii="Arial" w:hAnsi="Arial" w:cs="Arial"/>
          <w:color w:val="000000" w:themeColor="text1"/>
          <w:sz w:val="24"/>
          <w:szCs w:val="24"/>
        </w:rPr>
        <w:t>……………………….</w:t>
      </w:r>
      <w:r w:rsidRPr="00842867">
        <w:rPr>
          <w:rFonts w:ascii="Arial" w:hAnsi="Arial" w:cs="Arial"/>
          <w:color w:val="000000" w:themeColor="text1"/>
          <w:sz w:val="24"/>
          <w:szCs w:val="24"/>
        </w:rPr>
        <w:t>………………………….</w:t>
      </w:r>
    </w:p>
    <w:p w:rsidR="00FD17AC" w:rsidRDefault="00FD17AC" w:rsidP="000C3AEE">
      <w:pPr>
        <w:ind w:left="720"/>
        <w:rPr>
          <w:rFonts w:ascii="Arial" w:hAnsi="Arial" w:cs="Arial"/>
          <w:color w:val="000000" w:themeColor="text1"/>
          <w:sz w:val="24"/>
          <w:szCs w:val="24"/>
        </w:rPr>
      </w:pPr>
      <w:r w:rsidRPr="00842867">
        <w:rPr>
          <w:rFonts w:ascii="Arial" w:hAnsi="Arial" w:cs="Arial"/>
          <w:color w:val="000000" w:themeColor="text1"/>
          <w:sz w:val="24"/>
          <w:szCs w:val="24"/>
        </w:rPr>
        <w:t>……</w:t>
      </w:r>
      <w:r w:rsidR="00842867" w:rsidRPr="00842867">
        <w:rPr>
          <w:rFonts w:ascii="Arial" w:hAnsi="Arial" w:cs="Arial"/>
          <w:color w:val="000000" w:themeColor="text1"/>
          <w:sz w:val="24"/>
          <w:szCs w:val="24"/>
        </w:rPr>
        <w:t>…………………………………………..</w:t>
      </w:r>
      <w:r w:rsidRPr="00842867">
        <w:rPr>
          <w:rFonts w:ascii="Arial" w:hAnsi="Arial" w:cs="Arial"/>
          <w:color w:val="000000" w:themeColor="text1"/>
          <w:sz w:val="24"/>
          <w:szCs w:val="24"/>
        </w:rPr>
        <w:t>………</w:t>
      </w:r>
    </w:p>
    <w:p w:rsidR="0082257E" w:rsidRPr="005247A3" w:rsidRDefault="005247A3" w:rsidP="0082257E">
      <w:pPr>
        <w:rPr>
          <w:rFonts w:ascii="Arial" w:hAnsi="Arial" w:cs="Arial"/>
          <w:b/>
          <w:color w:val="000000" w:themeColor="text1"/>
          <w:sz w:val="24"/>
          <w:szCs w:val="24"/>
        </w:rPr>
      </w:pPr>
      <w:r w:rsidRPr="005247A3">
        <w:rPr>
          <w:rFonts w:ascii="Arial" w:hAnsi="Arial" w:cs="Arial"/>
          <w:b/>
          <w:color w:val="000000" w:themeColor="text1"/>
          <w:sz w:val="24"/>
          <w:szCs w:val="24"/>
        </w:rPr>
        <w:t>Bozeman Video Review Questions</w:t>
      </w:r>
    </w:p>
    <w:p w:rsidR="005247A3" w:rsidRPr="00B62AF9" w:rsidRDefault="005247A3" w:rsidP="005247A3">
      <w:pPr>
        <w:pStyle w:val="ListParagraph"/>
        <w:numPr>
          <w:ilvl w:val="0"/>
          <w:numId w:val="40"/>
        </w:numPr>
        <w:tabs>
          <w:tab w:val="left" w:pos="426"/>
        </w:tabs>
        <w:spacing w:after="120" w:line="360" w:lineRule="auto"/>
        <w:ind w:left="425" w:hanging="425"/>
        <w:rPr>
          <w:rFonts w:ascii="Arial" w:hAnsi="Arial" w:cs="Arial"/>
          <w:color w:val="FF0000"/>
        </w:rPr>
      </w:pPr>
      <w:r>
        <w:rPr>
          <w:rFonts w:ascii="Arial" w:hAnsi="Arial" w:cs="Arial"/>
        </w:rPr>
        <w:t xml:space="preserve">Why does soap dissolve the membranes easily? </w:t>
      </w:r>
    </w:p>
    <w:p w:rsidR="00B62AF9" w:rsidRPr="005247A3" w:rsidRDefault="00B62AF9" w:rsidP="00B62AF9">
      <w:pPr>
        <w:pStyle w:val="ListParagraph"/>
        <w:tabs>
          <w:tab w:val="left" w:pos="426"/>
        </w:tabs>
        <w:spacing w:after="120" w:line="360" w:lineRule="auto"/>
        <w:ind w:left="425"/>
        <w:rPr>
          <w:rFonts w:ascii="Arial" w:hAnsi="Arial" w:cs="Arial"/>
          <w:color w:val="FF0000"/>
        </w:rPr>
      </w:pPr>
    </w:p>
    <w:p w:rsidR="00B62AF9" w:rsidRPr="00B62AF9" w:rsidRDefault="005247A3" w:rsidP="00B62AF9">
      <w:pPr>
        <w:pStyle w:val="ListParagraph"/>
        <w:numPr>
          <w:ilvl w:val="0"/>
          <w:numId w:val="40"/>
        </w:numPr>
        <w:tabs>
          <w:tab w:val="left" w:pos="567"/>
        </w:tabs>
        <w:spacing w:after="120" w:line="360" w:lineRule="auto"/>
        <w:ind w:left="425" w:hanging="425"/>
        <w:rPr>
          <w:rFonts w:ascii="Arial" w:hAnsi="Arial" w:cs="Arial"/>
          <w:color w:val="FF0000"/>
        </w:rPr>
      </w:pPr>
      <w:r w:rsidRPr="00B62AF9">
        <w:rPr>
          <w:rFonts w:ascii="Arial" w:hAnsi="Arial" w:cs="Arial"/>
        </w:rPr>
        <w:t xml:space="preserve">What is selective permeability? How does the cell achieve this? </w:t>
      </w:r>
    </w:p>
    <w:p w:rsidR="00B62AF9" w:rsidRDefault="00B62AF9" w:rsidP="00B62AF9">
      <w:pPr>
        <w:pStyle w:val="ListParagraph"/>
        <w:spacing w:line="360" w:lineRule="auto"/>
        <w:rPr>
          <w:rFonts w:ascii="Arial" w:hAnsi="Arial" w:cs="Arial"/>
        </w:rPr>
      </w:pPr>
    </w:p>
    <w:p w:rsidR="00B62AF9" w:rsidRPr="00B62AF9" w:rsidRDefault="00B62AF9" w:rsidP="00B62AF9">
      <w:pPr>
        <w:pStyle w:val="ListParagraph"/>
        <w:spacing w:line="360" w:lineRule="auto"/>
        <w:rPr>
          <w:rFonts w:ascii="Arial" w:hAnsi="Arial" w:cs="Arial"/>
        </w:rPr>
      </w:pPr>
    </w:p>
    <w:p w:rsidR="005247A3" w:rsidRDefault="005247A3" w:rsidP="00B62AF9">
      <w:pPr>
        <w:pStyle w:val="ListParagraph"/>
        <w:numPr>
          <w:ilvl w:val="0"/>
          <w:numId w:val="40"/>
        </w:numPr>
        <w:tabs>
          <w:tab w:val="left" w:pos="567"/>
        </w:tabs>
        <w:spacing w:after="120" w:line="360" w:lineRule="auto"/>
        <w:ind w:left="425" w:hanging="425"/>
        <w:rPr>
          <w:rFonts w:ascii="Arial" w:hAnsi="Arial" w:cs="Arial"/>
          <w:color w:val="FF0000"/>
        </w:rPr>
      </w:pPr>
      <w:r w:rsidRPr="00B62AF9">
        <w:rPr>
          <w:rFonts w:ascii="Arial" w:hAnsi="Arial" w:cs="Arial"/>
        </w:rPr>
        <w:t xml:space="preserve">What are the 2 main molecules that make up cell membranes? </w:t>
      </w:r>
      <w:r w:rsidR="00B62AF9">
        <w:rPr>
          <w:rFonts w:ascii="Arial" w:hAnsi="Arial" w:cs="Arial"/>
          <w:color w:val="FF0000"/>
        </w:rPr>
        <w:t xml:space="preserve"> </w:t>
      </w:r>
    </w:p>
    <w:p w:rsidR="00B62AF9" w:rsidRPr="00B62AF9" w:rsidRDefault="00B62AF9" w:rsidP="00B62AF9">
      <w:pPr>
        <w:pStyle w:val="ListParagraph"/>
        <w:tabs>
          <w:tab w:val="left" w:pos="567"/>
        </w:tabs>
        <w:spacing w:after="120" w:line="360" w:lineRule="auto"/>
        <w:ind w:left="425"/>
        <w:rPr>
          <w:rFonts w:ascii="Arial" w:hAnsi="Arial" w:cs="Arial"/>
          <w:color w:val="FF0000"/>
        </w:rPr>
      </w:pPr>
    </w:p>
    <w:p w:rsidR="005247A3" w:rsidRDefault="005247A3" w:rsidP="005247A3">
      <w:pPr>
        <w:pStyle w:val="ListParagraph"/>
        <w:numPr>
          <w:ilvl w:val="0"/>
          <w:numId w:val="40"/>
        </w:numPr>
        <w:tabs>
          <w:tab w:val="left" w:pos="567"/>
        </w:tabs>
        <w:spacing w:after="120" w:line="360" w:lineRule="auto"/>
        <w:ind w:left="425" w:hanging="425"/>
        <w:rPr>
          <w:rFonts w:ascii="Arial" w:hAnsi="Arial" w:cs="Arial"/>
          <w:color w:val="FF0000"/>
        </w:rPr>
      </w:pPr>
      <w:r>
        <w:rPr>
          <w:rFonts w:ascii="Arial" w:hAnsi="Arial" w:cs="Arial"/>
        </w:rPr>
        <w:t xml:space="preserve">Phospholipids are described as AMPHIPATHIC. What does this mean? </w:t>
      </w:r>
      <w:r w:rsidR="00B62AF9">
        <w:rPr>
          <w:rFonts w:ascii="Arial" w:hAnsi="Arial" w:cs="Arial"/>
          <w:color w:val="FF0000"/>
        </w:rPr>
        <w:t xml:space="preserve"> </w:t>
      </w:r>
    </w:p>
    <w:p w:rsidR="00B62AF9" w:rsidRPr="005247A3" w:rsidRDefault="00B62AF9" w:rsidP="00B62AF9">
      <w:pPr>
        <w:pStyle w:val="ListParagraph"/>
        <w:tabs>
          <w:tab w:val="left" w:pos="567"/>
        </w:tabs>
        <w:spacing w:after="120" w:line="360" w:lineRule="auto"/>
        <w:ind w:left="425"/>
        <w:rPr>
          <w:rFonts w:ascii="Arial" w:hAnsi="Arial" w:cs="Arial"/>
          <w:color w:val="FF0000"/>
        </w:rPr>
      </w:pPr>
    </w:p>
    <w:p w:rsidR="00B62AF9" w:rsidRPr="00B62AF9" w:rsidRDefault="005247A3" w:rsidP="00B62AF9">
      <w:pPr>
        <w:pStyle w:val="ListParagraph"/>
        <w:numPr>
          <w:ilvl w:val="0"/>
          <w:numId w:val="40"/>
        </w:numPr>
        <w:tabs>
          <w:tab w:val="left" w:pos="567"/>
        </w:tabs>
        <w:spacing w:after="120" w:line="360" w:lineRule="auto"/>
        <w:ind w:left="425" w:hanging="425"/>
        <w:rPr>
          <w:rFonts w:ascii="Arial" w:hAnsi="Arial" w:cs="Arial"/>
          <w:color w:val="FF0000"/>
        </w:rPr>
      </w:pPr>
      <w:r w:rsidRPr="00B62AF9">
        <w:rPr>
          <w:rFonts w:ascii="Arial" w:hAnsi="Arial" w:cs="Arial"/>
        </w:rPr>
        <w:t xml:space="preserve">What sort </w:t>
      </w:r>
      <w:r w:rsidR="00336A54">
        <w:rPr>
          <w:rFonts w:ascii="Arial" w:hAnsi="Arial" w:cs="Arial"/>
        </w:rPr>
        <w:t>o</w:t>
      </w:r>
      <w:r w:rsidRPr="00B62AF9">
        <w:rPr>
          <w:rFonts w:ascii="Arial" w:hAnsi="Arial" w:cs="Arial"/>
        </w:rPr>
        <w:t xml:space="preserve">f particles do phospholipids allow to pass between themselves? </w:t>
      </w:r>
    </w:p>
    <w:p w:rsidR="00B62AF9" w:rsidRPr="00B62AF9" w:rsidRDefault="00B62AF9" w:rsidP="00B62AF9">
      <w:pPr>
        <w:pStyle w:val="ListParagraph"/>
        <w:rPr>
          <w:rFonts w:ascii="Arial" w:hAnsi="Arial" w:cs="Arial"/>
        </w:rPr>
      </w:pPr>
    </w:p>
    <w:p w:rsidR="005247A3" w:rsidRPr="00B62AF9" w:rsidRDefault="005247A3" w:rsidP="00B62AF9">
      <w:pPr>
        <w:pStyle w:val="ListParagraph"/>
        <w:numPr>
          <w:ilvl w:val="0"/>
          <w:numId w:val="40"/>
        </w:numPr>
        <w:tabs>
          <w:tab w:val="left" w:pos="567"/>
        </w:tabs>
        <w:spacing w:after="120" w:line="360" w:lineRule="auto"/>
        <w:ind w:left="425" w:hanging="425"/>
        <w:rPr>
          <w:rFonts w:ascii="Arial" w:hAnsi="Arial" w:cs="Arial"/>
          <w:color w:val="FF0000"/>
        </w:rPr>
      </w:pPr>
      <w:r w:rsidRPr="00B62AF9">
        <w:rPr>
          <w:rFonts w:ascii="Arial" w:hAnsi="Arial" w:cs="Arial"/>
        </w:rPr>
        <w:t xml:space="preserve">What is the role of many membrane proteins? </w:t>
      </w:r>
    </w:p>
    <w:p w:rsidR="00B62AF9" w:rsidRPr="00B62AF9" w:rsidRDefault="00B62AF9" w:rsidP="00B62AF9">
      <w:pPr>
        <w:pStyle w:val="ListParagraph"/>
        <w:rPr>
          <w:rFonts w:ascii="Arial" w:hAnsi="Arial" w:cs="Arial"/>
          <w:color w:val="FF0000"/>
        </w:rPr>
      </w:pPr>
    </w:p>
    <w:p w:rsidR="00B62AF9" w:rsidRPr="00B62AF9" w:rsidRDefault="00B62AF9" w:rsidP="00B62AF9">
      <w:pPr>
        <w:rPr>
          <w:rFonts w:ascii="Arial" w:eastAsia="Times New Roman" w:hAnsi="Arial" w:cs="Arial"/>
          <w:sz w:val="24"/>
          <w:szCs w:val="24"/>
          <w:lang w:eastAsia="en-GB"/>
        </w:rPr>
      </w:pPr>
      <w:r>
        <w:rPr>
          <w:rFonts w:ascii="Arial" w:hAnsi="Arial" w:cs="Arial"/>
        </w:rPr>
        <w:br w:type="page"/>
      </w:r>
    </w:p>
    <w:p w:rsidR="00B62AF9" w:rsidRPr="00B62AF9" w:rsidRDefault="005247A3" w:rsidP="00B62AF9">
      <w:pPr>
        <w:pStyle w:val="ListParagraph"/>
        <w:numPr>
          <w:ilvl w:val="0"/>
          <w:numId w:val="40"/>
        </w:numPr>
        <w:tabs>
          <w:tab w:val="left" w:pos="567"/>
        </w:tabs>
        <w:spacing w:after="120" w:line="360" w:lineRule="auto"/>
        <w:ind w:left="425" w:hanging="425"/>
        <w:rPr>
          <w:rFonts w:ascii="Arial" w:hAnsi="Arial" w:cs="Arial"/>
          <w:color w:val="FF0000"/>
        </w:rPr>
      </w:pPr>
      <w:r w:rsidRPr="00B62AF9">
        <w:rPr>
          <w:rFonts w:ascii="Arial" w:hAnsi="Arial" w:cs="Arial"/>
        </w:rPr>
        <w:lastRenderedPageBreak/>
        <w:t xml:space="preserve">What is the role of cholesterol? </w:t>
      </w:r>
    </w:p>
    <w:p w:rsidR="00B62AF9" w:rsidRPr="00B62AF9" w:rsidRDefault="00B62AF9" w:rsidP="00B62AF9">
      <w:pPr>
        <w:pStyle w:val="ListParagraph"/>
        <w:tabs>
          <w:tab w:val="left" w:pos="567"/>
        </w:tabs>
        <w:spacing w:after="120" w:line="360" w:lineRule="auto"/>
        <w:ind w:left="425"/>
        <w:rPr>
          <w:rFonts w:ascii="Arial" w:hAnsi="Arial" w:cs="Arial"/>
          <w:color w:val="FF0000"/>
        </w:rPr>
      </w:pPr>
    </w:p>
    <w:p w:rsidR="005247A3" w:rsidRDefault="005247A3" w:rsidP="00B62AF9">
      <w:pPr>
        <w:pStyle w:val="ListParagraph"/>
        <w:numPr>
          <w:ilvl w:val="0"/>
          <w:numId w:val="40"/>
        </w:numPr>
        <w:tabs>
          <w:tab w:val="left" w:pos="567"/>
        </w:tabs>
        <w:spacing w:after="120" w:line="360" w:lineRule="auto"/>
        <w:ind w:left="425" w:hanging="425"/>
        <w:rPr>
          <w:rFonts w:ascii="Arial" w:hAnsi="Arial" w:cs="Arial"/>
          <w:color w:val="FF0000"/>
        </w:rPr>
      </w:pPr>
      <w:r w:rsidRPr="00B62AF9">
        <w:rPr>
          <w:rFonts w:ascii="Arial" w:hAnsi="Arial" w:cs="Arial"/>
        </w:rPr>
        <w:t xml:space="preserve">Name one function of glycolipids </w:t>
      </w:r>
      <w:r w:rsidR="00B62AF9">
        <w:rPr>
          <w:rFonts w:ascii="Arial" w:hAnsi="Arial" w:cs="Arial"/>
          <w:color w:val="FF0000"/>
        </w:rPr>
        <w:t xml:space="preserve"> </w:t>
      </w:r>
    </w:p>
    <w:p w:rsidR="00336A54" w:rsidRPr="00336A54" w:rsidRDefault="00336A54" w:rsidP="00336A54">
      <w:pPr>
        <w:pStyle w:val="ListParagraph"/>
        <w:rPr>
          <w:rFonts w:ascii="Arial" w:hAnsi="Arial" w:cs="Arial"/>
          <w:color w:val="FF0000"/>
        </w:rPr>
      </w:pPr>
    </w:p>
    <w:p w:rsidR="00336A54" w:rsidRPr="00B62AF9" w:rsidRDefault="00336A54" w:rsidP="00336A54">
      <w:pPr>
        <w:pStyle w:val="ListParagraph"/>
        <w:tabs>
          <w:tab w:val="left" w:pos="567"/>
        </w:tabs>
        <w:spacing w:after="120" w:line="360" w:lineRule="auto"/>
        <w:ind w:left="425"/>
        <w:rPr>
          <w:rFonts w:ascii="Arial" w:hAnsi="Arial" w:cs="Arial"/>
          <w:color w:val="FF0000"/>
        </w:rPr>
      </w:pPr>
    </w:p>
    <w:p w:rsidR="005247A3" w:rsidRDefault="005247A3" w:rsidP="005247A3">
      <w:pPr>
        <w:pStyle w:val="ListParagraph"/>
        <w:numPr>
          <w:ilvl w:val="0"/>
          <w:numId w:val="40"/>
        </w:numPr>
        <w:tabs>
          <w:tab w:val="left" w:pos="567"/>
        </w:tabs>
        <w:spacing w:after="120" w:line="360" w:lineRule="auto"/>
        <w:ind w:left="425" w:hanging="425"/>
        <w:rPr>
          <w:rFonts w:ascii="Arial" w:hAnsi="Arial" w:cs="Arial"/>
          <w:color w:val="FF0000"/>
        </w:rPr>
      </w:pPr>
      <w:r>
        <w:rPr>
          <w:rFonts w:ascii="Arial" w:hAnsi="Arial" w:cs="Arial"/>
        </w:rPr>
        <w:t xml:space="preserve">Name one function of glycolipids. </w:t>
      </w:r>
      <w:r w:rsidR="00B62AF9">
        <w:rPr>
          <w:rFonts w:ascii="Arial" w:hAnsi="Arial" w:cs="Arial"/>
          <w:color w:val="FF0000"/>
        </w:rPr>
        <w:t xml:space="preserve"> </w:t>
      </w:r>
    </w:p>
    <w:p w:rsidR="00336A54" w:rsidRDefault="00336A54" w:rsidP="00336A54">
      <w:pPr>
        <w:tabs>
          <w:tab w:val="left" w:pos="567"/>
        </w:tabs>
        <w:spacing w:after="120" w:line="360" w:lineRule="auto"/>
        <w:rPr>
          <w:rFonts w:ascii="Arial" w:hAnsi="Arial" w:cs="Arial"/>
          <w:color w:val="FF0000"/>
        </w:rPr>
      </w:pPr>
    </w:p>
    <w:p w:rsidR="00336A54" w:rsidRPr="00336A54" w:rsidRDefault="00336A54" w:rsidP="00336A54">
      <w:pPr>
        <w:tabs>
          <w:tab w:val="left" w:pos="567"/>
        </w:tabs>
        <w:spacing w:after="120" w:line="360" w:lineRule="auto"/>
        <w:rPr>
          <w:rFonts w:ascii="Arial" w:hAnsi="Arial" w:cs="Arial"/>
          <w:color w:val="FF0000"/>
        </w:rPr>
      </w:pPr>
    </w:p>
    <w:p w:rsidR="005247A3" w:rsidRDefault="005247A3" w:rsidP="005247A3">
      <w:pPr>
        <w:pStyle w:val="ListParagraph"/>
        <w:tabs>
          <w:tab w:val="left" w:pos="567"/>
        </w:tabs>
        <w:spacing w:after="120"/>
        <w:ind w:left="426"/>
        <w:rPr>
          <w:rFonts w:ascii="Arial" w:hAnsi="Arial" w:cs="Arial"/>
        </w:rPr>
      </w:pPr>
    </w:p>
    <w:p w:rsidR="006A0354" w:rsidRDefault="004B79B2" w:rsidP="00896E99">
      <w:pPr>
        <w:pStyle w:val="ListParagraph"/>
        <w:tabs>
          <w:tab w:val="left" w:pos="0"/>
        </w:tabs>
        <w:spacing w:after="120"/>
        <w:ind w:left="0"/>
        <w:rPr>
          <w:rFonts w:ascii="Arial" w:hAnsi="Arial" w:cs="Arial"/>
        </w:rPr>
      </w:pPr>
      <w:r w:rsidRPr="00896E99">
        <w:rPr>
          <w:rFonts w:ascii="Arial" w:hAnsi="Arial" w:cs="Arial"/>
          <w:b/>
        </w:rPr>
        <w:t>NOTE</w:t>
      </w:r>
      <w:r>
        <w:rPr>
          <w:rFonts w:ascii="Arial" w:hAnsi="Arial" w:cs="Arial"/>
        </w:rPr>
        <w:t xml:space="preserve">: </w:t>
      </w:r>
      <w:r w:rsidR="005247A3">
        <w:rPr>
          <w:rFonts w:ascii="Arial" w:hAnsi="Arial" w:cs="Arial"/>
        </w:rPr>
        <w:t xml:space="preserve">Bozeman talks about water passing through the membrane by </w:t>
      </w:r>
      <w:r w:rsidR="005247A3" w:rsidRPr="00896E99">
        <w:rPr>
          <w:rFonts w:ascii="Arial" w:hAnsi="Arial" w:cs="Arial"/>
          <w:b/>
        </w:rPr>
        <w:t xml:space="preserve">Aquaporins </w:t>
      </w:r>
      <w:r w:rsidR="005247A3">
        <w:rPr>
          <w:rFonts w:ascii="Arial" w:hAnsi="Arial" w:cs="Arial"/>
        </w:rPr>
        <w:t>rather than through the phospholipids.</w:t>
      </w:r>
      <w:r>
        <w:rPr>
          <w:rFonts w:ascii="Arial" w:hAnsi="Arial" w:cs="Arial"/>
        </w:rPr>
        <w:t xml:space="preserve"> Aquaporins are small membrane proteins that </w:t>
      </w:r>
      <w:r w:rsidR="006A0354">
        <w:rPr>
          <w:rFonts w:ascii="Arial" w:hAnsi="Arial" w:cs="Arial"/>
        </w:rPr>
        <w:t>allow passage of water and were discovered in 1992 by Peter Agre</w:t>
      </w:r>
      <w:r w:rsidR="00896E99">
        <w:rPr>
          <w:rFonts w:ascii="Arial" w:hAnsi="Arial" w:cs="Arial"/>
        </w:rPr>
        <w:t xml:space="preserve"> who was awarded a</w:t>
      </w:r>
      <w:r w:rsidR="006A0354">
        <w:rPr>
          <w:rFonts w:ascii="Arial" w:hAnsi="Arial" w:cs="Arial"/>
        </w:rPr>
        <w:t xml:space="preserve"> </w:t>
      </w:r>
      <w:r w:rsidR="006A0354" w:rsidRPr="00896E99">
        <w:rPr>
          <w:rFonts w:ascii="Arial" w:hAnsi="Arial" w:cs="Arial"/>
          <w:b/>
        </w:rPr>
        <w:t xml:space="preserve">Nobel </w:t>
      </w:r>
      <w:r w:rsidR="00896E99" w:rsidRPr="00896E99">
        <w:rPr>
          <w:rFonts w:ascii="Arial" w:hAnsi="Arial" w:cs="Arial"/>
          <w:b/>
        </w:rPr>
        <w:t>Prize</w:t>
      </w:r>
      <w:r w:rsidR="006A0354" w:rsidRPr="00896E99">
        <w:rPr>
          <w:rFonts w:ascii="Arial" w:hAnsi="Arial" w:cs="Arial"/>
          <w:b/>
        </w:rPr>
        <w:t xml:space="preserve"> in Chemistry</w:t>
      </w:r>
      <w:r w:rsidR="006A0354">
        <w:rPr>
          <w:rFonts w:ascii="Arial" w:hAnsi="Arial" w:cs="Arial"/>
        </w:rPr>
        <w:t xml:space="preserve"> for this in 2002. There have now been discovered many different varieties of aquaporins.</w:t>
      </w:r>
      <w:r>
        <w:rPr>
          <w:rFonts w:ascii="Arial" w:hAnsi="Arial" w:cs="Arial"/>
        </w:rPr>
        <w:t xml:space="preserve"> </w:t>
      </w:r>
    </w:p>
    <w:p w:rsidR="00896E99" w:rsidRDefault="00896E99" w:rsidP="005247A3">
      <w:pPr>
        <w:pStyle w:val="ListParagraph"/>
        <w:tabs>
          <w:tab w:val="left" w:pos="567"/>
        </w:tabs>
        <w:spacing w:after="120"/>
        <w:ind w:left="426"/>
        <w:rPr>
          <w:rFonts w:ascii="Arial" w:hAnsi="Arial" w:cs="Arial"/>
        </w:rPr>
      </w:pPr>
    </w:p>
    <w:p w:rsidR="005247A3" w:rsidRDefault="004B79B2" w:rsidP="00896E99">
      <w:pPr>
        <w:pStyle w:val="ListParagraph"/>
        <w:tabs>
          <w:tab w:val="left" w:pos="0"/>
        </w:tabs>
        <w:spacing w:after="120"/>
        <w:ind w:left="0"/>
        <w:rPr>
          <w:rFonts w:ascii="Arial" w:hAnsi="Arial" w:cs="Arial"/>
        </w:rPr>
      </w:pPr>
      <w:r>
        <w:rPr>
          <w:rFonts w:ascii="Arial" w:hAnsi="Arial" w:cs="Arial"/>
        </w:rPr>
        <w:t xml:space="preserve">However </w:t>
      </w:r>
      <w:r w:rsidRPr="00896E99">
        <w:rPr>
          <w:rFonts w:ascii="Arial" w:hAnsi="Arial" w:cs="Arial"/>
          <w:b/>
        </w:rPr>
        <w:t>our syllabus</w:t>
      </w:r>
      <w:r>
        <w:rPr>
          <w:rFonts w:ascii="Arial" w:hAnsi="Arial" w:cs="Arial"/>
        </w:rPr>
        <w:t xml:space="preserve"> does </w:t>
      </w:r>
      <w:r w:rsidRPr="00896E99">
        <w:rPr>
          <w:rFonts w:ascii="Arial" w:hAnsi="Arial" w:cs="Arial"/>
          <w:b/>
        </w:rPr>
        <w:t>no</w:t>
      </w:r>
      <w:r w:rsidR="006A0354" w:rsidRPr="00896E99">
        <w:rPr>
          <w:rFonts w:ascii="Arial" w:hAnsi="Arial" w:cs="Arial"/>
          <w:b/>
        </w:rPr>
        <w:t>t include aquaporins</w:t>
      </w:r>
      <w:r w:rsidR="006A0354">
        <w:rPr>
          <w:rFonts w:ascii="Arial" w:hAnsi="Arial" w:cs="Arial"/>
        </w:rPr>
        <w:t xml:space="preserve"> and</w:t>
      </w:r>
      <w:r>
        <w:rPr>
          <w:rFonts w:ascii="Arial" w:hAnsi="Arial" w:cs="Arial"/>
        </w:rPr>
        <w:t xml:space="preserve"> </w:t>
      </w:r>
      <w:r w:rsidR="00896E99">
        <w:rPr>
          <w:rFonts w:ascii="Arial" w:hAnsi="Arial" w:cs="Arial"/>
        </w:rPr>
        <w:t xml:space="preserve">it is thought some </w:t>
      </w:r>
      <w:r>
        <w:rPr>
          <w:rFonts w:ascii="Arial" w:hAnsi="Arial" w:cs="Arial"/>
        </w:rPr>
        <w:t>water can p</w:t>
      </w:r>
      <w:r w:rsidR="00896E99">
        <w:rPr>
          <w:rFonts w:ascii="Arial" w:hAnsi="Arial" w:cs="Arial"/>
        </w:rPr>
        <w:t>ass through the phospholipids</w:t>
      </w:r>
      <w:r>
        <w:rPr>
          <w:rFonts w:ascii="Arial" w:hAnsi="Arial" w:cs="Arial"/>
        </w:rPr>
        <w:t xml:space="preserve">, because although it is polar it is small </w:t>
      </w:r>
      <w:r w:rsidR="00896E99">
        <w:rPr>
          <w:rFonts w:ascii="Arial" w:hAnsi="Arial" w:cs="Arial"/>
        </w:rPr>
        <w:t>enough to pass through slowly</w:t>
      </w:r>
      <w:r>
        <w:rPr>
          <w:rFonts w:ascii="Arial" w:hAnsi="Arial" w:cs="Arial"/>
        </w:rPr>
        <w:t xml:space="preserve">. However membranes that possess aquaporins can increase the rate of water movement and this </w:t>
      </w:r>
      <w:r w:rsidR="00896E99">
        <w:rPr>
          <w:rFonts w:ascii="Arial" w:hAnsi="Arial" w:cs="Arial"/>
        </w:rPr>
        <w:t>is very</w:t>
      </w:r>
      <w:r>
        <w:rPr>
          <w:rFonts w:ascii="Arial" w:hAnsi="Arial" w:cs="Arial"/>
        </w:rPr>
        <w:t xml:space="preserve"> important in cells like kidney tubule cells.</w:t>
      </w:r>
    </w:p>
    <w:p w:rsidR="00896E99" w:rsidRPr="0002180F" w:rsidRDefault="00896E99" w:rsidP="00896E99">
      <w:pPr>
        <w:pStyle w:val="ListParagraph"/>
        <w:tabs>
          <w:tab w:val="left" w:pos="0"/>
        </w:tabs>
        <w:spacing w:after="120"/>
        <w:ind w:left="0"/>
        <w:rPr>
          <w:rFonts w:ascii="Arial" w:hAnsi="Arial" w:cs="Arial"/>
        </w:rPr>
      </w:pPr>
      <w:r>
        <w:rPr>
          <w:rFonts w:ascii="Arial" w:hAnsi="Arial" w:cs="Arial"/>
        </w:rPr>
        <w:t>In any case, the principles of osmosis and water potential that you must learn, are the same for both aquaporins and conventional movement through phospholipids.</w:t>
      </w:r>
    </w:p>
    <w:p w:rsidR="0082257E" w:rsidRDefault="0082257E" w:rsidP="005247A3">
      <w:pPr>
        <w:rPr>
          <w:rFonts w:ascii="Arial" w:hAnsi="Arial" w:cs="Arial"/>
          <w:color w:val="000000" w:themeColor="text1"/>
          <w:sz w:val="24"/>
          <w:szCs w:val="24"/>
        </w:rPr>
      </w:pPr>
    </w:p>
    <w:p w:rsidR="0082257E" w:rsidRDefault="0082257E" w:rsidP="000C3AEE">
      <w:pPr>
        <w:ind w:left="720"/>
        <w:rPr>
          <w:rFonts w:ascii="Arial" w:hAnsi="Arial" w:cs="Arial"/>
          <w:color w:val="000000" w:themeColor="text1"/>
          <w:sz w:val="24"/>
          <w:szCs w:val="24"/>
        </w:rPr>
      </w:pPr>
    </w:p>
    <w:p w:rsidR="0082257E" w:rsidRPr="00842867" w:rsidRDefault="0082257E" w:rsidP="000C3AEE">
      <w:pPr>
        <w:ind w:left="720"/>
        <w:rPr>
          <w:rFonts w:ascii="Arial" w:hAnsi="Arial" w:cs="Arial"/>
          <w:color w:val="000000" w:themeColor="text1"/>
          <w:sz w:val="24"/>
          <w:szCs w:val="24"/>
        </w:rPr>
      </w:pPr>
      <w:bookmarkStart w:id="0" w:name="_GoBack"/>
      <w:bookmarkEnd w:id="0"/>
    </w:p>
    <w:p w:rsidR="00E84E13" w:rsidRPr="00303CBC" w:rsidRDefault="00145645" w:rsidP="0089431C">
      <w:pPr>
        <w:rPr>
          <w:rFonts w:ascii="Arial" w:hAnsi="Arial" w:cs="Arial"/>
          <w:i/>
          <w:color w:val="7030A0"/>
          <w:sz w:val="20"/>
          <w:szCs w:val="20"/>
        </w:rPr>
      </w:pPr>
      <w:r>
        <w:rPr>
          <w:rFonts w:ascii="Arial" w:hAnsi="Arial" w:cs="Arial"/>
          <w:b/>
          <w:sz w:val="28"/>
          <w:szCs w:val="28"/>
        </w:rPr>
        <w:t xml:space="preserve">What are Membranes?  </w:t>
      </w:r>
      <w:r w:rsidRPr="00303CBC">
        <w:rPr>
          <w:rFonts w:ascii="Arial" w:hAnsi="Arial" w:cs="Arial"/>
          <w:i/>
          <w:color w:val="7030A0"/>
          <w:sz w:val="20"/>
          <w:szCs w:val="20"/>
        </w:rPr>
        <w:t>(ref slide</w:t>
      </w:r>
      <w:r w:rsidR="00303CBC" w:rsidRPr="00303CBC">
        <w:rPr>
          <w:rFonts w:ascii="Arial" w:hAnsi="Arial" w:cs="Arial"/>
          <w:i/>
          <w:color w:val="7030A0"/>
          <w:sz w:val="20"/>
          <w:szCs w:val="20"/>
        </w:rPr>
        <w:t xml:space="preserve"> / use info from pages 52 &amp;53 T&amp;T old text /p84&amp;85 new</w:t>
      </w:r>
      <w:r w:rsidRPr="00303CBC">
        <w:rPr>
          <w:rFonts w:ascii="Arial" w:hAnsi="Arial" w:cs="Arial"/>
          <w:i/>
          <w:color w:val="7030A0"/>
          <w:sz w:val="20"/>
          <w:szCs w:val="20"/>
        </w:rPr>
        <w:t>)</w:t>
      </w:r>
    </w:p>
    <w:p w:rsidR="00145645" w:rsidRDefault="005E0FC6" w:rsidP="007C7065">
      <w:pPr>
        <w:pStyle w:val="ListParagraph"/>
        <w:numPr>
          <w:ilvl w:val="0"/>
          <w:numId w:val="24"/>
        </w:numPr>
        <w:spacing w:line="360" w:lineRule="auto"/>
        <w:ind w:left="714" w:hanging="357"/>
        <w:rPr>
          <w:rFonts w:ascii="Arial" w:hAnsi="Arial" w:cs="Arial"/>
        </w:rPr>
      </w:pPr>
      <w:r>
        <w:rPr>
          <w:rFonts w:ascii="Arial" w:hAnsi="Arial" w:cs="Arial"/>
        </w:rPr>
        <w:t>List the 6</w:t>
      </w:r>
      <w:r w:rsidR="00145645" w:rsidRPr="00145645">
        <w:rPr>
          <w:rFonts w:ascii="Arial" w:hAnsi="Arial" w:cs="Arial"/>
        </w:rPr>
        <w:t xml:space="preserve"> functions of cell surface membranes</w:t>
      </w:r>
    </w:p>
    <w:p w:rsidR="00145645" w:rsidRPr="0039017A" w:rsidRDefault="00145645" w:rsidP="005B2212">
      <w:pPr>
        <w:pStyle w:val="ListParagraph"/>
        <w:numPr>
          <w:ilvl w:val="0"/>
          <w:numId w:val="34"/>
        </w:numPr>
        <w:spacing w:line="360" w:lineRule="auto"/>
        <w:rPr>
          <w:rFonts w:ascii="Arial" w:hAnsi="Arial" w:cs="Arial"/>
        </w:rPr>
      </w:pPr>
      <w:r w:rsidRPr="005B2212">
        <w:rPr>
          <w:noProof/>
          <w:color w:val="000000" w:themeColor="text1"/>
        </w:rPr>
        <w:drawing>
          <wp:anchor distT="0" distB="0" distL="114300" distR="114300" simplePos="0" relativeHeight="251795456" behindDoc="1" locked="0" layoutInCell="1" allowOverlap="1" wp14:anchorId="2566A955" wp14:editId="6E7AF80B">
            <wp:simplePos x="0" y="0"/>
            <wp:positionH relativeFrom="column">
              <wp:posOffset>-234950</wp:posOffset>
            </wp:positionH>
            <wp:positionV relativeFrom="paragraph">
              <wp:posOffset>81915</wp:posOffset>
            </wp:positionV>
            <wp:extent cx="2276475" cy="2089150"/>
            <wp:effectExtent l="0" t="0" r="9525" b="6350"/>
            <wp:wrapSquare wrapText="bothSides"/>
            <wp:docPr id="957456" name="Picture 16" descr="animal cell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56" name="Picture 16" descr="animal cell C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20891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07B83" w:rsidRPr="005B2212">
        <w:rPr>
          <w:rFonts w:ascii="Arial" w:hAnsi="Arial" w:cs="Arial"/>
          <w:color w:val="000000" w:themeColor="text1"/>
        </w:rPr>
        <w:t>………………………………..</w:t>
      </w:r>
      <w:r w:rsidRPr="005B2212">
        <w:rPr>
          <w:rFonts w:ascii="Arial" w:hAnsi="Arial" w:cs="Arial"/>
          <w:color w:val="000000" w:themeColor="text1"/>
        </w:rPr>
        <w:t>…………</w:t>
      </w:r>
      <w:r w:rsidR="0039017A">
        <w:rPr>
          <w:rFonts w:ascii="Arial" w:hAnsi="Arial" w:cs="Arial"/>
          <w:color w:val="000000" w:themeColor="text1"/>
        </w:rPr>
        <w:t>…………</w:t>
      </w:r>
    </w:p>
    <w:p w:rsidR="0039017A" w:rsidRPr="0039017A" w:rsidRDefault="00983E68" w:rsidP="0039017A">
      <w:pPr>
        <w:spacing w:after="0" w:line="360" w:lineRule="auto"/>
        <w:rPr>
          <w:rFonts w:ascii="Arial" w:hAnsi="Arial" w:cs="Arial"/>
        </w:rPr>
      </w:pPr>
      <w:r>
        <w:rPr>
          <w:rFonts w:ascii="Arial" w:hAnsi="Arial" w:cs="Arial"/>
        </w:rPr>
        <w:t xml:space="preserve">          </w:t>
      </w:r>
      <w:r w:rsidR="0039017A">
        <w:rPr>
          <w:rFonts w:ascii="Arial" w:hAnsi="Arial" w:cs="Arial"/>
        </w:rPr>
        <w:t>……………………...……...……………………………..</w:t>
      </w:r>
    </w:p>
    <w:p w:rsidR="00145645" w:rsidRPr="005B2212" w:rsidRDefault="00B07B83" w:rsidP="005B2212">
      <w:pPr>
        <w:pStyle w:val="ListParagraph"/>
        <w:numPr>
          <w:ilvl w:val="0"/>
          <w:numId w:val="34"/>
        </w:numPr>
        <w:spacing w:line="360" w:lineRule="auto"/>
        <w:rPr>
          <w:rFonts w:ascii="Arial" w:hAnsi="Arial" w:cs="Arial"/>
          <w:color w:val="000000" w:themeColor="text1"/>
        </w:rPr>
      </w:pPr>
      <w:r w:rsidRPr="005B2212">
        <w:rPr>
          <w:rFonts w:ascii="Arial" w:hAnsi="Arial" w:cs="Arial"/>
          <w:color w:val="000000" w:themeColor="text1"/>
        </w:rPr>
        <w:t>………………………………………………………</w:t>
      </w:r>
      <w:r w:rsidR="00145645" w:rsidRPr="00145645">
        <w:rPr>
          <w:rFonts w:ascii="Arial" w:hAnsi="Arial" w:cs="Arial"/>
          <w:color w:val="FF0000"/>
        </w:rPr>
        <w:tab/>
      </w:r>
      <w:r w:rsidRPr="005B2212">
        <w:rPr>
          <w:rFonts w:ascii="Arial" w:hAnsi="Arial" w:cs="Arial"/>
          <w:color w:val="000000" w:themeColor="text1"/>
        </w:rPr>
        <w:t>………………………………………………….</w:t>
      </w:r>
      <w:r w:rsidR="0039017A">
        <w:rPr>
          <w:rFonts w:ascii="Arial" w:hAnsi="Arial" w:cs="Arial"/>
          <w:color w:val="000000" w:themeColor="text1"/>
        </w:rPr>
        <w:t>…</w:t>
      </w:r>
    </w:p>
    <w:p w:rsidR="0039017A" w:rsidRDefault="00B07B83" w:rsidP="0039017A">
      <w:pPr>
        <w:pStyle w:val="ListParagraph"/>
        <w:numPr>
          <w:ilvl w:val="0"/>
          <w:numId w:val="34"/>
        </w:numPr>
        <w:spacing w:line="360" w:lineRule="auto"/>
        <w:rPr>
          <w:rFonts w:ascii="Arial" w:hAnsi="Arial" w:cs="Arial"/>
          <w:color w:val="000000" w:themeColor="text1"/>
        </w:rPr>
      </w:pPr>
      <w:r w:rsidRPr="005B2212">
        <w:rPr>
          <w:rFonts w:ascii="Arial" w:hAnsi="Arial" w:cs="Arial"/>
          <w:color w:val="000000" w:themeColor="text1"/>
        </w:rPr>
        <w:t>……………………………………………………</w:t>
      </w:r>
      <w:r w:rsidR="0039017A">
        <w:rPr>
          <w:rFonts w:ascii="Arial" w:hAnsi="Arial" w:cs="Arial"/>
          <w:color w:val="000000" w:themeColor="text1"/>
        </w:rPr>
        <w:t>...</w:t>
      </w:r>
    </w:p>
    <w:p w:rsidR="0039017A" w:rsidRPr="0039017A" w:rsidRDefault="0039017A" w:rsidP="0039017A">
      <w:pPr>
        <w:pStyle w:val="ListParagraph"/>
        <w:spacing w:line="360" w:lineRule="auto"/>
        <w:rPr>
          <w:rFonts w:ascii="Arial" w:hAnsi="Arial" w:cs="Arial"/>
          <w:color w:val="000000" w:themeColor="text1"/>
        </w:rPr>
      </w:pPr>
      <w:r>
        <w:rPr>
          <w:rFonts w:ascii="Arial" w:hAnsi="Arial" w:cs="Arial"/>
          <w:color w:val="000000" w:themeColor="text1"/>
        </w:rPr>
        <w:t xml:space="preserve">      .................................................................................</w:t>
      </w:r>
    </w:p>
    <w:p w:rsidR="00145645" w:rsidRPr="0039017A" w:rsidRDefault="00B07B83" w:rsidP="0039017A">
      <w:pPr>
        <w:pStyle w:val="ListParagraph"/>
        <w:numPr>
          <w:ilvl w:val="0"/>
          <w:numId w:val="34"/>
        </w:numPr>
        <w:spacing w:line="360" w:lineRule="auto"/>
        <w:rPr>
          <w:rFonts w:ascii="Arial" w:hAnsi="Arial" w:cs="Arial"/>
          <w:color w:val="000000" w:themeColor="text1"/>
        </w:rPr>
      </w:pPr>
      <w:r w:rsidRPr="005B2212">
        <w:rPr>
          <w:rFonts w:ascii="Arial" w:hAnsi="Arial" w:cs="Arial"/>
          <w:color w:val="000000" w:themeColor="text1"/>
        </w:rPr>
        <w:t>………………………………………………………</w:t>
      </w:r>
      <w:r w:rsidR="0039017A">
        <w:rPr>
          <w:rFonts w:ascii="Arial" w:hAnsi="Arial" w:cs="Arial"/>
          <w:color w:val="000000" w:themeColor="text1"/>
        </w:rPr>
        <w:t xml:space="preserve">            </w:t>
      </w:r>
      <w:r w:rsidR="0039017A">
        <w:rPr>
          <w:rFonts w:ascii="Arial" w:hAnsi="Arial" w:cs="Arial"/>
          <w:color w:val="000000" w:themeColor="text1"/>
        </w:rPr>
        <w:tab/>
      </w:r>
      <w:r w:rsidRPr="0039017A">
        <w:rPr>
          <w:rFonts w:ascii="Arial" w:hAnsi="Arial" w:cs="Arial"/>
          <w:color w:val="000000" w:themeColor="text1"/>
        </w:rPr>
        <w:t>……………………………………………</w:t>
      </w:r>
      <w:r w:rsidR="007C7065" w:rsidRPr="0039017A">
        <w:rPr>
          <w:rFonts w:ascii="Arial" w:hAnsi="Arial" w:cs="Arial"/>
          <w:color w:val="000000" w:themeColor="text1"/>
        </w:rPr>
        <w:t>.....</w:t>
      </w:r>
      <w:r w:rsidR="0039017A" w:rsidRPr="0039017A">
        <w:rPr>
          <w:rFonts w:ascii="Arial" w:hAnsi="Arial" w:cs="Arial"/>
          <w:color w:val="000000" w:themeColor="text1"/>
        </w:rPr>
        <w:t>..........</w:t>
      </w:r>
    </w:p>
    <w:p w:rsidR="005E0FC6" w:rsidRDefault="00B07B83" w:rsidP="005B2212">
      <w:pPr>
        <w:pStyle w:val="ListParagraph"/>
        <w:numPr>
          <w:ilvl w:val="0"/>
          <w:numId w:val="34"/>
        </w:numPr>
        <w:spacing w:line="360" w:lineRule="auto"/>
        <w:rPr>
          <w:rFonts w:ascii="Arial" w:hAnsi="Arial" w:cs="Arial"/>
          <w:color w:val="000000" w:themeColor="text1"/>
        </w:rPr>
      </w:pPr>
      <w:r w:rsidRPr="005B2212">
        <w:rPr>
          <w:rFonts w:ascii="Arial" w:hAnsi="Arial" w:cs="Arial"/>
          <w:color w:val="000000" w:themeColor="text1"/>
        </w:rPr>
        <w:t>…………………………………………………….</w:t>
      </w:r>
    </w:p>
    <w:p w:rsidR="0039017A" w:rsidRPr="005B2212" w:rsidRDefault="0039017A" w:rsidP="0039017A">
      <w:pPr>
        <w:pStyle w:val="ListParagraph"/>
        <w:spacing w:line="360" w:lineRule="auto"/>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w:t>
      </w:r>
    </w:p>
    <w:p w:rsidR="002E167D" w:rsidRPr="005750E2" w:rsidRDefault="00B07B83" w:rsidP="005B2212">
      <w:pPr>
        <w:pStyle w:val="ListParagraph"/>
        <w:numPr>
          <w:ilvl w:val="0"/>
          <w:numId w:val="34"/>
        </w:numPr>
        <w:rPr>
          <w:rFonts w:ascii="Arial" w:hAnsi="Arial" w:cs="Arial"/>
          <w:color w:val="000000" w:themeColor="text1"/>
          <w:sz w:val="16"/>
          <w:szCs w:val="16"/>
        </w:rPr>
      </w:pPr>
      <w:r w:rsidRPr="005B2212">
        <w:rPr>
          <w:rFonts w:ascii="Arial" w:hAnsi="Arial" w:cs="Arial"/>
          <w:color w:val="000000" w:themeColor="text1"/>
        </w:rPr>
        <w:t>………………………………………...</w:t>
      </w:r>
      <w:r w:rsidR="005B2212" w:rsidRPr="005B2212">
        <w:rPr>
          <w:rFonts w:ascii="Arial" w:hAnsi="Arial" w:cs="Arial"/>
          <w:color w:val="000000" w:themeColor="text1"/>
        </w:rPr>
        <w:t>....</w:t>
      </w:r>
      <w:r w:rsidR="0039017A">
        <w:rPr>
          <w:rFonts w:ascii="Arial" w:hAnsi="Arial" w:cs="Arial"/>
          <w:color w:val="000000" w:themeColor="text1"/>
        </w:rPr>
        <w:t>........................................................................</w:t>
      </w:r>
    </w:p>
    <w:p w:rsidR="005750E2" w:rsidRDefault="005750E2" w:rsidP="005750E2">
      <w:pPr>
        <w:pStyle w:val="ListParagraph"/>
        <w:rPr>
          <w:rFonts w:ascii="Arial" w:hAnsi="Arial" w:cs="Arial"/>
          <w:color w:val="000000" w:themeColor="text1"/>
        </w:rPr>
      </w:pPr>
    </w:p>
    <w:p w:rsidR="0039017A" w:rsidRPr="005750E2" w:rsidRDefault="005750E2" w:rsidP="005750E2">
      <w:pPr>
        <w:pStyle w:val="ListParagraph"/>
        <w:rPr>
          <w:rFonts w:ascii="Arial" w:hAnsi="Arial" w:cs="Arial"/>
          <w:color w:val="000000" w:themeColor="text1"/>
        </w:rPr>
      </w:pPr>
      <w:r>
        <w:rPr>
          <w:rFonts w:ascii="Arial" w:hAnsi="Arial" w:cs="Arial"/>
          <w:color w:val="000000" w:themeColor="text1"/>
        </w:rPr>
        <w:br w:type="page"/>
      </w:r>
    </w:p>
    <w:p w:rsidR="00145645" w:rsidRDefault="007C7065" w:rsidP="007C7065">
      <w:pPr>
        <w:pStyle w:val="ListParagraph"/>
        <w:numPr>
          <w:ilvl w:val="0"/>
          <w:numId w:val="24"/>
        </w:numPr>
        <w:spacing w:line="360" w:lineRule="auto"/>
        <w:rPr>
          <w:rFonts w:ascii="Arial" w:hAnsi="Arial" w:cs="Arial"/>
        </w:rPr>
      </w:pPr>
      <w:r>
        <w:rPr>
          <w:rFonts w:ascii="Arial" w:hAnsi="Arial" w:cs="Arial"/>
        </w:rPr>
        <w:lastRenderedPageBreak/>
        <w:t>List 3 functions of internal membranes</w:t>
      </w:r>
    </w:p>
    <w:p w:rsidR="00E01F2B" w:rsidRDefault="00E01F2B" w:rsidP="00E01F2B">
      <w:pPr>
        <w:pStyle w:val="ListParagraph"/>
        <w:numPr>
          <w:ilvl w:val="0"/>
          <w:numId w:val="26"/>
        </w:numPr>
        <w:spacing w:line="360" w:lineRule="auto"/>
        <w:rPr>
          <w:rFonts w:ascii="Arial" w:hAnsi="Arial" w:cs="Arial"/>
          <w:color w:val="000000" w:themeColor="text1"/>
        </w:rPr>
      </w:pPr>
      <w:r>
        <w:rPr>
          <w:rFonts w:ascii="Arial" w:hAnsi="Arial" w:cs="Arial"/>
          <w:color w:val="000000" w:themeColor="text1"/>
        </w:rPr>
        <w:t>…………………………………………………………………………………………………</w:t>
      </w:r>
    </w:p>
    <w:p w:rsidR="00B62AF9" w:rsidRPr="00B8242F" w:rsidRDefault="00B62AF9" w:rsidP="00B62AF9">
      <w:pPr>
        <w:pStyle w:val="ListParagraph"/>
        <w:spacing w:line="360" w:lineRule="auto"/>
        <w:rPr>
          <w:rFonts w:ascii="Arial" w:hAnsi="Arial" w:cs="Arial"/>
          <w:color w:val="000000" w:themeColor="text1"/>
        </w:rPr>
      </w:pPr>
      <w:r>
        <w:rPr>
          <w:rFonts w:ascii="Arial" w:hAnsi="Arial" w:cs="Arial"/>
          <w:color w:val="000000" w:themeColor="text1"/>
        </w:rPr>
        <w:t>…………………………………………………………………………………………………</w:t>
      </w:r>
    </w:p>
    <w:p w:rsidR="0087341A" w:rsidRPr="00E01F2B" w:rsidRDefault="00E01F2B" w:rsidP="007C7065">
      <w:pPr>
        <w:pStyle w:val="ListParagraph"/>
        <w:numPr>
          <w:ilvl w:val="0"/>
          <w:numId w:val="26"/>
        </w:numPr>
        <w:spacing w:line="360" w:lineRule="auto"/>
        <w:rPr>
          <w:rFonts w:ascii="Arial" w:hAnsi="Arial" w:cs="Arial"/>
          <w:color w:val="000000" w:themeColor="text1"/>
        </w:rPr>
      </w:pPr>
      <w:r>
        <w:rPr>
          <w:rFonts w:ascii="Arial" w:hAnsi="Arial" w:cs="Arial"/>
          <w:color w:val="000000" w:themeColor="text1"/>
        </w:rPr>
        <w:t>…………………………………………………………………………………………………</w:t>
      </w:r>
    </w:p>
    <w:p w:rsidR="00F81B56" w:rsidRPr="00B62AF9" w:rsidRDefault="00B8242F" w:rsidP="00B62AF9">
      <w:pPr>
        <w:pStyle w:val="ListParagraph"/>
        <w:numPr>
          <w:ilvl w:val="0"/>
          <w:numId w:val="26"/>
        </w:numPr>
        <w:spacing w:after="240" w:line="360" w:lineRule="auto"/>
        <w:ind w:left="714" w:hanging="357"/>
        <w:rPr>
          <w:rFonts w:ascii="Arial" w:hAnsi="Arial" w:cs="Arial"/>
          <w:color w:val="000000" w:themeColor="text1"/>
          <w:lang w:val="en-US"/>
        </w:rPr>
      </w:pPr>
      <w:r>
        <w:rPr>
          <w:rFonts w:ascii="Arial" w:hAnsi="Arial" w:cs="Arial"/>
          <w:color w:val="000000" w:themeColor="text1"/>
          <w:lang w:val="en-US"/>
        </w:rPr>
        <w:t>…………………………………………………………………………………………………</w:t>
      </w:r>
    </w:p>
    <w:p w:rsidR="00FD17AC" w:rsidRDefault="00E84E13" w:rsidP="00FD17AC">
      <w:pPr>
        <w:rPr>
          <w:rFonts w:ascii="Arial" w:hAnsi="Arial" w:cs="Arial"/>
          <w:sz w:val="24"/>
          <w:szCs w:val="24"/>
        </w:rPr>
      </w:pPr>
      <w:r w:rsidRPr="00E84E13">
        <w:rPr>
          <w:rFonts w:ascii="Arial" w:hAnsi="Arial" w:cs="Arial"/>
          <w:b/>
          <w:sz w:val="28"/>
          <w:szCs w:val="28"/>
        </w:rPr>
        <w:t>The Structure of the cell Surface Membrane</w:t>
      </w:r>
      <w:r w:rsidR="00FD17AC" w:rsidRPr="00FD17AC">
        <w:rPr>
          <w:rFonts w:ascii="Arial" w:hAnsi="Arial" w:cs="Arial"/>
          <w:sz w:val="24"/>
          <w:szCs w:val="24"/>
        </w:rPr>
        <w:t xml:space="preserve"> </w:t>
      </w:r>
    </w:p>
    <w:p w:rsidR="00FD17AC" w:rsidRPr="009E6974" w:rsidRDefault="00FD17AC" w:rsidP="00FD17AC">
      <w:pPr>
        <w:rPr>
          <w:rFonts w:ascii="Arial" w:hAnsi="Arial" w:cs="Arial"/>
          <w:i/>
          <w:color w:val="7030A0"/>
          <w:sz w:val="24"/>
          <w:szCs w:val="24"/>
        </w:rPr>
      </w:pPr>
      <w:r>
        <w:rPr>
          <w:rFonts w:ascii="Arial" w:hAnsi="Arial" w:cs="Arial"/>
          <w:sz w:val="24"/>
          <w:szCs w:val="24"/>
        </w:rPr>
        <w:t>Describe how a membrane looks like when seen under an electron microscope.</w:t>
      </w:r>
      <w:r w:rsidR="009E6974">
        <w:rPr>
          <w:rFonts w:ascii="Arial" w:hAnsi="Arial" w:cs="Arial"/>
          <w:sz w:val="24"/>
          <w:szCs w:val="24"/>
        </w:rPr>
        <w:t xml:space="preserve"> </w:t>
      </w:r>
      <w:r w:rsidR="009E6974" w:rsidRPr="009E6974">
        <w:rPr>
          <w:rFonts w:ascii="Arial" w:hAnsi="Arial" w:cs="Arial"/>
          <w:i/>
          <w:color w:val="7030A0"/>
          <w:sz w:val="24"/>
          <w:szCs w:val="24"/>
        </w:rPr>
        <w:t>(Ref slide)</w:t>
      </w:r>
    </w:p>
    <w:p w:rsidR="00FD17AC" w:rsidRDefault="00336A54" w:rsidP="00FD17AC">
      <w:pPr>
        <w:rPr>
          <w:rFonts w:ascii="Arial" w:hAnsi="Arial" w:cs="Arial"/>
          <w:sz w:val="24"/>
          <w:szCs w:val="24"/>
        </w:rPr>
      </w:pPr>
      <w:r>
        <w:rPr>
          <w:rFonts w:ascii="Times New Roman" w:hAnsi="Times New Roman" w:cs="Times New Roman"/>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9pt;margin-top:23pt;width:145.65pt;height:154.25pt;z-index:251591680;mso-position-horizontal-relative:text;mso-position-vertical-relative:text" wrapcoords="-211 -104 -211 21600 21811 21600 21811 -104 -211 -104" stroked="t" strokecolor="black [3213]" strokeweight="1pt">
            <v:imagedata r:id="rId11" o:title=""/>
            <w10:wrap type="tight"/>
          </v:shape>
          <o:OLEObject Type="Embed" ProgID="AcroExch.Document.7" ShapeID="_x0000_s1026" DrawAspect="Content" ObjectID="_1509361963" r:id="rId12"/>
        </w:object>
      </w:r>
      <w:r w:rsidR="00FD17AC">
        <w:rPr>
          <w:rFonts w:ascii="Arial" w:hAnsi="Arial" w:cs="Arial"/>
          <w:sz w:val="24"/>
          <w:szCs w:val="24"/>
        </w:rPr>
        <w:t>………………………………………………………………………………………………………..</w:t>
      </w:r>
    </w:p>
    <w:p w:rsidR="00654AFD" w:rsidRPr="00FD17AC" w:rsidRDefault="00832F6F" w:rsidP="00F81B56">
      <w:pPr>
        <w:pStyle w:val="ListParagraph"/>
        <w:tabs>
          <w:tab w:val="left" w:pos="3969"/>
        </w:tabs>
        <w:ind w:left="1440"/>
        <w:rPr>
          <w:rFonts w:ascii="Arial" w:hAnsi="Arial" w:cs="Arial"/>
          <w:b/>
          <w:sz w:val="28"/>
          <w:szCs w:val="28"/>
        </w:rPr>
      </w:pPr>
      <w:r w:rsidRPr="00FD17AC">
        <w:rPr>
          <w:rFonts w:ascii="Arial" w:hAnsi="Arial" w:cs="Arial"/>
          <w:b/>
        </w:rPr>
        <w:t>Draw below</w:t>
      </w:r>
      <w:r w:rsidRPr="00FD17AC">
        <w:rPr>
          <w:rFonts w:ascii="Arial" w:hAnsi="Arial" w:cs="Arial"/>
        </w:rPr>
        <w:t xml:space="preserve"> a </w:t>
      </w:r>
      <w:r w:rsidR="00F81B56">
        <w:rPr>
          <w:rFonts w:ascii="Arial" w:hAnsi="Arial" w:cs="Arial"/>
        </w:rPr>
        <w:t xml:space="preserve">diagram of the membrane as seen </w:t>
      </w:r>
      <w:r w:rsidRPr="00FD17AC">
        <w:rPr>
          <w:rFonts w:ascii="Arial" w:hAnsi="Arial" w:cs="Arial"/>
        </w:rPr>
        <w:t>under the electron microscope.</w:t>
      </w:r>
    </w:p>
    <w:p w:rsidR="00654AFD" w:rsidRDefault="00654AFD" w:rsidP="0089431C">
      <w:pPr>
        <w:rPr>
          <w:rFonts w:ascii="Arial" w:hAnsi="Arial" w:cs="Arial"/>
          <w:b/>
          <w:sz w:val="24"/>
          <w:szCs w:val="24"/>
        </w:rPr>
      </w:pPr>
    </w:p>
    <w:p w:rsidR="00654AFD" w:rsidRDefault="00654AFD" w:rsidP="0089431C">
      <w:pPr>
        <w:rPr>
          <w:rFonts w:ascii="Arial" w:hAnsi="Arial" w:cs="Arial"/>
          <w:b/>
          <w:sz w:val="24"/>
          <w:szCs w:val="24"/>
        </w:rPr>
      </w:pPr>
    </w:p>
    <w:p w:rsidR="00654AFD" w:rsidRDefault="00654AFD" w:rsidP="0089431C">
      <w:pPr>
        <w:rPr>
          <w:rFonts w:ascii="Arial" w:hAnsi="Arial" w:cs="Arial"/>
          <w:b/>
          <w:sz w:val="24"/>
          <w:szCs w:val="24"/>
        </w:rPr>
      </w:pPr>
    </w:p>
    <w:p w:rsidR="00654AFD" w:rsidRDefault="00654AFD" w:rsidP="0089431C">
      <w:pPr>
        <w:rPr>
          <w:rFonts w:ascii="Arial" w:hAnsi="Arial" w:cs="Arial"/>
          <w:b/>
          <w:sz w:val="24"/>
          <w:szCs w:val="24"/>
        </w:rPr>
      </w:pPr>
    </w:p>
    <w:p w:rsidR="00561EBC" w:rsidRDefault="00561EBC" w:rsidP="0089431C">
      <w:pPr>
        <w:rPr>
          <w:rFonts w:ascii="Arial" w:hAnsi="Arial" w:cs="Arial"/>
          <w:b/>
          <w:sz w:val="24"/>
          <w:szCs w:val="24"/>
        </w:rPr>
      </w:pPr>
    </w:p>
    <w:p w:rsidR="00561EBC" w:rsidRDefault="00561EBC" w:rsidP="0089431C">
      <w:pPr>
        <w:rPr>
          <w:rFonts w:ascii="Arial" w:hAnsi="Arial" w:cs="Arial"/>
          <w:b/>
          <w:sz w:val="24"/>
          <w:szCs w:val="24"/>
        </w:rPr>
      </w:pPr>
      <w:r>
        <w:rPr>
          <w:rFonts w:ascii="Arial" w:hAnsi="Arial" w:cs="Arial"/>
          <w:b/>
          <w:noProof/>
          <w:sz w:val="28"/>
          <w:szCs w:val="28"/>
          <w:lang w:eastAsia="en-GB"/>
        </w:rPr>
        <mc:AlternateContent>
          <mc:Choice Requires="wps">
            <w:drawing>
              <wp:anchor distT="0" distB="0" distL="114300" distR="114300" simplePos="0" relativeHeight="251592704" behindDoc="0" locked="0" layoutInCell="1" allowOverlap="1" wp14:anchorId="1005C266" wp14:editId="47FF8644">
                <wp:simplePos x="0" y="0"/>
                <wp:positionH relativeFrom="column">
                  <wp:posOffset>-2144395</wp:posOffset>
                </wp:positionH>
                <wp:positionV relativeFrom="paragraph">
                  <wp:posOffset>240665</wp:posOffset>
                </wp:positionV>
                <wp:extent cx="2095500" cy="2463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209550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AF9" w:rsidRPr="00832F6F" w:rsidRDefault="00B62AF9" w:rsidP="00654AFD">
                            <w:pPr>
                              <w:rPr>
                                <w:rFonts w:ascii="Arial" w:hAnsi="Arial" w:cs="Arial"/>
                                <w:i/>
                                <w:sz w:val="24"/>
                                <w:szCs w:val="24"/>
                              </w:rPr>
                            </w:pPr>
                            <w:r w:rsidRPr="00832F6F">
                              <w:rPr>
                                <w:rFonts w:ascii="Arial" w:hAnsi="Arial" w:cs="Arial"/>
                                <w:i/>
                                <w:sz w:val="24"/>
                                <w:szCs w:val="24"/>
                              </w:rPr>
                              <w:t>EM of a plasma membrane</w:t>
                            </w:r>
                          </w:p>
                          <w:p w:rsidR="00B62AF9" w:rsidRDefault="00B62A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5C266" id="_x0000_t202" coordsize="21600,21600" o:spt="202" path="m,l,21600r21600,l21600,xe">
                <v:stroke joinstyle="miter"/>
                <v:path gradientshapeok="t" o:connecttype="rect"/>
              </v:shapetype>
              <v:shape id="Text Box 3" o:spid="_x0000_s1026" type="#_x0000_t202" style="position:absolute;margin-left:-168.85pt;margin-top:18.95pt;width:165pt;height:19.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" fillcolor="white [3201]" stroked="f" strokeweight=".5pt">
                <v:textbox>
                  <w:txbxContent>
                    <w:p w:rsidR="00B62AF9" w:rsidRPr="00832F6F" w:rsidRDefault="00B62AF9" w:rsidP="00654AFD">
                      <w:pPr>
                        <w:rPr>
                          <w:rFonts w:ascii="Arial" w:hAnsi="Arial" w:cs="Arial"/>
                          <w:i/>
                          <w:sz w:val="24"/>
                          <w:szCs w:val="24"/>
                        </w:rPr>
                      </w:pPr>
                      <w:r w:rsidRPr="00832F6F">
                        <w:rPr>
                          <w:rFonts w:ascii="Arial" w:hAnsi="Arial" w:cs="Arial"/>
                          <w:i/>
                          <w:sz w:val="24"/>
                          <w:szCs w:val="24"/>
                        </w:rPr>
                        <w:t>EM of a plasma membrane</w:t>
                      </w:r>
                    </w:p>
                    <w:p w:rsidR="00B62AF9" w:rsidRDefault="00B62AF9"/>
                  </w:txbxContent>
                </v:textbox>
              </v:shape>
            </w:pict>
          </mc:Fallback>
        </mc:AlternateContent>
      </w:r>
    </w:p>
    <w:p w:rsidR="00FD17AC" w:rsidRPr="00654AFD" w:rsidRDefault="00FD17AC" w:rsidP="0089431C">
      <w:pPr>
        <w:rPr>
          <w:rFonts w:ascii="Arial" w:hAnsi="Arial" w:cs="Arial"/>
          <w:b/>
          <w:sz w:val="24"/>
          <w:szCs w:val="24"/>
        </w:rPr>
      </w:pPr>
    </w:p>
    <w:p w:rsidR="00D47EEF" w:rsidRDefault="00D47EEF" w:rsidP="00561EBC">
      <w:pPr>
        <w:pStyle w:val="ListParagraph"/>
        <w:tabs>
          <w:tab w:val="left" w:pos="3969"/>
        </w:tabs>
        <w:rPr>
          <w:rFonts w:ascii="Arial" w:hAnsi="Arial" w:cs="Arial"/>
        </w:rPr>
      </w:pPr>
    </w:p>
    <w:p w:rsidR="002A17BD" w:rsidRPr="00235981" w:rsidRDefault="00832F6F" w:rsidP="00235981">
      <w:pPr>
        <w:pStyle w:val="ListParagraph"/>
        <w:numPr>
          <w:ilvl w:val="0"/>
          <w:numId w:val="5"/>
        </w:numPr>
        <w:tabs>
          <w:tab w:val="left" w:pos="3969"/>
        </w:tabs>
        <w:rPr>
          <w:rFonts w:ascii="Arial" w:hAnsi="Arial" w:cs="Arial"/>
        </w:rPr>
      </w:pPr>
      <w:r w:rsidRPr="002A17BD">
        <w:rPr>
          <w:rFonts w:ascii="Arial" w:hAnsi="Arial" w:cs="Arial"/>
        </w:rPr>
        <w:t xml:space="preserve">On your diagram </w:t>
      </w:r>
      <w:r w:rsidRPr="00623693">
        <w:rPr>
          <w:rFonts w:ascii="Arial" w:hAnsi="Arial" w:cs="Arial"/>
          <w:b/>
        </w:rPr>
        <w:t>label</w:t>
      </w:r>
      <w:r w:rsidRPr="002A17BD">
        <w:rPr>
          <w:rFonts w:ascii="Arial" w:hAnsi="Arial" w:cs="Arial"/>
        </w:rPr>
        <w:t xml:space="preserve"> what the dark lines represent </w:t>
      </w:r>
      <w:r w:rsidR="00FD17AC">
        <w:rPr>
          <w:rFonts w:ascii="Arial" w:hAnsi="Arial" w:cs="Arial"/>
        </w:rPr>
        <w:tab/>
      </w:r>
      <w:r w:rsidRPr="002A17BD">
        <w:rPr>
          <w:rFonts w:ascii="Arial" w:hAnsi="Arial" w:cs="Arial"/>
        </w:rPr>
        <w:t>and what the space in between represents</w:t>
      </w:r>
      <w:r w:rsidR="00654AFD" w:rsidRPr="002A17BD">
        <w:rPr>
          <w:rFonts w:ascii="Arial" w:hAnsi="Arial" w:cs="Arial"/>
        </w:rPr>
        <w:t xml:space="preserve">. </w:t>
      </w:r>
      <w:r w:rsidR="002A17BD">
        <w:rPr>
          <w:rFonts w:ascii="Arial" w:hAnsi="Arial" w:cs="Arial"/>
        </w:rPr>
        <w:t>(</w:t>
      </w:r>
      <w:r w:rsidR="00654AFD" w:rsidRPr="002A17BD">
        <w:rPr>
          <w:rFonts w:ascii="Arial" w:hAnsi="Arial" w:cs="Arial"/>
        </w:rPr>
        <w:t>You may need to do this AFTER learning more about membrane structure.</w:t>
      </w:r>
      <w:r w:rsidR="002A17BD">
        <w:rPr>
          <w:rFonts w:ascii="Arial" w:hAnsi="Arial" w:cs="Arial"/>
        </w:rPr>
        <w:t>)</w:t>
      </w:r>
    </w:p>
    <w:p w:rsidR="00E279C3" w:rsidRPr="00561EBC" w:rsidRDefault="00E84E13" w:rsidP="00E279C3">
      <w:pPr>
        <w:pStyle w:val="ListParagraph"/>
        <w:numPr>
          <w:ilvl w:val="0"/>
          <w:numId w:val="5"/>
        </w:numPr>
        <w:spacing w:line="360" w:lineRule="auto"/>
        <w:rPr>
          <w:rFonts w:ascii="Arial" w:hAnsi="Arial" w:cs="Arial"/>
          <w:b/>
        </w:rPr>
      </w:pPr>
      <w:r w:rsidRPr="002A17BD">
        <w:rPr>
          <w:rFonts w:ascii="Arial" w:hAnsi="Arial" w:cs="Arial"/>
        </w:rPr>
        <w:t>In 1972 a model was suggested to describe the structure of the cell surface membrane. What is the name of this model</w:t>
      </w:r>
      <w:r w:rsidRPr="00E279C3">
        <w:rPr>
          <w:rFonts w:ascii="Arial" w:hAnsi="Arial" w:cs="Arial"/>
        </w:rPr>
        <w:t>? ……</w:t>
      </w:r>
      <w:r w:rsidR="00D47EEF">
        <w:rPr>
          <w:rFonts w:ascii="Arial" w:hAnsi="Arial" w:cs="Arial"/>
          <w:color w:val="000000" w:themeColor="text1"/>
        </w:rPr>
        <w:t>.......................................</w:t>
      </w:r>
      <w:r w:rsidRPr="00E279C3">
        <w:rPr>
          <w:rFonts w:ascii="Arial" w:hAnsi="Arial" w:cs="Arial"/>
        </w:rPr>
        <w:t>…………</w:t>
      </w:r>
    </w:p>
    <w:p w:rsidR="00561EBC" w:rsidRPr="00E279C3" w:rsidRDefault="00561EBC" w:rsidP="00E279C3">
      <w:pPr>
        <w:pStyle w:val="ListParagraph"/>
        <w:numPr>
          <w:ilvl w:val="0"/>
          <w:numId w:val="5"/>
        </w:numPr>
        <w:spacing w:line="360" w:lineRule="auto"/>
        <w:rPr>
          <w:rFonts w:ascii="Arial" w:hAnsi="Arial" w:cs="Arial"/>
          <w:b/>
        </w:rPr>
      </w:pPr>
      <w:r w:rsidRPr="00CA7B86">
        <w:rPr>
          <w:rFonts w:ascii="Arial" w:hAnsi="Arial" w:cs="Arial"/>
        </w:rPr>
        <w:t>What is another name for a cell membrane?</w:t>
      </w:r>
      <w:r>
        <w:rPr>
          <w:rFonts w:ascii="Arial" w:hAnsi="Arial" w:cs="Arial"/>
        </w:rPr>
        <w:t>...............................................................</w:t>
      </w:r>
    </w:p>
    <w:p w:rsidR="00E279C3" w:rsidRDefault="00E279C3" w:rsidP="00E279C3">
      <w:pPr>
        <w:pStyle w:val="ListParagraph"/>
        <w:rPr>
          <w:rFonts w:ascii="Arial" w:hAnsi="Arial" w:cs="Arial"/>
          <w:b/>
        </w:rPr>
      </w:pPr>
    </w:p>
    <w:p w:rsidR="00FF07F5" w:rsidRPr="00FF07F5" w:rsidRDefault="00FF07F5" w:rsidP="00FF07F5">
      <w:pPr>
        <w:rPr>
          <w:rFonts w:ascii="Arial" w:hAnsi="Arial" w:cs="Arial"/>
          <w:b/>
          <w:sz w:val="24"/>
          <w:szCs w:val="24"/>
        </w:rPr>
      </w:pPr>
      <w:r w:rsidRPr="00D374F1">
        <w:rPr>
          <w:rFonts w:ascii="Arial" w:hAnsi="Arial" w:cs="Arial"/>
          <w:b/>
          <w:sz w:val="24"/>
          <w:szCs w:val="24"/>
        </w:rPr>
        <w:t>The Molecular Components of a membrane</w:t>
      </w:r>
    </w:p>
    <w:p w:rsidR="007F111B" w:rsidRPr="00303CBC" w:rsidRDefault="00E279C3" w:rsidP="00E279C3">
      <w:pPr>
        <w:pStyle w:val="ListParagraph"/>
        <w:numPr>
          <w:ilvl w:val="0"/>
          <w:numId w:val="5"/>
        </w:numPr>
        <w:spacing w:line="360" w:lineRule="auto"/>
        <w:rPr>
          <w:rFonts w:ascii="Arial" w:hAnsi="Arial" w:cs="Arial"/>
          <w:b/>
          <w:i/>
          <w:color w:val="7030A0"/>
        </w:rPr>
      </w:pPr>
      <w:r w:rsidRPr="00623693">
        <w:rPr>
          <w:rFonts w:ascii="Arial" w:hAnsi="Arial" w:cs="Arial"/>
          <w:b/>
        </w:rPr>
        <w:t>List</w:t>
      </w:r>
      <w:r>
        <w:rPr>
          <w:rFonts w:ascii="Arial" w:hAnsi="Arial" w:cs="Arial"/>
        </w:rPr>
        <w:t xml:space="preserve"> the main molecule components of a membrane</w:t>
      </w:r>
      <w:r w:rsidR="00303CBC">
        <w:rPr>
          <w:rFonts w:ascii="Arial" w:hAnsi="Arial" w:cs="Arial"/>
        </w:rPr>
        <w:t xml:space="preserve"> </w:t>
      </w:r>
      <w:r w:rsidR="00303CBC" w:rsidRPr="00303CBC">
        <w:rPr>
          <w:rFonts w:ascii="Arial" w:hAnsi="Arial" w:cs="Arial"/>
          <w:i/>
          <w:color w:val="7030A0"/>
        </w:rPr>
        <w:t>(ref slide)</w:t>
      </w:r>
    </w:p>
    <w:p w:rsidR="00E279C3" w:rsidRPr="002A45EC" w:rsidRDefault="00E279C3" w:rsidP="00E279C3">
      <w:pPr>
        <w:pStyle w:val="ListParagraph"/>
        <w:spacing w:line="360" w:lineRule="auto"/>
        <w:rPr>
          <w:rFonts w:ascii="Arial" w:hAnsi="Arial" w:cs="Arial"/>
        </w:rPr>
      </w:pPr>
      <w:r w:rsidRPr="002A45EC">
        <w:rPr>
          <w:rFonts w:ascii="Arial" w:hAnsi="Arial" w:cs="Arial"/>
        </w:rPr>
        <w:t>.........</w:t>
      </w:r>
      <w:r w:rsidR="00D47EEF">
        <w:rPr>
          <w:rFonts w:ascii="Arial" w:hAnsi="Arial" w:cs="Arial"/>
          <w:color w:val="000000" w:themeColor="text1"/>
        </w:rPr>
        <w:t>.....................................................</w:t>
      </w:r>
      <w:r w:rsidR="00D47EEF">
        <w:rPr>
          <w:rFonts w:ascii="Arial" w:hAnsi="Arial" w:cs="Arial"/>
        </w:rPr>
        <w:tab/>
      </w:r>
      <w:r w:rsidR="00D47EEF">
        <w:rPr>
          <w:rFonts w:ascii="Arial" w:hAnsi="Arial" w:cs="Arial"/>
        </w:rPr>
        <w:tab/>
        <w:t>........</w:t>
      </w:r>
      <w:r w:rsidRPr="002A45EC">
        <w:rPr>
          <w:rFonts w:ascii="Arial" w:hAnsi="Arial" w:cs="Arial"/>
        </w:rPr>
        <w:t>……..</w:t>
      </w:r>
      <w:r w:rsidR="00D47EEF">
        <w:rPr>
          <w:rFonts w:ascii="Arial" w:hAnsi="Arial" w:cs="Arial"/>
          <w:color w:val="000000" w:themeColor="text1"/>
        </w:rPr>
        <w:t>..................</w:t>
      </w:r>
      <w:r w:rsidR="00D47EEF">
        <w:rPr>
          <w:rFonts w:ascii="Arial" w:hAnsi="Arial" w:cs="Arial"/>
        </w:rPr>
        <w:t>………………</w:t>
      </w:r>
    </w:p>
    <w:p w:rsidR="00E279C3" w:rsidRPr="002A45EC" w:rsidRDefault="00E279C3" w:rsidP="00E279C3">
      <w:pPr>
        <w:pStyle w:val="ListParagraph"/>
        <w:spacing w:line="360" w:lineRule="auto"/>
        <w:rPr>
          <w:rFonts w:ascii="Arial" w:hAnsi="Arial" w:cs="Arial"/>
        </w:rPr>
      </w:pPr>
      <w:r w:rsidRPr="002A45EC">
        <w:rPr>
          <w:rFonts w:ascii="Arial" w:hAnsi="Arial" w:cs="Arial"/>
        </w:rPr>
        <w:t>……..</w:t>
      </w:r>
      <w:r w:rsidR="00D47EEF">
        <w:rPr>
          <w:rFonts w:ascii="Arial" w:hAnsi="Arial" w:cs="Arial"/>
          <w:color w:val="000000" w:themeColor="text1"/>
        </w:rPr>
        <w:t>................</w:t>
      </w:r>
      <w:r w:rsidR="00D47EEF">
        <w:rPr>
          <w:rFonts w:ascii="Arial" w:hAnsi="Arial" w:cs="Arial"/>
        </w:rPr>
        <w:t>………………...............</w:t>
      </w:r>
      <w:r w:rsidR="00D47EEF">
        <w:rPr>
          <w:rFonts w:ascii="Arial" w:hAnsi="Arial" w:cs="Arial"/>
        </w:rPr>
        <w:tab/>
      </w:r>
      <w:r w:rsidR="00D47EEF">
        <w:rPr>
          <w:rFonts w:ascii="Arial" w:hAnsi="Arial" w:cs="Arial"/>
        </w:rPr>
        <w:tab/>
        <w:t>.........</w:t>
      </w:r>
      <w:r w:rsidRPr="002A45EC">
        <w:rPr>
          <w:rFonts w:ascii="Arial" w:hAnsi="Arial" w:cs="Arial"/>
        </w:rPr>
        <w:t>……..</w:t>
      </w:r>
      <w:r w:rsidR="00D47EEF">
        <w:rPr>
          <w:rFonts w:ascii="Arial" w:hAnsi="Arial" w:cs="Arial"/>
          <w:color w:val="000000" w:themeColor="text1"/>
        </w:rPr>
        <w:t>.....................</w:t>
      </w:r>
      <w:r w:rsidR="00D47EEF">
        <w:rPr>
          <w:rFonts w:ascii="Arial" w:hAnsi="Arial" w:cs="Arial"/>
        </w:rPr>
        <w:t>……………</w:t>
      </w:r>
    </w:p>
    <w:p w:rsidR="00E279C3" w:rsidRDefault="00E279C3" w:rsidP="000F4544">
      <w:pPr>
        <w:pStyle w:val="ListParagraph"/>
        <w:spacing w:line="360" w:lineRule="auto"/>
        <w:rPr>
          <w:rFonts w:ascii="Arial" w:hAnsi="Arial" w:cs="Arial"/>
        </w:rPr>
      </w:pPr>
      <w:r w:rsidRPr="002A45EC">
        <w:rPr>
          <w:rFonts w:ascii="Arial" w:hAnsi="Arial" w:cs="Arial"/>
        </w:rPr>
        <w:t>……..</w:t>
      </w:r>
      <w:r w:rsidR="00D47EEF">
        <w:rPr>
          <w:rFonts w:ascii="Arial" w:hAnsi="Arial" w:cs="Arial"/>
          <w:color w:val="000000" w:themeColor="text1"/>
        </w:rPr>
        <w:t>............................</w:t>
      </w:r>
      <w:r w:rsidRPr="002A45EC">
        <w:rPr>
          <w:rFonts w:ascii="Arial" w:hAnsi="Arial" w:cs="Arial"/>
        </w:rPr>
        <w:t>…………………</w:t>
      </w:r>
    </w:p>
    <w:p w:rsidR="00235981" w:rsidRDefault="00235981" w:rsidP="003C06B0">
      <w:pPr>
        <w:pStyle w:val="ListParagraph"/>
        <w:ind w:left="142"/>
        <w:rPr>
          <w:rFonts w:ascii="Arial" w:hAnsi="Arial" w:cs="Arial"/>
          <w:b/>
        </w:rPr>
      </w:pPr>
    </w:p>
    <w:p w:rsidR="00D47EEF" w:rsidRDefault="00D47EEF" w:rsidP="00623693">
      <w:pPr>
        <w:pStyle w:val="ListParagraph"/>
        <w:spacing w:line="360" w:lineRule="auto"/>
        <w:ind w:left="142"/>
        <w:rPr>
          <w:rFonts w:ascii="Arial" w:hAnsi="Arial" w:cs="Arial"/>
          <w:b/>
        </w:rPr>
      </w:pPr>
    </w:p>
    <w:p w:rsidR="00D47EEF" w:rsidRDefault="00D47EEF" w:rsidP="00623693">
      <w:pPr>
        <w:pStyle w:val="ListParagraph"/>
        <w:spacing w:line="360" w:lineRule="auto"/>
        <w:ind w:left="142"/>
        <w:rPr>
          <w:rFonts w:ascii="Arial" w:hAnsi="Arial" w:cs="Arial"/>
          <w:b/>
        </w:rPr>
      </w:pPr>
    </w:p>
    <w:p w:rsidR="00D47EEF" w:rsidRDefault="00D47EEF" w:rsidP="00623693">
      <w:pPr>
        <w:pStyle w:val="ListParagraph"/>
        <w:spacing w:line="360" w:lineRule="auto"/>
        <w:ind w:left="142"/>
        <w:rPr>
          <w:rFonts w:ascii="Arial" w:hAnsi="Arial" w:cs="Arial"/>
          <w:b/>
        </w:rPr>
      </w:pPr>
    </w:p>
    <w:p w:rsidR="00D47EEF" w:rsidRDefault="009B7AE1" w:rsidP="00623693">
      <w:pPr>
        <w:pStyle w:val="ListParagraph"/>
        <w:spacing w:line="360" w:lineRule="auto"/>
        <w:ind w:left="142"/>
        <w:rPr>
          <w:rFonts w:ascii="Arial" w:hAnsi="Arial" w:cs="Arial"/>
          <w:b/>
        </w:rPr>
      </w:pPr>
      <w:r>
        <w:rPr>
          <w:rFonts w:ascii="Arial" w:hAnsi="Arial" w:cs="Arial"/>
          <w:b/>
        </w:rPr>
        <w:br w:type="page"/>
      </w:r>
    </w:p>
    <w:p w:rsidR="00623693" w:rsidRDefault="00623693" w:rsidP="00623693">
      <w:pPr>
        <w:pStyle w:val="ListParagraph"/>
        <w:spacing w:line="360" w:lineRule="auto"/>
        <w:ind w:left="142"/>
        <w:rPr>
          <w:rFonts w:ascii="Arial" w:hAnsi="Arial" w:cs="Arial"/>
          <w:b/>
        </w:rPr>
      </w:pPr>
      <w:r w:rsidRPr="00623693">
        <w:rPr>
          <w:rFonts w:ascii="Arial" w:hAnsi="Arial" w:cs="Arial"/>
          <w:b/>
        </w:rPr>
        <w:lastRenderedPageBreak/>
        <w:t xml:space="preserve">The Fluid Mosaic Model </w:t>
      </w:r>
      <w:r w:rsidR="00200E7D" w:rsidRPr="00623693">
        <w:rPr>
          <w:rFonts w:ascii="Arial" w:hAnsi="Arial" w:cs="Arial"/>
          <w:b/>
        </w:rPr>
        <w:t>of</w:t>
      </w:r>
      <w:r w:rsidRPr="00623693">
        <w:rPr>
          <w:rFonts w:ascii="Arial" w:hAnsi="Arial" w:cs="Arial"/>
          <w:b/>
        </w:rPr>
        <w:t xml:space="preserve"> Membrane Structure</w:t>
      </w:r>
    </w:p>
    <w:p w:rsidR="003C06B0" w:rsidRPr="009E6974" w:rsidRDefault="003C06B0" w:rsidP="003C06B0">
      <w:pPr>
        <w:pStyle w:val="ListParagraph"/>
        <w:numPr>
          <w:ilvl w:val="0"/>
          <w:numId w:val="4"/>
        </w:numPr>
        <w:rPr>
          <w:rFonts w:ascii="Arial" w:hAnsi="Arial" w:cs="Arial"/>
          <w:i/>
          <w:color w:val="7030A0"/>
        </w:rPr>
      </w:pPr>
      <w:r w:rsidRPr="00AF05D3">
        <w:rPr>
          <w:rFonts w:ascii="Arial" w:hAnsi="Arial" w:cs="Arial"/>
          <w:b/>
        </w:rPr>
        <w:t>Label</w:t>
      </w:r>
      <w:r>
        <w:rPr>
          <w:rFonts w:ascii="Arial" w:hAnsi="Arial" w:cs="Arial"/>
        </w:rPr>
        <w:t xml:space="preserve"> the 2D diagram </w:t>
      </w:r>
      <w:r w:rsidRPr="009E6974">
        <w:rPr>
          <w:rFonts w:ascii="Arial" w:hAnsi="Arial" w:cs="Arial"/>
          <w:i/>
          <w:color w:val="7030A0"/>
        </w:rPr>
        <w:t>(ref slides)</w:t>
      </w:r>
    </w:p>
    <w:p w:rsidR="003C06B0" w:rsidRDefault="003C06B0" w:rsidP="003C06B0">
      <w:pPr>
        <w:rPr>
          <w:rFonts w:ascii="Arial" w:hAnsi="Arial" w:cs="Arial"/>
        </w:rPr>
      </w:pPr>
    </w:p>
    <w:p w:rsidR="003C06B0" w:rsidRDefault="003C06B0" w:rsidP="003C06B0">
      <w:pPr>
        <w:rPr>
          <w:rFonts w:ascii="Arial" w:hAnsi="Arial" w:cs="Arial"/>
        </w:rPr>
      </w:pPr>
      <w:r w:rsidRPr="004B185C">
        <w:rPr>
          <w:noProof/>
          <w:lang w:eastAsia="en-GB"/>
        </w:rPr>
        <mc:AlternateContent>
          <mc:Choice Requires="wpg">
            <w:drawing>
              <wp:anchor distT="0" distB="0" distL="114300" distR="114300" simplePos="0" relativeHeight="251797504" behindDoc="0" locked="0" layoutInCell="1" allowOverlap="1" wp14:anchorId="20578FE8" wp14:editId="5A388821">
                <wp:simplePos x="0" y="0"/>
                <wp:positionH relativeFrom="column">
                  <wp:posOffset>756285</wp:posOffset>
                </wp:positionH>
                <wp:positionV relativeFrom="paragraph">
                  <wp:posOffset>17145</wp:posOffset>
                </wp:positionV>
                <wp:extent cx="4695825" cy="1857375"/>
                <wp:effectExtent l="0" t="0" r="9525" b="9525"/>
                <wp:wrapNone/>
                <wp:docPr id="23576" name="Group 18"/>
                <wp:cNvGraphicFramePr/>
                <a:graphic xmlns:a="http://schemas.openxmlformats.org/drawingml/2006/main">
                  <a:graphicData uri="http://schemas.microsoft.com/office/word/2010/wordprocessingGroup">
                    <wpg:wgp>
                      <wpg:cNvGrpSpPr/>
                      <wpg:grpSpPr>
                        <a:xfrm>
                          <a:off x="0" y="0"/>
                          <a:ext cx="4695825" cy="1857375"/>
                          <a:chOff x="609600" y="838200"/>
                          <a:chExt cx="7867650" cy="4196275"/>
                        </a:xfrm>
                      </wpg:grpSpPr>
                      <wpg:grpSp>
                        <wpg:cNvPr id="23580" name="Group 23580"/>
                        <wpg:cNvGrpSpPr/>
                        <wpg:grpSpPr>
                          <a:xfrm>
                            <a:off x="609600" y="838200"/>
                            <a:ext cx="7867650" cy="3990974"/>
                            <a:chOff x="609600" y="838200"/>
                            <a:chExt cx="7867650" cy="3990975"/>
                          </a:xfrm>
                        </wpg:grpSpPr>
                        <pic:pic xmlns:pic="http://schemas.openxmlformats.org/drawingml/2006/picture">
                          <pic:nvPicPr>
                            <pic:cNvPr id="23581" name="Picture 23581" descr="C:\Documents and Settings\Kay\My Documents\My PaperPort Documents\29 October 2011 (2).jpg"/>
                            <pic:cNvPicPr>
                              <a:picLocks noChangeAspect="1" noChangeArrowheads="1"/>
                            </pic:cNvPicPr>
                          </pic:nvPicPr>
                          <pic:blipFill>
                            <a:blip r:embed="rId13" cstate="print"/>
                            <a:srcRect/>
                            <a:stretch>
                              <a:fillRect/>
                            </a:stretch>
                          </pic:blipFill>
                          <pic:spPr bwMode="auto">
                            <a:xfrm>
                              <a:off x="609600" y="838200"/>
                              <a:ext cx="7867650" cy="3990975"/>
                            </a:xfrm>
                            <a:prstGeom prst="rect">
                              <a:avLst/>
                            </a:prstGeom>
                            <a:noFill/>
                          </pic:spPr>
                        </pic:pic>
                        <wps:wsp>
                          <wps:cNvPr id="23582" name="Rectangle 23582"/>
                          <wps:cNvSpPr/>
                          <wps:spPr>
                            <a:xfrm>
                              <a:off x="7467600" y="2895600"/>
                              <a:ext cx="6096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32" name="Rectangle 1032"/>
                        <wps:cNvSpPr/>
                        <wps:spPr>
                          <a:xfrm rot="21164413">
                            <a:off x="2743389" y="3815275"/>
                            <a:ext cx="160809" cy="1219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3DAEA12" id="Group 18" o:spid="_x0000_s1026" style="position:absolute;margin-left:59.55pt;margin-top:1.35pt;width:369.75pt;height:146.25pt;z-index:251797504;mso-width-relative:margin;mso-height-relative:margin" coordorigin="6096,8382" coordsize="78676,41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">
                <v:group id="Group 23580" o:spid="_x0000_s1027" style="position:absolute;left:6096;top:8382;width:78676;height:39909" coordorigin="6096,8382" coordsize="78676,39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uQLnFAAAA3gAA&#10;AA8AAAAAAAAAAAAAAAAAqgIAAGRycy9kb3ducmV2LnhtbFBLBQYAAAAABAAEAPoAAACcAwAAAAA=&#10;">
                  <v:shape id="Picture 23581" o:spid="_x0000_s1028" type="#_x0000_t75" style="position:absolute;left:6096;top:8382;width:78676;height:39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ikcTIAAAA3gAAAA8AAABkcnMvZG93bnJldi54bWxEj1trwkAUhN+F/oflFPqmm9gLkmYVUQQL&#10;PtRUin07ZE9uzZ4N2VXjv3cLBR+HmfmGSReDacWZeldbVhBPIhDEudU1lwoOX5vxDITzyBpby6Tg&#10;Sg4W84dRiom2F97TOfOlCBB2CSqovO8SKV1ekUE3sR1x8ArbG/RB9qXUPV4C3LRyGkVv0mDNYaHC&#10;jlYV5b/ZyQRKLLNm99F8Xn/WTXdoopfi+H1U6ulxWL6D8DT4e/i/vdUKps+vsxj+7oQr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4pHEyAAAAN4AAAAPAAAAAAAAAAAA&#10;AAAAAJ8CAABkcnMvZG93bnJldi54bWxQSwUGAAAAAAQABAD3AAAAlAMAAAAA&#10;">
                    <v:imagedata r:id="rId14" o:title="29 October 2011 (2)"/>
                  </v:shape>
                  <v:rect id="Rectangle 23582" o:spid="_x0000_s1029" style="position:absolute;left:74676;top:2895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YTMcA&#10;AADeAAAADwAAAGRycy9kb3ducmV2LnhtbESPQUsDMRSE70L/Q3hCL9Jm3aCUbdNShUIvHqxFPD42&#10;z03o5mXZxN2tv94IgsdhZr5hNrvJt2KgPrrAGu6XBQjiOhjHjYbz22GxAhETssE2MGm4UoTddnaz&#10;wcqEkV9pOKVGZAjHCjXYlLpKylhb8hiXoSPO3mfoPaYs+0aaHscM960si+JRenScFyx29Gypvpy+&#10;vIaXq1LH4U5dxrNTjfuWH0/vNmg9v532axCJpvQf/msfjYZSPaxK+L2Tr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j2EzHAAAA3gAAAA8AAAAAAAAAAAAAAAAAmAIAAGRy&#10;cy9kb3ducmV2LnhtbFBLBQYAAAAABAAEAPUAAACMAwAAAAA=&#10;" fillcolor="white [3212]" stroked="f" strokeweight="1pt"/>
                </v:group>
                <v:rect id="Rectangle 1032" o:spid="_x0000_s1030" style="position:absolute;left:27433;top:38152;width:1608;height:12192;rotation:-4757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HlMMA&#10;AADdAAAADwAAAGRycy9kb3ducmV2LnhtbERPyWrDMBC9F/IPYgK91VJiCI1rJZTQQi6lZOl9ao1s&#10;E2tkLNVx/r4qBHqbx1un3E6uEyMNofWsYZEpEMSVNy3XGs6n96dnECEiG+w8k4YbBdhuZg8lFsZf&#10;+UDjMdYihXAoUEMTY19IGaqGHIbM98SJs35wGBMcamkGvKZw18mlUivpsOXU0GBPu4aqy/HHacj9&#10;m6/Glf36tuv9x6XLP2+qtlo/zqfXFxCRpvgvvrv3Js1X+RL+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HlMMAAADdAAAADwAAAAAAAAAAAAAAAACYAgAAZHJzL2Rv&#10;d25yZXYueG1sUEsFBgAAAAAEAAQA9QAAAIgDAAAAAA==&#10;" fillcolor="white [3212]" stroked="f" strokeweight="1pt"/>
              </v:group>
            </w:pict>
          </mc:Fallback>
        </mc:AlternateContent>
      </w:r>
    </w:p>
    <w:p w:rsidR="003C06B0" w:rsidRDefault="003C06B0" w:rsidP="003C06B0">
      <w:pPr>
        <w:rPr>
          <w:rFonts w:ascii="Arial" w:hAnsi="Arial" w:cs="Arial"/>
        </w:rPr>
      </w:pPr>
    </w:p>
    <w:p w:rsidR="003C06B0" w:rsidRDefault="003C06B0" w:rsidP="003C06B0">
      <w:pPr>
        <w:rPr>
          <w:rFonts w:ascii="Arial" w:hAnsi="Arial" w:cs="Arial"/>
        </w:rPr>
      </w:pPr>
    </w:p>
    <w:p w:rsidR="003C06B0" w:rsidRDefault="003C06B0" w:rsidP="003C06B0">
      <w:pPr>
        <w:rPr>
          <w:rFonts w:ascii="Arial" w:hAnsi="Arial" w:cs="Arial"/>
        </w:rPr>
      </w:pPr>
    </w:p>
    <w:p w:rsidR="003C06B0" w:rsidRDefault="003C06B0" w:rsidP="003C06B0">
      <w:pPr>
        <w:rPr>
          <w:rFonts w:ascii="Arial" w:hAnsi="Arial" w:cs="Arial"/>
        </w:rPr>
      </w:pPr>
    </w:p>
    <w:p w:rsidR="003C06B0" w:rsidRDefault="003C06B0" w:rsidP="00623693">
      <w:pPr>
        <w:pStyle w:val="ListParagraph"/>
        <w:spacing w:line="360" w:lineRule="auto"/>
        <w:ind w:left="142"/>
        <w:rPr>
          <w:rFonts w:ascii="Arial" w:hAnsi="Arial" w:cs="Arial"/>
          <w:b/>
        </w:rPr>
      </w:pPr>
    </w:p>
    <w:p w:rsidR="003C06B0" w:rsidRDefault="003C06B0" w:rsidP="00623693">
      <w:pPr>
        <w:pStyle w:val="ListParagraph"/>
        <w:spacing w:line="360" w:lineRule="auto"/>
        <w:ind w:left="142"/>
        <w:rPr>
          <w:rFonts w:ascii="Arial" w:hAnsi="Arial" w:cs="Arial"/>
          <w:b/>
        </w:rPr>
      </w:pPr>
    </w:p>
    <w:p w:rsidR="000E2DE0" w:rsidRDefault="003C06B0" w:rsidP="000E2DE0">
      <w:pPr>
        <w:rPr>
          <w:rFonts w:ascii="Arial" w:eastAsia="Times New Roman" w:hAnsi="Arial" w:cs="Arial"/>
          <w:b/>
          <w:sz w:val="24"/>
          <w:szCs w:val="24"/>
          <w:lang w:eastAsia="en-GB"/>
        </w:rPr>
      </w:pP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p>
    <w:p w:rsidR="000E2DE0" w:rsidRDefault="000E2DE0" w:rsidP="000E2DE0">
      <w:pPr>
        <w:rPr>
          <w:rFonts w:ascii="Arial" w:eastAsia="Times New Roman" w:hAnsi="Arial" w:cs="Arial"/>
          <w:b/>
          <w:sz w:val="24"/>
          <w:szCs w:val="24"/>
          <w:lang w:eastAsia="en-GB"/>
        </w:rPr>
      </w:pPr>
    </w:p>
    <w:p w:rsidR="00812C07" w:rsidRPr="009E6974" w:rsidRDefault="003C06B0" w:rsidP="000E2DE0">
      <w:pPr>
        <w:rPr>
          <w:rFonts w:ascii="Arial" w:hAnsi="Arial" w:cs="Arial"/>
          <w:i/>
          <w:color w:val="7030A0"/>
        </w:rPr>
      </w:pPr>
      <w:r w:rsidRPr="003C06B0">
        <w:rPr>
          <w:rFonts w:ascii="Arial" w:hAnsi="Arial" w:cs="Arial"/>
        </w:rPr>
        <w:t>Now</w:t>
      </w:r>
      <w:r>
        <w:rPr>
          <w:rFonts w:ascii="Arial" w:hAnsi="Arial" w:cs="Arial"/>
          <w:b/>
        </w:rPr>
        <w:t xml:space="preserve"> </w:t>
      </w:r>
      <w:r w:rsidR="00D374F1" w:rsidRPr="00623693">
        <w:rPr>
          <w:rFonts w:ascii="Arial" w:hAnsi="Arial" w:cs="Arial"/>
          <w:b/>
        </w:rPr>
        <w:t>Label</w:t>
      </w:r>
      <w:r w:rsidR="00614280">
        <w:rPr>
          <w:rFonts w:ascii="Arial" w:hAnsi="Arial" w:cs="Arial"/>
        </w:rPr>
        <w:t xml:space="preserve"> the</w:t>
      </w:r>
      <w:r w:rsidR="004B185C">
        <w:rPr>
          <w:rFonts w:ascii="Arial" w:hAnsi="Arial" w:cs="Arial"/>
        </w:rPr>
        <w:t xml:space="preserve"> 3D</w:t>
      </w:r>
      <w:r w:rsidR="00614280">
        <w:rPr>
          <w:rFonts w:ascii="Arial" w:hAnsi="Arial" w:cs="Arial"/>
        </w:rPr>
        <w:t xml:space="preserve"> diagram </w:t>
      </w:r>
      <w:r w:rsidR="009E6974" w:rsidRPr="009E6974">
        <w:rPr>
          <w:rFonts w:ascii="Arial" w:hAnsi="Arial" w:cs="Arial"/>
          <w:i/>
          <w:color w:val="7030A0"/>
        </w:rPr>
        <w:t xml:space="preserve">(ref: slide or </w:t>
      </w:r>
      <w:r w:rsidR="00614280" w:rsidRPr="009E6974">
        <w:rPr>
          <w:rFonts w:ascii="Arial" w:hAnsi="Arial" w:cs="Arial"/>
          <w:i/>
          <w:color w:val="7030A0"/>
        </w:rPr>
        <w:t>T&amp;T p</w:t>
      </w:r>
      <w:r w:rsidR="009E6974" w:rsidRPr="009E6974">
        <w:rPr>
          <w:rFonts w:ascii="Arial" w:hAnsi="Arial" w:cs="Arial"/>
          <w:i/>
          <w:color w:val="7030A0"/>
        </w:rPr>
        <w:t>53 [old spec] or p86 [new spec]</w:t>
      </w:r>
      <w:r w:rsidR="00614280" w:rsidRPr="009E6974">
        <w:rPr>
          <w:rFonts w:ascii="Arial" w:hAnsi="Arial" w:cs="Arial"/>
          <w:i/>
          <w:color w:val="7030A0"/>
        </w:rPr>
        <w:t>).</w:t>
      </w:r>
    </w:p>
    <w:p w:rsidR="00A727C2" w:rsidRDefault="00C254C8" w:rsidP="00A727C2">
      <w:pPr>
        <w:rPr>
          <w:rFonts w:ascii="Arial" w:hAnsi="Arial" w:cs="Arial"/>
        </w:rPr>
      </w:pPr>
      <w:r>
        <w:rPr>
          <w:rFonts w:ascii="Arial" w:hAnsi="Arial" w:cs="Arial"/>
          <w:noProof/>
          <w:lang w:eastAsia="en-GB"/>
        </w:rPr>
        <mc:AlternateContent>
          <mc:Choice Requires="wpg">
            <w:drawing>
              <wp:anchor distT="0" distB="0" distL="114300" distR="114300" simplePos="0" relativeHeight="251627520" behindDoc="0" locked="0" layoutInCell="1" allowOverlap="1" wp14:anchorId="74D76A24" wp14:editId="070FE676">
                <wp:simplePos x="0" y="0"/>
                <wp:positionH relativeFrom="column">
                  <wp:posOffset>-320040</wp:posOffset>
                </wp:positionH>
                <wp:positionV relativeFrom="paragraph">
                  <wp:posOffset>76201</wp:posOffset>
                </wp:positionV>
                <wp:extent cx="6892925" cy="4775834"/>
                <wp:effectExtent l="0" t="0" r="22225" b="25400"/>
                <wp:wrapNone/>
                <wp:docPr id="23575" name="Group 23575"/>
                <wp:cNvGraphicFramePr/>
                <a:graphic xmlns:a="http://schemas.openxmlformats.org/drawingml/2006/main">
                  <a:graphicData uri="http://schemas.microsoft.com/office/word/2010/wordprocessingGroup">
                    <wpg:wgp>
                      <wpg:cNvGrpSpPr/>
                      <wpg:grpSpPr>
                        <a:xfrm>
                          <a:off x="0" y="0"/>
                          <a:ext cx="6892925" cy="4775834"/>
                          <a:chOff x="0" y="-285749"/>
                          <a:chExt cx="6892938" cy="4775834"/>
                        </a:xfrm>
                      </wpg:grpSpPr>
                      <pic:pic xmlns:pic="http://schemas.openxmlformats.org/drawingml/2006/picture">
                        <pic:nvPicPr>
                          <pic:cNvPr id="1026" name="Picture 2" descr="http://evaluations.nelsonthornes.com/NT3/RootRepository/ContentPackages/370/AQA_AS_BIOLOGY_Evaluation/product/bio_as_ch03_pg53_fig1.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1509622" y="362309"/>
                            <a:ext cx="3774440" cy="2705735"/>
                          </a:xfrm>
                          <a:prstGeom prst="rect">
                            <a:avLst/>
                          </a:prstGeom>
                          <a:noFill/>
                          <a:ln w="19050">
                            <a:noFill/>
                            <a:miter lim="800000"/>
                            <a:headEnd/>
                            <a:tailEnd/>
                          </a:ln>
                        </pic:spPr>
                      </pic:pic>
                      <wpg:grpSp>
                        <wpg:cNvPr id="23574" name="Group 23574"/>
                        <wpg:cNvGrpSpPr/>
                        <wpg:grpSpPr>
                          <a:xfrm>
                            <a:off x="0" y="-285749"/>
                            <a:ext cx="6892938" cy="4775834"/>
                            <a:chOff x="0" y="-285749"/>
                            <a:chExt cx="6892938" cy="4775834"/>
                          </a:xfrm>
                        </wpg:grpSpPr>
                        <wpg:grpSp>
                          <wpg:cNvPr id="23554" name="Group 23554"/>
                          <wpg:cNvGrpSpPr/>
                          <wpg:grpSpPr>
                            <a:xfrm>
                              <a:off x="0" y="-104775"/>
                              <a:ext cx="2640006" cy="1114065"/>
                              <a:chOff x="0" y="-104775"/>
                              <a:chExt cx="2640006" cy="1114065"/>
                            </a:xfrm>
                          </wpg:grpSpPr>
                          <wps:wsp>
                            <wps:cNvPr id="23" name="TextBox 22"/>
                            <wps:cNvSpPr txBox="1"/>
                            <wps:spPr>
                              <a:xfrm>
                                <a:off x="0" y="-104775"/>
                                <a:ext cx="1423035" cy="721995"/>
                              </a:xfrm>
                              <a:prstGeom prst="rect">
                                <a:avLst/>
                              </a:prstGeom>
                              <a:noFill/>
                              <a:ln>
                                <a:solidFill>
                                  <a:schemeClr val="tx1"/>
                                </a:solidFill>
                              </a:ln>
                            </wps:spPr>
                            <wps:txbx>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kern w:val="24"/>
                                    </w:rPr>
                                  </w:pPr>
                                </w:p>
                                <w:p w:rsidR="00B62AF9" w:rsidRPr="00D35A90" w:rsidRDefault="00B62AF9" w:rsidP="00D35A90">
                                  <w:pPr>
                                    <w:pStyle w:val="NormalWeb"/>
                                    <w:spacing w:before="0" w:beforeAutospacing="0" w:after="0" w:afterAutospacing="0"/>
                                    <w:rPr>
                                      <w:rFonts w:ascii="Arial" w:hAnsi="Arial" w:cs="Arial"/>
                                      <w:color w:val="FF0000"/>
                                    </w:rPr>
                                  </w:pPr>
                                </w:p>
                              </w:txbxContent>
                            </wps:txbx>
                            <wps:bodyPr wrap="square" rtlCol="0">
                              <a:noAutofit/>
                            </wps:bodyPr>
                          </wps:wsp>
                          <wps:wsp>
                            <wps:cNvPr id="23552" name="Straight Arrow Connector 23552"/>
                            <wps:cNvCnPr/>
                            <wps:spPr>
                              <a:xfrm>
                                <a:off x="1423358" y="215660"/>
                                <a:ext cx="1216648" cy="79363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55" name="Group 23555"/>
                          <wpg:cNvGrpSpPr/>
                          <wpg:grpSpPr>
                            <a:xfrm>
                              <a:off x="8626" y="1915064"/>
                              <a:ext cx="2260121" cy="759125"/>
                              <a:chOff x="0" y="0"/>
                              <a:chExt cx="2260121" cy="759125"/>
                            </a:xfrm>
                          </wpg:grpSpPr>
                          <wps:wsp>
                            <wps:cNvPr id="30" name="Text Box 30"/>
                            <wps:cNvSpPr txBox="1"/>
                            <wps:spPr>
                              <a:xfrm>
                                <a:off x="0" y="0"/>
                                <a:ext cx="1414732" cy="75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9" w:rsidRPr="00A66DBA" w:rsidRDefault="00B62AF9">
                                  <w:pPr>
                                    <w:rPr>
                                      <w:rFonts w:ascii="Arial" w:hAnsi="Arial" w:cs="Arial"/>
                                      <w:color w:val="FF0000"/>
                                      <w:sz w:val="24"/>
                                      <w:szCs w:val="24"/>
                                    </w:rPr>
                                  </w:pPr>
                                  <w:r>
                                    <w:rPr>
                                      <w:rFonts w:ascii="Arial" w:hAnsi="Arial" w:cs="Arial"/>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53" name="Straight Arrow Connector 23553"/>
                            <wps:cNvCnPr/>
                            <wps:spPr>
                              <a:xfrm>
                                <a:off x="1414732" y="569343"/>
                                <a:ext cx="845389" cy="95346"/>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58" name="Group 23558"/>
                          <wpg:cNvGrpSpPr/>
                          <wpg:grpSpPr>
                            <a:xfrm>
                              <a:off x="276226" y="2674188"/>
                              <a:ext cx="1724907" cy="1126056"/>
                              <a:chOff x="-172347" y="0"/>
                              <a:chExt cx="1724907" cy="1126056"/>
                            </a:xfrm>
                          </wpg:grpSpPr>
                          <wps:wsp>
                            <wps:cNvPr id="24" name="TextBox 23"/>
                            <wps:cNvSpPr txBox="1"/>
                            <wps:spPr>
                              <a:xfrm>
                                <a:off x="-172347" y="508836"/>
                                <a:ext cx="1724907" cy="617220"/>
                              </a:xfrm>
                              <a:prstGeom prst="rect">
                                <a:avLst/>
                              </a:prstGeom>
                              <a:noFill/>
                              <a:ln>
                                <a:solidFill>
                                  <a:schemeClr val="tx1"/>
                                </a:solidFill>
                              </a:ln>
                            </wps:spPr>
                            <wps:txbx>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kern w:val="24"/>
                                    </w:rPr>
                                  </w:pPr>
                                </w:p>
                                <w:p w:rsidR="00B62AF9" w:rsidRPr="00D35A90" w:rsidRDefault="00B62AF9" w:rsidP="00D35A90">
                                  <w:pPr>
                                    <w:pStyle w:val="NormalWeb"/>
                                    <w:spacing w:before="0" w:beforeAutospacing="0" w:after="0" w:afterAutospacing="0"/>
                                    <w:rPr>
                                      <w:rFonts w:ascii="Arial" w:hAnsi="Arial" w:cs="Arial"/>
                                      <w:color w:val="FF0000"/>
                                    </w:rPr>
                                  </w:pPr>
                                </w:p>
                              </w:txbxContent>
                            </wps:txbx>
                            <wps:bodyPr wrap="square" rtlCol="0">
                              <a:spAutoFit/>
                            </wps:bodyPr>
                          </wps:wsp>
                          <wps:wsp>
                            <wps:cNvPr id="23557" name="Straight Arrow Connector 23557"/>
                            <wps:cNvCnPr/>
                            <wps:spPr>
                              <a:xfrm flipV="1">
                                <a:off x="1285336" y="0"/>
                                <a:ext cx="120770" cy="50925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60" name="Group 23560"/>
                          <wpg:cNvGrpSpPr/>
                          <wpg:grpSpPr>
                            <a:xfrm>
                              <a:off x="1423035" y="2208362"/>
                              <a:ext cx="1722699" cy="2281723"/>
                              <a:chOff x="-198731" y="0"/>
                              <a:chExt cx="1722699" cy="2281723"/>
                            </a:xfrm>
                          </wpg:grpSpPr>
                          <wps:wsp>
                            <wps:cNvPr id="19" name="TextBox 18"/>
                            <wps:cNvSpPr txBox="1"/>
                            <wps:spPr>
                              <a:xfrm>
                                <a:off x="-198731" y="1664503"/>
                                <a:ext cx="1722699" cy="617220"/>
                              </a:xfrm>
                              <a:prstGeom prst="rect">
                                <a:avLst/>
                              </a:prstGeom>
                              <a:noFill/>
                              <a:ln>
                                <a:solidFill>
                                  <a:schemeClr val="tx1"/>
                                </a:solidFill>
                              </a:ln>
                            </wps:spPr>
                            <wps:txbx>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kern w:val="24"/>
                                    </w:rPr>
                                  </w:pPr>
                                </w:p>
                                <w:p w:rsidR="00B62AF9" w:rsidRPr="006E5755" w:rsidRDefault="00B62AF9" w:rsidP="00D35A90">
                                  <w:pPr>
                                    <w:pStyle w:val="NormalWeb"/>
                                    <w:spacing w:before="0" w:beforeAutospacing="0" w:after="0" w:afterAutospacing="0"/>
                                    <w:rPr>
                                      <w:rFonts w:ascii="Arial" w:hAnsi="Arial" w:cs="Arial"/>
                                      <w:color w:val="FF0000"/>
                                    </w:rPr>
                                  </w:pPr>
                                </w:p>
                              </w:txbxContent>
                            </wps:txbx>
                            <wps:bodyPr wrap="square" rtlCol="0">
                              <a:spAutoFit/>
                            </wps:bodyPr>
                          </wps:wsp>
                          <wps:wsp>
                            <wps:cNvPr id="23559" name="Straight Arrow Connector 23559"/>
                            <wps:cNvCnPr/>
                            <wps:spPr>
                              <a:xfrm flipV="1">
                                <a:off x="974785" y="0"/>
                                <a:ext cx="241539" cy="1661016"/>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62" name="Group 23562"/>
                          <wpg:cNvGrpSpPr/>
                          <wpg:grpSpPr>
                            <a:xfrm>
                              <a:off x="3329730" y="2389516"/>
                              <a:ext cx="2621280" cy="1677888"/>
                              <a:chOff x="-66" y="0"/>
                              <a:chExt cx="2621280" cy="1677888"/>
                            </a:xfrm>
                          </wpg:grpSpPr>
                          <wps:wsp>
                            <wps:cNvPr id="20" name="TextBox 19"/>
                            <wps:cNvSpPr txBox="1"/>
                            <wps:spPr>
                              <a:xfrm>
                                <a:off x="-66" y="1060668"/>
                                <a:ext cx="2621280" cy="617220"/>
                              </a:xfrm>
                              <a:prstGeom prst="rect">
                                <a:avLst/>
                              </a:prstGeom>
                              <a:noFill/>
                              <a:ln>
                                <a:solidFill>
                                  <a:schemeClr val="tx1"/>
                                </a:solidFill>
                              </a:ln>
                            </wps:spPr>
                            <wps:txbx>
                              <w:txbxContent>
                                <w:p w:rsidR="00B62AF9" w:rsidRDefault="00B62AF9" w:rsidP="00D35A90">
                                  <w:pPr>
                                    <w:pStyle w:val="NormalWeb"/>
                                    <w:spacing w:before="0" w:beforeAutospacing="0" w:after="0" w:afterAutospacing="0"/>
                                    <w:rPr>
                                      <w:rFonts w:ascii="Arial" w:hAnsi="Arial" w:cs="Arial"/>
                                      <w:color w:val="FF0000"/>
                                      <w:kern w:val="24"/>
                                      <w14:textOutline w14:w="9525" w14:cap="rnd" w14:cmpd="sng" w14:algn="ctr">
                                        <w14:noFill/>
                                        <w14:prstDash w14:val="solid"/>
                                        <w14:bevel/>
                                      </w14:textOutline>
                                    </w:rPr>
                                  </w:pPr>
                                  <w:r>
                                    <w:rPr>
                                      <w:rFonts w:ascii="Arial" w:hAnsi="Arial" w:cs="Arial"/>
                                      <w:color w:val="FF0000"/>
                                      <w:kern w:val="24"/>
                                      <w14:textOutline w14:w="9525" w14:cap="rnd" w14:cmpd="sng" w14:algn="ctr">
                                        <w14:noFill/>
                                        <w14:prstDash w14:val="solid"/>
                                        <w14:bevel/>
                                      </w14:textOutline>
                                    </w:rPr>
                                    <w:t xml:space="preserve"> </w:t>
                                  </w:r>
                                </w:p>
                                <w:p w:rsidR="00B62AF9" w:rsidRDefault="00B62AF9" w:rsidP="00D35A90">
                                  <w:pPr>
                                    <w:pStyle w:val="NormalWeb"/>
                                    <w:spacing w:before="0" w:beforeAutospacing="0" w:after="0" w:afterAutospacing="0"/>
                                    <w:rPr>
                                      <w:rFonts w:ascii="Arial" w:hAnsi="Arial" w:cs="Arial"/>
                                      <w:color w:val="FF0000"/>
                                      <w:kern w:val="24"/>
                                      <w14:textOutline w14:w="9525" w14:cap="rnd" w14:cmpd="sng" w14:algn="ctr">
                                        <w14:noFill/>
                                        <w14:prstDash w14:val="solid"/>
                                        <w14:bevel/>
                                      </w14:textOutline>
                                    </w:rPr>
                                  </w:pPr>
                                </w:p>
                                <w:p w:rsidR="00B62AF9" w:rsidRPr="00A66DBA" w:rsidRDefault="00B62AF9" w:rsidP="00D35A90">
                                  <w:pPr>
                                    <w:pStyle w:val="NormalWeb"/>
                                    <w:spacing w:before="0" w:beforeAutospacing="0" w:after="0" w:afterAutospacing="0"/>
                                    <w:rPr>
                                      <w:rFonts w:ascii="Arial" w:hAnsi="Arial" w:cs="Arial"/>
                                      <w:color w:val="FF0000"/>
                                      <w14:textOutline w14:w="9525" w14:cap="rnd" w14:cmpd="sng" w14:algn="ctr">
                                        <w14:noFill/>
                                        <w14:prstDash w14:val="solid"/>
                                        <w14:bevel/>
                                      </w14:textOutline>
                                    </w:rPr>
                                  </w:pPr>
                                </w:p>
                              </w:txbxContent>
                            </wps:txbx>
                            <wps:bodyPr wrap="square" rtlCol="0">
                              <a:spAutoFit/>
                            </wps:bodyPr>
                          </wps:wsp>
                          <wps:wsp>
                            <wps:cNvPr id="23561" name="Straight Arrow Connector 23561"/>
                            <wps:cNvCnPr/>
                            <wps:spPr>
                              <a:xfrm flipH="1" flipV="1">
                                <a:off x="43132" y="0"/>
                                <a:ext cx="69011" cy="10610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65" name="Group 23565"/>
                          <wpg:cNvGrpSpPr/>
                          <wpg:grpSpPr>
                            <a:xfrm>
                              <a:off x="4718649" y="2027207"/>
                              <a:ext cx="2174289" cy="996578"/>
                              <a:chOff x="0" y="0"/>
                              <a:chExt cx="2174289" cy="996578"/>
                            </a:xfrm>
                          </wpg:grpSpPr>
                          <wps:wsp>
                            <wps:cNvPr id="21" name="TextBox 20"/>
                            <wps:cNvSpPr txBox="1"/>
                            <wps:spPr>
                              <a:xfrm>
                                <a:off x="146099" y="379358"/>
                                <a:ext cx="2028190" cy="617220"/>
                              </a:xfrm>
                              <a:prstGeom prst="rect">
                                <a:avLst/>
                              </a:prstGeom>
                              <a:solidFill>
                                <a:schemeClr val="bg1"/>
                              </a:solidFill>
                              <a:ln>
                                <a:solidFill>
                                  <a:schemeClr val="tx1"/>
                                </a:solidFill>
                              </a:ln>
                            </wps:spPr>
                            <wps:txbx>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rPr>
                                  </w:pPr>
                                </w:p>
                                <w:p w:rsidR="00B62AF9" w:rsidRPr="00D35A90" w:rsidRDefault="00B62AF9" w:rsidP="00D35A90">
                                  <w:pPr>
                                    <w:pStyle w:val="NormalWeb"/>
                                    <w:spacing w:before="0" w:beforeAutospacing="0" w:after="0" w:afterAutospacing="0"/>
                                    <w:rPr>
                                      <w:rFonts w:ascii="Arial" w:hAnsi="Arial" w:cs="Arial"/>
                                      <w:color w:val="FF0000"/>
                                    </w:rPr>
                                  </w:pPr>
                                </w:p>
                              </w:txbxContent>
                            </wps:txbx>
                            <wps:bodyPr wrap="square" rtlCol="0">
                              <a:spAutoFit/>
                            </wps:bodyPr>
                          </wps:wsp>
                          <wps:wsp>
                            <wps:cNvPr id="23563" name="Straight Arrow Connector 23563"/>
                            <wps:cNvCnPr/>
                            <wps:spPr>
                              <a:xfrm flipH="1" flipV="1">
                                <a:off x="0" y="0"/>
                                <a:ext cx="259644" cy="379562"/>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67" name="Group 23567"/>
                          <wpg:cNvGrpSpPr/>
                          <wpg:grpSpPr>
                            <a:xfrm>
                              <a:off x="3554083" y="2406769"/>
                              <a:ext cx="1164567" cy="776255"/>
                              <a:chOff x="0" y="0"/>
                              <a:chExt cx="1164567" cy="776255"/>
                            </a:xfrm>
                          </wpg:grpSpPr>
                          <wps:wsp>
                            <wps:cNvPr id="31" name="Text Box 31"/>
                            <wps:cNvSpPr txBox="1"/>
                            <wps:spPr>
                              <a:xfrm>
                                <a:off x="353683" y="414068"/>
                                <a:ext cx="810884" cy="3621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9" w:rsidRPr="003426F3" w:rsidRDefault="00B62AF9">
                                  <w:pPr>
                                    <w:rPr>
                                      <w:rFonts w:ascii="Arial" w:hAnsi="Arial" w:cs="Arial"/>
                                      <w:color w:val="FF0000"/>
                                      <w:sz w:val="24"/>
                                      <w:szCs w:val="24"/>
                                    </w:rPr>
                                  </w:pPr>
                                  <w:r>
                                    <w:rPr>
                                      <w:rFonts w:ascii="Arial" w:hAnsi="Arial" w:cs="Arial"/>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66" name="Straight Arrow Connector 23566"/>
                            <wps:cNvCnPr/>
                            <wps:spPr>
                              <a:xfrm flipH="1" flipV="1">
                                <a:off x="0" y="0"/>
                                <a:ext cx="491705" cy="414383"/>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71" name="Group 23571"/>
                          <wpg:cNvGrpSpPr/>
                          <wpg:grpSpPr>
                            <a:xfrm>
                              <a:off x="5029200" y="1043780"/>
                              <a:ext cx="1861384" cy="792480"/>
                              <a:chOff x="0" y="-16"/>
                              <a:chExt cx="1861384" cy="792480"/>
                            </a:xfrm>
                          </wpg:grpSpPr>
                          <wps:wsp>
                            <wps:cNvPr id="28" name="TextBox 27"/>
                            <wps:cNvSpPr txBox="1"/>
                            <wps:spPr>
                              <a:xfrm>
                                <a:off x="248484" y="-16"/>
                                <a:ext cx="1612900" cy="792480"/>
                              </a:xfrm>
                              <a:prstGeom prst="rect">
                                <a:avLst/>
                              </a:prstGeom>
                              <a:solidFill>
                                <a:schemeClr val="bg1"/>
                              </a:solidFill>
                              <a:ln>
                                <a:solidFill>
                                  <a:schemeClr val="tx1"/>
                                </a:solidFill>
                              </a:ln>
                            </wps:spPr>
                            <wps:txbx>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kern w:val="24"/>
                                    </w:rPr>
                                  </w:pPr>
                                </w:p>
                                <w:p w:rsidR="00B62AF9" w:rsidRDefault="00B62AF9" w:rsidP="00D35A90">
                                  <w:pPr>
                                    <w:pStyle w:val="NormalWeb"/>
                                    <w:spacing w:before="0" w:beforeAutospacing="0" w:after="0" w:afterAutospacing="0"/>
                                    <w:rPr>
                                      <w:rFonts w:ascii="Arial" w:hAnsi="Arial" w:cs="Arial"/>
                                      <w:color w:val="FF0000"/>
                                      <w:kern w:val="24"/>
                                    </w:rPr>
                                  </w:pPr>
                                </w:p>
                                <w:p w:rsidR="00B62AF9" w:rsidRPr="00D35A90" w:rsidRDefault="00B62AF9" w:rsidP="00D35A90">
                                  <w:pPr>
                                    <w:pStyle w:val="NormalWeb"/>
                                    <w:spacing w:before="0" w:beforeAutospacing="0" w:after="0" w:afterAutospacing="0"/>
                                    <w:rPr>
                                      <w:rFonts w:ascii="Arial" w:hAnsi="Arial" w:cs="Arial"/>
                                      <w:color w:val="FF0000"/>
                                    </w:rPr>
                                  </w:pPr>
                                </w:p>
                              </w:txbxContent>
                            </wps:txbx>
                            <wps:bodyPr wrap="square" rtlCol="0">
                              <a:spAutoFit/>
                            </wps:bodyPr>
                          </wps:wsp>
                          <wpg:grpSp>
                            <wpg:cNvPr id="23570" name="Group 23570"/>
                            <wpg:cNvGrpSpPr/>
                            <wpg:grpSpPr>
                              <a:xfrm>
                                <a:off x="0" y="94890"/>
                                <a:ext cx="254862" cy="474453"/>
                                <a:chOff x="0" y="0"/>
                                <a:chExt cx="254862" cy="474453"/>
                              </a:xfrm>
                            </wpg:grpSpPr>
                            <wps:wsp>
                              <wps:cNvPr id="23568" name="Straight Arrow Connector 23568"/>
                              <wps:cNvCnPr/>
                              <wps:spPr>
                                <a:xfrm flipH="1" flipV="1">
                                  <a:off x="0" y="0"/>
                                  <a:ext cx="254862" cy="45719"/>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69" name="Straight Arrow Connector 23569"/>
                              <wps:cNvCnPr/>
                              <wps:spPr>
                                <a:xfrm flipH="1">
                                  <a:off x="69011" y="0"/>
                                  <a:ext cx="185851" cy="474453"/>
                                </a:xfrm>
                                <a:prstGeom prst="straightConnector1">
                                  <a:avLst/>
                                </a:prstGeom>
                                <a:noFill/>
                                <a:ln w="15875" cap="flat" cmpd="sng" algn="ctr">
                                  <a:solidFill>
                                    <a:schemeClr val="tx1"/>
                                  </a:solidFill>
                                  <a:prstDash val="solid"/>
                                  <a:miter lim="800000"/>
                                  <a:tailEnd type="triangle"/>
                                </a:ln>
                                <a:effectLst/>
                              </wps:spPr>
                              <wps:bodyPr/>
                            </wps:wsp>
                          </wpg:grpSp>
                        </wpg:grpSp>
                        <wpg:grpSp>
                          <wpg:cNvPr id="23573" name="Group 23573"/>
                          <wpg:cNvGrpSpPr/>
                          <wpg:grpSpPr>
                            <a:xfrm>
                              <a:off x="3830128" y="-285749"/>
                              <a:ext cx="2120504" cy="1422422"/>
                              <a:chOff x="0" y="-285749"/>
                              <a:chExt cx="2120504" cy="1422422"/>
                            </a:xfrm>
                          </wpg:grpSpPr>
                          <wps:wsp>
                            <wps:cNvPr id="22" name="TextBox 21"/>
                            <wps:cNvSpPr txBox="1"/>
                            <wps:spPr>
                              <a:xfrm>
                                <a:off x="568564" y="-285749"/>
                                <a:ext cx="1551940" cy="727710"/>
                              </a:xfrm>
                              <a:prstGeom prst="rect">
                                <a:avLst/>
                              </a:prstGeom>
                              <a:noFill/>
                              <a:ln>
                                <a:solidFill>
                                  <a:schemeClr val="tx1"/>
                                </a:solidFill>
                              </a:ln>
                            </wps:spPr>
                            <wps:txbx>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rPr>
                                  </w:pPr>
                                </w:p>
                                <w:p w:rsidR="00B62AF9" w:rsidRPr="00D35A90" w:rsidRDefault="00B62AF9" w:rsidP="00D35A90">
                                  <w:pPr>
                                    <w:pStyle w:val="NormalWeb"/>
                                    <w:spacing w:before="0" w:beforeAutospacing="0" w:after="0" w:afterAutospacing="0"/>
                                    <w:rPr>
                                      <w:rFonts w:ascii="Arial" w:hAnsi="Arial" w:cs="Arial"/>
                                      <w:color w:val="FF0000"/>
                                    </w:rPr>
                                  </w:pPr>
                                </w:p>
                              </w:txbxContent>
                            </wps:txbx>
                            <wps:bodyPr wrap="square" rtlCol="0">
                              <a:noAutofit/>
                            </wps:bodyPr>
                          </wps:wsp>
                          <wps:wsp>
                            <wps:cNvPr id="23572" name="Straight Arrow Connector 23572"/>
                            <wps:cNvCnPr/>
                            <wps:spPr>
                              <a:xfrm flipH="1">
                                <a:off x="0" y="439947"/>
                                <a:ext cx="655608" cy="696726"/>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74D76A24" id="Group 23575" o:spid="_x0000_s1027" style="position:absolute;margin-left:-25.2pt;margin-top:6pt;width:542.75pt;height:376.05pt;z-index:251627520;mso-height-relative:margin" coordorigin=",-2857" coordsize="68929,47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">
                <v:shape id="Picture 2" o:spid="_x0000_s1028" type="#_x0000_t75" alt="http://evaluations.nelsonthornes.com/NT3/RootRepository/ContentPackages/370/AQA_AS_BIOLOGY_Evaluation/product/bio_as_ch03_pg53_fig1.jpg" style="position:absolute;left:15096;top:3623;width:37744;height:27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IurDAAAA3QAAAA8AAABkcnMvZG93bnJldi54bWxET01rwkAQvRf8D8sI3uomEUJNXaVElFxK&#10;MQpex+w0Cc3Ohuyq8d+7hUJv83ifs9qMphM3GlxrWUE8j0AQV1a3XCs4HXevbyCcR9bYWSYFD3Kw&#10;WU9eVphpe+cD3UpfixDCLkMFjfd9JqWrGjLo5rYnDty3HQz6AIda6gHvIdx0MomiVBpsOTQ02FPe&#10;UPVTXo2C825/KNpkSZ/b+OtYLvKLqxcXpWbT8eMdhKfR/4v/3IUO86Mkhd9vwgl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ki6sMAAADdAAAADwAAAAAAAAAAAAAAAACf&#10;AgAAZHJzL2Rvd25yZXYueG1sUEsFBgAAAAAEAAQA9wAAAI8DAAAAAA==&#10;" strokeweight="1.5pt">
                  <v:imagedata r:id="rId17" r:href="rId18"/>
                  <v:path arrowok="t"/>
                </v:shape>
                <v:group id="Group 23574" o:spid="_x0000_s1029" style="position:absolute;top:-2857;width:68929;height:47757" coordorigin=",-2857" coordsize="68929,47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A2nccAAADe&#10;AAAADwAAAAAAAAAAAAAAAACqAgAAZHJzL2Rvd25yZXYueG1sUEsFBgAAAAAEAAQA+gAAAJ4DAAAA&#10;AA==&#10;">
                  <v:group id="Group 23554" o:spid="_x0000_s1030" style="position:absolute;top:-1047;width:26400;height:11139" coordorigin=",-1047" coordsize="26400,1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Vq/ccAAADeAAAADwAAAGRycy9kb3ducmV2LnhtbESPT2vCQBTE74LfYXlC&#10;b7qJNlJSVxGx4kEE/0Dp7ZF9JsHs25Bdk/jtu4WCx2FmfsMsVr2pREuNKy0riCcRCOLM6pJzBdfL&#10;1/gDhPPIGivLpOBJDlbL4WCBqbYdn6g9+1wECLsUFRTe16mULivIoJvYmjh4N9sY9EE2udQNdgFu&#10;KjmNork0WHJYKLCmTUHZ/fwwCnYddutZvG0P99vm+XNJjt+HmJR6G/XrTxCeev8K/7f3WsF0liTv&#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Vq/ccAAADe&#10;AAAADwAAAAAAAAAAAAAAAACqAgAAZHJzL2Rvd25yZXYueG1sUEsFBgAAAAAEAAQA+gAAAJ4DAAAA&#10;AA==&#10;">
                    <v:shape id="TextBox 22" o:spid="_x0000_s1031" type="#_x0000_t202" style="position:absolute;top:-1047;width:14230;height:7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QcUA&#10;AADbAAAADwAAAGRycy9kb3ducmV2LnhtbESPQWvCQBSE74X+h+UJvdWNClZSV7FKIIg9mBTp8ZF9&#10;TYLZtyG7xvjvu4LgcZiZb5jlejCN6KlztWUFk3EEgriwuuZSwU+evC9AOI+ssbFMCm7kYL16fVli&#10;rO2Vj9RnvhQBwi5GBZX3bSylKyoy6Ma2JQ7en+0M+iC7UuoOrwFuGjmNork0WHNYqLClbUXFObsY&#10;BWl+2x8/tt9zs//a/R5O0p2S3UGpt9Gw+QThafDP8KOdagXTGd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0tBxQAAANsAAAAPAAAAAAAAAAAAAAAAAJgCAABkcnMv&#10;ZG93bnJldi54bWxQSwUGAAAAAAQABAD1AAAAigMAAAAA&#10;" filled="f" strokecolor="black [3213]">
                      <v:textbox>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kern w:val="24"/>
                              </w:rPr>
                            </w:pPr>
                          </w:p>
                          <w:p w:rsidR="00B62AF9" w:rsidRPr="00D35A90" w:rsidRDefault="00B62AF9" w:rsidP="00D35A90">
                            <w:pPr>
                              <w:pStyle w:val="NormalWeb"/>
                              <w:spacing w:before="0" w:beforeAutospacing="0" w:after="0" w:afterAutospacing="0"/>
                              <w:rPr>
                                <w:rFonts w:ascii="Arial" w:hAnsi="Arial" w:cs="Arial"/>
                                <w:color w:val="FF0000"/>
                              </w:rPr>
                            </w:pPr>
                          </w:p>
                        </w:txbxContent>
                      </v:textbox>
                    </v:shape>
                    <v:shapetype id="_x0000_t32" coordsize="21600,21600" o:spt="32" o:oned="t" path="m,l21600,21600e" filled="f">
                      <v:path arrowok="t" fillok="f" o:connecttype="none"/>
                      <o:lock v:ext="edit" shapetype="t"/>
                    </v:shapetype>
                    <v:shape id="Straight Arrow Connector 23552" o:spid="_x0000_s1032" type="#_x0000_t32" style="position:absolute;left:14233;top:2156;width:12167;height:7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PRcgAAADeAAAADwAAAGRycy9kb3ducmV2LnhtbESPQWvCQBSE74X+h+UVvNVNU9QYXaUt&#10;iELpoanen9lnEpp9G3ZXE/313UKhx2FmvmGW68G04kLON5YVPI0TEMSl1Q1XCvZfm8cMhA/IGlvL&#10;pOBKHtar+7sl5tr2/EmXIlQiQtjnqKAOocul9GVNBv3YdsTRO1lnMETpKqkd9hFuWpkmyVQabDgu&#10;1NjRW03ld3E2CmbbflbsDuQ259vrPsvm7x+H6VGp0cPwsgARaAj/4b/2TitInyeTFH7vxCs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dPRcgAAADeAAAADwAAAAAA&#10;AAAAAAAAAAChAgAAZHJzL2Rvd25yZXYueG1sUEsFBgAAAAAEAAQA+QAAAJYDAAAAAA==&#10;" strokecolor="black [3213]" strokeweight="1.25pt">
                      <v:stroke endarrow="block" joinstyle="miter"/>
                    </v:shape>
                  </v:group>
                  <v:group id="Group 23555" o:spid="_x0000_s1033" style="position:absolute;left:86;top:19150;width:22601;height:7591" coordsize="22601,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nPZsYAAADeAAAADwAAAGRycy9kb3ducmV2LnhtbESPQYvCMBSE7wv+h/AE&#10;b2tapctSjSLiigcRVhfE26N5tsXmpTTZtv57Iwgeh5n5hpkve1OJlhpXWlYQjyMQxJnVJecK/k4/&#10;n98gnEfWWFkmBXdysFwMPuaYatvxL7VHn4sAYZeigsL7OpXSZQUZdGNbEwfvahuDPsgml7rBLsBN&#10;JSdR9CUNlhwWCqxpXVB2O/4bBdsOu9U03rT723V9v5ySw3kfk1KjYb+agfDU+3f41d5pBZNpki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9mxgAAAN4A&#10;AAAPAAAAAAAAAAAAAAAAAKoCAABkcnMvZG93bnJldi54bWxQSwUGAAAAAAQABAD6AAAAnQMAAAAA&#10;">
                    <v:shape id="Text Box 30" o:spid="_x0000_s1034" type="#_x0000_t202" style="position:absolute;width:14147;height:7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B62AF9" w:rsidRPr="00A66DBA" w:rsidRDefault="00B62AF9">
                            <w:pPr>
                              <w:rPr>
                                <w:rFonts w:ascii="Arial" w:hAnsi="Arial" w:cs="Arial"/>
                                <w:color w:val="FF0000"/>
                                <w:sz w:val="24"/>
                                <w:szCs w:val="24"/>
                              </w:rPr>
                            </w:pPr>
                            <w:r>
                              <w:rPr>
                                <w:rFonts w:ascii="Arial" w:hAnsi="Arial" w:cs="Arial"/>
                                <w:color w:val="FF0000"/>
                                <w:sz w:val="24"/>
                                <w:szCs w:val="24"/>
                              </w:rPr>
                              <w:t xml:space="preserve"> </w:t>
                            </w:r>
                          </w:p>
                        </w:txbxContent>
                      </v:textbox>
                    </v:shape>
                    <v:shape id="Straight Arrow Connector 23553" o:spid="_x0000_s1035" type="#_x0000_t32" style="position:absolute;left:14147;top:5693;width:8454;height: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q3sgAAADeAAAADwAAAGRycy9kb3ducmV2LnhtbESPQWvCQBSE70L/w/IK3nRTRU1TV2kL&#10;olA8NNX7a/Y1Cc2+Dburif56Vyj0OMzMN8xy3ZtGnMn52rKCp3ECgriwuuZSweFrM0pB+ICssbFM&#10;Ci7kYb16GCwx07bjTzrnoRQRwj5DBVUIbSalLyoy6Me2JY7ej3UGQ5SulNphF+GmkZMkmUuDNceF&#10;Clt6r6j4zU9GwWLbLfLdkdzmdH07pOnzx/44/1Zq+Ni/voAI1If/8F97pxVMprPZFO534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vq3sgAAADeAAAADwAAAAAA&#10;AAAAAAAAAAChAgAAZHJzL2Rvd25yZXYueG1sUEsFBgAAAAAEAAQA+QAAAJYDAAAAAA==&#10;" strokecolor="black [3213]" strokeweight="1.25pt">
                      <v:stroke endarrow="block" joinstyle="miter"/>
                    </v:shape>
                  </v:group>
                  <v:group id="Group 23558" o:spid="_x0000_s1036" style="position:absolute;left:2762;top:26741;width:17249;height:11261" coordorigin="-1723" coordsize="1724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GD4wwAAAN4AAAAP&#10;AAAAAAAAAAAAAAAAAKoCAABkcnMvZG93bnJldi54bWxQSwUGAAAAAAQABAD6AAAAmgMAAAAA&#10;">
                    <v:shape id="TextBox 23" o:spid="_x0000_s1037" type="#_x0000_t202" style="position:absolute;left:-1723;top:5088;width:17248;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i5sMA&#10;AADbAAAADwAAAGRycy9kb3ducmV2LnhtbESPQWvCQBSE74L/YXmCt7qp2FKiqxRR8aBCrcXrI/vM&#10;BrNvQ3YT47/vCoLHYWa+YWaLzpaipdoXjhW8jxIQxJnTBecKTr/rty8QPiBrLB2Tgjt5WMz7vRmm&#10;2t34h9pjyEWEsE9RgQmhSqX0mSGLfuQq4uhdXG0xRFnnUtd4i3BbynGSfEqLBccFgxUtDWXXY2MV&#10;bK6HXbtLmpU85Zcm+zhr/jN7pYaD7nsKIlAXXuFne6sVjCf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i5sMAAADbAAAADwAAAAAAAAAAAAAAAACYAgAAZHJzL2Rv&#10;d25yZXYueG1sUEsFBgAAAAAEAAQA9QAAAIgDAAAAAA==&#10;" filled="f" strokecolor="black [3213]">
                      <v:textbox style="mso-fit-shape-to-text:t">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kern w:val="24"/>
                              </w:rPr>
                            </w:pPr>
                          </w:p>
                          <w:p w:rsidR="00B62AF9" w:rsidRPr="00D35A90" w:rsidRDefault="00B62AF9" w:rsidP="00D35A90">
                            <w:pPr>
                              <w:pStyle w:val="NormalWeb"/>
                              <w:spacing w:before="0" w:beforeAutospacing="0" w:after="0" w:afterAutospacing="0"/>
                              <w:rPr>
                                <w:rFonts w:ascii="Arial" w:hAnsi="Arial" w:cs="Arial"/>
                                <w:color w:val="FF0000"/>
                              </w:rPr>
                            </w:pPr>
                          </w:p>
                        </w:txbxContent>
                      </v:textbox>
                    </v:shape>
                    <v:shape id="Straight Arrow Connector 23557" o:spid="_x0000_s1038" type="#_x0000_t32" style="position:absolute;left:12853;width:1208;height:50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gZMgAAADeAAAADwAAAGRycy9kb3ducmV2LnhtbESPT2vCQBTE7wW/w/IEL6VuVLQaXUUK&#10;gp6Kf2g9PrLPJJp9m2ZXE/vp3YLQ4zAzv2Fmi8YU4kaVyy0r6HUjEMSJ1TmnCg771dsYhPPIGgvL&#10;pOBODhbz1ssMY21r3tJt51MRIOxiVJB5X8ZSuiQjg65rS+LgnWxl0AdZpVJXWAe4KWQ/ikbSYM5h&#10;IcOSPjJKLrurUfC6rMfn8+fG/k6OSe9r8j3gnysr1Wk3yykIT43/Dz/ba62gPxgO3+HvTrgCc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YgZMgAAADeAAAADwAAAAAA&#10;AAAAAAAAAAChAgAAZHJzL2Rvd25yZXYueG1sUEsFBgAAAAAEAAQA+QAAAJYDAAAAAA==&#10;" strokecolor="black [3213]" strokeweight="1.25pt">
                      <v:stroke endarrow="block" joinstyle="miter"/>
                    </v:shape>
                  </v:group>
                  <v:group id="Group 23560" o:spid="_x0000_s1039" style="position:absolute;left:14230;top:22083;width:17227;height:22817" coordorigin="-1987" coordsize="17226,22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4qZDxgAAAN4A&#10;AAAPAAAAAAAAAAAAAAAAAKoCAABkcnMvZG93bnJldi54bWxQSwUGAAAAAAQABAD6AAAAnQMAAAAA&#10;">
                    <v:shape id="TextBox 18" o:spid="_x0000_s1040" type="#_x0000_t202" style="position:absolute;left:-1987;top:16645;width:17226;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HxcIA&#10;AADbAAAADwAAAGRycy9kb3ducmV2LnhtbERPTWvCQBC9C/0Pywi96UahYmNWkWJLD7agVbwO2Uk2&#10;mJ0N2U1M/71bKHibx/ucbDPYWvTU+sqxgtk0AUGcO11xqeD08z5ZgvABWWPtmBT8kofN+mmUYard&#10;jQ/UH0MpYgj7FBWYEJpUSp8bsuinriGOXOFaiyHCtpS6xVsMt7WcJ8lCWqw4Nhhs6M1Qfj12VsHH&#10;9Xvf75NuJ09l0eUvF81n86XU83jYrkAEGsJD/O/+1HH+K/z9E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4fFwgAAANsAAAAPAAAAAAAAAAAAAAAAAJgCAABkcnMvZG93&#10;bnJldi54bWxQSwUGAAAAAAQABAD1AAAAhwMAAAAA&#10;" filled="f" strokecolor="black [3213]">
                      <v:textbox style="mso-fit-shape-to-text:t">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kern w:val="24"/>
                              </w:rPr>
                            </w:pPr>
                          </w:p>
                          <w:p w:rsidR="00B62AF9" w:rsidRPr="006E5755" w:rsidRDefault="00B62AF9" w:rsidP="00D35A90">
                            <w:pPr>
                              <w:pStyle w:val="NormalWeb"/>
                              <w:spacing w:before="0" w:beforeAutospacing="0" w:after="0" w:afterAutospacing="0"/>
                              <w:rPr>
                                <w:rFonts w:ascii="Arial" w:hAnsi="Arial" w:cs="Arial"/>
                                <w:color w:val="FF0000"/>
                              </w:rPr>
                            </w:pPr>
                          </w:p>
                        </w:txbxContent>
                      </v:textbox>
                    </v:shape>
                    <v:shape id="Straight Arrow Connector 23559" o:spid="_x0000_s1041" type="#_x0000_t32" style="position:absolute;left:9747;width:2416;height:16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RjcgAAADeAAAADwAAAGRycy9kb3ducmV2LnhtbESPT2vCQBTE7wW/w/IKvZS6UVFMzCoi&#10;CO1JtNL2+Mg+86fZtzG7mtRP7xYKPQ4z8xsmXfWmFldqXWlZwWgYgSDOrC45V3B8377MQTiPrLG2&#10;TAp+yMFqOXhIMdG24z1dDz4XAcIuQQWF900ipcsKMuiGtiEO3sm2Bn2QbS51i12Am1qOo2gmDZYc&#10;FgpsaFNQ9n24GAXP625eVbs3e4u/stFH/Dnh84WVenrs1wsQnnr/H/5rv2oF48l0GsPvnXAF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URjcgAAADeAAAADwAAAAAA&#10;AAAAAAAAAAChAgAAZHJzL2Rvd25yZXYueG1sUEsFBgAAAAAEAAQA+QAAAJYDAAAAAA==&#10;" strokecolor="black [3213]" strokeweight="1.25pt">
                      <v:stroke endarrow="block" joinstyle="miter"/>
                    </v:shape>
                  </v:group>
                  <v:group id="Group 23562" o:spid="_x0000_s1042" style="position:absolute;left:33297;top:23895;width:26213;height:16779" coordorigin="" coordsize="26212,16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ydr8YAAADeAAAADwAAAGRycy9kb3ducmV2LnhtbESPQYvCMBSE7wv+h/CE&#10;va1pK4pUo4josgcRVgXx9miebbF5KU22rf/eCMIeh5n5hlmselOJlhpXWlYQjyIQxJnVJecKzqfd&#10;1wyE88gaK8uk4EEOVsvBxwJTbTv+pfbocxEg7FJUUHhfp1K6rCCDbmRr4uDdbGPQB9nkUjfYBbip&#10;ZBJFU2mw5LBQYE2bgrL78c8o+O6wW4/jbbu/3zaP62lyuOxjUupz2K/nIDz1/j/8bv9oBcl4Mk3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fJ2vxgAAAN4A&#10;AAAPAAAAAAAAAAAAAAAAAKoCAABkcnMvZG93bnJldi54bWxQSwUGAAAAAAQABAD6AAAAnQMAAAAA&#10;">
                    <v:shape id="TextBox 19" o:spid="_x0000_s1043" type="#_x0000_t202" style="position:absolute;top:10606;width:2621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k5b8A&#10;AADbAAAADwAAAGRycy9kb3ducmV2LnhtbERPTYvCMBC9L/gfwgje1lRBWapRRFQ8qLCui9ehGZti&#10;MylNWuu/NwfB4+N9z5edLUVLtS8cKxgNExDEmdMF5wouf9vvHxA+IGssHZOCJ3lYLnpfc0y1e/Av&#10;teeQixjCPkUFJoQqldJnhiz6oauII3dztcUQYZ1LXeMjhttSjpNkKi0WHBsMVrQ2lN3PjVWwu58O&#10;7SFpNvKS35psctX8b45KDfrdagYiUBc+4rd7rxWM4/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7eTlvwAAANsAAAAPAAAAAAAAAAAAAAAAAJgCAABkcnMvZG93bnJl&#10;di54bWxQSwUGAAAAAAQABAD1AAAAhAMAAAAA&#10;" filled="f" strokecolor="black [3213]">
                      <v:textbox style="mso-fit-shape-to-text:t">
                        <w:txbxContent>
                          <w:p w:rsidR="00B62AF9" w:rsidRDefault="00B62AF9" w:rsidP="00D35A90">
                            <w:pPr>
                              <w:pStyle w:val="NormalWeb"/>
                              <w:spacing w:before="0" w:beforeAutospacing="0" w:after="0" w:afterAutospacing="0"/>
                              <w:rPr>
                                <w:rFonts w:ascii="Arial" w:hAnsi="Arial" w:cs="Arial"/>
                                <w:color w:val="FF0000"/>
                                <w:kern w:val="24"/>
                                <w14:textOutline w14:w="9525" w14:cap="rnd" w14:cmpd="sng" w14:algn="ctr">
                                  <w14:noFill/>
                                  <w14:prstDash w14:val="solid"/>
                                  <w14:bevel/>
                                </w14:textOutline>
                              </w:rPr>
                            </w:pPr>
                            <w:r>
                              <w:rPr>
                                <w:rFonts w:ascii="Arial" w:hAnsi="Arial" w:cs="Arial"/>
                                <w:color w:val="FF0000"/>
                                <w:kern w:val="24"/>
                                <w14:textOutline w14:w="9525" w14:cap="rnd" w14:cmpd="sng" w14:algn="ctr">
                                  <w14:noFill/>
                                  <w14:prstDash w14:val="solid"/>
                                  <w14:bevel/>
                                </w14:textOutline>
                              </w:rPr>
                              <w:t xml:space="preserve"> </w:t>
                            </w:r>
                          </w:p>
                          <w:p w:rsidR="00B62AF9" w:rsidRDefault="00B62AF9" w:rsidP="00D35A90">
                            <w:pPr>
                              <w:pStyle w:val="NormalWeb"/>
                              <w:spacing w:before="0" w:beforeAutospacing="0" w:after="0" w:afterAutospacing="0"/>
                              <w:rPr>
                                <w:rFonts w:ascii="Arial" w:hAnsi="Arial" w:cs="Arial"/>
                                <w:color w:val="FF0000"/>
                                <w:kern w:val="24"/>
                                <w14:textOutline w14:w="9525" w14:cap="rnd" w14:cmpd="sng" w14:algn="ctr">
                                  <w14:noFill/>
                                  <w14:prstDash w14:val="solid"/>
                                  <w14:bevel/>
                                </w14:textOutline>
                              </w:rPr>
                            </w:pPr>
                          </w:p>
                          <w:p w:rsidR="00B62AF9" w:rsidRPr="00A66DBA" w:rsidRDefault="00B62AF9" w:rsidP="00D35A90">
                            <w:pPr>
                              <w:pStyle w:val="NormalWeb"/>
                              <w:spacing w:before="0" w:beforeAutospacing="0" w:after="0" w:afterAutospacing="0"/>
                              <w:rPr>
                                <w:rFonts w:ascii="Arial" w:hAnsi="Arial" w:cs="Arial"/>
                                <w:color w:val="FF0000"/>
                                <w14:textOutline w14:w="9525" w14:cap="rnd" w14:cmpd="sng" w14:algn="ctr">
                                  <w14:noFill/>
                                  <w14:prstDash w14:val="solid"/>
                                  <w14:bevel/>
                                </w14:textOutline>
                              </w:rPr>
                            </w:pPr>
                          </w:p>
                        </w:txbxContent>
                      </v:textbox>
                    </v:shape>
                    <v:shape id="Straight Arrow Connector 23561" o:spid="_x0000_s1044" type="#_x0000_t32" style="position:absolute;left:431;width:690;height:106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52scAAADeAAAADwAAAGRycy9kb3ducmV2LnhtbESPQWvCQBSE74X+h+UVvNWNSoJEVynS&#10;YikoaCvo7ZF9JqnZtyG7xvjvXUHwOMzMN8x03plKtNS40rKCQT8CQZxZXXKu4O/3630MwnlkjZVl&#10;UnAlB/PZ68sUU20vvKF263MRIOxSVFB4X6dSuqwgg65va+LgHW1j0AfZ5FI3eAlwU8lhFCXSYMlh&#10;ocCaFgVlp+3ZKPhcHZbxet+O8/8y2SU/h9Xax1qp3lv3MQHhqfPP8KP9rRUMR3EygPudcAX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r/naxwAAAN4AAAAPAAAAAAAA&#10;AAAAAAAAAKECAABkcnMvZG93bnJldi54bWxQSwUGAAAAAAQABAD5AAAAlQMAAAAA&#10;" strokecolor="black [3213]" strokeweight="1.25pt">
                      <v:stroke endarrow="block" joinstyle="miter"/>
                    </v:shape>
                  </v:group>
                  <v:group id="Group 23565" o:spid="_x0000_s1045" style="position:absolute;left:47186;top:20272;width:21743;height:9965" coordsize="21742,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UF28cAAADeAAAADwAAAGRycy9kb3ducmV2LnhtbESPT4vCMBTE78J+h/AW&#10;9qZplYp0jSKiyx5E8A/I3h7Nsy02L6XJtvXbG0HwOMzMb5j5sjeVaKlxpWUF8SgCQZxZXXKu4Hza&#10;DmcgnEfWWFkmBXdysFx8DOaYatvxgdqjz0WAsEtRQeF9nUrpsoIMupGtiYN3tY1BH2STS91gF+Cm&#10;kuMomkqDJYeFAmtaF5Tdjv9GwU+H3WoSb9rd7bq+/52S/WUXk1Jfn/3qG4Sn3r/Dr/avVjCeJNME&#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5UF28cAAADe&#10;AAAADwAAAAAAAAAAAAAAAACqAgAAZHJzL2Rvd25yZXYueG1sUEsFBgAAAAAEAAQA+gAAAJ4DAAAA&#10;AA==&#10;">
                    <v:shape id="TextBox 20" o:spid="_x0000_s1046" type="#_x0000_t202" style="position:absolute;left:1460;top:3793;width:2028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gecIA&#10;AADbAAAADwAAAGRycy9kb3ducmV2LnhtbESP0YrCMBRE3xf8h3AF37apuixSTUWEwvoguOoHXJpr&#10;W9rclCZb498bQdjHYWbOMJttMJ0YaXCNZQXzJAVBXFrdcKXgeik+VyCcR9bYWSYFD3KwzScfG8y0&#10;vfMvjWdfiQhhl6GC2vs+k9KVNRl0ie2Jo3ezg0Ef5VBJPeA9wk0nF2n6LQ02HBdq7GlfU9me/4yC&#10;ZWdOu8J8NcexPVT+VoRTnwalZtOwW4PwFPx/+N3+0QoWc3h9iT9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OB5wgAAANsAAAAPAAAAAAAAAAAAAAAAAJgCAABkcnMvZG93&#10;bnJldi54bWxQSwUGAAAAAAQABAD1AAAAhwMAAAAA&#10;" fillcolor="white [3212]" strokecolor="black [3213]">
                      <v:textbox style="mso-fit-shape-to-text:t">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rPr>
                            </w:pPr>
                          </w:p>
                          <w:p w:rsidR="00B62AF9" w:rsidRPr="00D35A90" w:rsidRDefault="00B62AF9" w:rsidP="00D35A90">
                            <w:pPr>
                              <w:pStyle w:val="NormalWeb"/>
                              <w:spacing w:before="0" w:beforeAutospacing="0" w:after="0" w:afterAutospacing="0"/>
                              <w:rPr>
                                <w:rFonts w:ascii="Arial" w:hAnsi="Arial" w:cs="Arial"/>
                                <w:color w:val="FF0000"/>
                              </w:rPr>
                            </w:pPr>
                          </w:p>
                        </w:txbxContent>
                      </v:textbox>
                    </v:shape>
                    <v:shape id="Straight Arrow Connector 23563" o:spid="_x0000_s1047" type="#_x0000_t32" style="position:absolute;width:2596;height:37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HCNscAAADeAAAADwAAAGRycy9kb3ducmV2LnhtbESPQWvCQBSE70L/w/IK3nRTJUFSVymi&#10;KIKCtoV6e2Rfk7TZtyG7xvjvXUHwOMzMN8x03plKtNS40rKCt2EEgjizuuRcwdfnajAB4Tyyxsoy&#10;KbiSg/nspTfFVNsLH6g9+lwECLsUFRTe16mULivIoBvamjh4v7Yx6INscqkbvAS4qeQoihJpsOSw&#10;UGBNi4Ky/+PZKFjuTut4/9NO8r8y+U62p93ex1qp/mv38Q7CU+ef4Ud7oxWMxnEyhvudcAX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cI2xwAAAN4AAAAPAAAAAAAA&#10;AAAAAAAAAKECAABkcnMvZG93bnJldi54bWxQSwUGAAAAAAQABAD5AAAAlQMAAAAA&#10;" strokecolor="black [3213]" strokeweight="1.25pt">
                      <v:stroke endarrow="block" joinstyle="miter"/>
                    </v:shape>
                  </v:group>
                  <v:group id="Group 23567" o:spid="_x0000_s1048" style="position:absolute;left:35540;top:24067;width:11646;height:7763" coordsize="11645,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s+N8YAAADeAAAADwAAAGRycy9kb3ducmV2LnhtbESPQYvCMBSE7wv+h/AW&#10;vGlaRVe6RhFR2YMIq4J4ezTPtti8lCa29d9vBGGPw8x8w8yXnSlFQ7UrLCuIhxEI4tTqgjMF59N2&#10;MAPhPLLG0jIpeJKD5aL3McdE25Z/qTn6TAQIuwQV5N5XiZQuzcmgG9qKOHg3Wxv0QdaZ1DW2AW5K&#10;OYqiqTRYcFjIsaJ1Tun9+DAKdi22q3G8afb32/p5PU0Ol31MSvU/u9U3CE+d/w+/2z9awWg8mX7B&#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z43xgAAAN4A&#10;AAAPAAAAAAAAAAAAAAAAAKoCAABkcnMvZG93bnJldi54bWxQSwUGAAAAAAQABAD6AAAAnQMAAAAA&#10;">
                    <v:shape id="Text Box 31" o:spid="_x0000_s1049" type="#_x0000_t202" style="position:absolute;left:3536;top:4140;width:8109;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B62AF9" w:rsidRPr="003426F3" w:rsidRDefault="00B62AF9">
                            <w:pPr>
                              <w:rPr>
                                <w:rFonts w:ascii="Arial" w:hAnsi="Arial" w:cs="Arial"/>
                                <w:color w:val="FF0000"/>
                                <w:sz w:val="24"/>
                                <w:szCs w:val="24"/>
                              </w:rPr>
                            </w:pPr>
                            <w:r>
                              <w:rPr>
                                <w:rFonts w:ascii="Arial" w:hAnsi="Arial" w:cs="Arial"/>
                                <w:color w:val="FF0000"/>
                                <w:sz w:val="24"/>
                                <w:szCs w:val="24"/>
                              </w:rPr>
                              <w:t xml:space="preserve"> </w:t>
                            </w:r>
                          </w:p>
                        </w:txbxContent>
                      </v:textbox>
                    </v:shape>
                    <v:shape id="Straight Arrow Connector 23566" o:spid="_x0000_s1050" type="#_x0000_t32" style="position:absolute;width:4917;height:4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hrsgAAADeAAAADwAAAGRycy9kb3ducmV2LnhtbESPQWvCQBSE7wX/w/KE3uqmShZJXaUU&#10;xVJQUFuot0f2NUmbfRuy2xj/vSsIHoeZ+YaZLXpbi45aXznW8DxKQBDnzlRcaPg8rJ6mIHxANlg7&#10;Jg1n8rCYDx5mmBl34h11+1CICGGfoYYyhCaT0uclWfQj1xBH78e1FkOUbSFNi6cIt7UcJ4mSFiuO&#10;CyU29FZS/rf/txqWm+M63X530+K3Ul/q47jZhtRo/TjsX19ABOrDPXxrvxsN40mqFFzvxCs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ZhrsgAAADeAAAADwAAAAAA&#10;AAAAAAAAAAChAgAAZHJzL2Rvd25yZXYueG1sUEsFBgAAAAAEAAQA+QAAAJYDAAAAAA==&#10;" strokecolor="black [3213]" strokeweight="1.25pt">
                      <v:stroke endarrow="block" joinstyle="miter"/>
                    </v:shape>
                  </v:group>
                  <v:group id="Group 23571" o:spid="_x0000_s1051" style="position:absolute;left:50292;top:10437;width:18613;height:7925" coordorigin="" coordsize="18613,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eVBccAAADeAAAADwAAAGRycy9kb3ducmV2LnhtbESPT4vCMBTE7wt+h/AE&#10;b2taxVWqUURUPMiCf0C8PZpnW2xeShPb+u03Cwt7HGbmN8xi1ZlSNFS7wrKCeBiBIE6tLjhTcL3s&#10;PmcgnEfWWFomBW9ysFr2PhaYaNvyiZqzz0SAsEtQQe59lUjp0pwMuqGtiIP3sLVBH2SdSV1jG+Cm&#10;lKMo+pIGCw4LOVa0ySl9nl9Gwb7Fdj2Ot83x+di875fJ9+0Yk1KDfreeg/DU+f/wX/ugFYzGk2k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eVBccAAADe&#10;AAAADwAAAAAAAAAAAAAAAACqAgAAZHJzL2Rvd25yZXYueG1sUEsFBgAAAAAEAAQA+gAAAJ4DAAAA&#10;AA==&#10;">
                    <v:shape id="TextBox 27" o:spid="_x0000_s1052" type="#_x0000_t202" style="position:absolute;left:2484;width:16129;height:7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J5LwA&#10;AADbAAAADwAAAGRycy9kb3ducmV2LnhtbERPSwrCMBDdC94hjOBOUz+IVKOIUNCF4O8AQzO2xWZS&#10;mljj7c1CcPl4//U2mFp01LrKsoLJOAFBnFtdcaHgfstGSxDOI2usLZOCDznYbvq9NabavvlC3dUX&#10;IoawS1FB6X2TSunykgy6sW2II/ewrUEfYVtI3eI7hptaTpNkIQ1WHBtKbGhfUv68voyCWW3Ou8zM&#10;q1P3PBb+kYVzkwSlhoOwW4HwFPxf/HMftIJpHBu/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5knkvAAAANsAAAAPAAAAAAAAAAAAAAAAAJgCAABkcnMvZG93bnJldi54&#10;bWxQSwUGAAAAAAQABAD1AAAAgQMAAAAA&#10;" fillcolor="white [3212]" strokecolor="black [3213]">
                      <v:textbox style="mso-fit-shape-to-text:t">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kern w:val="24"/>
                              </w:rPr>
                            </w:pPr>
                          </w:p>
                          <w:p w:rsidR="00B62AF9" w:rsidRDefault="00B62AF9" w:rsidP="00D35A90">
                            <w:pPr>
                              <w:pStyle w:val="NormalWeb"/>
                              <w:spacing w:before="0" w:beforeAutospacing="0" w:after="0" w:afterAutospacing="0"/>
                              <w:rPr>
                                <w:rFonts w:ascii="Arial" w:hAnsi="Arial" w:cs="Arial"/>
                                <w:color w:val="FF0000"/>
                                <w:kern w:val="24"/>
                              </w:rPr>
                            </w:pPr>
                          </w:p>
                          <w:p w:rsidR="00B62AF9" w:rsidRPr="00D35A90" w:rsidRDefault="00B62AF9" w:rsidP="00D35A90">
                            <w:pPr>
                              <w:pStyle w:val="NormalWeb"/>
                              <w:spacing w:before="0" w:beforeAutospacing="0" w:after="0" w:afterAutospacing="0"/>
                              <w:rPr>
                                <w:rFonts w:ascii="Arial" w:hAnsi="Arial" w:cs="Arial"/>
                                <w:color w:val="FF0000"/>
                              </w:rPr>
                            </w:pPr>
                          </w:p>
                        </w:txbxContent>
                      </v:textbox>
                    </v:shape>
                    <v:group id="Group 23570" o:spid="_x0000_s1053" style="position:absolute;top:948;width:2548;height:4745" coordsize="254862,474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wnsUAAADeAAAADwAAAGRycy9kb3ducmV2LnhtbESPzYrCMBSF98K8Q7gD&#10;7jStog4do4iM4kIE68Awu0tzbYvNTWliW9/eLASXh/PHt1z3phItNa60rCAeRyCIM6tLzhX8Xnaj&#10;LxDOI2usLJOCBzlYrz4GS0y07fhMbepzEUbYJaig8L5OpHRZQQbd2NbEwbvaxqAPssmlbrAL46aS&#10;kyiaS4Mlh4cCa9oWlN3Su1Gw77DbTOOf9ni7bh//l9np7xiTUsPPfvMNwlPv3+FX+6AVTKazR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7MJ7FAAAA3gAA&#10;AA8AAAAAAAAAAAAAAAAAqgIAAGRycy9kb3ducmV2LnhtbFBLBQYAAAAABAAEAPoAAACcAwAAAAA=&#10;">
                      <v:shape id="Straight Arrow Connector 23568" o:spid="_x0000_s1054" type="#_x0000_t32" style="position:absolute;width:254862;height:457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QR8QAAADeAAAADwAAAGRycy9kb3ducmV2LnhtbERPTWvCQBC9F/oflil4q5sqCRJdRURR&#10;BIXaCnobsmMSm50N2TXGf+8ehB4f73sy60wlWmpcaVnBVz8CQZxZXXKu4Pdn9TkC4TyyxsoyKXiQ&#10;g9n0/W2CqbZ3/qb24HMRQtilqKDwvk6ldFlBBl3f1sSBu9jGoA+wyaVu8B7CTSUHUZRIgyWHhgJr&#10;WhSU/R1uRsFyd17H+1M7yq9lcky2593ex1qp3kc3H4Pw1Pl/8cu90QoGwzgJe8OdcAX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VBHxAAAAN4AAAAPAAAAAAAAAAAA&#10;AAAAAKECAABkcnMvZG93bnJldi54bWxQSwUGAAAAAAQABAD5AAAAkgMAAAAA&#10;" strokecolor="black [3213]" strokeweight="1.25pt">
                        <v:stroke endarrow="block" joinstyle="miter"/>
                      </v:shape>
                      <v:shape id="Straight Arrow Connector 23569" o:spid="_x0000_s1055" type="#_x0000_t32" style="position:absolute;left:69011;width:185851;height:4744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bMMgAAADeAAAADwAAAGRycy9kb3ducmV2LnhtbESPT2vCQBTE7wW/w/IKXkrdqFRMzCpS&#10;KOhJqtL2+Mg+86fZtzG7muin7xYKPQ4z8xsmXfWmFldqXWlZwXgUgSDOrC45V3A8vD3PQTiPrLG2&#10;TApu5GC1HDykmGjb8Ttd9z4XAcIuQQWF900ipcsKMuhGtiEO3sm2Bn2QbS51i12Am1pOomgmDZYc&#10;Fgps6LWg7Ht/MQqe1t28qnZbe4+/svFH/Dnl84WVGj726wUIT73/D/+1N1rBZPoyi+H3Trg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nbMMgAAADeAAAADwAAAAAA&#10;AAAAAAAAAAChAgAAZHJzL2Rvd25yZXYueG1sUEsFBgAAAAAEAAQA+QAAAJYDAAAAAA==&#10;" strokecolor="black [3213]" strokeweight="1.25pt">
                        <v:stroke endarrow="block" joinstyle="miter"/>
                      </v:shape>
                    </v:group>
                  </v:group>
                  <v:group id="Group 23573" o:spid="_x0000_s1056" style="position:absolute;left:38301;top:-2857;width:21205;height:14223" coordorigin=",-2857" coordsize="21205,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mu6ccAAADeAAAADwAAAGRycy9kb3ducmV2LnhtbESPT2vCQBTE74LfYXmC&#10;N93EoJbUVUS09CAF/0Dp7ZF9JsHs25Bdk/jtu4WCx2FmfsOsNr2pREuNKy0riKcRCOLM6pJzBdfL&#10;YfIGwnlkjZVlUvAkB5v1cLDCVNuOT9SefS4ChF2KCgrv61RKlxVk0E1tTRy8m20M+iCbXOoGuwA3&#10;lZxF0UIaLDksFFjTrqDsfn4YBR8ddtsk3rfH+233/LnMv76PMSk1HvXbdxCeev8K/7c/tYJZMl8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mu6ccAAADe&#10;AAAADwAAAAAAAAAAAAAAAACqAgAAZHJzL2Rvd25yZXYueG1sUEsFBgAAAAAEAAQA+gAAAJ4DAAAA&#10;AA==&#10;">
                    <v:shape id="TextBox 21" o:spid="_x0000_s1057" type="#_x0000_t202" style="position:absolute;left:5685;top:-2857;width:15520;height:7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2sUA&#10;AADbAAAADwAAAGRycy9kb3ducmV2LnhtbESPQWuDQBSE74X+h+UVemvWerDBZpU2ISCSHmJC6PHh&#10;vqjEfSvu1ph/3y0Uchxm5htmlc+mFxONrrOs4HURgSCure64UXA8bF+WIJxH1thbJgU3cpBnjw8r&#10;TLW98p6myjciQNilqKD1fkildHVLBt3CDsTBO9vRoA9ybKQe8RrgppdxFCXSYMdhocWB1i3Vl+rH&#10;KCgOt3L/tv5KTPm5+d6dpDttNzulnp/mj3cQnmZ/D/+3C60gju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7axQAAANsAAAAPAAAAAAAAAAAAAAAAAJgCAABkcnMv&#10;ZG93bnJldi54bWxQSwUGAAAAAAQABAD1AAAAigMAAAAA&#10;" filled="f" strokecolor="black [3213]">
                      <v:textbox>
                        <w:txbxContent>
                          <w:p w:rsidR="00B62AF9" w:rsidRDefault="00B62AF9" w:rsidP="00D35A90">
                            <w:pPr>
                              <w:pStyle w:val="NormalWeb"/>
                              <w:spacing w:before="0" w:beforeAutospacing="0" w:after="0" w:afterAutospacing="0"/>
                              <w:rPr>
                                <w:rFonts w:ascii="Arial" w:hAnsi="Arial" w:cs="Arial"/>
                                <w:color w:val="FF0000"/>
                                <w:kern w:val="24"/>
                              </w:rPr>
                            </w:pPr>
                            <w:r>
                              <w:rPr>
                                <w:rFonts w:ascii="Arial" w:hAnsi="Arial" w:cs="Arial"/>
                                <w:color w:val="FF0000"/>
                                <w:kern w:val="24"/>
                              </w:rPr>
                              <w:t xml:space="preserve"> </w:t>
                            </w:r>
                          </w:p>
                          <w:p w:rsidR="00B62AF9" w:rsidRDefault="00B62AF9" w:rsidP="00D35A90">
                            <w:pPr>
                              <w:pStyle w:val="NormalWeb"/>
                              <w:spacing w:before="0" w:beforeAutospacing="0" w:after="0" w:afterAutospacing="0"/>
                              <w:rPr>
                                <w:rFonts w:ascii="Arial" w:hAnsi="Arial" w:cs="Arial"/>
                                <w:color w:val="FF0000"/>
                              </w:rPr>
                            </w:pPr>
                          </w:p>
                          <w:p w:rsidR="00B62AF9" w:rsidRPr="00D35A90" w:rsidRDefault="00B62AF9" w:rsidP="00D35A90">
                            <w:pPr>
                              <w:pStyle w:val="NormalWeb"/>
                              <w:spacing w:before="0" w:beforeAutospacing="0" w:after="0" w:afterAutospacing="0"/>
                              <w:rPr>
                                <w:rFonts w:ascii="Arial" w:hAnsi="Arial" w:cs="Arial"/>
                                <w:color w:val="FF0000"/>
                              </w:rPr>
                            </w:pPr>
                          </w:p>
                        </w:txbxContent>
                      </v:textbox>
                    </v:shape>
                    <v:shape id="Straight Arrow Connector 23572" o:spid="_x0000_s1058" type="#_x0000_t32" style="position:absolute;top:4399;width:6556;height:69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nMgAAADeAAAADwAAAGRycy9kb3ducmV2LnhtbESPQWvCQBSE74X+h+UVepG6MaKN0VWk&#10;UKgnqZbq8ZF9JrHZt2l2NdFf7wqFHoeZ+YaZLTpTiTM1rrSsYNCPQBBnVpecK/javr8kIJxH1lhZ&#10;JgUXcrCYPz7MMNW25U86b3wuAoRdigoK7+tUSpcVZND1bU0cvINtDPogm1zqBtsAN5WMo2gsDZYc&#10;Fgqs6a2g7GdzMgp6yzY5Htcre53ss8H3ZDfk3xMr9fzULacgPHX+P/zX/tAK4uHoNYb7nXAF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fnMgAAADeAAAADwAAAAAA&#10;AAAAAAAAAAChAgAAZHJzL2Rvd25yZXYueG1sUEsFBgAAAAAEAAQA+QAAAJYDAAAAAA==&#10;" strokecolor="black [3213]" strokeweight="1.25pt">
                      <v:stroke endarrow="block" joinstyle="miter"/>
                    </v:shape>
                  </v:group>
                </v:group>
              </v:group>
            </w:pict>
          </mc:Fallback>
        </mc:AlternateContent>
      </w: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012D20" w:rsidP="00A727C2">
      <w:pPr>
        <w:rPr>
          <w:rFonts w:ascii="Arial" w:hAnsi="Arial" w:cs="Arial"/>
        </w:rPr>
      </w:pPr>
      <w:r>
        <w:rPr>
          <w:rFonts w:ascii="Arial" w:hAnsi="Arial" w:cs="Arial"/>
        </w:rPr>
        <w:t xml:space="preserve"> </w:t>
      </w: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F05D3" w:rsidRDefault="00AF05D3" w:rsidP="00A727C2">
      <w:pPr>
        <w:rPr>
          <w:rFonts w:ascii="Arial" w:hAnsi="Arial" w:cs="Arial"/>
        </w:rPr>
      </w:pPr>
    </w:p>
    <w:p w:rsidR="000E2DE0" w:rsidRDefault="00C254C8" w:rsidP="00912C57">
      <w:pPr>
        <w:rPr>
          <w:rFonts w:ascii="Arial" w:hAnsi="Arial" w:cs="Arial"/>
        </w:rPr>
      </w:pPr>
      <w:r>
        <w:rPr>
          <w:rFonts w:ascii="Arial" w:hAnsi="Arial" w:cs="Arial"/>
        </w:rPr>
        <w:br w:type="page"/>
      </w:r>
    </w:p>
    <w:p w:rsidR="00912C57" w:rsidRPr="009E6974" w:rsidRDefault="00126F76" w:rsidP="00912C57">
      <w:pPr>
        <w:rPr>
          <w:rFonts w:ascii="Arial" w:hAnsi="Arial" w:cs="Arial"/>
          <w:i/>
          <w:color w:val="7030A0"/>
        </w:rPr>
      </w:pPr>
      <w:r>
        <w:rPr>
          <w:rFonts w:ascii="Arial" w:hAnsi="Arial" w:cs="Arial"/>
        </w:rPr>
        <w:t xml:space="preserve">What Does the Model Name </w:t>
      </w:r>
      <w:r w:rsidRPr="00126F76">
        <w:rPr>
          <w:rFonts w:ascii="Arial" w:hAnsi="Arial" w:cs="Arial"/>
          <w:b/>
        </w:rPr>
        <w:t>Fluid Mosaic</w:t>
      </w:r>
      <w:r>
        <w:rPr>
          <w:rFonts w:ascii="Arial" w:hAnsi="Arial" w:cs="Arial"/>
        </w:rPr>
        <w:t xml:space="preserve"> mean?</w:t>
      </w:r>
      <w:r w:rsidR="0021625C">
        <w:rPr>
          <w:rFonts w:ascii="Arial" w:hAnsi="Arial" w:cs="Arial"/>
        </w:rPr>
        <w:t xml:space="preserve"> </w:t>
      </w:r>
      <w:r w:rsidR="0021625C" w:rsidRPr="009E6974">
        <w:rPr>
          <w:rFonts w:ascii="Arial" w:hAnsi="Arial" w:cs="Arial"/>
          <w:i/>
          <w:color w:val="7030A0"/>
        </w:rPr>
        <w:t>(Ref slide or text)</w:t>
      </w:r>
    </w:p>
    <w:p w:rsidR="001B361B" w:rsidRPr="000E2DE0" w:rsidRDefault="00126F76" w:rsidP="002A45EC">
      <w:pPr>
        <w:pStyle w:val="ListParagraph"/>
        <w:numPr>
          <w:ilvl w:val="0"/>
          <w:numId w:val="4"/>
        </w:numPr>
        <w:spacing w:after="240" w:line="360" w:lineRule="auto"/>
        <w:rPr>
          <w:rFonts w:ascii="Arial" w:hAnsi="Arial" w:cs="Arial"/>
        </w:rPr>
      </w:pPr>
      <w:r w:rsidRPr="00912C57">
        <w:rPr>
          <w:rFonts w:ascii="Arial" w:hAnsi="Arial" w:cs="Arial"/>
        </w:rPr>
        <w:t>Fluid ……</w:t>
      </w:r>
      <w:r w:rsidR="000E2DE0">
        <w:rPr>
          <w:rFonts w:ascii="Arial" w:eastAsiaTheme="minorEastAsia" w:hAnsi="Arial" w:cs="Arial"/>
          <w:color w:val="000000" w:themeColor="text1"/>
          <w:kern w:val="24"/>
        </w:rPr>
        <w:t>.............................................................................................</w:t>
      </w:r>
      <w:r w:rsidR="000E2DE0">
        <w:rPr>
          <w:color w:val="000000" w:themeColor="text1"/>
        </w:rPr>
        <w:t>……………..</w:t>
      </w:r>
    </w:p>
    <w:p w:rsidR="000E2DE0" w:rsidRDefault="000E2DE0" w:rsidP="000E2DE0">
      <w:pPr>
        <w:pStyle w:val="ListParagraph"/>
        <w:spacing w:after="240" w:line="360" w:lineRule="auto"/>
        <w:rPr>
          <w:rFonts w:ascii="Arial" w:hAnsi="Arial" w:cs="Arial"/>
        </w:rPr>
      </w:pPr>
      <w:r>
        <w:rPr>
          <w:rFonts w:ascii="Arial" w:hAnsi="Arial" w:cs="Arial"/>
        </w:rPr>
        <w:t>.................................................................................................................................</w:t>
      </w:r>
    </w:p>
    <w:p w:rsidR="00126F76" w:rsidRPr="000E2DE0" w:rsidRDefault="00126F76" w:rsidP="002A45EC">
      <w:pPr>
        <w:pStyle w:val="ListParagraph"/>
        <w:numPr>
          <w:ilvl w:val="0"/>
          <w:numId w:val="4"/>
        </w:numPr>
        <w:spacing w:after="240" w:line="360" w:lineRule="auto"/>
        <w:ind w:left="714" w:hanging="357"/>
        <w:rPr>
          <w:rFonts w:ascii="Arial" w:hAnsi="Arial" w:cs="Arial"/>
        </w:rPr>
      </w:pPr>
      <w:r w:rsidRPr="001B361B">
        <w:rPr>
          <w:rFonts w:ascii="Arial" w:hAnsi="Arial" w:cs="Arial"/>
        </w:rPr>
        <w:t>Mosaic …</w:t>
      </w:r>
      <w:r w:rsidR="000E2DE0">
        <w:rPr>
          <w:rFonts w:ascii="Arial" w:eastAsiaTheme="minorEastAsia" w:hAnsi="Arial" w:cs="Arial"/>
          <w:color w:val="000000" w:themeColor="text1"/>
          <w:kern w:val="24"/>
        </w:rPr>
        <w:t>..........................</w:t>
      </w:r>
      <w:r w:rsidR="001B361B">
        <w:rPr>
          <w:rFonts w:ascii="Arial" w:eastAsiaTheme="minorEastAsia" w:hAnsi="Arial" w:cs="Arial"/>
          <w:kern w:val="24"/>
        </w:rPr>
        <w:t>……………………………………………………………..</w:t>
      </w:r>
      <w:r w:rsidR="000E2DE0">
        <w:rPr>
          <w:rFonts w:ascii="Arial" w:eastAsiaTheme="minorEastAsia" w:hAnsi="Arial" w:cs="Arial"/>
          <w:kern w:val="24"/>
        </w:rPr>
        <w:t>..</w:t>
      </w:r>
    </w:p>
    <w:p w:rsidR="000E2DE0" w:rsidRPr="00692A8C" w:rsidRDefault="000E2DE0" w:rsidP="000E2DE0">
      <w:pPr>
        <w:pStyle w:val="ListParagraph"/>
        <w:spacing w:after="240" w:line="360" w:lineRule="auto"/>
        <w:ind w:left="714"/>
        <w:rPr>
          <w:rFonts w:ascii="Arial" w:hAnsi="Arial" w:cs="Arial"/>
        </w:rPr>
      </w:pPr>
      <w:r>
        <w:rPr>
          <w:rFonts w:ascii="Arial" w:eastAsiaTheme="minorEastAsia" w:hAnsi="Arial" w:cs="Arial"/>
          <w:kern w:val="24"/>
        </w:rPr>
        <w:t>.................................................................................................................................</w:t>
      </w:r>
    </w:p>
    <w:p w:rsidR="0021625C" w:rsidRDefault="001A0231" w:rsidP="002A45EC">
      <w:pPr>
        <w:pStyle w:val="ListParagraph"/>
        <w:numPr>
          <w:ilvl w:val="0"/>
          <w:numId w:val="4"/>
        </w:numPr>
        <w:spacing w:after="240" w:line="360" w:lineRule="auto"/>
        <w:rPr>
          <w:rFonts w:ascii="Arial" w:hAnsi="Arial" w:cs="Arial"/>
        </w:rPr>
      </w:pPr>
      <w:r>
        <w:rPr>
          <w:rFonts w:ascii="Arial" w:hAnsi="Arial" w:cs="Arial"/>
        </w:rPr>
        <w:t>What is meant by saying the membrane forms a bilayer?</w:t>
      </w:r>
      <w:r w:rsidR="00235981">
        <w:rPr>
          <w:rFonts w:ascii="Arial" w:hAnsi="Arial" w:cs="Arial"/>
        </w:rPr>
        <w:t xml:space="preserve"> </w:t>
      </w:r>
      <w:r w:rsidR="001615FB">
        <w:rPr>
          <w:rFonts w:ascii="Arial" w:hAnsi="Arial" w:cs="Arial"/>
        </w:rPr>
        <w:t>…</w:t>
      </w:r>
      <w:r w:rsidR="000E2DE0">
        <w:rPr>
          <w:rFonts w:ascii="Arial" w:hAnsi="Arial" w:cs="Arial"/>
          <w:color w:val="000000" w:themeColor="text1"/>
        </w:rPr>
        <w:t>....</w:t>
      </w:r>
      <w:r w:rsidR="001615FB" w:rsidRPr="002A45EC">
        <w:rPr>
          <w:rFonts w:ascii="Arial" w:hAnsi="Arial" w:cs="Arial"/>
          <w:color w:val="FF0000"/>
        </w:rPr>
        <w:t>…</w:t>
      </w:r>
      <w:r w:rsidR="001615FB" w:rsidRPr="001615FB">
        <w:rPr>
          <w:rFonts w:ascii="Arial" w:hAnsi="Arial" w:cs="Arial"/>
        </w:rPr>
        <w:t>…………………</w:t>
      </w:r>
      <w:r w:rsidR="000E2DE0">
        <w:rPr>
          <w:rFonts w:ascii="Arial" w:hAnsi="Arial" w:cs="Arial"/>
        </w:rPr>
        <w:t>..</w:t>
      </w:r>
    </w:p>
    <w:p w:rsidR="000E2DE0" w:rsidRDefault="000E2DE0" w:rsidP="000E2DE0">
      <w:pPr>
        <w:pStyle w:val="ListParagraph"/>
        <w:spacing w:after="240" w:line="360" w:lineRule="auto"/>
        <w:rPr>
          <w:rFonts w:ascii="Arial" w:hAnsi="Arial" w:cs="Arial"/>
        </w:rPr>
      </w:pPr>
      <w:r>
        <w:rPr>
          <w:rFonts w:ascii="Arial" w:hAnsi="Arial" w:cs="Arial"/>
        </w:rPr>
        <w:t>..................................................................................................................................</w:t>
      </w:r>
    </w:p>
    <w:p w:rsidR="000E2DE0" w:rsidRPr="001615FB" w:rsidRDefault="000E2DE0" w:rsidP="000E2DE0">
      <w:pPr>
        <w:pStyle w:val="ListParagraph"/>
        <w:spacing w:after="240" w:line="360" w:lineRule="auto"/>
        <w:rPr>
          <w:rFonts w:ascii="Arial" w:hAnsi="Arial" w:cs="Arial"/>
        </w:rPr>
      </w:pPr>
      <w:r>
        <w:rPr>
          <w:rFonts w:ascii="Arial" w:hAnsi="Arial" w:cs="Arial"/>
        </w:rPr>
        <w:t>..................................................................................................................................</w:t>
      </w:r>
    </w:p>
    <w:p w:rsidR="0021625C" w:rsidRPr="003C06B0" w:rsidRDefault="0021625C" w:rsidP="002A45EC">
      <w:pPr>
        <w:pStyle w:val="ListParagraph"/>
        <w:numPr>
          <w:ilvl w:val="0"/>
          <w:numId w:val="4"/>
        </w:numPr>
        <w:spacing w:after="240"/>
        <w:ind w:left="714" w:hanging="357"/>
        <w:rPr>
          <w:rFonts w:ascii="Arial" w:hAnsi="Arial" w:cs="Arial"/>
          <w:i/>
          <w:color w:val="7030A0"/>
        </w:rPr>
      </w:pPr>
      <w:r w:rsidRPr="0021625C">
        <w:rPr>
          <w:rFonts w:ascii="Arial" w:hAnsi="Arial" w:cs="Arial"/>
          <w:b/>
        </w:rPr>
        <w:t>Draw</w:t>
      </w:r>
      <w:r>
        <w:rPr>
          <w:rFonts w:ascii="Arial" w:hAnsi="Arial" w:cs="Arial"/>
        </w:rPr>
        <w:t xml:space="preserve"> a phospholipid bilayer and annotate your diagram to explain why the phospholipids are arranged that way. </w:t>
      </w:r>
      <w:r w:rsidRPr="003C06B0">
        <w:rPr>
          <w:rFonts w:ascii="Arial" w:hAnsi="Arial" w:cs="Arial"/>
          <w:i/>
          <w:color w:val="7030A0"/>
        </w:rPr>
        <w:t>(ref slide)</w:t>
      </w:r>
    </w:p>
    <w:p w:rsidR="0046592E" w:rsidRDefault="0046592E" w:rsidP="0046592E">
      <w:pPr>
        <w:rPr>
          <w:rFonts w:ascii="Arial" w:hAnsi="Arial" w:cs="Arial"/>
        </w:rPr>
      </w:pPr>
    </w:p>
    <w:p w:rsidR="0046592E" w:rsidRDefault="0046592E" w:rsidP="0046592E">
      <w:pPr>
        <w:rPr>
          <w:rFonts w:ascii="Arial" w:hAnsi="Arial" w:cs="Arial"/>
        </w:rPr>
      </w:pPr>
    </w:p>
    <w:p w:rsidR="00630C34" w:rsidRDefault="00630C34" w:rsidP="0046592E">
      <w:pPr>
        <w:rPr>
          <w:rFonts w:ascii="Arial" w:hAnsi="Arial" w:cs="Arial"/>
        </w:rPr>
      </w:pPr>
    </w:p>
    <w:p w:rsidR="0046592E" w:rsidRDefault="0046592E" w:rsidP="0046592E">
      <w:pPr>
        <w:rPr>
          <w:rFonts w:ascii="Arial" w:hAnsi="Arial" w:cs="Arial"/>
        </w:rPr>
      </w:pPr>
    </w:p>
    <w:p w:rsidR="0046592E" w:rsidRDefault="0046592E" w:rsidP="0046592E">
      <w:pPr>
        <w:rPr>
          <w:rFonts w:ascii="Arial" w:hAnsi="Arial" w:cs="Arial"/>
        </w:rPr>
      </w:pPr>
    </w:p>
    <w:p w:rsidR="00BB5FEF" w:rsidRPr="003C06B0" w:rsidRDefault="0046592E" w:rsidP="002A45EC">
      <w:pPr>
        <w:pStyle w:val="ListParagraph"/>
        <w:numPr>
          <w:ilvl w:val="0"/>
          <w:numId w:val="4"/>
        </w:numPr>
        <w:spacing w:after="240"/>
        <w:ind w:left="714" w:hanging="357"/>
        <w:rPr>
          <w:rFonts w:ascii="Arial" w:hAnsi="Arial" w:cs="Arial"/>
          <w:i/>
          <w:color w:val="7030A0"/>
        </w:rPr>
      </w:pPr>
      <w:r>
        <w:rPr>
          <w:rFonts w:ascii="Arial" w:hAnsi="Arial" w:cs="Arial"/>
        </w:rPr>
        <w:t xml:space="preserve">Some organelles have a double membrane. </w:t>
      </w:r>
      <w:r w:rsidRPr="00BB5FEF">
        <w:rPr>
          <w:rFonts w:ascii="Arial" w:hAnsi="Arial" w:cs="Arial"/>
          <w:b/>
        </w:rPr>
        <w:t>Name</w:t>
      </w:r>
      <w:r>
        <w:rPr>
          <w:rFonts w:ascii="Arial" w:hAnsi="Arial" w:cs="Arial"/>
        </w:rPr>
        <w:t xml:space="preserve"> these organelles and </w:t>
      </w:r>
      <w:r w:rsidRPr="00BB5FEF">
        <w:rPr>
          <w:rFonts w:ascii="Arial" w:hAnsi="Arial" w:cs="Arial"/>
          <w:b/>
        </w:rPr>
        <w:t>draw</w:t>
      </w:r>
      <w:r>
        <w:rPr>
          <w:rFonts w:ascii="Arial" w:hAnsi="Arial" w:cs="Arial"/>
        </w:rPr>
        <w:t xml:space="preserve"> an annotated </w:t>
      </w:r>
      <w:r w:rsidR="00692A8C">
        <w:rPr>
          <w:rFonts w:ascii="Arial" w:hAnsi="Arial" w:cs="Arial"/>
        </w:rPr>
        <w:t>dou</w:t>
      </w:r>
      <w:r>
        <w:rPr>
          <w:rFonts w:ascii="Arial" w:hAnsi="Arial" w:cs="Arial"/>
        </w:rPr>
        <w:t>ble membrane.</w:t>
      </w:r>
      <w:r w:rsidR="000D4483">
        <w:rPr>
          <w:rFonts w:ascii="Arial" w:hAnsi="Arial" w:cs="Arial"/>
        </w:rPr>
        <w:t xml:space="preserve"> </w:t>
      </w:r>
      <w:r w:rsidR="000D4483" w:rsidRPr="003C06B0">
        <w:rPr>
          <w:rFonts w:ascii="Arial" w:hAnsi="Arial" w:cs="Arial"/>
          <w:i/>
          <w:color w:val="7030A0"/>
        </w:rPr>
        <w:t>(ref slide)</w:t>
      </w:r>
    </w:p>
    <w:p w:rsidR="00765213" w:rsidRPr="002A45EC" w:rsidRDefault="00765213" w:rsidP="00765213">
      <w:pPr>
        <w:pStyle w:val="ListParagraph"/>
        <w:spacing w:after="120"/>
        <w:ind w:left="714"/>
        <w:rPr>
          <w:rFonts w:ascii="Arial" w:hAnsi="Arial" w:cs="Arial"/>
          <w:i/>
        </w:rPr>
      </w:pPr>
    </w:p>
    <w:p w:rsidR="00BB5FEF" w:rsidRPr="00BB5FEF" w:rsidRDefault="00BB5FEF" w:rsidP="00765213">
      <w:pPr>
        <w:pStyle w:val="ListParagraph"/>
        <w:spacing w:before="120" w:line="360" w:lineRule="auto"/>
        <w:rPr>
          <w:rFonts w:ascii="Arial" w:hAnsi="Arial" w:cs="Arial"/>
        </w:rPr>
      </w:pPr>
      <w:r w:rsidRPr="00BB5FEF">
        <w:rPr>
          <w:rFonts w:ascii="Arial" w:hAnsi="Arial" w:cs="Arial"/>
        </w:rPr>
        <w:t>…</w:t>
      </w:r>
      <w:r w:rsidR="00DA0427" w:rsidRPr="00DA0427">
        <w:rPr>
          <w:rFonts w:ascii="Arial" w:hAnsi="Arial" w:cs="Arial"/>
          <w:color w:val="000000" w:themeColor="text1"/>
        </w:rPr>
        <w:t>............</w:t>
      </w:r>
      <w:r w:rsidRPr="00BB5FEF">
        <w:rPr>
          <w:rFonts w:ascii="Arial" w:hAnsi="Arial" w:cs="Arial"/>
        </w:rPr>
        <w:t>……………</w:t>
      </w:r>
      <w:r w:rsidR="00765213">
        <w:rPr>
          <w:rFonts w:ascii="Arial" w:hAnsi="Arial" w:cs="Arial"/>
        </w:rPr>
        <w:t>..</w:t>
      </w:r>
      <w:r w:rsidR="00DA0427">
        <w:rPr>
          <w:rFonts w:ascii="Arial" w:hAnsi="Arial" w:cs="Arial"/>
        </w:rPr>
        <w:t>......</w:t>
      </w:r>
    </w:p>
    <w:p w:rsidR="00BB5FEF" w:rsidRPr="00BB5FEF" w:rsidRDefault="00BB5FEF" w:rsidP="00BB5FEF">
      <w:pPr>
        <w:pStyle w:val="ListParagraph"/>
        <w:spacing w:line="360" w:lineRule="auto"/>
        <w:rPr>
          <w:rFonts w:ascii="Arial" w:hAnsi="Arial" w:cs="Arial"/>
        </w:rPr>
      </w:pPr>
      <w:r w:rsidRPr="00BB5FEF">
        <w:rPr>
          <w:rFonts w:ascii="Arial" w:hAnsi="Arial" w:cs="Arial"/>
        </w:rPr>
        <w:t>…</w:t>
      </w:r>
      <w:r w:rsidR="00DA0427">
        <w:rPr>
          <w:rFonts w:ascii="Arial" w:hAnsi="Arial" w:cs="Arial"/>
          <w:color w:val="000000" w:themeColor="text1"/>
        </w:rPr>
        <w:t>.........................</w:t>
      </w:r>
      <w:r w:rsidRPr="00BB5FEF">
        <w:rPr>
          <w:rFonts w:ascii="Arial" w:hAnsi="Arial" w:cs="Arial"/>
        </w:rPr>
        <w:t>……</w:t>
      </w:r>
      <w:r w:rsidR="00DA0427">
        <w:rPr>
          <w:rFonts w:ascii="Arial" w:hAnsi="Arial" w:cs="Arial"/>
        </w:rPr>
        <w:t>......</w:t>
      </w:r>
    </w:p>
    <w:p w:rsidR="00BB5FEF" w:rsidRPr="00BB5FEF" w:rsidRDefault="00BB5FEF" w:rsidP="00BB5FEF">
      <w:pPr>
        <w:pStyle w:val="ListParagraph"/>
        <w:spacing w:line="360" w:lineRule="auto"/>
        <w:rPr>
          <w:rFonts w:ascii="Arial" w:hAnsi="Arial" w:cs="Arial"/>
        </w:rPr>
      </w:pPr>
      <w:r w:rsidRPr="00BB5FEF">
        <w:rPr>
          <w:rFonts w:ascii="Arial" w:hAnsi="Arial" w:cs="Arial"/>
        </w:rPr>
        <w:t>…</w:t>
      </w:r>
      <w:r w:rsidR="00DA0427">
        <w:rPr>
          <w:rFonts w:ascii="Arial" w:hAnsi="Arial" w:cs="Arial"/>
          <w:color w:val="000000" w:themeColor="text1"/>
        </w:rPr>
        <w:t>...................................</w:t>
      </w:r>
      <w:r w:rsidRPr="00BB5FEF">
        <w:rPr>
          <w:rFonts w:ascii="Arial" w:hAnsi="Arial" w:cs="Arial"/>
        </w:rPr>
        <w:t>…</w:t>
      </w:r>
    </w:p>
    <w:p w:rsidR="003C06B0" w:rsidRDefault="003C06B0" w:rsidP="0046592E">
      <w:pPr>
        <w:rPr>
          <w:rFonts w:ascii="Arial" w:hAnsi="Arial" w:cs="Arial"/>
          <w:sz w:val="24"/>
          <w:szCs w:val="24"/>
        </w:rPr>
      </w:pPr>
    </w:p>
    <w:p w:rsidR="00630C34" w:rsidRDefault="00630C34" w:rsidP="0046592E">
      <w:pPr>
        <w:rPr>
          <w:rFonts w:ascii="Arial" w:hAnsi="Arial" w:cs="Arial"/>
          <w:sz w:val="24"/>
          <w:szCs w:val="24"/>
        </w:rPr>
      </w:pPr>
    </w:p>
    <w:p w:rsidR="00BB5FEF" w:rsidRPr="003C06B0" w:rsidRDefault="00BB5FEF" w:rsidP="0046592E">
      <w:pPr>
        <w:rPr>
          <w:rFonts w:ascii="Arial" w:hAnsi="Arial" w:cs="Arial"/>
          <w:color w:val="7030A0"/>
          <w:sz w:val="24"/>
          <w:szCs w:val="24"/>
        </w:rPr>
      </w:pPr>
      <w:r w:rsidRPr="003A6CCC">
        <w:rPr>
          <w:rFonts w:ascii="Arial" w:hAnsi="Arial" w:cs="Arial"/>
          <w:sz w:val="24"/>
          <w:szCs w:val="24"/>
        </w:rPr>
        <w:t xml:space="preserve">Membranes have </w:t>
      </w:r>
      <w:r w:rsidRPr="003A6CCC">
        <w:rPr>
          <w:rFonts w:ascii="Arial" w:hAnsi="Arial" w:cs="Arial"/>
          <w:b/>
          <w:sz w:val="24"/>
          <w:szCs w:val="24"/>
        </w:rPr>
        <w:t>hydrophobic</w:t>
      </w:r>
      <w:r w:rsidRPr="003A6CCC">
        <w:rPr>
          <w:rFonts w:ascii="Arial" w:hAnsi="Arial" w:cs="Arial"/>
          <w:sz w:val="24"/>
          <w:szCs w:val="24"/>
        </w:rPr>
        <w:t xml:space="preserve"> and </w:t>
      </w:r>
      <w:r w:rsidRPr="003A6CCC">
        <w:rPr>
          <w:rFonts w:ascii="Arial" w:hAnsi="Arial" w:cs="Arial"/>
          <w:b/>
          <w:sz w:val="24"/>
          <w:szCs w:val="24"/>
        </w:rPr>
        <w:t>hydrophilic</w:t>
      </w:r>
      <w:r w:rsidRPr="003A6CCC">
        <w:rPr>
          <w:rFonts w:ascii="Arial" w:hAnsi="Arial" w:cs="Arial"/>
          <w:sz w:val="24"/>
          <w:szCs w:val="24"/>
        </w:rPr>
        <w:t xml:space="preserve"> regions. </w:t>
      </w:r>
      <w:r w:rsidRPr="003A6CCC">
        <w:rPr>
          <w:rFonts w:ascii="Arial" w:hAnsi="Arial" w:cs="Arial"/>
          <w:b/>
          <w:sz w:val="24"/>
          <w:szCs w:val="24"/>
        </w:rPr>
        <w:t>Add labels</w:t>
      </w:r>
      <w:r w:rsidRPr="003A6CCC">
        <w:rPr>
          <w:rFonts w:ascii="Arial" w:hAnsi="Arial" w:cs="Arial"/>
          <w:sz w:val="24"/>
          <w:szCs w:val="24"/>
        </w:rPr>
        <w:t xml:space="preserve"> stating the hydrophobic parts and hyd</w:t>
      </w:r>
      <w:r w:rsidR="003A6CCC" w:rsidRPr="003A6CCC">
        <w:rPr>
          <w:rFonts w:ascii="Arial" w:hAnsi="Arial" w:cs="Arial"/>
          <w:sz w:val="24"/>
          <w:szCs w:val="24"/>
        </w:rPr>
        <w:t>rophilic par</w:t>
      </w:r>
      <w:r w:rsidR="003A6CCC">
        <w:rPr>
          <w:rFonts w:ascii="Arial" w:hAnsi="Arial" w:cs="Arial"/>
          <w:sz w:val="24"/>
          <w:szCs w:val="24"/>
        </w:rPr>
        <w:t>ts of your bilayers if it is not included</w:t>
      </w:r>
      <w:r w:rsidR="003A6CCC" w:rsidRPr="003A6CCC">
        <w:rPr>
          <w:rFonts w:ascii="Arial" w:hAnsi="Arial" w:cs="Arial"/>
          <w:sz w:val="24"/>
          <w:szCs w:val="24"/>
        </w:rPr>
        <w:t xml:space="preserve"> o</w:t>
      </w:r>
      <w:r w:rsidR="00765213">
        <w:rPr>
          <w:rFonts w:ascii="Arial" w:hAnsi="Arial" w:cs="Arial"/>
          <w:sz w:val="24"/>
          <w:szCs w:val="24"/>
        </w:rPr>
        <w:t>n your annotated diagram</w:t>
      </w:r>
      <w:r w:rsidR="00F45110">
        <w:rPr>
          <w:rFonts w:ascii="Arial" w:hAnsi="Arial" w:cs="Arial"/>
          <w:color w:val="2E74B5" w:themeColor="accent1" w:themeShade="BF"/>
          <w:sz w:val="24"/>
          <w:szCs w:val="24"/>
        </w:rPr>
        <w:t xml:space="preserve">. </w:t>
      </w:r>
      <w:r w:rsidR="00F45110" w:rsidRPr="003C06B0">
        <w:rPr>
          <w:rFonts w:ascii="Arial" w:hAnsi="Arial" w:cs="Arial"/>
          <w:i/>
          <w:color w:val="7030A0"/>
          <w:sz w:val="24"/>
          <w:szCs w:val="24"/>
        </w:rPr>
        <w:t>(Ref slide)</w:t>
      </w:r>
    </w:p>
    <w:p w:rsidR="00BB5FEF" w:rsidRDefault="00BB5FEF" w:rsidP="00E42962">
      <w:pPr>
        <w:pStyle w:val="ListParagraph"/>
        <w:numPr>
          <w:ilvl w:val="0"/>
          <w:numId w:val="8"/>
        </w:numPr>
        <w:ind w:hanging="436"/>
        <w:rPr>
          <w:rFonts w:ascii="Arial" w:hAnsi="Arial" w:cs="Arial"/>
        </w:rPr>
      </w:pPr>
      <w:r w:rsidRPr="00BB5FEF">
        <w:rPr>
          <w:rFonts w:ascii="Arial" w:hAnsi="Arial" w:cs="Arial"/>
        </w:rPr>
        <w:t>Explain below what these words mean</w:t>
      </w:r>
      <w:r>
        <w:rPr>
          <w:rFonts w:ascii="Arial" w:hAnsi="Arial" w:cs="Arial"/>
        </w:rPr>
        <w:t>.</w:t>
      </w:r>
    </w:p>
    <w:p w:rsidR="00BB5FEF" w:rsidRDefault="00BB5FEF" w:rsidP="00BB5FEF">
      <w:pPr>
        <w:pStyle w:val="ListParagraph"/>
        <w:rPr>
          <w:rFonts w:ascii="Arial" w:hAnsi="Arial" w:cs="Arial"/>
        </w:rPr>
      </w:pPr>
    </w:p>
    <w:p w:rsidR="00BB5FEF" w:rsidRDefault="00BB5FEF" w:rsidP="00BB5FEF">
      <w:pPr>
        <w:pStyle w:val="ListParagraph"/>
        <w:spacing w:line="360" w:lineRule="auto"/>
        <w:rPr>
          <w:rFonts w:ascii="Arial" w:hAnsi="Arial" w:cs="Arial"/>
        </w:rPr>
      </w:pPr>
      <w:r>
        <w:rPr>
          <w:rFonts w:ascii="Arial" w:hAnsi="Arial" w:cs="Arial"/>
        </w:rPr>
        <w:t>Hydrophobic …………………………………………………………..</w:t>
      </w:r>
    </w:p>
    <w:p w:rsidR="00A42BD3" w:rsidRDefault="00BB5FEF" w:rsidP="00BB5FEF">
      <w:pPr>
        <w:pStyle w:val="ListParagraph"/>
        <w:spacing w:line="360" w:lineRule="auto"/>
        <w:rPr>
          <w:rFonts w:ascii="Arial" w:hAnsi="Arial" w:cs="Arial"/>
        </w:rPr>
      </w:pPr>
      <w:r>
        <w:rPr>
          <w:rFonts w:ascii="Arial" w:hAnsi="Arial" w:cs="Arial"/>
        </w:rPr>
        <w:t>Hydrophilic …………………………………………………………….</w:t>
      </w:r>
    </w:p>
    <w:p w:rsidR="00A42BD3" w:rsidRDefault="00A42BD3" w:rsidP="00E42962">
      <w:pPr>
        <w:pStyle w:val="ListParagraph"/>
        <w:numPr>
          <w:ilvl w:val="0"/>
          <w:numId w:val="8"/>
        </w:numPr>
        <w:spacing w:line="360" w:lineRule="auto"/>
        <w:ind w:hanging="436"/>
        <w:rPr>
          <w:rFonts w:ascii="Arial" w:hAnsi="Arial" w:cs="Arial"/>
        </w:rPr>
      </w:pPr>
      <w:r>
        <w:rPr>
          <w:rFonts w:ascii="Arial" w:hAnsi="Arial" w:cs="Arial"/>
        </w:rPr>
        <w:t>How does this affect the way the membrane is arranged? Think of the composition of cytoplasm and of intercellular spaces between cells. ………………………………</w:t>
      </w:r>
    </w:p>
    <w:p w:rsidR="00A42BD3" w:rsidRDefault="00A42BD3" w:rsidP="00A42BD3">
      <w:pPr>
        <w:pStyle w:val="ListParagraph"/>
        <w:spacing w:line="360" w:lineRule="auto"/>
        <w:rPr>
          <w:rFonts w:ascii="Arial" w:hAnsi="Arial" w:cs="Arial"/>
        </w:rPr>
      </w:pPr>
      <w:r>
        <w:rPr>
          <w:rFonts w:ascii="Arial" w:hAnsi="Arial" w:cs="Arial"/>
        </w:rPr>
        <w:t>………………………………………………………………………………………………..</w:t>
      </w:r>
    </w:p>
    <w:p w:rsidR="00D27BE0" w:rsidRDefault="00D27BE0" w:rsidP="00D27BE0">
      <w:pPr>
        <w:pStyle w:val="ListParagraph"/>
        <w:spacing w:line="360" w:lineRule="auto"/>
        <w:ind w:left="0"/>
        <w:rPr>
          <w:rFonts w:ascii="Arial" w:hAnsi="Arial" w:cs="Arial"/>
        </w:rPr>
      </w:pPr>
      <w:r>
        <w:rPr>
          <w:rFonts w:ascii="Arial" w:hAnsi="Arial" w:cs="Arial"/>
        </w:rPr>
        <w:tab/>
      </w:r>
      <w:r w:rsidR="00A42BD3">
        <w:rPr>
          <w:rFonts w:ascii="Arial" w:hAnsi="Arial" w:cs="Arial"/>
        </w:rPr>
        <w:t>………………………………………………………………………………………………..</w:t>
      </w:r>
    </w:p>
    <w:p w:rsidR="00F15625" w:rsidRDefault="00F15625" w:rsidP="00D27BE0">
      <w:pPr>
        <w:pStyle w:val="ListParagraph"/>
        <w:spacing w:line="360" w:lineRule="auto"/>
        <w:ind w:left="0"/>
        <w:rPr>
          <w:rFonts w:ascii="Arial" w:hAnsi="Arial" w:cs="Arial"/>
        </w:rPr>
      </w:pPr>
    </w:p>
    <w:p w:rsidR="000E2DE0" w:rsidRDefault="00630C34" w:rsidP="00D27BE0">
      <w:pPr>
        <w:pStyle w:val="ListParagraph"/>
        <w:spacing w:line="360" w:lineRule="auto"/>
        <w:ind w:left="0"/>
        <w:rPr>
          <w:rFonts w:ascii="Arial" w:hAnsi="Arial" w:cs="Arial"/>
          <w:b/>
          <w:sz w:val="28"/>
          <w:szCs w:val="28"/>
        </w:rPr>
      </w:pPr>
      <w:r>
        <w:rPr>
          <w:rFonts w:ascii="Arial" w:hAnsi="Arial" w:cs="Arial"/>
          <w:b/>
          <w:sz w:val="28"/>
          <w:szCs w:val="28"/>
        </w:rPr>
        <w:br w:type="page"/>
      </w:r>
    </w:p>
    <w:p w:rsidR="009D7AED" w:rsidRDefault="001868EB" w:rsidP="00D27BE0">
      <w:pPr>
        <w:pStyle w:val="ListParagraph"/>
        <w:spacing w:line="360" w:lineRule="auto"/>
        <w:ind w:left="0"/>
        <w:rPr>
          <w:rFonts w:ascii="Arial" w:hAnsi="Arial" w:cs="Arial"/>
          <w:b/>
          <w:sz w:val="28"/>
          <w:szCs w:val="28"/>
        </w:rPr>
      </w:pPr>
      <w:r w:rsidRPr="00D27BE0">
        <w:rPr>
          <w:rFonts w:ascii="Arial" w:hAnsi="Arial" w:cs="Arial"/>
          <w:b/>
          <w:sz w:val="28"/>
          <w:szCs w:val="28"/>
        </w:rPr>
        <w:t>Functions</w:t>
      </w:r>
      <w:r>
        <w:rPr>
          <w:rFonts w:ascii="Arial" w:hAnsi="Arial" w:cs="Arial"/>
          <w:b/>
          <w:sz w:val="28"/>
          <w:szCs w:val="28"/>
        </w:rPr>
        <w:t xml:space="preserve"> of the Different </w:t>
      </w:r>
      <w:r w:rsidR="009D7AED" w:rsidRPr="00D27BE0">
        <w:rPr>
          <w:rFonts w:ascii="Arial" w:hAnsi="Arial" w:cs="Arial"/>
          <w:b/>
          <w:sz w:val="28"/>
          <w:szCs w:val="28"/>
        </w:rPr>
        <w:t xml:space="preserve">Membrane </w:t>
      </w:r>
      <w:r>
        <w:rPr>
          <w:rFonts w:ascii="Arial" w:hAnsi="Arial" w:cs="Arial"/>
          <w:b/>
          <w:sz w:val="28"/>
          <w:szCs w:val="28"/>
        </w:rPr>
        <w:t xml:space="preserve">Component </w:t>
      </w:r>
    </w:p>
    <w:p w:rsidR="00E94EEE" w:rsidRPr="00E94EEE" w:rsidRDefault="00E94EEE" w:rsidP="00D27BE0">
      <w:pPr>
        <w:pStyle w:val="ListParagraph"/>
        <w:spacing w:line="360" w:lineRule="auto"/>
        <w:ind w:left="0"/>
        <w:rPr>
          <w:rFonts w:ascii="Arial" w:hAnsi="Arial" w:cs="Arial"/>
          <w:b/>
        </w:rPr>
      </w:pPr>
      <w:r w:rsidRPr="00E94EEE">
        <w:rPr>
          <w:rFonts w:ascii="Arial" w:hAnsi="Arial" w:cs="Arial"/>
          <w:b/>
        </w:rPr>
        <w:t>Protein functions</w:t>
      </w:r>
    </w:p>
    <w:p w:rsidR="00D27BE0" w:rsidRPr="003C06B0" w:rsidRDefault="00D27BE0" w:rsidP="00E42962">
      <w:pPr>
        <w:pStyle w:val="ListParagraph"/>
        <w:numPr>
          <w:ilvl w:val="0"/>
          <w:numId w:val="10"/>
        </w:numPr>
        <w:ind w:left="851" w:hanging="567"/>
        <w:rPr>
          <w:rFonts w:ascii="Arial" w:hAnsi="Arial" w:cs="Arial"/>
          <w:i/>
          <w:color w:val="7030A0"/>
        </w:rPr>
      </w:pPr>
      <w:r>
        <w:rPr>
          <w:rFonts w:ascii="Arial" w:hAnsi="Arial" w:cs="Arial"/>
        </w:rPr>
        <w:t>List be</w:t>
      </w:r>
      <w:r w:rsidR="009B2C43">
        <w:rPr>
          <w:rFonts w:ascii="Arial" w:hAnsi="Arial" w:cs="Arial"/>
        </w:rPr>
        <w:t xml:space="preserve">low the 6 functions of </w:t>
      </w:r>
      <w:r w:rsidR="009B2C43" w:rsidRPr="009B2C43">
        <w:rPr>
          <w:rFonts w:ascii="Arial" w:hAnsi="Arial" w:cs="Arial"/>
          <w:b/>
        </w:rPr>
        <w:t>PROTEINS</w:t>
      </w:r>
      <w:r w:rsidR="009B2C43">
        <w:rPr>
          <w:rFonts w:ascii="Arial" w:hAnsi="Arial" w:cs="Arial"/>
        </w:rPr>
        <w:t xml:space="preserve"> in the membrane</w:t>
      </w:r>
      <w:r>
        <w:rPr>
          <w:rFonts w:ascii="Arial" w:hAnsi="Arial" w:cs="Arial"/>
        </w:rPr>
        <w:t xml:space="preserve">. </w:t>
      </w:r>
      <w:r w:rsidRPr="003C06B0">
        <w:rPr>
          <w:rFonts w:ascii="Arial" w:hAnsi="Arial" w:cs="Arial"/>
          <w:i/>
          <w:color w:val="7030A0"/>
        </w:rPr>
        <w:t>(</w:t>
      </w:r>
      <w:r w:rsidR="00362D76" w:rsidRPr="003C06B0">
        <w:rPr>
          <w:rFonts w:ascii="Arial" w:hAnsi="Arial" w:cs="Arial"/>
          <w:i/>
          <w:color w:val="7030A0"/>
        </w:rPr>
        <w:t>Ref</w:t>
      </w:r>
      <w:r w:rsidRPr="003C06B0">
        <w:rPr>
          <w:rFonts w:ascii="Arial" w:hAnsi="Arial" w:cs="Arial"/>
          <w:i/>
          <w:color w:val="7030A0"/>
        </w:rPr>
        <w:t>.</w:t>
      </w:r>
      <w:r w:rsidR="00362D76">
        <w:rPr>
          <w:rFonts w:ascii="Arial" w:hAnsi="Arial" w:cs="Arial"/>
          <w:i/>
          <w:color w:val="7030A0"/>
        </w:rPr>
        <w:t xml:space="preserve"> slide &amp; </w:t>
      </w:r>
      <w:r w:rsidRPr="003C06B0">
        <w:rPr>
          <w:rFonts w:ascii="Arial" w:hAnsi="Arial" w:cs="Arial"/>
          <w:i/>
          <w:color w:val="7030A0"/>
        </w:rPr>
        <w:t>T&amp;T p52-53 old spec or p85 new spec</w:t>
      </w:r>
      <w:r w:rsidR="00F45110" w:rsidRPr="003C06B0">
        <w:rPr>
          <w:rFonts w:ascii="Arial" w:hAnsi="Arial" w:cs="Arial"/>
          <w:i/>
          <w:color w:val="7030A0"/>
        </w:rPr>
        <w:t>)</w:t>
      </w:r>
      <w:r w:rsidRPr="003C06B0">
        <w:rPr>
          <w:rFonts w:ascii="Arial" w:hAnsi="Arial" w:cs="Arial"/>
          <w:i/>
          <w:color w:val="7030A0"/>
        </w:rPr>
        <w:t>.</w:t>
      </w:r>
    </w:p>
    <w:p w:rsidR="00D27BE0" w:rsidRPr="003C06B0" w:rsidRDefault="00D27BE0" w:rsidP="00D27BE0">
      <w:pPr>
        <w:pStyle w:val="ListParagraph"/>
        <w:ind w:left="0"/>
        <w:rPr>
          <w:rFonts w:ascii="Arial" w:hAnsi="Arial" w:cs="Arial"/>
          <w:i/>
          <w:color w:val="7030A0"/>
        </w:rPr>
      </w:pPr>
    </w:p>
    <w:p w:rsidR="00456B99" w:rsidRDefault="00456B99" w:rsidP="00456B99">
      <w:pPr>
        <w:pStyle w:val="ListParagraph"/>
        <w:numPr>
          <w:ilvl w:val="0"/>
          <w:numId w:val="35"/>
        </w:numPr>
        <w:spacing w:line="360" w:lineRule="auto"/>
        <w:rPr>
          <w:rFonts w:ascii="Arial" w:hAnsi="Arial" w:cs="Arial"/>
        </w:rPr>
      </w:pPr>
      <w:r>
        <w:rPr>
          <w:rFonts w:ascii="Arial" w:hAnsi="Arial" w:cs="Arial"/>
        </w:rPr>
        <w:t>....................................................................................................................................</w:t>
      </w:r>
    </w:p>
    <w:p w:rsidR="00456B99" w:rsidRDefault="00456B99" w:rsidP="00456B99">
      <w:pPr>
        <w:pStyle w:val="ListParagraph"/>
        <w:numPr>
          <w:ilvl w:val="0"/>
          <w:numId w:val="35"/>
        </w:numPr>
        <w:spacing w:line="360" w:lineRule="auto"/>
        <w:rPr>
          <w:rFonts w:ascii="Arial" w:hAnsi="Arial" w:cs="Arial"/>
        </w:rPr>
      </w:pPr>
      <w:r>
        <w:rPr>
          <w:rFonts w:ascii="Arial" w:hAnsi="Arial" w:cs="Arial"/>
        </w:rPr>
        <w:t>....................................................................................................................................</w:t>
      </w:r>
    </w:p>
    <w:p w:rsidR="00456B99" w:rsidRDefault="00456B99" w:rsidP="00456B99">
      <w:pPr>
        <w:pStyle w:val="ListParagraph"/>
        <w:numPr>
          <w:ilvl w:val="0"/>
          <w:numId w:val="35"/>
        </w:numPr>
        <w:spacing w:line="360" w:lineRule="auto"/>
        <w:rPr>
          <w:rFonts w:ascii="Arial" w:hAnsi="Arial" w:cs="Arial"/>
        </w:rPr>
      </w:pPr>
      <w:r>
        <w:rPr>
          <w:rFonts w:ascii="Arial" w:hAnsi="Arial" w:cs="Arial"/>
        </w:rPr>
        <w:t>....................................................................................................................................</w:t>
      </w:r>
    </w:p>
    <w:p w:rsidR="00456B99" w:rsidRDefault="00456B99" w:rsidP="00456B99">
      <w:pPr>
        <w:pStyle w:val="ListParagraph"/>
        <w:numPr>
          <w:ilvl w:val="0"/>
          <w:numId w:val="35"/>
        </w:numPr>
        <w:spacing w:line="360" w:lineRule="auto"/>
        <w:rPr>
          <w:rFonts w:ascii="Arial" w:hAnsi="Arial" w:cs="Arial"/>
        </w:rPr>
      </w:pPr>
      <w:r>
        <w:rPr>
          <w:rFonts w:ascii="Arial" w:hAnsi="Arial" w:cs="Arial"/>
        </w:rPr>
        <w:t>....................................................................................................................................</w:t>
      </w:r>
    </w:p>
    <w:p w:rsidR="00456B99" w:rsidRDefault="00456B99" w:rsidP="00456B99">
      <w:pPr>
        <w:pStyle w:val="ListParagraph"/>
        <w:numPr>
          <w:ilvl w:val="0"/>
          <w:numId w:val="35"/>
        </w:numPr>
        <w:spacing w:line="360" w:lineRule="auto"/>
        <w:rPr>
          <w:rFonts w:ascii="Arial" w:hAnsi="Arial" w:cs="Arial"/>
        </w:rPr>
      </w:pPr>
      <w:r>
        <w:rPr>
          <w:rFonts w:ascii="Arial" w:hAnsi="Arial" w:cs="Arial"/>
        </w:rPr>
        <w:t>....................................................................................................................................</w:t>
      </w:r>
    </w:p>
    <w:p w:rsidR="00456B99" w:rsidRDefault="00456B99" w:rsidP="00456B99">
      <w:pPr>
        <w:pStyle w:val="ListParagraph"/>
        <w:numPr>
          <w:ilvl w:val="0"/>
          <w:numId w:val="35"/>
        </w:numPr>
        <w:spacing w:line="360" w:lineRule="auto"/>
        <w:rPr>
          <w:rFonts w:ascii="Arial" w:hAnsi="Arial" w:cs="Arial"/>
        </w:rPr>
      </w:pPr>
      <w:r>
        <w:rPr>
          <w:rFonts w:ascii="Arial" w:hAnsi="Arial" w:cs="Arial"/>
        </w:rPr>
        <w:t>....................................................................................................................................</w:t>
      </w:r>
    </w:p>
    <w:p w:rsidR="00456B99" w:rsidRDefault="00456B99" w:rsidP="00456B99">
      <w:pPr>
        <w:pStyle w:val="ListParagraph"/>
        <w:spacing w:line="360" w:lineRule="auto"/>
        <w:ind w:left="0"/>
        <w:rPr>
          <w:rFonts w:ascii="Arial" w:hAnsi="Arial" w:cs="Arial"/>
        </w:rPr>
      </w:pPr>
    </w:p>
    <w:p w:rsidR="00227846" w:rsidRPr="003C06B0" w:rsidRDefault="00227846" w:rsidP="00F15625">
      <w:pPr>
        <w:pStyle w:val="ListParagraph"/>
        <w:ind w:left="0"/>
        <w:rPr>
          <w:rFonts w:ascii="Arial" w:hAnsi="Arial" w:cs="Arial"/>
          <w:color w:val="7030A0"/>
        </w:rPr>
      </w:pPr>
      <w:r w:rsidRPr="00E94EEE">
        <w:rPr>
          <w:rFonts w:ascii="Arial" w:hAnsi="Arial" w:cs="Arial"/>
        </w:rPr>
        <w:t xml:space="preserve">Membrane </w:t>
      </w:r>
      <w:r w:rsidR="00E94EEE">
        <w:rPr>
          <w:rFonts w:ascii="Arial" w:hAnsi="Arial" w:cs="Arial"/>
        </w:rPr>
        <w:t>proteins may</w:t>
      </w:r>
      <w:r w:rsidRPr="00E94EEE">
        <w:rPr>
          <w:rFonts w:ascii="Arial" w:hAnsi="Arial" w:cs="Arial"/>
        </w:rPr>
        <w:t xml:space="preserve"> be either EXTRINSIC or INTRINSIC. What does this mean?</w:t>
      </w:r>
      <w:r w:rsidR="00366D2A" w:rsidRPr="00E94EEE">
        <w:rPr>
          <w:rFonts w:ascii="Arial" w:hAnsi="Arial" w:cs="Arial"/>
        </w:rPr>
        <w:t xml:space="preserve"> </w:t>
      </w:r>
      <w:r w:rsidR="00F45110" w:rsidRPr="003C06B0">
        <w:rPr>
          <w:rFonts w:ascii="Arial" w:hAnsi="Arial" w:cs="Arial"/>
          <w:i/>
          <w:color w:val="7030A0"/>
        </w:rPr>
        <w:t>(ref T&amp;T old spec text p52)</w:t>
      </w:r>
    </w:p>
    <w:p w:rsidR="00F45110" w:rsidRDefault="00F45110" w:rsidP="00F45110">
      <w:pPr>
        <w:pStyle w:val="ListParagraph"/>
        <w:ind w:left="851"/>
        <w:rPr>
          <w:rFonts w:ascii="Arial" w:hAnsi="Arial" w:cs="Arial"/>
        </w:rPr>
      </w:pPr>
    </w:p>
    <w:p w:rsidR="00456B99" w:rsidRDefault="00E94EEE" w:rsidP="003C06B0">
      <w:pPr>
        <w:pStyle w:val="ListParagraph"/>
        <w:spacing w:line="360" w:lineRule="auto"/>
        <w:ind w:left="0"/>
        <w:rPr>
          <w:rFonts w:ascii="Arial" w:hAnsi="Arial" w:cs="Arial"/>
          <w:color w:val="000000" w:themeColor="text1"/>
        </w:rPr>
      </w:pPr>
      <w:r>
        <w:rPr>
          <w:rFonts w:ascii="Arial" w:hAnsi="Arial" w:cs="Arial"/>
          <w:b/>
        </w:rPr>
        <w:tab/>
      </w:r>
      <w:r w:rsidR="00227846" w:rsidRPr="00E7360A">
        <w:rPr>
          <w:rFonts w:ascii="Arial" w:hAnsi="Arial" w:cs="Arial"/>
          <w:b/>
        </w:rPr>
        <w:t>Intrinsic Proteins</w:t>
      </w:r>
      <w:r w:rsidR="00227846">
        <w:rPr>
          <w:rFonts w:ascii="Arial" w:hAnsi="Arial" w:cs="Arial"/>
        </w:rPr>
        <w:t>……</w:t>
      </w:r>
      <w:r w:rsidR="00456B99">
        <w:rPr>
          <w:rFonts w:ascii="Arial" w:hAnsi="Arial" w:cs="Arial"/>
          <w:color w:val="000000" w:themeColor="text1"/>
        </w:rPr>
        <w:t>..............................................................................................</w:t>
      </w:r>
      <w:r w:rsidR="00E11D06">
        <w:rPr>
          <w:rFonts w:ascii="Arial" w:hAnsi="Arial" w:cs="Arial"/>
          <w:color w:val="000000" w:themeColor="text1"/>
        </w:rPr>
        <w:t>..</w:t>
      </w:r>
    </w:p>
    <w:p w:rsidR="003C06B0" w:rsidRDefault="00456B99" w:rsidP="003C06B0">
      <w:pPr>
        <w:pStyle w:val="ListParagraph"/>
        <w:spacing w:line="360" w:lineRule="auto"/>
        <w:ind w:left="0"/>
        <w:rPr>
          <w:rFonts w:ascii="Arial" w:hAnsi="Arial" w:cs="Arial"/>
        </w:rPr>
      </w:pPr>
      <w:r>
        <w:rPr>
          <w:rFonts w:ascii="Arial" w:hAnsi="Arial" w:cs="Arial"/>
          <w:color w:val="000000" w:themeColor="text1"/>
        </w:rPr>
        <w:tab/>
      </w:r>
      <w:r w:rsidR="00366D2A" w:rsidRPr="00456B99">
        <w:rPr>
          <w:color w:val="000000" w:themeColor="text1"/>
        </w:rPr>
        <w:t xml:space="preserve"> </w:t>
      </w:r>
      <w:r w:rsidR="003C06B0">
        <w:rPr>
          <w:rFonts w:ascii="Arial" w:hAnsi="Arial" w:cs="Arial"/>
        </w:rPr>
        <w:t>…………………</w:t>
      </w:r>
      <w:r>
        <w:rPr>
          <w:rFonts w:ascii="Arial" w:hAnsi="Arial" w:cs="Arial"/>
        </w:rPr>
        <w:t>..........................................................................................................</w:t>
      </w:r>
      <w:r w:rsidR="00E11D06">
        <w:rPr>
          <w:rFonts w:ascii="Arial" w:hAnsi="Arial" w:cs="Arial"/>
        </w:rPr>
        <w:t>.</w:t>
      </w:r>
    </w:p>
    <w:p w:rsidR="00C32390" w:rsidRDefault="000165A8" w:rsidP="000165A8">
      <w:pPr>
        <w:pStyle w:val="ListParagraph"/>
        <w:spacing w:line="360" w:lineRule="auto"/>
        <w:ind w:left="0"/>
        <w:rPr>
          <w:rFonts w:ascii="Arial" w:hAnsi="Arial" w:cs="Arial"/>
        </w:rPr>
      </w:pPr>
      <w:r>
        <w:rPr>
          <w:rFonts w:ascii="Arial" w:hAnsi="Arial" w:cs="Arial"/>
          <w:b/>
        </w:rPr>
        <w:tab/>
      </w:r>
      <w:r w:rsidR="00227846" w:rsidRPr="00E7360A">
        <w:rPr>
          <w:rFonts w:ascii="Arial" w:hAnsi="Arial" w:cs="Arial"/>
          <w:b/>
        </w:rPr>
        <w:t>Extrinsic proteins</w:t>
      </w:r>
      <w:r w:rsidR="00227846" w:rsidRPr="00E7360A">
        <w:rPr>
          <w:rFonts w:ascii="Arial" w:hAnsi="Arial" w:cs="Arial"/>
        </w:rPr>
        <w:t>…</w:t>
      </w:r>
      <w:r w:rsidR="00C32390">
        <w:rPr>
          <w:rFonts w:ascii="Arial" w:hAnsi="Arial" w:cs="Arial"/>
        </w:rPr>
        <w:t>...................................................................................................</w:t>
      </w:r>
    </w:p>
    <w:p w:rsidR="00227846" w:rsidRPr="00227846" w:rsidRDefault="00C32390" w:rsidP="00C32390">
      <w:pPr>
        <w:pStyle w:val="ListParagraph"/>
        <w:spacing w:line="360" w:lineRule="auto"/>
        <w:ind w:left="0"/>
        <w:rPr>
          <w:rFonts w:ascii="Arial" w:hAnsi="Arial" w:cs="Arial"/>
        </w:rPr>
      </w:pPr>
      <w:r>
        <w:rPr>
          <w:rFonts w:ascii="Arial" w:hAnsi="Arial" w:cs="Arial"/>
        </w:rPr>
        <w:t>.......................................................................................</w:t>
      </w:r>
      <w:r w:rsidRPr="00C32390">
        <w:rPr>
          <w:rFonts w:ascii="Arial" w:hAnsi="Arial" w:cs="Arial"/>
          <w:color w:val="000000" w:themeColor="text1"/>
        </w:rPr>
        <w:t>.......</w:t>
      </w:r>
      <w:r w:rsidRPr="00C32390">
        <w:rPr>
          <w:color w:val="000000" w:themeColor="text1"/>
        </w:rPr>
        <w:t>...................................</w:t>
      </w:r>
      <w:r>
        <w:rPr>
          <w:color w:val="000000" w:themeColor="text1"/>
        </w:rPr>
        <w:t>.....................</w:t>
      </w:r>
      <w:r w:rsidR="00E42962" w:rsidRPr="00E42962">
        <w:rPr>
          <w:rFonts w:ascii="Arial" w:hAnsi="Arial" w:cs="Arial"/>
        </w:rPr>
        <w:t>Now state the functions of the other membrane components.</w:t>
      </w:r>
    </w:p>
    <w:p w:rsidR="008C2111" w:rsidRPr="008C2111" w:rsidRDefault="00E94EEE" w:rsidP="00E94EEE">
      <w:pPr>
        <w:pStyle w:val="ListParagraph"/>
        <w:spacing w:line="360" w:lineRule="auto"/>
        <w:ind w:left="0"/>
        <w:rPr>
          <w:rFonts w:ascii="Arial" w:hAnsi="Arial" w:cs="Arial"/>
          <w:color w:val="000000" w:themeColor="text1"/>
        </w:rPr>
      </w:pPr>
      <w:r>
        <w:rPr>
          <w:rFonts w:ascii="Arial" w:hAnsi="Arial" w:cs="Arial"/>
          <w:b/>
        </w:rPr>
        <w:t>Phospholipid Functions</w:t>
      </w:r>
      <w:r w:rsidR="00157B62" w:rsidRPr="008C2111">
        <w:rPr>
          <w:rFonts w:ascii="Arial" w:hAnsi="Arial" w:cs="Arial"/>
          <w:color w:val="000000" w:themeColor="text1"/>
        </w:rPr>
        <w:t>…</w:t>
      </w:r>
      <w:r w:rsidR="008C2111" w:rsidRPr="008C2111">
        <w:rPr>
          <w:rFonts w:ascii="Arial" w:hAnsi="Arial" w:cs="Arial"/>
          <w:color w:val="000000" w:themeColor="text1"/>
        </w:rPr>
        <w:t>...................................................................................................</w:t>
      </w:r>
    </w:p>
    <w:p w:rsidR="00157B62" w:rsidRPr="008C2111" w:rsidRDefault="008C2111" w:rsidP="00E94EEE">
      <w:pPr>
        <w:pStyle w:val="ListParagraph"/>
        <w:spacing w:line="360" w:lineRule="auto"/>
        <w:ind w:left="0"/>
        <w:rPr>
          <w:rFonts w:ascii="Arial" w:hAnsi="Arial" w:cs="Arial"/>
          <w:color w:val="000000" w:themeColor="text1"/>
        </w:rPr>
      </w:pPr>
      <w:r w:rsidRPr="008C2111">
        <w:rPr>
          <w:rFonts w:ascii="Arial" w:hAnsi="Arial" w:cs="Arial"/>
          <w:color w:val="000000" w:themeColor="text1"/>
        </w:rPr>
        <w:t xml:space="preserve">................................................................................................................................................ </w:t>
      </w:r>
      <w:r w:rsidR="005757EA" w:rsidRPr="008C2111">
        <w:rPr>
          <w:rFonts w:ascii="Arial" w:hAnsi="Arial" w:cs="Arial"/>
          <w:color w:val="000000" w:themeColor="text1"/>
          <w:sz w:val="28"/>
          <w:szCs w:val="28"/>
        </w:rPr>
        <w:t>.</w:t>
      </w:r>
      <w:r w:rsidR="005757EA" w:rsidRPr="008C2111">
        <w:rPr>
          <w:rFonts w:ascii="Arial" w:hAnsi="Arial" w:cs="Arial"/>
          <w:color w:val="000000" w:themeColor="text1"/>
        </w:rPr>
        <w:t>..........................................</w:t>
      </w:r>
      <w:r w:rsidR="00DF1A32" w:rsidRPr="008C2111">
        <w:rPr>
          <w:rFonts w:ascii="Arial" w:hAnsi="Arial" w:cs="Arial"/>
          <w:color w:val="000000" w:themeColor="text1"/>
        </w:rPr>
        <w:t>........................................................................................</w:t>
      </w:r>
      <w:r>
        <w:rPr>
          <w:rFonts w:ascii="Arial" w:hAnsi="Arial" w:cs="Arial"/>
          <w:color w:val="000000" w:themeColor="text1"/>
        </w:rPr>
        <w:t>.............</w:t>
      </w:r>
    </w:p>
    <w:p w:rsidR="00E16E2F" w:rsidRDefault="00157B62" w:rsidP="000165A8">
      <w:pPr>
        <w:pStyle w:val="ListParagraph"/>
        <w:spacing w:line="360" w:lineRule="auto"/>
        <w:ind w:left="0"/>
        <w:rPr>
          <w:rFonts w:ascii="Arial" w:hAnsi="Arial" w:cs="Arial"/>
          <w:color w:val="000000" w:themeColor="text1"/>
        </w:rPr>
      </w:pPr>
      <w:r w:rsidRPr="00C362F4">
        <w:rPr>
          <w:rFonts w:ascii="Arial" w:hAnsi="Arial" w:cs="Arial"/>
          <w:b/>
        </w:rPr>
        <w:t>Cholesterol</w:t>
      </w:r>
      <w:r w:rsidR="00E94EEE">
        <w:rPr>
          <w:rFonts w:ascii="Arial" w:hAnsi="Arial" w:cs="Arial"/>
          <w:b/>
        </w:rPr>
        <w:t xml:space="preserve"> functions</w:t>
      </w:r>
      <w:r w:rsidR="005757EA">
        <w:rPr>
          <w:rFonts w:ascii="Arial" w:hAnsi="Arial" w:cs="Arial"/>
        </w:rPr>
        <w:t>…..</w:t>
      </w:r>
      <w:r w:rsidR="00E16E2F">
        <w:rPr>
          <w:rFonts w:ascii="Arial" w:hAnsi="Arial" w:cs="Arial"/>
          <w:color w:val="000000" w:themeColor="text1"/>
        </w:rPr>
        <w:t>....................................</w:t>
      </w:r>
      <w:r w:rsidR="00455B1E">
        <w:rPr>
          <w:rFonts w:ascii="Arial" w:hAnsi="Arial" w:cs="Arial"/>
          <w:color w:val="000000" w:themeColor="text1"/>
        </w:rPr>
        <w:t>................................................................</w:t>
      </w:r>
    </w:p>
    <w:p w:rsidR="00E16E2F" w:rsidRDefault="00E16E2F" w:rsidP="000165A8">
      <w:pPr>
        <w:pStyle w:val="ListParagraph"/>
        <w:spacing w:line="360" w:lineRule="auto"/>
        <w:ind w:left="0"/>
        <w:rPr>
          <w:rFonts w:ascii="Arial" w:hAnsi="Arial" w:cs="Arial"/>
          <w:color w:val="000000" w:themeColor="text1"/>
        </w:rPr>
      </w:pPr>
      <w:r>
        <w:rPr>
          <w:rFonts w:ascii="Arial" w:hAnsi="Arial" w:cs="Arial"/>
          <w:color w:val="000000" w:themeColor="text1"/>
        </w:rPr>
        <w:t>...............................................................................</w:t>
      </w:r>
      <w:r w:rsidR="00455B1E">
        <w:rPr>
          <w:rFonts w:ascii="Arial" w:hAnsi="Arial" w:cs="Arial"/>
          <w:color w:val="000000" w:themeColor="text1"/>
        </w:rPr>
        <w:t>................................................................</w:t>
      </w:r>
    </w:p>
    <w:p w:rsidR="00157B62" w:rsidRDefault="00E16E2F" w:rsidP="000165A8">
      <w:pPr>
        <w:pStyle w:val="ListParagraph"/>
        <w:spacing w:line="360" w:lineRule="auto"/>
        <w:ind w:left="0"/>
        <w:rPr>
          <w:rFonts w:ascii="Arial" w:hAnsi="Arial" w:cs="Arial"/>
        </w:rPr>
      </w:pPr>
      <w:r>
        <w:rPr>
          <w:rFonts w:ascii="Arial" w:hAnsi="Arial" w:cs="Arial"/>
          <w:color w:val="000000" w:themeColor="text1"/>
        </w:rPr>
        <w:t>...............................................................................</w:t>
      </w:r>
      <w:r w:rsidR="00455B1E">
        <w:rPr>
          <w:rFonts w:ascii="Arial" w:hAnsi="Arial" w:cs="Arial"/>
          <w:color w:val="000000" w:themeColor="text1"/>
        </w:rPr>
        <w:t>.................................................................</w:t>
      </w:r>
      <w:r w:rsidRPr="00E16E2F">
        <w:rPr>
          <w:rFonts w:ascii="Arial" w:hAnsi="Arial" w:cs="Arial"/>
          <w:color w:val="000000" w:themeColor="text1"/>
        </w:rPr>
        <w:t xml:space="preserve"> </w:t>
      </w:r>
      <w:r w:rsidR="005757EA" w:rsidRPr="00E94EEE">
        <w:rPr>
          <w:rFonts w:ascii="Arial" w:hAnsi="Arial" w:cs="Arial"/>
        </w:rPr>
        <w:t>…</w:t>
      </w:r>
      <w:r w:rsidR="00DF1A32">
        <w:rPr>
          <w:rFonts w:ascii="Arial" w:hAnsi="Arial" w:cs="Arial"/>
        </w:rPr>
        <w:t>……………………………………………………………………….</w:t>
      </w:r>
      <w:r>
        <w:rPr>
          <w:rFonts w:ascii="Arial" w:hAnsi="Arial" w:cs="Arial"/>
        </w:rPr>
        <w:t>..........................................</w:t>
      </w:r>
    </w:p>
    <w:p w:rsidR="00E16E2F" w:rsidRDefault="00E16E2F" w:rsidP="000165A8">
      <w:pPr>
        <w:pStyle w:val="ListParagraph"/>
        <w:spacing w:line="360" w:lineRule="auto"/>
        <w:ind w:left="0"/>
        <w:rPr>
          <w:rFonts w:ascii="Arial" w:hAnsi="Arial" w:cs="Arial"/>
        </w:rPr>
      </w:pPr>
      <w:r>
        <w:rPr>
          <w:rFonts w:ascii="Arial" w:hAnsi="Arial" w:cs="Arial"/>
        </w:rPr>
        <w:t>................................................................................................................................................</w:t>
      </w:r>
    </w:p>
    <w:p w:rsidR="00630EB6" w:rsidRPr="00630EB6" w:rsidRDefault="00630EB6" w:rsidP="00630EB6">
      <w:pPr>
        <w:pStyle w:val="ListParagraph"/>
        <w:ind w:left="284"/>
        <w:rPr>
          <w:rFonts w:ascii="Arial" w:hAnsi="Arial" w:cs="Arial"/>
          <w:color w:val="FF0000"/>
          <w:sz w:val="20"/>
          <w:szCs w:val="20"/>
        </w:rPr>
      </w:pPr>
    </w:p>
    <w:p w:rsidR="00157B62" w:rsidRDefault="00E94EEE" w:rsidP="000165A8">
      <w:pPr>
        <w:pStyle w:val="ListParagraph"/>
        <w:spacing w:line="360" w:lineRule="auto"/>
        <w:ind w:left="0"/>
        <w:rPr>
          <w:rFonts w:ascii="Arial" w:hAnsi="Arial" w:cs="Arial"/>
        </w:rPr>
      </w:pPr>
      <w:r>
        <w:rPr>
          <w:rFonts w:ascii="Arial" w:hAnsi="Arial" w:cs="Arial"/>
          <w:b/>
        </w:rPr>
        <w:t>Glycolipid functions</w:t>
      </w:r>
      <w:r w:rsidR="00D353A0" w:rsidRPr="008813C2">
        <w:rPr>
          <w:rFonts w:ascii="Arial" w:hAnsi="Arial" w:cs="Arial"/>
          <w:color w:val="000000" w:themeColor="text1"/>
        </w:rPr>
        <w:t>….</w:t>
      </w:r>
      <w:r w:rsidR="008813C2">
        <w:rPr>
          <w:rFonts w:ascii="Arial" w:hAnsi="Arial" w:cs="Arial"/>
          <w:color w:val="000000" w:themeColor="text1"/>
        </w:rPr>
        <w:t>.......................</w:t>
      </w:r>
      <w:r w:rsidR="00A201D1" w:rsidRPr="002A45EC">
        <w:rPr>
          <w:rFonts w:ascii="Arial" w:hAnsi="Arial" w:cs="Arial"/>
        </w:rPr>
        <w:t>……………………</w:t>
      </w:r>
      <w:r w:rsidR="00DF1A32">
        <w:rPr>
          <w:rFonts w:ascii="Arial" w:hAnsi="Arial" w:cs="Arial"/>
        </w:rPr>
        <w:t>……………………………………..</w:t>
      </w:r>
    </w:p>
    <w:p w:rsidR="008813C2" w:rsidRDefault="008813C2" w:rsidP="000165A8">
      <w:pPr>
        <w:pStyle w:val="ListParagraph"/>
        <w:spacing w:line="360" w:lineRule="auto"/>
        <w:ind w:left="0"/>
        <w:rPr>
          <w:rFonts w:ascii="Arial" w:hAnsi="Arial" w:cs="Arial"/>
        </w:rPr>
      </w:pPr>
      <w:r>
        <w:rPr>
          <w:rFonts w:ascii="Arial" w:hAnsi="Arial" w:cs="Arial"/>
        </w:rPr>
        <w:t>................................................................................................................................................</w:t>
      </w:r>
    </w:p>
    <w:p w:rsidR="00630EB6" w:rsidRPr="00630EB6" w:rsidRDefault="00630EB6" w:rsidP="00630EB6">
      <w:pPr>
        <w:pStyle w:val="ListParagraph"/>
        <w:ind w:left="284"/>
        <w:rPr>
          <w:rFonts w:ascii="Arial" w:hAnsi="Arial" w:cs="Arial"/>
          <w:sz w:val="20"/>
          <w:szCs w:val="20"/>
        </w:rPr>
      </w:pPr>
    </w:p>
    <w:p w:rsidR="008813C2" w:rsidRDefault="00157B62" w:rsidP="000165A8">
      <w:pPr>
        <w:pStyle w:val="ListParagraph"/>
        <w:spacing w:line="360" w:lineRule="auto"/>
        <w:ind w:left="0"/>
        <w:rPr>
          <w:rFonts w:ascii="Arial" w:hAnsi="Arial" w:cs="Arial"/>
          <w:color w:val="000000" w:themeColor="text1"/>
        </w:rPr>
      </w:pPr>
      <w:r w:rsidRPr="00C362F4">
        <w:rPr>
          <w:rFonts w:ascii="Arial" w:hAnsi="Arial" w:cs="Arial"/>
          <w:b/>
        </w:rPr>
        <w:t>Glycopro</w:t>
      </w:r>
      <w:r w:rsidR="00E94EEE">
        <w:rPr>
          <w:rFonts w:ascii="Arial" w:hAnsi="Arial" w:cs="Arial"/>
          <w:b/>
        </w:rPr>
        <w:t>tein functions</w:t>
      </w:r>
      <w:r w:rsidR="00A201D1" w:rsidRPr="008813C2">
        <w:rPr>
          <w:rFonts w:ascii="Arial" w:hAnsi="Arial" w:cs="Arial"/>
          <w:color w:val="000000" w:themeColor="text1"/>
        </w:rPr>
        <w:t>...</w:t>
      </w:r>
      <w:r w:rsidR="008813C2">
        <w:rPr>
          <w:rFonts w:ascii="Arial" w:hAnsi="Arial" w:cs="Arial"/>
          <w:color w:val="000000" w:themeColor="text1"/>
        </w:rPr>
        <w:t>......................................................................................................</w:t>
      </w:r>
    </w:p>
    <w:p w:rsidR="001868EB" w:rsidRPr="00DF1A32" w:rsidRDefault="008813C2" w:rsidP="000165A8">
      <w:pPr>
        <w:pStyle w:val="ListParagraph"/>
        <w:spacing w:line="360" w:lineRule="auto"/>
        <w:ind w:left="0"/>
        <w:rPr>
          <w:rFonts w:ascii="Arial" w:hAnsi="Arial" w:cs="Arial"/>
        </w:rPr>
      </w:pPr>
      <w:r>
        <w:rPr>
          <w:rFonts w:ascii="Arial" w:hAnsi="Arial" w:cs="Arial"/>
          <w:color w:val="000000" w:themeColor="text1"/>
        </w:rPr>
        <w:t>................................................................................................................................................</w:t>
      </w:r>
      <w:r w:rsidR="006A3BD5" w:rsidRPr="008813C2">
        <w:rPr>
          <w:rFonts w:ascii="Arial" w:hAnsi="Arial" w:cs="Arial"/>
          <w:color w:val="000000" w:themeColor="text1"/>
          <w:sz w:val="28"/>
          <w:szCs w:val="28"/>
        </w:rPr>
        <w:t xml:space="preserve"> </w:t>
      </w:r>
    </w:p>
    <w:p w:rsidR="007302CA" w:rsidRDefault="007302CA" w:rsidP="00BD3FB7">
      <w:pPr>
        <w:pStyle w:val="ListParagraph"/>
        <w:ind w:left="0"/>
        <w:rPr>
          <w:rFonts w:ascii="Arial" w:hAnsi="Arial" w:cs="Arial"/>
          <w:b/>
        </w:rPr>
      </w:pPr>
    </w:p>
    <w:p w:rsidR="00E94EEE" w:rsidRPr="00117685" w:rsidRDefault="00BD3FB7" w:rsidP="00BD3FB7">
      <w:pPr>
        <w:pStyle w:val="ListParagraph"/>
        <w:ind w:left="0"/>
        <w:rPr>
          <w:rFonts w:ascii="Arial" w:hAnsi="Arial" w:cs="Arial"/>
        </w:rPr>
      </w:pPr>
      <w:r w:rsidRPr="007302CA">
        <w:rPr>
          <w:rFonts w:ascii="Arial" w:hAnsi="Arial" w:cs="Arial"/>
          <w:b/>
          <w:sz w:val="28"/>
          <w:szCs w:val="28"/>
        </w:rPr>
        <w:t>Independent Work</w:t>
      </w:r>
      <w:r w:rsidRPr="00117685">
        <w:rPr>
          <w:rFonts w:ascii="Arial" w:hAnsi="Arial" w:cs="Arial"/>
        </w:rPr>
        <w:t xml:space="preserve"> – Text Summary Questions 1-4 T&amp;T p 53 old text / p86 new text.</w:t>
      </w:r>
    </w:p>
    <w:p w:rsidR="00BD3FB7" w:rsidRPr="00117685" w:rsidRDefault="00BD3FB7" w:rsidP="00BD3FB7">
      <w:pPr>
        <w:pStyle w:val="ListParagraph"/>
        <w:ind w:left="0"/>
        <w:rPr>
          <w:rFonts w:ascii="Arial" w:hAnsi="Arial" w:cs="Arial"/>
        </w:rPr>
      </w:pPr>
      <w:r w:rsidRPr="00117685">
        <w:rPr>
          <w:rFonts w:ascii="Arial" w:hAnsi="Arial" w:cs="Arial"/>
        </w:rPr>
        <w:t xml:space="preserve">Answer on lined paper in </w:t>
      </w:r>
      <w:r w:rsidRPr="00117685">
        <w:rPr>
          <w:rFonts w:ascii="Arial" w:hAnsi="Arial" w:cs="Arial"/>
          <w:b/>
        </w:rPr>
        <w:t>full sentences</w:t>
      </w:r>
      <w:r w:rsidRPr="00117685">
        <w:rPr>
          <w:rFonts w:ascii="Arial" w:hAnsi="Arial" w:cs="Arial"/>
        </w:rPr>
        <w:t xml:space="preserve"> and attach to this pack</w:t>
      </w:r>
    </w:p>
    <w:p w:rsidR="00BD3FB7" w:rsidRDefault="00BD3FB7" w:rsidP="00BD3FB7">
      <w:pPr>
        <w:pStyle w:val="ListParagraph"/>
        <w:ind w:left="0"/>
        <w:rPr>
          <w:rFonts w:ascii="Arial" w:hAnsi="Arial" w:cs="Arial"/>
          <w:sz w:val="20"/>
          <w:szCs w:val="20"/>
        </w:rPr>
      </w:pPr>
    </w:p>
    <w:p w:rsidR="006736C9" w:rsidRDefault="006736C9" w:rsidP="00BD3FB7">
      <w:pPr>
        <w:pStyle w:val="ListParagraph"/>
        <w:ind w:left="0"/>
        <w:rPr>
          <w:rFonts w:ascii="Arial" w:hAnsi="Arial" w:cs="Arial"/>
          <w:sz w:val="20"/>
          <w:szCs w:val="20"/>
        </w:rPr>
      </w:pPr>
      <w:r>
        <w:rPr>
          <w:rFonts w:ascii="Arial" w:hAnsi="Arial" w:cs="Arial"/>
          <w:sz w:val="20"/>
          <w:szCs w:val="20"/>
        </w:rPr>
        <w:br w:type="page"/>
      </w:r>
    </w:p>
    <w:p w:rsidR="00AB4571" w:rsidRPr="00F45110" w:rsidRDefault="00AB4571" w:rsidP="00F45110">
      <w:pPr>
        <w:pStyle w:val="ListParagraph"/>
        <w:spacing w:line="360" w:lineRule="auto"/>
        <w:ind w:left="0"/>
        <w:rPr>
          <w:rFonts w:ascii="Arial" w:hAnsi="Arial" w:cs="Arial"/>
          <w:b/>
          <w:sz w:val="28"/>
          <w:szCs w:val="28"/>
        </w:rPr>
      </w:pPr>
      <w:r w:rsidRPr="00F45110">
        <w:rPr>
          <w:rFonts w:ascii="Arial" w:hAnsi="Arial" w:cs="Arial"/>
          <w:b/>
          <w:sz w:val="28"/>
          <w:szCs w:val="28"/>
        </w:rPr>
        <w:t>Transport across Membranes</w:t>
      </w:r>
    </w:p>
    <w:p w:rsidR="00F45110" w:rsidRDefault="000165A8" w:rsidP="00DF1A32">
      <w:pPr>
        <w:pStyle w:val="ListParagraph"/>
        <w:numPr>
          <w:ilvl w:val="0"/>
          <w:numId w:val="8"/>
        </w:numPr>
        <w:spacing w:line="360" w:lineRule="auto"/>
        <w:rPr>
          <w:rFonts w:ascii="Arial" w:hAnsi="Arial" w:cs="Arial"/>
        </w:rPr>
      </w:pPr>
      <w:r>
        <w:rPr>
          <w:rFonts w:ascii="Arial" w:hAnsi="Arial" w:cs="Arial"/>
        </w:rPr>
        <w:t>List 5 ways</w:t>
      </w:r>
      <w:r w:rsidR="00F45110">
        <w:rPr>
          <w:rFonts w:ascii="Arial" w:hAnsi="Arial" w:cs="Arial"/>
        </w:rPr>
        <w:t xml:space="preserve"> that substances cross membranes and say whether each is an active or passive process. </w:t>
      </w:r>
      <w:r w:rsidR="00F45110" w:rsidRPr="000165A8">
        <w:rPr>
          <w:rFonts w:ascii="Arial" w:hAnsi="Arial" w:cs="Arial"/>
          <w:i/>
          <w:color w:val="7030A0"/>
        </w:rPr>
        <w:t xml:space="preserve">(ref. </w:t>
      </w:r>
      <w:r w:rsidR="00DF1A32" w:rsidRPr="000165A8">
        <w:rPr>
          <w:rFonts w:ascii="Arial" w:hAnsi="Arial" w:cs="Arial"/>
          <w:i/>
          <w:color w:val="7030A0"/>
        </w:rPr>
        <w:t>slide)</w:t>
      </w:r>
      <w:r w:rsidR="00DF1A32">
        <w:rPr>
          <w:rFonts w:ascii="Arial" w:hAnsi="Arial" w:cs="Arial"/>
        </w:rPr>
        <w:t xml:space="preserve"> </w:t>
      </w:r>
      <w:r w:rsidR="00F45110">
        <w:rPr>
          <w:rFonts w:ascii="Arial" w:hAnsi="Arial" w:cs="Arial"/>
        </w:rPr>
        <w:t>…………………………………………………</w:t>
      </w:r>
    </w:p>
    <w:p w:rsidR="00BD3FB7" w:rsidRDefault="000165A8" w:rsidP="00F45110">
      <w:pPr>
        <w:pStyle w:val="ListParagraph"/>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F45110">
        <w:rPr>
          <w:rFonts w:ascii="Arial" w:hAnsi="Arial" w:cs="Arial"/>
        </w:rPr>
        <w:t>…………………………………………………</w:t>
      </w:r>
    </w:p>
    <w:p w:rsidR="00F45110" w:rsidRDefault="000165A8" w:rsidP="00F45110">
      <w:pPr>
        <w:pStyle w:val="ListParagraph"/>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F45110">
        <w:rPr>
          <w:rFonts w:ascii="Arial" w:hAnsi="Arial" w:cs="Arial"/>
        </w:rPr>
        <w:t>…………………………………………………</w:t>
      </w:r>
    </w:p>
    <w:p w:rsidR="00F45110" w:rsidRDefault="000165A8" w:rsidP="00F45110">
      <w:pPr>
        <w:pStyle w:val="ListParagraph"/>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F45110">
        <w:rPr>
          <w:rFonts w:ascii="Arial" w:hAnsi="Arial" w:cs="Arial"/>
        </w:rPr>
        <w:t>………………………………………………</w:t>
      </w:r>
      <w:r w:rsidR="00DF1A32">
        <w:rPr>
          <w:rFonts w:ascii="Arial" w:hAnsi="Arial" w:cs="Arial"/>
        </w:rPr>
        <w:t>…</w:t>
      </w:r>
    </w:p>
    <w:p w:rsidR="00F45110" w:rsidRDefault="000165A8" w:rsidP="00F45110">
      <w:pPr>
        <w:pStyle w:val="ListParagraph"/>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F45110">
        <w:rPr>
          <w:rFonts w:ascii="Arial" w:hAnsi="Arial" w:cs="Arial"/>
        </w:rPr>
        <w:t>………………………………………………</w:t>
      </w:r>
      <w:r w:rsidR="00DF1A32">
        <w:rPr>
          <w:rFonts w:ascii="Arial" w:hAnsi="Arial" w:cs="Arial"/>
        </w:rPr>
        <w:t>…</w:t>
      </w:r>
    </w:p>
    <w:p w:rsidR="00F45110" w:rsidRPr="00945336" w:rsidRDefault="00A55702" w:rsidP="00F45110">
      <w:pPr>
        <w:pStyle w:val="ListParagraph"/>
        <w:spacing w:line="360" w:lineRule="auto"/>
        <w:ind w:left="0"/>
        <w:rPr>
          <w:rFonts w:ascii="Arial" w:hAnsi="Arial" w:cs="Arial"/>
        </w:rPr>
      </w:pPr>
      <w:r>
        <w:rPr>
          <w:rFonts w:ascii="Arial" w:hAnsi="Arial" w:cs="Arial"/>
          <w:b/>
        </w:rPr>
        <w:t>1</w:t>
      </w:r>
      <w:r>
        <w:rPr>
          <w:rFonts w:ascii="Arial" w:hAnsi="Arial" w:cs="Arial"/>
          <w:b/>
        </w:rPr>
        <w:tab/>
      </w:r>
      <w:r w:rsidR="00C541D5" w:rsidRPr="00C541D5">
        <w:rPr>
          <w:rFonts w:ascii="Arial" w:hAnsi="Arial" w:cs="Arial"/>
          <w:b/>
        </w:rPr>
        <w:t>Diffusion (Simple or Lipid Diffusion)</w:t>
      </w:r>
      <w:r w:rsidR="00945336">
        <w:rPr>
          <w:rFonts w:ascii="Arial" w:hAnsi="Arial" w:cs="Arial"/>
          <w:b/>
        </w:rPr>
        <w:t xml:space="preserve"> </w:t>
      </w:r>
      <w:r w:rsidR="00945336" w:rsidRPr="002759AE">
        <w:rPr>
          <w:rFonts w:ascii="Arial" w:hAnsi="Arial" w:cs="Arial"/>
          <w:highlight w:val="yellow"/>
        </w:rPr>
        <w:t>Independent Work</w:t>
      </w:r>
      <w:r w:rsidR="002759AE" w:rsidRPr="002759AE">
        <w:rPr>
          <w:rFonts w:ascii="Arial" w:hAnsi="Arial" w:cs="Arial"/>
          <w:highlight w:val="yellow"/>
        </w:rPr>
        <w:t xml:space="preserve"> Section</w:t>
      </w:r>
    </w:p>
    <w:p w:rsidR="00C541D5" w:rsidRPr="00C541D5" w:rsidRDefault="00C541D5" w:rsidP="00E94EEE">
      <w:pPr>
        <w:pStyle w:val="ListParagraph"/>
        <w:numPr>
          <w:ilvl w:val="0"/>
          <w:numId w:val="8"/>
        </w:numPr>
        <w:spacing w:line="360" w:lineRule="auto"/>
        <w:rPr>
          <w:rFonts w:ascii="Arial" w:hAnsi="Arial" w:cs="Arial"/>
        </w:rPr>
      </w:pPr>
      <w:r>
        <w:rPr>
          <w:rFonts w:ascii="Arial" w:hAnsi="Arial" w:cs="Arial"/>
        </w:rPr>
        <w:t>Watch the animations and make rough notes in the space below.</w:t>
      </w:r>
    </w:p>
    <w:p w:rsidR="00C541D5" w:rsidRPr="00801BB2" w:rsidRDefault="00336A54" w:rsidP="00C541D5">
      <w:pPr>
        <w:pStyle w:val="ListParagraph"/>
        <w:ind w:left="0"/>
        <w:rPr>
          <w:rFonts w:asciiTheme="minorHAnsi" w:hAnsiTheme="minorHAnsi" w:cs="Arial"/>
          <w:sz w:val="18"/>
          <w:szCs w:val="18"/>
        </w:rPr>
      </w:pPr>
      <w:hyperlink r:id="rId19" w:history="1">
        <w:r w:rsidR="00C541D5" w:rsidRPr="00801BB2">
          <w:rPr>
            <w:rStyle w:val="Hyperlink"/>
            <w:rFonts w:asciiTheme="minorHAnsi" w:hAnsiTheme="minorHAnsi" w:cs="Segoe UI"/>
            <w:sz w:val="18"/>
            <w:szCs w:val="18"/>
            <w:lang w:val="en-US"/>
          </w:rPr>
          <w:t>http://highered.mheducation.com/sites/0072495855/student_view0/chapter2/animation__how_diffusion_works.html</w:t>
        </w:r>
      </w:hyperlink>
      <w:r w:rsidR="00C541D5" w:rsidRPr="00801BB2">
        <w:rPr>
          <w:rFonts w:asciiTheme="minorHAnsi" w:hAnsiTheme="minorHAnsi" w:cs="Segoe UI"/>
          <w:color w:val="000000"/>
          <w:sz w:val="18"/>
          <w:szCs w:val="18"/>
          <w:lang w:val="en-US"/>
        </w:rPr>
        <w:t xml:space="preserve"> </w:t>
      </w:r>
    </w:p>
    <w:p w:rsidR="00C541D5" w:rsidRDefault="000165A8" w:rsidP="00C541D5">
      <w:r>
        <w:rPr>
          <w:noProof/>
          <w:lang w:eastAsia="en-GB"/>
        </w:rPr>
        <mc:AlternateContent>
          <mc:Choice Requires="wps">
            <w:drawing>
              <wp:anchor distT="0" distB="0" distL="114300" distR="114300" simplePos="0" relativeHeight="251645952" behindDoc="0" locked="0" layoutInCell="1" allowOverlap="1" wp14:anchorId="32F4DDA0" wp14:editId="76E724E7">
                <wp:simplePos x="0" y="0"/>
                <wp:positionH relativeFrom="column">
                  <wp:posOffset>58807</wp:posOffset>
                </wp:positionH>
                <wp:positionV relativeFrom="paragraph">
                  <wp:posOffset>115543</wp:posOffset>
                </wp:positionV>
                <wp:extent cx="5709037" cy="2353310"/>
                <wp:effectExtent l="0" t="0" r="25400" b="27940"/>
                <wp:wrapNone/>
                <wp:docPr id="4" name="Rectangle 4"/>
                <wp:cNvGraphicFramePr/>
                <a:graphic xmlns:a="http://schemas.openxmlformats.org/drawingml/2006/main">
                  <a:graphicData uri="http://schemas.microsoft.com/office/word/2010/wordprocessingShape">
                    <wps:wsp>
                      <wps:cNvSpPr/>
                      <wps:spPr>
                        <a:xfrm>
                          <a:off x="0" y="0"/>
                          <a:ext cx="5709037" cy="2353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1BA2D" id="Rectangle 4" o:spid="_x0000_s1026" style="position:absolute;margin-left:4.65pt;margin-top:9.1pt;width:449.55pt;height:18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" filled="f" strokecolor="black [3213]" strokeweight="1pt"/>
            </w:pict>
          </mc:Fallback>
        </mc:AlternateContent>
      </w:r>
    </w:p>
    <w:p w:rsidR="00C541D5" w:rsidRDefault="00C541D5" w:rsidP="00C541D5"/>
    <w:p w:rsidR="00C541D5" w:rsidRDefault="00C541D5" w:rsidP="00C541D5"/>
    <w:p w:rsidR="00C541D5" w:rsidRDefault="00C541D5" w:rsidP="00C541D5"/>
    <w:p w:rsidR="00C541D5" w:rsidRDefault="00C541D5" w:rsidP="00C541D5"/>
    <w:p w:rsidR="00C541D5" w:rsidRDefault="00C541D5" w:rsidP="00C541D5"/>
    <w:p w:rsidR="00C541D5" w:rsidRDefault="00C541D5" w:rsidP="00C541D5"/>
    <w:p w:rsidR="00C541D5" w:rsidRDefault="00C541D5" w:rsidP="00C541D5"/>
    <w:p w:rsidR="002E0C5D" w:rsidRDefault="002E0C5D" w:rsidP="00C541D5"/>
    <w:p w:rsidR="002E0C5D" w:rsidRDefault="002E0C5D" w:rsidP="00C541D5"/>
    <w:p w:rsidR="00C541D5" w:rsidRPr="002759AE" w:rsidRDefault="0018287B" w:rsidP="00C541D5">
      <w:pPr>
        <w:rPr>
          <w:rFonts w:ascii="Arial" w:hAnsi="Arial" w:cs="Arial"/>
          <w:i/>
          <w:color w:val="7030A0"/>
          <w:sz w:val="24"/>
          <w:szCs w:val="24"/>
        </w:rPr>
      </w:pPr>
      <w:r w:rsidRPr="0018287B">
        <w:rPr>
          <w:rFonts w:ascii="Arial" w:hAnsi="Arial" w:cs="Arial"/>
          <w:b/>
          <w:sz w:val="24"/>
          <w:szCs w:val="24"/>
        </w:rPr>
        <w:t>Definition of Diffusion</w:t>
      </w:r>
      <w:r w:rsidRPr="0018287B">
        <w:rPr>
          <w:rFonts w:ascii="Arial" w:hAnsi="Arial" w:cs="Arial"/>
          <w:sz w:val="24"/>
          <w:szCs w:val="24"/>
        </w:rPr>
        <w:t xml:space="preserve"> </w:t>
      </w:r>
      <w:r w:rsidRPr="002759AE">
        <w:rPr>
          <w:rFonts w:ascii="Arial" w:hAnsi="Arial" w:cs="Arial"/>
          <w:i/>
          <w:color w:val="7030A0"/>
          <w:sz w:val="24"/>
          <w:szCs w:val="24"/>
        </w:rPr>
        <w:t>(ref p 54 old spec text / p 87 new spec text)</w:t>
      </w:r>
    </w:p>
    <w:p w:rsidR="00CC09FB" w:rsidRDefault="00CC09FB" w:rsidP="00C541D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6976" behindDoc="0" locked="0" layoutInCell="1" allowOverlap="1" wp14:anchorId="1DEF876B" wp14:editId="092AD058">
                <wp:simplePos x="0" y="0"/>
                <wp:positionH relativeFrom="column">
                  <wp:posOffset>-15240</wp:posOffset>
                </wp:positionH>
                <wp:positionV relativeFrom="paragraph">
                  <wp:posOffset>59055</wp:posOffset>
                </wp:positionV>
                <wp:extent cx="6019800" cy="10191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01980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9" w:rsidRPr="0018287B" w:rsidRDefault="00B62AF9">
                            <w:pPr>
                              <w:rPr>
                                <w:color w:val="FF0000"/>
                                <w:sz w:val="28"/>
                                <w:szCs w:val="28"/>
                              </w:rPr>
                            </w:pPr>
                            <w:r w:rsidRPr="0018287B">
                              <w:rPr>
                                <w:rFonts w:ascii="Arial" w:hAnsi="Arial" w:cs="Arial"/>
                                <w:b/>
                                <w:sz w:val="24"/>
                                <w:szCs w:val="24"/>
                              </w:rPr>
                              <w:t>Diffusion is</w:t>
                            </w:r>
                            <w:r>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F876B" id="Text Box 5" o:spid="_x0000_s1059" type="#_x0000_t202" style="position:absolute;margin-left:-1.2pt;margin-top:4.65pt;width:474pt;height:80.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" fillcolor="white [3201]" strokeweight=".5pt">
                <v:textbox>
                  <w:txbxContent>
                    <w:p w:rsidR="00B62AF9" w:rsidRPr="0018287B" w:rsidRDefault="00B62AF9">
                      <w:pPr>
                        <w:rPr>
                          <w:color w:val="FF0000"/>
                          <w:sz w:val="28"/>
                          <w:szCs w:val="28"/>
                        </w:rPr>
                      </w:pPr>
                      <w:r w:rsidRPr="0018287B">
                        <w:rPr>
                          <w:rFonts w:ascii="Arial" w:hAnsi="Arial" w:cs="Arial"/>
                          <w:b/>
                          <w:sz w:val="24"/>
                          <w:szCs w:val="24"/>
                        </w:rPr>
                        <w:t>Diffusion is</w:t>
                      </w:r>
                      <w:r>
                        <w:rPr>
                          <w:rFonts w:ascii="Arial" w:hAnsi="Arial" w:cs="Arial"/>
                          <w:sz w:val="24"/>
                          <w:szCs w:val="24"/>
                        </w:rPr>
                        <w:t xml:space="preserve"> </w:t>
                      </w:r>
                    </w:p>
                  </w:txbxContent>
                </v:textbox>
              </v:shape>
            </w:pict>
          </mc:Fallback>
        </mc:AlternateContent>
      </w:r>
    </w:p>
    <w:p w:rsidR="00CC09FB" w:rsidRDefault="00CC09FB" w:rsidP="00C541D5">
      <w:pPr>
        <w:rPr>
          <w:rFonts w:ascii="Arial" w:hAnsi="Arial" w:cs="Arial"/>
          <w:sz w:val="24"/>
          <w:szCs w:val="24"/>
        </w:rPr>
      </w:pPr>
    </w:p>
    <w:p w:rsidR="00CC09FB" w:rsidRDefault="00CC09FB" w:rsidP="00C541D5">
      <w:pPr>
        <w:rPr>
          <w:rFonts w:ascii="Arial" w:hAnsi="Arial" w:cs="Arial"/>
          <w:sz w:val="24"/>
          <w:szCs w:val="24"/>
        </w:rPr>
      </w:pPr>
    </w:p>
    <w:p w:rsidR="00F25915" w:rsidRDefault="00F25915" w:rsidP="00F25915">
      <w:pPr>
        <w:rPr>
          <w:rFonts w:ascii="Arial" w:hAnsi="Arial" w:cs="Arial"/>
          <w:sz w:val="24"/>
          <w:szCs w:val="24"/>
        </w:rPr>
      </w:pPr>
    </w:p>
    <w:p w:rsidR="00F25915" w:rsidRDefault="00F25915" w:rsidP="00F25915">
      <w:pPr>
        <w:rPr>
          <w:rFonts w:ascii="Arial" w:hAnsi="Arial" w:cs="Arial"/>
          <w:sz w:val="24"/>
          <w:szCs w:val="24"/>
        </w:rPr>
      </w:pPr>
      <w:r>
        <w:rPr>
          <w:rFonts w:ascii="Arial" w:hAnsi="Arial" w:cs="Arial"/>
          <w:sz w:val="24"/>
          <w:szCs w:val="24"/>
        </w:rPr>
        <w:t xml:space="preserve">Read </w:t>
      </w:r>
      <w:r w:rsidRPr="00A12444">
        <w:rPr>
          <w:rFonts w:ascii="Arial" w:hAnsi="Arial" w:cs="Arial"/>
          <w:color w:val="7030A0"/>
          <w:sz w:val="24"/>
          <w:szCs w:val="24"/>
        </w:rPr>
        <w:t xml:space="preserve">text </w:t>
      </w:r>
      <w:r w:rsidRPr="00A12444">
        <w:rPr>
          <w:rFonts w:ascii="Arial" w:hAnsi="Arial" w:cs="Arial"/>
          <w:i/>
          <w:color w:val="7030A0"/>
          <w:sz w:val="24"/>
          <w:szCs w:val="24"/>
        </w:rPr>
        <w:t>p 54 (old spec</w:t>
      </w:r>
      <w:r w:rsidR="004C57F2" w:rsidRPr="00A12444">
        <w:rPr>
          <w:rFonts w:ascii="Arial" w:hAnsi="Arial" w:cs="Arial"/>
          <w:i/>
          <w:color w:val="7030A0"/>
          <w:sz w:val="24"/>
          <w:szCs w:val="24"/>
        </w:rPr>
        <w:t>)</w:t>
      </w:r>
      <w:r w:rsidRPr="00A12444">
        <w:rPr>
          <w:rFonts w:ascii="Arial" w:hAnsi="Arial" w:cs="Arial"/>
          <w:i/>
          <w:color w:val="7030A0"/>
          <w:sz w:val="24"/>
          <w:szCs w:val="24"/>
        </w:rPr>
        <w:t xml:space="preserve"> / p 87 </w:t>
      </w:r>
      <w:r w:rsidR="004C57F2" w:rsidRPr="00A12444">
        <w:rPr>
          <w:rFonts w:ascii="Arial" w:hAnsi="Arial" w:cs="Arial"/>
          <w:i/>
          <w:color w:val="7030A0"/>
          <w:sz w:val="24"/>
          <w:szCs w:val="24"/>
        </w:rPr>
        <w:t>(</w:t>
      </w:r>
      <w:r w:rsidRPr="00A12444">
        <w:rPr>
          <w:rFonts w:ascii="Arial" w:hAnsi="Arial" w:cs="Arial"/>
          <w:i/>
          <w:color w:val="7030A0"/>
          <w:sz w:val="24"/>
          <w:szCs w:val="24"/>
        </w:rPr>
        <w:t>new spec</w:t>
      </w:r>
      <w:r w:rsidR="004C57F2" w:rsidRPr="00A12444">
        <w:rPr>
          <w:rFonts w:ascii="Arial" w:hAnsi="Arial" w:cs="Arial"/>
          <w:i/>
          <w:color w:val="7030A0"/>
          <w:sz w:val="24"/>
          <w:szCs w:val="24"/>
        </w:rPr>
        <w:t>)</w:t>
      </w:r>
      <w:r w:rsidRPr="00A12444">
        <w:rPr>
          <w:rFonts w:ascii="Arial" w:hAnsi="Arial" w:cs="Arial"/>
          <w:color w:val="7030A0"/>
          <w:sz w:val="24"/>
          <w:szCs w:val="24"/>
        </w:rPr>
        <w:t xml:space="preserve"> </w:t>
      </w:r>
      <w:r>
        <w:rPr>
          <w:rFonts w:ascii="Arial" w:hAnsi="Arial" w:cs="Arial"/>
          <w:sz w:val="24"/>
          <w:szCs w:val="24"/>
        </w:rPr>
        <w:t>then</w:t>
      </w:r>
      <w:r w:rsidRPr="00F25915">
        <w:rPr>
          <w:rFonts w:ascii="Arial" w:hAnsi="Arial" w:cs="Arial"/>
          <w:sz w:val="24"/>
          <w:szCs w:val="24"/>
        </w:rPr>
        <w:t xml:space="preserve"> </w:t>
      </w:r>
      <w:r>
        <w:rPr>
          <w:rFonts w:ascii="Arial" w:hAnsi="Arial" w:cs="Arial"/>
          <w:sz w:val="24"/>
          <w:szCs w:val="24"/>
        </w:rPr>
        <w:t>explain diffusion in terms of kinetic energy of molecules.</w:t>
      </w:r>
    </w:p>
    <w:p w:rsidR="00F25915" w:rsidRDefault="00F25915" w:rsidP="00F25915">
      <w:pPr>
        <w:rPr>
          <w:rFonts w:ascii="Arial" w:hAnsi="Arial" w:cs="Arial"/>
          <w:sz w:val="24"/>
          <w:szCs w:val="24"/>
        </w:rPr>
      </w:pPr>
      <w:r>
        <w:rPr>
          <w:rFonts w:ascii="Arial" w:hAnsi="Arial" w:cs="Arial"/>
          <w:sz w:val="24"/>
          <w:szCs w:val="24"/>
        </w:rPr>
        <w:t>……………………………………………………………………………………………………….</w:t>
      </w:r>
    </w:p>
    <w:p w:rsidR="00F25915" w:rsidRDefault="00F25915" w:rsidP="00F25915">
      <w:pPr>
        <w:rPr>
          <w:rFonts w:ascii="Arial" w:hAnsi="Arial" w:cs="Arial"/>
          <w:sz w:val="24"/>
          <w:szCs w:val="24"/>
        </w:rPr>
      </w:pPr>
      <w:r>
        <w:rPr>
          <w:rFonts w:ascii="Arial" w:hAnsi="Arial" w:cs="Arial"/>
          <w:sz w:val="24"/>
          <w:szCs w:val="24"/>
        </w:rPr>
        <w:t>………………………………………………………………………………………………………..</w:t>
      </w:r>
    </w:p>
    <w:p w:rsidR="00F25915" w:rsidRDefault="00F25915" w:rsidP="00F25915">
      <w:pPr>
        <w:rPr>
          <w:rFonts w:ascii="Arial" w:hAnsi="Arial" w:cs="Arial"/>
          <w:sz w:val="24"/>
          <w:szCs w:val="24"/>
        </w:rPr>
      </w:pPr>
      <w:r>
        <w:rPr>
          <w:rFonts w:ascii="Arial" w:hAnsi="Arial" w:cs="Arial"/>
          <w:sz w:val="24"/>
          <w:szCs w:val="24"/>
        </w:rPr>
        <w:t>……………………………………………………………………………………………………….</w:t>
      </w:r>
    </w:p>
    <w:p w:rsidR="00F25915" w:rsidRDefault="00F25915" w:rsidP="00F25915">
      <w:pPr>
        <w:rPr>
          <w:rFonts w:ascii="Arial" w:hAnsi="Arial" w:cs="Arial"/>
          <w:sz w:val="24"/>
          <w:szCs w:val="24"/>
        </w:rPr>
      </w:pPr>
      <w:r>
        <w:rPr>
          <w:rFonts w:ascii="Arial" w:hAnsi="Arial" w:cs="Arial"/>
          <w:sz w:val="24"/>
          <w:szCs w:val="24"/>
        </w:rPr>
        <w:t>……………………………………………………………………………………………………….</w:t>
      </w:r>
    </w:p>
    <w:p w:rsidR="00F25915" w:rsidRDefault="00F25915" w:rsidP="00F25915">
      <w:pPr>
        <w:rPr>
          <w:rFonts w:ascii="Arial" w:hAnsi="Arial" w:cs="Arial"/>
          <w:sz w:val="24"/>
          <w:szCs w:val="24"/>
        </w:rPr>
      </w:pPr>
      <w:r>
        <w:rPr>
          <w:rFonts w:ascii="Arial" w:hAnsi="Arial" w:cs="Arial"/>
          <w:sz w:val="24"/>
          <w:szCs w:val="24"/>
        </w:rPr>
        <w:t>……………………………………………………………………………………………………….</w:t>
      </w:r>
    </w:p>
    <w:p w:rsidR="0050693C" w:rsidRDefault="002E0C5D" w:rsidP="0050693C">
      <w:pPr>
        <w:spacing w:after="0"/>
        <w:rPr>
          <w:rFonts w:ascii="Arial" w:hAnsi="Arial" w:cs="Arial"/>
          <w:sz w:val="24"/>
          <w:szCs w:val="24"/>
        </w:rPr>
      </w:pPr>
      <w:r>
        <w:rPr>
          <w:rFonts w:ascii="Arial" w:hAnsi="Arial" w:cs="Arial"/>
          <w:sz w:val="24"/>
          <w:szCs w:val="24"/>
        </w:rPr>
        <w:br w:type="page"/>
      </w:r>
    </w:p>
    <w:p w:rsidR="0050693C" w:rsidRPr="0050693C" w:rsidRDefault="0050693C" w:rsidP="00F25915">
      <w:pPr>
        <w:rPr>
          <w:rFonts w:ascii="Arial" w:hAnsi="Arial" w:cs="Arial"/>
          <w:b/>
          <w:sz w:val="24"/>
          <w:szCs w:val="24"/>
        </w:rPr>
      </w:pPr>
      <w:r w:rsidRPr="0050693C">
        <w:rPr>
          <w:rFonts w:ascii="Arial" w:hAnsi="Arial" w:cs="Arial"/>
          <w:b/>
          <w:sz w:val="24"/>
          <w:szCs w:val="24"/>
        </w:rPr>
        <w:t>What Affects the Rate of Diffusion?</w:t>
      </w:r>
    </w:p>
    <w:p w:rsidR="00A12444" w:rsidRDefault="0050693C" w:rsidP="00F25915">
      <w:pPr>
        <w:rPr>
          <w:rFonts w:ascii="Arial" w:hAnsi="Arial" w:cs="Arial"/>
          <w:sz w:val="24"/>
          <w:szCs w:val="24"/>
        </w:rPr>
      </w:pPr>
      <w:r>
        <w:rPr>
          <w:rFonts w:ascii="Arial" w:hAnsi="Arial" w:cs="Arial"/>
          <w:sz w:val="24"/>
          <w:szCs w:val="24"/>
        </w:rPr>
        <w:t>Complete the following table on factors that affect diffusion.</w:t>
      </w:r>
    </w:p>
    <w:tbl>
      <w:tblPr>
        <w:tblStyle w:val="TableGrid"/>
        <w:tblW w:w="0" w:type="auto"/>
        <w:tblInd w:w="-5" w:type="dxa"/>
        <w:tblLook w:val="04A0" w:firstRow="1" w:lastRow="0" w:firstColumn="1" w:lastColumn="0" w:noHBand="0" w:noVBand="1"/>
      </w:tblPr>
      <w:tblGrid>
        <w:gridCol w:w="2118"/>
        <w:gridCol w:w="7380"/>
      </w:tblGrid>
      <w:tr w:rsidR="00A12444" w:rsidRPr="00073540" w:rsidTr="00682ACA">
        <w:tc>
          <w:tcPr>
            <w:tcW w:w="2118" w:type="dxa"/>
            <w:shd w:val="clear" w:color="auto" w:fill="DDDDDD"/>
          </w:tcPr>
          <w:p w:rsidR="00A12444" w:rsidRPr="00073540" w:rsidRDefault="00A12444" w:rsidP="00145645">
            <w:pPr>
              <w:rPr>
                <w:rFonts w:ascii="Arial" w:hAnsi="Arial" w:cs="Arial"/>
                <w:b/>
                <w:sz w:val="28"/>
                <w:szCs w:val="28"/>
              </w:rPr>
            </w:pPr>
            <w:r w:rsidRPr="00073540">
              <w:rPr>
                <w:rFonts w:ascii="Arial" w:hAnsi="Arial" w:cs="Arial"/>
                <w:b/>
                <w:sz w:val="28"/>
                <w:szCs w:val="28"/>
              </w:rPr>
              <w:t>Factor</w:t>
            </w:r>
          </w:p>
        </w:tc>
        <w:tc>
          <w:tcPr>
            <w:tcW w:w="7380" w:type="dxa"/>
            <w:shd w:val="clear" w:color="auto" w:fill="DDDDDD"/>
          </w:tcPr>
          <w:p w:rsidR="00A12444" w:rsidRPr="00073540" w:rsidRDefault="00A12444" w:rsidP="00145645">
            <w:pPr>
              <w:rPr>
                <w:rFonts w:ascii="Arial" w:hAnsi="Arial" w:cs="Arial"/>
                <w:b/>
                <w:sz w:val="28"/>
                <w:szCs w:val="28"/>
              </w:rPr>
            </w:pPr>
            <w:r w:rsidRPr="00073540">
              <w:rPr>
                <w:rFonts w:ascii="Arial" w:hAnsi="Arial" w:cs="Arial"/>
                <w:b/>
                <w:sz w:val="28"/>
                <w:szCs w:val="28"/>
              </w:rPr>
              <w:t>Effect</w:t>
            </w:r>
          </w:p>
        </w:tc>
      </w:tr>
      <w:tr w:rsidR="00A12444" w:rsidTr="00682ACA">
        <w:tc>
          <w:tcPr>
            <w:tcW w:w="2118" w:type="dxa"/>
          </w:tcPr>
          <w:p w:rsidR="00A12444" w:rsidRDefault="00A12444" w:rsidP="00145645">
            <w:pPr>
              <w:rPr>
                <w:rFonts w:ascii="Arial" w:hAnsi="Arial" w:cs="Arial"/>
                <w:sz w:val="24"/>
                <w:szCs w:val="24"/>
              </w:rPr>
            </w:pPr>
            <w:r>
              <w:rPr>
                <w:rFonts w:ascii="Arial" w:hAnsi="Arial" w:cs="Arial"/>
                <w:sz w:val="24"/>
                <w:szCs w:val="24"/>
              </w:rPr>
              <w:t>Temperature</w:t>
            </w:r>
          </w:p>
          <w:p w:rsidR="00A12444" w:rsidRDefault="00A12444" w:rsidP="00145645">
            <w:pPr>
              <w:rPr>
                <w:rFonts w:ascii="Arial" w:hAnsi="Arial" w:cs="Arial"/>
                <w:sz w:val="24"/>
                <w:szCs w:val="24"/>
              </w:rPr>
            </w:pPr>
          </w:p>
        </w:tc>
        <w:tc>
          <w:tcPr>
            <w:tcW w:w="7380" w:type="dxa"/>
          </w:tcPr>
          <w:p w:rsidR="00A12444" w:rsidRDefault="00A12444" w:rsidP="00145645">
            <w:pPr>
              <w:rPr>
                <w:rFonts w:ascii="Arial" w:hAnsi="Arial" w:cs="Arial"/>
                <w:sz w:val="24"/>
                <w:szCs w:val="24"/>
              </w:rPr>
            </w:pPr>
          </w:p>
        </w:tc>
      </w:tr>
      <w:tr w:rsidR="00A12444" w:rsidTr="00682ACA">
        <w:tc>
          <w:tcPr>
            <w:tcW w:w="2118" w:type="dxa"/>
          </w:tcPr>
          <w:p w:rsidR="00A12444" w:rsidRDefault="00A12444" w:rsidP="00145645">
            <w:pPr>
              <w:rPr>
                <w:rFonts w:ascii="Arial" w:hAnsi="Arial" w:cs="Arial"/>
                <w:sz w:val="24"/>
                <w:szCs w:val="24"/>
              </w:rPr>
            </w:pPr>
            <w:r>
              <w:rPr>
                <w:rFonts w:ascii="Arial" w:hAnsi="Arial" w:cs="Arial"/>
                <w:sz w:val="24"/>
                <w:szCs w:val="24"/>
              </w:rPr>
              <w:t>Concentration gradient</w:t>
            </w:r>
          </w:p>
        </w:tc>
        <w:tc>
          <w:tcPr>
            <w:tcW w:w="7380" w:type="dxa"/>
          </w:tcPr>
          <w:p w:rsidR="00A12444" w:rsidRDefault="00A12444" w:rsidP="00145645">
            <w:pPr>
              <w:rPr>
                <w:rFonts w:ascii="Arial" w:hAnsi="Arial" w:cs="Arial"/>
                <w:sz w:val="24"/>
                <w:szCs w:val="24"/>
              </w:rPr>
            </w:pPr>
          </w:p>
        </w:tc>
      </w:tr>
      <w:tr w:rsidR="00A12444" w:rsidTr="00682ACA">
        <w:tc>
          <w:tcPr>
            <w:tcW w:w="2118" w:type="dxa"/>
          </w:tcPr>
          <w:p w:rsidR="00A12444" w:rsidRDefault="00A12444" w:rsidP="00145645">
            <w:pPr>
              <w:rPr>
                <w:rFonts w:ascii="Arial" w:hAnsi="Arial" w:cs="Arial"/>
                <w:sz w:val="24"/>
                <w:szCs w:val="24"/>
              </w:rPr>
            </w:pPr>
            <w:r>
              <w:rPr>
                <w:rFonts w:ascii="Arial" w:hAnsi="Arial" w:cs="Arial"/>
                <w:sz w:val="24"/>
                <w:szCs w:val="24"/>
              </w:rPr>
              <w:t>Stirring</w:t>
            </w:r>
          </w:p>
          <w:p w:rsidR="00A12444" w:rsidRDefault="00A12444" w:rsidP="00145645">
            <w:pPr>
              <w:rPr>
                <w:rFonts w:ascii="Arial" w:hAnsi="Arial" w:cs="Arial"/>
                <w:sz w:val="24"/>
                <w:szCs w:val="24"/>
              </w:rPr>
            </w:pPr>
          </w:p>
        </w:tc>
        <w:tc>
          <w:tcPr>
            <w:tcW w:w="7380" w:type="dxa"/>
          </w:tcPr>
          <w:p w:rsidR="00A12444" w:rsidRDefault="00A12444" w:rsidP="00145645">
            <w:pPr>
              <w:rPr>
                <w:rFonts w:ascii="Arial" w:hAnsi="Arial" w:cs="Arial"/>
                <w:sz w:val="24"/>
                <w:szCs w:val="24"/>
              </w:rPr>
            </w:pPr>
          </w:p>
        </w:tc>
      </w:tr>
      <w:tr w:rsidR="00A12444" w:rsidTr="00682ACA">
        <w:tc>
          <w:tcPr>
            <w:tcW w:w="2118" w:type="dxa"/>
          </w:tcPr>
          <w:p w:rsidR="00A12444" w:rsidRDefault="00A12444" w:rsidP="00145645">
            <w:pPr>
              <w:rPr>
                <w:rFonts w:ascii="Arial" w:hAnsi="Arial" w:cs="Arial"/>
                <w:sz w:val="24"/>
                <w:szCs w:val="24"/>
              </w:rPr>
            </w:pPr>
            <w:r>
              <w:rPr>
                <w:rFonts w:ascii="Arial" w:hAnsi="Arial" w:cs="Arial"/>
                <w:sz w:val="24"/>
                <w:szCs w:val="24"/>
              </w:rPr>
              <w:t>Surface area</w:t>
            </w:r>
          </w:p>
          <w:p w:rsidR="00A12444" w:rsidRDefault="00A12444" w:rsidP="00145645">
            <w:pPr>
              <w:rPr>
                <w:rFonts w:ascii="Arial" w:hAnsi="Arial" w:cs="Arial"/>
                <w:sz w:val="24"/>
                <w:szCs w:val="24"/>
              </w:rPr>
            </w:pPr>
          </w:p>
        </w:tc>
        <w:tc>
          <w:tcPr>
            <w:tcW w:w="7380" w:type="dxa"/>
          </w:tcPr>
          <w:p w:rsidR="00A12444" w:rsidRDefault="00A12444" w:rsidP="00145645">
            <w:pPr>
              <w:rPr>
                <w:rFonts w:ascii="Arial" w:hAnsi="Arial" w:cs="Arial"/>
                <w:sz w:val="24"/>
                <w:szCs w:val="24"/>
              </w:rPr>
            </w:pPr>
          </w:p>
        </w:tc>
      </w:tr>
      <w:tr w:rsidR="00A12444" w:rsidTr="00682ACA">
        <w:tc>
          <w:tcPr>
            <w:tcW w:w="2118" w:type="dxa"/>
          </w:tcPr>
          <w:p w:rsidR="00A12444" w:rsidRDefault="00A12444" w:rsidP="00145645">
            <w:pPr>
              <w:rPr>
                <w:rFonts w:ascii="Arial" w:hAnsi="Arial" w:cs="Arial"/>
                <w:sz w:val="24"/>
                <w:szCs w:val="24"/>
              </w:rPr>
            </w:pPr>
            <w:r>
              <w:rPr>
                <w:rFonts w:ascii="Arial" w:hAnsi="Arial" w:cs="Arial"/>
                <w:sz w:val="24"/>
                <w:szCs w:val="24"/>
              </w:rPr>
              <w:t>Diffusion distance</w:t>
            </w:r>
          </w:p>
          <w:p w:rsidR="00682ACA" w:rsidRDefault="00682ACA" w:rsidP="00145645">
            <w:pPr>
              <w:rPr>
                <w:rFonts w:ascii="Arial" w:hAnsi="Arial" w:cs="Arial"/>
                <w:sz w:val="24"/>
                <w:szCs w:val="24"/>
              </w:rPr>
            </w:pPr>
          </w:p>
        </w:tc>
        <w:tc>
          <w:tcPr>
            <w:tcW w:w="7380" w:type="dxa"/>
          </w:tcPr>
          <w:p w:rsidR="00A12444" w:rsidRDefault="00A12444" w:rsidP="00145645">
            <w:pPr>
              <w:rPr>
                <w:rFonts w:ascii="Arial" w:hAnsi="Arial" w:cs="Arial"/>
                <w:sz w:val="24"/>
                <w:szCs w:val="24"/>
              </w:rPr>
            </w:pPr>
          </w:p>
        </w:tc>
      </w:tr>
      <w:tr w:rsidR="00A12444" w:rsidTr="00682ACA">
        <w:tc>
          <w:tcPr>
            <w:tcW w:w="2118" w:type="dxa"/>
          </w:tcPr>
          <w:p w:rsidR="00A12444" w:rsidRDefault="00A12444" w:rsidP="00145645">
            <w:pPr>
              <w:rPr>
                <w:rFonts w:ascii="Arial" w:hAnsi="Arial" w:cs="Arial"/>
                <w:sz w:val="24"/>
                <w:szCs w:val="24"/>
              </w:rPr>
            </w:pPr>
            <w:r>
              <w:rPr>
                <w:rFonts w:ascii="Arial" w:hAnsi="Arial" w:cs="Arial"/>
                <w:sz w:val="24"/>
                <w:szCs w:val="24"/>
              </w:rPr>
              <w:t>Size of molecule</w:t>
            </w:r>
          </w:p>
          <w:p w:rsidR="00682ACA" w:rsidRDefault="00682ACA" w:rsidP="00145645">
            <w:pPr>
              <w:rPr>
                <w:rFonts w:ascii="Arial" w:hAnsi="Arial" w:cs="Arial"/>
                <w:sz w:val="24"/>
                <w:szCs w:val="24"/>
              </w:rPr>
            </w:pPr>
          </w:p>
        </w:tc>
        <w:tc>
          <w:tcPr>
            <w:tcW w:w="7380" w:type="dxa"/>
          </w:tcPr>
          <w:p w:rsidR="00A12444" w:rsidRDefault="00A12444" w:rsidP="00145645">
            <w:pPr>
              <w:rPr>
                <w:rFonts w:ascii="Arial" w:hAnsi="Arial" w:cs="Arial"/>
                <w:sz w:val="24"/>
                <w:szCs w:val="24"/>
              </w:rPr>
            </w:pPr>
          </w:p>
        </w:tc>
      </w:tr>
    </w:tbl>
    <w:p w:rsidR="00A12444" w:rsidRDefault="00A12444" w:rsidP="0050693C">
      <w:pPr>
        <w:spacing w:after="0"/>
        <w:rPr>
          <w:rFonts w:ascii="Arial" w:hAnsi="Arial" w:cs="Arial"/>
          <w:sz w:val="24"/>
          <w:szCs w:val="24"/>
        </w:rPr>
      </w:pPr>
    </w:p>
    <w:p w:rsidR="00A12444" w:rsidRPr="0050693C" w:rsidRDefault="0050693C" w:rsidP="00F25915">
      <w:pPr>
        <w:rPr>
          <w:rFonts w:ascii="Arial" w:hAnsi="Arial" w:cs="Arial"/>
          <w:b/>
          <w:sz w:val="24"/>
          <w:szCs w:val="24"/>
        </w:rPr>
      </w:pPr>
      <w:r>
        <w:rPr>
          <w:noProof/>
          <w:lang w:eastAsia="en-GB"/>
        </w:rPr>
        <mc:AlternateContent>
          <mc:Choice Requires="wps">
            <w:drawing>
              <wp:anchor distT="0" distB="0" distL="114300" distR="114300" simplePos="0" relativeHeight="251650048" behindDoc="1" locked="0" layoutInCell="1" allowOverlap="1" wp14:anchorId="37CFB817" wp14:editId="36D6276B">
                <wp:simplePos x="0" y="0"/>
                <wp:positionH relativeFrom="column">
                  <wp:posOffset>-12700</wp:posOffset>
                </wp:positionH>
                <wp:positionV relativeFrom="paragraph">
                  <wp:posOffset>303530</wp:posOffset>
                </wp:positionV>
                <wp:extent cx="2233930" cy="1940560"/>
                <wp:effectExtent l="0" t="0" r="13970" b="21590"/>
                <wp:wrapTight wrapText="bothSides">
                  <wp:wrapPolygon edited="0">
                    <wp:start x="0" y="0"/>
                    <wp:lineTo x="0" y="21628"/>
                    <wp:lineTo x="21551" y="21628"/>
                    <wp:lineTo x="21551" y="0"/>
                    <wp:lineTo x="0" y="0"/>
                  </wp:wrapPolygon>
                </wp:wrapTight>
                <wp:docPr id="23923" name="Text Box 23923"/>
                <wp:cNvGraphicFramePr/>
                <a:graphic xmlns:a="http://schemas.openxmlformats.org/drawingml/2006/main">
                  <a:graphicData uri="http://schemas.microsoft.com/office/word/2010/wordprocessingShape">
                    <wps:wsp>
                      <wps:cNvSpPr txBox="1"/>
                      <wps:spPr>
                        <a:xfrm>
                          <a:off x="0" y="0"/>
                          <a:ext cx="2233930" cy="194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9" w:rsidRDefault="00B62AF9">
                            <w:r w:rsidRPr="00DB7F86">
                              <w:rPr>
                                <w:noProof/>
                                <w:lang w:eastAsia="en-GB"/>
                              </w:rPr>
                              <w:drawing>
                                <wp:inline distT="0" distB="0" distL="0" distR="0" wp14:anchorId="400A1063" wp14:editId="5D238A71">
                                  <wp:extent cx="1939925" cy="1542415"/>
                                  <wp:effectExtent l="0" t="0" r="3175" b="635"/>
                                  <wp:docPr id="23924" name="Picture 2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9925" cy="1542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B817" id="Text Box 23923" o:spid="_x0000_s1060" type="#_x0000_t202" style="position:absolute;margin-left:-1pt;margin-top:23.9pt;width:175.9pt;height:15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" fillcolor="white [3201]" strokeweight=".5pt">
                <v:textbox>
                  <w:txbxContent>
                    <w:p w:rsidR="00B62AF9" w:rsidRDefault="00B62AF9">
                      <w:r w:rsidRPr="00DB7F86">
                        <w:rPr>
                          <w:noProof/>
                          <w:lang w:eastAsia="en-GB"/>
                        </w:rPr>
                        <w:drawing>
                          <wp:inline distT="0" distB="0" distL="0" distR="0" wp14:anchorId="400A1063" wp14:editId="5D238A71">
                            <wp:extent cx="1939925" cy="1542415"/>
                            <wp:effectExtent l="0" t="0" r="3175" b="635"/>
                            <wp:docPr id="23924" name="Picture 2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9925" cy="1542415"/>
                                    </a:xfrm>
                                    <a:prstGeom prst="rect">
                                      <a:avLst/>
                                    </a:prstGeom>
                                    <a:noFill/>
                                    <a:ln>
                                      <a:noFill/>
                                    </a:ln>
                                  </pic:spPr>
                                </pic:pic>
                              </a:graphicData>
                            </a:graphic>
                          </wp:inline>
                        </w:drawing>
                      </w:r>
                    </w:p>
                  </w:txbxContent>
                </v:textbox>
                <w10:wrap type="tight"/>
              </v:shape>
            </w:pict>
          </mc:Fallback>
        </mc:AlternateContent>
      </w:r>
      <w:r w:rsidRPr="0050693C">
        <w:rPr>
          <w:rFonts w:ascii="Arial" w:hAnsi="Arial" w:cs="Arial"/>
          <w:b/>
          <w:sz w:val="24"/>
          <w:szCs w:val="24"/>
        </w:rPr>
        <w:t>How Does Diffusion Occur Through a Membrane?</w:t>
      </w:r>
    </w:p>
    <w:p w:rsidR="00DB7F86" w:rsidRPr="0050693C" w:rsidRDefault="00A60598" w:rsidP="0050693C">
      <w:pPr>
        <w:pStyle w:val="ListParagraph"/>
        <w:numPr>
          <w:ilvl w:val="0"/>
          <w:numId w:val="8"/>
        </w:numPr>
        <w:spacing w:line="360" w:lineRule="auto"/>
        <w:ind w:left="714" w:hanging="357"/>
        <w:rPr>
          <w:rFonts w:ascii="Arial" w:hAnsi="Arial" w:cs="Arial"/>
        </w:rPr>
      </w:pPr>
      <w:r w:rsidRPr="0050693C">
        <w:rPr>
          <w:rFonts w:ascii="Arial" w:hAnsi="Arial" w:cs="Arial"/>
        </w:rPr>
        <w:t xml:space="preserve">Between which molecules of a membrane does </w:t>
      </w:r>
      <w:r w:rsidR="00DB7F86" w:rsidRPr="0050693C">
        <w:rPr>
          <w:rFonts w:ascii="Arial" w:hAnsi="Arial" w:cs="Arial"/>
        </w:rPr>
        <w:tab/>
      </w:r>
      <w:r w:rsidRPr="0050693C">
        <w:rPr>
          <w:rFonts w:ascii="Arial" w:hAnsi="Arial" w:cs="Arial"/>
        </w:rPr>
        <w:t>simple diffusion occur?</w:t>
      </w:r>
      <w:r w:rsidR="00DB7F86" w:rsidRPr="0050693C">
        <w:rPr>
          <w:rFonts w:ascii="Arial" w:hAnsi="Arial" w:cs="Arial"/>
        </w:rPr>
        <w:t xml:space="preserve"> </w:t>
      </w:r>
      <w:r w:rsidR="0081353C" w:rsidRPr="0050693C">
        <w:rPr>
          <w:rFonts w:ascii="Arial" w:hAnsi="Arial" w:cs="Arial"/>
        </w:rPr>
        <w:t>...</w:t>
      </w:r>
      <w:r w:rsidR="00C27CD2">
        <w:rPr>
          <w:rFonts w:ascii="Arial" w:hAnsi="Arial" w:cs="Arial"/>
          <w:color w:val="000000" w:themeColor="text1"/>
        </w:rPr>
        <w:t>............................</w:t>
      </w:r>
      <w:r w:rsidR="00DB7F86" w:rsidRPr="0050693C">
        <w:rPr>
          <w:rFonts w:ascii="Arial" w:hAnsi="Arial" w:cs="Arial"/>
        </w:rPr>
        <w:t>......</w:t>
      </w:r>
    </w:p>
    <w:p w:rsidR="00DB7F86" w:rsidRDefault="00DB7F86" w:rsidP="00DB7F86">
      <w:pPr>
        <w:pStyle w:val="ListParagraph"/>
        <w:numPr>
          <w:ilvl w:val="0"/>
          <w:numId w:val="8"/>
        </w:numPr>
        <w:spacing w:line="360" w:lineRule="auto"/>
        <w:ind w:left="714" w:hanging="357"/>
        <w:rPr>
          <w:rFonts w:ascii="Arial" w:hAnsi="Arial" w:cs="Arial"/>
        </w:rPr>
      </w:pPr>
      <w:r>
        <w:rPr>
          <w:rFonts w:ascii="Arial" w:hAnsi="Arial" w:cs="Arial"/>
        </w:rPr>
        <w:t>What types of particles can pass through?</w:t>
      </w:r>
    </w:p>
    <w:p w:rsidR="00DB7F86" w:rsidRDefault="00DB7F86" w:rsidP="00DB7F86">
      <w:pPr>
        <w:pStyle w:val="ListParagraph"/>
        <w:spacing w:line="360" w:lineRule="auto"/>
        <w:ind w:left="714"/>
        <w:rPr>
          <w:rFonts w:ascii="Arial" w:hAnsi="Arial" w:cs="Arial"/>
        </w:rPr>
      </w:pPr>
      <w:r>
        <w:rPr>
          <w:rFonts w:ascii="Arial" w:hAnsi="Arial" w:cs="Arial"/>
        </w:rPr>
        <w:tab/>
        <w:t>……</w:t>
      </w:r>
      <w:r w:rsidR="00C27CD2">
        <w:rPr>
          <w:rFonts w:ascii="Arial" w:hAnsi="Arial" w:cs="Arial"/>
          <w:color w:val="000000" w:themeColor="text1"/>
        </w:rPr>
        <w:t>.............................................</w:t>
      </w:r>
      <w:r>
        <w:rPr>
          <w:rFonts w:ascii="Arial" w:hAnsi="Arial" w:cs="Arial"/>
        </w:rPr>
        <w:t>…</w:t>
      </w:r>
    </w:p>
    <w:p w:rsidR="0081353C" w:rsidRPr="00A60598" w:rsidRDefault="00DB7F86" w:rsidP="0081353C">
      <w:pPr>
        <w:pStyle w:val="ListParagraph"/>
        <w:spacing w:line="360" w:lineRule="auto"/>
        <w:ind w:left="714"/>
        <w:rPr>
          <w:rFonts w:ascii="Arial" w:hAnsi="Arial" w:cs="Arial"/>
        </w:rPr>
      </w:pPr>
      <w:r>
        <w:rPr>
          <w:rFonts w:ascii="Arial" w:hAnsi="Arial" w:cs="Arial"/>
        </w:rPr>
        <w:tab/>
        <w:t>……</w:t>
      </w:r>
      <w:r w:rsidR="00C27CD2">
        <w:rPr>
          <w:rFonts w:ascii="Arial" w:hAnsi="Arial" w:cs="Arial"/>
          <w:color w:val="FF0000"/>
        </w:rPr>
        <w:t>............................</w:t>
      </w:r>
      <w:r>
        <w:rPr>
          <w:rFonts w:ascii="Arial" w:hAnsi="Arial" w:cs="Arial"/>
        </w:rPr>
        <w:t>………………</w:t>
      </w:r>
    </w:p>
    <w:p w:rsidR="00CE0957" w:rsidRPr="00B1447C" w:rsidRDefault="00CE0957" w:rsidP="00CE0957">
      <w:pPr>
        <w:pStyle w:val="ListParagraph"/>
        <w:numPr>
          <w:ilvl w:val="0"/>
          <w:numId w:val="8"/>
        </w:numPr>
        <w:spacing w:line="360" w:lineRule="auto"/>
        <w:rPr>
          <w:rFonts w:ascii="Arial" w:hAnsi="Arial" w:cs="Arial"/>
        </w:rPr>
      </w:pPr>
      <w:r>
        <w:rPr>
          <w:rFonts w:ascii="Arial" w:hAnsi="Arial" w:cs="Arial"/>
        </w:rPr>
        <w:t xml:space="preserve">Name some examples of particles that pass </w:t>
      </w:r>
      <w:r>
        <w:rPr>
          <w:rFonts w:ascii="Arial" w:hAnsi="Arial" w:cs="Arial"/>
        </w:rPr>
        <w:tab/>
        <w:t>through this way…</w:t>
      </w:r>
      <w:r w:rsidR="00C27CD2">
        <w:rPr>
          <w:rFonts w:ascii="Arial" w:hAnsi="Arial" w:cs="Arial"/>
          <w:color w:val="000000" w:themeColor="text1"/>
        </w:rPr>
        <w:t>..............................................</w:t>
      </w:r>
      <w:r w:rsidR="00B1447C" w:rsidRPr="00C27CD2">
        <w:rPr>
          <w:rFonts w:ascii="Arial" w:hAnsi="Arial" w:cs="Arial"/>
          <w:color w:val="000000" w:themeColor="text1"/>
        </w:rPr>
        <w:t xml:space="preserve"> </w:t>
      </w:r>
    </w:p>
    <w:p w:rsidR="00945336" w:rsidRDefault="001F3E24" w:rsidP="0050693C">
      <w:pPr>
        <w:pStyle w:val="ListParagraph"/>
        <w:numPr>
          <w:ilvl w:val="0"/>
          <w:numId w:val="8"/>
        </w:numPr>
        <w:spacing w:line="360" w:lineRule="auto"/>
        <w:ind w:left="0" w:firstLine="426"/>
        <w:rPr>
          <w:rFonts w:ascii="Arial" w:hAnsi="Arial" w:cs="Arial"/>
        </w:rPr>
      </w:pPr>
      <w:r>
        <w:rPr>
          <w:rFonts w:ascii="Arial" w:hAnsi="Arial" w:cs="Arial"/>
        </w:rPr>
        <w:t>What effect do</w:t>
      </w:r>
      <w:r w:rsidR="008D6109">
        <w:rPr>
          <w:rFonts w:ascii="Arial" w:hAnsi="Arial" w:cs="Arial"/>
        </w:rPr>
        <w:t xml:space="preserve"> the h</w:t>
      </w:r>
      <w:r>
        <w:rPr>
          <w:rFonts w:ascii="Arial" w:hAnsi="Arial" w:cs="Arial"/>
        </w:rPr>
        <w:t xml:space="preserve">ydrophobic fatty acid tails </w:t>
      </w:r>
      <w:r w:rsidR="008D6109">
        <w:rPr>
          <w:rFonts w:ascii="Arial" w:hAnsi="Arial" w:cs="Arial"/>
        </w:rPr>
        <w:t xml:space="preserve">of the phospholipid have on </w:t>
      </w:r>
      <w:r>
        <w:rPr>
          <w:rFonts w:ascii="Arial" w:hAnsi="Arial" w:cs="Arial"/>
        </w:rPr>
        <w:t xml:space="preserve">what can </w:t>
      </w:r>
      <w:r w:rsidR="000D57FF">
        <w:rPr>
          <w:rFonts w:ascii="Arial" w:hAnsi="Arial" w:cs="Arial"/>
        </w:rPr>
        <w:t>pass through this way</w:t>
      </w:r>
      <w:r w:rsidR="00C27CD2">
        <w:rPr>
          <w:rFonts w:ascii="Arial" w:hAnsi="Arial" w:cs="Arial"/>
        </w:rPr>
        <w:t>……………………………………</w:t>
      </w:r>
    </w:p>
    <w:p w:rsidR="000D57FF" w:rsidRDefault="000D57FF" w:rsidP="000D57FF">
      <w:pPr>
        <w:pStyle w:val="ListParagraph"/>
        <w:spacing w:line="360" w:lineRule="auto"/>
        <w:ind w:left="0"/>
        <w:rPr>
          <w:rFonts w:ascii="Arial" w:hAnsi="Arial" w:cs="Arial"/>
        </w:rPr>
      </w:pPr>
      <w:r>
        <w:rPr>
          <w:rFonts w:ascii="Arial" w:hAnsi="Arial" w:cs="Arial"/>
        </w:rPr>
        <w:t>...............................................................................................................................................</w:t>
      </w:r>
    </w:p>
    <w:p w:rsidR="000D57FF" w:rsidRPr="000D57FF" w:rsidRDefault="00E94EEE" w:rsidP="000D57FF">
      <w:pPr>
        <w:pStyle w:val="ListParagraph"/>
        <w:numPr>
          <w:ilvl w:val="0"/>
          <w:numId w:val="8"/>
        </w:numPr>
        <w:spacing w:line="360" w:lineRule="auto"/>
        <w:rPr>
          <w:rFonts w:ascii="Arial" w:hAnsi="Arial" w:cs="Arial"/>
          <w:color w:val="000000" w:themeColor="text1"/>
        </w:rPr>
      </w:pPr>
      <w:r w:rsidRPr="00E94EEE">
        <w:rPr>
          <w:rFonts w:ascii="Arial" w:hAnsi="Arial" w:cs="Arial"/>
        </w:rPr>
        <w:t>What is meant by NET Movement of particles? ……..</w:t>
      </w:r>
      <w:r w:rsidR="000D57FF">
        <w:rPr>
          <w:rFonts w:ascii="Arial" w:hAnsi="Arial" w:cs="Arial"/>
        </w:rPr>
        <w:t>.................................................</w:t>
      </w:r>
    </w:p>
    <w:p w:rsidR="000D57FF" w:rsidRDefault="000D57FF" w:rsidP="000D57FF">
      <w:pPr>
        <w:pStyle w:val="ListParagraph"/>
        <w:spacing w:line="360" w:lineRule="auto"/>
        <w:rPr>
          <w:rFonts w:ascii="Arial" w:hAnsi="Arial" w:cs="Arial"/>
        </w:rPr>
      </w:pPr>
      <w:r>
        <w:rPr>
          <w:rFonts w:ascii="Arial" w:hAnsi="Arial" w:cs="Arial"/>
        </w:rPr>
        <w:t>.....................................................................................................................................</w:t>
      </w:r>
    </w:p>
    <w:p w:rsidR="000D57FF" w:rsidRDefault="000D57FF" w:rsidP="004A2EDE">
      <w:pPr>
        <w:spacing w:after="40" w:line="216" w:lineRule="auto"/>
        <w:contextualSpacing/>
        <w:rPr>
          <w:rFonts w:ascii="Arial" w:eastAsiaTheme="minorEastAsia" w:hAnsi="Arial" w:cs="Arial"/>
          <w:color w:val="000000" w:themeColor="text1"/>
          <w:kern w:val="24"/>
          <w:sz w:val="24"/>
          <w:szCs w:val="24"/>
          <w:lang w:eastAsia="en-GB"/>
        </w:rPr>
      </w:pPr>
    </w:p>
    <w:p w:rsidR="00566A10" w:rsidRPr="004A2EDE" w:rsidRDefault="008D77B2" w:rsidP="004A2EDE">
      <w:pPr>
        <w:spacing w:after="40" w:line="216" w:lineRule="auto"/>
        <w:contextualSpacing/>
        <w:rPr>
          <w:rFonts w:ascii="Arial" w:hAnsi="Arial" w:cs="Arial"/>
          <w:sz w:val="24"/>
          <w:szCs w:val="24"/>
        </w:rPr>
      </w:pPr>
      <w:r w:rsidRPr="004A2EDE">
        <w:rPr>
          <w:rFonts w:ascii="Arial" w:eastAsiaTheme="minorEastAsia" w:hAnsi="Arial" w:cs="Arial"/>
          <w:color w:val="000000" w:themeColor="text1"/>
          <w:kern w:val="24"/>
          <w:sz w:val="24"/>
          <w:szCs w:val="24"/>
          <w:lang w:eastAsia="en-GB"/>
        </w:rPr>
        <w:t>Oxygen and Carbon dioxide can pass through the phospholipid bilayer of membranes by simple diffusion. They are both soluble in lipids.</w:t>
      </w:r>
      <w:r w:rsidR="00627951" w:rsidRPr="004A2EDE">
        <w:rPr>
          <w:rFonts w:ascii="Arial" w:hAnsi="Arial" w:cs="Arial"/>
          <w:sz w:val="24"/>
          <w:szCs w:val="24"/>
        </w:rPr>
        <w:t xml:space="preserve"> </w:t>
      </w:r>
    </w:p>
    <w:p w:rsidR="00C50767" w:rsidRDefault="00C50767" w:rsidP="00C541D5">
      <w:pPr>
        <w:rPr>
          <w:rFonts w:ascii="Arial" w:hAnsi="Arial" w:cs="Arial"/>
          <w:sz w:val="24"/>
          <w:szCs w:val="24"/>
        </w:rPr>
      </w:pPr>
    </w:p>
    <w:p w:rsidR="00C50767" w:rsidRDefault="00C50767" w:rsidP="00C541D5">
      <w:pPr>
        <w:rPr>
          <w:rFonts w:ascii="Arial" w:hAnsi="Arial" w:cs="Arial"/>
          <w:sz w:val="24"/>
          <w:szCs w:val="24"/>
        </w:rPr>
      </w:pPr>
    </w:p>
    <w:p w:rsidR="00C50767" w:rsidRDefault="00C50767" w:rsidP="00C541D5">
      <w:pPr>
        <w:rPr>
          <w:rFonts w:ascii="Arial" w:hAnsi="Arial" w:cs="Arial"/>
          <w:sz w:val="24"/>
          <w:szCs w:val="24"/>
        </w:rPr>
      </w:pPr>
    </w:p>
    <w:p w:rsidR="00C50767" w:rsidRDefault="00C50767" w:rsidP="00C541D5">
      <w:pPr>
        <w:rPr>
          <w:rFonts w:ascii="Arial" w:hAnsi="Arial" w:cs="Arial"/>
          <w:sz w:val="24"/>
          <w:szCs w:val="24"/>
        </w:rPr>
      </w:pPr>
    </w:p>
    <w:p w:rsidR="00C50767" w:rsidRDefault="00C50767" w:rsidP="00C541D5">
      <w:pPr>
        <w:rPr>
          <w:rFonts w:ascii="Arial" w:hAnsi="Arial" w:cs="Arial"/>
          <w:sz w:val="24"/>
          <w:szCs w:val="24"/>
        </w:rPr>
      </w:pPr>
    </w:p>
    <w:p w:rsidR="00C50767" w:rsidRDefault="002F3D81" w:rsidP="00C541D5">
      <w:pPr>
        <w:rPr>
          <w:rFonts w:ascii="Arial" w:hAnsi="Arial" w:cs="Arial"/>
          <w:sz w:val="24"/>
          <w:szCs w:val="24"/>
        </w:rPr>
      </w:pPr>
      <w:r>
        <w:rPr>
          <w:rFonts w:ascii="Arial" w:hAnsi="Arial" w:cs="Arial"/>
          <w:sz w:val="24"/>
          <w:szCs w:val="24"/>
        </w:rPr>
        <w:br w:type="page"/>
      </w:r>
    </w:p>
    <w:p w:rsidR="001C0DC3" w:rsidRDefault="001C0DC3" w:rsidP="001C0DC3">
      <w:pPr>
        <w:rPr>
          <w:rFonts w:ascii="Arial" w:hAnsi="Arial" w:cs="Arial"/>
          <w:b/>
          <w:sz w:val="24"/>
          <w:szCs w:val="24"/>
        </w:rPr>
      </w:pPr>
      <w:r w:rsidRPr="004F297E">
        <w:rPr>
          <w:rFonts w:ascii="Arial" w:hAnsi="Arial" w:cs="Arial"/>
          <w:b/>
          <w:sz w:val="24"/>
          <w:szCs w:val="24"/>
        </w:rPr>
        <w:t>Maths Skills – Calculating A Rate from a Time Graph (MS 3.5 &amp; 3.6)</w:t>
      </w:r>
    </w:p>
    <w:p w:rsidR="001C0DC3" w:rsidRDefault="001C0DC3" w:rsidP="001C0DC3">
      <w:pPr>
        <w:rPr>
          <w:rFonts w:ascii="Arial" w:hAnsi="Arial" w:cs="Arial"/>
          <w:sz w:val="24"/>
          <w:szCs w:val="24"/>
        </w:rPr>
      </w:pPr>
      <w:r>
        <w:rPr>
          <w:rFonts w:ascii="Arial" w:hAnsi="Arial" w:cs="Arial"/>
          <w:sz w:val="24"/>
          <w:szCs w:val="24"/>
        </w:rPr>
        <w:t>You could be asked to calculate the rate of diffusion of a substance from a graph that shows the concentration of the substance in a cell over a period of time.</w:t>
      </w:r>
    </w:p>
    <w:p w:rsidR="001C0DC3" w:rsidRDefault="001C0DC3" w:rsidP="001C0DC3">
      <w:pPr>
        <w:rPr>
          <w:rFonts w:ascii="Arial" w:hAnsi="Arial" w:cs="Arial"/>
          <w:sz w:val="24"/>
          <w:szCs w:val="24"/>
        </w:rPr>
      </w:pPr>
      <w:r>
        <w:rPr>
          <w:rFonts w:ascii="Arial" w:hAnsi="Arial" w:cs="Arial"/>
          <w:sz w:val="24"/>
          <w:szCs w:val="24"/>
        </w:rPr>
        <w:t xml:space="preserve">You could be presented with a straightforward linear graph that shows the concentration increasing over a period of time as the substance diffuses into the cell. Ie </w:t>
      </w:r>
    </w:p>
    <w:p w:rsidR="001C0DC3" w:rsidRDefault="001C0DC3" w:rsidP="001C0DC3">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54656" behindDoc="0" locked="0" layoutInCell="1" allowOverlap="1" wp14:anchorId="5CC83E28" wp14:editId="09057F31">
                <wp:simplePos x="0" y="0"/>
                <wp:positionH relativeFrom="column">
                  <wp:posOffset>81032</wp:posOffset>
                </wp:positionH>
                <wp:positionV relativeFrom="paragraph">
                  <wp:posOffset>91026</wp:posOffset>
                </wp:positionV>
                <wp:extent cx="2808605" cy="2247265"/>
                <wp:effectExtent l="0" t="0" r="0" b="0"/>
                <wp:wrapSquare wrapText="bothSides"/>
                <wp:docPr id="957527" name="Group 957527"/>
                <wp:cNvGraphicFramePr/>
                <a:graphic xmlns:a="http://schemas.openxmlformats.org/drawingml/2006/main">
                  <a:graphicData uri="http://schemas.microsoft.com/office/word/2010/wordprocessingGroup">
                    <wpg:wgp>
                      <wpg:cNvGrpSpPr/>
                      <wpg:grpSpPr>
                        <a:xfrm>
                          <a:off x="0" y="0"/>
                          <a:ext cx="2808605" cy="2247265"/>
                          <a:chOff x="0" y="0"/>
                          <a:chExt cx="2808605" cy="2247265"/>
                        </a:xfrm>
                      </wpg:grpSpPr>
                      <wpg:grpSp>
                        <wpg:cNvPr id="957487" name="Group 957487"/>
                        <wpg:cNvGrpSpPr/>
                        <wpg:grpSpPr>
                          <a:xfrm>
                            <a:off x="0" y="0"/>
                            <a:ext cx="2808605" cy="2247265"/>
                            <a:chOff x="0" y="0"/>
                            <a:chExt cx="2808890" cy="2247734"/>
                          </a:xfrm>
                        </wpg:grpSpPr>
                        <wps:wsp>
                          <wps:cNvPr id="957488" name="Text Box 957488"/>
                          <wps:cNvSpPr txBox="1"/>
                          <wps:spPr>
                            <a:xfrm>
                              <a:off x="320690" y="1534112"/>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0</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g:grpSp>
                          <wpg:cNvPr id="957489" name="Group 957489"/>
                          <wpg:cNvGrpSpPr/>
                          <wpg:grpSpPr>
                            <a:xfrm>
                              <a:off x="0" y="0"/>
                              <a:ext cx="2808890" cy="2247734"/>
                              <a:chOff x="0" y="0"/>
                              <a:chExt cx="2808890" cy="2247734"/>
                            </a:xfrm>
                          </wpg:grpSpPr>
                          <wps:wsp>
                            <wps:cNvPr id="957490" name="TextBox 17"/>
                            <wps:cNvSpPr txBox="1"/>
                            <wps:spPr>
                              <a:xfrm>
                                <a:off x="749721" y="1958809"/>
                                <a:ext cx="1624330" cy="288925"/>
                              </a:xfrm>
                              <a:prstGeom prst="rect">
                                <a:avLst/>
                              </a:prstGeom>
                              <a:noFill/>
                            </wps:spPr>
                            <wps:txbx>
                              <w:txbxContent>
                                <w:p w:rsidR="00B62AF9" w:rsidRPr="00605748" w:rsidRDefault="00B62AF9" w:rsidP="001C0DC3">
                                  <w:pPr>
                                    <w:pStyle w:val="NormalWeb"/>
                                    <w:spacing w:before="0" w:beforeAutospacing="0" w:after="0" w:afterAutospacing="0"/>
                                    <w:rPr>
                                      <w:rFonts w:ascii="Arial" w:hAnsi="Arial" w:cs="Arial"/>
                                      <w:sz w:val="20"/>
                                      <w:szCs w:val="20"/>
                                    </w:rPr>
                                  </w:pPr>
                                  <w:r>
                                    <w:rPr>
                                      <w:rFonts w:ascii="Arial" w:hAnsi="Arial" w:cs="Arial"/>
                                      <w:kern w:val="24"/>
                                      <w:sz w:val="20"/>
                                      <w:szCs w:val="20"/>
                                    </w:rPr>
                                    <w:t>Time /s</w:t>
                                  </w:r>
                                </w:p>
                              </w:txbxContent>
                            </wps:txbx>
                            <wps:bodyPr wrap="square" rtlCol="0">
                              <a:noAutofit/>
                            </wps:bodyPr>
                          </wps:wsp>
                          <wpg:grpSp>
                            <wpg:cNvPr id="957491" name="Group 957491"/>
                            <wpg:cNvGrpSpPr/>
                            <wpg:grpSpPr>
                              <a:xfrm>
                                <a:off x="0" y="0"/>
                                <a:ext cx="2808890" cy="1944394"/>
                                <a:chOff x="0" y="0"/>
                                <a:chExt cx="2808890" cy="1944394"/>
                              </a:xfrm>
                            </wpg:grpSpPr>
                            <wps:wsp>
                              <wps:cNvPr id="957492" name="TextBox 16"/>
                              <wps:cNvSpPr txBox="1"/>
                              <wps:spPr>
                                <a:xfrm>
                                  <a:off x="0" y="0"/>
                                  <a:ext cx="322468" cy="1641212"/>
                                </a:xfrm>
                                <a:prstGeom prst="rect">
                                  <a:avLst/>
                                </a:prstGeom>
                                <a:noFill/>
                              </wps:spPr>
                              <wps:txbx>
                                <w:txbxContent>
                                  <w:p w:rsidR="00B62AF9" w:rsidRPr="00605748" w:rsidRDefault="00B62AF9" w:rsidP="001C0DC3">
                                    <w:pPr>
                                      <w:pStyle w:val="NormalWeb"/>
                                      <w:spacing w:before="0" w:beforeAutospacing="0" w:after="0" w:afterAutospacing="0"/>
                                      <w:rPr>
                                        <w:rFonts w:ascii="Arial" w:hAnsi="Arial" w:cs="Arial"/>
                                        <w:sz w:val="20"/>
                                        <w:szCs w:val="20"/>
                                      </w:rPr>
                                    </w:pPr>
                                    <w:r>
                                      <w:rPr>
                                        <w:rFonts w:ascii="Arial" w:hAnsi="Arial" w:cs="Arial"/>
                                        <w:i/>
                                        <w:kern w:val="24"/>
                                        <w:sz w:val="20"/>
                                        <w:szCs w:val="20"/>
                                      </w:rPr>
                                      <w:t>Concentration in cell /M</w:t>
                                    </w:r>
                                  </w:p>
                                  <w:p w:rsidR="00B62AF9" w:rsidRPr="00605748" w:rsidRDefault="00B62AF9" w:rsidP="001C0DC3"/>
                                </w:txbxContent>
                              </wps:txbx>
                              <wps:bodyPr vert="vert270" wrap="square" rtlCol="0">
                                <a:noAutofit/>
                              </wps:bodyPr>
                            </wps:wsp>
                            <wpg:grpSp>
                              <wpg:cNvPr id="957493" name="Group 957493"/>
                              <wpg:cNvGrpSpPr/>
                              <wpg:grpSpPr>
                                <a:xfrm>
                                  <a:off x="312022" y="147344"/>
                                  <a:ext cx="2496868" cy="1797050"/>
                                  <a:chOff x="0" y="0"/>
                                  <a:chExt cx="2496868" cy="1797050"/>
                                </a:xfrm>
                              </wpg:grpSpPr>
                              <wpg:grpSp>
                                <wpg:cNvPr id="957494" name="Group 957494"/>
                                <wpg:cNvGrpSpPr/>
                                <wpg:grpSpPr>
                                  <a:xfrm>
                                    <a:off x="294688" y="0"/>
                                    <a:ext cx="2202180" cy="1797050"/>
                                    <a:chOff x="0" y="0"/>
                                    <a:chExt cx="2202180" cy="1797050"/>
                                  </a:xfrm>
                                </wpg:grpSpPr>
                                <wpg:grpSp>
                                  <wpg:cNvPr id="957495" name="Group 957495"/>
                                  <wpg:cNvGrpSpPr/>
                                  <wpg:grpSpPr>
                                    <a:xfrm>
                                      <a:off x="0" y="0"/>
                                      <a:ext cx="2202180" cy="1797050"/>
                                      <a:chOff x="0" y="0"/>
                                      <a:chExt cx="2202887" cy="1798538"/>
                                    </a:xfrm>
                                  </wpg:grpSpPr>
                                  <wps:wsp>
                                    <wps:cNvPr id="957496" name="Text Box 957496"/>
                                    <wps:cNvSpPr txBox="1"/>
                                    <wps:spPr>
                                      <a:xfrm>
                                        <a:off x="0" y="1563996"/>
                                        <a:ext cx="2202887" cy="234542"/>
                                      </a:xfrm>
                                      <a:prstGeom prst="rect">
                                        <a:avLst/>
                                      </a:prstGeom>
                                      <a:solidFill>
                                        <a:sysClr val="window" lastClr="FFFFFF"/>
                                      </a:solidFill>
                                      <a:ln w="6350">
                                        <a:noFill/>
                                      </a:ln>
                                      <a:effectLst/>
                                    </wps:spPr>
                                    <wps:txbx>
                                      <w:txbxContent>
                                        <w:p w:rsidR="00B62AF9" w:rsidRPr="002B2D8D" w:rsidRDefault="00B62AF9" w:rsidP="001C0DC3">
                                          <w:pPr>
                                            <w:rPr>
                                              <w:sz w:val="20"/>
                                              <w:szCs w:val="20"/>
                                            </w:rPr>
                                          </w:pPr>
                                          <w:r>
                                            <w:rPr>
                                              <w:sz w:val="20"/>
                                              <w:szCs w:val="20"/>
                                            </w:rPr>
                                            <w:t xml:space="preserve"> </w:t>
                                          </w:r>
                                          <w:r w:rsidRPr="002B2D8D">
                                            <w:rPr>
                                              <w:sz w:val="20"/>
                                              <w:szCs w:val="20"/>
                                            </w:rPr>
                                            <w:t xml:space="preserve">0  </w:t>
                                          </w:r>
                                          <w:r>
                                            <w:rPr>
                                              <w:sz w:val="20"/>
                                              <w:szCs w:val="20"/>
                                            </w:rPr>
                                            <w:t xml:space="preserve">   </w:t>
                                          </w:r>
                                          <w:r w:rsidRPr="002B2D8D">
                                            <w:rPr>
                                              <w:sz w:val="20"/>
                                              <w:szCs w:val="20"/>
                                            </w:rPr>
                                            <w:t xml:space="preserve">1  </w:t>
                                          </w:r>
                                          <w:r>
                                            <w:rPr>
                                              <w:sz w:val="20"/>
                                              <w:szCs w:val="20"/>
                                            </w:rPr>
                                            <w:t xml:space="preserve">    </w:t>
                                          </w:r>
                                          <w:r w:rsidRPr="002B2D8D">
                                            <w:rPr>
                                              <w:sz w:val="20"/>
                                              <w:szCs w:val="20"/>
                                            </w:rPr>
                                            <w:t xml:space="preserve">2  </w:t>
                                          </w:r>
                                          <w:r>
                                            <w:rPr>
                                              <w:sz w:val="20"/>
                                              <w:szCs w:val="20"/>
                                            </w:rPr>
                                            <w:t xml:space="preserve">    </w:t>
                                          </w:r>
                                          <w:r w:rsidRPr="002B2D8D">
                                            <w:rPr>
                                              <w:sz w:val="20"/>
                                              <w:szCs w:val="20"/>
                                            </w:rPr>
                                            <w:t xml:space="preserve">3  </w:t>
                                          </w:r>
                                          <w:r>
                                            <w:rPr>
                                              <w:sz w:val="20"/>
                                              <w:szCs w:val="20"/>
                                            </w:rPr>
                                            <w:t xml:space="preserve">    </w:t>
                                          </w:r>
                                          <w:r w:rsidRPr="002B2D8D">
                                            <w:rPr>
                                              <w:sz w:val="20"/>
                                              <w:szCs w:val="20"/>
                                            </w:rPr>
                                            <w:t xml:space="preserve">4  </w:t>
                                          </w:r>
                                          <w:r>
                                            <w:rPr>
                                              <w:sz w:val="20"/>
                                              <w:szCs w:val="20"/>
                                            </w:rPr>
                                            <w:t xml:space="preserve">    </w:t>
                                          </w:r>
                                          <w:r w:rsidRPr="002B2D8D">
                                            <w:rPr>
                                              <w:sz w:val="20"/>
                                              <w:szCs w:val="20"/>
                                            </w:rPr>
                                            <w:t xml:space="preserve">5  </w:t>
                                          </w:r>
                                          <w:r>
                                            <w:rPr>
                                              <w:sz w:val="20"/>
                                              <w:szCs w:val="20"/>
                                            </w:rPr>
                                            <w:t xml:space="preserve">   6      7      8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7497" name="Group 957497"/>
                                    <wpg:cNvGrpSpPr/>
                                    <wpg:grpSpPr>
                                      <a:xfrm>
                                        <a:off x="144815" y="0"/>
                                        <a:ext cx="1828800" cy="1563997"/>
                                        <a:chOff x="0" y="0"/>
                                        <a:chExt cx="1828800" cy="1563997"/>
                                      </a:xfrm>
                                    </wpg:grpSpPr>
                                    <wpg:grpSp>
                                      <wpg:cNvPr id="957498" name="Group 957498"/>
                                      <wpg:cNvGrpSpPr/>
                                      <wpg:grpSpPr>
                                        <a:xfrm>
                                          <a:off x="4137" y="0"/>
                                          <a:ext cx="1824663" cy="1491431"/>
                                          <a:chOff x="588318" y="6054"/>
                                          <a:chExt cx="3590925" cy="3600450"/>
                                        </a:xfrm>
                                      </wpg:grpSpPr>
                                      <wps:wsp>
                                        <wps:cNvPr id="957499" name="Straight Connector 957499"/>
                                        <wps:cNvCnPr/>
                                        <wps:spPr>
                                          <a:xfrm>
                                            <a:off x="588318" y="6054"/>
                                            <a:ext cx="0" cy="3600450"/>
                                          </a:xfrm>
                                          <a:prstGeom prst="line">
                                            <a:avLst/>
                                          </a:prstGeom>
                                          <a:noFill/>
                                          <a:ln w="22225" cap="flat" cmpd="sng" algn="ctr">
                                            <a:solidFill>
                                              <a:sysClr val="windowText" lastClr="000000"/>
                                            </a:solidFill>
                                            <a:prstDash val="solid"/>
                                            <a:miter lim="800000"/>
                                          </a:ln>
                                          <a:effectLst/>
                                        </wps:spPr>
                                        <wps:bodyPr/>
                                      </wps:wsp>
                                      <wps:wsp>
                                        <wps:cNvPr id="957500" name="Straight Connector 957500"/>
                                        <wps:cNvCnPr/>
                                        <wps:spPr>
                                          <a:xfrm>
                                            <a:off x="588318" y="3600450"/>
                                            <a:ext cx="3590925" cy="0"/>
                                          </a:xfrm>
                                          <a:prstGeom prst="line">
                                            <a:avLst/>
                                          </a:prstGeom>
                                          <a:noFill/>
                                          <a:ln w="22225" cap="flat" cmpd="sng" algn="ctr">
                                            <a:solidFill>
                                              <a:sysClr val="windowText" lastClr="000000"/>
                                            </a:solidFill>
                                            <a:prstDash val="solid"/>
                                            <a:miter lim="800000"/>
                                          </a:ln>
                                          <a:effectLst/>
                                        </wps:spPr>
                                        <wps:bodyPr/>
                                      </wps:wsp>
                                    </wpg:grpSp>
                                    <wps:wsp>
                                      <wps:cNvPr id="957501" name="Straight Connector 957501"/>
                                      <wps:cNvCnPr/>
                                      <wps:spPr>
                                        <a:xfrm>
                                          <a:off x="0" y="1489520"/>
                                          <a:ext cx="0" cy="70339"/>
                                        </a:xfrm>
                                        <a:prstGeom prst="line">
                                          <a:avLst/>
                                        </a:prstGeom>
                                        <a:noFill/>
                                        <a:ln w="12700" cap="flat" cmpd="sng" algn="ctr">
                                          <a:solidFill>
                                            <a:sysClr val="windowText" lastClr="000000"/>
                                          </a:solidFill>
                                          <a:prstDash val="solid"/>
                                          <a:miter lim="800000"/>
                                        </a:ln>
                                        <a:effectLst/>
                                      </wps:spPr>
                                      <wps:bodyPr/>
                                    </wps:wsp>
                                    <wps:wsp>
                                      <wps:cNvPr id="957502" name="Straight Connector 957502"/>
                                      <wps:cNvCnPr/>
                                      <wps:spPr>
                                        <a:xfrm>
                                          <a:off x="1369531" y="1489520"/>
                                          <a:ext cx="0" cy="70339"/>
                                        </a:xfrm>
                                        <a:prstGeom prst="line">
                                          <a:avLst/>
                                        </a:prstGeom>
                                        <a:noFill/>
                                        <a:ln w="12700" cap="flat" cmpd="sng" algn="ctr">
                                          <a:solidFill>
                                            <a:sysClr val="windowText" lastClr="000000"/>
                                          </a:solidFill>
                                          <a:prstDash val="solid"/>
                                          <a:miter lim="800000"/>
                                        </a:ln>
                                        <a:effectLst/>
                                      </wps:spPr>
                                      <wps:bodyPr/>
                                    </wps:wsp>
                                    <wps:wsp>
                                      <wps:cNvPr id="957503" name="Straight Connector 957503"/>
                                      <wps:cNvCnPr/>
                                      <wps:spPr>
                                        <a:xfrm>
                                          <a:off x="227565" y="1493658"/>
                                          <a:ext cx="0" cy="70339"/>
                                        </a:xfrm>
                                        <a:prstGeom prst="line">
                                          <a:avLst/>
                                        </a:prstGeom>
                                        <a:noFill/>
                                        <a:ln w="12700" cap="flat" cmpd="sng" algn="ctr">
                                          <a:solidFill>
                                            <a:sysClr val="windowText" lastClr="000000"/>
                                          </a:solidFill>
                                          <a:prstDash val="solid"/>
                                          <a:miter lim="800000"/>
                                        </a:ln>
                                        <a:effectLst/>
                                      </wps:spPr>
                                      <wps:bodyPr/>
                                    </wps:wsp>
                                    <wps:wsp>
                                      <wps:cNvPr id="957504" name="Straight Connector 957504"/>
                                      <wps:cNvCnPr/>
                                      <wps:spPr>
                                        <a:xfrm>
                                          <a:off x="1601234" y="1489520"/>
                                          <a:ext cx="0" cy="70339"/>
                                        </a:xfrm>
                                        <a:prstGeom prst="line">
                                          <a:avLst/>
                                        </a:prstGeom>
                                        <a:noFill/>
                                        <a:ln w="12700" cap="flat" cmpd="sng" algn="ctr">
                                          <a:solidFill>
                                            <a:sysClr val="windowText" lastClr="000000"/>
                                          </a:solidFill>
                                          <a:prstDash val="solid"/>
                                          <a:miter lim="800000"/>
                                        </a:ln>
                                        <a:effectLst/>
                                      </wps:spPr>
                                      <wps:bodyPr/>
                                    </wps:wsp>
                                    <wps:wsp>
                                      <wps:cNvPr id="957505" name="Straight Connector 957505"/>
                                      <wps:cNvCnPr/>
                                      <wps:spPr>
                                        <a:xfrm>
                                          <a:off x="686834" y="1489520"/>
                                          <a:ext cx="0" cy="70339"/>
                                        </a:xfrm>
                                        <a:prstGeom prst="line">
                                          <a:avLst/>
                                        </a:prstGeom>
                                        <a:noFill/>
                                        <a:ln w="12700" cap="flat" cmpd="sng" algn="ctr">
                                          <a:solidFill>
                                            <a:sysClr val="windowText" lastClr="000000"/>
                                          </a:solidFill>
                                          <a:prstDash val="solid"/>
                                          <a:miter lim="800000"/>
                                        </a:ln>
                                        <a:effectLst/>
                                      </wps:spPr>
                                      <wps:bodyPr/>
                                    </wps:wsp>
                                    <wps:wsp>
                                      <wps:cNvPr id="957506" name="Straight Connector 957506"/>
                                      <wps:cNvCnPr/>
                                      <wps:spPr>
                                        <a:xfrm>
                                          <a:off x="1828800" y="1493658"/>
                                          <a:ext cx="0" cy="70339"/>
                                        </a:xfrm>
                                        <a:prstGeom prst="line">
                                          <a:avLst/>
                                        </a:prstGeom>
                                        <a:noFill/>
                                        <a:ln w="12700" cap="flat" cmpd="sng" algn="ctr">
                                          <a:solidFill>
                                            <a:sysClr val="windowText" lastClr="000000"/>
                                          </a:solidFill>
                                          <a:prstDash val="solid"/>
                                          <a:miter lim="800000"/>
                                        </a:ln>
                                        <a:effectLst/>
                                      </wps:spPr>
                                      <wps:bodyPr/>
                                    </wps:wsp>
                                    <wps:wsp>
                                      <wps:cNvPr id="957507" name="Straight Connector 957507"/>
                                      <wps:cNvCnPr/>
                                      <wps:spPr>
                                        <a:xfrm>
                                          <a:off x="1141965" y="1493658"/>
                                          <a:ext cx="0" cy="70339"/>
                                        </a:xfrm>
                                        <a:prstGeom prst="line">
                                          <a:avLst/>
                                        </a:prstGeom>
                                        <a:noFill/>
                                        <a:ln w="12700" cap="flat" cmpd="sng" algn="ctr">
                                          <a:solidFill>
                                            <a:sysClr val="windowText" lastClr="000000"/>
                                          </a:solidFill>
                                          <a:prstDash val="solid"/>
                                          <a:miter lim="800000"/>
                                        </a:ln>
                                        <a:effectLst/>
                                      </wps:spPr>
                                      <wps:bodyPr/>
                                    </wps:wsp>
                                    <wps:wsp>
                                      <wps:cNvPr id="957508" name="Straight Connector 957508"/>
                                      <wps:cNvCnPr/>
                                      <wps:spPr>
                                        <a:xfrm>
                                          <a:off x="459268" y="1489520"/>
                                          <a:ext cx="0" cy="70339"/>
                                        </a:xfrm>
                                        <a:prstGeom prst="line">
                                          <a:avLst/>
                                        </a:prstGeom>
                                        <a:noFill/>
                                        <a:ln w="12700" cap="flat" cmpd="sng" algn="ctr">
                                          <a:solidFill>
                                            <a:sysClr val="windowText" lastClr="000000"/>
                                          </a:solidFill>
                                          <a:prstDash val="solid"/>
                                          <a:miter lim="800000"/>
                                        </a:ln>
                                        <a:effectLst/>
                                      </wps:spPr>
                                      <wps:bodyPr/>
                                    </wps:wsp>
                                    <wps:wsp>
                                      <wps:cNvPr id="957509" name="Straight Connector 957509"/>
                                      <wps:cNvCnPr/>
                                      <wps:spPr>
                                        <a:xfrm>
                                          <a:off x="914400" y="1493658"/>
                                          <a:ext cx="0" cy="70339"/>
                                        </a:xfrm>
                                        <a:prstGeom prst="line">
                                          <a:avLst/>
                                        </a:prstGeom>
                                        <a:noFill/>
                                        <a:ln w="12700" cap="flat" cmpd="sng" algn="ctr">
                                          <a:solidFill>
                                            <a:sysClr val="windowText" lastClr="000000"/>
                                          </a:solidFill>
                                          <a:prstDash val="solid"/>
                                          <a:miter lim="800000"/>
                                        </a:ln>
                                        <a:effectLst/>
                                      </wps:spPr>
                                      <wps:bodyPr/>
                                    </wps:wsp>
                                  </wpg:grpSp>
                                </wpg:grpSp>
                                <wpg:grpSp>
                                  <wpg:cNvPr id="957510" name="Group 957510"/>
                                  <wpg:cNvGrpSpPr/>
                                  <wpg:grpSpPr>
                                    <a:xfrm>
                                      <a:off x="30335" y="117008"/>
                                      <a:ext cx="131635" cy="1373767"/>
                                      <a:chOff x="0" y="0"/>
                                      <a:chExt cx="131635" cy="1373767"/>
                                    </a:xfrm>
                                  </wpg:grpSpPr>
                                  <wps:wsp>
                                    <wps:cNvPr id="957511" name="Straight Connector 957511"/>
                                    <wps:cNvCnPr/>
                                    <wps:spPr>
                                      <a:xfrm>
                                        <a:off x="0" y="0"/>
                                        <a:ext cx="114300" cy="0"/>
                                      </a:xfrm>
                                      <a:prstGeom prst="line">
                                        <a:avLst/>
                                      </a:prstGeom>
                                      <a:noFill/>
                                      <a:ln w="12700" cap="flat" cmpd="sng" algn="ctr">
                                        <a:solidFill>
                                          <a:sysClr val="windowText" lastClr="000000"/>
                                        </a:solidFill>
                                        <a:prstDash val="solid"/>
                                        <a:miter lim="800000"/>
                                      </a:ln>
                                      <a:effectLst/>
                                    </wps:spPr>
                                    <wps:bodyPr/>
                                  </wps:wsp>
                                  <wps:wsp>
                                    <wps:cNvPr id="957512" name="Straight Connector 957512"/>
                                    <wps:cNvCnPr/>
                                    <wps:spPr>
                                      <a:xfrm>
                                        <a:off x="4334" y="689050"/>
                                        <a:ext cx="114300" cy="0"/>
                                      </a:xfrm>
                                      <a:prstGeom prst="line">
                                        <a:avLst/>
                                      </a:prstGeom>
                                      <a:noFill/>
                                      <a:ln w="12700" cap="flat" cmpd="sng" algn="ctr">
                                        <a:solidFill>
                                          <a:sysClr val="windowText" lastClr="000000"/>
                                        </a:solidFill>
                                        <a:prstDash val="solid"/>
                                        <a:miter lim="800000"/>
                                      </a:ln>
                                      <a:effectLst/>
                                    </wps:spPr>
                                    <wps:bodyPr/>
                                  </wps:wsp>
                                  <wps:wsp>
                                    <wps:cNvPr id="957513" name="Straight Connector 957513"/>
                                    <wps:cNvCnPr/>
                                    <wps:spPr>
                                      <a:xfrm>
                                        <a:off x="17335" y="914400"/>
                                        <a:ext cx="114300" cy="0"/>
                                      </a:xfrm>
                                      <a:prstGeom prst="line">
                                        <a:avLst/>
                                      </a:prstGeom>
                                      <a:noFill/>
                                      <a:ln w="12700" cap="flat" cmpd="sng" algn="ctr">
                                        <a:solidFill>
                                          <a:sysClr val="windowText" lastClr="000000"/>
                                        </a:solidFill>
                                        <a:prstDash val="solid"/>
                                        <a:miter lim="800000"/>
                                      </a:ln>
                                      <a:effectLst/>
                                    </wps:spPr>
                                    <wps:bodyPr/>
                                  </wps:wsp>
                                  <wps:wsp>
                                    <wps:cNvPr id="957514" name="Straight Connector 957514"/>
                                    <wps:cNvCnPr/>
                                    <wps:spPr>
                                      <a:xfrm>
                                        <a:off x="0" y="1373767"/>
                                        <a:ext cx="114300" cy="0"/>
                                      </a:xfrm>
                                      <a:prstGeom prst="line">
                                        <a:avLst/>
                                      </a:prstGeom>
                                      <a:noFill/>
                                      <a:ln w="12700" cap="flat" cmpd="sng" algn="ctr">
                                        <a:solidFill>
                                          <a:sysClr val="windowText" lastClr="000000"/>
                                        </a:solidFill>
                                        <a:prstDash val="solid"/>
                                        <a:miter lim="800000"/>
                                      </a:ln>
                                      <a:effectLst/>
                                    </wps:spPr>
                                    <wps:bodyPr/>
                                  </wps:wsp>
                                  <wps:wsp>
                                    <wps:cNvPr id="957515" name="Straight Connector 957515"/>
                                    <wps:cNvCnPr/>
                                    <wps:spPr>
                                      <a:xfrm>
                                        <a:off x="17335" y="1144083"/>
                                        <a:ext cx="114300" cy="0"/>
                                      </a:xfrm>
                                      <a:prstGeom prst="line">
                                        <a:avLst/>
                                      </a:prstGeom>
                                      <a:noFill/>
                                      <a:ln w="12700" cap="flat" cmpd="sng" algn="ctr">
                                        <a:solidFill>
                                          <a:sysClr val="windowText" lastClr="000000"/>
                                        </a:solidFill>
                                        <a:prstDash val="solid"/>
                                        <a:miter lim="800000"/>
                                      </a:ln>
                                      <a:effectLst/>
                                    </wps:spPr>
                                    <wps:bodyPr/>
                                  </wps:wsp>
                                  <wps:wsp>
                                    <wps:cNvPr id="957516" name="Straight Connector 957516"/>
                                    <wps:cNvCnPr/>
                                    <wps:spPr>
                                      <a:xfrm>
                                        <a:off x="0" y="455033"/>
                                        <a:ext cx="114300" cy="0"/>
                                      </a:xfrm>
                                      <a:prstGeom prst="line">
                                        <a:avLst/>
                                      </a:prstGeom>
                                      <a:noFill/>
                                      <a:ln w="12700" cap="flat" cmpd="sng" algn="ctr">
                                        <a:solidFill>
                                          <a:sysClr val="windowText" lastClr="000000"/>
                                        </a:solidFill>
                                        <a:prstDash val="solid"/>
                                        <a:miter lim="800000"/>
                                      </a:ln>
                                      <a:effectLst/>
                                    </wps:spPr>
                                    <wps:bodyPr/>
                                  </wps:wsp>
                                  <wps:wsp>
                                    <wps:cNvPr id="957517" name="Straight Connector 957517"/>
                                    <wps:cNvCnPr/>
                                    <wps:spPr>
                                      <a:xfrm>
                                        <a:off x="17335" y="229683"/>
                                        <a:ext cx="114300" cy="0"/>
                                      </a:xfrm>
                                      <a:prstGeom prst="line">
                                        <a:avLst/>
                                      </a:prstGeom>
                                      <a:noFill/>
                                      <a:ln w="12700" cap="flat" cmpd="sng" algn="ctr">
                                        <a:solidFill>
                                          <a:sysClr val="windowText" lastClr="000000"/>
                                        </a:solidFill>
                                        <a:prstDash val="solid"/>
                                        <a:miter lim="800000"/>
                                      </a:ln>
                                      <a:effectLst/>
                                    </wps:spPr>
                                    <wps:bodyPr/>
                                  </wps:wsp>
                                </wpg:grpSp>
                              </wpg:grpSp>
                              <wpg:grpSp>
                                <wpg:cNvPr id="957518" name="Group 957518"/>
                                <wpg:cNvGrpSpPr/>
                                <wpg:grpSpPr>
                                  <a:xfrm>
                                    <a:off x="0" y="8667"/>
                                    <a:ext cx="362022" cy="1376637"/>
                                    <a:chOff x="0" y="0"/>
                                    <a:chExt cx="362022" cy="1376637"/>
                                  </a:xfrm>
                                </wpg:grpSpPr>
                                <wps:wsp>
                                  <wps:cNvPr id="957519" name="Text Box 957519"/>
                                  <wps:cNvSpPr txBox="1"/>
                                  <wps:spPr>
                                    <a:xfrm>
                                      <a:off x="0" y="0"/>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1</w:t>
                                        </w:r>
                                        <w:r w:rsidRPr="0037211D">
                                          <w:rPr>
                                            <w:sz w:val="20"/>
                                            <w:szCs w:val="20"/>
                                          </w:rPr>
                                          <w:t>.2</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520" name="Text Box 957520"/>
                                  <wps:cNvSpPr txBox="1"/>
                                  <wps:spPr>
                                    <a:xfrm>
                                      <a:off x="17334" y="463700"/>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0.8</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521" name="Text Box 957521"/>
                                  <wps:cNvSpPr txBox="1"/>
                                  <wps:spPr>
                                    <a:xfrm>
                                      <a:off x="17334" y="680383"/>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0.6</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522" name="Text Box 957522"/>
                                  <wps:cNvSpPr txBox="1"/>
                                  <wps:spPr>
                                    <a:xfrm>
                                      <a:off x="8667" y="234017"/>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1.0</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523" name="Text Box 957523"/>
                                  <wps:cNvSpPr txBox="1"/>
                                  <wps:spPr>
                                    <a:xfrm>
                                      <a:off x="17334" y="910066"/>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0.4</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524" name="Text Box 957524"/>
                                  <wps:cNvSpPr txBox="1"/>
                                  <wps:spPr>
                                    <a:xfrm>
                                      <a:off x="0" y="1144083"/>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sidRPr="0037211D">
                                          <w:rPr>
                                            <w:sz w:val="20"/>
                                            <w:szCs w:val="20"/>
                                          </w:rPr>
                                          <w:t>0.2</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g:grpSp>
                            </wpg:grpSp>
                          </wpg:grpSp>
                        </wpg:grpSp>
                      </wpg:grpSp>
                      <wps:wsp>
                        <wps:cNvPr id="957526" name="Straight Connector 957526"/>
                        <wps:cNvCnPr/>
                        <wps:spPr>
                          <a:xfrm flipV="1">
                            <a:off x="755373" y="492981"/>
                            <a:ext cx="1811407" cy="1132634"/>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5CC83E28" id="Group 957527" o:spid="_x0000_s1061" style="position:absolute;margin-left:6.4pt;margin-top:7.15pt;width:221.15pt;height:176.95pt;z-index:251654656" coordsize="28086,2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">
                <v:group id="Group 957487" o:spid="_x0000_s1062" style="position:absolute;width:28086;height:22472" coordsize="28088,2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0HERLIAAAA&#10;3wAAAA8AAAAAAAAAAAAAAAAAqgIAAGRycy9kb3ducmV2LnhtbFBLBQYAAAAABAAEAPoAAACfAwAA&#10;AAA=&#10;">
                  <v:shape id="Text Box 957488" o:spid="_x0000_s1063" type="#_x0000_t202" style="position:absolute;left:3206;top:15341;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fH8EA&#10;AADfAAAADwAAAGRycy9kb3ducmV2LnhtbERPzYrCMBC+C/sOYRa8aer6s9o1yiKI4mXZ6gMMzdgW&#10;m5nSRK1vbw6Cx4/vf7nuXK1u1PpK2MBomIAizsVWXBg4HbeDOSgfkC3WwmTgQR7Wq4/eElMrd/6n&#10;WxYKFUPYp2igDKFJtfZ5SQ79UBriyJ2ldRgibAttW7zHcFfrrySZaYcVx4YSG9qUlF+yqzMgO+2P&#10;50NmM5wJ5X92IaexNab/2f3+gArUhbf45d5bA4vp92QeB8c/8Qv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93x/BAAAA3wAAAA8AAAAAAAAAAAAAAAAAmAIAAGRycy9kb3du&#10;cmV2LnhtbFBLBQYAAAAABAAEAPUAAACGAwAAAAA=&#10;" fillcolor="window" stroked="f" strokeweight=".5pt">
                    <v:textbox inset="1mm,1mm,1mm,2mm">
                      <w:txbxContent>
                        <w:p w:rsidR="00B62AF9" w:rsidRPr="0037211D" w:rsidRDefault="00B62AF9" w:rsidP="001C0DC3">
                          <w:pPr>
                            <w:rPr>
                              <w:sz w:val="20"/>
                              <w:szCs w:val="20"/>
                            </w:rPr>
                          </w:pPr>
                          <w:r>
                            <w:rPr>
                              <w:sz w:val="20"/>
                              <w:szCs w:val="20"/>
                            </w:rPr>
                            <w:t>0</w:t>
                          </w:r>
                        </w:p>
                      </w:txbxContent>
                    </v:textbox>
                  </v:shape>
                  <v:group id="Group 957489" o:spid="_x0000_s1064" style="position:absolute;width:28088;height:22477" coordsize="28088,2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1CD7yQAA&#10;AN8AAAAPAAAAAAAAAAAAAAAAAKoCAABkcnMvZG93bnJldi54bWxQSwUGAAAAAAQABAD6AAAAoAMA&#10;AAAA&#10;">
                    <v:shape id="TextBox 17" o:spid="_x0000_s1065" type="#_x0000_t202" style="position:absolute;left:7497;top:19588;width:1624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X78YA&#10;AADfAAAADwAAAGRycy9kb3ducmV2LnhtbESPzWrCQBSF94LvMFyhuzpj0WrSTERaCl1VjFro7pK5&#10;JqGZOyEzNenbdxaCy8P548u2o23FlXrfONawmCsQxKUzDVcaTsf3xw0IH5ANto5Jwx952ObTSYap&#10;cQMf6FqESsQR9ilqqEPoUil9WZNFP3cdcfQurrcYouwraXoc4rht5ZNSz9Jiw/Ghxo5eayp/il+r&#10;4fx5+f5aqn31Zlfd4EYl2SZS64fZuHsBEWgM9/Ct/WE0JKv1MokEkSey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TX78YAAADfAAAADwAAAAAAAAAAAAAAAACYAgAAZHJz&#10;L2Rvd25yZXYueG1sUEsFBgAAAAAEAAQA9QAAAIsDAAAAAA==&#10;" filled="f" stroked="f">
                      <v:textbox>
                        <w:txbxContent>
                          <w:p w:rsidR="00B62AF9" w:rsidRPr="00605748" w:rsidRDefault="00B62AF9" w:rsidP="001C0DC3">
                            <w:pPr>
                              <w:pStyle w:val="NormalWeb"/>
                              <w:spacing w:before="0" w:beforeAutospacing="0" w:after="0" w:afterAutospacing="0"/>
                              <w:rPr>
                                <w:rFonts w:ascii="Arial" w:hAnsi="Arial" w:cs="Arial"/>
                                <w:sz w:val="20"/>
                                <w:szCs w:val="20"/>
                              </w:rPr>
                            </w:pPr>
                            <w:r>
                              <w:rPr>
                                <w:rFonts w:ascii="Arial" w:hAnsi="Arial" w:cs="Arial"/>
                                <w:kern w:val="24"/>
                                <w:sz w:val="20"/>
                                <w:szCs w:val="20"/>
                              </w:rPr>
                              <w:t>Time /s</w:t>
                            </w:r>
                          </w:p>
                        </w:txbxContent>
                      </v:textbox>
                    </v:shape>
                    <v:group id="Group 957491" o:spid="_x0000_s1066" style="position:absolute;width:28088;height:19443" coordsize="28088,19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h7uiDIAAAA&#10;3wAAAA8AAAAAAAAAAAAAAAAAqgIAAGRycy9kb3ducmV2LnhtbFBLBQYAAAAABAAEAPoAAACfAwAA&#10;AAA=&#10;">
                      <v:shape id="TextBox 16" o:spid="_x0000_s1067" type="#_x0000_t202" style="position:absolute;width:3224;height:16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9t0MoA&#10;AADfAAAADwAAAGRycy9kb3ducmV2LnhtbESPQWvCQBSE70L/w/IK3nSjba2mriItlXoRTe2ht9fs&#10;Mwlm38bsauK/7wqCx2FmvmGm89aU4ky1KywrGPQjEMSp1QVnCnbfn70xCOeRNZaWScGFHMxnD50p&#10;xto2vKVz4jMRIOxiVJB7X8VSujQng65vK+Lg7W1t0AdZZ1LX2AS4KeUwikbSYMFhIceK3nNKD8nJ&#10;KPj5W1/KbfX0GxXNatMuj5vkY5kp1X1sF28gPLX+Hr61v7SCycvr82QI1z/hC8j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bdDKAAAA3wAAAA8AAAAAAAAAAAAAAAAAmAIA&#10;AGRycy9kb3ducmV2LnhtbFBLBQYAAAAABAAEAPUAAACPAwAAAAA=&#10;" filled="f" stroked="f">
                        <v:textbox style="layout-flow:vertical;mso-layout-flow-alt:bottom-to-top">
                          <w:txbxContent>
                            <w:p w:rsidR="00B62AF9" w:rsidRPr="00605748" w:rsidRDefault="00B62AF9" w:rsidP="001C0DC3">
                              <w:pPr>
                                <w:pStyle w:val="NormalWeb"/>
                                <w:spacing w:before="0" w:beforeAutospacing="0" w:after="0" w:afterAutospacing="0"/>
                                <w:rPr>
                                  <w:rFonts w:ascii="Arial" w:hAnsi="Arial" w:cs="Arial"/>
                                  <w:sz w:val="20"/>
                                  <w:szCs w:val="20"/>
                                </w:rPr>
                              </w:pPr>
                              <w:r>
                                <w:rPr>
                                  <w:rFonts w:ascii="Arial" w:hAnsi="Arial" w:cs="Arial"/>
                                  <w:i/>
                                  <w:kern w:val="24"/>
                                  <w:sz w:val="20"/>
                                  <w:szCs w:val="20"/>
                                </w:rPr>
                                <w:t>Concentration in cell /M</w:t>
                              </w:r>
                            </w:p>
                            <w:p w:rsidR="00B62AF9" w:rsidRPr="00605748" w:rsidRDefault="00B62AF9" w:rsidP="001C0DC3"/>
                          </w:txbxContent>
                        </v:textbox>
                      </v:shape>
                      <v:group id="Group 957493" o:spid="_x0000_s1068" style="position:absolute;left:3120;top:1473;width:24968;height:17970" coordsize="24968,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lgczIAAAA&#10;3wAAAA8AAAAAAAAAAAAAAAAAqgIAAGRycy9kb3ducmV2LnhtbFBLBQYAAAAABAAEAPoAAACfAwAA&#10;AAA=&#10;">
                        <v:group id="Group 957494" o:spid="_x0000_s1069" style="position:absolute;left:2946;width:22022;height:17970" coordsize="22021,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YDBm4yQAA&#10;AN8AAAAPAAAAAAAAAAAAAAAAAKoCAABkcnMvZG93bnJldi54bWxQSwUGAAAAAAQABAD6AAAAoAMA&#10;AAAA&#10;">
                          <v:group id="Group 957495" o:spid="_x0000_s1070" style="position:absolute;width:22021;height:17970" coordsize="22028,1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3QLwjyQAA&#10;AN8AAAAPAAAAAAAAAAAAAAAAAKoCAABkcnMvZG93bnJldi54bWxQSwUGAAAAAAQABAD6AAAAoAMA&#10;AAAA&#10;">
                            <v:shape id="Text Box 957496" o:spid="_x0000_s1071" type="#_x0000_t202" style="position:absolute;top:15639;width:22028;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3gsoA&#10;AADfAAAADwAAAGRycy9kb3ducmV2LnhtbESPQUvDQBSE74L/YXkFb3ZT0dam3ZYiii0YalPB6yP7&#10;msRm34bdtYn99a4g9DjMzDfMfNmbRpzI+dqygtEwAUFcWF1zqeBj/3L7CMIHZI2NZVLwQx6Wi+ur&#10;OabadryjUx5KESHsU1RQhdCmUvqiIoN+aFvi6B2sMxiidKXUDrsIN428S5KxNFhzXKiwpaeKimP+&#10;bRR8dvmr2242X+/tOjtvz3n2Rs+ZUjeDfjUDEagPl/B/e60VTB8m99Mx/P2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mt4LKAAAA3wAAAA8AAAAAAAAAAAAAAAAAmAIA&#10;AGRycy9kb3ducmV2LnhtbFBLBQYAAAAABAAEAPUAAACPAwAAAAA=&#10;" fillcolor="window" stroked="f" strokeweight=".5pt">
                              <v:textbox>
                                <w:txbxContent>
                                  <w:p w:rsidR="00B62AF9" w:rsidRPr="002B2D8D" w:rsidRDefault="00B62AF9" w:rsidP="001C0DC3">
                                    <w:pPr>
                                      <w:rPr>
                                        <w:sz w:val="20"/>
                                        <w:szCs w:val="20"/>
                                      </w:rPr>
                                    </w:pPr>
                                    <w:r>
                                      <w:rPr>
                                        <w:sz w:val="20"/>
                                        <w:szCs w:val="20"/>
                                      </w:rPr>
                                      <w:t xml:space="preserve"> </w:t>
                                    </w:r>
                                    <w:r w:rsidRPr="002B2D8D">
                                      <w:rPr>
                                        <w:sz w:val="20"/>
                                        <w:szCs w:val="20"/>
                                      </w:rPr>
                                      <w:t xml:space="preserve">0  </w:t>
                                    </w:r>
                                    <w:r>
                                      <w:rPr>
                                        <w:sz w:val="20"/>
                                        <w:szCs w:val="20"/>
                                      </w:rPr>
                                      <w:t xml:space="preserve">   </w:t>
                                    </w:r>
                                    <w:r w:rsidRPr="002B2D8D">
                                      <w:rPr>
                                        <w:sz w:val="20"/>
                                        <w:szCs w:val="20"/>
                                      </w:rPr>
                                      <w:t xml:space="preserve">1  </w:t>
                                    </w:r>
                                    <w:r>
                                      <w:rPr>
                                        <w:sz w:val="20"/>
                                        <w:szCs w:val="20"/>
                                      </w:rPr>
                                      <w:t xml:space="preserve">    </w:t>
                                    </w:r>
                                    <w:r w:rsidRPr="002B2D8D">
                                      <w:rPr>
                                        <w:sz w:val="20"/>
                                        <w:szCs w:val="20"/>
                                      </w:rPr>
                                      <w:t xml:space="preserve">2  </w:t>
                                    </w:r>
                                    <w:r>
                                      <w:rPr>
                                        <w:sz w:val="20"/>
                                        <w:szCs w:val="20"/>
                                      </w:rPr>
                                      <w:t xml:space="preserve">    </w:t>
                                    </w:r>
                                    <w:r w:rsidRPr="002B2D8D">
                                      <w:rPr>
                                        <w:sz w:val="20"/>
                                        <w:szCs w:val="20"/>
                                      </w:rPr>
                                      <w:t xml:space="preserve">3  </w:t>
                                    </w:r>
                                    <w:r>
                                      <w:rPr>
                                        <w:sz w:val="20"/>
                                        <w:szCs w:val="20"/>
                                      </w:rPr>
                                      <w:t xml:space="preserve">    </w:t>
                                    </w:r>
                                    <w:r w:rsidRPr="002B2D8D">
                                      <w:rPr>
                                        <w:sz w:val="20"/>
                                        <w:szCs w:val="20"/>
                                      </w:rPr>
                                      <w:t xml:space="preserve">4  </w:t>
                                    </w:r>
                                    <w:r>
                                      <w:rPr>
                                        <w:sz w:val="20"/>
                                        <w:szCs w:val="20"/>
                                      </w:rPr>
                                      <w:t xml:space="preserve">    </w:t>
                                    </w:r>
                                    <w:r w:rsidRPr="002B2D8D">
                                      <w:rPr>
                                        <w:sz w:val="20"/>
                                        <w:szCs w:val="20"/>
                                      </w:rPr>
                                      <w:t xml:space="preserve">5  </w:t>
                                    </w:r>
                                    <w:r>
                                      <w:rPr>
                                        <w:sz w:val="20"/>
                                        <w:szCs w:val="20"/>
                                      </w:rPr>
                                      <w:t xml:space="preserve">   6      7      8</w:t>
                                    </w:r>
                                  </w:p>
                                </w:txbxContent>
                              </v:textbox>
                            </v:shape>
                            <v:group id="Group 957497" o:spid="_x0000_s1072" style="position:absolute;left:1448;width:18288;height:15639" coordsize="18288,15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eh8/IAAAA&#10;3wAAAA8AAAAAAAAAAAAAAAAAqgIAAGRycy9kb3ducmV2LnhtbFBLBQYAAAAABAAEAPoAAACfAwAA&#10;AAA=&#10;">
                              <v:group id="Group 957498" o:spid="_x0000_s1073" style="position:absolute;left:41;width:18247;height:14914" coordorigin="5883,60" coordsize="35909,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QRO9xgAAAN8A&#10;AAAPAAAAAAAAAAAAAAAAAKoCAABkcnMvZG93bnJldi54bWxQSwUGAAAAAAQABAD6AAAAnQMAAAAA&#10;">
                                <v:line id="Straight Connector 957499" o:spid="_x0000_s1074" style="position:absolute;visibility:visible;mso-wrap-style:square" from="5883,60" to="5883,3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WtsgAAADfAAAADwAAAGRycy9kb3ducmV2LnhtbESPQWvCQBSE74L/YXlCb7pRWm1SV0mL&#10;FQ9emoro7ZF9TYLZtyG7Nem/dwWhx2FmvmGW697U4kqtqywrmE4iEMS51RUXCg7fn+NXEM4ja6wt&#10;k4I/crBeDQdLTLTt+IuumS9EgLBLUEHpfZNI6fKSDLqJbYiD92Nbgz7ItpC6xS7ATS1nUTSXBisO&#10;CyU29FFSfsl+jYLtcUEZnzfpvjttjtHUpPb9kCr1NOrTNxCeev8ffrR3WkH8sniOY7j/CV9Ar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yWtsgAAADfAAAADwAAAAAA&#10;AAAAAAAAAAChAgAAZHJzL2Rvd25yZXYueG1sUEsFBgAAAAAEAAQA+QAAAJYDAAAAAA==&#10;" strokecolor="windowText" strokeweight="1.75pt">
                                  <v:stroke joinstyle="miter"/>
                                </v:line>
                                <v:line id="Straight Connector 957500" o:spid="_x0000_s1075" style="position:absolute;visibility:visible;mso-wrap-style:square" from="5883,36004" to="41792,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lMcYAAADfAAAADwAAAGRycy9kb3ducmV2LnhtbESPzWrCQBSF90LfYbiF7uqMBatGR0mL&#10;LS66MYro7pK5JsHMnZCZmvj2zkJweTh/fItVb2txpdZXjjWMhgoEce5MxYWG/e7nfQrCB2SDtWPS&#10;cCMPq+XLYIGJcR1v6ZqFQsQR9glqKENoEil9XpJFP3QNcfTOrrUYomwLaVrs4rit5YdSn9JixfGh&#10;xIa+S8ov2b/V8HuYUMandfrXHdcHNbKp+9qnWr+99ukcRKA+PMOP9sZomI0nYxUJIk9k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9pTHGAAAA3wAAAA8AAAAAAAAA&#10;AAAAAAAAoQIAAGRycy9kb3ducmV2LnhtbFBLBQYAAAAABAAEAPkAAACUAwAAAAA=&#10;" strokecolor="windowText" strokeweight="1.75pt">
                                  <v:stroke joinstyle="miter"/>
                                </v:line>
                              </v:group>
                              <v:line id="Straight Connector 957501" o:spid="_x0000_s1076" style="position:absolute;visibility:visible;mso-wrap-style:square" from="0,14895" to="0,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lpU8YAAADfAAAADwAAAGRycy9kb3ducmV2LnhtbESPQWvCQBSE70L/w/IKvekmglZTVynS&#10;Qi89GK3nR/aZxGbfLrvbJP33XUHocZiZb5jNbjSd6MmH1rKCfJaBIK6sbrlWcDq+T1cgQkTW2Fkm&#10;Bb8UYLd9mGyw0HbgA/VlrEWCcChQQROjK6QMVUMGw8w64uRdrDcYk/S11B6HBDednGfZUhpsOS00&#10;6GjfUPVd/hgFJcvPde7q1dlTP4TRHb/Ob1elnh7H1xcQkcb4H763P7SC9eJ5keVw+5O+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aVPGAAAA3wAAAA8AAAAAAAAA&#10;AAAAAAAAoQIAAGRycy9kb3ducmV2LnhtbFBLBQYAAAAABAAEAPkAAACUAwAAAAA=&#10;" strokecolor="windowText" strokeweight="1pt">
                                <v:stroke joinstyle="miter"/>
                              </v:line>
                              <v:line id="Straight Connector 957502" o:spid="_x0000_s1077" style="position:absolute;visibility:visible;mso-wrap-style:square" from="13695,14895" to="13695,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3JMYAAADfAAAADwAAAGRycy9kb3ducmV2LnhtbESPQWsCMRSE7wX/Q3iCt5pVsNXVKCIV&#10;vPTQtfX82Dx3VzcvIUl313/fFAo9DjPzDbPZDaYVHfnQWFYwm2YgiEurG64UfJ6Pz0sQISJrbC2T&#10;ggcF2G1HTxvMte35g7oiViJBOOSooI7R5VKGsiaDYWodcfKu1huMSfpKao99gptWzrPsRRpsOC3U&#10;6OhQU3kvvo2CguX7auaq5cVT14fBnb8ubzelJuNhvwYRaYj/4b/2SStYLV4X2Rx+/6Qv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r9yTGAAAA3wAAAA8AAAAAAAAA&#10;AAAAAAAAoQIAAGRycy9kb3ducmV2LnhtbFBLBQYAAAAABAAEAPkAAACUAwAAAAA=&#10;" strokecolor="windowText" strokeweight="1pt">
                                <v:stroke joinstyle="miter"/>
                              </v:line>
                              <v:line id="Straight Connector 957503" o:spid="_x0000_s1078" style="position:absolute;visibility:visible;mso-wrap-style:square" from="2275,14936" to="2275,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Sv8YAAADfAAAADwAAAGRycy9kb3ducmV2LnhtbESPQWsCMRSE74X+h/AKvdWsFatujVKK&#10;BS8euraeH5vX3dXNS0jS3fXfG0HwOMzMN8xyPZhWdORDY1nBeJSBIC6tbrhS8LP/epmDCBFZY2uZ&#10;FJwpwHr1+LDEXNuev6krYiUShEOOCuoYXS5lKGsyGEbWESfvz3qDMUlfSe2xT3DTytcse5MGG04L&#10;NTr6rKk8Ff9GQcFytxi7an7w1PVhcPvfw+ao1PPT8PEOItIQ7+Fbe6sVLKazaTaB65/0Be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nUr/GAAAA3wAAAA8AAAAAAAAA&#10;AAAAAAAAoQIAAGRycy9kb3ducmV2LnhtbFBLBQYAAAAABAAEAPkAAACUAwAAAAA=&#10;" strokecolor="windowText" strokeweight="1pt">
                                <v:stroke joinstyle="miter"/>
                              </v:line>
                              <v:line id="Straight Connector 957504" o:spid="_x0000_s1079" style="position:absolute;visibility:visible;mso-wrap-style:square" from="16012,14895" to="1601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7Ky8YAAADfAAAADwAAAGRycy9kb3ducmV2LnhtbESPQWsCMRSE74X+h/AKvdWsRatujVKK&#10;BS8euraeH5vX3dXNS0jS3fXfG0HwOMzMN8xyPZhWdORDY1nBeJSBIC6tbrhS8LP/epmDCBFZY2uZ&#10;FJwpwHr1+LDEXNuev6krYiUShEOOCuoYXS5lKGsyGEbWESfvz3qDMUlfSe2xT3DTytcse5MGG04L&#10;NTr6rKk8Ff9GQcFytxi7an7w1PVhcPvfw+ao1PPT8PEOItIQ7+Fbe6sVLKazaTaB65/0Be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ysvGAAAA3wAAAA8AAAAAAAAA&#10;AAAAAAAAoQIAAGRycy9kb3ducmV2LnhtbFBLBQYAAAAABAAEAPkAAACUAwAAAAA=&#10;" strokecolor="windowText" strokeweight="1pt">
                                <v:stroke joinstyle="miter"/>
                              </v:line>
                              <v:line id="Straight Connector 957505" o:spid="_x0000_s1080" style="position:absolute;visibility:visible;mso-wrap-style:square" from="6868,14895" to="6868,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vUMYAAADfAAAADwAAAGRycy9kb3ducmV2LnhtbESPQWvCQBSE70L/w/IKvenGQqqmrlKK&#10;BS89NFrPj+wzic2+XXbXJP77bqHgcZiZb5j1djSd6MmH1rKC+SwDQVxZ3XKt4Hj4mC5BhIissbNM&#10;Cm4UYLt5mKyx0HbgL+rLWIsE4VCggiZGV0gZqoYMhpl1xMk7W28wJulrqT0OCW46+ZxlL9Jgy2mh&#10;QUfvDVU/5dUoKFl+ruauXp489UMY3eH7tLso9fQ4vr2CiDTGe/i/vdcKVvkiz3L4+5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b1DGAAAA3wAAAA8AAAAAAAAA&#10;AAAAAAAAoQIAAGRycy9kb3ducmV2LnhtbFBLBQYAAAAABAAEAPkAAACUAwAAAAA=&#10;" strokecolor="windowText" strokeweight="1pt">
                                <v:stroke joinstyle="miter"/>
                              </v:line>
                              <v:line id="Straight Connector 957506" o:spid="_x0000_s1081" style="position:absolute;visibility:visible;mso-wrap-style:square" from="18288,14936" to="18288,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DxJ8YAAADfAAAADwAAAGRycy9kb3ducmV2LnhtbESPzWrDMBCE74G8g9hAb4mcQv7cKCGE&#10;FnrpIXab82JtbbfWSkiq7b59VQjkOMzMN8z+OJpO9ORDa1nBcpGBIK6sbrlW8F6+zLcgQkTW2Fkm&#10;Bb8U4HiYTvaYazvwhfoi1iJBOOSooInR5VKGqiGDYWEdcfI+rTcYk/S11B6HBDedfMyytTTYclpo&#10;0NG5oeq7+DEKCpZvu6Wrt1dP/RBGV35cn7+UepiNpycQkcZ4D9/ar1rBbrVZZWv4/5O+gD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Q8SfGAAAA3wAAAA8AAAAAAAAA&#10;AAAAAAAAoQIAAGRycy9kb3ducmV2LnhtbFBLBQYAAAAABAAEAPkAAACUAwAAAAA=&#10;" strokecolor="windowText" strokeweight="1pt">
                                <v:stroke joinstyle="miter"/>
                              </v:line>
                              <v:line id="Straight Connector 957507" o:spid="_x0000_s1082" style="position:absolute;visibility:visible;mso-wrap-style:square" from="11419,14936" to="11419,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UvMYAAADfAAAADwAAAGRycy9kb3ducmV2LnhtbESPQWsCMRSE7wX/Q3iCt5pVsOpqFBEL&#10;Xnro2np+bJ67q5uXkKS723/fFAo9DjPzDbPdD6YVHfnQWFYwm2YgiEurG64UfFxen1cgQkTW2Fom&#10;Bd8UYL8bPW0x17bnd+qKWIkE4ZCjgjpGl0sZypoMhql1xMm7WW8wJukrqT32CW5aOc+yF2mw4bRQ&#10;o6NjTeWj+DIKCpZv65mrVldPXR8Gd/m8nu5KTcbDYQMi0hD/w3/ts1awXiwX2RJ+/6Qv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VLzGAAAA3wAAAA8AAAAAAAAA&#10;AAAAAAAAoQIAAGRycy9kb3ducmV2LnhtbFBLBQYAAAAABAAEAPkAAACUAwAAAAA=&#10;" strokecolor="windowText" strokeweight="1pt">
                                <v:stroke joinstyle="miter"/>
                              </v:line>
                              <v:line id="Straight Connector 957508" o:spid="_x0000_s1083" style="position:absolute;visibility:visible;mso-wrap-style:square" from="4592,14895" to="459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AzsMAAADfAAAADwAAAGRycy9kb3ducmV2LnhtbERPu27CMBTdkfoP1q3UDRwqQSHFIISK&#10;1IWB8Jiv4tskEF9btknSv68HpI5H573aDKYVHfnQWFYwnWQgiEurG64UnE/78QJEiMgaW8uk4JcC&#10;bNYvoxXm2vZ8pK6IlUghHHJUUMfocilDWZPBMLGOOHE/1huMCfpKao99CjetfM+yuTTYcGqo0dGu&#10;pvJePIyCguVhOXXV4uqp68PgTpfr102pt9dh+wki0hD/xU/3t1awnH3MsjQ4/Ulf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DwM7DAAAA3wAAAA8AAAAAAAAAAAAA&#10;AAAAoQIAAGRycy9kb3ducmV2LnhtbFBLBQYAAAAABAAEAPkAAACRAwAAAAA=&#10;" strokecolor="windowText" strokeweight="1pt">
                                <v:stroke joinstyle="miter"/>
                              </v:line>
                              <v:line id="Straight Connector 957509" o:spid="_x0000_s1084" style="position:absolute;visibility:visible;mso-wrap-style:square" from="9144,14936" to="9144,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9lVcYAAADfAAAADwAAAGRycy9kb3ducmV2LnhtbESPQWvCQBSE74X+h+UVeqsbC1aTukop&#10;Frx4aLSeH9lnEpt9u+yuSfz3bqHgcZiZb5jlejSd6MmH1rKC6SQDQVxZ3XKt4LD/elmACBFZY2eZ&#10;FFwpwHr1+LDEQtuBv6kvYy0ShEOBCpoYXSFlqBoyGCbWESfvZL3BmKSvpfY4JLjp5GuWvUmDLaeF&#10;Bh19NlT9lhejoGS5y6euXhw99UMY3f7nuDkr9fw0fryDiDTGe/i/vdUK8tl8luXw9yd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PZVXGAAAA3wAAAA8AAAAAAAAA&#10;AAAAAAAAoQIAAGRycy9kb3ducmV2LnhtbFBLBQYAAAAABAAEAPkAAACUAwAAAAA=&#10;" strokecolor="windowText" strokeweight="1pt">
                                <v:stroke joinstyle="miter"/>
                              </v:line>
                            </v:group>
                          </v:group>
                          <v:group id="Group 957510" o:spid="_x0000_s1085" style="position:absolute;left:303;top:1170;width:1316;height:13737" coordsize="1316,1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UTfMcAAADf&#10;AAAADwAAAAAAAAAAAAAAAACqAgAAZHJzL2Rvd25yZXYueG1sUEsFBgAAAAAEAAQA+gAAAJ4DAAAA&#10;AA==&#10;">
                            <v:line id="Straight Connector 957511" o:spid="_x0000_s1086" style="position:absolute;visibility:visible;mso-wrap-style:square" from="0,0" to="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jsYAAADfAAAADwAAAGRycy9kb3ducmV2LnhtbESPQWvCQBSE74X+h+UVequbFKyaukop&#10;Frx4aLSeH9lnEpt9u+yuSfz3bqHgcZiZb5jlejSd6MmH1rKCfJKBIK6sbrlWcNh/vcxBhIissbNM&#10;Cq4UYL16fFhioe3A39SXsRYJwqFABU2MrpAyVA0ZDBPriJN3st5gTNLXUnscEtx08jXL3qTBltNC&#10;g44+G6p+y4tRULLcLXJXz4+e+iGMbv9z3JyVen4aP95BRBrjPfzf3moFi+lsmufw9yd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g/47GAAAA3wAAAA8AAAAAAAAA&#10;AAAAAAAAoQIAAGRycy9kb3ducmV2LnhtbFBLBQYAAAAABAAEAPkAAACUAwAAAAA=&#10;" strokecolor="windowText" strokeweight="1pt">
                              <v:stroke joinstyle="miter"/>
                            </v:line>
                            <v:line id="Straight Connector 957512" o:spid="_x0000_s1087" style="position:absolute;visibility:visible;mso-wrap-style:square" from="43,6890" to="1186,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h+cYAAADfAAAADwAAAGRycy9kb3ducmV2LnhtbESPzWrDMBCE74G+g9hCb4nsQNLEjRJK&#10;aaGXHuL8nBdrazuxVkJSbfftq0Cgx2FmvmE2u9F0oicfWssK8lkGgriyuuVawfHwMV2BCBFZY2eZ&#10;FPxSgN32YbLBQtuB99SXsRYJwqFABU2MrpAyVA0ZDDPriJP3bb3BmKSvpfY4JLjp5DzLltJgy2mh&#10;QUdvDVXX8scoKFl+rXNXr86e+iGM7nA6v1+UenocX19ARBrjf/je/tQK1ovnRT6H25/0Be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yYfnGAAAA3wAAAA8AAAAAAAAA&#10;AAAAAAAAoQIAAGRycy9kb3ducmV2LnhtbFBLBQYAAAAABAAEAPkAAACUAwAAAAA=&#10;" strokecolor="windowText" strokeweight="1pt">
                              <v:stroke joinstyle="miter"/>
                            </v:line>
                            <v:line id="Straight Connector 957513" o:spid="_x0000_s1088" style="position:absolute;visibility:visible;mso-wrap-style:square" from="173,9144" to="131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YscAAADfAAAADwAAAGRycy9kb3ducmV2LnhtbESPzWrDMBCE74W8g9hAb43sljSJEyWU&#10;0kIvPdT5OS/WxnZrrYSk2u7bV4FAjsPMfMNsdqPpRE8+tJYV5LMMBHFldcu1gsP+/WEJIkRkjZ1l&#10;UvBHAXbbyd0GC20H/qK+jLVIEA4FKmhidIWUoWrIYJhZR5y8s/UGY5K+ltrjkOCmk49Z9iwNtpwW&#10;GnT02lD1U/4aBSXLz1Xu6uXJUz+E0e2Pp7dvpe6n48saRKQx3sLX9odWsJov5vkTXP6kLy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RixwAAAN8AAAAPAAAAAAAA&#10;AAAAAAAAAKECAABkcnMvZG93bnJldi54bWxQSwUGAAAAAAQABAD5AAAAlQMAAAAA&#10;" strokecolor="windowText" strokeweight="1pt">
                              <v:stroke joinstyle="miter"/>
                            </v:line>
                            <v:line id="Straight Connector 957514" o:spid="_x0000_s1089" style="position:absolute;visibility:visible;mso-wrap-style:square" from="0,13737" to="1143,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cFscAAADfAAAADwAAAGRycy9kb3ducmV2LnhtbESPzWrDMBCE74W8g9hAb43s0jSJEyWU&#10;0kIvPdT5OS/WxnZrrYSk2u7bV4FAjsPMfMNsdqPpRE8+tJYV5LMMBHFldcu1gsP+/WEJIkRkjZ1l&#10;UvBHAXbbyd0GC20H/qK+jLVIEA4FKmhidIWUoWrIYJhZR5y8s/UGY5K+ltrjkOCmk49Z9iwNtpwW&#10;GnT02lD1U/4aBSXLz1Xu6uXJUz+E0e2Pp7dvpe6n48saRKQx3sLX9odWsJov5vkTXP6kLy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1wWxwAAAN8AAAAPAAAAAAAA&#10;AAAAAAAAAKECAABkcnMvZG93bnJldi54bWxQSwUGAAAAAAQABAD5AAAAlQMAAAAA&#10;" strokecolor="windowText" strokeweight="1pt">
                              <v:stroke joinstyle="miter"/>
                            </v:line>
                            <v:line id="Straight Connector 957515" o:spid="_x0000_s1090" style="position:absolute;visibility:visible;mso-wrap-style:square" from="173,11440" to="1316,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5jcYAAADfAAAADwAAAGRycy9kb3ducmV2LnhtbESPwWrDMBBE74H+g9hAb4nsgtvEjRJK&#10;aaGXHuKkOS/WxnZirYSk2u7fV4VAj8PMvGE2u8n0YiAfOssK8mUGgri2uuNGwfHwvliBCBFZY2+Z&#10;FPxQgN32brbBUtuR9zRUsREJwqFEBW2MrpQy1C0ZDEvriJN3tt5gTNI3UnscE9z08iHLHqXBjtNC&#10;i45eW6qv1bdRULH8XOeuWZ08DWOY3OHr9HZR6n4+vTyDiDTF//Ct/aEVrIunIi/g70/6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Y3GAAAA3wAAAA8AAAAAAAAA&#10;AAAAAAAAoQIAAGRycy9kb3ducmV2LnhtbFBLBQYAAAAABAAEAPkAAACUAwAAAAA=&#10;" strokecolor="windowText" strokeweight="1pt">
                              <v:stroke joinstyle="miter"/>
                            </v:line>
                            <v:line id="Straight Connector 957516" o:spid="_x0000_s1091" style="position:absolute;visibility:visible;mso-wrap-style:square" from="0,4550" to="1143,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ln+sYAAADfAAAADwAAAGRycy9kb3ducmV2LnhtbESPzWrDMBCE74W8g9hAb43sQNLEiRJK&#10;SaGXHur8nBdrYzuxVkJSbfftq0Khx2FmvmG2+9F0oicfWssK8lkGgriyuuVawen49rQCESKyxs4y&#10;KfimAPvd5GGLhbYDf1JfxlokCIcCFTQxukLKUDVkMMysI07e1XqDMUlfS+1xSHDTyXmWLaXBltNC&#10;g45eG6ru5ZdRULL8WOeuXl089UMY3fF8OdyUepyOLxsQkcb4H/5rv2sF68XzIl/C75/0Be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rGAAAA3wAAAA8AAAAAAAAA&#10;AAAAAAAAoQIAAGRycy9kb3ducmV2LnhtbFBLBQYAAAAABAAEAPkAAACUAwAAAAA=&#10;" strokecolor="windowText" strokeweight="1pt">
                              <v:stroke joinstyle="miter"/>
                            </v:line>
                            <v:line id="Straight Connector 957517" o:spid="_x0000_s1092" style="position:absolute;visibility:visible;mso-wrap-style:square" from="173,2296" to="1316,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CYcYAAADfAAAADwAAAGRycy9kb3ducmV2LnhtbESPzWrDMBCE74W8g9hAb43sQv6cKKGU&#10;FnrJIU6b82JtbCfWSkiq7b59FSj0OMzMN8x2P5pO9ORDa1lBPstAEFdWt1wr+Dy9P61AhIissbNM&#10;Cn4owH43edhioe3AR+rLWIsE4VCggiZGV0gZqoYMhpl1xMm7WG8wJulrqT0OCW46+ZxlC2mw5bTQ&#10;oKPXhqpb+W0UlCwP69zVq7OnfgijO32d365KPU7Hlw2ISGP8D/+1P7SC9Xw5z5dw/5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FwmHGAAAA3wAAAA8AAAAAAAAA&#10;AAAAAAAAoQIAAGRycy9kb3ducmV2LnhtbFBLBQYAAAAABAAEAPkAAACUAwAAAAA=&#10;" strokecolor="windowText" strokeweight="1pt">
                              <v:stroke joinstyle="miter"/>
                            </v:line>
                          </v:group>
                        </v:group>
                        <v:group id="Group 957518" o:spid="_x0000_s1093" style="position:absolute;top:86;width:3620;height:13767" coordsize="3620,1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zH3rFAAAA3wAA&#10;AA8AAAAAAAAAAAAAAAAAqgIAAGRycy9kb3ducmV2LnhtbFBLBQYAAAAABAAEAPoAAACcAwAAAAA=&#10;">
                          <v:shape id="Text Box 957519" o:spid="_x0000_s1094" type="#_x0000_t202" style="position:absolute;width:3446;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gnsUA&#10;AADfAAAADwAAAGRycy9kb3ducmV2LnhtbESP3WrCQBSE7wu+w3KE3tWNFn8SXUWEYvGmGH2AQ/aY&#10;BLPnhOyq6du7BaGXw8x8w6w2vWvUnTpfCxsYjxJQxIXYmksD59PXxwKUD8gWG2Ey8EseNuvB2woz&#10;Kw8+0j0PpYoQ9hkaqEJoM619UZFDP5KWOHoX6RyGKLtS2w4fEe4aPUmSmXZYc1yosKVdRcU1vzkD&#10;stf+dDnkNseZUPFjUzl/WmPeh/12CSpQH/7Dr/a3NZBO59NxCn9/4hf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uCexQAAAN8AAAAPAAAAAAAAAAAAAAAAAJgCAABkcnMv&#10;ZG93bnJldi54bWxQSwUGAAAAAAQABAD1AAAAigMAAAAA&#10;" fillcolor="window" stroked="f" strokeweight=".5pt">
                            <v:textbox inset="1mm,1mm,1mm,2mm">
                              <w:txbxContent>
                                <w:p w:rsidR="00B62AF9" w:rsidRPr="0037211D" w:rsidRDefault="00B62AF9" w:rsidP="001C0DC3">
                                  <w:pPr>
                                    <w:rPr>
                                      <w:sz w:val="20"/>
                                      <w:szCs w:val="20"/>
                                    </w:rPr>
                                  </w:pPr>
                                  <w:r>
                                    <w:rPr>
                                      <w:sz w:val="20"/>
                                      <w:szCs w:val="20"/>
                                    </w:rPr>
                                    <w:t>1</w:t>
                                  </w:r>
                                  <w:r w:rsidRPr="0037211D">
                                    <w:rPr>
                                      <w:sz w:val="20"/>
                                      <w:szCs w:val="20"/>
                                    </w:rPr>
                                    <w:t>.2</w:t>
                                  </w:r>
                                </w:p>
                              </w:txbxContent>
                            </v:textbox>
                          </v:shape>
                          <v:shape id="Text Box 957520" o:spid="_x0000_s1095" type="#_x0000_t202" style="position:absolute;left:173;top:4637;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DvsIA&#10;AADfAAAADwAAAGRycy9kb3ducmV2LnhtbESPz4rCMBDG7wu+QxjB25qq6Go1igji4kW2+gBDM7bF&#10;ZqY0Uevbbw6Cx4/vH7/VpnO1elDrK2EDo2ECijgXW3Fh4HLef89B+YBssRYmAy/ysFn3vlaYWnny&#10;Hz2yUKg4wj5FA2UITaq1z0ty6IfSEEfvKq3DEGVbaNviM467Wo+TZKYdVhwfSmxoV1J+y+7OgBy0&#10;P1+Pmc1wJpSf7EIuE2vMoN9tl6ACdeETfrd/rYHF9Gc6jgSRJ7K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IO+wgAAAN8AAAAPAAAAAAAAAAAAAAAAAJgCAABkcnMvZG93&#10;bnJldi54bWxQSwUGAAAAAAQABAD1AAAAhwMAAAAA&#10;" fillcolor="window" stroked="f" strokeweight=".5pt">
                            <v:textbox inset="1mm,1mm,1mm,2mm">
                              <w:txbxContent>
                                <w:p w:rsidR="00B62AF9" w:rsidRPr="0037211D" w:rsidRDefault="00B62AF9" w:rsidP="001C0DC3">
                                  <w:pPr>
                                    <w:rPr>
                                      <w:sz w:val="20"/>
                                      <w:szCs w:val="20"/>
                                    </w:rPr>
                                  </w:pPr>
                                  <w:r>
                                    <w:rPr>
                                      <w:sz w:val="20"/>
                                      <w:szCs w:val="20"/>
                                    </w:rPr>
                                    <w:t>0.8</w:t>
                                  </w:r>
                                </w:p>
                              </w:txbxContent>
                            </v:textbox>
                          </v:shape>
                          <v:shape id="Text Box 957521" o:spid="_x0000_s1096" type="#_x0000_t202" style="position:absolute;left:173;top:6803;width:34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mJcQA&#10;AADfAAAADwAAAGRycy9kb3ducmV2LnhtbESPzYrCQBCE78K+w9CCN53o4l90lEVYXPYiRh+gybRJ&#10;MNMdMqPGt3cWFjwWVfUVtd52rlZ3an0lbGA8SkAR52IrLgycT9/DBSgfkC3WwmTgSR62m4/eGlMr&#10;Dz7SPQuFihD2KRooQ2hSrX1ekkM/koY4ehdpHYYo20LbFh8R7mo9SZKZdlhxXCixoV1J+TW7OQOy&#10;1/50+c1shjOh/GCXcv60xgz63dcKVKAuvMP/7R9rYDmdTydj+PsTv4D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JiXEAAAA3wAAAA8AAAAAAAAAAAAAAAAAmAIAAGRycy9k&#10;b3ducmV2LnhtbFBLBQYAAAAABAAEAPUAAACJAwAAAAA=&#10;" fillcolor="window" stroked="f" strokeweight=".5pt">
                            <v:textbox inset="1mm,1mm,1mm,2mm">
                              <w:txbxContent>
                                <w:p w:rsidR="00B62AF9" w:rsidRPr="0037211D" w:rsidRDefault="00B62AF9" w:rsidP="001C0DC3">
                                  <w:pPr>
                                    <w:rPr>
                                      <w:sz w:val="20"/>
                                      <w:szCs w:val="20"/>
                                    </w:rPr>
                                  </w:pPr>
                                  <w:r>
                                    <w:rPr>
                                      <w:sz w:val="20"/>
                                      <w:szCs w:val="20"/>
                                    </w:rPr>
                                    <w:t>0.6</w:t>
                                  </w:r>
                                </w:p>
                              </w:txbxContent>
                            </v:textbox>
                          </v:shape>
                          <v:shape id="Text Box 957522" o:spid="_x0000_s1097" type="#_x0000_t202" style="position:absolute;left:86;top:2340;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4UsQA&#10;AADfAAAADwAAAGRycy9kb3ducmV2LnhtbESP3WrCQBSE7wu+w3IE7+rGiH/RVaQglt4Uow9wyB6T&#10;YPackN1qfHu3UOjlMDPfMJtd7xp1p87XwgYm4wQUcSG25tLA5Xx4X4LyAdliI0wGnuRhtx28bTCz&#10;8uAT3fNQqghhn6GBKoQ209oXFTn0Y2mJo3eVzmGIsiu17fAR4a7RaZLMtcOa40KFLX1UVNzyH2dA&#10;jtqfr1+5zXEuVHzblVym1pjRsN+vQQXqw3/4r/1pDaxmi1mawu+f+AX0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uFLEAAAA3wAAAA8AAAAAAAAAAAAAAAAAmAIAAGRycy9k&#10;b3ducmV2LnhtbFBLBQYAAAAABAAEAPUAAACJAwAAAAA=&#10;" fillcolor="window" stroked="f" strokeweight=".5pt">
                            <v:textbox inset="1mm,1mm,1mm,2mm">
                              <w:txbxContent>
                                <w:p w:rsidR="00B62AF9" w:rsidRPr="0037211D" w:rsidRDefault="00B62AF9" w:rsidP="001C0DC3">
                                  <w:pPr>
                                    <w:rPr>
                                      <w:sz w:val="20"/>
                                      <w:szCs w:val="20"/>
                                    </w:rPr>
                                  </w:pPr>
                                  <w:r>
                                    <w:rPr>
                                      <w:sz w:val="20"/>
                                      <w:szCs w:val="20"/>
                                    </w:rPr>
                                    <w:t>1.0</w:t>
                                  </w:r>
                                </w:p>
                              </w:txbxContent>
                            </v:textbox>
                          </v:shape>
                          <v:shape id="Text Box 957523" o:spid="_x0000_s1098" type="#_x0000_t202" style="position:absolute;left:173;top:9100;width:34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dycUA&#10;AADfAAAADwAAAGRycy9kb3ducmV2LnhtbESPUWvCQBCE34X+h2MLvplLDWqTekoplJa+iNEfsOTW&#10;JDS3G3JXE/99r1DwcZiZb5jtfnKdutLgW2EDT0kKirgS23Jt4Hx6XzyD8gHZYidMBm7kYb97mG2x&#10;sDLyka5lqFWEsC/QQBNCX2jtq4Yc+kR64uhdZHAYohxqbQccI9x1epmma+2w5bjQYE9vDVXf5Y8z&#10;IB/any5fpS1xLVQdbC7nzBozf5xeX0AFmsI9/N/+tAby1Wa1zODvT/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h3JxQAAAN8AAAAPAAAAAAAAAAAAAAAAAJgCAABkcnMv&#10;ZG93bnJldi54bWxQSwUGAAAAAAQABAD1AAAAigMAAAAA&#10;" fillcolor="window" stroked="f" strokeweight=".5pt">
                            <v:textbox inset="1mm,1mm,1mm,2mm">
                              <w:txbxContent>
                                <w:p w:rsidR="00B62AF9" w:rsidRPr="0037211D" w:rsidRDefault="00B62AF9" w:rsidP="001C0DC3">
                                  <w:pPr>
                                    <w:rPr>
                                      <w:sz w:val="20"/>
                                      <w:szCs w:val="20"/>
                                    </w:rPr>
                                  </w:pPr>
                                  <w:r>
                                    <w:rPr>
                                      <w:sz w:val="20"/>
                                      <w:szCs w:val="20"/>
                                    </w:rPr>
                                    <w:t>0.4</w:t>
                                  </w:r>
                                </w:p>
                              </w:txbxContent>
                            </v:textbox>
                          </v:shape>
                          <v:shape id="Text Box 957524" o:spid="_x0000_s1099" type="#_x0000_t202" style="position:absolute;top:11440;width:3446;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FvcUA&#10;AADfAAAADwAAAGRycy9kb3ducmV2LnhtbESPUWvCQBCE34X+h2MLfdNLbU2b1FOKUCy+iDE/YMmt&#10;SWhuN+ROTf+9Vyj4OMzMN8xyPbpOXWjwrbCB51kCirgS23JtoDx+Td9B+YBssRMmA7/kYb16mCwx&#10;t3LlA12KUKsIYZ+jgSaEPtfaVw059DPpiaN3ksFhiHKotR3wGuGu0/MkSbXDluNCgz1tGqp+irMz&#10;IFvtj6ddYQtMhaq9zaR8scY8PY6fH6ACjeEe/m9/WwPZ4m0xf4W/P/EL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4W9xQAAAN8AAAAPAAAAAAAAAAAAAAAAAJgCAABkcnMv&#10;ZG93bnJldi54bWxQSwUGAAAAAAQABAD1AAAAigMAAAAA&#10;" fillcolor="window" stroked="f" strokeweight=".5pt">
                            <v:textbox inset="1mm,1mm,1mm,2mm">
                              <w:txbxContent>
                                <w:p w:rsidR="00B62AF9" w:rsidRPr="0037211D" w:rsidRDefault="00B62AF9" w:rsidP="001C0DC3">
                                  <w:pPr>
                                    <w:rPr>
                                      <w:sz w:val="20"/>
                                      <w:szCs w:val="20"/>
                                    </w:rPr>
                                  </w:pPr>
                                  <w:r w:rsidRPr="0037211D">
                                    <w:rPr>
                                      <w:sz w:val="20"/>
                                      <w:szCs w:val="20"/>
                                    </w:rPr>
                                    <w:t>0.2</w:t>
                                  </w:r>
                                </w:p>
                              </w:txbxContent>
                            </v:textbox>
                          </v:shape>
                        </v:group>
                      </v:group>
                    </v:group>
                  </v:group>
                </v:group>
                <v:line id="Straight Connector 957526" o:spid="_x0000_s1100" style="position:absolute;flip:y;visibility:visible;mso-wrap-style:square" from="7553,4929" to="25667,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HUcYAAADfAAAADwAAAGRycy9kb3ducmV2LnhtbESPQWsCMRSE74X+h/AK3mpWQatboxSh&#10;IN5qFTw+Ns/N1s3LNnl1t/++KRR6HGbmG2a1GXyrbhRTE9jAZFyAIq6Cbbg2cHx/fVyASoJssQ1M&#10;Br4pwWZ9f7fC0oae3+h2kFplCKcSDTiRrtQ6VY48pnHoiLN3CdGjZBlrbSP2Ge5bPS2KufbYcF5w&#10;2NHWUXU9fHkDrf48idv33fbjHGVyPZ7tstoZM3oYXp5BCQ3yH/5r76yB5expNp3D75/8Bf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x1HGAAAA3wAAAA8AAAAAAAAA&#10;AAAAAAAAoQIAAGRycy9kb3ducmV2LnhtbFBLBQYAAAAABAAEAPkAAACUAwAAAAA=&#10;" strokecolor="windowText" strokeweight="1pt">
                  <v:stroke joinstyle="miter"/>
                </v:line>
                <w10:wrap type="square"/>
              </v:group>
            </w:pict>
          </mc:Fallback>
        </mc:AlternateContent>
      </w:r>
      <w:r>
        <w:rPr>
          <w:rFonts w:ascii="Arial" w:hAnsi="Arial" w:cs="Arial"/>
          <w:sz w:val="24"/>
          <w:szCs w:val="24"/>
        </w:rPr>
        <w:t>What would be the rate of diffusion into the cell?</w:t>
      </w:r>
    </w:p>
    <w:p w:rsidR="001C0DC3" w:rsidRDefault="001C0DC3" w:rsidP="001C0DC3">
      <w:pPr>
        <w:rPr>
          <w:rFonts w:ascii="Arial" w:hAnsi="Arial" w:cs="Arial"/>
          <w:sz w:val="24"/>
          <w:szCs w:val="24"/>
        </w:rPr>
      </w:pPr>
      <w:r>
        <w:rPr>
          <w:rFonts w:ascii="Arial" w:hAnsi="Arial" w:cs="Arial"/>
          <w:sz w:val="24"/>
          <w:szCs w:val="24"/>
        </w:rPr>
        <w:t>……………………………………………….....</w:t>
      </w:r>
    </w:p>
    <w:p w:rsidR="001C0DC3" w:rsidRDefault="001C0DC3" w:rsidP="001C0DC3">
      <w:pPr>
        <w:rPr>
          <w:rFonts w:ascii="Arial" w:hAnsi="Arial" w:cs="Arial"/>
          <w:sz w:val="24"/>
          <w:szCs w:val="24"/>
        </w:rPr>
      </w:pPr>
      <w:r>
        <w:rPr>
          <w:rFonts w:ascii="Arial" w:hAnsi="Arial" w:cs="Arial"/>
          <w:sz w:val="24"/>
          <w:szCs w:val="24"/>
        </w:rPr>
        <w:t>………………………………………………….</w:t>
      </w:r>
    </w:p>
    <w:p w:rsidR="001C0DC3" w:rsidRDefault="001C0DC3" w:rsidP="001C0DC3">
      <w:pPr>
        <w:rPr>
          <w:rFonts w:ascii="Arial" w:hAnsi="Arial" w:cs="Arial"/>
          <w:sz w:val="24"/>
          <w:szCs w:val="24"/>
        </w:rPr>
      </w:pPr>
      <w:r>
        <w:rPr>
          <w:rFonts w:ascii="Arial" w:hAnsi="Arial" w:cs="Arial"/>
          <w:sz w:val="24"/>
          <w:szCs w:val="24"/>
        </w:rPr>
        <w:t>………………………………………………….</w:t>
      </w:r>
    </w:p>
    <w:p w:rsidR="001C0DC3" w:rsidRDefault="001C0DC3" w:rsidP="001C0DC3">
      <w:pPr>
        <w:rPr>
          <w:rFonts w:ascii="Arial" w:hAnsi="Arial" w:cs="Arial"/>
          <w:sz w:val="24"/>
          <w:szCs w:val="24"/>
        </w:rPr>
      </w:pPr>
      <w:r>
        <w:rPr>
          <w:rFonts w:ascii="Arial" w:hAnsi="Arial" w:cs="Arial"/>
          <w:sz w:val="24"/>
          <w:szCs w:val="24"/>
        </w:rPr>
        <w:t>………………………………………………….</w:t>
      </w: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1C0DC3">
      <w:pPr>
        <w:spacing w:line="360" w:lineRule="auto"/>
        <w:rPr>
          <w:rFonts w:ascii="Arial" w:hAnsi="Arial" w:cs="Arial"/>
          <w:sz w:val="24"/>
          <w:szCs w:val="24"/>
        </w:rPr>
      </w:pPr>
      <w:r>
        <w:rPr>
          <w:rFonts w:ascii="Arial" w:hAnsi="Arial" w:cs="Arial"/>
          <w:sz w:val="24"/>
          <w:szCs w:val="24"/>
        </w:rPr>
        <w:t>You are more likely to get a curved graph where the rate of diffusion is not constant over the whole time period. Why is this more likely? …</w:t>
      </w:r>
      <w:r w:rsidR="00881907">
        <w:rPr>
          <w:rFonts w:ascii="Arial" w:hAnsi="Arial" w:cs="Arial"/>
          <w:sz w:val="24"/>
          <w:szCs w:val="24"/>
        </w:rPr>
        <w:t>…………………………………………… ….</w:t>
      </w:r>
      <w:r>
        <w:rPr>
          <w:rFonts w:ascii="Arial" w:hAnsi="Arial" w:cs="Arial"/>
          <w:color w:val="FF0000"/>
          <w:sz w:val="24"/>
          <w:szCs w:val="24"/>
        </w:rPr>
        <w:t>.</w:t>
      </w:r>
      <w:r>
        <w:rPr>
          <w:rFonts w:ascii="Arial" w:hAnsi="Arial" w:cs="Arial"/>
          <w:sz w:val="24"/>
          <w:szCs w:val="24"/>
        </w:rPr>
        <w:t>………………………………………………………</w:t>
      </w:r>
      <w:r w:rsidRPr="00520D8C">
        <w:rPr>
          <w:rFonts w:ascii="Arial" w:hAnsi="Arial" w:cs="Arial"/>
          <w:noProof/>
          <w:sz w:val="24"/>
          <w:szCs w:val="24"/>
          <w:lang w:eastAsia="en-GB"/>
        </w:rPr>
        <w:t xml:space="preserve"> </w:t>
      </w:r>
      <w:r>
        <w:rPr>
          <w:rFonts w:ascii="Arial" w:hAnsi="Arial" w:cs="Arial"/>
          <w:sz w:val="24"/>
          <w:szCs w:val="24"/>
        </w:rPr>
        <w:t>………………………………………..</w:t>
      </w:r>
      <w:r w:rsidR="00881907">
        <w:rPr>
          <w:rFonts w:ascii="Arial" w:hAnsi="Arial" w:cs="Arial"/>
          <w:sz w:val="24"/>
          <w:szCs w:val="24"/>
        </w:rPr>
        <w:t xml:space="preserve"> ………………………………………………………………………………………………………</w:t>
      </w:r>
    </w:p>
    <w:p w:rsidR="001C0DC3" w:rsidRDefault="001C0DC3" w:rsidP="001C0DC3">
      <w:pPr>
        <w:rPr>
          <w:rFonts w:ascii="Arial" w:hAnsi="Arial" w:cs="Arial"/>
          <w:noProof/>
          <w:sz w:val="24"/>
          <w:szCs w:val="24"/>
          <w:lang w:eastAsia="en-GB"/>
        </w:rPr>
      </w:pPr>
      <w:r>
        <w:rPr>
          <w:rFonts w:ascii="Arial" w:hAnsi="Arial" w:cs="Arial"/>
          <w:noProof/>
          <w:sz w:val="24"/>
          <w:szCs w:val="24"/>
          <w:lang w:eastAsia="en-GB"/>
        </w:rPr>
        <mc:AlternateContent>
          <mc:Choice Requires="wpg">
            <w:drawing>
              <wp:anchor distT="0" distB="0" distL="114300" distR="114300" simplePos="0" relativeHeight="251655680" behindDoc="0" locked="0" layoutInCell="1" allowOverlap="1" wp14:anchorId="7581FD14" wp14:editId="16D6CDF2">
                <wp:simplePos x="0" y="0"/>
                <wp:positionH relativeFrom="column">
                  <wp:posOffset>84842</wp:posOffset>
                </wp:positionH>
                <wp:positionV relativeFrom="paragraph">
                  <wp:posOffset>652780</wp:posOffset>
                </wp:positionV>
                <wp:extent cx="2808605" cy="2247265"/>
                <wp:effectExtent l="0" t="0" r="0" b="0"/>
                <wp:wrapSquare wrapText="bothSides"/>
                <wp:docPr id="957529" name="Group 957529"/>
                <wp:cNvGraphicFramePr/>
                <a:graphic xmlns:a="http://schemas.openxmlformats.org/drawingml/2006/main">
                  <a:graphicData uri="http://schemas.microsoft.com/office/word/2010/wordprocessingGroup">
                    <wpg:wgp>
                      <wpg:cNvGrpSpPr/>
                      <wpg:grpSpPr>
                        <a:xfrm>
                          <a:off x="0" y="0"/>
                          <a:ext cx="2808605" cy="2247265"/>
                          <a:chOff x="0" y="0"/>
                          <a:chExt cx="2808605" cy="2247265"/>
                        </a:xfrm>
                      </wpg:grpSpPr>
                      <wpg:grpSp>
                        <wpg:cNvPr id="957486" name="Group 957486"/>
                        <wpg:cNvGrpSpPr/>
                        <wpg:grpSpPr>
                          <a:xfrm>
                            <a:off x="0" y="0"/>
                            <a:ext cx="2808605" cy="2247265"/>
                            <a:chOff x="0" y="0"/>
                            <a:chExt cx="2808890" cy="2247734"/>
                          </a:xfrm>
                        </wpg:grpSpPr>
                        <wps:wsp>
                          <wps:cNvPr id="957476" name="Text Box 957476"/>
                          <wps:cNvSpPr txBox="1"/>
                          <wps:spPr>
                            <a:xfrm>
                              <a:off x="320690" y="1534112"/>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0</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g:grpSp>
                          <wpg:cNvPr id="957485" name="Group 957485"/>
                          <wpg:cNvGrpSpPr/>
                          <wpg:grpSpPr>
                            <a:xfrm>
                              <a:off x="0" y="0"/>
                              <a:ext cx="2808890" cy="2247734"/>
                              <a:chOff x="0" y="0"/>
                              <a:chExt cx="2808890" cy="2247734"/>
                            </a:xfrm>
                          </wpg:grpSpPr>
                          <wps:wsp>
                            <wps:cNvPr id="1073" name="TextBox 17"/>
                            <wps:cNvSpPr txBox="1"/>
                            <wps:spPr>
                              <a:xfrm>
                                <a:off x="749721" y="1958809"/>
                                <a:ext cx="1624330" cy="288925"/>
                              </a:xfrm>
                              <a:prstGeom prst="rect">
                                <a:avLst/>
                              </a:prstGeom>
                              <a:noFill/>
                            </wps:spPr>
                            <wps:txbx>
                              <w:txbxContent>
                                <w:p w:rsidR="00B62AF9" w:rsidRPr="00605748" w:rsidRDefault="00B62AF9" w:rsidP="001C0DC3">
                                  <w:pPr>
                                    <w:pStyle w:val="NormalWeb"/>
                                    <w:spacing w:before="0" w:beforeAutospacing="0" w:after="0" w:afterAutospacing="0"/>
                                    <w:rPr>
                                      <w:rFonts w:ascii="Arial" w:hAnsi="Arial" w:cs="Arial"/>
                                      <w:sz w:val="20"/>
                                      <w:szCs w:val="20"/>
                                    </w:rPr>
                                  </w:pPr>
                                  <w:r>
                                    <w:rPr>
                                      <w:rFonts w:ascii="Arial" w:hAnsi="Arial" w:cs="Arial"/>
                                      <w:kern w:val="24"/>
                                      <w:sz w:val="20"/>
                                      <w:szCs w:val="20"/>
                                    </w:rPr>
                                    <w:t>Time /s</w:t>
                                  </w:r>
                                </w:p>
                              </w:txbxContent>
                            </wps:txbx>
                            <wps:bodyPr wrap="square" rtlCol="0">
                              <a:noAutofit/>
                            </wps:bodyPr>
                          </wps:wsp>
                          <wpg:grpSp>
                            <wpg:cNvPr id="957484" name="Group 957484"/>
                            <wpg:cNvGrpSpPr/>
                            <wpg:grpSpPr>
                              <a:xfrm>
                                <a:off x="0" y="0"/>
                                <a:ext cx="2808890" cy="1944394"/>
                                <a:chOff x="0" y="0"/>
                                <a:chExt cx="2808890" cy="1944394"/>
                              </a:xfrm>
                            </wpg:grpSpPr>
                            <wps:wsp>
                              <wps:cNvPr id="1075" name="TextBox 16"/>
                              <wps:cNvSpPr txBox="1"/>
                              <wps:spPr>
                                <a:xfrm>
                                  <a:off x="0" y="0"/>
                                  <a:ext cx="322468" cy="1641212"/>
                                </a:xfrm>
                                <a:prstGeom prst="rect">
                                  <a:avLst/>
                                </a:prstGeom>
                                <a:noFill/>
                              </wps:spPr>
                              <wps:txbx>
                                <w:txbxContent>
                                  <w:p w:rsidR="00B62AF9" w:rsidRPr="00605748" w:rsidRDefault="00B62AF9" w:rsidP="001C0DC3">
                                    <w:pPr>
                                      <w:pStyle w:val="NormalWeb"/>
                                      <w:spacing w:before="0" w:beforeAutospacing="0" w:after="0" w:afterAutospacing="0"/>
                                      <w:rPr>
                                        <w:rFonts w:ascii="Arial" w:hAnsi="Arial" w:cs="Arial"/>
                                        <w:sz w:val="20"/>
                                        <w:szCs w:val="20"/>
                                      </w:rPr>
                                    </w:pPr>
                                    <w:r>
                                      <w:rPr>
                                        <w:rFonts w:ascii="Arial" w:hAnsi="Arial" w:cs="Arial"/>
                                        <w:i/>
                                        <w:kern w:val="24"/>
                                        <w:sz w:val="20"/>
                                        <w:szCs w:val="20"/>
                                      </w:rPr>
                                      <w:t>Concentration in cell /M</w:t>
                                    </w:r>
                                  </w:p>
                                  <w:p w:rsidR="00B62AF9" w:rsidRPr="00605748" w:rsidRDefault="00B62AF9" w:rsidP="001C0DC3"/>
                                </w:txbxContent>
                              </wps:txbx>
                              <wps:bodyPr vert="vert270" wrap="square" rtlCol="0">
                                <a:noAutofit/>
                              </wps:bodyPr>
                            </wps:wsp>
                            <wpg:grpSp>
                              <wpg:cNvPr id="957483" name="Group 957483"/>
                              <wpg:cNvGrpSpPr/>
                              <wpg:grpSpPr>
                                <a:xfrm>
                                  <a:off x="312022" y="147344"/>
                                  <a:ext cx="2496868" cy="1797050"/>
                                  <a:chOff x="0" y="0"/>
                                  <a:chExt cx="2496868" cy="1797050"/>
                                </a:xfrm>
                              </wpg:grpSpPr>
                              <wpg:grpSp>
                                <wpg:cNvPr id="957473" name="Group 957473"/>
                                <wpg:cNvGrpSpPr/>
                                <wpg:grpSpPr>
                                  <a:xfrm>
                                    <a:off x="294688" y="0"/>
                                    <a:ext cx="2202180" cy="1797050"/>
                                    <a:chOff x="0" y="0"/>
                                    <a:chExt cx="2202180" cy="1797050"/>
                                  </a:xfrm>
                                </wpg:grpSpPr>
                                <wpg:grpSp>
                                  <wpg:cNvPr id="1076" name="Group 1076"/>
                                  <wpg:cNvGrpSpPr/>
                                  <wpg:grpSpPr>
                                    <a:xfrm>
                                      <a:off x="0" y="0"/>
                                      <a:ext cx="2202180" cy="1797050"/>
                                      <a:chOff x="0" y="0"/>
                                      <a:chExt cx="2202887" cy="1798538"/>
                                    </a:xfrm>
                                  </wpg:grpSpPr>
                                  <wps:wsp>
                                    <wps:cNvPr id="1077" name="Text Box 1077"/>
                                    <wps:cNvSpPr txBox="1"/>
                                    <wps:spPr>
                                      <a:xfrm>
                                        <a:off x="0" y="1563996"/>
                                        <a:ext cx="2202887" cy="234542"/>
                                      </a:xfrm>
                                      <a:prstGeom prst="rect">
                                        <a:avLst/>
                                      </a:prstGeom>
                                      <a:solidFill>
                                        <a:sysClr val="window" lastClr="FFFFFF"/>
                                      </a:solidFill>
                                      <a:ln w="6350">
                                        <a:noFill/>
                                      </a:ln>
                                      <a:effectLst/>
                                    </wps:spPr>
                                    <wps:txbx>
                                      <w:txbxContent>
                                        <w:p w:rsidR="00B62AF9" w:rsidRPr="002B2D8D" w:rsidRDefault="00B62AF9" w:rsidP="001C0DC3">
                                          <w:pPr>
                                            <w:rPr>
                                              <w:sz w:val="20"/>
                                              <w:szCs w:val="20"/>
                                            </w:rPr>
                                          </w:pPr>
                                          <w:r>
                                            <w:rPr>
                                              <w:sz w:val="20"/>
                                              <w:szCs w:val="20"/>
                                            </w:rPr>
                                            <w:t xml:space="preserve"> </w:t>
                                          </w:r>
                                          <w:r w:rsidRPr="002B2D8D">
                                            <w:rPr>
                                              <w:sz w:val="20"/>
                                              <w:szCs w:val="20"/>
                                            </w:rPr>
                                            <w:t xml:space="preserve">0  </w:t>
                                          </w:r>
                                          <w:r>
                                            <w:rPr>
                                              <w:sz w:val="20"/>
                                              <w:szCs w:val="20"/>
                                            </w:rPr>
                                            <w:t xml:space="preserve">   </w:t>
                                          </w:r>
                                          <w:r w:rsidRPr="002B2D8D">
                                            <w:rPr>
                                              <w:sz w:val="20"/>
                                              <w:szCs w:val="20"/>
                                            </w:rPr>
                                            <w:t xml:space="preserve">1  </w:t>
                                          </w:r>
                                          <w:r>
                                            <w:rPr>
                                              <w:sz w:val="20"/>
                                              <w:szCs w:val="20"/>
                                            </w:rPr>
                                            <w:t xml:space="preserve">    </w:t>
                                          </w:r>
                                          <w:r w:rsidRPr="002B2D8D">
                                            <w:rPr>
                                              <w:sz w:val="20"/>
                                              <w:szCs w:val="20"/>
                                            </w:rPr>
                                            <w:t xml:space="preserve">2  </w:t>
                                          </w:r>
                                          <w:r>
                                            <w:rPr>
                                              <w:sz w:val="20"/>
                                              <w:szCs w:val="20"/>
                                            </w:rPr>
                                            <w:t xml:space="preserve">    </w:t>
                                          </w:r>
                                          <w:r w:rsidRPr="002B2D8D">
                                            <w:rPr>
                                              <w:sz w:val="20"/>
                                              <w:szCs w:val="20"/>
                                            </w:rPr>
                                            <w:t xml:space="preserve">3  </w:t>
                                          </w:r>
                                          <w:r>
                                            <w:rPr>
                                              <w:sz w:val="20"/>
                                              <w:szCs w:val="20"/>
                                            </w:rPr>
                                            <w:t xml:space="preserve">    </w:t>
                                          </w:r>
                                          <w:r w:rsidRPr="002B2D8D">
                                            <w:rPr>
                                              <w:sz w:val="20"/>
                                              <w:szCs w:val="20"/>
                                            </w:rPr>
                                            <w:t xml:space="preserve">4  </w:t>
                                          </w:r>
                                          <w:r>
                                            <w:rPr>
                                              <w:sz w:val="20"/>
                                              <w:szCs w:val="20"/>
                                            </w:rPr>
                                            <w:t xml:space="preserve">    </w:t>
                                          </w:r>
                                          <w:r w:rsidRPr="002B2D8D">
                                            <w:rPr>
                                              <w:sz w:val="20"/>
                                              <w:szCs w:val="20"/>
                                            </w:rPr>
                                            <w:t xml:space="preserve">5  </w:t>
                                          </w:r>
                                          <w:r>
                                            <w:rPr>
                                              <w:sz w:val="20"/>
                                              <w:szCs w:val="20"/>
                                            </w:rPr>
                                            <w:t xml:space="preserve">   6      7      8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8" name="Group 1078"/>
                                    <wpg:cNvGrpSpPr/>
                                    <wpg:grpSpPr>
                                      <a:xfrm>
                                        <a:off x="144815" y="0"/>
                                        <a:ext cx="1828800" cy="1563997"/>
                                        <a:chOff x="0" y="0"/>
                                        <a:chExt cx="1828800" cy="1563997"/>
                                      </a:xfrm>
                                    </wpg:grpSpPr>
                                    <wpg:grpSp>
                                      <wpg:cNvPr id="1079" name="Group 1079"/>
                                      <wpg:cNvGrpSpPr/>
                                      <wpg:grpSpPr>
                                        <a:xfrm>
                                          <a:off x="4137" y="0"/>
                                          <a:ext cx="1824663" cy="1491431"/>
                                          <a:chOff x="588318" y="6054"/>
                                          <a:chExt cx="3590925" cy="3600450"/>
                                        </a:xfrm>
                                      </wpg:grpSpPr>
                                      <wps:wsp>
                                        <wps:cNvPr id="1080" name="Straight Connector 1080"/>
                                        <wps:cNvCnPr/>
                                        <wps:spPr>
                                          <a:xfrm>
                                            <a:off x="588318" y="6054"/>
                                            <a:ext cx="0" cy="3600450"/>
                                          </a:xfrm>
                                          <a:prstGeom prst="line">
                                            <a:avLst/>
                                          </a:prstGeom>
                                          <a:noFill/>
                                          <a:ln w="22225" cap="flat" cmpd="sng" algn="ctr">
                                            <a:solidFill>
                                              <a:sysClr val="windowText" lastClr="000000"/>
                                            </a:solidFill>
                                            <a:prstDash val="solid"/>
                                            <a:miter lim="800000"/>
                                          </a:ln>
                                          <a:effectLst/>
                                        </wps:spPr>
                                        <wps:bodyPr/>
                                      </wps:wsp>
                                      <wps:wsp>
                                        <wps:cNvPr id="1081" name="Straight Connector 1081"/>
                                        <wps:cNvCnPr/>
                                        <wps:spPr>
                                          <a:xfrm>
                                            <a:off x="588318" y="3600450"/>
                                            <a:ext cx="3590925" cy="0"/>
                                          </a:xfrm>
                                          <a:prstGeom prst="line">
                                            <a:avLst/>
                                          </a:prstGeom>
                                          <a:noFill/>
                                          <a:ln w="22225" cap="flat" cmpd="sng" algn="ctr">
                                            <a:solidFill>
                                              <a:sysClr val="windowText" lastClr="000000"/>
                                            </a:solidFill>
                                            <a:prstDash val="solid"/>
                                            <a:miter lim="800000"/>
                                          </a:ln>
                                          <a:effectLst/>
                                        </wps:spPr>
                                        <wps:bodyPr/>
                                      </wps:wsp>
                                    </wpg:grpSp>
                                    <wps:wsp>
                                      <wps:cNvPr id="1083" name="Straight Connector 1083"/>
                                      <wps:cNvCnPr/>
                                      <wps:spPr>
                                        <a:xfrm>
                                          <a:off x="0" y="1489520"/>
                                          <a:ext cx="0" cy="70339"/>
                                        </a:xfrm>
                                        <a:prstGeom prst="line">
                                          <a:avLst/>
                                        </a:prstGeom>
                                        <a:noFill/>
                                        <a:ln w="12700" cap="flat" cmpd="sng" algn="ctr">
                                          <a:solidFill>
                                            <a:sysClr val="windowText" lastClr="000000"/>
                                          </a:solidFill>
                                          <a:prstDash val="solid"/>
                                          <a:miter lim="800000"/>
                                        </a:ln>
                                        <a:effectLst/>
                                      </wps:spPr>
                                      <wps:bodyPr/>
                                    </wps:wsp>
                                    <wps:wsp>
                                      <wps:cNvPr id="1084" name="Straight Connector 1084"/>
                                      <wps:cNvCnPr/>
                                      <wps:spPr>
                                        <a:xfrm>
                                          <a:off x="1369531" y="1489520"/>
                                          <a:ext cx="0" cy="70339"/>
                                        </a:xfrm>
                                        <a:prstGeom prst="line">
                                          <a:avLst/>
                                        </a:prstGeom>
                                        <a:noFill/>
                                        <a:ln w="12700" cap="flat" cmpd="sng" algn="ctr">
                                          <a:solidFill>
                                            <a:sysClr val="windowText" lastClr="000000"/>
                                          </a:solidFill>
                                          <a:prstDash val="solid"/>
                                          <a:miter lim="800000"/>
                                        </a:ln>
                                        <a:effectLst/>
                                      </wps:spPr>
                                      <wps:bodyPr/>
                                    </wps:wsp>
                                    <wps:wsp>
                                      <wps:cNvPr id="1085" name="Straight Connector 1085"/>
                                      <wps:cNvCnPr/>
                                      <wps:spPr>
                                        <a:xfrm>
                                          <a:off x="227565" y="1493658"/>
                                          <a:ext cx="0" cy="70339"/>
                                        </a:xfrm>
                                        <a:prstGeom prst="line">
                                          <a:avLst/>
                                        </a:prstGeom>
                                        <a:noFill/>
                                        <a:ln w="12700" cap="flat" cmpd="sng" algn="ctr">
                                          <a:solidFill>
                                            <a:sysClr val="windowText" lastClr="000000"/>
                                          </a:solidFill>
                                          <a:prstDash val="solid"/>
                                          <a:miter lim="800000"/>
                                        </a:ln>
                                        <a:effectLst/>
                                      </wps:spPr>
                                      <wps:bodyPr/>
                                    </wps:wsp>
                                    <wps:wsp>
                                      <wps:cNvPr id="1086" name="Straight Connector 1086"/>
                                      <wps:cNvCnPr/>
                                      <wps:spPr>
                                        <a:xfrm>
                                          <a:off x="1601234" y="1489520"/>
                                          <a:ext cx="0" cy="70339"/>
                                        </a:xfrm>
                                        <a:prstGeom prst="line">
                                          <a:avLst/>
                                        </a:prstGeom>
                                        <a:noFill/>
                                        <a:ln w="12700" cap="flat" cmpd="sng" algn="ctr">
                                          <a:solidFill>
                                            <a:sysClr val="windowText" lastClr="000000"/>
                                          </a:solidFill>
                                          <a:prstDash val="solid"/>
                                          <a:miter lim="800000"/>
                                        </a:ln>
                                        <a:effectLst/>
                                      </wps:spPr>
                                      <wps:bodyPr/>
                                    </wps:wsp>
                                    <wps:wsp>
                                      <wps:cNvPr id="1087" name="Straight Connector 1087"/>
                                      <wps:cNvCnPr/>
                                      <wps:spPr>
                                        <a:xfrm>
                                          <a:off x="686834" y="1489520"/>
                                          <a:ext cx="0" cy="70339"/>
                                        </a:xfrm>
                                        <a:prstGeom prst="line">
                                          <a:avLst/>
                                        </a:prstGeom>
                                        <a:noFill/>
                                        <a:ln w="12700" cap="flat" cmpd="sng" algn="ctr">
                                          <a:solidFill>
                                            <a:sysClr val="windowText" lastClr="000000"/>
                                          </a:solidFill>
                                          <a:prstDash val="solid"/>
                                          <a:miter lim="800000"/>
                                        </a:ln>
                                        <a:effectLst/>
                                      </wps:spPr>
                                      <wps:bodyPr/>
                                    </wps:wsp>
                                    <wps:wsp>
                                      <wps:cNvPr id="957447" name="Straight Connector 957447"/>
                                      <wps:cNvCnPr/>
                                      <wps:spPr>
                                        <a:xfrm>
                                          <a:off x="1828800" y="1493658"/>
                                          <a:ext cx="0" cy="70339"/>
                                        </a:xfrm>
                                        <a:prstGeom prst="line">
                                          <a:avLst/>
                                        </a:prstGeom>
                                        <a:noFill/>
                                        <a:ln w="12700" cap="flat" cmpd="sng" algn="ctr">
                                          <a:solidFill>
                                            <a:sysClr val="windowText" lastClr="000000"/>
                                          </a:solidFill>
                                          <a:prstDash val="solid"/>
                                          <a:miter lim="800000"/>
                                        </a:ln>
                                        <a:effectLst/>
                                      </wps:spPr>
                                      <wps:bodyPr/>
                                    </wps:wsp>
                                    <wps:wsp>
                                      <wps:cNvPr id="957459" name="Straight Connector 957459"/>
                                      <wps:cNvCnPr/>
                                      <wps:spPr>
                                        <a:xfrm>
                                          <a:off x="1141965" y="1493658"/>
                                          <a:ext cx="0" cy="70339"/>
                                        </a:xfrm>
                                        <a:prstGeom prst="line">
                                          <a:avLst/>
                                        </a:prstGeom>
                                        <a:noFill/>
                                        <a:ln w="12700" cap="flat" cmpd="sng" algn="ctr">
                                          <a:solidFill>
                                            <a:sysClr val="windowText" lastClr="000000"/>
                                          </a:solidFill>
                                          <a:prstDash val="solid"/>
                                          <a:miter lim="800000"/>
                                        </a:ln>
                                        <a:effectLst/>
                                      </wps:spPr>
                                      <wps:bodyPr/>
                                    </wps:wsp>
                                    <wps:wsp>
                                      <wps:cNvPr id="957460" name="Straight Connector 957460"/>
                                      <wps:cNvCnPr/>
                                      <wps:spPr>
                                        <a:xfrm>
                                          <a:off x="459268" y="1489520"/>
                                          <a:ext cx="0" cy="70339"/>
                                        </a:xfrm>
                                        <a:prstGeom prst="line">
                                          <a:avLst/>
                                        </a:prstGeom>
                                        <a:noFill/>
                                        <a:ln w="12700" cap="flat" cmpd="sng" algn="ctr">
                                          <a:solidFill>
                                            <a:sysClr val="windowText" lastClr="000000"/>
                                          </a:solidFill>
                                          <a:prstDash val="solid"/>
                                          <a:miter lim="800000"/>
                                        </a:ln>
                                        <a:effectLst/>
                                      </wps:spPr>
                                      <wps:bodyPr/>
                                    </wps:wsp>
                                    <wps:wsp>
                                      <wps:cNvPr id="957461" name="Straight Connector 957461"/>
                                      <wps:cNvCnPr/>
                                      <wps:spPr>
                                        <a:xfrm>
                                          <a:off x="914400" y="1493658"/>
                                          <a:ext cx="0" cy="70339"/>
                                        </a:xfrm>
                                        <a:prstGeom prst="line">
                                          <a:avLst/>
                                        </a:prstGeom>
                                        <a:noFill/>
                                        <a:ln w="12700" cap="flat" cmpd="sng" algn="ctr">
                                          <a:solidFill>
                                            <a:sysClr val="windowText" lastClr="000000"/>
                                          </a:solidFill>
                                          <a:prstDash val="solid"/>
                                          <a:miter lim="800000"/>
                                        </a:ln>
                                        <a:effectLst/>
                                      </wps:spPr>
                                      <wps:bodyPr/>
                                    </wps:wsp>
                                  </wpg:grpSp>
                                </wpg:grpSp>
                                <wpg:grpSp>
                                  <wpg:cNvPr id="957472" name="Group 957472"/>
                                  <wpg:cNvGrpSpPr/>
                                  <wpg:grpSpPr>
                                    <a:xfrm>
                                      <a:off x="30335" y="117008"/>
                                      <a:ext cx="131635" cy="1373767"/>
                                      <a:chOff x="0" y="0"/>
                                      <a:chExt cx="131635" cy="1373767"/>
                                    </a:xfrm>
                                  </wpg:grpSpPr>
                                  <wps:wsp>
                                    <wps:cNvPr id="957465" name="Straight Connector 957465"/>
                                    <wps:cNvCnPr/>
                                    <wps:spPr>
                                      <a:xfrm>
                                        <a:off x="0" y="0"/>
                                        <a:ext cx="114300" cy="0"/>
                                      </a:xfrm>
                                      <a:prstGeom prst="line">
                                        <a:avLst/>
                                      </a:prstGeom>
                                      <a:noFill/>
                                      <a:ln w="12700" cap="flat" cmpd="sng" algn="ctr">
                                        <a:solidFill>
                                          <a:sysClr val="windowText" lastClr="000000"/>
                                        </a:solidFill>
                                        <a:prstDash val="solid"/>
                                        <a:miter lim="800000"/>
                                      </a:ln>
                                      <a:effectLst/>
                                    </wps:spPr>
                                    <wps:bodyPr/>
                                  </wps:wsp>
                                  <wps:wsp>
                                    <wps:cNvPr id="957466" name="Straight Connector 957466"/>
                                    <wps:cNvCnPr/>
                                    <wps:spPr>
                                      <a:xfrm>
                                        <a:off x="4334" y="689050"/>
                                        <a:ext cx="114300" cy="0"/>
                                      </a:xfrm>
                                      <a:prstGeom prst="line">
                                        <a:avLst/>
                                      </a:prstGeom>
                                      <a:noFill/>
                                      <a:ln w="12700" cap="flat" cmpd="sng" algn="ctr">
                                        <a:solidFill>
                                          <a:sysClr val="windowText" lastClr="000000"/>
                                        </a:solidFill>
                                        <a:prstDash val="solid"/>
                                        <a:miter lim="800000"/>
                                      </a:ln>
                                      <a:effectLst/>
                                    </wps:spPr>
                                    <wps:bodyPr/>
                                  </wps:wsp>
                                  <wps:wsp>
                                    <wps:cNvPr id="957467" name="Straight Connector 957467"/>
                                    <wps:cNvCnPr/>
                                    <wps:spPr>
                                      <a:xfrm>
                                        <a:off x="17335" y="914400"/>
                                        <a:ext cx="114300" cy="0"/>
                                      </a:xfrm>
                                      <a:prstGeom prst="line">
                                        <a:avLst/>
                                      </a:prstGeom>
                                      <a:noFill/>
                                      <a:ln w="12700" cap="flat" cmpd="sng" algn="ctr">
                                        <a:solidFill>
                                          <a:sysClr val="windowText" lastClr="000000"/>
                                        </a:solidFill>
                                        <a:prstDash val="solid"/>
                                        <a:miter lim="800000"/>
                                      </a:ln>
                                      <a:effectLst/>
                                    </wps:spPr>
                                    <wps:bodyPr/>
                                  </wps:wsp>
                                  <wps:wsp>
                                    <wps:cNvPr id="957468" name="Straight Connector 957468"/>
                                    <wps:cNvCnPr/>
                                    <wps:spPr>
                                      <a:xfrm>
                                        <a:off x="0" y="1373767"/>
                                        <a:ext cx="114300" cy="0"/>
                                      </a:xfrm>
                                      <a:prstGeom prst="line">
                                        <a:avLst/>
                                      </a:prstGeom>
                                      <a:noFill/>
                                      <a:ln w="12700" cap="flat" cmpd="sng" algn="ctr">
                                        <a:solidFill>
                                          <a:sysClr val="windowText" lastClr="000000"/>
                                        </a:solidFill>
                                        <a:prstDash val="solid"/>
                                        <a:miter lim="800000"/>
                                      </a:ln>
                                      <a:effectLst/>
                                    </wps:spPr>
                                    <wps:bodyPr/>
                                  </wps:wsp>
                                  <wps:wsp>
                                    <wps:cNvPr id="957469" name="Straight Connector 957469"/>
                                    <wps:cNvCnPr/>
                                    <wps:spPr>
                                      <a:xfrm>
                                        <a:off x="17335" y="1144083"/>
                                        <a:ext cx="114300" cy="0"/>
                                      </a:xfrm>
                                      <a:prstGeom prst="line">
                                        <a:avLst/>
                                      </a:prstGeom>
                                      <a:noFill/>
                                      <a:ln w="12700" cap="flat" cmpd="sng" algn="ctr">
                                        <a:solidFill>
                                          <a:sysClr val="windowText" lastClr="000000"/>
                                        </a:solidFill>
                                        <a:prstDash val="solid"/>
                                        <a:miter lim="800000"/>
                                      </a:ln>
                                      <a:effectLst/>
                                    </wps:spPr>
                                    <wps:bodyPr/>
                                  </wps:wsp>
                                  <wps:wsp>
                                    <wps:cNvPr id="957470" name="Straight Connector 957470"/>
                                    <wps:cNvCnPr/>
                                    <wps:spPr>
                                      <a:xfrm>
                                        <a:off x="0" y="455033"/>
                                        <a:ext cx="114300" cy="0"/>
                                      </a:xfrm>
                                      <a:prstGeom prst="line">
                                        <a:avLst/>
                                      </a:prstGeom>
                                      <a:noFill/>
                                      <a:ln w="12700" cap="flat" cmpd="sng" algn="ctr">
                                        <a:solidFill>
                                          <a:sysClr val="windowText" lastClr="000000"/>
                                        </a:solidFill>
                                        <a:prstDash val="solid"/>
                                        <a:miter lim="800000"/>
                                      </a:ln>
                                      <a:effectLst/>
                                    </wps:spPr>
                                    <wps:bodyPr/>
                                  </wps:wsp>
                                  <wps:wsp>
                                    <wps:cNvPr id="957471" name="Straight Connector 957471"/>
                                    <wps:cNvCnPr/>
                                    <wps:spPr>
                                      <a:xfrm>
                                        <a:off x="17335" y="229683"/>
                                        <a:ext cx="114300" cy="0"/>
                                      </a:xfrm>
                                      <a:prstGeom prst="line">
                                        <a:avLst/>
                                      </a:prstGeom>
                                      <a:noFill/>
                                      <a:ln w="12700" cap="flat" cmpd="sng" algn="ctr">
                                        <a:solidFill>
                                          <a:sysClr val="windowText" lastClr="000000"/>
                                        </a:solidFill>
                                        <a:prstDash val="solid"/>
                                        <a:miter lim="800000"/>
                                      </a:ln>
                                      <a:effectLst/>
                                    </wps:spPr>
                                    <wps:bodyPr/>
                                  </wps:wsp>
                                </wpg:grpSp>
                              </wpg:grpSp>
                              <wpg:grpSp>
                                <wpg:cNvPr id="957482" name="Group 957482"/>
                                <wpg:cNvGrpSpPr/>
                                <wpg:grpSpPr>
                                  <a:xfrm>
                                    <a:off x="0" y="8667"/>
                                    <a:ext cx="362022" cy="1376637"/>
                                    <a:chOff x="0" y="0"/>
                                    <a:chExt cx="362022" cy="1376637"/>
                                  </a:xfrm>
                                </wpg:grpSpPr>
                                <wps:wsp>
                                  <wps:cNvPr id="957475" name="Text Box 957475"/>
                                  <wps:cNvSpPr txBox="1"/>
                                  <wps:spPr>
                                    <a:xfrm>
                                      <a:off x="0" y="0"/>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1</w:t>
                                        </w:r>
                                        <w:r w:rsidRPr="0037211D">
                                          <w:rPr>
                                            <w:sz w:val="20"/>
                                            <w:szCs w:val="20"/>
                                          </w:rPr>
                                          <w:t>.2</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477" name="Text Box 957477"/>
                                  <wps:cNvSpPr txBox="1"/>
                                  <wps:spPr>
                                    <a:xfrm>
                                      <a:off x="17334" y="463700"/>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0.8</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478" name="Text Box 957478"/>
                                  <wps:cNvSpPr txBox="1"/>
                                  <wps:spPr>
                                    <a:xfrm>
                                      <a:off x="17334" y="680383"/>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0.6</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479" name="Text Box 957479"/>
                                  <wps:cNvSpPr txBox="1"/>
                                  <wps:spPr>
                                    <a:xfrm>
                                      <a:off x="8667" y="234017"/>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1.0</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480" name="Text Box 957480"/>
                                  <wps:cNvSpPr txBox="1"/>
                                  <wps:spPr>
                                    <a:xfrm>
                                      <a:off x="17334" y="910066"/>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Pr>
                                            <w:sz w:val="20"/>
                                            <w:szCs w:val="20"/>
                                          </w:rPr>
                                          <w:t>0.4</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481" name="Text Box 957481"/>
                                  <wps:cNvSpPr txBox="1"/>
                                  <wps:spPr>
                                    <a:xfrm>
                                      <a:off x="0" y="1144083"/>
                                      <a:ext cx="344688" cy="232554"/>
                                    </a:xfrm>
                                    <a:prstGeom prst="rect">
                                      <a:avLst/>
                                    </a:prstGeom>
                                    <a:solidFill>
                                      <a:sysClr val="window" lastClr="FFFFFF"/>
                                    </a:solidFill>
                                    <a:ln w="6350">
                                      <a:noFill/>
                                    </a:ln>
                                    <a:effectLst/>
                                  </wps:spPr>
                                  <wps:txbx>
                                    <w:txbxContent>
                                      <w:p w:rsidR="00B62AF9" w:rsidRPr="0037211D" w:rsidRDefault="00B62AF9" w:rsidP="001C0DC3">
                                        <w:pPr>
                                          <w:rPr>
                                            <w:sz w:val="20"/>
                                            <w:szCs w:val="20"/>
                                          </w:rPr>
                                        </w:pPr>
                                        <w:r w:rsidRPr="0037211D">
                                          <w:rPr>
                                            <w:sz w:val="20"/>
                                            <w:szCs w:val="20"/>
                                          </w:rPr>
                                          <w:t>0.2</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g:grpSp>
                            </wpg:grpSp>
                          </wpg:grpSp>
                        </wpg:grpSp>
                      </wpg:grpSp>
                      <wps:wsp>
                        <wps:cNvPr id="957528" name="Freeform 957528"/>
                        <wps:cNvSpPr/>
                        <wps:spPr>
                          <a:xfrm>
                            <a:off x="779228" y="270345"/>
                            <a:ext cx="1800202" cy="1137796"/>
                          </a:xfrm>
                          <a:custGeom>
                            <a:avLst/>
                            <a:gdLst>
                              <a:gd name="connsiteX0" fmla="*/ 0 w 1765190"/>
                              <a:gd name="connsiteY0" fmla="*/ 0 h 1058228"/>
                              <a:gd name="connsiteX1" fmla="*/ 71562 w 1765190"/>
                              <a:gd name="connsiteY1" fmla="*/ 326003 h 1058228"/>
                              <a:gd name="connsiteX2" fmla="*/ 230588 w 1765190"/>
                              <a:gd name="connsiteY2" fmla="*/ 532737 h 1058228"/>
                              <a:gd name="connsiteX3" fmla="*/ 485030 w 1765190"/>
                              <a:gd name="connsiteY3" fmla="*/ 763325 h 1058228"/>
                              <a:gd name="connsiteX4" fmla="*/ 850790 w 1765190"/>
                              <a:gd name="connsiteY4" fmla="*/ 970059 h 1058228"/>
                              <a:gd name="connsiteX5" fmla="*/ 1256306 w 1765190"/>
                              <a:gd name="connsiteY5" fmla="*/ 1033669 h 1058228"/>
                              <a:gd name="connsiteX6" fmla="*/ 1566407 w 1765190"/>
                              <a:gd name="connsiteY6" fmla="*/ 1057523 h 1058228"/>
                              <a:gd name="connsiteX7" fmla="*/ 1765190 w 1765190"/>
                              <a:gd name="connsiteY7" fmla="*/ 1049572 h 1058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5190" h="1058228">
                                <a:moveTo>
                                  <a:pt x="0" y="0"/>
                                </a:moveTo>
                                <a:cubicBezTo>
                                  <a:pt x="16565" y="118607"/>
                                  <a:pt x="33131" y="237214"/>
                                  <a:pt x="71562" y="326003"/>
                                </a:cubicBezTo>
                                <a:cubicBezTo>
                                  <a:pt x="109993" y="414792"/>
                                  <a:pt x="161677" y="459850"/>
                                  <a:pt x="230588" y="532737"/>
                                </a:cubicBezTo>
                                <a:cubicBezTo>
                                  <a:pt x="299499" y="605624"/>
                                  <a:pt x="381663" y="690438"/>
                                  <a:pt x="485030" y="763325"/>
                                </a:cubicBezTo>
                                <a:cubicBezTo>
                                  <a:pt x="588397" y="836212"/>
                                  <a:pt x="722244" y="925002"/>
                                  <a:pt x="850790" y="970059"/>
                                </a:cubicBezTo>
                                <a:cubicBezTo>
                                  <a:pt x="979336" y="1015116"/>
                                  <a:pt x="1137037" y="1019092"/>
                                  <a:pt x="1256306" y="1033669"/>
                                </a:cubicBezTo>
                                <a:cubicBezTo>
                                  <a:pt x="1375575" y="1048246"/>
                                  <a:pt x="1481593" y="1054872"/>
                                  <a:pt x="1566407" y="1057523"/>
                                </a:cubicBezTo>
                                <a:cubicBezTo>
                                  <a:pt x="1651221" y="1060174"/>
                                  <a:pt x="1708205" y="1054873"/>
                                  <a:pt x="1765190" y="104957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81FD14" id="Group 957529" o:spid="_x0000_s1101" style="position:absolute;margin-left:6.7pt;margin-top:51.4pt;width:221.15pt;height:176.95pt;z-index:251655680" coordsize="28086,2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">
                <v:group id="Group 957486" o:spid="_x0000_s1102" style="position:absolute;width:28086;height:22472" coordsize="28088,2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CS7SJyQAA&#10;AN8AAAAPAAAAAAAAAAAAAAAAAKoCAABkcnMvZG93bnJldi54bWxQSwUGAAAAAAQABAD6AAAAoAMA&#10;AAAA&#10;">
                  <v:shape id="Text Box 957476" o:spid="_x0000_s1103" type="#_x0000_t202" style="position:absolute;left:3206;top:15341;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e0cUA&#10;AADfAAAADwAAAGRycy9kb3ducmV2LnhtbESP3WrCQBSE7wu+w3KE3tWNP40aXaUIxdIbMfoAh+wx&#10;CWbPCdmtpm/fLQheDjPzDbPe9q5RN+p8LWxgPEpAERdiay4NnE+fbwtQPiBbbITJwC952G4GL2vM&#10;rNz5SLc8lCpC2GdooAqhzbT2RUUO/Uha4uhdpHMYouxKbTu8R7hr9CRJUu2w5rhQYUu7iopr/uMM&#10;yF770+U7tzmmQsXBLuU8tca8DvuPFahAfXiGH+0va2D5Pp/NU/j/E7+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57RxQAAAN8AAAAPAAAAAAAAAAAAAAAAAJgCAABkcnMv&#10;ZG93bnJldi54bWxQSwUGAAAAAAQABAD1AAAAigMAAAAA&#10;" fillcolor="window" stroked="f" strokeweight=".5pt">
                    <v:textbox inset="1mm,1mm,1mm,2mm">
                      <w:txbxContent>
                        <w:p w:rsidR="00B62AF9" w:rsidRPr="0037211D" w:rsidRDefault="00B62AF9" w:rsidP="001C0DC3">
                          <w:pPr>
                            <w:rPr>
                              <w:sz w:val="20"/>
                              <w:szCs w:val="20"/>
                            </w:rPr>
                          </w:pPr>
                          <w:r>
                            <w:rPr>
                              <w:sz w:val="20"/>
                              <w:szCs w:val="20"/>
                            </w:rPr>
                            <w:t>0</w:t>
                          </w:r>
                        </w:p>
                      </w:txbxContent>
                    </v:textbox>
                  </v:shape>
                  <v:group id="Group 957485" o:spid="_x0000_s1104" style="position:absolute;width:28088;height:22477" coordsize="28088,2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ymSr+yQAA&#10;AN8AAAAPAAAAAAAAAAAAAAAAAKoCAABkcnMvZG93bnJldi54bWxQSwUGAAAAAAQABAD6AAAAoAMA&#10;AAAA&#10;">
                    <v:shape id="TextBox 17" o:spid="_x0000_s1105" type="#_x0000_t202" style="position:absolute;left:7497;top:19588;width:1624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B62AF9" w:rsidRPr="00605748" w:rsidRDefault="00B62AF9" w:rsidP="001C0DC3">
                            <w:pPr>
                              <w:pStyle w:val="NormalWeb"/>
                              <w:spacing w:before="0" w:beforeAutospacing="0" w:after="0" w:afterAutospacing="0"/>
                              <w:rPr>
                                <w:rFonts w:ascii="Arial" w:hAnsi="Arial" w:cs="Arial"/>
                                <w:sz w:val="20"/>
                                <w:szCs w:val="20"/>
                              </w:rPr>
                            </w:pPr>
                            <w:r>
                              <w:rPr>
                                <w:rFonts w:ascii="Arial" w:hAnsi="Arial" w:cs="Arial"/>
                                <w:kern w:val="24"/>
                                <w:sz w:val="20"/>
                                <w:szCs w:val="20"/>
                              </w:rPr>
                              <w:t>Time /s</w:t>
                            </w:r>
                          </w:p>
                        </w:txbxContent>
                      </v:textbox>
                    </v:shape>
                    <v:group id="Group 957484" o:spid="_x0000_s1106" style="position:absolute;width:28088;height:19443" coordsize="28088,19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d1Y9lyQAA&#10;AN8AAAAPAAAAAAAAAAAAAAAAAKoCAABkcnMvZG93bnJldi54bWxQSwUGAAAAAAQABAD6AAAAoAMA&#10;AAAA&#10;">
                      <v:shape id="TextBox 16" o:spid="_x0000_s1107" type="#_x0000_t202" style="position:absolute;width:3224;height:16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xN8UA&#10;AADdAAAADwAAAGRycy9kb3ducmV2LnhtbERPTWvCQBC9F/wPywi91V1bWiW6SmlR2kvRqAdvY3ZM&#10;gtnZmN2a+O+7QsHbPN7nTOedrcSFGl861jAcKBDEmTMl5xq2m8XTGIQPyAYrx6ThSh7ms97DFBPj&#10;Wl7TJQ25iCHsE9RQhFAnUvqsIIt+4GriyB1dYzFE2OTSNNjGcFvJZ6XepMWSY0OBNX0UlJ3SX6th&#10;d/i5Vuv6Za/K9nvVLc+r9HOZa/3Y794nIAJ14S7+d3+ZOF+NXuH2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nE3xQAAAN0AAAAPAAAAAAAAAAAAAAAAAJgCAABkcnMv&#10;ZG93bnJldi54bWxQSwUGAAAAAAQABAD1AAAAigMAAAAA&#10;" filled="f" stroked="f">
                        <v:textbox style="layout-flow:vertical;mso-layout-flow-alt:bottom-to-top">
                          <w:txbxContent>
                            <w:p w:rsidR="00B62AF9" w:rsidRPr="00605748" w:rsidRDefault="00B62AF9" w:rsidP="001C0DC3">
                              <w:pPr>
                                <w:pStyle w:val="NormalWeb"/>
                                <w:spacing w:before="0" w:beforeAutospacing="0" w:after="0" w:afterAutospacing="0"/>
                                <w:rPr>
                                  <w:rFonts w:ascii="Arial" w:hAnsi="Arial" w:cs="Arial"/>
                                  <w:sz w:val="20"/>
                                  <w:szCs w:val="20"/>
                                </w:rPr>
                              </w:pPr>
                              <w:r>
                                <w:rPr>
                                  <w:rFonts w:ascii="Arial" w:hAnsi="Arial" w:cs="Arial"/>
                                  <w:i/>
                                  <w:kern w:val="24"/>
                                  <w:sz w:val="20"/>
                                  <w:szCs w:val="20"/>
                                </w:rPr>
                                <w:t>Concentration in cell /M</w:t>
                              </w:r>
                            </w:p>
                            <w:p w:rsidR="00B62AF9" w:rsidRPr="00605748" w:rsidRDefault="00B62AF9" w:rsidP="001C0DC3"/>
                          </w:txbxContent>
                        </v:textbox>
                      </v:shape>
                      <v:group id="Group 957483" o:spid="_x0000_s1108" style="position:absolute;left:3120;top:1473;width:24968;height:17970" coordsize="24968,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PBcRyQAA&#10;AN8AAAAPAAAAAAAAAAAAAAAAAKoCAABkcnMvZG93bnJldi54bWxQSwUGAAAAAAQABAD6AAAAoAMA&#10;AAAA&#10;">
                        <v:group id="Group 957473" o:spid="_x0000_s1109" style="position:absolute;left:2946;width:22022;height:17970" coordsize="22021,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n6Wc2yQAA&#10;AN8AAAAPAAAAAAAAAAAAAAAAAKoCAABkcnMvZG93bnJldi54bWxQSwUGAAAAAAQABAD6AAAAoAMA&#10;AAAA&#10;">
                          <v:group id="Group 1076" o:spid="_x0000_s1110" style="position:absolute;width:22021;height:17970" coordsize="22028,1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Text Box 1077" o:spid="_x0000_s1111" type="#_x0000_t202" style="position:absolute;top:15639;width:22028;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G1MUA&#10;AADdAAAADwAAAGRycy9kb3ducmV2LnhtbERPTWvCQBC9F/wPywje6sYeqqSuUsRShQZrLHgdsmOS&#10;mp0Nu6tJ/fXdgtDbPN7nzJe9acSVnK8tK5iMExDEhdU1lwq+Dm+PMxA+IGtsLJOCH/KwXAwe5phq&#10;2/GernkoRQxhn6KCKoQ2ldIXFRn0Y9sSR+5kncEQoSuldtjFcNPIpyR5lgZrjg0VtrSqqDjnF6Pg&#10;2OXvbrfdfn+2m+y2u+XZB60zpUbD/vUFRKA+/Ivv7o2O85PpF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0bUxQAAAN0AAAAPAAAAAAAAAAAAAAAAAJgCAABkcnMv&#10;ZG93bnJldi54bWxQSwUGAAAAAAQABAD1AAAAigMAAAAA&#10;" fillcolor="window" stroked="f" strokeweight=".5pt">
                              <v:textbox>
                                <w:txbxContent>
                                  <w:p w:rsidR="00B62AF9" w:rsidRPr="002B2D8D" w:rsidRDefault="00B62AF9" w:rsidP="001C0DC3">
                                    <w:pPr>
                                      <w:rPr>
                                        <w:sz w:val="20"/>
                                        <w:szCs w:val="20"/>
                                      </w:rPr>
                                    </w:pPr>
                                    <w:r>
                                      <w:rPr>
                                        <w:sz w:val="20"/>
                                        <w:szCs w:val="20"/>
                                      </w:rPr>
                                      <w:t xml:space="preserve"> </w:t>
                                    </w:r>
                                    <w:r w:rsidRPr="002B2D8D">
                                      <w:rPr>
                                        <w:sz w:val="20"/>
                                        <w:szCs w:val="20"/>
                                      </w:rPr>
                                      <w:t xml:space="preserve">0  </w:t>
                                    </w:r>
                                    <w:r>
                                      <w:rPr>
                                        <w:sz w:val="20"/>
                                        <w:szCs w:val="20"/>
                                      </w:rPr>
                                      <w:t xml:space="preserve">   </w:t>
                                    </w:r>
                                    <w:r w:rsidRPr="002B2D8D">
                                      <w:rPr>
                                        <w:sz w:val="20"/>
                                        <w:szCs w:val="20"/>
                                      </w:rPr>
                                      <w:t xml:space="preserve">1  </w:t>
                                    </w:r>
                                    <w:r>
                                      <w:rPr>
                                        <w:sz w:val="20"/>
                                        <w:szCs w:val="20"/>
                                      </w:rPr>
                                      <w:t xml:space="preserve">    </w:t>
                                    </w:r>
                                    <w:r w:rsidRPr="002B2D8D">
                                      <w:rPr>
                                        <w:sz w:val="20"/>
                                        <w:szCs w:val="20"/>
                                      </w:rPr>
                                      <w:t xml:space="preserve">2  </w:t>
                                    </w:r>
                                    <w:r>
                                      <w:rPr>
                                        <w:sz w:val="20"/>
                                        <w:szCs w:val="20"/>
                                      </w:rPr>
                                      <w:t xml:space="preserve">    </w:t>
                                    </w:r>
                                    <w:r w:rsidRPr="002B2D8D">
                                      <w:rPr>
                                        <w:sz w:val="20"/>
                                        <w:szCs w:val="20"/>
                                      </w:rPr>
                                      <w:t xml:space="preserve">3  </w:t>
                                    </w:r>
                                    <w:r>
                                      <w:rPr>
                                        <w:sz w:val="20"/>
                                        <w:szCs w:val="20"/>
                                      </w:rPr>
                                      <w:t xml:space="preserve">    </w:t>
                                    </w:r>
                                    <w:r w:rsidRPr="002B2D8D">
                                      <w:rPr>
                                        <w:sz w:val="20"/>
                                        <w:szCs w:val="20"/>
                                      </w:rPr>
                                      <w:t xml:space="preserve">4  </w:t>
                                    </w:r>
                                    <w:r>
                                      <w:rPr>
                                        <w:sz w:val="20"/>
                                        <w:szCs w:val="20"/>
                                      </w:rPr>
                                      <w:t xml:space="preserve">    </w:t>
                                    </w:r>
                                    <w:r w:rsidRPr="002B2D8D">
                                      <w:rPr>
                                        <w:sz w:val="20"/>
                                        <w:szCs w:val="20"/>
                                      </w:rPr>
                                      <w:t xml:space="preserve">5  </w:t>
                                    </w:r>
                                    <w:r>
                                      <w:rPr>
                                        <w:sz w:val="20"/>
                                        <w:szCs w:val="20"/>
                                      </w:rPr>
                                      <w:t xml:space="preserve">   6      7      8</w:t>
                                    </w:r>
                                  </w:p>
                                </w:txbxContent>
                              </v:textbox>
                            </v:shape>
                            <v:group id="Group 1078" o:spid="_x0000_s1112" style="position:absolute;left:1448;width:18288;height:15639" coordsize="18288,15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group id="Group 1079" o:spid="_x0000_s1113" style="position:absolute;left:41;width:18247;height:14914" coordorigin="5883,60" coordsize="35909,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line id="Straight Connector 1080" o:spid="_x0000_s1114" style="position:absolute;visibility:visible;mso-wrap-style:square" from="5883,60" to="5883,3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AesYAAADdAAAADwAAAGRycy9kb3ducmV2LnhtbESPQW/CMAyF70j7D5En7QYJOwzUEVA3&#10;sYnDLnQIbTerMW1F41RNRsu/nw9I3Gy95/c+rzajb9WF+tgEtjCfGVDEZXANVxYO3x/TJaiYkB22&#10;gcnClSJs1g+TFWYuDLynS5EqJSEcM7RQp9RlWseyJo9xFjpi0U6h95hk7Svtehwk3Lf62ZgX7bFh&#10;aaixo/eaynPx5y18HhdU8O82/xp+tkcz93l4O+TWPj2O+SuoRGO6m2/XOyf4Zin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jwHrGAAAA3QAAAA8AAAAAAAAA&#10;AAAAAAAAoQIAAGRycy9kb3ducmV2LnhtbFBLBQYAAAAABAAEAPkAAACUAwAAAAA=&#10;" strokecolor="windowText" strokeweight="1.75pt">
                                  <v:stroke joinstyle="miter"/>
                                </v:line>
                                <v:line id="Straight Connector 1081" o:spid="_x0000_s1115" style="position:absolute;visibility:visible;mso-wrap-style:square" from="5883,36004" to="41792,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9l4cMAAADdAAAADwAAAGRycy9kb3ducmV2LnhtbERPTWvCQBC9F/wPywje6m48WImuEsWK&#10;h14aRfQ2ZMckmJ0N2a1J/323UOhtHu9zVpvBNuJJna8da0imCgRx4UzNpYbz6f11AcIHZIONY9Lw&#10;TR4269HLClPjev6kZx5KEUPYp6ihCqFNpfRFRRb91LXEkbu7zmKIsCul6bCP4baRM6Xm0mLNsaHC&#10;lnYVFY/8y2o4XN4o59s+++iv+4tKbOa250zryXjIliACDeFf/Oc+mjhfLRL4/Sa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vZeHDAAAA3QAAAA8AAAAAAAAAAAAA&#10;AAAAoQIAAGRycy9kb3ducmV2LnhtbFBLBQYAAAAABAAEAPkAAACRAwAAAAA=&#10;" strokecolor="windowText" strokeweight="1.75pt">
                                  <v:stroke joinstyle="miter"/>
                                </v:line>
                              </v:group>
                              <v:line id="Straight Connector 1083" o:spid="_x0000_s1116" style="position:absolute;visibility:visible;mso-wrap-style:square" from="0,14895" to="0,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7esIAAADdAAAADwAAAGRycy9kb3ducmV2LnhtbERPTWvCQBC9F/wPywi91Y0tlBhdRUTB&#10;i4fG1vOQHZNodnbZ3Sbx33cLhd7m8T5ntRlNJ3ryobWsYD7LQBBXVrdcK/g8H15yECEia+wsk4IH&#10;BdisJ08rLLQd+IP6MtYihXAoUEEToyukDFVDBsPMOuLEXa03GBP0tdQehxRuOvmaZe/SYMupoUFH&#10;u4aqe/ltFJQsT4u5q/OLp34Iozt/XfY3pZ6n43YJItIY/8V/7qNO87P8DX6/S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p7esIAAADdAAAADwAAAAAAAAAAAAAA&#10;AAChAgAAZHJzL2Rvd25yZXYueG1sUEsFBgAAAAAEAAQA+QAAAJADAAAAAA==&#10;" strokecolor="windowText" strokeweight="1pt">
                                <v:stroke joinstyle="miter"/>
                              </v:line>
                              <v:line id="Straight Connector 1084" o:spid="_x0000_s1117" style="position:absolute;visibility:visible;mso-wrap-style:square" from="13695,14895" to="13695,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PjDsIAAADdAAAADwAAAGRycy9kb3ducmV2LnhtbERPTWvCQBC9F/wPywi91Y2llBhdRUTB&#10;i4fG1vOQHZNodnbZ3Sbx33cLhd7m8T5ntRlNJ3ryobWsYD7LQBBXVrdcK/g8H15yECEia+wsk4IH&#10;BdisJ08rLLQd+IP6MtYihXAoUEEToyukDFVDBsPMOuLEXa03GBP0tdQehxRuOvmaZe/SYMupoUFH&#10;u4aqe/ltFJQsT4u5q/OLp34Iozt/XfY3pZ6n43YJItIY/8V/7qNO87P8DX6/S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PjDsIAAADdAAAADwAAAAAAAAAAAAAA&#10;AAChAgAAZHJzL2Rvd25yZXYueG1sUEsFBgAAAAAEAAQA+QAAAJADAAAAAA==&#10;" strokecolor="windowText" strokeweight="1pt">
                                <v:stroke joinstyle="miter"/>
                              </v:line>
                              <v:line id="Straight Connector 1085" o:spid="_x0000_s1118" style="position:absolute;visibility:visible;mso-wrap-style:square" from="2275,14936" to="2275,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9GlcIAAADdAAAADwAAAGRycy9kb3ducmV2LnhtbERPTWvCQBC9F/wPywi91Y2FlhhdRUTB&#10;i4fG1vOQHZNodnbZ3Sbx33cLhd7m8T5ntRlNJ3ryobWsYD7LQBBXVrdcK/g8H15yECEia+wsk4IH&#10;BdisJ08rLLQd+IP6MtYihXAoUEEToyukDFVDBsPMOuLEXa03GBP0tdQehxRuOvmaZe/SYMupoUFH&#10;u4aqe/ltFJQsT4u5q/OLp34Iozt/XfY3pZ6n43YJItIY/8V/7qNO87P8DX6/S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9GlcIAAADdAAAADwAAAAAAAAAAAAAA&#10;AAChAgAAZHJzL2Rvd25yZXYueG1sUEsFBgAAAAAEAAQA+QAAAJADAAAAAA==&#10;" strokecolor="windowText" strokeweight="1pt">
                                <v:stroke joinstyle="miter"/>
                              </v:line>
                              <v:line id="Straight Connector 1086" o:spid="_x0000_s1119" style="position:absolute;visibility:visible;mso-wrap-style:square" from="16012,14895" to="1601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Y4sEAAADdAAAADwAAAGRycy9kb3ducmV2LnhtbERPO2/CMBDeK/EfrENiKw4dUAgYhBCV&#10;ujA0POZTfCSB+GzZbpL++7pSpW736XveZjeaTvTkQ2tZwWKegSCurG65VnA5v7/mIEJE1thZJgXf&#10;FGC3nbxssNB24E/qy1iLFMKhQAVNjK6QMlQNGQxz64gTd7feYEzQ11J7HFK46eRbli2lwZZTQ4OO&#10;Dg1Vz/LLKChZnlYLV+c3T/0QRne+3o4PpWbTcb8GEWmM/+I/94dO87N8Cb/fpB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LdjiwQAAAN0AAAAPAAAAAAAAAAAAAAAA&#10;AKECAABkcnMvZG93bnJldi54bWxQSwUGAAAAAAQABAD5AAAAjwMAAAAA&#10;" strokecolor="windowText" strokeweight="1pt">
                                <v:stroke joinstyle="miter"/>
                              </v:line>
                              <v:line id="Straight Connector 1087" o:spid="_x0000_s1120" style="position:absolute;visibility:visible;mso-wrap-style:square" from="6868,14895" to="6868,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9ecIAAADdAAAADwAAAGRycy9kb3ducmV2LnhtbERPPW/CMBDdK/EfrEPqVhw6tCFgEEIg&#10;sTA0tMyn+EgC8dmy3ST8+7pSpW739D5vtRlNJ3ryobWsYD7LQBBXVrdcK/g8H15yECEia+wsk4IH&#10;BdisJ08rLLQd+IP6MtYihXAoUEEToyukDFVDBsPMOuLEXa03GBP0tdQehxRuOvmaZW/SYMupoUFH&#10;u4aqe/ltFJQsT4u5q/OLp34Iozt/XfY3pZ6n43YJItIY/8V/7qNO87P8HX6/S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F9ecIAAADdAAAADwAAAAAAAAAAAAAA&#10;AAChAgAAZHJzL2Rvd25yZXYueG1sUEsFBgAAAAAEAAQA+QAAAJADAAAAAA==&#10;" strokecolor="windowText" strokeweight="1pt">
                                <v:stroke joinstyle="miter"/>
                              </v:line>
                              <v:line id="Straight Connector 957447" o:spid="_x0000_s1121" style="position:absolute;visibility:visible;mso-wrap-style:square" from="18288,14936" to="18288,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i4cYAAADfAAAADwAAAGRycy9kb3ducmV2LnhtbESPQWsCMRSE7wX/Q3hCbzWr2KqrUURa&#10;6MVD19bzY/Pc3XbzEpK4u/33plDwOMzMN8xmN5hWdORDY1nBdJKBIC6tbrhS8Hl6e1qCCBFZY2uZ&#10;FPxSgN129LDBXNueP6grYiUShEOOCuoYXS5lKGsyGCbWESfvYr3BmKSvpPbYJ7hp5SzLXqTBhtNC&#10;jY4ONZU/xdUoKFgeV1NXLc+euj4M7vR1fv1W6nE87NcgIg3xHv5vv2sFq+fFfL6Avz/pC8jt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X4uHGAAAA3wAAAA8AAAAAAAAA&#10;AAAAAAAAoQIAAGRycy9kb3ducmV2LnhtbFBLBQYAAAAABAAEAPkAAACUAwAAAAA=&#10;" strokecolor="windowText" strokeweight="1pt">
                                <v:stroke joinstyle="miter"/>
                              </v:line>
                              <v:line id="Straight Connector 957459" o:spid="_x0000_s1122" style="position:absolute;visibility:visible;mso-wrap-style:square" from="11419,14936" to="11419,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F1ccAAADfAAAADwAAAGRycy9kb3ducmV2LnhtbESPQWvCQBSE74X+h+UVvNWNpVoTXaWU&#10;Cl48GFvPj+wzSZt9u+xuk/jv3UKhx2FmvmHW29F0oicfWssKZtMMBHFldcu1go/T7nEJIkRkjZ1l&#10;UnClANvN/d0aC20HPlJfxlokCIcCFTQxukLKUDVkMEytI07exXqDMUlfS+1xSHDTyacsW0iDLaeF&#10;Bh29NVR9lz9GQcnykM9cvTx76ocwutPn+f1LqcnD+LoCEWmM/+G/9l4ryOcvz/Mcfv+kL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nUXVxwAAAN8AAAAPAAAAAAAA&#10;AAAAAAAAAKECAABkcnMvZG93bnJldi54bWxQSwUGAAAAAAQABAD5AAAAlQMAAAAA&#10;" strokecolor="windowText" strokeweight="1pt">
                                <v:stroke joinstyle="miter"/>
                              </v:line>
                              <v:line id="Straight Connector 957460" o:spid="_x0000_s1123" style="position:absolute;visibility:visible;mso-wrap-style:square" from="4592,14895" to="459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m9cUAAADfAAAADwAAAGRycy9kb3ducmV2LnhtbESPy27CMBBF90j8gzVI3YEDKq+AQahq&#10;pW66aGhZj+IhCcRjy3aT9O/xolKXV/elsz8OphUd+dBYVjCfZSCIS6sbrhR8nd+mGxAhImtsLZOC&#10;XwpwPIxHe8y17fmTuiJWIo1wyFFBHaPLpQxlTQbDzDri5F2tNxiT9JXUHvs0blq5yLKVNNhweqjR&#10;0UtN5b34MQoKlh/buas2F09dHwZ3/r683pR6mgynHYhIQ/wP/7XftYLtcv28SgSJJ7GAP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sm9cUAAADfAAAADwAAAAAAAAAA&#10;AAAAAAChAgAAZHJzL2Rvd25yZXYueG1sUEsFBgAAAAAEAAQA+QAAAJMDAAAAAA==&#10;" strokecolor="windowText" strokeweight="1pt">
                                <v:stroke joinstyle="miter"/>
                              </v:line>
                              <v:line id="Straight Connector 957461" o:spid="_x0000_s1124" style="position:absolute;visibility:visible;mso-wrap-style:square" from="9144,14936" to="9144,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bscAAADfAAAADwAAAGRycy9kb3ducmV2LnhtbESPS2vDMBCE74X8B7GB3hrZpc3DiRJK&#10;aaGXHOo8zou1sd1aKyGptvvvq0Ahx2FmvmE2u9F0oicfWssK8lkGgriyuuVawfHw/rAEESKyxs4y&#10;KfilALvt5G6DhbYDf1JfxlokCIcCFTQxukLKUDVkMMysI07exXqDMUlfS+1xSHDTyccsm0uDLaeF&#10;Bh29NlR9lz9GQclyv8pdvTx76ocwusPp/Pal1P10fFmDiDTGW/i//aEVrJ4XT/Mcrn/SF5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4NuxwAAAN8AAAAPAAAAAAAA&#10;AAAAAAAAAKECAABkcnMvZG93bnJldi54bWxQSwUGAAAAAAQABAD5AAAAlQMAAAAA&#10;" strokecolor="windowText" strokeweight="1pt">
                                <v:stroke joinstyle="miter"/>
                              </v:line>
                            </v:group>
                          </v:group>
                          <v:group id="Group 957472" o:spid="_x0000_s1125" style="position:absolute;left:303;top:1170;width:1316;height:13737" coordsize="1316,1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ilwq3IAAAA&#10;3wAAAA8AAAAAAAAAAAAAAAAAqgIAAGRycy9kb3ducmV2LnhtbFBLBQYAAAAABAAEAPoAAACfAwAA&#10;AAA=&#10;">
                            <v:line id="Straight Connector 957465" o:spid="_x0000_s1126" style="position:absolute;visibility:visible;mso-wrap-style:square" from="0,0" to="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FbcYAAADfAAAADwAAAGRycy9kb3ducmV2LnhtbESPQWsCMRSE74X+h/AEbzVrUaurUUpp&#10;oRcPXavnx+a5u7p5CUm6u/33jVDwOMzMN8xmN5hWdORDY1nBdJKBIC6tbrhS8H34eFqCCBFZY2uZ&#10;FPxSgN328WGDubY9f1FXxEokCIccFdQxulzKUNZkMEysI07e2XqDMUlfSe2xT3DTyucsW0iDDaeF&#10;Gh291VReix+joGC5X01dtTx56vowuMPx9H5RajwaXtcgIg3xHv5vf2oFq/nLbDGH25/0Be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hW3GAAAA3wAAAA8AAAAAAAAA&#10;AAAAAAAAoQIAAGRycy9kb3ducmV2LnhtbFBLBQYAAAAABAAEAPkAAACUAwAAAAA=&#10;" strokecolor="windowText" strokeweight="1pt">
                              <v:stroke joinstyle="miter"/>
                            </v:line>
                            <v:line id="Straight Connector 957466" o:spid="_x0000_s1127" style="position:absolute;visibility:visible;mso-wrap-style:square" from="43,6890" to="1186,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4bGscAAADfAAAADwAAAGRycy9kb3ducmV2LnhtbESPzWrDMBCE74W8g9hAb42c0riJEyWU&#10;0kIvOdT5OS/WxnZrrYSk2u7bR4FCj8PMfMNsdqPpRE8+tJYVzGcZCOLK6pZrBcfD+8MSRIjIGjvL&#10;pOCXAuy2k7sNFtoO/El9GWuRIBwKVNDE6AopQ9WQwTCzjjh5F+sNxiR9LbXHIcFNJx+zLJcGW04L&#10;DTp6baj6Ln+MgpLlfjV39fLsqR/C6A6n89uXUvfT8WUNItIY/8N/7Q+tYLV4fspzuP1JX0B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hsaxwAAAN8AAAAPAAAAAAAA&#10;AAAAAAAAAKECAABkcnMvZG93bnJldi54bWxQSwUGAAAAAAQABAD5AAAAlQMAAAAA&#10;" strokecolor="windowText" strokeweight="1pt">
                              <v:stroke joinstyle="miter"/>
                            </v:line>
                            <v:line id="Straight Connector 957467" o:spid="_x0000_s1128" style="position:absolute;visibility:visible;mso-wrap-style:square" from="173,9144" to="131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gccAAADfAAAADwAAAGRycy9kb3ducmV2LnhtbESPzWrDMBCE74W8g9hAb42c0Pw5UUIo&#10;LfSSQ50258Xa2G6tlZBU2337KFDIcZiZb5jtfjCt6MiHxrKC6SQDQVxa3XCl4PP09rQCESKyxtYy&#10;KfijAPvd6GGLubY9f1BXxEokCIccFdQxulzKUNZkMEysI07exXqDMUlfSe2xT3DTylmWLaTBhtNC&#10;jY5eaip/il+joGB5XE9dtTp76vowuNPX+fVbqcfxcNiAiDTEe/i//a4VrOfL58USbn/SF5C7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r6BxwAAAN8AAAAPAAAAAAAA&#10;AAAAAAAAAKECAABkcnMvZG93bnJldi54bWxQSwUGAAAAAAQABAD5AAAAlQMAAAAA&#10;" strokecolor="windowText" strokeweight="1pt">
                              <v:stroke joinstyle="miter"/>
                            </v:line>
                            <v:line id="Straight Connector 957468" o:spid="_x0000_s1129" style="position:absolute;visibility:visible;mso-wrap-style:square" from="0,13737" to="1143,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0q88MAAADfAAAADwAAAGRycy9kb3ducmV2LnhtbERPu27CMBTdkfgH6yJ1AwdUXgGDUNVK&#10;XTo0tMxX8SUJxNeW7Sbp3+OhUsej894fB9OKjnxoLCuYzzIQxKXVDVcKvs5v0w2IEJE1tpZJwS8F&#10;OB7Goz3m2vb8SV0RK5FCOOSooI7R5VKGsiaDYWYdceKu1huMCfpKao99CjetXGTZShpsODXU6Oil&#10;pvJe/BgFBcuP7dxVm4unrg+DO39fXm9KPU2G0w5EpCH+i//c71rBdrl+XqXB6U/6Av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KvPDAAAA3wAAAA8AAAAAAAAAAAAA&#10;AAAAoQIAAGRycy9kb3ducmV2LnhtbFBLBQYAAAAABAAEAPkAAACRAwAAAAA=&#10;" strokecolor="windowText" strokeweight="1pt">
                              <v:stroke joinstyle="miter"/>
                            </v:line>
                            <v:line id="Straight Connector 957469" o:spid="_x0000_s1130" style="position:absolute;visibility:visible;mso-wrap-style:square" from="173,11440" to="1316,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PaMcAAADfAAAADwAAAGRycy9kb3ducmV2LnhtbESPQWvCQBSE70L/w/IK3nRjqdZEVyml&#10;gpceGlvPj+wzSZt9u+xuk/jv3UKhx2FmvmG2+9F0oicfWssKFvMMBHFldcu1go/TYbYGESKyxs4y&#10;KbhSgP3ubrLFQtuB36kvYy0ShEOBCpoYXSFlqBoyGObWESfvYr3BmKSvpfY4JLjp5EOWraTBltNC&#10;g45eGqq+yx+joGT5li9cvT576ocwutPn+fVLqen9+LwBEWmM/+G/9lEryJdPj6scfv+kLyB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8Y9oxwAAAN8AAAAPAAAAAAAA&#10;AAAAAAAAAKECAABkcnMvZG93bnJldi54bWxQSwUGAAAAAAQABAD5AAAAlQMAAAAA&#10;" strokecolor="windowText" strokeweight="1pt">
                              <v:stroke joinstyle="miter"/>
                            </v:line>
                            <v:line id="Straight Connector 957470" o:spid="_x0000_s1131" style="position:absolute;visibility:visible;mso-wrap-style:square" from="0,4550" to="1143,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wKMUAAADfAAAADwAAAGRycy9kb3ducmV2LnhtbESPy2rDMBBF94H8g5hCd4mc0ubhRgmh&#10;JNBNF3Ee68Ga2G6tkZAU2/n7alHo8nJfnPV2MK3oyIfGsoLZNANBXFrdcKXgfDpMliBCRNbYWiYF&#10;Dwqw3YxHa8y17flIXRErkUY45KigjtHlUoayJoNhah1x8m7WG4xJ+kpqj30aN618ybK5NNhweqjR&#10;0UdN5U9xNwoKll+rmauWV09dHwZ3ulz330o9Pw27dxCRhvgf/mt/agWrt8XrIhEknsQ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KwKMUAAADfAAAADwAAAAAAAAAA&#10;AAAAAAChAgAAZHJzL2Rvd25yZXYueG1sUEsFBgAAAAAEAAQA+QAAAJMDAAAAAA==&#10;" strokecolor="windowText" strokeweight="1pt">
                              <v:stroke joinstyle="miter"/>
                            </v:line>
                            <v:line id="Straight Connector 957471" o:spid="_x0000_s1132" style="position:absolute;visibility:visible;mso-wrap-style:square" from="173,2296" to="1316,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4Vs8cAAADfAAAADwAAAGRycy9kb3ducmV2LnhtbESPzWrDMBCE74W+g9hCb43s0ObHiRJK&#10;aKGXHOK0OS/W1nZqrYSk2u7bR4FAj8PMfMOst6PpRE8+tJYV5JMMBHFldcu1gs/j+9MCRIjIGjvL&#10;pOCPAmw393drLLQd+EB9GWuRIBwKVNDE6AopQ9WQwTCxjjh539YbjEn6WmqPQ4KbTk6zbCYNtpwW&#10;GnS0a6j6KX+NgpLlfpm7enHy1A9hdMev09tZqceH8XUFItIY/8O39odWsHyZP89zuP5JX0B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XhWzxwAAAN8AAAAPAAAAAAAA&#10;AAAAAAAAAKECAABkcnMvZG93bnJldi54bWxQSwUGAAAAAAQABAD5AAAAlQMAAAAA&#10;" strokecolor="windowText" strokeweight="1pt">
                              <v:stroke joinstyle="miter"/>
                            </v:line>
                          </v:group>
                        </v:group>
                        <v:group id="Group 957482" o:spid="_x0000_s1133" style="position:absolute;top:86;width:3620;height:13767" coordsize="3620,1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1wsorIAAAA&#10;3wAAAA8AAAAAAAAAAAAAAAAAqgIAAGRycy9kb3ducmV2LnhtbFBLBQYAAAAABAAEAPoAAACfAwAA&#10;AAA=&#10;">
                          <v:shape id="Text Box 957475" o:spid="_x0000_s1134" type="#_x0000_t202" style="position:absolute;width:3446;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ApsYA&#10;AADfAAAADwAAAGRycy9kb3ducmV2LnhtbESP3WrCQBSE7wu+w3IE75pNtWqTuooIpaU3YvQBDtmT&#10;H5o9J2RXTd++Wyj0cpiZb5jNbnSdutHgW2EDT0kKirgU23Jt4HJ+e3wB5QOyxU6YDHyTh9128rDB&#10;3MqdT3QrQq0ihH2OBpoQ+lxrXzbk0CfSE0evksFhiHKotR3wHuGu0/M0XWmHLceFBns6NFR+FVdn&#10;QN61P1efhS1wJVQebSaXhTVmNh33r6ACjeE//Nf+sAay5fp5vYTfP/EL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ApsYAAADfAAAADwAAAAAAAAAAAAAAAACYAgAAZHJz&#10;L2Rvd25yZXYueG1sUEsFBgAAAAAEAAQA9QAAAIsDAAAAAA==&#10;" fillcolor="window" stroked="f" strokeweight=".5pt">
                            <v:textbox inset="1mm,1mm,1mm,2mm">
                              <w:txbxContent>
                                <w:p w:rsidR="00B62AF9" w:rsidRPr="0037211D" w:rsidRDefault="00B62AF9" w:rsidP="001C0DC3">
                                  <w:pPr>
                                    <w:rPr>
                                      <w:sz w:val="20"/>
                                      <w:szCs w:val="20"/>
                                    </w:rPr>
                                  </w:pPr>
                                  <w:r>
                                    <w:rPr>
                                      <w:sz w:val="20"/>
                                      <w:szCs w:val="20"/>
                                    </w:rPr>
                                    <w:t>1</w:t>
                                  </w:r>
                                  <w:r w:rsidRPr="0037211D">
                                    <w:rPr>
                                      <w:sz w:val="20"/>
                                      <w:szCs w:val="20"/>
                                    </w:rPr>
                                    <w:t>.2</w:t>
                                  </w:r>
                                </w:p>
                              </w:txbxContent>
                            </v:textbox>
                          </v:shape>
                          <v:shape id="Text Box 957477" o:spid="_x0000_s1135" type="#_x0000_t202" style="position:absolute;left:173;top:4637;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7SsUA&#10;AADfAAAADwAAAGRycy9kb3ducmV2LnhtbESP3WrCQBSE7wu+w3KE3tWNPzUaXaUIxdIbMfoAh+wx&#10;CWbPCdmtpm/fLQheDjPzDbPe9q5RN+p8LWxgPEpAERdiay4NnE+fbwtQPiBbbITJwC952G4GL2vM&#10;rNz5SLc8lCpC2GdooAqhzbT2RUUO/Uha4uhdpHMYouxKbTu8R7hr9CRJ5tphzXGhwpZ2FRXX/McZ&#10;kL32p8t3bnOcCxUHu5Tz1BrzOuw/VqAC9eEZfrS/rIHlezpLU/j/E7+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ztKxQAAAN8AAAAPAAAAAAAAAAAAAAAAAJgCAABkcnMv&#10;ZG93bnJldi54bWxQSwUGAAAAAAQABAD1AAAAigMAAAAA&#10;" fillcolor="window" stroked="f" strokeweight=".5pt">
                            <v:textbox inset="1mm,1mm,1mm,2mm">
                              <w:txbxContent>
                                <w:p w:rsidR="00B62AF9" w:rsidRPr="0037211D" w:rsidRDefault="00B62AF9" w:rsidP="001C0DC3">
                                  <w:pPr>
                                    <w:rPr>
                                      <w:sz w:val="20"/>
                                      <w:szCs w:val="20"/>
                                    </w:rPr>
                                  </w:pPr>
                                  <w:r>
                                    <w:rPr>
                                      <w:sz w:val="20"/>
                                      <w:szCs w:val="20"/>
                                    </w:rPr>
                                    <w:t>0.8</w:t>
                                  </w:r>
                                </w:p>
                              </w:txbxContent>
                            </v:textbox>
                          </v:shape>
                          <v:shape id="Text Box 957478" o:spid="_x0000_s1136" type="#_x0000_t202" style="position:absolute;left:173;top:6803;width:34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vOMEA&#10;AADfAAAADwAAAGRycy9kb3ducmV2LnhtbERPzYrCMBC+C/sOYRa8aer6t3aNsgiieFm2+gBDM7bF&#10;ZqY0Uevbm4Pg8eP7X647V6sbtb4SNjAaJqCIc7EVFwZOx+3gG5QPyBZrYTLwIA/r1UdviamVO//T&#10;LQuFiiHsUzRQhtCkWvu8JId+KA1x5M7SOgwRtoW2Ld5juKv1V5LMtMOKY0OJDW1Kyi/Z1RmQnfbH&#10;8yGzGc6E8j+7kNPYGtP/7H5/QAXqwlv8cu+tgcV0PpnHwfFP/AJ6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zjBAAAA3wAAAA8AAAAAAAAAAAAAAAAAmAIAAGRycy9kb3du&#10;cmV2LnhtbFBLBQYAAAAABAAEAPUAAACGAwAAAAA=&#10;" fillcolor="window" stroked="f" strokeweight=".5pt">
                            <v:textbox inset="1mm,1mm,1mm,2mm">
                              <w:txbxContent>
                                <w:p w:rsidR="00B62AF9" w:rsidRPr="0037211D" w:rsidRDefault="00B62AF9" w:rsidP="001C0DC3">
                                  <w:pPr>
                                    <w:rPr>
                                      <w:sz w:val="20"/>
                                      <w:szCs w:val="20"/>
                                    </w:rPr>
                                  </w:pPr>
                                  <w:r>
                                    <w:rPr>
                                      <w:sz w:val="20"/>
                                      <w:szCs w:val="20"/>
                                    </w:rPr>
                                    <w:t>0.6</w:t>
                                  </w:r>
                                </w:p>
                              </w:txbxContent>
                            </v:textbox>
                          </v:shape>
                          <v:shape id="Text Box 957479" o:spid="_x0000_s1137" type="#_x0000_t202" style="position:absolute;left:86;top:2340;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Ko8UA&#10;AADfAAAADwAAAGRycy9kb3ducmV2LnhtbESP3WrCQBSE7wu+w3KE3tWNP1UTXaUIxdIbMfoAh+wx&#10;CWbPCdmtpm/fLQheDjPzDbPe9q5RN+p8LWxgPEpAERdiay4NnE+fb0tQPiBbbITJwC952G4GL2vM&#10;rNz5SLc8lCpC2GdooAqhzbT2RUUO/Uha4uhdpHMYouxKbTu8R7hr9CRJ5tphzXGhwpZ2FRXX/McZ&#10;kL32p8t3bnOcCxUHm8p5ao15HfYfK1CB+vAMP9pf1kD6vpgtUvj/E7+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AqjxQAAAN8AAAAPAAAAAAAAAAAAAAAAAJgCAABkcnMv&#10;ZG93bnJldi54bWxQSwUGAAAAAAQABAD1AAAAigMAAAAA&#10;" fillcolor="window" stroked="f" strokeweight=".5pt">
                            <v:textbox inset="1mm,1mm,1mm,2mm">
                              <w:txbxContent>
                                <w:p w:rsidR="00B62AF9" w:rsidRPr="0037211D" w:rsidRDefault="00B62AF9" w:rsidP="001C0DC3">
                                  <w:pPr>
                                    <w:rPr>
                                      <w:sz w:val="20"/>
                                      <w:szCs w:val="20"/>
                                    </w:rPr>
                                  </w:pPr>
                                  <w:r>
                                    <w:rPr>
                                      <w:sz w:val="20"/>
                                      <w:szCs w:val="20"/>
                                    </w:rPr>
                                    <w:t>1.0</w:t>
                                  </w:r>
                                </w:p>
                              </w:txbxContent>
                            </v:textbox>
                          </v:shape>
                          <v:shape id="Text Box 957480" o:spid="_x0000_s1138" type="#_x0000_t202" style="position:absolute;left:173;top:9100;width:34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TGcMA&#10;AADfAAAADwAAAGRycy9kb3ducmV2LnhtbESPy4rCQBBF98L8Q1MD7rTj+BjN2MogiOJmmOgHFOky&#10;CaarQrrV+Pf2QnB5uS/Oct25Wt2o9ZWwgdEwAUWci624MHA6bgdzUD4gW6yFycCDPKxXH70lplbu&#10;/E+3LBQqjrBP0UAZQpNq7fOSHPqhNMTRO0vrMETZFtq2eI/jrtZfSTLTDiuODyU2tCkpv2RXZ0B2&#10;2h/Ph8xmOBPK/+xCTmNrTP+z+/0BFagL7/CrvbcGFtPvyTwSRJ7IAn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vTGcMAAADfAAAADwAAAAAAAAAAAAAAAACYAgAAZHJzL2Rv&#10;d25yZXYueG1sUEsFBgAAAAAEAAQA9QAAAIgDAAAAAA==&#10;" fillcolor="window" stroked="f" strokeweight=".5pt">
                            <v:textbox inset="1mm,1mm,1mm,2mm">
                              <w:txbxContent>
                                <w:p w:rsidR="00B62AF9" w:rsidRPr="0037211D" w:rsidRDefault="00B62AF9" w:rsidP="001C0DC3">
                                  <w:pPr>
                                    <w:rPr>
                                      <w:sz w:val="20"/>
                                      <w:szCs w:val="20"/>
                                    </w:rPr>
                                  </w:pPr>
                                  <w:r>
                                    <w:rPr>
                                      <w:sz w:val="20"/>
                                      <w:szCs w:val="20"/>
                                    </w:rPr>
                                    <w:t>0.4</w:t>
                                  </w:r>
                                </w:p>
                              </w:txbxContent>
                            </v:textbox>
                          </v:shape>
                          <v:shape id="Text Box 957481" o:spid="_x0000_s1139" type="#_x0000_t202" style="position:absolute;top:11440;width:3446;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2gsUA&#10;AADfAAAADwAAAGRycy9kb3ducmV2LnhtbESPUWvCQBCE34X+h2MLvunFqqmmniKCKL6URn/AkluT&#10;0NxuyJ2a/vueUOjjMDPfMKtN7xp1p87XwgYm4wQUcSG25tLA5bwfLUD5gGyxESYDP+Rhs34ZrDCz&#10;8uAvuuehVBHCPkMDVQhtprUvKnLox9ISR+8qncMQZVdq2+Ejwl2j35Ik1Q5rjgsVtrSrqPjOb86A&#10;HLQ/X0+5zTEVKj7tUi5Ta8zwtd9+gArUh//wX/toDSzn77PFBJ5/4hf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3aCxQAAAN8AAAAPAAAAAAAAAAAAAAAAAJgCAABkcnMv&#10;ZG93bnJldi54bWxQSwUGAAAAAAQABAD1AAAAigMAAAAA&#10;" fillcolor="window" stroked="f" strokeweight=".5pt">
                            <v:textbox inset="1mm,1mm,1mm,2mm">
                              <w:txbxContent>
                                <w:p w:rsidR="00B62AF9" w:rsidRPr="0037211D" w:rsidRDefault="00B62AF9" w:rsidP="001C0DC3">
                                  <w:pPr>
                                    <w:rPr>
                                      <w:sz w:val="20"/>
                                      <w:szCs w:val="20"/>
                                    </w:rPr>
                                  </w:pPr>
                                  <w:r w:rsidRPr="0037211D">
                                    <w:rPr>
                                      <w:sz w:val="20"/>
                                      <w:szCs w:val="20"/>
                                    </w:rPr>
                                    <w:t>0.2</w:t>
                                  </w:r>
                                </w:p>
                              </w:txbxContent>
                            </v:textbox>
                          </v:shape>
                        </v:group>
                      </v:group>
                    </v:group>
                  </v:group>
                </v:group>
                <v:shape id="Freeform 957528" o:spid="_x0000_s1140" style="position:absolute;left:7792;top:2703;width:18002;height:11378;visibility:visible;mso-wrap-style:square;v-text-anchor:middle" coordsize="1765190,105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OOsUA&#10;AADfAAAADwAAAGRycy9kb3ducmV2LnhtbERPyW7CMBC9I/EP1iD1RpyAICXFIFp1ob01IPU6iock&#10;Ih5Htgvh7+tDJY5Pb19vB9OJCznfWlaQJSkI4srqlmsFx8Pb9BGED8gaO8uk4EYetpvxaI2Ftlf+&#10;pksZahFD2BeooAmhL6T0VUMGfWJ74sidrDMYInS11A6vMdx0cpamS2mw5djQYE8vDVXn8tcoeP/q&#10;5mn+c2uX++cP83laZW7+min1MBl2TyACDeEu/nfvtYLVIl/M4uD4J3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046xQAAAN8AAAAPAAAAAAAAAAAAAAAAAJgCAABkcnMv&#10;ZG93bnJldi54bWxQSwUGAAAAAAQABAD1AAAAigMAAAAA&#10;" path="m,c16565,118607,33131,237214,71562,326003v38431,88789,90115,133847,159026,206734c299499,605624,381663,690438,485030,763325v103367,72887,237214,161677,365760,206734c979336,1015116,1137037,1019092,1256306,1033669v119269,14577,225287,21203,310101,23854c1651221,1060174,1708205,1054873,1765190,1049572e" filled="f" strokecolor="windowText" strokeweight="1pt">
                  <v:stroke joinstyle="miter"/>
                  <v:path arrowok="t" o:connecttype="custom" o:connectlocs="0,0;72981,350515;235162,572793;494650,820719;867665,1042998;1281224,1111390;1597476,1137038;1800202,1128489" o:connectangles="0,0,0,0,0,0,0,0"/>
                </v:shape>
                <w10:wrap type="square"/>
              </v:group>
            </w:pict>
          </mc:Fallback>
        </mc:AlternateContent>
      </w:r>
      <w:r>
        <w:rPr>
          <w:rFonts w:ascii="Arial" w:hAnsi="Arial" w:cs="Arial"/>
          <w:sz w:val="24"/>
          <w:szCs w:val="24"/>
        </w:rPr>
        <w:t>So you could be given a curved graph and have to find the rate of diffusion at a particular time.</w:t>
      </w:r>
      <w:r w:rsidRPr="00520D8C">
        <w:rPr>
          <w:rFonts w:ascii="Arial" w:hAnsi="Arial" w:cs="Arial"/>
          <w:noProof/>
          <w:sz w:val="24"/>
          <w:szCs w:val="24"/>
          <w:lang w:eastAsia="en-GB"/>
        </w:rPr>
        <w:t xml:space="preserve"> </w:t>
      </w:r>
      <w:r>
        <w:rPr>
          <w:rFonts w:ascii="Arial" w:hAnsi="Arial" w:cs="Arial"/>
          <w:noProof/>
          <w:sz w:val="24"/>
          <w:szCs w:val="24"/>
          <w:lang w:eastAsia="en-GB"/>
        </w:rPr>
        <w:t xml:space="preserve"> Here is a graph showing how the concentration of a substance in a cell decreases as it diffuses out of the cell.</w:t>
      </w:r>
    </w:p>
    <w:p w:rsidR="001C0DC3" w:rsidRPr="00C56BA7" w:rsidRDefault="001C0DC3" w:rsidP="001C0DC3">
      <w:pPr>
        <w:pStyle w:val="ListParagraph"/>
        <w:numPr>
          <w:ilvl w:val="0"/>
          <w:numId w:val="4"/>
        </w:numPr>
        <w:spacing w:line="360" w:lineRule="auto"/>
        <w:ind w:left="714" w:hanging="357"/>
        <w:rPr>
          <w:rFonts w:ascii="Arial" w:hAnsi="Arial" w:cs="Arial"/>
        </w:rPr>
      </w:pPr>
      <w:r>
        <w:rPr>
          <w:rFonts w:ascii="Arial" w:hAnsi="Arial" w:cs="Arial"/>
        </w:rPr>
        <w:t>How could you find the rate of diffusion outwards at 3 seconds? …</w:t>
      </w:r>
      <w:r w:rsidR="001B73E6">
        <w:rPr>
          <w:rFonts w:ascii="Arial" w:hAnsi="Arial" w:cs="Arial"/>
        </w:rPr>
        <w:t xml:space="preserve">…………………. </w:t>
      </w:r>
      <w:r>
        <w:rPr>
          <w:rFonts w:ascii="Arial" w:hAnsi="Arial" w:cs="Arial"/>
          <w:color w:val="FF0000"/>
        </w:rPr>
        <w:t>.</w:t>
      </w:r>
      <w:r>
        <w:rPr>
          <w:rFonts w:ascii="Arial" w:hAnsi="Arial" w:cs="Arial"/>
        </w:rPr>
        <w:t>.…………………</w:t>
      </w:r>
      <w:r w:rsidR="001B73E6">
        <w:rPr>
          <w:rFonts w:ascii="Arial" w:hAnsi="Arial" w:cs="Arial"/>
        </w:rPr>
        <w:t>……………………………… …………………………………………………. …………………………………………………. ………………………………………………….</w:t>
      </w:r>
    </w:p>
    <w:p w:rsidR="001C0DC3" w:rsidRDefault="001C0DC3" w:rsidP="001C0DC3">
      <w:pPr>
        <w:pStyle w:val="ListParagraph"/>
        <w:numPr>
          <w:ilvl w:val="0"/>
          <w:numId w:val="4"/>
        </w:numPr>
        <w:spacing w:line="360" w:lineRule="auto"/>
        <w:rPr>
          <w:rFonts w:ascii="Arial" w:hAnsi="Arial" w:cs="Arial"/>
        </w:rPr>
      </w:pPr>
      <w:r>
        <w:rPr>
          <w:rFonts w:ascii="Arial" w:hAnsi="Arial" w:cs="Arial"/>
        </w:rPr>
        <w:t>Now calculate the answer.</w:t>
      </w:r>
    </w:p>
    <w:p w:rsidR="001C0DC3" w:rsidRPr="001B73E6" w:rsidRDefault="001B73E6" w:rsidP="001C0DC3">
      <w:pPr>
        <w:pStyle w:val="ListParagraph"/>
        <w:spacing w:line="360" w:lineRule="auto"/>
        <w:rPr>
          <w:rFonts w:ascii="Arial" w:hAnsi="Arial" w:cs="Arial"/>
        </w:rPr>
      </w:pPr>
      <w:r>
        <w:rPr>
          <w:rFonts w:ascii="Arial" w:hAnsi="Arial" w:cs="Arial"/>
        </w:rPr>
        <w:t>…………………………………………………. …………………………………………………. ………………………………………………………………………………………………</w:t>
      </w:r>
    </w:p>
    <w:p w:rsidR="001C0DC3" w:rsidRDefault="001C0DC3" w:rsidP="001C0DC3">
      <w:pPr>
        <w:rPr>
          <w:rFonts w:ascii="Arial" w:hAnsi="Arial" w:cs="Arial"/>
          <w:sz w:val="24"/>
          <w:szCs w:val="24"/>
        </w:rPr>
      </w:pPr>
    </w:p>
    <w:p w:rsidR="001B73E6" w:rsidRDefault="001B73E6" w:rsidP="001C0DC3">
      <w:pPr>
        <w:rPr>
          <w:rFonts w:ascii="Arial" w:hAnsi="Arial" w:cs="Arial"/>
          <w:sz w:val="24"/>
          <w:szCs w:val="24"/>
        </w:rPr>
      </w:pPr>
    </w:p>
    <w:p w:rsidR="001C0DC3" w:rsidRDefault="001C0DC3" w:rsidP="001C0DC3">
      <w:pPr>
        <w:rPr>
          <w:rFonts w:ascii="Arial" w:hAnsi="Arial" w:cs="Arial"/>
          <w:sz w:val="24"/>
          <w:szCs w:val="24"/>
        </w:rPr>
      </w:pPr>
      <w:r>
        <w:rPr>
          <w:rFonts w:ascii="Arial" w:hAnsi="Arial" w:cs="Arial"/>
          <w:sz w:val="24"/>
          <w:szCs w:val="24"/>
        </w:rPr>
        <w:br w:type="page"/>
      </w:r>
    </w:p>
    <w:p w:rsidR="001C0DC3" w:rsidRPr="005744D0" w:rsidRDefault="001C0DC3" w:rsidP="001C0DC3">
      <w:pPr>
        <w:rPr>
          <w:rFonts w:ascii="Arial" w:hAnsi="Arial" w:cs="Arial"/>
          <w:b/>
          <w:sz w:val="24"/>
          <w:szCs w:val="24"/>
        </w:rPr>
      </w:pPr>
      <w:r w:rsidRPr="005744D0">
        <w:rPr>
          <w:rFonts w:ascii="Arial" w:hAnsi="Arial" w:cs="Arial"/>
          <w:b/>
          <w:sz w:val="24"/>
          <w:szCs w:val="24"/>
        </w:rPr>
        <w:t>Maths skills 3.5 &amp; 3.6 Assignment Questions</w:t>
      </w:r>
    </w:p>
    <w:p w:rsidR="001C0DC3" w:rsidRDefault="001C0DC3" w:rsidP="001C0DC3">
      <w:pPr>
        <w:rPr>
          <w:rFonts w:ascii="Arial" w:hAnsi="Arial" w:cs="Arial"/>
          <w:sz w:val="24"/>
          <w:szCs w:val="24"/>
        </w:rPr>
      </w:pPr>
      <w:r>
        <w:rPr>
          <w:rFonts w:ascii="Arial" w:hAnsi="Arial" w:cs="Arial"/>
          <w:sz w:val="24"/>
          <w:szCs w:val="24"/>
        </w:rPr>
        <w:t xml:space="preserve">1 </w:t>
      </w:r>
      <w:r>
        <w:rPr>
          <w:rFonts w:ascii="Arial" w:hAnsi="Arial" w:cs="Arial"/>
          <w:sz w:val="24"/>
          <w:szCs w:val="24"/>
        </w:rPr>
        <w:tab/>
        <w:t>Do Q.          from Question pack</w:t>
      </w:r>
    </w:p>
    <w:p w:rsidR="001C0DC3" w:rsidRDefault="001C0DC3" w:rsidP="001C0DC3">
      <w:pPr>
        <w:rPr>
          <w:rFonts w:ascii="Arial" w:hAnsi="Arial" w:cs="Arial"/>
          <w:sz w:val="24"/>
          <w:szCs w:val="24"/>
        </w:rPr>
      </w:pPr>
      <w:r>
        <w:rPr>
          <w:rFonts w:ascii="Arial" w:hAnsi="Arial" w:cs="Arial"/>
          <w:sz w:val="24"/>
          <w:szCs w:val="24"/>
        </w:rPr>
        <w:t>2</w:t>
      </w:r>
      <w:r>
        <w:rPr>
          <w:rFonts w:ascii="Arial" w:hAnsi="Arial" w:cs="Arial"/>
          <w:sz w:val="24"/>
          <w:szCs w:val="24"/>
        </w:rPr>
        <w:tab/>
        <w:t xml:space="preserve">Following oral administration, a particular drug diffuses across the cell-surface </w:t>
      </w:r>
      <w:r>
        <w:rPr>
          <w:rFonts w:ascii="Arial" w:hAnsi="Arial" w:cs="Arial"/>
          <w:sz w:val="24"/>
          <w:szCs w:val="24"/>
        </w:rPr>
        <w:tab/>
        <w:t xml:space="preserve">membranes of cells in the digestive tract into the blood plasma. The graph shows </w:t>
      </w:r>
      <w:r>
        <w:rPr>
          <w:rFonts w:ascii="Arial" w:hAnsi="Arial" w:cs="Arial"/>
          <w:sz w:val="24"/>
          <w:szCs w:val="24"/>
        </w:rPr>
        <w:tab/>
        <w:t>how the concentration of the drug in the blood plasma changes over time.</w:t>
      </w:r>
    </w:p>
    <w:p w:rsidR="001C0DC3" w:rsidRDefault="001C0DC3" w:rsidP="001C0DC3">
      <w:pPr>
        <w:rPr>
          <w:rFonts w:ascii="Arial" w:hAnsi="Arial" w:cs="Arial"/>
          <w:sz w:val="24"/>
          <w:szCs w:val="24"/>
        </w:rPr>
      </w:pPr>
      <w:r>
        <w:rPr>
          <w:rFonts w:ascii="Arial" w:hAnsi="Arial" w:cs="Arial"/>
          <w:sz w:val="24"/>
          <w:szCs w:val="24"/>
        </w:rPr>
        <w:tab/>
      </w:r>
      <w:r w:rsidRPr="008A044C">
        <w:rPr>
          <w:rFonts w:ascii="Arial" w:hAnsi="Arial" w:cs="Arial"/>
          <w:b/>
          <w:sz w:val="24"/>
          <w:szCs w:val="24"/>
        </w:rPr>
        <w:t>Calculate</w:t>
      </w:r>
      <w:r>
        <w:rPr>
          <w:rFonts w:ascii="Arial" w:hAnsi="Arial" w:cs="Arial"/>
          <w:sz w:val="24"/>
          <w:szCs w:val="24"/>
        </w:rPr>
        <w:t xml:space="preserve"> the rate of diffusion 10 – 30 minutes after taking the drug.</w:t>
      </w:r>
    </w:p>
    <w:p w:rsidR="00C7715A" w:rsidRDefault="001C0DC3" w:rsidP="001C0DC3">
      <w:pPr>
        <w:rPr>
          <w:rFonts w:ascii="Arial" w:hAnsi="Arial" w:cs="Arial"/>
          <w:sz w:val="24"/>
          <w:szCs w:val="24"/>
        </w:rPr>
      </w:pPr>
      <w:r w:rsidRPr="00C7715A">
        <w:rPr>
          <w:rFonts w:ascii="Arial" w:hAnsi="Arial" w:cs="Arial"/>
          <w:noProof/>
          <w:sz w:val="24"/>
          <w:szCs w:val="24"/>
          <w:lang w:eastAsia="en-GB"/>
        </w:rPr>
        <mc:AlternateContent>
          <mc:Choice Requires="wpg">
            <w:drawing>
              <wp:anchor distT="0" distB="0" distL="114300" distR="114300" simplePos="0" relativeHeight="251667968" behindDoc="1" locked="0" layoutInCell="1" allowOverlap="1" wp14:anchorId="77BDE34B" wp14:editId="4AC5AF47">
                <wp:simplePos x="0" y="0"/>
                <wp:positionH relativeFrom="column">
                  <wp:posOffset>114300</wp:posOffset>
                </wp:positionH>
                <wp:positionV relativeFrom="paragraph">
                  <wp:posOffset>99695</wp:posOffset>
                </wp:positionV>
                <wp:extent cx="3090545" cy="2633345"/>
                <wp:effectExtent l="0" t="0" r="0" b="0"/>
                <wp:wrapTight wrapText="bothSides">
                  <wp:wrapPolygon edited="0">
                    <wp:start x="0" y="0"/>
                    <wp:lineTo x="0" y="21407"/>
                    <wp:lineTo x="21436" y="21407"/>
                    <wp:lineTo x="21436" y="0"/>
                    <wp:lineTo x="0" y="0"/>
                  </wp:wrapPolygon>
                </wp:wrapTight>
                <wp:docPr id="957546" name="Group 957546"/>
                <wp:cNvGraphicFramePr/>
                <a:graphic xmlns:a="http://schemas.openxmlformats.org/drawingml/2006/main">
                  <a:graphicData uri="http://schemas.microsoft.com/office/word/2010/wordprocessingGroup">
                    <wpg:wgp>
                      <wpg:cNvGrpSpPr/>
                      <wpg:grpSpPr>
                        <a:xfrm>
                          <a:off x="0" y="0"/>
                          <a:ext cx="3090545" cy="2633345"/>
                          <a:chOff x="0" y="0"/>
                          <a:chExt cx="3090545" cy="2633345"/>
                        </a:xfrm>
                      </wpg:grpSpPr>
                      <wpg:grpSp>
                        <wpg:cNvPr id="957543" name="Group 957543"/>
                        <wpg:cNvGrpSpPr/>
                        <wpg:grpSpPr>
                          <a:xfrm>
                            <a:off x="0" y="0"/>
                            <a:ext cx="3090545" cy="2633345"/>
                            <a:chOff x="0" y="0"/>
                            <a:chExt cx="3090545" cy="2633345"/>
                          </a:xfrm>
                        </wpg:grpSpPr>
                        <wpg:grpSp>
                          <wpg:cNvPr id="957540" name="Group 957540"/>
                          <wpg:cNvGrpSpPr/>
                          <wpg:grpSpPr>
                            <a:xfrm>
                              <a:off x="0" y="0"/>
                              <a:ext cx="3090545" cy="2633345"/>
                              <a:chOff x="0" y="0"/>
                              <a:chExt cx="3090545" cy="2633345"/>
                            </a:xfrm>
                          </wpg:grpSpPr>
                          <pic:pic xmlns:pic="http://schemas.openxmlformats.org/drawingml/2006/picture">
                            <pic:nvPicPr>
                              <pic:cNvPr id="957534" name="Picture 957534" descr="C:\Users\Kaykays PC\Documents\My PaperPort Documents\School\Membranes\Copy of Rate Of Diffusion MS 3.5and3.6.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0545" cy="2633345"/>
                              </a:xfrm>
                              <a:prstGeom prst="rect">
                                <a:avLst/>
                              </a:prstGeom>
                              <a:noFill/>
                              <a:ln>
                                <a:noFill/>
                              </a:ln>
                            </pic:spPr>
                          </pic:pic>
                          <wps:wsp>
                            <wps:cNvPr id="957536" name="Straight Connector 957536"/>
                            <wps:cNvCnPr/>
                            <wps:spPr>
                              <a:xfrm flipV="1">
                                <a:off x="1274197" y="803082"/>
                                <a:ext cx="0" cy="1368121"/>
                              </a:xfrm>
                              <a:prstGeom prst="line">
                                <a:avLst/>
                              </a:prstGeom>
                              <a:noFill/>
                              <a:ln w="9525" cap="flat" cmpd="sng" algn="ctr">
                                <a:solidFill>
                                  <a:srgbClr val="FF0000"/>
                                </a:solidFill>
                                <a:prstDash val="dash"/>
                                <a:miter lim="800000"/>
                              </a:ln>
                              <a:effectLst/>
                            </wps:spPr>
                            <wps:bodyPr/>
                          </wps:wsp>
                        </wpg:grpSp>
                        <wpg:grpSp>
                          <wpg:cNvPr id="957542" name="Group 957542"/>
                          <wpg:cNvGrpSpPr/>
                          <wpg:grpSpPr>
                            <a:xfrm>
                              <a:off x="787179" y="687291"/>
                              <a:ext cx="487515" cy="1483581"/>
                              <a:chOff x="0" y="-115791"/>
                              <a:chExt cx="487515" cy="1483581"/>
                            </a:xfrm>
                          </wpg:grpSpPr>
                          <wpg:grpSp>
                            <wpg:cNvPr id="957539" name="Group 957539"/>
                            <wpg:cNvGrpSpPr/>
                            <wpg:grpSpPr>
                              <a:xfrm>
                                <a:off x="0" y="1025718"/>
                                <a:ext cx="469127" cy="342072"/>
                                <a:chOff x="0" y="0"/>
                                <a:chExt cx="469127" cy="342072"/>
                              </a:xfrm>
                            </wpg:grpSpPr>
                            <wps:wsp>
                              <wps:cNvPr id="957537" name="Straight Connector 957537"/>
                              <wps:cNvCnPr/>
                              <wps:spPr>
                                <a:xfrm flipV="1">
                                  <a:off x="0" y="0"/>
                                  <a:ext cx="0" cy="342072"/>
                                </a:xfrm>
                                <a:prstGeom prst="line">
                                  <a:avLst/>
                                </a:prstGeom>
                                <a:noFill/>
                                <a:ln w="9525" cap="flat" cmpd="sng" algn="ctr">
                                  <a:solidFill>
                                    <a:srgbClr val="FF0000"/>
                                  </a:solidFill>
                                  <a:prstDash val="dash"/>
                                  <a:miter lim="800000"/>
                                </a:ln>
                                <a:effectLst/>
                              </wps:spPr>
                              <wps:bodyPr/>
                            </wps:wsp>
                            <wps:wsp>
                              <wps:cNvPr id="957538" name="Straight Connector 957538"/>
                              <wps:cNvCnPr/>
                              <wps:spPr>
                                <a:xfrm>
                                  <a:off x="0" y="0"/>
                                  <a:ext cx="469127" cy="0"/>
                                </a:xfrm>
                                <a:prstGeom prst="line">
                                  <a:avLst/>
                                </a:prstGeom>
                                <a:noFill/>
                                <a:ln w="12700" cap="flat" cmpd="sng" algn="ctr">
                                  <a:solidFill>
                                    <a:srgbClr val="FF0000"/>
                                  </a:solidFill>
                                  <a:prstDash val="solid"/>
                                  <a:miter lim="800000"/>
                                </a:ln>
                                <a:effectLst/>
                              </wps:spPr>
                              <wps:bodyPr/>
                            </wps:wsp>
                          </wpg:grpSp>
                          <wps:wsp>
                            <wps:cNvPr id="957541" name="Straight Connector 957541"/>
                            <wps:cNvCnPr/>
                            <wps:spPr>
                              <a:xfrm flipH="1">
                                <a:off x="487019" y="-115791"/>
                                <a:ext cx="496" cy="1141509"/>
                              </a:xfrm>
                              <a:prstGeom prst="line">
                                <a:avLst/>
                              </a:prstGeom>
                              <a:noFill/>
                              <a:ln w="12700" cap="flat" cmpd="sng" algn="ctr">
                                <a:solidFill>
                                  <a:srgbClr val="FF0000"/>
                                </a:solidFill>
                                <a:prstDash val="solid"/>
                                <a:miter lim="800000"/>
                              </a:ln>
                              <a:effectLst/>
                            </wps:spPr>
                            <wps:bodyPr/>
                          </wps:wsp>
                        </wpg:grpSp>
                      </wpg:grpSp>
                      <wps:wsp>
                        <wps:cNvPr id="957544" name="Straight Connector 957544"/>
                        <wps:cNvCnPr/>
                        <wps:spPr>
                          <a:xfrm flipH="1">
                            <a:off x="571003" y="745932"/>
                            <a:ext cx="685303" cy="0"/>
                          </a:xfrm>
                          <a:prstGeom prst="line">
                            <a:avLst/>
                          </a:prstGeom>
                          <a:noFill/>
                          <a:ln w="9525" cap="flat" cmpd="sng" algn="ctr">
                            <a:solidFill>
                              <a:srgbClr val="FF0000"/>
                            </a:solidFill>
                            <a:prstDash val="dash"/>
                            <a:miter lim="800000"/>
                          </a:ln>
                          <a:effectLst/>
                        </wps:spPr>
                        <wps:bodyPr/>
                      </wps:wsp>
                      <wps:wsp>
                        <wps:cNvPr id="957545" name="Straight Connector 957545"/>
                        <wps:cNvCnPr/>
                        <wps:spPr>
                          <a:xfrm flipH="1">
                            <a:off x="572494" y="1828800"/>
                            <a:ext cx="217391" cy="0"/>
                          </a:xfrm>
                          <a:prstGeom prst="line">
                            <a:avLst/>
                          </a:prstGeom>
                          <a:noFill/>
                          <a:ln w="9525" cap="flat" cmpd="sng" algn="ctr">
                            <a:solidFill>
                              <a:srgbClr val="FF0000"/>
                            </a:solidFill>
                            <a:prstDash val="dash"/>
                            <a:miter lim="800000"/>
                          </a:ln>
                          <a:effectLst/>
                        </wps:spPr>
                        <wps:bodyPr/>
                      </wps:wsp>
                    </wpg:wgp>
                  </a:graphicData>
                </a:graphic>
              </wp:anchor>
            </w:drawing>
          </mc:Choice>
          <mc:Fallback>
            <w:pict>
              <v:group w14:anchorId="47111022" id="Group 957546" o:spid="_x0000_s1026" style="position:absolute;margin-left:9pt;margin-top:7.85pt;width:243.35pt;height:207.35pt;z-index:-251648512" coordsize="30905,26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8AAEQgChwL2AwERAAIRAQMRAf/aAAwDAQACEQMRAD8A6WgAoAKA&#10;CgAoAKACgAoAKACgAoAKACgAoAKACgAoAKACgAoAKACgAoAKACgAoAKACgAoAKACgAoAKACgAoAK&#10;ACgAoAKACgAoAKACgAoAKACgAoATFKwC0w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BKVwFpg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">
                <v:group id="Group 957543" o:spid="_x0000_s1027" style="position:absolute;width:30905;height:26333" coordsize="30905,2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ZKIWyQAA&#10;AN8AAAAPAAAAAAAAAAAAAAAAAKoCAABkcnMvZG93bnJldi54bWxQSwUGAAAAAAQABAD6AAAAoAMA&#10;AAAA&#10;">
                  <v:group id="Group 957540" o:spid="_x0000_s1028" style="position:absolute;width:30905;height:26333" coordsize="30905,2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7Y8YccAAADf&#10;AAAADwAAAAAAAAAAAAAAAACqAgAAZHJzL2Rvd25yZXYueG1sUEsFBgAAAAAEAAQA+gAAAJ4DAAAA&#10;AA==&#10;">
                    <v:shape id="Picture 957534" o:spid="_x0000_s1029" type="#_x0000_t75" style="position:absolute;width:30905;height:26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Ll/IAAAA3wAAAA8AAABkcnMvZG93bnJldi54bWxEj0trwzAQhO+F/Aexgd4aOWnzcqKEtpDQ&#10;Xpon5LpYa8vEWhlLid1/XxUKPQ4z8w2zXHe2EndqfOlYwXCQgCDOnC65UHA+bZ5mIHxA1lg5JgXf&#10;5GG96j0sMdWu5QPdj6EQEcI+RQUmhDqV0meGLPqBq4mjl7vGYoiyKaRusI1wW8lRkkykxZLjgsGa&#10;3g1l1+PNKsjrW2jzLZvt/rxxn5fD7ku/5Uo99rvXBYhAXfgP/7U/tIL5eDp+foHfP/EL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C5fyAAAAN8AAAAPAAAAAAAAAAAA&#10;AAAAAJ8CAABkcnMvZG93bnJldi54bWxQSwUGAAAAAAQABAD3AAAAlAMAAAAA&#10;">
                      <v:imagedata r:id="rId23" o:title="Copy of Rate Of Diffusion MS 3.5and3.6"/>
                      <v:path arrowok="t"/>
                    </v:shape>
                    <v:line id="Straight Connector 957536" o:spid="_x0000_s1030" style="position:absolute;flip:y;visibility:visible;mso-wrap-style:square" from="12741,8030" to="12741,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7ZMcAAADfAAAADwAAAGRycy9kb3ducmV2LnhtbESPQWvCQBSE74L/YXmCt7ppxWhTV5FC&#10;QS+isb2/Zp9JMPs2ZLdJ9Ne7QsHjMDPfMMt1byrRUuNKywpeJxEI4szqknMF36evlwUI55E1VpZJ&#10;wZUcrFfDwRITbTs+Upv6XAQIuwQVFN7XiZQuK8igm9iaOHhn2xj0QTa51A12AW4q+RZFsTRYclgo&#10;sKbPgrJL+mcUpIv9ruV4cztffvbX2y8fqnrbKTUe9ZsPEJ56/wz/t7dawftsPpvG8PgTv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xXtkxwAAAN8AAAAPAAAAAAAA&#10;AAAAAAAAAKECAABkcnMvZG93bnJldi54bWxQSwUGAAAAAAQABAD5AAAAlQMAAAAA&#10;" strokecolor="red">
                      <v:stroke dashstyle="dash" joinstyle="miter"/>
                    </v:line>
                  </v:group>
                  <v:group id="Group 957542" o:spid="_x0000_s1031" style="position:absolute;left:7871;top:6872;width:4875;height:14836" coordorigin=",-1157" coordsize="4875,14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wKAeNyQAA&#10;AN8AAAAPAAAAAAAAAAAAAAAAAKoCAABkcnMvZG93bnJldi54bWxQSwUGAAAAAAQABAD6AAAAoAMA&#10;AAAA&#10;">
                    <v:group id="Group 957539" o:spid="_x0000_s1032" style="position:absolute;top:10257;width:4691;height:3420" coordsize="469127,34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miuaByQAA&#10;AN8AAAAPAAAAAAAAAAAAAAAAAKoCAABkcnMvZG93bnJldi54bWxQSwUGAAAAAAQABAD6AAAAoAMA&#10;AAAA&#10;">
                      <v:line id="Straight Connector 957537" o:spid="_x0000_s1033" style="position:absolute;flip:y;visibility:visible;mso-wrap-style:square" from="0,0" to="0,34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e/8cAAADfAAAADwAAAGRycy9kb3ducmV2LnhtbESPT2vCQBTE74LfYXlCb2ajxX+pq4hQ&#10;sBepab2/Zp9JMPs2ZNck+um7hYLHYWZ+w6y3valES40rLSuYRDEI4szqknMF31/v4yUI55E1VpZJ&#10;wZ0cbDfDwRoTbTs+UZv6XAQIuwQVFN7XiZQuK8igi2xNHLyLbQz6IJtc6ga7ADeVnMbxXBosOSwU&#10;WNO+oOya3oyCdHn8aHm+e1yu5+P98cOfVX3olHoZ9bs3EJ56/wz/tw9awWq2mL0u4O9P+AJ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d7/xwAAAN8AAAAPAAAAAAAA&#10;AAAAAAAAAKECAABkcnMvZG93bnJldi54bWxQSwUGAAAAAAQABAD5AAAAlQMAAAAA&#10;" strokecolor="red">
                        <v:stroke dashstyle="dash" joinstyle="miter"/>
                      </v:line>
                      <v:line id="Straight Connector 957538" o:spid="_x0000_s1034" style="position:absolute;visibility:visible;mso-wrap-style:square" from="0,0" to="469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sQAAADfAAAADwAAAGRycy9kb3ducmV2LnhtbERPTU/CQBC9k/gfNmPiDWaVoFBYSGMw&#10;Gm8gCRwn3aFt6M7W7krrv3cPJhxf3vdqM7hGXbkLtRcDjxMNiqXwtpbSwOHrbTwHFSKJpcYLG/jl&#10;AJv13WhFmfW97Pi6j6VKIRIyMlDF2GaIoajYUZj4liVxZ985igl2JdqO+hTuGnzS+hkd1ZIaKmr5&#10;teLisv9xBnRBeX/G01bv8s/vSC2+X45ozMP9kC9BRR7iTfzv/rAGFrOX2TQNTn/SF8D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742xAAAAN8AAAAPAAAAAAAAAAAA&#10;AAAAAKECAABkcnMvZG93bnJldi54bWxQSwUGAAAAAAQABAD5AAAAkgMAAAAA&#10;" strokecolor="red" strokeweight="1pt">
                        <v:stroke joinstyle="miter"/>
                      </v:line>
                    </v:group>
                    <v:line id="Straight Connector 957541" o:spid="_x0000_s1035" style="position:absolute;flip:x;visibility:visible;mso-wrap-style:square" from="4870,-1157" to="4875,1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wlskAAADfAAAADwAAAGRycy9kb3ducmV2LnhtbESPQWvCQBSE74X+h+UVems2iqkaXUWE&#10;0qYXMXrQ2yP7TILZtyG7jam/vlso9DjMzDfMcj2YRvTUudqyglEUgyAurK65VHA8vL3MQDiPrLGx&#10;TAq+ycF69fiwxFTbG++pz30pAoRdigoq79tUSldUZNBFtiUO3sV2Bn2QXSl1h7cAN40cx/GrNFhz&#10;WKiwpW1FxTX/MoGS3c/JZ3GfnPuc3i/lODsNu0yp56dhswDhafD/4b/2h1YwT6bJZAS/f8IX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NsJbJAAAA3wAAAA8AAAAA&#10;AAAAAAAAAAAAoQIAAGRycy9kb3ducmV2LnhtbFBLBQYAAAAABAAEAPkAAACXAwAAAAA=&#10;" strokecolor="red" strokeweight="1pt">
                      <v:stroke joinstyle="miter"/>
                    </v:line>
                  </v:group>
                </v:group>
                <v:line id="Straight Connector 957544" o:spid="_x0000_s1036" style="position:absolute;flip:x;visibility:visible;mso-wrap-style:square" from="5710,7459" to="12563,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0z9ccAAADfAAAADwAAAGRycy9kb3ducmV2LnhtbESPQWvCQBSE74L/YXlCb7pR1GrqKiIU&#10;7EVsWu+v2WcSzL4N2TWJ/vquIHgcZuYbZrXpTCkaql1hWcF4FIEgTq0uOFPw+/M5XIBwHlljaZkU&#10;3MjBZt3vrTDWtuVvahKfiQBhF6OC3PsqltKlORl0I1sRB+9sa4M+yDqTusY2wE0pJ1E0lwYLDgs5&#10;VrTLKb0kV6MgWRy+Gp5v7+fL6XC7//GxrPatUm+DbvsBwlPnX+Fne68VLGfvs+kUHn/CF5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TP1xwAAAN8AAAAPAAAAAAAA&#10;AAAAAAAAAKECAABkcnMvZG93bnJldi54bWxQSwUGAAAAAAQABAD5AAAAlQMAAAAA&#10;" strokecolor="red">
                  <v:stroke dashstyle="dash" joinstyle="miter"/>
                </v:line>
                <v:line id="Straight Connector 957545" o:spid="_x0000_s1037" style="position:absolute;flip:x;visibility:visible;mso-wrap-style:square" from="5724,18288" to="789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WbscAAADfAAAADwAAAGRycy9kb3ducmV2LnhtbESPQWvCQBSE74L/YXmCN920GLWpq0ih&#10;oBepsb2/Zp9JMPs2ZLdJ9Ne7BcHjMDPfMKtNbyrRUuNKywpephEI4szqknMF36fPyRKE88gaK8uk&#10;4EoONuvhYIWJth0fqU19LgKEXYIKCu/rREqXFWTQTW1NHLyzbQz6IJtc6ga7ADeVfI2iuTRYclgo&#10;sKaPgrJL+mcUpMvDvuX59na+/Byut1/+qupdp9R41G/fQXjq/TP8aO+0grd4Ec9i+P8Tvo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ZZuxwAAAN8AAAAPAAAAAAAA&#10;AAAAAAAAAKECAABkcnMvZG93bnJldi54bWxQSwUGAAAAAAQABAD5AAAAlQMAAAAA&#10;" strokecolor="red">
                  <v:stroke dashstyle="dash" joinstyle="miter"/>
                </v:line>
                <w10:wrap type="tight"/>
              </v:group>
            </w:pict>
          </mc:Fallback>
        </mc:AlternateContent>
      </w:r>
      <w:r w:rsidR="00C7715A">
        <w:rPr>
          <w:rFonts w:ascii="Arial" w:hAnsi="Arial" w:cs="Arial"/>
          <w:sz w:val="24"/>
          <w:szCs w:val="24"/>
        </w:rPr>
        <w:t>……………………………………………</w:t>
      </w:r>
    </w:p>
    <w:p w:rsidR="00C7715A" w:rsidRDefault="00C7715A" w:rsidP="001C0DC3">
      <w:pPr>
        <w:rPr>
          <w:rFonts w:ascii="Arial" w:hAnsi="Arial" w:cs="Arial"/>
          <w:sz w:val="24"/>
          <w:szCs w:val="24"/>
        </w:rPr>
      </w:pPr>
      <w:r>
        <w:rPr>
          <w:rFonts w:ascii="Arial" w:hAnsi="Arial" w:cs="Arial"/>
          <w:sz w:val="24"/>
          <w:szCs w:val="24"/>
        </w:rPr>
        <w:t>…………………………………………….</w:t>
      </w:r>
    </w:p>
    <w:p w:rsidR="001C0DC3" w:rsidRDefault="00C7715A" w:rsidP="001C0DC3">
      <w:pPr>
        <w:rPr>
          <w:rFonts w:ascii="Arial" w:hAnsi="Arial" w:cs="Arial"/>
          <w:sz w:val="24"/>
          <w:szCs w:val="24"/>
        </w:rPr>
      </w:pPr>
      <w:r>
        <w:rPr>
          <w:rFonts w:ascii="Arial" w:hAnsi="Arial" w:cs="Arial"/>
          <w:sz w:val="24"/>
          <w:szCs w:val="24"/>
        </w:rPr>
        <w:t>…………………………………………..</w:t>
      </w:r>
      <w:r w:rsidR="001C0DC3" w:rsidRPr="004A21B1">
        <w:rPr>
          <w:rFonts w:ascii="Arial" w:hAnsi="Arial" w:cs="Arial"/>
          <w:color w:val="FF0000"/>
          <w:sz w:val="24"/>
          <w:szCs w:val="24"/>
        </w:rPr>
        <w:t>.</w:t>
      </w:r>
      <w:r w:rsidR="001C0DC3">
        <w:rPr>
          <w:rFonts w:ascii="Arial" w:hAnsi="Arial" w:cs="Arial"/>
          <w:sz w:val="24"/>
          <w:szCs w:val="24"/>
        </w:rPr>
        <w:t xml:space="preserve"> </w:t>
      </w:r>
    </w:p>
    <w:p w:rsidR="00C7715A" w:rsidRDefault="00C7715A" w:rsidP="001C0DC3">
      <w:pPr>
        <w:rPr>
          <w:rFonts w:ascii="Arial" w:hAnsi="Arial" w:cs="Arial"/>
          <w:sz w:val="24"/>
          <w:szCs w:val="24"/>
        </w:rPr>
      </w:pPr>
    </w:p>
    <w:p w:rsidR="00C7715A" w:rsidRDefault="00C7715A" w:rsidP="001C0DC3">
      <w:pPr>
        <w:rPr>
          <w:rFonts w:ascii="Arial" w:hAnsi="Arial" w:cs="Arial"/>
          <w:sz w:val="24"/>
          <w:szCs w:val="24"/>
        </w:rPr>
      </w:pPr>
    </w:p>
    <w:p w:rsidR="00C7715A" w:rsidRDefault="00C7715A" w:rsidP="001C0DC3">
      <w:pPr>
        <w:rPr>
          <w:rFonts w:ascii="Arial" w:hAnsi="Arial" w:cs="Arial"/>
          <w:sz w:val="24"/>
          <w:szCs w:val="24"/>
        </w:rPr>
      </w:pPr>
    </w:p>
    <w:p w:rsidR="00C7715A" w:rsidRDefault="00C7715A" w:rsidP="001C0DC3">
      <w:pPr>
        <w:rPr>
          <w:rFonts w:ascii="Arial" w:hAnsi="Arial" w:cs="Arial"/>
          <w:sz w:val="24"/>
          <w:szCs w:val="24"/>
        </w:rPr>
      </w:pPr>
    </w:p>
    <w:p w:rsidR="001C0DC3" w:rsidRPr="00DC2F0B" w:rsidRDefault="001C0DC3" w:rsidP="001C0DC3">
      <w:pPr>
        <w:rPr>
          <w:rFonts w:ascii="Arial" w:hAnsi="Arial" w:cs="Arial"/>
          <w:color w:val="FF0000"/>
          <w:sz w:val="24"/>
          <w:szCs w:val="24"/>
        </w:rPr>
      </w:pPr>
      <w:r>
        <w:rPr>
          <w:rFonts w:ascii="Arial" w:hAnsi="Arial" w:cs="Arial"/>
          <w:sz w:val="24"/>
          <w:szCs w:val="24"/>
        </w:rPr>
        <w:tab/>
        <w:t>…</w:t>
      </w:r>
      <w:r w:rsidR="00C7715A">
        <w:rPr>
          <w:rFonts w:ascii="Arial" w:hAnsi="Arial" w:cs="Arial"/>
          <w:color w:val="FF0000"/>
          <w:sz w:val="24"/>
          <w:szCs w:val="24"/>
        </w:rPr>
        <w:t>………………………</w:t>
      </w:r>
      <w:r w:rsidRPr="004A21B1">
        <w:rPr>
          <w:rFonts w:ascii="Arial" w:hAnsi="Arial" w:cs="Arial"/>
          <w:color w:val="FF0000"/>
          <w:sz w:val="24"/>
          <w:szCs w:val="24"/>
        </w:rPr>
        <w:t xml:space="preserve">   </w:t>
      </w:r>
      <w:r>
        <w:rPr>
          <w:rFonts w:ascii="Arial" w:hAnsi="Arial" w:cs="Arial"/>
          <w:sz w:val="24"/>
          <w:szCs w:val="24"/>
        </w:rPr>
        <w:t>ANS.</w:t>
      </w:r>
    </w:p>
    <w:p w:rsidR="001C0DC3" w:rsidRDefault="001C0DC3" w:rsidP="001C0DC3">
      <w:pPr>
        <w:rPr>
          <w:rFonts w:ascii="Arial" w:hAnsi="Arial" w:cs="Arial"/>
          <w:sz w:val="24"/>
          <w:szCs w:val="24"/>
        </w:rPr>
      </w:pPr>
    </w:p>
    <w:p w:rsidR="001C0DC3" w:rsidRDefault="001C0DC3" w:rsidP="001C0DC3">
      <w:pPr>
        <w:rPr>
          <w:rFonts w:ascii="Arial" w:hAnsi="Arial" w:cs="Arial"/>
          <w:sz w:val="24"/>
          <w:szCs w:val="24"/>
        </w:rPr>
      </w:pPr>
    </w:p>
    <w:p w:rsidR="001C0DC3" w:rsidRDefault="001C0DC3" w:rsidP="001C0DC3">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Pr="000D0F06" w:rsidRDefault="001C0DC3" w:rsidP="001C0DC3">
      <w:pPr>
        <w:spacing w:line="360" w:lineRule="auto"/>
        <w:rPr>
          <w:rFonts w:ascii="Arial" w:hAnsi="Arial" w:cs="Arial"/>
          <w:sz w:val="24"/>
          <w:szCs w:val="24"/>
        </w:rPr>
      </w:pPr>
      <w:r w:rsidRPr="003B29F8">
        <w:rPr>
          <w:rFonts w:ascii="Arial" w:hAnsi="Arial" w:cs="Arial"/>
          <w:b/>
          <w:sz w:val="24"/>
          <w:szCs w:val="24"/>
        </w:rPr>
        <w:t>Cross Link your topics!</w:t>
      </w:r>
      <w:r>
        <w:rPr>
          <w:rFonts w:ascii="Arial" w:hAnsi="Arial" w:cs="Arial"/>
          <w:sz w:val="24"/>
          <w:szCs w:val="24"/>
        </w:rPr>
        <w:t xml:space="preserve"> What is an </w:t>
      </w:r>
      <w:r w:rsidRPr="002F3D81">
        <w:rPr>
          <w:rFonts w:ascii="Arial" w:hAnsi="Arial" w:cs="Arial"/>
          <w:b/>
          <w:sz w:val="24"/>
          <w:szCs w:val="24"/>
        </w:rPr>
        <w:t>ng</w:t>
      </w:r>
      <w:r>
        <w:rPr>
          <w:rFonts w:ascii="Arial" w:hAnsi="Arial" w:cs="Arial"/>
          <w:sz w:val="24"/>
          <w:szCs w:val="24"/>
        </w:rPr>
        <w:t>? ………</w:t>
      </w:r>
      <w:r w:rsidR="00C7715A">
        <w:rPr>
          <w:rFonts w:ascii="Arial" w:hAnsi="Arial" w:cs="Arial"/>
          <w:sz w:val="24"/>
          <w:szCs w:val="24"/>
        </w:rPr>
        <w:t>……………………………………….. ………………………………………….</w:t>
      </w:r>
      <w:r>
        <w:rPr>
          <w:rFonts w:ascii="Arial" w:hAnsi="Arial" w:cs="Arial"/>
          <w:sz w:val="24"/>
          <w:szCs w:val="24"/>
        </w:rPr>
        <w:t>……………………………………………………..</w:t>
      </w: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p>
    <w:p w:rsidR="001C0DC3" w:rsidRDefault="001C0DC3" w:rsidP="00C541D5">
      <w:pPr>
        <w:rPr>
          <w:rFonts w:ascii="Arial" w:hAnsi="Arial" w:cs="Arial"/>
          <w:sz w:val="24"/>
          <w:szCs w:val="24"/>
        </w:rPr>
      </w:pPr>
      <w:r>
        <w:rPr>
          <w:rFonts w:ascii="Arial" w:hAnsi="Arial" w:cs="Arial"/>
          <w:sz w:val="24"/>
          <w:szCs w:val="24"/>
        </w:rPr>
        <w:br w:type="page"/>
      </w:r>
    </w:p>
    <w:p w:rsidR="00DF1A32" w:rsidRDefault="00C50767" w:rsidP="00C541D5">
      <w:pPr>
        <w:rPr>
          <w:rFonts w:ascii="Arial" w:hAnsi="Arial" w:cs="Arial"/>
          <w:sz w:val="24"/>
          <w:szCs w:val="24"/>
        </w:rPr>
      </w:pPr>
      <w:r>
        <w:rPr>
          <w:rFonts w:ascii="Arial" w:hAnsi="Arial" w:cs="Arial"/>
          <w:noProof/>
          <w:lang w:eastAsia="en-GB"/>
        </w:rPr>
        <mc:AlternateContent>
          <mc:Choice Requires="wps">
            <w:drawing>
              <wp:anchor distT="0" distB="0" distL="114300" distR="114300" simplePos="0" relativeHeight="251653632" behindDoc="0" locked="0" layoutInCell="1" allowOverlap="1" wp14:anchorId="0B392D7E" wp14:editId="2B9300E8">
                <wp:simplePos x="0" y="0"/>
                <wp:positionH relativeFrom="column">
                  <wp:posOffset>13335</wp:posOffset>
                </wp:positionH>
                <wp:positionV relativeFrom="paragraph">
                  <wp:posOffset>127635</wp:posOffset>
                </wp:positionV>
                <wp:extent cx="5963478" cy="2114550"/>
                <wp:effectExtent l="0" t="0" r="18415" b="19050"/>
                <wp:wrapNone/>
                <wp:docPr id="6" name="Text Box 6"/>
                <wp:cNvGraphicFramePr/>
                <a:graphic xmlns:a="http://schemas.openxmlformats.org/drawingml/2006/main">
                  <a:graphicData uri="http://schemas.microsoft.com/office/word/2010/wordprocessingShape">
                    <wps:wsp>
                      <wps:cNvSpPr txBox="1"/>
                      <wps:spPr>
                        <a:xfrm>
                          <a:off x="0" y="0"/>
                          <a:ext cx="5963478" cy="211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9" w:rsidRPr="00D972D2" w:rsidRDefault="00B62AF9" w:rsidP="004A2EDE">
                            <w:pPr>
                              <w:spacing w:after="240"/>
                              <w:rPr>
                                <w:rFonts w:ascii="Arial" w:hAnsi="Arial" w:cs="Arial"/>
                                <w:sz w:val="24"/>
                                <w:szCs w:val="24"/>
                              </w:rPr>
                            </w:pPr>
                            <w:r w:rsidRPr="00D972D2">
                              <w:rPr>
                                <w:rFonts w:ascii="Arial" w:hAnsi="Arial" w:cs="Arial"/>
                                <w:b/>
                                <w:sz w:val="24"/>
                                <w:szCs w:val="24"/>
                                <w:u w:val="single"/>
                              </w:rPr>
                              <w:t>Extension Material</w:t>
                            </w:r>
                            <w:r>
                              <w:rPr>
                                <w:rFonts w:ascii="Arial" w:hAnsi="Arial" w:cs="Arial"/>
                                <w:b/>
                                <w:sz w:val="24"/>
                                <w:szCs w:val="24"/>
                              </w:rPr>
                              <w:t xml:space="preserve">:  </w:t>
                            </w:r>
                            <w:r>
                              <w:rPr>
                                <w:rFonts w:ascii="Arial" w:hAnsi="Arial" w:cs="Arial"/>
                                <w:sz w:val="24"/>
                                <w:szCs w:val="24"/>
                              </w:rPr>
                              <w:t>Fick’s law is mentioned in the AQA SOW as extension material but you need to know the effects of its 3 variables!</w:t>
                            </w:r>
                          </w:p>
                          <w:p w:rsidR="00B62AF9" w:rsidRPr="00F56A31" w:rsidRDefault="00B62AF9" w:rsidP="004A2EDE">
                            <w:pPr>
                              <w:spacing w:after="240"/>
                              <w:rPr>
                                <w:rFonts w:ascii="Arial" w:hAnsi="Arial" w:cs="Arial"/>
                                <w:color w:val="7030A0"/>
                                <w:sz w:val="20"/>
                                <w:szCs w:val="20"/>
                              </w:rPr>
                            </w:pPr>
                            <w:r w:rsidRPr="00FA5A04">
                              <w:rPr>
                                <w:rFonts w:ascii="Arial" w:hAnsi="Arial" w:cs="Arial"/>
                                <w:b/>
                                <w:sz w:val="24"/>
                                <w:szCs w:val="24"/>
                              </w:rPr>
                              <w:t>Fick’s Law and the Rate of Diffusion</w:t>
                            </w:r>
                            <w:r>
                              <w:rPr>
                                <w:rFonts w:ascii="Arial" w:hAnsi="Arial" w:cs="Arial"/>
                                <w:sz w:val="24"/>
                                <w:szCs w:val="24"/>
                              </w:rPr>
                              <w:t xml:space="preserve"> </w:t>
                            </w:r>
                            <w:r w:rsidRPr="00FA5A04">
                              <w:rPr>
                                <w:rFonts w:ascii="Arial" w:hAnsi="Arial" w:cs="Arial"/>
                                <w:i/>
                                <w:sz w:val="20"/>
                                <w:szCs w:val="20"/>
                              </w:rPr>
                              <w:t>(not mentioned in spec. but referenced in SOW as extension</w:t>
                            </w:r>
                            <w:r w:rsidRPr="004A2EDE">
                              <w:rPr>
                                <w:rFonts w:ascii="Arial" w:hAnsi="Arial" w:cs="Arial"/>
                                <w:i/>
                                <w:sz w:val="20"/>
                                <w:szCs w:val="20"/>
                              </w:rPr>
                              <w:t xml:space="preserve"> </w:t>
                            </w:r>
                            <w:r w:rsidRPr="00FA5A04">
                              <w:rPr>
                                <w:rFonts w:ascii="Arial" w:hAnsi="Arial" w:cs="Arial"/>
                                <w:i/>
                                <w:sz w:val="20"/>
                                <w:szCs w:val="20"/>
                              </w:rPr>
                              <w:t>material to help understanding)</w:t>
                            </w:r>
                            <w:r>
                              <w:rPr>
                                <w:rFonts w:ascii="Arial" w:hAnsi="Arial" w:cs="Arial"/>
                                <w:i/>
                                <w:sz w:val="20"/>
                                <w:szCs w:val="20"/>
                              </w:rPr>
                              <w:t xml:space="preserve"> </w:t>
                            </w:r>
                            <w:r w:rsidRPr="00F56A31">
                              <w:rPr>
                                <w:rFonts w:ascii="Arial" w:hAnsi="Arial" w:cs="Arial"/>
                                <w:i/>
                                <w:color w:val="7030A0"/>
                                <w:sz w:val="20"/>
                                <w:szCs w:val="20"/>
                              </w:rPr>
                              <w:t>(ref slide)</w:t>
                            </w:r>
                          </w:p>
                          <w:p w:rsidR="00B62AF9" w:rsidRPr="004A2EDE" w:rsidRDefault="00B62AF9" w:rsidP="004A2EDE">
                            <w:pPr>
                              <w:spacing w:after="240"/>
                              <w:rPr>
                                <w:rFonts w:ascii="Arial" w:hAnsi="Arial" w:cs="Arial"/>
                                <w:color w:val="385623" w:themeColor="accent6" w:themeShade="80"/>
                                <w:sz w:val="20"/>
                                <w:szCs w:val="20"/>
                              </w:rPr>
                            </w:pPr>
                            <w:r w:rsidRPr="008D77B2">
                              <w:rPr>
                                <w:rFonts w:ascii="Arial" w:eastAsiaTheme="minorEastAsia" w:hAnsi="Arial" w:cs="Arial"/>
                                <w:color w:val="000000" w:themeColor="text1"/>
                                <w:kern w:val="24"/>
                                <w:sz w:val="24"/>
                                <w:szCs w:val="24"/>
                                <w:lang w:eastAsia="en-GB"/>
                              </w:rPr>
                              <w:t xml:space="preserve">The </w:t>
                            </w:r>
                            <w:r w:rsidRPr="008D77B2">
                              <w:rPr>
                                <w:rFonts w:ascii="Arial" w:eastAsiaTheme="minorEastAsia" w:hAnsi="Arial" w:cs="Arial"/>
                                <w:b/>
                                <w:color w:val="000000" w:themeColor="text1"/>
                                <w:kern w:val="24"/>
                                <w:sz w:val="24"/>
                                <w:szCs w:val="24"/>
                                <w:lang w:eastAsia="en-GB"/>
                              </w:rPr>
                              <w:t xml:space="preserve">rate </w:t>
                            </w:r>
                            <w:r w:rsidRPr="008D77B2">
                              <w:rPr>
                                <w:rFonts w:ascii="Arial" w:eastAsiaTheme="minorEastAsia" w:hAnsi="Arial" w:cs="Arial"/>
                                <w:color w:val="000000" w:themeColor="text1"/>
                                <w:kern w:val="24"/>
                                <w:sz w:val="24"/>
                                <w:szCs w:val="24"/>
                                <w:lang w:eastAsia="en-GB"/>
                              </w:rPr>
                              <w:t xml:space="preserve">of diffusion </w:t>
                            </w:r>
                            <w:r w:rsidRPr="008D77B2">
                              <w:rPr>
                                <w:rFonts w:ascii="Arial" w:eastAsiaTheme="minorEastAsia" w:hAnsi="Arial" w:cs="Arial"/>
                                <w:b/>
                                <w:bCs/>
                                <w:color w:val="000000" w:themeColor="text1"/>
                                <w:kern w:val="24"/>
                                <w:sz w:val="24"/>
                                <w:szCs w:val="24"/>
                                <w:lang w:eastAsia="en-GB"/>
                              </w:rPr>
                              <w:t>through a membrane</w:t>
                            </w:r>
                            <w:r w:rsidRPr="008D77B2">
                              <w:rPr>
                                <w:rFonts w:ascii="Arial" w:eastAsiaTheme="minorEastAsia" w:hAnsi="Arial" w:cs="Arial"/>
                                <w:color w:val="000000" w:themeColor="text1"/>
                                <w:kern w:val="24"/>
                                <w:sz w:val="24"/>
                                <w:szCs w:val="24"/>
                                <w:lang w:eastAsia="en-GB"/>
                              </w:rPr>
                              <w:t xml:space="preserve"> (exchange surface) is proportional to:</w:t>
                            </w:r>
                          </w:p>
                          <w:p w:rsidR="00B62AF9" w:rsidRDefault="00B62AF9" w:rsidP="00966C0A">
                            <w:pPr>
                              <w:numPr>
                                <w:ilvl w:val="0"/>
                                <w:numId w:val="13"/>
                              </w:numPr>
                              <w:spacing w:before="240" w:after="40" w:line="216" w:lineRule="auto"/>
                              <w:ind w:left="144" w:hanging="144"/>
                              <w:contextualSpacing/>
                            </w:pPr>
                            <w:r w:rsidRPr="004A2EDE">
                              <w:rPr>
                                <w:rFonts w:ascii="Arial" w:eastAsiaTheme="minorEastAsia" w:hAnsi="Arial" w:cs="Arial"/>
                                <w:b/>
                                <w:bCs/>
                                <w:color w:val="FF0000"/>
                                <w:kern w:val="24"/>
                                <w:sz w:val="24"/>
                                <w:szCs w:val="24"/>
                                <w:lang w:eastAsia="en-GB"/>
                              </w:rPr>
                              <w:tab/>
                            </w:r>
                            <w:r w:rsidRPr="004A2EDE">
                              <w:rPr>
                                <w:rFonts w:ascii="Arial" w:eastAsiaTheme="minorEastAsia" w:hAnsi="Arial" w:cs="Arial"/>
                                <w:b/>
                                <w:bCs/>
                                <w:color w:val="FF0000"/>
                                <w:kern w:val="24"/>
                                <w:sz w:val="24"/>
                                <w:szCs w:val="24"/>
                                <w:lang w:eastAsia="en-GB"/>
                              </w:rPr>
                              <w:tab/>
                            </w:r>
                            <w:r w:rsidRPr="004A2EDE">
                              <w:rPr>
                                <w:rFonts w:ascii="Arial" w:eastAsiaTheme="minorEastAsia" w:hAnsi="Arial" w:cs="Arial"/>
                                <w:b/>
                                <w:bCs/>
                                <w:color w:val="FF0000"/>
                                <w:kern w:val="24"/>
                                <w:sz w:val="24"/>
                                <w:szCs w:val="24"/>
                                <w:lang w:eastAsia="en-G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92D7E" id="Text Box 6" o:spid="_x0000_s1141" type="#_x0000_t202" style="position:absolute;margin-left:1.05pt;margin-top:10.05pt;width:469.55pt;height:16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" fillcolor="white [3201]" strokeweight=".5pt">
                <v:textbox>
                  <w:txbxContent>
                    <w:p w:rsidR="00B62AF9" w:rsidRPr="00D972D2" w:rsidRDefault="00B62AF9" w:rsidP="004A2EDE">
                      <w:pPr>
                        <w:spacing w:after="240"/>
                        <w:rPr>
                          <w:rFonts w:ascii="Arial" w:hAnsi="Arial" w:cs="Arial"/>
                          <w:sz w:val="24"/>
                          <w:szCs w:val="24"/>
                        </w:rPr>
                      </w:pPr>
                      <w:r w:rsidRPr="00D972D2">
                        <w:rPr>
                          <w:rFonts w:ascii="Arial" w:hAnsi="Arial" w:cs="Arial"/>
                          <w:b/>
                          <w:sz w:val="24"/>
                          <w:szCs w:val="24"/>
                          <w:u w:val="single"/>
                        </w:rPr>
                        <w:t>Extension Material</w:t>
                      </w:r>
                      <w:r>
                        <w:rPr>
                          <w:rFonts w:ascii="Arial" w:hAnsi="Arial" w:cs="Arial"/>
                          <w:b/>
                          <w:sz w:val="24"/>
                          <w:szCs w:val="24"/>
                        </w:rPr>
                        <w:t xml:space="preserve">:  </w:t>
                      </w:r>
                      <w:r>
                        <w:rPr>
                          <w:rFonts w:ascii="Arial" w:hAnsi="Arial" w:cs="Arial"/>
                          <w:sz w:val="24"/>
                          <w:szCs w:val="24"/>
                        </w:rPr>
                        <w:t>Fick’s law is mentioned in the AQA SOW as extension material but you need to know the effects of its 3 variables!</w:t>
                      </w:r>
                    </w:p>
                    <w:p w:rsidR="00B62AF9" w:rsidRPr="00F56A31" w:rsidRDefault="00B62AF9" w:rsidP="004A2EDE">
                      <w:pPr>
                        <w:spacing w:after="240"/>
                        <w:rPr>
                          <w:rFonts w:ascii="Arial" w:hAnsi="Arial" w:cs="Arial"/>
                          <w:color w:val="7030A0"/>
                          <w:sz w:val="20"/>
                          <w:szCs w:val="20"/>
                        </w:rPr>
                      </w:pPr>
                      <w:r w:rsidRPr="00FA5A04">
                        <w:rPr>
                          <w:rFonts w:ascii="Arial" w:hAnsi="Arial" w:cs="Arial"/>
                          <w:b/>
                          <w:sz w:val="24"/>
                          <w:szCs w:val="24"/>
                        </w:rPr>
                        <w:t>Fick’s Law and the Rate of Diffusion</w:t>
                      </w:r>
                      <w:r>
                        <w:rPr>
                          <w:rFonts w:ascii="Arial" w:hAnsi="Arial" w:cs="Arial"/>
                          <w:sz w:val="24"/>
                          <w:szCs w:val="24"/>
                        </w:rPr>
                        <w:t xml:space="preserve"> </w:t>
                      </w:r>
                      <w:r w:rsidRPr="00FA5A04">
                        <w:rPr>
                          <w:rFonts w:ascii="Arial" w:hAnsi="Arial" w:cs="Arial"/>
                          <w:i/>
                          <w:sz w:val="20"/>
                          <w:szCs w:val="20"/>
                        </w:rPr>
                        <w:t>(not mentioned in spec. but referenced in SOW as extension</w:t>
                      </w:r>
                      <w:r w:rsidRPr="004A2EDE">
                        <w:rPr>
                          <w:rFonts w:ascii="Arial" w:hAnsi="Arial" w:cs="Arial"/>
                          <w:i/>
                          <w:sz w:val="20"/>
                          <w:szCs w:val="20"/>
                        </w:rPr>
                        <w:t xml:space="preserve"> </w:t>
                      </w:r>
                      <w:r w:rsidRPr="00FA5A04">
                        <w:rPr>
                          <w:rFonts w:ascii="Arial" w:hAnsi="Arial" w:cs="Arial"/>
                          <w:i/>
                          <w:sz w:val="20"/>
                          <w:szCs w:val="20"/>
                        </w:rPr>
                        <w:t>material to help understanding)</w:t>
                      </w:r>
                      <w:r>
                        <w:rPr>
                          <w:rFonts w:ascii="Arial" w:hAnsi="Arial" w:cs="Arial"/>
                          <w:i/>
                          <w:sz w:val="20"/>
                          <w:szCs w:val="20"/>
                        </w:rPr>
                        <w:t xml:space="preserve"> </w:t>
                      </w:r>
                      <w:r w:rsidRPr="00F56A31">
                        <w:rPr>
                          <w:rFonts w:ascii="Arial" w:hAnsi="Arial" w:cs="Arial"/>
                          <w:i/>
                          <w:color w:val="7030A0"/>
                          <w:sz w:val="20"/>
                          <w:szCs w:val="20"/>
                        </w:rPr>
                        <w:t>(ref slide)</w:t>
                      </w:r>
                    </w:p>
                    <w:p w:rsidR="00B62AF9" w:rsidRPr="004A2EDE" w:rsidRDefault="00B62AF9" w:rsidP="004A2EDE">
                      <w:pPr>
                        <w:spacing w:after="240"/>
                        <w:rPr>
                          <w:rFonts w:ascii="Arial" w:hAnsi="Arial" w:cs="Arial"/>
                          <w:color w:val="385623" w:themeColor="accent6" w:themeShade="80"/>
                          <w:sz w:val="20"/>
                          <w:szCs w:val="20"/>
                        </w:rPr>
                      </w:pPr>
                      <w:r w:rsidRPr="008D77B2">
                        <w:rPr>
                          <w:rFonts w:ascii="Arial" w:eastAsiaTheme="minorEastAsia" w:hAnsi="Arial" w:cs="Arial"/>
                          <w:color w:val="000000" w:themeColor="text1"/>
                          <w:kern w:val="24"/>
                          <w:sz w:val="24"/>
                          <w:szCs w:val="24"/>
                          <w:lang w:eastAsia="en-GB"/>
                        </w:rPr>
                        <w:t xml:space="preserve">The </w:t>
                      </w:r>
                      <w:r w:rsidRPr="008D77B2">
                        <w:rPr>
                          <w:rFonts w:ascii="Arial" w:eastAsiaTheme="minorEastAsia" w:hAnsi="Arial" w:cs="Arial"/>
                          <w:b/>
                          <w:color w:val="000000" w:themeColor="text1"/>
                          <w:kern w:val="24"/>
                          <w:sz w:val="24"/>
                          <w:szCs w:val="24"/>
                          <w:lang w:eastAsia="en-GB"/>
                        </w:rPr>
                        <w:t xml:space="preserve">rate </w:t>
                      </w:r>
                      <w:r w:rsidRPr="008D77B2">
                        <w:rPr>
                          <w:rFonts w:ascii="Arial" w:eastAsiaTheme="minorEastAsia" w:hAnsi="Arial" w:cs="Arial"/>
                          <w:color w:val="000000" w:themeColor="text1"/>
                          <w:kern w:val="24"/>
                          <w:sz w:val="24"/>
                          <w:szCs w:val="24"/>
                          <w:lang w:eastAsia="en-GB"/>
                        </w:rPr>
                        <w:t xml:space="preserve">of diffusion </w:t>
                      </w:r>
                      <w:r w:rsidRPr="008D77B2">
                        <w:rPr>
                          <w:rFonts w:ascii="Arial" w:eastAsiaTheme="minorEastAsia" w:hAnsi="Arial" w:cs="Arial"/>
                          <w:b/>
                          <w:bCs/>
                          <w:color w:val="000000" w:themeColor="text1"/>
                          <w:kern w:val="24"/>
                          <w:sz w:val="24"/>
                          <w:szCs w:val="24"/>
                          <w:lang w:eastAsia="en-GB"/>
                        </w:rPr>
                        <w:t>through a membrane</w:t>
                      </w:r>
                      <w:r w:rsidRPr="008D77B2">
                        <w:rPr>
                          <w:rFonts w:ascii="Arial" w:eastAsiaTheme="minorEastAsia" w:hAnsi="Arial" w:cs="Arial"/>
                          <w:color w:val="000000" w:themeColor="text1"/>
                          <w:kern w:val="24"/>
                          <w:sz w:val="24"/>
                          <w:szCs w:val="24"/>
                          <w:lang w:eastAsia="en-GB"/>
                        </w:rPr>
                        <w:t xml:space="preserve"> (exchange surface) is proportional to:</w:t>
                      </w:r>
                    </w:p>
                    <w:p w:rsidR="00B62AF9" w:rsidRDefault="00B62AF9" w:rsidP="00966C0A">
                      <w:pPr>
                        <w:numPr>
                          <w:ilvl w:val="0"/>
                          <w:numId w:val="13"/>
                        </w:numPr>
                        <w:spacing w:before="240" w:after="40" w:line="216" w:lineRule="auto"/>
                        <w:ind w:left="144" w:hanging="144"/>
                        <w:contextualSpacing/>
                      </w:pPr>
                      <w:r w:rsidRPr="004A2EDE">
                        <w:rPr>
                          <w:rFonts w:ascii="Arial" w:eastAsiaTheme="minorEastAsia" w:hAnsi="Arial" w:cs="Arial"/>
                          <w:b/>
                          <w:bCs/>
                          <w:color w:val="FF0000"/>
                          <w:kern w:val="24"/>
                          <w:sz w:val="24"/>
                          <w:szCs w:val="24"/>
                          <w:lang w:eastAsia="en-GB"/>
                        </w:rPr>
                        <w:tab/>
                      </w:r>
                      <w:r w:rsidRPr="004A2EDE">
                        <w:rPr>
                          <w:rFonts w:ascii="Arial" w:eastAsiaTheme="minorEastAsia" w:hAnsi="Arial" w:cs="Arial"/>
                          <w:b/>
                          <w:bCs/>
                          <w:color w:val="FF0000"/>
                          <w:kern w:val="24"/>
                          <w:sz w:val="24"/>
                          <w:szCs w:val="24"/>
                          <w:lang w:eastAsia="en-GB"/>
                        </w:rPr>
                        <w:tab/>
                      </w:r>
                      <w:r w:rsidRPr="004A2EDE">
                        <w:rPr>
                          <w:rFonts w:ascii="Arial" w:eastAsiaTheme="minorEastAsia" w:hAnsi="Arial" w:cs="Arial"/>
                          <w:b/>
                          <w:bCs/>
                          <w:color w:val="FF0000"/>
                          <w:kern w:val="24"/>
                          <w:sz w:val="24"/>
                          <w:szCs w:val="24"/>
                          <w:lang w:eastAsia="en-GB"/>
                        </w:rPr>
                        <w:tab/>
                      </w:r>
                    </w:p>
                  </w:txbxContent>
                </v:textbox>
              </v:shape>
            </w:pict>
          </mc:Fallback>
        </mc:AlternateContent>
      </w:r>
    </w:p>
    <w:p w:rsidR="004A2EDE" w:rsidRDefault="004A2EDE" w:rsidP="00C541D5">
      <w:pPr>
        <w:rPr>
          <w:rFonts w:ascii="Arial" w:hAnsi="Arial" w:cs="Arial"/>
          <w:sz w:val="24"/>
          <w:szCs w:val="24"/>
        </w:rPr>
      </w:pPr>
    </w:p>
    <w:p w:rsidR="004A2EDE" w:rsidRDefault="004A2EDE" w:rsidP="00C541D5">
      <w:pPr>
        <w:rPr>
          <w:rFonts w:ascii="Arial" w:hAnsi="Arial" w:cs="Arial"/>
          <w:sz w:val="24"/>
          <w:szCs w:val="24"/>
        </w:rPr>
      </w:pPr>
    </w:p>
    <w:p w:rsidR="004A2EDE" w:rsidRDefault="004A2EDE" w:rsidP="00C541D5">
      <w:pPr>
        <w:rPr>
          <w:rFonts w:ascii="Arial" w:hAnsi="Arial" w:cs="Arial"/>
          <w:sz w:val="24"/>
          <w:szCs w:val="24"/>
        </w:rPr>
      </w:pPr>
    </w:p>
    <w:p w:rsidR="004A2EDE" w:rsidRDefault="004A2EDE" w:rsidP="00C541D5">
      <w:pPr>
        <w:rPr>
          <w:rFonts w:ascii="Arial" w:hAnsi="Arial" w:cs="Arial"/>
          <w:sz w:val="24"/>
          <w:szCs w:val="24"/>
        </w:rPr>
      </w:pPr>
    </w:p>
    <w:p w:rsidR="004A2EDE" w:rsidRDefault="004A2EDE" w:rsidP="00C541D5">
      <w:pPr>
        <w:rPr>
          <w:rFonts w:ascii="Arial" w:hAnsi="Arial" w:cs="Arial"/>
          <w:sz w:val="24"/>
          <w:szCs w:val="24"/>
        </w:rPr>
      </w:pPr>
    </w:p>
    <w:p w:rsidR="004A2EDE" w:rsidRDefault="004A2EDE" w:rsidP="00C541D5">
      <w:pPr>
        <w:rPr>
          <w:rFonts w:ascii="Arial" w:hAnsi="Arial" w:cs="Arial"/>
          <w:sz w:val="24"/>
          <w:szCs w:val="24"/>
        </w:rPr>
      </w:pPr>
    </w:p>
    <w:p w:rsidR="00C50767" w:rsidRDefault="00C50767" w:rsidP="00DF1A32">
      <w:pPr>
        <w:rPr>
          <w:rFonts w:ascii="Arial" w:hAnsi="Arial" w:cs="Arial"/>
          <w:sz w:val="24"/>
          <w:szCs w:val="24"/>
        </w:rPr>
      </w:pPr>
    </w:p>
    <w:p w:rsidR="00DF1A32" w:rsidRPr="00F56A31" w:rsidRDefault="00DF1A32" w:rsidP="00DF1A32">
      <w:pPr>
        <w:rPr>
          <w:rFonts w:ascii="Arial" w:hAnsi="Arial" w:cs="Arial"/>
          <w:i/>
          <w:color w:val="7030A0"/>
          <w:sz w:val="24"/>
          <w:szCs w:val="24"/>
        </w:rPr>
      </w:pPr>
      <w:r>
        <w:rPr>
          <w:rFonts w:ascii="Arial" w:hAnsi="Arial" w:cs="Arial"/>
          <w:sz w:val="24"/>
          <w:szCs w:val="24"/>
        </w:rPr>
        <w:t xml:space="preserve">So this means:   </w:t>
      </w:r>
      <w:r w:rsidRPr="00F56A31">
        <w:rPr>
          <w:rFonts w:ascii="Arial" w:hAnsi="Arial" w:cs="Arial"/>
          <w:i/>
          <w:color w:val="7030A0"/>
          <w:sz w:val="24"/>
          <w:szCs w:val="24"/>
        </w:rPr>
        <w:t>(ref slide)</w:t>
      </w:r>
    </w:p>
    <w:p w:rsidR="00DF1A32" w:rsidRPr="00DF1A32" w:rsidRDefault="00DF1A32" w:rsidP="00DF1A32">
      <w:pPr>
        <w:ind w:firstLine="567"/>
        <w:rPr>
          <w:rFonts w:ascii="Arial" w:hAnsi="Arial" w:cs="Arial"/>
        </w:rPr>
      </w:pPr>
      <w:r w:rsidRPr="00DF1A32">
        <w:rPr>
          <w:rFonts w:ascii="Arial" w:eastAsiaTheme="minorEastAsia" w:hAnsi="Arial" w:cs="Arial"/>
          <w:b/>
          <w:kern w:val="24"/>
          <w:u w:val="single"/>
        </w:rPr>
        <w:t>Surface area</w:t>
      </w:r>
      <w:r w:rsidRPr="00DF1A32">
        <w:rPr>
          <w:rFonts w:ascii="Arial" w:eastAsiaTheme="minorEastAsia" w:hAnsi="Arial" w:cs="Arial"/>
          <w:kern w:val="24"/>
        </w:rPr>
        <w:t xml:space="preserve">: - the greater the surface area, the </w:t>
      </w:r>
      <w:r w:rsidR="00966C0A">
        <w:rPr>
          <w:rFonts w:ascii="Arial" w:eastAsiaTheme="minorEastAsia" w:hAnsi="Arial" w:cs="Arial"/>
          <w:kern w:val="24"/>
        </w:rPr>
        <w:t>......................</w:t>
      </w:r>
      <w:r w:rsidRPr="00DF1A32">
        <w:rPr>
          <w:rFonts w:ascii="Arial" w:eastAsiaTheme="minorEastAsia" w:hAnsi="Arial" w:cs="Arial"/>
          <w:kern w:val="24"/>
        </w:rPr>
        <w:t>the rate of diffusion</w:t>
      </w:r>
    </w:p>
    <w:p w:rsidR="00DF1A32" w:rsidRDefault="00DF1A32" w:rsidP="00DF1A32">
      <w:pPr>
        <w:ind w:left="567"/>
        <w:rPr>
          <w:rFonts w:ascii="Arial" w:eastAsiaTheme="minorEastAsia" w:hAnsi="Arial" w:cs="Arial"/>
          <w:kern w:val="24"/>
          <w:sz w:val="24"/>
          <w:szCs w:val="24"/>
          <w:lang w:eastAsia="en-GB"/>
        </w:rPr>
      </w:pPr>
      <w:r w:rsidRPr="00DF1A32">
        <w:rPr>
          <w:rFonts w:ascii="Arial" w:eastAsiaTheme="minorEastAsia" w:hAnsi="Arial" w:cs="Arial"/>
          <w:b/>
          <w:kern w:val="24"/>
          <w:sz w:val="24"/>
          <w:szCs w:val="24"/>
          <w:u w:val="single"/>
          <w:lang w:eastAsia="en-GB"/>
        </w:rPr>
        <w:t>Difference in concentration</w:t>
      </w:r>
      <w:r w:rsidRPr="00DF1A32">
        <w:rPr>
          <w:rFonts w:ascii="Arial" w:eastAsiaTheme="minorEastAsia" w:hAnsi="Arial" w:cs="Arial"/>
          <w:kern w:val="24"/>
          <w:sz w:val="24"/>
          <w:szCs w:val="24"/>
          <w:lang w:eastAsia="en-GB"/>
        </w:rPr>
        <w:t xml:space="preserve">: - the greater the difference in concentration, the </w:t>
      </w:r>
      <w:r w:rsidR="00966C0A">
        <w:rPr>
          <w:rFonts w:ascii="Arial" w:eastAsiaTheme="minorEastAsia" w:hAnsi="Arial" w:cs="Arial"/>
          <w:kern w:val="24"/>
          <w:sz w:val="24"/>
          <w:szCs w:val="24"/>
          <w:lang w:eastAsia="en-GB"/>
        </w:rPr>
        <w:t xml:space="preserve">........................ </w:t>
      </w:r>
      <w:r w:rsidRPr="00DF1A32">
        <w:rPr>
          <w:rFonts w:ascii="Arial" w:eastAsiaTheme="minorEastAsia" w:hAnsi="Arial" w:cs="Arial"/>
          <w:kern w:val="24"/>
          <w:sz w:val="24"/>
          <w:szCs w:val="24"/>
          <w:lang w:eastAsia="en-GB"/>
        </w:rPr>
        <w:t>the rate of diffusion.</w:t>
      </w:r>
    </w:p>
    <w:p w:rsidR="00DF1A32" w:rsidRPr="00DF1A32" w:rsidRDefault="00DF1A32" w:rsidP="00DF1A32">
      <w:pPr>
        <w:ind w:firstLine="567"/>
        <w:rPr>
          <w:rFonts w:ascii="Arial" w:hAnsi="Arial" w:cs="Arial"/>
          <w:sz w:val="24"/>
          <w:szCs w:val="24"/>
        </w:rPr>
      </w:pPr>
      <w:r w:rsidRPr="00DF1A32">
        <w:rPr>
          <w:rFonts w:ascii="Arial" w:eastAsiaTheme="minorEastAsia" w:hAnsi="Arial" w:cs="Arial"/>
          <w:b/>
          <w:kern w:val="24"/>
          <w:sz w:val="24"/>
          <w:szCs w:val="24"/>
          <w:u w:val="single"/>
          <w:lang w:eastAsia="en-GB"/>
        </w:rPr>
        <w:t>Thickness of membrane</w:t>
      </w:r>
      <w:r w:rsidRPr="00DF1A32">
        <w:rPr>
          <w:rFonts w:ascii="Arial" w:eastAsiaTheme="minorEastAsia" w:hAnsi="Arial" w:cs="Arial"/>
          <w:kern w:val="24"/>
          <w:sz w:val="24"/>
          <w:szCs w:val="24"/>
          <w:lang w:eastAsia="en-GB"/>
        </w:rPr>
        <w:t xml:space="preserve">: - the thicker the membrane the </w:t>
      </w:r>
      <w:r w:rsidR="00966C0A">
        <w:rPr>
          <w:rFonts w:ascii="Arial" w:eastAsiaTheme="minorEastAsia" w:hAnsi="Arial" w:cs="Arial"/>
          <w:kern w:val="24"/>
          <w:sz w:val="24"/>
          <w:szCs w:val="24"/>
          <w:lang w:eastAsia="en-GB"/>
        </w:rPr>
        <w:t>.........................</w:t>
      </w:r>
      <w:r w:rsidRPr="00DF1A32">
        <w:rPr>
          <w:rFonts w:ascii="Arial" w:eastAsiaTheme="minorEastAsia" w:hAnsi="Arial" w:cs="Arial"/>
          <w:kern w:val="24"/>
          <w:sz w:val="24"/>
          <w:szCs w:val="24"/>
          <w:lang w:eastAsia="en-GB"/>
        </w:rPr>
        <w:t xml:space="preserve"> the rate of </w:t>
      </w:r>
      <w:r w:rsidR="00C50767">
        <w:rPr>
          <w:rFonts w:ascii="Arial" w:eastAsiaTheme="minorEastAsia" w:hAnsi="Arial" w:cs="Arial"/>
          <w:kern w:val="24"/>
          <w:sz w:val="24"/>
          <w:szCs w:val="24"/>
          <w:lang w:eastAsia="en-GB"/>
        </w:rPr>
        <w:tab/>
      </w:r>
      <w:r w:rsidRPr="00DF1A32">
        <w:rPr>
          <w:rFonts w:ascii="Arial" w:eastAsiaTheme="minorEastAsia" w:hAnsi="Arial" w:cs="Arial"/>
          <w:kern w:val="24"/>
          <w:sz w:val="24"/>
          <w:szCs w:val="24"/>
          <w:lang w:eastAsia="en-GB"/>
        </w:rPr>
        <w:t>diffusion</w:t>
      </w:r>
    </w:p>
    <w:p w:rsidR="00A55702" w:rsidRPr="00F56A31" w:rsidRDefault="00BE3ADA" w:rsidP="00A55702">
      <w:pPr>
        <w:rPr>
          <w:rFonts w:ascii="Arial" w:hAnsi="Arial" w:cs="Arial"/>
          <w:color w:val="7030A0"/>
          <w:sz w:val="24"/>
          <w:szCs w:val="24"/>
        </w:rPr>
      </w:pPr>
      <w:r>
        <w:rPr>
          <w:rFonts w:ascii="Arial" w:hAnsi="Arial" w:cs="Arial"/>
          <w:sz w:val="24"/>
          <w:szCs w:val="24"/>
        </w:rPr>
        <w:t xml:space="preserve">Sketch a graph to show the relationship between external concentration of a solute and its rate of uptake by a cell by simple diffusion. </w:t>
      </w:r>
      <w:r w:rsidR="00A55702" w:rsidRPr="00F56A31">
        <w:rPr>
          <w:rFonts w:ascii="Arial" w:hAnsi="Arial" w:cs="Arial"/>
          <w:i/>
          <w:color w:val="7030A0"/>
          <w:sz w:val="24"/>
          <w:szCs w:val="24"/>
        </w:rPr>
        <w:t>(ref slide)</w:t>
      </w:r>
    </w:p>
    <w:p w:rsidR="00627951" w:rsidRDefault="003F420E" w:rsidP="00C541D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1997BB31" wp14:editId="6CF50570">
                <wp:simplePos x="0" y="0"/>
                <wp:positionH relativeFrom="column">
                  <wp:posOffset>2356485</wp:posOffset>
                </wp:positionH>
                <wp:positionV relativeFrom="paragraph">
                  <wp:posOffset>170179</wp:posOffset>
                </wp:positionV>
                <wp:extent cx="3840397" cy="2181225"/>
                <wp:effectExtent l="0" t="0" r="27305" b="28575"/>
                <wp:wrapNone/>
                <wp:docPr id="24204" name="Text Box 24204"/>
                <wp:cNvGraphicFramePr/>
                <a:graphic xmlns:a="http://schemas.openxmlformats.org/drawingml/2006/main">
                  <a:graphicData uri="http://schemas.microsoft.com/office/word/2010/wordprocessingShape">
                    <wps:wsp>
                      <wps:cNvSpPr txBox="1"/>
                      <wps:spPr>
                        <a:xfrm>
                          <a:off x="0" y="0"/>
                          <a:ext cx="3840397" cy="2181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9" w:rsidRPr="00D862A3" w:rsidRDefault="00B62AF9">
                            <w:pPr>
                              <w:rPr>
                                <w:rFonts w:ascii="Arial" w:hAnsi="Arial" w:cs="Arial"/>
                                <w:sz w:val="24"/>
                                <w:szCs w:val="24"/>
                              </w:rPr>
                            </w:pPr>
                            <w:r w:rsidRPr="00D862A3">
                              <w:rPr>
                                <w:rFonts w:ascii="Arial" w:hAnsi="Arial" w:cs="Arial"/>
                                <w:sz w:val="24"/>
                                <w:szCs w:val="24"/>
                              </w:rPr>
                              <w:t xml:space="preserve">In your own words </w:t>
                            </w:r>
                            <w:r w:rsidRPr="00EA0D52">
                              <w:rPr>
                                <w:rFonts w:ascii="Arial" w:hAnsi="Arial" w:cs="Arial"/>
                                <w:b/>
                                <w:sz w:val="24"/>
                                <w:szCs w:val="24"/>
                              </w:rPr>
                              <w:t>describe</w:t>
                            </w:r>
                            <w:r w:rsidRPr="00D862A3">
                              <w:rPr>
                                <w:rFonts w:ascii="Arial" w:hAnsi="Arial" w:cs="Arial"/>
                                <w:sz w:val="24"/>
                                <w:szCs w:val="24"/>
                              </w:rPr>
                              <w:t xml:space="preserve"> this relationship.</w:t>
                            </w:r>
                          </w:p>
                          <w:p w:rsidR="00B62AF9" w:rsidRDefault="00B62AF9" w:rsidP="00F56A31">
                            <w:pPr>
                              <w:spacing w:line="360" w:lineRule="auto"/>
                              <w:rPr>
                                <w:rFonts w:ascii="Arial" w:hAnsi="Arial" w:cs="Arial"/>
                                <w:sz w:val="24"/>
                                <w:szCs w:val="24"/>
                              </w:rPr>
                            </w:pPr>
                            <w:r w:rsidRPr="00D862A3">
                              <w:rPr>
                                <w:rFonts w:ascii="Arial" w:hAnsi="Arial" w:cs="Arial"/>
                                <w:sz w:val="24"/>
                                <w:szCs w:val="24"/>
                              </w:rPr>
                              <w:t>…</w:t>
                            </w:r>
                            <w:r>
                              <w:rPr>
                                <w:rFonts w:ascii="Arial" w:hAnsi="Arial" w:cs="Arial"/>
                                <w:sz w:val="24"/>
                                <w:szCs w:val="24"/>
                              </w:rPr>
                              <w:t>...........................................................................................................................................................................................……………………………………………….</w:t>
                            </w:r>
                          </w:p>
                          <w:p w:rsidR="00B62AF9" w:rsidRDefault="00B62AF9" w:rsidP="00966C0A">
                            <w:pPr>
                              <w:spacing w:after="0" w:line="360" w:lineRule="auto"/>
                              <w:rPr>
                                <w:rFonts w:ascii="Arial" w:hAnsi="Arial" w:cs="Arial"/>
                                <w:sz w:val="24"/>
                                <w:szCs w:val="24"/>
                              </w:rPr>
                            </w:pPr>
                            <w:r w:rsidRPr="00D862A3">
                              <w:rPr>
                                <w:rFonts w:ascii="Arial" w:hAnsi="Arial" w:cs="Arial"/>
                                <w:sz w:val="24"/>
                                <w:szCs w:val="24"/>
                              </w:rPr>
                              <w:t xml:space="preserve">Now </w:t>
                            </w:r>
                            <w:r w:rsidRPr="00EA0D52">
                              <w:rPr>
                                <w:rFonts w:ascii="Arial" w:hAnsi="Arial" w:cs="Arial"/>
                                <w:b/>
                                <w:sz w:val="24"/>
                                <w:szCs w:val="24"/>
                              </w:rPr>
                              <w:t>explain</w:t>
                            </w:r>
                            <w:r w:rsidRPr="00D862A3">
                              <w:rPr>
                                <w:rFonts w:ascii="Arial" w:hAnsi="Arial" w:cs="Arial"/>
                                <w:sz w:val="24"/>
                                <w:szCs w:val="24"/>
                              </w:rPr>
                              <w:t xml:space="preserve"> it </w:t>
                            </w:r>
                            <w:r>
                              <w:rPr>
                                <w:rFonts w:ascii="Arial" w:hAnsi="Arial" w:cs="Arial"/>
                                <w:sz w:val="24"/>
                                <w:szCs w:val="24"/>
                              </w:rPr>
                              <w:t>.............................................................</w:t>
                            </w:r>
                          </w:p>
                          <w:p w:rsidR="00B62AF9" w:rsidRDefault="00B62AF9" w:rsidP="00966C0A">
                            <w:pPr>
                              <w:spacing w:after="0" w:line="360" w:lineRule="auto"/>
                              <w:rPr>
                                <w:rFonts w:ascii="Arial" w:hAnsi="Arial" w:cs="Arial"/>
                                <w:sz w:val="24"/>
                                <w:szCs w:val="24"/>
                              </w:rPr>
                            </w:pPr>
                            <w:r>
                              <w:rPr>
                                <w:rFonts w:ascii="Arial" w:hAnsi="Arial" w:cs="Arial"/>
                                <w:sz w:val="24"/>
                                <w:szCs w:val="24"/>
                              </w:rPr>
                              <w:t>......................................................................................</w:t>
                            </w:r>
                          </w:p>
                          <w:p w:rsidR="00B62AF9" w:rsidRPr="00F56A31" w:rsidRDefault="00B62AF9" w:rsidP="00966C0A">
                            <w:pPr>
                              <w:spacing w:after="0" w:line="360" w:lineRule="auto"/>
                              <w:rPr>
                                <w:rFonts w:ascii="Arial" w:hAnsi="Arial" w:cs="Arial"/>
                                <w:sz w:val="24"/>
                                <w:szCs w:val="24"/>
                              </w:rPr>
                            </w:pP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7BB31" id="Text Box 24204" o:spid="_x0000_s1142" type="#_x0000_t202" style="position:absolute;margin-left:185.55pt;margin-top:13.4pt;width:302.4pt;height:17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" fillcolor="white [3201]" strokeweight=".5pt">
                <v:textbox>
                  <w:txbxContent>
                    <w:p w:rsidR="00B62AF9" w:rsidRPr="00D862A3" w:rsidRDefault="00B62AF9">
                      <w:pPr>
                        <w:rPr>
                          <w:rFonts w:ascii="Arial" w:hAnsi="Arial" w:cs="Arial"/>
                          <w:sz w:val="24"/>
                          <w:szCs w:val="24"/>
                        </w:rPr>
                      </w:pPr>
                      <w:r w:rsidRPr="00D862A3">
                        <w:rPr>
                          <w:rFonts w:ascii="Arial" w:hAnsi="Arial" w:cs="Arial"/>
                          <w:sz w:val="24"/>
                          <w:szCs w:val="24"/>
                        </w:rPr>
                        <w:t xml:space="preserve">In your own words </w:t>
                      </w:r>
                      <w:r w:rsidRPr="00EA0D52">
                        <w:rPr>
                          <w:rFonts w:ascii="Arial" w:hAnsi="Arial" w:cs="Arial"/>
                          <w:b/>
                          <w:sz w:val="24"/>
                          <w:szCs w:val="24"/>
                        </w:rPr>
                        <w:t>describe</w:t>
                      </w:r>
                      <w:r w:rsidRPr="00D862A3">
                        <w:rPr>
                          <w:rFonts w:ascii="Arial" w:hAnsi="Arial" w:cs="Arial"/>
                          <w:sz w:val="24"/>
                          <w:szCs w:val="24"/>
                        </w:rPr>
                        <w:t xml:space="preserve"> this relationship.</w:t>
                      </w:r>
                    </w:p>
                    <w:p w:rsidR="00B62AF9" w:rsidRDefault="00B62AF9" w:rsidP="00F56A31">
                      <w:pPr>
                        <w:spacing w:line="360" w:lineRule="auto"/>
                        <w:rPr>
                          <w:rFonts w:ascii="Arial" w:hAnsi="Arial" w:cs="Arial"/>
                          <w:sz w:val="24"/>
                          <w:szCs w:val="24"/>
                        </w:rPr>
                      </w:pPr>
                      <w:r w:rsidRPr="00D862A3">
                        <w:rPr>
                          <w:rFonts w:ascii="Arial" w:hAnsi="Arial" w:cs="Arial"/>
                          <w:sz w:val="24"/>
                          <w:szCs w:val="24"/>
                        </w:rPr>
                        <w:t>…</w:t>
                      </w:r>
                      <w:r>
                        <w:rPr>
                          <w:rFonts w:ascii="Arial" w:hAnsi="Arial" w:cs="Arial"/>
                          <w:sz w:val="24"/>
                          <w:szCs w:val="24"/>
                        </w:rPr>
                        <w:t>...........................................................................................................................................................................................……………………………………………….</w:t>
                      </w:r>
                    </w:p>
                    <w:p w:rsidR="00B62AF9" w:rsidRDefault="00B62AF9" w:rsidP="00966C0A">
                      <w:pPr>
                        <w:spacing w:after="0" w:line="360" w:lineRule="auto"/>
                        <w:rPr>
                          <w:rFonts w:ascii="Arial" w:hAnsi="Arial" w:cs="Arial"/>
                          <w:sz w:val="24"/>
                          <w:szCs w:val="24"/>
                        </w:rPr>
                      </w:pPr>
                      <w:r w:rsidRPr="00D862A3">
                        <w:rPr>
                          <w:rFonts w:ascii="Arial" w:hAnsi="Arial" w:cs="Arial"/>
                          <w:sz w:val="24"/>
                          <w:szCs w:val="24"/>
                        </w:rPr>
                        <w:t xml:space="preserve">Now </w:t>
                      </w:r>
                      <w:r w:rsidRPr="00EA0D52">
                        <w:rPr>
                          <w:rFonts w:ascii="Arial" w:hAnsi="Arial" w:cs="Arial"/>
                          <w:b/>
                          <w:sz w:val="24"/>
                          <w:szCs w:val="24"/>
                        </w:rPr>
                        <w:t>explain</w:t>
                      </w:r>
                      <w:r w:rsidRPr="00D862A3">
                        <w:rPr>
                          <w:rFonts w:ascii="Arial" w:hAnsi="Arial" w:cs="Arial"/>
                          <w:sz w:val="24"/>
                          <w:szCs w:val="24"/>
                        </w:rPr>
                        <w:t xml:space="preserve"> it </w:t>
                      </w:r>
                      <w:r>
                        <w:rPr>
                          <w:rFonts w:ascii="Arial" w:hAnsi="Arial" w:cs="Arial"/>
                          <w:sz w:val="24"/>
                          <w:szCs w:val="24"/>
                        </w:rPr>
                        <w:t>.............................................................</w:t>
                      </w:r>
                    </w:p>
                    <w:p w:rsidR="00B62AF9" w:rsidRDefault="00B62AF9" w:rsidP="00966C0A">
                      <w:pPr>
                        <w:spacing w:after="0" w:line="360" w:lineRule="auto"/>
                        <w:rPr>
                          <w:rFonts w:ascii="Arial" w:hAnsi="Arial" w:cs="Arial"/>
                          <w:sz w:val="24"/>
                          <w:szCs w:val="24"/>
                        </w:rPr>
                      </w:pPr>
                      <w:r>
                        <w:rPr>
                          <w:rFonts w:ascii="Arial" w:hAnsi="Arial" w:cs="Arial"/>
                          <w:sz w:val="24"/>
                          <w:szCs w:val="24"/>
                        </w:rPr>
                        <w:t>......................................................................................</w:t>
                      </w:r>
                    </w:p>
                    <w:p w:rsidR="00B62AF9" w:rsidRPr="00F56A31" w:rsidRDefault="00B62AF9" w:rsidP="00966C0A">
                      <w:pPr>
                        <w:spacing w:after="0" w:line="360" w:lineRule="auto"/>
                        <w:rPr>
                          <w:rFonts w:ascii="Arial" w:hAnsi="Arial" w:cs="Arial"/>
                          <w:sz w:val="24"/>
                          <w:szCs w:val="24"/>
                        </w:rPr>
                      </w:pPr>
                      <w:r>
                        <w:rPr>
                          <w:rFonts w:ascii="Arial" w:hAnsi="Arial" w:cs="Arial"/>
                          <w:sz w:val="24"/>
                          <w:szCs w:val="24"/>
                        </w:rPr>
                        <w:t>......................................................................................</w:t>
                      </w:r>
                    </w:p>
                  </w:txbxContent>
                </v:textbox>
              </v:shape>
            </w:pict>
          </mc:Fallback>
        </mc:AlternateContent>
      </w:r>
    </w:p>
    <w:p w:rsidR="00566A10" w:rsidRDefault="00566A10" w:rsidP="00C541D5">
      <w:pPr>
        <w:rPr>
          <w:rFonts w:ascii="Arial" w:hAnsi="Arial" w:cs="Arial"/>
          <w:sz w:val="24"/>
          <w:szCs w:val="24"/>
        </w:rPr>
      </w:pPr>
    </w:p>
    <w:p w:rsidR="00566A10" w:rsidRDefault="00566A10" w:rsidP="00C541D5">
      <w:pPr>
        <w:rPr>
          <w:rFonts w:ascii="Arial" w:hAnsi="Arial" w:cs="Arial"/>
          <w:sz w:val="24"/>
          <w:szCs w:val="24"/>
        </w:rPr>
      </w:pPr>
    </w:p>
    <w:p w:rsidR="00566A10" w:rsidRDefault="00566A10" w:rsidP="00C541D5">
      <w:pPr>
        <w:rPr>
          <w:rFonts w:ascii="Arial" w:hAnsi="Arial" w:cs="Arial"/>
          <w:sz w:val="24"/>
          <w:szCs w:val="24"/>
        </w:rPr>
      </w:pPr>
    </w:p>
    <w:p w:rsidR="00BE3ADA" w:rsidRDefault="00BE3ADA" w:rsidP="00C541D5">
      <w:pPr>
        <w:rPr>
          <w:rFonts w:ascii="Arial" w:hAnsi="Arial" w:cs="Arial"/>
          <w:sz w:val="24"/>
          <w:szCs w:val="24"/>
        </w:rPr>
      </w:pPr>
    </w:p>
    <w:p w:rsidR="00BE3ADA" w:rsidRDefault="00BE3ADA" w:rsidP="00C541D5">
      <w:pPr>
        <w:rPr>
          <w:rFonts w:ascii="Arial" w:hAnsi="Arial" w:cs="Arial"/>
          <w:sz w:val="24"/>
          <w:szCs w:val="24"/>
        </w:rPr>
      </w:pPr>
    </w:p>
    <w:p w:rsidR="00BE3ADA" w:rsidRDefault="00BE3ADA" w:rsidP="00C541D5">
      <w:pPr>
        <w:rPr>
          <w:rFonts w:ascii="Arial" w:hAnsi="Arial" w:cs="Arial"/>
          <w:sz w:val="24"/>
          <w:szCs w:val="24"/>
        </w:rPr>
      </w:pPr>
    </w:p>
    <w:p w:rsidR="00A55702" w:rsidRDefault="00A55702" w:rsidP="00C541D5">
      <w:pPr>
        <w:rPr>
          <w:rFonts w:ascii="Arial" w:hAnsi="Arial" w:cs="Arial"/>
          <w:sz w:val="24"/>
          <w:szCs w:val="24"/>
        </w:rPr>
      </w:pPr>
    </w:p>
    <w:p w:rsidR="00073540" w:rsidRDefault="00073540" w:rsidP="00C541D5">
      <w:pPr>
        <w:rPr>
          <w:rFonts w:ascii="Arial" w:hAnsi="Arial" w:cs="Arial"/>
          <w:sz w:val="24"/>
          <w:szCs w:val="24"/>
        </w:rPr>
      </w:pPr>
    </w:p>
    <w:p w:rsidR="002F3D81" w:rsidRDefault="0023086B" w:rsidP="00C541D5">
      <w:pPr>
        <w:rPr>
          <w:rFonts w:ascii="Arial" w:hAnsi="Arial" w:cs="Arial"/>
          <w:sz w:val="24"/>
          <w:szCs w:val="24"/>
        </w:rPr>
      </w:pPr>
      <w:r>
        <w:rPr>
          <w:rFonts w:ascii="Arial" w:hAnsi="Arial" w:cs="Arial"/>
          <w:sz w:val="24"/>
          <w:szCs w:val="24"/>
        </w:rPr>
        <w:t>(</w:t>
      </w:r>
      <w:r w:rsidR="00694CFD">
        <w:rPr>
          <w:rFonts w:ascii="Arial" w:hAnsi="Arial" w:cs="Arial"/>
          <w:sz w:val="24"/>
          <w:szCs w:val="24"/>
        </w:rPr>
        <w:t>Facilitated Diffusion is discussed After Osmosis in this booklet as we will do more work on it after the Required Practicals</w:t>
      </w:r>
      <w:r>
        <w:rPr>
          <w:rFonts w:ascii="Arial" w:hAnsi="Arial" w:cs="Arial"/>
          <w:sz w:val="24"/>
          <w:szCs w:val="24"/>
        </w:rPr>
        <w:t>)</w:t>
      </w:r>
      <w:r w:rsidR="00694CFD">
        <w:rPr>
          <w:rFonts w:ascii="Arial" w:hAnsi="Arial" w:cs="Arial"/>
          <w:sz w:val="24"/>
          <w:szCs w:val="24"/>
        </w:rPr>
        <w:t>!</w:t>
      </w:r>
    </w:p>
    <w:p w:rsidR="002F3D81" w:rsidRDefault="002F3D81" w:rsidP="00C541D5">
      <w:pPr>
        <w:rPr>
          <w:rFonts w:ascii="Arial" w:hAnsi="Arial" w:cs="Arial"/>
          <w:sz w:val="24"/>
          <w:szCs w:val="24"/>
        </w:rPr>
      </w:pPr>
    </w:p>
    <w:p w:rsidR="002F3D81" w:rsidRDefault="002F3D81" w:rsidP="00C541D5">
      <w:pPr>
        <w:rPr>
          <w:rFonts w:ascii="Arial" w:hAnsi="Arial" w:cs="Arial"/>
          <w:sz w:val="24"/>
          <w:szCs w:val="24"/>
        </w:rPr>
      </w:pPr>
    </w:p>
    <w:p w:rsidR="002F3D81" w:rsidRDefault="002F3D81" w:rsidP="00C541D5">
      <w:pPr>
        <w:rPr>
          <w:rFonts w:ascii="Arial" w:hAnsi="Arial" w:cs="Arial"/>
          <w:sz w:val="24"/>
          <w:szCs w:val="24"/>
        </w:rPr>
      </w:pPr>
    </w:p>
    <w:p w:rsidR="002F3D81" w:rsidRDefault="002F3D81" w:rsidP="00C541D5">
      <w:pPr>
        <w:rPr>
          <w:rFonts w:ascii="Arial" w:hAnsi="Arial" w:cs="Arial"/>
          <w:sz w:val="24"/>
          <w:szCs w:val="24"/>
        </w:rPr>
      </w:pPr>
    </w:p>
    <w:p w:rsidR="003F420E" w:rsidRDefault="00694CFD" w:rsidP="00C541D5">
      <w:pPr>
        <w:rPr>
          <w:rFonts w:ascii="Arial" w:hAnsi="Arial" w:cs="Arial"/>
          <w:sz w:val="24"/>
          <w:szCs w:val="24"/>
        </w:rPr>
      </w:pPr>
      <w:r>
        <w:rPr>
          <w:rFonts w:ascii="Arial" w:hAnsi="Arial" w:cs="Arial"/>
          <w:sz w:val="24"/>
          <w:szCs w:val="24"/>
        </w:rPr>
        <w:t xml:space="preserve"> </w:t>
      </w:r>
      <w:r w:rsidR="00BE40AE">
        <w:rPr>
          <w:rFonts w:ascii="Arial" w:hAnsi="Arial" w:cs="Arial"/>
          <w:sz w:val="24"/>
          <w:szCs w:val="24"/>
        </w:rPr>
        <w:br w:type="page"/>
      </w:r>
    </w:p>
    <w:p w:rsidR="00A55702" w:rsidRPr="00A55702" w:rsidRDefault="00A55702" w:rsidP="00A55702">
      <w:pPr>
        <w:spacing w:after="0"/>
        <w:rPr>
          <w:rFonts w:ascii="Arial" w:hAnsi="Arial" w:cs="Arial"/>
          <w:b/>
          <w:sz w:val="28"/>
          <w:szCs w:val="28"/>
        </w:rPr>
      </w:pPr>
      <w:r w:rsidRPr="00A55702">
        <w:rPr>
          <w:rFonts w:ascii="Arial" w:hAnsi="Arial" w:cs="Arial"/>
          <w:b/>
          <w:sz w:val="28"/>
          <w:szCs w:val="28"/>
        </w:rPr>
        <w:t>2</w:t>
      </w:r>
      <w:r w:rsidRPr="00A55702">
        <w:rPr>
          <w:rFonts w:ascii="Arial" w:hAnsi="Arial" w:cs="Arial"/>
          <w:b/>
          <w:sz w:val="28"/>
          <w:szCs w:val="28"/>
        </w:rPr>
        <w:tab/>
        <w:t>Osmosis</w:t>
      </w:r>
    </w:p>
    <w:p w:rsidR="00A55702" w:rsidRDefault="00A55702" w:rsidP="00A55702">
      <w:pPr>
        <w:pStyle w:val="ListParagraph"/>
        <w:numPr>
          <w:ilvl w:val="0"/>
          <w:numId w:val="17"/>
        </w:numPr>
        <w:rPr>
          <w:rFonts w:ascii="Arial" w:hAnsi="Arial" w:cs="Arial"/>
        </w:rPr>
      </w:pPr>
      <w:r>
        <w:rPr>
          <w:rFonts w:ascii="Arial" w:hAnsi="Arial" w:cs="Arial"/>
        </w:rPr>
        <w:t xml:space="preserve">Watch the animations: </w:t>
      </w:r>
      <w:r w:rsidRPr="00A55702">
        <w:rPr>
          <w:rFonts w:ascii="Arial" w:hAnsi="Arial" w:cs="Arial"/>
          <w:i/>
          <w:color w:val="385623" w:themeColor="accent6" w:themeShade="80"/>
        </w:rPr>
        <w:t>(links also on slide)</w:t>
      </w:r>
    </w:p>
    <w:p w:rsidR="00506752" w:rsidRPr="00801BB2" w:rsidRDefault="00336A54" w:rsidP="00A55702">
      <w:pPr>
        <w:pStyle w:val="ListParagraph"/>
        <w:numPr>
          <w:ilvl w:val="0"/>
          <w:numId w:val="17"/>
        </w:numPr>
        <w:rPr>
          <w:rFonts w:asciiTheme="minorHAnsi" w:hAnsiTheme="minorHAnsi" w:cs="Arial"/>
          <w:sz w:val="18"/>
          <w:szCs w:val="18"/>
        </w:rPr>
      </w:pPr>
      <w:hyperlink r:id="rId24" w:history="1">
        <w:r w:rsidR="006E0991" w:rsidRPr="00801BB2">
          <w:rPr>
            <w:rStyle w:val="Hyperlink"/>
            <w:rFonts w:asciiTheme="minorHAnsi" w:hAnsiTheme="minorHAnsi" w:cs="Arial"/>
            <w:sz w:val="18"/>
            <w:szCs w:val="18"/>
          </w:rPr>
          <w:t>http://highered.mcgraw-hill.com/sites/0072495855/student_view0/chapter2/animation__how_osmosis_works.html</w:t>
        </w:r>
      </w:hyperlink>
    </w:p>
    <w:p w:rsidR="00A55702" w:rsidRPr="00A55702" w:rsidRDefault="00A55702" w:rsidP="00A55702">
      <w:pPr>
        <w:pStyle w:val="ListParagraph"/>
        <w:rPr>
          <w:rFonts w:ascii="Arial" w:hAnsi="Arial" w:cs="Arial"/>
          <w:sz w:val="20"/>
          <w:szCs w:val="20"/>
        </w:rPr>
      </w:pPr>
    </w:p>
    <w:p w:rsidR="00A55702" w:rsidRDefault="00336A54" w:rsidP="00A03AD3">
      <w:pPr>
        <w:pStyle w:val="ListParagraph"/>
        <w:numPr>
          <w:ilvl w:val="0"/>
          <w:numId w:val="17"/>
        </w:numPr>
        <w:rPr>
          <w:rFonts w:ascii="Arial" w:hAnsi="Arial" w:cs="Arial"/>
          <w:sz w:val="20"/>
          <w:szCs w:val="20"/>
        </w:rPr>
      </w:pPr>
      <w:hyperlink r:id="rId25" w:history="1">
        <w:r w:rsidR="006E0991" w:rsidRPr="00801BB2">
          <w:rPr>
            <w:rStyle w:val="Hyperlink"/>
            <w:rFonts w:asciiTheme="minorHAnsi" w:hAnsiTheme="minorHAnsi" w:cs="Arial"/>
            <w:sz w:val="18"/>
            <w:szCs w:val="18"/>
          </w:rPr>
          <w:t>https://</w:t>
        </w:r>
      </w:hyperlink>
      <w:hyperlink r:id="rId26" w:history="1">
        <w:r w:rsidR="006E0991" w:rsidRPr="00801BB2">
          <w:rPr>
            <w:rStyle w:val="Hyperlink"/>
            <w:rFonts w:asciiTheme="minorHAnsi" w:hAnsiTheme="minorHAnsi" w:cs="Arial"/>
            <w:sz w:val="18"/>
            <w:szCs w:val="18"/>
          </w:rPr>
          <w:t>www.youtube.com/watch?v=5KOkt9dyN1w</w:t>
        </w:r>
      </w:hyperlink>
      <w:r w:rsidR="006E0991" w:rsidRPr="00A55702">
        <w:rPr>
          <w:rFonts w:ascii="Arial" w:hAnsi="Arial" w:cs="Arial"/>
          <w:sz w:val="20"/>
          <w:szCs w:val="20"/>
        </w:rPr>
        <w:t xml:space="preserve"> 7 min 32 s Leslie Walters tutorial Water potential calculation explanation</w:t>
      </w:r>
    </w:p>
    <w:p w:rsidR="00A03AD3" w:rsidRPr="00A03AD3" w:rsidRDefault="00A03AD3" w:rsidP="00A03AD3">
      <w:pPr>
        <w:pStyle w:val="ListParagraph"/>
        <w:rPr>
          <w:rFonts w:ascii="Arial" w:hAnsi="Arial" w:cs="Arial"/>
          <w:sz w:val="20"/>
          <w:szCs w:val="20"/>
        </w:rPr>
      </w:pPr>
    </w:p>
    <w:p w:rsidR="00A55702" w:rsidRPr="00AB3F46" w:rsidRDefault="00A03AD3" w:rsidP="00C541D5">
      <w:pPr>
        <w:rPr>
          <w:rFonts w:ascii="Arial" w:hAnsi="Arial" w:cs="Arial"/>
          <w:sz w:val="24"/>
          <w:szCs w:val="24"/>
          <w:u w:val="single"/>
        </w:rPr>
      </w:pPr>
      <w:r w:rsidRPr="00AB3F46">
        <w:rPr>
          <w:rFonts w:ascii="Arial" w:hAnsi="Arial" w:cs="Arial"/>
          <w:sz w:val="24"/>
          <w:szCs w:val="24"/>
          <w:u w:val="single"/>
        </w:rPr>
        <w:t>Diagram to illustrate Osmosis</w:t>
      </w:r>
      <w:r w:rsidR="00C20A41">
        <w:rPr>
          <w:rFonts w:ascii="Arial" w:hAnsi="Arial" w:cs="Arial"/>
          <w:sz w:val="24"/>
          <w:szCs w:val="24"/>
        </w:rPr>
        <w:t xml:space="preserve"> </w:t>
      </w:r>
      <w:r w:rsidR="00C20A41" w:rsidRPr="00C20A41">
        <w:rPr>
          <w:rFonts w:ascii="Arial" w:hAnsi="Arial" w:cs="Arial"/>
          <w:i/>
          <w:color w:val="385623" w:themeColor="accent6" w:themeShade="80"/>
          <w:sz w:val="24"/>
          <w:szCs w:val="24"/>
        </w:rPr>
        <w:t>(ref slide)</w:t>
      </w:r>
    </w:p>
    <w:p w:rsidR="00A03AD3" w:rsidRPr="00A03AD3" w:rsidRDefault="00A03AD3" w:rsidP="00C541D5">
      <w:pPr>
        <w:rPr>
          <w:rFonts w:ascii="Arial" w:hAnsi="Arial" w:cs="Arial"/>
          <w:sz w:val="24"/>
          <w:szCs w:val="24"/>
        </w:rPr>
      </w:pPr>
      <w:r w:rsidRPr="006F76B3">
        <w:rPr>
          <w:rFonts w:ascii="Arial" w:hAnsi="Arial" w:cs="Arial"/>
          <w:b/>
          <w:sz w:val="24"/>
          <w:szCs w:val="24"/>
        </w:rPr>
        <w:t>Label</w:t>
      </w:r>
      <w:r w:rsidRPr="00A03AD3">
        <w:rPr>
          <w:rFonts w:ascii="Arial" w:hAnsi="Arial" w:cs="Arial"/>
          <w:sz w:val="24"/>
          <w:szCs w:val="24"/>
        </w:rPr>
        <w:t xml:space="preserve"> the water molecules and the solute molecules</w:t>
      </w:r>
      <w:r w:rsidR="00AB3F46">
        <w:rPr>
          <w:rFonts w:ascii="Arial" w:hAnsi="Arial" w:cs="Arial"/>
          <w:sz w:val="24"/>
          <w:szCs w:val="24"/>
        </w:rPr>
        <w:t xml:space="preserve">. Use the slide to label which solution is </w:t>
      </w:r>
      <w:r w:rsidR="00AB3F46" w:rsidRPr="006F76B3">
        <w:rPr>
          <w:rFonts w:ascii="Arial" w:hAnsi="Arial" w:cs="Arial"/>
          <w:b/>
          <w:sz w:val="24"/>
          <w:szCs w:val="24"/>
        </w:rPr>
        <w:t xml:space="preserve">hypertonic </w:t>
      </w:r>
      <w:r w:rsidR="00AB3F46">
        <w:rPr>
          <w:rFonts w:ascii="Arial" w:hAnsi="Arial" w:cs="Arial"/>
          <w:sz w:val="24"/>
          <w:szCs w:val="24"/>
        </w:rPr>
        <w:t xml:space="preserve">and which is </w:t>
      </w:r>
      <w:r w:rsidR="00AB3F46" w:rsidRPr="006F76B3">
        <w:rPr>
          <w:rFonts w:ascii="Arial" w:hAnsi="Arial" w:cs="Arial"/>
          <w:b/>
          <w:sz w:val="24"/>
          <w:szCs w:val="24"/>
        </w:rPr>
        <w:t>hypotonic</w:t>
      </w:r>
      <w:r w:rsidR="00AB3F46">
        <w:rPr>
          <w:rFonts w:ascii="Arial" w:hAnsi="Arial" w:cs="Arial"/>
          <w:sz w:val="24"/>
          <w:szCs w:val="24"/>
        </w:rPr>
        <w:t>. Complete the definition of osmosis.</w:t>
      </w:r>
    </w:p>
    <w:p w:rsidR="00A55702" w:rsidRDefault="00055EC2" w:rsidP="00C541D5">
      <w:pPr>
        <w:rPr>
          <w:rFonts w:ascii="Arial" w:hAnsi="Arial" w:cs="Arial"/>
          <w:sz w:val="24"/>
          <w:szCs w:val="24"/>
        </w:rPr>
      </w:pPr>
      <w:r>
        <w:rPr>
          <w:noProof/>
          <w:lang w:eastAsia="en-GB"/>
        </w:rPr>
        <mc:AlternateContent>
          <mc:Choice Requires="wps">
            <w:drawing>
              <wp:anchor distT="0" distB="0" distL="114300" distR="114300" simplePos="0" relativeHeight="251663360" behindDoc="0" locked="0" layoutInCell="1" allowOverlap="1" wp14:anchorId="16046953" wp14:editId="42496301">
                <wp:simplePos x="0" y="0"/>
                <wp:positionH relativeFrom="column">
                  <wp:posOffset>3184000</wp:posOffset>
                </wp:positionH>
                <wp:positionV relativeFrom="paragraph">
                  <wp:posOffset>117061</wp:posOffset>
                </wp:positionV>
                <wp:extent cx="3029392" cy="1660449"/>
                <wp:effectExtent l="0" t="0" r="19050" b="16510"/>
                <wp:wrapNone/>
                <wp:docPr id="24205" name="Text Box 24205"/>
                <wp:cNvGraphicFramePr/>
                <a:graphic xmlns:a="http://schemas.openxmlformats.org/drawingml/2006/main">
                  <a:graphicData uri="http://schemas.microsoft.com/office/word/2010/wordprocessingShape">
                    <wps:wsp>
                      <wps:cNvSpPr txBox="1"/>
                      <wps:spPr>
                        <a:xfrm>
                          <a:off x="0" y="0"/>
                          <a:ext cx="3029392" cy="16604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9" w:rsidRPr="00055EC2" w:rsidRDefault="00B62AF9">
                            <w:pPr>
                              <w:rPr>
                                <w:rFonts w:ascii="Arial" w:hAnsi="Arial" w:cs="Arial"/>
                                <w:i/>
                                <w:color w:val="7030A0"/>
                                <w:sz w:val="24"/>
                                <w:szCs w:val="24"/>
                              </w:rPr>
                            </w:pPr>
                            <w:r>
                              <w:rPr>
                                <w:rFonts w:ascii="Arial" w:hAnsi="Arial" w:cs="Arial"/>
                                <w:sz w:val="24"/>
                                <w:szCs w:val="24"/>
                              </w:rPr>
                              <w:t xml:space="preserve">Osmosis Definition </w:t>
                            </w:r>
                            <w:r w:rsidRPr="00055EC2">
                              <w:rPr>
                                <w:rFonts w:ascii="Arial" w:hAnsi="Arial" w:cs="Arial"/>
                                <w:i/>
                                <w:color w:val="7030A0"/>
                                <w:sz w:val="24"/>
                                <w:szCs w:val="24"/>
                              </w:rPr>
                              <w:t>(ref slide or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6953" id="Text Box 24205" o:spid="_x0000_s1143" type="#_x0000_t202" style="position:absolute;margin-left:250.7pt;margin-top:9.2pt;width:238.55pt;height:1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" fillcolor="white [3201]" strokeweight=".5pt">
                <v:textbox>
                  <w:txbxContent>
                    <w:p w:rsidR="00B62AF9" w:rsidRPr="00055EC2" w:rsidRDefault="00B62AF9">
                      <w:pPr>
                        <w:rPr>
                          <w:rFonts w:ascii="Arial" w:hAnsi="Arial" w:cs="Arial"/>
                          <w:i/>
                          <w:color w:val="7030A0"/>
                          <w:sz w:val="24"/>
                          <w:szCs w:val="24"/>
                        </w:rPr>
                      </w:pPr>
                      <w:r>
                        <w:rPr>
                          <w:rFonts w:ascii="Arial" w:hAnsi="Arial" w:cs="Arial"/>
                          <w:sz w:val="24"/>
                          <w:szCs w:val="24"/>
                        </w:rPr>
                        <w:t xml:space="preserve">Osmosis Definition </w:t>
                      </w:r>
                      <w:r w:rsidRPr="00055EC2">
                        <w:rPr>
                          <w:rFonts w:ascii="Arial" w:hAnsi="Arial" w:cs="Arial"/>
                          <w:i/>
                          <w:color w:val="7030A0"/>
                          <w:sz w:val="24"/>
                          <w:szCs w:val="24"/>
                        </w:rPr>
                        <w:t>(ref slide or text)</w:t>
                      </w:r>
                    </w:p>
                  </w:txbxContent>
                </v:textbox>
              </v:shape>
            </w:pict>
          </mc:Fallback>
        </mc:AlternateContent>
      </w:r>
      <w:r>
        <w:rPr>
          <w:noProof/>
          <w:lang w:eastAsia="en-GB"/>
        </w:rPr>
        <mc:AlternateContent>
          <mc:Choice Requires="wpg">
            <w:drawing>
              <wp:anchor distT="0" distB="0" distL="114300" distR="114300" simplePos="0" relativeHeight="251669504" behindDoc="0" locked="0" layoutInCell="1" allowOverlap="1" wp14:anchorId="0E664012" wp14:editId="03B4B262">
                <wp:simplePos x="0" y="0"/>
                <wp:positionH relativeFrom="column">
                  <wp:posOffset>424815</wp:posOffset>
                </wp:positionH>
                <wp:positionV relativeFrom="paragraph">
                  <wp:posOffset>106820</wp:posOffset>
                </wp:positionV>
                <wp:extent cx="2474258" cy="1986262"/>
                <wp:effectExtent l="0" t="0" r="21590" b="14605"/>
                <wp:wrapNone/>
                <wp:docPr id="23941" name="Group 4"/>
                <wp:cNvGraphicFramePr/>
                <a:graphic xmlns:a="http://schemas.openxmlformats.org/drawingml/2006/main">
                  <a:graphicData uri="http://schemas.microsoft.com/office/word/2010/wordprocessingGroup">
                    <wpg:wgp>
                      <wpg:cNvGrpSpPr/>
                      <wpg:grpSpPr bwMode="auto">
                        <a:xfrm>
                          <a:off x="0" y="0"/>
                          <a:ext cx="2474258" cy="1986262"/>
                          <a:chOff x="0" y="2"/>
                          <a:chExt cx="4920" cy="4156"/>
                        </a:xfrm>
                      </wpg:grpSpPr>
                      <wpg:grpSp>
                        <wpg:cNvPr id="23942" name="Group 23942"/>
                        <wpg:cNvGrpSpPr>
                          <a:grpSpLocks/>
                        </wpg:cNvGrpSpPr>
                        <wpg:grpSpPr bwMode="auto">
                          <a:xfrm>
                            <a:off x="3300" y="209"/>
                            <a:ext cx="1403" cy="3638"/>
                            <a:chOff x="3300" y="209"/>
                            <a:chExt cx="1403" cy="3638"/>
                          </a:xfrm>
                        </wpg:grpSpPr>
                        <wps:wsp>
                          <wps:cNvPr id="23943" name="Oval 23943"/>
                          <wps:cNvSpPr>
                            <a:spLocks noChangeArrowheads="1"/>
                          </wps:cNvSpPr>
                          <wps:spPr bwMode="auto">
                            <a:xfrm>
                              <a:off x="4560" y="2339"/>
                              <a:ext cx="143" cy="143"/>
                            </a:xfrm>
                            <a:prstGeom prst="ellipse">
                              <a:avLst/>
                            </a:prstGeom>
                            <a:solidFill>
                              <a:srgbClr val="99CCFF"/>
                            </a:solidFill>
                            <a:ln w="9525" algn="ctr">
                              <a:solidFill>
                                <a:srgbClr val="000000"/>
                              </a:solidFill>
                              <a:round/>
                              <a:headEnd/>
                              <a:tailEnd/>
                            </a:ln>
                          </wps:spPr>
                          <wps:bodyPr/>
                        </wps:wsp>
                        <wps:wsp>
                          <wps:cNvPr id="23944" name="Oval 23944"/>
                          <wps:cNvSpPr>
                            <a:spLocks noChangeArrowheads="1"/>
                          </wps:cNvSpPr>
                          <wps:spPr bwMode="auto">
                            <a:xfrm>
                              <a:off x="3915" y="2999"/>
                              <a:ext cx="143" cy="143"/>
                            </a:xfrm>
                            <a:prstGeom prst="ellipse">
                              <a:avLst/>
                            </a:prstGeom>
                            <a:solidFill>
                              <a:srgbClr val="99CCFF"/>
                            </a:solidFill>
                            <a:ln w="9525" algn="ctr">
                              <a:solidFill>
                                <a:srgbClr val="000000"/>
                              </a:solidFill>
                              <a:round/>
                              <a:headEnd/>
                              <a:tailEnd/>
                            </a:ln>
                          </wps:spPr>
                          <wps:bodyPr/>
                        </wps:wsp>
                        <wps:wsp>
                          <wps:cNvPr id="23945" name="Oval 23945"/>
                          <wps:cNvSpPr>
                            <a:spLocks noChangeArrowheads="1"/>
                          </wps:cNvSpPr>
                          <wps:spPr bwMode="auto">
                            <a:xfrm>
                              <a:off x="4380" y="509"/>
                              <a:ext cx="143" cy="143"/>
                            </a:xfrm>
                            <a:prstGeom prst="ellipse">
                              <a:avLst/>
                            </a:prstGeom>
                            <a:solidFill>
                              <a:srgbClr val="99CCFF"/>
                            </a:solidFill>
                            <a:ln w="9525" algn="ctr">
                              <a:solidFill>
                                <a:srgbClr val="000000"/>
                              </a:solidFill>
                              <a:round/>
                              <a:headEnd/>
                              <a:tailEnd/>
                            </a:ln>
                          </wps:spPr>
                          <wps:bodyPr/>
                        </wps:wsp>
                        <wps:wsp>
                          <wps:cNvPr id="23946" name="Oval 23946"/>
                          <wps:cNvSpPr>
                            <a:spLocks noChangeArrowheads="1"/>
                          </wps:cNvSpPr>
                          <wps:spPr bwMode="auto">
                            <a:xfrm>
                              <a:off x="3390" y="2024"/>
                              <a:ext cx="143" cy="143"/>
                            </a:xfrm>
                            <a:prstGeom prst="ellipse">
                              <a:avLst/>
                            </a:prstGeom>
                            <a:solidFill>
                              <a:srgbClr val="99CCFF"/>
                            </a:solidFill>
                            <a:ln w="9525" algn="ctr">
                              <a:solidFill>
                                <a:srgbClr val="000000"/>
                              </a:solidFill>
                              <a:round/>
                              <a:headEnd/>
                              <a:tailEnd/>
                            </a:ln>
                          </wps:spPr>
                          <wps:bodyPr/>
                        </wps:wsp>
                        <wps:wsp>
                          <wps:cNvPr id="23947" name="Oval 23947"/>
                          <wps:cNvSpPr>
                            <a:spLocks noChangeArrowheads="1"/>
                          </wps:cNvSpPr>
                          <wps:spPr bwMode="auto">
                            <a:xfrm>
                              <a:off x="3300" y="3059"/>
                              <a:ext cx="143" cy="143"/>
                            </a:xfrm>
                            <a:prstGeom prst="ellipse">
                              <a:avLst/>
                            </a:prstGeom>
                            <a:solidFill>
                              <a:srgbClr val="99CCFF"/>
                            </a:solidFill>
                            <a:ln w="9525" algn="ctr">
                              <a:solidFill>
                                <a:srgbClr val="000000"/>
                              </a:solidFill>
                              <a:round/>
                              <a:headEnd/>
                              <a:tailEnd/>
                            </a:ln>
                          </wps:spPr>
                          <wps:bodyPr/>
                        </wps:wsp>
                        <wps:wsp>
                          <wps:cNvPr id="23948" name="Oval 23948"/>
                          <wps:cNvSpPr>
                            <a:spLocks noChangeArrowheads="1"/>
                          </wps:cNvSpPr>
                          <wps:spPr bwMode="auto">
                            <a:xfrm>
                              <a:off x="4470" y="3704"/>
                              <a:ext cx="143" cy="143"/>
                            </a:xfrm>
                            <a:prstGeom prst="ellipse">
                              <a:avLst/>
                            </a:prstGeom>
                            <a:solidFill>
                              <a:srgbClr val="99CCFF"/>
                            </a:solidFill>
                            <a:ln w="9525" algn="ctr">
                              <a:solidFill>
                                <a:srgbClr val="000000"/>
                              </a:solidFill>
                              <a:round/>
                              <a:headEnd/>
                              <a:tailEnd/>
                            </a:ln>
                          </wps:spPr>
                          <wps:bodyPr/>
                        </wps:wsp>
                        <wps:wsp>
                          <wps:cNvPr id="23949" name="Oval 23949"/>
                          <wps:cNvSpPr>
                            <a:spLocks noChangeArrowheads="1"/>
                          </wps:cNvSpPr>
                          <wps:spPr bwMode="auto">
                            <a:xfrm>
                              <a:off x="3675" y="1094"/>
                              <a:ext cx="143" cy="143"/>
                            </a:xfrm>
                            <a:prstGeom prst="ellipse">
                              <a:avLst/>
                            </a:prstGeom>
                            <a:solidFill>
                              <a:srgbClr val="99CCFF"/>
                            </a:solidFill>
                            <a:ln w="9525" algn="ctr">
                              <a:solidFill>
                                <a:srgbClr val="000000"/>
                              </a:solidFill>
                              <a:round/>
                              <a:headEnd/>
                              <a:tailEnd/>
                            </a:ln>
                          </wps:spPr>
                          <wps:bodyPr/>
                        </wps:wsp>
                        <wps:wsp>
                          <wps:cNvPr id="23950" name="Oval 23950"/>
                          <wps:cNvSpPr>
                            <a:spLocks noChangeArrowheads="1"/>
                          </wps:cNvSpPr>
                          <wps:spPr bwMode="auto">
                            <a:xfrm>
                              <a:off x="3465" y="209"/>
                              <a:ext cx="143" cy="143"/>
                            </a:xfrm>
                            <a:prstGeom prst="ellipse">
                              <a:avLst/>
                            </a:prstGeom>
                            <a:solidFill>
                              <a:srgbClr val="99CCFF"/>
                            </a:solidFill>
                            <a:ln w="9525" algn="ctr">
                              <a:solidFill>
                                <a:srgbClr val="000000"/>
                              </a:solidFill>
                              <a:round/>
                              <a:headEnd/>
                              <a:tailEnd/>
                            </a:ln>
                          </wps:spPr>
                          <wps:bodyPr/>
                        </wps:wsp>
                      </wpg:grpSp>
                      <wpg:grpSp>
                        <wpg:cNvPr id="23951" name="Group 23951"/>
                        <wpg:cNvGrpSpPr>
                          <a:grpSpLocks/>
                        </wpg:cNvGrpSpPr>
                        <wpg:grpSpPr bwMode="auto">
                          <a:xfrm>
                            <a:off x="0" y="2"/>
                            <a:ext cx="4920" cy="4156"/>
                            <a:chOff x="0" y="2"/>
                            <a:chExt cx="4920" cy="4156"/>
                          </a:xfrm>
                        </wpg:grpSpPr>
                        <wpg:grpSp>
                          <wpg:cNvPr id="23952" name="Group 23952"/>
                          <wpg:cNvGrpSpPr>
                            <a:grpSpLocks/>
                          </wpg:cNvGrpSpPr>
                          <wpg:grpSpPr bwMode="auto">
                            <a:xfrm>
                              <a:off x="330" y="389"/>
                              <a:ext cx="1808" cy="3173"/>
                              <a:chOff x="330" y="389"/>
                              <a:chExt cx="1808" cy="3173"/>
                            </a:xfrm>
                          </wpg:grpSpPr>
                          <wps:wsp>
                            <wps:cNvPr id="23953" name="Oval 23953"/>
                            <wps:cNvSpPr>
                              <a:spLocks noChangeArrowheads="1"/>
                            </wps:cNvSpPr>
                            <wps:spPr bwMode="auto">
                              <a:xfrm>
                                <a:off x="525" y="1574"/>
                                <a:ext cx="143" cy="143"/>
                              </a:xfrm>
                              <a:prstGeom prst="ellipse">
                                <a:avLst/>
                              </a:prstGeom>
                              <a:solidFill>
                                <a:srgbClr val="99CCFF"/>
                              </a:solidFill>
                              <a:ln w="9525" algn="ctr">
                                <a:solidFill>
                                  <a:srgbClr val="000000"/>
                                </a:solidFill>
                                <a:round/>
                                <a:headEnd/>
                                <a:tailEnd/>
                              </a:ln>
                            </wps:spPr>
                            <wps:bodyPr/>
                          </wps:wsp>
                          <wps:wsp>
                            <wps:cNvPr id="23954" name="Oval 23954"/>
                            <wps:cNvSpPr>
                              <a:spLocks noChangeArrowheads="1"/>
                            </wps:cNvSpPr>
                            <wps:spPr bwMode="auto">
                              <a:xfrm>
                                <a:off x="645" y="2279"/>
                                <a:ext cx="143" cy="143"/>
                              </a:xfrm>
                              <a:prstGeom prst="ellipse">
                                <a:avLst/>
                              </a:prstGeom>
                              <a:solidFill>
                                <a:srgbClr val="99CCFF"/>
                              </a:solidFill>
                              <a:ln w="9525" algn="ctr">
                                <a:solidFill>
                                  <a:srgbClr val="000000"/>
                                </a:solidFill>
                                <a:round/>
                                <a:headEnd/>
                                <a:tailEnd/>
                              </a:ln>
                            </wps:spPr>
                            <wps:bodyPr/>
                          </wps:wsp>
                          <wps:wsp>
                            <wps:cNvPr id="23955" name="Oval 23955"/>
                            <wps:cNvSpPr>
                              <a:spLocks noChangeArrowheads="1"/>
                            </wps:cNvSpPr>
                            <wps:spPr bwMode="auto">
                              <a:xfrm>
                                <a:off x="360" y="2654"/>
                                <a:ext cx="143" cy="143"/>
                              </a:xfrm>
                              <a:prstGeom prst="ellipse">
                                <a:avLst/>
                              </a:prstGeom>
                              <a:solidFill>
                                <a:srgbClr val="99CCFF"/>
                              </a:solidFill>
                              <a:ln w="9525" algn="ctr">
                                <a:solidFill>
                                  <a:srgbClr val="000000"/>
                                </a:solidFill>
                                <a:round/>
                                <a:headEnd/>
                                <a:tailEnd/>
                              </a:ln>
                            </wps:spPr>
                            <wps:bodyPr/>
                          </wps:wsp>
                          <wps:wsp>
                            <wps:cNvPr id="23956" name="Oval 23956"/>
                            <wps:cNvSpPr>
                              <a:spLocks noChangeArrowheads="1"/>
                            </wps:cNvSpPr>
                            <wps:spPr bwMode="auto">
                              <a:xfrm>
                                <a:off x="945" y="1694"/>
                                <a:ext cx="143" cy="143"/>
                              </a:xfrm>
                              <a:prstGeom prst="ellipse">
                                <a:avLst/>
                              </a:prstGeom>
                              <a:solidFill>
                                <a:srgbClr val="99CCFF"/>
                              </a:solidFill>
                              <a:ln w="9525" algn="ctr">
                                <a:solidFill>
                                  <a:srgbClr val="000000"/>
                                </a:solidFill>
                                <a:round/>
                                <a:headEnd/>
                                <a:tailEnd/>
                              </a:ln>
                            </wps:spPr>
                            <wps:bodyPr/>
                          </wps:wsp>
                          <wps:wsp>
                            <wps:cNvPr id="23957" name="Oval 23957"/>
                            <wps:cNvSpPr>
                              <a:spLocks noChangeArrowheads="1"/>
                            </wps:cNvSpPr>
                            <wps:spPr bwMode="auto">
                              <a:xfrm>
                                <a:off x="1320" y="1379"/>
                                <a:ext cx="143" cy="143"/>
                              </a:xfrm>
                              <a:prstGeom prst="ellipse">
                                <a:avLst/>
                              </a:prstGeom>
                              <a:solidFill>
                                <a:srgbClr val="99CCFF"/>
                              </a:solidFill>
                              <a:ln w="9525" algn="ctr">
                                <a:solidFill>
                                  <a:srgbClr val="000000"/>
                                </a:solidFill>
                                <a:round/>
                                <a:headEnd/>
                                <a:tailEnd/>
                              </a:ln>
                            </wps:spPr>
                            <wps:bodyPr/>
                          </wps:wsp>
                          <wps:wsp>
                            <wps:cNvPr id="23958" name="Oval 23958"/>
                            <wps:cNvSpPr>
                              <a:spLocks noChangeArrowheads="1"/>
                            </wps:cNvSpPr>
                            <wps:spPr bwMode="auto">
                              <a:xfrm>
                                <a:off x="720" y="2984"/>
                                <a:ext cx="143" cy="143"/>
                              </a:xfrm>
                              <a:prstGeom prst="ellipse">
                                <a:avLst/>
                              </a:prstGeom>
                              <a:solidFill>
                                <a:srgbClr val="99CCFF"/>
                              </a:solidFill>
                              <a:ln w="9525" algn="ctr">
                                <a:solidFill>
                                  <a:srgbClr val="000000"/>
                                </a:solidFill>
                                <a:round/>
                                <a:headEnd/>
                                <a:tailEnd/>
                              </a:ln>
                            </wps:spPr>
                            <wps:bodyPr/>
                          </wps:wsp>
                          <wps:wsp>
                            <wps:cNvPr id="23959" name="Oval 23959"/>
                            <wps:cNvSpPr>
                              <a:spLocks noChangeArrowheads="1"/>
                            </wps:cNvSpPr>
                            <wps:spPr bwMode="auto">
                              <a:xfrm>
                                <a:off x="1860" y="2369"/>
                                <a:ext cx="143" cy="143"/>
                              </a:xfrm>
                              <a:prstGeom prst="ellipse">
                                <a:avLst/>
                              </a:prstGeom>
                              <a:solidFill>
                                <a:srgbClr val="99CCFF"/>
                              </a:solidFill>
                              <a:ln w="9525" algn="ctr">
                                <a:solidFill>
                                  <a:srgbClr val="000000"/>
                                </a:solidFill>
                                <a:round/>
                                <a:headEnd/>
                                <a:tailEnd/>
                              </a:ln>
                            </wps:spPr>
                            <wps:bodyPr/>
                          </wps:wsp>
                          <wps:wsp>
                            <wps:cNvPr id="23960" name="Oval 23960"/>
                            <wps:cNvSpPr>
                              <a:spLocks noChangeArrowheads="1"/>
                            </wps:cNvSpPr>
                            <wps:spPr bwMode="auto">
                              <a:xfrm>
                                <a:off x="1935" y="2804"/>
                                <a:ext cx="143" cy="143"/>
                              </a:xfrm>
                              <a:prstGeom prst="ellipse">
                                <a:avLst/>
                              </a:prstGeom>
                              <a:solidFill>
                                <a:srgbClr val="99CCFF"/>
                              </a:solidFill>
                              <a:ln w="9525" algn="ctr">
                                <a:solidFill>
                                  <a:srgbClr val="000000"/>
                                </a:solidFill>
                                <a:round/>
                                <a:headEnd/>
                                <a:tailEnd/>
                              </a:ln>
                            </wps:spPr>
                            <wps:bodyPr/>
                          </wps:wsp>
                          <wps:wsp>
                            <wps:cNvPr id="23961" name="Oval 23961"/>
                            <wps:cNvSpPr>
                              <a:spLocks noChangeArrowheads="1"/>
                            </wps:cNvSpPr>
                            <wps:spPr bwMode="auto">
                              <a:xfrm>
                                <a:off x="1710" y="974"/>
                                <a:ext cx="143" cy="143"/>
                              </a:xfrm>
                              <a:prstGeom prst="ellipse">
                                <a:avLst/>
                              </a:prstGeom>
                              <a:solidFill>
                                <a:srgbClr val="99CCFF"/>
                              </a:solidFill>
                              <a:ln w="9525" algn="ctr">
                                <a:solidFill>
                                  <a:srgbClr val="000000"/>
                                </a:solidFill>
                                <a:round/>
                                <a:headEnd/>
                                <a:tailEnd/>
                              </a:ln>
                            </wps:spPr>
                            <wps:bodyPr/>
                          </wps:wsp>
                          <wps:wsp>
                            <wps:cNvPr id="23962" name="Oval 23962"/>
                            <wps:cNvSpPr>
                              <a:spLocks noChangeArrowheads="1"/>
                            </wps:cNvSpPr>
                            <wps:spPr bwMode="auto">
                              <a:xfrm>
                                <a:off x="1215" y="2714"/>
                                <a:ext cx="143" cy="143"/>
                              </a:xfrm>
                              <a:prstGeom prst="ellipse">
                                <a:avLst/>
                              </a:prstGeom>
                              <a:solidFill>
                                <a:srgbClr val="99CCFF"/>
                              </a:solidFill>
                              <a:ln w="9525" algn="ctr">
                                <a:solidFill>
                                  <a:srgbClr val="000000"/>
                                </a:solidFill>
                                <a:round/>
                                <a:headEnd/>
                                <a:tailEnd/>
                              </a:ln>
                            </wps:spPr>
                            <wps:bodyPr/>
                          </wps:wsp>
                          <wps:wsp>
                            <wps:cNvPr id="23963" name="Oval 23963"/>
                            <wps:cNvSpPr>
                              <a:spLocks noChangeArrowheads="1"/>
                            </wps:cNvSpPr>
                            <wps:spPr bwMode="auto">
                              <a:xfrm>
                                <a:off x="1890" y="3419"/>
                                <a:ext cx="143" cy="143"/>
                              </a:xfrm>
                              <a:prstGeom prst="ellipse">
                                <a:avLst/>
                              </a:prstGeom>
                              <a:solidFill>
                                <a:srgbClr val="99CCFF"/>
                              </a:solidFill>
                              <a:ln w="9525" algn="ctr">
                                <a:solidFill>
                                  <a:srgbClr val="000000"/>
                                </a:solidFill>
                                <a:round/>
                                <a:headEnd/>
                                <a:tailEnd/>
                              </a:ln>
                            </wps:spPr>
                            <wps:bodyPr/>
                          </wps:wsp>
                          <wps:wsp>
                            <wps:cNvPr id="23964" name="Oval 23964"/>
                            <wps:cNvSpPr>
                              <a:spLocks noChangeArrowheads="1"/>
                            </wps:cNvSpPr>
                            <wps:spPr bwMode="auto">
                              <a:xfrm>
                                <a:off x="1515" y="2594"/>
                                <a:ext cx="143" cy="143"/>
                              </a:xfrm>
                              <a:prstGeom prst="ellipse">
                                <a:avLst/>
                              </a:prstGeom>
                              <a:solidFill>
                                <a:srgbClr val="99CCFF"/>
                              </a:solidFill>
                              <a:ln w="9525" algn="ctr">
                                <a:solidFill>
                                  <a:srgbClr val="000000"/>
                                </a:solidFill>
                                <a:round/>
                                <a:headEnd/>
                                <a:tailEnd/>
                              </a:ln>
                            </wps:spPr>
                            <wps:bodyPr/>
                          </wps:wsp>
                          <wps:wsp>
                            <wps:cNvPr id="23965" name="Oval 23965"/>
                            <wps:cNvSpPr>
                              <a:spLocks noChangeArrowheads="1"/>
                            </wps:cNvSpPr>
                            <wps:spPr bwMode="auto">
                              <a:xfrm>
                                <a:off x="1770" y="1739"/>
                                <a:ext cx="143" cy="143"/>
                              </a:xfrm>
                              <a:prstGeom prst="ellipse">
                                <a:avLst/>
                              </a:prstGeom>
                              <a:solidFill>
                                <a:srgbClr val="FFFFFF"/>
                              </a:solidFill>
                              <a:ln w="9525" algn="ctr">
                                <a:solidFill>
                                  <a:srgbClr val="000000"/>
                                </a:solidFill>
                                <a:round/>
                                <a:headEnd/>
                                <a:tailEnd/>
                              </a:ln>
                            </wps:spPr>
                            <wps:bodyPr/>
                          </wps:wsp>
                          <wps:wsp>
                            <wps:cNvPr id="23966" name="Oval 23966"/>
                            <wps:cNvSpPr>
                              <a:spLocks noChangeArrowheads="1"/>
                            </wps:cNvSpPr>
                            <wps:spPr bwMode="auto">
                              <a:xfrm>
                                <a:off x="1275" y="389"/>
                                <a:ext cx="143" cy="143"/>
                              </a:xfrm>
                              <a:prstGeom prst="ellipse">
                                <a:avLst/>
                              </a:prstGeom>
                              <a:solidFill>
                                <a:srgbClr val="99CCFF"/>
                              </a:solidFill>
                              <a:ln w="9525" algn="ctr">
                                <a:solidFill>
                                  <a:srgbClr val="000000"/>
                                </a:solidFill>
                                <a:round/>
                                <a:headEnd/>
                                <a:tailEnd/>
                              </a:ln>
                            </wps:spPr>
                            <wps:bodyPr/>
                          </wps:wsp>
                          <wps:wsp>
                            <wps:cNvPr id="23967" name="Oval 23967"/>
                            <wps:cNvSpPr>
                              <a:spLocks noChangeArrowheads="1"/>
                            </wps:cNvSpPr>
                            <wps:spPr bwMode="auto">
                              <a:xfrm>
                                <a:off x="1335" y="824"/>
                                <a:ext cx="143" cy="143"/>
                              </a:xfrm>
                              <a:prstGeom prst="ellipse">
                                <a:avLst/>
                              </a:prstGeom>
                              <a:solidFill>
                                <a:srgbClr val="99CCFF"/>
                              </a:solidFill>
                              <a:ln w="9525" algn="ctr">
                                <a:solidFill>
                                  <a:srgbClr val="000000"/>
                                </a:solidFill>
                                <a:round/>
                                <a:headEnd/>
                                <a:tailEnd/>
                              </a:ln>
                            </wps:spPr>
                            <wps:bodyPr/>
                          </wps:wsp>
                          <wps:wsp>
                            <wps:cNvPr id="23968" name="Oval 23968"/>
                            <wps:cNvSpPr>
                              <a:spLocks noChangeArrowheads="1"/>
                            </wps:cNvSpPr>
                            <wps:spPr bwMode="auto">
                              <a:xfrm>
                                <a:off x="330" y="2084"/>
                                <a:ext cx="143" cy="143"/>
                              </a:xfrm>
                              <a:prstGeom prst="ellipse">
                                <a:avLst/>
                              </a:prstGeom>
                              <a:solidFill>
                                <a:srgbClr val="99CCFF"/>
                              </a:solidFill>
                              <a:ln w="9525" algn="ctr">
                                <a:solidFill>
                                  <a:srgbClr val="000000"/>
                                </a:solidFill>
                                <a:round/>
                                <a:headEnd/>
                                <a:tailEnd/>
                              </a:ln>
                            </wps:spPr>
                            <wps:bodyPr/>
                          </wps:wsp>
                          <wps:wsp>
                            <wps:cNvPr id="23969" name="Oval 23969"/>
                            <wps:cNvSpPr>
                              <a:spLocks noChangeArrowheads="1"/>
                            </wps:cNvSpPr>
                            <wps:spPr bwMode="auto">
                              <a:xfrm>
                                <a:off x="1365" y="1739"/>
                                <a:ext cx="143" cy="143"/>
                              </a:xfrm>
                              <a:prstGeom prst="ellipse">
                                <a:avLst/>
                              </a:prstGeom>
                              <a:solidFill>
                                <a:srgbClr val="FFFFFF"/>
                              </a:solidFill>
                              <a:ln w="9525" algn="ctr">
                                <a:solidFill>
                                  <a:srgbClr val="000000"/>
                                </a:solidFill>
                                <a:round/>
                                <a:headEnd/>
                                <a:tailEnd/>
                              </a:ln>
                            </wps:spPr>
                            <wps:bodyPr/>
                          </wps:wsp>
                          <wps:wsp>
                            <wps:cNvPr id="23970" name="Oval 23970"/>
                            <wps:cNvSpPr>
                              <a:spLocks noChangeArrowheads="1"/>
                            </wps:cNvSpPr>
                            <wps:spPr bwMode="auto">
                              <a:xfrm>
                                <a:off x="990" y="2564"/>
                                <a:ext cx="143" cy="143"/>
                              </a:xfrm>
                              <a:prstGeom prst="ellipse">
                                <a:avLst/>
                              </a:prstGeom>
                              <a:solidFill>
                                <a:srgbClr val="99CCFF"/>
                              </a:solidFill>
                              <a:ln w="9525" algn="ctr">
                                <a:solidFill>
                                  <a:srgbClr val="000000"/>
                                </a:solidFill>
                                <a:round/>
                                <a:headEnd/>
                                <a:tailEnd/>
                              </a:ln>
                            </wps:spPr>
                            <wps:bodyPr/>
                          </wps:wsp>
                          <wps:wsp>
                            <wps:cNvPr id="23971" name="Oval 23971"/>
                            <wps:cNvSpPr>
                              <a:spLocks noChangeArrowheads="1"/>
                            </wps:cNvSpPr>
                            <wps:spPr bwMode="auto">
                              <a:xfrm>
                                <a:off x="1020" y="3059"/>
                                <a:ext cx="143" cy="143"/>
                              </a:xfrm>
                              <a:prstGeom prst="ellipse">
                                <a:avLst/>
                              </a:prstGeom>
                              <a:solidFill>
                                <a:srgbClr val="99CCFF"/>
                              </a:solidFill>
                              <a:ln w="9525" algn="ctr">
                                <a:solidFill>
                                  <a:srgbClr val="000000"/>
                                </a:solidFill>
                                <a:round/>
                                <a:headEnd/>
                                <a:tailEnd/>
                              </a:ln>
                            </wps:spPr>
                            <wps:bodyPr/>
                          </wps:wsp>
                          <wps:wsp>
                            <wps:cNvPr id="23972" name="Oval 23972"/>
                            <wps:cNvSpPr>
                              <a:spLocks noChangeArrowheads="1"/>
                            </wps:cNvSpPr>
                            <wps:spPr bwMode="auto">
                              <a:xfrm>
                                <a:off x="1290" y="3044"/>
                                <a:ext cx="143" cy="143"/>
                              </a:xfrm>
                              <a:prstGeom prst="ellipse">
                                <a:avLst/>
                              </a:prstGeom>
                              <a:solidFill>
                                <a:srgbClr val="99CCFF"/>
                              </a:solidFill>
                              <a:ln w="9525" algn="ctr">
                                <a:solidFill>
                                  <a:srgbClr val="000000"/>
                                </a:solidFill>
                                <a:round/>
                                <a:headEnd/>
                                <a:tailEnd/>
                              </a:ln>
                            </wps:spPr>
                            <wps:bodyPr/>
                          </wps:wsp>
                          <wps:wsp>
                            <wps:cNvPr id="23973" name="Oval 23973"/>
                            <wps:cNvSpPr>
                              <a:spLocks noChangeArrowheads="1"/>
                            </wps:cNvSpPr>
                            <wps:spPr bwMode="auto">
                              <a:xfrm>
                                <a:off x="1635" y="3059"/>
                                <a:ext cx="143" cy="143"/>
                              </a:xfrm>
                              <a:prstGeom prst="ellipse">
                                <a:avLst/>
                              </a:prstGeom>
                              <a:solidFill>
                                <a:srgbClr val="99CCFF"/>
                              </a:solidFill>
                              <a:ln w="9525" algn="ctr">
                                <a:solidFill>
                                  <a:srgbClr val="000000"/>
                                </a:solidFill>
                                <a:round/>
                                <a:headEnd/>
                                <a:tailEnd/>
                              </a:ln>
                            </wps:spPr>
                            <wps:bodyPr/>
                          </wps:wsp>
                          <wps:wsp>
                            <wps:cNvPr id="23974" name="Oval 23974"/>
                            <wps:cNvSpPr>
                              <a:spLocks noChangeArrowheads="1"/>
                            </wps:cNvSpPr>
                            <wps:spPr bwMode="auto">
                              <a:xfrm>
                                <a:off x="1995" y="1364"/>
                                <a:ext cx="143" cy="143"/>
                              </a:xfrm>
                              <a:prstGeom prst="ellipse">
                                <a:avLst/>
                              </a:prstGeom>
                              <a:solidFill>
                                <a:srgbClr val="99CCFF"/>
                              </a:solidFill>
                              <a:ln w="9525" algn="ctr">
                                <a:solidFill>
                                  <a:srgbClr val="000000"/>
                                </a:solidFill>
                                <a:round/>
                                <a:headEnd/>
                                <a:tailEnd/>
                              </a:ln>
                            </wps:spPr>
                            <wps:bodyPr/>
                          </wps:wsp>
                          <wps:wsp>
                            <wps:cNvPr id="23975" name="Oval 23975"/>
                            <wps:cNvSpPr>
                              <a:spLocks noChangeArrowheads="1"/>
                            </wps:cNvSpPr>
                            <wps:spPr bwMode="auto">
                              <a:xfrm>
                                <a:off x="1020" y="599"/>
                                <a:ext cx="143" cy="143"/>
                              </a:xfrm>
                              <a:prstGeom prst="ellipse">
                                <a:avLst/>
                              </a:prstGeom>
                              <a:solidFill>
                                <a:srgbClr val="99CCFF"/>
                              </a:solidFill>
                              <a:ln w="9525" algn="ctr">
                                <a:solidFill>
                                  <a:srgbClr val="000000"/>
                                </a:solidFill>
                                <a:round/>
                                <a:headEnd/>
                                <a:tailEnd/>
                              </a:ln>
                            </wps:spPr>
                            <wps:bodyPr/>
                          </wps:wsp>
                          <wps:wsp>
                            <wps:cNvPr id="23976" name="Oval 23976"/>
                            <wps:cNvSpPr>
                              <a:spLocks noChangeArrowheads="1"/>
                            </wps:cNvSpPr>
                            <wps:spPr bwMode="auto">
                              <a:xfrm>
                                <a:off x="1605" y="1364"/>
                                <a:ext cx="143" cy="143"/>
                              </a:xfrm>
                              <a:prstGeom prst="ellipse">
                                <a:avLst/>
                              </a:prstGeom>
                              <a:solidFill>
                                <a:srgbClr val="99CCFF"/>
                              </a:solidFill>
                              <a:ln w="9525" algn="ctr">
                                <a:solidFill>
                                  <a:srgbClr val="000000"/>
                                </a:solidFill>
                                <a:round/>
                                <a:headEnd/>
                                <a:tailEnd/>
                              </a:ln>
                            </wps:spPr>
                            <wps:bodyPr/>
                          </wps:wsp>
                          <wps:wsp>
                            <wps:cNvPr id="23977" name="Oval 23977"/>
                            <wps:cNvSpPr>
                              <a:spLocks noChangeArrowheads="1"/>
                            </wps:cNvSpPr>
                            <wps:spPr bwMode="auto">
                              <a:xfrm>
                                <a:off x="540" y="1844"/>
                                <a:ext cx="143" cy="143"/>
                              </a:xfrm>
                              <a:prstGeom prst="ellipse">
                                <a:avLst/>
                              </a:prstGeom>
                              <a:solidFill>
                                <a:srgbClr val="99CCFF"/>
                              </a:solidFill>
                              <a:ln w="9525" algn="ctr">
                                <a:solidFill>
                                  <a:srgbClr val="000000"/>
                                </a:solidFill>
                                <a:round/>
                                <a:headEnd/>
                                <a:tailEnd/>
                              </a:ln>
                            </wps:spPr>
                            <wps:bodyPr/>
                          </wps:wsp>
                          <wps:wsp>
                            <wps:cNvPr id="23978" name="Oval 23978"/>
                            <wps:cNvSpPr>
                              <a:spLocks noChangeArrowheads="1"/>
                            </wps:cNvSpPr>
                            <wps:spPr bwMode="auto">
                              <a:xfrm>
                                <a:off x="1170" y="1139"/>
                                <a:ext cx="143" cy="143"/>
                              </a:xfrm>
                              <a:prstGeom prst="ellipse">
                                <a:avLst/>
                              </a:prstGeom>
                              <a:solidFill>
                                <a:srgbClr val="99CCFF"/>
                              </a:solidFill>
                              <a:ln w="9525" algn="ctr">
                                <a:solidFill>
                                  <a:srgbClr val="000000"/>
                                </a:solidFill>
                                <a:round/>
                                <a:headEnd/>
                                <a:tailEnd/>
                              </a:ln>
                            </wps:spPr>
                            <wps:bodyPr/>
                          </wps:wsp>
                          <wps:wsp>
                            <wps:cNvPr id="23979" name="Oval 23979"/>
                            <wps:cNvSpPr>
                              <a:spLocks noChangeArrowheads="1"/>
                            </wps:cNvSpPr>
                            <wps:spPr bwMode="auto">
                              <a:xfrm>
                                <a:off x="735" y="2669"/>
                                <a:ext cx="143" cy="143"/>
                              </a:xfrm>
                              <a:prstGeom prst="ellipse">
                                <a:avLst/>
                              </a:prstGeom>
                              <a:solidFill>
                                <a:srgbClr val="99CCFF"/>
                              </a:solidFill>
                              <a:ln w="9525" algn="ctr">
                                <a:solidFill>
                                  <a:srgbClr val="000000"/>
                                </a:solidFill>
                                <a:round/>
                                <a:headEnd/>
                                <a:tailEnd/>
                              </a:ln>
                            </wps:spPr>
                            <wps:bodyPr/>
                          </wps:wsp>
                          <wps:wsp>
                            <wps:cNvPr id="23980" name="Oval 23980"/>
                            <wps:cNvSpPr>
                              <a:spLocks noChangeArrowheads="1"/>
                            </wps:cNvSpPr>
                            <wps:spPr bwMode="auto">
                              <a:xfrm>
                                <a:off x="720" y="3389"/>
                                <a:ext cx="143" cy="143"/>
                              </a:xfrm>
                              <a:prstGeom prst="ellipse">
                                <a:avLst/>
                              </a:prstGeom>
                              <a:solidFill>
                                <a:srgbClr val="99CCFF"/>
                              </a:solidFill>
                              <a:ln w="9525" algn="ctr">
                                <a:solidFill>
                                  <a:srgbClr val="000000"/>
                                </a:solidFill>
                                <a:round/>
                                <a:headEnd/>
                                <a:tailEnd/>
                              </a:ln>
                            </wps:spPr>
                            <wps:bodyPr/>
                          </wps:wsp>
                        </wpg:grpSp>
                        <wpg:grpSp>
                          <wpg:cNvPr id="23981" name="Group 23981"/>
                          <wpg:cNvGrpSpPr>
                            <a:grpSpLocks/>
                          </wpg:cNvGrpSpPr>
                          <wpg:grpSpPr bwMode="auto">
                            <a:xfrm>
                              <a:off x="0" y="2"/>
                              <a:ext cx="4920" cy="4156"/>
                              <a:chOff x="0" y="2"/>
                              <a:chExt cx="4920" cy="4156"/>
                            </a:xfrm>
                          </wpg:grpSpPr>
                          <wpg:grpSp>
                            <wpg:cNvPr id="23982" name="Group 23982"/>
                            <wpg:cNvGrpSpPr>
                              <a:grpSpLocks/>
                            </wpg:cNvGrpSpPr>
                            <wpg:grpSpPr bwMode="auto">
                              <a:xfrm>
                                <a:off x="0" y="299"/>
                                <a:ext cx="2040" cy="3195"/>
                                <a:chOff x="0" y="299"/>
                                <a:chExt cx="2040" cy="3195"/>
                              </a:xfrm>
                            </wpg:grpSpPr>
                            <wps:wsp>
                              <wps:cNvPr id="23983" name="Oval 23983"/>
                              <wps:cNvSpPr>
                                <a:spLocks noChangeArrowheads="1"/>
                              </wps:cNvSpPr>
                              <wps:spPr bwMode="auto">
                                <a:xfrm>
                                  <a:off x="720" y="1079"/>
                                  <a:ext cx="240" cy="240"/>
                                </a:xfrm>
                                <a:prstGeom prst="ellipse">
                                  <a:avLst/>
                                </a:prstGeom>
                                <a:solidFill>
                                  <a:srgbClr val="C0C0C0"/>
                                </a:solidFill>
                                <a:ln w="9525" algn="ctr">
                                  <a:solidFill>
                                    <a:srgbClr val="000000"/>
                                  </a:solidFill>
                                  <a:round/>
                                  <a:headEnd/>
                                  <a:tailEnd/>
                                </a:ln>
                              </wps:spPr>
                              <wps:bodyPr/>
                            </wps:wsp>
                            <wps:wsp>
                              <wps:cNvPr id="23984" name="Oval 23984"/>
                              <wps:cNvSpPr>
                                <a:spLocks noChangeArrowheads="1"/>
                              </wps:cNvSpPr>
                              <wps:spPr bwMode="auto">
                                <a:xfrm>
                                  <a:off x="0" y="2519"/>
                                  <a:ext cx="240" cy="240"/>
                                </a:xfrm>
                                <a:prstGeom prst="ellipse">
                                  <a:avLst/>
                                </a:prstGeom>
                                <a:solidFill>
                                  <a:srgbClr val="C0C0C0"/>
                                </a:solidFill>
                                <a:ln w="9525" algn="ctr">
                                  <a:solidFill>
                                    <a:srgbClr val="000000"/>
                                  </a:solidFill>
                                  <a:round/>
                                  <a:headEnd/>
                                  <a:tailEnd/>
                                </a:ln>
                              </wps:spPr>
                              <wps:bodyPr/>
                            </wps:wsp>
                            <wps:wsp>
                              <wps:cNvPr id="23985" name="Oval 23985"/>
                              <wps:cNvSpPr>
                                <a:spLocks noChangeArrowheads="1"/>
                              </wps:cNvSpPr>
                              <wps:spPr bwMode="auto">
                                <a:xfrm>
                                  <a:off x="1140" y="2114"/>
                                  <a:ext cx="240" cy="240"/>
                                </a:xfrm>
                                <a:prstGeom prst="ellipse">
                                  <a:avLst/>
                                </a:prstGeom>
                                <a:solidFill>
                                  <a:srgbClr val="C0C0C0"/>
                                </a:solidFill>
                                <a:ln w="9525" algn="ctr">
                                  <a:solidFill>
                                    <a:srgbClr val="000000"/>
                                  </a:solidFill>
                                  <a:round/>
                                  <a:headEnd/>
                                  <a:tailEnd/>
                                </a:ln>
                              </wps:spPr>
                              <wps:bodyPr/>
                            </wps:wsp>
                            <wps:wsp>
                              <wps:cNvPr id="23986" name="Oval 23986"/>
                              <wps:cNvSpPr>
                                <a:spLocks noChangeArrowheads="1"/>
                              </wps:cNvSpPr>
                              <wps:spPr bwMode="auto">
                                <a:xfrm>
                                  <a:off x="1275" y="3254"/>
                                  <a:ext cx="240" cy="240"/>
                                </a:xfrm>
                                <a:prstGeom prst="ellipse">
                                  <a:avLst/>
                                </a:prstGeom>
                                <a:solidFill>
                                  <a:srgbClr val="C0C0C0"/>
                                </a:solidFill>
                                <a:ln w="9525" algn="ctr">
                                  <a:solidFill>
                                    <a:srgbClr val="000000"/>
                                  </a:solidFill>
                                  <a:round/>
                                  <a:headEnd/>
                                  <a:tailEnd/>
                                </a:ln>
                              </wps:spPr>
                              <wps:bodyPr/>
                            </wps:wsp>
                            <wps:wsp>
                              <wps:cNvPr id="23987" name="Oval 23987"/>
                              <wps:cNvSpPr>
                                <a:spLocks noChangeArrowheads="1"/>
                              </wps:cNvSpPr>
                              <wps:spPr bwMode="auto">
                                <a:xfrm>
                                  <a:off x="1800" y="299"/>
                                  <a:ext cx="240" cy="240"/>
                                </a:xfrm>
                                <a:prstGeom prst="ellipse">
                                  <a:avLst/>
                                </a:prstGeom>
                                <a:solidFill>
                                  <a:srgbClr val="C0C0C0"/>
                                </a:solidFill>
                                <a:ln w="9525" algn="ctr">
                                  <a:solidFill>
                                    <a:srgbClr val="000000"/>
                                  </a:solidFill>
                                  <a:round/>
                                  <a:headEnd/>
                                  <a:tailEnd/>
                                </a:ln>
                              </wps:spPr>
                              <wps:bodyPr/>
                            </wps:wsp>
                          </wpg:grpSp>
                          <wpg:grpSp>
                            <wpg:cNvPr id="23988" name="Group 23988"/>
                            <wpg:cNvGrpSpPr>
                              <a:grpSpLocks/>
                            </wpg:cNvGrpSpPr>
                            <wpg:grpSpPr bwMode="auto">
                              <a:xfrm>
                                <a:off x="727" y="2"/>
                                <a:ext cx="4193" cy="4156"/>
                                <a:chOff x="727" y="2"/>
                                <a:chExt cx="4193" cy="4156"/>
                              </a:xfrm>
                            </wpg:grpSpPr>
                            <wpg:grpSp>
                              <wpg:cNvPr id="23989" name="Group 23989"/>
                              <wpg:cNvGrpSpPr>
                                <a:grpSpLocks/>
                              </wpg:cNvGrpSpPr>
                              <wpg:grpSpPr bwMode="auto">
                                <a:xfrm rot="5400000">
                                  <a:off x="628" y="1739"/>
                                  <a:ext cx="4156" cy="681"/>
                                  <a:chOff x="620" y="1742"/>
                                  <a:chExt cx="6748" cy="1393"/>
                                </a:xfrm>
                              </wpg:grpSpPr>
                              <wpg:grpSp>
                                <wpg:cNvPr id="23990" name="Group 23990"/>
                                <wpg:cNvGrpSpPr>
                                  <a:grpSpLocks/>
                                </wpg:cNvGrpSpPr>
                                <wpg:grpSpPr bwMode="auto">
                                  <a:xfrm>
                                    <a:off x="620" y="1742"/>
                                    <a:ext cx="2255" cy="1378"/>
                                    <a:chOff x="620" y="1742"/>
                                    <a:chExt cx="2255" cy="1378"/>
                                  </a:xfrm>
                                </wpg:grpSpPr>
                                <wpg:grpSp>
                                  <wpg:cNvPr id="23991" name="Group 23991"/>
                                  <wpg:cNvGrpSpPr>
                                    <a:grpSpLocks/>
                                  </wpg:cNvGrpSpPr>
                                  <wpg:grpSpPr bwMode="auto">
                                    <a:xfrm>
                                      <a:off x="1757" y="1757"/>
                                      <a:ext cx="1118" cy="1363"/>
                                      <a:chOff x="1760" y="1755"/>
                                      <a:chExt cx="1225" cy="1287"/>
                                    </a:xfrm>
                                  </wpg:grpSpPr>
                                  <wpg:grpSp>
                                    <wpg:cNvPr id="23992" name="Group 23992"/>
                                    <wpg:cNvGrpSpPr>
                                      <a:grpSpLocks/>
                                    </wpg:cNvGrpSpPr>
                                    <wpg:grpSpPr bwMode="auto">
                                      <a:xfrm flipV="1">
                                        <a:off x="2402" y="1755"/>
                                        <a:ext cx="264" cy="574"/>
                                        <a:chOff x="2402" y="1759"/>
                                        <a:chExt cx="236" cy="549"/>
                                      </a:xfrm>
                                    </wpg:grpSpPr>
                                    <wps:wsp>
                                      <wps:cNvPr id="23993" name="Oval 23993"/>
                                      <wps:cNvSpPr>
                                        <a:spLocks noChangeArrowheads="1"/>
                                      </wps:cNvSpPr>
                                      <wps:spPr bwMode="auto">
                                        <a:xfrm>
                                          <a:off x="2402" y="2084"/>
                                          <a:ext cx="236" cy="224"/>
                                        </a:xfrm>
                                        <a:prstGeom prst="ellipse">
                                          <a:avLst/>
                                        </a:prstGeom>
                                        <a:solidFill>
                                          <a:srgbClr val="FFFFFF"/>
                                        </a:solidFill>
                                        <a:ln w="19050">
                                          <a:solidFill>
                                            <a:srgbClr val="000000"/>
                                          </a:solidFill>
                                          <a:round/>
                                          <a:headEnd/>
                                          <a:tailEnd/>
                                        </a:ln>
                                      </wps:spPr>
                                      <wps:bodyPr/>
                                    </wps:wsp>
                                    <wps:wsp>
                                      <wps:cNvPr id="23994" name="Line 57"/>
                                      <wps:cNvCnPr/>
                                      <wps:spPr bwMode="auto">
                                        <a:xfrm flipV="1">
                                          <a:off x="2462" y="1759"/>
                                          <a:ext cx="1" cy="325"/>
                                        </a:xfrm>
                                        <a:prstGeom prst="line">
                                          <a:avLst/>
                                        </a:prstGeom>
                                        <a:noFill/>
                                        <a:ln w="19050">
                                          <a:solidFill>
                                            <a:srgbClr val="000000"/>
                                          </a:solidFill>
                                          <a:round/>
                                          <a:headEnd/>
                                          <a:tailEnd/>
                                        </a:ln>
                                      </wps:spPr>
                                      <wps:bodyPr/>
                                    </wps:wsp>
                                    <wps:wsp>
                                      <wps:cNvPr id="23995" name="Line 58"/>
                                      <wps:cNvCnPr/>
                                      <wps:spPr bwMode="auto">
                                        <a:xfrm flipV="1">
                                          <a:off x="2551" y="1759"/>
                                          <a:ext cx="1" cy="325"/>
                                        </a:xfrm>
                                        <a:prstGeom prst="line">
                                          <a:avLst/>
                                        </a:prstGeom>
                                        <a:noFill/>
                                        <a:ln w="19050">
                                          <a:solidFill>
                                            <a:srgbClr val="000000"/>
                                          </a:solidFill>
                                          <a:round/>
                                          <a:headEnd/>
                                          <a:tailEnd/>
                                        </a:ln>
                                      </wps:spPr>
                                      <wps:bodyPr/>
                                    </wps:wsp>
                                  </wpg:grpSp>
                                  <wpg:grpSp>
                                    <wpg:cNvPr id="23996" name="Group 23996"/>
                                    <wpg:cNvGrpSpPr>
                                      <a:grpSpLocks/>
                                    </wpg:cNvGrpSpPr>
                                    <wpg:grpSpPr bwMode="auto">
                                      <a:xfrm flipV="1">
                                        <a:off x="2721" y="1755"/>
                                        <a:ext cx="264" cy="574"/>
                                        <a:chOff x="2721" y="1759"/>
                                        <a:chExt cx="236" cy="549"/>
                                      </a:xfrm>
                                    </wpg:grpSpPr>
                                    <wps:wsp>
                                      <wps:cNvPr id="23997" name="Oval 23997"/>
                                      <wps:cNvSpPr>
                                        <a:spLocks noChangeArrowheads="1"/>
                                      </wps:cNvSpPr>
                                      <wps:spPr bwMode="auto">
                                        <a:xfrm>
                                          <a:off x="2721" y="2084"/>
                                          <a:ext cx="236" cy="224"/>
                                        </a:xfrm>
                                        <a:prstGeom prst="ellipse">
                                          <a:avLst/>
                                        </a:prstGeom>
                                        <a:solidFill>
                                          <a:srgbClr val="FFFFFF"/>
                                        </a:solidFill>
                                        <a:ln w="19050">
                                          <a:solidFill>
                                            <a:srgbClr val="000000"/>
                                          </a:solidFill>
                                          <a:round/>
                                          <a:headEnd/>
                                          <a:tailEnd/>
                                        </a:ln>
                                      </wps:spPr>
                                      <wps:bodyPr/>
                                    </wps:wsp>
                                    <wps:wsp>
                                      <wps:cNvPr id="23998" name="Line 61"/>
                                      <wps:cNvCnPr/>
                                      <wps:spPr bwMode="auto">
                                        <a:xfrm flipV="1">
                                          <a:off x="2781" y="1759"/>
                                          <a:ext cx="1" cy="325"/>
                                        </a:xfrm>
                                        <a:prstGeom prst="line">
                                          <a:avLst/>
                                        </a:prstGeom>
                                        <a:noFill/>
                                        <a:ln w="19050">
                                          <a:solidFill>
                                            <a:srgbClr val="000000"/>
                                          </a:solidFill>
                                          <a:round/>
                                          <a:headEnd/>
                                          <a:tailEnd/>
                                        </a:ln>
                                      </wps:spPr>
                                      <wps:bodyPr/>
                                    </wps:wsp>
                                    <wps:wsp>
                                      <wps:cNvPr id="23999" name="Line 62"/>
                                      <wps:cNvCnPr/>
                                      <wps:spPr bwMode="auto">
                                        <a:xfrm flipV="1">
                                          <a:off x="2870" y="1759"/>
                                          <a:ext cx="1" cy="325"/>
                                        </a:xfrm>
                                        <a:prstGeom prst="line">
                                          <a:avLst/>
                                        </a:prstGeom>
                                        <a:noFill/>
                                        <a:ln w="19050">
                                          <a:solidFill>
                                            <a:srgbClr val="000000"/>
                                          </a:solidFill>
                                          <a:round/>
                                          <a:headEnd/>
                                          <a:tailEnd/>
                                        </a:ln>
                                      </wps:spPr>
                                      <wps:bodyPr/>
                                    </wps:wsp>
                                  </wpg:grpSp>
                                  <wpg:grpSp>
                                    <wpg:cNvPr id="24000" name="Group 24000"/>
                                    <wpg:cNvGrpSpPr>
                                      <a:grpSpLocks/>
                                    </wpg:cNvGrpSpPr>
                                    <wpg:grpSpPr bwMode="auto">
                                      <a:xfrm flipV="1">
                                        <a:off x="2100" y="1755"/>
                                        <a:ext cx="264" cy="574"/>
                                        <a:chOff x="2100" y="1759"/>
                                        <a:chExt cx="236" cy="549"/>
                                      </a:xfrm>
                                    </wpg:grpSpPr>
                                    <wps:wsp>
                                      <wps:cNvPr id="24001" name="Oval 24001"/>
                                      <wps:cNvSpPr>
                                        <a:spLocks noChangeArrowheads="1"/>
                                      </wps:cNvSpPr>
                                      <wps:spPr bwMode="auto">
                                        <a:xfrm>
                                          <a:off x="2100" y="2084"/>
                                          <a:ext cx="236" cy="224"/>
                                        </a:xfrm>
                                        <a:prstGeom prst="ellipse">
                                          <a:avLst/>
                                        </a:prstGeom>
                                        <a:solidFill>
                                          <a:srgbClr val="FFFFFF"/>
                                        </a:solidFill>
                                        <a:ln w="19050">
                                          <a:solidFill>
                                            <a:srgbClr val="000000"/>
                                          </a:solidFill>
                                          <a:round/>
                                          <a:headEnd/>
                                          <a:tailEnd/>
                                        </a:ln>
                                      </wps:spPr>
                                      <wps:bodyPr/>
                                    </wps:wsp>
                                    <wps:wsp>
                                      <wps:cNvPr id="24002" name="Line 65"/>
                                      <wps:cNvCnPr/>
                                      <wps:spPr bwMode="auto">
                                        <a:xfrm flipV="1">
                                          <a:off x="2160" y="1759"/>
                                          <a:ext cx="1" cy="325"/>
                                        </a:xfrm>
                                        <a:prstGeom prst="line">
                                          <a:avLst/>
                                        </a:prstGeom>
                                        <a:noFill/>
                                        <a:ln w="19050">
                                          <a:solidFill>
                                            <a:srgbClr val="000000"/>
                                          </a:solidFill>
                                          <a:round/>
                                          <a:headEnd/>
                                          <a:tailEnd/>
                                        </a:ln>
                                      </wps:spPr>
                                      <wps:bodyPr/>
                                    </wps:wsp>
                                    <wps:wsp>
                                      <wps:cNvPr id="24003" name="Line 66"/>
                                      <wps:cNvCnPr/>
                                      <wps:spPr bwMode="auto">
                                        <a:xfrm flipV="1">
                                          <a:off x="2249" y="1759"/>
                                          <a:ext cx="1" cy="325"/>
                                        </a:xfrm>
                                        <a:prstGeom prst="line">
                                          <a:avLst/>
                                        </a:prstGeom>
                                        <a:noFill/>
                                        <a:ln w="19050">
                                          <a:solidFill>
                                            <a:srgbClr val="000000"/>
                                          </a:solidFill>
                                          <a:round/>
                                          <a:headEnd/>
                                          <a:tailEnd/>
                                        </a:ln>
                                      </wps:spPr>
                                      <wps:bodyPr/>
                                    </wps:wsp>
                                  </wpg:grpSp>
                                  <wpg:grpSp>
                                    <wpg:cNvPr id="24004" name="Group 24004"/>
                                    <wpg:cNvGrpSpPr>
                                      <a:grpSpLocks/>
                                    </wpg:cNvGrpSpPr>
                                    <wpg:grpSpPr bwMode="auto">
                                      <a:xfrm flipV="1">
                                        <a:off x="1791" y="1755"/>
                                        <a:ext cx="264" cy="574"/>
                                        <a:chOff x="1791" y="1759"/>
                                        <a:chExt cx="236" cy="549"/>
                                      </a:xfrm>
                                    </wpg:grpSpPr>
                                    <wps:wsp>
                                      <wps:cNvPr id="24005" name="Oval 24005"/>
                                      <wps:cNvSpPr>
                                        <a:spLocks noChangeArrowheads="1"/>
                                      </wps:cNvSpPr>
                                      <wps:spPr bwMode="auto">
                                        <a:xfrm>
                                          <a:off x="1791" y="2084"/>
                                          <a:ext cx="236" cy="224"/>
                                        </a:xfrm>
                                        <a:prstGeom prst="ellipse">
                                          <a:avLst/>
                                        </a:prstGeom>
                                        <a:solidFill>
                                          <a:srgbClr val="FFFFFF"/>
                                        </a:solidFill>
                                        <a:ln w="19050">
                                          <a:solidFill>
                                            <a:srgbClr val="000000"/>
                                          </a:solidFill>
                                          <a:round/>
                                          <a:headEnd/>
                                          <a:tailEnd/>
                                        </a:ln>
                                      </wps:spPr>
                                      <wps:bodyPr/>
                                    </wps:wsp>
                                    <wps:wsp>
                                      <wps:cNvPr id="24006" name="Line 69"/>
                                      <wps:cNvCnPr/>
                                      <wps:spPr bwMode="auto">
                                        <a:xfrm flipV="1">
                                          <a:off x="1851" y="1759"/>
                                          <a:ext cx="1" cy="325"/>
                                        </a:xfrm>
                                        <a:prstGeom prst="line">
                                          <a:avLst/>
                                        </a:prstGeom>
                                        <a:noFill/>
                                        <a:ln w="19050">
                                          <a:solidFill>
                                            <a:srgbClr val="000000"/>
                                          </a:solidFill>
                                          <a:round/>
                                          <a:headEnd/>
                                          <a:tailEnd/>
                                        </a:ln>
                                      </wps:spPr>
                                      <wps:bodyPr/>
                                    </wps:wsp>
                                    <wps:wsp>
                                      <wps:cNvPr id="24007" name="Line 70"/>
                                      <wps:cNvCnPr/>
                                      <wps:spPr bwMode="auto">
                                        <a:xfrm flipV="1">
                                          <a:off x="1940" y="1759"/>
                                          <a:ext cx="1" cy="325"/>
                                        </a:xfrm>
                                        <a:prstGeom prst="line">
                                          <a:avLst/>
                                        </a:prstGeom>
                                        <a:noFill/>
                                        <a:ln w="19050">
                                          <a:solidFill>
                                            <a:srgbClr val="000000"/>
                                          </a:solidFill>
                                          <a:round/>
                                          <a:headEnd/>
                                          <a:tailEnd/>
                                        </a:ln>
                                      </wps:spPr>
                                      <wps:bodyPr/>
                                    </wps:wsp>
                                  </wpg:grpSp>
                                  <wpg:grpSp>
                                    <wpg:cNvPr id="24008" name="Group 24008"/>
                                    <wpg:cNvGrpSpPr>
                                      <a:grpSpLocks/>
                                    </wpg:cNvGrpSpPr>
                                    <wpg:grpSpPr bwMode="auto">
                                      <a:xfrm>
                                        <a:off x="1760" y="2454"/>
                                        <a:ext cx="264" cy="574"/>
                                        <a:chOff x="1760" y="2449"/>
                                        <a:chExt cx="236" cy="549"/>
                                      </a:xfrm>
                                    </wpg:grpSpPr>
                                    <wps:wsp>
                                      <wps:cNvPr id="24009" name="Oval 24009"/>
                                      <wps:cNvSpPr>
                                        <a:spLocks noChangeArrowheads="1"/>
                                      </wps:cNvSpPr>
                                      <wps:spPr bwMode="auto">
                                        <a:xfrm>
                                          <a:off x="1760" y="2774"/>
                                          <a:ext cx="236" cy="224"/>
                                        </a:xfrm>
                                        <a:prstGeom prst="ellipse">
                                          <a:avLst/>
                                        </a:prstGeom>
                                        <a:solidFill>
                                          <a:srgbClr val="FFFFFF"/>
                                        </a:solidFill>
                                        <a:ln w="19050">
                                          <a:solidFill>
                                            <a:srgbClr val="000000"/>
                                          </a:solidFill>
                                          <a:round/>
                                          <a:headEnd/>
                                          <a:tailEnd/>
                                        </a:ln>
                                      </wps:spPr>
                                      <wps:bodyPr/>
                                    </wps:wsp>
                                    <wps:wsp>
                                      <wps:cNvPr id="24010" name="Line 73"/>
                                      <wps:cNvCnPr/>
                                      <wps:spPr bwMode="auto">
                                        <a:xfrm flipV="1">
                                          <a:off x="1820" y="2449"/>
                                          <a:ext cx="1" cy="325"/>
                                        </a:xfrm>
                                        <a:prstGeom prst="line">
                                          <a:avLst/>
                                        </a:prstGeom>
                                        <a:noFill/>
                                        <a:ln w="19050">
                                          <a:solidFill>
                                            <a:srgbClr val="000000"/>
                                          </a:solidFill>
                                          <a:round/>
                                          <a:headEnd/>
                                          <a:tailEnd/>
                                        </a:ln>
                                      </wps:spPr>
                                      <wps:bodyPr/>
                                    </wps:wsp>
                                    <wps:wsp>
                                      <wps:cNvPr id="24011" name="Line 74"/>
                                      <wps:cNvCnPr/>
                                      <wps:spPr bwMode="auto">
                                        <a:xfrm flipV="1">
                                          <a:off x="1909" y="2449"/>
                                          <a:ext cx="1" cy="325"/>
                                        </a:xfrm>
                                        <a:prstGeom prst="line">
                                          <a:avLst/>
                                        </a:prstGeom>
                                        <a:noFill/>
                                        <a:ln w="19050">
                                          <a:solidFill>
                                            <a:srgbClr val="000000"/>
                                          </a:solidFill>
                                          <a:round/>
                                          <a:headEnd/>
                                          <a:tailEnd/>
                                        </a:ln>
                                      </wps:spPr>
                                      <wps:bodyPr/>
                                    </wps:wsp>
                                  </wpg:grpSp>
                                  <wpg:grpSp>
                                    <wpg:cNvPr id="24012" name="Group 24012"/>
                                    <wpg:cNvGrpSpPr>
                                      <a:grpSpLocks/>
                                    </wpg:cNvGrpSpPr>
                                    <wpg:grpSpPr bwMode="auto">
                                      <a:xfrm>
                                        <a:off x="2703" y="2467"/>
                                        <a:ext cx="264" cy="571"/>
                                        <a:chOff x="2703" y="2462"/>
                                        <a:chExt cx="236" cy="549"/>
                                      </a:xfrm>
                                    </wpg:grpSpPr>
                                    <wps:wsp>
                                      <wps:cNvPr id="24013" name="Oval 24013"/>
                                      <wps:cNvSpPr>
                                        <a:spLocks noChangeArrowheads="1"/>
                                      </wps:cNvSpPr>
                                      <wps:spPr bwMode="auto">
                                        <a:xfrm>
                                          <a:off x="2703" y="2787"/>
                                          <a:ext cx="236" cy="224"/>
                                        </a:xfrm>
                                        <a:prstGeom prst="ellipse">
                                          <a:avLst/>
                                        </a:prstGeom>
                                        <a:solidFill>
                                          <a:srgbClr val="FFFFFF"/>
                                        </a:solidFill>
                                        <a:ln w="19050">
                                          <a:solidFill>
                                            <a:srgbClr val="000000"/>
                                          </a:solidFill>
                                          <a:round/>
                                          <a:headEnd/>
                                          <a:tailEnd/>
                                        </a:ln>
                                      </wps:spPr>
                                      <wps:bodyPr/>
                                    </wps:wsp>
                                    <wps:wsp>
                                      <wps:cNvPr id="24014" name="Line 77"/>
                                      <wps:cNvCnPr/>
                                      <wps:spPr bwMode="auto">
                                        <a:xfrm flipV="1">
                                          <a:off x="2763" y="2462"/>
                                          <a:ext cx="1" cy="325"/>
                                        </a:xfrm>
                                        <a:prstGeom prst="line">
                                          <a:avLst/>
                                        </a:prstGeom>
                                        <a:noFill/>
                                        <a:ln w="19050">
                                          <a:solidFill>
                                            <a:srgbClr val="000000"/>
                                          </a:solidFill>
                                          <a:round/>
                                          <a:headEnd/>
                                          <a:tailEnd/>
                                        </a:ln>
                                      </wps:spPr>
                                      <wps:bodyPr/>
                                    </wps:wsp>
                                    <wps:wsp>
                                      <wps:cNvPr id="24015" name="Line 78"/>
                                      <wps:cNvCnPr/>
                                      <wps:spPr bwMode="auto">
                                        <a:xfrm flipV="1">
                                          <a:off x="2852" y="2462"/>
                                          <a:ext cx="1" cy="325"/>
                                        </a:xfrm>
                                        <a:prstGeom prst="line">
                                          <a:avLst/>
                                        </a:prstGeom>
                                        <a:noFill/>
                                        <a:ln w="19050">
                                          <a:solidFill>
                                            <a:srgbClr val="000000"/>
                                          </a:solidFill>
                                          <a:round/>
                                          <a:headEnd/>
                                          <a:tailEnd/>
                                        </a:ln>
                                      </wps:spPr>
                                      <wps:bodyPr/>
                                    </wps:wsp>
                                  </wpg:grpSp>
                                  <wpg:grpSp>
                                    <wpg:cNvPr id="24016" name="Group 24016"/>
                                    <wpg:cNvGrpSpPr>
                                      <a:grpSpLocks/>
                                    </wpg:cNvGrpSpPr>
                                    <wpg:grpSpPr bwMode="auto">
                                      <a:xfrm>
                                        <a:off x="2087" y="2468"/>
                                        <a:ext cx="264" cy="574"/>
                                        <a:chOff x="2087" y="2463"/>
                                        <a:chExt cx="236" cy="549"/>
                                      </a:xfrm>
                                    </wpg:grpSpPr>
                                    <wps:wsp>
                                      <wps:cNvPr id="24017" name="Oval 24017"/>
                                      <wps:cNvSpPr>
                                        <a:spLocks noChangeArrowheads="1"/>
                                      </wps:cNvSpPr>
                                      <wps:spPr bwMode="auto">
                                        <a:xfrm>
                                          <a:off x="2087" y="2788"/>
                                          <a:ext cx="236" cy="224"/>
                                        </a:xfrm>
                                        <a:prstGeom prst="ellipse">
                                          <a:avLst/>
                                        </a:prstGeom>
                                        <a:solidFill>
                                          <a:srgbClr val="FFFFFF"/>
                                        </a:solidFill>
                                        <a:ln w="19050">
                                          <a:solidFill>
                                            <a:srgbClr val="000000"/>
                                          </a:solidFill>
                                          <a:round/>
                                          <a:headEnd/>
                                          <a:tailEnd/>
                                        </a:ln>
                                      </wps:spPr>
                                      <wps:bodyPr/>
                                    </wps:wsp>
                                    <wps:wsp>
                                      <wps:cNvPr id="24018" name="Line 81"/>
                                      <wps:cNvCnPr/>
                                      <wps:spPr bwMode="auto">
                                        <a:xfrm flipV="1">
                                          <a:off x="2147" y="2463"/>
                                          <a:ext cx="1" cy="325"/>
                                        </a:xfrm>
                                        <a:prstGeom prst="line">
                                          <a:avLst/>
                                        </a:prstGeom>
                                        <a:noFill/>
                                        <a:ln w="19050">
                                          <a:solidFill>
                                            <a:srgbClr val="000000"/>
                                          </a:solidFill>
                                          <a:round/>
                                          <a:headEnd/>
                                          <a:tailEnd/>
                                        </a:ln>
                                      </wps:spPr>
                                      <wps:bodyPr/>
                                    </wps:wsp>
                                    <wps:wsp>
                                      <wps:cNvPr id="24019" name="Line 82"/>
                                      <wps:cNvCnPr/>
                                      <wps:spPr bwMode="auto">
                                        <a:xfrm flipV="1">
                                          <a:off x="2236" y="2463"/>
                                          <a:ext cx="1" cy="325"/>
                                        </a:xfrm>
                                        <a:prstGeom prst="line">
                                          <a:avLst/>
                                        </a:prstGeom>
                                        <a:noFill/>
                                        <a:ln w="19050">
                                          <a:solidFill>
                                            <a:srgbClr val="000000"/>
                                          </a:solidFill>
                                          <a:round/>
                                          <a:headEnd/>
                                          <a:tailEnd/>
                                        </a:ln>
                                      </wps:spPr>
                                      <wps:bodyPr/>
                                    </wps:wsp>
                                  </wpg:grpSp>
                                  <wpg:grpSp>
                                    <wpg:cNvPr id="24020" name="Group 24020"/>
                                    <wpg:cNvGrpSpPr>
                                      <a:grpSpLocks/>
                                    </wpg:cNvGrpSpPr>
                                    <wpg:grpSpPr bwMode="auto">
                                      <a:xfrm>
                                        <a:off x="2388" y="2467"/>
                                        <a:ext cx="265" cy="574"/>
                                        <a:chOff x="2388" y="2462"/>
                                        <a:chExt cx="236" cy="549"/>
                                      </a:xfrm>
                                    </wpg:grpSpPr>
                                    <wps:wsp>
                                      <wps:cNvPr id="24021" name="Oval 24021"/>
                                      <wps:cNvSpPr>
                                        <a:spLocks noChangeArrowheads="1"/>
                                      </wps:cNvSpPr>
                                      <wps:spPr bwMode="auto">
                                        <a:xfrm>
                                          <a:off x="2388" y="2787"/>
                                          <a:ext cx="236" cy="224"/>
                                        </a:xfrm>
                                        <a:prstGeom prst="ellipse">
                                          <a:avLst/>
                                        </a:prstGeom>
                                        <a:solidFill>
                                          <a:srgbClr val="FFFFFF"/>
                                        </a:solidFill>
                                        <a:ln w="19050">
                                          <a:solidFill>
                                            <a:srgbClr val="000000"/>
                                          </a:solidFill>
                                          <a:round/>
                                          <a:headEnd/>
                                          <a:tailEnd/>
                                        </a:ln>
                                      </wps:spPr>
                                      <wps:bodyPr/>
                                    </wps:wsp>
                                    <wps:wsp>
                                      <wps:cNvPr id="24022" name="Line 85"/>
                                      <wps:cNvCnPr/>
                                      <wps:spPr bwMode="auto">
                                        <a:xfrm flipV="1">
                                          <a:off x="2448" y="2462"/>
                                          <a:ext cx="1" cy="325"/>
                                        </a:xfrm>
                                        <a:prstGeom prst="line">
                                          <a:avLst/>
                                        </a:prstGeom>
                                        <a:noFill/>
                                        <a:ln w="19050">
                                          <a:solidFill>
                                            <a:srgbClr val="000000"/>
                                          </a:solidFill>
                                          <a:round/>
                                          <a:headEnd/>
                                          <a:tailEnd/>
                                        </a:ln>
                                      </wps:spPr>
                                      <wps:bodyPr/>
                                    </wps:wsp>
                                    <wps:wsp>
                                      <wps:cNvPr id="24023" name="Line 86"/>
                                      <wps:cNvCnPr/>
                                      <wps:spPr bwMode="auto">
                                        <a:xfrm flipV="1">
                                          <a:off x="2537" y="2462"/>
                                          <a:ext cx="1" cy="325"/>
                                        </a:xfrm>
                                        <a:prstGeom prst="line">
                                          <a:avLst/>
                                        </a:prstGeom>
                                        <a:noFill/>
                                        <a:ln w="19050">
                                          <a:solidFill>
                                            <a:srgbClr val="000000"/>
                                          </a:solidFill>
                                          <a:round/>
                                          <a:headEnd/>
                                          <a:tailEnd/>
                                        </a:ln>
                                      </wps:spPr>
                                      <wps:bodyPr/>
                                    </wps:wsp>
                                  </wpg:grpSp>
                                </wpg:grpSp>
                                <wpg:grpSp>
                                  <wpg:cNvPr id="24024" name="Group 24024"/>
                                  <wpg:cNvGrpSpPr>
                                    <a:grpSpLocks/>
                                  </wpg:cNvGrpSpPr>
                                  <wpg:grpSpPr bwMode="auto">
                                    <a:xfrm>
                                      <a:off x="620" y="1742"/>
                                      <a:ext cx="1118" cy="1363"/>
                                      <a:chOff x="620" y="1740"/>
                                      <a:chExt cx="1225" cy="1287"/>
                                    </a:xfrm>
                                  </wpg:grpSpPr>
                                  <wpg:grpSp>
                                    <wpg:cNvPr id="24025" name="Group 24025"/>
                                    <wpg:cNvGrpSpPr>
                                      <a:grpSpLocks/>
                                    </wpg:cNvGrpSpPr>
                                    <wpg:grpSpPr bwMode="auto">
                                      <a:xfrm flipV="1">
                                        <a:off x="1262" y="1740"/>
                                        <a:ext cx="264" cy="574"/>
                                        <a:chOff x="1262" y="1744"/>
                                        <a:chExt cx="236" cy="549"/>
                                      </a:xfrm>
                                    </wpg:grpSpPr>
                                    <wps:wsp>
                                      <wps:cNvPr id="24026" name="Oval 24026"/>
                                      <wps:cNvSpPr>
                                        <a:spLocks noChangeArrowheads="1"/>
                                      </wps:cNvSpPr>
                                      <wps:spPr bwMode="auto">
                                        <a:xfrm>
                                          <a:off x="1262" y="2069"/>
                                          <a:ext cx="236" cy="224"/>
                                        </a:xfrm>
                                        <a:prstGeom prst="ellipse">
                                          <a:avLst/>
                                        </a:prstGeom>
                                        <a:solidFill>
                                          <a:srgbClr val="FFFFFF"/>
                                        </a:solidFill>
                                        <a:ln w="19050">
                                          <a:solidFill>
                                            <a:srgbClr val="000000"/>
                                          </a:solidFill>
                                          <a:round/>
                                          <a:headEnd/>
                                          <a:tailEnd/>
                                        </a:ln>
                                      </wps:spPr>
                                      <wps:bodyPr/>
                                    </wps:wsp>
                                    <wps:wsp>
                                      <wps:cNvPr id="24027" name="Line 90"/>
                                      <wps:cNvCnPr/>
                                      <wps:spPr bwMode="auto">
                                        <a:xfrm flipV="1">
                                          <a:off x="1322" y="1744"/>
                                          <a:ext cx="1" cy="325"/>
                                        </a:xfrm>
                                        <a:prstGeom prst="line">
                                          <a:avLst/>
                                        </a:prstGeom>
                                        <a:noFill/>
                                        <a:ln w="19050">
                                          <a:solidFill>
                                            <a:srgbClr val="000000"/>
                                          </a:solidFill>
                                          <a:round/>
                                          <a:headEnd/>
                                          <a:tailEnd/>
                                        </a:ln>
                                      </wps:spPr>
                                      <wps:bodyPr/>
                                    </wps:wsp>
                                    <wps:wsp>
                                      <wps:cNvPr id="24028" name="Line 91"/>
                                      <wps:cNvCnPr/>
                                      <wps:spPr bwMode="auto">
                                        <a:xfrm flipV="1">
                                          <a:off x="1411" y="1744"/>
                                          <a:ext cx="1" cy="325"/>
                                        </a:xfrm>
                                        <a:prstGeom prst="line">
                                          <a:avLst/>
                                        </a:prstGeom>
                                        <a:noFill/>
                                        <a:ln w="19050">
                                          <a:solidFill>
                                            <a:srgbClr val="000000"/>
                                          </a:solidFill>
                                          <a:round/>
                                          <a:headEnd/>
                                          <a:tailEnd/>
                                        </a:ln>
                                      </wps:spPr>
                                      <wps:bodyPr/>
                                    </wps:wsp>
                                  </wpg:grpSp>
                                  <wpg:grpSp>
                                    <wpg:cNvPr id="24029" name="Group 24029"/>
                                    <wpg:cNvGrpSpPr>
                                      <a:grpSpLocks/>
                                    </wpg:cNvGrpSpPr>
                                    <wpg:grpSpPr bwMode="auto">
                                      <a:xfrm flipV="1">
                                        <a:off x="1581" y="1740"/>
                                        <a:ext cx="264" cy="574"/>
                                        <a:chOff x="1581" y="1744"/>
                                        <a:chExt cx="236" cy="549"/>
                                      </a:xfrm>
                                    </wpg:grpSpPr>
                                    <wps:wsp>
                                      <wps:cNvPr id="24030" name="Oval 24030"/>
                                      <wps:cNvSpPr>
                                        <a:spLocks noChangeArrowheads="1"/>
                                      </wps:cNvSpPr>
                                      <wps:spPr bwMode="auto">
                                        <a:xfrm>
                                          <a:off x="1581" y="2069"/>
                                          <a:ext cx="236" cy="224"/>
                                        </a:xfrm>
                                        <a:prstGeom prst="ellipse">
                                          <a:avLst/>
                                        </a:prstGeom>
                                        <a:solidFill>
                                          <a:srgbClr val="FFFFFF"/>
                                        </a:solidFill>
                                        <a:ln w="19050">
                                          <a:solidFill>
                                            <a:srgbClr val="000000"/>
                                          </a:solidFill>
                                          <a:round/>
                                          <a:headEnd/>
                                          <a:tailEnd/>
                                        </a:ln>
                                      </wps:spPr>
                                      <wps:bodyPr/>
                                    </wps:wsp>
                                    <wps:wsp>
                                      <wps:cNvPr id="24031" name="Line 94"/>
                                      <wps:cNvCnPr/>
                                      <wps:spPr bwMode="auto">
                                        <a:xfrm flipV="1">
                                          <a:off x="1641" y="1744"/>
                                          <a:ext cx="1" cy="325"/>
                                        </a:xfrm>
                                        <a:prstGeom prst="line">
                                          <a:avLst/>
                                        </a:prstGeom>
                                        <a:noFill/>
                                        <a:ln w="19050">
                                          <a:solidFill>
                                            <a:srgbClr val="000000"/>
                                          </a:solidFill>
                                          <a:round/>
                                          <a:headEnd/>
                                          <a:tailEnd/>
                                        </a:ln>
                                      </wps:spPr>
                                      <wps:bodyPr/>
                                    </wps:wsp>
                                    <wps:wsp>
                                      <wps:cNvPr id="24032" name="Line 95"/>
                                      <wps:cNvCnPr/>
                                      <wps:spPr bwMode="auto">
                                        <a:xfrm flipV="1">
                                          <a:off x="1730" y="1744"/>
                                          <a:ext cx="1" cy="325"/>
                                        </a:xfrm>
                                        <a:prstGeom prst="line">
                                          <a:avLst/>
                                        </a:prstGeom>
                                        <a:noFill/>
                                        <a:ln w="19050">
                                          <a:solidFill>
                                            <a:srgbClr val="000000"/>
                                          </a:solidFill>
                                          <a:round/>
                                          <a:headEnd/>
                                          <a:tailEnd/>
                                        </a:ln>
                                      </wps:spPr>
                                      <wps:bodyPr/>
                                    </wps:wsp>
                                  </wpg:grpSp>
                                  <wpg:grpSp>
                                    <wpg:cNvPr id="24033" name="Group 24033"/>
                                    <wpg:cNvGrpSpPr>
                                      <a:grpSpLocks/>
                                    </wpg:cNvGrpSpPr>
                                    <wpg:grpSpPr bwMode="auto">
                                      <a:xfrm flipV="1">
                                        <a:off x="960" y="1740"/>
                                        <a:ext cx="264" cy="574"/>
                                        <a:chOff x="960" y="1744"/>
                                        <a:chExt cx="236" cy="549"/>
                                      </a:xfrm>
                                    </wpg:grpSpPr>
                                    <wps:wsp>
                                      <wps:cNvPr id="24034" name="Oval 24034"/>
                                      <wps:cNvSpPr>
                                        <a:spLocks noChangeArrowheads="1"/>
                                      </wps:cNvSpPr>
                                      <wps:spPr bwMode="auto">
                                        <a:xfrm>
                                          <a:off x="960" y="2069"/>
                                          <a:ext cx="236" cy="224"/>
                                        </a:xfrm>
                                        <a:prstGeom prst="ellipse">
                                          <a:avLst/>
                                        </a:prstGeom>
                                        <a:solidFill>
                                          <a:srgbClr val="FFFFFF"/>
                                        </a:solidFill>
                                        <a:ln w="19050">
                                          <a:solidFill>
                                            <a:srgbClr val="000000"/>
                                          </a:solidFill>
                                          <a:round/>
                                          <a:headEnd/>
                                          <a:tailEnd/>
                                        </a:ln>
                                      </wps:spPr>
                                      <wps:bodyPr/>
                                    </wps:wsp>
                                    <wps:wsp>
                                      <wps:cNvPr id="24035" name="Line 98"/>
                                      <wps:cNvCnPr/>
                                      <wps:spPr bwMode="auto">
                                        <a:xfrm flipV="1">
                                          <a:off x="1020" y="1744"/>
                                          <a:ext cx="1" cy="325"/>
                                        </a:xfrm>
                                        <a:prstGeom prst="line">
                                          <a:avLst/>
                                        </a:prstGeom>
                                        <a:noFill/>
                                        <a:ln w="19050">
                                          <a:solidFill>
                                            <a:srgbClr val="000000"/>
                                          </a:solidFill>
                                          <a:round/>
                                          <a:headEnd/>
                                          <a:tailEnd/>
                                        </a:ln>
                                      </wps:spPr>
                                      <wps:bodyPr/>
                                    </wps:wsp>
                                    <wps:wsp>
                                      <wps:cNvPr id="24036" name="Line 99"/>
                                      <wps:cNvCnPr/>
                                      <wps:spPr bwMode="auto">
                                        <a:xfrm flipV="1">
                                          <a:off x="1109" y="1744"/>
                                          <a:ext cx="1" cy="325"/>
                                        </a:xfrm>
                                        <a:prstGeom prst="line">
                                          <a:avLst/>
                                        </a:prstGeom>
                                        <a:noFill/>
                                        <a:ln w="19050">
                                          <a:solidFill>
                                            <a:srgbClr val="000000"/>
                                          </a:solidFill>
                                          <a:round/>
                                          <a:headEnd/>
                                          <a:tailEnd/>
                                        </a:ln>
                                      </wps:spPr>
                                      <wps:bodyPr/>
                                    </wps:wsp>
                                  </wpg:grpSp>
                                  <wpg:grpSp>
                                    <wpg:cNvPr id="24037" name="Group 24037"/>
                                    <wpg:cNvGrpSpPr>
                                      <a:grpSpLocks/>
                                    </wpg:cNvGrpSpPr>
                                    <wpg:grpSpPr bwMode="auto">
                                      <a:xfrm flipV="1">
                                        <a:off x="651" y="1740"/>
                                        <a:ext cx="264" cy="574"/>
                                        <a:chOff x="651" y="1744"/>
                                        <a:chExt cx="236" cy="549"/>
                                      </a:xfrm>
                                    </wpg:grpSpPr>
                                    <wps:wsp>
                                      <wps:cNvPr id="24038" name="Oval 24038"/>
                                      <wps:cNvSpPr>
                                        <a:spLocks noChangeArrowheads="1"/>
                                      </wps:cNvSpPr>
                                      <wps:spPr bwMode="auto">
                                        <a:xfrm>
                                          <a:off x="651" y="2069"/>
                                          <a:ext cx="236" cy="224"/>
                                        </a:xfrm>
                                        <a:prstGeom prst="ellipse">
                                          <a:avLst/>
                                        </a:prstGeom>
                                        <a:solidFill>
                                          <a:srgbClr val="FFFFFF"/>
                                        </a:solidFill>
                                        <a:ln w="19050">
                                          <a:solidFill>
                                            <a:srgbClr val="000000"/>
                                          </a:solidFill>
                                          <a:round/>
                                          <a:headEnd/>
                                          <a:tailEnd/>
                                        </a:ln>
                                      </wps:spPr>
                                      <wps:bodyPr/>
                                    </wps:wsp>
                                    <wps:wsp>
                                      <wps:cNvPr id="24039" name="Line 102"/>
                                      <wps:cNvCnPr/>
                                      <wps:spPr bwMode="auto">
                                        <a:xfrm flipV="1">
                                          <a:off x="711" y="1744"/>
                                          <a:ext cx="1" cy="325"/>
                                        </a:xfrm>
                                        <a:prstGeom prst="line">
                                          <a:avLst/>
                                        </a:prstGeom>
                                        <a:noFill/>
                                        <a:ln w="19050">
                                          <a:solidFill>
                                            <a:srgbClr val="000000"/>
                                          </a:solidFill>
                                          <a:round/>
                                          <a:headEnd/>
                                          <a:tailEnd/>
                                        </a:ln>
                                      </wps:spPr>
                                      <wps:bodyPr/>
                                    </wps:wsp>
                                    <wps:wsp>
                                      <wps:cNvPr id="24040" name="Line 103"/>
                                      <wps:cNvCnPr/>
                                      <wps:spPr bwMode="auto">
                                        <a:xfrm flipV="1">
                                          <a:off x="800" y="1744"/>
                                          <a:ext cx="1" cy="325"/>
                                        </a:xfrm>
                                        <a:prstGeom prst="line">
                                          <a:avLst/>
                                        </a:prstGeom>
                                        <a:noFill/>
                                        <a:ln w="19050">
                                          <a:solidFill>
                                            <a:srgbClr val="000000"/>
                                          </a:solidFill>
                                          <a:round/>
                                          <a:headEnd/>
                                          <a:tailEnd/>
                                        </a:ln>
                                      </wps:spPr>
                                      <wps:bodyPr/>
                                    </wps:wsp>
                                  </wpg:grpSp>
                                  <wpg:grpSp>
                                    <wpg:cNvPr id="24041" name="Group 24041"/>
                                    <wpg:cNvGrpSpPr>
                                      <a:grpSpLocks/>
                                    </wpg:cNvGrpSpPr>
                                    <wpg:grpSpPr bwMode="auto">
                                      <a:xfrm>
                                        <a:off x="620" y="2439"/>
                                        <a:ext cx="264" cy="574"/>
                                        <a:chOff x="620" y="2434"/>
                                        <a:chExt cx="236" cy="549"/>
                                      </a:xfrm>
                                    </wpg:grpSpPr>
                                    <wps:wsp>
                                      <wps:cNvPr id="24042" name="Oval 24042"/>
                                      <wps:cNvSpPr>
                                        <a:spLocks noChangeArrowheads="1"/>
                                      </wps:cNvSpPr>
                                      <wps:spPr bwMode="auto">
                                        <a:xfrm>
                                          <a:off x="620" y="2759"/>
                                          <a:ext cx="236" cy="224"/>
                                        </a:xfrm>
                                        <a:prstGeom prst="ellipse">
                                          <a:avLst/>
                                        </a:prstGeom>
                                        <a:solidFill>
                                          <a:srgbClr val="FFFFFF"/>
                                        </a:solidFill>
                                        <a:ln w="19050">
                                          <a:solidFill>
                                            <a:srgbClr val="000000"/>
                                          </a:solidFill>
                                          <a:round/>
                                          <a:headEnd/>
                                          <a:tailEnd/>
                                        </a:ln>
                                      </wps:spPr>
                                      <wps:bodyPr/>
                                    </wps:wsp>
                                    <wps:wsp>
                                      <wps:cNvPr id="24043" name="Line 106"/>
                                      <wps:cNvCnPr/>
                                      <wps:spPr bwMode="auto">
                                        <a:xfrm flipV="1">
                                          <a:off x="680" y="2434"/>
                                          <a:ext cx="1" cy="325"/>
                                        </a:xfrm>
                                        <a:prstGeom prst="line">
                                          <a:avLst/>
                                        </a:prstGeom>
                                        <a:noFill/>
                                        <a:ln w="19050">
                                          <a:solidFill>
                                            <a:srgbClr val="000000"/>
                                          </a:solidFill>
                                          <a:round/>
                                          <a:headEnd/>
                                          <a:tailEnd/>
                                        </a:ln>
                                      </wps:spPr>
                                      <wps:bodyPr/>
                                    </wps:wsp>
                                    <wps:wsp>
                                      <wps:cNvPr id="24044" name="Line 107"/>
                                      <wps:cNvCnPr/>
                                      <wps:spPr bwMode="auto">
                                        <a:xfrm flipV="1">
                                          <a:off x="769" y="2434"/>
                                          <a:ext cx="1" cy="325"/>
                                        </a:xfrm>
                                        <a:prstGeom prst="line">
                                          <a:avLst/>
                                        </a:prstGeom>
                                        <a:noFill/>
                                        <a:ln w="19050">
                                          <a:solidFill>
                                            <a:srgbClr val="000000"/>
                                          </a:solidFill>
                                          <a:round/>
                                          <a:headEnd/>
                                          <a:tailEnd/>
                                        </a:ln>
                                      </wps:spPr>
                                      <wps:bodyPr/>
                                    </wps:wsp>
                                  </wpg:grpSp>
                                  <wpg:grpSp>
                                    <wpg:cNvPr id="24045" name="Group 24045"/>
                                    <wpg:cNvGrpSpPr>
                                      <a:grpSpLocks/>
                                    </wpg:cNvGrpSpPr>
                                    <wpg:grpSpPr bwMode="auto">
                                      <a:xfrm>
                                        <a:off x="1563" y="2452"/>
                                        <a:ext cx="264" cy="571"/>
                                        <a:chOff x="1563" y="2447"/>
                                        <a:chExt cx="236" cy="549"/>
                                      </a:xfrm>
                                    </wpg:grpSpPr>
                                    <wps:wsp>
                                      <wps:cNvPr id="24046" name="Oval 24046"/>
                                      <wps:cNvSpPr>
                                        <a:spLocks noChangeArrowheads="1"/>
                                      </wps:cNvSpPr>
                                      <wps:spPr bwMode="auto">
                                        <a:xfrm>
                                          <a:off x="1563" y="2772"/>
                                          <a:ext cx="236" cy="224"/>
                                        </a:xfrm>
                                        <a:prstGeom prst="ellipse">
                                          <a:avLst/>
                                        </a:prstGeom>
                                        <a:solidFill>
                                          <a:srgbClr val="FFFFFF"/>
                                        </a:solidFill>
                                        <a:ln w="19050">
                                          <a:solidFill>
                                            <a:srgbClr val="000000"/>
                                          </a:solidFill>
                                          <a:round/>
                                          <a:headEnd/>
                                          <a:tailEnd/>
                                        </a:ln>
                                      </wps:spPr>
                                      <wps:bodyPr/>
                                    </wps:wsp>
                                    <wps:wsp>
                                      <wps:cNvPr id="24047" name="Line 110"/>
                                      <wps:cNvCnPr/>
                                      <wps:spPr bwMode="auto">
                                        <a:xfrm flipV="1">
                                          <a:off x="1623" y="2447"/>
                                          <a:ext cx="1" cy="325"/>
                                        </a:xfrm>
                                        <a:prstGeom prst="line">
                                          <a:avLst/>
                                        </a:prstGeom>
                                        <a:noFill/>
                                        <a:ln w="19050">
                                          <a:solidFill>
                                            <a:srgbClr val="000000"/>
                                          </a:solidFill>
                                          <a:round/>
                                          <a:headEnd/>
                                          <a:tailEnd/>
                                        </a:ln>
                                      </wps:spPr>
                                      <wps:bodyPr/>
                                    </wps:wsp>
                                    <wps:wsp>
                                      <wps:cNvPr id="24048" name="Line 111"/>
                                      <wps:cNvCnPr/>
                                      <wps:spPr bwMode="auto">
                                        <a:xfrm flipV="1">
                                          <a:off x="1712" y="2447"/>
                                          <a:ext cx="1" cy="325"/>
                                        </a:xfrm>
                                        <a:prstGeom prst="line">
                                          <a:avLst/>
                                        </a:prstGeom>
                                        <a:noFill/>
                                        <a:ln w="19050">
                                          <a:solidFill>
                                            <a:srgbClr val="000000"/>
                                          </a:solidFill>
                                          <a:round/>
                                          <a:headEnd/>
                                          <a:tailEnd/>
                                        </a:ln>
                                      </wps:spPr>
                                      <wps:bodyPr/>
                                    </wps:wsp>
                                  </wpg:grpSp>
                                  <wpg:grpSp>
                                    <wpg:cNvPr id="24049" name="Group 24049"/>
                                    <wpg:cNvGrpSpPr>
                                      <a:grpSpLocks/>
                                    </wpg:cNvGrpSpPr>
                                    <wpg:grpSpPr bwMode="auto">
                                      <a:xfrm>
                                        <a:off x="947" y="2453"/>
                                        <a:ext cx="264" cy="574"/>
                                        <a:chOff x="947" y="2448"/>
                                        <a:chExt cx="236" cy="549"/>
                                      </a:xfrm>
                                    </wpg:grpSpPr>
                                    <wps:wsp>
                                      <wps:cNvPr id="24050" name="Oval 24050"/>
                                      <wps:cNvSpPr>
                                        <a:spLocks noChangeArrowheads="1"/>
                                      </wps:cNvSpPr>
                                      <wps:spPr bwMode="auto">
                                        <a:xfrm>
                                          <a:off x="947" y="2773"/>
                                          <a:ext cx="236" cy="224"/>
                                        </a:xfrm>
                                        <a:prstGeom prst="ellipse">
                                          <a:avLst/>
                                        </a:prstGeom>
                                        <a:solidFill>
                                          <a:srgbClr val="FFFFFF"/>
                                        </a:solidFill>
                                        <a:ln w="19050">
                                          <a:solidFill>
                                            <a:srgbClr val="000000"/>
                                          </a:solidFill>
                                          <a:round/>
                                          <a:headEnd/>
                                          <a:tailEnd/>
                                        </a:ln>
                                      </wps:spPr>
                                      <wps:bodyPr/>
                                    </wps:wsp>
                                    <wps:wsp>
                                      <wps:cNvPr id="24051" name="Line 114"/>
                                      <wps:cNvCnPr/>
                                      <wps:spPr bwMode="auto">
                                        <a:xfrm flipV="1">
                                          <a:off x="1007" y="2448"/>
                                          <a:ext cx="1" cy="325"/>
                                        </a:xfrm>
                                        <a:prstGeom prst="line">
                                          <a:avLst/>
                                        </a:prstGeom>
                                        <a:noFill/>
                                        <a:ln w="19050">
                                          <a:solidFill>
                                            <a:srgbClr val="000000"/>
                                          </a:solidFill>
                                          <a:round/>
                                          <a:headEnd/>
                                          <a:tailEnd/>
                                        </a:ln>
                                      </wps:spPr>
                                      <wps:bodyPr/>
                                    </wps:wsp>
                                    <wps:wsp>
                                      <wps:cNvPr id="24052" name="Line 115"/>
                                      <wps:cNvCnPr/>
                                      <wps:spPr bwMode="auto">
                                        <a:xfrm flipV="1">
                                          <a:off x="1096" y="2448"/>
                                          <a:ext cx="1" cy="325"/>
                                        </a:xfrm>
                                        <a:prstGeom prst="line">
                                          <a:avLst/>
                                        </a:prstGeom>
                                        <a:noFill/>
                                        <a:ln w="19050">
                                          <a:solidFill>
                                            <a:srgbClr val="000000"/>
                                          </a:solidFill>
                                          <a:round/>
                                          <a:headEnd/>
                                          <a:tailEnd/>
                                        </a:ln>
                                      </wps:spPr>
                                      <wps:bodyPr/>
                                    </wps:wsp>
                                  </wpg:grpSp>
                                  <wpg:grpSp>
                                    <wpg:cNvPr id="24053" name="Group 24053"/>
                                    <wpg:cNvGrpSpPr>
                                      <a:grpSpLocks/>
                                    </wpg:cNvGrpSpPr>
                                    <wpg:grpSpPr bwMode="auto">
                                      <a:xfrm>
                                        <a:off x="1248" y="2452"/>
                                        <a:ext cx="265" cy="574"/>
                                        <a:chOff x="1248" y="2447"/>
                                        <a:chExt cx="236" cy="549"/>
                                      </a:xfrm>
                                    </wpg:grpSpPr>
                                    <wps:wsp>
                                      <wps:cNvPr id="24054" name="Oval 24054"/>
                                      <wps:cNvSpPr>
                                        <a:spLocks noChangeArrowheads="1"/>
                                      </wps:cNvSpPr>
                                      <wps:spPr bwMode="auto">
                                        <a:xfrm>
                                          <a:off x="1248" y="2772"/>
                                          <a:ext cx="236" cy="224"/>
                                        </a:xfrm>
                                        <a:prstGeom prst="ellipse">
                                          <a:avLst/>
                                        </a:prstGeom>
                                        <a:solidFill>
                                          <a:srgbClr val="FFFFFF"/>
                                        </a:solidFill>
                                        <a:ln w="19050">
                                          <a:solidFill>
                                            <a:srgbClr val="000000"/>
                                          </a:solidFill>
                                          <a:round/>
                                          <a:headEnd/>
                                          <a:tailEnd/>
                                        </a:ln>
                                      </wps:spPr>
                                      <wps:bodyPr/>
                                    </wps:wsp>
                                    <wps:wsp>
                                      <wps:cNvPr id="24055" name="Line 118"/>
                                      <wps:cNvCnPr/>
                                      <wps:spPr bwMode="auto">
                                        <a:xfrm flipV="1">
                                          <a:off x="1308" y="2447"/>
                                          <a:ext cx="1" cy="325"/>
                                        </a:xfrm>
                                        <a:prstGeom prst="line">
                                          <a:avLst/>
                                        </a:prstGeom>
                                        <a:noFill/>
                                        <a:ln w="19050">
                                          <a:solidFill>
                                            <a:srgbClr val="000000"/>
                                          </a:solidFill>
                                          <a:round/>
                                          <a:headEnd/>
                                          <a:tailEnd/>
                                        </a:ln>
                                      </wps:spPr>
                                      <wps:bodyPr/>
                                    </wps:wsp>
                                    <wps:wsp>
                                      <wps:cNvPr id="24056" name="Line 119"/>
                                      <wps:cNvCnPr/>
                                      <wps:spPr bwMode="auto">
                                        <a:xfrm flipV="1">
                                          <a:off x="1397" y="2447"/>
                                          <a:ext cx="1" cy="325"/>
                                        </a:xfrm>
                                        <a:prstGeom prst="line">
                                          <a:avLst/>
                                        </a:prstGeom>
                                        <a:noFill/>
                                        <a:ln w="19050">
                                          <a:solidFill>
                                            <a:srgbClr val="000000"/>
                                          </a:solidFill>
                                          <a:round/>
                                          <a:headEnd/>
                                          <a:tailEnd/>
                                        </a:ln>
                                      </wps:spPr>
                                      <wps:bodyPr/>
                                    </wps:wsp>
                                  </wpg:grpSp>
                                </wpg:grpSp>
                              </wpg:grpSp>
                              <wpg:grpSp>
                                <wpg:cNvPr id="24057" name="Group 24057"/>
                                <wpg:cNvGrpSpPr>
                                  <a:grpSpLocks/>
                                </wpg:cNvGrpSpPr>
                                <wpg:grpSpPr bwMode="auto">
                                  <a:xfrm>
                                    <a:off x="2866" y="1742"/>
                                    <a:ext cx="2254" cy="1378"/>
                                    <a:chOff x="2866" y="1742"/>
                                    <a:chExt cx="2254" cy="1378"/>
                                  </a:xfrm>
                                </wpg:grpSpPr>
                                <wpg:grpSp>
                                  <wpg:cNvPr id="24058" name="Group 24058"/>
                                  <wpg:cNvGrpSpPr>
                                    <a:grpSpLocks/>
                                  </wpg:cNvGrpSpPr>
                                  <wpg:grpSpPr bwMode="auto">
                                    <a:xfrm>
                                      <a:off x="4002" y="1757"/>
                                      <a:ext cx="1118" cy="1363"/>
                                      <a:chOff x="4010" y="1755"/>
                                      <a:chExt cx="1225" cy="1287"/>
                                    </a:xfrm>
                                  </wpg:grpSpPr>
                                  <wpg:grpSp>
                                    <wpg:cNvPr id="24059" name="Group 24059"/>
                                    <wpg:cNvGrpSpPr>
                                      <a:grpSpLocks/>
                                    </wpg:cNvGrpSpPr>
                                    <wpg:grpSpPr bwMode="auto">
                                      <a:xfrm flipV="1">
                                        <a:off x="4652" y="1755"/>
                                        <a:ext cx="264" cy="574"/>
                                        <a:chOff x="4652" y="1759"/>
                                        <a:chExt cx="236" cy="549"/>
                                      </a:xfrm>
                                    </wpg:grpSpPr>
                                    <wps:wsp>
                                      <wps:cNvPr id="24060" name="Oval 24060"/>
                                      <wps:cNvSpPr>
                                        <a:spLocks noChangeArrowheads="1"/>
                                      </wps:cNvSpPr>
                                      <wps:spPr bwMode="auto">
                                        <a:xfrm>
                                          <a:off x="4652" y="2084"/>
                                          <a:ext cx="236" cy="224"/>
                                        </a:xfrm>
                                        <a:prstGeom prst="ellipse">
                                          <a:avLst/>
                                        </a:prstGeom>
                                        <a:solidFill>
                                          <a:srgbClr val="FFFFFF"/>
                                        </a:solidFill>
                                        <a:ln w="19050">
                                          <a:solidFill>
                                            <a:srgbClr val="000000"/>
                                          </a:solidFill>
                                          <a:round/>
                                          <a:headEnd/>
                                          <a:tailEnd/>
                                        </a:ln>
                                      </wps:spPr>
                                      <wps:bodyPr/>
                                    </wps:wsp>
                                    <wps:wsp>
                                      <wps:cNvPr id="24061" name="Line 124"/>
                                      <wps:cNvCnPr/>
                                      <wps:spPr bwMode="auto">
                                        <a:xfrm flipV="1">
                                          <a:off x="4712" y="1759"/>
                                          <a:ext cx="1" cy="325"/>
                                        </a:xfrm>
                                        <a:prstGeom prst="line">
                                          <a:avLst/>
                                        </a:prstGeom>
                                        <a:noFill/>
                                        <a:ln w="19050">
                                          <a:solidFill>
                                            <a:srgbClr val="000000"/>
                                          </a:solidFill>
                                          <a:round/>
                                          <a:headEnd/>
                                          <a:tailEnd/>
                                        </a:ln>
                                      </wps:spPr>
                                      <wps:bodyPr/>
                                    </wps:wsp>
                                    <wps:wsp>
                                      <wps:cNvPr id="24062" name="Line 125"/>
                                      <wps:cNvCnPr/>
                                      <wps:spPr bwMode="auto">
                                        <a:xfrm flipV="1">
                                          <a:off x="4801" y="1759"/>
                                          <a:ext cx="1" cy="325"/>
                                        </a:xfrm>
                                        <a:prstGeom prst="line">
                                          <a:avLst/>
                                        </a:prstGeom>
                                        <a:noFill/>
                                        <a:ln w="19050">
                                          <a:solidFill>
                                            <a:srgbClr val="000000"/>
                                          </a:solidFill>
                                          <a:round/>
                                          <a:headEnd/>
                                          <a:tailEnd/>
                                        </a:ln>
                                      </wps:spPr>
                                      <wps:bodyPr/>
                                    </wps:wsp>
                                  </wpg:grpSp>
                                  <wpg:grpSp>
                                    <wpg:cNvPr id="24063" name="Group 24063"/>
                                    <wpg:cNvGrpSpPr>
                                      <a:grpSpLocks/>
                                    </wpg:cNvGrpSpPr>
                                    <wpg:grpSpPr bwMode="auto">
                                      <a:xfrm flipV="1">
                                        <a:off x="4971" y="1755"/>
                                        <a:ext cx="264" cy="574"/>
                                        <a:chOff x="4971" y="1759"/>
                                        <a:chExt cx="236" cy="549"/>
                                      </a:xfrm>
                                    </wpg:grpSpPr>
                                    <wps:wsp>
                                      <wps:cNvPr id="24064" name="Oval 24064"/>
                                      <wps:cNvSpPr>
                                        <a:spLocks noChangeArrowheads="1"/>
                                      </wps:cNvSpPr>
                                      <wps:spPr bwMode="auto">
                                        <a:xfrm>
                                          <a:off x="4971" y="2084"/>
                                          <a:ext cx="236" cy="224"/>
                                        </a:xfrm>
                                        <a:prstGeom prst="ellipse">
                                          <a:avLst/>
                                        </a:prstGeom>
                                        <a:solidFill>
                                          <a:srgbClr val="FFFFFF"/>
                                        </a:solidFill>
                                        <a:ln w="19050">
                                          <a:solidFill>
                                            <a:srgbClr val="000000"/>
                                          </a:solidFill>
                                          <a:round/>
                                          <a:headEnd/>
                                          <a:tailEnd/>
                                        </a:ln>
                                      </wps:spPr>
                                      <wps:bodyPr/>
                                    </wps:wsp>
                                    <wps:wsp>
                                      <wps:cNvPr id="24065" name="Line 128"/>
                                      <wps:cNvCnPr/>
                                      <wps:spPr bwMode="auto">
                                        <a:xfrm flipV="1">
                                          <a:off x="5031" y="1759"/>
                                          <a:ext cx="1" cy="325"/>
                                        </a:xfrm>
                                        <a:prstGeom prst="line">
                                          <a:avLst/>
                                        </a:prstGeom>
                                        <a:noFill/>
                                        <a:ln w="19050">
                                          <a:solidFill>
                                            <a:srgbClr val="000000"/>
                                          </a:solidFill>
                                          <a:round/>
                                          <a:headEnd/>
                                          <a:tailEnd/>
                                        </a:ln>
                                      </wps:spPr>
                                      <wps:bodyPr/>
                                    </wps:wsp>
                                    <wps:wsp>
                                      <wps:cNvPr id="24066" name="Line 129"/>
                                      <wps:cNvCnPr/>
                                      <wps:spPr bwMode="auto">
                                        <a:xfrm flipV="1">
                                          <a:off x="5120" y="1759"/>
                                          <a:ext cx="1" cy="325"/>
                                        </a:xfrm>
                                        <a:prstGeom prst="line">
                                          <a:avLst/>
                                        </a:prstGeom>
                                        <a:noFill/>
                                        <a:ln w="19050">
                                          <a:solidFill>
                                            <a:srgbClr val="000000"/>
                                          </a:solidFill>
                                          <a:round/>
                                          <a:headEnd/>
                                          <a:tailEnd/>
                                        </a:ln>
                                      </wps:spPr>
                                      <wps:bodyPr/>
                                    </wps:wsp>
                                  </wpg:grpSp>
                                  <wpg:grpSp>
                                    <wpg:cNvPr id="24067" name="Group 24067"/>
                                    <wpg:cNvGrpSpPr>
                                      <a:grpSpLocks/>
                                    </wpg:cNvGrpSpPr>
                                    <wpg:grpSpPr bwMode="auto">
                                      <a:xfrm flipV="1">
                                        <a:off x="4350" y="1755"/>
                                        <a:ext cx="264" cy="574"/>
                                        <a:chOff x="4350" y="1759"/>
                                        <a:chExt cx="236" cy="549"/>
                                      </a:xfrm>
                                    </wpg:grpSpPr>
                                    <wps:wsp>
                                      <wps:cNvPr id="24068" name="Oval 24068"/>
                                      <wps:cNvSpPr>
                                        <a:spLocks noChangeArrowheads="1"/>
                                      </wps:cNvSpPr>
                                      <wps:spPr bwMode="auto">
                                        <a:xfrm>
                                          <a:off x="4350" y="2084"/>
                                          <a:ext cx="236" cy="224"/>
                                        </a:xfrm>
                                        <a:prstGeom prst="ellipse">
                                          <a:avLst/>
                                        </a:prstGeom>
                                        <a:solidFill>
                                          <a:srgbClr val="FFFFFF"/>
                                        </a:solidFill>
                                        <a:ln w="19050">
                                          <a:solidFill>
                                            <a:srgbClr val="000000"/>
                                          </a:solidFill>
                                          <a:round/>
                                          <a:headEnd/>
                                          <a:tailEnd/>
                                        </a:ln>
                                      </wps:spPr>
                                      <wps:bodyPr/>
                                    </wps:wsp>
                                    <wps:wsp>
                                      <wps:cNvPr id="24069" name="Line 132"/>
                                      <wps:cNvCnPr/>
                                      <wps:spPr bwMode="auto">
                                        <a:xfrm flipV="1">
                                          <a:off x="4410" y="1759"/>
                                          <a:ext cx="1" cy="325"/>
                                        </a:xfrm>
                                        <a:prstGeom prst="line">
                                          <a:avLst/>
                                        </a:prstGeom>
                                        <a:noFill/>
                                        <a:ln w="19050">
                                          <a:solidFill>
                                            <a:srgbClr val="000000"/>
                                          </a:solidFill>
                                          <a:round/>
                                          <a:headEnd/>
                                          <a:tailEnd/>
                                        </a:ln>
                                      </wps:spPr>
                                      <wps:bodyPr/>
                                    </wps:wsp>
                                    <wps:wsp>
                                      <wps:cNvPr id="24070" name="Line 133"/>
                                      <wps:cNvCnPr/>
                                      <wps:spPr bwMode="auto">
                                        <a:xfrm flipV="1">
                                          <a:off x="4499" y="1759"/>
                                          <a:ext cx="1" cy="325"/>
                                        </a:xfrm>
                                        <a:prstGeom prst="line">
                                          <a:avLst/>
                                        </a:prstGeom>
                                        <a:noFill/>
                                        <a:ln w="19050">
                                          <a:solidFill>
                                            <a:srgbClr val="000000"/>
                                          </a:solidFill>
                                          <a:round/>
                                          <a:headEnd/>
                                          <a:tailEnd/>
                                        </a:ln>
                                      </wps:spPr>
                                      <wps:bodyPr/>
                                    </wps:wsp>
                                  </wpg:grpSp>
                                  <wpg:grpSp>
                                    <wpg:cNvPr id="24071" name="Group 24071"/>
                                    <wpg:cNvGrpSpPr>
                                      <a:grpSpLocks/>
                                    </wpg:cNvGrpSpPr>
                                    <wpg:grpSpPr bwMode="auto">
                                      <a:xfrm flipV="1">
                                        <a:off x="4041" y="1755"/>
                                        <a:ext cx="264" cy="574"/>
                                        <a:chOff x="4041" y="1759"/>
                                        <a:chExt cx="236" cy="549"/>
                                      </a:xfrm>
                                    </wpg:grpSpPr>
                                    <wps:wsp>
                                      <wps:cNvPr id="24072" name="Oval 24072"/>
                                      <wps:cNvSpPr>
                                        <a:spLocks noChangeArrowheads="1"/>
                                      </wps:cNvSpPr>
                                      <wps:spPr bwMode="auto">
                                        <a:xfrm>
                                          <a:off x="4041" y="2084"/>
                                          <a:ext cx="236" cy="224"/>
                                        </a:xfrm>
                                        <a:prstGeom prst="ellipse">
                                          <a:avLst/>
                                        </a:prstGeom>
                                        <a:solidFill>
                                          <a:srgbClr val="FFFFFF"/>
                                        </a:solidFill>
                                        <a:ln w="19050">
                                          <a:solidFill>
                                            <a:srgbClr val="000000"/>
                                          </a:solidFill>
                                          <a:round/>
                                          <a:headEnd/>
                                          <a:tailEnd/>
                                        </a:ln>
                                      </wps:spPr>
                                      <wps:bodyPr/>
                                    </wps:wsp>
                                    <wps:wsp>
                                      <wps:cNvPr id="24073" name="Line 136"/>
                                      <wps:cNvCnPr/>
                                      <wps:spPr bwMode="auto">
                                        <a:xfrm flipV="1">
                                          <a:off x="4101" y="1759"/>
                                          <a:ext cx="1" cy="325"/>
                                        </a:xfrm>
                                        <a:prstGeom prst="line">
                                          <a:avLst/>
                                        </a:prstGeom>
                                        <a:noFill/>
                                        <a:ln w="19050">
                                          <a:solidFill>
                                            <a:srgbClr val="000000"/>
                                          </a:solidFill>
                                          <a:round/>
                                          <a:headEnd/>
                                          <a:tailEnd/>
                                        </a:ln>
                                      </wps:spPr>
                                      <wps:bodyPr/>
                                    </wps:wsp>
                                    <wps:wsp>
                                      <wps:cNvPr id="24074" name="Line 137"/>
                                      <wps:cNvCnPr/>
                                      <wps:spPr bwMode="auto">
                                        <a:xfrm flipV="1">
                                          <a:off x="4190" y="1759"/>
                                          <a:ext cx="1" cy="325"/>
                                        </a:xfrm>
                                        <a:prstGeom prst="line">
                                          <a:avLst/>
                                        </a:prstGeom>
                                        <a:noFill/>
                                        <a:ln w="19050">
                                          <a:solidFill>
                                            <a:srgbClr val="000000"/>
                                          </a:solidFill>
                                          <a:round/>
                                          <a:headEnd/>
                                          <a:tailEnd/>
                                        </a:ln>
                                      </wps:spPr>
                                      <wps:bodyPr/>
                                    </wps:wsp>
                                  </wpg:grpSp>
                                  <wpg:grpSp>
                                    <wpg:cNvPr id="24075" name="Group 24075"/>
                                    <wpg:cNvGrpSpPr>
                                      <a:grpSpLocks/>
                                    </wpg:cNvGrpSpPr>
                                    <wpg:grpSpPr bwMode="auto">
                                      <a:xfrm>
                                        <a:off x="4010" y="2454"/>
                                        <a:ext cx="264" cy="574"/>
                                        <a:chOff x="4010" y="2449"/>
                                        <a:chExt cx="236" cy="549"/>
                                      </a:xfrm>
                                    </wpg:grpSpPr>
                                    <wps:wsp>
                                      <wps:cNvPr id="24076" name="Oval 24076"/>
                                      <wps:cNvSpPr>
                                        <a:spLocks noChangeArrowheads="1"/>
                                      </wps:cNvSpPr>
                                      <wps:spPr bwMode="auto">
                                        <a:xfrm>
                                          <a:off x="4010" y="2774"/>
                                          <a:ext cx="236" cy="224"/>
                                        </a:xfrm>
                                        <a:prstGeom prst="ellipse">
                                          <a:avLst/>
                                        </a:prstGeom>
                                        <a:solidFill>
                                          <a:srgbClr val="FFFFFF"/>
                                        </a:solidFill>
                                        <a:ln w="19050">
                                          <a:solidFill>
                                            <a:srgbClr val="000000"/>
                                          </a:solidFill>
                                          <a:round/>
                                          <a:headEnd/>
                                          <a:tailEnd/>
                                        </a:ln>
                                      </wps:spPr>
                                      <wps:bodyPr/>
                                    </wps:wsp>
                                    <wps:wsp>
                                      <wps:cNvPr id="24077" name="Line 140"/>
                                      <wps:cNvCnPr/>
                                      <wps:spPr bwMode="auto">
                                        <a:xfrm flipV="1">
                                          <a:off x="4070" y="2449"/>
                                          <a:ext cx="1" cy="325"/>
                                        </a:xfrm>
                                        <a:prstGeom prst="line">
                                          <a:avLst/>
                                        </a:prstGeom>
                                        <a:noFill/>
                                        <a:ln w="19050">
                                          <a:solidFill>
                                            <a:srgbClr val="000000"/>
                                          </a:solidFill>
                                          <a:round/>
                                          <a:headEnd/>
                                          <a:tailEnd/>
                                        </a:ln>
                                      </wps:spPr>
                                      <wps:bodyPr/>
                                    </wps:wsp>
                                    <wps:wsp>
                                      <wps:cNvPr id="24078" name="Line 141"/>
                                      <wps:cNvCnPr/>
                                      <wps:spPr bwMode="auto">
                                        <a:xfrm flipV="1">
                                          <a:off x="4159" y="2449"/>
                                          <a:ext cx="1" cy="325"/>
                                        </a:xfrm>
                                        <a:prstGeom prst="line">
                                          <a:avLst/>
                                        </a:prstGeom>
                                        <a:noFill/>
                                        <a:ln w="19050">
                                          <a:solidFill>
                                            <a:srgbClr val="000000"/>
                                          </a:solidFill>
                                          <a:round/>
                                          <a:headEnd/>
                                          <a:tailEnd/>
                                        </a:ln>
                                      </wps:spPr>
                                      <wps:bodyPr/>
                                    </wps:wsp>
                                  </wpg:grpSp>
                                  <wpg:grpSp>
                                    <wpg:cNvPr id="24079" name="Group 24079"/>
                                    <wpg:cNvGrpSpPr>
                                      <a:grpSpLocks/>
                                    </wpg:cNvGrpSpPr>
                                    <wpg:grpSpPr bwMode="auto">
                                      <a:xfrm>
                                        <a:off x="4953" y="2467"/>
                                        <a:ext cx="264" cy="571"/>
                                        <a:chOff x="4953" y="2462"/>
                                        <a:chExt cx="236" cy="549"/>
                                      </a:xfrm>
                                    </wpg:grpSpPr>
                                    <wps:wsp>
                                      <wps:cNvPr id="24080" name="Oval 24080"/>
                                      <wps:cNvSpPr>
                                        <a:spLocks noChangeArrowheads="1"/>
                                      </wps:cNvSpPr>
                                      <wps:spPr bwMode="auto">
                                        <a:xfrm>
                                          <a:off x="4953" y="2787"/>
                                          <a:ext cx="236" cy="224"/>
                                        </a:xfrm>
                                        <a:prstGeom prst="ellipse">
                                          <a:avLst/>
                                        </a:prstGeom>
                                        <a:solidFill>
                                          <a:srgbClr val="FFFFFF"/>
                                        </a:solidFill>
                                        <a:ln w="19050">
                                          <a:solidFill>
                                            <a:srgbClr val="000000"/>
                                          </a:solidFill>
                                          <a:round/>
                                          <a:headEnd/>
                                          <a:tailEnd/>
                                        </a:ln>
                                      </wps:spPr>
                                      <wps:bodyPr/>
                                    </wps:wsp>
                                    <wps:wsp>
                                      <wps:cNvPr id="24081" name="Line 144"/>
                                      <wps:cNvCnPr/>
                                      <wps:spPr bwMode="auto">
                                        <a:xfrm flipV="1">
                                          <a:off x="5013" y="2462"/>
                                          <a:ext cx="1" cy="325"/>
                                        </a:xfrm>
                                        <a:prstGeom prst="line">
                                          <a:avLst/>
                                        </a:prstGeom>
                                        <a:noFill/>
                                        <a:ln w="19050">
                                          <a:solidFill>
                                            <a:srgbClr val="000000"/>
                                          </a:solidFill>
                                          <a:round/>
                                          <a:headEnd/>
                                          <a:tailEnd/>
                                        </a:ln>
                                      </wps:spPr>
                                      <wps:bodyPr/>
                                    </wps:wsp>
                                    <wps:wsp>
                                      <wps:cNvPr id="24082" name="Line 145"/>
                                      <wps:cNvCnPr/>
                                      <wps:spPr bwMode="auto">
                                        <a:xfrm flipV="1">
                                          <a:off x="5102" y="2462"/>
                                          <a:ext cx="1" cy="325"/>
                                        </a:xfrm>
                                        <a:prstGeom prst="line">
                                          <a:avLst/>
                                        </a:prstGeom>
                                        <a:noFill/>
                                        <a:ln w="19050">
                                          <a:solidFill>
                                            <a:srgbClr val="000000"/>
                                          </a:solidFill>
                                          <a:round/>
                                          <a:headEnd/>
                                          <a:tailEnd/>
                                        </a:ln>
                                      </wps:spPr>
                                      <wps:bodyPr/>
                                    </wps:wsp>
                                  </wpg:grpSp>
                                  <wpg:grpSp>
                                    <wpg:cNvPr id="24083" name="Group 24083"/>
                                    <wpg:cNvGrpSpPr>
                                      <a:grpSpLocks/>
                                    </wpg:cNvGrpSpPr>
                                    <wpg:grpSpPr bwMode="auto">
                                      <a:xfrm>
                                        <a:off x="4337" y="2468"/>
                                        <a:ext cx="264" cy="574"/>
                                        <a:chOff x="4337" y="2463"/>
                                        <a:chExt cx="236" cy="549"/>
                                      </a:xfrm>
                                    </wpg:grpSpPr>
                                    <wps:wsp>
                                      <wps:cNvPr id="24084" name="Oval 24084"/>
                                      <wps:cNvSpPr>
                                        <a:spLocks noChangeArrowheads="1"/>
                                      </wps:cNvSpPr>
                                      <wps:spPr bwMode="auto">
                                        <a:xfrm>
                                          <a:off x="4337" y="2788"/>
                                          <a:ext cx="236" cy="224"/>
                                        </a:xfrm>
                                        <a:prstGeom prst="ellipse">
                                          <a:avLst/>
                                        </a:prstGeom>
                                        <a:solidFill>
                                          <a:srgbClr val="FFFFFF"/>
                                        </a:solidFill>
                                        <a:ln w="19050">
                                          <a:solidFill>
                                            <a:srgbClr val="000000"/>
                                          </a:solidFill>
                                          <a:round/>
                                          <a:headEnd/>
                                          <a:tailEnd/>
                                        </a:ln>
                                      </wps:spPr>
                                      <wps:bodyPr/>
                                    </wps:wsp>
                                    <wps:wsp>
                                      <wps:cNvPr id="24085" name="Line 148"/>
                                      <wps:cNvCnPr/>
                                      <wps:spPr bwMode="auto">
                                        <a:xfrm flipV="1">
                                          <a:off x="4397" y="2463"/>
                                          <a:ext cx="1" cy="325"/>
                                        </a:xfrm>
                                        <a:prstGeom prst="line">
                                          <a:avLst/>
                                        </a:prstGeom>
                                        <a:noFill/>
                                        <a:ln w="19050">
                                          <a:solidFill>
                                            <a:srgbClr val="000000"/>
                                          </a:solidFill>
                                          <a:round/>
                                          <a:headEnd/>
                                          <a:tailEnd/>
                                        </a:ln>
                                      </wps:spPr>
                                      <wps:bodyPr/>
                                    </wps:wsp>
                                    <wps:wsp>
                                      <wps:cNvPr id="24086" name="Line 149"/>
                                      <wps:cNvCnPr/>
                                      <wps:spPr bwMode="auto">
                                        <a:xfrm flipV="1">
                                          <a:off x="4486" y="2463"/>
                                          <a:ext cx="1" cy="325"/>
                                        </a:xfrm>
                                        <a:prstGeom prst="line">
                                          <a:avLst/>
                                        </a:prstGeom>
                                        <a:noFill/>
                                        <a:ln w="19050">
                                          <a:solidFill>
                                            <a:srgbClr val="000000"/>
                                          </a:solidFill>
                                          <a:round/>
                                          <a:headEnd/>
                                          <a:tailEnd/>
                                        </a:ln>
                                      </wps:spPr>
                                      <wps:bodyPr/>
                                    </wps:wsp>
                                  </wpg:grpSp>
                                  <wpg:grpSp>
                                    <wpg:cNvPr id="24087" name="Group 24087"/>
                                    <wpg:cNvGrpSpPr>
                                      <a:grpSpLocks/>
                                    </wpg:cNvGrpSpPr>
                                    <wpg:grpSpPr bwMode="auto">
                                      <a:xfrm>
                                        <a:off x="4638" y="2467"/>
                                        <a:ext cx="265" cy="574"/>
                                        <a:chOff x="4638" y="2462"/>
                                        <a:chExt cx="236" cy="549"/>
                                      </a:xfrm>
                                    </wpg:grpSpPr>
                                    <wps:wsp>
                                      <wps:cNvPr id="24088" name="Oval 24088"/>
                                      <wps:cNvSpPr>
                                        <a:spLocks noChangeArrowheads="1"/>
                                      </wps:cNvSpPr>
                                      <wps:spPr bwMode="auto">
                                        <a:xfrm>
                                          <a:off x="4638" y="2787"/>
                                          <a:ext cx="236" cy="224"/>
                                        </a:xfrm>
                                        <a:prstGeom prst="ellipse">
                                          <a:avLst/>
                                        </a:prstGeom>
                                        <a:solidFill>
                                          <a:srgbClr val="FFFFFF"/>
                                        </a:solidFill>
                                        <a:ln w="19050">
                                          <a:solidFill>
                                            <a:srgbClr val="000000"/>
                                          </a:solidFill>
                                          <a:round/>
                                          <a:headEnd/>
                                          <a:tailEnd/>
                                        </a:ln>
                                      </wps:spPr>
                                      <wps:bodyPr/>
                                    </wps:wsp>
                                    <wps:wsp>
                                      <wps:cNvPr id="24089" name="Line 152"/>
                                      <wps:cNvCnPr/>
                                      <wps:spPr bwMode="auto">
                                        <a:xfrm flipV="1">
                                          <a:off x="4698" y="2462"/>
                                          <a:ext cx="1" cy="325"/>
                                        </a:xfrm>
                                        <a:prstGeom prst="line">
                                          <a:avLst/>
                                        </a:prstGeom>
                                        <a:noFill/>
                                        <a:ln w="19050">
                                          <a:solidFill>
                                            <a:srgbClr val="000000"/>
                                          </a:solidFill>
                                          <a:round/>
                                          <a:headEnd/>
                                          <a:tailEnd/>
                                        </a:ln>
                                      </wps:spPr>
                                      <wps:bodyPr/>
                                    </wps:wsp>
                                    <wps:wsp>
                                      <wps:cNvPr id="24090" name="Line 153"/>
                                      <wps:cNvCnPr/>
                                      <wps:spPr bwMode="auto">
                                        <a:xfrm flipV="1">
                                          <a:off x="4787" y="2462"/>
                                          <a:ext cx="1" cy="325"/>
                                        </a:xfrm>
                                        <a:prstGeom prst="line">
                                          <a:avLst/>
                                        </a:prstGeom>
                                        <a:noFill/>
                                        <a:ln w="19050">
                                          <a:solidFill>
                                            <a:srgbClr val="000000"/>
                                          </a:solidFill>
                                          <a:round/>
                                          <a:headEnd/>
                                          <a:tailEnd/>
                                        </a:ln>
                                      </wps:spPr>
                                      <wps:bodyPr/>
                                    </wps:wsp>
                                  </wpg:grpSp>
                                </wpg:grpSp>
                                <wpg:grpSp>
                                  <wpg:cNvPr id="24091" name="Group 24091"/>
                                  <wpg:cNvGrpSpPr>
                                    <a:grpSpLocks/>
                                  </wpg:cNvGrpSpPr>
                                  <wpg:grpSpPr bwMode="auto">
                                    <a:xfrm>
                                      <a:off x="2866" y="1742"/>
                                      <a:ext cx="1118" cy="1363"/>
                                      <a:chOff x="2870" y="1740"/>
                                      <a:chExt cx="1225" cy="1287"/>
                                    </a:xfrm>
                                  </wpg:grpSpPr>
                                  <wpg:grpSp>
                                    <wpg:cNvPr id="24092" name="Group 24092"/>
                                    <wpg:cNvGrpSpPr>
                                      <a:grpSpLocks/>
                                    </wpg:cNvGrpSpPr>
                                    <wpg:grpSpPr bwMode="auto">
                                      <a:xfrm flipV="1">
                                        <a:off x="3512" y="1740"/>
                                        <a:ext cx="264" cy="574"/>
                                        <a:chOff x="3512" y="1744"/>
                                        <a:chExt cx="236" cy="549"/>
                                      </a:xfrm>
                                    </wpg:grpSpPr>
                                    <wps:wsp>
                                      <wps:cNvPr id="24093" name="Oval 24093"/>
                                      <wps:cNvSpPr>
                                        <a:spLocks noChangeArrowheads="1"/>
                                      </wps:cNvSpPr>
                                      <wps:spPr bwMode="auto">
                                        <a:xfrm>
                                          <a:off x="3512" y="2069"/>
                                          <a:ext cx="236" cy="224"/>
                                        </a:xfrm>
                                        <a:prstGeom prst="ellipse">
                                          <a:avLst/>
                                        </a:prstGeom>
                                        <a:solidFill>
                                          <a:srgbClr val="FFFFFF"/>
                                        </a:solidFill>
                                        <a:ln w="19050">
                                          <a:solidFill>
                                            <a:srgbClr val="000000"/>
                                          </a:solidFill>
                                          <a:round/>
                                          <a:headEnd/>
                                          <a:tailEnd/>
                                        </a:ln>
                                      </wps:spPr>
                                      <wps:bodyPr/>
                                    </wps:wsp>
                                    <wps:wsp>
                                      <wps:cNvPr id="24094" name="Line 157"/>
                                      <wps:cNvCnPr/>
                                      <wps:spPr bwMode="auto">
                                        <a:xfrm flipV="1">
                                          <a:off x="3572" y="1744"/>
                                          <a:ext cx="1" cy="325"/>
                                        </a:xfrm>
                                        <a:prstGeom prst="line">
                                          <a:avLst/>
                                        </a:prstGeom>
                                        <a:noFill/>
                                        <a:ln w="19050">
                                          <a:solidFill>
                                            <a:srgbClr val="000000"/>
                                          </a:solidFill>
                                          <a:round/>
                                          <a:headEnd/>
                                          <a:tailEnd/>
                                        </a:ln>
                                      </wps:spPr>
                                      <wps:bodyPr/>
                                    </wps:wsp>
                                    <wps:wsp>
                                      <wps:cNvPr id="24095" name="Line 158"/>
                                      <wps:cNvCnPr/>
                                      <wps:spPr bwMode="auto">
                                        <a:xfrm flipV="1">
                                          <a:off x="3661" y="1744"/>
                                          <a:ext cx="1" cy="325"/>
                                        </a:xfrm>
                                        <a:prstGeom prst="line">
                                          <a:avLst/>
                                        </a:prstGeom>
                                        <a:noFill/>
                                        <a:ln w="19050">
                                          <a:solidFill>
                                            <a:srgbClr val="000000"/>
                                          </a:solidFill>
                                          <a:round/>
                                          <a:headEnd/>
                                          <a:tailEnd/>
                                        </a:ln>
                                      </wps:spPr>
                                      <wps:bodyPr/>
                                    </wps:wsp>
                                  </wpg:grpSp>
                                  <wpg:grpSp>
                                    <wpg:cNvPr id="24096" name="Group 24096"/>
                                    <wpg:cNvGrpSpPr>
                                      <a:grpSpLocks/>
                                    </wpg:cNvGrpSpPr>
                                    <wpg:grpSpPr bwMode="auto">
                                      <a:xfrm flipV="1">
                                        <a:off x="3831" y="1740"/>
                                        <a:ext cx="264" cy="574"/>
                                        <a:chOff x="3831" y="1744"/>
                                        <a:chExt cx="236" cy="549"/>
                                      </a:xfrm>
                                    </wpg:grpSpPr>
                                    <wps:wsp>
                                      <wps:cNvPr id="24097" name="Oval 24097"/>
                                      <wps:cNvSpPr>
                                        <a:spLocks noChangeArrowheads="1"/>
                                      </wps:cNvSpPr>
                                      <wps:spPr bwMode="auto">
                                        <a:xfrm>
                                          <a:off x="3831" y="2069"/>
                                          <a:ext cx="236" cy="224"/>
                                        </a:xfrm>
                                        <a:prstGeom prst="ellipse">
                                          <a:avLst/>
                                        </a:prstGeom>
                                        <a:solidFill>
                                          <a:srgbClr val="FFFFFF"/>
                                        </a:solidFill>
                                        <a:ln w="19050">
                                          <a:solidFill>
                                            <a:srgbClr val="000000"/>
                                          </a:solidFill>
                                          <a:round/>
                                          <a:headEnd/>
                                          <a:tailEnd/>
                                        </a:ln>
                                      </wps:spPr>
                                      <wps:bodyPr/>
                                    </wps:wsp>
                                    <wps:wsp>
                                      <wps:cNvPr id="24098" name="Line 161"/>
                                      <wps:cNvCnPr/>
                                      <wps:spPr bwMode="auto">
                                        <a:xfrm flipV="1">
                                          <a:off x="3891" y="1744"/>
                                          <a:ext cx="1" cy="325"/>
                                        </a:xfrm>
                                        <a:prstGeom prst="line">
                                          <a:avLst/>
                                        </a:prstGeom>
                                        <a:noFill/>
                                        <a:ln w="19050">
                                          <a:solidFill>
                                            <a:srgbClr val="000000"/>
                                          </a:solidFill>
                                          <a:round/>
                                          <a:headEnd/>
                                          <a:tailEnd/>
                                        </a:ln>
                                      </wps:spPr>
                                      <wps:bodyPr/>
                                    </wps:wsp>
                                    <wps:wsp>
                                      <wps:cNvPr id="24099" name="Line 162"/>
                                      <wps:cNvCnPr/>
                                      <wps:spPr bwMode="auto">
                                        <a:xfrm flipV="1">
                                          <a:off x="3980" y="1744"/>
                                          <a:ext cx="1" cy="325"/>
                                        </a:xfrm>
                                        <a:prstGeom prst="line">
                                          <a:avLst/>
                                        </a:prstGeom>
                                        <a:noFill/>
                                        <a:ln w="19050">
                                          <a:solidFill>
                                            <a:srgbClr val="000000"/>
                                          </a:solidFill>
                                          <a:round/>
                                          <a:headEnd/>
                                          <a:tailEnd/>
                                        </a:ln>
                                      </wps:spPr>
                                      <wps:bodyPr/>
                                    </wps:wsp>
                                  </wpg:grpSp>
                                  <wpg:grpSp>
                                    <wpg:cNvPr id="24100" name="Group 24100"/>
                                    <wpg:cNvGrpSpPr>
                                      <a:grpSpLocks/>
                                    </wpg:cNvGrpSpPr>
                                    <wpg:grpSpPr bwMode="auto">
                                      <a:xfrm flipV="1">
                                        <a:off x="3210" y="1740"/>
                                        <a:ext cx="264" cy="574"/>
                                        <a:chOff x="3210" y="1744"/>
                                        <a:chExt cx="236" cy="549"/>
                                      </a:xfrm>
                                    </wpg:grpSpPr>
                                    <wps:wsp>
                                      <wps:cNvPr id="24101" name="Oval 24101"/>
                                      <wps:cNvSpPr>
                                        <a:spLocks noChangeArrowheads="1"/>
                                      </wps:cNvSpPr>
                                      <wps:spPr bwMode="auto">
                                        <a:xfrm>
                                          <a:off x="3210" y="2069"/>
                                          <a:ext cx="236" cy="224"/>
                                        </a:xfrm>
                                        <a:prstGeom prst="ellipse">
                                          <a:avLst/>
                                        </a:prstGeom>
                                        <a:solidFill>
                                          <a:srgbClr val="FFFFFF"/>
                                        </a:solidFill>
                                        <a:ln w="19050">
                                          <a:solidFill>
                                            <a:srgbClr val="000000"/>
                                          </a:solidFill>
                                          <a:round/>
                                          <a:headEnd/>
                                          <a:tailEnd/>
                                        </a:ln>
                                      </wps:spPr>
                                      <wps:bodyPr/>
                                    </wps:wsp>
                                    <wps:wsp>
                                      <wps:cNvPr id="24102" name="Line 165"/>
                                      <wps:cNvCnPr/>
                                      <wps:spPr bwMode="auto">
                                        <a:xfrm flipV="1">
                                          <a:off x="3270" y="1744"/>
                                          <a:ext cx="1" cy="325"/>
                                        </a:xfrm>
                                        <a:prstGeom prst="line">
                                          <a:avLst/>
                                        </a:prstGeom>
                                        <a:noFill/>
                                        <a:ln w="19050">
                                          <a:solidFill>
                                            <a:srgbClr val="000000"/>
                                          </a:solidFill>
                                          <a:round/>
                                          <a:headEnd/>
                                          <a:tailEnd/>
                                        </a:ln>
                                      </wps:spPr>
                                      <wps:bodyPr/>
                                    </wps:wsp>
                                    <wps:wsp>
                                      <wps:cNvPr id="24103" name="Line 166"/>
                                      <wps:cNvCnPr/>
                                      <wps:spPr bwMode="auto">
                                        <a:xfrm flipV="1">
                                          <a:off x="3359" y="1744"/>
                                          <a:ext cx="1" cy="325"/>
                                        </a:xfrm>
                                        <a:prstGeom prst="line">
                                          <a:avLst/>
                                        </a:prstGeom>
                                        <a:noFill/>
                                        <a:ln w="19050">
                                          <a:solidFill>
                                            <a:srgbClr val="000000"/>
                                          </a:solidFill>
                                          <a:round/>
                                          <a:headEnd/>
                                          <a:tailEnd/>
                                        </a:ln>
                                      </wps:spPr>
                                      <wps:bodyPr/>
                                    </wps:wsp>
                                  </wpg:grpSp>
                                  <wpg:grpSp>
                                    <wpg:cNvPr id="24104" name="Group 24104"/>
                                    <wpg:cNvGrpSpPr>
                                      <a:grpSpLocks/>
                                    </wpg:cNvGrpSpPr>
                                    <wpg:grpSpPr bwMode="auto">
                                      <a:xfrm flipV="1">
                                        <a:off x="2901" y="1740"/>
                                        <a:ext cx="264" cy="574"/>
                                        <a:chOff x="2901" y="1744"/>
                                        <a:chExt cx="236" cy="549"/>
                                      </a:xfrm>
                                    </wpg:grpSpPr>
                                    <wps:wsp>
                                      <wps:cNvPr id="24105" name="Oval 24105"/>
                                      <wps:cNvSpPr>
                                        <a:spLocks noChangeArrowheads="1"/>
                                      </wps:cNvSpPr>
                                      <wps:spPr bwMode="auto">
                                        <a:xfrm>
                                          <a:off x="2901" y="2069"/>
                                          <a:ext cx="236" cy="224"/>
                                        </a:xfrm>
                                        <a:prstGeom prst="ellipse">
                                          <a:avLst/>
                                        </a:prstGeom>
                                        <a:solidFill>
                                          <a:srgbClr val="FFFFFF"/>
                                        </a:solidFill>
                                        <a:ln w="19050">
                                          <a:solidFill>
                                            <a:srgbClr val="000000"/>
                                          </a:solidFill>
                                          <a:round/>
                                          <a:headEnd/>
                                          <a:tailEnd/>
                                        </a:ln>
                                      </wps:spPr>
                                      <wps:bodyPr/>
                                    </wps:wsp>
                                    <wps:wsp>
                                      <wps:cNvPr id="24106" name="Line 169"/>
                                      <wps:cNvCnPr/>
                                      <wps:spPr bwMode="auto">
                                        <a:xfrm flipV="1">
                                          <a:off x="2961" y="1744"/>
                                          <a:ext cx="1" cy="325"/>
                                        </a:xfrm>
                                        <a:prstGeom prst="line">
                                          <a:avLst/>
                                        </a:prstGeom>
                                        <a:noFill/>
                                        <a:ln w="19050">
                                          <a:solidFill>
                                            <a:srgbClr val="000000"/>
                                          </a:solidFill>
                                          <a:round/>
                                          <a:headEnd/>
                                          <a:tailEnd/>
                                        </a:ln>
                                      </wps:spPr>
                                      <wps:bodyPr/>
                                    </wps:wsp>
                                    <wps:wsp>
                                      <wps:cNvPr id="24107" name="Line 170"/>
                                      <wps:cNvCnPr/>
                                      <wps:spPr bwMode="auto">
                                        <a:xfrm flipV="1">
                                          <a:off x="3050" y="1744"/>
                                          <a:ext cx="1" cy="325"/>
                                        </a:xfrm>
                                        <a:prstGeom prst="line">
                                          <a:avLst/>
                                        </a:prstGeom>
                                        <a:noFill/>
                                        <a:ln w="19050">
                                          <a:solidFill>
                                            <a:srgbClr val="000000"/>
                                          </a:solidFill>
                                          <a:round/>
                                          <a:headEnd/>
                                          <a:tailEnd/>
                                        </a:ln>
                                      </wps:spPr>
                                      <wps:bodyPr/>
                                    </wps:wsp>
                                  </wpg:grpSp>
                                  <wpg:grpSp>
                                    <wpg:cNvPr id="24108" name="Group 24108"/>
                                    <wpg:cNvGrpSpPr>
                                      <a:grpSpLocks/>
                                    </wpg:cNvGrpSpPr>
                                    <wpg:grpSpPr bwMode="auto">
                                      <a:xfrm>
                                        <a:off x="2870" y="2439"/>
                                        <a:ext cx="264" cy="574"/>
                                        <a:chOff x="2870" y="2434"/>
                                        <a:chExt cx="236" cy="549"/>
                                      </a:xfrm>
                                    </wpg:grpSpPr>
                                    <wps:wsp>
                                      <wps:cNvPr id="24109" name="Oval 24109"/>
                                      <wps:cNvSpPr>
                                        <a:spLocks noChangeArrowheads="1"/>
                                      </wps:cNvSpPr>
                                      <wps:spPr bwMode="auto">
                                        <a:xfrm>
                                          <a:off x="2870" y="2759"/>
                                          <a:ext cx="236" cy="224"/>
                                        </a:xfrm>
                                        <a:prstGeom prst="ellipse">
                                          <a:avLst/>
                                        </a:prstGeom>
                                        <a:solidFill>
                                          <a:srgbClr val="FFFFFF"/>
                                        </a:solidFill>
                                        <a:ln w="19050">
                                          <a:solidFill>
                                            <a:srgbClr val="000000"/>
                                          </a:solidFill>
                                          <a:round/>
                                          <a:headEnd/>
                                          <a:tailEnd/>
                                        </a:ln>
                                      </wps:spPr>
                                      <wps:bodyPr/>
                                    </wps:wsp>
                                    <wps:wsp>
                                      <wps:cNvPr id="24110" name="Line 173"/>
                                      <wps:cNvCnPr/>
                                      <wps:spPr bwMode="auto">
                                        <a:xfrm flipV="1">
                                          <a:off x="2930" y="2434"/>
                                          <a:ext cx="1" cy="325"/>
                                        </a:xfrm>
                                        <a:prstGeom prst="line">
                                          <a:avLst/>
                                        </a:prstGeom>
                                        <a:noFill/>
                                        <a:ln w="19050">
                                          <a:solidFill>
                                            <a:srgbClr val="000000"/>
                                          </a:solidFill>
                                          <a:round/>
                                          <a:headEnd/>
                                          <a:tailEnd/>
                                        </a:ln>
                                      </wps:spPr>
                                      <wps:bodyPr/>
                                    </wps:wsp>
                                    <wps:wsp>
                                      <wps:cNvPr id="24111" name="Line 174"/>
                                      <wps:cNvCnPr/>
                                      <wps:spPr bwMode="auto">
                                        <a:xfrm flipV="1">
                                          <a:off x="3019" y="2434"/>
                                          <a:ext cx="1" cy="325"/>
                                        </a:xfrm>
                                        <a:prstGeom prst="line">
                                          <a:avLst/>
                                        </a:prstGeom>
                                        <a:noFill/>
                                        <a:ln w="19050">
                                          <a:solidFill>
                                            <a:srgbClr val="000000"/>
                                          </a:solidFill>
                                          <a:round/>
                                          <a:headEnd/>
                                          <a:tailEnd/>
                                        </a:ln>
                                      </wps:spPr>
                                      <wps:bodyPr/>
                                    </wps:wsp>
                                  </wpg:grpSp>
                                  <wpg:grpSp>
                                    <wpg:cNvPr id="24112" name="Group 24112"/>
                                    <wpg:cNvGrpSpPr>
                                      <a:grpSpLocks/>
                                    </wpg:cNvGrpSpPr>
                                    <wpg:grpSpPr bwMode="auto">
                                      <a:xfrm>
                                        <a:off x="3813" y="2452"/>
                                        <a:ext cx="264" cy="571"/>
                                        <a:chOff x="3813" y="2447"/>
                                        <a:chExt cx="236" cy="549"/>
                                      </a:xfrm>
                                    </wpg:grpSpPr>
                                    <wps:wsp>
                                      <wps:cNvPr id="24113" name="Oval 24113"/>
                                      <wps:cNvSpPr>
                                        <a:spLocks noChangeArrowheads="1"/>
                                      </wps:cNvSpPr>
                                      <wps:spPr bwMode="auto">
                                        <a:xfrm>
                                          <a:off x="3813" y="2772"/>
                                          <a:ext cx="236" cy="224"/>
                                        </a:xfrm>
                                        <a:prstGeom prst="ellipse">
                                          <a:avLst/>
                                        </a:prstGeom>
                                        <a:solidFill>
                                          <a:srgbClr val="FFFFFF"/>
                                        </a:solidFill>
                                        <a:ln w="19050">
                                          <a:solidFill>
                                            <a:srgbClr val="000000"/>
                                          </a:solidFill>
                                          <a:round/>
                                          <a:headEnd/>
                                          <a:tailEnd/>
                                        </a:ln>
                                      </wps:spPr>
                                      <wps:bodyPr/>
                                    </wps:wsp>
                                    <wps:wsp>
                                      <wps:cNvPr id="24114" name="Line 177"/>
                                      <wps:cNvCnPr/>
                                      <wps:spPr bwMode="auto">
                                        <a:xfrm flipV="1">
                                          <a:off x="3873" y="2447"/>
                                          <a:ext cx="1" cy="325"/>
                                        </a:xfrm>
                                        <a:prstGeom prst="line">
                                          <a:avLst/>
                                        </a:prstGeom>
                                        <a:noFill/>
                                        <a:ln w="19050">
                                          <a:solidFill>
                                            <a:srgbClr val="000000"/>
                                          </a:solidFill>
                                          <a:round/>
                                          <a:headEnd/>
                                          <a:tailEnd/>
                                        </a:ln>
                                      </wps:spPr>
                                      <wps:bodyPr/>
                                    </wps:wsp>
                                    <wps:wsp>
                                      <wps:cNvPr id="24115" name="Line 178"/>
                                      <wps:cNvCnPr/>
                                      <wps:spPr bwMode="auto">
                                        <a:xfrm flipV="1">
                                          <a:off x="3962" y="2447"/>
                                          <a:ext cx="1" cy="325"/>
                                        </a:xfrm>
                                        <a:prstGeom prst="line">
                                          <a:avLst/>
                                        </a:prstGeom>
                                        <a:noFill/>
                                        <a:ln w="19050">
                                          <a:solidFill>
                                            <a:srgbClr val="000000"/>
                                          </a:solidFill>
                                          <a:round/>
                                          <a:headEnd/>
                                          <a:tailEnd/>
                                        </a:ln>
                                      </wps:spPr>
                                      <wps:bodyPr/>
                                    </wps:wsp>
                                  </wpg:grpSp>
                                  <wpg:grpSp>
                                    <wpg:cNvPr id="24116" name="Group 24116"/>
                                    <wpg:cNvGrpSpPr>
                                      <a:grpSpLocks/>
                                    </wpg:cNvGrpSpPr>
                                    <wpg:grpSpPr bwMode="auto">
                                      <a:xfrm>
                                        <a:off x="3197" y="2453"/>
                                        <a:ext cx="264" cy="574"/>
                                        <a:chOff x="3197" y="2448"/>
                                        <a:chExt cx="236" cy="549"/>
                                      </a:xfrm>
                                    </wpg:grpSpPr>
                                    <wps:wsp>
                                      <wps:cNvPr id="24117" name="Oval 24117"/>
                                      <wps:cNvSpPr>
                                        <a:spLocks noChangeArrowheads="1"/>
                                      </wps:cNvSpPr>
                                      <wps:spPr bwMode="auto">
                                        <a:xfrm>
                                          <a:off x="3197" y="2773"/>
                                          <a:ext cx="236" cy="224"/>
                                        </a:xfrm>
                                        <a:prstGeom prst="ellipse">
                                          <a:avLst/>
                                        </a:prstGeom>
                                        <a:solidFill>
                                          <a:srgbClr val="FFFFFF"/>
                                        </a:solidFill>
                                        <a:ln w="19050">
                                          <a:solidFill>
                                            <a:srgbClr val="000000"/>
                                          </a:solidFill>
                                          <a:round/>
                                          <a:headEnd/>
                                          <a:tailEnd/>
                                        </a:ln>
                                      </wps:spPr>
                                      <wps:bodyPr/>
                                    </wps:wsp>
                                    <wps:wsp>
                                      <wps:cNvPr id="24118" name="Line 181"/>
                                      <wps:cNvCnPr/>
                                      <wps:spPr bwMode="auto">
                                        <a:xfrm flipV="1">
                                          <a:off x="3257" y="2448"/>
                                          <a:ext cx="1" cy="325"/>
                                        </a:xfrm>
                                        <a:prstGeom prst="line">
                                          <a:avLst/>
                                        </a:prstGeom>
                                        <a:noFill/>
                                        <a:ln w="19050">
                                          <a:solidFill>
                                            <a:srgbClr val="000000"/>
                                          </a:solidFill>
                                          <a:round/>
                                          <a:headEnd/>
                                          <a:tailEnd/>
                                        </a:ln>
                                      </wps:spPr>
                                      <wps:bodyPr/>
                                    </wps:wsp>
                                    <wps:wsp>
                                      <wps:cNvPr id="24119" name="Line 182"/>
                                      <wps:cNvCnPr/>
                                      <wps:spPr bwMode="auto">
                                        <a:xfrm flipV="1">
                                          <a:off x="3346" y="2448"/>
                                          <a:ext cx="1" cy="325"/>
                                        </a:xfrm>
                                        <a:prstGeom prst="line">
                                          <a:avLst/>
                                        </a:prstGeom>
                                        <a:noFill/>
                                        <a:ln w="19050">
                                          <a:solidFill>
                                            <a:srgbClr val="000000"/>
                                          </a:solidFill>
                                          <a:round/>
                                          <a:headEnd/>
                                          <a:tailEnd/>
                                        </a:ln>
                                      </wps:spPr>
                                      <wps:bodyPr/>
                                    </wps:wsp>
                                  </wpg:grpSp>
                                  <wpg:grpSp>
                                    <wpg:cNvPr id="24120" name="Group 24120"/>
                                    <wpg:cNvGrpSpPr>
                                      <a:grpSpLocks/>
                                    </wpg:cNvGrpSpPr>
                                    <wpg:grpSpPr bwMode="auto">
                                      <a:xfrm>
                                        <a:off x="3498" y="2452"/>
                                        <a:ext cx="265" cy="574"/>
                                        <a:chOff x="3498" y="2447"/>
                                        <a:chExt cx="236" cy="549"/>
                                      </a:xfrm>
                                    </wpg:grpSpPr>
                                    <wps:wsp>
                                      <wps:cNvPr id="24121" name="Oval 24121"/>
                                      <wps:cNvSpPr>
                                        <a:spLocks noChangeArrowheads="1"/>
                                      </wps:cNvSpPr>
                                      <wps:spPr bwMode="auto">
                                        <a:xfrm>
                                          <a:off x="3498" y="2772"/>
                                          <a:ext cx="236" cy="224"/>
                                        </a:xfrm>
                                        <a:prstGeom prst="ellipse">
                                          <a:avLst/>
                                        </a:prstGeom>
                                        <a:solidFill>
                                          <a:srgbClr val="FFFFFF"/>
                                        </a:solidFill>
                                        <a:ln w="19050">
                                          <a:solidFill>
                                            <a:srgbClr val="000000"/>
                                          </a:solidFill>
                                          <a:round/>
                                          <a:headEnd/>
                                          <a:tailEnd/>
                                        </a:ln>
                                      </wps:spPr>
                                      <wps:bodyPr/>
                                    </wps:wsp>
                                    <wps:wsp>
                                      <wps:cNvPr id="24122" name="Line 185"/>
                                      <wps:cNvCnPr/>
                                      <wps:spPr bwMode="auto">
                                        <a:xfrm flipV="1">
                                          <a:off x="3558" y="2447"/>
                                          <a:ext cx="1" cy="325"/>
                                        </a:xfrm>
                                        <a:prstGeom prst="line">
                                          <a:avLst/>
                                        </a:prstGeom>
                                        <a:noFill/>
                                        <a:ln w="19050">
                                          <a:solidFill>
                                            <a:srgbClr val="000000"/>
                                          </a:solidFill>
                                          <a:round/>
                                          <a:headEnd/>
                                          <a:tailEnd/>
                                        </a:ln>
                                      </wps:spPr>
                                      <wps:bodyPr/>
                                    </wps:wsp>
                                    <wps:wsp>
                                      <wps:cNvPr id="24123" name="Line 186"/>
                                      <wps:cNvCnPr/>
                                      <wps:spPr bwMode="auto">
                                        <a:xfrm flipV="1">
                                          <a:off x="3647" y="2447"/>
                                          <a:ext cx="1" cy="325"/>
                                        </a:xfrm>
                                        <a:prstGeom prst="line">
                                          <a:avLst/>
                                        </a:prstGeom>
                                        <a:noFill/>
                                        <a:ln w="19050">
                                          <a:solidFill>
                                            <a:srgbClr val="000000"/>
                                          </a:solidFill>
                                          <a:round/>
                                          <a:headEnd/>
                                          <a:tailEnd/>
                                        </a:ln>
                                      </wps:spPr>
                                      <wps:bodyPr/>
                                    </wps:wsp>
                                  </wpg:grpSp>
                                </wpg:grpSp>
                              </wpg:grpSp>
                              <wpg:grpSp>
                                <wpg:cNvPr id="24124" name="Group 24124"/>
                                <wpg:cNvGrpSpPr>
                                  <a:grpSpLocks/>
                                </wpg:cNvGrpSpPr>
                                <wpg:grpSpPr bwMode="auto">
                                  <a:xfrm>
                                    <a:off x="5111" y="1757"/>
                                    <a:ext cx="2257" cy="1378"/>
                                    <a:chOff x="5111" y="1757"/>
                                    <a:chExt cx="2257" cy="1378"/>
                                  </a:xfrm>
                                </wpg:grpSpPr>
                                <wpg:grpSp>
                                  <wpg:cNvPr id="24125" name="Group 24125"/>
                                  <wpg:cNvGrpSpPr>
                                    <a:grpSpLocks/>
                                  </wpg:cNvGrpSpPr>
                                  <wpg:grpSpPr bwMode="auto">
                                    <a:xfrm>
                                      <a:off x="6250" y="1772"/>
                                      <a:ext cx="1118" cy="1363"/>
                                      <a:chOff x="6260" y="1770"/>
                                      <a:chExt cx="1225" cy="1287"/>
                                    </a:xfrm>
                                  </wpg:grpSpPr>
                                  <wpg:grpSp>
                                    <wpg:cNvPr id="24126" name="Group 24126"/>
                                    <wpg:cNvGrpSpPr>
                                      <a:grpSpLocks/>
                                    </wpg:cNvGrpSpPr>
                                    <wpg:grpSpPr bwMode="auto">
                                      <a:xfrm flipV="1">
                                        <a:off x="6902" y="1770"/>
                                        <a:ext cx="264" cy="574"/>
                                        <a:chOff x="6902" y="1774"/>
                                        <a:chExt cx="236" cy="549"/>
                                      </a:xfrm>
                                    </wpg:grpSpPr>
                                    <wps:wsp>
                                      <wps:cNvPr id="24127" name="Oval 24127"/>
                                      <wps:cNvSpPr>
                                        <a:spLocks noChangeArrowheads="1"/>
                                      </wps:cNvSpPr>
                                      <wps:spPr bwMode="auto">
                                        <a:xfrm>
                                          <a:off x="6902" y="2099"/>
                                          <a:ext cx="236" cy="224"/>
                                        </a:xfrm>
                                        <a:prstGeom prst="ellipse">
                                          <a:avLst/>
                                        </a:prstGeom>
                                        <a:solidFill>
                                          <a:srgbClr val="FFFFFF"/>
                                        </a:solidFill>
                                        <a:ln w="19050">
                                          <a:solidFill>
                                            <a:srgbClr val="000000"/>
                                          </a:solidFill>
                                          <a:round/>
                                          <a:headEnd/>
                                          <a:tailEnd/>
                                        </a:ln>
                                      </wps:spPr>
                                      <wps:bodyPr/>
                                    </wps:wsp>
                                    <wps:wsp>
                                      <wps:cNvPr id="24128" name="Line 191"/>
                                      <wps:cNvCnPr/>
                                      <wps:spPr bwMode="auto">
                                        <a:xfrm flipV="1">
                                          <a:off x="6962" y="1774"/>
                                          <a:ext cx="1" cy="325"/>
                                        </a:xfrm>
                                        <a:prstGeom prst="line">
                                          <a:avLst/>
                                        </a:prstGeom>
                                        <a:noFill/>
                                        <a:ln w="19050">
                                          <a:solidFill>
                                            <a:srgbClr val="000000"/>
                                          </a:solidFill>
                                          <a:round/>
                                          <a:headEnd/>
                                          <a:tailEnd/>
                                        </a:ln>
                                      </wps:spPr>
                                      <wps:bodyPr/>
                                    </wps:wsp>
                                    <wps:wsp>
                                      <wps:cNvPr id="24129" name="Line 192"/>
                                      <wps:cNvCnPr/>
                                      <wps:spPr bwMode="auto">
                                        <a:xfrm flipV="1">
                                          <a:off x="7051" y="1774"/>
                                          <a:ext cx="1" cy="325"/>
                                        </a:xfrm>
                                        <a:prstGeom prst="line">
                                          <a:avLst/>
                                        </a:prstGeom>
                                        <a:noFill/>
                                        <a:ln w="19050">
                                          <a:solidFill>
                                            <a:srgbClr val="000000"/>
                                          </a:solidFill>
                                          <a:round/>
                                          <a:headEnd/>
                                          <a:tailEnd/>
                                        </a:ln>
                                      </wps:spPr>
                                      <wps:bodyPr/>
                                    </wps:wsp>
                                  </wpg:grpSp>
                                  <wpg:grpSp>
                                    <wpg:cNvPr id="24130" name="Group 24130"/>
                                    <wpg:cNvGrpSpPr>
                                      <a:grpSpLocks/>
                                    </wpg:cNvGrpSpPr>
                                    <wpg:grpSpPr bwMode="auto">
                                      <a:xfrm flipV="1">
                                        <a:off x="7221" y="1770"/>
                                        <a:ext cx="264" cy="574"/>
                                        <a:chOff x="7221" y="1774"/>
                                        <a:chExt cx="236" cy="549"/>
                                      </a:xfrm>
                                    </wpg:grpSpPr>
                                    <wps:wsp>
                                      <wps:cNvPr id="24131" name="Oval 24131"/>
                                      <wps:cNvSpPr>
                                        <a:spLocks noChangeArrowheads="1"/>
                                      </wps:cNvSpPr>
                                      <wps:spPr bwMode="auto">
                                        <a:xfrm>
                                          <a:off x="7221" y="2099"/>
                                          <a:ext cx="236" cy="224"/>
                                        </a:xfrm>
                                        <a:prstGeom prst="ellipse">
                                          <a:avLst/>
                                        </a:prstGeom>
                                        <a:solidFill>
                                          <a:srgbClr val="FFFFFF"/>
                                        </a:solidFill>
                                        <a:ln w="19050">
                                          <a:solidFill>
                                            <a:srgbClr val="000000"/>
                                          </a:solidFill>
                                          <a:round/>
                                          <a:headEnd/>
                                          <a:tailEnd/>
                                        </a:ln>
                                      </wps:spPr>
                                      <wps:bodyPr/>
                                    </wps:wsp>
                                    <wps:wsp>
                                      <wps:cNvPr id="24132" name="Line 195"/>
                                      <wps:cNvCnPr/>
                                      <wps:spPr bwMode="auto">
                                        <a:xfrm flipV="1">
                                          <a:off x="7281" y="1774"/>
                                          <a:ext cx="1" cy="325"/>
                                        </a:xfrm>
                                        <a:prstGeom prst="line">
                                          <a:avLst/>
                                        </a:prstGeom>
                                        <a:noFill/>
                                        <a:ln w="19050">
                                          <a:solidFill>
                                            <a:srgbClr val="000000"/>
                                          </a:solidFill>
                                          <a:round/>
                                          <a:headEnd/>
                                          <a:tailEnd/>
                                        </a:ln>
                                      </wps:spPr>
                                      <wps:bodyPr/>
                                    </wps:wsp>
                                    <wps:wsp>
                                      <wps:cNvPr id="24133" name="Line 196"/>
                                      <wps:cNvCnPr/>
                                      <wps:spPr bwMode="auto">
                                        <a:xfrm flipV="1">
                                          <a:off x="7370" y="1774"/>
                                          <a:ext cx="1" cy="325"/>
                                        </a:xfrm>
                                        <a:prstGeom prst="line">
                                          <a:avLst/>
                                        </a:prstGeom>
                                        <a:noFill/>
                                        <a:ln w="19050">
                                          <a:solidFill>
                                            <a:srgbClr val="000000"/>
                                          </a:solidFill>
                                          <a:round/>
                                          <a:headEnd/>
                                          <a:tailEnd/>
                                        </a:ln>
                                      </wps:spPr>
                                      <wps:bodyPr/>
                                    </wps:wsp>
                                  </wpg:grpSp>
                                  <wpg:grpSp>
                                    <wpg:cNvPr id="24134" name="Group 24134"/>
                                    <wpg:cNvGrpSpPr>
                                      <a:grpSpLocks/>
                                    </wpg:cNvGrpSpPr>
                                    <wpg:grpSpPr bwMode="auto">
                                      <a:xfrm flipV="1">
                                        <a:off x="6600" y="1770"/>
                                        <a:ext cx="264" cy="574"/>
                                        <a:chOff x="6600" y="1774"/>
                                        <a:chExt cx="236" cy="549"/>
                                      </a:xfrm>
                                    </wpg:grpSpPr>
                                    <wps:wsp>
                                      <wps:cNvPr id="24135" name="Oval 24135"/>
                                      <wps:cNvSpPr>
                                        <a:spLocks noChangeArrowheads="1"/>
                                      </wps:cNvSpPr>
                                      <wps:spPr bwMode="auto">
                                        <a:xfrm>
                                          <a:off x="6600" y="2099"/>
                                          <a:ext cx="236" cy="224"/>
                                        </a:xfrm>
                                        <a:prstGeom prst="ellipse">
                                          <a:avLst/>
                                        </a:prstGeom>
                                        <a:solidFill>
                                          <a:srgbClr val="FFFFFF"/>
                                        </a:solidFill>
                                        <a:ln w="19050">
                                          <a:solidFill>
                                            <a:srgbClr val="000000"/>
                                          </a:solidFill>
                                          <a:round/>
                                          <a:headEnd/>
                                          <a:tailEnd/>
                                        </a:ln>
                                      </wps:spPr>
                                      <wps:bodyPr/>
                                    </wps:wsp>
                                    <wps:wsp>
                                      <wps:cNvPr id="24136" name="Line 199"/>
                                      <wps:cNvCnPr/>
                                      <wps:spPr bwMode="auto">
                                        <a:xfrm flipV="1">
                                          <a:off x="6660" y="1774"/>
                                          <a:ext cx="1" cy="325"/>
                                        </a:xfrm>
                                        <a:prstGeom prst="line">
                                          <a:avLst/>
                                        </a:prstGeom>
                                        <a:noFill/>
                                        <a:ln w="19050">
                                          <a:solidFill>
                                            <a:srgbClr val="000000"/>
                                          </a:solidFill>
                                          <a:round/>
                                          <a:headEnd/>
                                          <a:tailEnd/>
                                        </a:ln>
                                      </wps:spPr>
                                      <wps:bodyPr/>
                                    </wps:wsp>
                                    <wps:wsp>
                                      <wps:cNvPr id="24137" name="Line 200"/>
                                      <wps:cNvCnPr/>
                                      <wps:spPr bwMode="auto">
                                        <a:xfrm flipV="1">
                                          <a:off x="6749" y="1774"/>
                                          <a:ext cx="1" cy="325"/>
                                        </a:xfrm>
                                        <a:prstGeom prst="line">
                                          <a:avLst/>
                                        </a:prstGeom>
                                        <a:noFill/>
                                        <a:ln w="19050">
                                          <a:solidFill>
                                            <a:srgbClr val="000000"/>
                                          </a:solidFill>
                                          <a:round/>
                                          <a:headEnd/>
                                          <a:tailEnd/>
                                        </a:ln>
                                      </wps:spPr>
                                      <wps:bodyPr/>
                                    </wps:wsp>
                                  </wpg:grpSp>
                                  <wpg:grpSp>
                                    <wpg:cNvPr id="24138" name="Group 24138"/>
                                    <wpg:cNvGrpSpPr>
                                      <a:grpSpLocks/>
                                    </wpg:cNvGrpSpPr>
                                    <wpg:grpSpPr bwMode="auto">
                                      <a:xfrm flipV="1">
                                        <a:off x="6291" y="1770"/>
                                        <a:ext cx="264" cy="574"/>
                                        <a:chOff x="6291" y="1774"/>
                                        <a:chExt cx="236" cy="549"/>
                                      </a:xfrm>
                                    </wpg:grpSpPr>
                                    <wps:wsp>
                                      <wps:cNvPr id="24139" name="Oval 24139"/>
                                      <wps:cNvSpPr>
                                        <a:spLocks noChangeArrowheads="1"/>
                                      </wps:cNvSpPr>
                                      <wps:spPr bwMode="auto">
                                        <a:xfrm>
                                          <a:off x="6291" y="2099"/>
                                          <a:ext cx="236" cy="224"/>
                                        </a:xfrm>
                                        <a:prstGeom prst="ellipse">
                                          <a:avLst/>
                                        </a:prstGeom>
                                        <a:solidFill>
                                          <a:srgbClr val="FFFFFF"/>
                                        </a:solidFill>
                                        <a:ln w="19050">
                                          <a:solidFill>
                                            <a:srgbClr val="000000"/>
                                          </a:solidFill>
                                          <a:round/>
                                          <a:headEnd/>
                                          <a:tailEnd/>
                                        </a:ln>
                                      </wps:spPr>
                                      <wps:bodyPr/>
                                    </wps:wsp>
                                    <wps:wsp>
                                      <wps:cNvPr id="24140" name="Line 203"/>
                                      <wps:cNvCnPr/>
                                      <wps:spPr bwMode="auto">
                                        <a:xfrm flipV="1">
                                          <a:off x="6351" y="1774"/>
                                          <a:ext cx="1" cy="325"/>
                                        </a:xfrm>
                                        <a:prstGeom prst="line">
                                          <a:avLst/>
                                        </a:prstGeom>
                                        <a:noFill/>
                                        <a:ln w="19050">
                                          <a:solidFill>
                                            <a:srgbClr val="000000"/>
                                          </a:solidFill>
                                          <a:round/>
                                          <a:headEnd/>
                                          <a:tailEnd/>
                                        </a:ln>
                                      </wps:spPr>
                                      <wps:bodyPr/>
                                    </wps:wsp>
                                    <wps:wsp>
                                      <wps:cNvPr id="24141" name="Line 204"/>
                                      <wps:cNvCnPr/>
                                      <wps:spPr bwMode="auto">
                                        <a:xfrm flipV="1">
                                          <a:off x="6440" y="1774"/>
                                          <a:ext cx="1" cy="325"/>
                                        </a:xfrm>
                                        <a:prstGeom prst="line">
                                          <a:avLst/>
                                        </a:prstGeom>
                                        <a:noFill/>
                                        <a:ln w="19050">
                                          <a:solidFill>
                                            <a:srgbClr val="000000"/>
                                          </a:solidFill>
                                          <a:round/>
                                          <a:headEnd/>
                                          <a:tailEnd/>
                                        </a:ln>
                                      </wps:spPr>
                                      <wps:bodyPr/>
                                    </wps:wsp>
                                  </wpg:grpSp>
                                  <wpg:grpSp>
                                    <wpg:cNvPr id="24142" name="Group 24142"/>
                                    <wpg:cNvGrpSpPr>
                                      <a:grpSpLocks/>
                                    </wpg:cNvGrpSpPr>
                                    <wpg:grpSpPr bwMode="auto">
                                      <a:xfrm>
                                        <a:off x="6260" y="2469"/>
                                        <a:ext cx="264" cy="574"/>
                                        <a:chOff x="6260" y="2464"/>
                                        <a:chExt cx="236" cy="549"/>
                                      </a:xfrm>
                                    </wpg:grpSpPr>
                                    <wps:wsp>
                                      <wps:cNvPr id="24143" name="Oval 24143"/>
                                      <wps:cNvSpPr>
                                        <a:spLocks noChangeArrowheads="1"/>
                                      </wps:cNvSpPr>
                                      <wps:spPr bwMode="auto">
                                        <a:xfrm>
                                          <a:off x="6260" y="2789"/>
                                          <a:ext cx="236" cy="224"/>
                                        </a:xfrm>
                                        <a:prstGeom prst="ellipse">
                                          <a:avLst/>
                                        </a:prstGeom>
                                        <a:solidFill>
                                          <a:srgbClr val="FFFFFF"/>
                                        </a:solidFill>
                                        <a:ln w="19050">
                                          <a:solidFill>
                                            <a:srgbClr val="000000"/>
                                          </a:solidFill>
                                          <a:round/>
                                          <a:headEnd/>
                                          <a:tailEnd/>
                                        </a:ln>
                                      </wps:spPr>
                                      <wps:bodyPr/>
                                    </wps:wsp>
                                    <wps:wsp>
                                      <wps:cNvPr id="24144" name="Line 207"/>
                                      <wps:cNvCnPr/>
                                      <wps:spPr bwMode="auto">
                                        <a:xfrm flipV="1">
                                          <a:off x="6320" y="2464"/>
                                          <a:ext cx="1" cy="325"/>
                                        </a:xfrm>
                                        <a:prstGeom prst="line">
                                          <a:avLst/>
                                        </a:prstGeom>
                                        <a:noFill/>
                                        <a:ln w="19050">
                                          <a:solidFill>
                                            <a:srgbClr val="000000"/>
                                          </a:solidFill>
                                          <a:round/>
                                          <a:headEnd/>
                                          <a:tailEnd/>
                                        </a:ln>
                                      </wps:spPr>
                                      <wps:bodyPr/>
                                    </wps:wsp>
                                    <wps:wsp>
                                      <wps:cNvPr id="24145" name="Line 208"/>
                                      <wps:cNvCnPr/>
                                      <wps:spPr bwMode="auto">
                                        <a:xfrm flipV="1">
                                          <a:off x="6409" y="2464"/>
                                          <a:ext cx="1" cy="325"/>
                                        </a:xfrm>
                                        <a:prstGeom prst="line">
                                          <a:avLst/>
                                        </a:prstGeom>
                                        <a:noFill/>
                                        <a:ln w="19050">
                                          <a:solidFill>
                                            <a:srgbClr val="000000"/>
                                          </a:solidFill>
                                          <a:round/>
                                          <a:headEnd/>
                                          <a:tailEnd/>
                                        </a:ln>
                                      </wps:spPr>
                                      <wps:bodyPr/>
                                    </wps:wsp>
                                  </wpg:grpSp>
                                  <wpg:grpSp>
                                    <wpg:cNvPr id="24146" name="Group 24146"/>
                                    <wpg:cNvGrpSpPr>
                                      <a:grpSpLocks/>
                                    </wpg:cNvGrpSpPr>
                                    <wpg:grpSpPr bwMode="auto">
                                      <a:xfrm>
                                        <a:off x="7203" y="2482"/>
                                        <a:ext cx="264" cy="571"/>
                                        <a:chOff x="7203" y="2477"/>
                                        <a:chExt cx="236" cy="549"/>
                                      </a:xfrm>
                                    </wpg:grpSpPr>
                                    <wps:wsp>
                                      <wps:cNvPr id="24147" name="Oval 24147"/>
                                      <wps:cNvSpPr>
                                        <a:spLocks noChangeArrowheads="1"/>
                                      </wps:cNvSpPr>
                                      <wps:spPr bwMode="auto">
                                        <a:xfrm>
                                          <a:off x="7203" y="2802"/>
                                          <a:ext cx="236" cy="224"/>
                                        </a:xfrm>
                                        <a:prstGeom prst="ellipse">
                                          <a:avLst/>
                                        </a:prstGeom>
                                        <a:solidFill>
                                          <a:srgbClr val="FFFFFF"/>
                                        </a:solidFill>
                                        <a:ln w="19050">
                                          <a:solidFill>
                                            <a:srgbClr val="000000"/>
                                          </a:solidFill>
                                          <a:round/>
                                          <a:headEnd/>
                                          <a:tailEnd/>
                                        </a:ln>
                                      </wps:spPr>
                                      <wps:bodyPr/>
                                    </wps:wsp>
                                    <wps:wsp>
                                      <wps:cNvPr id="24148" name="Line 211"/>
                                      <wps:cNvCnPr/>
                                      <wps:spPr bwMode="auto">
                                        <a:xfrm flipV="1">
                                          <a:off x="7263" y="2477"/>
                                          <a:ext cx="1" cy="325"/>
                                        </a:xfrm>
                                        <a:prstGeom prst="line">
                                          <a:avLst/>
                                        </a:prstGeom>
                                        <a:noFill/>
                                        <a:ln w="19050">
                                          <a:solidFill>
                                            <a:srgbClr val="000000"/>
                                          </a:solidFill>
                                          <a:round/>
                                          <a:headEnd/>
                                          <a:tailEnd/>
                                        </a:ln>
                                      </wps:spPr>
                                      <wps:bodyPr/>
                                    </wps:wsp>
                                    <wps:wsp>
                                      <wps:cNvPr id="24149" name="Line 212"/>
                                      <wps:cNvCnPr/>
                                      <wps:spPr bwMode="auto">
                                        <a:xfrm flipV="1">
                                          <a:off x="7352" y="2477"/>
                                          <a:ext cx="1" cy="325"/>
                                        </a:xfrm>
                                        <a:prstGeom prst="line">
                                          <a:avLst/>
                                        </a:prstGeom>
                                        <a:noFill/>
                                        <a:ln w="19050">
                                          <a:solidFill>
                                            <a:srgbClr val="000000"/>
                                          </a:solidFill>
                                          <a:round/>
                                          <a:headEnd/>
                                          <a:tailEnd/>
                                        </a:ln>
                                      </wps:spPr>
                                      <wps:bodyPr/>
                                    </wps:wsp>
                                  </wpg:grpSp>
                                  <wpg:grpSp>
                                    <wpg:cNvPr id="24150" name="Group 24150"/>
                                    <wpg:cNvGrpSpPr>
                                      <a:grpSpLocks/>
                                    </wpg:cNvGrpSpPr>
                                    <wpg:grpSpPr bwMode="auto">
                                      <a:xfrm>
                                        <a:off x="6587" y="2483"/>
                                        <a:ext cx="264" cy="574"/>
                                        <a:chOff x="6587" y="2478"/>
                                        <a:chExt cx="236" cy="549"/>
                                      </a:xfrm>
                                    </wpg:grpSpPr>
                                    <wps:wsp>
                                      <wps:cNvPr id="24151" name="Oval 24151"/>
                                      <wps:cNvSpPr>
                                        <a:spLocks noChangeArrowheads="1"/>
                                      </wps:cNvSpPr>
                                      <wps:spPr bwMode="auto">
                                        <a:xfrm>
                                          <a:off x="6587" y="2803"/>
                                          <a:ext cx="236" cy="224"/>
                                        </a:xfrm>
                                        <a:prstGeom prst="ellipse">
                                          <a:avLst/>
                                        </a:prstGeom>
                                        <a:solidFill>
                                          <a:srgbClr val="FFFFFF"/>
                                        </a:solidFill>
                                        <a:ln w="19050">
                                          <a:solidFill>
                                            <a:srgbClr val="000000"/>
                                          </a:solidFill>
                                          <a:round/>
                                          <a:headEnd/>
                                          <a:tailEnd/>
                                        </a:ln>
                                      </wps:spPr>
                                      <wps:bodyPr/>
                                    </wps:wsp>
                                    <wps:wsp>
                                      <wps:cNvPr id="24152" name="Line 215"/>
                                      <wps:cNvCnPr/>
                                      <wps:spPr bwMode="auto">
                                        <a:xfrm flipV="1">
                                          <a:off x="6647" y="2478"/>
                                          <a:ext cx="1" cy="325"/>
                                        </a:xfrm>
                                        <a:prstGeom prst="line">
                                          <a:avLst/>
                                        </a:prstGeom>
                                        <a:noFill/>
                                        <a:ln w="19050">
                                          <a:solidFill>
                                            <a:srgbClr val="000000"/>
                                          </a:solidFill>
                                          <a:round/>
                                          <a:headEnd/>
                                          <a:tailEnd/>
                                        </a:ln>
                                      </wps:spPr>
                                      <wps:bodyPr/>
                                    </wps:wsp>
                                    <wps:wsp>
                                      <wps:cNvPr id="24153" name="Line 216"/>
                                      <wps:cNvCnPr/>
                                      <wps:spPr bwMode="auto">
                                        <a:xfrm flipV="1">
                                          <a:off x="6736" y="2478"/>
                                          <a:ext cx="1" cy="325"/>
                                        </a:xfrm>
                                        <a:prstGeom prst="line">
                                          <a:avLst/>
                                        </a:prstGeom>
                                        <a:noFill/>
                                        <a:ln w="19050">
                                          <a:solidFill>
                                            <a:srgbClr val="000000"/>
                                          </a:solidFill>
                                          <a:round/>
                                          <a:headEnd/>
                                          <a:tailEnd/>
                                        </a:ln>
                                      </wps:spPr>
                                      <wps:bodyPr/>
                                    </wps:wsp>
                                  </wpg:grpSp>
                                  <wpg:grpSp>
                                    <wpg:cNvPr id="24154" name="Group 24154"/>
                                    <wpg:cNvGrpSpPr>
                                      <a:grpSpLocks/>
                                    </wpg:cNvGrpSpPr>
                                    <wpg:grpSpPr bwMode="auto">
                                      <a:xfrm>
                                        <a:off x="6888" y="2482"/>
                                        <a:ext cx="265" cy="574"/>
                                        <a:chOff x="6888" y="2477"/>
                                        <a:chExt cx="236" cy="549"/>
                                      </a:xfrm>
                                    </wpg:grpSpPr>
                                    <wps:wsp>
                                      <wps:cNvPr id="24155" name="Oval 24155"/>
                                      <wps:cNvSpPr>
                                        <a:spLocks noChangeArrowheads="1"/>
                                      </wps:cNvSpPr>
                                      <wps:spPr bwMode="auto">
                                        <a:xfrm>
                                          <a:off x="6888" y="2802"/>
                                          <a:ext cx="236" cy="224"/>
                                        </a:xfrm>
                                        <a:prstGeom prst="ellipse">
                                          <a:avLst/>
                                        </a:prstGeom>
                                        <a:solidFill>
                                          <a:srgbClr val="FFFFFF"/>
                                        </a:solidFill>
                                        <a:ln w="19050">
                                          <a:solidFill>
                                            <a:srgbClr val="000000"/>
                                          </a:solidFill>
                                          <a:round/>
                                          <a:headEnd/>
                                          <a:tailEnd/>
                                        </a:ln>
                                      </wps:spPr>
                                      <wps:bodyPr/>
                                    </wps:wsp>
                                    <wps:wsp>
                                      <wps:cNvPr id="24156" name="Line 219"/>
                                      <wps:cNvCnPr/>
                                      <wps:spPr bwMode="auto">
                                        <a:xfrm flipV="1">
                                          <a:off x="6948" y="2477"/>
                                          <a:ext cx="1" cy="325"/>
                                        </a:xfrm>
                                        <a:prstGeom prst="line">
                                          <a:avLst/>
                                        </a:prstGeom>
                                        <a:noFill/>
                                        <a:ln w="19050">
                                          <a:solidFill>
                                            <a:srgbClr val="000000"/>
                                          </a:solidFill>
                                          <a:round/>
                                          <a:headEnd/>
                                          <a:tailEnd/>
                                        </a:ln>
                                      </wps:spPr>
                                      <wps:bodyPr/>
                                    </wps:wsp>
                                    <wps:wsp>
                                      <wps:cNvPr id="24157" name="Line 220"/>
                                      <wps:cNvCnPr/>
                                      <wps:spPr bwMode="auto">
                                        <a:xfrm flipV="1">
                                          <a:off x="7037" y="2477"/>
                                          <a:ext cx="1" cy="325"/>
                                        </a:xfrm>
                                        <a:prstGeom prst="line">
                                          <a:avLst/>
                                        </a:prstGeom>
                                        <a:noFill/>
                                        <a:ln w="19050">
                                          <a:solidFill>
                                            <a:srgbClr val="000000"/>
                                          </a:solidFill>
                                          <a:round/>
                                          <a:headEnd/>
                                          <a:tailEnd/>
                                        </a:ln>
                                      </wps:spPr>
                                      <wps:bodyPr/>
                                    </wps:wsp>
                                  </wpg:grpSp>
                                </wpg:grpSp>
                                <wpg:grpSp>
                                  <wpg:cNvPr id="24158" name="Group 24158"/>
                                  <wpg:cNvGrpSpPr>
                                    <a:grpSpLocks/>
                                  </wpg:cNvGrpSpPr>
                                  <wpg:grpSpPr bwMode="auto">
                                    <a:xfrm>
                                      <a:off x="5111" y="1757"/>
                                      <a:ext cx="1118" cy="1363"/>
                                      <a:chOff x="5120" y="1755"/>
                                      <a:chExt cx="1225" cy="1287"/>
                                    </a:xfrm>
                                  </wpg:grpSpPr>
                                  <wpg:grpSp>
                                    <wpg:cNvPr id="24159" name="Group 24159"/>
                                    <wpg:cNvGrpSpPr>
                                      <a:grpSpLocks/>
                                    </wpg:cNvGrpSpPr>
                                    <wpg:grpSpPr bwMode="auto">
                                      <a:xfrm flipV="1">
                                        <a:off x="5762" y="1755"/>
                                        <a:ext cx="264" cy="574"/>
                                        <a:chOff x="5762" y="1759"/>
                                        <a:chExt cx="236" cy="549"/>
                                      </a:xfrm>
                                    </wpg:grpSpPr>
                                    <wps:wsp>
                                      <wps:cNvPr id="24160" name="Oval 24160"/>
                                      <wps:cNvSpPr>
                                        <a:spLocks noChangeArrowheads="1"/>
                                      </wps:cNvSpPr>
                                      <wps:spPr bwMode="auto">
                                        <a:xfrm>
                                          <a:off x="5762" y="2084"/>
                                          <a:ext cx="236" cy="224"/>
                                        </a:xfrm>
                                        <a:prstGeom prst="ellipse">
                                          <a:avLst/>
                                        </a:prstGeom>
                                        <a:solidFill>
                                          <a:srgbClr val="FFFFFF"/>
                                        </a:solidFill>
                                        <a:ln w="19050">
                                          <a:solidFill>
                                            <a:srgbClr val="000000"/>
                                          </a:solidFill>
                                          <a:round/>
                                          <a:headEnd/>
                                          <a:tailEnd/>
                                        </a:ln>
                                      </wps:spPr>
                                      <wps:bodyPr/>
                                    </wps:wsp>
                                    <wps:wsp>
                                      <wps:cNvPr id="24161" name="Line 224"/>
                                      <wps:cNvCnPr/>
                                      <wps:spPr bwMode="auto">
                                        <a:xfrm flipV="1">
                                          <a:off x="5822" y="1759"/>
                                          <a:ext cx="1" cy="325"/>
                                        </a:xfrm>
                                        <a:prstGeom prst="line">
                                          <a:avLst/>
                                        </a:prstGeom>
                                        <a:noFill/>
                                        <a:ln w="19050">
                                          <a:solidFill>
                                            <a:srgbClr val="000000"/>
                                          </a:solidFill>
                                          <a:round/>
                                          <a:headEnd/>
                                          <a:tailEnd/>
                                        </a:ln>
                                      </wps:spPr>
                                      <wps:bodyPr/>
                                    </wps:wsp>
                                    <wps:wsp>
                                      <wps:cNvPr id="24162" name="Line 225"/>
                                      <wps:cNvCnPr/>
                                      <wps:spPr bwMode="auto">
                                        <a:xfrm flipV="1">
                                          <a:off x="5911" y="1759"/>
                                          <a:ext cx="1" cy="325"/>
                                        </a:xfrm>
                                        <a:prstGeom prst="line">
                                          <a:avLst/>
                                        </a:prstGeom>
                                        <a:noFill/>
                                        <a:ln w="19050">
                                          <a:solidFill>
                                            <a:srgbClr val="000000"/>
                                          </a:solidFill>
                                          <a:round/>
                                          <a:headEnd/>
                                          <a:tailEnd/>
                                        </a:ln>
                                      </wps:spPr>
                                      <wps:bodyPr/>
                                    </wps:wsp>
                                  </wpg:grpSp>
                                  <wpg:grpSp>
                                    <wpg:cNvPr id="24163" name="Group 24163"/>
                                    <wpg:cNvGrpSpPr>
                                      <a:grpSpLocks/>
                                    </wpg:cNvGrpSpPr>
                                    <wpg:grpSpPr bwMode="auto">
                                      <a:xfrm flipV="1">
                                        <a:off x="6081" y="1755"/>
                                        <a:ext cx="264" cy="574"/>
                                        <a:chOff x="6081" y="1759"/>
                                        <a:chExt cx="236" cy="549"/>
                                      </a:xfrm>
                                    </wpg:grpSpPr>
                                    <wps:wsp>
                                      <wps:cNvPr id="24164" name="Oval 24164"/>
                                      <wps:cNvSpPr>
                                        <a:spLocks noChangeArrowheads="1"/>
                                      </wps:cNvSpPr>
                                      <wps:spPr bwMode="auto">
                                        <a:xfrm>
                                          <a:off x="6081" y="2084"/>
                                          <a:ext cx="236" cy="224"/>
                                        </a:xfrm>
                                        <a:prstGeom prst="ellipse">
                                          <a:avLst/>
                                        </a:prstGeom>
                                        <a:solidFill>
                                          <a:srgbClr val="FFFFFF"/>
                                        </a:solidFill>
                                        <a:ln w="19050">
                                          <a:solidFill>
                                            <a:srgbClr val="000000"/>
                                          </a:solidFill>
                                          <a:round/>
                                          <a:headEnd/>
                                          <a:tailEnd/>
                                        </a:ln>
                                      </wps:spPr>
                                      <wps:bodyPr/>
                                    </wps:wsp>
                                    <wps:wsp>
                                      <wps:cNvPr id="24165" name="Line 228"/>
                                      <wps:cNvCnPr/>
                                      <wps:spPr bwMode="auto">
                                        <a:xfrm flipV="1">
                                          <a:off x="6141" y="1759"/>
                                          <a:ext cx="1" cy="325"/>
                                        </a:xfrm>
                                        <a:prstGeom prst="line">
                                          <a:avLst/>
                                        </a:prstGeom>
                                        <a:noFill/>
                                        <a:ln w="19050">
                                          <a:solidFill>
                                            <a:srgbClr val="000000"/>
                                          </a:solidFill>
                                          <a:round/>
                                          <a:headEnd/>
                                          <a:tailEnd/>
                                        </a:ln>
                                      </wps:spPr>
                                      <wps:bodyPr/>
                                    </wps:wsp>
                                    <wps:wsp>
                                      <wps:cNvPr id="24166" name="Line 229"/>
                                      <wps:cNvCnPr/>
                                      <wps:spPr bwMode="auto">
                                        <a:xfrm flipV="1">
                                          <a:off x="6230" y="1759"/>
                                          <a:ext cx="1" cy="325"/>
                                        </a:xfrm>
                                        <a:prstGeom prst="line">
                                          <a:avLst/>
                                        </a:prstGeom>
                                        <a:noFill/>
                                        <a:ln w="19050">
                                          <a:solidFill>
                                            <a:srgbClr val="000000"/>
                                          </a:solidFill>
                                          <a:round/>
                                          <a:headEnd/>
                                          <a:tailEnd/>
                                        </a:ln>
                                      </wps:spPr>
                                      <wps:bodyPr/>
                                    </wps:wsp>
                                  </wpg:grpSp>
                                  <wpg:grpSp>
                                    <wpg:cNvPr id="24167" name="Group 24167"/>
                                    <wpg:cNvGrpSpPr>
                                      <a:grpSpLocks/>
                                    </wpg:cNvGrpSpPr>
                                    <wpg:grpSpPr bwMode="auto">
                                      <a:xfrm flipV="1">
                                        <a:off x="5460" y="1755"/>
                                        <a:ext cx="264" cy="574"/>
                                        <a:chOff x="5460" y="1759"/>
                                        <a:chExt cx="236" cy="549"/>
                                      </a:xfrm>
                                    </wpg:grpSpPr>
                                    <wps:wsp>
                                      <wps:cNvPr id="24168" name="Oval 24168"/>
                                      <wps:cNvSpPr>
                                        <a:spLocks noChangeArrowheads="1"/>
                                      </wps:cNvSpPr>
                                      <wps:spPr bwMode="auto">
                                        <a:xfrm>
                                          <a:off x="5460" y="2084"/>
                                          <a:ext cx="236" cy="224"/>
                                        </a:xfrm>
                                        <a:prstGeom prst="ellipse">
                                          <a:avLst/>
                                        </a:prstGeom>
                                        <a:solidFill>
                                          <a:srgbClr val="FFFFFF"/>
                                        </a:solidFill>
                                        <a:ln w="19050">
                                          <a:solidFill>
                                            <a:srgbClr val="000000"/>
                                          </a:solidFill>
                                          <a:round/>
                                          <a:headEnd/>
                                          <a:tailEnd/>
                                        </a:ln>
                                      </wps:spPr>
                                      <wps:bodyPr/>
                                    </wps:wsp>
                                    <wps:wsp>
                                      <wps:cNvPr id="24169" name="Line 232"/>
                                      <wps:cNvCnPr/>
                                      <wps:spPr bwMode="auto">
                                        <a:xfrm flipV="1">
                                          <a:off x="5520" y="1759"/>
                                          <a:ext cx="1" cy="325"/>
                                        </a:xfrm>
                                        <a:prstGeom prst="line">
                                          <a:avLst/>
                                        </a:prstGeom>
                                        <a:noFill/>
                                        <a:ln w="19050">
                                          <a:solidFill>
                                            <a:srgbClr val="000000"/>
                                          </a:solidFill>
                                          <a:round/>
                                          <a:headEnd/>
                                          <a:tailEnd/>
                                        </a:ln>
                                      </wps:spPr>
                                      <wps:bodyPr/>
                                    </wps:wsp>
                                    <wps:wsp>
                                      <wps:cNvPr id="24170" name="Line 233"/>
                                      <wps:cNvCnPr/>
                                      <wps:spPr bwMode="auto">
                                        <a:xfrm flipV="1">
                                          <a:off x="5609" y="1759"/>
                                          <a:ext cx="1" cy="325"/>
                                        </a:xfrm>
                                        <a:prstGeom prst="line">
                                          <a:avLst/>
                                        </a:prstGeom>
                                        <a:noFill/>
                                        <a:ln w="19050">
                                          <a:solidFill>
                                            <a:srgbClr val="000000"/>
                                          </a:solidFill>
                                          <a:round/>
                                          <a:headEnd/>
                                          <a:tailEnd/>
                                        </a:ln>
                                      </wps:spPr>
                                      <wps:bodyPr/>
                                    </wps:wsp>
                                  </wpg:grpSp>
                                  <wpg:grpSp>
                                    <wpg:cNvPr id="24171" name="Group 24171"/>
                                    <wpg:cNvGrpSpPr>
                                      <a:grpSpLocks/>
                                    </wpg:cNvGrpSpPr>
                                    <wpg:grpSpPr bwMode="auto">
                                      <a:xfrm flipV="1">
                                        <a:off x="5151" y="1755"/>
                                        <a:ext cx="264" cy="574"/>
                                        <a:chOff x="5151" y="1759"/>
                                        <a:chExt cx="236" cy="549"/>
                                      </a:xfrm>
                                    </wpg:grpSpPr>
                                    <wps:wsp>
                                      <wps:cNvPr id="24172" name="Oval 24172"/>
                                      <wps:cNvSpPr>
                                        <a:spLocks noChangeArrowheads="1"/>
                                      </wps:cNvSpPr>
                                      <wps:spPr bwMode="auto">
                                        <a:xfrm>
                                          <a:off x="5151" y="2084"/>
                                          <a:ext cx="236" cy="224"/>
                                        </a:xfrm>
                                        <a:prstGeom prst="ellipse">
                                          <a:avLst/>
                                        </a:prstGeom>
                                        <a:solidFill>
                                          <a:srgbClr val="FFFFFF"/>
                                        </a:solidFill>
                                        <a:ln w="19050">
                                          <a:solidFill>
                                            <a:srgbClr val="000000"/>
                                          </a:solidFill>
                                          <a:round/>
                                          <a:headEnd/>
                                          <a:tailEnd/>
                                        </a:ln>
                                      </wps:spPr>
                                      <wps:bodyPr/>
                                    </wps:wsp>
                                    <wps:wsp>
                                      <wps:cNvPr id="24173" name="Line 236"/>
                                      <wps:cNvCnPr/>
                                      <wps:spPr bwMode="auto">
                                        <a:xfrm flipV="1">
                                          <a:off x="5211" y="1759"/>
                                          <a:ext cx="1" cy="325"/>
                                        </a:xfrm>
                                        <a:prstGeom prst="line">
                                          <a:avLst/>
                                        </a:prstGeom>
                                        <a:noFill/>
                                        <a:ln w="19050">
                                          <a:solidFill>
                                            <a:srgbClr val="000000"/>
                                          </a:solidFill>
                                          <a:round/>
                                          <a:headEnd/>
                                          <a:tailEnd/>
                                        </a:ln>
                                      </wps:spPr>
                                      <wps:bodyPr/>
                                    </wps:wsp>
                                    <wps:wsp>
                                      <wps:cNvPr id="24174" name="Line 237"/>
                                      <wps:cNvCnPr/>
                                      <wps:spPr bwMode="auto">
                                        <a:xfrm flipV="1">
                                          <a:off x="5300" y="1759"/>
                                          <a:ext cx="1" cy="325"/>
                                        </a:xfrm>
                                        <a:prstGeom prst="line">
                                          <a:avLst/>
                                        </a:prstGeom>
                                        <a:noFill/>
                                        <a:ln w="19050">
                                          <a:solidFill>
                                            <a:srgbClr val="000000"/>
                                          </a:solidFill>
                                          <a:round/>
                                          <a:headEnd/>
                                          <a:tailEnd/>
                                        </a:ln>
                                      </wps:spPr>
                                      <wps:bodyPr/>
                                    </wps:wsp>
                                  </wpg:grpSp>
                                  <wpg:grpSp>
                                    <wpg:cNvPr id="24175" name="Group 24175"/>
                                    <wpg:cNvGrpSpPr>
                                      <a:grpSpLocks/>
                                    </wpg:cNvGrpSpPr>
                                    <wpg:grpSpPr bwMode="auto">
                                      <a:xfrm>
                                        <a:off x="5120" y="2454"/>
                                        <a:ext cx="264" cy="574"/>
                                        <a:chOff x="5120" y="2449"/>
                                        <a:chExt cx="236" cy="549"/>
                                      </a:xfrm>
                                    </wpg:grpSpPr>
                                    <wps:wsp>
                                      <wps:cNvPr id="24176" name="Oval 24176"/>
                                      <wps:cNvSpPr>
                                        <a:spLocks noChangeArrowheads="1"/>
                                      </wps:cNvSpPr>
                                      <wps:spPr bwMode="auto">
                                        <a:xfrm>
                                          <a:off x="5120" y="2774"/>
                                          <a:ext cx="236" cy="224"/>
                                        </a:xfrm>
                                        <a:prstGeom prst="ellipse">
                                          <a:avLst/>
                                        </a:prstGeom>
                                        <a:solidFill>
                                          <a:srgbClr val="FFFFFF"/>
                                        </a:solidFill>
                                        <a:ln w="19050">
                                          <a:solidFill>
                                            <a:srgbClr val="000000"/>
                                          </a:solidFill>
                                          <a:round/>
                                          <a:headEnd/>
                                          <a:tailEnd/>
                                        </a:ln>
                                      </wps:spPr>
                                      <wps:bodyPr/>
                                    </wps:wsp>
                                    <wps:wsp>
                                      <wps:cNvPr id="24177" name="Line 240"/>
                                      <wps:cNvCnPr/>
                                      <wps:spPr bwMode="auto">
                                        <a:xfrm flipV="1">
                                          <a:off x="5180" y="2449"/>
                                          <a:ext cx="1" cy="325"/>
                                        </a:xfrm>
                                        <a:prstGeom prst="line">
                                          <a:avLst/>
                                        </a:prstGeom>
                                        <a:noFill/>
                                        <a:ln w="19050">
                                          <a:solidFill>
                                            <a:srgbClr val="000000"/>
                                          </a:solidFill>
                                          <a:round/>
                                          <a:headEnd/>
                                          <a:tailEnd/>
                                        </a:ln>
                                      </wps:spPr>
                                      <wps:bodyPr/>
                                    </wps:wsp>
                                    <wps:wsp>
                                      <wps:cNvPr id="24178" name="Line 241"/>
                                      <wps:cNvCnPr/>
                                      <wps:spPr bwMode="auto">
                                        <a:xfrm flipV="1">
                                          <a:off x="5269" y="2449"/>
                                          <a:ext cx="1" cy="325"/>
                                        </a:xfrm>
                                        <a:prstGeom prst="line">
                                          <a:avLst/>
                                        </a:prstGeom>
                                        <a:noFill/>
                                        <a:ln w="19050">
                                          <a:solidFill>
                                            <a:srgbClr val="000000"/>
                                          </a:solidFill>
                                          <a:round/>
                                          <a:headEnd/>
                                          <a:tailEnd/>
                                        </a:ln>
                                      </wps:spPr>
                                      <wps:bodyPr/>
                                    </wps:wsp>
                                  </wpg:grpSp>
                                  <wpg:grpSp>
                                    <wpg:cNvPr id="24179" name="Group 24179"/>
                                    <wpg:cNvGrpSpPr>
                                      <a:grpSpLocks/>
                                    </wpg:cNvGrpSpPr>
                                    <wpg:grpSpPr bwMode="auto">
                                      <a:xfrm>
                                        <a:off x="6063" y="2467"/>
                                        <a:ext cx="264" cy="571"/>
                                        <a:chOff x="6063" y="2462"/>
                                        <a:chExt cx="236" cy="549"/>
                                      </a:xfrm>
                                    </wpg:grpSpPr>
                                    <wps:wsp>
                                      <wps:cNvPr id="24180" name="Oval 24180"/>
                                      <wps:cNvSpPr>
                                        <a:spLocks noChangeArrowheads="1"/>
                                      </wps:cNvSpPr>
                                      <wps:spPr bwMode="auto">
                                        <a:xfrm>
                                          <a:off x="6063" y="2787"/>
                                          <a:ext cx="236" cy="224"/>
                                        </a:xfrm>
                                        <a:prstGeom prst="ellipse">
                                          <a:avLst/>
                                        </a:prstGeom>
                                        <a:solidFill>
                                          <a:srgbClr val="FFFFFF"/>
                                        </a:solidFill>
                                        <a:ln w="19050">
                                          <a:solidFill>
                                            <a:srgbClr val="000000"/>
                                          </a:solidFill>
                                          <a:round/>
                                          <a:headEnd/>
                                          <a:tailEnd/>
                                        </a:ln>
                                      </wps:spPr>
                                      <wps:bodyPr/>
                                    </wps:wsp>
                                    <wps:wsp>
                                      <wps:cNvPr id="24181" name="Line 244"/>
                                      <wps:cNvCnPr/>
                                      <wps:spPr bwMode="auto">
                                        <a:xfrm flipV="1">
                                          <a:off x="6123" y="2462"/>
                                          <a:ext cx="1" cy="325"/>
                                        </a:xfrm>
                                        <a:prstGeom prst="line">
                                          <a:avLst/>
                                        </a:prstGeom>
                                        <a:noFill/>
                                        <a:ln w="19050">
                                          <a:solidFill>
                                            <a:srgbClr val="000000"/>
                                          </a:solidFill>
                                          <a:round/>
                                          <a:headEnd/>
                                          <a:tailEnd/>
                                        </a:ln>
                                      </wps:spPr>
                                      <wps:bodyPr/>
                                    </wps:wsp>
                                    <wps:wsp>
                                      <wps:cNvPr id="24182" name="Line 245"/>
                                      <wps:cNvCnPr/>
                                      <wps:spPr bwMode="auto">
                                        <a:xfrm flipV="1">
                                          <a:off x="6212" y="2462"/>
                                          <a:ext cx="1" cy="325"/>
                                        </a:xfrm>
                                        <a:prstGeom prst="line">
                                          <a:avLst/>
                                        </a:prstGeom>
                                        <a:noFill/>
                                        <a:ln w="19050">
                                          <a:solidFill>
                                            <a:srgbClr val="000000"/>
                                          </a:solidFill>
                                          <a:round/>
                                          <a:headEnd/>
                                          <a:tailEnd/>
                                        </a:ln>
                                      </wps:spPr>
                                      <wps:bodyPr/>
                                    </wps:wsp>
                                  </wpg:grpSp>
                                  <wpg:grpSp>
                                    <wpg:cNvPr id="24183" name="Group 24183"/>
                                    <wpg:cNvGrpSpPr>
                                      <a:grpSpLocks/>
                                    </wpg:cNvGrpSpPr>
                                    <wpg:grpSpPr bwMode="auto">
                                      <a:xfrm>
                                        <a:off x="5447" y="2468"/>
                                        <a:ext cx="264" cy="574"/>
                                        <a:chOff x="5447" y="2463"/>
                                        <a:chExt cx="236" cy="549"/>
                                      </a:xfrm>
                                    </wpg:grpSpPr>
                                    <wps:wsp>
                                      <wps:cNvPr id="24184" name="Oval 24184"/>
                                      <wps:cNvSpPr>
                                        <a:spLocks noChangeArrowheads="1"/>
                                      </wps:cNvSpPr>
                                      <wps:spPr bwMode="auto">
                                        <a:xfrm>
                                          <a:off x="5447" y="2788"/>
                                          <a:ext cx="236" cy="224"/>
                                        </a:xfrm>
                                        <a:prstGeom prst="ellipse">
                                          <a:avLst/>
                                        </a:prstGeom>
                                        <a:solidFill>
                                          <a:srgbClr val="FFFFFF"/>
                                        </a:solidFill>
                                        <a:ln w="19050">
                                          <a:solidFill>
                                            <a:srgbClr val="000000"/>
                                          </a:solidFill>
                                          <a:round/>
                                          <a:headEnd/>
                                          <a:tailEnd/>
                                        </a:ln>
                                      </wps:spPr>
                                      <wps:bodyPr/>
                                    </wps:wsp>
                                    <wps:wsp>
                                      <wps:cNvPr id="24185" name="Line 248"/>
                                      <wps:cNvCnPr/>
                                      <wps:spPr bwMode="auto">
                                        <a:xfrm flipV="1">
                                          <a:off x="5507" y="2463"/>
                                          <a:ext cx="1" cy="325"/>
                                        </a:xfrm>
                                        <a:prstGeom prst="line">
                                          <a:avLst/>
                                        </a:prstGeom>
                                        <a:noFill/>
                                        <a:ln w="19050">
                                          <a:solidFill>
                                            <a:srgbClr val="000000"/>
                                          </a:solidFill>
                                          <a:round/>
                                          <a:headEnd/>
                                          <a:tailEnd/>
                                        </a:ln>
                                      </wps:spPr>
                                      <wps:bodyPr/>
                                    </wps:wsp>
                                    <wps:wsp>
                                      <wps:cNvPr id="24186" name="Line 249"/>
                                      <wps:cNvCnPr/>
                                      <wps:spPr bwMode="auto">
                                        <a:xfrm flipV="1">
                                          <a:off x="5596" y="2463"/>
                                          <a:ext cx="1" cy="325"/>
                                        </a:xfrm>
                                        <a:prstGeom prst="line">
                                          <a:avLst/>
                                        </a:prstGeom>
                                        <a:noFill/>
                                        <a:ln w="19050">
                                          <a:solidFill>
                                            <a:srgbClr val="000000"/>
                                          </a:solidFill>
                                          <a:round/>
                                          <a:headEnd/>
                                          <a:tailEnd/>
                                        </a:ln>
                                      </wps:spPr>
                                      <wps:bodyPr/>
                                    </wps:wsp>
                                  </wpg:grpSp>
                                  <wpg:grpSp>
                                    <wpg:cNvPr id="24187" name="Group 24187"/>
                                    <wpg:cNvGrpSpPr>
                                      <a:grpSpLocks/>
                                    </wpg:cNvGrpSpPr>
                                    <wpg:grpSpPr bwMode="auto">
                                      <a:xfrm>
                                        <a:off x="5748" y="2467"/>
                                        <a:ext cx="265" cy="574"/>
                                        <a:chOff x="5748" y="2462"/>
                                        <a:chExt cx="236" cy="549"/>
                                      </a:xfrm>
                                    </wpg:grpSpPr>
                                    <wps:wsp>
                                      <wps:cNvPr id="24188" name="Oval 24188"/>
                                      <wps:cNvSpPr>
                                        <a:spLocks noChangeArrowheads="1"/>
                                      </wps:cNvSpPr>
                                      <wps:spPr bwMode="auto">
                                        <a:xfrm>
                                          <a:off x="5748" y="2787"/>
                                          <a:ext cx="236" cy="224"/>
                                        </a:xfrm>
                                        <a:prstGeom prst="ellipse">
                                          <a:avLst/>
                                        </a:prstGeom>
                                        <a:solidFill>
                                          <a:srgbClr val="FFFFFF"/>
                                        </a:solidFill>
                                        <a:ln w="19050">
                                          <a:solidFill>
                                            <a:srgbClr val="000000"/>
                                          </a:solidFill>
                                          <a:round/>
                                          <a:headEnd/>
                                          <a:tailEnd/>
                                        </a:ln>
                                      </wps:spPr>
                                      <wps:bodyPr/>
                                    </wps:wsp>
                                    <wps:wsp>
                                      <wps:cNvPr id="24189" name="Line 252"/>
                                      <wps:cNvCnPr/>
                                      <wps:spPr bwMode="auto">
                                        <a:xfrm flipV="1">
                                          <a:off x="5808" y="2462"/>
                                          <a:ext cx="1" cy="325"/>
                                        </a:xfrm>
                                        <a:prstGeom prst="line">
                                          <a:avLst/>
                                        </a:prstGeom>
                                        <a:noFill/>
                                        <a:ln w="19050">
                                          <a:solidFill>
                                            <a:srgbClr val="000000"/>
                                          </a:solidFill>
                                          <a:round/>
                                          <a:headEnd/>
                                          <a:tailEnd/>
                                        </a:ln>
                                      </wps:spPr>
                                      <wps:bodyPr/>
                                    </wps:wsp>
                                    <wps:wsp>
                                      <wps:cNvPr id="24190" name="Line 253"/>
                                      <wps:cNvCnPr/>
                                      <wps:spPr bwMode="auto">
                                        <a:xfrm flipV="1">
                                          <a:off x="5897" y="2462"/>
                                          <a:ext cx="1" cy="325"/>
                                        </a:xfrm>
                                        <a:prstGeom prst="line">
                                          <a:avLst/>
                                        </a:prstGeom>
                                        <a:noFill/>
                                        <a:ln w="19050">
                                          <a:solidFill>
                                            <a:srgbClr val="000000"/>
                                          </a:solidFill>
                                          <a:round/>
                                          <a:headEnd/>
                                          <a:tailEnd/>
                                        </a:ln>
                                      </wps:spPr>
                                      <wps:bodyPr/>
                                    </wps:wsp>
                                  </wpg:grpSp>
                                </wpg:grpSp>
                              </wpg:grpSp>
                            </wpg:grpSp>
                            <wpg:grpSp>
                              <wpg:cNvPr id="24191" name="Group 24191"/>
                              <wpg:cNvGrpSpPr>
                                <a:grpSpLocks/>
                              </wpg:cNvGrpSpPr>
                              <wpg:grpSpPr bwMode="auto">
                                <a:xfrm>
                                  <a:off x="727" y="494"/>
                                  <a:ext cx="4193" cy="3195"/>
                                  <a:chOff x="727" y="494"/>
                                  <a:chExt cx="4193" cy="3195"/>
                                </a:xfrm>
                              </wpg:grpSpPr>
                              <wps:wsp>
                                <wps:cNvPr id="24192" name="Oval 24192"/>
                                <wps:cNvSpPr>
                                  <a:spLocks noChangeArrowheads="1"/>
                                </wps:cNvSpPr>
                                <wps:spPr bwMode="auto">
                                  <a:xfrm>
                                    <a:off x="4680" y="1979"/>
                                    <a:ext cx="240" cy="240"/>
                                  </a:xfrm>
                                  <a:prstGeom prst="ellipse">
                                    <a:avLst/>
                                  </a:prstGeom>
                                  <a:solidFill>
                                    <a:srgbClr val="C0C0C0"/>
                                  </a:solidFill>
                                  <a:ln w="9525" algn="ctr">
                                    <a:solidFill>
                                      <a:srgbClr val="000000"/>
                                    </a:solidFill>
                                    <a:round/>
                                    <a:headEnd/>
                                    <a:tailEnd/>
                                  </a:ln>
                                </wps:spPr>
                                <wps:bodyPr/>
                              </wps:wsp>
                              <wps:wsp>
                                <wps:cNvPr id="24193" name="Oval 24193"/>
                                <wps:cNvSpPr>
                                  <a:spLocks noChangeArrowheads="1"/>
                                </wps:cNvSpPr>
                                <wps:spPr bwMode="auto">
                                  <a:xfrm>
                                    <a:off x="3285" y="989"/>
                                    <a:ext cx="240" cy="240"/>
                                  </a:xfrm>
                                  <a:prstGeom prst="ellipse">
                                    <a:avLst/>
                                  </a:prstGeom>
                                  <a:solidFill>
                                    <a:srgbClr val="C0C0C0"/>
                                  </a:solidFill>
                                  <a:ln w="9525" algn="ctr">
                                    <a:solidFill>
                                      <a:srgbClr val="000000"/>
                                    </a:solidFill>
                                    <a:round/>
                                    <a:headEnd/>
                                    <a:tailEnd/>
                                  </a:ln>
                                </wps:spPr>
                                <wps:bodyPr/>
                              </wps:wsp>
                              <wps:wsp>
                                <wps:cNvPr id="24194" name="Oval 24194"/>
                                <wps:cNvSpPr>
                                  <a:spLocks noChangeArrowheads="1"/>
                                </wps:cNvSpPr>
                                <wps:spPr bwMode="auto">
                                  <a:xfrm>
                                    <a:off x="4170" y="899"/>
                                    <a:ext cx="240" cy="240"/>
                                  </a:xfrm>
                                  <a:prstGeom prst="ellipse">
                                    <a:avLst/>
                                  </a:prstGeom>
                                  <a:solidFill>
                                    <a:srgbClr val="C0C0C0"/>
                                  </a:solidFill>
                                  <a:ln w="9525" algn="ctr">
                                    <a:solidFill>
                                      <a:srgbClr val="000000"/>
                                    </a:solidFill>
                                    <a:round/>
                                    <a:headEnd/>
                                    <a:tailEnd/>
                                  </a:ln>
                                </wps:spPr>
                                <wps:bodyPr/>
                              </wps:wsp>
                              <wps:wsp>
                                <wps:cNvPr id="24195" name="Oval 24195"/>
                                <wps:cNvSpPr>
                                  <a:spLocks noChangeArrowheads="1"/>
                                </wps:cNvSpPr>
                                <wps:spPr bwMode="auto">
                                  <a:xfrm>
                                    <a:off x="4125" y="2234"/>
                                    <a:ext cx="240" cy="240"/>
                                  </a:xfrm>
                                  <a:prstGeom prst="ellipse">
                                    <a:avLst/>
                                  </a:prstGeom>
                                  <a:solidFill>
                                    <a:srgbClr val="C0C0C0"/>
                                  </a:solidFill>
                                  <a:ln w="9525" algn="ctr">
                                    <a:solidFill>
                                      <a:srgbClr val="000000"/>
                                    </a:solidFill>
                                    <a:round/>
                                    <a:headEnd/>
                                    <a:tailEnd/>
                                  </a:ln>
                                </wps:spPr>
                                <wps:bodyPr/>
                              </wps:wsp>
                              <wps:wsp>
                                <wps:cNvPr id="24196" name="Oval 24196"/>
                                <wps:cNvSpPr>
                                  <a:spLocks noChangeArrowheads="1"/>
                                </wps:cNvSpPr>
                                <wps:spPr bwMode="auto">
                                  <a:xfrm>
                                    <a:off x="4260" y="1769"/>
                                    <a:ext cx="240" cy="240"/>
                                  </a:xfrm>
                                  <a:prstGeom prst="ellipse">
                                    <a:avLst/>
                                  </a:prstGeom>
                                  <a:solidFill>
                                    <a:srgbClr val="C0C0C0"/>
                                  </a:solidFill>
                                  <a:ln w="9525" algn="ctr">
                                    <a:solidFill>
                                      <a:srgbClr val="000000"/>
                                    </a:solidFill>
                                    <a:round/>
                                    <a:headEnd/>
                                    <a:tailEnd/>
                                  </a:ln>
                                </wps:spPr>
                                <wps:bodyPr/>
                              </wps:wsp>
                              <wps:wsp>
                                <wps:cNvPr id="24197" name="Oval 24197"/>
                                <wps:cNvSpPr>
                                  <a:spLocks noChangeArrowheads="1"/>
                                </wps:cNvSpPr>
                                <wps:spPr bwMode="auto">
                                  <a:xfrm>
                                    <a:off x="3540" y="2459"/>
                                    <a:ext cx="240" cy="240"/>
                                  </a:xfrm>
                                  <a:prstGeom prst="ellipse">
                                    <a:avLst/>
                                  </a:prstGeom>
                                  <a:solidFill>
                                    <a:srgbClr val="C0C0C0"/>
                                  </a:solidFill>
                                  <a:ln w="9525" algn="ctr">
                                    <a:solidFill>
                                      <a:srgbClr val="000000"/>
                                    </a:solidFill>
                                    <a:round/>
                                    <a:headEnd/>
                                    <a:tailEnd/>
                                  </a:ln>
                                </wps:spPr>
                                <wps:bodyPr/>
                              </wps:wsp>
                              <wps:wsp>
                                <wps:cNvPr id="24198" name="Oval 24198"/>
                                <wps:cNvSpPr>
                                  <a:spLocks noChangeArrowheads="1"/>
                                </wps:cNvSpPr>
                                <wps:spPr bwMode="auto">
                                  <a:xfrm>
                                    <a:off x="4530" y="1334"/>
                                    <a:ext cx="240" cy="240"/>
                                  </a:xfrm>
                                  <a:prstGeom prst="ellipse">
                                    <a:avLst/>
                                  </a:prstGeom>
                                  <a:solidFill>
                                    <a:srgbClr val="C0C0C0"/>
                                  </a:solidFill>
                                  <a:ln w="9525" algn="ctr">
                                    <a:solidFill>
                                      <a:srgbClr val="000000"/>
                                    </a:solidFill>
                                    <a:round/>
                                    <a:headEnd/>
                                    <a:tailEnd/>
                                  </a:ln>
                                </wps:spPr>
                                <wps:bodyPr/>
                              </wps:wsp>
                              <wps:wsp>
                                <wps:cNvPr id="24199" name="Oval 24199"/>
                                <wps:cNvSpPr>
                                  <a:spLocks noChangeArrowheads="1"/>
                                </wps:cNvSpPr>
                                <wps:spPr bwMode="auto">
                                  <a:xfrm>
                                    <a:off x="3855" y="494"/>
                                    <a:ext cx="240" cy="240"/>
                                  </a:xfrm>
                                  <a:prstGeom prst="ellipse">
                                    <a:avLst/>
                                  </a:prstGeom>
                                  <a:solidFill>
                                    <a:srgbClr val="C0C0C0"/>
                                  </a:solidFill>
                                  <a:ln w="9525" algn="ctr">
                                    <a:solidFill>
                                      <a:srgbClr val="000000"/>
                                    </a:solidFill>
                                    <a:round/>
                                    <a:headEnd/>
                                    <a:tailEnd/>
                                  </a:ln>
                                </wps:spPr>
                                <wps:bodyPr/>
                              </wps:wsp>
                              <wps:wsp>
                                <wps:cNvPr id="24200" name="Oval 24200"/>
                                <wps:cNvSpPr>
                                  <a:spLocks noChangeArrowheads="1"/>
                                </wps:cNvSpPr>
                                <wps:spPr bwMode="auto">
                                  <a:xfrm>
                                    <a:off x="4605" y="2609"/>
                                    <a:ext cx="240" cy="240"/>
                                  </a:xfrm>
                                  <a:prstGeom prst="ellipse">
                                    <a:avLst/>
                                  </a:prstGeom>
                                  <a:solidFill>
                                    <a:srgbClr val="C0C0C0"/>
                                  </a:solidFill>
                                  <a:ln w="9525" algn="ctr">
                                    <a:solidFill>
                                      <a:srgbClr val="000000"/>
                                    </a:solidFill>
                                    <a:round/>
                                    <a:headEnd/>
                                    <a:tailEnd/>
                                  </a:ln>
                                </wps:spPr>
                                <wps:bodyPr/>
                              </wps:wsp>
                              <wps:wsp>
                                <wps:cNvPr id="24201" name="Oval 24201"/>
                                <wps:cNvSpPr>
                                  <a:spLocks noChangeArrowheads="1"/>
                                </wps:cNvSpPr>
                                <wps:spPr bwMode="auto">
                                  <a:xfrm>
                                    <a:off x="4215" y="2924"/>
                                    <a:ext cx="240" cy="240"/>
                                  </a:xfrm>
                                  <a:prstGeom prst="ellipse">
                                    <a:avLst/>
                                  </a:prstGeom>
                                  <a:solidFill>
                                    <a:srgbClr val="C0C0C0"/>
                                  </a:solidFill>
                                  <a:ln w="9525" algn="ctr">
                                    <a:solidFill>
                                      <a:srgbClr val="000000"/>
                                    </a:solidFill>
                                    <a:round/>
                                    <a:headEnd/>
                                    <a:tailEnd/>
                                  </a:ln>
                                </wps:spPr>
                                <wps:bodyPr/>
                              </wps:wsp>
                              <wps:wsp>
                                <wps:cNvPr id="24202" name="Oval 24202"/>
                                <wps:cNvSpPr>
                                  <a:spLocks noChangeArrowheads="1"/>
                                </wps:cNvSpPr>
                                <wps:spPr bwMode="auto">
                                  <a:xfrm>
                                    <a:off x="3555" y="3449"/>
                                    <a:ext cx="240" cy="240"/>
                                  </a:xfrm>
                                  <a:prstGeom prst="ellipse">
                                    <a:avLst/>
                                  </a:prstGeom>
                                  <a:solidFill>
                                    <a:srgbClr val="C0C0C0"/>
                                  </a:solidFill>
                                  <a:ln w="9525" algn="ctr">
                                    <a:solidFill>
                                      <a:srgbClr val="000000"/>
                                    </a:solidFill>
                                    <a:round/>
                                    <a:headEnd/>
                                    <a:tailEnd/>
                                  </a:ln>
                                </wps:spPr>
                                <wps:bodyPr/>
                              </wps:wsp>
                              <wps:wsp>
                                <wps:cNvPr id="24203" name="AutoShape 266"/>
                                <wps:cNvSpPr>
                                  <a:spLocks noChangeArrowheads="1"/>
                                </wps:cNvSpPr>
                                <wps:spPr bwMode="auto">
                                  <a:xfrm>
                                    <a:off x="727" y="1454"/>
                                    <a:ext cx="4131" cy="675"/>
                                  </a:xfrm>
                                  <a:prstGeom prst="rightArrow">
                                    <a:avLst>
                                      <a:gd name="adj1" fmla="val 50000"/>
                                      <a:gd name="adj2" fmla="val 126667"/>
                                    </a:avLst>
                                  </a:prstGeom>
                                  <a:solidFill>
                                    <a:srgbClr val="99CCFF"/>
                                  </a:solidFill>
                                  <a:ln w="9525" algn="ctr">
                                    <a:solidFill>
                                      <a:srgbClr val="000000"/>
                                    </a:solidFill>
                                    <a:miter lim="800000"/>
                                    <a:headEnd/>
                                    <a:tailEnd/>
                                  </a:ln>
                                </wps:spPr>
                                <wps:txbx>
                                  <w:txbxContent>
                                    <w:p w:rsidR="00B62AF9" w:rsidRPr="005536C1" w:rsidRDefault="00B62AF9" w:rsidP="005536C1">
                                      <w:pPr>
                                        <w:pStyle w:val="NormalWeb"/>
                                        <w:spacing w:before="0" w:beforeAutospacing="0" w:after="0" w:afterAutospacing="0"/>
                                        <w:rPr>
                                          <w:sz w:val="20"/>
                                          <w:szCs w:val="20"/>
                                        </w:rPr>
                                      </w:pPr>
                                      <w:r>
                                        <w:rPr>
                                          <w:rFonts w:asciiTheme="minorHAnsi" w:hAnsi="Calibri" w:cstheme="minorBidi"/>
                                          <w:color w:val="000000"/>
                                          <w:kern w:val="24"/>
                                        </w:rPr>
                                        <w:t xml:space="preserve"> </w:t>
                                      </w:r>
                                      <w:r w:rsidRPr="005536C1">
                                        <w:rPr>
                                          <w:rFonts w:asciiTheme="minorHAnsi" w:hAnsi="Calibri" w:cstheme="minorBidi"/>
                                          <w:color w:val="FF0000"/>
                                          <w:kern w:val="24"/>
                                          <w:sz w:val="20"/>
                                          <w:szCs w:val="20"/>
                                        </w:rPr>
                                        <w:t xml:space="preserve">NET </w:t>
                                      </w:r>
                                      <w:r w:rsidRPr="005536C1">
                                        <w:rPr>
                                          <w:rFonts w:asciiTheme="minorHAnsi" w:hAnsi="Calibri" w:cstheme="minorBidi"/>
                                          <w:color w:val="000000"/>
                                          <w:kern w:val="24"/>
                                          <w:sz w:val="20"/>
                                          <w:szCs w:val="20"/>
                                        </w:rPr>
                                        <w:t>movement of</w:t>
                                      </w:r>
                                      <w:r w:rsidRPr="005536C1">
                                        <w:rPr>
                                          <w:rFonts w:asciiTheme="minorHAnsi" w:hAnsi="Calibri" w:cstheme="minorBidi"/>
                                          <w:color w:val="000000"/>
                                          <w:kern w:val="24"/>
                                          <w:sz w:val="28"/>
                                          <w:szCs w:val="28"/>
                                        </w:rPr>
                                        <w:t xml:space="preserve"> </w:t>
                                      </w:r>
                                      <w:r w:rsidRPr="005536C1">
                                        <w:rPr>
                                          <w:rFonts w:asciiTheme="minorHAnsi" w:hAnsi="Calibri" w:cstheme="minorBidi"/>
                                          <w:color w:val="000000"/>
                                          <w:kern w:val="24"/>
                                          <w:sz w:val="20"/>
                                          <w:szCs w:val="20"/>
                                        </w:rPr>
                                        <w:t>Water</w:t>
                                      </w:r>
                                    </w:p>
                                  </w:txbxContent>
                                </wps:txbx>
                                <wps:bodyPr lIns="18000" tIns="10800" rIns="18000" bIns="10800"/>
                              </wps:wsp>
                            </wpg:grpSp>
                          </wpg:grpSp>
                        </wpg:grpSp>
                      </wpg:grpSp>
                    </wpg:wgp>
                  </a:graphicData>
                </a:graphic>
                <wp14:sizeRelH relativeFrom="margin">
                  <wp14:pctWidth>0</wp14:pctWidth>
                </wp14:sizeRelH>
                <wp14:sizeRelV relativeFrom="margin">
                  <wp14:pctHeight>0</wp14:pctHeight>
                </wp14:sizeRelV>
              </wp:anchor>
            </w:drawing>
          </mc:Choice>
          <mc:Fallback>
            <w:pict>
              <v:group w14:anchorId="0E664012" id="Group 4" o:spid="_x0000_s1144" style="position:absolute;margin-left:33.45pt;margin-top:8.4pt;width:194.8pt;height:156.4pt;z-index:251669504;mso-width-relative:margin;mso-height-relative:margin" coordorigin=",2" coordsize="4920,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">
                <v:group id="Group 23942" o:spid="_x0000_s1145" style="position:absolute;left:3300;top:209;width:1403;height:3638" coordorigin="3300,209" coordsize="1403,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JYNOXIAAAA&#10;3gAAAA8AAAAAAAAAAAAAAAAAqgIAAGRycy9kb3ducmV2LnhtbFBLBQYAAAAABAAEAPoAAACfAwAA&#10;AAA=&#10;">
                  <v:oval id="Oval 23943" o:spid="_x0000_s1146" style="position:absolute;left:4560;top:233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qmckA&#10;AADeAAAADwAAAGRycy9kb3ducmV2LnhtbESPS2vDMBCE74H+B7GF3hI5ScnDiRJKS6Ghh1LncV5b&#10;G8uttTKWkjj99VWhkOMwM98wy3Vna3Gm1leOFQwHCQjiwumKSwW77Wt/BsIHZI21Y1JwJQ/r1V1v&#10;ial2F/6kcxZKESHsU1RgQmhSKX1hyKIfuIY4ekfXWgxRtqXULV4i3NZylCQTabHiuGCwoWdDxXd2&#10;sgry/Wkz+dLd9PrzYrKPTZ4fjv5dqYf77mkBIlAXbuH/9ptWMBrPH8fwdyde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IqmckAAADeAAAADwAAAAAAAAAAAAAAAACYAgAA&#10;ZHJzL2Rvd25yZXYueG1sUEsFBgAAAAAEAAQA9QAAAI4DAAAAAA==&#10;" fillcolor="#9cf"/>
                  <v:oval id="Oval 23944" o:spid="_x0000_s1147" style="position:absolute;left:3915;top:299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y7ckA&#10;AADeAAAADwAAAGRycy9kb3ducmV2LnhtbESPW2vCQBSE34X+h+UU+qYbL2gbXUWUQqUPYnp5Pske&#10;s2mzZ0N21dhf3y0UfBxm5htmsepsLc7U+sqxguEgAUFcOF1xqeD97bn/CMIHZI21Y1JwJQ+r5V1v&#10;gal2Fz7QOQuliBD2KSowITSplL4wZNEPXEMcvaNrLYYo21LqFi8Rbms5SpKptFhxXDDY0MZQ8Z2d&#10;rIL847Sbfuludv3Zmmy/y/PPo39V6uG+W89BBOrCLfzfftEKRuOnyQT+7s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uy7ckAAADeAAAADwAAAAAAAAAAAAAAAACYAgAA&#10;ZHJzL2Rvd25yZXYueG1sUEsFBgAAAAAEAAQA9QAAAI4DAAAAAA==&#10;" fillcolor="#9cf"/>
                  <v:oval id="Oval 23945" o:spid="_x0000_s1148" style="position:absolute;left:4380;top:50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cXdskA&#10;AADeAAAADwAAAGRycy9kb3ducmV2LnhtbESPQU/CQBSE7yb+h80z8SZbUFAKCzEaEwkHYlXOr91H&#10;t9B923QXKP56l4SE42RmvslM552txYFaXzlW0O8lIIgLpysuFfx8fzy8gPABWWPtmBScyMN8dnsz&#10;xVS7I3/RIQuliBD2KSowITSplL4wZNH3XEMcvY1rLYYo21LqFo8Rbms5SJKRtFhxXDDY0JuhYpft&#10;rYL8d78YbXX3fPp7N9lqkefrjV8qdX/XvU5ABOrCNXxpf2oFg8fx0xDOd+IV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5cXdskAAADeAAAADwAAAAAAAAAAAAAAAACYAgAA&#10;ZHJzL2Rvd25yZXYueG1sUEsFBgAAAAAEAAQA9QAAAI4DAAAAAA==&#10;" fillcolor="#9cf"/>
                  <v:oval id="Oval 23946" o:spid="_x0000_s1149" style="position:absolute;left:3390;top:202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JAckA&#10;AADeAAAADwAAAGRycy9kb3ducmV2LnhtbESPQWvCQBSE74X+h+UVequbWklt6irSIigepKnt+SX7&#10;zKZm34bsqrG/3i0IPQ4z8w0zmfW2EUfqfO1YweMgAUFcOl1zpWD7uXgYg/ABWWPjmBScycNsensz&#10;wUy7E3/QMQ+ViBD2GSowIbSZlL40ZNEPXEscvZ3rLIYou0rqDk8Rbhs5TJJUWqw5Lhhs6c1Quc8P&#10;VkHxdVilP7p/Pv++m3yzKorvnV8rdX/Xz19BBOrDf/jaXmoFw6eXUQp/d+IV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WJAckAAADeAAAADwAAAAAAAAAAAAAAAACYAgAA&#10;ZHJzL2Rvd25yZXYueG1sUEsFBgAAAAAEAAQA9QAAAI4DAAAAAA==&#10;" fillcolor="#9cf"/>
                  <v:oval id="Oval 23947" o:spid="_x0000_s1150" style="position:absolute;left:3300;top:305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smsgA&#10;AADeAAAADwAAAGRycy9kb3ducmV2LnhtbESPQWvCQBSE70L/w/IK3nSjLVqjq5SWQqUHMW09v2Sf&#10;2bTZtyG7auyvdwuCx2FmvmEWq87W4kitrxwrGA0TEMSF0xWXCr4+3wZPIHxA1lg7JgVn8rBa3vUW&#10;mGp34i0ds1CKCGGfogITQpNK6QtDFv3QNcTR27vWYoiyLaVu8RThtpbjJJlIixXHBYMNvRgqfrOD&#10;VZB/H9aTH91Nz3+vJtus83y39x9K9e+75zmIQF24ha/td61g/DB7nML/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CSyayAAAAN4AAAAPAAAAAAAAAAAAAAAAAJgCAABk&#10;cnMvZG93bnJldi54bWxQSwUGAAAAAAQABAD1AAAAjQMAAAAA&#10;" fillcolor="#9cf"/>
                  <v:oval id="Oval 23948" o:spid="_x0000_s1151" style="position:absolute;left:4470;top:37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46MYA&#10;AADeAAAADwAAAGRycy9kb3ducmV2LnhtbERPy2rCQBTdF/yH4Ra6q5Pa4iN1lKIIiovSqF3fZK6Z&#10;2MydkBk1+vWdRaHLw3lP552txYVaXzlW8NJPQBAXTldcKtjvVs9jED4ga6wdk4IbeZjPeg9TTLW7&#10;8hddslCKGMI+RQUmhCaV0heGLPq+a4gjd3StxRBhW0rd4jWG21oOkmQoLVYcGww2tDBU/GRnqyA/&#10;nDfDk+5Gt/vSZJ+bPP8++q1ST4/dxzuIQF34F/+511rB4HXyFvfGO/EK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a46MYAAADeAAAADwAAAAAAAAAAAAAAAACYAgAAZHJz&#10;L2Rvd25yZXYueG1sUEsFBgAAAAAEAAQA9QAAAIsDAAAAAA==&#10;" fillcolor="#9cf"/>
                  <v:oval id="Oval 23949" o:spid="_x0000_s1152" style="position:absolute;left:3675;top:10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dc8gA&#10;AADeAAAADwAAAGRycy9kb3ducmV2LnhtbESPT2vCQBTE74V+h+UVvNVNVbSmriItBcVDafrn/JJ9&#10;ZlOzb0N21ein7wqCx2FmfsPMFp2txYFaXzlW8NRPQBAXTldcKvj+en98BuEDssbaMSk4kYfF/P5u&#10;hql2R/6kQxZKESHsU1RgQmhSKX1hyKLvu4Y4elvXWgxRtqXULR4j3NZykCRjabHiuGCwoVdDxS7b&#10;WwX5z349/tPd5HR+M9nHOs9/t36jVO+hW76ACNSFW/jaXmkFg+F0NIXLnXgF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2h1zyAAAAN4AAAAPAAAAAAAAAAAAAAAAAJgCAABk&#10;cnMvZG93bnJldi54bWxQSwUGAAAAAAQABAD1AAAAjQMAAAAA&#10;" fillcolor="#9cf"/>
                  <v:oval id="Oval 23950" o:spid="_x0000_s1153" style="position:absolute;left:3465;top:20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iM8cA&#10;AADeAAAADwAAAGRycy9kb3ducmV2LnhtbESPy2rCQBSG9wXfYTiF7uqklnpJHaUoguKiNGrXJ5lj&#10;JjZzJmRGjT59Z1Ho8ue/8U3nna3FhVpfOVbw0k9AEBdOV1wq2O9Wz2MQPiBrrB2Tght5mM96D1NM&#10;tbvyF12yUIo4wj5FBSaEJpXSF4Ys+r5riKN3dK3FEGVbSt3iNY7bWg6SZCgtVhwfDDa0MFT8ZGer&#10;ID+cN8OT7ka3+9Jkn5s8/z76rVJPj93HO4hAXfgP/7XXWsHgdfIWASJOR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5IjPHAAAA3gAAAA8AAAAAAAAAAAAAAAAAmAIAAGRy&#10;cy9kb3ducmV2LnhtbFBLBQYAAAAABAAEAPUAAACMAwAAAAA=&#10;" fillcolor="#9cf"/>
                </v:group>
                <v:group id="Group 23951" o:spid="_x0000_s1154" style="position:absolute;top:2;width:4920;height:4156" coordorigin=",2" coordsize="4920,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M8T8cAAADeAAAADwAAAGRycy9kb3ducmV2LnhtbESPT4vCMBTE7wt+h/AE&#10;b2taxUWrUURUPMiCf0C8PZpnW2xeShPb+u03Cwt7HGbmN8xi1ZlSNFS7wrKCeBiBIE6tLjhTcL3s&#10;PqcgnEfWWFomBW9ysFr2PhaYaNvyiZqzz0SAsEtQQe59lUjp0pwMuqGtiIP3sLVBH2SdSV1jG+Cm&#10;lKMo+pIGCw4LOVa0ySl9nl9Gwb7Fdj2Ot83x+di875fJ9+0Yk1KDfreeg/DU+f/wX/ugFYzGs0k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M8T8cAAADe&#10;AAAADwAAAAAAAAAAAAAAAACqAgAAZHJzL2Rvd25yZXYueG1sUEsFBgAAAAAEAAQA+gAAAJ4DAAAA&#10;AA==&#10;">
                  <v:group id="Group 23952" o:spid="_x0000_s1155" style="position:absolute;left:330;top:389;width:1808;height:3173" coordorigin="330,389" coordsize="180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GiOMcAAADeAAAADwAAAGRycy9kb3ducmV2LnhtbESPQWvCQBSE70L/w/IK&#10;vekmEaVNXUXEigcpGAult0f2mQSzb0N2TeK/d4WCx2FmvmEWq8HUoqPWVZYVxJMIBHFudcWFgp/T&#10;1/gdhPPIGmvLpOBGDlbLl9ECU217PlKX+UIECLsUFZTeN6mULi/JoJvYhjh4Z9sa9EG2hdQt9gFu&#10;aplE0VwarDgslNjQpqT8kl2Ngl2P/Xoab7vD5by5/Z1m37+HmJR6ex3WnyA8Df4Z/m/vtYJk+jFL&#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4GiOMcAAADe&#10;AAAADwAAAAAAAAAAAAAAAACqAgAAZHJzL2Rvd25yZXYueG1sUEsFBgAAAAAEAAQA+gAAAJ4DAAAA&#10;AA==&#10;">
                    <v:oval id="Oval 23953" o:spid="_x0000_s1156" style="position:absolute;left:525;top:15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8RMkA&#10;AADeAAAADwAAAGRycy9kb3ducmV2LnhtbESPS2vDMBCE74H+B7GF3hI5Cc3DiRJKS6Ghh1LncV5b&#10;G8uttTKWkjj99VWhkOMwM98wy3Vna3Gm1leOFQwHCQjiwumKSwW77Wt/BsIHZI21Y1JwJQ/r1V1v&#10;ial2F/6kcxZKESHsU1RgQmhSKX1hyKIfuIY4ekfXWgxRtqXULV4i3NZylCQTabHiuGCwoWdDxXd2&#10;sgry/Wkz+dLd9PrzYrKPTZ4fjv5dqYf77mkBIlAXbuH/9ptWMBrPH8fwdyde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u8RMkAAADeAAAADwAAAAAAAAAAAAAAAACYAgAA&#10;ZHJzL2Rvd25yZXYueG1sUEsFBgAAAAAEAAQA9QAAAI4DAAAAAA==&#10;" fillcolor="#9cf"/>
                    <v:oval id="Oval 23954" o:spid="_x0000_s1157" style="position:absolute;left:645;top:227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kMMkA&#10;AADeAAAADwAAAGRycy9kb3ducmV2LnhtbESPQU/CQBSE7yb+h80z8SZbUFAKCzEaEwkHYlXOr91H&#10;t9B923QXKP56l4SE42RmvslM552txYFaXzlW0O8lIIgLpysuFfx8fzy8gPABWWPtmBScyMN8dnsz&#10;xVS7I3/RIQuliBD2KSowITSplL4wZNH3XEMcvY1rLYYo21LqFo8Rbms5SJKRtFhxXDDY0JuhYpft&#10;rYL8d78YbXX3fPp7N9lqkefrjV8qdX/XvU5ABOrCNXxpf2oFg8fx8AnOd+IV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IkMMkAAADeAAAADwAAAAAAAAAAAAAAAACYAgAA&#10;ZHJzL2Rvd25yZXYueG1sUEsFBgAAAAAEAAQA9QAAAI4DAAAAAA==&#10;" fillcolor="#9cf"/>
                    <v:oval id="Oval 23955" o:spid="_x0000_s1158" style="position:absolute;left:360;top:265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Bq8gA&#10;AADeAAAADwAAAGRycy9kb3ducmV2LnhtbESPT2vCQBTE70K/w/IKvelGRW2jq4hSqPQgpn/OL9ln&#10;Nm32bciuGvvpu4WCx2FmfsMsVp2txZlaXzlWMBwkIIgLpysuFby/PfcfQfiArLF2TAqu5GG1vOst&#10;MNXuwgc6Z6EUEcI+RQUmhCaV0heGLPqBa4ijd3StxRBlW0rd4iXCbS1HSTKVFiuOCwYb2hgqvrOT&#10;VZB/nHbTL93Nrj9bk+13ef559K9KPdx36zmIQF24hf/bL1rBaPw0mcDf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oGryAAAAN4AAAAPAAAAAAAAAAAAAAAAAJgCAABk&#10;cnMvZG93bnJldi54bWxQSwUGAAAAAAQABAD1AAAAjQMAAAAA&#10;" fillcolor="#9cf"/>
                    <v:oval id="Oval 23956" o:spid="_x0000_s1159" style="position:absolute;left:945;top:1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f3MkA&#10;AADeAAAADwAAAGRycy9kb3ducmV2LnhtbESPQWvCQBSE74X+h+UVequbWkxt6irSIigepKnt+SX7&#10;zKZm34bsqrG/3i0IPQ4z8w0zmfW2EUfqfO1YweMgAUFcOl1zpWD7uXgYg/ABWWPjmBScycNsensz&#10;wUy7E3/QMQ+ViBD2GSowIbSZlL40ZNEPXEscvZ3rLIYou0rqDk8Rbhs5TJJUWqw5Lhhs6c1Quc8P&#10;VkHxdVilP7p/Pv++m3yzKorvnV8rdX/Xz19BBOrDf/jaXmoFw6eXUQp/d+IV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wf3MkAAADeAAAADwAAAAAAAAAAAAAAAACYAgAA&#10;ZHJzL2Rvd25yZXYueG1sUEsFBgAAAAAEAAQA9QAAAI4DAAAAAA==&#10;" fillcolor="#9cf"/>
                    <v:oval id="Oval 23957" o:spid="_x0000_s1160" style="position:absolute;left:1320;top:137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6R8gA&#10;AADeAAAADwAAAGRycy9kb3ducmV2LnhtbESPQWvCQBSE70L/w/IK3nSjpVqjq5SWQqUHMW09v2Sf&#10;2bTZtyG7auyvdwuCx2FmvmEWq87W4kitrxwrGA0TEMSF0xWXCr4+3wZPIHxA1lg7JgVn8rBa3vUW&#10;mGp34i0ds1CKCGGfogITQpNK6QtDFv3QNcTR27vWYoiyLaVu8RThtpbjJJlIixXHBYMNvRgqfrOD&#10;VZB/H9aTH91Nz3+vJtus83y39x9K9e+75zmIQF24ha/td61g/DB7nML/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0LpHyAAAAN4AAAAPAAAAAAAAAAAAAAAAAJgCAABk&#10;cnMvZG93bnJldi54bWxQSwUGAAAAAAQABAD1AAAAjQMAAAAA&#10;" fillcolor="#9cf"/>
                    <v:oval id="Oval 23958" o:spid="_x0000_s1161" style="position:absolute;left:720;top:298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uNcYA&#10;AADeAAAADwAAAGRycy9kb3ducmV2LnhtbERPy2rCQBTdF/yH4Ra6q5Na6iN1lKIIiovSqF3fZK6Z&#10;2MydkBk1+vWdRaHLw3lP552txYVaXzlW8NJPQBAXTldcKtjvVs9jED4ga6wdk4IbeZjPeg9TTLW7&#10;8hddslCKGMI+RQUmhCaV0heGLPq+a4gjd3StxRBhW0rd4jWG21oOkmQoLVYcGww2tDBU/GRnqyA/&#10;nDfDk+5Gt/vSZJ+bPP8++q1ST4/dxzuIQF34F/+511rB4HXyFvfGO/EK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8uNcYAAADeAAAADwAAAAAAAAAAAAAAAACYAgAAZHJz&#10;L2Rvd25yZXYueG1sUEsFBgAAAAAEAAQA9QAAAIsDAAAAAA==&#10;" fillcolor="#9cf"/>
                    <v:oval id="Oval 23959" o:spid="_x0000_s1162" style="position:absolute;left:1860;top:23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LrsgA&#10;AADeAAAADwAAAGRycy9kb3ducmV2LnhtbESPT2vCQBTE74V+h+UVvNVNFbWmriItBcVDafrn/JJ9&#10;ZlOzb0N21ein7wqCx2FmfsPMFp2txYFaXzlW8NRPQBAXTldcKvj+en98BuEDssbaMSk4kYfF/P5u&#10;hql2R/6kQxZKESHsU1RgQmhSKX1hyKLvu4Y4elvXWgxRtqXULR4j3NZykCRjabHiuGCwoVdDxS7b&#10;WwX5z349/tPd5HR+M9nHOs9/t36jVO+hW76ACNSFW/jaXmkFg+F0NIXLnXgF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4uuyAAAAN4AAAAPAAAAAAAAAAAAAAAAAJgCAABk&#10;cnMvZG93bnJldi54bWxQSwUGAAAAAAQABAD1AAAAjQMAAAAA&#10;" fillcolor="#9cf"/>
                    <v:oval id="Oval 23960" o:spid="_x0000_s1163" style="position:absolute;left:1935;top:28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ojscA&#10;AADeAAAADwAAAGRycy9kb3ducmV2LnhtbESPzWrCQBSF9wXfYbhCd3WiQtqmjiKKUOmiGG3XN5lr&#10;Jpq5EzKjxj59Z1Ho8nD++GaL3jbiSp2vHSsYjxIQxKXTNVcKDvvN0wsIH5A1No5JwZ08LOaDhxlm&#10;2t14R9c8VCKOsM9QgQmhzaT0pSGLfuRa4ugdXWcxRNlVUnd4i+O2kZMkSaXFmuODwZZWhspzfrEK&#10;iq/LNj3p/vn+szb557Yovo/+Q6nHYb98AxGoD//hv/a7VjCZvqYRIOJEFJ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6I7HAAAA3gAAAA8AAAAAAAAAAAAAAAAAmAIAAGRy&#10;cy9kb3ducmV2LnhtbFBLBQYAAAAABAAEAPUAAACMAwAAAAA=&#10;" fillcolor="#9cf"/>
                    <v:oval id="Oval 23961" o:spid="_x0000_s1164" style="position:absolute;left:1710;top:9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NFcgA&#10;AADeAAAADwAAAGRycy9kb3ducmV2LnhtbESPQUvDQBSE7wX/w/IEb82mFaKN3RZRBIuH0mg9v2Rf&#10;s9Hs25Ddtml/fbcgeBxm5htmvhxsKw7U+8axgkmSgiCunG64VvD1+TZ+BOEDssbWMSk4kYfl4mY0&#10;x1y7I2/oUIRaRAj7HBWYELpcSl8ZsugT1xFHb+d6iyHKvpa6x2OE21ZO0zSTFhuOCwY7ejFU/RZ7&#10;q6Dc7lfZjx4eTudXU6xXZfm98x9K3d0Oz08gAg3hP/zXftcKpvezbALXO/EK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U0VyAAAAN4AAAAPAAAAAAAAAAAAAAAAAJgCAABk&#10;cnMvZG93bnJldi54bWxQSwUGAAAAAAQABAD1AAAAjQMAAAAA&#10;" fillcolor="#9cf"/>
                    <v:oval id="Oval 23962" o:spid="_x0000_s1165" style="position:absolute;left:1215;top:271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TYsgA&#10;AADeAAAADwAAAGRycy9kb3ducmV2LnhtbESPQUvDQBSE74L/YXlCb3ZjCqlNuy2iCBYPYmx7fsm+&#10;ZlOzb0N226b+elcoeBxm5htmsRpsK07U+8axgodxAoK4crrhWsHm6/X+EYQPyBpbx6TgQh5Wy9ub&#10;BebanfmTTkWoRYSwz1GBCaHLpfSVIYt+7Dri6O1dbzFE2ddS93iOcNvKNEkyabHhuGCwo2dD1Xdx&#10;tArK7XGdHfQwvfy8mOJjXZa7vX9XanQ3PM1BBBrCf/jaftMK0sksS+Hv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9NiyAAAAN4AAAAPAAAAAAAAAAAAAAAAAJgCAABk&#10;cnMvZG93bnJldi54bWxQSwUGAAAAAAQABAD1AAAAjQMAAAAA&#10;" fillcolor="#9cf"/>
                    <v:oval id="Oval 23963" o:spid="_x0000_s1166" style="position:absolute;left:1890;top:34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2+ckA&#10;AADeAAAADwAAAGRycy9kb3ducmV2LnhtbESPT2vCQBTE74V+h+UVvNVNFWKNrlJahEoPxfjn/JJ9&#10;ZtNm34bsqrGfvlsQehxm5jfMfNnbRpyp87VjBU/DBARx6XTNlYLddvX4DMIHZI2NY1JwJQ/Lxf3d&#10;HDPtLryhcx4qESHsM1RgQmgzKX1pyKIfupY4ekfXWQxRdpXUHV4i3DZylCSptFhzXDDY0quh8js/&#10;WQXF/rROv3Q/uf68mfxzXRSHo/9QavDQv8xABOrDf/jWftcKRuNpOoa/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d2+ckAAADeAAAADwAAAAAAAAAAAAAAAACYAgAA&#10;ZHJzL2Rvd25yZXYueG1sUEsFBgAAAAAEAAQA9QAAAI4DAAAAAA==&#10;" fillcolor="#9cf"/>
                    <v:oval id="Oval 23964" o:spid="_x0000_s1167" style="position:absolute;left:1515;top:25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ujckA&#10;AADeAAAADwAAAGRycy9kb3ducmV2LnhtbESPQWvCQBSE74X+h+UVequbWklt6irSIigepKnt+SX7&#10;zKZm34bsqrG/3i0IPQ4z8w0zmfW2EUfqfO1YweMgAUFcOl1zpWD7uXgYg/ABWWPjmBScycNsensz&#10;wUy7E3/QMQ+ViBD2GSowIbSZlL40ZNEPXEscvZ3rLIYou0rqDk8Rbhs5TJJUWqw5Lhhs6c1Quc8P&#10;VkHxdVilP7p/Pv++m3yzKorvnV8rdX/Xz19BBOrDf/jaXmoFw6eXdAR/d+IV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7ujckAAADeAAAADwAAAAAAAAAAAAAAAACYAgAA&#10;ZHJzL2Rvd25yZXYueG1sUEsFBgAAAAAEAAQA9QAAAI4DAAAAAA==&#10;" fillcolor="#9cf"/>
                    <v:oval id="Oval 23965" o:spid="_x0000_s1168" style="position:absolute;left:1770;top:173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AmMYA&#10;AADeAAAADwAAAGRycy9kb3ducmV2LnhtbESPQWvCQBSE74X+h+UVvNWNhoQaXUUUwR56aNreH9ln&#10;Esy+DdlnTP99t1DocZiZb5jNbnKdGmkIrWcDi3kCirjytuXawOfH6fkFVBBki51nMvBNAXbbx4cN&#10;Ftbf+Z3GUmoVIRwKNNCI9IXWoWrIYZj7njh6Fz84lCiHWtsB7xHuOr1Mklw7bDkuNNjToaHqWt6c&#10;gWO9L/NRp5Kll+NZsuvX22u6MGb2NO3XoIQm+Q//tc/WwDJd5R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AmMYAAADeAAAADwAAAAAAAAAAAAAAAACYAgAAZHJz&#10;L2Rvd25yZXYueG1sUEsFBgAAAAAEAAQA9QAAAIsDAAAAAA==&#10;"/>
                    <v:oval id="Oval 23966" o:spid="_x0000_s1169" style="position:absolute;left:1275;top:38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VYcgA&#10;AADeAAAADwAAAGRycy9kb3ducmV2LnhtbESPQWvCQBSE70L/w/IEb7pRIbXRVUpLodKDNLY9v2Sf&#10;2djs25BdNfbXd4VCj8PMfMOsNr1txJk6XztWMJ0kIIhLp2uuFHzsX8YLED4ga2wck4Iredis7wYr&#10;zLS78Dud81CJCGGfoQITQptJ6UtDFv3EtcTRO7jOYoiyq6Tu8BLhtpGzJEmlxZrjgsGWngyV3/nJ&#10;Kig+T9v0qPv768+zyXfbovg6+DelRsP+cQkiUB/+w3/tV61gNn9IU7jdi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8NVhyAAAAN4AAAAPAAAAAAAAAAAAAAAAAJgCAABk&#10;cnMvZG93bnJldi54bWxQSwUGAAAAAAQABAD1AAAAjQMAAAAA&#10;" fillcolor="#9cf"/>
                    <v:oval id="Oval 23967" o:spid="_x0000_s1170" style="position:absolute;left:1335;top:82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w+skA&#10;AADeAAAADwAAAGRycy9kb3ducmV2LnhtbESPT2vCQBTE74V+h+UVequbKkSNrlJahEoPxfjn/JJ9&#10;ZtNm34bsqrGfvlsoeBxm5jfMfNnbRpyp87VjBc+DBARx6XTNlYLddvU0AeEDssbGMSm4kofl4v5u&#10;jpl2F97QOQ+ViBD2GSowIbSZlL40ZNEPXEscvaPrLIYou0rqDi8Rbhs5TJJUWqw5Lhhs6dVQ+Z2f&#10;rIJif1qnX7ofX3/eTP65LorD0X8o9fjQv8xABOrDLfzfftcKhqNpOoa/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xw+skAAADeAAAADwAAAAAAAAAAAAAAAACYAgAA&#10;ZHJzL2Rvd25yZXYueG1sUEsFBgAAAAAEAAQA9QAAAI4DAAAAAA==&#10;" fillcolor="#9cf"/>
                    <v:oval id="Oval 23968" o:spid="_x0000_s1171" style="position:absolute;left:330;top:208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kiMUA&#10;AADeAAAADwAAAGRycy9kb3ducmV2LnhtbERPz2vCMBS+D/wfwhN2m6kK3dYZRRRhssOwup1fm2dT&#10;bV5KE7Xur18Ogx0/vt+zRW8bcaXO144VjEcJCOLS6ZorBYf95ukFhA/IGhvHpOBOHhbzwcMMM+1u&#10;vKNrHioRQ9hnqMCE0GZS+tKQRT9yLXHkjq6zGCLsKqk7vMVw28hJkqTSYs2xwWBLK0PlOb9YBcXX&#10;ZZuedP98/1mb/HNbFN9H/6HU47BfvoEI1Id/8Z/7XSuYTF/TuDfeiV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SIxQAAAN4AAAAPAAAAAAAAAAAAAAAAAJgCAABkcnMv&#10;ZG93bnJldi54bWxQSwUGAAAAAAQABAD1AAAAigMAAAAA&#10;" fillcolor="#9cf"/>
                    <v:oval id="Oval 23969" o:spid="_x0000_s1172" style="position:absolute;left:1365;top:173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KncYA&#10;AADeAAAADwAAAGRycy9kb3ducmV2LnhtbESPQWvCQBSE7wX/w/KE3upGg6GmriJKwR48NLb3R/aZ&#10;BLNvQ/YZ03/fLQg9DjPzDbPejq5VA/Wh8WxgPktAEZfeNlwZ+Dq/v7yCCoJssfVMBn4owHYzeVpj&#10;bv2dP2kopFIRwiFHA7VIl2sdypochpnviKN38b1DibKvtO3xHuGu1YskybTDhuNCjR3tayqvxc0Z&#10;OFS7Iht0Ksv0cjjK8vp9+kjnxjxPx90bKKFR/sOP9tEaWKSrbAV/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rKncYAAADeAAAADwAAAAAAAAAAAAAAAACYAgAAZHJz&#10;L2Rvd25yZXYueG1sUEsFBgAAAAAEAAQA9QAAAIsDAAAAAA==&#10;"/>
                    <v:oval id="Oval 23970" o:spid="_x0000_s1173" style="position:absolute;left:990;top:25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U8YA&#10;AADeAAAADwAAAGRycy9kb3ducmV2LnhtbESPzWrCQBSF9wXfYbgFd3VSBa3RUUpLodKFNFXXN5lr&#10;Jpq5EzKjRp/eWQhdHs4f33zZ2VqcqfWVYwWvgwQEceF0xaWCzd/XyxsIH5A11o5JwZU8LBe9pzmm&#10;2l34l85ZKEUcYZ+iAhNCk0rpC0MW/cA1xNHbu9ZiiLItpW7xEsdtLYdJMpYWK44PBhv6MFQcs5NV&#10;kG9Pq/FBd5Pr7dNk61We7/b+R6n+c/c+AxGoC//hR/tbKxiOppMIEHEi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U8YAAADeAAAADwAAAAAAAAAAAAAAAACYAgAAZHJz&#10;L2Rvd25yZXYueG1sUEsFBgAAAAAEAAQA9QAAAIsDAAAAAA==&#10;" fillcolor="#9cf"/>
                    <v:oval id="Oval 23971" o:spid="_x0000_s1174" style="position:absolute;left:1020;top:305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byMgA&#10;AADeAAAADwAAAGRycy9kb3ducmV2LnhtbESPQWvCQBSE70L/w/IK3nSjBbWpq0hLQelBjG3PL9ln&#10;NjX7NmRXjf313YLgcZiZb5j5srO1OFPrK8cKRsMEBHHhdMWlgs/9+2AGwgdkjbVjUnAlD8vFQ2+O&#10;qXYX3tE5C6WIEPYpKjAhNKmUvjBk0Q9dQxy9g2sthijbUuoWLxFuazlOkom0WHFcMNjQq6HimJ2s&#10;gvzrtJn86G56/X0z2XaT598H/6FU/7FbvYAI1IV7+NZeawXjp+fpCP7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NvIyAAAAN4AAAAPAAAAAAAAAAAAAAAAAJgCAABk&#10;cnMvZG93bnJldi54bWxQSwUGAAAAAAQABAD1AAAAjQMAAAAA&#10;" fillcolor="#9cf"/>
                    <v:oval id="Oval 23972" o:spid="_x0000_s1175" style="position:absolute;left:1290;top:304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Fv8gA&#10;AADeAAAADwAAAGRycy9kb3ducmV2LnhtbESPQUvDQBSE7wX/w/IEb+3GCK2N3RZpESweSqP1/JJ9&#10;zUazb0N206b+elcoeBxm5htmsRpsI07U+dqxgvtJAoK4dLrmSsHH+8v4EYQPyBobx6TgQh5Wy5vR&#10;AjPtzrynUx4qESHsM1RgQmgzKX1pyKKfuJY4ekfXWQxRdpXUHZ4j3DYyTZKptFhzXDDY0tpQ+Z33&#10;VkFx6LfTLz3MLj8bk++2RfF59G9K3d0Oz08gAg3hP3xtv2oF6cN8lsLf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kW/yAAAAN4AAAAPAAAAAAAAAAAAAAAAAJgCAABk&#10;cnMvZG93bnJldi54bWxQSwUGAAAAAAQABAD1AAAAjQMAAAAA&#10;" fillcolor="#9cf"/>
                    <v:oval id="Oval 23973" o:spid="_x0000_s1176" style="position:absolute;left:1635;top:305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gJMgA&#10;AADeAAAADwAAAGRycy9kb3ducmV2LnhtbESPQWvCQBSE7wX/w/IEb3WjgtroKqWloPRQGtueX7LP&#10;bDT7NmRXjf31rlDocZiZb5jlurO1OFPrK8cKRsMEBHHhdMWlgq/d2+MchA/IGmvHpOBKHtar3sMS&#10;U+0u/EnnLJQiQtinqMCE0KRS+sKQRT90DXH09q61GKJsS6lbvES4reU4SabSYsVxwWBDL4aKY3ay&#10;CvLv03Z60N3s+vtqso9tnv/s/btSg373vAARqAv/4b/2RisYT55mE7jfi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uAkyAAAAN4AAAAPAAAAAAAAAAAAAAAAAJgCAABk&#10;cnMvZG93bnJldi54bWxQSwUGAAAAAAQABAD1AAAAjQMAAAAA&#10;" fillcolor="#9cf"/>
                    <v:oval id="Oval 23974" o:spid="_x0000_s1177" style="position:absolute;left:1995;top:13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4UMgA&#10;AADeAAAADwAAAGRycy9kb3ducmV2LnhtbESPQWvCQBSE70L/w/IK3nSjLVqjq5SWQqUHMW09v2Sf&#10;2bTZtyG7auyvdwuCx2FmvmEWq87W4kitrxwrGA0TEMSF0xWXCr4+3wZPIHxA1lg7JgVn8rBa3vUW&#10;mGp34i0ds1CKCGGfogITQpNK6QtDFv3QNcTR27vWYoiyLaVu8RThtpbjJJlIixXHBYMNvRgqfrOD&#10;VZB/H9aTH91Nz3+vJtus83y39x9K9e+75zmIQF24ha/td61g/DCbPsL/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3hQyAAAAN4AAAAPAAAAAAAAAAAAAAAAAJgCAABk&#10;cnMvZG93bnJldi54bWxQSwUGAAAAAAQABAD1AAAAjQMAAAAA&#10;" fillcolor="#9cf"/>
                    <v:oval id="Oval 23975" o:spid="_x0000_s1178" style="position:absolute;left:1020;top:59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dy8gA&#10;AADeAAAADwAAAGRycy9kb3ducmV2LnhtbESPQWvCQBSE70L/w/IK3nSjpVqjq5SWQqUHMW09v2Sf&#10;2bTZtyG7auyvdwuCx2FmvmEWq87W4kitrxwrGA0TEMSF0xWXCr4+3wZPIHxA1lg7JgVn8rBa3vUW&#10;mGp34i0ds1CKCGGfogITQpNK6QtDFv3QNcTR27vWYoiyLaVu8RThtpbjJJlIixXHBYMNvRgqfrOD&#10;VZB/H9aTH91Nz3+vJtus83y39x9K9e+75zmIQF24ha/td61g/DCbPsL/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93LyAAAAN4AAAAPAAAAAAAAAAAAAAAAAJgCAABk&#10;cnMvZG93bnJldi54bWxQSwUGAAAAAAQABAD1AAAAjQMAAAAA&#10;" fillcolor="#9cf"/>
                    <v:oval id="Oval 23976" o:spid="_x0000_s1179" style="position:absolute;left:1605;top:13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DvMkA&#10;AADeAAAADwAAAGRycy9kb3ducmV2LnhtbESPT2vCQBTE74V+h+UVequbKkSNrlJahEoPxfjn/JJ9&#10;ZtNm34bsqrGfvlsoeBxm5jfMfNnbRpyp87VjBc+DBARx6XTNlYLddvU0AeEDssbGMSm4kofl4v5u&#10;jpl2F97QOQ+ViBD2GSowIbSZlL40ZNEPXEscvaPrLIYou0rqDi8Rbhs5TJJUWqw5Lhhs6dVQ+Z2f&#10;rIJif1qnX7ofX3/eTP65LorD0X8o9fjQv8xABOrDLfzfftcKhqPpOIW/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lDvMkAAADeAAAADwAAAAAAAAAAAAAAAACYAgAA&#10;ZHJzL2Rvd25yZXYueG1sUEsFBgAAAAAEAAQA9QAAAI4DAAAAAA==&#10;" fillcolor="#9cf"/>
                    <v:oval id="Oval 23977" o:spid="_x0000_s1180" style="position:absolute;left:540;top:184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mJ8kA&#10;AADeAAAADwAAAGRycy9kb3ducmV2LnhtbESPT2vCQBTE74V+h+UVequbKhiNrlJahEoPxfjn/JJ9&#10;ZtNm34bsqrGfvlsoeBxm5jfMfNnbRpyp87VjBc+DBARx6XTNlYLddvU0AeEDssbGMSm4kofl4v5u&#10;jpl2F97QOQ+ViBD2GSowIbSZlL40ZNEPXEscvaPrLIYou0rqDi8Rbhs5TJKxtFhzXDDY0quh8js/&#10;WQXF/rQef+k+vf68mfxzXRSHo/9Q6vGhf5mBCNSHW/i//a4VDEfTNIW/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mXmJ8kAAADeAAAADwAAAAAAAAAAAAAAAACYAgAA&#10;ZHJzL2Rvd25yZXYueG1sUEsFBgAAAAAEAAQA9QAAAI4DAAAAAA==&#10;" fillcolor="#9cf"/>
                    <v:oval id="Oval 23978" o:spid="_x0000_s1181" style="position:absolute;left:1170;top:113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VcUA&#10;AADeAAAADwAAAGRycy9kb3ducmV2LnhtbERPz2vCMBS+D/wfwht4m+kUdFajjI3BZAdZp55fm2dT&#10;bV5KE7X615uDsOPH93u+7GwtztT6yrGC10ECgrhwuuJSwebv6+UNhA/IGmvHpOBKHpaL3tMcU+0u&#10;/EvnLJQihrBPUYEJoUml9IUhi37gGuLI7V1rMUTYllK3eInhtpbDJBlLixXHBoMNfRgqjtnJKsi3&#10;p9X4oLvJ9fZpsvUqz3d7/6NU/7l7n4EI1IV/8cP9rRUMR9NJ3Bvvx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JVxQAAAN4AAAAPAAAAAAAAAAAAAAAAAJgCAABkcnMv&#10;ZG93bnJldi54bWxQSwUGAAAAAAQABAD1AAAAigMAAAAA&#10;" fillcolor="#9cf"/>
                    <v:oval id="Oval 23979" o:spid="_x0000_s1182" style="position:absolute;left:735;top:26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XzsgA&#10;AADeAAAADwAAAGRycy9kb3ducmV2LnhtbESPT2vCQBTE74LfYXmCN93UgtbUVaSloPQgpn/OL9ln&#10;NjX7NmRXjf303YLgcZiZ3zCLVWdrcabWV44VPIwTEMSF0xWXCj4/3kZPIHxA1lg7JgVX8rBa9nsL&#10;TLW78J7OWShFhLBPUYEJoUml9IUhi37sGuLoHVxrMUTZllK3eIlwW8tJkkylxYrjgsGGXgwVx+xk&#10;FeRfp+30R3ez6++ryXbbPP8++HelhoNu/QwiUBfu4Vt7oxVMHuezOfzfi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tfOyAAAAN4AAAAPAAAAAAAAAAAAAAAAAJgCAABk&#10;cnMvZG93bnJldi54bWxQSwUGAAAAAAQABAD1AAAAjQMAAAAA&#10;" fillcolor="#9cf"/>
                    <v:oval id="Oval 23980" o:spid="_x0000_s1183" style="position:absolute;left:720;top:338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OdMcA&#10;AADeAAAADwAAAGRycy9kb3ducmV2LnhtbESPy2rCQBSG9wXfYThCd3WiBS/RUUpLodJFMV7WJ5lj&#10;JjZzJmRGjX36zkJw+fPf+BarztbiQq2vHCsYDhIQxIXTFZcKdtvPlykIH5A11o5JwY08rJa9pwWm&#10;2l15Q5cslCKOsE9RgQmhSaX0hSGLfuAa4ugdXWsxRNmWUrd4jeO2lqMkGUuLFccHgw29Gyp+s7NV&#10;kO/P6/FJd5Pb34fJftZ5fjj6b6We+93bHESgLjzC9/aXVjB6nU0jQMSJK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ZDnTHAAAA3gAAAA8AAAAAAAAAAAAAAAAAmAIAAGRy&#10;cy9kb3ducmV2LnhtbFBLBQYAAAAABAAEAPUAAACMAwAAAAA=&#10;" fillcolor="#9cf"/>
                  </v:group>
                  <v:group id="Group 23981" o:spid="_x0000_s1184" style="position:absolute;top:2;width:4920;height:4156" coordorigin=",2" coordsize="4920,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MQCMcAAADeAAAADwAAAGRycy9kb3ducmV2LnhtbESPT4vCMBTE7wt+h/AE&#10;b2taZRetRhFR8SAL/gHx9miebbF5KU1s67ffLCx4HGbmN8x82ZlSNFS7wrKCeBiBIE6tLjhTcDlv&#10;PycgnEfWWFomBS9ysFz0PuaYaNvykZqTz0SAsEtQQe59lUjp0pwMuqGtiIN3t7VBH2SdSV1jG+Cm&#10;lKMo+pYGCw4LOVa0zil9nJ5Gwa7FdjWON83hcV+/buevn+shJqUG/W41A+Gp8+/wf3uvFYzG00k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TMQCMcAAADe&#10;AAAADwAAAAAAAAAAAAAAAACqAgAAZHJzL2Rvd25yZXYueG1sUEsFBgAAAAAEAAQA+gAAAJ4DAAAA&#10;AA==&#10;">
                    <v:group id="Group 23982" o:spid="_x0000_s1185" style="position:absolute;top:299;width:2040;height:3195" coordorigin=",299" coordsize="2040,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eGOf8cAAADe&#10;AAAADwAAAAAAAAAAAAAAAACqAgAAZHJzL2Rvd25yZXYueG1sUEsFBgAAAAAEAAQA+gAAAJ4DAAAA&#10;AA==&#10;">
                      <v:oval id="Oval 23983" o:spid="_x0000_s1186" style="position:absolute;left:720;top:107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dMskA&#10;AADeAAAADwAAAGRycy9kb3ducmV2LnhtbESPT0vDQBTE7wW/w/IEb83GtkiM3QZb0Hqw/oke9PbI&#10;PpOQ7NuQXZvYT98VCj0OM/MbZpmNphV76l1tWcF1FIMgLqyuuVTw+fEwTUA4j6yxtUwK/shBtrqY&#10;LDHVduB32ue+FAHCLkUFlfddKqUrKjLoItsRB+/H9gZ9kH0pdY9DgJtWzuL4RhqsOSxU2NGmoqLJ&#10;f42C78Ni0G/t9nGH6+Y1/tIvz3lCSl1djvd3IDyN/hw+tZ+0gtn8NpnD/51wBeTq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gdMskAAADeAAAADwAAAAAAAAAAAAAAAACYAgAA&#10;ZHJzL2Rvd25yZXYueG1sUEsFBgAAAAAEAAQA9QAAAI4DAAAAAA==&#10;" fillcolor="silver"/>
                      <v:oval id="Oval 23984" o:spid="_x0000_s1187" style="position:absolute;top:251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FRskA&#10;AADeAAAADwAAAGRycy9kb3ducmV2LnhtbESPT0vDQBTE74V+h+UVvLWb/kFizKZUoerBVo0e9PbI&#10;PpPQ7NuQXZvop3cLhR6HmfkNk64H04gjda62rGA+i0AQF1bXXCr4eN9OYxDOI2tsLJOCX3Kwzsaj&#10;FBNte36jY+5LESDsElRQed8mUrqiIoNuZlvi4H3bzqAPsiul7rAPcNPIRRRdS4M1h4UKW7qvqDjk&#10;P0bB19+q16/N48MO7w4v0afeP+cxKXU1GTa3IDwN/hI+t5+0gsXyJl7B6U64AjL7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GFRskAAADeAAAADwAAAAAAAAAAAAAAAACYAgAA&#10;ZHJzL2Rvd25yZXYueG1sUEsFBgAAAAAEAAQA9QAAAI4DAAAAAA==&#10;" fillcolor="silver"/>
                      <v:oval id="Oval 23985" o:spid="_x0000_s1188" style="position:absolute;left:1140;top:211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g3coA&#10;AADeAAAADwAAAGRycy9kb3ducmV2LnhtbESPT0/CQBTE7yZ+h80z8SZbEUmpbBsh8c8BBKoHub10&#10;H21D923TXWn107MmJh4nM/ObzDwbTCNO1LnasoLbUQSCuLC65lLBx/vTTQzCeWSNjWVS8E0OsvTy&#10;Yo6Jtj3v6JT7UgQIuwQVVN63iZSuqMigG9mWOHgH2xn0QXal1B32AW4aOY6iqTRYc1iosKVlRcUx&#10;/zIK9j+TXm+bl+c1Lo6b6FO/rfKYlLq+Gh4fQHga/H/4r/2qFYzvZvE9/N4JV0Cm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9IN3KAAAA3gAAAA8AAAAAAAAAAAAAAAAAmAIA&#10;AGRycy9kb3ducmV2LnhtbFBLBQYAAAAABAAEAPUAAACPAwAAAAA=&#10;" fillcolor="silver"/>
                      <v:oval id="Oval 23986" o:spid="_x0000_s1189" style="position:absolute;left:1275;top:325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skA&#10;AADeAAAADwAAAGRycy9kb3ducmV2LnhtbESPQUvDQBSE74X+h+UJ3tqNrZQYuw1VqPVgq0YPentk&#10;n0lI9m3Irk3013cLhR6HmfmGWaaDacSBOldZVnAzjUAQ51ZXXCj4/NhMYhDOI2tsLJOCP3KQrsaj&#10;JSba9vxOh8wXIkDYJaig9L5NpHR5SQbd1LbEwfuxnUEfZFdI3WEf4KaRsyhaSIMVh4USW3osKa+z&#10;X6Pg+/+212/N9mmHD/Vr9KX3L1lMSl1fDet7EJ4Gfwmf289awWx+Fy/gdCdcAbk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qskAAADeAAAADwAAAAAAAAAAAAAAAACYAgAA&#10;ZHJzL2Rvd25yZXYueG1sUEsFBgAAAAAEAAQA9QAAAI4DAAAAAA==&#10;" fillcolor="silver"/>
                      <v:oval id="Oval 23987" o:spid="_x0000_s1190" style="position:absolute;left:1800;top:29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McoA&#10;AADeAAAADwAAAGRycy9kb3ducmV2LnhtbESPT0/CQBTE7yZ+h80z8SZbkUipbBsh8c8BBKoHub10&#10;H21D923TXWn107MmJh4nM/ObzDwbTCNO1LnasoLbUQSCuLC65lLBx/vTTQzCeWSNjWVS8E0OsvTy&#10;Yo6Jtj3v6JT7UgQIuwQVVN63iZSuqMigG9mWOHgH2xn0QXal1B32AW4aOY6ie2mw5rBQYUvLiopj&#10;/mUU7H8mvd42L89rXBw30ad+W+UxKXV9NTw+gPA0+P/wX/tVKxjfzeIp/N4JV0Cm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jGzHKAAAA3gAAAA8AAAAAAAAAAAAAAAAAmAIA&#10;AGRycy9kb3ducmV2LnhtbFBLBQYAAAAABAAEAPUAAACPAwAAAAA=&#10;" fillcolor="silver"/>
                    </v:group>
                    <v:group id="Group 23988" o:spid="_x0000_s1191" style="position:absolute;left:727;top:2;width:4193;height:4156" coordorigin="727,2" coordsize="4193,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m5lcQAAADeAAAADwAAAGRycy9kb3ducmV2LnhtbERPy4rCMBTdC/MP4Q64&#10;07SKQ61GERnFhQz4AHF3aa5tsbkpTaatf28WA7M8nPdy3ZtKtNS40rKCeByBIM6sLjlXcL3sRgkI&#10;55E1VpZJwYscrFcfgyWm2nZ8ovbscxFC2KWooPC+TqV0WUEG3djWxIF72MagD7DJpW6wC+GmkpMo&#10;+pIGSw4NBda0LSh7nn+Ngn2H3WYaf7fH52P7ul9mP7djTEoNP/vNAoSn3v+L/9wHrWAynSd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m5lcQAAADeAAAA&#10;DwAAAAAAAAAAAAAAAACqAgAAZHJzL2Rvd25yZXYueG1sUEsFBgAAAAAEAAQA+gAAAJsDAAAAAA==&#10;">
                      <v:group id="Group 23989" o:spid="_x0000_s1192" style="position:absolute;left:628;top:1739;width:4156;height:681;rotation:90" coordorigin="620,1742" coordsize="6748,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dkVxgAAAN4A&#10;AAAPAAAAAAAAAAAAAAAAAKoCAABkcnMvZG93bnJldi54bWxQSwUGAAAAAAQABAD6AAAAnQMAAAAA&#10;">
                        <v:group id="Group 23990" o:spid="_x0000_s1193" style="position:absolute;left:620;top:1742;width:2255;height:1378" coordorigin="620,1742" coordsize="2255,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mI07FAAAA3gAA&#10;AA8AAAAAAAAAAAAAAAAAqgIAAGRycy9kb3ducmV2LnhtbFBLBQYAAAAABAAEAPoAAACcAwAAAAA=&#10;">
                          <v:group id="Group 23991" o:spid="_x0000_s1194" style="position:absolute;left:1757;top:1757;width:1118;height:1363" coordorigin="1760,1755"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G1cYAAADeAAAADwAAAGRycy9kb3ducmV2LnhtbESPQYvCMBSE74L/ITxh&#10;b5pWWVmrUUR02YMsqAvi7dE822LzUprY1n9vhAWPw8x8wyxWnSlFQ7UrLCuIRxEI4tTqgjMFf6fd&#10;8AuE88gaS8uk4EEOVst+b4GJti0fqDn6TAQIuwQV5N5XiZQuzcmgG9mKOHhXWxv0QdaZ1DW2AW5K&#10;OY6iqTRYcFjIsaJNTunteDcKvlts15N42+xv183jcvr8Pe9jUupj0K3nIDx1/h3+b/9oBePJbBbD&#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6obVxgAAAN4A&#10;AAAPAAAAAAAAAAAAAAAAAKoCAABkcnMvZG93bnJldi54bWxQSwUGAAAAAAQABAD6AAAAnQMAAAAA&#10;">
                            <v:group id="Group 23992" o:spid="_x0000_s1195" style="position:absolute;left:2402;top:1755;width:264;height:574;flip:y" coordorigin="2402,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HQvzFAAAA3gAA&#10;AA8AAAAAAAAAAAAAAAAAqgIAAGRycy9kb3ducmV2LnhtbFBLBQYAAAAABAAEAPoAAACcAwAAAAA=&#10;">
                              <v:oval id="Oval 23993" o:spid="_x0000_s1196" style="position:absolute;left:2402;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JLsYA&#10;AADeAAAADwAAAGRycy9kb3ducmV2LnhtbESPQWvCQBSE74L/YXkFL6IbDYimriJS0auxeH5kX7Ox&#10;2bcxu9XUX98VhB6HmfmGWa47W4sbtb5yrGAyTkAQF05XXCr4PO1GcxA+IGusHZOCX/KwXvV7S8y0&#10;u/ORbnkoRYSwz1CBCaHJpPSFIYt+7Bri6H251mKIsi2lbvEe4baW0ySZSYsVxwWDDW0NFd/5j1Uw&#10;u5z2JqnPH+fH8BIO6fGaP/ZXpQZv3eYdRKAu/Idf7YNWME0XixSe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UJLsYAAADeAAAADwAAAAAAAAAAAAAAAACYAgAAZHJz&#10;L2Rvd25yZXYueG1sUEsFBgAAAAAEAAQA9QAAAIsDAAAAAA==&#10;" strokeweight="1.5pt"/>
                              <v:line id="Line 57" o:spid="_x0000_s1197" style="position:absolute;flip:y;visibility:visible;mso-wrap-style:square" from="2462,1759" to="246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o2scAAADeAAAADwAAAGRycy9kb3ducmV2LnhtbESPT2sCMRTE70K/Q3gFb5p1W0S3RikF&#10;QamH+gd6fWzebhY3L0uSuuu3bwpCj8PM/IZZbQbbihv50DhWMJtmIIhLpxuuFVzO28kCRIjIGlvH&#10;pOBOATbrp9EKC+16PtLtFGuRIBwKVGBi7AopQ2nIYpi6jjh5lfMWY5K+ltpjn+C2lXmWzaXFhtOC&#10;wY4+DJXX049VIPef/Zff5peqrnad+96bw7wflBo/D+9vICIN8T/8aO+0gvxluXyF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qjaxwAAAN4AAAAPAAAAAAAA&#10;AAAAAAAAAKECAABkcnMvZG93bnJldi54bWxQSwUGAAAAAAQABAD5AAAAlQMAAAAA&#10;" strokeweight="1.5pt"/>
                              <v:line id="Line 58" o:spid="_x0000_s1198" style="position:absolute;flip:y;visibility:visible;mso-wrap-style:square" from="2551,1759" to="255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QccAAADeAAAADwAAAGRycy9kb3ducmV2LnhtbESPT2sCMRTE70K/Q3gFb5p1S0W3RikF&#10;QamH+gd6fWzebhY3L0uSuuu3bwpCj8PM/IZZbQbbihv50DhWMJtmIIhLpxuuFVzO28kCRIjIGlvH&#10;pOBOATbrp9EKC+16PtLtFGuRIBwKVGBi7AopQ2nIYpi6jjh5lfMWY5K+ltpjn+C2lXmWzaXFhtOC&#10;wY4+DJXX049VIPef/Zff5peqrnad+96bw7wflBo/D+9vICIN8T/8aO+0gvxluXyF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g1BxwAAAN4AAAAPAAAAAAAA&#10;AAAAAAAAAKECAABkcnMvZG93bnJldi54bWxQSwUGAAAAAAQABAD5AAAAlQMAAAAA&#10;" strokeweight="1.5pt"/>
                            </v:group>
                            <v:group id="Group 23996" o:spid="_x0000_s1199" style="position:absolute;left:2721;top:1755;width:264;height:574;flip:y" coordorigin="272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8RP/FAAAA3gAA&#10;AA8AAAAAAAAAAAAAAAAAqgIAAGRycy9kb3ducmV2LnhtbFBLBQYAAAAABAAEAPoAAACcAwAAAAA=&#10;">
                              <v:oval id="Oval 23997" o:spid="_x0000_s1200" style="position:absolute;left:272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PLcYA&#10;AADeAAAADwAAAGRycy9kb3ducmV2LnhtbESPQWvCQBSE7wX/w/IEL6VuVLA1dRURRa8mxfMj+5qN&#10;Zt/G7Kqpv75bKHgcZuYbZr7sbC1u1PrKsYLRMAFBXDhdcangK9++fYDwAVlj7ZgU/JCH5aL3MsdU&#10;uzsf6JaFUkQI+xQVmBCaVEpfGLLoh64hjt63ay2GKNtS6hbvEW5rOU6SqbRYcVww2NDaUHHOrlbB&#10;9JTvTFIfN8fH6ynsJ4dL9thdlBr0u9UniEBdeIb/23utYDyZzd7h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4PLcYAAADeAAAADwAAAAAAAAAAAAAAAACYAgAAZHJz&#10;L2Rvd25yZXYueG1sUEsFBgAAAAAEAAQA9QAAAIsDAAAAAA==&#10;" strokeweight="1.5pt"/>
                              <v:line id="Line 61" o:spid="_x0000_s1201" style="position:absolute;flip:y;visibility:visible;mso-wrap-style:square" from="2781,1759" to="278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i38IAAADeAAAADwAAAGRycy9kb3ducmV2LnhtbERPz2vCMBS+D/wfwhO8zdQOZFajiCAo&#10;7rCp4PXRvDbF5qUkma3/vTkMdvz4fq82g23Fg3xoHCuYTTMQxKXTDdcKrpf9+yeIEJE1to5JwZMC&#10;bNajtxUW2vX8Q49zrEUK4VCgAhNjV0gZSkMWw9R1xImrnLcYE/S11B77FG5bmWfZXFpsODUY7Ghn&#10;qLyff60CeTz1336fX6u6OnTudjRf835QajIetksQkYb4L/5zH7SC/GOxSHvTnXQF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i38IAAADeAAAADwAAAAAAAAAAAAAA&#10;AAChAgAAZHJzL2Rvd25yZXYueG1sUEsFBgAAAAAEAAQA+QAAAJADAAAAAA==&#10;" strokeweight="1.5pt"/>
                              <v:line id="Line 62" o:spid="_x0000_s1202" style="position:absolute;flip:y;visibility:visible;mso-wrap-style:square" from="2870,1759" to="287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sHRMYAAADeAAAADwAAAGRycy9kb3ducmV2LnhtbESPQWvCQBSE74X+h+UVvNWNEaRJXUUK&#10;gtIerApeH9mXbGj2bdjdmvTfdwXB4zAz3zDL9Wg7cSUfWscKZtMMBHHldMuNgvNp+/oGIkRkjZ1j&#10;UvBHAdar56clltoN/E3XY2xEgnAoUYGJsS+lDJUhi2HqeuLk1c5bjEn6RmqPQ4LbTuZZtpAWW04L&#10;Bnv6MFT9HH+tArn/HA5+m5/rpt717rI3X4thVGryMm7eQUQa4yN8b++0gnxeFAXc7q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LB0TGAAAA3gAAAA8AAAAAAAAA&#10;AAAAAAAAoQIAAGRycy9kb3ducmV2LnhtbFBLBQYAAAAABAAEAPkAAACUAwAAAAA=&#10;" strokeweight="1.5pt"/>
                            </v:group>
                            <v:group id="Group 24000" o:spid="_x0000_s1203" style="position:absolute;left:2100;top:1755;width:264;height:574;flip:y" coordorigin="2100,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7osQAAADeAAAA&#10;DwAAAAAAAAAAAAAAAACqAgAAZHJzL2Rvd25yZXYueG1sUEsFBgAAAAAEAAQA+gAAAJsDAAAAAA==&#10;">
                              <v:oval id="Oval 24001" o:spid="_x0000_s1204" style="position:absolute;left:2100;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wcMUA&#10;AADeAAAADwAAAGRycy9kb3ducmV2LnhtbESPQWsCMRSE7wX/Q3hCL0UTbZGyGqUUi15di+fH5rlZ&#10;3bysm6hbf70RCh6HmfmGmS06V4sLtaHyrGE0VCCIC28qLjX8bn8GnyBCRDZYeyYNfxRgMe+9zDAz&#10;/sobuuSxFAnCIUMNNsYmkzIUlhyGoW+Ik7f3rcOYZFtK0+I1wV0tx0pNpMOK04LFhr4tFcf87DRM&#10;DtuVVfVuubu9HeL6fXPKb6uT1q/97msKIlIXn+H/9tpoGH8oNYLHnXQ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fBwxQAAAN4AAAAPAAAAAAAAAAAAAAAAAJgCAABkcnMv&#10;ZG93bnJldi54bWxQSwUGAAAAAAQABAD1AAAAigMAAAAA&#10;" strokeweight="1.5pt"/>
                              <v:line id="Line 65" o:spid="_x0000_s1205" style="position:absolute;flip:y;visibility:visible;mso-wrap-style:square" from="2160,1759" to="216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Xh8UAAADeAAAADwAAAGRycy9kb3ducmV2LnhtbESPQWsCMRSE74X+h/AKvdWkSxHZGkUE&#10;QakHtUKvj83bzdLNy5Kk7vbfG0HwOMzMN8x8ObpOXCjE1rOG94kCQVx503Kj4fy9eZuBiAnZYOeZ&#10;NPxThOXi+WmOpfEDH+lySo3IEI4larAp9aWUsbLkME58T5y92geHKcvQSBNwyHDXyUKpqXTYcl6w&#10;2NPaUvV7+nMa5O5rOIRNca6betv7n53dT4dR69eXcfUJItGYHuF7e2s0FB9KFXC7k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VXh8UAAADeAAAADwAAAAAAAAAA&#10;AAAAAAChAgAAZHJzL2Rvd25yZXYueG1sUEsFBgAAAAAEAAQA+QAAAJMDAAAAAA==&#10;" strokeweight="1.5pt"/>
                              <v:line id="Line 66" o:spid="_x0000_s1206" style="position:absolute;flip:y;visibility:visible;mso-wrap-style:square" from="2249,1759" to="2250,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yHMYAAADeAAAADwAAAGRycy9kb3ducmV2LnhtbESPzWrDMBCE74G+g9hCb4lUt4TiRgml&#10;EEhoDvmDXhdrbZlaKyOpsfv2USGQ4zAz3zCL1eg6caEQW88anmcKBHHlTcuNhvNpPX0DEROywc4z&#10;afijCKvlw2SBpfEDH+hyTI3IEI4larAp9aWUsbLkMM58T5y92geHKcvQSBNwyHDXyUKpuXTYcl6w&#10;2NOnpern+Os0yO3XsA/r4lw39ab331u7mw+j1k+P48c7iERjuodv7Y3RULwq9QL/d/IV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Z8hzGAAAA3gAAAA8AAAAAAAAA&#10;AAAAAAAAoQIAAGRycy9kb3ducmV2LnhtbFBLBQYAAAAABAAEAPkAAACUAwAAAAA=&#10;" strokeweight="1.5pt"/>
                            </v:group>
                            <v:group id="Group 24004" o:spid="_x0000_s1207" style="position:absolute;left:1791;top:1755;width:264;height:574;flip:y" coordorigin="179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i9ocQAAADeAAAA&#10;DwAAAAAAAAAAAAAAAACqAgAAZHJzL2Rvd25yZXYueG1sUEsFBgAAAAAEAAQA+gAAAJsDAAAAAA==&#10;">
                              <v:oval id="Oval 24005" o:spid="_x0000_s1208" style="position:absolute;left:179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2c8YA&#10;AADeAAAADwAAAGRycy9kb3ducmV2LnhtbESPQWsCMRSE74X+h/AKvZSaaKuU1ShFLHp1Fc+PzXOz&#10;dvOybqJu/fVGKHgcZuYbZjLrXC3O1IbKs4Z+T4EgLrypuNSw3fy8f4EIEdlg7Zk0/FGA2fT5aYKZ&#10;8Rde0zmPpUgQDhlqsDE2mZShsOQw9HxDnLy9bx3GJNtSmhYvCe5qOVBqJB1WnBYsNjS3VPzmJ6dh&#10;dNgsrap3i9317RBXH+tjfl0etX596b7HICJ18RH+b6+MhsGnUkO430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r2c8YAAADeAAAADwAAAAAAAAAAAAAAAACYAgAAZHJz&#10;L2Rvd25yZXYueG1sUEsFBgAAAAAEAAQA9QAAAIsDAAAAAA==&#10;" strokeweight="1.5pt"/>
                              <v:line id="Line 69" o:spid="_x0000_s1209" style="position:absolute;flip:y;visibility:visible;mso-wrap-style:square" from="1851,1759" to="185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RhMQAAADeAAAADwAAAGRycy9kb3ducmV2LnhtbESPQYvCMBSE7wv+h/AEb2tqWWSpRhFB&#10;UNbDrivs9dG8NsXmpSTR1n9vFgSPw8x8wyzXg23FjXxoHCuYTTMQxKXTDdcKzr+7908QISJrbB2T&#10;gjsFWK9Gb0sstOv5h26nWIsE4VCgAhNjV0gZSkMWw9R1xMmrnLcYk/S11B77BLetzLNsLi02nBYM&#10;drQ1VF5OV6tAHr76b7/Lz1Vd7Tv3dzDHeT8oNRkPmwWISEN8hZ/tvVaQfyQk/N9JV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lGExAAAAN4AAAAPAAAAAAAAAAAA&#10;AAAAAKECAABkcnMvZG93bnJldi54bWxQSwUGAAAAAAQABAD5AAAAkgMAAAAA&#10;" strokeweight="1.5pt"/>
                              <v:line id="Line 70" o:spid="_x0000_s1210" style="position:absolute;flip:y;visibility:visible;mso-wrap-style:square" from="1940,1759" to="194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0H8YAAADeAAAADwAAAGRycy9kb3ducmV2LnhtbESPQWsCMRSE7wX/Q3hCbzVxKbasRhFB&#10;UNpDq0Kvj83bzeLmZUmiu/33TaHQ4zAz3zCrzeg6cacQW88a5jMFgrjypuVGw+W8f3oFEROywc4z&#10;afimCJv15GGFpfEDf9L9lBqRIRxL1GBT6kspY2XJYZz5njh7tQ8OU5ahkSbgkOGuk4VSC+mw5bxg&#10;saedpep6ujkN8vg2fIR9camb+tD7r6N9Xwyj1o/TcbsEkWhM/+G/9sFoKJ6VeoHfO/kK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i9B/GAAAA3gAAAA8AAAAAAAAA&#10;AAAAAAAAoQIAAGRycy9kb3ducmV2LnhtbFBLBQYAAAAABAAEAPkAAACUAwAAAAA=&#10;" strokeweight="1.5pt"/>
                            </v:group>
                            <v:group id="Group 24008" o:spid="_x0000_s1211" style="position:absolute;left:1760;top:2454;width:264;height:574" coordorigin="1760,244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rt+sQAAADeAAAA&#10;DwAAAAAAAAAAAAAAAACqAgAAZHJzL2Rvd25yZXYueG1sUEsFBgAAAAAEAAQA+gAAAJsDAAAAAA==&#10;">
                              <v:oval id="Oval 24009" o:spid="_x0000_s1212" style="position:absolute;left:1760;top:277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8dsYA&#10;AADeAAAADwAAAGRycy9kb3ducmV2LnhtbESPQWsCMRSE74X+h/AKvRRNqkV0NUopFb26Fs+PzXOz&#10;unlZN6mu/npTEHocZuYbZrboXC3O1IbKs4b3vgJBXHhTcanhZ7vsjUGEiGyw9kwarhRgMX9+mmFm&#10;/IU3dM5jKRKEQ4YabIxNJmUoLDkMfd8QJ2/vW4cxybaUpsVLgrtaDpQaSYcVpwWLDX1ZKo75r9Mw&#10;OmxXVtW7793t7RDXw80pv61OWr++dJ9TEJG6+B9+tNdGw+BDqQn83UlX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8dsYAAADeAAAADwAAAAAAAAAAAAAAAACYAgAAZHJz&#10;L2Rvd25yZXYueG1sUEsFBgAAAAAEAAQA9QAAAIsDAAAAAA==&#10;" strokeweight="1.5pt"/>
                              <v:line id="Line 73" o:spid="_x0000_s1213" style="position:absolute;flip:y;visibility:visible;mso-wrap-style:square" from="1820,2449" to="1821,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6tsMAAADeAAAADwAAAGRycy9kb3ducmV2LnhtbESPzYrCMBSF9wO+Q7iCuzG1iAzVKCII&#10;irNwHGG2l+a2KTY3JYm2vr1ZDLg8nD++1WawrXiQD41jBbNpBoK4dLrhWsH1d//5BSJEZI2tY1Lw&#10;pACb9ehjhYV2Pf/Q4xJrkUY4FKjAxNgVUobSkMUwdR1x8irnLcYkfS21xz6N21bmWbaQFhtODwY7&#10;2hkqb5e7VSCPp/7s9/m1qqtD5/6O5nvRD0pNxsN2CSLSEN/h//ZBK8jn2SwBJJyE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S+rbDAAAA3gAAAA8AAAAAAAAAAAAA&#10;AAAAoQIAAGRycy9kb3ducmV2LnhtbFBLBQYAAAAABAAEAPkAAACRAwAAAAA=&#10;" strokeweight="1.5pt"/>
                              <v:line id="Line 74" o:spid="_x0000_s1214" style="position:absolute;flip:y;visibility:visible;mso-wrap-style:square" from="1909,2449" to="1910,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fLcUAAADeAAAADwAAAGRycy9kb3ducmV2LnhtbESPzWrDMBCE74W+g9hAbo1sU0Jwo4QQ&#10;CCS0h/xBr4u1tkyslZHU2Hn7KlDocZiZb5jlerSduJMPrWMF+SwDQVw53XKj4HrZvS1AhIissXNM&#10;Ch4UYL16fVliqd3AJ7qfYyMShEOJCkyMfSllqAxZDDPXEyevdt5iTNI3UnscEtx2ssiyubTYclow&#10;2NPWUHU7/1gF8vA5HP2uuNZNve/d98F8zYdRqelk3HyAiDTG//Bfe68VFO9ZnsPzTr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5fLcUAAADeAAAADwAAAAAAAAAA&#10;AAAAAAChAgAAZHJzL2Rvd25yZXYueG1sUEsFBgAAAAAEAAQA+QAAAJMDAAAAAA==&#10;" strokeweight="1.5pt"/>
                            </v:group>
                            <v:group id="Group 24012" o:spid="_x0000_s1215" style="position:absolute;left:2703;top:2467;width:264;height:571" coordorigin="2703,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tMzccAAADeAAAADwAAAGRycy9kb3ducmV2LnhtbESPT2vCQBTE7wW/w/IE&#10;b3WT2IpEVxFR6UEK/gHx9sg+k2D2bciuSfz23UKhx2FmfsMsVr2pREuNKy0riMcRCOLM6pJzBZfz&#10;7n0GwnlkjZVlUvAiB6vl4G2BqbYdH6k9+VwECLsUFRTe16mULivIoBvbmjh4d9sY9EE2udQNdgFu&#10;KplE0VQaLDksFFjTpqDscXoaBfsOu/Uk3raHx33zup0/v6+HmJQaDfv1HISn3v+H/9pfWkHyEcUJ&#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tMzccAAADe&#10;AAAADwAAAAAAAAAAAAAAAACqAgAAZHJzL2Rvd25yZXYueG1sUEsFBgAAAAAEAAQA+gAAAJ4DAAAA&#10;AA==&#10;">
                              <v:oval id="Oval 24013" o:spid="_x0000_s1216" style="position:absolute;left:2703;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dQcYA&#10;AADeAAAADwAAAGRycy9kb3ducmV2LnhtbESPQWsCMRSE70L/Q3hCL1ITtUhZjVLEolfX4vmxeW5W&#10;Ny/rJtWtv94IhR6HmfmGmS87V4srtaHyrGE0VCCIC28qLjV877/ePkCEiGyw9kwafinAcvHSm2Nm&#10;/I13dM1jKRKEQ4YabIxNJmUoLDkMQ98QJ+/oW4cxybaUpsVbgrtajpWaSocVpwWLDa0sFef8x2mY&#10;nvYbq+rD+nAfnOJ2srvk981F69d+9zkDEamL/+G/9tZoGL+r0QSed9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ZdQcYAAADeAAAADwAAAAAAAAAAAAAAAACYAgAAZHJz&#10;L2Rvd25yZXYueG1sUEsFBgAAAAAEAAQA9QAAAIsDAAAAAA==&#10;" strokeweight="1.5pt"/>
                              <v:line id="Line 77" o:spid="_x0000_s1217" style="position:absolute;flip:y;visibility:visible;mso-wrap-style:square" from="2763,2462" to="276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8tcUAAADeAAAADwAAAGRycy9kb3ducmV2LnhtbESPQYvCMBSE78L+h/AWvGlqEVm6RhFB&#10;UPTgusJeH81rU7Z5KUm09d8bYWGPw8x8wyzXg23FnXxoHCuYTTMQxKXTDdcKrt+7yQeIEJE1to5J&#10;wYMCrFdvoyUW2vX8RfdLrEWCcChQgYmxK6QMpSGLYeo64uRVzluMSfpaao99gttW5lm2kBYbTgsG&#10;O9oaKn8vN6tAHo792e/ya1VX+879HMxp0Q9Kjd+HzSeISEP8D/+191pBPs9mc3jdSV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n8tcUAAADeAAAADwAAAAAAAAAA&#10;AAAAAAChAgAAZHJzL2Rvd25yZXYueG1sUEsFBgAAAAAEAAQA+QAAAJMDAAAAAA==&#10;" strokeweight="1.5pt"/>
                              <v:line id="Line 78" o:spid="_x0000_s1218" style="position:absolute;flip:y;visibility:visible;mso-wrap-style:square" from="2852,2462" to="2853,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ZLsUAAADeAAAADwAAAGRycy9kb3ducmV2LnhtbESPQWsCMRSE7wX/Q3iCt5p1UZGtUYog&#10;KPbQqtDrY/N2s3TzsiTRXf99IxR6HGbmG2a9HWwr7uRD41jBbJqBIC6dbrhWcL3sX1cgQkTW2Dom&#10;BQ8KsN2MXtZYaNfzF93PsRYJwqFABSbGrpAylIYshqnriJNXOW8xJulrqT32CW5bmWfZUlpsOC0Y&#10;7GhnqPw536wCeTz1n36fX6u6OnTu+2g+lv2g1GQ8vL+BiDTE//Bf+6AV5PNstoDnnXQ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VZLsUAAADeAAAADwAAAAAAAAAA&#10;AAAAAAChAgAAZHJzL2Rvd25yZXYueG1sUEsFBgAAAAAEAAQA+QAAAJMDAAAAAA==&#10;" strokeweight="1.5pt"/>
                            </v:group>
                            <v:group id="Group 24016" o:spid="_x0000_s1219" style="position:absolute;left:2087;top:2468;width:264;height:574" coordorigin="2087,2463"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BKzsYAAADeAAAADwAAAGRycy9kb3ducmV2LnhtbESPQYvCMBSE78L+h/CE&#10;vWlaV2WpRhFZlz2IoC6It0fzbIvNS2liW/+9EQSPw8x8w8yXnSlFQ7UrLCuIhxEI4tTqgjMF/8fN&#10;4BuE88gaS8uk4E4OlouP3hwTbVveU3PwmQgQdgkqyL2vEildmpNBN7QVcfAutjbog6wzqWtsA9yU&#10;chRFU2mw4LCQY0XrnNLr4WYU/LbYrr7in2Z7vazv5+Nkd9rGpNRnv1vNQHjq/Dv8av9pBaNxFE/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IErOxgAAAN4A&#10;AAAPAAAAAAAAAAAAAAAAAKoCAABkcnMvZG93bnJldi54bWxQSwUGAAAAAAQABAD6AAAAnQMAAAAA&#10;">
                              <v:oval id="Oval 24017" o:spid="_x0000_s1220" style="position:absolute;left:2087;top:2788;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bQsYA&#10;AADeAAAADwAAAGRycy9kb3ducmV2LnhtbESPQWsCMRSE70L/Q3iFXkQTtVjZGqVIRa+uxfNj87pZ&#10;u3lZN1FXf70pFHocZuYbZr7sXC0u1IbKs4bRUIEgLrypuNTwtV8PZiBCRDZYeyYNNwqwXDz15pgZ&#10;f+UdXfJYigThkKEGG2OTSRkKSw7D0DfEyfv2rcOYZFtK0+I1wV0tx0pNpcOK04LFhlaWip/87DRM&#10;j/uNVfXh83DvH+N2sjvl981J65fn7uMdRKQu/of/2lujYfyqRm/weyd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1bQsYAAADeAAAADwAAAAAAAAAAAAAAAACYAgAAZHJz&#10;L2Rvd25yZXYueG1sUEsFBgAAAAAEAAQA9QAAAIsDAAAAAA==&#10;" strokeweight="1.5pt"/>
                              <v:line id="Line 81" o:spid="_x0000_s1221" style="position:absolute;flip:y;visibility:visible;mso-wrap-style:square" from="2147,2463" to="214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2sMIAAADeAAAADwAAAGRycy9kb3ducmV2LnhtbERPTYvCMBC9L/gfwgje1tQislSjiCAo&#10;7sF1hb0OzbQpNpOSRFv/vTkseHy879VmsK14kA+NYwWzaQaCuHS64VrB9Xf/+QUiRGSNrWNS8KQA&#10;m/XoY4WFdj3/0OMSa5FCOBSowMTYFVKG0pDFMHUdceIq5y3GBH0ttcc+hdtW5lm2kBYbTg0GO9oZ&#10;Km+Xu1Ugj6f+7Pf5taqrQ+f+juZ70Q9KTcbDdgki0hDf4n/3QSvI59ks7U130hW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T2sMIAAADeAAAADwAAAAAAAAAAAAAA&#10;AAChAgAAZHJzL2Rvd25yZXYueG1sUEsFBgAAAAAEAAQA+QAAAJADAAAAAA==&#10;" strokeweight="1.5pt"/>
                              <v:line id="Line 82" o:spid="_x0000_s1222" style="position:absolute;flip:y;visibility:visible;mso-wrap-style:square" from="2236,2463" to="2237,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TK8UAAADeAAAADwAAAGRycy9kb3ducmV2LnhtbESPQWsCMRSE7wX/Q3iCt5p1EalboxRB&#10;UOyhVaHXx+btZunmZUmiu/77RhB6HGbmG2a1GWwrbuRD41jBbJqBIC6dbrhWcDnvXt9AhIissXVM&#10;Cu4UYLMevayw0K7nb7qdYi0ShEOBCkyMXSFlKA1ZDFPXESevct5iTNLXUnvsE9y2Ms+yhbTYcFow&#10;2NHWUPl7uloF8nDsv/wuv1R1te/cz8F8LvpBqcl4+HgHEWmI/+Fne68V5PNstoTHnXQF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hTK8UAAADeAAAADwAAAAAAAAAA&#10;AAAAAAChAgAAZHJzL2Rvd25yZXYueG1sUEsFBgAAAAAEAAQA+QAAAJMDAAAAAA==&#10;" strokeweight="1.5pt"/>
                            </v:group>
                            <v:group id="Group 24020" o:spid="_x0000_s1223" style="position:absolute;left:2388;top:2467;width:265;height:574" coordorigin="2388,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pvZzFAAAA3gAA&#10;AA8AAAAAAAAAAAAAAAAAqgIAAGRycy9kb3ducmV2LnhtbFBLBQYAAAAABAAEAPoAAACcAwAAAAA=&#10;">
                              <v:oval id="Oval 24021" o:spid="_x0000_s1224" style="position:absolute;left:2388;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sEMYA&#10;AADeAAAADwAAAGRycy9kb3ducmV2LnhtbESPQWsCMRSE70L/Q3iFXqQmbstStkYpxaJX1+L5sXnd&#10;rN28rJuoW3+9EQoeh5n5hpktBteKE/Wh8axhOlEgiCtvGq41fG+/nt9AhIhssPVMGv4owGL+MJph&#10;YfyZN3QqYy0ShEOBGmyMXSFlqCw5DBPfESfvx/cOY5J9LU2P5wR3rcyUyqXDhtOCxY4+LVW/5dFp&#10;yPfblVXtbrm7jPdx/bI5lJfVQeunx+HjHUSkId7D/+210ZC9qmwKtzvp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SsEMYAAADeAAAADwAAAAAAAAAAAAAAAACYAgAAZHJz&#10;L2Rvd25yZXYueG1sUEsFBgAAAAAEAAQA9QAAAIsDAAAAAA==&#10;" strokeweight="1.5pt"/>
                              <v:line id="Line 85" o:spid="_x0000_s1225" style="position:absolute;flip:y;visibility:visible;mso-wrap-style:square" from="2448,2462" to="244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L58UAAADeAAAADwAAAGRycy9kb3ducmV2LnhtbESPQWsCMRSE74X+h/AKvdVsQxHZGkUE&#10;QakHtUKvj83bzdLNy5Kk7vbfG0HwOMzMN8x8ObpOXCjE1rOG90kBgrjypuVGw/l78zYDEROywc4z&#10;afinCMvF89McS+MHPtLllBqRIRxL1GBT6kspY2XJYZz4njh7tQ8OU5ahkSbgkOGuk6ooptJhy3nB&#10;Yk9rS9Xv6c9pkLuv4RA26lw39bb3Pzu7nw6j1q8v4+oTRKIxPcL39tZoUB+FUnC7k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AL58UAAADeAAAADwAAAAAAAAAA&#10;AAAAAAChAgAAZHJzL2Rvd25yZXYueG1sUEsFBgAAAAAEAAQA+QAAAJMDAAAAAA==&#10;" strokeweight="1.5pt"/>
                              <v:line id="Line 86" o:spid="_x0000_s1226" style="position:absolute;flip:y;visibility:visible;mso-wrap-style:square" from="2537,2462" to="2538,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fMUAAADeAAAADwAAAGRycy9kb3ducmV2LnhtbESPQWsCMRSE74X+h/AK3mrWVURWo0hB&#10;UOyhVcHrY/N2s7h5WZLUXf99IxR6HGbmG2a1GWwr7uRD41jBZJyBIC6dbrhWcDnv3hcgQkTW2Dom&#10;BQ8KsFm/vqyw0K7nb7qfYi0ShEOBCkyMXSFlKA1ZDGPXESevct5iTNLXUnvsE9y2Ms+yubTYcFow&#10;2NGHofJ2+rEK5OHYf/ldfqnqat+568F8zvtBqdHbsF2CiDTE//Bfe68V5LMsn8L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ufMUAAADeAAAADwAAAAAAAAAA&#10;AAAAAAChAgAAZHJzL2Rvd25yZXYueG1sUEsFBgAAAAAEAAQA+QAAAJMDAAAAAA==&#10;" strokeweight="1.5pt"/>
                            </v:group>
                          </v:group>
                          <v:group id="Group 24024" o:spid="_x0000_s1227" style="position:absolute;left:620;top:1742;width:1118;height:1363" coordorigin="620,1740"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K7n8cAAADeAAAADwAAAGRycy9kb3ducmV2LnhtbESPT2vCQBTE74V+h+UJ&#10;3uom0YpEVxGppQcR/APi7ZF9JsHs25Bdk/jtuwWhx2FmfsMsVr2pREuNKy0riEcRCOLM6pJzBefT&#10;9mMGwnlkjZVlUvAkB6vl+9sCU207PlB79LkIEHYpKii8r1MpXVaQQTeyNXHwbrYx6INscqkb7ALc&#10;VDKJoqk0WHJYKLCmTUHZ/fgwCr477Nbj+Kvd3W+b5/X0ub/sYlJqOOjXcxCeev8ffrV/tIJkEiU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K7n8cAAADe&#10;AAAADwAAAAAAAAAAAAAAAACqAgAAZHJzL2Rvd25yZXYueG1sUEsFBgAAAAAEAAQA+gAAAJ4DAAAA&#10;AA==&#10;">
                            <v:group id="Group 24025" o:spid="_x0000_s1228" style="position:absolute;left:1262;top:1740;width:264;height:574;flip:y" coordorigin="1262,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hRFrFAAAA3gAA&#10;AA8AAAAAAAAAAAAAAAAAqgIAAGRycy9kb3ducmV2LnhtbFBLBQYAAAAABAAEAPoAAACcAwAAAAA=&#10;">
                              <v:oval id="Oval 24026" o:spid="_x0000_s1229" style="position:absolute;left:1262;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0ZMYA&#10;AADeAAAADwAAAGRycy9kb3ducmV2LnhtbESPQWsCMRSE7wX/Q3gFL0WTbmWRrVGkVPTqWjw/Nq+b&#10;tZuXdZPq1l/fFIQeh5n5hlmsBteKC/Wh8azheapAEFfeNFxr+DhsJnMQISIbbD2Thh8KsFqOHhZY&#10;GH/lPV3KWIsE4VCgBhtjV0gZKksOw9R3xMn79L3DmGRfS9PjNcFdKzOlcumw4bRgsaM3S9VX+e00&#10;5KfD1qr2+H68PZ3i7mV/Lm/bs9bjx2H9CiLSEP/D9/bOaMhmKsvh706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00ZMYAAADeAAAADwAAAAAAAAAAAAAAAACYAgAAZHJz&#10;L2Rvd25yZXYueG1sUEsFBgAAAAAEAAQA9QAAAIsDAAAAAA==&#10;" strokeweight="1.5pt"/>
                              <v:line id="Line 90" o:spid="_x0000_s1230" style="position:absolute;flip:y;visibility:visible;mso-wrap-style:square" from="1322,1744" to="1323,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eof8UAAADeAAAADwAAAGRycy9kb3ducmV2LnhtbESPQWsCMRSE74X+h/AK3mrWRaysRpGC&#10;oNhDq4LXx+btZnHzsiSpu/77RhB6HGbmG2a5HmwrbuRD41jBZJyBIC6dbrhWcD5t3+cgQkTW2Dom&#10;BXcKsF69viyx0K7nH7odYy0ShEOBCkyMXSFlKA1ZDGPXESevct5iTNLXUnvsE9y2Ms+ymbTYcFow&#10;2NGnofJ6/LUK5P7Qf/ttfq7qate5y958zfpBqdHbsFmAiDTE//CzvdMK8mmWf8DjTr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eof8UAAADeAAAADwAAAAAAAAAA&#10;AAAAAAChAgAAZHJzL2Rvd25yZXYueG1sUEsFBgAAAAAEAAQA+QAAAJMDAAAAAA==&#10;" strokeweight="1.5pt"/>
                              <v:line id="Line 91" o:spid="_x0000_s1231" style="position:absolute;flip:y;visibility:visible;mso-wrap-style:square" from="1411,1744" to="141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8DcEAAADeAAAADwAAAGRycy9kb3ducmV2LnhtbERPy4rCMBTdC/MP4Q7MTlPLIFKNIoKg&#10;jAtf4PbS3DbF5qYkGdv5+8lCcHk47+V6sK14kg+NYwXTSQaCuHS64VrB7bobz0GEiKyxdUwK/ijA&#10;evUxWmKhXc9nel5iLVIIhwIVmBi7QspQGrIYJq4jTlzlvMWYoK+l9tincNvKPMtm0mLDqcFgR1tD&#10;5ePyaxXIw09/8rv8VtXVvnP3gznO+kGpr89hswARaYhv8cu91wry7yxPe9OddAX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SDwNwQAAAN4AAAAPAAAAAAAAAAAAAAAA&#10;AKECAABkcnMvZG93bnJldi54bWxQSwUGAAAAAAQABAD5AAAAjwMAAAAA&#10;" strokeweight="1.5pt"/>
                            </v:group>
                            <v:group id="Group 24029" o:spid="_x0000_s1232" style="position:absolute;left:1581;top:1740;width:264;height:574;flip:y" coordorigin="1581,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sTl/FAAAA3gAA&#10;AA8AAAAAAAAAAAAAAAAAqgIAAGRycy9kb3ducmV2LnhtbFBLBQYAAAAABAAEAPoAAACcAwAAAAA=&#10;">
                              <v:oval id="Oval 24030" o:spid="_x0000_s1233" style="position:absolute;left:1581;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fVsUA&#10;AADeAAAADwAAAGRycy9kb3ducmV2LnhtbESPzWoCMRSF90LfIdxCN6KJWkSmRhGx6NYZcX2ZXCdj&#10;JzfjJNWpT98sCl0ezh/fct27RtypC7VnDZOxAkFcelNzpeFUfI4WIEJENth4Jg0/FGC9ehksMTP+&#10;wUe657ESaYRDhhpsjG0mZSgtOQxj3xIn7+I7hzHJrpKmw0cad42cKjWXDmtODxZb2loqv/Jvp2F+&#10;LfZWNefd+Tm8xsPseMuf+5vWb6/95gNEpD7+h//aB6Nh+q5mCSDhJBS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Z9WxQAAAN4AAAAPAAAAAAAAAAAAAAAAAJgCAABkcnMv&#10;ZG93bnJldi54bWxQSwUGAAAAAAQABAD1AAAAigMAAAAA&#10;" strokeweight="1.5pt"/>
                              <v:line id="Line 94" o:spid="_x0000_s1234" style="position:absolute;flip:y;visibility:visible;mso-wrap-style:square" from="1641,1744" to="164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DTcUAAADeAAAADwAAAGRycy9kb3ducmV2LnhtbESPQWsCMRSE7wX/Q3iCt5p1FZGtUYog&#10;KPbQqtDrY/N2s3TzsiTRXf99IxR6HGbmG2a9HWwr7uRD41jBbJqBIC6dbrhWcL3sX1cgQkTW2Dom&#10;BQ8KsN2MXtZYaNfzF93PsRYJwqFABSbGrpAylIYshqnriJNXOW8xJulrqT32CW5bmWfZUlpsOC0Y&#10;7GhnqPw536wCeTz1n36fX6u6OnTu+2g+lv2g1GQ8vL+BiDTE//Bf+6AV5ItsPoPnnXQ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sDTcUAAADeAAAADwAAAAAAAAAA&#10;AAAAAAChAgAAZHJzL2Rvd25yZXYueG1sUEsFBgAAAAAEAAQA+QAAAJMDAAAAAA==&#10;" strokeweight="1.5pt"/>
                              <v:line id="Line 95" o:spid="_x0000_s1235" style="position:absolute;flip:y;visibility:visible;mso-wrap-style:square" from="1730,1744" to="173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dOsUAAADeAAAADwAAAGRycy9kb3ducmV2LnhtbESPQWsCMRSE74X+h/AK3mrWVURWo0hB&#10;UOyhVcHrY/N2s7h5WZLUXf99IxR6HGbmG2a1GWwr7uRD41jBZJyBIC6dbrhWcDnv3hcgQkTW2Dom&#10;BQ8KsFm/vqyw0K7nb7qfYi0ShEOBCkyMXSFlKA1ZDGPXESevct5iTNLXUnvsE9y2Ms+yubTYcFow&#10;2NGHofJ2+rEK5OHYf/ldfqnqat+568F8zvtBqdHbsF2CiDTE//Bfe68V5LNsmsP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mdOsUAAADeAAAADwAAAAAAAAAA&#10;AAAAAAChAgAAZHJzL2Rvd25yZXYueG1sUEsFBgAAAAAEAAQA+QAAAJMDAAAAAA==&#10;" strokeweight="1.5pt"/>
                            </v:group>
                            <v:group id="Group 24033" o:spid="_x0000_s1236" style="position:absolute;left:960;top:1740;width:264;height:574;flip:y" coordorigin="960,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d72jFAAAA3gAA&#10;AA8AAAAAAAAAAAAAAAAAqgIAAGRycy9kb3ducmV2LnhtbFBLBQYAAAAABAAEAPoAAACcAwAAAAA=&#10;">
                              <v:oval id="Oval 24034" o:spid="_x0000_s1237" style="position:absolute;left:960;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ZVcYA&#10;AADeAAAADwAAAGRycy9kb3ducmV2LnhtbESPT2sCMRTE70K/Q3iFXqQm/kHKapQiLXp1Fc+PzXOz&#10;dvOyblJd/fSmUPA4zMxvmPmyc7W4UBsqzxqGAwWCuPCm4lLDfvf9/gEiRGSDtWfScKMAy8VLb46Z&#10;8Vfe0iWPpUgQDhlqsDE2mZShsOQwDHxDnLyjbx3GJNtSmhavCe5qOVJqKh1WnBYsNrSyVPzkv07D&#10;9LRbW1Ufvg73/iluxttzfl+ftX577T5nICJ18Rn+b2+MhtFEjSfwdyd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qZVcYAAADeAAAADwAAAAAAAAAAAAAAAACYAgAAZHJz&#10;L2Rvd25yZXYueG1sUEsFBgAAAAAEAAQA9QAAAIsDAAAAAA==&#10;" strokeweight="1.5pt"/>
                              <v:line id="Line 98" o:spid="_x0000_s1238" style="position:absolute;flip:y;visibility:visible;mso-wrap-style:square" from="1020,1744" to="102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FTsYAAADeAAAADwAAAGRycy9kb3ducmV2LnhtbESPzWrDMBCE74G+g9hCbolcpzHFjRJK&#10;IJDQHvIHvS7W2jK1VkZSYvftq0Khx2FmvmFWm9F24k4+tI4VPM0zEMSV0y03Cq6X3ewFRIjIGjvH&#10;pOCbAmzWD5MVltoNfKL7OTYiQTiUqMDE2JdShsqQxTB3PXHyauctxiR9I7XHIcFtJ/MsK6TFltOC&#10;wZ62hqqv880qkIf34eh3+bVu6n3vPg/moxhGpaaP49sriEhj/A//tfdaQf6cLZbweyd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QBU7GAAAA3gAAAA8AAAAAAAAA&#10;AAAAAAAAoQIAAGRycy9kb3ducmV2LnhtbFBLBQYAAAAABAAEAPkAAACUAwAAAAA=&#10;" strokeweight="1.5pt"/>
                              <v:line id="Line 99" o:spid="_x0000_s1239" style="position:absolute;flip:y;visibility:visible;mso-wrap-style:square" from="1109,1744" to="1110,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KbOcYAAADeAAAADwAAAGRycy9kb3ducmV2LnhtbESPwWrDMBBE74X+g9hCbo0cp5jiRgkh&#10;EEhoDq0T6HWx1paptTKSErt/HxUKPQ4z84ZZbSbbixv50DlWsJhnIIhrpztuFVzO++dXECEia+wd&#10;k4IfCrBZPz6ssNRu5E+6VbEVCcKhRAUmxqGUMtSGLIa5G4iT1zhvMSbpW6k9jglue5lnWSEtdpwW&#10;DA60M1R/V1erQB7fxw+/zy9N2xwG93U0p2KclJo9Tds3EJGm+B/+ax+0gvwlWxbweydd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mznGAAAA3gAAAA8AAAAAAAAA&#10;AAAAAAAAoQIAAGRycy9kb3ducmV2LnhtbFBLBQYAAAAABAAEAPkAAACUAwAAAAA=&#10;" strokeweight="1.5pt"/>
                            </v:group>
                            <v:group id="Group 24037" o:spid="_x0000_s1240" style="position:absolute;left:651;top:1740;width:264;height:574;flip:y" coordorigin="651,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m6WvFAAAA3gAA&#10;AA8AAAAAAAAAAAAAAAAAqgIAAGRycy9kb3ducmV2LnhtbFBLBQYAAAAABAAEAPoAAACcAwAAAAA=&#10;">
                              <v:oval id="Oval 24038" o:spid="_x0000_s1241" style="position:absolute;left:651;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TUMMA&#10;AADeAAAADwAAAGRycy9kb3ducmV2LnhtbERPz2vCMBS+C/sfwhvsIpqoQ6QziohDr7bi+dE8m7rm&#10;pTaZdv71y2Gw48f3e7nuXSPu1IXas4bJWIEgLr2pudJwKj5HCxAhIhtsPJOGHwqwXr0MlpgZ/+Aj&#10;3fNYiRTCIUMNNsY2kzKUlhyGsW+JE3fxncOYYFdJ0+EjhbtGTpWaS4c1pwaLLW0tlV/5t9MwvxZ7&#10;q5rz7vwcXuNhdrzlz/1N67fXfvMBIlIf/8V/7oPRMH1Xs7Q33U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eTUMMAAADeAAAADwAAAAAAAAAAAAAAAACYAgAAZHJzL2Rv&#10;d25yZXYueG1sUEsFBgAAAAAEAAQA9QAAAIgDAAAAAA==&#10;" strokeweight="1.5pt"/>
                              <v:line id="Line 102" o:spid="_x0000_s1242" style="position:absolute;flip:y;visibility:visible;mso-wrap-style:square" from="711,1744" to="71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0PS8YAAADeAAAADwAAAGRycy9kb3ducmV2LnhtbESPQWsCMRSE7wX/Q3iCt5rtWqRujSKC&#10;oNhDq0Kvj83bzdLNy5JEd/33plDocZiZb5jlerCtuJEPjWMFL9MMBHHpdMO1gst59/wGIkRkja1j&#10;UnCnAOvV6GmJhXY9f9HtFGuRIBwKVGBi7AopQ2nIYpi6jjh5lfMWY5K+ltpjn+C2lXmWzaXFhtOC&#10;wY62hsqf09UqkIdj/+l3+aWqq33nvg/mY94PSk3Gw+YdRKQh/of/2nutIH/NZgv4vZO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dD0vGAAAA3gAAAA8AAAAAAAAA&#10;AAAAAAAAoQIAAGRycy9kb3ducmV2LnhtbFBLBQYAAAAABAAEAPkAAACUAwAAAAA=&#10;" strokeweight="1.5pt"/>
                              <v:line id="Line 103" o:spid="_x0000_s1243" style="position:absolute;flip:y;visibility:visible;mso-wrap-style:square" from="800,1744" to="80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HVq8MAAADeAAAADwAAAGRycy9kb3ducmV2LnhtbESPzYrCMBSF9wO+Q7jC7MbUIiLVKCII&#10;ysxCHWG2l+a2KTY3JYm2vr1ZDLg8nD++1WawrXiQD41jBdNJBoK4dLrhWsH1d/+1ABEissbWMSl4&#10;UoDNevSxwkK7ns/0uMRapBEOBSowMXaFlKE0ZDFMXEecvMp5izFJX0vtsU/jtpV5ls2lxYbTg8GO&#10;dobK2+VuFcjjd3/y+/xa1dWhc39H8zPvB6U+x8N2CSLSEN/h//ZBK8hn2SwBJJyE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h1avDAAAA3gAAAA8AAAAAAAAAAAAA&#10;AAAAoQIAAGRycy9kb3ducmV2LnhtbFBLBQYAAAAABAAEAPkAAACRAwAAAAA=&#10;" strokeweight="1.5pt"/>
                            </v:group>
                            <v:group id="Group 24041" o:spid="_x0000_s1244" style="position:absolute;left:620;top:2439;width:264;height:574" coordorigin="620,243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r9p8YAAADeAAAADwAAAGRycy9kb3ducmV2LnhtbESPQYvCMBSE78L+h/CE&#10;vWlaV2WpRhFZlz2IoC6It0fzbIvNS2liW/+9EQSPw8x8w8yXnSlFQ7UrLCuIhxEI4tTqgjMF/8fN&#10;4BuE88gaS8uk4E4OlouP3hwTbVveU3PwmQgQdgkqyL2vEildmpNBN7QVcfAutjbog6wzqWtsA9yU&#10;chRFU2mw4LCQY0XrnNLr4WYU/LbYrr7in2Z7vazv5+Nkd9rGpNRnv1vNQHjq/Dv8av9pBaNxNI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ev2nxgAAAN4A&#10;AAAPAAAAAAAAAAAAAAAAAKoCAABkcnMvZG93bnJldi54bWxQSwUGAAAAAAQABAD6AAAAnQMAAAAA&#10;">
                              <v:oval id="Oval 24042" o:spid="_x0000_s1245" style="position:absolute;left:620;top:275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Xx8YA&#10;AADeAAAADwAAAGRycy9kb3ducmV2LnhtbESPQWsCMRSE70L/Q3iFXqQmXWUpq1FKadGra/H82Lxu&#10;Vjcv6ybVrb/eFAoeh5n5hlmsBteKM/Wh8azhZaJAEFfeNFxr+Np9Pr+CCBHZYOuZNPxSgNXyYbTA&#10;wvgLb+lcxlokCIcCNdgYu0LKUFlyGCa+I07et+8dxiT7WpoeLwnuWpkplUuHDacFix29W6qO5Y/T&#10;kB92a6va/cf+Oj7EzXR7Kq/rk9ZPj8PbHESkId7D/+2N0ZDN1CyDvzvp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nXx8YAAADeAAAADwAAAAAAAAAAAAAAAACYAgAAZHJz&#10;L2Rvd25yZXYueG1sUEsFBgAAAAAEAAQA9QAAAIsDAAAAAA==&#10;" strokeweight="1.5pt"/>
                              <v:line id="Line 106" o:spid="_x0000_s1246" style="position:absolute;flip:y;visibility:visible;mso-wrap-style:square" from="680,2434" to="68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L3MYAAADeAAAADwAAAGRycy9kb3ducmV2LnhtbESPT2sCMRTE74V+h/AEbzXrVkS2RikF&#10;QakH/0Gvj83bzdLNy5Kk7vrtG0HwOMzMb5jlerCtuJIPjWMF00kGgrh0uuFaweW8eVuACBFZY+uY&#10;FNwowHr1+rLEQruej3Q9xVokCIcCFZgYu0LKUBqyGCauI05e5bzFmKSvpfbYJ7htZZ5lc2mx4bRg&#10;sKMvQ+Xv6c8qkLvv/uA3+aWqq23nfnZmP+8Hpcaj4fMDRKQhPsOP9lYryGfZ7B3ud9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zS9zGAAAA3gAAAA8AAAAAAAAA&#10;AAAAAAAAoQIAAGRycy9kb3ducmV2LnhtbFBLBQYAAAAABAAEAPkAAACUAwAAAAA=&#10;" strokeweight="1.5pt"/>
                              <v:line id="Line 107" o:spid="_x0000_s1247" style="position:absolute;flip:y;visibility:visible;mso-wrap-style:square" from="769,2434" to="770,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TqMYAAADeAAAADwAAAGRycy9kb3ducmV2LnhtbESPwWrDMBBE74H+g9hCb4lcY0JxLYdS&#10;CCS0hzQJ9LpYa8vUWhlJjd2/rwKBHIeZecNUm9kO4kI+9I4VPK8yEMSN0z13Cs6n7fIFRIjIGgfH&#10;pOCPAmzqh0WFpXYTf9HlGDuRIBxKVGBiHEspQ2PIYli5kTh5rfMWY5K+k9rjlOB2kHmWraXFntOC&#10;wZHeDTU/x1+rQO4/poPf5ue2a3ej+96bz/U0K/X0OL+9gog0x3v41t5pBXmRFQVc76QrI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a06jGAAAA3gAAAA8AAAAAAAAA&#10;AAAAAAAAoQIAAGRycy9kb3ducmV2LnhtbFBLBQYAAAAABAAEAPkAAACUAwAAAAA=&#10;" strokeweight="1.5pt"/>
                            </v:group>
                            <v:group id="Group 24045" o:spid="_x0000_s1248" style="position:absolute;left:1563;top:2452;width:264;height:571" coordorigin="1563,244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H7pMcAAADeAAAADwAAAGRycy9kb3ducmV2LnhtbESPT4vCMBTE78J+h/AW&#10;9qZpXZWlGkXEXTyI4B9YvD2aZ1tsXkoT2/rtjSB4HGbmN8xs0ZlSNFS7wrKCeBCBIE6tLjhTcDr+&#10;9n9AOI+ssbRMCu7kYDH/6M0w0bblPTUHn4kAYZeggtz7KpHSpTkZdANbEQfvYmuDPsg6k7rGNsBN&#10;KYdRNJEGCw4LOVa0yim9Hm5GwV+L7fI7Xjfb62V1Px/Hu/9tTEp9fXbLKQhPnX+HX+2NVjAcRaM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0H7pMcAAADe&#10;AAAADwAAAAAAAAAAAAAAAACqAgAAZHJzL2Rvd25yZXYueG1sUEsFBgAAAAAEAAQA+gAAAJ4DAAAA&#10;AA==&#10;">
                              <v:oval id="Oval 24046" o:spid="_x0000_s1249" style="position:absolute;left:1563;top:277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RxMYA&#10;AADeAAAADwAAAGRycy9kb3ducmV2LnhtbESPQWsCMRSE74L/ITyhF9GkVpayNUopLXp1LXt+bJ6b&#10;tZuXdZPq1l/fFAoeh5n5hlltBteKC/Wh8azhca5AEFfeNFxr+Dx8zJ5BhIhssPVMGn4owGY9Hq0w&#10;N/7Ke7oUsRYJwiFHDTbGLpcyVJYchrnviJN39L3DmGRfS9PjNcFdKxdKZdJhw2nBYkdvlqqv4ttp&#10;yE6HrVVt+V7epqe4e9qfi9v2rPXDZHh9ARFpiPfwf3tnNCyWapnB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LRxMYAAADeAAAADwAAAAAAAAAAAAAAAACYAgAAZHJz&#10;L2Rvd25yZXYueG1sUEsFBgAAAAAEAAQA9QAAAIsDAAAAAA==&#10;" strokeweight="1.5pt"/>
                              <v:line id="Line 110" o:spid="_x0000_s1250" style="position:absolute;flip:y;visibility:visible;mso-wrap-style:square" from="1623,2447" to="1624,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hN38YAAADeAAAADwAAAGRycy9kb3ducmV2LnhtbESPwWrDMBBE74X8g9hAb40cE5LiWg4l&#10;EEhoDk0a6HWx1paptTKSGrt/HxUKPQ4z84Ypt5PtxY186BwrWC4yEMS10x23Cq4f+6dnECEia+wd&#10;k4IfCrCtZg8lFtqNfKbbJbYiQTgUqMDEOBRShtqQxbBwA3HyGuctxiR9K7XHMcFtL/MsW0uLHacF&#10;gwPtDNVfl2+rQB7fxne/z69N2xwG93k0p/U4KfU4n15fQESa4n/4r33QCvJVttrA7510BW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ITd/GAAAA3gAAAA8AAAAAAAAA&#10;AAAAAAAAoQIAAGRycy9kb3ducmV2LnhtbFBLBQYAAAAABAAEAPkAAACUAwAAAAA=&#10;" strokeweight="1.5pt"/>
                              <v:line id="Line 111" o:spid="_x0000_s1251" style="position:absolute;flip:y;visibility:visible;mso-wrap-style:square" from="1712,2447" to="1713,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ZrcIAAADeAAAADwAAAGRycy9kb3ducmV2LnhtbERPTYvCMBC9L/gfwgh7W1OLiFSjiCAo&#10;uwd1hb0OzbQpNpOSRFv/vTkseHy879VmsK14kA+NYwXTSQaCuHS64VrB9Xf/tQARIrLG1jEpeFKA&#10;zXr0scJCu57P9LjEWqQQDgUqMDF2hZShNGQxTFxHnLjKeYsxQV9L7bFP4baVeZbNpcWGU4PBjnaG&#10;ytvlbhXI43d/8vv8WtXVoXN/R/Mz7welPsfDdgki0hDf4n/3QSvIZ9ks7U130hW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fZrcIAAADeAAAADwAAAAAAAAAAAAAA&#10;AAChAgAAZHJzL2Rvd25yZXYueG1sUEsFBgAAAAAEAAQA+QAAAJADAAAAAA==&#10;" strokeweight="1.5pt"/>
                            </v:group>
                            <v:group id="Group 24049" o:spid="_x0000_s1252" style="position:absolute;left:947;top:2453;width:264;height:574" coordorigin="947,2448"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zxoccAAADe&#10;AAAADwAAAAAAAAAAAAAAAACqAgAAZHJzL2Rvd25yZXYueG1sUEsFBgAAAAAEAAQA+gAAAJ4DAAAA&#10;AA==&#10;">
                              <v:oval id="Oval 24050" o:spid="_x0000_s1253" style="position:absolute;left:947;top:2773;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69sUA&#10;AADeAAAADwAAAGRycy9kb3ducmV2LnhtbESPzWoCMRSF94LvEK7QjdRErVKmRhFp0a1jcX2Z3E7G&#10;Tm7GSdSpT28WBZeH88e3WHWuFldqQ+VZw3ikQBAX3lRcavg+fL2+gwgR2WDtmTT8UYDVst9bYGb8&#10;jfd0zWMp0giHDDXYGJtMylBYchhGviFO3o9vHcYk21KaFm9p3NVyotRcOqw4PVhsaGOp+M0vTsP8&#10;dNhaVR8/j/fhKe6m+3N+3561fhl06w8Qkbr4DP+3d0bD5E3NEkDCSSg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nr2xQAAAN4AAAAPAAAAAAAAAAAAAAAAAJgCAABkcnMv&#10;ZG93bnJldi54bWxQSwUGAAAAAAQABAD1AAAAigMAAAAA&#10;" strokeweight="1.5pt"/>
                              <v:line id="Line 114" o:spid="_x0000_s1254" style="position:absolute;flip:y;visibility:visible;mso-wrap-style:square" from="1007,2448" to="1008,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Tm7cUAAADeAAAADwAAAGRycy9kb3ducmV2LnhtbESPQWsCMRSE7wX/Q3iCt5p1UZGtUYog&#10;KPbQqtDrY/N2s3TzsiTRXf99IxR6HGbmG2a9HWwr7uRD41jBbJqBIC6dbrhWcL3sX1cgQkTW2Dom&#10;BQ8KsN2MXtZYaNfzF93PsRYJwqFABSbGrpAylIYshqnriJNXOW8xJulrqT32CW5bmWfZUlpsOC0Y&#10;7GhnqPw536wCeTz1n36fX6u6OnTu+2g+lv2g1GQ8vL+BiDTE//Bf+6AV5PNsMYPnnXQ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Tm7cUAAADeAAAADwAAAAAAAAAA&#10;AAAAAAChAgAAZHJzL2Rvd25yZXYueG1sUEsFBgAAAAAEAAQA+QAAAJMDAAAAAA==&#10;" strokeweight="1.5pt"/>
                              <v:line id="Line 115" o:spid="_x0000_s1255" style="position:absolute;flip:y;visibility:visible;mso-wrap-style:square" from="1096,2448" to="1097,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4msUAAADeAAAADwAAAGRycy9kb3ducmV2LnhtbESPQWsCMRSE74X+h/AK3mrWRUVWo0hB&#10;UOyhVcHrY/N2s7h5WZLUXf99IxR6HGbmG2a1GWwr7uRD41jBZJyBIC6dbrhWcDnv3hcgQkTW2Dom&#10;BQ8KsFm/vqyw0K7nb7qfYi0ShEOBCkyMXSFlKA1ZDGPXESevct5iTNLXUnvsE9y2Ms+yubTYcFow&#10;2NGHofJ2+rEK5OHYf/ldfqnqat+568F8zvtBqdHbsF2CiDTE//Bfe68V5NNslsP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4msUAAADeAAAADwAAAAAAAAAA&#10;AAAAAAChAgAAZHJzL2Rvd25yZXYueG1sUEsFBgAAAAAEAAQA+QAAAJMDAAAAAA==&#10;" strokeweight="1.5pt"/>
                            </v:group>
                            <v:group id="Group 24053" o:spid="_x0000_s1256" style="position:absolute;left:1248;top:2452;width:265;height:574" coordorigin="1248,244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1QlscAAADeAAAADwAAAGRycy9kb3ducmV2LnhtbESPS4vCQBCE7wv7H4Ze&#10;8KaT+GKJjiKiyx5E8AGLtybTJsFMT8iMSfz3jiDssaiqr6j5sjOlaKh2hWUF8SACQZxaXXCm4Hza&#10;9r9BOI+ssbRMCh7kYLn4/Jhjom3LB2qOPhMBwi5BBbn3VSKlS3My6Aa2Ig7e1dYGfZB1JnWNbYCb&#10;Ug6jaCoNFhwWcqxonVN6O96Ngp8W29Uo3jS723X9uJwm+79dTEr1vrrVDISnzv+H3+1frWA4jiY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1QlscAAADe&#10;AAAADwAAAAAAAAAAAAAAAACqAgAAZHJzL2Rvd25yZXYueG1sUEsFBgAAAAAEAAQA+gAAAJ4DAAAA&#10;AA==&#10;">
                              <v:oval id="Oval 24054" o:spid="_x0000_s1257" style="position:absolute;left:1248;top:277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89cYA&#10;AADeAAAADwAAAGRycy9kb3ducmV2LnhtbESPQWsCMRSE70L/Q3iFXkSTqhVZjVJKi15dxfNj89ys&#10;bl7WTapbf70pFHocZuYbZrHqXC2u1IbKs4bXoQJBXHhTcalhv/sazECEiGyw9kwafijAavnUW2Bm&#10;/I23dM1jKRKEQ4YabIxNJmUoLDkMQ98QJ+/oW4cxybaUpsVbgrtajpSaSocVpwWLDX1YKs75t9Mw&#10;Pe3WVtWHz8O9f4qb8faS39cXrV+eu/c5iEhd/A//tTdGw2ii3ibweydd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V89cYAAADeAAAADwAAAAAAAAAAAAAAAACYAgAAZHJz&#10;L2Rvd25yZXYueG1sUEsFBgAAAAAEAAQA9QAAAIsDAAAAAA==&#10;" strokeweight="1.5pt"/>
                              <v:line id="Line 118" o:spid="_x0000_s1258" style="position:absolute;flip:y;visibility:visible;mso-wrap-style:square" from="1308,2447" to="1309,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g7sYAAADeAAAADwAAAGRycy9kb3ducmV2LnhtbESPT2sCMRTE74V+h/AEbzXrUkW2RikF&#10;QakH/0Gvj83bzdLNy5Kk7vrtG0HwOMzMb5jlerCtuJIPjWMF00kGgrh0uuFaweW8eVuACBFZY+uY&#10;FNwowHr1+rLEQruej3Q9xVokCIcCFZgYu0LKUBqyGCauI05e5bzFmKSvpfbYJ7htZZ5lc2mx4bRg&#10;sKMvQ+Xv6c8qkLvv/uA3+aWqq23nfnZmP+8Hpcaj4fMDRKQhPsOP9lYryN+z2Qzud9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P4O7GAAAA3gAAAA8AAAAAAAAA&#10;AAAAAAAAoQIAAGRycy9kb3ducmV2LnhtbFBLBQYAAAAABAAEAPkAAACUAwAAAAA=&#10;" strokeweight="1.5pt"/>
                              <v:line id="Line 119" o:spid="_x0000_s1259" style="position:absolute;flip:y;visibility:visible;mso-wrap-style:square" from="1397,2447" to="139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1+mcYAAADeAAAADwAAAGRycy9kb3ducmV2LnhtbESPwWrDMBBE74X+g9hCbo0ck5riRgkh&#10;EEhoDq0T6HWx1paptTKSErt/HxUKPQ4z84ZZbSbbixv50DlWsJhnIIhrpztuFVzO++dXECEia+wd&#10;k4IfCrBZPz6ssNRu5E+6VbEVCcKhRAUmxqGUMtSGLIa5G4iT1zhvMSbpW6k9jglue5lnWSEtdpwW&#10;DA60M1R/V1erQB7fxw+/zy9N2xwG93U0p2KclJo9Tds3EJGm+B/+ax+0gnyZvRTweydd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dfpnGAAAA3gAAAA8AAAAAAAAA&#10;AAAAAAAAoQIAAGRycy9kb3ducmV2LnhtbFBLBQYAAAAABAAEAPkAAACUAwAAAAA=&#10;" strokeweight="1.5pt"/>
                            </v:group>
                          </v:group>
                        </v:group>
                        <v:group id="Group 24057" o:spid="_x0000_s1260" style="position:absolute;left:2866;top:1742;width:2254;height:1378" coordorigin="2866,1742" coordsize="2254,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ZWlcgAAADeAAAADwAAAGRycy9kb3ducmV2LnhtbESPW2vCQBSE3wX/w3KE&#10;vukmtl5IXUWkLT6I4AWkb4fsMQlmz4bsNon/visIPg4z8w2zWHWmFA3VrrCsIB5FIIhTqwvOFJxP&#10;38M5COeRNZaWScGdHKyW/d4CE21bPlBz9JkIEHYJKsi9rxIpXZqTQTeyFXHwrrY26IOsM6lrbAPc&#10;lHIcRVNpsOCwkGNFm5zS2/HPKPhpsV2/x1/N7nbd3H9Pk/1lF5NSb4Nu/QnCU+df4Wd7qxWMP6LJ&#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0GVpXIAAAA&#10;3gAAAA8AAAAAAAAAAAAAAAAAqgIAAGRycy9kb3ducmV2LnhtbFBLBQYAAAAABAAEAPoAAACfAwAA&#10;AAA=&#10;">
                          <v:group id="Group 24058" o:spid="_x0000_s1261" style="position:absolute;left:4002;top:1757;width:1118;height:1363" coordorigin="4010,1755"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nC58UAAADeAAAADwAAAGRycy9kb3ducmV2LnhtbERPy2qDQBTdF/IPww10&#10;14yaJhSbMQRJShehkAeU7i7OjYrOHXEmav6+syh0eTjvzXYyrRiod7VlBfEiAkFcWF1zqeB6Oby8&#10;gXAeWWNrmRQ8yME2mz1tMNV25BMNZ1+KEMIuRQWV910qpSsqMugWtiMO3M32Bn2AfSl1j2MIN61M&#10;omgtDdYcGirsKK+oaM53o+BjxHG3jPfDsbnlj5/L6uv7GJNSz/Np9w7C0+T/xX/uT60geY1W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ZwufFAAAA3gAA&#10;AA8AAAAAAAAAAAAAAAAAqgIAAGRycy9kb3ducmV2LnhtbFBLBQYAAAAABAAEAPoAAACcAwAAAAA=&#10;">
                            <v:group id="Group 24059" o:spid="_x0000_s1262" style="position:absolute;left:4652;top:1755;width:264;height:574;flip:y" coordorigin="4652,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6qPSLFAAAA3gAA&#10;AA8AAAAAAAAAAAAAAAAAqgIAAGRycy9kb3ducmV2LnhtbFBLBQYAAAAABAAEAPoAAACcAwAAAAA=&#10;">
                              <v:oval id="Oval 24060" o:spid="_x0000_s1263" style="position:absolute;left:4652;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wS8UA&#10;AADeAAAADwAAAGRycy9kb3ducmV2LnhtbESPzWoCMRSF90LfIVyhG6mJVoYyNUqRFt06iuvL5HYy&#10;OrkZJ6lOfXqzEFwezh/ffNm7RlyoC7VnDZOxAkFcelNzpWG/+3n7ABEissHGM2n4pwDLxctgjrnx&#10;V97SpYiVSCMcctRgY2xzKUNpyWEY+5Y4eb++cxiT7CppOrymcdfIqVKZdFhzerDY0spSeSr+nIbs&#10;uFtb1Ry+D7fRMW7et+fitj5r/Trsvz5BROrjM/xob4yG6UxlCSDhJBS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rBLxQAAAN4AAAAPAAAAAAAAAAAAAAAAAJgCAABkcnMv&#10;ZG93bnJldi54bWxQSwUGAAAAAAQABAD1AAAAigMAAAAA&#10;" strokeweight="1.5pt"/>
                              <v:line id="Line 124" o:spid="_x0000_s1264" style="position:absolute;flip:y;visibility:visible;mso-wrap-style:square" from="4712,1759" to="471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sUMUAAADeAAAADwAAAGRycy9kb3ducmV2LnhtbESPQWvCQBSE7wX/w/IEb3VjKKFEVxFB&#10;UNpDq4LXR/YlG8y+Dburif++Wyj0OMzMN8xqM9pOPMiH1rGCxTwDQVw53XKj4HLev76DCBFZY+eY&#10;FDwpwGY9eVlhqd3A3/Q4xUYkCIcSFZgY+1LKUBmyGOauJ05e7bzFmKRvpPY4JLjtZJ5lhbTYclow&#10;2NPOUHU73a0CefwYvvw+v9RNfejd9Wg+i2FUajYdt0sQkcb4H/5rH7SC/C0rFvB7J1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gsUMUAAADeAAAADwAAAAAAAAAA&#10;AAAAAAChAgAAZHJzL2Rvd25yZXYueG1sUEsFBgAAAAAEAAQA+QAAAJMDAAAAAA==&#10;" strokeweight="1.5pt"/>
                              <v:line id="Line 125" o:spid="_x0000_s1265" style="position:absolute;flip:y;visibility:visible;mso-wrap-style:square" from="4801,1759" to="480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yJ8UAAADeAAAADwAAAGRycy9kb3ducmV2LnhtbESPQWvCQBSE7wX/w/IEb3VjKKGkrlIK&#10;glIPrQpeH9mXbGj2bdhdTfz3bkHwOMzMN8xyPdpOXMmH1rGCxTwDQVw53XKj4HTcvL6DCBFZY+eY&#10;FNwowHo1eVliqd3Av3Q9xEYkCIcSFZgY+1LKUBmyGOauJ05e7bzFmKRvpPY4JLjtZJ5lhbTYclow&#10;2NOXoervcLEK5O57+PGb/FQ39bZ3553ZF8Oo1Gw6fn6AiDTGZ/jR3moF+VtW5PB/J1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yJ8UAAADeAAAADwAAAAAAAAAA&#10;AAAAAAChAgAAZHJzL2Rvd25yZXYueG1sUEsFBgAAAAAEAAQA+QAAAJMDAAAAAA==&#10;" strokeweight="1.5pt"/>
                            </v:group>
                            <v:group id="Group 24063" o:spid="_x0000_s1266" style="position:absolute;left:4971;top:1755;width:264;height:574;flip:y" coordorigin="497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uwHXFAAAA3gAA&#10;AA8AAAAAAAAAAAAAAAAAqgIAAGRycy9kb3ducmV2LnhtbFBLBQYAAAAABAAEAPoAAACcAwAAAAA=&#10;">
                              <v:oval id="Oval 24064" o:spid="_x0000_s1267" style="position:absolute;left:497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2SMYA&#10;AADeAAAADwAAAGRycy9kb3ducmV2LnhtbESPQWsCMRSE74L/ITyhF9GkVpayNUopLXp1LXt+bJ6b&#10;tZuXdZPq1l/fFAoeh5n5hlltBteKC/Wh8azhca5AEFfeNFxr+Dx8zJ5BhIhssPVMGn4owGY9Hq0w&#10;N/7Ke7oUsRYJwiFHDTbGLpcyVJYchrnviJN39L3DmGRfS9PjNcFdKxdKZdJhw2nBYkdvlqqv4ttp&#10;yE6HrVVt+V7epqe4e9qfi9v2rPXDZHh9ARFpiPfwf3tnNCyWKlvC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m2SMYAAADeAAAADwAAAAAAAAAAAAAAAACYAgAAZHJz&#10;L2Rvd25yZXYueG1sUEsFBgAAAAAEAAQA9QAAAIsDAAAAAA==&#10;" strokeweight="1.5pt"/>
                              <v:line id="Line 128" o:spid="_x0000_s1268" style="position:absolute;flip:y;visibility:visible;mso-wrap-style:square" from="5031,1759" to="503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qU8YAAADeAAAADwAAAGRycy9kb3ducmV2LnhtbESPwWrDMBBE74X+g9hCbo0ck5riRgkh&#10;EEhoDq0T6HWx1paptTKSErt/HxUKPQ4z84ZZbSbbixv50DlWsJhnIIhrpztuFVzO++dXECEia+wd&#10;k4IfCrBZPz6ssNRu5E+6VbEVCcKhRAUmxqGUMtSGLIa5G4iT1zhvMSbpW6k9jglue5lnWSEtdpwW&#10;DA60M1R/V1erQB7fxw+/zy9N2xwG93U0p2KclJo9Tds3EJGm+B/+ax+0gnyZFS/weydd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jKlPGAAAA3gAAAA8AAAAAAAAA&#10;AAAAAAAAoQIAAGRycy9kb3ducmV2LnhtbFBLBQYAAAAABAAEAPkAAACUAwAAAAA=&#10;" strokeweight="1.5pt"/>
                              <v:line id="Line 129" o:spid="_x0000_s1269" style="position:absolute;flip:y;visibility:visible;mso-wrap-style:square" from="5120,1759" to="512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JMUAAADeAAAADwAAAGRycy9kb3ducmV2LnhtbESPQWvCQBSE74L/YXlCb7oxSJDUVUpB&#10;UOxBrdDrI/uSDc2+DburSf99Vyj0OMzMN8xmN9pOPMiH1rGC5SIDQVw53XKj4Pa5n69BhIissXNM&#10;Cn4owG47nWyw1G7gCz2usREJwqFEBSbGvpQyVIYshoXriZNXO28xJukbqT0OCW47mWdZIS22nBYM&#10;9vRuqPq+3q0CeTwNZ7/Pb3VTH3r3dTQfxTAq9TIb315BRBrjf/ivfdAK8lVWFPC8k6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0JMUAAADeAAAADwAAAAAAAAAA&#10;AAAAAAChAgAAZHJzL2Rvd25yZXYueG1sUEsFBgAAAAAEAAQA+QAAAJMDAAAAAA==&#10;" strokeweight="1.5pt"/>
                            </v:group>
                            <v:group id="Group 24067" o:spid="_x0000_s1270" style="position:absolute;left:4350;top:1755;width:264;height:574;flip:y" coordorigin="4350,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VxnbFAAAA3gAA&#10;AA8AAAAAAAAAAAAAAAAAqgIAAGRycy9kb3ducmV2LnhtbFBLBQYAAAAABAAEAPoAAACcAwAAAAA=&#10;">
                              <v:oval id="Oval 24068" o:spid="_x0000_s1271" style="position:absolute;left:4350;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8TcMA&#10;AADeAAAADwAAAGRycy9kb3ducmV2LnhtbERPz2vCMBS+C/sfwhN2kZnopIzOKEM29GoVz4/mrak2&#10;L7XJtPOvNwfB48f3e77sXSMu1IXas4bJWIEgLr2pudKw3/28fYAIEdlg45k0/FOA5eJlMMfc+Ctv&#10;6VLESqQQDjlqsDG2uZShtOQwjH1LnLhf3zmMCXaVNB1eU7hr5FSpTDqsOTVYbGllqTwVf05Ddtyt&#10;rWoO34fb6Bg379tzcVuftX4d9l+fICL18Sl+uDdGw3SmsrQ33UlX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8TcMAAADeAAAADwAAAAAAAAAAAAAAAACYAgAAZHJzL2Rv&#10;d25yZXYueG1sUEsFBgAAAAAEAAQA9QAAAIgDAAAAAA==&#10;" strokeweight="1.5pt"/>
                              <v:line id="Line 132" o:spid="_x0000_s1272" style="position:absolute;flip:y;visibility:visible;mso-wrap-style:square" from="4410,1759" to="441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gVsYAAADeAAAADwAAAGRycy9kb3ducmV2LnhtbESPwWrDMBBE74X+g9hCbo0cE0zrRgkh&#10;EEhoDq0T6HWx1paptTKSErt/HxUKPQ4z84ZZbSbbixv50DlWsJhnIIhrpztuFVzO++cXECEia+wd&#10;k4IfCrBZPz6ssNRu5E+6VbEVCcKhRAUmxqGUMtSGLIa5G4iT1zhvMSbpW6k9jglue5lnWSEtdpwW&#10;DA60M1R/V1erQB7fxw+/zy9N2xwG93U0p2KclJo9Tds3EJGm+B/+ax+0gnyZFa/weydd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uIFbGAAAA3gAAAA8AAAAAAAAA&#10;AAAAAAAAoQIAAGRycy9kb3ducmV2LnhtbFBLBQYAAAAABAAEAPkAAACUAwAAAAA=&#10;" strokeweight="1.5pt"/>
                              <v:line id="Line 133" o:spid="_x0000_s1273" style="position:absolute;flip:y;visibility:visible;mso-wrap-style:square" from="4499,1759" to="4500,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0fFsQAAADeAAAADwAAAGRycy9kb3ducmV2LnhtbESPzYrCMBSF9wO+Q7iCuzG1DI5Uo4gg&#10;KM5iRgW3l+a2KTY3JcnY+vZmMTDLw/njW20G24oH+dA4VjCbZiCIS6cbrhVcL/v3BYgQkTW2jknB&#10;kwJs1qO3FRba9fxDj3OsRRrhUKACE2NXSBlKQxbD1HXEyauctxiT9LXUHvs0bluZZ9lcWmw4PRjs&#10;aGeovJ9/rQJ5PPXffp9fq7o6dO52NF/zflBqMh62SxCRhvgf/msftIL8I/tMAAknoY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R8WxAAAAN4AAAAPAAAAAAAAAAAA&#10;AAAAAKECAABkcnMvZG93bnJldi54bWxQSwUGAAAAAAQABAD5AAAAkgMAAAAA&#10;" strokeweight="1.5pt"/>
                            </v:group>
                            <v:group id="Group 24071" o:spid="_x0000_s1274" style="position:absolute;left:4041;top:1755;width:264;height:574;flip:y" coordorigin="404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pbUTFAAAA3gAA&#10;AA8AAAAAAAAAAAAAAAAAqgIAAGRycy9kb3ducmV2LnhtbFBLBQYAAAAABAAEAPoAAACcAwAAAAA=&#10;">
                              <v:oval id="Oval 24072" o:spid="_x0000_s1275" style="position:absolute;left:404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desYA&#10;AADeAAAADwAAAGRycy9kb3ducmV2LnhtbESPQWsCMRSE70L/Q3gFL1KTbostW6MUsejVVTw/Nq+b&#10;tZuXdRN1669vCoLHYWa+Yabz3jXiTF2oPWt4HisQxKU3NVcadtuvp3cQISIbbDyThl8KMJ89DKaY&#10;G3/hDZ2LWIkE4ZCjBhtjm0sZSksOw9i3xMn79p3DmGRXSdPhJcFdIzOlJtJhzWnBYksLS+VPcXIa&#10;Joftyqpmv9xfR4e4ftkci+vqqPXwsf/8ABGpj/fwrb02GrJX9ZbB/510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UdesYAAADeAAAADwAAAAAAAAAAAAAAAACYAgAAZHJz&#10;L2Rvd25yZXYueG1sUEsFBgAAAAAEAAQA9QAAAIsDAAAAAA==&#10;" strokeweight="1.5pt"/>
                              <v:line id="Line 136" o:spid="_x0000_s1276" style="position:absolute;flip:y;visibility:visible;mso-wrap-style:square" from="4101,1759" to="410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YcYAAADeAAAADwAAAGRycy9kb3ducmV2LnhtbESPQWsCMRSE7wX/Q3iCt5rtWqxsjSKC&#10;oNhDq0Kvj83bzdLNy5JEd/33plDocZiZb5jlerCtuJEPjWMFL9MMBHHpdMO1gst597wAESKyxtYx&#10;KbhTgPVq9LTEQruev+h2irVIEA4FKjAxdoWUoTRkMUxdR5y8ynmLMUlfS+2xT3DbyjzL5tJiw2nB&#10;YEdbQ+XP6WoVyMOx//S7/FLV1b5z3wfzMe8HpSbjYfMOItIQ/8N/7b1WkL9mbzP4vZO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fgWHGAAAA3gAAAA8AAAAAAAAA&#10;AAAAAAAAoQIAAGRycy9kb3ducmV2LnhtbFBLBQYAAAAABAAEAPkAAACUAwAAAAA=&#10;" strokeweight="1.5pt"/>
                              <v:line id="Line 137" o:spid="_x0000_s1277" style="position:absolute;flip:y;visibility:visible;mso-wrap-style:square" from="4190,1759" to="419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YZFcYAAADeAAAADwAAAGRycy9kb3ducmV2LnhtbESPwWrDMBBE74X8g9hAb40cE5LiWg4l&#10;EEhoDk0a6HWx1paptTKSGrt/HxUKPQ4z84Ypt5PtxY186BwrWC4yEMS10x23Cq4f+6dnECEia+wd&#10;k4IfCrCtZg8lFtqNfKbbJbYiQTgUqMDEOBRShtqQxbBwA3HyGuctxiR9K7XHMcFtL/MsW0uLHacF&#10;gwPtDNVfl2+rQB7fxne/z69N2xwG93k0p/U4KfU4n15fQESa4n/4r33QCvJVtlnB7510BW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2GRXGAAAA3gAAAA8AAAAAAAAA&#10;AAAAAAAAoQIAAGRycy9kb3ducmV2LnhtbFBLBQYAAAAABAAEAPkAAACUAwAAAAA=&#10;" strokeweight="1.5pt"/>
                            </v:group>
                            <v:group id="Group 24075" o:spid="_x0000_s1278" style="position:absolute;left:4010;top:2454;width:264;height:574" coordorigin="4010,244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tMRnIAAAA&#10;3gAAAA8AAAAAAAAAAAAAAAAAqgIAAGRycy9kb3ducmV2LnhtbFBLBQYAAAAABAAEAPoAAACfAwAA&#10;AAA=&#10;">
                              <v:oval id="Oval 24076" o:spid="_x0000_s1279" style="position:absolute;left:4010;top:277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becYA&#10;AADeAAAADwAAAGRycy9kb3ducmV2LnhtbESPQWsCMRSE70L/Q3gFL1KT2rItW6MUsejVVTw/Nq+b&#10;tZuXdRN1669vCoLHYWa+Yabz3jXiTF2oPWt4HisQxKU3NVcadtuvp3cQISIbbDyThl8KMJ89DKaY&#10;G3/hDZ2LWIkE4ZCjBhtjm0sZSksOw9i3xMn79p3DmGRXSdPhJcFdIydKZdJhzWnBYksLS+VPcXIa&#10;ssN2ZVWzX+6vo0Ncv2yOxXV11Hr42H9+gIjUx3v41l4bDZNX9ZbB/510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4becYAAADeAAAADwAAAAAAAAAAAAAAAACYAgAAZHJz&#10;L2Rvd25yZXYueG1sUEsFBgAAAAAEAAQA9QAAAIsDAAAAAA==&#10;" strokeweight="1.5pt"/>
                              <v:line id="Line 140" o:spid="_x0000_s1280" style="position:absolute;flip:y;visibility:visible;mso-wrap-style:square" from="4070,2449" to="4071,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HYsYAAADeAAAADwAAAGRycy9kb3ducmV2LnhtbESPT2sCMRTE74V+h/AEbzXrUlS2RikF&#10;QakH/0Gvj83bzdLNy5Kk7vrtG0HwOMzMb5jlerCtuJIPjWMF00kGgrh0uuFaweW8eVuACBFZY+uY&#10;FNwowHr1+rLEQruej3Q9xVokCIcCFZgYu0LKUBqyGCauI05e5bzFmKSvpfbYJ7htZZ5lM2mx4bRg&#10;sKMvQ+Xv6c8qkLvv/uA3+aWqq23nfnZmP+sHpcaj4fMDRKQhPsOP9lYryN+z+Rzud9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kh2LGAAAA3gAAAA8AAAAAAAAA&#10;AAAAAAAAoQIAAGRycy9kb3ducmV2LnhtbFBLBQYAAAAABAAEAPkAAACUAwAAAAA=&#10;" strokeweight="1.5pt"/>
                              <v:line id="Line 141" o:spid="_x0000_s1281" style="position:absolute;flip:y;visibility:visible;mso-wrap-style:square" from="4159,2449" to="4160,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TEMIAAADeAAAADwAAAGRycy9kb3ducmV2LnhtbERPz2vCMBS+D/wfwhO8zdQynFSjiCAo&#10;7rCp4PXRvDbF5qUkma3/vTkMdvz4fq82g23Fg3xoHCuYTTMQxKXTDdcKrpf9+wJEiMgaW8ek4EkB&#10;NuvR2woL7Xr+occ51iKFcChQgYmxK6QMpSGLYeo64sRVzluMCfpaao99CretzLNsLi02nBoMdrQz&#10;VN7Pv1aBPJ76b7/Pr1VdHTp3O5qveT8oNRkP2yWISEP8F/+5D1pB/pF9pr3pTr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sTEMIAAADeAAAADwAAAAAAAAAAAAAA&#10;AAChAgAAZHJzL2Rvd25yZXYueG1sUEsFBgAAAAAEAAQA+QAAAJADAAAAAA==&#10;" strokeweight="1.5pt"/>
                            </v:group>
                            <v:group id="Group 24079" o:spid="_x0000_s1282" style="position:absolute;left:4953;top:2467;width:264;height:571" coordorigin="4953,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A7HMgAAADeAAAADwAAAGRycy9kb3ducmV2LnhtbESPT2vCQBTE7wW/w/KE&#10;3nQTW6tGVxGxpQcp+AfE2yP7TILZtyG7JvHbdwtCj8PM/IZZrDpTioZqV1hWEA8jEMSp1QVnCk7H&#10;z8EUhPPIGkvLpOBBDlbL3ssCE21b3lNz8JkIEHYJKsi9rxIpXZqTQTe0FXHwrrY26IOsM6lrbAPc&#10;lHIURR/SYMFhIceKNjmlt8PdKPhqsV2/xdtmd7tuHpfj+Oe8i0mp1363noPw1Pn/8LP9rRWM3qPJ&#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gOxzIAAAA&#10;3gAAAA8AAAAAAAAAAAAAAAAAqgIAAGRycy9kb3ducmV2LnhtbFBLBQYAAAAABAAEAPoAAACfAwAA&#10;AAA=&#10;">
                              <v:oval id="Oval 24080" o:spid="_x0000_s1283" style="position:absolute;left:4953;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5WscUA&#10;AADeAAAADwAAAGRycy9kb3ducmV2LnhtbESPXWvCMBSG7wf+h3AG3oyZTIdI1ygyFL21Dq8PzVnT&#10;rjmpTdTqr18uBrt8eb948tXgWnGlPtSeNbxNFAji0puaKw1fx+3rAkSIyAZbz6ThTgFWy9FTjpnx&#10;Nz7QtYiVSCMcMtRgY+wyKUNpyWGY+I44ed++dxiT7CtperylcdfKqVJz6bDm9GCxo09L5U9xcRrm&#10;zXFnVXvanB4vTdzPDufisTtrPX4e1h8gIg3xP/zX3hsN03e1SAAJJ6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laxxQAAAN4AAAAPAAAAAAAAAAAAAAAAAJgCAABkcnMv&#10;ZG93bnJldi54bWxQSwUGAAAAAAQABAD1AAAAigMAAAAA&#10;" strokeweight="1.5pt"/>
                              <v:line id="Line 144" o:spid="_x0000_s1284" style="position:absolute;flip:y;visibility:visible;mso-wrap-style:square" from="5013,2462" to="501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KqsUAAADeAAAADwAAAGRycy9kb3ducmV2LnhtbESPQWvCQBSE74L/YXlCb7oxFJHUVUpB&#10;UPTQasDrI/uSDc2+DburSf99Vyj0OMzMN8xmN9pOPMiH1rGC5SIDQVw53XKjoLzu52sQISJr7ByT&#10;gh8KsNtOJxsstBv4ix6X2IgE4VCgAhNjX0gZKkMWw8L1xMmrnbcYk/SN1B6HBLedzLNsJS22nBYM&#10;9vRhqPq+3K0CeTwNn36fl3VTH3p3O5rzahiVepmN728gIo3xP/zXPmgF+Wu2XsLzTr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TKqsUAAADeAAAADwAAAAAAAAAA&#10;AAAAAAChAgAAZHJzL2Rvd25yZXYueG1sUEsFBgAAAAAEAAQA+QAAAJMDAAAAAA==&#10;" strokeweight="1.5pt"/>
                              <v:line id="Line 145" o:spid="_x0000_s1285" style="position:absolute;flip:y;visibility:visible;mso-wrap-style:square" from="5102,2462" to="5103,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U3cYAAADeAAAADwAAAGRycy9kb3ducmV2LnhtbESPQWvCQBSE74X+h+UVeqsbQxGJboII&#10;gtIeWhW8PrIv2WD2bdjdmvjv3UKhx2FmvmHW1WR7cSMfOscK5rMMBHHtdMetgvNp97YEESKyxt4x&#10;KbhTgKp8flpjod3I33Q7xlYkCIcCFZgYh0LKUBuyGGZuIE5e47zFmKRvpfY4JrjtZZ5lC2mx47Rg&#10;cKCtofp6/LEK5OFj/PK7/Ny0zX5wl4P5XIyTUq8v02YFItIU/8N/7b1WkL9nyxx+76QrI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GVN3GAAAA3gAAAA8AAAAAAAAA&#10;AAAAAAAAoQIAAGRycy9kb3ducmV2LnhtbFBLBQYAAAAABAAEAPkAAACUAwAAAAA=&#10;" strokeweight="1.5pt"/>
                            </v:group>
                            <v:group id="Group 24083" o:spid="_x0000_s1286" style="position:absolute;left:4337;top:2468;width:264;height:574" coordorigin="4337,2463"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F180ccAAADe&#10;AAAADwAAAAAAAAAAAAAAAACqAgAAZHJzL2Rvd25yZXYueG1sUEsFBgAAAAAEAAQA+gAAAJ4DAAAA&#10;AA==&#10;">
                              <v:oval id="Oval 24084" o:spid="_x0000_s1287" style="position:absolute;left:4337;top:2788;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QsscA&#10;AADeAAAADwAAAGRycy9kb3ducmV2LnhtbESPQWsCMRSE74X+h/AKvZRuohWRdaOUYtGra/H82Lxu&#10;Vjcv6ybVrb++EYQeh5n5himWg2vFmfrQeNYwyhQI4sqbhmsNX7vP1xmIEJENtp5Jwy8FWC4eHwrM&#10;jb/wls5lrEWCcMhRg42xy6UMlSWHIfMdcfK+fe8wJtnX0vR4SXDXyrFSU+mw4bRgsaMPS9Wx/HEa&#10;pofd2qp2v9pfXw5x87Y9ldf1Sevnp+F9DiLSEP/D9/bGaBhP1GwCtzvp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ULLHAAAA3gAAAA8AAAAAAAAAAAAAAAAAmAIAAGRy&#10;cy9kb3ducmV2LnhtbFBLBQYAAAAABAAEAPUAAACMAwAAAAA=&#10;" strokeweight="1.5pt"/>
                              <v:line id="Line 148" o:spid="_x0000_s1288" style="position:absolute;flip:y;visibility:visible;mso-wrap-style:square" from="4397,2463" to="439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qcUAAADeAAAADwAAAGRycy9kb3ducmV2LnhtbESPQWsCMRSE7wX/Q3iCt5rtoiJboxRB&#10;UOyhVcHrY/N2s3TzsiTRXf99IxR6HGbmG2a1GWwr7uRD41jB2zQDQVw63XCt4HLevS5BhIissXVM&#10;Ch4UYLMevayw0K7nb7qfYi0ShEOBCkyMXSFlKA1ZDFPXESevct5iTNLXUnvsE9y2Ms+yhbTYcFow&#10;2NHWUPlzulkF8nDsv/wuv1R1te/c9WA+F/2g1GQ8fLyDiDTE//Bfe68V5LNsOYfnnXQF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MqcUAAADeAAAADwAAAAAAAAAA&#10;AAAAAAChAgAAZHJzL2Rvd25yZXYueG1sUEsFBgAAAAAEAAQA+QAAAJMDAAAAAA==&#10;" strokeweight="1.5pt"/>
                              <v:line id="Line 149" o:spid="_x0000_s1289" style="position:absolute;flip:y;visibility:visible;mso-wrap-style:square" from="4486,2463" to="4487,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S3sUAAADeAAAADwAAAGRycy9kb3ducmV2LnhtbESPQWvCQBSE7wX/w/IEb3VjkCCpq4gg&#10;KO2hVaHXR/YlG8y+DbtbE/+9Wyj0OMzMN8x6O9pO3MmH1rGCxTwDQVw53XKj4Ho5vK5AhIissXNM&#10;Ch4UYLuZvKyx1G7gL7qfYyMShEOJCkyMfSllqAxZDHPXEyevdt5iTNI3UnscEtx2Ms+yQlpsOS0Y&#10;7GlvqLqdf6wCeXofPv0hv9ZNfezd98l8FMOo1Gw67t5ARBrjf/ivfdQK8mW2KuD3Tro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1S3sUAAADeAAAADwAAAAAAAAAA&#10;AAAAAAChAgAAZHJzL2Rvd25yZXYueG1sUEsFBgAAAAAEAAQA+QAAAJMDAAAAAA==&#10;" strokeweight="1.5pt"/>
                            </v:group>
                            <v:group id="Group 24087" o:spid="_x0000_s1290" style="position:absolute;left:4638;top:2467;width:265;height:574" coordorigin="4638,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Z60scAAADeAAAADwAAAGRycy9kb3ducmV2LnhtbESPQWvCQBSE74X+h+UJ&#10;vekmtlaJriJSiwcRqoJ4e2SfSTD7NmTXJP57VxB6HGbmG2a26EwpGqpdYVlBPIhAEKdWF5wpOB7W&#10;/QkI55E1lpZJwZ0cLObvbzNMtG35j5q9z0SAsEtQQe59lUjp0pwMuoGtiIN3sbVBH2SdSV1jG+Cm&#10;lMMo+pYGCw4LOVa0yim97m9GwW+L7fIz/mm218vqfj6MdqdtTEp99LrlFISnzv+HX+2NVjD8iiZ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2Z60scAAADe&#10;AAAADwAAAAAAAAAAAAAAAACqAgAAZHJzL2Rvd25yZXYueG1sUEsFBgAAAAAEAAQA+gAAAJ4DAAAA&#10;AA==&#10;">
                              <v:oval id="Oval 24088" o:spid="_x0000_s1291" style="position:absolute;left:4638;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at8MA&#10;AADeAAAADwAAAGRycy9kb3ducmV2LnhtbERPz2vCMBS+D/wfwht4GTOZDpGuUWQoerUOz4/mrWnX&#10;vNQmavWvXw6DHT++3/lqcK24Uh9qzxreJgoEcelNzZWGr+P2dQEiRGSDrWfScKcAq+XoKcfM+Bsf&#10;6FrESqQQDhlqsDF2mZShtOQwTHxHnLhv3zuMCfaVND3eUrhr5VSpuXRYc2qw2NGnpfKnuDgN8+a4&#10;s6o9bU6PlybuZ4dz8didtR4/D+sPEJGG+C/+c++Nhum7WqS96U6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at8MAAADeAAAADwAAAAAAAAAAAAAAAACYAgAAZHJzL2Rv&#10;d25yZXYueG1sUEsFBgAAAAAEAAQA9QAAAIgDAAAAAA==&#10;" strokeweight="1.5pt"/>
                              <v:line id="Line 152" o:spid="_x0000_s1292" style="position:absolute;flip:y;visibility:visible;mso-wrap-style:square" from="4698,2462" to="469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GrMYAAADeAAAADwAAAGRycy9kb3ducmV2LnhtbESPT2sCMRTE74V+h/AEbzXrUkS3RikF&#10;QakH/0Gvj83bzdLNy5Kk7vrtG0HwOMzMb5jlerCtuJIPjWMF00kGgrh0uuFaweW8eZuDCBFZY+uY&#10;FNwowHr1+rLEQruej3Q9xVokCIcCFZgYu0LKUBqyGCauI05e5bzFmKSvpfbYJ7htZZ5lM2mx4bRg&#10;sKMvQ+Xv6c8qkLvv/uA3+aWqq23nfnZmP+sHpcaj4fMDRKQhPsOP9lYryN+z+QLud9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ixqzGAAAA3gAAAA8AAAAAAAAA&#10;AAAAAAAAoQIAAGRycy9kb3ducmV2LnhtbFBLBQYAAAAABAAEAPkAAACUAwAAAAA=&#10;" strokeweight="1.5pt"/>
                              <v:line id="Line 153" o:spid="_x0000_s1293" style="position:absolute;flip:y;visibility:visible;mso-wrap-style:square" from="4787,2462" to="4788,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57MQAAADeAAAADwAAAGRycy9kb3ducmV2LnhtbESPzYrCMBSF9wO+Q7iCuzG1DDJWo4gg&#10;KM5iRgW3l+a2KTY3JcnY+vZmMTDLw/njW20G24oH+dA4VjCbZiCIS6cbrhVcL/v3TxAhImtsHZOC&#10;JwXYrEdvKyy06/mHHudYizTCoUAFJsaukDKUhiyGqeuIk1c5bzEm6WupPfZp3LYyz7K5tNhwejDY&#10;0c5QeT//WgXyeOq//T6/VnV16NztaL7m/aDUZDxslyAiDfE//Nc+aAX5R7ZIAAknoY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fnsxAAAAN4AAAAPAAAAAAAAAAAA&#10;AAAAAKECAABkcnMvZG93bnJldi54bWxQSwUGAAAAAAQABAD5AAAAkgMAAAAA&#10;" strokeweight="1.5pt"/>
                            </v:group>
                          </v:group>
                          <v:group id="Group 24091" o:spid="_x0000_s1294" style="position:absolute;left:2866;top:1742;width:1118;height:1363" coordorigin="2870,1740"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rR4McAAADeAAAADwAAAGRycy9kb3ducmV2LnhtbESPT2vCQBTE74LfYXmC&#10;t7qJ/7DRVURUepBCtVB6e2SfSTD7NmTXJH77rlDwOMzMb5jVpjOlaKh2hWUF8SgCQZxaXXCm4Pty&#10;eFuAcB5ZY2mZFDzIwWbd760w0bblL2rOPhMBwi5BBbn3VSKlS3My6Ea2Ig7e1dYGfZB1JnWNbYCb&#10;Uo6jaC4NFhwWcqxol1N6O9+NgmOL7XYS75vT7bp7/F5mnz+nmJQaDrrtEoSnzr/C/+0PrWA8jd5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rR4McAAADe&#10;AAAADwAAAAAAAAAAAAAAAACqAgAAZHJzL2Rvd25yZXYueG1sUEsFBgAAAAAEAAQA+gAAAJ4DAAAA&#10;AA==&#10;">
                            <v:group id="Group 24092" o:spid="_x0000_s1295" style="position:absolute;left:3512;top:1740;width:264;height:574;flip:y" coordorigin="3512,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3FcnFAAAA3gAA&#10;AA8AAAAAAAAAAAAAAAAAqgIAAGRycy9kb3ducmV2LnhtbFBLBQYAAAAABAAEAPoAAACcAwAAAAA=&#10;">
                              <v:oval id="Oval 24093" o:spid="_x0000_s1296" style="position:absolute;left:3512;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eG8YA&#10;AADeAAAADwAAAGRycy9kb3ducmV2LnhtbESPQWsCMRSE7wX/Q3hCL0WTqkjdGkWKRa+uxfNj87pZ&#10;3bysm6hbf30jFHocZuYbZr7sXC2u1IbKs4bXoQJBXHhTcanha/85eAMRIrLB2jNp+KEAy0XvaY6Z&#10;8Tfe0TWPpUgQDhlqsDE2mZShsOQwDH1DnLxv3zqMSbalNC3eEtzVcqTUVDqsOC1YbOjDUnHKL07D&#10;9LjfWFUf1of7yzFux7tzft+ctX7ud6t3EJG6+B/+a2+NhtFEzcbwuJ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eG8YAAADeAAAADwAAAAAAAAAAAAAAAACYAgAAZHJz&#10;L2Rvd25yZXYueG1sUEsFBgAAAAAEAAQA9QAAAIsDAAAAAA==&#10;" strokeweight="1.5pt"/>
                              <v:line id="Line 157" o:spid="_x0000_s1297" style="position:absolute;flip:y;visibility:visible;mso-wrap-style:square" from="3572,1744" to="3573,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r/78YAAADeAAAADwAAAGRycy9kb3ducmV2LnhtbESPwWrDMBBE74X8g9hAb40cE0LqWg4l&#10;EEhoDk0a6HWx1paptTKSGrt/HxUKPQ4z84Ypt5PtxY186BwrWC4yEMS10x23Cq4f+6cNiBCRNfaO&#10;ScEPBdhWs4cSC+1GPtPtEluRIBwKVGBiHAopQ23IYli4gTh5jfMWY5K+ldrjmOC2l3mWraXFjtOC&#10;wYF2huqvy7dVII9v47vf59embQ6D+zya03qclHqcT68vICJN8T/81z5oBfkqe17B7510BW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6/+/GAAAA3gAAAA8AAAAAAAAA&#10;AAAAAAAAoQIAAGRycy9kb3ducmV2LnhtbFBLBQYAAAAABAAEAPkAAACUAwAAAAA=&#10;" strokeweight="1.5pt"/>
                              <v:line id="Line 158" o:spid="_x0000_s1298" style="position:absolute;flip:y;visibility:visible;mso-wrap-style:square" from="3661,1744" to="366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adMYAAADeAAAADwAAAGRycy9kb3ducmV2LnhtbESPQWsCMRSE7wX/Q3iCt5rtYqVujSKC&#10;oNhDq0Kvj83bzdLNy5JEd/33plDocZiZb5jlerCtuJEPjWMFL9MMBHHpdMO1gst59/wGIkRkja1j&#10;UnCnAOvV6GmJhXY9f9HtFGuRIBwKVGBi7AopQ2nIYpi6jjh5lfMWY5K+ltpjn+C2lXmWzaXFhtOC&#10;wY62hsqf09UqkIdj/+l3+aWqq33nvg/mY94PSk3Gw+YdRKQh/of/2nutIJ9li1f4vZO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2WnTGAAAA3gAAAA8AAAAAAAAA&#10;AAAAAAAAoQIAAGRycy9kb3ducmV2LnhtbFBLBQYAAAAABAAEAPkAAACUAwAAAAA=&#10;" strokeweight="1.5pt"/>
                            </v:group>
                            <v:group id="Group 24096" o:spid="_x0000_s1299" style="position:absolute;left:3831;top:1740;width:264;height:574;flip:y" coordorigin="3831,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ME8rFAAAA3gAA&#10;AA8AAAAAAAAAAAAAAAAAqgIAAGRycy9kb3ducmV2LnhtbFBLBQYAAAAABAAEAPoAAACcAwAAAAA=&#10;">
                              <v:oval id="Oval 24097" o:spid="_x0000_s1300" style="position:absolute;left:3831;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YGMcA&#10;AADeAAAADwAAAGRycy9kb3ducmV2LnhtbESPQWsCMRSE70L/Q3iFXqQmVbHt1iilKHp1LZ4fm9fN&#10;2s3Luom69debguBxmJlvmOm8c7U4URsqzxpeBgoEceFNxaWG7+3y+Q1EiMgGa8+k4Y8CzGcPvSlm&#10;xp95Q6c8liJBOGSowcbYZFKGwpLDMPANcfJ+fOswJtmW0rR4TnBXy6FSE+mw4rRgsaEvS8VvfnQa&#10;Jvvtyqp6t9hd+vu4Hm0O+WV10Prpsfv8ABGpi/fwrb02GoZj9f4K/3fSF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WBjHAAAA3gAAAA8AAAAAAAAAAAAAAAAAmAIAAGRy&#10;cy9kb3ducmV2LnhtbFBLBQYAAAAABAAEAPUAAACMAwAAAAA=&#10;" strokeweight="1.5pt"/>
                              <v:line id="Line 161" o:spid="_x0000_s1301" style="position:absolute;flip:y;visibility:visible;mso-wrap-style:square" from="3891,1744" to="389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f16sIAAADeAAAADwAAAGRycy9kb3ducmV2LnhtbERPz2vCMBS+D/wfwhO8zdQyZFajiCAo&#10;7rCp4PXRvDbF5qUkma3/vTkMdvz4fq82g23Fg3xoHCuYTTMQxKXTDdcKrpf9+yeIEJE1to5JwZMC&#10;bNajtxUW2vX8Q49zrEUK4VCgAhNjV0gZSkMWw9R1xImrnLcYE/S11B77FG5bmWfZXFpsODUY7Ghn&#10;qLyff60CeTz1336fX6u6OnTudjRf835QajIetksQkYb4L/5zH7SC/CNbpL3pTr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f16sIAAADeAAAADwAAAAAAAAAAAAAA&#10;AAChAgAAZHJzL2Rvd25yZXYueG1sUEsFBgAAAAAEAAQA+QAAAJADAAAAAA==&#10;" strokeweight="1.5pt"/>
                              <v:line id="Line 162" o:spid="_x0000_s1302" style="position:absolute;flip:y;visibility:visible;mso-wrap-style:square" from="3980,1744" to="398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QccUAAADeAAAADwAAAGRycy9kb3ducmV2LnhtbESPQWsCMRSE7wX/Q3iCt5rtIlK3RimC&#10;oNhDq4LXx+btZunmZUmiu/77RhB6HGbmG2a5HmwrbuRD41jB2zQDQVw63XCt4Hzavr6DCBFZY+uY&#10;FNwpwHo1ellioV3PP3Q7xlokCIcCFZgYu0LKUBqyGKauI05e5bzFmKSvpfbYJ7htZZ5lc2mx4bRg&#10;sKONofL3eLUK5P7Qf/ttfq7qate5y958zftBqcl4+PwAEWmI/+Fne6cV5LNssYDHnXQ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tQccUAAADeAAAADwAAAAAAAAAA&#10;AAAAAAChAgAAZHJzL2Rvd25yZXYueG1sUEsFBgAAAAAEAAQA+QAAAJMDAAAAAA==&#10;" strokeweight="1.5pt"/>
                            </v:group>
                            <v:group id="Group 24100" o:spid="_x0000_s1303" style="position:absolute;left:3210;top:1740;width:264;height:574;flip:y" coordorigin="3210,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wrQ/wwAAAN4AAAAP&#10;AAAAAAAAAAAAAAAAAKoCAABkcnMvZG93bnJldi54bWxQSwUGAAAAAAQABAD6AAAAmgMAAAAA&#10;">
                              <v:oval id="Oval 24101" o:spid="_x0000_s1304" style="position:absolute;left:3210;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7cYA&#10;AADeAAAADwAAAGRycy9kb3ducmV2LnhtbESPQWsCMRSE74X+h/AKvRRNVouU1SilWPTqWjw/Ns/N&#10;6uZl3URd/fVNoeBxmJlvmNmid424UBdqzxqyoQJBXHpTc6XhZ/s9+AARIrLBxjNpuFGAxfz5aYa5&#10;8Vfe0KWIlUgQDjlqsDG2uZShtOQwDH1LnLy97xzGJLtKmg6vCe4aOVJqIh3WnBYstvRlqTwWZ6dh&#10;ctiurGp2y9397RDX482puK9OWr++9J9TEJH6+Aj/t9dGw+g9Uxn83U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D/7cYAAADeAAAADwAAAAAAAAAAAAAAAACYAgAAZHJz&#10;L2Rvd25yZXYueG1sUEsFBgAAAAAEAAQA9QAAAIsDAAAAAA==&#10;" strokeweight="1.5pt"/>
                              <v:line id="Line 165" o:spid="_x0000_s1305" style="position:absolute;flip:y;visibility:visible;mso-wrap-style:square" from="3270,1744" to="327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YGsUAAADeAAAADwAAAGRycy9kb3ducmV2LnhtbESPQYvCMBSE7wv+h/AEb2tqWWSpRhFB&#10;UHYPuyp4fTSvTbF5KUm09d9vFgSPw8x8wyzXg23FnXxoHCuYTTMQxKXTDdcKzqfd+yeIEJE1to5J&#10;wYMCrFejtyUW2vX8S/djrEWCcChQgYmxK6QMpSGLYeo64uRVzluMSfpaao99gttW5lk2lxYbTgsG&#10;O9oaKq/Hm1UgD1/9j9/l56qu9p27HMz3vB+UmoyHzQJEpCG+ws/2XivIP2ZZDv930hW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YGsUAAADeAAAADwAAAAAAAAAA&#10;AAAAAAChAgAAZHJzL2Rvd25yZXYueG1sUEsFBgAAAAAEAAQA+QAAAJMDAAAAAA==&#10;" strokeweight="1.5pt"/>
                              <v:line id="Line 166" o:spid="_x0000_s1306" style="position:absolute;flip:y;visibility:visible;mso-wrap-style:square" from="3359,1744" to="3360,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9gcUAAADeAAAADwAAAGRycy9kb3ducmV2LnhtbESPQWsCMRSE7wX/Q3iCt5p1FZGtUYog&#10;KPbQqtDrY/N2s3TzsiTRXf99IxR6HGbmG2a9HWwr7uRD41jBbJqBIC6dbrhWcL3sX1cgQkTW2Dom&#10;BQ8KsN2MXtZYaNfzF93PsRYJwqFABSbGrpAylIYshqnriJNXOW8xJulrqT32CW5bmWfZUlpsOC0Y&#10;7GhnqPw536wCeTz1n36fX6u6OnTu+2g+lv2g1GQ8vL+BiDTE//Bf+6AV5ItZNofnnXQ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j9gcUAAADeAAAADwAAAAAAAAAA&#10;AAAAAAChAgAAZHJzL2Rvd25yZXYueG1sUEsFBgAAAAAEAAQA+QAAAJMDAAAAAA==&#10;" strokeweight="1.5pt"/>
                            </v:group>
                            <v:group id="Group 24104" o:spid="_x0000_s1307" style="position:absolute;left:2901;top:1740;width:264;height:574;flip:y" coordorigin="2901,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myPMQAAADeAAAA&#10;DwAAAAAAAAAAAAAAAACqAgAAZHJzL2Rvd25yZXYueG1sUEsFBgAAAAAEAAQA+gAAAJsDAAAAAA==&#10;">
                              <v:oval id="Oval 24105" o:spid="_x0000_s1308" style="position:absolute;left:2901;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57scA&#10;AADeAAAADwAAAGRycy9kb3ducmV2LnhtbESPQWsCMRSE70L/Q3iFXqQmWhXZGqWUFr26Fs+PzXOz&#10;dvOybtJ1669vCoLHYWa+YZbr3tWiozZUnjWMRwoEceFNxaWGr/3n8wJEiMgGa8+k4ZcCrFcPgyVm&#10;xl94R10eS5EgHDLUYGNsMilDYclhGPmGOHlH3zqMSbalNC1eEtzVcqLUXDqsOC1YbOjdUvGd/zgN&#10;89N+Y1V9+Dhch6e4fdmd8+vmrPXTY//2CiJSH+/hW3trNEymYzWD/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7+e7HAAAA3gAAAA8AAAAAAAAAAAAAAAAAmAIAAGRy&#10;cy9kb3ducmV2LnhtbFBLBQYAAAAABAAEAPUAAACMAwAAAAA=&#10;" strokeweight="1.5pt"/>
                              <v:line id="Line 169" o:spid="_x0000_s1309" style="position:absolute;flip:y;visibility:visible;mso-wrap-style:square" from="2961,1744" to="296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eGcUAAADeAAAADwAAAGRycy9kb3ducmV2LnhtbESPQWvCQBSE7wX/w/IEb3VjKKFEVxFB&#10;UNpDq4LXR/YlG8y+Dburif++Wyj0OMzMN8xqM9pOPMiH1rGCxTwDQVw53XKj4HLev76DCBFZY+eY&#10;FDwpwGY9eVlhqd3A3/Q4xUYkCIcSFZgY+1LKUBmyGOauJ05e7bzFmKRvpPY4JLjtZJ5lhbTYclow&#10;2NPOUHU73a0CefwYvvw+v9RNfejd9Wg+i2FUajYdt0sQkcb4H/5rH7SC/G2RFfB7J1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9eGcUAAADeAAAADwAAAAAAAAAA&#10;AAAAAAChAgAAZHJzL2Rvd25yZXYueG1sUEsFBgAAAAAEAAQA+QAAAJMDAAAAAA==&#10;" strokeweight="1.5pt"/>
                              <v:line id="Line 170" o:spid="_x0000_s1310" style="position:absolute;flip:y;visibility:visible;mso-wrap-style:square" from="3050,1744" to="305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7gsUAAADeAAAADwAAAGRycy9kb3ducmV2LnhtbESPQWsCMRSE7wX/Q3iCt5p1EStboxRB&#10;UOyhVaHXx+btZunmZUmiu/77RhB6HGbmG2a1GWwrbuRD41jBbJqBIC6dbrhWcDnvXpcgQkTW2Dom&#10;BXcKsFmPXlZYaNfzN91OsRYJwqFABSbGrpAylIYshqnriJNXOW8xJulrqT32CW5bmWfZQlpsOC0Y&#10;7GhrqPw9Xa0CeTj2X36XX6q62nfu52A+F/2g1GQ8fLyDiDTE//CzvdcK8vkse4PHnXQF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P7gsUAAADeAAAADwAAAAAAAAAA&#10;AAAAAAChAgAAZHJzL2Rvd25yZXYueG1sUEsFBgAAAAAEAAQA+QAAAJMDAAAAAA==&#10;" strokeweight="1.5pt"/>
                            </v:group>
                            <v:group id="Group 24108" o:spid="_x0000_s1311" style="position:absolute;left:2870;top:2439;width:264;height:574" coordorigin="2870,243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y+JnwwAAAN4AAAAP&#10;AAAAAAAAAAAAAAAAAKoCAABkcnMvZG93bnJldi54bWxQSwUGAAAAAAQABAD6AAAAmgMAAAAA&#10;">
                              <v:oval id="Oval 24109" o:spid="_x0000_s1312" style="position:absolute;left:2870;top:275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z68YA&#10;AADeAAAADwAAAGRycy9kb3ducmV2LnhtbESPQWsCMRSE70L/Q3iFXkQTtUjdGqVIRa+uxfNj87pZ&#10;u3lZN1FXf70pFHocZuYbZr7sXC0u1IbKs4bRUIEgLrypuNTwtV8P3kCEiGyw9kwabhRguXjqzTEz&#10;/so7uuSxFAnCIUMNNsYmkzIUlhyGoW+Ik/ftW4cxybaUpsVrgrtajpWaSocVpwWLDa0sFT/52WmY&#10;Hvcbq+rD5+HeP8btZHfK75uT1i/P3cc7iEhd/A//tbdGw/h1pGbweyd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z68YAAADeAAAADwAAAAAAAAAAAAAAAACYAgAAZHJz&#10;L2Rvd25yZXYueG1sUEsFBgAAAAAEAAQA9QAAAIsDAAAAAA==&#10;" strokeweight="1.5pt"/>
                              <v:line id="Line 173" o:spid="_x0000_s1313" style="position:absolute;flip:y;visibility:visible;mso-wrap-style:square" from="2930,2434" to="293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P1K8QAAADeAAAADwAAAGRycy9kb3ducmV2LnhtbESPXWvCMBSG7wf+h3CE3c20ZcioRhFB&#10;UNzFpgVvD81pU2xOShJt9++Xi8EuX94vnvV2sr14kg+dYwX5IgNBXDvdcauguh7ePkCEiKyxd0wK&#10;fijAdjN7WWOp3cjf9LzEVqQRDiUqMDEOpZShNmQxLNxAnLzGeYsxSd9K7XFM47aXRZYtpcWO04PB&#10;gfaG6vvlYRXI03n88oeiatrmOLjbyXwux0mp1/m0W4GINMX/8F/7qBUU73meABJOQ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UrxAAAAN4AAAAPAAAAAAAAAAAA&#10;AAAAAKECAABkcnMvZG93bnJldi54bWxQSwUGAAAAAAQABAD5AAAAkgMAAAAA&#10;" strokeweight="1.5pt"/>
                              <v:line id="Line 174" o:spid="_x0000_s1314" style="position:absolute;flip:y;visibility:visible;mso-wrap-style:square" from="3019,2434" to="3020,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QsMUAAADeAAAADwAAAGRycy9kb3ducmV2LnhtbESPQWvCQBSE7wX/w/IEb3WTUKREVxFB&#10;UNpDq4LXR/YlG8y+Dburif++Wyj0OMzMN8xqM9pOPMiH1rGCfJ6BIK6cbrlRcDnvX99BhIissXNM&#10;Cp4UYLOevKyw1G7gb3qcYiMShEOJCkyMfSllqAxZDHPXEyevdt5iTNI3UnscEtx2ssiyhbTYclow&#10;2NPOUHU73a0CefwYvvy+uNRNfejd9Wg+F8Oo1Gw6bpcgIo3xP/zXPmgFxVue5/B7J1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9QsMUAAADeAAAADwAAAAAAAAAA&#10;AAAAAAChAgAAZHJzL2Rvd25yZXYueG1sUEsFBgAAAAAEAAQA+QAAAJMDAAAAAA==&#10;" strokeweight="1.5pt"/>
                            </v:group>
                            <v:group id="Group 24112" o:spid="_x0000_s1315" style="position:absolute;left:3813;top:2452;width:264;height:571" coordorigin="3813,244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pDUMcAAADeAAAADwAAAGRycy9kb3ducmV2LnhtbESPQWvCQBSE7wX/w/KE&#10;3upmU1skuopIWzyIoBbE2yP7TILZtyG7TeK/7xaEHoeZ+YZZrAZbi45aXznWoCYJCOLcmYoLDd+n&#10;z5cZCB+QDdaOScOdPKyWo6cFZsb1fKDuGAoRIewz1FCG0GRS+rwki37iGuLoXV1rMUTZFtK02Ee4&#10;rWWaJO/SYsVxocSGNiXlt+OP1fDVY79+VR/d7nbd3C+nt/15p0jr5/GwnoMINIT/8KO9NRrSqVIp&#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pDUMcAAADe&#10;AAAADwAAAAAAAAAAAAAAAACqAgAAZHJzL2Rvd25yZXYueG1sUEsFBgAAAAAEAAQA+gAAAJ4DAAAA&#10;AA==&#10;">
                              <v:oval id="Oval 24113" o:spid="_x0000_s1316" style="position:absolute;left:3813;top:277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S3MYA&#10;AADeAAAADwAAAGRycy9kb3ducmV2LnhtbESPQWvCQBSE74L/YXmCF6mbaJESXUVKi16N4vmRfWaj&#10;2bcxu9Xor+8WCh6HmfmGWaw6W4sbtb5yrCAdJyCIC6crLhUc9t9vHyB8QNZYOyYFD/KwWvZ7C8y0&#10;u/OObnkoRYSwz1CBCaHJpPSFIYt+7Bri6J1cazFE2ZZSt3iPcFvLSZLMpMWK44LBhj4NFZf8xyqY&#10;nfcbk9THr+NzdA7b6e6aPzdXpYaDbj0HEagLr/B/e6sVTN7TdAp/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dS3MYAAADeAAAADwAAAAAAAAAAAAAAAACYAgAAZHJz&#10;L2Rvd25yZXYueG1sUEsFBgAAAAAEAAQA9QAAAIsDAAAAAA==&#10;" strokeweight="1.5pt"/>
                              <v:line id="Line 177" o:spid="_x0000_s1317" style="position:absolute;flip:y;visibility:visible;mso-wrap-style:square" from="3873,2447" to="3874,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zKMUAAADeAAAADwAAAGRycy9kb3ducmV2LnhtbESPQWvCQBSE74X+h+UVvNVNgohEVxFB&#10;UNqDWqHXR/YlG8y+DbtbE/99Vyj0OMzMN8xqM9pO3MmH1rGCfJqBIK6cbrlRcP3avy9AhIissXNM&#10;Ch4UYLN+fVlhqd3AZ7pfYiMShEOJCkyMfSllqAxZDFPXEyevdt5iTNI3UnscEtx2ssiyubTYclow&#10;2NPOUHW7/FgF8vgxnPy+uNZNfejd99F8zodRqcnbuF2CiDTG//Bf+6AVFLM8n8H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zKMUAAADeAAAADwAAAAAAAAAA&#10;AAAAAAChAgAAZHJzL2Rvd25yZXYueG1sUEsFBgAAAAAEAAQA+QAAAJMDAAAAAA==&#10;" strokeweight="1.5pt"/>
                              <v:line id="Line 178" o:spid="_x0000_s1318" style="position:absolute;flip:y;visibility:visible;mso-wrap-style:square" from="3962,2447" to="3963,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Ws8YAAADeAAAADwAAAGRycy9kb3ducmV2LnhtbESPQWvCQBSE74X+h+UVvNVNgoqkriIF&#10;QWkPVoVeH9mXbDD7NuxuTfrvu4LQ4zAz3zCrzWg7cSMfWscK8mkGgrhyuuVGweW8e12CCBFZY+eY&#10;FPxSgM36+WmFpXYDf9HtFBuRIBxKVGBi7EspQ2XIYpi6njh5tfMWY5K+kdrjkOC2k0WWLaTFltOC&#10;wZ7eDVXX049VIA8fw9Hvikvd1PvefR/M52IYlZq8jNs3EJHG+B9+tPdaQTHL8zn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EVrPGAAAA3gAAAA8AAAAAAAAA&#10;AAAAAAAAoQIAAGRycy9kb3ducmV2LnhtbFBLBQYAAAAABAAEAPkAAACUAwAAAAA=&#10;" strokeweight="1.5pt"/>
                            </v:group>
                            <v:group id="Group 24116" o:spid="_x0000_s1319" style="position:absolute;left:3197;top:2453;width:264;height:574" coordorigin="3197,2448"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FFU8cAAADeAAAADwAAAGRycy9kb3ducmV2LnhtbESPQWvCQBSE74L/YXkF&#10;b7pZbUVSVxGx4kEKVaH09sg+k2D2bchuk/jvu4LQ4zAz3zDLdW8r0VLjS8ca1CQBQZw5U3Ku4XL+&#10;GC9A+IBssHJMGu7kYb0aDpaYGtfxF7WnkIsIYZ+ihiKEOpXSZwVZ9BNXE0fv6hqLIcoml6bBLsJt&#10;JadJMpcWS44LBda0LSi7nX6thn2H3Wamdu3xdt3ef85vn99HRVqPXvrNO4hAffgPP9sHo2H6qtQ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FFU8cAAADe&#10;AAAADwAAAAAAAAAAAAAAAACqAgAAZHJzL2Rvd25yZXYueG1sUEsFBgAAAAAEAAQA+gAAAJ4DAAAA&#10;AA==&#10;">
                              <v:oval id="Oval 24117" o:spid="_x0000_s1320" style="position:absolute;left:3197;top:2773;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38YA&#10;AADeAAAADwAAAGRycy9kb3ducmV2LnhtbESPQWvCQBSE7wX/w/KEXopuomIldRWRFr0ai+dH9jUb&#10;zb6N2VVTf70rFHocZuYbZr7sbC2u1PrKsYJ0mIAgLpyuuFTwvf8azED4gKyxdkwKfsnDctF7mWOm&#10;3Y13dM1DKSKEfYYKTAhNJqUvDFn0Q9cQR+/HtRZDlG0pdYu3CLe1HCXJVFqsOC4YbGhtqDjlF6tg&#10;etxvTFIfPg/3t2PYjnfn/L45K/Xa71YfIAJ14T/8195qBaNJmr7D8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U38YAAADeAAAADwAAAAAAAAAAAAAAAACYAgAAZHJz&#10;L2Rvd25yZXYueG1sUEsFBgAAAAAEAAQA9QAAAIsDAAAAAA==&#10;" strokeweight="1.5pt"/>
                              <v:line id="Line 181" o:spid="_x0000_s1321" style="position:absolute;flip:y;visibility:visible;mso-wrap-style:square" from="3257,2448" to="3258,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X5LcIAAADeAAAADwAAAGRycy9kb3ducmV2LnhtbERPz2vCMBS+D/wfwhN2m2nLkFGNIoKg&#10;uMOmBa+P5rUpNi8libb775fDYMeP7/d6O9lePMmHzrGCfJGBIK6d7rhVUF0Pbx8gQkTW2DsmBT8U&#10;YLuZvayx1G7kb3peYitSCIcSFZgYh1LKUBuyGBZuIE5c47zFmKBvpfY4pnDbyyLLltJix6nB4EB7&#10;Q/X98rAK5Ok8fvlDUTVtcxzc7WQ+l+Ok1Ot82q1ARJriv/jPfdQKivc8T3vTnXQF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X5LcIAAADeAAAADwAAAAAAAAAAAAAA&#10;AAChAgAAZHJzL2Rvd25yZXYueG1sUEsFBgAAAAAEAAQA+QAAAJADAAAAAA==&#10;" strokeweight="1.5pt"/>
                              <v:line id="Line 182" o:spid="_x0000_s1322" style="position:absolute;flip:y;visibility:visible;mso-wrap-style:square" from="3346,2448" to="3347,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ctsYAAADeAAAADwAAAGRycy9kb3ducmV2LnhtbESPQWvCQBSE74X+h+UVvNVNgkhNXUUK&#10;gtIerAq9PrIv2WD2bdjdmvTfdwXB4zAz3zDL9Wg7cSUfWscK8mkGgrhyuuVGwfm0fX0DESKyxs4x&#10;KfijAOvV89MSS+0G/qbrMTYiQTiUqMDE2JdShsqQxTB1PXHyauctxiR9I7XHIcFtJ4ssm0uLLacF&#10;gz19GKoux1+rQO4/h4PfFue6qXe9+9mbr/kwKjV5GTfvICKN8RG+t3daQTHL8wXc7q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JXLbGAAAA3gAAAA8AAAAAAAAA&#10;AAAAAAAAoQIAAGRycy9kb3ducmV2LnhtbFBLBQYAAAAABAAEAPkAAACUAwAAAAA=&#10;" strokeweight="1.5pt"/>
                            </v:group>
                            <v:group id="Group 24120" o:spid="_x0000_s1323" style="position:absolute;left:3498;top:2452;width:265;height:574" coordorigin="3498,244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CLIBxgAAAN4A&#10;AAAPAAAAAAAAAAAAAAAAAKoCAABkcnMvZG93bnJldi54bWxQSwUGAAAAAAQABAD6AAAAnQMAAAAA&#10;">
                              <v:oval id="Oval 24121" o:spid="_x0000_s1324" style="position:absolute;left:3498;top:277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jjcYA&#10;AADeAAAADwAAAGRycy9kb3ducmV2LnhtbESPQWvCQBSE74X+h+UVvJS6SSpSoquUoujVWDw/sq/Z&#10;aPZtzK6a+utdQfA4zMw3zHTe20acqfO1YwXpMAFBXDpdc6Xgd7v8+ALhA7LGxjEp+CcP89nryxRz&#10;7S68oXMRKhEh7HNUYEJocyl9aciiH7qWOHp/rrMYouwqqTu8RLhtZJYkY2mx5rhgsKUfQ+WhOFkF&#10;4/12ZZJmt9hd3/dh/bk5FtfVUanBW/89ARGoD8/wo73WCrJRmqV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WjjcYAAADeAAAADwAAAAAAAAAAAAAAAACYAgAAZHJz&#10;L2Rvd25yZXYueG1sUEsFBgAAAAAEAAQA9QAAAIsDAAAAAA==&#10;" strokeweight="1.5pt"/>
                              <v:line id="Line 185" o:spid="_x0000_s1325" style="position:absolute;flip:y;visibility:visible;mso-wrap-style:square" from="3558,2447" to="3559,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EesUAAADeAAAADwAAAGRycy9kb3ducmV2LnhtbESPQWsCMRSE74X+h/AK3mrWIFK2RpGC&#10;oNiDVaHXx+btZnHzsiSpu/77Rij0OMzMN8xyPbpO3CjE1rOG2bQAQVx503Kj4XLevr6BiAnZYOeZ&#10;NNwpwnr1/LTE0viBv+h2So3IEI4larAp9aWUsbLkME59T5y92geHKcvQSBNwyHDXSVUUC+mw5bxg&#10;sacPS9X19OM0yP1hOIatutRNvev9995+LoZR68nLuHkHkWhM/+G/9s5oUPOZUvC4k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EEesUAAADeAAAADwAAAAAAAAAA&#10;AAAAAAChAgAAZHJzL2Rvd25yZXYueG1sUEsFBgAAAAAEAAQA+QAAAJMDAAAAAA==&#10;" strokeweight="1.5pt"/>
                              <v:line id="Line 186" o:spid="_x0000_s1326" style="position:absolute;flip:y;visibility:visible;mso-wrap-style:square" from="3647,2447" to="364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2h4cUAAADeAAAADwAAAGRycy9kb3ducmV2LnhtbESPQWsCMRSE7wX/Q3hCbzXrtoisRhFB&#10;UOyhVcHrY/N2s7h5WZLorv++KRR6HGbmG2a5HmwrHuRD41jBdJKBIC6dbrhWcDnv3uYgQkTW2Dom&#10;BU8KsF6NXpZYaNfzNz1OsRYJwqFABSbGrpAylIYshonriJNXOW8xJulrqT32CW5bmWfZTFpsOC0Y&#10;7GhrqLyd7laBPBz7L7/LL1Vd7Tt3PZjPWT8o9ToeNgsQkYb4H/5r77WC/GOav8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2h4cUAAADeAAAADwAAAAAAAAAA&#10;AAAAAAChAgAAZHJzL2Rvd25yZXYueG1sUEsFBgAAAAAEAAQA+QAAAJMDAAAAAA==&#10;" strokeweight="1.5pt"/>
                            </v:group>
                          </v:group>
                        </v:group>
                        <v:group id="Group 24124" o:spid="_x0000_s1327" style="position:absolute;left:5111;top:1757;width:2257;height:1378" coordorigin="5111,1757" coordsize="2257,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O0AscAAADeAAAADwAAAGRycy9kb3ducmV2LnhtbESPT2vCQBTE74LfYXmF&#10;3nSTVEtJs4qIFQ9SqBbE2yP78gezb0N2m8Rv3y0UPA4z8xsmW4+mET11rrasIJ5HIIhzq2suFXyf&#10;P2ZvIJxH1thYJgV3crBeTScZptoO/EX9yZciQNilqKDyvk2ldHlFBt3ctsTBK2xn0AfZlVJ3OAS4&#10;aWQSRa/SYM1hocKWthXlt9OPUbAfcNi8xLv+eCu29+t5+Xk5xqTU89O4eQfhafSP8H/7oBUkizhZ&#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O0AscAAADe&#10;AAAADwAAAAAAAAAAAAAAAACqAgAAZHJzL2Rvd25yZXYueG1sUEsFBgAAAAAEAAQA+gAAAJ4DAAAA&#10;AA==&#10;">
                          <v:group id="Group 24125" o:spid="_x0000_s1328" style="position:absolute;left:6250;top:1772;width:1118;height:1363" coordorigin="6260,1770"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8RmccAAADeAAAADwAAAGRycy9kb3ducmV2LnhtbESPQWvCQBSE70L/w/IK&#10;3uomsUpJXUWkigcpGAult0f2mQSzb0N2TeK/7wqCx2FmvmEWq8HUoqPWVZYVxJMIBHFudcWFgp/T&#10;9u0DhPPIGmvLpOBGDlbLl9ECU217PlKX+UIECLsUFZTeN6mULi/JoJvYhjh4Z9sa9EG2hdQt9gFu&#10;aplE0VwarDgslNjQpqT8kl2Ngl2P/Xoaf3WHy3lz+zvNvn8PMSk1fh3WnyA8Df4ZfrT3WkHyHic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8RmccAAADe&#10;AAAADwAAAAAAAAAAAAAAAACqAgAAZHJzL2Rvd25yZXYueG1sUEsFBgAAAAAEAAQA+gAAAJ4DAAAA&#10;AA==&#10;">
                            <v:group id="Group 24126" o:spid="_x0000_s1329" style="position:absolute;left:6902;top:1770;width:264;height:574;flip:y" coordorigin="6902,177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LVsMQAAADeAAAA&#10;DwAAAAAAAAAAAAAAAACqAgAAZHJzL2Rvd25yZXYueG1sUEsFBgAAAAAEAAQA+gAAAJsDAAAAAA==&#10;">
                              <v:oval id="Oval 24127" o:spid="_x0000_s1330" style="position:absolute;left:6902;top:209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eYsYA&#10;AADeAAAADwAAAGRycy9kb3ducmV2LnhtbESPQWvCQBSE74L/YXlCL6IbU7GSuoqUFr0ai+dH9jUb&#10;zb6N2a2m/vquIHgcZuYbZrHqbC0u1PrKsYLJOAFBXDhdcange/81moPwAVlj7ZgU/JGH1bLfW2Cm&#10;3ZV3dMlDKSKEfYYKTAhNJqUvDFn0Y9cQR+/HtRZDlG0pdYvXCLe1TJNkJi1WHBcMNvRhqDjlv1bB&#10;7LjfmKQ+fB5uw2PYvu7O+W1zVupl0K3fQQTqwjP8aG+1gnQ6Sd/g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CeYsYAAADeAAAADwAAAAAAAAAAAAAAAACYAgAAZHJz&#10;L2Rvd25yZXYueG1sUEsFBgAAAAAEAAQA9QAAAIsDAAAAAA==&#10;" strokeweight="1.5pt"/>
                              <v:line id="Line 191" o:spid="_x0000_s1331" style="position:absolute;flip:y;visibility:visible;mso-wrap-style:square" from="6962,1774" to="696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kzkMIAAADeAAAADwAAAGRycy9kb3ducmV2LnhtbERPTYvCMBC9L/gfwgje1tQislSjiCAo&#10;7sF1hb0OzbQpNpOSRFv/vTkseHy879VmsK14kA+NYwWzaQaCuHS64VrB9Xf/+QUiRGSNrWNS8KQA&#10;m/XoY4WFdj3/0OMSa5FCOBSowMTYFVKG0pDFMHUdceIq5y3GBH0ttcc+hdtW5lm2kBYbTg0GO9oZ&#10;Km+Xu1Ugj6f+7Pf5taqrQ+f+juZ70Q9KTcbDdgki0hDf4n/3QSvI57M87U130hW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kzkMIAAADeAAAADwAAAAAAAAAAAAAA&#10;AAChAgAAZHJzL2Rvd25yZXYueG1sUEsFBgAAAAAEAAQA+QAAAJADAAAAAA==&#10;" strokeweight="1.5pt"/>
                              <v:line id="Line 192" o:spid="_x0000_s1332" style="position:absolute;flip:y;visibility:visible;mso-wrap-style:square" from="7051,1774" to="7052,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WC8UAAADeAAAADwAAAGRycy9kb3ducmV2LnhtbESPQWsCMRSE7wX/Q3hCbzXrUqSuRhFB&#10;UOyhVcHrY/N2s7h5WZLorv++KRR6HGbmG2a5HmwrHuRD41jBdJKBIC6dbrhWcDnv3j5AhIissXVM&#10;Cp4UYL0avSyx0K7nb3qcYi0ShEOBCkyMXSFlKA1ZDBPXESevct5iTNLXUnvsE9y2Ms+ymbTYcFow&#10;2NHWUHk73a0CeTj2X36XX6q62nfuejCfs35Q6nU8bBYgIg3xP/zX3msF+fs0n8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WWC8UAAADeAAAADwAAAAAAAAAA&#10;AAAAAAChAgAAZHJzL2Rvd25yZXYueG1sUEsFBgAAAAAEAAQA+QAAAJMDAAAAAA==&#10;" strokeweight="1.5pt"/>
                            </v:group>
                            <v:group id="Group 24130" o:spid="_x0000_s1333" style="position:absolute;left:7221;top:1770;width:264;height:574;flip:y" coordorigin="7221,177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rn6CwwAAAN4AAAAP&#10;AAAAAAAAAAAAAAAAAKoCAABkcnMvZG93bnJldi54bWxQSwUGAAAAAAQABAD6AAAAmgMAAAAA&#10;">
                              <v:oval id="Oval 24131" o:spid="_x0000_s1334" style="position:absolute;left:7221;top:209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1UMYA&#10;AADeAAAADwAAAGRycy9kb3ducmV2LnhtbESPQWvCQBSE74L/YXmCF6mbaJESXUVKi16N4vmRfWaj&#10;2bcxu9Xor+8WCh6HmfmGWaw6W4sbtb5yrCAdJyCIC6crLhUc9t9vHyB8QNZYOyYFD/KwWvZ7C8y0&#10;u/OObnkoRYSwz1CBCaHJpPSFIYt+7Bri6J1cazFE2ZZSt3iPcFvLSZLMpMWK44LBhj4NFZf8xyqY&#10;nfcbk9THr+NzdA7b6e6aPzdXpYaDbj0HEagLr/B/e6sVTN7TaQp/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1UMYAAADeAAAADwAAAAAAAAAAAAAAAACYAgAAZHJz&#10;L2Rvd25yZXYueG1sUEsFBgAAAAAEAAQA9QAAAIsDAAAAAA==&#10;" strokeweight="1.5pt"/>
                              <v:line id="Line 195" o:spid="_x0000_s1335" style="position:absolute;flip:y;visibility:visible;mso-wrap-style:square" from="7281,1774" to="7282,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iSp8UAAADeAAAADwAAAGRycy9kb3ducmV2LnhtbESPQWsCMRSE7wX/Q3hCbzXrtoisRhFB&#10;UOyhVcHrY/N2s7h5WZLorv++KRR6HGbmG2a5HmwrHuRD41jBdJKBIC6dbrhWcDnv3uYgQkTW2Dom&#10;BU8KsF6NXpZYaNfzNz1OsRYJwqFABSbGrpAylIYshonriJNXOW8xJulrqT32CW5bmWfZTFpsOC0Y&#10;7GhrqLyd7laBPBz7L7/LL1Vd7Tt3PZjPWT8o9ToeNgsQkYb4H/5r77WC/GP6ns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iSp8UAAADeAAAADwAAAAAAAAAA&#10;AAAAAAChAgAAZHJzL2Rvd25yZXYueG1sUEsFBgAAAAAEAAQA+QAAAJMDAAAAAA==&#10;" strokeweight="1.5pt"/>
                              <v:line id="Line 196" o:spid="_x0000_s1336" style="position:absolute;flip:y;visibility:visible;mso-wrap-style:square" from="7370,1774" to="737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3PMYAAADeAAAADwAAAGRycy9kb3ducmV2LnhtbESPQWsCMRSE74X+h/AEbzXrKlK2RpGC&#10;oNSDVaHXx+btZunmZUmiu/33RhB6HGbmG2a5HmwrbuRD41jBdJKBIC6dbrhWcDlv395BhIissXVM&#10;Cv4owHr1+rLEQruev+l2irVIEA4FKjAxdoWUoTRkMUxcR5y8ynmLMUlfS+2xT3DbyjzLFtJiw2nB&#10;YEefhsrf09UqkPuv/ui3+aWqq13nfvbmsOgHpcajYfMBItIQ/8PP9k4ryOfT2Qwed9IV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UNzzGAAAA3gAAAA8AAAAAAAAA&#10;AAAAAAAAoQIAAGRycy9kb3ducmV2LnhtbFBLBQYAAAAABAAEAPkAAACUAwAAAAA=&#10;" strokeweight="1.5pt"/>
                            </v:group>
                            <v:group id="Group 24134" o:spid="_x0000_s1337" style="position:absolute;left:6600;top:1770;width:264;height:574;flip:y" coordorigin="6600,177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VeIHFAAAA3gAA&#10;AA8AAAAAAAAAAAAAAAAAqgIAAGRycy9kb3ducmV2LnhtbFBLBQYAAAAABAAEAPoAAACcAwAAAAA=&#10;">
                              <v:oval id="Oval 24135" o:spid="_x0000_s1338" style="position:absolute;left:6600;top:209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zU8YA&#10;AADeAAAADwAAAGRycy9kb3ducmV2LnhtbESPQWsCMRSE74X+h/CEXopm1SqyGqVIi15dxfNj89ys&#10;bl7WTdStv94IBY/DzHzDzBatrcSVGl86VtDvJSCIc6dLLhTstr/dCQgfkDVWjknBH3lYzN/fZphq&#10;d+MNXbNQiAhhn6ICE0KdSulzQxZ9z9XE0Tu4xmKIsimkbvAW4baSgyQZS4slxwWDNS0N5afsYhWM&#10;j9uVSar9z/7+eQzr4eac3VdnpT467fcURKA2vML/7bVWMPjqD0f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zU8YAAADeAAAADwAAAAAAAAAAAAAAAACYAgAAZHJz&#10;L2Rvd25yZXYueG1sUEsFBgAAAAAEAAQA9QAAAIsDAAAAAA==&#10;" strokeweight="1.5pt"/>
                              <v:line id="Line 199" o:spid="_x0000_s1339" style="position:absolute;flip:y;visibility:visible;mso-wrap-style:square" from="6660,1774" to="666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OUpMYAAADeAAAADwAAAGRycy9kb3ducmV2LnhtbESPQWvCQBSE74X+h+UVvNWNUYKkriIF&#10;QWkPVoVeH9mXbDD7NuxuTfrvu4LQ4zAz3zCrzWg7cSMfWscKZtMMBHHldMuNgst597oEESKyxs4x&#10;KfilAJv189MKS+0G/qLbKTYiQTiUqMDE2JdShsqQxTB1PXHyauctxiR9I7XHIcFtJ/MsK6TFltOC&#10;wZ7eDVXX049VIA8fw9Hv8kvd1PvefR/MZzGMSk1exu0biEhj/A8/2nutIF/M5gX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jlKTGAAAA3gAAAA8AAAAAAAAA&#10;AAAAAAAAoQIAAGRycy9kb3ducmV2LnhtbFBLBQYAAAAABAAEAPkAAACUAwAAAAA=&#10;" strokeweight="1.5pt"/>
                              <v:line id="Line 200" o:spid="_x0000_s1340" style="position:absolute;flip:y;visibility:visible;mso-wrap-style:square" from="6749,1774" to="6750,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xP8YAAADeAAAADwAAAGRycy9kb3ducmV2LnhtbESPQWsCMRSE74L/ITyhN826LVZWo5SC&#10;oNRDtYLXx+btZnHzsiSpu/33TUHocZiZb5j1drCtuJMPjWMF81kGgrh0uuFaweVrN12CCBFZY+uY&#10;FPxQgO1mPFpjoV3PJ7qfYy0ShEOBCkyMXSFlKA1ZDDPXESevct5iTNLXUnvsE9y2Ms+yhbTYcFow&#10;2NG7ofJ2/rYK5OGj//S7/FLV1b5z14M5LvpBqafJ8LYCEWmI/+FHe68V5C/z51f4u5Ou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vMT/GAAAA3gAAAA8AAAAAAAAA&#10;AAAAAAAAoQIAAGRycy9kb3ducmV2LnhtbFBLBQYAAAAABAAEAPkAAACUAwAAAAA=&#10;" strokeweight="1.5pt"/>
                            </v:group>
                            <v:group id="Group 24138" o:spid="_x0000_s1341" style="position:absolute;left:6291;top:1770;width:264;height:574;flip:y" coordorigin="6291,177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thyhMEAAADeAAAADwAA&#10;AAAAAAAAAAAAAACqAgAAZHJzL2Rvd25yZXYueG1sUEsFBgAAAAAEAAQA+gAAAJgDAAAAAA==&#10;">
                              <v:oval id="Oval 24139" o:spid="_x0000_s1342" style="position:absolute;left:6291;top:209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5VscA&#10;AADeAAAADwAAAGRycy9kb3ducmV2LnhtbESPT2vCQBTE74LfYXlCL1I3/kHa1FVEWvRqIp4f2dds&#10;bPZtzG419dN3BcHjMDO/YRarztbiQq2vHCsYjxIQxIXTFZcKDvnX6xsIH5A11o5JwR95WC37vQWm&#10;2l15T5cslCJC2KeowITQpFL6wpBFP3INcfS+XWsxRNmWUrd4jXBby0mSzKXFiuOCwYY2hoqf7Ncq&#10;mJ/yrUnq4+fxNjyF3XR/zm7bs1Ivg279ASJQF57hR3unFUxm4+k7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aOVbHAAAA3gAAAA8AAAAAAAAAAAAAAAAAmAIAAGRy&#10;cy9kb3ducmV2LnhtbFBLBQYAAAAABAAEAPUAAACMAwAAAAA=&#10;" strokeweight="1.5pt"/>
                              <v:line id="Line 203" o:spid="_x0000_s1343" style="position:absolute;flip:y;visibility:visible;mso-wrap-style:square" from="6351,1774" to="6352,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aNsMAAADeAAAADwAAAGRycy9kb3ducmV2LnhtbESPy4rCMBSG9wO+QziCuzG1iEjHKIMg&#10;KM7CG8z20Jw2ZZqTkkRb394sBlz+/De+1WawrXiQD41jBbNpBoK4dLrhWsHtuvtcgggRWWPrmBQ8&#10;KcBmPfpYYaFdz2d6XGIt0giHAhWYGLtCylAashimriNOXuW8xZikr6X22Kdx28o8yxbSYsPpwWBH&#10;W0Pl3+VuFcjDsT/5XX6r6mrfud+D+Vn0g1KT8fD9BSLSEN/h//ZeK8jns3kCSDgJBe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A2jbDAAAA3gAAAA8AAAAAAAAAAAAA&#10;AAAAoQIAAGRycy9kb3ducmV2LnhtbFBLBQYAAAAABAAEAPkAAACRAwAAAAA=&#10;" strokeweight="1.5pt"/>
                              <v:line id="Line 204" o:spid="_x0000_s1344" style="position:absolute;flip:y;visibility:visible;mso-wrap-style:square" from="6440,1774" to="644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rcUAAADeAAAADwAAAGRycy9kb3ducmV2LnhtbESPQWvCQBSE74X+h+UVvNVNgohEVxFB&#10;UNqDWqHXR/YlG8y+DbtbE/99Vyj0OMzMN8xqM9pO3MmH1rGCfJqBIK6cbrlRcP3avy9AhIissXNM&#10;Ch4UYLN+fVlhqd3AZ7pfYiMShEOJCkyMfSllqAxZDFPXEyevdt5iTNI3UnscEtx2ssiyubTYclow&#10;2NPOUHW7/FgF8vgxnPy+uNZNfejd99F8zodRqcnbuF2CiDTG//Bf+6AVFLN8lsP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x/rcUAAADeAAAADwAAAAAAAAAA&#10;AAAAAAChAgAAZHJzL2Rvd25yZXYueG1sUEsFBgAAAAAEAAQA+QAAAJMDAAAAAA==&#10;" strokeweight="1.5pt"/>
                            </v:group>
                            <v:group id="Group 24142" o:spid="_x0000_s1345" style="position:absolute;left:6260;top:2469;width:264;height:574" coordorigin="6260,246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lsTccAAADeAAAADwAAAGRycy9kb3ducmV2LnhtbESPT2vCQBTE74LfYXmF&#10;3nSTVEtJs4qIFQ9SqBbE2yP78gezb0N2m8Rv3y0UPA4z8xsmW4+mET11rrasIJ5HIIhzq2suFXyf&#10;P2ZvIJxH1thYJgV3crBeTScZptoO/EX9yZciQNilqKDyvk2ldHlFBt3ctsTBK2xn0AfZlVJ3OAS4&#10;aWQSRa/SYM1hocKWthXlt9OPUbAfcNi8xLv+eCu29+t5+Xk5xqTU89O4eQfhafSP8H/7oBUki3iR&#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klsTccAAADe&#10;AAAADwAAAAAAAAAAAAAAAACqAgAAZHJzL2Rvd25yZXYueG1sUEsFBgAAAAAEAAQA+gAAAJ4DAAAA&#10;AA==&#10;">
                              <v:oval id="Oval 24143" o:spid="_x0000_s1346" style="position:absolute;left:6260;top:278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9wcYA&#10;AADeAAAADwAAAGRycy9kb3ducmV2LnhtbESPT4vCMBTE7wv7HcJb8LJo6h9kqUYRWdGrdfH8aJ5N&#10;tXmpTVarn94IgsdhZn7DTOetrcSFGl86VtDvJSCIc6dLLhT87VbdHxA+IGusHJOCG3mYzz4/pphq&#10;d+UtXbJQiAhhn6ICE0KdSulzQxZ9z9XE0Tu4xmKIsimkbvAa4baSgyQZS4slxwWDNS0N5afs3yoY&#10;H3drk1T73/39+xg2w+05u6/PSnW+2sUERKA2vMOv9kYrGIz6oyE878Qr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R9wcYAAADeAAAADwAAAAAAAAAAAAAAAACYAgAAZHJz&#10;L2Rvd25yZXYueG1sUEsFBgAAAAAEAAQA9QAAAIsDAAAAAA==&#10;" strokeweight="1.5pt"/>
                              <v:line id="Line 207" o:spid="_x0000_s1347" style="position:absolute;flip:y;visibility:visible;mso-wrap-style:square" from="6320,2464" to="632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cNcUAAADeAAAADwAAAGRycy9kb3ducmV2LnhtbESPQWvCQBSE74X+h+UVvNWNIYikriKC&#10;oNSDWqHXR/YlG5p9G3a3Jv57Vyj0OMzMN8xyPdpO3MiH1rGC2TQDQVw53XKj4Pq1e1+ACBFZY+eY&#10;FNwpwHr1+rLEUruBz3S7xEYkCIcSFZgY+1LKUBmyGKauJ05e7bzFmKRvpPY4JLjtZJ5lc2mx5bRg&#10;sKetoern8msVyMPncPK7/Fo39b533wdznA+jUpO3cfMBItIY/8N/7b1WkBezooDnnXQF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vcNcUAAADeAAAADwAAAAAAAAAA&#10;AAAAAAChAgAAZHJzL2Rvd25yZXYueG1sUEsFBgAAAAAEAAQA+QAAAJMDAAAAAA==&#10;" strokeweight="1.5pt"/>
                              <v:line id="Line 208" o:spid="_x0000_s1348" style="position:absolute;flip:y;visibility:visible;mso-wrap-style:square" from="6409,2464" to="6410,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d5rsYAAADeAAAADwAAAGRycy9kb3ducmV2LnhtbESPQWsCMRSE74X+h/AEbzXrolK2RpGC&#10;oNSDVaHXx+btZunmZUmiu/33RhB6HGbmG2a5HmwrbuRD41jBdJKBIC6dbrhWcDlv395BhIissXVM&#10;Cv4owHr1+rLEQruev+l2irVIEA4FKjAxdoWUoTRkMUxcR5y8ynmLMUlfS+2xT3DbyjzLFtJiw2nB&#10;YEefhsrf09UqkPuv/ui3+aWqq13nfvbmsOgHpcajYfMBItIQ/8PP9k4ryGfT2Rwed9IV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3ea7GAAAA3gAAAA8AAAAAAAAA&#10;AAAAAAAAoQIAAGRycy9kb3ducmV2LnhtbFBLBQYAAAAABAAEAPkAAACUAwAAAAA=&#10;" strokeweight="1.5pt"/>
                            </v:group>
                            <v:group id="Group 24146" o:spid="_x0000_s1349" style="position:absolute;left:7203;top:2482;width:264;height:571" coordorigin="7203,247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JqTscAAADeAAAADwAAAGRycy9kb3ducmV2LnhtbESPT4vCMBTE7wt+h/AE&#10;b2tadUWqUURU9iAL/gHx9miebbF5KU1s67ffLCx4HGbmN8xi1ZlSNFS7wrKCeBiBIE6tLjhTcDnv&#10;PmcgnEfWWFomBS9ysFr2PhaYaNvykZqTz0SAsEtQQe59lUjp0pwMuqGtiIN3t7VBH2SdSV1jG+Cm&#10;lKMomkqDBYeFHCva5JQ+Tk+jYN9iux7H2+bwuG9et/PXz/UQk1KDfreeg/DU+Xf4v/2tFYwm8W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JqTscAAADe&#10;AAAADwAAAAAAAAAAAAAAAACqAgAAZHJzL2Rvd25yZXYueG1sUEsFBgAAAAAEAAQA+gAAAJ4DAAAA&#10;AA==&#10;">
                              <v:oval id="Oval 24147" o:spid="_x0000_s1350" style="position:absolute;left:7203;top:280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7wsYA&#10;AADeAAAADwAAAGRycy9kb3ducmV2LnhtbESPQWvCQBSE74L/YXlCL1I3WrEldRWRFr2aiOdH9jUb&#10;m30bs1tN/fWuIHgcZuYbZr7sbC3O1PrKsYLxKAFBXDhdcalgn3+/foDwAVlj7ZgU/JOH5aLfm2Oq&#10;3YV3dM5CKSKEfYoKTAhNKqUvDFn0I9cQR+/HtRZDlG0pdYuXCLe1nCTJTFqsOC4YbGhtqPjN/qyC&#10;2THfmKQ+fB2uw2PYvu1O2XVzUupl0K0+QQTqwjP8aG+1gsl0PH2H+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97wsYAAADeAAAADwAAAAAAAAAAAAAAAACYAgAAZHJz&#10;L2Rvd25yZXYueG1sUEsFBgAAAAAEAAQA9QAAAIsDAAAAAA==&#10;" strokeweight="1.5pt"/>
                              <v:line id="Line 211" o:spid="_x0000_s1351" style="position:absolute;flip:y;visibility:visible;mso-wrap-style:square" from="7263,2477" to="7264,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bWMMIAAADeAAAADwAAAGRycy9kb3ducmV2LnhtbERPy4rCMBTdD/gP4QruxtQiIh2jDIKg&#10;OAtfMNtLc9uUaW5KEm39e7MYcHk479VmsK14kA+NYwWzaQaCuHS64VrB7br7XIIIEVlj65gUPCnA&#10;Zj36WGGhXc9nelxiLVIIhwIVmBi7QspQGrIYpq4jTlzlvMWYoK+l9tincNvKPMsW0mLDqcFgR1tD&#10;5d/lbhXIw7E/+V1+q+pq37nfg/lZ9INSk/Hw/QUi0hDf4n/3XivI57N52pvupCs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bWMMIAAADeAAAADwAAAAAAAAAAAAAA&#10;AAChAgAAZHJzL2Rvd25yZXYueG1sUEsFBgAAAAAEAAQA+QAAAJADAAAAAA==&#10;" strokeweight="1.5pt"/>
                              <v:line id="Line 212" o:spid="_x0000_s1352" style="position:absolute;flip:y;visibility:visible;mso-wrap-style:square" from="7352,2477" to="7353,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zq8YAAADeAAAADwAAAGRycy9kb3ducmV2LnhtbESPQWsCMRSE70L/Q3iCN826iLRbo0hB&#10;UNqDVaHXx+btZunmZUmiu/33jSB4HGbmG2a1GWwrbuRD41jBfJaBIC6dbrhWcDnvpq8gQkTW2Dom&#10;BX8UYLN+Ga2w0K7nb7qdYi0ShEOBCkyMXSFlKA1ZDDPXESevct5iTNLXUnvsE9y2Ms+ypbTYcFow&#10;2NGHofL3dLUK5OGzP/pdfqnqat+5n4P5WvaDUpPxsH0HEWmIz/CjvdcK8sV88Qb3O+kK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6c6vGAAAA3gAAAA8AAAAAAAAA&#10;AAAAAAAAoQIAAGRycy9kb3ducmV2LnhtbFBLBQYAAAAABAAEAPkAAACUAwAAAAA=&#10;" strokeweight="1.5pt"/>
                            </v:group>
                            <v:group id="Group 24150" o:spid="_x0000_s1353" style="position:absolute;left:6587;top:2483;width:264;height:574" coordorigin="6587,2478"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7BfMcAAADeAAAADwAAAGRycy9kb3ducmV2LnhtbESPy2qDQBSG94W8w3AC&#10;3TWjpgnFZgxBktJFKOQCpbuDc6Kic0aciZq37ywKXf78N77NdjKtGKh3tWUF8SICQVxYXXOp4Ho5&#10;vLyBcB5ZY2uZFDzIwTabPW0w1XbkEw1nX4owwi5FBZX3XSqlKyoy6Ba2Iw7ezfYGfZB9KXWPYxg3&#10;rUyiaC0N1hweKuwor6hoznej4GPEcbeM98OxueWPn8vq6/sYk1LP82n3DsLT5P/Df+1PrSB5jVc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7BfMcAAADe&#10;AAAADwAAAAAAAAAAAAAAAACqAgAAZHJzL2Rvd25yZXYueG1sUEsFBgAAAAAEAAQA+gAAAJ4DAAAA&#10;AA==&#10;">
                              <v:oval id="Oval 24151" o:spid="_x0000_s1354" style="position:absolute;left:6587;top:2803;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Q8MYA&#10;AADeAAAADwAAAGRycy9kb3ducmV2LnhtbESPQWvCQBSE74X+h+UVvBTdRFuR6CqlKHo1iudH9pmN&#10;Zt/G7KrRX98tFHocZuYbZrbobC1u1PrKsYJ0kIAgLpyuuFSw3636ExA+IGusHZOCB3lYzF9fZphp&#10;d+ct3fJQighhn6ECE0KTSekLQxb9wDXE0Tu61mKIsi2lbvEe4baWwyQZS4sVxwWDDX0bKs751SoY&#10;n3Zrk9SH5eH5fgqb0faSP9cXpXpv3dcURKAu/If/2hutYPiRfqbweyd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Q8MYAAADeAAAADwAAAAAAAAAAAAAAAACYAgAAZHJz&#10;L2Rvd25yZXYueG1sUEsFBgAAAAAEAAQA9QAAAIsDAAAAAA==&#10;" strokeweight="1.5pt"/>
                              <v:line id="Line 215" o:spid="_x0000_s1355" style="position:absolute;flip:y;visibility:visible;mso-wrap-style:square" from="6647,2478" to="6648,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3B8UAAADeAAAADwAAAGRycy9kb3ducmV2LnhtbESPQWsCMRSE7wX/Q3hCbzXr0oqsRhFB&#10;UOyhVcHrY/N2s7h5WZLorv++KRR6HGbmG2a5HmwrHuRD41jBdJKBIC6dbrhWcDnv3uYgQkTW2Dom&#10;BU8KsF6NXpZYaNfzNz1OsRYJwqFABSbGrpAylIYshonriJNXOW8xJulrqT32CW5bmWfZTFpsOC0Y&#10;7GhrqLyd7laBPBz7L7/LL1Vd7Tt3PZjPWT8o9ToeNgsQkYb4H/5r77WC/H36kc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d3B8UAAADeAAAADwAAAAAAAAAA&#10;AAAAAAChAgAAZHJzL2Rvd25yZXYueG1sUEsFBgAAAAAEAAQA+QAAAJMDAAAAAA==&#10;" strokeweight="1.5pt"/>
                              <v:line id="Line 216" o:spid="_x0000_s1356" style="position:absolute;flip:y;visibility:visible;mso-wrap-style:square" from="6736,2478" to="6737,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SnMYAAADeAAAADwAAAGRycy9kb3ducmV2LnhtbESPQWsCMRSE74X+h/AKvdWsWytlNUop&#10;CIoeqhW8PjZvN0s3L0uSuuu/N4LgcZiZb5j5crCtOJMPjWMF41EGgrh0uuFawfF39fYJIkRkja1j&#10;UnChAMvF89McC+163tP5EGuRIBwKVGBi7AopQ2nIYhi5jjh5lfMWY5K+ltpjn+C2lXmWTaXFhtOC&#10;wY6+DZV/h3+rQG62/Y9f5ceqrtadO23MbtoPSr2+DF8zEJGG+Ajf22utIJ+MP97hdid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L0pzGAAAA3gAAAA8AAAAAAAAA&#10;AAAAAAAAoQIAAGRycy9kb3ducmV2LnhtbFBLBQYAAAAABAAEAPkAAACUAwAAAAA=&#10;" strokeweight="1.5pt"/>
                            </v:group>
                            <v:group id="Group 24154" o:spid="_x0000_s1357" style="position:absolute;left:6888;top:2482;width:265;height:574" coordorigin="6888,247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XHf8cAAADeAAAADwAAAGRycy9kb3ducmV2LnhtbESPT4vCMBTE78J+h/AW&#10;9qZpXZWlGkXEXTyI4B9YvD2aZ1tsXkoT2/rtjSB4HGbmN8xs0ZlSNFS7wrKCeBCBIE6tLjhTcDr+&#10;9n9AOI+ssbRMCu7kYDH/6M0w0bblPTUHn4kAYZeggtz7KpHSpTkZdANbEQfvYmuDPsg6k7rGNsBN&#10;KYdRNJEGCw4LOVa0yim9Hm5GwV+L7fI7Xjfb62V1Px/Hu/9tTEp9fXbLKQhPnX+HX+2NVjAcxe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XHf8cAAADe&#10;AAAADwAAAAAAAAAAAAAAAACqAgAAZHJzL2Rvd25yZXYueG1sUEsFBgAAAAAEAAQA+gAAAJ4DAAAA&#10;AA==&#10;">
                              <v:oval id="Oval 24155" o:spid="_x0000_s1358" style="position:absolute;left:6888;top:280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W88YA&#10;AADeAAAADwAAAGRycy9kb3ducmV2LnhtbESPQWsCMRSE74X+h/CEXopm1SqyGqVIi15dxfNj89ys&#10;bl7WTdStv94UBI/DzHzDzBatrcSVGl86VtDvJSCIc6dLLhTstr/dCQgfkDVWjknBH3lYzN/fZphq&#10;d+MNXbNQiAhhn6ICE0KdSulzQxZ9z9XE0Tu4xmKIsimkbvAW4baSgyQZS4slxwWDNS0N5afsYhWM&#10;j9uVSar9z/7+eQzr4eac3VdnpT467fcURKA2vMLP9lorGHz1RyP4vx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jW88YAAADeAAAADwAAAAAAAAAAAAAAAACYAgAAZHJz&#10;L2Rvd25yZXYueG1sUEsFBgAAAAAEAAQA9QAAAIsDAAAAAA==&#10;" strokeweight="1.5pt"/>
                              <v:line id="Line 219" o:spid="_x0000_s1359" style="position:absolute;flip:y;visibility:visible;mso-wrap-style:square" from="6948,2477" to="6949,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xBMYAAADeAAAADwAAAGRycy9kb3ducmV2LnhtbESPQWvCQBSE74X+h+UVvNWNQYOkriIF&#10;QWkPVoVeH9mXbDD7NuxuTfrvu4LQ4zAz3zCrzWg7cSMfWscKZtMMBHHldMuNgst597oEESKyxs4x&#10;KfilAJv189MKS+0G/qLbKTYiQTiUqMDE2JdShsqQxTB1PXHyauctxiR9I7XHIcFtJ/MsK6TFltOC&#10;wZ7eDVXX049VIA8fw9Hv8kvd1PvefR/MZzGMSk1exu0biEhj/A8/2nutIJ/PFgX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8cQTGAAAA3gAAAA8AAAAAAAAA&#10;AAAAAAAAoQIAAGRycy9kb3ducmV2LnhtbFBLBQYAAAAABAAEAPkAAACUAwAAAAA=&#10;" strokeweight="1.5pt"/>
                              <v:line id="Line 220" o:spid="_x0000_s1360" style="position:absolute;flip:y;visibility:visible;mso-wrap-style:square" from="7037,2477" to="7038,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Un8YAAADeAAAADwAAAGRycy9kb3ducmV2LnhtbESPQWsCMRSE74L/ITyhN826tFZWo5SC&#10;oNRDtYLXx+btZnHzsiSpu/33TUHocZiZb5j1drCtuJMPjWMF81kGgrh0uuFaweVrN12CCBFZY+uY&#10;FPxQgO1mPFpjoV3PJ7qfYy0ShEOBCkyMXSFlKA1ZDDPXESevct5iTNLXUnvsE9y2Ms+yhbTYcFow&#10;2NG7ofJ2/rYK5OGj//S7/FLV1b5z14M5LvpBqafJ8LYCEWmI/+FHe68V5M/zl1f4u5Ou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w1J/GAAAA3gAAAA8AAAAAAAAA&#10;AAAAAAAAoQIAAGRycy9kb3ducmV2LnhtbFBLBQYAAAAABAAEAPkAAACUAwAAAAA=&#10;" strokeweight="1.5pt"/>
                            </v:group>
                          </v:group>
                          <v:group id="Group 24158" o:spid="_x0000_s1361" style="position:absolute;left:5111;top:1757;width:1118;height:1363" coordorigin="5120,1755"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jNesUAAADeAAAADwAAAGRycy9kb3ducmV2LnhtbERPy2qDQBTdF/IPww10&#10;14yaJhSbMQRJShehkAeU7i7OjYrOHXEmav6+syh0eTjvzXYyrRiod7VlBfEiAkFcWF1zqeB6Oby8&#10;gXAeWWNrmRQ8yME2mz1tMNV25BMNZ1+KEMIuRQWV910qpSsqMugWtiMO3M32Bn2AfSl1j2MIN61M&#10;omgtDdYcGirsKK+oaM53o+BjxHG3jPfDsbnlj5/L6uv7GJNSz/Np9w7C0+T/xX/uT60geY1X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4zXrFAAAA3gAA&#10;AA8AAAAAAAAAAAAAAAAAqgIAAGRycy9kb3ducmV2LnhtbFBLBQYAAAAABAAEAPoAAACcAwAAAAA=&#10;">
                            <v:group id="Group 24159" o:spid="_x0000_s1362" style="position:absolute;left:5762;top:1755;width:264;height:574;flip:y" coordorigin="5762,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LMr/FAAAA3gAA&#10;AA8AAAAAAAAAAAAAAAAAqgIAAGRycy9kb3ducmV2LnhtbFBLBQYAAAAABAAEAPoAAACcAwAAAAA=&#10;">
                              <v:oval id="Oval 24160" o:spid="_x0000_s1363" style="position:absolute;left:5762;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1sQA&#10;AADeAAAADwAAAGRycy9kb3ducmV2LnhtbESPzYrCMBSF98K8Q7gDsxFNdYYi1SgiDrq1iutLc22q&#10;zU1tonZ8erMQZnk4f3yzRWdrcafWV44VjIYJCOLC6YpLBYf972ACwgdkjbVjUvBHHhbzj94MM+0e&#10;vKN7HkoRR9hnqMCE0GRS+sKQRT90DXH0Tq61GKJsS6lbfMRxW8txkqTSYsXxwWBDK0PFJb9ZBel5&#10;vzFJfVwfn/1z2H7vrvlzc1Xq67NbTkEE6sJ/+N3eagXjn1EaASJOR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v9bEAAAA3gAAAA8AAAAAAAAAAAAAAAAAmAIAAGRycy9k&#10;b3ducmV2LnhtbFBLBQYAAAAABAAEAPUAAACJAwAAAAA=&#10;" strokeweight="1.5pt"/>
                              <v:line id="Line 224" o:spid="_x0000_s1364" style="position:absolute;flip:y;visibility:visible;mso-wrap-style:square" from="5822,1759" to="582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jzcYAAADeAAAADwAAAGRycy9kb3ducmV2LnhtbESPQWvCQBSE7wX/w/IK3uomoYQSXaUU&#10;BKUeWhW8PrIv2dDs27C7mvjv3UKhx2FmvmFWm8n24kY+dI4V5IsMBHHtdMetgvNp+/IGIkRkjb1j&#10;UnCnAJv17GmFlXYjf9PtGFuRIBwqVGBiHCopQ23IYli4gTh5jfMWY5K+ldrjmOC2l0WWldJix2nB&#10;4EAfhuqf49UqkPvP8ctvi3PTNrvBXfbmUI6TUvPn6X0JItIU/8N/7Z1WULzmZQ6/d9IV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5I83GAAAA3gAAAA8AAAAAAAAA&#10;AAAAAAAAoQIAAGRycy9kb3ducmV2LnhtbFBLBQYAAAAABAAEAPkAAACUAwAAAAA=&#10;" strokeweight="1.5pt"/>
                              <v:line id="Line 225" o:spid="_x0000_s1365" style="position:absolute;flip:y;visibility:visible;mso-wrap-style:square" from="5911,1759" to="591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u9usUAAADeAAAADwAAAGRycy9kb3ducmV2LnhtbESPzWrDMBCE74G+g9hCb4kcE0xwo4RQ&#10;CCSkh/xBr4u1tkyslZHU2H37KlDocZiZb5jVZrSdeJAPrWMF81kGgrhyuuVGwe26my5BhIissXNM&#10;Cn4owGb9Mllhqd3AZ3pcYiMShEOJCkyMfSllqAxZDDPXEyevdt5iTNI3UnscEtx2Ms+yQlpsOS0Y&#10;7OnDUHW/fFsF8nAcTn6X3+qm3vfu62A+i2FU6u113L6DiDTG//Bfe68V5It5kcP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u9usUAAADeAAAADwAAAAAAAAAA&#10;AAAAAAChAgAAZHJzL2Rvd25yZXYueG1sUEsFBgAAAAAEAAQA+QAAAJMDAAAAAA==&#10;" strokeweight="1.5pt"/>
                            </v:group>
                            <v:group id="Group 24163" o:spid="_x0000_s1366" style="position:absolute;left:6081;top:1755;width:264;height:574;flip:y" coordorigin="608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P6MQAAADeAAAA&#10;DwAAAAAAAAAAAAAAAACqAgAAZHJzL2Rvd25yZXYueG1sUEsFBgAAAAAEAAQA+gAAAJsDAAAAAA==&#10;">
                              <v:oval id="Oval 24164" o:spid="_x0000_s1367" style="position:absolute;left:608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51cYA&#10;AADeAAAADwAAAGRycy9kb3ducmV2LnhtbESPT4vCMBTE7wt+h/AWvCya+ociXaPIsqJX6+L50bxt&#10;6jYvtYla/fRGEPY4zMxvmPmys7W4UOsrxwpGwwQEceF0xaWCn/16MAPhA7LG2jEpuJGH5aL3NsdM&#10;uyvv6JKHUkQI+wwVmBCaTEpfGLLoh64hjt6vay2GKNtS6havEW5rOU6SVFqsOC4YbOjLUPGXn62C&#10;9LjfmKQ+fB/uH8ewnexO+X1zUqr/3q0+QQTqwn/41d5qBePpKJ3C8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i51cYAAADeAAAADwAAAAAAAAAAAAAAAACYAgAAZHJz&#10;L2Rvd25yZXYueG1sUEsFBgAAAAAEAAQA9QAAAIsDAAAAAA==&#10;" strokeweight="1.5pt"/>
                              <v:line id="Line 228" o:spid="_x0000_s1368" style="position:absolute;flip:y;visibility:visible;mso-wrap-style:square" from="6141,1759" to="614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IlzsYAAADeAAAADwAAAGRycy9kb3ducmV2LnhtbESPQWvCQBSE74X+h+UVvNWNQYOkriIF&#10;QWkPVoVeH9mXbDD7NuxuTfrvu4LQ4zAz3zCrzWg7cSMfWscKZtMMBHHldMuNgst597oEESKyxs4x&#10;KfilAJv189MKS+0G/qLbKTYiQTiUqMDE2JdShsqQxTB1PXHyauctxiR9I7XHIcFtJ/MsK6TFltOC&#10;wZ7eDVXX049VIA8fw9Hv8kvd1PvefR/MZzGMSk1exu0biEhj/A8/2nutIJ/PigX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Jc7GAAAA3gAAAA8AAAAAAAAA&#10;AAAAAAAAoQIAAGRycy9kb3ducmV2LnhtbFBLBQYAAAAABAAEAPkAAACUAwAAAAA=&#10;" strokeweight="1.5pt"/>
                              <v:line id="Line 229" o:spid="_x0000_s1369" style="position:absolute;flip:y;visibility:visible;mso-wrap-style:square" from="6230,1759" to="623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7ucUAAADeAAAADwAAAGRycy9kb3ducmV2LnhtbESPQWvCQBSE7wX/w/IEb3VjKKFEVxFB&#10;UNpDq4LXR/YlG8y+Dburif++Wyj0OMzMN8xqM9pOPMiH1rGCxTwDQVw53XKj4HLev76DCBFZY+eY&#10;FDwpwGY9eVlhqd3A3/Q4xUYkCIcSFZgY+1LKUBmyGOauJ05e7bzFmKRvpPY4JLjtZJ5lhbTYclow&#10;2NPOUHU73a0CefwYvvw+v9RNfejd9Wg+i2FUajYdt0sQkcb4H/5rH7SC/G1RFPB7J1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C7ucUAAADeAAAADwAAAAAAAAAA&#10;AAAAAAChAgAAZHJzL2Rvd25yZXYueG1sUEsFBgAAAAAEAAQA+QAAAJMDAAAAAA==&#10;" strokeweight="1.5pt"/>
                            </v:group>
                            <v:group id="Group 24167" o:spid="_x0000_s1370" style="position:absolute;left:5460;top:1755;width:264;height:574;flip:y" coordorigin="5460,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9MnrxgAAAN4A&#10;AAAPAAAAAAAAAAAAAAAAAKoCAABkcnMvZG93bnJldi54bWxQSwUGAAAAAAQABAD6AAAAnQMAAAAA&#10;">
                              <v:oval id="Oval 24168" o:spid="_x0000_s1371" style="position:absolute;left:5460;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z0MIA&#10;AADeAAAADwAAAGRycy9kb3ducmV2LnhtbERPTYvCMBC9C/sfwizsRTTVXYpUo4i46NUqnodmbKrN&#10;pDZRu/56cxD2+Hjfs0Vna3Gn1leOFYyGCQjiwumKSwWH/e9gAsIHZI21Y1LwRx4W84/eDDPtHryj&#10;ex5KEUPYZ6jAhNBkUvrCkEU/dA1x5E6utRgibEupW3zEcFvLcZKk0mLFscFgQytDxSW/WQXpeb8x&#10;SX1cH5/9c9h+7675c3NV6uuzW05BBOrCv/jt3moF459RGvfGO/EK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bPQwgAAAN4AAAAPAAAAAAAAAAAAAAAAAJgCAABkcnMvZG93&#10;bnJldi54bWxQSwUGAAAAAAQABAD1AAAAhwMAAAAA&#10;" strokeweight="1.5pt"/>
                              <v:line id="Line 232" o:spid="_x0000_s1372" style="position:absolute;flip:y;visibility:visible;mso-wrap-style:square" from="5520,1759" to="552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vy8YAAADeAAAADwAAAGRycy9kb3ducmV2LnhtbESPQWvCQBSE74X+h+UVvNWNQUJNXUUK&#10;gtIerAq9PrIv2WD2bdjdmvTfdwXB4zAz3zDL9Wg7cSUfWscKZtMMBHHldMuNgvNp+/oGIkRkjZ1j&#10;UvBHAdar56clltoN/E3XY2xEgnAoUYGJsS+lDJUhi2HqeuLk1c5bjEn6RmqPQ4LbTuZZVkiLLacF&#10;gz19GKoux1+rQO4/h4Pf5ue6qXe9+9mbr2IYlZq8jJt3EJHG+Ajf2zutIJ/PigXc7q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PL8vGAAAA3gAAAA8AAAAAAAAA&#10;AAAAAAAAoQIAAGRycy9kb3ducmV2LnhtbFBLBQYAAAAABAAEAPkAAACUAwAAAAA=&#10;" strokeweight="1.5pt"/>
                              <v:line id="Line 233" o:spid="_x0000_s1373" style="position:absolute;flip:y;visibility:visible;mso-wrap-style:square" from="5609,1759" to="5610,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Qi8QAAADeAAAADwAAAGRycy9kb3ducmV2LnhtbESPy4rCMBSG9wO+QzgD7sbUMjjSMcog&#10;CIouvIHbQ3PalGlOSpKx9e3NQpjlz3/jW6wG24o7+dA4VjCdZCCIS6cbrhVcL5uPOYgQkTW2jknB&#10;gwKslqO3BRba9Xyi+znWIo1wKFCBibErpAylIYth4jri5FXOW4xJ+lpqj30at63Ms2wmLTacHgx2&#10;tDZU/p7/rAK52/dHv8mvVV1tO3fbmcOsH5Qavw8/3yAiDfE//GpvtYL8c/qVABJOQ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BCLxAAAAN4AAAAPAAAAAAAAAAAA&#10;AAAAAKECAABkcnMvZG93bnJldi54bWxQSwUGAAAAAAQABAD5AAAAkgMAAAAA&#10;" strokeweight="1.5pt"/>
                            </v:group>
                            <v:group id="Group 24171" o:spid="_x0000_s1374" style="position:absolute;left:5151;top:1755;width:264;height:574;flip:y" coordorigin="515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GLZxgAAAN4A&#10;AAAPAAAAAAAAAAAAAAAAAKoCAABkcnMvZG93bnJldi54bWxQSwUGAAAAAAQABAD6AAAAnQMAAAAA&#10;">
                              <v:oval id="Oval 24172" o:spid="_x0000_s1375" style="position:absolute;left:515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S58YA&#10;AADeAAAADwAAAGRycy9kb3ducmV2LnhtbESPQWvCQBSE74L/YXlCL6IbU7GSuoqUFr0ai+dH9jUb&#10;zb6N2a2m/vquIHgcZuYbZrHqbC0u1PrKsYLJOAFBXDhdcange/81moPwAVlj7ZgU/JGH1bLfW2Cm&#10;3ZV3dMlDKSKEfYYKTAhNJqUvDFn0Y9cQR+/HtRZDlG0pdYvXCLe1TJNkJi1WHBcMNvRhqDjlv1bB&#10;7LjfmKQ+fB5uw2PYvu7O+W1zVupl0K3fQQTqwjP8aG+1gnQ6eUvh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S58YAAADeAAAADwAAAAAAAAAAAAAAAACYAgAAZHJz&#10;L2Rvd25yZXYueG1sUEsFBgAAAAAEAAQA9QAAAIsDAAAAAA==&#10;" strokeweight="1.5pt"/>
                              <v:line id="Line 236" o:spid="_x0000_s1376" style="position:absolute;flip:y;visibility:visible;mso-wrap-style:square" from="5211,1759" to="521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6O/MYAAADeAAAADwAAAGRycy9kb3ducmV2LnhtbESPQWsCMRSE74L/ITyhN826LVZWo5SC&#10;oNRDtYLXx+btZnHzsiSpu/33TUHocZiZb5j1drCtuJMPjWMF81kGgrh0uuFaweVrN12CCBFZY+uY&#10;FPxQgO1mPFpjoV3PJ7qfYy0ShEOBCkyMXSFlKA1ZDDPXESevct5iTNLXUnvsE9y2Ms+yhbTYcFow&#10;2NG7ofJ2/rYK5OGj//S7/FLV1b5z14M5LvpBqafJ8LYCEWmI/+FHe68V5C/z12f4u5Ou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jvzGAAAA3gAAAA8AAAAAAAAA&#10;AAAAAAAAoQIAAGRycy9kb3ducmV2LnhtbFBLBQYAAAAABAAEAPkAAACUAwAAAAA=&#10;" strokeweight="1.5pt"/>
                              <v:line id="Line 237" o:spid="_x0000_s1377" style="position:absolute;flip:y;visibility:visible;mso-wrap-style:square" from="5300,1759" to="530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WiMYAAADeAAAADwAAAGRycy9kb3ducmV2LnhtbESPQWsCMRSE70L/Q3iCN826iC1bo0hB&#10;UNqDVaHXx+btZunmZUmiu/33jSB4HGbmG2a1GWwrbuRD41jBfJaBIC6dbrhWcDnvpm8gQkTW2Dom&#10;BX8UYLN+Ga2w0K7nb7qdYi0ShEOBCkyMXSFlKA1ZDDPXESevct5iTNLXUnvsE9y2Ms+ypbTYcFow&#10;2NGHofL3dLUK5OGzP/pdfqnqat+5n4P5WvaDUpPxsH0HEWmIz/CjvdcK8sX8dQH3O+kK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XFojGAAAA3gAAAA8AAAAAAAAA&#10;AAAAAAAAoQIAAGRycy9kb3ducmV2LnhtbFBLBQYAAAAABAAEAPkAAACUAwAAAAA=&#10;" strokeweight="1.5pt"/>
                            </v:group>
                            <v:group id="Group 24175" o:spid="_x0000_s1378" style="position:absolute;left:5120;top:2454;width:264;height:574" coordorigin="5120,244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MPoTIAAAA&#10;3gAAAA8AAAAAAAAAAAAAAAAAqgIAAGRycy9kb3ducmV2LnhtbFBLBQYAAAAABAAEAPoAAACfAwAA&#10;AAA=&#10;">
                              <v:oval id="Oval 24176" o:spid="_x0000_s1379" style="position:absolute;left:5120;top:277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U5MYA&#10;AADeAAAADwAAAGRycy9kb3ducmV2LnhtbESPQWvCQBSE7wX/w/IEL6VutCWW6CpSFL0axfMj+8xG&#10;s29jdqvRX98tFHocZuYbZrbobC1u1PrKsYLRMAFBXDhdcangsF+/fYLwAVlj7ZgUPMjDYt57mWGm&#10;3Z13dMtDKSKEfYYKTAhNJqUvDFn0Q9cQR+/kWoshyraUusV7hNtajpMklRYrjgsGG/oyVFzyb6sg&#10;Pe83JqmPq+Pz9Ry277tr/txclRr0u+UURKAu/If/2lutYPwxmqTweyd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8U5MYAAADeAAAADwAAAAAAAAAAAAAAAACYAgAAZHJz&#10;L2Rvd25yZXYueG1sUEsFBgAAAAAEAAQA9QAAAIsDAAAAAA==&#10;" strokeweight="1.5pt"/>
                              <v:line id="Line 240" o:spid="_x0000_s1380" style="position:absolute;flip:y;visibility:visible;mso-wrap-style:square" from="5180,2449" to="5181,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I/8YAAADeAAAADwAAAGRycy9kb3ducmV2LnhtbESPQWsCMRSE74X+h/AK3mrWRbRsjVIK&#10;gqIHq0Kvj83bzdLNy5JEd/33RhB6HGbmG2axGmwrruRD41jBZJyBIC6dbrhWcD6t3z9AhIissXVM&#10;Cm4UYLV8fVlgoV3PP3Q9xlokCIcCFZgYu0LKUBqyGMauI05e5bzFmKSvpfbYJ7htZZ5lM2mx4bRg&#10;sKNvQ+Xf8WIVyO2uP/h1fq7qatO5363Zz/pBqdHb8PUJItIQ/8PP9kYryKeT+Rwed9IV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FiP/GAAAA3gAAAA8AAAAAAAAA&#10;AAAAAAAAoQIAAGRycy9kb3ducmV2LnhtbFBLBQYAAAAABAAEAPkAAACUAwAAAAA=&#10;" strokeweight="1.5pt"/>
                              <v:line id="Line 241" o:spid="_x0000_s1381" style="position:absolute;flip:y;visibility:visible;mso-wrap-style:square" from="5269,2449" to="5270,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cjcIAAADeAAAADwAAAGRycy9kb3ducmV2LnhtbERPy4rCMBTdD/gP4Q64G1PL4EjHKIMg&#10;KLrwBW4vzW1TprkpScbWvzcLYZaH816sBtuKO/nQOFYwnWQgiEunG64VXC+bjzmIEJE1to5JwYMC&#10;rJajtwUW2vV8ovs51iKFcChQgYmxK6QMpSGLYeI64sRVzluMCfpaao99CretzLNsJi02nBoMdrQ2&#10;VP6e/6wCudv3R7/Jr1VdbTt325nDrB+UGr8PP98gIg3xX/xyb7WC/HP6lfamO+kK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ocjcIAAADeAAAADwAAAAAAAAAAAAAA&#10;AAChAgAAZHJzL2Rvd25yZXYueG1sUEsFBgAAAAAEAAQA+QAAAJADAAAAAA==&#10;" strokeweight="1.5pt"/>
                            </v:group>
                            <v:group id="Group 24179" o:spid="_x0000_s1382" style="position:absolute;left:6063;top:2467;width:264;height:571" coordorigin="6063,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E0gcgAAADeAAAADwAAAGRycy9kb3ducmV2LnhtbESPT2vCQBTE7wW/w/KE&#10;3nQTW6tGVxGxpQcp+AfE2yP7TILZtyG7JvHbdwtCj8PM/IZZrDpTioZqV1hWEA8jEMSp1QVnCk7H&#10;z8EUhPPIGkvLpOBBDlbL3ssCE21b3lNz8JkIEHYJKsi9rxIpXZqTQTe0FXHwrrY26IOsM6lrbAPc&#10;lHIURR/SYMFhIceKNjmlt8PdKPhqsV2/xdtmd7tuHpfj+Oe8i0mp1363noPw1Pn/8LP9rRWM3uPJ&#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6BNIHIAAAA&#10;3gAAAA8AAAAAAAAAAAAAAAAAqgIAAGRycy9kb3ducmV2LnhtbFBLBQYAAAAABAAEAPoAAACfAwAA&#10;AAA=&#10;">
                              <v:oval id="Oval 24180" o:spid="_x0000_s1383" style="position:absolute;left:6063;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ZLMQA&#10;AADeAAAADwAAAGRycy9kb3ducmV2LnhtbESPzYrCMBSF98K8Q7gDsxFNdQaRahQRB93aiutLc22q&#10;zU1tonZ8erMQZnk4f3zzZWdrcafWV44VjIYJCOLC6YpLBYf8dzAF4QOyxtoxKfgjD8vFR2+OqXYP&#10;3tM9C6WII+xTVGBCaFIpfWHIoh+6hjh6J9daDFG2pdQtPuK4reU4SSbSYsXxwWBDa0PFJbtZBZNz&#10;vjVJfdwcn/1z2H3vr9lze1Xq67NbzUAE6sJ/+N3eaQXjn9E0AkSci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WSzEAAAA3gAAAA8AAAAAAAAAAAAAAAAAmAIAAGRycy9k&#10;b3ducmV2LnhtbFBLBQYAAAAABAAEAPUAAACJAwAAAAA=&#10;" strokeweight="1.5pt"/>
                              <v:line id="Line 244" o:spid="_x0000_s1384" style="position:absolute;flip:y;visibility:visible;mso-wrap-style:square" from="6123,2462" to="612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FN8YAAADeAAAADwAAAGRycy9kb3ducmV2LnhtbESPwWrDMBBE74H+g9hCb4lsU0Jwo5gQ&#10;MCQ0hzYN9LpYa8vUWhlJjd2/rwKFHoeZecNsq9kO4kY+9I4V5KsMBHHjdM+dgutHvdyACBFZ4+CY&#10;FPxQgGr3sNhiqd3E73S7xE4kCIcSFZgYx1LK0BiyGFZuJE5e67zFmKTvpPY4JbgdZJFla2mx57Rg&#10;cKSDoebr8m0VyNPr9Obr4tp27XF0nydzXk+zUk+P8/4FRKQ5/of/2ketoHjONznc76Qr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1xTfGAAAA3gAAAA8AAAAAAAAA&#10;AAAAAAAAoQIAAGRycy9kb3ducmV2LnhtbFBLBQYAAAAABAAEAPkAAACUAwAAAAA=&#10;" strokeweight="1.5pt"/>
                              <v:line id="Line 245" o:spid="_x0000_s1385" style="position:absolute;flip:y;visibility:visible;mso-wrap-style:square" from="6212,2462" to="6213,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bQMUAAADeAAAADwAAAGRycy9kb3ducmV2LnhtbESPQWvCQBSE74L/YXlCb7oxFJHUVUpB&#10;UPTQasDrI/uSDc2+DburSf99Vyj0OMzMN8xmN9pOPMiH1rGC5SIDQVw53XKjoLzu52sQISJr7ByT&#10;gh8KsNtOJxsstBv4ix6X2IgE4VCgAhNjX0gZKkMWw8L1xMmrnbcYk/SN1B6HBLedzLNsJS22nBYM&#10;9vRhqPq+3K0CeTwNn36fl3VTH3p3O5rzahiVepmN728gIo3xP/zXPmgF+etyncPzTr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dbQMUAAADeAAAADwAAAAAAAAAA&#10;AAAAAAChAgAAZHJzL2Rvd25yZXYueG1sUEsFBgAAAAAEAAQA+QAAAJMDAAAAAA==&#10;" strokeweight="1.5pt"/>
                            </v:group>
                            <v:group id="Group 24183" o:spid="_x0000_s1386" style="position:absolute;left:5447;top:2468;width:264;height:574" coordorigin="5447,2463"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xzTMYAAADeAAAADwAAAGRycy9kb3ducmV2LnhtbESPQYvCMBSE74L/ITxh&#10;b5pW10WqUUR02YMsqAvi7dE822LzUprY1n9vhAWPw8x8wyxWnSlFQ7UrLCuIRxEI4tTqgjMFf6fd&#10;cAbCeWSNpWVS8CAHq2W/t8BE25YP1Bx9JgKEXYIKcu+rREqX5mTQjWxFHLyrrQ36IOtM6hrbADel&#10;HEfRlzRYcFjIsaJNTunteDcKvlts15N42+xv183jcpr+nvcxKfUx6NZzEJ46/w7/t3+0gvFnPJv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HNMxgAAAN4A&#10;AAAPAAAAAAAAAAAAAAAAAKoCAABkcnMvZG93bnJldi54bWxQSwUGAAAAAAQABAD6AAAAnQMAAAAA&#10;">
                              <v:oval id="Oval 24184" o:spid="_x0000_s1387" style="position:absolute;left:5447;top:2788;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fL8YA&#10;AADeAAAADwAAAGRycy9kb3ducmV2LnhtbESPT4vCMBTE7wt+h/CEvSxr6h9EqlFEXPRqXTw/mmdT&#10;bV5qk9Wun94IgsdhZn7DzBatrcSVGl86VtDvJSCIc6dLLhT87n++JyB8QNZYOSYF/+RhMe98zDDV&#10;7sY7umahEBHCPkUFJoQ6ldLnhiz6nquJo3d0jcUQZVNI3eAtwm0lB0kylhZLjgsGa1oZys/Zn1Uw&#10;Pu03JqkO68P96xS2w90lu28uSn122+UURKA2vMOv9lYrGIz6kxE878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RfL8YAAADeAAAADwAAAAAAAAAAAAAAAACYAgAAZHJz&#10;L2Rvd25yZXYueG1sUEsFBgAAAAAEAAQA9QAAAIsDAAAAAA==&#10;" strokeweight="1.5pt"/>
                              <v:line id="Line 248" o:spid="_x0000_s1388" style="position:absolute;flip:y;visibility:visible;mso-wrap-style:square" from="5507,2463" to="550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7DNMYAAADeAAAADwAAAGRycy9kb3ducmV2LnhtbESPQWsCMRSE70L/Q3gFb5p1UZGtUaQg&#10;KO3BqtDrY/N2s7h5WZLU3f77RhB6HGbmG2a9HWwr7uRD41jBbJqBIC6dbrhWcL3sJysQISJrbB2T&#10;gl8KsN28jNZYaNfzF93PsRYJwqFABSbGrpAylIYshqnriJNXOW8xJulrqT32CW5bmWfZUlpsOC0Y&#10;7OjdUHk7/1gF8vjRn/w+v1Z1dejc99F8LvtBqfHrsHsDEWmI/+Fn+6AV5PPZagGPO+kK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wzTGAAAA3gAAAA8AAAAAAAAA&#10;AAAAAAAAoQIAAGRycy9kb3ducmV2LnhtbFBLBQYAAAAABAAEAPkAAACUAwAAAAA=&#10;" strokeweight="1.5pt"/>
                              <v:line id="Line 249" o:spid="_x0000_s1389" style="position:absolute;flip:y;visibility:visible;mso-wrap-style:square" from="5596,2463" to="5597,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dQ8UAAADeAAAADwAAAGRycy9kb3ducmV2LnhtbESPQWvCQBSE74X+h+UVvNWNQYKkriKC&#10;oNSDWqHXR/YlG5p9G3a3Jv33XUHwOMzMN8xyPdpO3MiH1rGC2TQDQVw53XKj4Pq1e1+ACBFZY+eY&#10;FPxRgPXq9WWJpXYDn+l2iY1IEA4lKjAx9qWUoTJkMUxdT5y82nmLMUnfSO1xSHDbyTzLCmmx5bRg&#10;sKetoern8msVyMPncPK7/Fo39b533wdzLIZRqcnbuPkAEWmMz/CjvdcK8vlsUcD9Tr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xdQ8UAAADeAAAADwAAAAAAAAAA&#10;AAAAAAChAgAAZHJzL2Rvd25yZXYueG1sUEsFBgAAAAAEAAQA+QAAAJMDAAAAAA==&#10;" strokeweight="1.5pt"/>
                            </v:group>
                            <v:group id="Group 24187" o:spid="_x0000_s1390" style="position:absolute;left:5748;top:2467;width:265;height:574" coordorigin="5748,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d1T8cAAADeAAAADwAAAGRycy9kb3ducmV2LnhtbESPQWvCQBSE74X+h+UJ&#10;vekmtlaJriJSiwcRqoJ4e2SfSTD7NmTXJP57VxB6HGbmG2a26EwpGqpdYVlBPIhAEKdWF5wpOB7W&#10;/QkI55E1lpZJwZ0cLObvbzNMtG35j5q9z0SAsEtQQe59lUjp0pwMuoGtiIN3sbVBH2SdSV1jG+Cm&#10;lMMo+pYGCw4LOVa0yim97m9GwW+L7fIz/mm218vqfj6MdqdtTEp99LrlFISnzv+HX+2NVjD8iid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d1T8cAAADe&#10;AAAADwAAAAAAAAAAAAAAAACqAgAAZHJzL2Rvd25yZXYueG1sUEsFBgAAAAAEAAQA+gAAAJ4DAAAA&#10;AA==&#10;">
                              <v:oval id="Oval 24188" o:spid="_x0000_s1391" style="position:absolute;left:5748;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VKsMA&#10;AADeAAAADwAAAGRycy9kb3ducmV2LnhtbERPTYvCMBC9C/sfwizsRTTVXUSqUURc9GornodmbKrN&#10;pDZRu/56cxD2+Hjf82Vna3Gn1leOFYyGCQjiwumKSwWH/HcwBeEDssbaMSn4Iw/LxUdvjql2D97T&#10;PQuliCHsU1RgQmhSKX1hyKIfuoY4cifXWgwRtqXULT5iuK3lOEkm0mLFscFgQ2tDxSW7WQWTc741&#10;SX3cHJ/9c9h976/Zc3tV6uuzW81ABOrCv/jt3mkF45/RNO6Nd+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VKsMAAADeAAAADwAAAAAAAAAAAAAAAACYAgAAZHJzL2Rv&#10;d25yZXYueG1sUEsFBgAAAAAEAAQA9QAAAIgDAAAAAA==&#10;" strokeweight="1.5pt"/>
                              <v:line id="Line 252" o:spid="_x0000_s1392" style="position:absolute;flip:y;visibility:visible;mso-wrap-style:square" from="5808,2462" to="580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JMcYAAADeAAAADwAAAGRycy9kb3ducmV2LnhtbESPQWsCMRSE74X+h/AK3mrWRcRujVIK&#10;gqIHq0Kvj83bzdLNy5JEd/33RhB6HGbmG2axGmwrruRD41jBZJyBIC6dbrhWcD6t3+cgQkTW2Dom&#10;BTcKsFq+viyw0K7nH7oeYy0ShEOBCkyMXSFlKA1ZDGPXESevct5iTNLXUnvsE9y2Ms+ymbTYcFow&#10;2NG3ofLveLEK5HbXH/w6P1d1tenc79bsZ/2g1Oht+PoEEWmI/+Fne6MV5NPJ/AMed9IV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DyTHGAAAA3gAAAA8AAAAAAAAA&#10;AAAAAAAAoQIAAGRycy9kb3ducmV2LnhtbFBLBQYAAAAABAAEAPkAAACUAwAAAAA=&#10;" strokeweight="1.5pt"/>
                              <v:line id="Line 253" o:spid="_x0000_s1393" style="position:absolute;flip:y;visibility:visible;mso-wrap-style:square" from="5897,2462" to="5898,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2ccQAAADeAAAADwAAAGRycy9kb3ducmV2LnhtbESPy4rCMBSG9wO+QzgD7sbUMsjYMcog&#10;CIouvIHbQ3PalGlOSpKx9e3NQpjlz3/jW6wG24o7+dA4VjCdZCCIS6cbrhVcL5uPLxAhImtsHZOC&#10;BwVYLUdvCyy06/lE93OsRRrhUKACE2NXSBlKQxbDxHXEyauctxiT9LXUHvs0bluZZ9lMWmw4PRjs&#10;aG2o/D3/WQVyt++PfpNfq7radu62M4dZPyg1fh9+vkFEGuJ/+NXeagX553SeABJOQ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PZxxAAAAN4AAAAPAAAAAAAAAAAA&#10;AAAAAKECAABkcnMvZG93bnJldi54bWxQSwUGAAAAAAQABAD5AAAAkgMAAAAA&#10;" strokeweight="1.5pt"/>
                            </v:group>
                          </v:group>
                        </v:group>
                      </v:group>
                      <v:group id="Group 24191" o:spid="_x0000_s1394" style="position:absolute;left:727;top:494;width:4193;height:3195" coordorigin="727,494" coordsize="4193,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vefccAAADeAAAADwAAAGRycy9kb3ducmV2LnhtbESPQWvCQBSE7wX/w/KE&#10;3nSzthUbXUVEiwcpVAult0f2mQSzb0N2TeK/dwtCj8PMfMMsVr2tREuNLx1rUOMEBHHmTMm5hu/T&#10;bjQD4QOywcoxabiRh9Vy8LTA1LiOv6g9hlxECPsUNRQh1KmUPivIoh+7mjh6Z9dYDFE2uTQNdhFu&#10;KzlJkqm0WHJcKLCmTUHZ5Xi1Gj467NYvatseLufN7ff09vlzUKT187Bfz0EE6sN/+NHeGw2TV/Wu&#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vefccAAADe&#10;AAAADwAAAAAAAAAAAAAAAACqAgAAZHJzL2Rvd25yZXYueG1sUEsFBgAAAAAEAAQA+gAAAJ4DAAAA&#10;AA==&#10;">
                        <v:oval id="Oval 24192" o:spid="_x0000_s1395" style="position:absolute;left:4680;top:197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23MkA&#10;AADeAAAADwAAAGRycy9kb3ducmV2LnhtbESPT2vCQBTE74LfYXmCN90YpGjqKm3BP4eqbdqD3h7Z&#10;1ySYfRuyq0n76bsFocdhZn7DLFadqcSNGldaVjAZRyCIM6tLzhV8fqxHMxDOI2usLJOCb3KwWvZ7&#10;C0y0bfmdbqnPRYCwS1BB4X2dSOmyggy6sa2Jg/dlG4M+yCaXusE2wE0l4yh6kAZLDgsF1vRSUHZJ&#10;r0bB+Wfa6rdqu9nj8+UYnfThNZ2RUsNB9/QIwlPn/8P39k4riKeTeQx/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x23MkAAADeAAAADwAAAAAAAAAAAAAAAACYAgAA&#10;ZHJzL2Rvd25yZXYueG1sUEsFBgAAAAAEAAQA9QAAAI4DAAAAAA==&#10;" fillcolor="silver"/>
                        <v:oval id="Oval 24193" o:spid="_x0000_s1396" style="position:absolute;left:3285;top:98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TR8kA&#10;AADeAAAADwAAAGRycy9kb3ducmV2LnhtbESPT2vCQBTE74LfYXmF3upGK2JTV1GhtQf/1NiD3h7Z&#10;1ySYfRuyW5P207tCweMwM79hJrPWlOJCtSssK+j3IhDEqdUFZwq+Dm9PYxDOI2ssLZOCX3Iwm3Y7&#10;E4y1bXhPl8RnIkDYxagg976KpXRpTgZdz1bEwfu2tUEfZJ1JXWMT4KaUgygaSYMFh4UcK1rmlJ6T&#10;H6Pg9Dds9Ge5et/g4ryLjnq7Tsak1ONDO38F4an19/B/+0MrGAz7L89wuxOu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DTR8kAAADeAAAADwAAAAAAAAAAAAAAAACYAgAA&#10;ZHJzL2Rvd25yZXYueG1sUEsFBgAAAAAEAAQA9QAAAI4DAAAAAA==&#10;" fillcolor="silver"/>
                        <v:oval id="Oval 24194" o:spid="_x0000_s1397" style="position:absolute;left:4170;top:89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LM8gA&#10;AADeAAAADwAAAGRycy9kb3ducmV2LnhtbESPT2vCQBTE74V+h+UVeqsbJYiNrqJC/xys1eihvT2y&#10;zySYfRuyWxP99K5Q8DjMzG+YyawzlThR40rLCvq9CARxZnXJuYL97u1lBMJ5ZI2VZVJwJgez6ePD&#10;BBNtW97SKfW5CBB2CSoovK8TKV1WkEHXszVx8A62MeiDbHKpG2wD3FRyEEVDabDksFBgTcuCsmP6&#10;ZxT8XuJWb6qP9y9cHL+jH71epSNS6vmpm49BeOr8Pfzf/tQKBnH/NYbbnXA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szyAAAAN4AAAAPAAAAAAAAAAAAAAAAAJgCAABk&#10;cnMvZG93bnJldi54bWxQSwUGAAAAAAQABAD1AAAAjQMAAAAA&#10;" fillcolor="silver"/>
                        <v:oval id="Oval 24195" o:spid="_x0000_s1398" style="position:absolute;left:4125;top:223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uqMgA&#10;AADeAAAADwAAAGRycy9kb3ducmV2LnhtbESPQWvCQBSE74X+h+UJ3upGUdHoKm1B68G2Gj20t0f2&#10;mQSzb0N2NbG/3i0Uehxm5htmvmxNKa5Uu8Kygn4vAkGcWl1wpuB4WD1NQDiPrLG0TApu5GC5eHyY&#10;Y6xtw3u6Jj4TAcIuRgW591UspUtzMuh6tiIO3snWBn2QdSZ1jU2Am1IOomgsDRYcFnKs6DWn9Jxc&#10;jILvn2Gjd+Xb+h1fzp/Rl/7YJhNSqttpn2cgPLX+P/zX3mgFg2F/OoL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e6oyAAAAN4AAAAPAAAAAAAAAAAAAAAAAJgCAABk&#10;cnMvZG93bnJldi54bWxQSwUGAAAAAAQABAD1AAAAjQMAAAAA&#10;" fillcolor="silver"/>
                        <v:oval id="Oval 24196" o:spid="_x0000_s1399" style="position:absolute;left:4260;top:176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w38gA&#10;AADeAAAADwAAAGRycy9kb3ducmV2LnhtbESPT2vCQBTE7wW/w/IEb3WjiNjoKlqo9lD/RQ/29si+&#10;JsHs25BdTdpP3y0IPQ4z8xtmtmhNKe5Uu8KygkE/AkGcWl1wpuB8enuegHAeWWNpmRR8k4PFvPM0&#10;w1jbho90T3wmAoRdjApy76tYSpfmZND1bUUcvC9bG/RB1pnUNTYBbko5jKKxNFhwWMixotec0mty&#10;Mwo+f0aNPpSb9RZX13100buPZEJK9brtcgrCU+v/w4/2u1YwHA1exvB3J1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3DfyAAAAN4AAAAPAAAAAAAAAAAAAAAAAJgCAABk&#10;cnMvZG93bnJldi54bWxQSwUGAAAAAAQABAD1AAAAjQMAAAAA&#10;" fillcolor="silver"/>
                        <v:oval id="Oval 24197" o:spid="_x0000_s1400" style="position:absolute;left:3540;top:245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VRMkA&#10;AADeAAAADwAAAGRycy9kb3ducmV2LnhtbESPT2vCQBTE74V+h+UJ3upGEf9EV2kLWg+21eihvT2y&#10;zySYfRuyq4n99G6h0OMwM79h5svWlOJKtSssK+j3IhDEqdUFZwqOh9XTBITzyBpLy6TgRg6Wi8eH&#10;OcbaNryna+IzESDsYlSQe1/FUro0J4OuZyvi4J1sbdAHWWdS19gEuCnlIIpG0mDBYSHHil5zSs/J&#10;xSj4/hk2ele+rd/x5fwZfemPbTIhpbqd9nkGwlPr/8N/7Y1WMBj2p2P4vROu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vVRMkAAADeAAAADwAAAAAAAAAAAAAAAACYAgAA&#10;ZHJzL2Rvd25yZXYueG1sUEsFBgAAAAAEAAQA9QAAAI4DAAAAAA==&#10;" fillcolor="silver"/>
                        <v:oval id="Oval 24198" o:spid="_x0000_s1401" style="position:absolute;left:4530;top:133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BNsYA&#10;AADeAAAADwAAAGRycy9kb3ducmV2LnhtbERPy2rCQBTdC/7DcIXu6kSRElNHUaGPRX007UJ3l8w1&#10;CWbuhMw0Sf36zqLg8nDei1VvKtFS40rLCibjCARxZnXJuYLvr5fHGITzyBory6TglxyslsPBAhNt&#10;O/6kNvW5CCHsElRQeF8nUrqsIINubGviwF1sY9AH2ORSN9iFcFPJaRQ9SYMlh4YCa9oWlF3TH6Pg&#10;fJt1+li9ve5wcz1EJ73/SGNS6mHUr59BeOr9XfzvftcKprPJPOwNd8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RBNsYAAADeAAAADwAAAAAAAAAAAAAAAACYAgAAZHJz&#10;L2Rvd25yZXYueG1sUEsFBgAAAAAEAAQA9QAAAIsDAAAAAA==&#10;" fillcolor="silver"/>
                        <v:oval id="Oval 24199" o:spid="_x0000_s1402" style="position:absolute;left:3855;top:49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krcgA&#10;AADeAAAADwAAAGRycy9kb3ducmV2LnhtbESPQWvCQBSE7wX/w/IEb3WjiGh0FS1UPdhWowd7e2Rf&#10;k2D2bciuJu2vdwuFHoeZ+YaZL1tTijvVrrCsYNCPQBCnVhecKTifXp8nIJxH1lhaJgXf5GC56DzN&#10;Mda24SPdE5+JAGEXo4Lc+yqW0qU5GXR9WxEH78vWBn2QdSZ1jU2Am1IOo2gsDRYcFnKs6CWn9Jrc&#10;jILPn1GjD+V284br60d00e/7ZEJK9brtagbCU+v/w3/tnVYwHA2mU/i9E6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StyAAAAN4AAAAPAAAAAAAAAAAAAAAAAJgCAABk&#10;cnMvZG93bnJldi54bWxQSwUGAAAAAAQABAD1AAAAjQMAAAAA&#10;" fillcolor="silver"/>
                        <v:oval id="Oval 24200" o:spid="_x0000_s1403" style="position:absolute;left:4605;top:260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5y8gA&#10;AADeAAAADwAAAGRycy9kb3ducmV2LnhtbESPT2vCQBTE74V+h+UVvNWNIkWim6CFth6sf9Ie2tsj&#10;+0yC2bchu5q0n94VBI/DzPyGmae9qcWZWldZVjAaRiCIc6srLhR8f709T0E4j6yxtkwK/shBmjw+&#10;zDHWtuM9nTNfiABhF6OC0vsmltLlJRl0Q9sQB+9gW4M+yLaQusUuwE0tx1H0Ig1WHBZKbOi1pPyY&#10;nYyC3/9Jp3f1x/snLo/b6Edv1tmUlBo89YsZCE+9v4dv7ZVWMJ4EJlzvhCsg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7bnLyAAAAN4AAAAPAAAAAAAAAAAAAAAAAJgCAABk&#10;cnMvZG93bnJldi54bWxQSwUGAAAAAAQABAD1AAAAjQMAAAAA&#10;" fillcolor="silver"/>
                        <v:oval id="Oval 24201" o:spid="_x0000_s1404" style="position:absolute;left:4215;top:292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cUMgA&#10;AADeAAAADwAAAGRycy9kb3ducmV2LnhtbESPQWvCQBSE70L/w/IK3nTXIEVSV2kLVQ+21dSD3h7Z&#10;ZxLMvg3Z1aT99d1CocdhZr5h5sve1uJGra8ca5iMFQji3JmKCw2Hz9fRDIQPyAZrx6ThizwsF3eD&#10;OabGdbynWxYKESHsU9RQhtCkUvq8JIt+7Bri6J1dazFE2RbStNhFuK1lotSDtFhxXCixoZeS8kt2&#10;tRpO39PO7Or16g2fLx/qaN632Yy0Ht73T48gAvXhP/zX3hgNyTRRE/i9E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oRxQyAAAAN4AAAAPAAAAAAAAAAAAAAAAAJgCAABk&#10;cnMvZG93bnJldi54bWxQSwUGAAAAAAQABAD1AAAAjQMAAAAA&#10;" fillcolor="silver"/>
                        <v:oval id="Oval 24202" o:spid="_x0000_s1405" style="position:absolute;left:3555;top:344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CJ8gA&#10;AADeAAAADwAAAGRycy9kb3ducmV2LnhtbESPQWvCQBSE74X+h+UVequ7BikSXUUL1R5qrdGD3h7Z&#10;ZxLMvg3ZrUn99d1CocdhZr5hpvPe1uJKra8caxgOFAji3JmKCw2H/evTGIQPyAZrx6ThmzzMZ/d3&#10;U0yN63hH1ywUIkLYp6ihDKFJpfR5SRb9wDXE0Tu71mKIsi2kabGLcFvLRKlnabHiuFBiQy8l5Zfs&#10;y2o43Uad+azXqw0uL1t1NB/v2Zi0fnzoFxMQgfrwH/5rvxkNyShRCfzeiV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c4InyAAAAN4AAAAPAAAAAAAAAAAAAAAAAJgCAABk&#10;cnMvZG93bnJldi54bWxQSwUGAAAAAAQABAD1AAAAjQMAAAAA&#10;" fillcolor="silver"/>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6" o:spid="_x0000_s1406" type="#_x0000_t13" style="position:absolute;left:727;top:1454;width:4131;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2Y8cA&#10;AADeAAAADwAAAGRycy9kb3ducmV2LnhtbESPQWsCMRSE74X+h/CE3mriVsqyGkVapLWXovbS2yN5&#10;7q5uXpZNuq7/vhEEj8PMfMPMl4NrRE9dqD1rmIwVCGLjbc2lhp/9+jkHESKyxcYzabhQgOXi8WGO&#10;hfVn3lK/i6VIEA4FaqhibAspg6nIYRj7ljh5B985jEl2pbQdnhPcNTJT6lU6rDktVNjSW0XmtPtz&#10;GoZGxf5j+745XnKz/j79Gve1z7V+Gg2rGYhIQ7yHb+1PqyGbZuoFrnfS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LdmPHAAAA3gAAAA8AAAAAAAAAAAAAAAAAmAIAAGRy&#10;cy9kb3ducmV2LnhtbFBLBQYAAAAABAAEAPUAAACMAwAAAAA=&#10;" adj="17129" fillcolor="#9cf">
                          <v:textbox inset=".5mm,.3mm,.5mm,.3mm">
                            <w:txbxContent>
                              <w:p w:rsidR="00B62AF9" w:rsidRPr="005536C1" w:rsidRDefault="00B62AF9" w:rsidP="005536C1">
                                <w:pPr>
                                  <w:pStyle w:val="NormalWeb"/>
                                  <w:spacing w:before="0" w:beforeAutospacing="0" w:after="0" w:afterAutospacing="0"/>
                                  <w:rPr>
                                    <w:sz w:val="20"/>
                                    <w:szCs w:val="20"/>
                                  </w:rPr>
                                </w:pPr>
                                <w:r>
                                  <w:rPr>
                                    <w:rFonts w:asciiTheme="minorHAnsi" w:hAnsi="Calibri" w:cstheme="minorBidi"/>
                                    <w:color w:val="000000"/>
                                    <w:kern w:val="24"/>
                                  </w:rPr>
                                  <w:t xml:space="preserve"> </w:t>
                                </w:r>
                                <w:r w:rsidRPr="005536C1">
                                  <w:rPr>
                                    <w:rFonts w:asciiTheme="minorHAnsi" w:hAnsi="Calibri" w:cstheme="minorBidi"/>
                                    <w:color w:val="FF0000"/>
                                    <w:kern w:val="24"/>
                                    <w:sz w:val="20"/>
                                    <w:szCs w:val="20"/>
                                  </w:rPr>
                                  <w:t xml:space="preserve">NET </w:t>
                                </w:r>
                                <w:r w:rsidRPr="005536C1">
                                  <w:rPr>
                                    <w:rFonts w:asciiTheme="minorHAnsi" w:hAnsi="Calibri" w:cstheme="minorBidi"/>
                                    <w:color w:val="000000"/>
                                    <w:kern w:val="24"/>
                                    <w:sz w:val="20"/>
                                    <w:szCs w:val="20"/>
                                  </w:rPr>
                                  <w:t>movement of</w:t>
                                </w:r>
                                <w:r w:rsidRPr="005536C1">
                                  <w:rPr>
                                    <w:rFonts w:asciiTheme="minorHAnsi" w:hAnsi="Calibri" w:cstheme="minorBidi"/>
                                    <w:color w:val="000000"/>
                                    <w:kern w:val="24"/>
                                    <w:sz w:val="28"/>
                                    <w:szCs w:val="28"/>
                                  </w:rPr>
                                  <w:t xml:space="preserve"> </w:t>
                                </w:r>
                                <w:r w:rsidRPr="005536C1">
                                  <w:rPr>
                                    <w:rFonts w:asciiTheme="minorHAnsi" w:hAnsi="Calibri" w:cstheme="minorBidi"/>
                                    <w:color w:val="000000"/>
                                    <w:kern w:val="24"/>
                                    <w:sz w:val="20"/>
                                    <w:szCs w:val="20"/>
                                  </w:rPr>
                                  <w:t>Water</w:t>
                                </w:r>
                              </w:p>
                            </w:txbxContent>
                          </v:textbox>
                        </v:shape>
                      </v:group>
                    </v:group>
                  </v:group>
                </v:group>
              </v:group>
            </w:pict>
          </mc:Fallback>
        </mc:AlternateContent>
      </w:r>
    </w:p>
    <w:p w:rsidR="00A55702" w:rsidRDefault="00A55702" w:rsidP="00C541D5">
      <w:pPr>
        <w:rPr>
          <w:rFonts w:ascii="Arial" w:hAnsi="Arial" w:cs="Arial"/>
          <w:sz w:val="24"/>
          <w:szCs w:val="24"/>
        </w:rPr>
      </w:pPr>
    </w:p>
    <w:p w:rsidR="00A55702" w:rsidRDefault="00A55702" w:rsidP="00C541D5">
      <w:pPr>
        <w:rPr>
          <w:rFonts w:ascii="Arial" w:hAnsi="Arial" w:cs="Arial"/>
          <w:sz w:val="24"/>
          <w:szCs w:val="24"/>
        </w:rPr>
      </w:pPr>
    </w:p>
    <w:p w:rsidR="00A55702" w:rsidRDefault="00A55702" w:rsidP="00C541D5">
      <w:pPr>
        <w:rPr>
          <w:rFonts w:ascii="Arial" w:hAnsi="Arial" w:cs="Arial"/>
          <w:sz w:val="24"/>
          <w:szCs w:val="24"/>
        </w:rPr>
      </w:pPr>
    </w:p>
    <w:p w:rsidR="00A55702" w:rsidRDefault="00A55702" w:rsidP="00C541D5">
      <w:pPr>
        <w:rPr>
          <w:rFonts w:ascii="Arial" w:hAnsi="Arial" w:cs="Arial"/>
          <w:sz w:val="24"/>
          <w:szCs w:val="24"/>
        </w:rPr>
      </w:pPr>
    </w:p>
    <w:p w:rsidR="00A55702" w:rsidRDefault="009B7F5B" w:rsidP="00C541D5">
      <w:pPr>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55702" w:rsidRDefault="00055EC2" w:rsidP="00C541D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319B4C5F" wp14:editId="2DCD962E">
                <wp:simplePos x="0" y="0"/>
                <wp:positionH relativeFrom="column">
                  <wp:posOffset>2125980</wp:posOffset>
                </wp:positionH>
                <wp:positionV relativeFrom="paragraph">
                  <wp:posOffset>219263</wp:posOffset>
                </wp:positionV>
                <wp:extent cx="1097280" cy="306292"/>
                <wp:effectExtent l="0" t="0" r="26670" b="17780"/>
                <wp:wrapNone/>
                <wp:docPr id="24206" name="Text Box 24206"/>
                <wp:cNvGraphicFramePr/>
                <a:graphic xmlns:a="http://schemas.openxmlformats.org/drawingml/2006/main">
                  <a:graphicData uri="http://schemas.microsoft.com/office/word/2010/wordprocessingShape">
                    <wps:wsp>
                      <wps:cNvSpPr txBox="1"/>
                      <wps:spPr>
                        <a:xfrm>
                          <a:off x="0" y="0"/>
                          <a:ext cx="1097280" cy="306292"/>
                        </a:xfrm>
                        <a:prstGeom prst="rect">
                          <a:avLst/>
                        </a:prstGeom>
                        <a:noFill/>
                        <a:ln w="6350">
                          <a:solidFill>
                            <a:prstClr val="black"/>
                          </a:solidFill>
                        </a:ln>
                        <a:effectLst/>
                      </wps:spPr>
                      <wps:txbx>
                        <w:txbxContent>
                          <w:p w:rsidR="00B62AF9" w:rsidRPr="00903D46" w:rsidRDefault="00B62AF9">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B4C5F" id="Text Box 24206" o:spid="_x0000_s1407" type="#_x0000_t202" style="position:absolute;margin-left:167.4pt;margin-top:17.25pt;width:86.4pt;height:24.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" filled="f" strokeweight=".5pt">
                <v:textbox>
                  <w:txbxContent>
                    <w:p w:rsidR="00B62AF9" w:rsidRPr="00903D46" w:rsidRDefault="00B62AF9">
                      <w:pPr>
                        <w:rPr>
                          <w:rFonts w:ascii="Arial" w:hAnsi="Arial" w:cs="Arial"/>
                          <w:b/>
                          <w:sz w:val="24"/>
                          <w:szCs w:val="24"/>
                        </w:rPr>
                      </w:pP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1C03C972" wp14:editId="5853D934">
                <wp:simplePos x="0" y="0"/>
                <wp:positionH relativeFrom="column">
                  <wp:posOffset>264127</wp:posOffset>
                </wp:positionH>
                <wp:positionV relativeFrom="paragraph">
                  <wp:posOffset>217240</wp:posOffset>
                </wp:positionV>
                <wp:extent cx="1042905" cy="298450"/>
                <wp:effectExtent l="0" t="0" r="24130" b="25400"/>
                <wp:wrapNone/>
                <wp:docPr id="24207" name="Text Box 24207"/>
                <wp:cNvGraphicFramePr/>
                <a:graphic xmlns:a="http://schemas.openxmlformats.org/drawingml/2006/main">
                  <a:graphicData uri="http://schemas.microsoft.com/office/word/2010/wordprocessingShape">
                    <wps:wsp>
                      <wps:cNvSpPr txBox="1"/>
                      <wps:spPr>
                        <a:xfrm>
                          <a:off x="0" y="0"/>
                          <a:ext cx="1042905" cy="298450"/>
                        </a:xfrm>
                        <a:prstGeom prst="rect">
                          <a:avLst/>
                        </a:prstGeom>
                        <a:noFill/>
                        <a:ln w="6350">
                          <a:solidFill>
                            <a:prstClr val="black"/>
                          </a:solidFill>
                        </a:ln>
                        <a:effectLst/>
                      </wps:spPr>
                      <wps:txbx>
                        <w:txbxContent>
                          <w:p w:rsidR="00B62AF9" w:rsidRPr="00903D46" w:rsidRDefault="00B62AF9" w:rsidP="009B7F5B">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C972" id="Text Box 24207" o:spid="_x0000_s1408" type="#_x0000_t202" style="position:absolute;margin-left:20.8pt;margin-top:17.1pt;width:82.1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" filled="f" strokeweight=".5pt">
                <v:textbox>
                  <w:txbxContent>
                    <w:p w:rsidR="00B62AF9" w:rsidRPr="00903D46" w:rsidRDefault="00B62AF9" w:rsidP="009B7F5B">
                      <w:pPr>
                        <w:rPr>
                          <w:rFonts w:ascii="Arial" w:hAnsi="Arial" w:cs="Arial"/>
                          <w:b/>
                          <w:sz w:val="24"/>
                          <w:szCs w:val="24"/>
                        </w:rPr>
                      </w:pPr>
                    </w:p>
                  </w:txbxContent>
                </v:textbox>
              </v:shape>
            </w:pict>
          </mc:Fallback>
        </mc:AlternateContent>
      </w:r>
    </w:p>
    <w:p w:rsidR="00A03AD3" w:rsidRDefault="00A03AD3" w:rsidP="00055EC2">
      <w:pPr>
        <w:spacing w:after="240"/>
        <w:rPr>
          <w:rFonts w:ascii="Arial" w:hAnsi="Arial" w:cs="Arial"/>
          <w:sz w:val="24"/>
          <w:szCs w:val="24"/>
        </w:rPr>
      </w:pPr>
    </w:p>
    <w:p w:rsidR="00BF1243" w:rsidRPr="00055EC2" w:rsidRDefault="00BF1243" w:rsidP="00C541D5">
      <w:pPr>
        <w:rPr>
          <w:rFonts w:ascii="Arial" w:hAnsi="Arial" w:cs="Arial"/>
          <w:sz w:val="24"/>
          <w:szCs w:val="24"/>
        </w:rPr>
      </w:pPr>
      <w:r>
        <w:rPr>
          <w:rFonts w:ascii="Arial" w:hAnsi="Arial" w:cs="Arial"/>
          <w:sz w:val="24"/>
          <w:szCs w:val="24"/>
        </w:rPr>
        <w:t>What is meant by saying that 2 solutions are isotonic? ………………………………………..</w:t>
      </w:r>
    </w:p>
    <w:p w:rsidR="00BF1243" w:rsidRPr="00BF1243" w:rsidRDefault="00BF1243" w:rsidP="00C541D5">
      <w:pPr>
        <w:rPr>
          <w:rFonts w:ascii="Arial" w:hAnsi="Arial" w:cs="Arial"/>
          <w:b/>
          <w:sz w:val="24"/>
          <w:szCs w:val="24"/>
        </w:rPr>
      </w:pPr>
      <w:r w:rsidRPr="00BF1243">
        <w:rPr>
          <w:rFonts w:ascii="Arial" w:hAnsi="Arial" w:cs="Arial"/>
          <w:b/>
          <w:sz w:val="24"/>
          <w:szCs w:val="24"/>
        </w:rPr>
        <w:t>Osmosis and Water Potential</w:t>
      </w:r>
    </w:p>
    <w:p w:rsidR="00BF1243" w:rsidRDefault="00BF1243" w:rsidP="00BF1243">
      <w:pPr>
        <w:rPr>
          <w:rFonts w:ascii="Arial" w:hAnsi="Arial" w:cs="Arial"/>
        </w:rPr>
      </w:pPr>
      <w:r w:rsidRPr="00FC6B39">
        <w:rPr>
          <w:rFonts w:ascii="Arial" w:hAnsi="Arial" w:cs="Arial"/>
        </w:rPr>
        <w:t xml:space="preserve">A solution with a high water potential has many </w:t>
      </w:r>
      <w:r w:rsidRPr="00FC6B39">
        <w:rPr>
          <w:rFonts w:ascii="Arial" w:hAnsi="Arial" w:cs="Arial"/>
          <w:b/>
        </w:rPr>
        <w:t>free</w:t>
      </w:r>
      <w:r w:rsidRPr="00FC6B39">
        <w:rPr>
          <w:rFonts w:ascii="Arial" w:hAnsi="Arial" w:cs="Arial"/>
        </w:rPr>
        <w:t xml:space="preserve"> water molecules</w:t>
      </w:r>
      <w:r>
        <w:rPr>
          <w:rFonts w:ascii="Arial" w:hAnsi="Arial" w:cs="Arial"/>
        </w:rPr>
        <w:t xml:space="preserve">.  They are free to move and can exert a </w:t>
      </w:r>
      <w:r w:rsidRPr="00245D92">
        <w:rPr>
          <w:rFonts w:ascii="Arial" w:hAnsi="Arial" w:cs="Arial"/>
          <w:b/>
        </w:rPr>
        <w:t>pressure</w:t>
      </w:r>
      <w:r>
        <w:rPr>
          <w:rFonts w:ascii="Arial" w:hAnsi="Arial" w:cs="Arial"/>
        </w:rPr>
        <w:t xml:space="preserve"> on the membrane. This pressure is called </w:t>
      </w:r>
      <w:r w:rsidRPr="00245D92">
        <w:rPr>
          <w:rFonts w:ascii="Arial" w:hAnsi="Arial" w:cs="Arial"/>
          <w:b/>
        </w:rPr>
        <w:t>WATER POTENTIAL</w:t>
      </w:r>
      <w:r>
        <w:rPr>
          <w:rFonts w:ascii="Arial" w:hAnsi="Arial" w:cs="Arial"/>
        </w:rPr>
        <w:t>. A solution with a low water potential has few free water molecules.</w:t>
      </w:r>
    </w:p>
    <w:p w:rsidR="00BF1243" w:rsidRPr="00FC6B39" w:rsidRDefault="00BF1243" w:rsidP="00BF1243">
      <w:pPr>
        <w:rPr>
          <w:rFonts w:ascii="Arial" w:hAnsi="Arial" w:cs="Arial"/>
        </w:rPr>
      </w:pPr>
      <w:r w:rsidRPr="00245D92">
        <w:rPr>
          <w:rFonts w:ascii="Arial" w:hAnsi="Arial" w:cs="Arial"/>
          <w:b/>
        </w:rPr>
        <w:t>Label</w:t>
      </w:r>
      <w:r>
        <w:rPr>
          <w:rFonts w:ascii="Arial" w:hAnsi="Arial" w:cs="Arial"/>
        </w:rPr>
        <w:t xml:space="preserve"> the diagrams below either </w:t>
      </w:r>
      <w:r w:rsidRPr="007C1A2C">
        <w:rPr>
          <w:rFonts w:ascii="Arial" w:hAnsi="Arial" w:cs="Arial"/>
          <w:b/>
        </w:rPr>
        <w:t>high</w:t>
      </w:r>
      <w:r>
        <w:rPr>
          <w:rFonts w:ascii="Arial" w:hAnsi="Arial" w:cs="Arial"/>
        </w:rPr>
        <w:t xml:space="preserve"> or </w:t>
      </w:r>
      <w:r w:rsidRPr="007C1A2C">
        <w:rPr>
          <w:rFonts w:ascii="Arial" w:hAnsi="Arial" w:cs="Arial"/>
          <w:b/>
        </w:rPr>
        <w:t>low</w:t>
      </w:r>
      <w:r>
        <w:rPr>
          <w:rFonts w:ascii="Arial" w:hAnsi="Arial" w:cs="Arial"/>
        </w:rPr>
        <w:t xml:space="preserve"> water potential and also state which has a high solute concentration and which has a low one. Also label the partially permeable membrane.</w:t>
      </w:r>
    </w:p>
    <w:p w:rsidR="00BF1243" w:rsidRDefault="00055EC2" w:rsidP="00C541D5">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72576" behindDoc="0" locked="0" layoutInCell="1" allowOverlap="1" wp14:anchorId="56269B62" wp14:editId="2223D3B9">
                <wp:simplePos x="0" y="0"/>
                <wp:positionH relativeFrom="column">
                  <wp:posOffset>694690</wp:posOffset>
                </wp:positionH>
                <wp:positionV relativeFrom="paragraph">
                  <wp:posOffset>279400</wp:posOffset>
                </wp:positionV>
                <wp:extent cx="4587875" cy="1588135"/>
                <wp:effectExtent l="0" t="0" r="0" b="0"/>
                <wp:wrapThrough wrapText="bothSides">
                  <wp:wrapPolygon edited="0">
                    <wp:start x="6996" y="777"/>
                    <wp:lineTo x="1076" y="2850"/>
                    <wp:lineTo x="448" y="4405"/>
                    <wp:lineTo x="718" y="5441"/>
                    <wp:lineTo x="0" y="5700"/>
                    <wp:lineTo x="0" y="8550"/>
                    <wp:lineTo x="1525" y="9587"/>
                    <wp:lineTo x="1525" y="11400"/>
                    <wp:lineTo x="4753" y="13732"/>
                    <wp:lineTo x="6996" y="13732"/>
                    <wp:lineTo x="987" y="15546"/>
                    <wp:lineTo x="628" y="15805"/>
                    <wp:lineTo x="628" y="21246"/>
                    <wp:lineTo x="13095" y="21246"/>
                    <wp:lineTo x="13184" y="17878"/>
                    <wp:lineTo x="18117" y="13732"/>
                    <wp:lineTo x="20270" y="11400"/>
                    <wp:lineTo x="20449" y="9846"/>
                    <wp:lineTo x="12556" y="5441"/>
                    <wp:lineTo x="20001" y="3109"/>
                    <wp:lineTo x="20449" y="1555"/>
                    <wp:lineTo x="19821" y="777"/>
                    <wp:lineTo x="6996" y="777"/>
                  </wp:wrapPolygon>
                </wp:wrapThrough>
                <wp:docPr id="24209" name="Group 24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588135"/>
                          <a:chOff x="2266" y="6406"/>
                          <a:chExt cx="8294" cy="3192"/>
                        </a:xfrm>
                      </wpg:grpSpPr>
                      <pic:pic xmlns:pic="http://schemas.openxmlformats.org/drawingml/2006/picture">
                        <pic:nvPicPr>
                          <pic:cNvPr id="24210" name="Object 1"/>
                          <pic:cNvPicPr>
                            <a:picLocks noChangeArrowheads="1"/>
                          </pic:cNvPicPr>
                        </pic:nvPicPr>
                        <pic:blipFill>
                          <a:blip r:embed="rId27" cstate="print">
                            <a:extLst>
                              <a:ext uri="{28A0092B-C50C-407E-A947-70E740481C1C}">
                                <a14:useLocalDpi xmlns:a14="http://schemas.microsoft.com/office/drawing/2010/main" val="0"/>
                              </a:ext>
                            </a:extLst>
                          </a:blip>
                          <a:srcRect t="-6036" r="-5963" b="-377"/>
                          <a:stretch>
                            <a:fillRect/>
                          </a:stretch>
                        </pic:blipFill>
                        <pic:spPr bwMode="auto">
                          <a:xfrm>
                            <a:off x="2266" y="6406"/>
                            <a:ext cx="8294"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11" name="AutoShape 5"/>
                        <wps:cNvCnPr>
                          <a:cxnSpLocks noChangeShapeType="1"/>
                        </wps:cNvCnPr>
                        <wps:spPr bwMode="auto">
                          <a:xfrm>
                            <a:off x="4547" y="7560"/>
                            <a:ext cx="1103" cy="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72C953" id="Group 24209" o:spid="_x0000_s1026" style="position:absolute;margin-left:54.7pt;margin-top:22pt;width:361.25pt;height:125.05pt;z-index:251672576" coordorigin="2266,6406" coordsize="8294,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">
                <v:shape id="Object 1" o:spid="_x0000_s1027" type="#_x0000_t75" style="position:absolute;left:2266;top:6406;width:8294;height:3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DByHEAAAA3gAAAA8AAABkcnMvZG93bnJldi54bWxEj82KwjAUhfcD8w7hDsxmGFOLiHSMUoTC&#10;bKeKbq/Nta0mN7WJtr79ZCG4PJw/vuV6tEbcqfetYwXTSQKCuHK65VrBblt8L0D4gKzROCYFD/Kw&#10;Xr2/LTHTbuA/upehFnGEfYYKmhC6TEpfNWTRT1xHHL2T6y2GKPta6h6HOG6NTJNkLi22HB8a7GjT&#10;UHUpb1bBUNTd5XD9Op73Js/nRVveTPVQ6vNjzH9ABBrDK/xs/2oF6SydRoCIE1F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DByHEAAAA3gAAAA8AAAAAAAAAAAAAAAAA&#10;nwIAAGRycy9kb3ducmV2LnhtbFBLBQYAAAAABAAEAPcAAACQAwAAAAA=&#10;">
                  <v:imagedata r:id="rId28" o:title="" croptop="-3956f" cropbottom="-247f" cropright="-3908f"/>
                  <o:lock v:ext="edit" aspectratio="f"/>
                </v:shape>
                <v:shape id="AutoShape 5" o:spid="_x0000_s1028" type="#_x0000_t32" style="position:absolute;left:4547;top:7560;width:11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PFcYAAADeAAAADwAAAGRycy9kb3ducmV2LnhtbESPT2vCQBTE7wW/w/IEb3WTIKVGVxFF&#10;kR5a/HPx9sg+k2D2bcyuSfz23ULB4zAzv2Hmy95UoqXGlZYVxOMIBHFmdcm5gvNp+/4JwnlkjZVl&#10;UvAkB8vF4G2OqbYdH6g9+lwECLsUFRTe16mULivIoBvbmjh4V9sY9EE2udQNdgFuKplE0Yc0WHJY&#10;KLCmdUHZ7fgwCuou31x+Lu15upM0rb71HV37pdRo2K9mIDz1/hX+b++1gmSSxDH83Q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LDxXGAAAA3gAAAA8AAAAAAAAA&#10;AAAAAAAAoQIAAGRycy9kb3ducmV2LnhtbFBLBQYAAAAABAAEAPkAAACUAwAAAAA=&#10;" strokecolor="#0070c0" strokeweight="4pt">
                  <v:stroke endarrow="block"/>
                </v:shape>
                <w10:wrap type="through"/>
              </v:group>
            </w:pict>
          </mc:Fallback>
        </mc:AlternateContent>
      </w:r>
      <w:r w:rsidR="00BF1243">
        <w:rPr>
          <w:rFonts w:ascii="Arial" w:hAnsi="Arial" w:cs="Arial"/>
          <w:sz w:val="24"/>
          <w:szCs w:val="24"/>
        </w:rPr>
        <w:tab/>
        <w:t>…</w:t>
      </w:r>
      <w:r w:rsidR="00251117">
        <w:rPr>
          <w:rFonts w:ascii="Arial" w:hAnsi="Arial" w:cs="Arial"/>
          <w:sz w:val="24"/>
          <w:szCs w:val="24"/>
        </w:rPr>
        <w:t>......</w:t>
      </w:r>
      <w:r w:rsidR="00BF1243">
        <w:rPr>
          <w:rFonts w:ascii="Arial" w:hAnsi="Arial" w:cs="Arial"/>
          <w:sz w:val="24"/>
          <w:szCs w:val="24"/>
        </w:rPr>
        <w:t>…Water Potential</w:t>
      </w:r>
      <w:r w:rsidR="00BF1243">
        <w:rPr>
          <w:rFonts w:ascii="Arial" w:hAnsi="Arial" w:cs="Arial"/>
          <w:sz w:val="24"/>
          <w:szCs w:val="24"/>
        </w:rPr>
        <w:tab/>
      </w:r>
      <w:r w:rsidR="00BF1243">
        <w:rPr>
          <w:rFonts w:ascii="Arial" w:hAnsi="Arial" w:cs="Arial"/>
          <w:sz w:val="24"/>
          <w:szCs w:val="24"/>
        </w:rPr>
        <w:tab/>
        <w:t>..</w:t>
      </w:r>
      <w:r w:rsidR="00251117">
        <w:rPr>
          <w:rFonts w:ascii="Arial" w:hAnsi="Arial" w:cs="Arial"/>
          <w:sz w:val="24"/>
          <w:szCs w:val="24"/>
        </w:rPr>
        <w:t>........</w:t>
      </w:r>
      <w:r w:rsidR="00BF1243">
        <w:rPr>
          <w:rFonts w:ascii="Arial" w:hAnsi="Arial" w:cs="Arial"/>
          <w:sz w:val="24"/>
          <w:szCs w:val="24"/>
        </w:rPr>
        <w:t>… Water Potential</w:t>
      </w:r>
    </w:p>
    <w:p w:rsidR="00055EC2" w:rsidRDefault="00055EC2"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330769" w:rsidP="00055EC2">
      <w:pPr>
        <w:spacing w:after="0"/>
        <w:rPr>
          <w:rFonts w:ascii="Arial" w:hAnsi="Arial" w:cs="Arial"/>
          <w:sz w:val="24"/>
          <w:szCs w:val="24"/>
        </w:rPr>
      </w:pPr>
      <w:r>
        <w:rPr>
          <w:rFonts w:ascii="Arial" w:hAnsi="Arial" w:cs="Arial"/>
          <w:sz w:val="24"/>
          <w:szCs w:val="24"/>
        </w:rPr>
        <w:tab/>
      </w:r>
      <w:r w:rsidR="00055EC2">
        <w:rPr>
          <w:rFonts w:ascii="Arial" w:hAnsi="Arial" w:cs="Arial"/>
          <w:sz w:val="24"/>
          <w:szCs w:val="24"/>
        </w:rPr>
        <w:t>…</w:t>
      </w:r>
      <w:r>
        <w:rPr>
          <w:rFonts w:ascii="Arial" w:hAnsi="Arial" w:cs="Arial"/>
          <w:sz w:val="24"/>
          <w:szCs w:val="24"/>
        </w:rPr>
        <w:t>Solute Concentration</w:t>
      </w:r>
      <w:r>
        <w:rPr>
          <w:rFonts w:ascii="Arial" w:hAnsi="Arial" w:cs="Arial"/>
          <w:sz w:val="24"/>
          <w:szCs w:val="24"/>
        </w:rPr>
        <w:tab/>
        <w:t>….</w:t>
      </w:r>
      <w:r w:rsidR="00251117">
        <w:rPr>
          <w:rFonts w:ascii="Arial" w:hAnsi="Arial" w:cs="Arial"/>
          <w:sz w:val="24"/>
          <w:szCs w:val="24"/>
        </w:rPr>
        <w:t>.........</w:t>
      </w:r>
      <w:r>
        <w:rPr>
          <w:rFonts w:ascii="Arial" w:hAnsi="Arial" w:cs="Arial"/>
          <w:sz w:val="24"/>
          <w:szCs w:val="24"/>
        </w:rPr>
        <w:t>…. Solute Concentration</w:t>
      </w:r>
    </w:p>
    <w:p w:rsidR="00055EC2" w:rsidRDefault="00055EC2" w:rsidP="00055EC2">
      <w:pPr>
        <w:pStyle w:val="ListParagraph"/>
        <w:rPr>
          <w:rFonts w:ascii="Arial" w:hAnsi="Arial" w:cs="Arial"/>
        </w:rPr>
      </w:pPr>
    </w:p>
    <w:p w:rsidR="00A676AD" w:rsidRDefault="00DF0296" w:rsidP="00DF0296">
      <w:pPr>
        <w:pStyle w:val="ListParagraph"/>
        <w:numPr>
          <w:ilvl w:val="0"/>
          <w:numId w:val="20"/>
        </w:numPr>
        <w:rPr>
          <w:rFonts w:ascii="Arial" w:hAnsi="Arial" w:cs="Arial"/>
        </w:rPr>
      </w:pPr>
      <w:r w:rsidRPr="00DF0296">
        <w:rPr>
          <w:rFonts w:ascii="Arial" w:hAnsi="Arial" w:cs="Arial"/>
        </w:rPr>
        <w:t>Draw an arrow to show the direction of water movement.</w:t>
      </w:r>
      <w:r w:rsidR="00A676AD">
        <w:rPr>
          <w:rFonts w:ascii="Arial" w:hAnsi="Arial" w:cs="Arial"/>
        </w:rPr>
        <w:t xml:space="preserve"> </w:t>
      </w:r>
      <w:r w:rsidR="00A676AD">
        <w:rPr>
          <w:rFonts w:ascii="Arial" w:hAnsi="Arial" w:cs="Arial"/>
        </w:rPr>
        <w:br w:type="page"/>
      </w:r>
    </w:p>
    <w:p w:rsidR="00BF1243" w:rsidRDefault="007D6EEC" w:rsidP="00A676AD">
      <w:pPr>
        <w:pStyle w:val="ListParagraph"/>
        <w:ind w:left="0"/>
        <w:rPr>
          <w:rFonts w:ascii="Arial" w:hAnsi="Arial" w:cs="Arial"/>
          <w:u w:val="single"/>
        </w:rPr>
      </w:pPr>
      <w:r w:rsidRPr="00A676AD">
        <w:rPr>
          <w:rFonts w:ascii="Arial" w:hAnsi="Arial" w:cs="Arial"/>
          <w:u w:val="single"/>
        </w:rPr>
        <w:t>Water Potential Definition</w:t>
      </w:r>
    </w:p>
    <w:p w:rsidR="002C3833" w:rsidRPr="00A676AD" w:rsidRDefault="002C3833" w:rsidP="00A676AD">
      <w:pPr>
        <w:pStyle w:val="ListParagraph"/>
        <w:ind w:left="0"/>
        <w:rPr>
          <w:rFonts w:ascii="Arial" w:hAnsi="Arial" w:cs="Arial"/>
        </w:rPr>
      </w:pPr>
    </w:p>
    <w:p w:rsidR="00BF1243" w:rsidRDefault="002051B4" w:rsidP="00C541D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98894</wp:posOffset>
                </wp:positionH>
                <wp:positionV relativeFrom="paragraph">
                  <wp:posOffset>34373</wp:posOffset>
                </wp:positionV>
                <wp:extent cx="5971430" cy="882595"/>
                <wp:effectExtent l="0" t="0" r="10795" b="13335"/>
                <wp:wrapNone/>
                <wp:docPr id="24212" name="Text Box 24212"/>
                <wp:cNvGraphicFramePr/>
                <a:graphic xmlns:a="http://schemas.openxmlformats.org/drawingml/2006/main">
                  <a:graphicData uri="http://schemas.microsoft.com/office/word/2010/wordprocessingShape">
                    <wps:wsp>
                      <wps:cNvSpPr txBox="1"/>
                      <wps:spPr>
                        <a:xfrm>
                          <a:off x="0" y="0"/>
                          <a:ext cx="5971430" cy="882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9" w:rsidRPr="00251117" w:rsidRDefault="00B62AF9" w:rsidP="002051B4">
                            <w:pPr>
                              <w:pStyle w:val="NormalWeb"/>
                              <w:spacing w:before="0" w:beforeAutospacing="0" w:after="0" w:afterAutospacing="0" w:line="360" w:lineRule="auto"/>
                              <w:rPr>
                                <w:rFonts w:ascii="Arial" w:eastAsiaTheme="minorEastAsia" w:hAnsi="Arial" w:cs="Arial"/>
                                <w:kern w:val="24"/>
                              </w:rPr>
                            </w:pPr>
                            <w:r w:rsidRPr="002051B4">
                              <w:rPr>
                                <w:rFonts w:ascii="Arial" w:eastAsiaTheme="minorEastAsia" w:hAnsi="Arial" w:cs="Arial"/>
                                <w:b/>
                                <w:bCs/>
                                <w:kern w:val="24"/>
                              </w:rPr>
                              <w:t>Water potential</w:t>
                            </w:r>
                            <w:r w:rsidRPr="007D6EEC">
                              <w:rPr>
                                <w:rFonts w:ascii="Arial" w:eastAsiaTheme="minorEastAsia" w:hAnsi="Arial" w:cs="Arial"/>
                                <w:color w:val="FF0000"/>
                                <w:kern w:val="24"/>
                              </w:rPr>
                              <w:t xml:space="preserve"> </w:t>
                            </w:r>
                            <w:r w:rsidRPr="00251117">
                              <w:rPr>
                                <w:rFonts w:ascii="Arial" w:eastAsiaTheme="minorEastAsia" w:hAnsi="Arial" w:cs="Arial"/>
                                <w:kern w:val="24"/>
                              </w:rPr>
                              <w:t>is …….................................................................................................</w:t>
                            </w:r>
                          </w:p>
                          <w:p w:rsidR="00B62AF9" w:rsidRPr="00251117" w:rsidRDefault="00B62AF9" w:rsidP="002051B4">
                            <w:pPr>
                              <w:pStyle w:val="NormalWeb"/>
                              <w:spacing w:before="0" w:beforeAutospacing="0" w:after="0" w:afterAutospacing="0" w:line="360" w:lineRule="auto"/>
                              <w:rPr>
                                <w:rFonts w:ascii="Arial" w:eastAsiaTheme="minorEastAsia" w:hAnsi="Arial" w:cs="Arial"/>
                                <w:kern w:val="24"/>
                              </w:rPr>
                            </w:pPr>
                            <w:r w:rsidRPr="00251117">
                              <w:rPr>
                                <w:rFonts w:ascii="Arial" w:eastAsiaTheme="minorEastAsia" w:hAnsi="Arial" w:cs="Arial"/>
                                <w:kern w:val="24"/>
                              </w:rPr>
                              <w:t>.....................................................................................................................................</w:t>
                            </w:r>
                          </w:p>
                          <w:p w:rsidR="00B62AF9" w:rsidRPr="007D6EEC" w:rsidRDefault="00B62AF9" w:rsidP="002051B4">
                            <w:pPr>
                              <w:pStyle w:val="NormalWeb"/>
                              <w:spacing w:before="0" w:beforeAutospacing="0" w:after="0" w:afterAutospacing="0" w:line="360" w:lineRule="auto"/>
                              <w:rPr>
                                <w:rFonts w:ascii="Arial" w:hAnsi="Arial" w:cs="Arial"/>
                              </w:rPr>
                            </w:pPr>
                            <w:r w:rsidRPr="00251117">
                              <w:rPr>
                                <w:rFonts w:ascii="Arial" w:eastAsiaTheme="minorEastAsia" w:hAnsi="Arial" w:cs="Arial"/>
                                <w:kern w:val="24"/>
                              </w:rPr>
                              <w:t>...........................................................................</w:t>
                            </w:r>
                            <w:r w:rsidRPr="00251117">
                              <w:rPr>
                                <w:rFonts w:ascii="Arial" w:eastAsiaTheme="minorEastAsia" w:hAnsi="Arial" w:cs="Arial"/>
                                <w:i/>
                                <w:iCs/>
                                <w:kern w:val="24"/>
                              </w:rPr>
                              <w:t xml:space="preserve">. (ref slide and </w:t>
                            </w:r>
                            <w:r w:rsidRPr="006460D0">
                              <w:rPr>
                                <w:rFonts w:ascii="Arial" w:eastAsiaTheme="minorEastAsia" w:hAnsi="Arial" w:cs="Arial"/>
                                <w:i/>
                                <w:iCs/>
                                <w:color w:val="385623" w:themeColor="accent6" w:themeShade="80"/>
                                <w:kern w:val="24"/>
                              </w:rPr>
                              <w:t>new spec text p89)</w:t>
                            </w:r>
                            <w:r>
                              <w:rPr>
                                <w:rFonts w:ascii="Arial" w:eastAsiaTheme="minorEastAsia" w:hAnsi="Arial" w:cs="Arial"/>
                                <w:iCs/>
                                <w:kern w:val="24"/>
                              </w:rPr>
                              <w:t>……………………………………………</w:t>
                            </w:r>
                          </w:p>
                          <w:p w:rsidR="00B62AF9" w:rsidRPr="002051B4" w:rsidRDefault="00B62AF9" w:rsidP="002051B4">
                            <w:pPr>
                              <w:spacing w:line="360" w:lineRule="auto"/>
                              <w:rPr>
                                <w:rFonts w:ascii="Arial" w:hAnsi="Arial" w:cs="Arial"/>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12" o:spid="_x0000_s1409" type="#_x0000_t202" style="position:absolute;margin-left:7.8pt;margin-top:2.7pt;width:470.2pt;height: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" fillcolor="white [3201]" strokeweight=".5pt">
                <v:textbox>
                  <w:txbxContent>
                    <w:p w:rsidR="00B62AF9" w:rsidRPr="00251117" w:rsidRDefault="00B62AF9" w:rsidP="002051B4">
                      <w:pPr>
                        <w:pStyle w:val="NormalWeb"/>
                        <w:spacing w:before="0" w:beforeAutospacing="0" w:after="0" w:afterAutospacing="0" w:line="360" w:lineRule="auto"/>
                        <w:rPr>
                          <w:rFonts w:ascii="Arial" w:eastAsiaTheme="minorEastAsia" w:hAnsi="Arial" w:cs="Arial"/>
                          <w:kern w:val="24"/>
                        </w:rPr>
                      </w:pPr>
                      <w:r w:rsidRPr="002051B4">
                        <w:rPr>
                          <w:rFonts w:ascii="Arial" w:eastAsiaTheme="minorEastAsia" w:hAnsi="Arial" w:cs="Arial"/>
                          <w:b/>
                          <w:bCs/>
                          <w:kern w:val="24"/>
                        </w:rPr>
                        <w:t>Water potential</w:t>
                      </w:r>
                      <w:r w:rsidRPr="007D6EEC">
                        <w:rPr>
                          <w:rFonts w:ascii="Arial" w:eastAsiaTheme="minorEastAsia" w:hAnsi="Arial" w:cs="Arial"/>
                          <w:color w:val="FF0000"/>
                          <w:kern w:val="24"/>
                        </w:rPr>
                        <w:t xml:space="preserve"> </w:t>
                      </w:r>
                      <w:r w:rsidRPr="00251117">
                        <w:rPr>
                          <w:rFonts w:ascii="Arial" w:eastAsiaTheme="minorEastAsia" w:hAnsi="Arial" w:cs="Arial"/>
                          <w:kern w:val="24"/>
                        </w:rPr>
                        <w:t>is …….................................................................................................</w:t>
                      </w:r>
                    </w:p>
                    <w:p w:rsidR="00B62AF9" w:rsidRPr="00251117" w:rsidRDefault="00B62AF9" w:rsidP="002051B4">
                      <w:pPr>
                        <w:pStyle w:val="NormalWeb"/>
                        <w:spacing w:before="0" w:beforeAutospacing="0" w:after="0" w:afterAutospacing="0" w:line="360" w:lineRule="auto"/>
                        <w:rPr>
                          <w:rFonts w:ascii="Arial" w:eastAsiaTheme="minorEastAsia" w:hAnsi="Arial" w:cs="Arial"/>
                          <w:kern w:val="24"/>
                        </w:rPr>
                      </w:pPr>
                      <w:r w:rsidRPr="00251117">
                        <w:rPr>
                          <w:rFonts w:ascii="Arial" w:eastAsiaTheme="minorEastAsia" w:hAnsi="Arial" w:cs="Arial"/>
                          <w:kern w:val="24"/>
                        </w:rPr>
                        <w:t>.....................................................................................................................................</w:t>
                      </w:r>
                    </w:p>
                    <w:p w:rsidR="00B62AF9" w:rsidRPr="007D6EEC" w:rsidRDefault="00B62AF9" w:rsidP="002051B4">
                      <w:pPr>
                        <w:pStyle w:val="NormalWeb"/>
                        <w:spacing w:before="0" w:beforeAutospacing="0" w:after="0" w:afterAutospacing="0" w:line="360" w:lineRule="auto"/>
                        <w:rPr>
                          <w:rFonts w:ascii="Arial" w:hAnsi="Arial" w:cs="Arial"/>
                        </w:rPr>
                      </w:pPr>
                      <w:r w:rsidRPr="00251117">
                        <w:rPr>
                          <w:rFonts w:ascii="Arial" w:eastAsiaTheme="minorEastAsia" w:hAnsi="Arial" w:cs="Arial"/>
                          <w:kern w:val="24"/>
                        </w:rPr>
                        <w:t>...........................................................................</w:t>
                      </w:r>
                      <w:r w:rsidRPr="00251117">
                        <w:rPr>
                          <w:rFonts w:ascii="Arial" w:eastAsiaTheme="minorEastAsia" w:hAnsi="Arial" w:cs="Arial"/>
                          <w:i/>
                          <w:iCs/>
                          <w:kern w:val="24"/>
                        </w:rPr>
                        <w:t xml:space="preserve">. (ref slide and </w:t>
                      </w:r>
                      <w:r w:rsidRPr="006460D0">
                        <w:rPr>
                          <w:rFonts w:ascii="Arial" w:eastAsiaTheme="minorEastAsia" w:hAnsi="Arial" w:cs="Arial"/>
                          <w:i/>
                          <w:iCs/>
                          <w:color w:val="385623" w:themeColor="accent6" w:themeShade="80"/>
                          <w:kern w:val="24"/>
                        </w:rPr>
                        <w:t>new spec text p89)</w:t>
                      </w:r>
                      <w:r>
                        <w:rPr>
                          <w:rFonts w:ascii="Arial" w:eastAsiaTheme="minorEastAsia" w:hAnsi="Arial" w:cs="Arial"/>
                          <w:iCs/>
                          <w:kern w:val="24"/>
                        </w:rPr>
                        <w:t>……………………………………………</w:t>
                      </w:r>
                    </w:p>
                    <w:p w:rsidR="00B62AF9" w:rsidRPr="002051B4" w:rsidRDefault="00B62AF9" w:rsidP="002051B4">
                      <w:pPr>
                        <w:spacing w:line="360" w:lineRule="auto"/>
                        <w:rPr>
                          <w:rFonts w:ascii="Arial" w:hAnsi="Arial" w:cs="Arial"/>
                          <w:color w:val="FF0000"/>
                          <w:sz w:val="24"/>
                          <w:szCs w:val="24"/>
                        </w:rPr>
                      </w:pPr>
                    </w:p>
                  </w:txbxContent>
                </v:textbox>
              </v:shape>
            </w:pict>
          </mc:Fallback>
        </mc:AlternateContent>
      </w:r>
    </w:p>
    <w:p w:rsidR="00DF0296" w:rsidRDefault="00DF0296" w:rsidP="00C541D5">
      <w:pPr>
        <w:rPr>
          <w:rFonts w:ascii="Arial" w:hAnsi="Arial" w:cs="Arial"/>
          <w:sz w:val="24"/>
          <w:szCs w:val="24"/>
        </w:rPr>
      </w:pPr>
    </w:p>
    <w:p w:rsidR="00DF0296" w:rsidRDefault="00DF0296" w:rsidP="00C541D5">
      <w:pPr>
        <w:rPr>
          <w:rFonts w:ascii="Arial" w:hAnsi="Arial" w:cs="Arial"/>
          <w:sz w:val="24"/>
          <w:szCs w:val="24"/>
        </w:rPr>
      </w:pPr>
    </w:p>
    <w:p w:rsidR="00DF0296" w:rsidRDefault="00DF0296" w:rsidP="00C541D5">
      <w:pPr>
        <w:rPr>
          <w:rFonts w:ascii="Arial" w:hAnsi="Arial" w:cs="Arial"/>
          <w:sz w:val="24"/>
          <w:szCs w:val="24"/>
        </w:rPr>
      </w:pPr>
    </w:p>
    <w:p w:rsidR="00DF0296" w:rsidRPr="004774E7" w:rsidRDefault="006460D0" w:rsidP="006460D0">
      <w:pPr>
        <w:spacing w:after="40" w:line="288" w:lineRule="auto"/>
        <w:ind w:hanging="6"/>
        <w:contextualSpacing/>
        <w:rPr>
          <w:rFonts w:ascii="Arial" w:hAnsi="Arial" w:cs="Arial"/>
          <w:sz w:val="24"/>
          <w:szCs w:val="24"/>
        </w:rPr>
      </w:pPr>
      <w:r w:rsidRPr="004774E7">
        <w:rPr>
          <w:rFonts w:ascii="Arial" w:eastAsiaTheme="minorEastAsia" w:hAnsi="Arial" w:cs="Arial"/>
          <w:b/>
          <w:bCs/>
          <w:color w:val="000000" w:themeColor="text1"/>
          <w:kern w:val="24"/>
          <w:sz w:val="24"/>
          <w:szCs w:val="24"/>
          <w:lang w:eastAsia="en-GB"/>
        </w:rPr>
        <w:t>Water potential (</w:t>
      </w:r>
      <w:r w:rsidRPr="004774E7">
        <w:rPr>
          <w:rFonts w:ascii="Arial" w:eastAsiaTheme="minorEastAsia" w:hAnsi="Arial" w:cs="Arial"/>
          <w:b/>
          <w:bCs/>
          <w:color w:val="000000" w:themeColor="text1"/>
          <w:kern w:val="24"/>
          <w:sz w:val="24"/>
          <w:szCs w:val="24"/>
          <w:lang w:eastAsia="en-GB"/>
        </w:rPr>
        <w:t> or psi)</w:t>
      </w:r>
      <w:r w:rsidRPr="004774E7">
        <w:rPr>
          <w:rFonts w:ascii="Arial" w:eastAsiaTheme="minorEastAsia" w:hAnsi="Arial" w:cs="Arial"/>
          <w:color w:val="000000" w:themeColor="text1"/>
          <w:kern w:val="24"/>
          <w:sz w:val="24"/>
          <w:szCs w:val="24"/>
          <w:lang w:eastAsia="en-GB"/>
        </w:rPr>
        <w:t xml:space="preserve"> is measured in units of </w:t>
      </w:r>
      <w:r w:rsidR="004774E7">
        <w:rPr>
          <w:rFonts w:ascii="Arial" w:eastAsiaTheme="minorEastAsia" w:hAnsi="Arial" w:cs="Arial"/>
          <w:kern w:val="24"/>
          <w:sz w:val="24"/>
          <w:szCs w:val="24"/>
          <w:lang w:eastAsia="en-GB"/>
        </w:rPr>
        <w:t>......................</w:t>
      </w:r>
      <w:r w:rsidRPr="004774E7">
        <w:rPr>
          <w:rFonts w:ascii="Arial" w:eastAsiaTheme="minorEastAsia" w:hAnsi="Arial" w:cs="Arial"/>
          <w:kern w:val="24"/>
          <w:sz w:val="24"/>
          <w:szCs w:val="24"/>
          <w:lang w:eastAsia="en-GB"/>
        </w:rPr>
        <w:t xml:space="preserve"> </w:t>
      </w:r>
      <w:r w:rsidRPr="004774E7">
        <w:rPr>
          <w:rFonts w:ascii="Arial" w:eastAsiaTheme="minorEastAsia" w:hAnsi="Arial" w:cs="Arial"/>
          <w:color w:val="000000" w:themeColor="text1"/>
          <w:kern w:val="24"/>
          <w:sz w:val="24"/>
          <w:szCs w:val="24"/>
          <w:lang w:eastAsia="en-GB"/>
        </w:rPr>
        <w:t>eg</w:t>
      </w:r>
      <w:r w:rsidR="004774E7" w:rsidRPr="004774E7">
        <w:rPr>
          <w:rFonts w:ascii="Arial" w:eastAsiaTheme="minorEastAsia" w:hAnsi="Arial" w:cs="Arial"/>
          <w:kern w:val="24"/>
          <w:sz w:val="24"/>
          <w:szCs w:val="24"/>
          <w:lang w:eastAsia="en-GB"/>
        </w:rPr>
        <w:t>.............</w:t>
      </w:r>
      <w:r w:rsidR="004774E7">
        <w:rPr>
          <w:rFonts w:ascii="Arial" w:eastAsiaTheme="minorEastAsia" w:hAnsi="Arial" w:cs="Arial"/>
          <w:kern w:val="24"/>
          <w:sz w:val="24"/>
          <w:szCs w:val="24"/>
          <w:lang w:eastAsia="en-GB"/>
        </w:rPr>
        <w:t>....................</w:t>
      </w:r>
    </w:p>
    <w:p w:rsidR="00A03ECB" w:rsidRPr="00B12DA3" w:rsidRDefault="00A03ECB" w:rsidP="00A03ECB">
      <w:pPr>
        <w:rPr>
          <w:rFonts w:ascii="Arial" w:hAnsi="Arial" w:cs="Arial"/>
          <w:sz w:val="24"/>
          <w:szCs w:val="24"/>
        </w:rPr>
      </w:pPr>
      <w:r w:rsidRPr="00B12DA3">
        <w:rPr>
          <w:rFonts w:ascii="Arial" w:hAnsi="Arial" w:cs="Arial"/>
          <w:b/>
          <w:sz w:val="24"/>
          <w:szCs w:val="24"/>
        </w:rPr>
        <w:t xml:space="preserve">Complete </w:t>
      </w:r>
      <w:r w:rsidRPr="00B12DA3">
        <w:rPr>
          <w:rFonts w:ascii="Arial" w:hAnsi="Arial" w:cs="Arial"/>
          <w:sz w:val="24"/>
          <w:szCs w:val="24"/>
        </w:rPr>
        <w:t>the next statements and highlight them.</w:t>
      </w:r>
    </w:p>
    <w:p w:rsidR="00A03ECB" w:rsidRPr="004774E7" w:rsidRDefault="00A03ECB" w:rsidP="00A03ECB">
      <w:pPr>
        <w:rPr>
          <w:rFonts w:ascii="Arial" w:hAnsi="Arial" w:cs="Arial"/>
          <w:sz w:val="24"/>
          <w:szCs w:val="24"/>
        </w:rPr>
      </w:pPr>
      <w:r w:rsidRPr="00B12DA3">
        <w:rPr>
          <w:rFonts w:ascii="Arial" w:hAnsi="Arial" w:cs="Arial"/>
          <w:b/>
          <w:sz w:val="24"/>
          <w:szCs w:val="24"/>
        </w:rPr>
        <w:tab/>
      </w:r>
      <w:r w:rsidRPr="00B12DA3">
        <w:rPr>
          <w:rFonts w:ascii="Arial" w:hAnsi="Arial" w:cs="Arial"/>
          <w:b/>
          <w:sz w:val="24"/>
          <w:szCs w:val="24"/>
        </w:rPr>
        <w:tab/>
        <w:t xml:space="preserve">Water Potential of Pure Water </w:t>
      </w:r>
      <w:r w:rsidR="00B405AC">
        <w:rPr>
          <w:rFonts w:ascii="Arial" w:hAnsi="Arial" w:cs="Arial"/>
          <w:sz w:val="24"/>
          <w:szCs w:val="24"/>
        </w:rPr>
        <w:t xml:space="preserve">is </w:t>
      </w:r>
      <w:r w:rsidR="004774E7">
        <w:rPr>
          <w:rFonts w:ascii="Arial" w:hAnsi="Arial" w:cs="Arial"/>
          <w:sz w:val="24"/>
          <w:szCs w:val="24"/>
        </w:rPr>
        <w:t>....................</w:t>
      </w:r>
    </w:p>
    <w:p w:rsidR="00A03ECB" w:rsidRPr="004774E7" w:rsidRDefault="00A03ECB" w:rsidP="00A03ECB">
      <w:pPr>
        <w:rPr>
          <w:rFonts w:ascii="Arial" w:hAnsi="Arial" w:cs="Arial"/>
          <w:b/>
          <w:sz w:val="24"/>
          <w:szCs w:val="24"/>
        </w:rPr>
      </w:pPr>
      <w:r w:rsidRPr="00B12DA3">
        <w:rPr>
          <w:rFonts w:ascii="Arial" w:hAnsi="Arial" w:cs="Arial"/>
          <w:b/>
          <w:sz w:val="24"/>
          <w:szCs w:val="24"/>
        </w:rPr>
        <w:tab/>
      </w:r>
      <w:r w:rsidRPr="00B12DA3">
        <w:rPr>
          <w:rFonts w:ascii="Arial" w:hAnsi="Arial" w:cs="Arial"/>
          <w:b/>
          <w:sz w:val="24"/>
          <w:szCs w:val="24"/>
        </w:rPr>
        <w:tab/>
        <w:t xml:space="preserve">Water Potential of Solutions </w:t>
      </w:r>
      <w:r w:rsidR="00B405AC">
        <w:rPr>
          <w:rFonts w:ascii="Arial" w:hAnsi="Arial" w:cs="Arial"/>
          <w:sz w:val="24"/>
          <w:szCs w:val="24"/>
        </w:rPr>
        <w:t xml:space="preserve">is </w:t>
      </w:r>
      <w:r w:rsidR="004774E7">
        <w:rPr>
          <w:rFonts w:ascii="Arial" w:hAnsi="Arial" w:cs="Arial"/>
          <w:sz w:val="24"/>
          <w:szCs w:val="24"/>
        </w:rPr>
        <w:t>.......................</w:t>
      </w:r>
    </w:p>
    <w:p w:rsidR="00A03ECB" w:rsidRPr="00B12DA3" w:rsidRDefault="00B405AC" w:rsidP="00A03ECB">
      <w:pPr>
        <w:rPr>
          <w:rFonts w:ascii="Arial" w:hAnsi="Arial" w:cs="Arial"/>
          <w:sz w:val="24"/>
          <w:szCs w:val="24"/>
        </w:rPr>
      </w:pPr>
      <w:r>
        <w:rPr>
          <w:rFonts w:ascii="Arial" w:hAnsi="Arial" w:cs="Arial"/>
          <w:sz w:val="24"/>
          <w:szCs w:val="24"/>
        </w:rPr>
        <w:t xml:space="preserve">A concentrated </w:t>
      </w:r>
      <w:r w:rsidR="004774E7">
        <w:rPr>
          <w:rFonts w:ascii="Arial" w:hAnsi="Arial" w:cs="Arial"/>
          <w:sz w:val="24"/>
          <w:szCs w:val="24"/>
        </w:rPr>
        <w:t>solution has a .............</w:t>
      </w:r>
      <w:r>
        <w:rPr>
          <w:rFonts w:ascii="Arial" w:hAnsi="Arial" w:cs="Arial"/>
          <w:sz w:val="24"/>
          <w:szCs w:val="24"/>
        </w:rPr>
        <w:t>…</w:t>
      </w:r>
      <w:r w:rsidR="00A03ECB" w:rsidRPr="00B12DA3">
        <w:rPr>
          <w:rFonts w:ascii="Arial" w:hAnsi="Arial" w:cs="Arial"/>
          <w:sz w:val="24"/>
          <w:szCs w:val="24"/>
        </w:rPr>
        <w:t xml:space="preserve"> negative water potential than a dilute solution.</w:t>
      </w:r>
    </w:p>
    <w:p w:rsidR="00A03ECB" w:rsidRPr="00B12DA3" w:rsidRDefault="00A03ECB" w:rsidP="00A03ECB">
      <w:pPr>
        <w:rPr>
          <w:rFonts w:ascii="Arial" w:hAnsi="Arial" w:cs="Arial"/>
          <w:sz w:val="24"/>
          <w:szCs w:val="24"/>
        </w:rPr>
      </w:pPr>
      <w:r w:rsidRPr="00B12DA3">
        <w:rPr>
          <w:rFonts w:ascii="Arial" w:hAnsi="Arial" w:cs="Arial"/>
          <w:b/>
          <w:sz w:val="24"/>
          <w:szCs w:val="24"/>
        </w:rPr>
        <w:tab/>
      </w:r>
      <w:r w:rsidRPr="00B12DA3">
        <w:rPr>
          <w:rFonts w:ascii="Arial" w:hAnsi="Arial" w:cs="Arial"/>
          <w:b/>
          <w:sz w:val="24"/>
          <w:szCs w:val="24"/>
        </w:rPr>
        <w:tab/>
        <w:t>Concentrated Solutions</w:t>
      </w:r>
      <w:r w:rsidRPr="00B12DA3">
        <w:rPr>
          <w:rFonts w:ascii="Arial" w:hAnsi="Arial" w:cs="Arial"/>
          <w:sz w:val="24"/>
          <w:szCs w:val="24"/>
        </w:rPr>
        <w:t xml:space="preserve"> have a </w:t>
      </w:r>
      <w:r w:rsidRPr="00B12DA3">
        <w:rPr>
          <w:rFonts w:ascii="Arial" w:hAnsi="Arial" w:cs="Arial"/>
          <w:b/>
          <w:sz w:val="24"/>
          <w:szCs w:val="24"/>
        </w:rPr>
        <w:t xml:space="preserve">very negative </w:t>
      </w:r>
      <w:r w:rsidRPr="00B12DA3">
        <w:rPr>
          <w:rFonts w:ascii="Arial" w:hAnsi="Arial" w:cs="Arial"/>
          <w:sz w:val="24"/>
          <w:szCs w:val="24"/>
        </w:rPr>
        <w:t>water potential</w:t>
      </w:r>
    </w:p>
    <w:p w:rsidR="00A03ECB" w:rsidRPr="00B12DA3" w:rsidRDefault="00A03ECB" w:rsidP="00A03ECB">
      <w:pPr>
        <w:rPr>
          <w:rFonts w:ascii="Arial" w:hAnsi="Arial" w:cs="Arial"/>
          <w:sz w:val="24"/>
          <w:szCs w:val="24"/>
        </w:rPr>
      </w:pPr>
      <w:r w:rsidRPr="00B12DA3">
        <w:rPr>
          <w:rFonts w:ascii="Arial" w:hAnsi="Arial" w:cs="Arial"/>
          <w:b/>
          <w:sz w:val="24"/>
          <w:szCs w:val="24"/>
        </w:rPr>
        <w:tab/>
      </w:r>
      <w:r w:rsidRPr="00B12DA3">
        <w:rPr>
          <w:rFonts w:ascii="Arial" w:hAnsi="Arial" w:cs="Arial"/>
          <w:b/>
          <w:sz w:val="24"/>
          <w:szCs w:val="24"/>
        </w:rPr>
        <w:tab/>
        <w:t>Dilute Solutions</w:t>
      </w:r>
      <w:r w:rsidRPr="00B12DA3">
        <w:rPr>
          <w:rFonts w:ascii="Arial" w:hAnsi="Arial" w:cs="Arial"/>
          <w:sz w:val="24"/>
          <w:szCs w:val="24"/>
        </w:rPr>
        <w:t xml:space="preserve"> have a </w:t>
      </w:r>
      <w:r w:rsidRPr="00B12DA3">
        <w:rPr>
          <w:rFonts w:ascii="Arial" w:hAnsi="Arial" w:cs="Arial"/>
          <w:b/>
          <w:sz w:val="24"/>
          <w:szCs w:val="24"/>
        </w:rPr>
        <w:t>less negative</w:t>
      </w:r>
      <w:r w:rsidRPr="00B12DA3">
        <w:rPr>
          <w:rFonts w:ascii="Arial" w:hAnsi="Arial" w:cs="Arial"/>
          <w:sz w:val="24"/>
          <w:szCs w:val="24"/>
        </w:rPr>
        <w:t xml:space="preserve"> water potential</w:t>
      </w:r>
    </w:p>
    <w:p w:rsidR="00A03ECB" w:rsidRPr="00B12DA3" w:rsidRDefault="00A03ECB" w:rsidP="00A03ECB">
      <w:pPr>
        <w:rPr>
          <w:rFonts w:ascii="Arial" w:hAnsi="Arial" w:cs="Arial"/>
          <w:sz w:val="24"/>
          <w:szCs w:val="24"/>
        </w:rPr>
      </w:pPr>
      <w:r w:rsidRPr="00B12DA3">
        <w:rPr>
          <w:rFonts w:ascii="Arial" w:hAnsi="Arial" w:cs="Arial"/>
          <w:b/>
          <w:sz w:val="24"/>
          <w:szCs w:val="24"/>
        </w:rPr>
        <w:tab/>
      </w:r>
      <w:r w:rsidRPr="00B12DA3">
        <w:rPr>
          <w:rFonts w:ascii="Arial" w:hAnsi="Arial" w:cs="Arial"/>
          <w:b/>
          <w:sz w:val="24"/>
          <w:szCs w:val="24"/>
        </w:rPr>
        <w:tab/>
        <w:t>Pure water</w:t>
      </w:r>
      <w:r w:rsidRPr="00B12DA3">
        <w:rPr>
          <w:rFonts w:ascii="Arial" w:hAnsi="Arial" w:cs="Arial"/>
          <w:sz w:val="24"/>
          <w:szCs w:val="24"/>
        </w:rPr>
        <w:t xml:space="preserve"> has the </w:t>
      </w:r>
      <w:r w:rsidRPr="00B12DA3">
        <w:rPr>
          <w:rFonts w:ascii="Arial" w:hAnsi="Arial" w:cs="Arial"/>
          <w:b/>
          <w:sz w:val="24"/>
          <w:szCs w:val="24"/>
        </w:rPr>
        <w:t>highest</w:t>
      </w:r>
      <w:r w:rsidRPr="00B12DA3">
        <w:rPr>
          <w:rFonts w:ascii="Arial" w:hAnsi="Arial" w:cs="Arial"/>
          <w:sz w:val="24"/>
          <w:szCs w:val="24"/>
        </w:rPr>
        <w:t xml:space="preserve"> possible water potential of </w:t>
      </w:r>
      <w:r w:rsidRPr="00B12DA3">
        <w:rPr>
          <w:rFonts w:ascii="Arial" w:hAnsi="Arial" w:cs="Arial"/>
          <w:b/>
          <w:sz w:val="24"/>
          <w:szCs w:val="24"/>
        </w:rPr>
        <w:t>zero</w:t>
      </w:r>
      <w:r w:rsidRPr="00B12DA3">
        <w:rPr>
          <w:rFonts w:ascii="Arial" w:hAnsi="Arial" w:cs="Arial"/>
          <w:sz w:val="24"/>
          <w:szCs w:val="24"/>
        </w:rPr>
        <w:t>.</w:t>
      </w:r>
    </w:p>
    <w:p w:rsidR="00A03ECB" w:rsidRDefault="00A03ECB" w:rsidP="00A03ECB">
      <w:pPr>
        <w:rPr>
          <w:rFonts w:ascii="Arial" w:hAnsi="Arial" w:cs="Arial"/>
        </w:rPr>
      </w:pPr>
    </w:p>
    <w:p w:rsidR="00A03ECB" w:rsidRDefault="00A03ECB" w:rsidP="004774E7">
      <w:pPr>
        <w:spacing w:after="0" w:line="240" w:lineRule="auto"/>
        <w:rPr>
          <w:rFonts w:ascii="Arial" w:hAnsi="Arial" w:cs="Arial"/>
        </w:rPr>
      </w:pPr>
      <w:r>
        <w:rPr>
          <w:rFonts w:ascii="Arial" w:hAnsi="Arial" w:cs="Arial"/>
        </w:rPr>
        <w:t>Very negative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less negative</w:t>
      </w:r>
      <w:r>
        <w:rPr>
          <w:rFonts w:ascii="Arial" w:hAnsi="Arial" w:cs="Arial"/>
        </w:rPr>
        <w:tab/>
      </w:r>
      <w:r>
        <w:rPr>
          <w:rFonts w:ascii="Arial" w:hAnsi="Arial" w:cs="Arial"/>
        </w:rPr>
        <w:tab/>
      </w:r>
      <w:r>
        <w:rPr>
          <w:rFonts w:ascii="Arial" w:hAnsi="Arial" w:cs="Arial"/>
        </w:rPr>
        <w:tab/>
        <w:t>zero</w:t>
      </w:r>
    </w:p>
    <w:p w:rsidR="00A03ECB" w:rsidRDefault="00A03ECB" w:rsidP="00A03ECB">
      <w:pPr>
        <w:rPr>
          <w:rFonts w:ascii="Arial" w:hAnsi="Arial" w:cs="Arial"/>
        </w:rPr>
      </w:pPr>
      <w:r>
        <w:rPr>
          <w:rFonts w:ascii="Arial" w:hAnsi="Arial" w:cs="Arial"/>
        </w:rPr>
        <w:t>Water potential</w:t>
      </w:r>
      <w:r>
        <w:rPr>
          <w:rFonts w:ascii="Arial" w:hAnsi="Arial" w:cs="Arial"/>
        </w:rPr>
        <w:tab/>
      </w:r>
      <w:r>
        <w:rPr>
          <w:rFonts w:ascii="Arial" w:hAnsi="Arial" w:cs="Arial"/>
        </w:rPr>
        <w:tab/>
      </w:r>
      <w:r>
        <w:rPr>
          <w:rFonts w:ascii="Arial" w:hAnsi="Arial" w:cs="Arial"/>
        </w:rPr>
        <w:tab/>
      </w:r>
      <w:r>
        <w:rPr>
          <w:rFonts w:ascii="Arial" w:hAnsi="Arial" w:cs="Arial"/>
        </w:rPr>
        <w:tab/>
        <w:t>water potential</w:t>
      </w:r>
      <w:r>
        <w:rPr>
          <w:rFonts w:ascii="Arial" w:hAnsi="Arial" w:cs="Arial"/>
        </w:rPr>
        <w:tab/>
      </w:r>
      <w:r>
        <w:rPr>
          <w:rFonts w:ascii="Arial" w:hAnsi="Arial" w:cs="Arial"/>
        </w:rPr>
        <w:tab/>
      </w:r>
      <w:r>
        <w:rPr>
          <w:rFonts w:ascii="Arial" w:hAnsi="Arial" w:cs="Arial"/>
        </w:rPr>
        <w:tab/>
        <w:t>water potential</w:t>
      </w:r>
    </w:p>
    <w:p w:rsidR="00A03ECB" w:rsidRDefault="004774E7" w:rsidP="00A03ECB">
      <w:pPr>
        <w:rPr>
          <w:rFonts w:ascii="Arial" w:hAnsi="Arial" w:cs="Arial"/>
        </w:rPr>
      </w:pPr>
      <w:r>
        <w:rPr>
          <w:rFonts w:ascii="Arial" w:hAnsi="Arial" w:cs="Arial"/>
          <w:noProof/>
          <w:lang w:eastAsia="en-GB"/>
        </w:rPr>
        <mc:AlternateContent>
          <mc:Choice Requires="wps">
            <w:drawing>
              <wp:anchor distT="0" distB="0" distL="114300" distR="114300" simplePos="0" relativeHeight="251676672" behindDoc="0" locked="0" layoutInCell="1" allowOverlap="1" wp14:anchorId="2B11F13D" wp14:editId="6A608A2C">
                <wp:simplePos x="0" y="0"/>
                <wp:positionH relativeFrom="column">
                  <wp:posOffset>3785235</wp:posOffset>
                </wp:positionH>
                <wp:positionV relativeFrom="paragraph">
                  <wp:posOffset>-635</wp:posOffset>
                </wp:positionV>
                <wp:extent cx="1143000" cy="0"/>
                <wp:effectExtent l="38100" t="76200" r="0" b="95250"/>
                <wp:wrapNone/>
                <wp:docPr id="24219" name="Straight Connector 24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2B3FD" id="Straight Connector 2421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05pt" to="388.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" strokecolor="red" strokeweight="2pt">
                <v:stroke endarrow="block"/>
              </v:line>
            </w:pict>
          </mc:Fallback>
        </mc:AlternateContent>
      </w:r>
      <w:r>
        <w:rPr>
          <w:rFonts w:ascii="Arial" w:hAnsi="Arial" w:cs="Arial"/>
          <w:noProof/>
          <w:lang w:eastAsia="en-GB"/>
        </w:rPr>
        <mc:AlternateContent>
          <mc:Choice Requires="wps">
            <w:drawing>
              <wp:anchor distT="0" distB="0" distL="114300" distR="114300" simplePos="0" relativeHeight="251677696" behindDoc="0" locked="0" layoutInCell="1" allowOverlap="1" wp14:anchorId="7C843883" wp14:editId="7778E51C">
                <wp:simplePos x="0" y="0"/>
                <wp:positionH relativeFrom="column">
                  <wp:posOffset>989965</wp:posOffset>
                </wp:positionH>
                <wp:positionV relativeFrom="paragraph">
                  <wp:posOffset>-635</wp:posOffset>
                </wp:positionV>
                <wp:extent cx="1571625" cy="0"/>
                <wp:effectExtent l="38100" t="76200" r="0" b="95250"/>
                <wp:wrapNone/>
                <wp:docPr id="24218" name="Straight Connector 24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1625"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152D4" id="Straight Connector 2421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05pt" to="201.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" strokecolor="red" strokeweight="2pt">
                <v:stroke endarrow="block"/>
              </v:line>
            </w:pict>
          </mc:Fallback>
        </mc:AlternateContent>
      </w:r>
      <w:r w:rsidR="00A03ECB">
        <w:rPr>
          <w:rFonts w:ascii="Arial" w:hAnsi="Arial" w:cs="Arial"/>
          <w:noProof/>
          <w:lang w:eastAsia="en-GB"/>
        </w:rPr>
        <mc:AlternateContent>
          <mc:Choice Requires="wpg">
            <w:drawing>
              <wp:anchor distT="0" distB="0" distL="114300" distR="114300" simplePos="0" relativeHeight="251675648" behindDoc="0" locked="0" layoutInCell="1" allowOverlap="1" wp14:anchorId="09A54317" wp14:editId="240B76C4">
                <wp:simplePos x="0" y="0"/>
                <wp:positionH relativeFrom="column">
                  <wp:posOffset>318135</wp:posOffset>
                </wp:positionH>
                <wp:positionV relativeFrom="paragraph">
                  <wp:posOffset>137160</wp:posOffset>
                </wp:positionV>
                <wp:extent cx="5343525" cy="295275"/>
                <wp:effectExtent l="13335" t="13335" r="5715" b="5715"/>
                <wp:wrapNone/>
                <wp:docPr id="24213" name="Group 2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95275"/>
                          <a:chOff x="1170" y="8235"/>
                          <a:chExt cx="8415" cy="465"/>
                        </a:xfrm>
                      </wpg:grpSpPr>
                      <wps:wsp>
                        <wps:cNvPr id="24214" name="Line 7"/>
                        <wps:cNvCnPr>
                          <a:cxnSpLocks noChangeShapeType="1"/>
                        </wps:cNvCnPr>
                        <wps:spPr bwMode="auto">
                          <a:xfrm>
                            <a:off x="1170" y="8235"/>
                            <a:ext cx="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5" name="Line 8"/>
                        <wps:cNvCnPr>
                          <a:cxnSpLocks noChangeShapeType="1"/>
                        </wps:cNvCnPr>
                        <wps:spPr bwMode="auto">
                          <a:xfrm>
                            <a:off x="1170" y="823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6" name="Line 9"/>
                        <wps:cNvCnPr>
                          <a:cxnSpLocks noChangeShapeType="1"/>
                        </wps:cNvCnPr>
                        <wps:spPr bwMode="auto">
                          <a:xfrm>
                            <a:off x="5550" y="8235"/>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7" name="Line 10"/>
                        <wps:cNvCnPr>
                          <a:cxnSpLocks noChangeShapeType="1"/>
                        </wps:cNvCnPr>
                        <wps:spPr bwMode="auto">
                          <a:xfrm>
                            <a:off x="9585" y="823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DA0E7A" id="Group 24213" o:spid="_x0000_s1026" style="position:absolute;margin-left:25.05pt;margin-top:10.8pt;width:420.75pt;height:23.25pt;z-index:251675648" coordorigin="1170,8235" coordsize="841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">
                <v:line id="Line 7" o:spid="_x0000_s1027" style="position:absolute;visibility:visible;mso-wrap-style:square" from="1170,8235" to="9585,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8gAAADeAAAADwAAAGRycy9kb3ducmV2LnhtbESPQUvDQBSE74L/YXmCN7NpLEFiN6G0&#10;CK0HsVXQ42v2mUSzb8PumsR/7woFj8PMfMOsqtn0YiTnO8sKFkkKgri2uuNGwevLw80dCB+QNfaW&#10;ScEPeajKy4sVFtpOfKDxGBoRIewLVNCGMBRS+rolgz6xA3H0PqwzGKJ0jdQOpwg3vczSNJcGO44L&#10;LQ60aan+On4bBU+3z/m43j/u5rd9fqq3h9P75+SUur6a1/cgAs3hP3xu77SCbJktlvB3J14BW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r8gAAADeAAAADwAAAAAA&#10;AAAAAAAAAAChAgAAZHJzL2Rvd25yZXYueG1sUEsFBgAAAAAEAAQA+QAAAJYDAAAAAA==&#10;"/>
                <v:line id="Line 8" o:spid="_x0000_s1028" style="position:absolute;visibility:visible;mso-wrap-style:square" from="1170,8235" to="117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ENMkAAADeAAAADwAAAGRycy9kb3ducmV2LnhtbESPQUvDQBSE74L/YXlCb3bTVIPEbktp&#10;KbQepK2CHl+zzyQ2+zbsrkn8992C4HGYmW+Y2WIwjejI+dqygsk4AUFcWF1zqeD9bXP/BMIHZI2N&#10;ZVLwSx4W89ubGeba9nyg7hhKESHsc1RQhdDmUvqiIoN+bFvi6H1ZZzBE6UqpHfYRbhqZJkkmDdYc&#10;FypsaVVRcT7+GAWv033WLXcv2+Fjl52K9eH0+d07pUZ3w/IZRKAh/If/2lutIH1IJ4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DRDTJAAAA3gAAAA8AAAAA&#10;AAAAAAAAAAAAoQIAAGRycy9kb3ducmV2LnhtbFBLBQYAAAAABAAEAPkAAACXAwAAAAA=&#10;"/>
                <v:line id="Line 9" o:spid="_x0000_s1029" style="position:absolute;visibility:visible;mso-wrap-style:square" from="5550,8235" to="5550,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aQ8gAAADeAAAADwAAAGRycy9kb3ducmV2LnhtbESPQWvCQBSE74X+h+UVeqsb0xJKdBWp&#10;CNqDVCvo8Zl9JrHZt2F3m6T/visUehxm5htmOh9MIzpyvrasYDxKQBAXVtdcKjh8rp5eQfiArLGx&#10;TAp+yMN8dn83xVzbnnfU7UMpIoR9jgqqENpcSl9UZNCPbEscvYt1BkOUrpTaYR/hppFpkmTSYM1x&#10;ocKW3ioqvvbfRsH2+SPrFpv39XDcZOdiuTufrr1T6vFhWExABBrCf/ivvdYK0pd0nMH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HaQ8gAAADeAAAADwAAAAAA&#10;AAAAAAAAAAChAgAAZHJzL2Rvd25yZXYueG1sUEsFBgAAAAAEAAQA+QAAAJYDAAAAAA==&#10;"/>
                <v:line id="Line 10" o:spid="_x0000_s1030" style="position:absolute;visibility:visible;mso-wrap-style:square" from="9585,8235" to="9585,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1/2MkAAADeAAAADwAAAGRycy9kb3ducmV2LnhtbESPQUvDQBSE7wX/w/KE3tpNU4kSuy3F&#10;Umg9SFsFPb5mn0k0+zbsrkn8992C4HGYmW+YxWowjejI+dqygtk0AUFcWF1zqeDtdTt5AOEDssbG&#10;Min4JQ+r5c1ogbm2PR+pO4VSRAj7HBVUIbS5lL6oyKCf2pY4ep/WGQxRulJqh32Em0amSZJJgzXH&#10;hQpbeqqo+D79GAUv80PWrffPu+F9n52LzfH88dU7pca3w/oRRKAh/If/2jutIL1LZ/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f9jJAAAA3gAAAA8AAAAA&#10;AAAAAAAAAAAAoQIAAGRycy9kb3ducmV2LnhtbFBLBQYAAAAABAAEAPkAAACXAwAAAAA=&#10;"/>
              </v:group>
            </w:pict>
          </mc:Fallback>
        </mc:AlternateContent>
      </w:r>
    </w:p>
    <w:p w:rsidR="00A03ECB" w:rsidRDefault="00A03ECB" w:rsidP="00A03ECB">
      <w:pPr>
        <w:rPr>
          <w:rFonts w:ascii="Arial" w:hAnsi="Arial" w:cs="Arial"/>
        </w:rPr>
      </w:pPr>
    </w:p>
    <w:p w:rsidR="00A03ECB" w:rsidRDefault="00A03ECB" w:rsidP="00A03ECB">
      <w:pPr>
        <w:rPr>
          <w:rFonts w:ascii="Arial" w:hAnsi="Arial" w:cs="Arial"/>
          <w:b/>
        </w:rPr>
      </w:pPr>
      <w:r w:rsidRPr="00CB019D">
        <w:rPr>
          <w:rFonts w:ascii="Arial" w:hAnsi="Arial" w:cs="Arial"/>
          <w:b/>
        </w:rPr>
        <w:t>Concentrated solution</w:t>
      </w:r>
      <w:r>
        <w:rPr>
          <w:rFonts w:ascii="Arial" w:hAnsi="Arial" w:cs="Arial"/>
        </w:rPr>
        <w:tab/>
      </w:r>
      <w:r>
        <w:rPr>
          <w:rFonts w:ascii="Arial" w:hAnsi="Arial" w:cs="Arial"/>
        </w:rPr>
        <w:tab/>
      </w:r>
      <w:r>
        <w:rPr>
          <w:rFonts w:ascii="Arial" w:hAnsi="Arial" w:cs="Arial"/>
        </w:rPr>
        <w:tab/>
      </w:r>
      <w:r w:rsidRPr="00CB019D">
        <w:rPr>
          <w:rFonts w:ascii="Arial" w:hAnsi="Arial" w:cs="Arial"/>
          <w:b/>
        </w:rPr>
        <w:t>dilute solution</w:t>
      </w:r>
      <w:r>
        <w:rPr>
          <w:rFonts w:ascii="Arial" w:hAnsi="Arial" w:cs="Arial"/>
        </w:rPr>
        <w:tab/>
      </w:r>
      <w:r>
        <w:rPr>
          <w:rFonts w:ascii="Arial" w:hAnsi="Arial" w:cs="Arial"/>
        </w:rPr>
        <w:tab/>
      </w:r>
      <w:r w:rsidRPr="00CB019D">
        <w:rPr>
          <w:rFonts w:ascii="Arial" w:hAnsi="Arial" w:cs="Arial"/>
          <w:b/>
        </w:rPr>
        <w:t>pure water</w:t>
      </w:r>
    </w:p>
    <w:p w:rsidR="006460D0" w:rsidRPr="006460D0" w:rsidRDefault="006460D0" w:rsidP="006460D0">
      <w:pPr>
        <w:spacing w:after="40" w:line="288" w:lineRule="auto"/>
        <w:ind w:hanging="6"/>
        <w:contextualSpacing/>
        <w:rPr>
          <w:rFonts w:ascii="Arial" w:hAnsi="Arial" w:cs="Arial"/>
          <w:sz w:val="24"/>
          <w:szCs w:val="24"/>
        </w:rPr>
      </w:pPr>
    </w:p>
    <w:p w:rsidR="00B12DA3" w:rsidRDefault="00B12DA3" w:rsidP="00B12DA3">
      <w:pPr>
        <w:spacing w:after="0" w:line="240" w:lineRule="auto"/>
        <w:rPr>
          <w:rFonts w:ascii="Arial" w:hAnsi="Arial" w:cs="Arial"/>
        </w:rPr>
      </w:pPr>
      <w:r>
        <w:rPr>
          <w:rFonts w:ascii="Arial" w:hAnsi="Arial" w:cs="Arial"/>
        </w:rPr>
        <w:t xml:space="preserve">The rule is that water always ‘falls from a high to a low water potential ie in the direction of </w:t>
      </w:r>
    </w:p>
    <w:p w:rsidR="00B12DA3" w:rsidRDefault="00B12DA3" w:rsidP="00B12DA3">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79744" behindDoc="0" locked="0" layoutInCell="1" allowOverlap="1" wp14:anchorId="66D7F386" wp14:editId="05A64FF9">
                <wp:simplePos x="0" y="0"/>
                <wp:positionH relativeFrom="column">
                  <wp:posOffset>2302400</wp:posOffset>
                </wp:positionH>
                <wp:positionV relativeFrom="paragraph">
                  <wp:posOffset>105713</wp:posOffset>
                </wp:positionV>
                <wp:extent cx="514350" cy="0"/>
                <wp:effectExtent l="22860" t="64770" r="15240" b="68580"/>
                <wp:wrapNone/>
                <wp:docPr id="24220" name="Straight Connector 24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9B780" id="Straight Connector 2422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pt,8.3pt" to="221.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" strokecolor="red" strokeweight="2pt">
                <v:stroke endarrow="block"/>
              </v:line>
            </w:pict>
          </mc:Fallback>
        </mc:AlternateContent>
      </w:r>
      <w:r>
        <w:rPr>
          <w:rFonts w:ascii="Arial" w:hAnsi="Arial" w:cs="Arial"/>
        </w:rPr>
        <w:t xml:space="preserve">the arrows in the above diagram. </w:t>
      </w:r>
    </w:p>
    <w:p w:rsidR="00B12DA3" w:rsidRDefault="00B12DA3" w:rsidP="00B12DA3">
      <w:pPr>
        <w:rPr>
          <w:rFonts w:ascii="Arial" w:hAnsi="Arial" w:cs="Arial"/>
        </w:rPr>
      </w:pPr>
    </w:p>
    <w:p w:rsidR="00DF0296" w:rsidRPr="00B12DA3" w:rsidRDefault="00B12DA3" w:rsidP="00C541D5">
      <w:pPr>
        <w:rPr>
          <w:rFonts w:ascii="Arial" w:hAnsi="Arial" w:cs="Arial"/>
          <w:b/>
          <w:sz w:val="24"/>
          <w:szCs w:val="24"/>
        </w:rPr>
      </w:pPr>
      <w:r w:rsidRPr="00B12DA3">
        <w:rPr>
          <w:rFonts w:ascii="Arial" w:hAnsi="Arial" w:cs="Arial"/>
          <w:b/>
          <w:sz w:val="24"/>
          <w:szCs w:val="24"/>
        </w:rPr>
        <w:t xml:space="preserve">Applying This to Cell Water Potential Questions </w:t>
      </w:r>
    </w:p>
    <w:p w:rsidR="00B12DA3" w:rsidRPr="00B12DA3" w:rsidRDefault="00B12DA3" w:rsidP="00B12DA3">
      <w:pPr>
        <w:pStyle w:val="ListParagraph"/>
        <w:numPr>
          <w:ilvl w:val="0"/>
          <w:numId w:val="22"/>
        </w:numPr>
        <w:tabs>
          <w:tab w:val="left" w:pos="1134"/>
        </w:tabs>
        <w:spacing w:after="120"/>
        <w:rPr>
          <w:rFonts w:ascii="Arial" w:hAnsi="Arial" w:cs="Arial"/>
        </w:rPr>
      </w:pPr>
      <w:r w:rsidRPr="00B12DA3">
        <w:rPr>
          <w:rFonts w:ascii="Arial" w:hAnsi="Arial" w:cs="Arial"/>
        </w:rPr>
        <w:t>a)</w:t>
      </w:r>
      <w:r>
        <w:rPr>
          <w:rFonts w:ascii="Arial" w:hAnsi="Arial" w:cs="Arial"/>
        </w:rPr>
        <w:tab/>
      </w:r>
      <w:r w:rsidRPr="00B12DA3">
        <w:rPr>
          <w:rFonts w:ascii="Arial" w:hAnsi="Arial" w:cs="Arial"/>
        </w:rPr>
        <w:t>Show the direction of the net movement of water</w:t>
      </w:r>
      <w:r>
        <w:rPr>
          <w:rFonts w:ascii="Arial" w:hAnsi="Arial" w:cs="Arial"/>
        </w:rPr>
        <w:t xml:space="preserve"> molecules by an arrow drawn </w:t>
      </w:r>
      <w:r>
        <w:rPr>
          <w:rFonts w:ascii="Arial" w:hAnsi="Arial" w:cs="Arial"/>
        </w:rPr>
        <w:tab/>
        <w:t xml:space="preserve">on </w:t>
      </w:r>
      <w:r w:rsidRPr="00B12DA3">
        <w:rPr>
          <w:rFonts w:ascii="Arial" w:hAnsi="Arial" w:cs="Arial"/>
        </w:rPr>
        <w:t xml:space="preserve">the two cells below. </w:t>
      </w:r>
    </w:p>
    <w:p w:rsidR="00B12DA3" w:rsidRDefault="00B12DA3" w:rsidP="00B12DA3">
      <w:pPr>
        <w:tabs>
          <w:tab w:val="left" w:pos="709"/>
          <w:tab w:val="left" w:pos="1134"/>
        </w:tabs>
        <w:spacing w:after="120"/>
        <w:rPr>
          <w:rFonts w:ascii="Arial" w:hAnsi="Arial" w:cs="Arial"/>
        </w:rPr>
      </w:pPr>
      <w:r>
        <w:rPr>
          <w:rFonts w:ascii="Arial" w:hAnsi="Arial" w:cs="Arial"/>
        </w:rPr>
        <w:tab/>
        <w:t>b)</w:t>
      </w:r>
      <w:r>
        <w:rPr>
          <w:rFonts w:ascii="Arial" w:hAnsi="Arial" w:cs="Arial"/>
        </w:rPr>
        <w:tab/>
        <w:t xml:space="preserve">Label the </w:t>
      </w:r>
      <w:r w:rsidRPr="005C5B12">
        <w:rPr>
          <w:rFonts w:ascii="Arial" w:hAnsi="Arial" w:cs="Arial"/>
          <w:b/>
        </w:rPr>
        <w:t>cell solutions</w:t>
      </w:r>
      <w:r>
        <w:rPr>
          <w:rFonts w:ascii="Arial" w:hAnsi="Arial" w:cs="Arial"/>
        </w:rPr>
        <w:t xml:space="preserve"> as concentrated or dilute appropriately. </w:t>
      </w:r>
    </w:p>
    <w:p w:rsidR="00B12DA3" w:rsidRDefault="00B12DA3" w:rsidP="00B12DA3">
      <w:pPr>
        <w:tabs>
          <w:tab w:val="left" w:pos="709"/>
          <w:tab w:val="left" w:pos="1134"/>
        </w:tabs>
        <w:spacing w:after="120"/>
        <w:rPr>
          <w:rFonts w:ascii="Arial" w:hAnsi="Arial" w:cs="Arial"/>
        </w:rPr>
      </w:pPr>
      <w:r>
        <w:rPr>
          <w:rFonts w:ascii="Arial" w:hAnsi="Arial" w:cs="Arial"/>
        </w:rPr>
        <w:tab/>
        <w:t xml:space="preserve">c) </w:t>
      </w:r>
      <w:r>
        <w:rPr>
          <w:rFonts w:ascii="Arial" w:hAnsi="Arial" w:cs="Arial"/>
        </w:rPr>
        <w:tab/>
        <w:t xml:space="preserve">Label the cells as having high or low water potentials appropriately. </w:t>
      </w:r>
    </w:p>
    <w:p w:rsidR="00DF0296" w:rsidRDefault="002C0A94" w:rsidP="00C541D5">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80768" behindDoc="0" locked="0" layoutInCell="1" allowOverlap="1" wp14:anchorId="5856B356" wp14:editId="112AC6B5">
                <wp:simplePos x="0" y="0"/>
                <wp:positionH relativeFrom="column">
                  <wp:posOffset>925195</wp:posOffset>
                </wp:positionH>
                <wp:positionV relativeFrom="paragraph">
                  <wp:posOffset>170953</wp:posOffset>
                </wp:positionV>
                <wp:extent cx="3252083" cy="981075"/>
                <wp:effectExtent l="0" t="0" r="24765" b="285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083" cy="981075"/>
                          <a:chOff x="2625" y="7866"/>
                          <a:chExt cx="5850" cy="1815"/>
                        </a:xfrm>
                      </wpg:grpSpPr>
                      <wps:wsp>
                        <wps:cNvPr id="9" name="AutoShape 5"/>
                        <wps:cNvSpPr>
                          <a:spLocks noChangeArrowheads="1"/>
                        </wps:cNvSpPr>
                        <wps:spPr bwMode="auto">
                          <a:xfrm>
                            <a:off x="2625" y="7881"/>
                            <a:ext cx="2910" cy="1800"/>
                          </a:xfrm>
                          <a:prstGeom prst="roundRect">
                            <a:avLst>
                              <a:gd name="adj" fmla="val 16667"/>
                            </a:avLst>
                          </a:prstGeom>
                          <a:solidFill>
                            <a:srgbClr val="FFFFFF"/>
                          </a:solidFill>
                          <a:ln w="9525">
                            <a:solidFill>
                              <a:srgbClr val="000000"/>
                            </a:solidFill>
                            <a:round/>
                            <a:headEnd/>
                            <a:tailEnd/>
                          </a:ln>
                        </wps:spPr>
                        <wps:txbx>
                          <w:txbxContent>
                            <w:p w:rsidR="00B62AF9" w:rsidRDefault="00B62AF9" w:rsidP="002C0A94">
                              <w:pPr>
                                <w:spacing w:after="0" w:line="240" w:lineRule="auto"/>
                                <w:rPr>
                                  <w:rFonts w:ascii="Arial" w:hAnsi="Arial" w:cs="Arial"/>
                                  <w:b/>
                                </w:rPr>
                              </w:pPr>
                              <w:r>
                                <w:rPr>
                                  <w:rFonts w:ascii="Arial" w:hAnsi="Arial" w:cs="Arial"/>
                                  <w:b/>
                                </w:rPr>
                                <w:t xml:space="preserve">            Cell A</w:t>
                              </w:r>
                            </w:p>
                            <w:p w:rsidR="00B62AF9" w:rsidRDefault="00B62AF9" w:rsidP="002C0A94">
                              <w:pPr>
                                <w:spacing w:after="0" w:line="240" w:lineRule="auto"/>
                                <w:rPr>
                                  <w:rFonts w:ascii="Arial" w:hAnsi="Arial" w:cs="Arial"/>
                                  <w:b/>
                                </w:rPr>
                              </w:pP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Pr>
                                  <w:rFonts w:ascii="Arial" w:hAnsi="Arial" w:cs="Arial"/>
                                  <w:b/>
                                </w:rPr>
                                <w:t xml:space="preserve"> = - 400 kPa</w:t>
                              </w:r>
                            </w:p>
                          </w:txbxContent>
                        </wps:txbx>
                        <wps:bodyPr rot="0" vert="horz" wrap="square" lIns="91440" tIns="45720" rIns="91440" bIns="45720" anchor="t" anchorCtr="0" upright="1">
                          <a:noAutofit/>
                        </wps:bodyPr>
                      </wps:wsp>
                      <wps:wsp>
                        <wps:cNvPr id="10" name="AutoShape 6"/>
                        <wps:cNvSpPr>
                          <a:spLocks noChangeArrowheads="1"/>
                        </wps:cNvSpPr>
                        <wps:spPr bwMode="auto">
                          <a:xfrm>
                            <a:off x="5565" y="7866"/>
                            <a:ext cx="2910" cy="1800"/>
                          </a:xfrm>
                          <a:prstGeom prst="roundRect">
                            <a:avLst>
                              <a:gd name="adj" fmla="val 16667"/>
                            </a:avLst>
                          </a:prstGeom>
                          <a:solidFill>
                            <a:srgbClr val="FFFFFF"/>
                          </a:solidFill>
                          <a:ln w="9525">
                            <a:solidFill>
                              <a:srgbClr val="000000"/>
                            </a:solidFill>
                            <a:round/>
                            <a:headEnd/>
                            <a:tailEnd/>
                          </a:ln>
                        </wps:spPr>
                        <wps:txbx>
                          <w:txbxContent>
                            <w:p w:rsidR="00B62AF9" w:rsidRPr="000251C1" w:rsidRDefault="00B62AF9" w:rsidP="002C0A94">
                              <w:pPr>
                                <w:spacing w:after="0" w:line="240" w:lineRule="auto"/>
                                <w:rPr>
                                  <w:rFonts w:ascii="Arial" w:hAnsi="Arial" w:cs="Arial"/>
                                  <w:b/>
                                </w:rPr>
                              </w:pPr>
                              <w:r>
                                <w:tab/>
                              </w:r>
                              <w:r w:rsidRPr="000251C1">
                                <w:rPr>
                                  <w:rFonts w:ascii="Arial" w:hAnsi="Arial" w:cs="Arial"/>
                                  <w:b/>
                                </w:rPr>
                                <w:t xml:space="preserve">  Cell B</w:t>
                              </w:r>
                            </w:p>
                            <w:p w:rsidR="00B62AF9" w:rsidRDefault="00B62AF9" w:rsidP="002C0A94">
                              <w:pPr>
                                <w:spacing w:after="0" w:line="240" w:lineRule="auto"/>
                                <w:rPr>
                                  <w:rFonts w:ascii="Arial" w:hAnsi="Arial" w:cs="Arial"/>
                                  <w:b/>
                                </w:rPr>
                              </w:pPr>
                              <w:r>
                                <w:rPr>
                                  <w:rFonts w:ascii="Arial" w:hAnsi="Arial" w:cs="Arial"/>
                                  <w:b/>
                                </w:rPr>
                                <w:t xml:space="preserve">      </w:t>
                              </w:r>
                              <w:r w:rsidRPr="00905DBA">
                                <w:rPr>
                                  <w:rFonts w:ascii="Symbol" w:hAnsi="Symbol" w:cs="Arial"/>
                                  <w:b/>
                                </w:rPr>
                                <w:t></w:t>
                              </w:r>
                              <w:r w:rsidRPr="000251C1">
                                <w:rPr>
                                  <w:rFonts w:ascii="Arial" w:hAnsi="Arial" w:cs="Arial"/>
                                  <w:b/>
                                </w:rPr>
                                <w:t xml:space="preserve"> = - 350 kPa</w:t>
                              </w:r>
                            </w:p>
                            <w:p w:rsidR="00B62AF9" w:rsidRPr="000251C1" w:rsidRDefault="00B62AF9" w:rsidP="002C0A94">
                              <w:pPr>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6B356" id="Group 8" o:spid="_x0000_s1410" style="position:absolute;margin-left:72.85pt;margin-top:13.45pt;width:256.05pt;height:77.25pt;z-index:251680768" coordorigin="2625,7866" coordsize="585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">
                <v:roundrect id="AutoShape 5" o:spid="_x0000_s1411" style="position:absolute;left:2625;top:7881;width:2910;height:1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rsidR="00B62AF9" w:rsidRDefault="00B62AF9" w:rsidP="002C0A94">
                        <w:pPr>
                          <w:spacing w:after="0" w:line="240" w:lineRule="auto"/>
                          <w:rPr>
                            <w:rFonts w:ascii="Arial" w:hAnsi="Arial" w:cs="Arial"/>
                            <w:b/>
                          </w:rPr>
                        </w:pPr>
                        <w:r>
                          <w:rPr>
                            <w:rFonts w:ascii="Arial" w:hAnsi="Arial" w:cs="Arial"/>
                            <w:b/>
                          </w:rPr>
                          <w:t xml:space="preserve">            Cell A</w:t>
                        </w:r>
                      </w:p>
                      <w:p w:rsidR="00B62AF9" w:rsidRDefault="00B62AF9" w:rsidP="002C0A94">
                        <w:pPr>
                          <w:spacing w:after="0" w:line="240" w:lineRule="auto"/>
                          <w:rPr>
                            <w:rFonts w:ascii="Arial" w:hAnsi="Arial" w:cs="Arial"/>
                            <w:b/>
                          </w:rPr>
                        </w:pP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Pr>
                            <w:rFonts w:ascii="Arial" w:hAnsi="Arial" w:cs="Arial"/>
                            <w:b/>
                          </w:rPr>
                          <w:t xml:space="preserve"> = - 400 kPa</w:t>
                        </w:r>
                      </w:p>
                    </w:txbxContent>
                  </v:textbox>
                </v:roundrect>
                <v:roundrect id="AutoShape 6" o:spid="_x0000_s1412" style="position:absolute;left:5565;top:7866;width:2910;height:1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w:txbxContent>
                      <w:p w:rsidR="00B62AF9" w:rsidRPr="000251C1" w:rsidRDefault="00B62AF9" w:rsidP="002C0A94">
                        <w:pPr>
                          <w:spacing w:after="0" w:line="240" w:lineRule="auto"/>
                          <w:rPr>
                            <w:rFonts w:ascii="Arial" w:hAnsi="Arial" w:cs="Arial"/>
                            <w:b/>
                          </w:rPr>
                        </w:pPr>
                        <w:r>
                          <w:tab/>
                        </w:r>
                        <w:r w:rsidRPr="000251C1">
                          <w:rPr>
                            <w:rFonts w:ascii="Arial" w:hAnsi="Arial" w:cs="Arial"/>
                            <w:b/>
                          </w:rPr>
                          <w:t xml:space="preserve">  Cell B</w:t>
                        </w:r>
                      </w:p>
                      <w:p w:rsidR="00B62AF9" w:rsidRDefault="00B62AF9" w:rsidP="002C0A94">
                        <w:pPr>
                          <w:spacing w:after="0" w:line="240" w:lineRule="auto"/>
                          <w:rPr>
                            <w:rFonts w:ascii="Arial" w:hAnsi="Arial" w:cs="Arial"/>
                            <w:b/>
                          </w:rPr>
                        </w:pPr>
                        <w:r>
                          <w:rPr>
                            <w:rFonts w:ascii="Arial" w:hAnsi="Arial" w:cs="Arial"/>
                            <w:b/>
                          </w:rPr>
                          <w:t xml:space="preserve">      </w:t>
                        </w:r>
                        <w:r w:rsidRPr="00905DBA">
                          <w:rPr>
                            <w:rFonts w:ascii="Symbol" w:hAnsi="Symbol" w:cs="Arial"/>
                            <w:b/>
                          </w:rPr>
                          <w:t></w:t>
                        </w:r>
                        <w:r w:rsidRPr="000251C1">
                          <w:rPr>
                            <w:rFonts w:ascii="Arial" w:hAnsi="Arial" w:cs="Arial"/>
                            <w:b/>
                          </w:rPr>
                          <w:t xml:space="preserve"> = - 350 kPa</w:t>
                        </w:r>
                      </w:p>
                      <w:p w:rsidR="00B62AF9" w:rsidRPr="000251C1" w:rsidRDefault="00B62AF9" w:rsidP="002C0A94">
                        <w:pPr>
                          <w:rPr>
                            <w:rFonts w:ascii="Arial" w:hAnsi="Arial" w:cs="Arial"/>
                            <w:b/>
                          </w:rPr>
                        </w:pPr>
                      </w:p>
                    </w:txbxContent>
                  </v:textbox>
                </v:roundrect>
              </v:group>
            </w:pict>
          </mc:Fallback>
        </mc:AlternateContent>
      </w:r>
    </w:p>
    <w:p w:rsidR="00DF0296" w:rsidRDefault="00DF0296" w:rsidP="00C541D5">
      <w:pPr>
        <w:rPr>
          <w:rFonts w:ascii="Arial" w:hAnsi="Arial" w:cs="Arial"/>
          <w:sz w:val="24"/>
          <w:szCs w:val="24"/>
        </w:rPr>
      </w:pPr>
    </w:p>
    <w:p w:rsidR="00DF0296" w:rsidRDefault="00DF0296" w:rsidP="00C541D5">
      <w:pPr>
        <w:rPr>
          <w:rFonts w:ascii="Arial" w:hAnsi="Arial" w:cs="Arial"/>
          <w:sz w:val="24"/>
          <w:szCs w:val="24"/>
        </w:rPr>
      </w:pPr>
    </w:p>
    <w:p w:rsidR="00DF0296" w:rsidRDefault="00DF0296" w:rsidP="00C541D5">
      <w:pPr>
        <w:rPr>
          <w:rFonts w:ascii="Arial" w:hAnsi="Arial" w:cs="Arial"/>
          <w:sz w:val="24"/>
          <w:szCs w:val="24"/>
        </w:rPr>
      </w:pPr>
    </w:p>
    <w:p w:rsidR="00CE6BF0" w:rsidRDefault="00CE6BF0" w:rsidP="00C541D5">
      <w:pPr>
        <w:rPr>
          <w:rFonts w:ascii="Arial" w:hAnsi="Arial" w:cs="Arial"/>
          <w:sz w:val="24"/>
          <w:szCs w:val="24"/>
        </w:rPr>
      </w:pPr>
    </w:p>
    <w:p w:rsidR="00DF3DC8" w:rsidRDefault="00DF3DC8" w:rsidP="00C541D5">
      <w:pPr>
        <w:rPr>
          <w:rFonts w:ascii="Arial" w:hAnsi="Arial" w:cs="Arial"/>
          <w:sz w:val="24"/>
          <w:szCs w:val="24"/>
        </w:rPr>
      </w:pPr>
      <w:r>
        <w:rPr>
          <w:rFonts w:ascii="Arial" w:hAnsi="Arial" w:cs="Arial"/>
          <w:sz w:val="24"/>
          <w:szCs w:val="24"/>
        </w:rPr>
        <w:br w:type="page"/>
      </w:r>
    </w:p>
    <w:p w:rsidR="00DF0296" w:rsidRDefault="00C34060" w:rsidP="00C34060">
      <w:pPr>
        <w:tabs>
          <w:tab w:val="left" w:pos="284"/>
        </w:tabs>
        <w:rPr>
          <w:rFonts w:ascii="Arial" w:hAnsi="Arial" w:cs="Arial"/>
          <w:sz w:val="24"/>
          <w:szCs w:val="24"/>
        </w:rPr>
      </w:pPr>
      <w:r>
        <w:rPr>
          <w:rFonts w:ascii="Arial" w:hAnsi="Arial" w:cs="Arial"/>
          <w:sz w:val="24"/>
          <w:szCs w:val="24"/>
        </w:rPr>
        <w:tab/>
        <w:t>2</w:t>
      </w:r>
      <w:r>
        <w:rPr>
          <w:rFonts w:ascii="Arial" w:hAnsi="Arial" w:cs="Arial"/>
          <w:sz w:val="24"/>
          <w:szCs w:val="24"/>
        </w:rPr>
        <w:tab/>
        <w:t xml:space="preserve">Why does water have a higher water potential in dilute solutions than 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concentrated solutions? </w:t>
      </w:r>
    </w:p>
    <w:p w:rsidR="00C34060" w:rsidRDefault="00C34060" w:rsidP="00C34060">
      <w:pPr>
        <w:rPr>
          <w:rFonts w:ascii="Arial" w:hAnsi="Arial" w:cs="Arial"/>
          <w:color w:val="000000" w:themeColor="text1"/>
          <w:sz w:val="24"/>
          <w:szCs w:val="24"/>
        </w:rPr>
      </w:pPr>
      <w:r>
        <w:rPr>
          <w:rFonts w:ascii="Arial" w:hAnsi="Arial" w:cs="Arial"/>
          <w:sz w:val="24"/>
          <w:szCs w:val="24"/>
        </w:rPr>
        <w:tab/>
      </w:r>
      <w:r w:rsidR="000E3963">
        <w:rPr>
          <w:rFonts w:ascii="Arial" w:hAnsi="Arial" w:cs="Arial"/>
          <w:color w:val="000000" w:themeColor="text1"/>
          <w:sz w:val="24"/>
          <w:szCs w:val="24"/>
        </w:rPr>
        <w:t>....................................................................................................................................</w:t>
      </w:r>
    </w:p>
    <w:p w:rsidR="000E3963" w:rsidRPr="000E3963" w:rsidRDefault="000E3963" w:rsidP="00C34060">
      <w:pPr>
        <w:rPr>
          <w:rFonts w:ascii="Arial" w:hAnsi="Arial" w:cs="Arial"/>
          <w:color w:val="000000" w:themeColor="text1"/>
          <w:sz w:val="24"/>
          <w:szCs w:val="24"/>
        </w:rPr>
      </w:pPr>
      <w:r>
        <w:rPr>
          <w:rFonts w:ascii="Arial" w:hAnsi="Arial" w:cs="Arial"/>
          <w:color w:val="000000" w:themeColor="text1"/>
          <w:sz w:val="24"/>
          <w:szCs w:val="24"/>
        </w:rPr>
        <w:tab/>
        <w:t>....................................................................................................................................</w:t>
      </w:r>
    </w:p>
    <w:p w:rsidR="00882642" w:rsidRPr="003A13AD" w:rsidRDefault="00882642" w:rsidP="00882642">
      <w:pPr>
        <w:ind w:left="709" w:hanging="425"/>
        <w:rPr>
          <w:rFonts w:ascii="Arial" w:hAnsi="Arial" w:cs="Arial"/>
          <w:sz w:val="24"/>
          <w:szCs w:val="24"/>
        </w:rPr>
      </w:pPr>
      <w:r>
        <w:rPr>
          <w:rFonts w:ascii="Arial" w:hAnsi="Arial" w:cs="Arial"/>
          <w:sz w:val="24"/>
          <w:szCs w:val="24"/>
        </w:rPr>
        <w:t>3</w:t>
      </w:r>
      <w:r>
        <w:rPr>
          <w:rFonts w:ascii="Arial" w:hAnsi="Arial" w:cs="Arial"/>
          <w:sz w:val="24"/>
          <w:szCs w:val="24"/>
        </w:rPr>
        <w:tab/>
      </w:r>
      <w:r w:rsidRPr="003A13AD">
        <w:rPr>
          <w:rFonts w:ascii="Arial" w:hAnsi="Arial" w:cs="Arial"/>
          <w:sz w:val="24"/>
          <w:szCs w:val="24"/>
        </w:rPr>
        <w:t xml:space="preserve">If </w:t>
      </w:r>
      <w:r w:rsidR="00DB20E4">
        <w:rPr>
          <w:rFonts w:ascii="Arial" w:hAnsi="Arial" w:cs="Arial"/>
          <w:b/>
          <w:sz w:val="24"/>
          <w:szCs w:val="24"/>
        </w:rPr>
        <w:t>cell X</w:t>
      </w:r>
      <w:r w:rsidRPr="003A13AD">
        <w:rPr>
          <w:rFonts w:ascii="Arial" w:hAnsi="Arial" w:cs="Arial"/>
          <w:sz w:val="24"/>
          <w:szCs w:val="24"/>
        </w:rPr>
        <w:t xml:space="preserve"> has a water po</w:t>
      </w:r>
      <w:r w:rsidR="00DB20E4">
        <w:rPr>
          <w:rFonts w:ascii="Arial" w:hAnsi="Arial" w:cs="Arial"/>
          <w:sz w:val="24"/>
          <w:szCs w:val="24"/>
        </w:rPr>
        <w:t xml:space="preserve">tential of – 500 kPa, and </w:t>
      </w:r>
      <w:r w:rsidR="00DB20E4" w:rsidRPr="00DB20E4">
        <w:rPr>
          <w:rFonts w:ascii="Arial" w:hAnsi="Arial" w:cs="Arial"/>
          <w:b/>
          <w:sz w:val="24"/>
          <w:szCs w:val="24"/>
        </w:rPr>
        <w:t>cell Y</w:t>
      </w:r>
      <w:r w:rsidRPr="003A13AD">
        <w:rPr>
          <w:rFonts w:ascii="Arial" w:hAnsi="Arial" w:cs="Arial"/>
          <w:sz w:val="24"/>
          <w:szCs w:val="24"/>
        </w:rPr>
        <w:t xml:space="preserve"> ne</w:t>
      </w:r>
      <w:r w:rsidR="005D65EF" w:rsidRPr="003A13AD">
        <w:rPr>
          <w:rFonts w:ascii="Arial" w:hAnsi="Arial" w:cs="Arial"/>
          <w:sz w:val="24"/>
          <w:szCs w:val="24"/>
        </w:rPr>
        <w:t>xt to it h</w:t>
      </w:r>
      <w:r w:rsidR="003A13AD">
        <w:rPr>
          <w:rFonts w:ascii="Arial" w:hAnsi="Arial" w:cs="Arial"/>
          <w:sz w:val="24"/>
          <w:szCs w:val="24"/>
        </w:rPr>
        <w:t xml:space="preserve">as a water potential </w:t>
      </w:r>
      <w:r w:rsidRPr="003A13AD">
        <w:rPr>
          <w:rFonts w:ascii="Arial" w:hAnsi="Arial" w:cs="Arial"/>
          <w:sz w:val="24"/>
          <w:szCs w:val="24"/>
        </w:rPr>
        <w:t>of – 800 kPa which way will water move by osmosis and</w:t>
      </w:r>
      <w:r w:rsidR="005D65EF" w:rsidRPr="003A13AD">
        <w:rPr>
          <w:rFonts w:ascii="Arial" w:hAnsi="Arial" w:cs="Arial"/>
          <w:sz w:val="24"/>
          <w:szCs w:val="24"/>
        </w:rPr>
        <w:t xml:space="preserve"> what will the water potential </w:t>
      </w:r>
      <w:r w:rsidRPr="003A13AD">
        <w:rPr>
          <w:rFonts w:ascii="Arial" w:hAnsi="Arial" w:cs="Arial"/>
          <w:sz w:val="24"/>
          <w:szCs w:val="24"/>
        </w:rPr>
        <w:t xml:space="preserve">of each </w:t>
      </w:r>
      <w:r w:rsidR="005D65EF" w:rsidRPr="003A13AD">
        <w:rPr>
          <w:rFonts w:ascii="Arial" w:hAnsi="Arial" w:cs="Arial"/>
          <w:sz w:val="24"/>
          <w:szCs w:val="24"/>
        </w:rPr>
        <w:t xml:space="preserve">one </w:t>
      </w:r>
      <w:r w:rsidRPr="003A13AD">
        <w:rPr>
          <w:rFonts w:ascii="Arial" w:hAnsi="Arial" w:cs="Arial"/>
          <w:sz w:val="24"/>
          <w:szCs w:val="24"/>
        </w:rPr>
        <w:t xml:space="preserve">be when equilibrium is reached?  </w:t>
      </w:r>
    </w:p>
    <w:p w:rsidR="001115E7" w:rsidRPr="000E3963" w:rsidRDefault="000E3963" w:rsidP="001115E7">
      <w:pPr>
        <w:spacing w:line="360" w:lineRule="auto"/>
        <w:rPr>
          <w:rFonts w:ascii="Arial" w:hAnsi="Arial" w:cs="Arial"/>
          <w:color w:val="000000" w:themeColor="text1"/>
          <w:sz w:val="24"/>
          <w:szCs w:val="24"/>
        </w:rPr>
      </w:pPr>
      <w:r>
        <w:rPr>
          <w:rFonts w:ascii="Arial" w:hAnsi="Arial" w:cs="Arial"/>
          <w:color w:val="000000" w:themeColor="text1"/>
          <w:sz w:val="24"/>
          <w:szCs w:val="24"/>
        </w:rPr>
        <w:tab/>
        <w:t>........................................................................................................</w:t>
      </w:r>
    </w:p>
    <w:p w:rsidR="001115E7" w:rsidRPr="000E3963" w:rsidRDefault="001115E7" w:rsidP="001115E7">
      <w:pPr>
        <w:spacing w:line="360" w:lineRule="auto"/>
        <w:rPr>
          <w:rFonts w:ascii="Arial" w:hAnsi="Arial" w:cs="Arial"/>
          <w:color w:val="000000" w:themeColor="text1"/>
          <w:sz w:val="24"/>
          <w:szCs w:val="24"/>
        </w:rPr>
      </w:pPr>
      <w:r w:rsidRPr="003A13AD">
        <w:rPr>
          <w:rFonts w:ascii="Arial" w:hAnsi="Arial" w:cs="Arial"/>
          <w:color w:val="FF0000"/>
          <w:sz w:val="24"/>
          <w:szCs w:val="24"/>
        </w:rPr>
        <w:tab/>
      </w:r>
      <w:r w:rsidR="000E3963">
        <w:rPr>
          <w:rFonts w:ascii="Arial" w:hAnsi="Arial" w:cs="Arial"/>
          <w:color w:val="000000" w:themeColor="text1"/>
          <w:sz w:val="24"/>
          <w:szCs w:val="24"/>
        </w:rPr>
        <w:t>........................................................................................................</w:t>
      </w:r>
    </w:p>
    <w:p w:rsidR="003A13AD" w:rsidRPr="003A13AD" w:rsidRDefault="003A13AD" w:rsidP="003A13AD">
      <w:pPr>
        <w:ind w:firstLine="284"/>
        <w:rPr>
          <w:rFonts w:ascii="Arial" w:hAnsi="Arial" w:cs="Arial"/>
          <w:sz w:val="24"/>
          <w:szCs w:val="24"/>
        </w:rPr>
      </w:pPr>
      <w:r w:rsidRPr="003A13AD">
        <w:rPr>
          <w:rFonts w:ascii="Arial" w:hAnsi="Arial" w:cs="Arial"/>
          <w:sz w:val="24"/>
          <w:szCs w:val="24"/>
        </w:rPr>
        <w:t>4</w:t>
      </w:r>
      <w:r w:rsidRPr="003A13AD">
        <w:rPr>
          <w:rFonts w:ascii="Arial" w:hAnsi="Arial" w:cs="Arial"/>
          <w:sz w:val="24"/>
          <w:szCs w:val="24"/>
        </w:rPr>
        <w:tab/>
        <w:t xml:space="preserve">What would be the effect on the water potential of a cell if starch present in a cell is </w:t>
      </w:r>
      <w:r w:rsidRPr="003A13AD">
        <w:rPr>
          <w:rFonts w:ascii="Arial" w:hAnsi="Arial" w:cs="Arial"/>
          <w:sz w:val="24"/>
          <w:szCs w:val="24"/>
        </w:rPr>
        <w:tab/>
        <w:t>hydrolysed to sugar?</w:t>
      </w:r>
    </w:p>
    <w:p w:rsidR="003A13AD" w:rsidRPr="000E3963" w:rsidRDefault="003A13AD" w:rsidP="003A13AD">
      <w:pPr>
        <w:rPr>
          <w:rFonts w:ascii="Arial" w:hAnsi="Arial" w:cs="Arial"/>
          <w:color w:val="000000" w:themeColor="text1"/>
          <w:sz w:val="24"/>
          <w:szCs w:val="24"/>
        </w:rPr>
      </w:pPr>
      <w:r w:rsidRPr="003A13AD">
        <w:rPr>
          <w:rFonts w:ascii="Arial" w:hAnsi="Arial" w:cs="Arial"/>
          <w:sz w:val="24"/>
          <w:szCs w:val="24"/>
        </w:rPr>
        <w:tab/>
      </w:r>
      <w:r w:rsidR="000E3963">
        <w:rPr>
          <w:rFonts w:ascii="Arial" w:hAnsi="Arial" w:cs="Arial"/>
          <w:color w:val="000000" w:themeColor="text1"/>
          <w:sz w:val="24"/>
          <w:szCs w:val="24"/>
        </w:rPr>
        <w:t>....................................................................................................................................</w:t>
      </w:r>
    </w:p>
    <w:p w:rsidR="00EE3347" w:rsidRDefault="00EE3347" w:rsidP="001115E7">
      <w:pPr>
        <w:spacing w:line="360" w:lineRule="auto"/>
        <w:rPr>
          <w:rFonts w:ascii="Arial" w:hAnsi="Arial" w:cs="Arial"/>
          <w:b/>
        </w:rPr>
      </w:pPr>
    </w:p>
    <w:p w:rsidR="00F04CDB" w:rsidRPr="00437FC9" w:rsidRDefault="00437FC9" w:rsidP="001115E7">
      <w:pPr>
        <w:spacing w:line="360" w:lineRule="auto"/>
        <w:rPr>
          <w:rFonts w:ascii="Arial" w:hAnsi="Arial" w:cs="Arial"/>
          <w:b/>
        </w:rPr>
      </w:pPr>
      <w:r w:rsidRPr="00437FC9">
        <w:rPr>
          <w:rFonts w:ascii="Arial" w:hAnsi="Arial" w:cs="Arial"/>
          <w:b/>
        </w:rPr>
        <w:t>Comprehension and Research Activity</w:t>
      </w:r>
    </w:p>
    <w:p w:rsidR="00437FC9" w:rsidRDefault="00437FC9" w:rsidP="001115E7">
      <w:pPr>
        <w:spacing w:line="360" w:lineRule="auto"/>
        <w:rPr>
          <w:rFonts w:ascii="Arial" w:hAnsi="Arial" w:cs="Arial"/>
        </w:rPr>
      </w:pPr>
      <w:r w:rsidRPr="00437FC9">
        <w:rPr>
          <w:rFonts w:ascii="Arial" w:hAnsi="Arial" w:cs="Arial"/>
          <w:b/>
        </w:rPr>
        <w:t xml:space="preserve">Read </w:t>
      </w:r>
      <w:r>
        <w:rPr>
          <w:rFonts w:ascii="Arial" w:hAnsi="Arial" w:cs="Arial"/>
        </w:rPr>
        <w:t xml:space="preserve">the </w:t>
      </w:r>
      <w:r w:rsidRPr="00F96AE4">
        <w:rPr>
          <w:rFonts w:ascii="Arial" w:hAnsi="Arial" w:cs="Arial"/>
          <w:b/>
        </w:rPr>
        <w:t>Biofactsheet 54</w:t>
      </w:r>
      <w:r w:rsidR="00EE3347">
        <w:rPr>
          <w:rFonts w:ascii="Arial" w:hAnsi="Arial" w:cs="Arial"/>
        </w:rPr>
        <w:t xml:space="preserve"> page2</w:t>
      </w:r>
      <w:r>
        <w:rPr>
          <w:rFonts w:ascii="Arial" w:hAnsi="Arial" w:cs="Arial"/>
        </w:rPr>
        <w:t xml:space="preserve"> on Water Potential and make notes in your own words under the following headings:</w:t>
      </w:r>
    </w:p>
    <w:p w:rsidR="00437FC9" w:rsidRPr="00EE3347" w:rsidRDefault="00437FC9" w:rsidP="001115E7">
      <w:pPr>
        <w:spacing w:line="360" w:lineRule="auto"/>
        <w:rPr>
          <w:rFonts w:ascii="Arial" w:hAnsi="Arial" w:cs="Arial"/>
          <w:u w:val="single"/>
        </w:rPr>
      </w:pPr>
      <w:r w:rsidRPr="00EE3347">
        <w:rPr>
          <w:rFonts w:ascii="Arial" w:hAnsi="Arial" w:cs="Arial"/>
          <w:u w:val="single"/>
        </w:rPr>
        <w:t>Parts of a Cell water Must Cross to reach the Vacuole</w:t>
      </w:r>
    </w:p>
    <w:p w:rsidR="00437FC9" w:rsidRDefault="00437FC9" w:rsidP="001115E7">
      <w:pPr>
        <w:spacing w:line="360" w:lineRule="auto"/>
        <w:rPr>
          <w:rFonts w:ascii="Arial" w:hAnsi="Arial" w:cs="Arial"/>
        </w:rPr>
      </w:pPr>
    </w:p>
    <w:p w:rsidR="00437FC9" w:rsidRDefault="00437FC9" w:rsidP="001115E7">
      <w:pPr>
        <w:spacing w:line="360" w:lineRule="auto"/>
        <w:rPr>
          <w:rFonts w:ascii="Arial" w:hAnsi="Arial" w:cs="Arial"/>
        </w:rPr>
      </w:pPr>
    </w:p>
    <w:p w:rsidR="00D84E02" w:rsidRDefault="00D84E02" w:rsidP="001115E7">
      <w:pPr>
        <w:spacing w:line="360" w:lineRule="auto"/>
        <w:rPr>
          <w:rFonts w:ascii="Arial" w:hAnsi="Arial" w:cs="Arial"/>
        </w:rPr>
      </w:pPr>
    </w:p>
    <w:p w:rsidR="00437FC9" w:rsidRPr="00EE3347" w:rsidRDefault="00437FC9" w:rsidP="001115E7">
      <w:pPr>
        <w:spacing w:line="360" w:lineRule="auto"/>
        <w:rPr>
          <w:rFonts w:ascii="Arial" w:hAnsi="Arial" w:cs="Arial"/>
          <w:u w:val="single"/>
        </w:rPr>
      </w:pPr>
      <w:r w:rsidRPr="00EE3347">
        <w:rPr>
          <w:rFonts w:ascii="Arial" w:hAnsi="Arial" w:cs="Arial"/>
          <w:u w:val="single"/>
        </w:rPr>
        <w:t>Effect of Water Movement on the Vacuole</w:t>
      </w:r>
    </w:p>
    <w:p w:rsidR="00437FC9" w:rsidRDefault="00437FC9" w:rsidP="001115E7">
      <w:pPr>
        <w:spacing w:line="360" w:lineRule="auto"/>
        <w:rPr>
          <w:rFonts w:ascii="Arial" w:hAnsi="Arial" w:cs="Arial"/>
        </w:rPr>
      </w:pPr>
    </w:p>
    <w:p w:rsidR="00437FC9" w:rsidRDefault="00437FC9" w:rsidP="001115E7">
      <w:pPr>
        <w:spacing w:line="360" w:lineRule="auto"/>
        <w:rPr>
          <w:rFonts w:ascii="Arial" w:hAnsi="Arial" w:cs="Arial"/>
        </w:rPr>
      </w:pPr>
    </w:p>
    <w:p w:rsidR="00D84E02" w:rsidRDefault="00D84E02" w:rsidP="001115E7">
      <w:pPr>
        <w:spacing w:line="360" w:lineRule="auto"/>
        <w:rPr>
          <w:rFonts w:ascii="Arial" w:hAnsi="Arial" w:cs="Arial"/>
        </w:rPr>
      </w:pPr>
    </w:p>
    <w:p w:rsidR="00F04CDB" w:rsidRPr="00EE3347" w:rsidRDefault="00EE3347" w:rsidP="001115E7">
      <w:pPr>
        <w:spacing w:line="360" w:lineRule="auto"/>
        <w:rPr>
          <w:rFonts w:ascii="Arial" w:hAnsi="Arial" w:cs="Arial"/>
          <w:u w:val="single"/>
        </w:rPr>
      </w:pPr>
      <w:r w:rsidRPr="00EE3347">
        <w:rPr>
          <w:rFonts w:ascii="Arial" w:hAnsi="Arial" w:cs="Arial"/>
          <w:u w:val="single"/>
        </w:rPr>
        <w:t>What is meant by Solute P</w:t>
      </w:r>
      <w:r w:rsidR="00437FC9" w:rsidRPr="00EE3347">
        <w:rPr>
          <w:rFonts w:ascii="Arial" w:hAnsi="Arial" w:cs="Arial"/>
          <w:u w:val="single"/>
        </w:rPr>
        <w:t>otential and Pressure Potential?</w:t>
      </w:r>
    </w:p>
    <w:p w:rsidR="00EE3347" w:rsidRDefault="00EE3347" w:rsidP="001115E7">
      <w:pPr>
        <w:spacing w:line="360" w:lineRule="auto"/>
        <w:rPr>
          <w:rFonts w:ascii="Arial" w:hAnsi="Arial" w:cs="Arial"/>
        </w:rPr>
      </w:pPr>
    </w:p>
    <w:p w:rsidR="00EE3347" w:rsidRDefault="00EE3347" w:rsidP="001115E7">
      <w:pPr>
        <w:spacing w:line="360" w:lineRule="auto"/>
        <w:rPr>
          <w:rFonts w:ascii="Arial" w:hAnsi="Arial" w:cs="Arial"/>
        </w:rPr>
      </w:pPr>
    </w:p>
    <w:p w:rsidR="00D84E02" w:rsidRDefault="00D84E02" w:rsidP="001115E7">
      <w:pPr>
        <w:spacing w:line="360" w:lineRule="auto"/>
        <w:rPr>
          <w:rFonts w:ascii="Arial" w:hAnsi="Arial" w:cs="Arial"/>
        </w:rPr>
      </w:pPr>
    </w:p>
    <w:p w:rsidR="00F04CDB" w:rsidRDefault="00F04CDB" w:rsidP="001115E7">
      <w:pPr>
        <w:spacing w:line="360" w:lineRule="auto"/>
        <w:rPr>
          <w:rFonts w:ascii="Arial" w:hAnsi="Arial" w:cs="Arial"/>
        </w:rPr>
      </w:pPr>
      <w:r>
        <w:rPr>
          <w:rFonts w:ascii="Arial" w:hAnsi="Arial" w:cs="Arial"/>
        </w:rPr>
        <w:br w:type="page"/>
      </w:r>
    </w:p>
    <w:p w:rsidR="001115E7" w:rsidRPr="00DB20E4" w:rsidRDefault="00D413B3" w:rsidP="001115E7">
      <w:pPr>
        <w:spacing w:line="360" w:lineRule="auto"/>
        <w:rPr>
          <w:rFonts w:ascii="Arial" w:hAnsi="Arial" w:cs="Arial"/>
          <w:b/>
        </w:rPr>
      </w:pPr>
      <w:r>
        <w:rPr>
          <w:rFonts w:ascii="Arial" w:hAnsi="Arial" w:cs="Arial"/>
          <w:b/>
          <w:noProof/>
          <w:lang w:eastAsia="en-GB"/>
        </w:rPr>
        <mc:AlternateContent>
          <mc:Choice Requires="wpg">
            <w:drawing>
              <wp:anchor distT="0" distB="0" distL="114300" distR="114300" simplePos="0" relativeHeight="251694080" behindDoc="0" locked="0" layoutInCell="1" allowOverlap="1">
                <wp:simplePos x="0" y="0"/>
                <wp:positionH relativeFrom="column">
                  <wp:posOffset>4591381</wp:posOffset>
                </wp:positionH>
                <wp:positionV relativeFrom="paragraph">
                  <wp:posOffset>-409989</wp:posOffset>
                </wp:positionV>
                <wp:extent cx="1995861" cy="683812"/>
                <wp:effectExtent l="19050" t="57150" r="0" b="21590"/>
                <wp:wrapNone/>
                <wp:docPr id="23912" name="Group 23912"/>
                <wp:cNvGraphicFramePr/>
                <a:graphic xmlns:a="http://schemas.openxmlformats.org/drawingml/2006/main">
                  <a:graphicData uri="http://schemas.microsoft.com/office/word/2010/wordprocessingGroup">
                    <wpg:wgp>
                      <wpg:cNvGrpSpPr/>
                      <wpg:grpSpPr>
                        <a:xfrm>
                          <a:off x="0" y="0"/>
                          <a:ext cx="1995861" cy="683812"/>
                          <a:chOff x="0" y="0"/>
                          <a:chExt cx="1995861" cy="683812"/>
                        </a:xfrm>
                      </wpg:grpSpPr>
                      <wpg:grpSp>
                        <wpg:cNvPr id="23689" name="Group 17"/>
                        <wpg:cNvGrpSpPr/>
                        <wpg:grpSpPr>
                          <a:xfrm rot="991195">
                            <a:off x="1129086" y="0"/>
                            <a:ext cx="866775" cy="401004"/>
                            <a:chOff x="0" y="96364"/>
                            <a:chExt cx="7079408" cy="2446466"/>
                          </a:xfrm>
                          <a:solidFill>
                            <a:srgbClr val="5B9BD5">
                              <a:lumMod val="60000"/>
                              <a:lumOff val="40000"/>
                            </a:srgbClr>
                          </a:solidFill>
                        </wpg:grpSpPr>
                        <wpg:grpSp>
                          <wpg:cNvPr id="23690" name="Group 23690"/>
                          <wpg:cNvGrpSpPr/>
                          <wpg:grpSpPr>
                            <a:xfrm flipH="1" flipV="1">
                              <a:off x="1612412" y="96364"/>
                              <a:ext cx="3681046" cy="1358202"/>
                              <a:chOff x="1612412" y="96364"/>
                              <a:chExt cx="3681046" cy="1358202"/>
                            </a:xfrm>
                            <a:grpFill/>
                          </wpg:grpSpPr>
                          <wps:wsp>
                            <wps:cNvPr id="23691" name="Freeform 23691"/>
                            <wps:cNvSpPr/>
                            <wps:spPr>
                              <a:xfrm>
                                <a:off x="1612412" y="96364"/>
                                <a:ext cx="3681046" cy="1358202"/>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grpFill/>
                              <a:ln w="12700" cap="flat" cmpd="sng" algn="ctr">
                                <a:solidFill>
                                  <a:schemeClr val="tx1">
                                    <a:lumMod val="95000"/>
                                    <a:lumOff val="5000"/>
                                  </a:schemeClr>
                                </a:solidFill>
                                <a:prstDash val="solid"/>
                                <a:miter lim="800000"/>
                              </a:ln>
                              <a:effectLst/>
                            </wps:spPr>
                            <wps:bodyPr rtlCol="0" anchor="ctr"/>
                          </wps:wsp>
                          <wps:wsp>
                            <wps:cNvPr id="23692" name="Freeform 23692"/>
                            <wps:cNvSpPr/>
                            <wps:spPr>
                              <a:xfrm>
                                <a:off x="1683850" y="167802"/>
                                <a:ext cx="3500462" cy="1214446"/>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chemeClr val="bg1">
                                  <a:lumMod val="85000"/>
                                </a:schemeClr>
                              </a:solidFill>
                              <a:ln w="12700" cap="flat" cmpd="sng" algn="ctr">
                                <a:solidFill>
                                  <a:schemeClr val="tx1">
                                    <a:lumMod val="95000"/>
                                    <a:lumOff val="5000"/>
                                  </a:schemeClr>
                                </a:solidFill>
                                <a:prstDash val="solid"/>
                                <a:miter lim="800000"/>
                              </a:ln>
                              <a:effectLst/>
                            </wps:spPr>
                            <wps:bodyPr rtlCol="0" anchor="ctr"/>
                          </wps:wsp>
                        </wpg:grpSp>
                        <wpg:grpSp>
                          <wpg:cNvPr id="23693" name="Group 23693"/>
                          <wpg:cNvGrpSpPr/>
                          <wpg:grpSpPr>
                            <a:xfrm>
                              <a:off x="0" y="1184628"/>
                              <a:ext cx="3681046" cy="1358202"/>
                              <a:chOff x="0" y="1184628"/>
                              <a:chExt cx="3681046" cy="1358202"/>
                            </a:xfrm>
                            <a:grpFill/>
                          </wpg:grpSpPr>
                          <wps:wsp>
                            <wps:cNvPr id="23694" name="Freeform 23694"/>
                            <wps:cNvSpPr/>
                            <wps:spPr>
                              <a:xfrm>
                                <a:off x="0" y="1184628"/>
                                <a:ext cx="3681046" cy="1358202"/>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grpFill/>
                              <a:ln w="12700" cap="flat" cmpd="sng" algn="ctr">
                                <a:solidFill>
                                  <a:schemeClr val="tx1">
                                    <a:lumMod val="95000"/>
                                    <a:lumOff val="5000"/>
                                  </a:schemeClr>
                                </a:solidFill>
                                <a:prstDash val="solid"/>
                                <a:miter lim="800000"/>
                              </a:ln>
                              <a:effectLst/>
                            </wps:spPr>
                            <wps:bodyPr rtlCol="0" anchor="ctr"/>
                          </wps:wsp>
                          <wps:wsp>
                            <wps:cNvPr id="23695" name="Freeform 23695"/>
                            <wps:cNvSpPr/>
                            <wps:spPr>
                              <a:xfrm>
                                <a:off x="71438" y="1256066"/>
                                <a:ext cx="3500462" cy="1214446"/>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chemeClr val="bg1">
                                  <a:lumMod val="85000"/>
                                </a:schemeClr>
                              </a:solidFill>
                              <a:ln w="12700" cap="flat" cmpd="sng" algn="ctr">
                                <a:solidFill>
                                  <a:schemeClr val="bg2">
                                    <a:lumMod val="25000"/>
                                  </a:schemeClr>
                                </a:solidFill>
                                <a:prstDash val="solid"/>
                                <a:miter lim="800000"/>
                              </a:ln>
                              <a:effectLst/>
                            </wps:spPr>
                            <wps:bodyPr rtlCol="0" anchor="ctr"/>
                          </wps:wsp>
                        </wpg:grpSp>
                        <wpg:grpSp>
                          <wpg:cNvPr id="23696" name="Group 23696"/>
                          <wpg:cNvGrpSpPr/>
                          <wpg:grpSpPr>
                            <a:xfrm flipV="1">
                              <a:off x="3398362" y="1167934"/>
                              <a:ext cx="3681046" cy="1358202"/>
                              <a:chOff x="3398362" y="1167934"/>
                              <a:chExt cx="3681046" cy="1358202"/>
                            </a:xfrm>
                            <a:grpFill/>
                          </wpg:grpSpPr>
                          <wps:wsp>
                            <wps:cNvPr id="23697" name="Freeform 23697"/>
                            <wps:cNvSpPr/>
                            <wps:spPr>
                              <a:xfrm>
                                <a:off x="3398362" y="1167934"/>
                                <a:ext cx="3681046" cy="1358202"/>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chemeClr val="bg1">
                                  <a:lumMod val="85000"/>
                                </a:schemeClr>
                              </a:solidFill>
                              <a:ln w="12700" cap="flat" cmpd="sng" algn="ctr">
                                <a:solidFill>
                                  <a:srgbClr val="5B9BD5">
                                    <a:shade val="50000"/>
                                  </a:srgbClr>
                                </a:solidFill>
                                <a:prstDash val="solid"/>
                                <a:miter lim="800000"/>
                              </a:ln>
                              <a:effectLst/>
                            </wps:spPr>
                            <wps:bodyPr rtlCol="0" anchor="ctr"/>
                          </wps:wsp>
                          <wps:wsp>
                            <wps:cNvPr id="23698" name="Freeform 23698"/>
                            <wps:cNvSpPr/>
                            <wps:spPr>
                              <a:xfrm>
                                <a:off x="3469800" y="1239372"/>
                                <a:ext cx="3500462" cy="1214446"/>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chemeClr val="bg1">
                                  <a:lumMod val="85000"/>
                                </a:schemeClr>
                              </a:solidFill>
                              <a:ln w="12700" cap="flat" cmpd="sng" algn="ctr">
                                <a:solidFill>
                                  <a:schemeClr val="tx1">
                                    <a:lumMod val="95000"/>
                                    <a:lumOff val="5000"/>
                                  </a:schemeClr>
                                </a:solidFill>
                                <a:prstDash val="solid"/>
                                <a:miter lim="800000"/>
                              </a:ln>
                              <a:effectLst/>
                            </wps:spPr>
                            <wps:bodyPr rtlCol="0" anchor="ctr"/>
                          </wps:wsp>
                        </wpg:grpSp>
                      </wpg:grpSp>
                      <wpg:grpSp>
                        <wpg:cNvPr id="23699" name="Group 36"/>
                        <wpg:cNvGrpSpPr/>
                        <wpg:grpSpPr>
                          <a:xfrm>
                            <a:off x="357809" y="230588"/>
                            <a:ext cx="1017629" cy="453224"/>
                            <a:chOff x="5238025" y="129905"/>
                            <a:chExt cx="3426966" cy="1571636"/>
                          </a:xfrm>
                        </wpg:grpSpPr>
                        <wpg:grpSp>
                          <wpg:cNvPr id="23700" name="Group 23700"/>
                          <wpg:cNvGrpSpPr/>
                          <wpg:grpSpPr>
                            <a:xfrm>
                              <a:off x="5238025" y="829017"/>
                              <a:ext cx="1781903" cy="872524"/>
                              <a:chOff x="5238025" y="829017"/>
                              <a:chExt cx="1781903" cy="872524"/>
                            </a:xfrm>
                          </wpg:grpSpPr>
                          <wpg:grpSp>
                            <wpg:cNvPr id="23701" name="Group 23701"/>
                            <wpg:cNvGrpSpPr/>
                            <wpg:grpSpPr>
                              <a:xfrm>
                                <a:off x="5238025" y="829017"/>
                                <a:ext cx="1781903" cy="872524"/>
                                <a:chOff x="5238025" y="829017"/>
                                <a:chExt cx="1781903" cy="872524"/>
                              </a:xfrm>
                            </wpg:grpSpPr>
                            <wps:wsp>
                              <wps:cNvPr id="23702" name="Freeform 23702"/>
                              <wps:cNvSpPr/>
                              <wps:spPr>
                                <a:xfrm>
                                  <a:off x="5238025" y="829017"/>
                                  <a:ext cx="1781903" cy="872524"/>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s:wsp>
                              <wps:cNvPr id="23703" name="Freeform 23703"/>
                              <wps:cNvSpPr/>
                              <wps:spPr>
                                <a:xfrm>
                                  <a:off x="5272606" y="874910"/>
                                  <a:ext cx="1694487" cy="780174"/>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g:grpSp>
                          <wps:wsp>
                            <wps:cNvPr id="23704" name="Freeform 23704"/>
                            <wps:cNvSpPr/>
                            <wps:spPr>
                              <a:xfrm>
                                <a:off x="5322387" y="915723"/>
                                <a:ext cx="1634533" cy="655029"/>
                              </a:xfrm>
                              <a:custGeom>
                                <a:avLst/>
                                <a:gdLst>
                                  <a:gd name="connsiteX0" fmla="*/ 1559170 w 1634533"/>
                                  <a:gd name="connsiteY0" fmla="*/ 324896 h 686637"/>
                                  <a:gd name="connsiteX1" fmla="*/ 1117042 w 1634533"/>
                                  <a:gd name="connsiteY1" fmla="*/ 304800 h 686637"/>
                                  <a:gd name="connsiteX2" fmla="*/ 916075 w 1634533"/>
                                  <a:gd name="connsiteY2" fmla="*/ 123929 h 686637"/>
                                  <a:gd name="connsiteX3" fmla="*/ 745253 w 1634533"/>
                                  <a:gd name="connsiteY3" fmla="*/ 3349 h 686637"/>
                                  <a:gd name="connsiteX4" fmla="*/ 343319 w 1634533"/>
                                  <a:gd name="connsiteY4" fmla="*/ 103833 h 686637"/>
                                  <a:gd name="connsiteX5" fmla="*/ 202642 w 1634533"/>
                                  <a:gd name="connsiteY5" fmla="*/ 214364 h 686637"/>
                                  <a:gd name="connsiteX6" fmla="*/ 61965 w 1634533"/>
                                  <a:gd name="connsiteY6" fmla="*/ 214364 h 686637"/>
                                  <a:gd name="connsiteX7" fmla="*/ 41868 w 1634533"/>
                                  <a:gd name="connsiteY7" fmla="*/ 425380 h 686637"/>
                                  <a:gd name="connsiteX8" fmla="*/ 313174 w 1634533"/>
                                  <a:gd name="connsiteY8" fmla="*/ 556008 h 686637"/>
                                  <a:gd name="connsiteX9" fmla="*/ 644770 w 1634533"/>
                                  <a:gd name="connsiteY9" fmla="*/ 676589 h 686637"/>
                                  <a:gd name="connsiteX10" fmla="*/ 1207477 w 1634533"/>
                                  <a:gd name="connsiteY10" fmla="*/ 616298 h 686637"/>
                                  <a:gd name="connsiteX11" fmla="*/ 1428541 w 1634533"/>
                                  <a:gd name="connsiteY11" fmla="*/ 525863 h 686637"/>
                                  <a:gd name="connsiteX12" fmla="*/ 1569218 w 1634533"/>
                                  <a:gd name="connsiteY12" fmla="*/ 495718 h 686637"/>
                                  <a:gd name="connsiteX13" fmla="*/ 1559170 w 1634533"/>
                                  <a:gd name="connsiteY13" fmla="*/ 324896 h 686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34533" h="686637">
                                    <a:moveTo>
                                      <a:pt x="1559170" y="324896"/>
                                    </a:moveTo>
                                    <a:cubicBezTo>
                                      <a:pt x="1483807" y="293076"/>
                                      <a:pt x="1224224" y="338294"/>
                                      <a:pt x="1117042" y="304800"/>
                                    </a:cubicBezTo>
                                    <a:cubicBezTo>
                                      <a:pt x="1009860" y="271306"/>
                                      <a:pt x="978040" y="174171"/>
                                      <a:pt x="916075" y="123929"/>
                                    </a:cubicBezTo>
                                    <a:cubicBezTo>
                                      <a:pt x="854110" y="73687"/>
                                      <a:pt x="840712" y="6698"/>
                                      <a:pt x="745253" y="3349"/>
                                    </a:cubicBezTo>
                                    <a:cubicBezTo>
                                      <a:pt x="649794" y="0"/>
                                      <a:pt x="433754" y="68664"/>
                                      <a:pt x="343319" y="103833"/>
                                    </a:cubicBezTo>
                                    <a:cubicBezTo>
                                      <a:pt x="252884" y="139002"/>
                                      <a:pt x="249534" y="195942"/>
                                      <a:pt x="202642" y="214364"/>
                                    </a:cubicBezTo>
                                    <a:cubicBezTo>
                                      <a:pt x="155750" y="232786"/>
                                      <a:pt x="88761" y="179195"/>
                                      <a:pt x="61965" y="214364"/>
                                    </a:cubicBezTo>
                                    <a:cubicBezTo>
                                      <a:pt x="35169" y="249533"/>
                                      <a:pt x="0" y="368439"/>
                                      <a:pt x="41868" y="425380"/>
                                    </a:cubicBezTo>
                                    <a:cubicBezTo>
                                      <a:pt x="83736" y="482321"/>
                                      <a:pt x="212690" y="514140"/>
                                      <a:pt x="313174" y="556008"/>
                                    </a:cubicBezTo>
                                    <a:cubicBezTo>
                                      <a:pt x="413658" y="597876"/>
                                      <a:pt x="495720" y="666541"/>
                                      <a:pt x="644770" y="676589"/>
                                    </a:cubicBezTo>
                                    <a:cubicBezTo>
                                      <a:pt x="793820" y="686637"/>
                                      <a:pt x="1076849" y="641419"/>
                                      <a:pt x="1207477" y="616298"/>
                                    </a:cubicBezTo>
                                    <a:cubicBezTo>
                                      <a:pt x="1338106" y="591177"/>
                                      <a:pt x="1368251" y="545960"/>
                                      <a:pt x="1428541" y="525863"/>
                                    </a:cubicBezTo>
                                    <a:cubicBezTo>
                                      <a:pt x="1488831" y="505766"/>
                                      <a:pt x="1547447" y="522514"/>
                                      <a:pt x="1569218" y="495718"/>
                                    </a:cubicBezTo>
                                    <a:cubicBezTo>
                                      <a:pt x="1590990" y="468923"/>
                                      <a:pt x="1634533" y="356716"/>
                                      <a:pt x="1559170" y="324896"/>
                                    </a:cubicBezTo>
                                    <a:close/>
                                  </a:path>
                                </a:pathLst>
                              </a:custGeom>
                              <a:solidFill>
                                <a:schemeClr val="bg1">
                                  <a:lumMod val="85000"/>
                                </a:schemeClr>
                              </a:solidFill>
                              <a:ln w="12700" cap="flat" cmpd="sng" algn="ctr">
                                <a:solidFill>
                                  <a:schemeClr val="bg1">
                                    <a:lumMod val="50000"/>
                                  </a:schemeClr>
                                </a:solidFill>
                                <a:prstDash val="solid"/>
                                <a:miter lim="800000"/>
                              </a:ln>
                              <a:effectLst/>
                            </wps:spPr>
                            <wps:bodyPr rtlCol="0" anchor="ctr"/>
                          </wps:wsp>
                        </wpg:grpSp>
                        <wpg:grpSp>
                          <wpg:cNvPr id="23705" name="Group 23705"/>
                          <wpg:cNvGrpSpPr/>
                          <wpg:grpSpPr>
                            <a:xfrm>
                              <a:off x="6018554" y="129905"/>
                              <a:ext cx="1781903" cy="872524"/>
                              <a:chOff x="6018554" y="129905"/>
                              <a:chExt cx="1781903" cy="872524"/>
                            </a:xfrm>
                          </wpg:grpSpPr>
                          <wpg:grpSp>
                            <wpg:cNvPr id="23706" name="Group 23706"/>
                            <wpg:cNvGrpSpPr/>
                            <wpg:grpSpPr>
                              <a:xfrm flipH="1" flipV="1">
                                <a:off x="6018554" y="129905"/>
                                <a:ext cx="1781903" cy="872524"/>
                                <a:chOff x="6018554" y="129905"/>
                                <a:chExt cx="3681046" cy="1358202"/>
                              </a:xfrm>
                            </wpg:grpSpPr>
                            <wps:wsp>
                              <wps:cNvPr id="23707" name="Freeform 23707"/>
                              <wps:cNvSpPr/>
                              <wps:spPr>
                                <a:xfrm>
                                  <a:off x="6018554" y="129905"/>
                                  <a:ext cx="3681046" cy="1358202"/>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s:wsp>
                              <wps:cNvPr id="23708" name="Freeform 23708"/>
                              <wps:cNvSpPr/>
                              <wps:spPr>
                                <a:xfrm>
                                  <a:off x="6089992" y="201343"/>
                                  <a:ext cx="3500462" cy="1214446"/>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g:grpSp>
                          <wps:wsp>
                            <wps:cNvPr id="23709" name="Freeform 23709"/>
                            <wps:cNvSpPr/>
                            <wps:spPr>
                              <a:xfrm>
                                <a:off x="6095281" y="272781"/>
                                <a:ext cx="1616939" cy="571504"/>
                              </a:xfrm>
                              <a:custGeom>
                                <a:avLst/>
                                <a:gdLst>
                                  <a:gd name="connsiteX0" fmla="*/ 1478783 w 1646255"/>
                                  <a:gd name="connsiteY0" fmla="*/ 323221 h 587828"/>
                                  <a:gd name="connsiteX1" fmla="*/ 1117042 w 1646255"/>
                                  <a:gd name="connsiteY1" fmla="*/ 41868 h 587828"/>
                                  <a:gd name="connsiteX2" fmla="*/ 614624 w 1646255"/>
                                  <a:gd name="connsiteY2" fmla="*/ 72013 h 587828"/>
                                  <a:gd name="connsiteX3" fmla="*/ 162449 w 1646255"/>
                                  <a:gd name="connsiteY3" fmla="*/ 303125 h 587828"/>
                                  <a:gd name="connsiteX4" fmla="*/ 122255 w 1646255"/>
                                  <a:gd name="connsiteY4" fmla="*/ 524188 h 587828"/>
                                  <a:gd name="connsiteX5" fmla="*/ 895978 w 1646255"/>
                                  <a:gd name="connsiteY5" fmla="*/ 584479 h 587828"/>
                                  <a:gd name="connsiteX6" fmla="*/ 1549121 w 1646255"/>
                                  <a:gd name="connsiteY6" fmla="*/ 504092 h 587828"/>
                                  <a:gd name="connsiteX7" fmla="*/ 1478783 w 1646255"/>
                                  <a:gd name="connsiteY7" fmla="*/ 323221 h 587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46255" h="587828">
                                    <a:moveTo>
                                      <a:pt x="1478783" y="323221"/>
                                    </a:moveTo>
                                    <a:cubicBezTo>
                                      <a:pt x="1406770" y="246184"/>
                                      <a:pt x="1261069" y="83736"/>
                                      <a:pt x="1117042" y="41868"/>
                                    </a:cubicBezTo>
                                    <a:cubicBezTo>
                                      <a:pt x="973016" y="0"/>
                                      <a:pt x="773723" y="28470"/>
                                      <a:pt x="614624" y="72013"/>
                                    </a:cubicBezTo>
                                    <a:cubicBezTo>
                                      <a:pt x="455525" y="115556"/>
                                      <a:pt x="244510" y="227763"/>
                                      <a:pt x="162449" y="303125"/>
                                    </a:cubicBezTo>
                                    <a:cubicBezTo>
                                      <a:pt x="80388" y="378487"/>
                                      <a:pt x="0" y="477296"/>
                                      <a:pt x="122255" y="524188"/>
                                    </a:cubicBezTo>
                                    <a:cubicBezTo>
                                      <a:pt x="244510" y="571080"/>
                                      <a:pt x="658167" y="587828"/>
                                      <a:pt x="895978" y="584479"/>
                                    </a:cubicBezTo>
                                    <a:cubicBezTo>
                                      <a:pt x="1133789" y="581130"/>
                                      <a:pt x="1451987" y="549310"/>
                                      <a:pt x="1549121" y="504092"/>
                                    </a:cubicBezTo>
                                    <a:cubicBezTo>
                                      <a:pt x="1646255" y="458874"/>
                                      <a:pt x="1550796" y="400258"/>
                                      <a:pt x="1478783" y="323221"/>
                                    </a:cubicBezTo>
                                    <a:close/>
                                  </a:path>
                                </a:pathLst>
                              </a:custGeom>
                              <a:solidFill>
                                <a:schemeClr val="bg2">
                                  <a:lumMod val="90000"/>
                                </a:schemeClr>
                              </a:solidFill>
                              <a:ln w="12700" cap="flat" cmpd="sng" algn="ctr">
                                <a:solidFill>
                                  <a:schemeClr val="bg1">
                                    <a:lumMod val="50000"/>
                                  </a:schemeClr>
                                </a:solidFill>
                                <a:prstDash val="solid"/>
                                <a:miter lim="800000"/>
                              </a:ln>
                              <a:effectLst/>
                            </wps:spPr>
                            <wps:bodyPr rtlCol="0" anchor="ctr"/>
                          </wps:wsp>
                        </wpg:grpSp>
                        <wpg:grpSp>
                          <wpg:cNvPr id="23710" name="Group 23710"/>
                          <wpg:cNvGrpSpPr/>
                          <wpg:grpSpPr>
                            <a:xfrm>
                              <a:off x="6883088" y="818293"/>
                              <a:ext cx="1781903" cy="872524"/>
                              <a:chOff x="6883088" y="818293"/>
                              <a:chExt cx="1781903" cy="872524"/>
                            </a:xfrm>
                          </wpg:grpSpPr>
                          <wpg:grpSp>
                            <wpg:cNvPr id="23711" name="Group 23711"/>
                            <wpg:cNvGrpSpPr/>
                            <wpg:grpSpPr>
                              <a:xfrm flipV="1">
                                <a:off x="6883088" y="818293"/>
                                <a:ext cx="1781903" cy="872524"/>
                                <a:chOff x="6883088" y="818293"/>
                                <a:chExt cx="3681046" cy="1358202"/>
                              </a:xfrm>
                            </wpg:grpSpPr>
                            <wps:wsp>
                              <wps:cNvPr id="23904" name="Freeform 23904"/>
                              <wps:cNvSpPr/>
                              <wps:spPr>
                                <a:xfrm>
                                  <a:off x="6883088" y="818293"/>
                                  <a:ext cx="3681046" cy="1358202"/>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s:wsp>
                              <wps:cNvPr id="23905" name="Freeform 23905"/>
                              <wps:cNvSpPr/>
                              <wps:spPr>
                                <a:xfrm>
                                  <a:off x="6954526" y="889731"/>
                                  <a:ext cx="3500462" cy="1214446"/>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g:grpSp>
                          <wps:wsp>
                            <wps:cNvPr id="23906" name="Freeform 23906"/>
                            <wps:cNvSpPr/>
                            <wps:spPr>
                              <a:xfrm>
                                <a:off x="6966968" y="894163"/>
                                <a:ext cx="1542422" cy="684963"/>
                              </a:xfrm>
                              <a:custGeom>
                                <a:avLst/>
                                <a:gdLst>
                                  <a:gd name="connsiteX0" fmla="*/ 1210826 w 1542422"/>
                                  <a:gd name="connsiteY0" fmla="*/ 53591 h 684963"/>
                                  <a:gd name="connsiteX1" fmla="*/ 989762 w 1542422"/>
                                  <a:gd name="connsiteY1" fmla="*/ 234461 h 684963"/>
                                  <a:gd name="connsiteX2" fmla="*/ 708408 w 1542422"/>
                                  <a:gd name="connsiteY2" fmla="*/ 425380 h 684963"/>
                                  <a:gd name="connsiteX3" fmla="*/ 296426 w 1542422"/>
                                  <a:gd name="connsiteY3" fmla="*/ 234461 h 684963"/>
                                  <a:gd name="connsiteX4" fmla="*/ 45217 w 1542422"/>
                                  <a:gd name="connsiteY4" fmla="*/ 264607 h 684963"/>
                                  <a:gd name="connsiteX5" fmla="*/ 35169 w 1542422"/>
                                  <a:gd name="connsiteY5" fmla="*/ 495719 h 684963"/>
                                  <a:gd name="connsiteX6" fmla="*/ 256232 w 1542422"/>
                                  <a:gd name="connsiteY6" fmla="*/ 576105 h 684963"/>
                                  <a:gd name="connsiteX7" fmla="*/ 487345 w 1542422"/>
                                  <a:gd name="connsiteY7" fmla="*/ 676589 h 684963"/>
                                  <a:gd name="connsiteX8" fmla="*/ 1029956 w 1542422"/>
                                  <a:gd name="connsiteY8" fmla="*/ 626347 h 684963"/>
                                  <a:gd name="connsiteX9" fmla="*/ 1281164 w 1542422"/>
                                  <a:gd name="connsiteY9" fmla="*/ 626347 h 684963"/>
                                  <a:gd name="connsiteX10" fmla="*/ 1492180 w 1542422"/>
                                  <a:gd name="connsiteY10" fmla="*/ 515815 h 684963"/>
                                  <a:gd name="connsiteX11" fmla="*/ 1502228 w 1542422"/>
                                  <a:gd name="connsiteY11" fmla="*/ 344993 h 684963"/>
                                  <a:gd name="connsiteX12" fmla="*/ 1522325 w 1542422"/>
                                  <a:gd name="connsiteY12" fmla="*/ 53591 h 684963"/>
                                  <a:gd name="connsiteX13" fmla="*/ 1381648 w 1542422"/>
                                  <a:gd name="connsiteY13" fmla="*/ 23446 h 684963"/>
                                  <a:gd name="connsiteX14" fmla="*/ 1210826 w 1542422"/>
                                  <a:gd name="connsiteY14" fmla="*/ 53591 h 684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42422" h="684963">
                                    <a:moveTo>
                                      <a:pt x="1210826" y="53591"/>
                                    </a:moveTo>
                                    <a:cubicBezTo>
                                      <a:pt x="1145512" y="88760"/>
                                      <a:pt x="1073498" y="172496"/>
                                      <a:pt x="989762" y="234461"/>
                                    </a:cubicBezTo>
                                    <a:cubicBezTo>
                                      <a:pt x="906026" y="296426"/>
                                      <a:pt x="823964" y="425380"/>
                                      <a:pt x="708408" y="425380"/>
                                    </a:cubicBezTo>
                                    <a:cubicBezTo>
                                      <a:pt x="592852" y="425380"/>
                                      <a:pt x="406958" y="261256"/>
                                      <a:pt x="296426" y="234461"/>
                                    </a:cubicBezTo>
                                    <a:cubicBezTo>
                                      <a:pt x="185894" y="207666"/>
                                      <a:pt x="88760" y="221064"/>
                                      <a:pt x="45217" y="264607"/>
                                    </a:cubicBezTo>
                                    <a:cubicBezTo>
                                      <a:pt x="1674" y="308150"/>
                                      <a:pt x="0" y="443803"/>
                                      <a:pt x="35169" y="495719"/>
                                    </a:cubicBezTo>
                                    <a:cubicBezTo>
                                      <a:pt x="70338" y="547635"/>
                                      <a:pt x="180869" y="545960"/>
                                      <a:pt x="256232" y="576105"/>
                                    </a:cubicBezTo>
                                    <a:cubicBezTo>
                                      <a:pt x="331595" y="606250"/>
                                      <a:pt x="358391" y="668215"/>
                                      <a:pt x="487345" y="676589"/>
                                    </a:cubicBezTo>
                                    <a:cubicBezTo>
                                      <a:pt x="616299" y="684963"/>
                                      <a:pt x="897653" y="634721"/>
                                      <a:pt x="1029956" y="626347"/>
                                    </a:cubicBezTo>
                                    <a:cubicBezTo>
                                      <a:pt x="1162259" y="617973"/>
                                      <a:pt x="1204127" y="644769"/>
                                      <a:pt x="1281164" y="626347"/>
                                    </a:cubicBezTo>
                                    <a:cubicBezTo>
                                      <a:pt x="1358201" y="607925"/>
                                      <a:pt x="1455336" y="562707"/>
                                      <a:pt x="1492180" y="515815"/>
                                    </a:cubicBezTo>
                                    <a:cubicBezTo>
                                      <a:pt x="1529024" y="468923"/>
                                      <a:pt x="1497204" y="422030"/>
                                      <a:pt x="1502228" y="344993"/>
                                    </a:cubicBezTo>
                                    <a:cubicBezTo>
                                      <a:pt x="1507252" y="267956"/>
                                      <a:pt x="1542422" y="107182"/>
                                      <a:pt x="1522325" y="53591"/>
                                    </a:cubicBezTo>
                                    <a:cubicBezTo>
                                      <a:pt x="1502228" y="0"/>
                                      <a:pt x="1431890" y="25121"/>
                                      <a:pt x="1381648" y="23446"/>
                                    </a:cubicBezTo>
                                    <a:cubicBezTo>
                                      <a:pt x="1331406" y="21771"/>
                                      <a:pt x="1276140" y="18422"/>
                                      <a:pt x="1210826" y="53591"/>
                                    </a:cubicBezTo>
                                    <a:close/>
                                  </a:path>
                                </a:pathLst>
                              </a:custGeom>
                              <a:solidFill>
                                <a:schemeClr val="bg1">
                                  <a:lumMod val="85000"/>
                                </a:schemeClr>
                              </a:solidFill>
                              <a:ln w="12700" cap="flat" cmpd="sng" algn="ctr">
                                <a:solidFill>
                                  <a:schemeClr val="bg1">
                                    <a:lumMod val="50000"/>
                                  </a:schemeClr>
                                </a:solidFill>
                                <a:prstDash val="solid"/>
                                <a:miter lim="800000"/>
                              </a:ln>
                              <a:effectLst/>
                            </wps:spPr>
                            <wps:bodyPr rtlCol="0" anchor="ctr"/>
                          </wps:wsp>
                        </wpg:grpSp>
                      </wpg:grpSp>
                      <wpg:grpSp>
                        <wpg:cNvPr id="23907" name="Group 30"/>
                        <wpg:cNvGrpSpPr/>
                        <wpg:grpSpPr>
                          <a:xfrm rot="20852581">
                            <a:off x="0" y="103367"/>
                            <a:ext cx="579755" cy="250190"/>
                            <a:chOff x="3192278" y="0"/>
                            <a:chExt cx="3581400" cy="1405924"/>
                          </a:xfrm>
                        </wpg:grpSpPr>
                        <wpg:grpSp>
                          <wpg:cNvPr id="23908" name="Group 23908"/>
                          <wpg:cNvGrpSpPr/>
                          <wpg:grpSpPr>
                            <a:xfrm>
                              <a:off x="3192278" y="0"/>
                              <a:ext cx="3581400" cy="1405924"/>
                              <a:chOff x="3192278" y="0"/>
                              <a:chExt cx="3581400" cy="1405924"/>
                            </a:xfrm>
                          </wpg:grpSpPr>
                          <wps:wsp>
                            <wps:cNvPr id="23909" name="Freeform 23909"/>
                            <wps:cNvSpPr/>
                            <wps:spPr>
                              <a:xfrm flipV="1">
                                <a:off x="3192278" y="0"/>
                                <a:ext cx="3581400" cy="1405924"/>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s:wsp>
                            <wps:cNvPr id="23910" name="Freeform 23910"/>
                            <wps:cNvSpPr/>
                            <wps:spPr>
                              <a:xfrm flipV="1">
                                <a:off x="3268478" y="76200"/>
                                <a:ext cx="3405704" cy="1257117"/>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g:grpSp>
                        <wps:wsp>
                          <wps:cNvPr id="23911" name="Freeform 23911"/>
                          <wps:cNvSpPr/>
                          <wps:spPr>
                            <a:xfrm>
                              <a:off x="3452807" y="171442"/>
                              <a:ext cx="3127083" cy="1093113"/>
                            </a:xfrm>
                            <a:custGeom>
                              <a:avLst/>
                              <a:gdLst>
                                <a:gd name="connsiteX0" fmla="*/ 540328 w 3226130"/>
                                <a:gd name="connsiteY0" fmla="*/ 158337 h 1155864"/>
                                <a:gd name="connsiteX1" fmla="*/ 243445 w 3226130"/>
                                <a:gd name="connsiteY1" fmla="*/ 205838 h 1155864"/>
                                <a:gd name="connsiteX2" fmla="*/ 124691 w 3226130"/>
                                <a:gd name="connsiteY2" fmla="*/ 158337 h 1155864"/>
                                <a:gd name="connsiteX3" fmla="*/ 17813 w 3226130"/>
                                <a:gd name="connsiteY3" fmla="*/ 300841 h 1155864"/>
                                <a:gd name="connsiteX4" fmla="*/ 17813 w 3226130"/>
                                <a:gd name="connsiteY4" fmla="*/ 443345 h 1155864"/>
                                <a:gd name="connsiteX5" fmla="*/ 41564 w 3226130"/>
                                <a:gd name="connsiteY5" fmla="*/ 680851 h 1155864"/>
                                <a:gd name="connsiteX6" fmla="*/ 160317 w 3226130"/>
                                <a:gd name="connsiteY6" fmla="*/ 882732 h 1155864"/>
                                <a:gd name="connsiteX7" fmla="*/ 207819 w 3226130"/>
                                <a:gd name="connsiteY7" fmla="*/ 1037111 h 1155864"/>
                                <a:gd name="connsiteX8" fmla="*/ 718458 w 3226130"/>
                                <a:gd name="connsiteY8" fmla="*/ 1120238 h 1155864"/>
                                <a:gd name="connsiteX9" fmla="*/ 1359725 w 3226130"/>
                                <a:gd name="connsiteY9" fmla="*/ 1096488 h 1155864"/>
                                <a:gd name="connsiteX10" fmla="*/ 1775361 w 3226130"/>
                                <a:gd name="connsiteY10" fmla="*/ 1155864 h 1155864"/>
                                <a:gd name="connsiteX11" fmla="*/ 2226624 w 3226130"/>
                                <a:gd name="connsiteY11" fmla="*/ 1096488 h 1155864"/>
                                <a:gd name="connsiteX12" fmla="*/ 2772889 w 3226130"/>
                                <a:gd name="connsiteY12" fmla="*/ 977734 h 1155864"/>
                                <a:gd name="connsiteX13" fmla="*/ 3069772 w 3226130"/>
                                <a:gd name="connsiteY13" fmla="*/ 894607 h 1155864"/>
                                <a:gd name="connsiteX14" fmla="*/ 3176650 w 3226130"/>
                                <a:gd name="connsiteY14" fmla="*/ 763978 h 1155864"/>
                                <a:gd name="connsiteX15" fmla="*/ 3224151 w 3226130"/>
                                <a:gd name="connsiteY15" fmla="*/ 407719 h 1155864"/>
                                <a:gd name="connsiteX16" fmla="*/ 3188525 w 3226130"/>
                                <a:gd name="connsiteY16" fmla="*/ 277090 h 1155864"/>
                                <a:gd name="connsiteX17" fmla="*/ 3081647 w 3226130"/>
                                <a:gd name="connsiteY17" fmla="*/ 51459 h 1155864"/>
                                <a:gd name="connsiteX18" fmla="*/ 2856016 w 3226130"/>
                                <a:gd name="connsiteY18" fmla="*/ 3958 h 1155864"/>
                                <a:gd name="connsiteX19" fmla="*/ 2559133 w 3226130"/>
                                <a:gd name="connsiteY19" fmla="*/ 75210 h 1155864"/>
                                <a:gd name="connsiteX20" fmla="*/ 2238499 w 3226130"/>
                                <a:gd name="connsiteY20" fmla="*/ 134586 h 1155864"/>
                                <a:gd name="connsiteX21" fmla="*/ 2000993 w 3226130"/>
                                <a:gd name="connsiteY21" fmla="*/ 98960 h 1155864"/>
                                <a:gd name="connsiteX22" fmla="*/ 1644733 w 3226130"/>
                                <a:gd name="connsiteY22" fmla="*/ 87085 h 1155864"/>
                                <a:gd name="connsiteX23" fmla="*/ 1252847 w 3226130"/>
                                <a:gd name="connsiteY23" fmla="*/ 110836 h 1155864"/>
                                <a:gd name="connsiteX24" fmla="*/ 932213 w 3226130"/>
                                <a:gd name="connsiteY24" fmla="*/ 110836 h 1155864"/>
                                <a:gd name="connsiteX25" fmla="*/ 540328 w 3226130"/>
                                <a:gd name="connsiteY25" fmla="*/ 158337 h 1155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26130" h="1155864">
                                  <a:moveTo>
                                    <a:pt x="540328" y="158337"/>
                                  </a:moveTo>
                                  <a:cubicBezTo>
                                    <a:pt x="425533" y="174171"/>
                                    <a:pt x="312718" y="205838"/>
                                    <a:pt x="243445" y="205838"/>
                                  </a:cubicBezTo>
                                  <a:cubicBezTo>
                                    <a:pt x="174172" y="205838"/>
                                    <a:pt x="162296" y="142503"/>
                                    <a:pt x="124691" y="158337"/>
                                  </a:cubicBezTo>
                                  <a:cubicBezTo>
                                    <a:pt x="87086" y="174171"/>
                                    <a:pt x="35626" y="253340"/>
                                    <a:pt x="17813" y="300841"/>
                                  </a:cubicBezTo>
                                  <a:cubicBezTo>
                                    <a:pt x="0" y="348342"/>
                                    <a:pt x="13855" y="380010"/>
                                    <a:pt x="17813" y="443345"/>
                                  </a:cubicBezTo>
                                  <a:cubicBezTo>
                                    <a:pt x="21772" y="506680"/>
                                    <a:pt x="17813" y="607620"/>
                                    <a:pt x="41564" y="680851"/>
                                  </a:cubicBezTo>
                                  <a:cubicBezTo>
                                    <a:pt x="65315" y="754082"/>
                                    <a:pt x="132608" y="823355"/>
                                    <a:pt x="160317" y="882732"/>
                                  </a:cubicBezTo>
                                  <a:cubicBezTo>
                                    <a:pt x="188026" y="942109"/>
                                    <a:pt x="114796" y="997527"/>
                                    <a:pt x="207819" y="1037111"/>
                                  </a:cubicBezTo>
                                  <a:cubicBezTo>
                                    <a:pt x="300843" y="1076695"/>
                                    <a:pt x="526474" y="1110342"/>
                                    <a:pt x="718458" y="1120238"/>
                                  </a:cubicBezTo>
                                  <a:cubicBezTo>
                                    <a:pt x="910442" y="1130134"/>
                                    <a:pt x="1183575" y="1090550"/>
                                    <a:pt x="1359725" y="1096488"/>
                                  </a:cubicBezTo>
                                  <a:cubicBezTo>
                                    <a:pt x="1535875" y="1102426"/>
                                    <a:pt x="1630878" y="1155864"/>
                                    <a:pt x="1775361" y="1155864"/>
                                  </a:cubicBezTo>
                                  <a:cubicBezTo>
                                    <a:pt x="1919844" y="1155864"/>
                                    <a:pt x="2060369" y="1126176"/>
                                    <a:pt x="2226624" y="1096488"/>
                                  </a:cubicBezTo>
                                  <a:cubicBezTo>
                                    <a:pt x="2392879" y="1066800"/>
                                    <a:pt x="2632364" y="1011381"/>
                                    <a:pt x="2772889" y="977734"/>
                                  </a:cubicBezTo>
                                  <a:cubicBezTo>
                                    <a:pt x="2913414" y="944087"/>
                                    <a:pt x="3002478" y="930233"/>
                                    <a:pt x="3069772" y="894607"/>
                                  </a:cubicBezTo>
                                  <a:cubicBezTo>
                                    <a:pt x="3137066" y="858981"/>
                                    <a:pt x="3150920" y="845126"/>
                                    <a:pt x="3176650" y="763978"/>
                                  </a:cubicBezTo>
                                  <a:cubicBezTo>
                                    <a:pt x="3202380" y="682830"/>
                                    <a:pt x="3222172" y="488867"/>
                                    <a:pt x="3224151" y="407719"/>
                                  </a:cubicBezTo>
                                  <a:cubicBezTo>
                                    <a:pt x="3226130" y="326571"/>
                                    <a:pt x="3212276" y="336467"/>
                                    <a:pt x="3188525" y="277090"/>
                                  </a:cubicBezTo>
                                  <a:cubicBezTo>
                                    <a:pt x="3164774" y="217713"/>
                                    <a:pt x="3137065" y="96981"/>
                                    <a:pt x="3081647" y="51459"/>
                                  </a:cubicBezTo>
                                  <a:cubicBezTo>
                                    <a:pt x="3026229" y="5937"/>
                                    <a:pt x="2943102" y="0"/>
                                    <a:pt x="2856016" y="3958"/>
                                  </a:cubicBezTo>
                                  <a:cubicBezTo>
                                    <a:pt x="2768930" y="7917"/>
                                    <a:pt x="2662053" y="53439"/>
                                    <a:pt x="2559133" y="75210"/>
                                  </a:cubicBezTo>
                                  <a:cubicBezTo>
                                    <a:pt x="2456214" y="96981"/>
                                    <a:pt x="2331522" y="130628"/>
                                    <a:pt x="2238499" y="134586"/>
                                  </a:cubicBezTo>
                                  <a:cubicBezTo>
                                    <a:pt x="2145476" y="138544"/>
                                    <a:pt x="2099954" y="106877"/>
                                    <a:pt x="2000993" y="98960"/>
                                  </a:cubicBezTo>
                                  <a:cubicBezTo>
                                    <a:pt x="1902032" y="91043"/>
                                    <a:pt x="1769424" y="85106"/>
                                    <a:pt x="1644733" y="87085"/>
                                  </a:cubicBezTo>
                                  <a:cubicBezTo>
                                    <a:pt x="1520042" y="89064"/>
                                    <a:pt x="1371600" y="106878"/>
                                    <a:pt x="1252847" y="110836"/>
                                  </a:cubicBezTo>
                                  <a:cubicBezTo>
                                    <a:pt x="1134094" y="114795"/>
                                    <a:pt x="1048987" y="106878"/>
                                    <a:pt x="932213" y="110836"/>
                                  </a:cubicBezTo>
                                  <a:cubicBezTo>
                                    <a:pt x="815439" y="114794"/>
                                    <a:pt x="655123" y="142503"/>
                                    <a:pt x="540328" y="158337"/>
                                  </a:cubicBezTo>
                                  <a:close/>
                                </a:path>
                              </a:pathLst>
                            </a:custGeom>
                            <a:solidFill>
                              <a:schemeClr val="accent3">
                                <a:lumMod val="40000"/>
                                <a:lumOff val="60000"/>
                              </a:schemeClr>
                            </a:solidFill>
                            <a:ln w="12700" cap="flat" cmpd="sng" algn="ctr">
                              <a:solidFill>
                                <a:schemeClr val="tx1">
                                  <a:lumMod val="50000"/>
                                  <a:lumOff val="50000"/>
                                </a:schemeClr>
                              </a:solidFill>
                              <a:prstDash val="solid"/>
                              <a:miter lim="800000"/>
                            </a:ln>
                            <a:effectLst/>
                          </wps:spPr>
                          <wps:bodyPr rtlCol="0" anchor="ctr"/>
                        </wps:wsp>
                      </wpg:grpSp>
                    </wpg:wgp>
                  </a:graphicData>
                </a:graphic>
              </wp:anchor>
            </w:drawing>
          </mc:Choice>
          <mc:Fallback>
            <w:pict>
              <v:group w14:anchorId="09568B35" id="Group 23912" o:spid="_x0000_s1026" style="position:absolute;margin-left:361.55pt;margin-top:-32.3pt;width:157.15pt;height:53.85pt;z-index:251694080" coordsize="19958,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">
                <v:group id="Group 17" o:spid="_x0000_s1027" style="position:absolute;left:11290;width:8668;height:4010;rotation:1082649fd" coordorigin=",963" coordsize="70794,2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ZvfxgAAAN4A&#10;AAAPAAAAAAAAAAAAAAAAAKoCAABkcnMvZG93bnJldi54bWxQSwUGAAAAAAQABAD6AAAAnQMAAAAA&#10;">
                  <v:group id="Group 23690" o:spid="_x0000_s1028" style="position:absolute;left:16124;top:963;width:36810;height:13582;flip:x y" coordorigin="16124,963" coordsize="36810,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U858cAAADe&#10;AAAADwAAAAAAAAAAAAAAAACqAgAAZHJzL2Rvd25yZXYueG1sUEsFBgAAAAAEAAQA+gAAAJ4DAAAA&#10;AA==&#10;">
                    <v:shape id="Freeform 23691" o:spid="_x0000_s1029" style="position:absolute;left:16124;top:963;width:36810;height:13582;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p8YA&#10;AADeAAAADwAAAGRycy9kb3ducmV2LnhtbESPQWvCQBSE7wX/w/IEL0U3sWA1ukpbEC2eGvX+yD6T&#10;bbNv0+yqyb/vFgo9DjPzDbPadLYWN2q9cawgnSQgiAunDZcKTsfteA7CB2SNtWNS0JOHzXrwsMJM&#10;uzt/0C0PpYgQ9hkqqEJoMil9UZFFP3ENcfQurrUYomxLqVu8R7it5TRJZtKi4bhQYUNvFRVf+dUq&#10;+OwPcvfK+ffjc8j3Tp9Nn74bpUbD7mUJIlAX/sN/7b1WMH2aLVL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Xp8YAAADeAAAADwAAAAAAAAAAAAAAAACYAgAAZHJz&#10;L2Rvd25yZXYueG1sUEsFBgAAAAAEAAQA9QAAAIsDA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ed="f" strokecolor="#0d0d0d [3069]" strokeweight="1pt">
                      <v:stroke joinstyle="miter"/>
                      <v:path arrowok="t" o:connecttype="custom" o:connectlocs="154074,472273;355041,160774;1309635,90436;2023068,30145;3248967,271306;3550417,602902;3429837,1256044;2043164,1215851;1078523,1185706;164123,1105319;93784,773723;154074,472273" o:connectangles="0,0,0,0,0,0,0,0,0,0,0,0"/>
                    </v:shape>
                    <v:shape id="Freeform 23692" o:spid="_x0000_s1030" style="position:absolute;left:16838;top:1678;width:35005;height:12144;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zEsQA&#10;AADeAAAADwAAAGRycy9kb3ducmV2LnhtbESPT2vCQBTE74LfYXmCN900Uq2pawilDV79U8+P7DMJ&#10;Zt+G7GrSb98VBI/DzPyG2aSDacSdOldbVvA2j0AQF1bXXCo4HX9mHyCcR9bYWCYFf+Qg3Y5HG0y0&#10;7XlP94MvRYCwS1BB5X2bSOmKigy6uW2Jg3exnUEfZFdK3WEf4KaRcRQtpcGaw0KFLX1VVFwPN6Og&#10;bd7t8Js5Y87fe3tcyfM1v+VKTSdD9gnC0+Bf4Wd7pxXEi+U6hsedc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sxLEAAAA3gAAAA8AAAAAAAAAAAAAAAAAmAIAAGRycy9k&#10;b3ducmV2LnhtbFBLBQYAAAAABAAEAPUAAACJ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d8d8d8 [2732]" strokecolor="#0d0d0d [3069]" strokeweight="1pt">
                      <v:stroke joinstyle="miter"/>
                      <v:path arrowok="t" o:connecttype="custom" o:connectlocs="146515,422286;337623,143757;1245387,80864;1923821,26954;3089580,242590;3376241,539089;3261577,1123101;1942931,1087162;1025613,1060207;156071,988329;89183,691830;146515,422286" o:connectangles="0,0,0,0,0,0,0,0,0,0,0,0"/>
                    </v:shape>
                  </v:group>
                  <v:group id="Group 23693" o:spid="_x0000_s1031" style="position:absolute;top:11846;width:36810;height:13582" coordorigin=",11846" coordsize="36810,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pb8cAAADeAAAADwAAAGRycy9kb3ducmV2LnhtbESPT2vCQBTE7wW/w/IE&#10;b3UTQ0Wjq4ho6UEK/gHx9sg+k2D2bciuSfz23UKhx2FmfsMs172pREuNKy0riMcRCOLM6pJzBZfz&#10;/n0GwnlkjZVlUvAiB+vV4G2JqbYdH6k9+VwECLsUFRTe16mULivIoBvbmjh4d9sY9EE2udQNdgFu&#10;KjmJoqk0WHJYKLCmbUHZ4/Q0Cj477DZJvGsPj/v2dTt/fF8PMSk1GvabBQhPvf8P/7W/tIJJMp0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Apb8cAAADe&#10;AAAADwAAAAAAAAAAAAAAAACqAgAAZHJzL2Rvd25yZXYueG1sUEsFBgAAAAAEAAQA+gAAAJ4DAAAA&#10;AA==&#10;">
                    <v:shape id="Freeform 23694" o:spid="_x0000_s1032" style="position:absolute;top:11846;width:36810;height:13582;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0P8cA&#10;AADeAAAADwAAAGRycy9kb3ducmV2LnhtbESPT2vCQBTE70K/w/IKvYhutMU/0VXaQqniybTeH9ln&#10;sjb7Ns1uNfn2rlDwOMzMb5jlurWVOFPjjWMFo2ECgjh32nCh4PvrYzAD4QOyxsoxKejIw3r10Fti&#10;qt2F93TOQiEihH2KCsoQ6lRKn5dk0Q9dTRy9o2sshiibQuoGLxFuKzlOkom0aDgulFjTe0n5T/Zn&#10;FZy6nfx84+y3Pw3ZxumD6UZbo9TTY/u6ABGoDffwf3ujFYyfJ/MXuN2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1ND/HAAAA3gAAAA8AAAAAAAAAAAAAAAAAmAIAAGRy&#10;cy9kb3ducmV2LnhtbFBLBQYAAAAABAAEAPUAAACM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ed="f" strokecolor="#0d0d0d [3069]" strokeweight="1pt">
                      <v:stroke joinstyle="miter"/>
                      <v:path arrowok="t" o:connecttype="custom" o:connectlocs="154074,472273;355041,160774;1309635,90436;2023068,30145;3248967,271306;3550417,602902;3429837,1256044;2043164,1215851;1078523,1185706;164123,1105319;93784,773723;154074,472273" o:connectangles="0,0,0,0,0,0,0,0,0,0,0,0"/>
                    </v:shape>
                    <v:shape id="Freeform 23695" o:spid="_x0000_s1033" style="position:absolute;left:714;top:12560;width:35005;height:12145;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szsgA&#10;AADeAAAADwAAAGRycy9kb3ducmV2LnhtbESPT2sCMRTE74LfITyht5rVotZ1o5RSQcRDq7b0+Ni8&#10;/UM3L2sSdfvtG6HgcZiZ3zDZqjONuJDztWUFo2ECgji3uuZSwfGwfnwG4QOyxsYyKfglD6tlv5dh&#10;qu2VP+iyD6WIEPYpKqhCaFMpfV6RQT+0LXH0CusMhihdKbXDa4SbRo6TZCoN1hwXKmzptaL8Z382&#10;CtzX7H29+T7OyRZvn+a03Z22Xa7Uw6B7WYAI1IV7+L+90QrGT9P5BG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GzOyAAAAN4AAAAPAAAAAAAAAAAAAAAAAJgCAABk&#10;cnMvZG93bnJldi54bWxQSwUGAAAAAAQABAD1AAAAjQM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d8d8d8 [2732]" strokecolor="#393737 [814]" strokeweight="1pt">
                      <v:stroke joinstyle="miter"/>
                      <v:path arrowok="t" o:connecttype="custom" o:connectlocs="146515,422286;337623,143757;1245387,80864;1923821,26954;3089580,242590;3376241,539089;3261577,1123101;1942931,1087162;1025613,1060207;156071,988329;89183,691830;146515,422286" o:connectangles="0,0,0,0,0,0,0,0,0,0,0,0"/>
                    </v:shape>
                  </v:group>
                  <v:group id="Group 23696" o:spid="_x0000_s1034" style="position:absolute;left:33983;top:11679;width:36811;height:13582;flip:y" coordorigin="33983,11679" coordsize="36810,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I0KnFAAAA3gAA&#10;AA8AAAAAAAAAAAAAAAAAqgIAAGRycy9kb3ducmV2LnhtbFBLBQYAAAAABAAEAPoAAACcAwAAAAA=&#10;">
                    <v:shape id="Freeform 23697" o:spid="_x0000_s1035" style="position:absolute;left:33983;top:11679;width:36811;height:13582;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748cA&#10;AADeAAAADwAAAGRycy9kb3ducmV2LnhtbESPT2vCQBTE70K/w/IK3symKqlNXaUIlp4Kxhavz+zL&#10;nzb7NmTXGP30bkHocZiZ3zDL9WAa0VPnassKnqIYBHFudc2lgq/9drIA4TyyxsYyKbiQg/XqYbTE&#10;VNsz76jPfCkChF2KCirv21RKl1dk0EW2JQ5eYTuDPsiulLrDc4CbRk7jOJEGaw4LFba0qSj/zU5G&#10;QVFce/s9qw+fyXX/k+Xz4zuao1Ljx+HtFYSnwf+H7+0PrWA6S16e4e9Ou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0O+PHAAAA3gAAAA8AAAAAAAAAAAAAAAAAmAIAAGRy&#10;cy9kb3ducmV2LnhtbFBLBQYAAAAABAAEAPUAAACM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d8d8d8 [2732]" strokecolor="#41719c" strokeweight="1pt">
                      <v:stroke joinstyle="miter"/>
                      <v:path arrowok="t" o:connecttype="custom" o:connectlocs="154074,472273;355041,160774;1309635,90436;2023068,30145;3248967,271306;3550417,602902;3429837,1256044;2043164,1215851;1078523,1185706;164123,1105319;93784,773723;154074,472273" o:connectangles="0,0,0,0,0,0,0,0,0,0,0,0"/>
                    </v:shape>
                    <v:shape id="Freeform 23698" o:spid="_x0000_s1036" style="position:absolute;left:34698;top:12393;width:35004;height:12145;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E+L4A&#10;AADeAAAADwAAAGRycy9kb3ducmV2LnhtbERPyQrCMBC9C/5DGMGbpipu1SgiKl6ty3loxrbYTEoT&#10;tf69OQgeH29frhtTihfVrrCsYNCPQBCnVhecKbic970ZCOeRNZaWScGHHKxX7dYSY23ffKJX4jMR&#10;QtjFqCD3voqldGlOBl3fVsSBu9vaoA+wzqSu8R3CTSmHUTSRBgsODTlWtM0pfSRPo6Aqx7a5bpwx&#10;t93Jnqfy9jg8D0p1O81mAcJT4//in/uoFQxHk3nYG+6EK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phPi+AAAA3gAAAA8AAAAAAAAAAAAAAAAAmAIAAGRycy9kb3ducmV2&#10;LnhtbFBLBQYAAAAABAAEAPUAAACD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d8d8d8 [2732]" strokecolor="#0d0d0d [3069]" strokeweight="1pt">
                      <v:stroke joinstyle="miter"/>
                      <v:path arrowok="t" o:connecttype="custom" o:connectlocs="146515,422286;337623,143757;1245387,80864;1923821,26954;3089580,242590;3376241,539089;3261577,1123101;1942931,1087162;1025613,1060207;156071,988329;89183,691830;146515,422286" o:connectangles="0,0,0,0,0,0,0,0,0,0,0,0"/>
                    </v:shape>
                  </v:group>
                </v:group>
                <v:group id="Group 36" o:spid="_x0000_s1037" style="position:absolute;left:3578;top:2305;width:10176;height:4533" coordorigin="52380,1299" coordsize="34269,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ehccAAADeAAAADwAAAGRycy9kb3ducmV2LnhtbESPT4vCMBTE7wt+h/CE&#10;va1plRWtRhFxxYMs+AfE26N5tsXmpTSxrd9+Iwh7HGbmN8x82ZlSNFS7wrKCeBCBIE6tLjhTcD79&#10;fE1AOI+ssbRMCp7kYLnofcwx0bblAzVHn4kAYZeggtz7KpHSpTkZdANbEQfvZmuDPsg6k7rGNsBN&#10;KYdRNJYGCw4LOVa0zim9Hx9GwbbFdjWKN83+fls/r6fv38s+JqU++91qBsJT5//D7/ZOKxiOxtMp&#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ehccAAADe&#10;AAAADwAAAAAAAAAAAAAAAACqAgAAZHJzL2Rvd25yZXYueG1sUEsFBgAAAAAEAAQA+gAAAJ4DAAAA&#10;AA==&#10;">
                  <v:group id="Group 23700" o:spid="_x0000_s1038" style="position:absolute;left:52380;top:8290;width:17819;height:8725" coordorigin="52380,8290" coordsize="17819,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tAsYAAADeAAAADwAAAGRycy9kb3ducmV2LnhtbESPy2rCQBSG9wXfYThC&#10;d80khtaSOoqIFRdS0Ailu0PmmAQzZ0JmzOXtO4tClz//jW+1GU0jeupcbVlBEsUgiAuray4VXPPP&#10;l3cQziNrbCyTgokcbNazpxVm2g58pv7iSxFG2GWooPK+zaR0RUUGXWRb4uDdbGfQB9mVUnc4hHHT&#10;yEUcv0mDNYeHClvaVVTcLw+j4DDgsE2TfX+633bTT/769X1KSKnn+bj9AOFp9P/hv/ZRK1ikyzg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0CxgAAAN4A&#10;AAAPAAAAAAAAAAAAAAAAAKoCAABkcnMvZG93bnJldi54bWxQSwUGAAAAAAQABAD6AAAAnQMAAAAA&#10;">
                    <v:group id="Group 23701" o:spid="_x0000_s1039" style="position:absolute;left:52380;top:8290;width:17819;height:8725" coordorigin="52380,8290" coordsize="17819,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ImcYAAADeAAAADwAAAGRycy9kb3ducmV2LnhtbESPQYvCMBSE78L+h/AE&#10;b5pWWV2qUURW2YMsqAvi7dE822LzUprY1n9vhAWPw8x8wyxWnSlFQ7UrLCuIRxEI4tTqgjMFf6ft&#10;8AuE88gaS8uk4EEOVsuP3gITbVs+UHP0mQgQdgkqyL2vEildmpNBN7IVcfCutjbog6wzqWtsA9yU&#10;chxFU2mw4LCQY0WbnNLb8W4U7Fps15P4u9nfrpvH5fT5e97HpNSg363nIDx1/h3+b/9oBePJLIr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tYiZxgAAAN4A&#10;AAAPAAAAAAAAAAAAAAAAAKoCAABkcnMvZG93bnJldi54bWxQSwUGAAAAAAQABAD6AAAAnQMAAAAA&#10;">
                      <v:shape id="Freeform 23702" o:spid="_x0000_s1040" style="position:absolute;left:52380;top:8290;width:17819;height:8725;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Ub8UA&#10;AADeAAAADwAAAGRycy9kb3ducmV2LnhtbESP3WrCQBSE7wXfYTmF3ukmKTSauootKuKdPw9wzJ4m&#10;odmzIbsm8e3dguDlMDPfMIvVYGrRUesqywriaQSCOLe64kLB5bydzEA4j6yxtkwK7uRgtRyPFphp&#10;2/ORupMvRICwy1BB6X2TSenykgy6qW2Ig/drW4M+yLaQusU+wE0tkyj6lAYrDgslNvRTUv53uhkF&#10;1zTfxZtrdyjS47fsmyFO5+dYqfe3Yf0FwtPgX+Fne68VJB9plMD/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VRvxQAAAN4AAAAPAAAAAAAAAAAAAAAAAJgCAABkcnMv&#10;ZG93bnJldi54bWxQSwUGAAAAAAQABAD1AAAAigM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74583,303393;171867,103283;633962,58097;979317,19365;1572744,174290;1718669,387311;1660299,806897;989045,781076;522086,761711;79448,710069;45399,497048;74583,303393" o:connectangles="0,0,0,0,0,0,0,0,0,0,0,0"/>
                      </v:shape>
                      <v:shape id="Freeform 23703" o:spid="_x0000_s1041" style="position:absolute;left:52726;top:8749;width:16944;height:7801;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9MYA&#10;AADeAAAADwAAAGRycy9kb3ducmV2LnhtbESPzWrDMBCE74W8g9hAbrX8A3XjRAlJSUvpLXEfYGNt&#10;bBNrZSzVdt++KhR6HGbmG2a7n00nRhpca1lBEsUgiCurW64VfJavj88gnEfW2FkmBd/kYL9bPGyx&#10;0HbiM40XX4sAYVeggsb7vpDSVQ0ZdJHtiYN3s4NBH+RQSz3gFOCmk2kcP0mDLYeFBnt6aai6X76M&#10;gmtevSWn6/hR5+ejnPo5yddlotRqOR82IDzN/j/8137XCtIsjzP4vROu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x9MYAAADeAAAADwAAAAAAAAAAAAAAAACYAgAAZHJz&#10;L2Rvd25yZXYueG1sUEsFBgAAAAAEAAQA9QAAAIsDA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70925,271282;163435,92351;602861,51948;931274,17316;1495589,155843;1634355,346317;1578849,721493;940525,698405;496474,681089;75550,634914;43171,444439;70925,271282" o:connectangles="0,0,0,0,0,0,0,0,0,0,0,0"/>
                      </v:shape>
                    </v:group>
                    <v:shape id="Freeform 23704" o:spid="_x0000_s1042" style="position:absolute;left:53223;top:9157;width:16346;height:6550;visibility:visible;mso-wrap-style:square;v-text-anchor:middle" coordsize="1634533,68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euMkA&#10;AADeAAAADwAAAGRycy9kb3ducmV2LnhtbESPQUsDMRSE70L/Q3iCF2lfrNLatWlRUbQFD62CHh+b&#10;52br5mXZxHb11xtB8DjMzDfMfNn7Ru25i3UQA2cjDYqlDLaWysDL8/3wElRMJJaaIGzgiyMsF4Oj&#10;ORU2HGTD+22qVIZILMiAS6ktEGPp2FMchZYle++h85Sy7Cq0HR0y3Dc41nqCnmrJC45avnVcfmw/&#10;vQGcvDZvuHMzfbq6meL6++mhv5sZc3LcX1+BStyn//Bf+9EaGJ9P9QX83slXA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dZeuMkAAADeAAAADwAAAAAAAAAAAAAAAACYAgAA&#10;ZHJzL2Rvd25yZXYueG1sUEsFBgAAAAAEAAQA9QAAAI4DAAAAAA==&#10;" path="m1559170,324896v-75363,-31820,-334946,13398,-442128,-20096c1009860,271306,978040,174171,916075,123929,854110,73687,840712,6698,745253,3349,649794,,433754,68664,343319,103833v-90435,35169,-93785,92109,-140677,110531c155750,232786,88761,179195,61965,214364,35169,249533,,368439,41868,425380v41868,56941,170822,88760,271306,130628c413658,597876,495720,666541,644770,676589v149050,10048,432079,-35170,562707,-60291c1338106,591177,1368251,545960,1428541,525863v60290,-20097,118906,-3349,140677,-30145c1590990,468923,1634533,356716,1559170,324896xe" fillcolor="#d8d8d8 [2732]" strokecolor="#7f7f7f [1612]" strokeweight="1pt">
                      <v:stroke joinstyle="miter"/>
                      <v:path arrowok="t" o:connecttype="custom" o:connectlocs="1559170,309940;1117042,290769;916075,118224;745253,3195;343319,99053;202642,204496;61965,204496;41868,405798;313174,530413;644770,645444;1207477,587928;1428541,501656;1569218,472899;1559170,309940" o:connectangles="0,0,0,0,0,0,0,0,0,0,0,0,0,0"/>
                    </v:shape>
                  </v:group>
                  <v:group id="Group 23705" o:spid="_x0000_s1043" style="position:absolute;left:60185;top:1299;width:17819;height:8725" coordorigin="60185,1299" coordsize="17819,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OmscAAADeAAAADwAAAGRycy9kb3ducmV2LnhtbESPT4vCMBTE78J+h/AW&#10;9qZpFXWpRhFxlz2I4B9YvD2aZ1tsXkoT2/rtjSB4HGbmN8x82ZlSNFS7wrKCeBCBIE6tLjhTcDr+&#10;9L9BOI+ssbRMCu7kYLn46M0x0bblPTUHn4kAYZeggtz7KpHSpTkZdANbEQfvYmuDPsg6k7rGNsBN&#10;KYdRNJEGCw4LOVa0zim9Hm5GwW+L7WoUb5rt9bK+n4/j3f82JqW+PrvVDISnzr/Dr/afVjAcTa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46OmscAAADe&#10;AAAADwAAAAAAAAAAAAAAAACqAgAAZHJzL2Rvd25yZXYueG1sUEsFBgAAAAAEAAQA+gAAAJ4DAAAA&#10;AA==&#10;">
                    <v:group id="Group 23706" o:spid="_x0000_s1044" style="position:absolute;left:60185;top:1299;width:17819;height:8725;flip:x y" coordorigin="60185,1299" coordsize="36810,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0bmxLIAAAA&#10;3gAAAA8AAAAAAAAAAAAAAAAAqgIAAGRycy9kb3ducmV2LnhtbFBLBQYAAAAABAAEAPoAAACfAwAA&#10;AAA=&#10;">
                      <v:shape id="Freeform 23707" o:spid="_x0000_s1045" style="position:absolute;left:60185;top:1299;width:36811;height:13582;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398UA&#10;AADeAAAADwAAAGRycy9kb3ducmV2LnhtbESP0WrCQBRE3wv+w3IF3+omCq6NrqJSS+mb2g+4Zq9J&#10;MHs3ZLdJ/PuuUOjjMDNnmPV2sLXoqPWVYw3pNAFBnDtTcaHh+3J8XYLwAdlg7Zg0PMjDdjN6WWNm&#10;XM8n6s6hEBHCPkMNZQhNJqXPS7Lop64hjt7NtRZDlG0hTYt9hNtazpJkIS1WHBdKbOhQUn4//1gN&#10;V5V/pO/X7qtQp73smyFVb5dU68l42K1ABBrCf/iv/Wk0zOYqUfC8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vf3xQAAAN4AAAAPAAAAAAAAAAAAAAAAAJgCAABkcnMv&#10;ZG93bnJldi54bWxQSwUGAAAAAAQABAD1AAAAigM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54074,472273;355041,160774;1309635,90436;2023068,30145;3248967,271306;3550417,602902;3429837,1256044;2043164,1215851;1078523,1185706;164123,1105319;93784,773723;154074,472273" o:connectangles="0,0,0,0,0,0,0,0,0,0,0,0"/>
                      </v:shape>
                      <v:shape id="Freeform 23708" o:spid="_x0000_s1046" style="position:absolute;left:60899;top:2013;width:35005;height:12144;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jhcEA&#10;AADeAAAADwAAAGRycy9kb3ducmV2LnhtbERPzYrCMBC+L/gOYQRva1qF7VqNoqKLeFP3AcZmbIvN&#10;pDSxrW9vDoLHj+9/sepNJVpqXGlZQTyOQBBnVpecK/i/7L9/QTiPrLGyTAqe5GC1HHwtMNW24xO1&#10;Z5+LEMIuRQWF93UqpcsKMujGtiYO3M02Bn2ATS51g10IN5WcRNGPNFhyaCiwpm1B2f38MAquSfYX&#10;767tMU9OG9nVfZzMLrFSo2G/noPw1PuP+O0+aAWTaRKFveFOu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5Y4XBAAAA3gAAAA8AAAAAAAAAAAAAAAAAmAIAAGRycy9kb3du&#10;cmV2LnhtbFBLBQYAAAAABAAEAPUAAACG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46515,422286;337623,143757;1245387,80864;1923821,26954;3089580,242590;3376241,539089;3261577,1123101;1942931,1087162;1025613,1060207;156071,988329;89183,691830;146515,422286" o:connectangles="0,0,0,0,0,0,0,0,0,0,0,0"/>
                      </v:shape>
                    </v:group>
                    <v:shape id="Freeform 23709" o:spid="_x0000_s1047" style="position:absolute;left:60952;top:2727;width:16170;height:5715;visibility:visible;mso-wrap-style:square;v-text-anchor:middle" coordsize="1646255,58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Zq8YA&#10;AADeAAAADwAAAGRycy9kb3ducmV2LnhtbESP0WrCQBRE3wv+w3KFvtVNFFqNboIKgdKHUq0fcJu9&#10;ZoPZuyG7xvTvuwXBx2FmzjCbYrStGKj3jWMF6SwBQVw53XCt4PRdvixB+ICssXVMCn7JQ5FPnjaY&#10;aXfjAw3HUIsIYZ+hAhNCl0npK0MW/cx1xNE7u95iiLKvpe7xFuG2lfMkeZUWG44LBjvaG6oux6tV&#10;0J5+rLl87qxPt271UTXL9Kv0Sj1Px+0aRKAxPML39rtWMF+8JSv4v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YZq8YAAADeAAAADwAAAAAAAAAAAAAAAACYAgAAZHJz&#10;L2Rvd25yZXYueG1sUEsFBgAAAAAEAAQA9QAAAIsDAAAAAA==&#10;" path="m1478783,323221c1406770,246184,1261069,83736,1117042,41868,973016,,773723,28470,614624,72013,455525,115556,244510,227763,162449,303125,80388,378487,,477296,122255,524188v122255,46892,535912,63640,773723,60291c1133789,581130,1451987,549310,1549121,504092v97134,-45218,1675,-103834,-70338,-180871xe" fillcolor="#cfcdcd [2894]" strokecolor="#7f7f7f [1612]" strokeweight="1pt">
                      <v:stroke joinstyle="miter"/>
                      <v:path arrowok="t" o:connecttype="custom" o:connectlocs="1452449,314245;1097150,40705;603679,70013;159556,294707;120078,509631;880023,568248;1521535,490093;1452449,314245" o:connectangles="0,0,0,0,0,0,0,0"/>
                    </v:shape>
                  </v:group>
                  <v:group id="Group 23710" o:spid="_x0000_s1048" style="position:absolute;left:68830;top:8182;width:17819;height:8726" coordorigin="68830,8182" coordsize="17819,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C738YAAADeAAAADwAAAGRycy9kb3ducmV2LnhtbESPy2rCQBSG9wXfYThC&#10;d80khtaSOoqIFRdS0Ailu0PmmAQzZ0JmzOXtO4tClz//jW+1GU0jeupcbVlBEsUgiAuray4VXPPP&#10;l3cQziNrbCyTgokcbNazpxVm2g58pv7iSxFG2GWooPK+zaR0RUUGXWRb4uDdbGfQB9mVUnc4hHHT&#10;yEUcv0mDNYeHClvaVVTcLw+j4DDgsE2TfX+633bTT/769X1KSKnn+bj9AOFp9P/hv/ZRK1ikyyQ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ILvfxgAAAN4A&#10;AAAPAAAAAAAAAAAAAAAAAKoCAABkcnMvZG93bnJldi54bWxQSwUGAAAAAAQABAD6AAAAnQMAAAAA&#10;">
                    <v:group id="Group 23711" o:spid="_x0000_s1049" style="position:absolute;left:68830;top:8182;width:17819;height:8726;flip:y" coordorigin="68830,8182" coordsize="36810,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TRBrFAAAA3gAA&#10;AA8AAAAAAAAAAAAAAAAAqgIAAGRycy9kb3ducmV2LnhtbFBLBQYAAAAABAAEAPoAAACcAwAAAAA=&#10;">
                      <v:shape id="Freeform 23904" o:spid="_x0000_s1050" style="position:absolute;left:68830;top:8182;width:36811;height:13582;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yS8YA&#10;AADeAAAADwAAAGRycy9kb3ducmV2LnhtbESP0WrCQBRE34X+w3ILfdNNrJgaXUWlFulb1A+4Zq9J&#10;MHs3ZNck/ftuoeDjMDNnmNVmMLXoqHWVZQXxJAJBnFtdcaHgcj6MP0A4j6yxtkwKfsjBZv0yWmGq&#10;bc8ZdSdfiABhl6KC0vsmldLlJRl0E9sQB+9mW4M+yLaQusU+wE0tp1E0lwYrDgslNrQvKb+fHkbB&#10;Ncm/4s9r910k2U72zRAni3Os1NvrsF2C8DT4Z/i/fdQKpu+LaAZ/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HyS8YAAADeAAAADwAAAAAAAAAAAAAAAACYAgAAZHJz&#10;L2Rvd25yZXYueG1sUEsFBgAAAAAEAAQA9QAAAIsDA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54074,472273;355041,160774;1309635,90436;2023068,30145;3248967,271306;3550417,602902;3429837,1256044;2043164,1215851;1078523,1185706;164123,1105319;93784,773723;154074,472273" o:connectangles="0,0,0,0,0,0,0,0,0,0,0,0"/>
                      </v:shape>
                      <v:shape id="Freeform 23905" o:spid="_x0000_s1051" style="position:absolute;left:69545;top:8897;width:35004;height:12144;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0MYA&#10;AADeAAAADwAAAGRycy9kb3ducmV2LnhtbESP0WrCQBRE34X+w3ILfdNNLJoaXUWlFulb1A+4Zq9J&#10;MHs3ZNck/ftuoeDjMDNnmNVmMLXoqHWVZQXxJAJBnFtdcaHgcj6MP0A4j6yxtkwKfsjBZv0yWmGq&#10;bc8ZdSdfiABhl6KC0vsmldLlJRl0E9sQB+9mW4M+yLaQusU+wE0tp1E0lwYrDgslNrQvKb+fHkbB&#10;Ncm/4s9r910k2U72zRAni3Os1NvrsF2C8DT4Z/i/fdQKpu+LaAZ/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X0MYAAADeAAAADwAAAAAAAAAAAAAAAACYAgAAZHJz&#10;L2Rvd25yZXYueG1sUEsFBgAAAAAEAAQA9QAAAIsDA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46515,422286;337623,143757;1245387,80864;1923821,26954;3089580,242590;3376241,539089;3261577,1123101;1942931,1087162;1025613,1060207;156071,988329;89183,691830;146515,422286" o:connectangles="0,0,0,0,0,0,0,0,0,0,0,0"/>
                      </v:shape>
                    </v:group>
                    <v:shape id="Freeform 23906" o:spid="_x0000_s1052" style="position:absolute;left:69669;top:8941;width:15424;height:6850;visibility:visible;mso-wrap-style:square;v-text-anchor:middle" coordsize="1542422,68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eM8YA&#10;AADeAAAADwAAAGRycy9kb3ducmV2LnhtbESPQWsCMRSE70L/Q3gFb5pVwbVbo9RioQeLqD30+Ng8&#10;N4ublyWJuu2vNwXB4zAz3zDzZWcbcSEfascKRsMMBHHpdM2Vgu/Dx2AGIkRkjY1jUvBLAZaLp94c&#10;C+2uvKPLPlYiQTgUqMDE2BZShtKQxTB0LXHyjs5bjEn6SmqP1wS3jRxn2VRarDktGGzp3VB52p+t&#10;gh1t83zzt/5Z89fKn2Q0+cSvlOo/d2+vICJ18RG+tz+1gvHkJZvC/51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MeM8YAAADeAAAADwAAAAAAAAAAAAAAAACYAgAAZHJz&#10;L2Rvd25yZXYueG1sUEsFBgAAAAAEAAQA9QAAAIsDAAAAAA==&#10;" path="m1210826,53591c1145512,88760,1073498,172496,989762,234461,906026,296426,823964,425380,708408,425380v-115556,,-301450,-164124,-411982,-190919c185894,207666,88760,221064,45217,264607,1674,308150,,443803,35169,495719v35169,51916,145700,50241,221063,80386c331595,606250,358391,668215,487345,676589v128954,8374,410308,-41868,542611,-50242c1162259,617973,1204127,644769,1281164,626347v77037,-18422,174172,-63640,211016,-110532c1529024,468923,1497204,422030,1502228,344993v5024,-77037,40194,-237811,20097,-291402c1502228,,1431890,25121,1381648,23446v-50242,-1675,-105508,-5024,-170822,30145xe" fillcolor="#d8d8d8 [2732]" strokecolor="#7f7f7f [1612]" strokeweight="1pt">
                      <v:stroke joinstyle="miter"/>
                      <v:path arrowok="t" o:connecttype="custom" o:connectlocs="1210826,53591;989762,234461;708408,425380;296426,234461;45217,264607;35169,495719;256232,576105;487345,676589;1029956,626347;1281164,626347;1492180,515815;1502228,344993;1522325,53591;1381648,23446;1210826,53591" o:connectangles="0,0,0,0,0,0,0,0,0,0,0,0,0,0,0"/>
                    </v:shape>
                  </v:group>
                </v:group>
                <v:group id="Group 30" o:spid="_x0000_s1053" style="position:absolute;top:1033;width:5797;height:2502;rotation:-816381fd" coordorigin="31922" coordsize="35814,14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VCgjFAAAA3gAA&#10;AA8AAAAAAAAAAAAAAAAAqgIAAGRycy9kb3ducmV2LnhtbFBLBQYAAAAABAAEAPoAAACcAwAAAAA=&#10;">
                  <v:group id="Group 23908" o:spid="_x0000_s1054" style="position:absolute;left:31922;width:35814;height:14059" coordorigin="31922" coordsize="35814,14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q6z8UAAADeAAAADwAAAGRycy9kb3ducmV2LnhtbERPy2rCQBTdF/yH4Qrd&#10;NZMYWmzqKCJWXEhBI5TuLplrEszcCZkxj7/vLApdHs57tRlNI3rqXG1ZQRLFIIgLq2suFVzzz5cl&#10;COeRNTaWScFEDjbr2dMKM20HPlN/8aUIIewyVFB532ZSuqIigy6yLXHgbrYz6APsSqk7HEK4aeQi&#10;jt+kwZpDQ4Ut7Soq7peHUXAYcNimyb4/3W+76Sd//fo+JaTU83zcfoDwNPp/8Z/7qBUs0vc4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aus/FAAAA3gAA&#10;AA8AAAAAAAAAAAAAAAAAqgIAAGRycy9kb3ducmV2LnhtbFBLBQYAAAAABAAEAPoAAACcAwAAAAA=&#10;">
                    <v:shape id="Freeform 23909" o:spid="_x0000_s1055" style="position:absolute;left:31922;width:35814;height:14059;flip:y;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1UsgA&#10;AADeAAAADwAAAGRycy9kb3ducmV2LnhtbESP0UrDQBRE34X+w3KFvpmNFcXEbItWC0qp2JoPuGSv&#10;SWj2btjdJtGvdwuCj8PMnGGK1WQ6MZDzrWUF10kKgriyuuVaQfm5uboH4QOyxs4yKfgmD6vl7KLA&#10;XNuR9zQcQi0ihH2OCpoQ+lxKXzVk0Ce2J47el3UGQ5SultrhGOGmk4s0vZMGW44LDfa0bqg6Hk5G&#10;wXr70o7P5fC+vXXZ089+s/t4s0Gp+eX0+AAi0BT+w3/tV61gcZOlGZzv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nVSyAAAAN4AAAAPAAAAAAAAAAAAAAAAAJgCAABk&#10;cnMvZG93bnJldi54bWxQSwUGAAAAAAQABAD1AAAAjQM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49903,488867;345430,166423;1274183,93614;1968304,31204;3161017,280839;3454307,624086;3336991,1300177;1987856,1258571;1049327,1227367;159680,1144156;91245,800909;149903,488867" o:connectangles="0,0,0,0,0,0,0,0,0,0,0,0"/>
                    </v:shape>
                    <v:shape id="Freeform 23910" o:spid="_x0000_s1056" style="position:absolute;left:32684;top:762;width:34057;height:12571;flip:y;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KEscA&#10;AADeAAAADwAAAGRycy9kb3ducmV2LnhtbESP32rCMBTG7we+QzjC7tZUh2NWozg3YSKO6XyAQ3Ns&#10;i81JSbK27unNhbDLj+8fv/myN7VoyfnKsoJRkoIgzq2uuFBw+tk8vYLwAVljbZkUXMnDcjF4mGOm&#10;bccHao+hEHGEfYYKyhCaTEqfl2TQJ7Yhjt7ZOoMhSldI7bCL46aW4zR9kQYrjg8lNrQuKb8cf42C&#10;9e6j6t5P7ddu4qZvf4fN/ntrg1KPw341AxGoD//he/tTKxg/T0cRIOJE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FShLHAAAA3gAAAA8AAAAAAAAAAAAAAAAAmAIAAGRy&#10;cy9kb3ducmV2LnhtbFBLBQYAAAAABAAEAPUAAACM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42549,437124;328484,148808;1211674,83705;1871743,27901;3005944,251114;3284846,558031;3173285,1162562;1890335,1125361;997850,1097459;151847,1023055;86769,716138;142549,437124" o:connectangles="0,0,0,0,0,0,0,0,0,0,0,0"/>
                    </v:shape>
                  </v:group>
                  <v:shape id="Freeform 23911" o:spid="_x0000_s1057" style="position:absolute;left:34528;top:1714;width:31270;height:10931;visibility:visible;mso-wrap-style:square;v-text-anchor:middle" coordsize="3226130,115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s78QA&#10;AADeAAAADwAAAGRycy9kb3ducmV2LnhtbESPzWrDMBCE74W+g9hCbo1kB0LsRAkhP9BLAnHyAIu1&#10;tU2tlZGUxH37qlDocZiZb5jVZrS9eJAPnWMN2VSBIK6d6bjRcLse3xcgQkQ22DsmDd8UYLN+fVlh&#10;adyTL/SoYiMShEOJGtoYh1LKULdkMUzdQJy8T+ctxiR9I43HZ4LbXuZKzaXFjtNCiwPtWqq/qrvV&#10;cCpU56u82MvzVvUHJ5XBxUHrydu4XYKINMb/8F/7w2jIZ0WWwe+dd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LO/EAAAA3gAAAA8AAAAAAAAAAAAAAAAAmAIAAGRycy9k&#10;b3ducmV2LnhtbFBLBQYAAAAABAAEAPUAAACJAwAAAAA=&#10;" path="m540328,158337c425533,174171,312718,205838,243445,205838v-69273,,-81149,-63335,-118754,-47501c87086,174171,35626,253340,17813,300841v-17813,47501,-3958,79169,,142504c21772,506680,17813,607620,41564,680851v23751,73231,91044,142504,118753,201881c188026,942109,114796,997527,207819,1037111v93024,39584,318655,73231,510639,83127c910442,1130134,1183575,1090550,1359725,1096488v176150,5938,271153,59376,415636,59376c1919844,1155864,2060369,1126176,2226624,1096488v166255,-29688,405740,-85107,546265,-118754c2913414,944087,3002478,930233,3069772,894607v67294,-35626,81148,-49481,106878,-130629c3202380,682830,3222172,488867,3224151,407719v1979,-81148,-11875,-71252,-35626,-130629c3164774,217713,3137065,96981,3081647,51459,3026229,5937,2943102,,2856016,3958v-87086,3959,-193963,49481,-296883,71252c2456214,96981,2331522,130628,2238499,134586v-93023,3958,-138545,-27709,-237506,-35626c1902032,91043,1769424,85106,1644733,87085v-124691,1979,-273133,19793,-391886,23751c1134094,114795,1048987,106878,932213,110836v-116774,3958,-277090,31667,-391885,47501xe" fillcolor="#dbdbdb [1302]" strokecolor="gray [1629]" strokeweight="1pt">
                    <v:stroke joinstyle="miter"/>
                    <v:path arrowok="t" o:connecttype="custom" o:connectlocs="523739,149741;235971,194663;120863,149741;17266,284509;17266,419276;40288,643888;155395,834809;201439,980807;696400,1059421;1317979,1036960;1720855,1093113;2158263,1036960;2687757,924654;2975525,846039;3079122,722502;3125165,385584;3090633,262047;2987036,48665;2768332,3743;2480564,71127;2169774,127279;1939560,93588;1594237,82357;1214383,104819;903593,104819;523739,149741" o:connectangles="0,0,0,0,0,0,0,0,0,0,0,0,0,0,0,0,0,0,0,0,0,0,0,0,0,0"/>
                  </v:shape>
                </v:group>
              </v:group>
            </w:pict>
          </mc:Fallback>
        </mc:AlternateContent>
      </w:r>
      <w:r w:rsidR="00DB20E4" w:rsidRPr="00DB20E4">
        <w:rPr>
          <w:rFonts w:ascii="Arial" w:hAnsi="Arial" w:cs="Arial"/>
          <w:b/>
        </w:rPr>
        <w:t>Effects of Osmosis on cells.</w:t>
      </w:r>
      <w:r w:rsidR="00A72CE8" w:rsidRPr="00A72CE8">
        <w:rPr>
          <w:noProof/>
          <w:lang w:eastAsia="en-GB"/>
        </w:rPr>
        <w:t xml:space="preserve"> </w:t>
      </w:r>
    </w:p>
    <w:p w:rsidR="003833BF" w:rsidRPr="00D0389A" w:rsidRDefault="003E5BDF" w:rsidP="00C34060">
      <w:pPr>
        <w:tabs>
          <w:tab w:val="left" w:pos="284"/>
        </w:tabs>
        <w:rPr>
          <w:rFonts w:ascii="Arial" w:hAnsi="Arial" w:cs="Arial"/>
          <w:i/>
          <w:color w:val="7030A0"/>
          <w:sz w:val="24"/>
          <w:szCs w:val="24"/>
        </w:rPr>
      </w:pPr>
      <w:r>
        <w:rPr>
          <w:rFonts w:ascii="Arial" w:hAnsi="Arial" w:cs="Arial"/>
          <w:sz w:val="24"/>
          <w:szCs w:val="24"/>
        </w:rPr>
        <w:t xml:space="preserve">What happens to cells when placed in solutions that are hypertonic, isotonic or hypotonic to the cell contents? </w:t>
      </w:r>
      <w:r w:rsidR="003833BF" w:rsidRPr="00D0389A">
        <w:rPr>
          <w:rFonts w:ascii="Arial" w:hAnsi="Arial" w:cs="Arial"/>
          <w:color w:val="7030A0"/>
          <w:sz w:val="24"/>
          <w:szCs w:val="24"/>
        </w:rPr>
        <w:t xml:space="preserve">Use </w:t>
      </w:r>
      <w:r w:rsidR="003833BF" w:rsidRPr="00D0389A">
        <w:rPr>
          <w:rFonts w:ascii="Arial" w:hAnsi="Arial" w:cs="Arial"/>
          <w:i/>
          <w:color w:val="7030A0"/>
          <w:sz w:val="24"/>
          <w:szCs w:val="24"/>
        </w:rPr>
        <w:t>T&amp;T (p59 /60 [old spec text] /p91-92 [new spec text] / PowerPoint to complete table.</w:t>
      </w:r>
    </w:p>
    <w:tbl>
      <w:tblPr>
        <w:tblStyle w:val="TableGrid"/>
        <w:tblpPr w:leftFromText="180" w:rightFromText="180" w:vertAnchor="text" w:horzAnchor="margin" w:tblpY="189"/>
        <w:tblW w:w="9634" w:type="dxa"/>
        <w:tblLook w:val="04A0" w:firstRow="1" w:lastRow="0" w:firstColumn="1" w:lastColumn="0" w:noHBand="0" w:noVBand="1"/>
      </w:tblPr>
      <w:tblGrid>
        <w:gridCol w:w="988"/>
        <w:gridCol w:w="2976"/>
        <w:gridCol w:w="2835"/>
        <w:gridCol w:w="2835"/>
      </w:tblGrid>
      <w:tr w:rsidR="004F49B8" w:rsidTr="004F49B8">
        <w:tc>
          <w:tcPr>
            <w:tcW w:w="988" w:type="dxa"/>
          </w:tcPr>
          <w:p w:rsidR="004F49B8" w:rsidRDefault="004F49B8" w:rsidP="004F49B8">
            <w:pPr>
              <w:rPr>
                <w:rFonts w:ascii="Arial" w:hAnsi="Arial" w:cs="Arial"/>
                <w:sz w:val="24"/>
                <w:szCs w:val="24"/>
              </w:rPr>
            </w:pPr>
          </w:p>
        </w:tc>
        <w:tc>
          <w:tcPr>
            <w:tcW w:w="2976" w:type="dxa"/>
          </w:tcPr>
          <w:p w:rsidR="004F49B8" w:rsidRDefault="004F49B8" w:rsidP="00F96AE4">
            <w:pPr>
              <w:rPr>
                <w:rFonts w:ascii="Arial" w:hAnsi="Arial" w:cs="Arial"/>
                <w:sz w:val="24"/>
                <w:szCs w:val="24"/>
              </w:rPr>
            </w:pPr>
            <w:r>
              <w:rPr>
                <w:rFonts w:ascii="Arial" w:hAnsi="Arial" w:cs="Arial"/>
                <w:sz w:val="24"/>
                <w:szCs w:val="24"/>
              </w:rPr>
              <w:t>In Higher Water potential than Cell ie a …</w:t>
            </w:r>
            <w:r w:rsidR="00F96AE4">
              <w:rPr>
                <w:rFonts w:ascii="Arial" w:hAnsi="Arial" w:cs="Arial"/>
                <w:color w:val="000000" w:themeColor="text1"/>
                <w:sz w:val="24"/>
                <w:szCs w:val="24"/>
              </w:rPr>
              <w:t>...................</w:t>
            </w:r>
            <w:r>
              <w:rPr>
                <w:rFonts w:ascii="Arial" w:hAnsi="Arial" w:cs="Arial"/>
                <w:sz w:val="24"/>
                <w:szCs w:val="24"/>
              </w:rPr>
              <w:t>…solution</w:t>
            </w:r>
          </w:p>
        </w:tc>
        <w:tc>
          <w:tcPr>
            <w:tcW w:w="2835" w:type="dxa"/>
          </w:tcPr>
          <w:p w:rsidR="004F49B8" w:rsidRDefault="004F49B8" w:rsidP="00F96AE4">
            <w:pPr>
              <w:rPr>
                <w:rFonts w:ascii="Arial" w:hAnsi="Arial" w:cs="Arial"/>
                <w:sz w:val="24"/>
                <w:szCs w:val="24"/>
              </w:rPr>
            </w:pPr>
            <w:r>
              <w:rPr>
                <w:rFonts w:ascii="Arial" w:hAnsi="Arial" w:cs="Arial"/>
                <w:sz w:val="24"/>
                <w:szCs w:val="24"/>
              </w:rPr>
              <w:t xml:space="preserve">In Equal Water potential to Cell ie an </w:t>
            </w:r>
            <w:r w:rsidR="00F96AE4">
              <w:rPr>
                <w:rFonts w:ascii="Arial" w:hAnsi="Arial" w:cs="Arial"/>
                <w:color w:val="000000" w:themeColor="text1"/>
                <w:sz w:val="24"/>
                <w:szCs w:val="24"/>
              </w:rPr>
              <w:t>........................</w:t>
            </w:r>
            <w:r>
              <w:rPr>
                <w:rFonts w:ascii="Arial" w:hAnsi="Arial" w:cs="Arial"/>
                <w:sz w:val="24"/>
                <w:szCs w:val="24"/>
              </w:rPr>
              <w:t>solution</w:t>
            </w:r>
          </w:p>
        </w:tc>
        <w:tc>
          <w:tcPr>
            <w:tcW w:w="2835" w:type="dxa"/>
          </w:tcPr>
          <w:p w:rsidR="004F49B8" w:rsidRDefault="004F49B8" w:rsidP="00F96AE4">
            <w:pPr>
              <w:rPr>
                <w:rFonts w:ascii="Arial" w:hAnsi="Arial" w:cs="Arial"/>
                <w:sz w:val="24"/>
                <w:szCs w:val="24"/>
              </w:rPr>
            </w:pPr>
            <w:r>
              <w:rPr>
                <w:rFonts w:ascii="Arial" w:hAnsi="Arial" w:cs="Arial"/>
                <w:sz w:val="24"/>
                <w:szCs w:val="24"/>
              </w:rPr>
              <w:t xml:space="preserve">In Lower Water potential than Cell ie a </w:t>
            </w:r>
            <w:r w:rsidR="00F96AE4">
              <w:rPr>
                <w:rFonts w:ascii="Arial" w:hAnsi="Arial" w:cs="Arial"/>
                <w:color w:val="000000" w:themeColor="text1"/>
                <w:sz w:val="24"/>
                <w:szCs w:val="24"/>
              </w:rPr>
              <w:t>..........................</w:t>
            </w:r>
            <w:r>
              <w:rPr>
                <w:rFonts w:ascii="Arial" w:hAnsi="Arial" w:cs="Arial"/>
                <w:sz w:val="24"/>
                <w:szCs w:val="24"/>
              </w:rPr>
              <w:t>solution</w:t>
            </w:r>
          </w:p>
        </w:tc>
      </w:tr>
      <w:tr w:rsidR="004F49B8" w:rsidTr="004F49B8">
        <w:tc>
          <w:tcPr>
            <w:tcW w:w="988" w:type="dxa"/>
          </w:tcPr>
          <w:p w:rsidR="004F49B8" w:rsidRDefault="004F49B8" w:rsidP="004F49B8">
            <w:pPr>
              <w:rPr>
                <w:rFonts w:ascii="Arial" w:hAnsi="Arial" w:cs="Arial"/>
                <w:sz w:val="24"/>
                <w:szCs w:val="24"/>
              </w:rPr>
            </w:pPr>
            <w:r>
              <w:rPr>
                <w:rFonts w:ascii="Arial" w:hAnsi="Arial" w:cs="Arial"/>
                <w:sz w:val="24"/>
                <w:szCs w:val="24"/>
              </w:rPr>
              <w:t>Animal Cell</w:t>
            </w: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3833BF" w:rsidRDefault="003833BF" w:rsidP="004F49B8">
            <w:pPr>
              <w:rPr>
                <w:rFonts w:ascii="Arial" w:hAnsi="Arial" w:cs="Arial"/>
                <w:sz w:val="24"/>
                <w:szCs w:val="24"/>
              </w:rPr>
            </w:pPr>
          </w:p>
          <w:p w:rsidR="003833BF" w:rsidRDefault="003833BF" w:rsidP="004F49B8">
            <w:pPr>
              <w:rPr>
                <w:rFonts w:ascii="Arial" w:hAnsi="Arial" w:cs="Arial"/>
                <w:sz w:val="24"/>
                <w:szCs w:val="24"/>
              </w:rPr>
            </w:pPr>
          </w:p>
          <w:p w:rsidR="003833BF" w:rsidRDefault="003833BF" w:rsidP="004F49B8">
            <w:pPr>
              <w:rPr>
                <w:rFonts w:ascii="Arial" w:hAnsi="Arial" w:cs="Arial"/>
                <w:sz w:val="24"/>
                <w:szCs w:val="24"/>
              </w:rPr>
            </w:pPr>
          </w:p>
          <w:p w:rsidR="003833BF" w:rsidRDefault="003833BF"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tc>
        <w:tc>
          <w:tcPr>
            <w:tcW w:w="2976" w:type="dxa"/>
          </w:tcPr>
          <w:p w:rsidR="004F49B8" w:rsidRDefault="006C3FF4" w:rsidP="004F49B8">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766784" behindDoc="0" locked="0" layoutInCell="1" allowOverlap="1">
                      <wp:simplePos x="0" y="0"/>
                      <wp:positionH relativeFrom="column">
                        <wp:posOffset>29817</wp:posOffset>
                      </wp:positionH>
                      <wp:positionV relativeFrom="paragraph">
                        <wp:posOffset>209937</wp:posOffset>
                      </wp:positionV>
                      <wp:extent cx="5321521" cy="3761243"/>
                      <wp:effectExtent l="0" t="0" r="0" b="0"/>
                      <wp:wrapNone/>
                      <wp:docPr id="24316" name="Group 24316"/>
                      <wp:cNvGraphicFramePr/>
                      <a:graphic xmlns:a="http://schemas.openxmlformats.org/drawingml/2006/main">
                        <a:graphicData uri="http://schemas.microsoft.com/office/word/2010/wordprocessingGroup">
                          <wpg:wgp>
                            <wpg:cNvGrpSpPr/>
                            <wpg:grpSpPr>
                              <a:xfrm>
                                <a:off x="0" y="0"/>
                                <a:ext cx="5321521" cy="3761243"/>
                                <a:chOff x="0" y="0"/>
                                <a:chExt cx="5321521" cy="3761243"/>
                              </a:xfrm>
                            </wpg:grpSpPr>
                            <pic:pic xmlns:pic="http://schemas.openxmlformats.org/drawingml/2006/picture">
                              <pic:nvPicPr>
                                <pic:cNvPr id="24309" name="Picture 24309" descr="C:\Users\Kaykays PC\Documents\My PaperPort Documents\School\Membranes\Copy 3 of Cells in solutions.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0045" cy="1200785"/>
                                </a:xfrm>
                                <a:prstGeom prst="rect">
                                  <a:avLst/>
                                </a:prstGeom>
                                <a:noFill/>
                                <a:ln>
                                  <a:noFill/>
                                </a:ln>
                              </pic:spPr>
                            </pic:pic>
                            <pic:pic xmlns:pic="http://schemas.openxmlformats.org/drawingml/2006/picture">
                              <pic:nvPicPr>
                                <pic:cNvPr id="24310" name="Picture 24310" descr="C:\Users\Kaykays PC\Documents\My PaperPort Documents\School\Membranes\Copy 4 of Cells in solution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36752" y="0"/>
                                  <a:ext cx="1661795" cy="1192530"/>
                                </a:xfrm>
                                <a:prstGeom prst="rect">
                                  <a:avLst/>
                                </a:prstGeom>
                                <a:noFill/>
                                <a:ln>
                                  <a:noFill/>
                                </a:ln>
                              </pic:spPr>
                            </pic:pic>
                            <pic:pic xmlns:pic="http://schemas.openxmlformats.org/drawingml/2006/picture">
                              <pic:nvPicPr>
                                <pic:cNvPr id="24311" name="Picture 24311" descr="C:\Users\Kaykays PC\Documents\My PaperPort Documents\School\Membranes\Copy 5 of Cells in solutions.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633746" y="0"/>
                                  <a:ext cx="1685925" cy="1232535"/>
                                </a:xfrm>
                                <a:prstGeom prst="rect">
                                  <a:avLst/>
                                </a:prstGeom>
                                <a:noFill/>
                                <a:ln>
                                  <a:noFill/>
                                </a:ln>
                              </pic:spPr>
                            </pic:pic>
                            <pic:pic xmlns:pic="http://schemas.openxmlformats.org/drawingml/2006/picture">
                              <pic:nvPicPr>
                                <pic:cNvPr id="24312" name="Picture 24312" descr="C:\Users\Kaykays PC\Documents\My PaperPort Documents\School\Membranes\Copy 7 of Cells in solutions.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9757" y="2456953"/>
                                  <a:ext cx="1741170" cy="1304290"/>
                                </a:xfrm>
                                <a:prstGeom prst="rect">
                                  <a:avLst/>
                                </a:prstGeom>
                                <a:noFill/>
                                <a:ln>
                                  <a:noFill/>
                                </a:ln>
                              </pic:spPr>
                            </pic:pic>
                            <pic:pic xmlns:pic="http://schemas.openxmlformats.org/drawingml/2006/picture">
                              <pic:nvPicPr>
                                <pic:cNvPr id="24314" name="Picture 24314" descr="C:\Users\Kaykays PC\Documents\My PaperPort Documents\School\Membranes\Copy 8 of Cells in solutions.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52654" y="2449001"/>
                                  <a:ext cx="1685925" cy="1288415"/>
                                </a:xfrm>
                                <a:prstGeom prst="rect">
                                  <a:avLst/>
                                </a:prstGeom>
                                <a:noFill/>
                                <a:ln>
                                  <a:noFill/>
                                </a:ln>
                              </pic:spPr>
                            </pic:pic>
                            <pic:pic xmlns:pic="http://schemas.openxmlformats.org/drawingml/2006/picture">
                              <pic:nvPicPr>
                                <pic:cNvPr id="24315" name="Picture 24315" descr="C:\Users\Kaykays PC\Documents\My PaperPort Documents\School\Membranes\Copy 10 of Cells in solutions.jpg"/>
                                <pic:cNvPicPr>
                                  <a:picLocks noChangeAspect="1"/>
                                </pic:cNvPicPr>
                              </pic:nvPicPr>
                              <pic:blipFill rotWithShape="1">
                                <a:blip r:embed="rId34" cstate="print">
                                  <a:extLst>
                                    <a:ext uri="{28A0092B-C50C-407E-A947-70E740481C1C}">
                                      <a14:useLocalDpi xmlns:a14="http://schemas.microsoft.com/office/drawing/2010/main" val="0"/>
                                    </a:ext>
                                  </a:extLst>
                                </a:blip>
                                <a:srcRect l="5486" r="3241" b="4697"/>
                                <a:stretch/>
                              </pic:blipFill>
                              <pic:spPr bwMode="auto">
                                <a:xfrm>
                                  <a:off x="3601941" y="2449001"/>
                                  <a:ext cx="1719580" cy="12884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39B5046" id="Group 24316" o:spid="_x0000_s1026" style="position:absolute;margin-left:2.35pt;margin-top:16.55pt;width:419pt;height:296.15pt;z-index:251766784" coordsize="53215,37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">
                      <v:shape id="Picture 24309" o:spid="_x0000_s1027" type="#_x0000_t75" style="position:absolute;width:16300;height:1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iJV3FAAAA3gAAAA8AAABkcnMvZG93bnJldi54bWxEj1uLwjAUhN8F/0M4wr5purp4qUbRXRb2&#10;1QuCb8fm2JZtTmqStfXfbwTBx2FmvmEWq9ZU4kbOl5YVvA8SEMSZ1SXnCg777/4UhA/IGivLpOBO&#10;HlbLbmeBqbYNb+m2C7mIEPYpKihCqFMpfVaQQT+wNXH0LtYZDFG6XGqHTYSbSg6TZCwNlhwXCqzp&#10;s6Dsd/dnFDSjL6aNuTuzPsnJtTo6m+NZqbdeu56DCNSGV/jZ/tEKhh+jZAa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YiVdxQAAAN4AAAAPAAAAAAAAAAAAAAAA&#10;AJ8CAABkcnMvZG93bnJldi54bWxQSwUGAAAAAAQABAD3AAAAkQMAAAAA&#10;">
                        <v:imagedata r:id="rId35" o:title="Copy 3 of Cells in solutions"/>
                        <v:path arrowok="t"/>
                      </v:shape>
                      <v:shape id="Picture 24310" o:spid="_x0000_s1028" type="#_x0000_t75" style="position:absolute;left:18367;width:16618;height:1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QgrGAAAA3gAAAA8AAABkcnMvZG93bnJldi54bWxEj8tqwkAUhvcF32E4gpuiE1NRSR1FIl42&#10;XXh5gEPmNIlmzoTMmMQ+fWdR6PLnv/GtNr2pREuNKy0rmE4iEMSZ1SXnCm7X/XgJwnlkjZVlUvAi&#10;B5v14G2FibYdn6m9+FyEEXYJKii8rxMpXVaQQTexNXHwvm1j0AfZ5FI32IVxU8k4iubSYMnhocCa&#10;0oKyx+VpFPBi6Y/Hc5rP9C46ff3M3++HLSk1GvbbTxCeev8f/muftIJ49jENAAEnoI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BCCsYAAADeAAAADwAAAAAAAAAAAAAA&#10;AACfAgAAZHJzL2Rvd25yZXYueG1sUEsFBgAAAAAEAAQA9wAAAJIDAAAAAA==&#10;">
                        <v:imagedata r:id="rId36" o:title="Copy 4 of Cells in solutions"/>
                        <v:path arrowok="t"/>
                      </v:shape>
                      <v:shape id="Picture 24311" o:spid="_x0000_s1029" type="#_x0000_t75" style="position:absolute;left:36337;width:16859;height:1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4dzTIAAAA3gAAAA8AAABkcnMvZG93bnJldi54bWxEj09rwkAUxO+FfoflFXqrm0RbQnQVESot&#10;9qL1z/WRfSbR7NuQXTX66d1CweMwM79hRpPO1OJMrassK4h7EQji3OqKCwXr38+3FITzyBpry6Tg&#10;Sg4m4+enEWbaXnhJ55UvRICwy1BB6X2TSenykgy6nm2Ig7e3rUEfZFtI3eIlwE0tkyj6kAYrDgsl&#10;NjQrKT+uTkZBeup2i2na//5Z3A5xc5gn75vtXKnXl246BOGp84/wf/tLK0gG/TiGvzvhCsjx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OHc0yAAAAN4AAAAPAAAAAAAAAAAA&#10;AAAAAJ8CAABkcnMvZG93bnJldi54bWxQSwUGAAAAAAQABAD3AAAAlAMAAAAA&#10;">
                        <v:imagedata r:id="rId37" o:title="Copy 5 of Cells in solutions"/>
                        <v:path arrowok="t"/>
                      </v:shape>
                      <v:shape id="Picture 24312" o:spid="_x0000_s1030" type="#_x0000_t75" style="position:absolute;left:397;top:24569;width:17412;height:1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0xE7GAAAA3gAAAA8AAABkcnMvZG93bnJldi54bWxEj09rwkAUxO+FfoflFbzVTaKUEl2lFRWt&#10;9OAf8PrIvmZDs29DdtXk27tCocdhZn7DTOedrcWVWl85VpAOExDEhdMVlwpOx9XrOwgfkDXWjklB&#10;Tx7ms+enKeba3XhP10MoRYSwz1GBCaHJpfSFIYt+6Bri6P241mKIsi2lbvEW4baWWZK8SYsVxwWD&#10;DS0MFb+Hi1VQbq057/q+qeho1uln8vW9zFCpwUv3MQERqAv/4b/2RivIxqM0g8edeAX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TETsYAAADeAAAADwAAAAAAAAAAAAAA&#10;AACfAgAAZHJzL2Rvd25yZXYueG1sUEsFBgAAAAAEAAQA9wAAAJIDAAAAAA==&#10;">
                        <v:imagedata r:id="rId38" o:title="Copy 7 of Cells in solutions"/>
                        <v:path arrowok="t"/>
                      </v:shape>
                      <v:shape id="Picture 24314" o:spid="_x0000_s1031" type="#_x0000_t75" style="position:absolute;left:18526;top:24490;width:16859;height:12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j8nFAAAA3gAAAA8AAABkcnMvZG93bnJldi54bWxEj09rwkAUxO9Cv8PyCt7Mxr+E1FVKiuCx&#10;ag45PrOvSWj2bchuY/z2bkHwOMzMb5jtfjStGKh3jWUF8ygGQVxa3XClIL8cZgkI55E1tpZJwZ0c&#10;7Hdvky2m2t74RMPZVyJA2KWooPa+S6V0ZU0GXWQ74uD92N6gD7KvpO7xFuCmlYs43kiDDYeFGjvK&#10;aip/z39GgZan4vvrkmTF0I65wXjN12yt1PR9/PwA4Wn0r/CzfdQKFqvlfAX/d8IVkL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Ao/JxQAAAN4AAAAPAAAAAAAAAAAAAAAA&#10;AJ8CAABkcnMvZG93bnJldi54bWxQSwUGAAAAAAQABAD3AAAAkQMAAAAA&#10;">
                        <v:imagedata r:id="rId39" o:title="Copy 8 of Cells in solutions"/>
                        <v:path arrowok="t"/>
                      </v:shape>
                      <v:shape id="Picture 24315" o:spid="_x0000_s1032" type="#_x0000_t75" style="position:absolute;left:36019;top:24490;width:17196;height:12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MXLHAAAA3gAAAA8AAABkcnMvZG93bnJldi54bWxEj0uLwkAQhO+C/2FowZtOfLJkHUXFhYX1&#10;4gNZb72ZNglmekJmNPHf7wiCx6KqvqJmi8YU4k6Vyy0rGPQjEMSJ1TmnCo6Hr94HCOeRNRaWScGD&#10;HCzm7dYMY21r3tF971MRIOxiVJB5X8ZSuiQjg65vS+LgXWxl0AdZpVJXWAe4KeQwiqbSYM5hIcOS&#10;1hkl1/3NKDiNjsnv389qe9bl2jY2rU/nzVKpbqdZfoLw1Ph3+NX+1gqG49FgAs874QrI+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iMXLHAAAA3gAAAA8AAAAAAAAAAAAA&#10;AAAAnwIAAGRycy9kb3ducmV2LnhtbFBLBQYAAAAABAAEAPcAAACTAwAAAAA=&#10;">
                        <v:imagedata r:id="rId40" o:title="Copy 10 of Cells in solutions" cropbottom="3078f" cropleft="3595f" cropright="2124f"/>
                        <v:path arrowok="t"/>
                      </v:shape>
                    </v:group>
                  </w:pict>
                </mc:Fallback>
              </mc:AlternateContent>
            </w:r>
            <w:r w:rsidR="006F2D5A">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57D1D815" wp14:editId="285B7692">
                      <wp:simplePos x="0" y="0"/>
                      <wp:positionH relativeFrom="column">
                        <wp:posOffset>27305</wp:posOffset>
                      </wp:positionH>
                      <wp:positionV relativeFrom="paragraph">
                        <wp:posOffset>1921289</wp:posOffset>
                      </wp:positionV>
                      <wp:extent cx="1701165" cy="498386"/>
                      <wp:effectExtent l="0" t="0" r="0" b="0"/>
                      <wp:wrapNone/>
                      <wp:docPr id="239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498386"/>
                              </a:xfrm>
                              <a:prstGeom prst="rect">
                                <a:avLst/>
                              </a:prstGeom>
                              <a:noFill/>
                              <a:ln w="9525">
                                <a:noFill/>
                                <a:miter lim="800000"/>
                                <a:headEnd/>
                                <a:tailEnd/>
                              </a:ln>
                              <a:effectLst/>
                            </wps:spPr>
                            <wps:txbx>
                              <w:txbxContent>
                                <w:p w:rsidR="00B62AF9" w:rsidRPr="00C627DC" w:rsidRDefault="00B62AF9" w:rsidP="003833BF">
                                  <w:pPr>
                                    <w:pStyle w:val="NormalWeb"/>
                                    <w:spacing w:before="0" w:beforeAutospacing="0" w:after="0" w:afterAutospacing="0" w:line="360" w:lineRule="auto"/>
                                    <w:rPr>
                                      <w:color w:val="000000" w:themeColor="text1"/>
                                      <w:sz w:val="20"/>
                                      <w:szCs w:val="20"/>
                                    </w:rPr>
                                  </w:pPr>
                                  <w:r w:rsidRPr="004F49B8">
                                    <w:rPr>
                                      <w:rFonts w:asciiTheme="minorHAnsi" w:hAnsi="Calibri" w:cstheme="minorBidi"/>
                                      <w:color w:val="000000" w:themeColor="text1"/>
                                      <w:kern w:val="24"/>
                                      <w:sz w:val="20"/>
                                      <w:szCs w:val="20"/>
                                    </w:rPr>
                                    <w:t xml:space="preserve">Water </w:t>
                                  </w:r>
                                  <w:r>
                                    <w:rPr>
                                      <w:rFonts w:asciiTheme="minorHAnsi" w:hAnsi="Calibri" w:cstheme="minorBidi"/>
                                      <w:color w:val="000000" w:themeColor="text1"/>
                                      <w:kern w:val="24"/>
                                      <w:sz w:val="20"/>
                                      <w:szCs w:val="20"/>
                                    </w:rPr>
                                    <w:t>...................</w:t>
                                  </w:r>
                                  <w:r w:rsidRPr="004F49B8">
                                    <w:rPr>
                                      <w:rFonts w:asciiTheme="minorHAnsi" w:hAnsi="Calibri" w:cstheme="minorBidi"/>
                                      <w:color w:val="000000" w:themeColor="text1"/>
                                      <w:kern w:val="24"/>
                                      <w:sz w:val="20"/>
                                      <w:szCs w:val="20"/>
                                    </w:rPr>
                                    <w:t xml:space="preserve"> cell by </w:t>
                                  </w:r>
                                  <w:r>
                                    <w:rPr>
                                      <w:rFonts w:asciiTheme="minorHAnsi" w:hAnsi="Calibri" w:cstheme="minorBidi"/>
                                      <w:b/>
                                      <w:bCs/>
                                      <w:color w:val="000000" w:themeColor="text1"/>
                                      <w:kern w:val="24"/>
                                      <w:sz w:val="20"/>
                                      <w:szCs w:val="20"/>
                                    </w:rPr>
                                    <w:t xml:space="preserve">................. </w:t>
                                  </w:r>
                                  <w:r w:rsidRPr="004F49B8">
                                    <w:rPr>
                                      <w:rFonts w:asciiTheme="minorHAnsi" w:hAnsi="Calibri" w:cstheme="minorBidi"/>
                                      <w:color w:val="000000" w:themeColor="text1"/>
                                      <w:kern w:val="24"/>
                                      <w:sz w:val="20"/>
                                      <w:szCs w:val="20"/>
                                    </w:rPr>
                                    <w:t xml:space="preserve">Cell </w:t>
                                  </w:r>
                                  <w:r>
                                    <w:rPr>
                                      <w:rFonts w:asciiTheme="minorHAnsi" w:hAnsi="Calibri" w:cstheme="minorBidi"/>
                                      <w:b/>
                                      <w:bCs/>
                                      <w:color w:val="000000" w:themeColor="text1"/>
                                      <w:kern w:val="24"/>
                                      <w:sz w:val="20"/>
                                      <w:szCs w:val="20"/>
                                    </w:rPr>
                                    <w:t>.......................</w:t>
                                  </w:r>
                                </w:p>
                              </w:txbxContent>
                            </wps:txbx>
                            <wps:bodyPr wrap="square" lIns="36000" tIns="0" rIns="36000" bIns="0">
                              <a:noAutofit/>
                            </wps:bodyPr>
                          </wps:wsp>
                        </a:graphicData>
                      </a:graphic>
                      <wp14:sizeRelH relativeFrom="margin">
                        <wp14:pctWidth>0</wp14:pctWidth>
                      </wp14:sizeRelH>
                      <wp14:sizeRelV relativeFrom="margin">
                        <wp14:pctHeight>0</wp14:pctHeight>
                      </wp14:sizeRelV>
                    </wp:anchor>
                  </w:drawing>
                </mc:Choice>
                <mc:Fallback>
                  <w:pict>
                    <v:shape w14:anchorId="57D1D815" id="Text Box 82" o:spid="_x0000_s1413" type="#_x0000_t202" style="position:absolute;margin-left:2.15pt;margin-top:151.3pt;width:133.95pt;height:3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" filled="f" stroked="f">
                      <v:textbox inset="1mm,0,1mm,0">
                        <w:txbxContent>
                          <w:p w:rsidR="00B62AF9" w:rsidRPr="00C627DC" w:rsidRDefault="00B62AF9" w:rsidP="003833BF">
                            <w:pPr>
                              <w:pStyle w:val="NormalWeb"/>
                              <w:spacing w:before="0" w:beforeAutospacing="0" w:after="0" w:afterAutospacing="0" w:line="360" w:lineRule="auto"/>
                              <w:rPr>
                                <w:color w:val="000000" w:themeColor="text1"/>
                                <w:sz w:val="20"/>
                                <w:szCs w:val="20"/>
                              </w:rPr>
                            </w:pPr>
                            <w:r w:rsidRPr="004F49B8">
                              <w:rPr>
                                <w:rFonts w:asciiTheme="minorHAnsi" w:hAnsi="Calibri" w:cstheme="minorBidi"/>
                                <w:color w:val="000000" w:themeColor="text1"/>
                                <w:kern w:val="24"/>
                                <w:sz w:val="20"/>
                                <w:szCs w:val="20"/>
                              </w:rPr>
                              <w:t xml:space="preserve">Water </w:t>
                            </w:r>
                            <w:r>
                              <w:rPr>
                                <w:rFonts w:asciiTheme="minorHAnsi" w:hAnsi="Calibri" w:cstheme="minorBidi"/>
                                <w:color w:val="000000" w:themeColor="text1"/>
                                <w:kern w:val="24"/>
                                <w:sz w:val="20"/>
                                <w:szCs w:val="20"/>
                              </w:rPr>
                              <w:t>...................</w:t>
                            </w:r>
                            <w:r w:rsidRPr="004F49B8">
                              <w:rPr>
                                <w:rFonts w:asciiTheme="minorHAnsi" w:hAnsi="Calibri" w:cstheme="minorBidi"/>
                                <w:color w:val="000000" w:themeColor="text1"/>
                                <w:kern w:val="24"/>
                                <w:sz w:val="20"/>
                                <w:szCs w:val="20"/>
                              </w:rPr>
                              <w:t xml:space="preserve"> cell by </w:t>
                            </w:r>
                            <w:r>
                              <w:rPr>
                                <w:rFonts w:asciiTheme="minorHAnsi" w:hAnsi="Calibri" w:cstheme="minorBidi"/>
                                <w:b/>
                                <w:bCs/>
                                <w:color w:val="000000" w:themeColor="text1"/>
                                <w:kern w:val="24"/>
                                <w:sz w:val="20"/>
                                <w:szCs w:val="20"/>
                              </w:rPr>
                              <w:t xml:space="preserve">................. </w:t>
                            </w:r>
                            <w:r w:rsidRPr="004F49B8">
                              <w:rPr>
                                <w:rFonts w:asciiTheme="minorHAnsi" w:hAnsi="Calibri" w:cstheme="minorBidi"/>
                                <w:color w:val="000000" w:themeColor="text1"/>
                                <w:kern w:val="24"/>
                                <w:sz w:val="20"/>
                                <w:szCs w:val="20"/>
                              </w:rPr>
                              <w:t xml:space="preserve">Cell </w:t>
                            </w:r>
                            <w:r>
                              <w:rPr>
                                <w:rFonts w:asciiTheme="minorHAnsi" w:hAnsi="Calibri" w:cstheme="minorBidi"/>
                                <w:b/>
                                <w:bCs/>
                                <w:color w:val="000000" w:themeColor="text1"/>
                                <w:kern w:val="24"/>
                                <w:sz w:val="20"/>
                                <w:szCs w:val="20"/>
                              </w:rPr>
                              <w:t>.......................</w:t>
                            </w:r>
                          </w:p>
                        </w:txbxContent>
                      </v:textbox>
                    </v:shape>
                  </w:pict>
                </mc:Fallback>
              </mc:AlternateContent>
            </w:r>
          </w:p>
        </w:tc>
        <w:tc>
          <w:tcPr>
            <w:tcW w:w="2835" w:type="dxa"/>
          </w:tcPr>
          <w:p w:rsidR="004F49B8" w:rsidRDefault="001A3DA7" w:rsidP="004F49B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7568" behindDoc="0" locked="0" layoutInCell="1" allowOverlap="1" wp14:anchorId="4065643A" wp14:editId="0CC2CC1B">
                      <wp:simplePos x="0" y="0"/>
                      <wp:positionH relativeFrom="column">
                        <wp:posOffset>-17145</wp:posOffset>
                      </wp:positionH>
                      <wp:positionV relativeFrom="paragraph">
                        <wp:posOffset>1505999</wp:posOffset>
                      </wp:positionV>
                      <wp:extent cx="1630017" cy="913213"/>
                      <wp:effectExtent l="0" t="0" r="8890" b="1270"/>
                      <wp:wrapNone/>
                      <wp:docPr id="24306" name="Text Box 24306"/>
                      <wp:cNvGraphicFramePr/>
                      <a:graphic xmlns:a="http://schemas.openxmlformats.org/drawingml/2006/main">
                        <a:graphicData uri="http://schemas.microsoft.com/office/word/2010/wordprocessingShape">
                          <wps:wsp>
                            <wps:cNvSpPr txBox="1"/>
                            <wps:spPr>
                              <a:xfrm>
                                <a:off x="0" y="0"/>
                                <a:ext cx="1630017" cy="9132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AF9" w:rsidRPr="001A3DA7" w:rsidRDefault="00B62AF9" w:rsidP="001A3DA7">
                                  <w:pPr>
                                    <w:spacing w:line="360" w:lineRule="auto"/>
                                    <w:rPr>
                                      <w:color w:val="FF0000"/>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5643A" id="Text Box 24306" o:spid="_x0000_s1414" type="#_x0000_t202" style="position:absolute;margin-left:-1.35pt;margin-top:118.6pt;width:128.35pt;height:71.9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" fillcolor="white [3201]" stroked="f" strokeweight=".5pt">
                      <v:textbox inset="2mm,0,0,0">
                        <w:txbxContent>
                          <w:p w:rsidR="00B62AF9" w:rsidRPr="001A3DA7" w:rsidRDefault="00B62AF9" w:rsidP="001A3DA7">
                            <w:pPr>
                              <w:spacing w:line="360" w:lineRule="auto"/>
                              <w:rPr>
                                <w:color w:val="FF0000"/>
                                <w:sz w:val="20"/>
                                <w:szCs w:val="20"/>
                              </w:rPr>
                            </w:pPr>
                          </w:p>
                        </w:txbxContent>
                      </v:textbox>
                    </v:shape>
                  </w:pict>
                </mc:Fallback>
              </mc:AlternateContent>
            </w:r>
          </w:p>
        </w:tc>
        <w:tc>
          <w:tcPr>
            <w:tcW w:w="2835" w:type="dxa"/>
          </w:tcPr>
          <w:p w:rsidR="004F49B8" w:rsidRDefault="001A3DA7" w:rsidP="004F49B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2752" behindDoc="0" locked="0" layoutInCell="1" allowOverlap="1" wp14:anchorId="3E59FB42" wp14:editId="1D08E061">
                      <wp:simplePos x="0" y="0"/>
                      <wp:positionH relativeFrom="column">
                        <wp:posOffset>-28327</wp:posOffset>
                      </wp:positionH>
                      <wp:positionV relativeFrom="paragraph">
                        <wp:posOffset>1442390</wp:posOffset>
                      </wp:positionV>
                      <wp:extent cx="1720219" cy="976740"/>
                      <wp:effectExtent l="0" t="0" r="0" b="0"/>
                      <wp:wrapNone/>
                      <wp:docPr id="2426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9" cy="976740"/>
                              </a:xfrm>
                              <a:prstGeom prst="rect">
                                <a:avLst/>
                              </a:prstGeom>
                              <a:noFill/>
                              <a:ln w="9525">
                                <a:noFill/>
                                <a:miter lim="800000"/>
                                <a:headEnd/>
                                <a:tailEnd/>
                              </a:ln>
                              <a:effectLst/>
                            </wps:spPr>
                            <wps:txbx>
                              <w:txbxContent>
                                <w:p w:rsidR="00B62AF9" w:rsidRPr="001A3DA7" w:rsidRDefault="00B62AF9" w:rsidP="00362D76">
                                  <w:pPr>
                                    <w:pStyle w:val="NormalWeb"/>
                                    <w:spacing w:before="0" w:beforeAutospacing="0" w:after="0" w:afterAutospacing="0" w:line="360" w:lineRule="auto"/>
                                    <w:rPr>
                                      <w:rFonts w:asciiTheme="minorHAnsi" w:hAnsiTheme="minorHAnsi" w:cs="Arial"/>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E59FB42" id="Text Box 81" o:spid="_x0000_s1415" type="#_x0000_t202" style="position:absolute;margin-left:-2.25pt;margin-top:113.55pt;width:135.45pt;height:7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" filled="f" stroked="f">
                      <v:textbox>
                        <w:txbxContent>
                          <w:p w:rsidR="00B62AF9" w:rsidRPr="001A3DA7" w:rsidRDefault="00B62AF9" w:rsidP="00362D76">
                            <w:pPr>
                              <w:pStyle w:val="NormalWeb"/>
                              <w:spacing w:before="0" w:beforeAutospacing="0" w:after="0" w:afterAutospacing="0" w:line="360" w:lineRule="auto"/>
                              <w:rPr>
                                <w:rFonts w:asciiTheme="minorHAnsi" w:hAnsiTheme="minorHAnsi" w:cs="Arial"/>
                                <w:sz w:val="20"/>
                                <w:szCs w:val="20"/>
                              </w:rPr>
                            </w:pPr>
                          </w:p>
                        </w:txbxContent>
                      </v:textbox>
                    </v:shape>
                  </w:pict>
                </mc:Fallback>
              </mc:AlternateContent>
            </w:r>
          </w:p>
        </w:tc>
      </w:tr>
      <w:tr w:rsidR="004F49B8" w:rsidTr="004F49B8">
        <w:tc>
          <w:tcPr>
            <w:tcW w:w="988" w:type="dxa"/>
          </w:tcPr>
          <w:p w:rsidR="004F49B8" w:rsidRDefault="004F49B8" w:rsidP="004F49B8">
            <w:pPr>
              <w:rPr>
                <w:rFonts w:ascii="Arial" w:hAnsi="Arial" w:cs="Arial"/>
                <w:sz w:val="24"/>
                <w:szCs w:val="24"/>
              </w:rPr>
            </w:pPr>
            <w:r>
              <w:rPr>
                <w:rFonts w:ascii="Arial" w:hAnsi="Arial" w:cs="Arial"/>
                <w:sz w:val="24"/>
                <w:szCs w:val="24"/>
              </w:rPr>
              <w:t>Plant Cell</w:t>
            </w:r>
          </w:p>
        </w:tc>
        <w:tc>
          <w:tcPr>
            <w:tcW w:w="2976" w:type="dxa"/>
          </w:tcPr>
          <w:p w:rsidR="004F49B8" w:rsidRDefault="004F49B8"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F70BB4" w:rsidRDefault="00F70BB4" w:rsidP="004F49B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39242219" wp14:editId="3A3CF505">
                      <wp:simplePos x="0" y="0"/>
                      <wp:positionH relativeFrom="column">
                        <wp:posOffset>24130</wp:posOffset>
                      </wp:positionH>
                      <wp:positionV relativeFrom="paragraph">
                        <wp:posOffset>139065</wp:posOffset>
                      </wp:positionV>
                      <wp:extent cx="1781092" cy="970280"/>
                      <wp:effectExtent l="0" t="0" r="0" b="1270"/>
                      <wp:wrapNone/>
                      <wp:docPr id="239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92" cy="970280"/>
                              </a:xfrm>
                              <a:prstGeom prst="rect">
                                <a:avLst/>
                              </a:prstGeom>
                              <a:noFill/>
                              <a:ln w="9525">
                                <a:noFill/>
                                <a:miter lim="800000"/>
                                <a:headEnd/>
                                <a:tailEnd/>
                              </a:ln>
                              <a:effectLst/>
                            </wps:spPr>
                            <wps:txbx>
                              <w:txbxContent>
                                <w:p w:rsidR="00B62AF9" w:rsidRPr="00F70BB4" w:rsidRDefault="00B62AF9" w:rsidP="00F70BB4">
                                  <w:pPr>
                                    <w:pStyle w:val="NormalWeb"/>
                                    <w:spacing w:before="0" w:beforeAutospacing="0" w:after="0" w:afterAutospacing="0" w:line="360" w:lineRule="auto"/>
                                    <w:rPr>
                                      <w:rFonts w:asciiTheme="minorHAnsi" w:hAnsi="Calibri" w:cstheme="minorBidi"/>
                                      <w:kern w:val="24"/>
                                      <w:sz w:val="20"/>
                                      <w:szCs w:val="20"/>
                                    </w:rPr>
                                  </w:pPr>
                                  <w:r w:rsidRPr="004F49B8">
                                    <w:rPr>
                                      <w:rFonts w:asciiTheme="minorHAnsi" w:hAnsi="Calibri" w:cstheme="minorBidi"/>
                                      <w:color w:val="000000" w:themeColor="text1"/>
                                      <w:kern w:val="24"/>
                                      <w:sz w:val="20"/>
                                      <w:szCs w:val="20"/>
                                    </w:rPr>
                                    <w:t xml:space="preserve">Water </w:t>
                                  </w:r>
                                  <w:r>
                                    <w:rPr>
                                      <w:rFonts w:asciiTheme="minorHAnsi" w:hAnsi="Calibri" w:cstheme="minorBidi"/>
                                      <w:color w:val="000000" w:themeColor="text1"/>
                                      <w:kern w:val="24"/>
                                      <w:sz w:val="20"/>
                                      <w:szCs w:val="20"/>
                                    </w:rPr>
                                    <w:t>….................</w:t>
                                  </w:r>
                                  <w:r>
                                    <w:rPr>
                                      <w:rFonts w:asciiTheme="minorHAnsi" w:hAnsi="Calibri" w:cstheme="minorBidi"/>
                                      <w:kern w:val="24"/>
                                      <w:sz w:val="20"/>
                                      <w:szCs w:val="20"/>
                                    </w:rPr>
                                    <w:t>.</w:t>
                                  </w:r>
                                  <w:r w:rsidRPr="004F49B8">
                                    <w:rPr>
                                      <w:rFonts w:asciiTheme="minorHAnsi" w:hAnsi="Calibri" w:cstheme="minorBidi"/>
                                      <w:color w:val="FF0000"/>
                                      <w:kern w:val="24"/>
                                      <w:sz w:val="20"/>
                                      <w:szCs w:val="20"/>
                                    </w:rPr>
                                    <w:t xml:space="preserve"> </w:t>
                                  </w:r>
                                  <w:r w:rsidRPr="004F49B8">
                                    <w:rPr>
                                      <w:rFonts w:asciiTheme="minorHAnsi" w:hAnsi="Calibri" w:cstheme="minorBidi"/>
                                      <w:color w:val="000000" w:themeColor="text1"/>
                                      <w:kern w:val="24"/>
                                      <w:sz w:val="20"/>
                                      <w:szCs w:val="20"/>
                                    </w:rPr>
                                    <w:t xml:space="preserve">cell by </w:t>
                                  </w:r>
                                  <w:r w:rsidRPr="004F49B8">
                                    <w:rPr>
                                      <w:rFonts w:asciiTheme="minorHAnsi" w:hAnsi="Calibri" w:cstheme="minorBidi"/>
                                      <w:b/>
                                      <w:bCs/>
                                      <w:color w:val="000000" w:themeColor="text1"/>
                                      <w:kern w:val="24"/>
                                      <w:sz w:val="20"/>
                                      <w:szCs w:val="20"/>
                                    </w:rPr>
                                    <w:t>osmosis.</w:t>
                                  </w:r>
                                  <w:r w:rsidRPr="004F49B8">
                                    <w:rPr>
                                      <w:rFonts w:asciiTheme="minorHAnsi" w:hAnsi="Calibri" w:cstheme="minorBidi"/>
                                      <w:color w:val="000000" w:themeColor="text1"/>
                                      <w:kern w:val="24"/>
                                      <w:sz w:val="20"/>
                                      <w:szCs w:val="20"/>
                                    </w:rPr>
                                    <w:t xml:space="preserve"> Cell</w:t>
                                  </w:r>
                                  <w:r>
                                    <w:rPr>
                                      <w:rFonts w:asciiTheme="minorHAnsi" w:hAnsi="Calibri" w:cstheme="minorBidi"/>
                                      <w:color w:val="000000" w:themeColor="text1"/>
                                      <w:kern w:val="24"/>
                                      <w:sz w:val="20"/>
                                      <w:szCs w:val="20"/>
                                    </w:rPr>
                                    <w:t>…</w:t>
                                  </w:r>
                                  <w:r w:rsidRPr="004F49B8">
                                    <w:rPr>
                                      <w:rFonts w:asciiTheme="minorHAnsi" w:hAnsi="Calibri" w:cstheme="minorBidi"/>
                                      <w:color w:val="000000" w:themeColor="text1"/>
                                      <w:kern w:val="24"/>
                                      <w:sz w:val="20"/>
                                      <w:szCs w:val="20"/>
                                    </w:rPr>
                                    <w:t xml:space="preserve"> </w:t>
                                  </w:r>
                                  <w:r>
                                    <w:rPr>
                                      <w:rFonts w:asciiTheme="minorHAnsi" w:hAnsi="Calibri" w:cstheme="minorBidi"/>
                                      <w:color w:val="000000" w:themeColor="text1"/>
                                      <w:kern w:val="24"/>
                                      <w:sz w:val="20"/>
                                      <w:szCs w:val="20"/>
                                    </w:rPr>
                                    <w:t xml:space="preserve">..................…. </w:t>
                                  </w:r>
                                  <w:r w:rsidRPr="004F49B8">
                                    <w:rPr>
                                      <w:rFonts w:asciiTheme="minorHAnsi" w:hAnsi="Calibri" w:cstheme="minorBidi"/>
                                      <w:color w:val="000000" w:themeColor="text1"/>
                                      <w:kern w:val="24"/>
                                      <w:sz w:val="20"/>
                                      <w:szCs w:val="20"/>
                                    </w:rPr>
                                    <w:t xml:space="preserve">is pushed tight against </w:t>
                                  </w:r>
                                  <w:r>
                                    <w:rPr>
                                      <w:rFonts w:asciiTheme="minorHAnsi" w:hAnsi="Calibri" w:cstheme="minorBidi"/>
                                      <w:color w:val="000000" w:themeColor="text1"/>
                                      <w:kern w:val="24"/>
                                      <w:sz w:val="20"/>
                                      <w:szCs w:val="20"/>
                                    </w:rPr>
                                    <w:t>……......</w:t>
                                  </w:r>
                                  <w:r w:rsidRPr="004F49B8">
                                    <w:rPr>
                                      <w:rFonts w:asciiTheme="minorHAnsi" w:hAnsi="Calibri" w:cstheme="minorBidi"/>
                                      <w:color w:val="000000" w:themeColor="text1"/>
                                      <w:kern w:val="24"/>
                                      <w:sz w:val="20"/>
                                      <w:szCs w:val="20"/>
                                    </w:rPr>
                                    <w:t xml:space="preserve">. </w:t>
                                  </w:r>
                                  <w:r>
                                    <w:rPr>
                                      <w:rFonts w:asciiTheme="minorHAnsi" w:hAnsi="Calibri" w:cstheme="minorBidi"/>
                                      <w:color w:val="000000" w:themeColor="text1"/>
                                      <w:kern w:val="24"/>
                                      <w:sz w:val="20"/>
                                      <w:szCs w:val="20"/>
                                    </w:rPr>
                                    <w:t>..................Cell is…</w:t>
                                  </w:r>
                                  <w:r>
                                    <w:rPr>
                                      <w:rFonts w:asciiTheme="minorHAnsi" w:hAnsi="Calibri" w:cstheme="minorBidi"/>
                                      <w:bCs/>
                                      <w:color w:val="000000" w:themeColor="text1"/>
                                      <w:kern w:val="24"/>
                                      <w:sz w:val="20"/>
                                      <w:szCs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9242219" id="Text Box 84" o:spid="_x0000_s1416" type="#_x0000_t202" style="position:absolute;margin-left:1.9pt;margin-top:10.95pt;width:140.25pt;height:7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" filled="f" stroked="f">
                      <v:textbox>
                        <w:txbxContent>
                          <w:p w:rsidR="00B62AF9" w:rsidRPr="00F70BB4" w:rsidRDefault="00B62AF9" w:rsidP="00F70BB4">
                            <w:pPr>
                              <w:pStyle w:val="NormalWeb"/>
                              <w:spacing w:before="0" w:beforeAutospacing="0" w:after="0" w:afterAutospacing="0" w:line="360" w:lineRule="auto"/>
                              <w:rPr>
                                <w:rFonts w:asciiTheme="minorHAnsi" w:hAnsi="Calibri" w:cstheme="minorBidi"/>
                                <w:kern w:val="24"/>
                                <w:sz w:val="20"/>
                                <w:szCs w:val="20"/>
                              </w:rPr>
                            </w:pPr>
                            <w:r w:rsidRPr="004F49B8">
                              <w:rPr>
                                <w:rFonts w:asciiTheme="minorHAnsi" w:hAnsi="Calibri" w:cstheme="minorBidi"/>
                                <w:color w:val="000000" w:themeColor="text1"/>
                                <w:kern w:val="24"/>
                                <w:sz w:val="20"/>
                                <w:szCs w:val="20"/>
                              </w:rPr>
                              <w:t xml:space="preserve">Water </w:t>
                            </w:r>
                            <w:r>
                              <w:rPr>
                                <w:rFonts w:asciiTheme="minorHAnsi" w:hAnsi="Calibri" w:cstheme="minorBidi"/>
                                <w:color w:val="000000" w:themeColor="text1"/>
                                <w:kern w:val="24"/>
                                <w:sz w:val="20"/>
                                <w:szCs w:val="20"/>
                              </w:rPr>
                              <w:t>….................</w:t>
                            </w:r>
                            <w:r>
                              <w:rPr>
                                <w:rFonts w:asciiTheme="minorHAnsi" w:hAnsi="Calibri" w:cstheme="minorBidi"/>
                                <w:kern w:val="24"/>
                                <w:sz w:val="20"/>
                                <w:szCs w:val="20"/>
                              </w:rPr>
                              <w:t>.</w:t>
                            </w:r>
                            <w:r w:rsidRPr="004F49B8">
                              <w:rPr>
                                <w:rFonts w:asciiTheme="minorHAnsi" w:hAnsi="Calibri" w:cstheme="minorBidi"/>
                                <w:color w:val="FF0000"/>
                                <w:kern w:val="24"/>
                                <w:sz w:val="20"/>
                                <w:szCs w:val="20"/>
                              </w:rPr>
                              <w:t xml:space="preserve"> </w:t>
                            </w:r>
                            <w:r w:rsidRPr="004F49B8">
                              <w:rPr>
                                <w:rFonts w:asciiTheme="minorHAnsi" w:hAnsi="Calibri" w:cstheme="minorBidi"/>
                                <w:color w:val="000000" w:themeColor="text1"/>
                                <w:kern w:val="24"/>
                                <w:sz w:val="20"/>
                                <w:szCs w:val="20"/>
                              </w:rPr>
                              <w:t xml:space="preserve">cell by </w:t>
                            </w:r>
                            <w:r w:rsidRPr="004F49B8">
                              <w:rPr>
                                <w:rFonts w:asciiTheme="minorHAnsi" w:hAnsi="Calibri" w:cstheme="minorBidi"/>
                                <w:b/>
                                <w:bCs/>
                                <w:color w:val="000000" w:themeColor="text1"/>
                                <w:kern w:val="24"/>
                                <w:sz w:val="20"/>
                                <w:szCs w:val="20"/>
                              </w:rPr>
                              <w:t>osmosis.</w:t>
                            </w:r>
                            <w:r w:rsidRPr="004F49B8">
                              <w:rPr>
                                <w:rFonts w:asciiTheme="minorHAnsi" w:hAnsi="Calibri" w:cstheme="minorBidi"/>
                                <w:color w:val="000000" w:themeColor="text1"/>
                                <w:kern w:val="24"/>
                                <w:sz w:val="20"/>
                                <w:szCs w:val="20"/>
                              </w:rPr>
                              <w:t xml:space="preserve"> Cell</w:t>
                            </w:r>
                            <w:r>
                              <w:rPr>
                                <w:rFonts w:asciiTheme="minorHAnsi" w:hAnsi="Calibri" w:cstheme="minorBidi"/>
                                <w:color w:val="000000" w:themeColor="text1"/>
                                <w:kern w:val="24"/>
                                <w:sz w:val="20"/>
                                <w:szCs w:val="20"/>
                              </w:rPr>
                              <w:t>…</w:t>
                            </w:r>
                            <w:r w:rsidRPr="004F49B8">
                              <w:rPr>
                                <w:rFonts w:asciiTheme="minorHAnsi" w:hAnsi="Calibri" w:cstheme="minorBidi"/>
                                <w:color w:val="000000" w:themeColor="text1"/>
                                <w:kern w:val="24"/>
                                <w:sz w:val="20"/>
                                <w:szCs w:val="20"/>
                              </w:rPr>
                              <w:t xml:space="preserve"> </w:t>
                            </w:r>
                            <w:r>
                              <w:rPr>
                                <w:rFonts w:asciiTheme="minorHAnsi" w:hAnsi="Calibri" w:cstheme="minorBidi"/>
                                <w:color w:val="000000" w:themeColor="text1"/>
                                <w:kern w:val="24"/>
                                <w:sz w:val="20"/>
                                <w:szCs w:val="20"/>
                              </w:rPr>
                              <w:t xml:space="preserve">..................…. </w:t>
                            </w:r>
                            <w:r w:rsidRPr="004F49B8">
                              <w:rPr>
                                <w:rFonts w:asciiTheme="minorHAnsi" w:hAnsi="Calibri" w:cstheme="minorBidi"/>
                                <w:color w:val="000000" w:themeColor="text1"/>
                                <w:kern w:val="24"/>
                                <w:sz w:val="20"/>
                                <w:szCs w:val="20"/>
                              </w:rPr>
                              <w:t xml:space="preserve">is pushed tight against </w:t>
                            </w:r>
                            <w:r>
                              <w:rPr>
                                <w:rFonts w:asciiTheme="minorHAnsi" w:hAnsi="Calibri" w:cstheme="minorBidi"/>
                                <w:color w:val="000000" w:themeColor="text1"/>
                                <w:kern w:val="24"/>
                                <w:sz w:val="20"/>
                                <w:szCs w:val="20"/>
                              </w:rPr>
                              <w:t>……......</w:t>
                            </w:r>
                            <w:r w:rsidRPr="004F49B8">
                              <w:rPr>
                                <w:rFonts w:asciiTheme="minorHAnsi" w:hAnsi="Calibri" w:cstheme="minorBidi"/>
                                <w:color w:val="000000" w:themeColor="text1"/>
                                <w:kern w:val="24"/>
                                <w:sz w:val="20"/>
                                <w:szCs w:val="20"/>
                              </w:rPr>
                              <w:t xml:space="preserve">. </w:t>
                            </w:r>
                            <w:r>
                              <w:rPr>
                                <w:rFonts w:asciiTheme="minorHAnsi" w:hAnsi="Calibri" w:cstheme="minorBidi"/>
                                <w:color w:val="000000" w:themeColor="text1"/>
                                <w:kern w:val="24"/>
                                <w:sz w:val="20"/>
                                <w:szCs w:val="20"/>
                              </w:rPr>
                              <w:t>..................Cell is…</w:t>
                            </w:r>
                            <w:r>
                              <w:rPr>
                                <w:rFonts w:asciiTheme="minorHAnsi" w:hAnsi="Calibri" w:cstheme="minorBidi"/>
                                <w:bCs/>
                                <w:color w:val="000000" w:themeColor="text1"/>
                                <w:kern w:val="24"/>
                                <w:sz w:val="20"/>
                                <w:szCs w:val="20"/>
                              </w:rPr>
                              <w:t>...................</w:t>
                            </w:r>
                          </w:p>
                        </w:txbxContent>
                      </v:textbox>
                    </v:shape>
                  </w:pict>
                </mc:Fallback>
              </mc:AlternateContent>
            </w:r>
          </w:p>
          <w:p w:rsidR="00F70BB4" w:rsidRDefault="00F70BB4"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tc>
        <w:tc>
          <w:tcPr>
            <w:tcW w:w="2835" w:type="dxa"/>
          </w:tcPr>
          <w:p w:rsidR="004F49B8" w:rsidRDefault="006F2D5A" w:rsidP="004F49B8">
            <w:pPr>
              <w:rPr>
                <w:rFonts w:ascii="Arial" w:hAnsi="Arial" w:cs="Arial"/>
                <w:sz w:val="24"/>
                <w:szCs w:val="24"/>
              </w:rPr>
            </w:pPr>
            <w:r w:rsidRPr="006F2D5A">
              <w:rPr>
                <w:rFonts w:ascii="Arial" w:hAnsi="Arial" w:cs="Arial"/>
                <w:noProof/>
                <w:sz w:val="24"/>
                <w:szCs w:val="24"/>
                <w:lang w:eastAsia="en-GB"/>
              </w:rPr>
              <mc:AlternateContent>
                <mc:Choice Requires="wps">
                  <w:drawing>
                    <wp:anchor distT="0" distB="0" distL="114300" distR="114300" simplePos="0" relativeHeight="251759616" behindDoc="0" locked="0" layoutInCell="1" allowOverlap="1" wp14:anchorId="3C031FE3" wp14:editId="5EEB23B3">
                      <wp:simplePos x="0" y="0"/>
                      <wp:positionH relativeFrom="column">
                        <wp:posOffset>52484</wp:posOffset>
                      </wp:positionH>
                      <wp:positionV relativeFrom="paragraph">
                        <wp:posOffset>1600752</wp:posOffset>
                      </wp:positionV>
                      <wp:extent cx="1630017" cy="913213"/>
                      <wp:effectExtent l="0" t="0" r="8890" b="1270"/>
                      <wp:wrapNone/>
                      <wp:docPr id="24307" name="Text Box 24307"/>
                      <wp:cNvGraphicFramePr/>
                      <a:graphic xmlns:a="http://schemas.openxmlformats.org/drawingml/2006/main">
                        <a:graphicData uri="http://schemas.microsoft.com/office/word/2010/wordprocessingShape">
                          <wps:wsp>
                            <wps:cNvSpPr txBox="1"/>
                            <wps:spPr>
                              <a:xfrm>
                                <a:off x="0" y="0"/>
                                <a:ext cx="1630017" cy="913213"/>
                              </a:xfrm>
                              <a:prstGeom prst="rect">
                                <a:avLst/>
                              </a:prstGeom>
                              <a:solidFill>
                                <a:sysClr val="window" lastClr="FFFFFF"/>
                              </a:solidFill>
                              <a:ln w="6350">
                                <a:noFill/>
                              </a:ln>
                              <a:effectLst/>
                            </wps:spPr>
                            <wps:txbx>
                              <w:txbxContent>
                                <w:p w:rsidR="00B62AF9" w:rsidRPr="001A3DA7" w:rsidRDefault="00B62AF9" w:rsidP="006F2D5A">
                                  <w:pPr>
                                    <w:spacing w:line="360" w:lineRule="auto"/>
                                    <w:rPr>
                                      <w:color w:val="FF0000"/>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31FE3" id="Text Box 24307" o:spid="_x0000_s1417" type="#_x0000_t202" style="position:absolute;margin-left:4.15pt;margin-top:126.05pt;width:128.35pt;height:71.9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" fillcolor="window" stroked="f" strokeweight=".5pt">
                      <v:textbox inset="2mm,0,0,0">
                        <w:txbxContent>
                          <w:p w:rsidR="00B62AF9" w:rsidRPr="001A3DA7" w:rsidRDefault="00B62AF9" w:rsidP="006F2D5A">
                            <w:pPr>
                              <w:spacing w:line="360" w:lineRule="auto"/>
                              <w:rPr>
                                <w:color w:val="FF0000"/>
                                <w:sz w:val="20"/>
                                <w:szCs w:val="20"/>
                              </w:rPr>
                            </w:pPr>
                          </w:p>
                        </w:txbxContent>
                      </v:textbox>
                    </v:shape>
                  </w:pict>
                </mc:Fallback>
              </mc:AlternateContent>
            </w:r>
          </w:p>
        </w:tc>
        <w:tc>
          <w:tcPr>
            <w:tcW w:w="2835" w:type="dxa"/>
          </w:tcPr>
          <w:p w:rsidR="004F49B8" w:rsidRDefault="00237A51" w:rsidP="004F49B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2A65FB3F" wp14:editId="2564571C">
                      <wp:simplePos x="0" y="0"/>
                      <wp:positionH relativeFrom="column">
                        <wp:posOffset>-55809</wp:posOffset>
                      </wp:positionH>
                      <wp:positionV relativeFrom="paragraph">
                        <wp:posOffset>1342390</wp:posOffset>
                      </wp:positionV>
                      <wp:extent cx="1898649" cy="2099943"/>
                      <wp:effectExtent l="0" t="0" r="6985" b="5715"/>
                      <wp:wrapNone/>
                      <wp:docPr id="242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49" cy="2099943"/>
                              </a:xfrm>
                              <a:prstGeom prst="rect">
                                <a:avLst/>
                              </a:prstGeom>
                              <a:noFill/>
                              <a:ln w="9525">
                                <a:noFill/>
                                <a:miter lim="800000"/>
                                <a:headEnd/>
                                <a:tailEnd/>
                              </a:ln>
                              <a:effectLst/>
                            </wps:spPr>
                            <wps:txbx>
                              <w:txbxContent>
                                <w:p w:rsidR="00B62AF9" w:rsidRPr="006E6953" w:rsidRDefault="00B62AF9" w:rsidP="003833BF">
                                  <w:pPr>
                                    <w:pStyle w:val="NormalWeb"/>
                                    <w:spacing w:before="216" w:beforeAutospacing="0" w:after="0" w:afterAutospacing="0" w:line="360" w:lineRule="auto"/>
                                    <w:rPr>
                                      <w:color w:val="000000" w:themeColor="text1"/>
                                      <w:sz w:val="20"/>
                                      <w:szCs w:val="20"/>
                                    </w:rPr>
                                  </w:pPr>
                                  <w:r w:rsidRPr="004A1235">
                                    <w:rPr>
                                      <w:rFonts w:asciiTheme="minorHAnsi" w:hAnsi="Calibri" w:cstheme="minorBidi"/>
                                      <w:color w:val="000000" w:themeColor="text1"/>
                                      <w:kern w:val="24"/>
                                      <w:sz w:val="20"/>
                                      <w:szCs w:val="20"/>
                                    </w:rPr>
                                    <w:t xml:space="preserve">Water </w:t>
                                  </w:r>
                                  <w:r>
                                    <w:rPr>
                                      <w:rFonts w:asciiTheme="minorHAnsi" w:hAnsi="Calibri" w:cstheme="minorBidi"/>
                                      <w:color w:val="000000" w:themeColor="text1"/>
                                      <w:kern w:val="24"/>
                                      <w:sz w:val="20"/>
                                      <w:szCs w:val="20"/>
                                    </w:rPr>
                                    <w:t>..................</w:t>
                                  </w:r>
                                  <w:r w:rsidRPr="006E6953">
                                    <w:rPr>
                                      <w:rFonts w:asciiTheme="minorHAnsi" w:hAnsi="Calibri" w:cstheme="minorBidi"/>
                                      <w:color w:val="000000" w:themeColor="text1"/>
                                      <w:kern w:val="24"/>
                                      <w:sz w:val="20"/>
                                      <w:szCs w:val="20"/>
                                    </w:rPr>
                                    <w:t xml:space="preserve"> c</w:t>
                                  </w:r>
                                  <w:r w:rsidRPr="004A1235">
                                    <w:rPr>
                                      <w:rFonts w:asciiTheme="minorHAnsi" w:hAnsi="Calibri" w:cstheme="minorBidi"/>
                                      <w:color w:val="000000" w:themeColor="text1"/>
                                      <w:kern w:val="24"/>
                                      <w:sz w:val="20"/>
                                      <w:szCs w:val="20"/>
                                    </w:rPr>
                                    <w:t xml:space="preserve">ell by </w:t>
                                  </w:r>
                                  <w:r w:rsidRPr="004A1235">
                                    <w:rPr>
                                      <w:rFonts w:asciiTheme="minorHAnsi" w:hAnsi="Calibri" w:cstheme="minorBidi"/>
                                      <w:b/>
                                      <w:bCs/>
                                      <w:color w:val="000000" w:themeColor="text1"/>
                                      <w:kern w:val="24"/>
                                      <w:sz w:val="20"/>
                                      <w:szCs w:val="20"/>
                                    </w:rPr>
                                    <w:t>osmosis.</w:t>
                                  </w:r>
                                  <w:r w:rsidRPr="004A1235">
                                    <w:rPr>
                                      <w:rFonts w:asciiTheme="minorHAnsi" w:hAnsi="Calibri" w:cstheme="minorBidi"/>
                                      <w:color w:val="000000" w:themeColor="text1"/>
                                      <w:kern w:val="24"/>
                                      <w:sz w:val="20"/>
                                      <w:szCs w:val="20"/>
                                    </w:rPr>
                                    <w:t xml:space="preserve"> </w:t>
                                  </w:r>
                                  <w:r>
                                    <w:rPr>
                                      <w:rFonts w:asciiTheme="minorHAnsi" w:hAnsi="Calibri" w:cstheme="minorBidi"/>
                                      <w:color w:val="000000" w:themeColor="text1"/>
                                      <w:kern w:val="24"/>
                                      <w:sz w:val="20"/>
                                      <w:szCs w:val="20"/>
                                    </w:rPr>
                                    <w:t>.................</w:t>
                                  </w:r>
                                  <w:r w:rsidRPr="004A1235">
                                    <w:rPr>
                                      <w:rFonts w:asciiTheme="minorHAnsi" w:hAnsi="Calibri" w:cstheme="minorBidi"/>
                                      <w:color w:val="000000" w:themeColor="text1"/>
                                      <w:kern w:val="24"/>
                                      <w:sz w:val="20"/>
                                      <w:szCs w:val="20"/>
                                    </w:rPr>
                                    <w:t xml:space="preserve"> shrinks pulling membrane from cell wall. Cell is </w:t>
                                  </w:r>
                                  <w:r>
                                    <w:rPr>
                                      <w:rFonts w:asciiTheme="minorHAnsi" w:hAnsi="Calibri" w:cstheme="minorBidi"/>
                                      <w:color w:val="000000" w:themeColor="text1"/>
                                      <w:kern w:val="24"/>
                                      <w:sz w:val="20"/>
                                      <w:szCs w:val="20"/>
                                    </w:rPr>
                                    <w:t>.........................</w:t>
                                  </w:r>
                                  <w:r w:rsidRPr="00237A51">
                                    <w:rPr>
                                      <w:rFonts w:asciiTheme="minorHAnsi" w:hAnsi="Calibri" w:cstheme="minorBidi"/>
                                      <w:color w:val="000000" w:themeColor="text1"/>
                                      <w:kern w:val="24"/>
                                      <w:sz w:val="20"/>
                                      <w:szCs w:val="20"/>
                                    </w:rPr>
                                    <w:t xml:space="preserve">and said to be </w:t>
                                  </w:r>
                                  <w:r w:rsidRPr="006E6953">
                                    <w:rPr>
                                      <w:rFonts w:asciiTheme="minorHAnsi" w:hAnsi="Calibri" w:cstheme="minorBidi"/>
                                      <w:bCs/>
                                      <w:color w:val="000000" w:themeColor="text1"/>
                                      <w:kern w:val="24"/>
                                      <w:sz w:val="20"/>
                                      <w:szCs w:val="20"/>
                                    </w:rPr>
                                    <w:t>........................................</w:t>
                                  </w:r>
                                </w:p>
                              </w:txbxContent>
                            </wps:txbx>
                            <wps:bodyPr wrap="square" lIns="0" tIns="0" rIns="0" bIns="0">
                              <a:spAutoFit/>
                            </wps:bodyPr>
                          </wps:wsp>
                        </a:graphicData>
                      </a:graphic>
                    </wp:anchor>
                  </w:drawing>
                </mc:Choice>
                <mc:Fallback>
                  <w:pict>
                    <v:shape w14:anchorId="2A65FB3F" id="Text Box 83" o:spid="_x0000_s1418" type="#_x0000_t202" style="position:absolute;margin-left:-4.4pt;margin-top:105.7pt;width:149.5pt;height:165.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" filled="f" stroked="f">
                      <v:textbox style="mso-fit-shape-to-text:t" inset="0,0,0,0">
                        <w:txbxContent>
                          <w:p w:rsidR="00B62AF9" w:rsidRPr="006E6953" w:rsidRDefault="00B62AF9" w:rsidP="003833BF">
                            <w:pPr>
                              <w:pStyle w:val="NormalWeb"/>
                              <w:spacing w:before="216" w:beforeAutospacing="0" w:after="0" w:afterAutospacing="0" w:line="360" w:lineRule="auto"/>
                              <w:rPr>
                                <w:color w:val="000000" w:themeColor="text1"/>
                                <w:sz w:val="20"/>
                                <w:szCs w:val="20"/>
                              </w:rPr>
                            </w:pPr>
                            <w:r w:rsidRPr="004A1235">
                              <w:rPr>
                                <w:rFonts w:asciiTheme="minorHAnsi" w:hAnsi="Calibri" w:cstheme="minorBidi"/>
                                <w:color w:val="000000" w:themeColor="text1"/>
                                <w:kern w:val="24"/>
                                <w:sz w:val="20"/>
                                <w:szCs w:val="20"/>
                              </w:rPr>
                              <w:t xml:space="preserve">Water </w:t>
                            </w:r>
                            <w:r>
                              <w:rPr>
                                <w:rFonts w:asciiTheme="minorHAnsi" w:hAnsi="Calibri" w:cstheme="minorBidi"/>
                                <w:color w:val="000000" w:themeColor="text1"/>
                                <w:kern w:val="24"/>
                                <w:sz w:val="20"/>
                                <w:szCs w:val="20"/>
                              </w:rPr>
                              <w:t>..................</w:t>
                            </w:r>
                            <w:r w:rsidRPr="006E6953">
                              <w:rPr>
                                <w:rFonts w:asciiTheme="minorHAnsi" w:hAnsi="Calibri" w:cstheme="minorBidi"/>
                                <w:color w:val="000000" w:themeColor="text1"/>
                                <w:kern w:val="24"/>
                                <w:sz w:val="20"/>
                                <w:szCs w:val="20"/>
                              </w:rPr>
                              <w:t xml:space="preserve"> c</w:t>
                            </w:r>
                            <w:r w:rsidRPr="004A1235">
                              <w:rPr>
                                <w:rFonts w:asciiTheme="minorHAnsi" w:hAnsi="Calibri" w:cstheme="minorBidi"/>
                                <w:color w:val="000000" w:themeColor="text1"/>
                                <w:kern w:val="24"/>
                                <w:sz w:val="20"/>
                                <w:szCs w:val="20"/>
                              </w:rPr>
                              <w:t xml:space="preserve">ell by </w:t>
                            </w:r>
                            <w:r w:rsidRPr="004A1235">
                              <w:rPr>
                                <w:rFonts w:asciiTheme="minorHAnsi" w:hAnsi="Calibri" w:cstheme="minorBidi"/>
                                <w:b/>
                                <w:bCs/>
                                <w:color w:val="000000" w:themeColor="text1"/>
                                <w:kern w:val="24"/>
                                <w:sz w:val="20"/>
                                <w:szCs w:val="20"/>
                              </w:rPr>
                              <w:t>osmosis.</w:t>
                            </w:r>
                            <w:r w:rsidRPr="004A1235">
                              <w:rPr>
                                <w:rFonts w:asciiTheme="minorHAnsi" w:hAnsi="Calibri" w:cstheme="minorBidi"/>
                                <w:color w:val="000000" w:themeColor="text1"/>
                                <w:kern w:val="24"/>
                                <w:sz w:val="20"/>
                                <w:szCs w:val="20"/>
                              </w:rPr>
                              <w:t xml:space="preserve"> </w:t>
                            </w:r>
                            <w:r>
                              <w:rPr>
                                <w:rFonts w:asciiTheme="minorHAnsi" w:hAnsi="Calibri" w:cstheme="minorBidi"/>
                                <w:color w:val="000000" w:themeColor="text1"/>
                                <w:kern w:val="24"/>
                                <w:sz w:val="20"/>
                                <w:szCs w:val="20"/>
                              </w:rPr>
                              <w:t>.................</w:t>
                            </w:r>
                            <w:r w:rsidRPr="004A1235">
                              <w:rPr>
                                <w:rFonts w:asciiTheme="minorHAnsi" w:hAnsi="Calibri" w:cstheme="minorBidi"/>
                                <w:color w:val="000000" w:themeColor="text1"/>
                                <w:kern w:val="24"/>
                                <w:sz w:val="20"/>
                                <w:szCs w:val="20"/>
                              </w:rPr>
                              <w:t xml:space="preserve"> shrinks pulling membrane from cell wall. Cell is </w:t>
                            </w:r>
                            <w:r>
                              <w:rPr>
                                <w:rFonts w:asciiTheme="minorHAnsi" w:hAnsi="Calibri" w:cstheme="minorBidi"/>
                                <w:color w:val="000000" w:themeColor="text1"/>
                                <w:kern w:val="24"/>
                                <w:sz w:val="20"/>
                                <w:szCs w:val="20"/>
                              </w:rPr>
                              <w:t>.........................</w:t>
                            </w:r>
                            <w:r w:rsidRPr="00237A51">
                              <w:rPr>
                                <w:rFonts w:asciiTheme="minorHAnsi" w:hAnsi="Calibri" w:cstheme="minorBidi"/>
                                <w:color w:val="000000" w:themeColor="text1"/>
                                <w:kern w:val="24"/>
                                <w:sz w:val="20"/>
                                <w:szCs w:val="20"/>
                              </w:rPr>
                              <w:t xml:space="preserve">and said to be </w:t>
                            </w:r>
                            <w:r w:rsidRPr="006E6953">
                              <w:rPr>
                                <w:rFonts w:asciiTheme="minorHAnsi" w:hAnsi="Calibri" w:cstheme="minorBidi"/>
                                <w:bCs/>
                                <w:color w:val="000000" w:themeColor="text1"/>
                                <w:kern w:val="24"/>
                                <w:sz w:val="20"/>
                                <w:szCs w:val="20"/>
                              </w:rPr>
                              <w:t>........................................</w:t>
                            </w:r>
                          </w:p>
                        </w:txbxContent>
                      </v:textbox>
                    </v:shape>
                  </w:pict>
                </mc:Fallback>
              </mc:AlternateContent>
            </w:r>
          </w:p>
        </w:tc>
      </w:tr>
    </w:tbl>
    <w:p w:rsidR="00DF0296" w:rsidRDefault="00DF0296" w:rsidP="00C541D5">
      <w:pPr>
        <w:rPr>
          <w:rFonts w:ascii="Arial" w:hAnsi="Arial" w:cs="Arial"/>
          <w:sz w:val="24"/>
          <w:szCs w:val="24"/>
        </w:rPr>
      </w:pPr>
    </w:p>
    <w:p w:rsidR="00401471" w:rsidRDefault="00401471" w:rsidP="00401471">
      <w:pPr>
        <w:pStyle w:val="ListParagraph"/>
        <w:numPr>
          <w:ilvl w:val="0"/>
          <w:numId w:val="4"/>
        </w:numPr>
        <w:spacing w:line="360" w:lineRule="auto"/>
        <w:ind w:left="714" w:hanging="357"/>
        <w:rPr>
          <w:rFonts w:ascii="Arial" w:hAnsi="Arial" w:cs="Arial"/>
        </w:rPr>
      </w:pPr>
      <w:r>
        <w:rPr>
          <w:rFonts w:ascii="Arial" w:hAnsi="Arial" w:cs="Arial"/>
        </w:rPr>
        <w:t>Is a plant cell wall permeable, impermeable or semi-permeable? …</w:t>
      </w:r>
      <w:r w:rsidR="00674A17">
        <w:rPr>
          <w:rFonts w:ascii="Arial" w:hAnsi="Arial" w:cs="Arial"/>
          <w:color w:val="000000" w:themeColor="text1"/>
        </w:rPr>
        <w:t>................</w:t>
      </w:r>
      <w:r>
        <w:rPr>
          <w:rFonts w:ascii="Arial" w:hAnsi="Arial" w:cs="Arial"/>
          <w:color w:val="FF0000"/>
        </w:rPr>
        <w:t>…</w:t>
      </w:r>
      <w:r>
        <w:rPr>
          <w:rFonts w:ascii="Arial" w:hAnsi="Arial" w:cs="Arial"/>
        </w:rPr>
        <w:t>…..</w:t>
      </w:r>
    </w:p>
    <w:p w:rsidR="00DF0296" w:rsidRDefault="00401471" w:rsidP="00401471">
      <w:pPr>
        <w:pStyle w:val="ListParagraph"/>
        <w:numPr>
          <w:ilvl w:val="0"/>
          <w:numId w:val="4"/>
        </w:numPr>
        <w:spacing w:line="360" w:lineRule="auto"/>
        <w:ind w:left="714" w:hanging="357"/>
        <w:rPr>
          <w:rFonts w:ascii="Arial" w:hAnsi="Arial" w:cs="Arial"/>
        </w:rPr>
      </w:pPr>
      <w:r>
        <w:rPr>
          <w:rFonts w:ascii="Arial" w:hAnsi="Arial" w:cs="Arial"/>
        </w:rPr>
        <w:t>What is in the gap between the cell wall and the membrane in th</w:t>
      </w:r>
      <w:r w:rsidR="00453F2A">
        <w:rPr>
          <w:rFonts w:ascii="Arial" w:hAnsi="Arial" w:cs="Arial"/>
        </w:rPr>
        <w:t>e cell in a hypertonic solution</w:t>
      </w:r>
      <w:r>
        <w:rPr>
          <w:rFonts w:ascii="Arial" w:hAnsi="Arial" w:cs="Arial"/>
        </w:rPr>
        <w:t>.......</w:t>
      </w:r>
      <w:r w:rsidR="00674A17">
        <w:rPr>
          <w:rFonts w:ascii="Arial" w:hAnsi="Arial" w:cs="Arial"/>
          <w:color w:val="000000" w:themeColor="text1"/>
        </w:rPr>
        <w:t>.................................</w:t>
      </w:r>
      <w:r w:rsidR="00674A17">
        <w:rPr>
          <w:rFonts w:ascii="Arial" w:hAnsi="Arial" w:cs="Arial"/>
        </w:rPr>
        <w:t>……</w:t>
      </w:r>
      <w:r>
        <w:rPr>
          <w:rFonts w:ascii="Arial" w:hAnsi="Arial" w:cs="Arial"/>
        </w:rPr>
        <w:t>…………………………………….</w:t>
      </w:r>
    </w:p>
    <w:p w:rsidR="00401471" w:rsidRDefault="0081533B" w:rsidP="00401471">
      <w:pPr>
        <w:pStyle w:val="ListParagraph"/>
        <w:numPr>
          <w:ilvl w:val="0"/>
          <w:numId w:val="4"/>
        </w:numPr>
        <w:spacing w:line="360" w:lineRule="auto"/>
        <w:ind w:left="714" w:hanging="357"/>
        <w:rPr>
          <w:rFonts w:ascii="Arial" w:hAnsi="Arial" w:cs="Arial"/>
        </w:rPr>
      </w:pPr>
      <w:r>
        <w:rPr>
          <w:rFonts w:ascii="Arial" w:hAnsi="Arial" w:cs="Arial"/>
        </w:rPr>
        <w:t>Why are arrows drawn both ways on the diagrams?…..</w:t>
      </w:r>
      <w:r w:rsidR="00674A17">
        <w:rPr>
          <w:rFonts w:ascii="Arial" w:hAnsi="Arial" w:cs="Arial"/>
          <w:color w:val="000000" w:themeColor="text1"/>
        </w:rPr>
        <w:t>........................</w:t>
      </w:r>
      <w:r>
        <w:rPr>
          <w:rFonts w:ascii="Arial" w:hAnsi="Arial" w:cs="Arial"/>
        </w:rPr>
        <w:t>………………</w:t>
      </w:r>
    </w:p>
    <w:p w:rsidR="00674A17" w:rsidRDefault="00674A17" w:rsidP="00674A17">
      <w:pPr>
        <w:pStyle w:val="ListParagraph"/>
        <w:spacing w:line="360" w:lineRule="auto"/>
        <w:ind w:left="714"/>
        <w:rPr>
          <w:rFonts w:ascii="Arial" w:hAnsi="Arial" w:cs="Arial"/>
        </w:rPr>
      </w:pPr>
      <w:r>
        <w:rPr>
          <w:rFonts w:ascii="Arial" w:hAnsi="Arial" w:cs="Arial"/>
        </w:rPr>
        <w:t>.....................................................................................................................................</w:t>
      </w:r>
    </w:p>
    <w:p w:rsidR="00674A17" w:rsidRDefault="00674A17" w:rsidP="00674A17">
      <w:pPr>
        <w:pStyle w:val="ListParagraph"/>
        <w:spacing w:line="360" w:lineRule="auto"/>
        <w:ind w:left="714"/>
        <w:rPr>
          <w:rFonts w:ascii="Arial" w:hAnsi="Arial" w:cs="Arial"/>
        </w:rPr>
      </w:pPr>
      <w:r>
        <w:rPr>
          <w:rFonts w:ascii="Arial" w:hAnsi="Arial" w:cs="Arial"/>
        </w:rPr>
        <w:t>.....................................................................................................................................</w:t>
      </w:r>
    </w:p>
    <w:p w:rsidR="00674A17" w:rsidRPr="00674A17" w:rsidRDefault="0081533B" w:rsidP="00401471">
      <w:pPr>
        <w:pStyle w:val="ListParagraph"/>
        <w:numPr>
          <w:ilvl w:val="0"/>
          <w:numId w:val="4"/>
        </w:numPr>
        <w:spacing w:line="360" w:lineRule="auto"/>
        <w:ind w:left="714" w:hanging="357"/>
        <w:rPr>
          <w:rFonts w:ascii="Arial" w:hAnsi="Arial" w:cs="Arial"/>
        </w:rPr>
      </w:pPr>
      <w:r>
        <w:rPr>
          <w:rFonts w:ascii="Arial" w:hAnsi="Arial" w:cs="Arial"/>
        </w:rPr>
        <w:t>What i</w:t>
      </w:r>
      <w:r w:rsidR="00453F2A">
        <w:rPr>
          <w:rFonts w:ascii="Arial" w:hAnsi="Arial" w:cs="Arial"/>
        </w:rPr>
        <w:t>s meant by the word PROTOPLAST</w:t>
      </w:r>
      <w:r w:rsidR="00674A17">
        <w:rPr>
          <w:rFonts w:ascii="Arial" w:hAnsi="Arial" w:cs="Arial"/>
        </w:rPr>
        <w:t xml:space="preserve"> </w:t>
      </w:r>
      <w:r>
        <w:rPr>
          <w:rFonts w:ascii="Arial" w:hAnsi="Arial" w:cs="Arial"/>
        </w:rPr>
        <w:t>…..</w:t>
      </w:r>
      <w:r w:rsidR="00674A17">
        <w:rPr>
          <w:rFonts w:ascii="Arial" w:hAnsi="Arial" w:cs="Arial"/>
          <w:color w:val="000000" w:themeColor="text1"/>
        </w:rPr>
        <w:t>.....................................................</w:t>
      </w:r>
      <w:r w:rsidR="00674A17">
        <w:rPr>
          <w:rFonts w:ascii="Arial" w:hAnsi="Arial" w:cs="Arial"/>
          <w:color w:val="FF0000"/>
        </w:rPr>
        <w:t>......</w:t>
      </w:r>
    </w:p>
    <w:p w:rsidR="0081533B" w:rsidRDefault="00674A17" w:rsidP="00674A17">
      <w:pPr>
        <w:pStyle w:val="ListParagraph"/>
        <w:spacing w:line="360" w:lineRule="auto"/>
        <w:ind w:left="714"/>
        <w:rPr>
          <w:rFonts w:ascii="Arial" w:hAnsi="Arial" w:cs="Arial"/>
        </w:rPr>
      </w:pPr>
      <w:r w:rsidRPr="00674A17">
        <w:rPr>
          <w:rFonts w:ascii="Arial" w:hAnsi="Arial" w:cs="Arial"/>
          <w:color w:val="000000" w:themeColor="text1"/>
        </w:rPr>
        <w:t xml:space="preserve">........................................................................................ </w:t>
      </w:r>
      <w:r w:rsidR="0081533B">
        <w:rPr>
          <w:rFonts w:ascii="Arial" w:hAnsi="Arial" w:cs="Arial"/>
        </w:rPr>
        <w:br w:type="page"/>
      </w:r>
    </w:p>
    <w:p w:rsidR="0081533B" w:rsidRPr="00167F4C" w:rsidRDefault="00EF0A29" w:rsidP="0039111C">
      <w:pPr>
        <w:pStyle w:val="ListParagraph"/>
        <w:spacing w:line="360" w:lineRule="auto"/>
        <w:ind w:left="0"/>
        <w:rPr>
          <w:rFonts w:ascii="Arial" w:hAnsi="Arial" w:cs="Arial"/>
          <w:b/>
        </w:rPr>
      </w:pPr>
      <w:r w:rsidRPr="00167F4C">
        <w:rPr>
          <w:rFonts w:ascii="Arial" w:hAnsi="Arial" w:cs="Arial"/>
          <w:b/>
        </w:rPr>
        <w:t>Maths Skills and Osmosis</w:t>
      </w:r>
    </w:p>
    <w:p w:rsidR="00EF0A29" w:rsidRPr="00D0389A" w:rsidRDefault="00167F4C" w:rsidP="0039111C">
      <w:pPr>
        <w:pStyle w:val="ListParagraph"/>
        <w:spacing w:line="360" w:lineRule="auto"/>
        <w:ind w:left="0"/>
        <w:rPr>
          <w:rFonts w:ascii="Arial" w:hAnsi="Arial" w:cs="Arial"/>
          <w:color w:val="7030A0"/>
        </w:rPr>
      </w:pPr>
      <w:r>
        <w:rPr>
          <w:rFonts w:ascii="Arial" w:hAnsi="Arial" w:cs="Arial"/>
          <w:noProof/>
        </w:rPr>
        <mc:AlternateContent>
          <mc:Choice Requires="wps">
            <w:drawing>
              <wp:anchor distT="0" distB="0" distL="114300" distR="114300" simplePos="0" relativeHeight="251767808" behindDoc="0" locked="0" layoutInCell="1" allowOverlap="1">
                <wp:simplePos x="0" y="0"/>
                <wp:positionH relativeFrom="column">
                  <wp:posOffset>512362</wp:posOffset>
                </wp:positionH>
                <wp:positionV relativeFrom="paragraph">
                  <wp:posOffset>503915</wp:posOffset>
                </wp:positionV>
                <wp:extent cx="5199656" cy="1375576"/>
                <wp:effectExtent l="0" t="0" r="20320" b="15240"/>
                <wp:wrapNone/>
                <wp:docPr id="24317" name="Text Box 24317"/>
                <wp:cNvGraphicFramePr/>
                <a:graphic xmlns:a="http://schemas.openxmlformats.org/drawingml/2006/main">
                  <a:graphicData uri="http://schemas.microsoft.com/office/word/2010/wordprocessingShape">
                    <wps:wsp>
                      <wps:cNvSpPr txBox="1"/>
                      <wps:spPr>
                        <a:xfrm>
                          <a:off x="0" y="0"/>
                          <a:ext cx="5199656" cy="13755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9" w:rsidRPr="00167F4C" w:rsidRDefault="00B62AF9" w:rsidP="00167F4C">
                            <w:pPr>
                              <w:spacing w:before="240"/>
                              <w:rPr>
                                <w:rFonts w:ascii="Arial" w:hAnsi="Arial" w:cs="Arial"/>
                                <w:color w:val="FF0000"/>
                                <w:sz w:val="24"/>
                                <w:szCs w:val="24"/>
                              </w:rPr>
                            </w:pPr>
                            <w:r w:rsidRPr="00167F4C">
                              <w:rPr>
                                <w:rFonts w:ascii="Arial" w:hAnsi="Arial" w:cs="Arial"/>
                                <w:sz w:val="24"/>
                                <w:szCs w:val="24"/>
                              </w:rPr>
                              <w:t>2</w:t>
                            </w:r>
                            <w:r>
                              <w:rPr>
                                <w:rFonts w:ascii="Arial" w:hAnsi="Arial" w:cs="Arial"/>
                                <w:sz w:val="24"/>
                                <w:szCs w:val="24"/>
                              </w:rPr>
                              <w:t xml:space="preserve"> ……….</w:t>
                            </w:r>
                            <w:r>
                              <w:rPr>
                                <w:rFonts w:ascii="Arial" w:hAnsi="Arial" w:cs="Arial"/>
                                <w:color w:val="000000" w:themeColor="text1"/>
                                <w:sz w:val="24"/>
                                <w:szCs w:val="24"/>
                              </w:rPr>
                              <w:t>................................................................</w:t>
                            </w:r>
                          </w:p>
                          <w:p w:rsidR="00B62AF9" w:rsidRPr="00D630A5" w:rsidRDefault="00B62AF9">
                            <w:pPr>
                              <w:rPr>
                                <w:rFonts w:ascii="Arial" w:hAnsi="Arial" w:cs="Arial"/>
                                <w:color w:val="000000" w:themeColor="text1"/>
                                <w:sz w:val="24"/>
                                <w:szCs w:val="24"/>
                              </w:rPr>
                            </w:pPr>
                            <w:r w:rsidRPr="00167F4C">
                              <w:rPr>
                                <w:rFonts w:ascii="Arial" w:hAnsi="Arial" w:cs="Arial"/>
                                <w:sz w:val="24"/>
                                <w:szCs w:val="24"/>
                              </w:rPr>
                              <w:t>2</w:t>
                            </w:r>
                            <w:r>
                              <w:rPr>
                                <w:rFonts w:ascii="Arial" w:hAnsi="Arial" w:cs="Arial"/>
                                <w:sz w:val="24"/>
                                <w:szCs w:val="24"/>
                              </w:rPr>
                              <w:t>………..</w:t>
                            </w:r>
                            <w:r>
                              <w:rPr>
                                <w:rFonts w:ascii="Arial" w:hAnsi="Arial" w:cs="Arial"/>
                                <w:color w:val="000000" w:themeColor="text1"/>
                                <w:sz w:val="24"/>
                                <w:szCs w:val="24"/>
                              </w:rPr>
                              <w:t xml:space="preserve">....................  </w:t>
                            </w:r>
                            <w:r>
                              <w:rPr>
                                <w:rFonts w:ascii="Arial" w:hAnsi="Arial" w:cs="Arial"/>
                                <w:color w:val="FF0000"/>
                                <w:sz w:val="24"/>
                                <w:szCs w:val="24"/>
                              </w:rPr>
                              <w:t xml:space="preserve"> </w:t>
                            </w:r>
                            <w:r>
                              <w:rPr>
                                <w:rFonts w:ascii="Arial" w:hAnsi="Arial" w:cs="Arial"/>
                                <w:color w:val="000000" w:themeColor="text1"/>
                                <w:sz w:val="24"/>
                                <w:szCs w:val="24"/>
                              </w:rPr>
                              <w:t>...................................   ......................................</w:t>
                            </w:r>
                          </w:p>
                          <w:p w:rsidR="00B62AF9" w:rsidRPr="00D630A5" w:rsidRDefault="00B62AF9">
                            <w:pPr>
                              <w:rPr>
                                <w:rFonts w:ascii="Arial" w:hAnsi="Arial" w:cs="Arial"/>
                                <w:color w:val="000000" w:themeColor="text1"/>
                                <w:sz w:val="24"/>
                                <w:szCs w:val="24"/>
                              </w:rPr>
                            </w:pPr>
                            <w:r>
                              <w:rPr>
                                <w:rFonts w:ascii="Arial" w:hAnsi="Arial" w:cs="Arial"/>
                                <w:color w:val="000000" w:themeColor="text1"/>
                                <w:sz w:val="24"/>
                                <w:szCs w:val="24"/>
                              </w:rPr>
                              <w:t>...................................</w:t>
                            </w:r>
                          </w:p>
                          <w:p w:rsidR="00B62AF9" w:rsidRPr="00D630A5" w:rsidRDefault="00B62AF9">
                            <w:pPr>
                              <w:rPr>
                                <w:rFonts w:ascii="Arial" w:hAnsi="Arial" w:cs="Arial"/>
                                <w:color w:val="000000" w:themeColor="text1"/>
                                <w:sz w:val="24"/>
                                <w:szCs w:val="24"/>
                              </w:rPr>
                            </w:pPr>
                            <w:r w:rsidRPr="00167F4C">
                              <w:rPr>
                                <w:rFonts w:ascii="Arial" w:hAnsi="Arial" w:cs="Arial"/>
                                <w:sz w:val="24"/>
                                <w:szCs w:val="24"/>
                              </w:rPr>
                              <w:t>3</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17" o:spid="_x0000_s1419" type="#_x0000_t202" style="position:absolute;margin-left:40.35pt;margin-top:39.7pt;width:409.4pt;height:10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" fillcolor="white [3201]" strokeweight=".5pt">
                <v:textbox>
                  <w:txbxContent>
                    <w:p w:rsidR="00B62AF9" w:rsidRPr="00167F4C" w:rsidRDefault="00B62AF9" w:rsidP="00167F4C">
                      <w:pPr>
                        <w:spacing w:before="240"/>
                        <w:rPr>
                          <w:rFonts w:ascii="Arial" w:hAnsi="Arial" w:cs="Arial"/>
                          <w:color w:val="FF0000"/>
                          <w:sz w:val="24"/>
                          <w:szCs w:val="24"/>
                        </w:rPr>
                      </w:pPr>
                      <w:r w:rsidRPr="00167F4C">
                        <w:rPr>
                          <w:rFonts w:ascii="Arial" w:hAnsi="Arial" w:cs="Arial"/>
                          <w:sz w:val="24"/>
                          <w:szCs w:val="24"/>
                        </w:rPr>
                        <w:t>2</w:t>
                      </w:r>
                      <w:r>
                        <w:rPr>
                          <w:rFonts w:ascii="Arial" w:hAnsi="Arial" w:cs="Arial"/>
                          <w:sz w:val="24"/>
                          <w:szCs w:val="24"/>
                        </w:rPr>
                        <w:t xml:space="preserve"> ……….</w:t>
                      </w:r>
                      <w:r>
                        <w:rPr>
                          <w:rFonts w:ascii="Arial" w:hAnsi="Arial" w:cs="Arial"/>
                          <w:color w:val="000000" w:themeColor="text1"/>
                          <w:sz w:val="24"/>
                          <w:szCs w:val="24"/>
                        </w:rPr>
                        <w:t>................................................................</w:t>
                      </w:r>
                    </w:p>
                    <w:p w:rsidR="00B62AF9" w:rsidRPr="00D630A5" w:rsidRDefault="00B62AF9">
                      <w:pPr>
                        <w:rPr>
                          <w:rFonts w:ascii="Arial" w:hAnsi="Arial" w:cs="Arial"/>
                          <w:color w:val="000000" w:themeColor="text1"/>
                          <w:sz w:val="24"/>
                          <w:szCs w:val="24"/>
                        </w:rPr>
                      </w:pPr>
                      <w:r w:rsidRPr="00167F4C">
                        <w:rPr>
                          <w:rFonts w:ascii="Arial" w:hAnsi="Arial" w:cs="Arial"/>
                          <w:sz w:val="24"/>
                          <w:szCs w:val="24"/>
                        </w:rPr>
                        <w:t>2</w:t>
                      </w:r>
                      <w:r>
                        <w:rPr>
                          <w:rFonts w:ascii="Arial" w:hAnsi="Arial" w:cs="Arial"/>
                          <w:sz w:val="24"/>
                          <w:szCs w:val="24"/>
                        </w:rPr>
                        <w:t>………..</w:t>
                      </w:r>
                      <w:r>
                        <w:rPr>
                          <w:rFonts w:ascii="Arial" w:hAnsi="Arial" w:cs="Arial"/>
                          <w:color w:val="000000" w:themeColor="text1"/>
                          <w:sz w:val="24"/>
                          <w:szCs w:val="24"/>
                        </w:rPr>
                        <w:t xml:space="preserve">....................  </w:t>
                      </w:r>
                      <w:r>
                        <w:rPr>
                          <w:rFonts w:ascii="Arial" w:hAnsi="Arial" w:cs="Arial"/>
                          <w:color w:val="FF0000"/>
                          <w:sz w:val="24"/>
                          <w:szCs w:val="24"/>
                        </w:rPr>
                        <w:t xml:space="preserve"> </w:t>
                      </w:r>
                      <w:r>
                        <w:rPr>
                          <w:rFonts w:ascii="Arial" w:hAnsi="Arial" w:cs="Arial"/>
                          <w:color w:val="000000" w:themeColor="text1"/>
                          <w:sz w:val="24"/>
                          <w:szCs w:val="24"/>
                        </w:rPr>
                        <w:t>...................................   ......................................</w:t>
                      </w:r>
                    </w:p>
                    <w:p w:rsidR="00B62AF9" w:rsidRPr="00D630A5" w:rsidRDefault="00B62AF9">
                      <w:pPr>
                        <w:rPr>
                          <w:rFonts w:ascii="Arial" w:hAnsi="Arial" w:cs="Arial"/>
                          <w:color w:val="000000" w:themeColor="text1"/>
                          <w:sz w:val="24"/>
                          <w:szCs w:val="24"/>
                        </w:rPr>
                      </w:pPr>
                      <w:r>
                        <w:rPr>
                          <w:rFonts w:ascii="Arial" w:hAnsi="Arial" w:cs="Arial"/>
                          <w:color w:val="000000" w:themeColor="text1"/>
                          <w:sz w:val="24"/>
                          <w:szCs w:val="24"/>
                        </w:rPr>
                        <w:t>...................................</w:t>
                      </w:r>
                    </w:p>
                    <w:p w:rsidR="00B62AF9" w:rsidRPr="00D630A5" w:rsidRDefault="00B62AF9">
                      <w:pPr>
                        <w:rPr>
                          <w:rFonts w:ascii="Arial" w:hAnsi="Arial" w:cs="Arial"/>
                          <w:color w:val="000000" w:themeColor="text1"/>
                          <w:sz w:val="24"/>
                          <w:szCs w:val="24"/>
                        </w:rPr>
                      </w:pPr>
                      <w:r w:rsidRPr="00167F4C">
                        <w:rPr>
                          <w:rFonts w:ascii="Arial" w:hAnsi="Arial" w:cs="Arial"/>
                          <w:sz w:val="24"/>
                          <w:szCs w:val="24"/>
                        </w:rPr>
                        <w:t>3</w:t>
                      </w:r>
                      <w:r>
                        <w:rPr>
                          <w:rFonts w:ascii="Arial" w:hAnsi="Arial" w:cs="Arial"/>
                          <w:color w:val="000000" w:themeColor="text1"/>
                          <w:sz w:val="24"/>
                          <w:szCs w:val="24"/>
                        </w:rPr>
                        <w:t>.................................</w:t>
                      </w:r>
                    </w:p>
                  </w:txbxContent>
                </v:textbox>
              </v:shape>
            </w:pict>
          </mc:Fallback>
        </mc:AlternateContent>
      </w:r>
      <w:r>
        <w:rPr>
          <w:rFonts w:ascii="Arial" w:hAnsi="Arial" w:cs="Arial"/>
        </w:rPr>
        <w:t xml:space="preserve">Answer </w:t>
      </w:r>
      <w:r w:rsidR="00EF0A29">
        <w:rPr>
          <w:rFonts w:ascii="Arial" w:hAnsi="Arial" w:cs="Arial"/>
        </w:rPr>
        <w:t xml:space="preserve">summary question 3 </w:t>
      </w:r>
      <w:r w:rsidR="00EF0A29" w:rsidRPr="00D0389A">
        <w:rPr>
          <w:rFonts w:ascii="Arial" w:hAnsi="Arial" w:cs="Arial"/>
          <w:color w:val="7030A0"/>
        </w:rPr>
        <w:t>(p 59 T&amp;T) and Application questions 2 and 3 (p60)</w:t>
      </w:r>
      <w:r w:rsidRPr="00D0389A">
        <w:rPr>
          <w:rFonts w:ascii="Arial" w:hAnsi="Arial" w:cs="Arial"/>
          <w:color w:val="7030A0"/>
        </w:rPr>
        <w:t xml:space="preserve"> [p 91 &amp;92 in new text].</w:t>
      </w:r>
    </w:p>
    <w:p w:rsidR="0081533B" w:rsidRPr="00401471" w:rsidRDefault="0081533B" w:rsidP="0081533B">
      <w:pPr>
        <w:pStyle w:val="ListParagraph"/>
        <w:spacing w:line="360" w:lineRule="auto"/>
        <w:ind w:left="714"/>
        <w:rPr>
          <w:rFonts w:ascii="Arial" w:hAnsi="Arial" w:cs="Arial"/>
        </w:rPr>
      </w:pPr>
    </w:p>
    <w:p w:rsidR="00DF0296" w:rsidRDefault="00DF0296" w:rsidP="00C541D5">
      <w:pPr>
        <w:rPr>
          <w:rFonts w:ascii="Arial" w:hAnsi="Arial" w:cs="Arial"/>
          <w:sz w:val="24"/>
          <w:szCs w:val="24"/>
        </w:rPr>
      </w:pPr>
    </w:p>
    <w:p w:rsidR="004F49B8" w:rsidRDefault="004F49B8" w:rsidP="00C541D5">
      <w:pPr>
        <w:rPr>
          <w:rFonts w:ascii="Arial" w:hAnsi="Arial" w:cs="Arial"/>
          <w:sz w:val="24"/>
          <w:szCs w:val="24"/>
        </w:rPr>
      </w:pPr>
    </w:p>
    <w:p w:rsidR="004F49B8" w:rsidRDefault="00167F4C" w:rsidP="00C541D5">
      <w:pPr>
        <w:rPr>
          <w:rFonts w:ascii="Arial" w:hAnsi="Arial" w:cs="Arial"/>
          <w:sz w:val="24"/>
          <w:szCs w:val="24"/>
        </w:rPr>
      </w:pPr>
      <w:r>
        <w:rPr>
          <w:rFonts w:ascii="Arial" w:hAnsi="Arial" w:cs="Arial"/>
          <w:sz w:val="24"/>
          <w:szCs w:val="24"/>
        </w:rPr>
        <w:t xml:space="preserve"> </w:t>
      </w:r>
    </w:p>
    <w:p w:rsidR="004F49B8" w:rsidRDefault="004F49B8" w:rsidP="00C541D5">
      <w:pPr>
        <w:rPr>
          <w:rFonts w:ascii="Arial" w:hAnsi="Arial" w:cs="Arial"/>
          <w:sz w:val="24"/>
          <w:szCs w:val="24"/>
        </w:rPr>
      </w:pPr>
    </w:p>
    <w:p w:rsidR="00DF0296" w:rsidRDefault="00DF0296" w:rsidP="00C541D5">
      <w:pPr>
        <w:rPr>
          <w:rFonts w:ascii="Arial" w:hAnsi="Arial" w:cs="Arial"/>
          <w:sz w:val="24"/>
          <w:szCs w:val="24"/>
        </w:rPr>
      </w:pPr>
    </w:p>
    <w:p w:rsidR="00945336" w:rsidRPr="00150B74" w:rsidRDefault="00B16CA8" w:rsidP="00C541D5">
      <w:pPr>
        <w:rPr>
          <w:rFonts w:ascii="Arial" w:hAnsi="Arial" w:cs="Arial"/>
          <w:b/>
          <w:sz w:val="28"/>
          <w:szCs w:val="28"/>
        </w:rPr>
      </w:pPr>
      <w:r w:rsidRPr="00150B74">
        <w:rPr>
          <w:rFonts w:ascii="Arial" w:hAnsi="Arial" w:cs="Arial"/>
          <w:b/>
          <w:sz w:val="28"/>
          <w:szCs w:val="28"/>
        </w:rPr>
        <w:t>3</w:t>
      </w:r>
      <w:r w:rsidRPr="00150B74">
        <w:rPr>
          <w:rFonts w:ascii="Arial" w:hAnsi="Arial" w:cs="Arial"/>
          <w:b/>
          <w:sz w:val="28"/>
          <w:szCs w:val="28"/>
        </w:rPr>
        <w:tab/>
      </w:r>
      <w:r w:rsidR="00D3618A" w:rsidRPr="00150B74">
        <w:rPr>
          <w:rFonts w:ascii="Arial" w:hAnsi="Arial" w:cs="Arial"/>
          <w:b/>
          <w:sz w:val="28"/>
          <w:szCs w:val="28"/>
        </w:rPr>
        <w:t>Facilitated Diffusion</w:t>
      </w:r>
    </w:p>
    <w:p w:rsidR="00945336" w:rsidRPr="00154860" w:rsidRDefault="00150B74" w:rsidP="00154860">
      <w:pPr>
        <w:spacing w:after="0" w:line="240" w:lineRule="auto"/>
        <w:rPr>
          <w:rFonts w:ascii="Arial" w:hAnsi="Arial" w:cs="Arial"/>
          <w:b/>
          <w:sz w:val="24"/>
          <w:szCs w:val="24"/>
        </w:rPr>
      </w:pPr>
      <w:r w:rsidRPr="00154860">
        <w:rPr>
          <w:rFonts w:ascii="Arial" w:hAnsi="Arial" w:cs="Arial"/>
          <w:b/>
          <w:sz w:val="24"/>
          <w:szCs w:val="24"/>
        </w:rPr>
        <w:t>Watch the animation:</w:t>
      </w:r>
    </w:p>
    <w:p w:rsidR="00C541D5" w:rsidRDefault="00336A54" w:rsidP="00154860">
      <w:pPr>
        <w:spacing w:after="0" w:line="240" w:lineRule="auto"/>
        <w:rPr>
          <w:rFonts w:ascii="Arial" w:hAnsi="Arial" w:cs="Arial"/>
          <w:sz w:val="20"/>
          <w:szCs w:val="20"/>
        </w:rPr>
      </w:pPr>
      <w:hyperlink r:id="rId41" w:history="1">
        <w:r w:rsidR="00C541D5" w:rsidRPr="008E323D">
          <w:rPr>
            <w:rStyle w:val="Hyperlink"/>
            <w:rFonts w:ascii="Arial" w:hAnsi="Arial" w:cs="Arial"/>
            <w:sz w:val="20"/>
            <w:szCs w:val="20"/>
          </w:rPr>
          <w:t>http://highered.mheducation.com/sites/9834092339/student_view0/chapter5/how_facilitated_diffusion_works.html</w:t>
        </w:r>
      </w:hyperlink>
      <w:r w:rsidR="00C541D5" w:rsidRPr="008E323D">
        <w:rPr>
          <w:rFonts w:ascii="Arial" w:hAnsi="Arial" w:cs="Arial"/>
          <w:sz w:val="20"/>
          <w:szCs w:val="20"/>
        </w:rPr>
        <w:t xml:space="preserve"> </w:t>
      </w:r>
    </w:p>
    <w:p w:rsidR="006D14F8" w:rsidRDefault="002E24B5" w:rsidP="00532006">
      <w:pPr>
        <w:pStyle w:val="ListParagraph"/>
        <w:numPr>
          <w:ilvl w:val="0"/>
          <w:numId w:val="23"/>
        </w:numPr>
        <w:spacing w:line="360" w:lineRule="auto"/>
        <w:ind w:left="714" w:hanging="357"/>
        <w:rPr>
          <w:rFonts w:ascii="Arial" w:hAnsi="Arial" w:cs="Arial"/>
        </w:rPr>
      </w:pPr>
      <w:r>
        <w:rPr>
          <w:rFonts w:ascii="Arial" w:hAnsi="Arial" w:cs="Arial"/>
          <w:noProof/>
        </w:rPr>
        <mc:AlternateContent>
          <mc:Choice Requires="wpg">
            <w:drawing>
              <wp:anchor distT="0" distB="0" distL="114300" distR="114300" simplePos="0" relativeHeight="251809792" behindDoc="1" locked="0" layoutInCell="1" allowOverlap="1">
                <wp:simplePos x="0" y="0"/>
                <wp:positionH relativeFrom="column">
                  <wp:posOffset>24130</wp:posOffset>
                </wp:positionH>
                <wp:positionV relativeFrom="paragraph">
                  <wp:posOffset>153035</wp:posOffset>
                </wp:positionV>
                <wp:extent cx="2232660" cy="2232660"/>
                <wp:effectExtent l="19050" t="19050" r="15240" b="15240"/>
                <wp:wrapTight wrapText="bothSides">
                  <wp:wrapPolygon edited="0">
                    <wp:start x="-184" y="-184"/>
                    <wp:lineTo x="-184" y="21563"/>
                    <wp:lineTo x="21563" y="21563"/>
                    <wp:lineTo x="21563" y="-184"/>
                    <wp:lineTo x="-184" y="-184"/>
                  </wp:wrapPolygon>
                </wp:wrapTight>
                <wp:docPr id="13" name="Group 13"/>
                <wp:cNvGraphicFramePr/>
                <a:graphic xmlns:a="http://schemas.openxmlformats.org/drawingml/2006/main">
                  <a:graphicData uri="http://schemas.microsoft.com/office/word/2010/wordprocessingGroup">
                    <wpg:wgp>
                      <wpg:cNvGrpSpPr/>
                      <wpg:grpSpPr>
                        <a:xfrm>
                          <a:off x="0" y="0"/>
                          <a:ext cx="2232660" cy="2232660"/>
                          <a:chOff x="0" y="0"/>
                          <a:chExt cx="2232837" cy="2360428"/>
                        </a:xfrm>
                      </wpg:grpSpPr>
                      <pic:pic xmlns:pic="http://schemas.openxmlformats.org/drawingml/2006/picture">
                        <pic:nvPicPr>
                          <pic:cNvPr id="1029" name="Picture 5" descr="C:\Documents and Settings\Kay\My Documents\My PaperPort Documents\06 November 2011.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2837" cy="988828"/>
                          </a:xfrm>
                          <a:prstGeom prst="rect">
                            <a:avLst/>
                          </a:prstGeom>
                          <a:noFill/>
                          <a:ln w="19050">
                            <a:solidFill>
                              <a:schemeClr val="tx2"/>
                            </a:solidFill>
                          </a:ln>
                        </pic:spPr>
                      </pic:pic>
                      <pic:pic xmlns:pic="http://schemas.openxmlformats.org/drawingml/2006/picture">
                        <pic:nvPicPr>
                          <pic:cNvPr id="1030" name="Picture 4" descr="C:\Documents and Settings\Kay\My Documents\My PaperPort Documents\06 November 2011 (2).jp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382233"/>
                            <a:ext cx="2232837" cy="978195"/>
                          </a:xfrm>
                          <a:prstGeom prst="rect">
                            <a:avLst/>
                          </a:prstGeom>
                          <a:noFill/>
                          <a:ln w="19050">
                            <a:solidFill>
                              <a:schemeClr val="tx2"/>
                            </a:solidFill>
                            <a:miter lim="800000"/>
                            <a:headEnd/>
                            <a:tailEnd/>
                          </a:ln>
                          <a:extLst/>
                        </pic:spPr>
                      </pic:pic>
                      <wps:wsp>
                        <wps:cNvPr id="11" name="Text Box 11"/>
                        <wps:cNvSpPr txBox="1"/>
                        <wps:spPr>
                          <a:xfrm>
                            <a:off x="0" y="1052624"/>
                            <a:ext cx="2232837" cy="244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AF9" w:rsidRPr="00D066B3" w:rsidRDefault="00B62AF9" w:rsidP="00EB5CAC">
                              <w:pPr>
                                <w:pStyle w:val="ListParagraph"/>
                                <w:rPr>
                                  <w:rFonts w:ascii="Arial" w:hAnsi="Arial" w:cs="Arial"/>
                                  <w:i/>
                                  <w:color w:val="7030A0"/>
                                </w:rPr>
                              </w:pPr>
                              <w:r w:rsidRPr="00D066B3">
                                <w:rPr>
                                  <w:rFonts w:ascii="Arial" w:hAnsi="Arial" w:cs="Arial"/>
                                  <w:i/>
                                  <w:color w:val="7030A0"/>
                                </w:rPr>
                                <w:t>(Ref slides)</w:t>
                              </w:r>
                            </w:p>
                            <w:p w:rsidR="00B62AF9" w:rsidRDefault="00B62A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 o:spid="_x0000_s1420" style="position:absolute;left:0;text-align:left;margin-left:1.9pt;margin-top:12.05pt;width:175.8pt;height:175.8pt;z-index:-251506688;mso-height-relative:margin" coordsize="22328,23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">
                <v:shape id="Picture 5" o:spid="_x0000_s1421" type="#_x0000_t75" style="position:absolute;width:22328;height:9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YynCAAAA3QAAAA8AAABkcnMvZG93bnJldi54bWxET9uKwjAQfRf8hzALvmmyPnipRlFhV0VB&#10;1vUDhma2LdtMShNr/XsjCL7N4VxnvmxtKRqqfeFYw+dAgSBOnSk403D5/epPQPiAbLB0TBru5GG5&#10;6HbmmBh34x9qziETMYR9ghryEKpESp/mZNEPXEUcuT9XWwwR1pk0Nd5iuC3lUKmRtFhwbMixok1O&#10;6f/5ajUcN+WKvom22WndqOt2vx8fxpXWvY92NQMRqA1v8cu9M3G+Gk7h+U08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Z2MpwgAAAN0AAAAPAAAAAAAAAAAAAAAAAJ8C&#10;AABkcnMvZG93bnJldi54bWxQSwUGAAAAAAQABAD3AAAAjgMAAAAA&#10;" stroked="t" strokecolor="#44546a [3215]" strokeweight="1.5pt">
                  <v:imagedata r:id="rId44" o:title="06 November 2011"/>
                  <v:path arrowok="t"/>
                </v:shape>
                <v:shape id="Picture 4" o:spid="_x0000_s1422" type="#_x0000_t75" style="position:absolute;top:13822;width:22328;height:9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Nn2bFAAAA3QAAAA8AAABkcnMvZG93bnJldi54bWxEj09rwkAQxe8Fv8Mygre6UUEkdRURhHoQ&#10;/Ae9jtlpkiY7G7JbE/vpOwfB2wzvzXu/Wa57V6s7taH0bGAyTkARZ96WnBu4XnbvC1AhIlusPZOB&#10;BwVYrwZvS0yt7/hE93PMlYRwSNFAEWOTah2yghyGsW+IRfv2rcMoa5tr22In4a7W0ySZa4clS0OB&#10;DW0LyqrzrzNweExvu6qyf/1XPdt3P27Dze1ozGjYbz5ARerjy/y8/rSCn8yEX76RE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zZ9mxQAAAN0AAAAPAAAAAAAAAAAAAAAA&#10;AJ8CAABkcnMvZG93bnJldi54bWxQSwUGAAAAAAQABAD3AAAAkQMAAAAA&#10;" stroked="t" strokecolor="#44546a [3215]" strokeweight="1.5pt">
                  <v:imagedata r:id="rId45" o:title="06 November 2011 (2)"/>
                  <v:path arrowok="t"/>
                </v:shape>
                <v:shape id="Text Box 11" o:spid="_x0000_s1423" type="#_x0000_t202" style="position:absolute;top:10526;width:2232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B62AF9" w:rsidRPr="00D066B3" w:rsidRDefault="00B62AF9" w:rsidP="00EB5CAC">
                        <w:pPr>
                          <w:pStyle w:val="ListParagraph"/>
                          <w:rPr>
                            <w:rFonts w:ascii="Arial" w:hAnsi="Arial" w:cs="Arial"/>
                            <w:i/>
                            <w:color w:val="7030A0"/>
                          </w:rPr>
                        </w:pPr>
                        <w:r w:rsidRPr="00D066B3">
                          <w:rPr>
                            <w:rFonts w:ascii="Arial" w:hAnsi="Arial" w:cs="Arial"/>
                            <w:i/>
                            <w:color w:val="7030A0"/>
                          </w:rPr>
                          <w:t>(Ref slides)</w:t>
                        </w:r>
                      </w:p>
                      <w:p w:rsidR="00B62AF9" w:rsidRDefault="00B62AF9"/>
                    </w:txbxContent>
                  </v:textbox>
                </v:shape>
                <w10:wrap type="tight"/>
              </v:group>
            </w:pict>
          </mc:Fallback>
        </mc:AlternateContent>
      </w:r>
      <w:r w:rsidR="006D14F8" w:rsidRPr="006D14F8">
        <w:rPr>
          <w:rFonts w:ascii="Arial" w:hAnsi="Arial" w:cs="Arial"/>
        </w:rPr>
        <w:t xml:space="preserve">What types of particles are transported by </w:t>
      </w:r>
      <w:r w:rsidR="006D14F8">
        <w:rPr>
          <w:rFonts w:ascii="Arial" w:hAnsi="Arial" w:cs="Arial"/>
        </w:rPr>
        <w:tab/>
      </w:r>
      <w:r w:rsidR="006D14F8" w:rsidRPr="006D14F8">
        <w:rPr>
          <w:rFonts w:ascii="Arial" w:hAnsi="Arial" w:cs="Arial"/>
        </w:rPr>
        <w:t>channel proteins? …</w:t>
      </w:r>
      <w:r w:rsidR="006D14F8">
        <w:rPr>
          <w:rFonts w:ascii="Arial" w:hAnsi="Arial" w:cs="Arial"/>
        </w:rPr>
        <w:t>.</w:t>
      </w:r>
      <w:r w:rsidR="00532006">
        <w:rPr>
          <w:rFonts w:ascii="Arial" w:hAnsi="Arial" w:cs="Arial"/>
          <w:color w:val="000000" w:themeColor="text1"/>
        </w:rPr>
        <w:t>.............</w:t>
      </w:r>
      <w:r w:rsidR="006D14F8">
        <w:rPr>
          <w:rFonts w:ascii="Arial" w:hAnsi="Arial" w:cs="Arial"/>
        </w:rPr>
        <w:t>….</w:t>
      </w:r>
    </w:p>
    <w:p w:rsidR="00532006" w:rsidRPr="00532006" w:rsidRDefault="00532006" w:rsidP="00532006">
      <w:pPr>
        <w:pStyle w:val="ListParagraph"/>
        <w:ind w:left="714"/>
        <w:rPr>
          <w:rFonts w:ascii="Arial" w:hAnsi="Arial" w:cs="Arial"/>
          <w:sz w:val="16"/>
        </w:rPr>
      </w:pPr>
    </w:p>
    <w:p w:rsidR="00532006" w:rsidRPr="00532006" w:rsidRDefault="006D14F8" w:rsidP="00532006">
      <w:pPr>
        <w:pStyle w:val="ListParagraph"/>
        <w:numPr>
          <w:ilvl w:val="0"/>
          <w:numId w:val="23"/>
        </w:numPr>
        <w:spacing w:line="360" w:lineRule="auto"/>
        <w:rPr>
          <w:rFonts w:ascii="Arial" w:hAnsi="Arial" w:cs="Arial"/>
        </w:rPr>
      </w:pPr>
      <w:r>
        <w:rPr>
          <w:rFonts w:ascii="Arial" w:hAnsi="Arial" w:cs="Arial"/>
        </w:rPr>
        <w:t xml:space="preserve">What is meant by saying that the channels are </w:t>
      </w:r>
      <w:r>
        <w:rPr>
          <w:rFonts w:ascii="Arial" w:hAnsi="Arial" w:cs="Arial"/>
        </w:rPr>
        <w:tab/>
      </w:r>
      <w:r w:rsidR="00147B4C">
        <w:rPr>
          <w:rFonts w:ascii="Arial" w:hAnsi="Arial" w:cs="Arial"/>
        </w:rPr>
        <w:t>selective</w:t>
      </w:r>
      <w:r>
        <w:rPr>
          <w:rFonts w:ascii="Arial" w:hAnsi="Arial" w:cs="Arial"/>
        </w:rPr>
        <w:t>....</w:t>
      </w:r>
      <w:r w:rsidR="00532006">
        <w:rPr>
          <w:rFonts w:ascii="Arial" w:hAnsi="Arial" w:cs="Arial"/>
          <w:color w:val="000000" w:themeColor="text1"/>
        </w:rPr>
        <w:t>.............................................</w:t>
      </w:r>
      <w:r>
        <w:rPr>
          <w:rFonts w:ascii="Arial" w:hAnsi="Arial" w:cs="Arial"/>
        </w:rPr>
        <w:t>……….</w:t>
      </w:r>
    </w:p>
    <w:p w:rsidR="00532006" w:rsidRDefault="00532006" w:rsidP="00532006">
      <w:pPr>
        <w:pStyle w:val="ListParagraph"/>
        <w:spacing w:line="360" w:lineRule="auto"/>
        <w:ind w:left="4320"/>
        <w:rPr>
          <w:rFonts w:ascii="Arial" w:hAnsi="Arial" w:cs="Arial"/>
        </w:rPr>
      </w:pPr>
      <w:r>
        <w:rPr>
          <w:rFonts w:ascii="Arial" w:hAnsi="Arial" w:cs="Arial"/>
        </w:rPr>
        <w:t>............................................................................</w:t>
      </w:r>
    </w:p>
    <w:p w:rsidR="002E24B5" w:rsidRPr="002E24B5" w:rsidRDefault="002E24B5" w:rsidP="002E24B5">
      <w:pPr>
        <w:pStyle w:val="ListParagraph"/>
        <w:ind w:left="4321"/>
        <w:rPr>
          <w:rFonts w:ascii="Arial" w:hAnsi="Arial" w:cs="Arial"/>
          <w:sz w:val="16"/>
        </w:rPr>
      </w:pPr>
    </w:p>
    <w:p w:rsidR="006D14F8" w:rsidRPr="003E6D87" w:rsidRDefault="006D14F8" w:rsidP="003E6D87">
      <w:pPr>
        <w:pStyle w:val="ListParagraph"/>
        <w:numPr>
          <w:ilvl w:val="0"/>
          <w:numId w:val="23"/>
        </w:numPr>
        <w:spacing w:line="360" w:lineRule="auto"/>
        <w:ind w:left="714" w:hanging="357"/>
        <w:rPr>
          <w:rFonts w:ascii="Arial" w:hAnsi="Arial" w:cs="Arial"/>
          <w:color w:val="000000" w:themeColor="text1"/>
        </w:rPr>
      </w:pPr>
      <w:r w:rsidRPr="006D14F8">
        <w:rPr>
          <w:rFonts w:ascii="Arial" w:hAnsi="Arial" w:cs="Arial"/>
        </w:rPr>
        <w:t xml:space="preserve">What types of particles are transported by carrier </w:t>
      </w:r>
      <w:r>
        <w:rPr>
          <w:rFonts w:ascii="Arial" w:hAnsi="Arial" w:cs="Arial"/>
        </w:rPr>
        <w:tab/>
      </w:r>
      <w:r w:rsidRPr="006D14F8">
        <w:rPr>
          <w:rFonts w:ascii="Arial" w:hAnsi="Arial" w:cs="Arial"/>
        </w:rPr>
        <w:t>proteins?</w:t>
      </w:r>
      <w:r>
        <w:rPr>
          <w:rFonts w:ascii="Arial" w:hAnsi="Arial" w:cs="Arial"/>
        </w:rPr>
        <w:t>.......</w:t>
      </w:r>
      <w:r w:rsidR="003E6D87">
        <w:rPr>
          <w:rFonts w:ascii="Arial" w:hAnsi="Arial" w:cs="Arial"/>
          <w:color w:val="000000" w:themeColor="text1"/>
        </w:rPr>
        <w:t>.....................................................</w:t>
      </w:r>
    </w:p>
    <w:p w:rsidR="006D14F8" w:rsidRPr="003E6D87" w:rsidRDefault="006D14F8" w:rsidP="003E6D87">
      <w:pPr>
        <w:pStyle w:val="ListParagraph"/>
        <w:rPr>
          <w:rFonts w:ascii="Arial" w:hAnsi="Arial" w:cs="Arial"/>
          <w:sz w:val="16"/>
        </w:rPr>
      </w:pPr>
    </w:p>
    <w:p w:rsidR="003E6D87" w:rsidRPr="003E6D87" w:rsidRDefault="00147B4C" w:rsidP="003E6D87">
      <w:pPr>
        <w:pStyle w:val="ListParagraph"/>
        <w:numPr>
          <w:ilvl w:val="0"/>
          <w:numId w:val="23"/>
        </w:numPr>
        <w:spacing w:line="360" w:lineRule="auto"/>
        <w:ind w:left="714" w:hanging="357"/>
        <w:rPr>
          <w:rFonts w:ascii="Arial" w:hAnsi="Arial" w:cs="Arial"/>
          <w:color w:val="000000" w:themeColor="text1"/>
        </w:rPr>
      </w:pPr>
      <w:r>
        <w:rPr>
          <w:rFonts w:ascii="Arial" w:hAnsi="Arial" w:cs="Arial"/>
        </w:rPr>
        <w:t>How do these proteins work</w:t>
      </w:r>
      <w:r w:rsidR="006D14F8">
        <w:rPr>
          <w:rFonts w:ascii="Arial" w:hAnsi="Arial" w:cs="Arial"/>
        </w:rPr>
        <w:t>……</w:t>
      </w:r>
      <w:r w:rsidR="003E6D87">
        <w:rPr>
          <w:rFonts w:ascii="Arial" w:hAnsi="Arial" w:cs="Arial"/>
          <w:color w:val="000000" w:themeColor="text1"/>
        </w:rPr>
        <w:t>........................</w:t>
      </w:r>
    </w:p>
    <w:p w:rsidR="003E6D87" w:rsidRPr="003E6D87" w:rsidRDefault="003E6D87" w:rsidP="003E6D87">
      <w:pPr>
        <w:pStyle w:val="ListParagraph"/>
        <w:numPr>
          <w:ilvl w:val="0"/>
          <w:numId w:val="23"/>
        </w:numPr>
        <w:spacing w:line="360" w:lineRule="auto"/>
        <w:ind w:left="714" w:hanging="357"/>
        <w:rPr>
          <w:rFonts w:ascii="Arial" w:hAnsi="Arial" w:cs="Arial"/>
          <w:color w:val="000000" w:themeColor="text1"/>
        </w:rPr>
      </w:pPr>
      <w:r>
        <w:rPr>
          <w:rFonts w:ascii="Arial" w:hAnsi="Arial" w:cs="Arial"/>
          <w:color w:val="000000" w:themeColor="text1"/>
        </w:rPr>
        <w:t>...................................................................................................................................</w:t>
      </w:r>
    </w:p>
    <w:p w:rsidR="0016378B" w:rsidRPr="003E6D87" w:rsidRDefault="003E6D87" w:rsidP="003E6D87">
      <w:pPr>
        <w:pStyle w:val="ListParagraph"/>
        <w:numPr>
          <w:ilvl w:val="0"/>
          <w:numId w:val="23"/>
        </w:numPr>
        <w:spacing w:line="360" w:lineRule="auto"/>
        <w:ind w:left="714" w:hanging="357"/>
        <w:rPr>
          <w:rFonts w:ascii="Arial" w:hAnsi="Arial" w:cs="Arial"/>
          <w:color w:val="000000" w:themeColor="text1"/>
        </w:rPr>
      </w:pPr>
      <w:r>
        <w:rPr>
          <w:rFonts w:ascii="Arial" w:hAnsi="Arial" w:cs="Arial"/>
          <w:color w:val="000000" w:themeColor="text1"/>
        </w:rPr>
        <w:t>...................................................................................................................................</w:t>
      </w:r>
    </w:p>
    <w:tbl>
      <w:tblPr>
        <w:tblStyle w:val="TableGrid"/>
        <w:tblpPr w:leftFromText="180" w:rightFromText="180" w:vertAnchor="text" w:horzAnchor="margin" w:tblpXSpec="center" w:tblpY="902"/>
        <w:tblW w:w="0" w:type="auto"/>
        <w:tblLook w:val="04A0" w:firstRow="1" w:lastRow="0" w:firstColumn="1" w:lastColumn="0" w:noHBand="0" w:noVBand="1"/>
      </w:tblPr>
      <w:tblGrid>
        <w:gridCol w:w="4454"/>
        <w:gridCol w:w="4454"/>
      </w:tblGrid>
      <w:tr w:rsidR="0016378B" w:rsidRPr="00D41818" w:rsidTr="0016378B">
        <w:tc>
          <w:tcPr>
            <w:tcW w:w="4454" w:type="dxa"/>
          </w:tcPr>
          <w:p w:rsidR="0016378B" w:rsidRPr="00D41818" w:rsidRDefault="0016378B" w:rsidP="0016378B">
            <w:pPr>
              <w:pStyle w:val="ListParagraph"/>
              <w:ind w:left="0"/>
              <w:jc w:val="center"/>
              <w:rPr>
                <w:rFonts w:ascii="Arial" w:hAnsi="Arial" w:cs="Arial"/>
                <w:b/>
              </w:rPr>
            </w:pPr>
            <w:r w:rsidRPr="00D41818">
              <w:rPr>
                <w:rFonts w:ascii="Arial" w:hAnsi="Arial" w:cs="Arial"/>
                <w:b/>
              </w:rPr>
              <w:t>CHANNEL PROTEIN</w:t>
            </w:r>
          </w:p>
        </w:tc>
        <w:tc>
          <w:tcPr>
            <w:tcW w:w="4454" w:type="dxa"/>
          </w:tcPr>
          <w:p w:rsidR="0016378B" w:rsidRPr="00D41818" w:rsidRDefault="0016378B" w:rsidP="0016378B">
            <w:pPr>
              <w:pStyle w:val="ListParagraph"/>
              <w:ind w:left="0"/>
              <w:jc w:val="center"/>
              <w:rPr>
                <w:rFonts w:ascii="Arial" w:hAnsi="Arial" w:cs="Arial"/>
                <w:b/>
              </w:rPr>
            </w:pPr>
            <w:r w:rsidRPr="00D41818">
              <w:rPr>
                <w:rFonts w:ascii="Arial" w:hAnsi="Arial" w:cs="Arial"/>
                <w:b/>
              </w:rPr>
              <w:t>CARRIER PROTEIN</w:t>
            </w:r>
          </w:p>
        </w:tc>
      </w:tr>
      <w:tr w:rsidR="0016378B" w:rsidTr="0016378B">
        <w:tc>
          <w:tcPr>
            <w:tcW w:w="4454" w:type="dxa"/>
          </w:tcPr>
          <w:p w:rsidR="0016378B" w:rsidRDefault="00F92CDF" w:rsidP="0016378B">
            <w:pPr>
              <w:pStyle w:val="ListParagraph"/>
              <w:ind w:left="0"/>
              <w:rPr>
                <w:rFonts w:ascii="Arial" w:hAnsi="Arial" w:cs="Arial"/>
              </w:rPr>
            </w:pPr>
            <w:r>
              <w:rPr>
                <w:rFonts w:ascii="Arial" w:hAnsi="Arial" w:cs="Arial"/>
                <w:color w:val="FF0000"/>
              </w:rPr>
              <w:t xml:space="preserve"> </w:t>
            </w:r>
          </w:p>
        </w:tc>
        <w:tc>
          <w:tcPr>
            <w:tcW w:w="4454" w:type="dxa"/>
          </w:tcPr>
          <w:p w:rsidR="0016378B" w:rsidRDefault="00F92CDF" w:rsidP="0016378B">
            <w:pPr>
              <w:pStyle w:val="ListParagraph"/>
              <w:ind w:left="0"/>
              <w:rPr>
                <w:rFonts w:ascii="Arial" w:hAnsi="Arial" w:cs="Arial"/>
                <w:color w:val="FF0000"/>
              </w:rPr>
            </w:pPr>
            <w:r>
              <w:rPr>
                <w:rFonts w:ascii="Arial" w:hAnsi="Arial" w:cs="Arial"/>
                <w:color w:val="FF0000"/>
              </w:rPr>
              <w:t xml:space="preserve"> </w:t>
            </w:r>
          </w:p>
          <w:p w:rsidR="00F92CDF" w:rsidRDefault="00F92CDF" w:rsidP="0016378B">
            <w:pPr>
              <w:pStyle w:val="ListParagraph"/>
              <w:ind w:left="0"/>
              <w:rPr>
                <w:rFonts w:ascii="Arial" w:hAnsi="Arial" w:cs="Arial"/>
                <w:color w:val="FF0000"/>
              </w:rPr>
            </w:pPr>
          </w:p>
          <w:p w:rsidR="00F92CDF" w:rsidRPr="008F5FE5" w:rsidRDefault="00F92CDF" w:rsidP="0016378B">
            <w:pPr>
              <w:pStyle w:val="ListParagraph"/>
              <w:ind w:left="0"/>
              <w:rPr>
                <w:rFonts w:ascii="Arial" w:hAnsi="Arial" w:cs="Arial"/>
                <w:color w:val="FF0000"/>
              </w:rPr>
            </w:pPr>
          </w:p>
        </w:tc>
      </w:tr>
      <w:tr w:rsidR="0016378B" w:rsidTr="0016378B">
        <w:tc>
          <w:tcPr>
            <w:tcW w:w="4454" w:type="dxa"/>
          </w:tcPr>
          <w:p w:rsidR="0016378B" w:rsidRPr="008F5FE5" w:rsidRDefault="00F92CDF" w:rsidP="0016378B">
            <w:pPr>
              <w:pStyle w:val="ListParagraph"/>
              <w:ind w:left="0"/>
              <w:rPr>
                <w:rFonts w:ascii="Arial" w:hAnsi="Arial" w:cs="Arial"/>
                <w:color w:val="FF0000"/>
              </w:rPr>
            </w:pPr>
            <w:r>
              <w:rPr>
                <w:rFonts w:ascii="Arial" w:hAnsi="Arial" w:cs="Arial"/>
                <w:color w:val="FF0000"/>
              </w:rPr>
              <w:t xml:space="preserve"> </w:t>
            </w:r>
          </w:p>
        </w:tc>
        <w:tc>
          <w:tcPr>
            <w:tcW w:w="4454" w:type="dxa"/>
          </w:tcPr>
          <w:p w:rsidR="0016378B" w:rsidRDefault="00F92CDF" w:rsidP="0016378B">
            <w:pPr>
              <w:pStyle w:val="ListParagraph"/>
              <w:ind w:left="0"/>
              <w:rPr>
                <w:rFonts w:ascii="Arial" w:hAnsi="Arial" w:cs="Arial"/>
                <w:color w:val="FF0000"/>
              </w:rPr>
            </w:pPr>
            <w:r>
              <w:rPr>
                <w:rFonts w:ascii="Arial" w:hAnsi="Arial" w:cs="Arial"/>
                <w:color w:val="FF0000"/>
              </w:rPr>
              <w:t xml:space="preserve"> </w:t>
            </w:r>
          </w:p>
          <w:p w:rsidR="00F92CDF" w:rsidRDefault="00F92CDF" w:rsidP="0016378B">
            <w:pPr>
              <w:pStyle w:val="ListParagraph"/>
              <w:ind w:left="0"/>
              <w:rPr>
                <w:rFonts w:ascii="Arial" w:hAnsi="Arial" w:cs="Arial"/>
                <w:color w:val="FF0000"/>
              </w:rPr>
            </w:pPr>
          </w:p>
          <w:p w:rsidR="00F92CDF" w:rsidRPr="008F5FE5" w:rsidRDefault="00F92CDF" w:rsidP="0016378B">
            <w:pPr>
              <w:pStyle w:val="ListParagraph"/>
              <w:ind w:left="0"/>
              <w:rPr>
                <w:rFonts w:ascii="Arial" w:hAnsi="Arial" w:cs="Arial"/>
                <w:color w:val="FF0000"/>
              </w:rPr>
            </w:pPr>
          </w:p>
        </w:tc>
      </w:tr>
      <w:tr w:rsidR="0016378B" w:rsidTr="0016378B">
        <w:tc>
          <w:tcPr>
            <w:tcW w:w="4454" w:type="dxa"/>
          </w:tcPr>
          <w:p w:rsidR="0016378B" w:rsidRDefault="0016378B" w:rsidP="0016378B">
            <w:pPr>
              <w:pStyle w:val="ListParagraph"/>
              <w:ind w:left="0"/>
              <w:rPr>
                <w:rFonts w:ascii="Arial" w:hAnsi="Arial" w:cs="Arial"/>
                <w:color w:val="FF0000"/>
              </w:rPr>
            </w:pPr>
          </w:p>
          <w:p w:rsidR="00F92CDF" w:rsidRDefault="00F92CDF" w:rsidP="0016378B">
            <w:pPr>
              <w:pStyle w:val="ListParagraph"/>
              <w:ind w:left="0"/>
              <w:rPr>
                <w:rFonts w:ascii="Arial" w:hAnsi="Arial" w:cs="Arial"/>
              </w:rPr>
            </w:pPr>
          </w:p>
        </w:tc>
        <w:tc>
          <w:tcPr>
            <w:tcW w:w="4454" w:type="dxa"/>
          </w:tcPr>
          <w:p w:rsidR="0016378B" w:rsidRDefault="0016378B" w:rsidP="0016378B">
            <w:pPr>
              <w:pStyle w:val="ListParagraph"/>
              <w:ind w:left="0"/>
              <w:rPr>
                <w:rFonts w:ascii="Arial" w:hAnsi="Arial" w:cs="Arial"/>
                <w:color w:val="FF0000"/>
              </w:rPr>
            </w:pPr>
          </w:p>
          <w:p w:rsidR="00F92CDF" w:rsidRDefault="00F92CDF" w:rsidP="0016378B">
            <w:pPr>
              <w:pStyle w:val="ListParagraph"/>
              <w:ind w:left="0"/>
              <w:rPr>
                <w:rFonts w:ascii="Arial" w:hAnsi="Arial" w:cs="Arial"/>
                <w:color w:val="FF0000"/>
              </w:rPr>
            </w:pPr>
          </w:p>
          <w:p w:rsidR="00F92CDF" w:rsidRPr="008F5FE5" w:rsidRDefault="00F92CDF" w:rsidP="0016378B">
            <w:pPr>
              <w:pStyle w:val="ListParagraph"/>
              <w:ind w:left="0"/>
              <w:rPr>
                <w:rFonts w:ascii="Arial" w:hAnsi="Arial" w:cs="Arial"/>
                <w:color w:val="FF0000"/>
              </w:rPr>
            </w:pPr>
          </w:p>
        </w:tc>
      </w:tr>
    </w:tbl>
    <w:p w:rsidR="00F92CDF" w:rsidRPr="00D21082" w:rsidRDefault="00A158AA" w:rsidP="00D21082">
      <w:pPr>
        <w:pStyle w:val="ListParagraph"/>
        <w:ind w:left="0"/>
        <w:rPr>
          <w:rFonts w:ascii="Arial" w:hAnsi="Arial" w:cs="Arial"/>
          <w:i/>
          <w:color w:val="7030A0"/>
          <w:sz w:val="20"/>
          <w:szCs w:val="20"/>
        </w:rPr>
      </w:pPr>
      <w:r w:rsidRPr="00154860">
        <w:rPr>
          <w:rFonts w:ascii="Arial" w:hAnsi="Arial" w:cs="Arial"/>
          <w:b/>
        </w:rPr>
        <w:t>Fill in the table</w:t>
      </w:r>
      <w:r w:rsidRPr="00D42B67">
        <w:rPr>
          <w:rFonts w:ascii="Arial" w:hAnsi="Arial" w:cs="Arial"/>
        </w:rPr>
        <w:t xml:space="preserve"> to make notes on these two types of facilitated diffusion proteins.</w:t>
      </w:r>
      <w:r w:rsidR="00147B4C">
        <w:rPr>
          <w:rFonts w:ascii="Arial" w:hAnsi="Arial" w:cs="Arial"/>
        </w:rPr>
        <w:t xml:space="preserve"> </w:t>
      </w:r>
      <w:r w:rsidR="00147B4C" w:rsidRPr="00D21082">
        <w:rPr>
          <w:rFonts w:ascii="Arial" w:hAnsi="Arial" w:cs="Arial"/>
          <w:i/>
          <w:color w:val="7030A0"/>
          <w:sz w:val="20"/>
          <w:szCs w:val="20"/>
        </w:rPr>
        <w:t>(ref slide)</w:t>
      </w:r>
    </w:p>
    <w:p w:rsidR="0016378B" w:rsidRDefault="0016378B" w:rsidP="0016378B">
      <w:pPr>
        <w:rPr>
          <w:rFonts w:ascii="Arial" w:hAnsi="Arial" w:cs="Arial"/>
        </w:rPr>
      </w:pPr>
    </w:p>
    <w:p w:rsidR="00D21082" w:rsidRDefault="00D21082" w:rsidP="0016378B">
      <w:pPr>
        <w:rPr>
          <w:rFonts w:ascii="Arial" w:hAnsi="Arial" w:cs="Arial"/>
        </w:rPr>
      </w:pPr>
    </w:p>
    <w:p w:rsidR="0016378B" w:rsidRPr="00A76192" w:rsidRDefault="0016378B" w:rsidP="00A76192">
      <w:pPr>
        <w:spacing w:after="0" w:line="240" w:lineRule="auto"/>
        <w:rPr>
          <w:rFonts w:ascii="Arial" w:hAnsi="Arial" w:cs="Arial"/>
          <w:sz w:val="24"/>
          <w:szCs w:val="24"/>
        </w:rPr>
      </w:pPr>
      <w:r>
        <w:rPr>
          <w:rFonts w:ascii="Arial" w:hAnsi="Arial" w:cs="Arial"/>
        </w:rPr>
        <w:br w:type="page"/>
      </w:r>
      <w:r w:rsidR="00A76192">
        <w:rPr>
          <w:rFonts w:ascii="Arial" w:hAnsi="Arial" w:cs="Arial"/>
          <w:b/>
          <w:sz w:val="24"/>
          <w:szCs w:val="24"/>
        </w:rPr>
        <w:t>Comparing</w:t>
      </w:r>
      <w:r w:rsidR="00346DDB" w:rsidRPr="00CF349D">
        <w:rPr>
          <w:rFonts w:ascii="Arial" w:hAnsi="Arial" w:cs="Arial"/>
          <w:b/>
          <w:sz w:val="24"/>
          <w:szCs w:val="24"/>
        </w:rPr>
        <w:t xml:space="preserve"> Rate of Uptake G</w:t>
      </w:r>
      <w:r w:rsidR="00A76192">
        <w:rPr>
          <w:rFonts w:ascii="Arial" w:hAnsi="Arial" w:cs="Arial"/>
          <w:b/>
          <w:sz w:val="24"/>
          <w:szCs w:val="24"/>
        </w:rPr>
        <w:t xml:space="preserve">raphs of Simple and Facilitated Diffusion     </w:t>
      </w:r>
      <w:r w:rsidR="00346DDB" w:rsidRPr="00F70027">
        <w:rPr>
          <w:rFonts w:ascii="Arial" w:hAnsi="Arial" w:cs="Arial"/>
          <w:i/>
          <w:color w:val="7030A0"/>
          <w:sz w:val="20"/>
          <w:szCs w:val="20"/>
        </w:rPr>
        <w:t>(ref slide)</w:t>
      </w:r>
    </w:p>
    <w:p w:rsidR="00B915FB" w:rsidRDefault="00B915FB" w:rsidP="00346DDB">
      <w:pPr>
        <w:spacing w:line="240" w:lineRule="auto"/>
        <w:rPr>
          <w:rFonts w:ascii="Arial" w:hAnsi="Arial" w:cs="Arial"/>
        </w:rPr>
      </w:pPr>
      <w:r>
        <w:rPr>
          <w:rFonts w:ascii="Arial" w:hAnsi="Arial" w:cs="Arial"/>
          <w:noProof/>
          <w:lang w:eastAsia="en-GB"/>
        </w:rPr>
        <mc:AlternateContent>
          <mc:Choice Requires="wpg">
            <w:drawing>
              <wp:anchor distT="0" distB="0" distL="114300" distR="114300" simplePos="0" relativeHeight="251794432" behindDoc="0" locked="0" layoutInCell="1" allowOverlap="1">
                <wp:simplePos x="0" y="0"/>
                <wp:positionH relativeFrom="column">
                  <wp:posOffset>345385</wp:posOffset>
                </wp:positionH>
                <wp:positionV relativeFrom="paragraph">
                  <wp:posOffset>33793</wp:posOffset>
                </wp:positionV>
                <wp:extent cx="5597166" cy="2407257"/>
                <wp:effectExtent l="0" t="0" r="3810" b="0"/>
                <wp:wrapNone/>
                <wp:docPr id="24264" name="Group 24264"/>
                <wp:cNvGraphicFramePr/>
                <a:graphic xmlns:a="http://schemas.openxmlformats.org/drawingml/2006/main">
                  <a:graphicData uri="http://schemas.microsoft.com/office/word/2010/wordprocessingGroup">
                    <wpg:wgp>
                      <wpg:cNvGrpSpPr/>
                      <wpg:grpSpPr>
                        <a:xfrm>
                          <a:off x="0" y="0"/>
                          <a:ext cx="5597166" cy="2407257"/>
                          <a:chOff x="0" y="0"/>
                          <a:chExt cx="5597166" cy="2407257"/>
                        </a:xfrm>
                      </wpg:grpSpPr>
                      <wpg:grpSp>
                        <wpg:cNvPr id="24262" name="Group 24262"/>
                        <wpg:cNvGrpSpPr/>
                        <wpg:grpSpPr>
                          <a:xfrm>
                            <a:off x="0" y="0"/>
                            <a:ext cx="2515870" cy="2407257"/>
                            <a:chOff x="0" y="0"/>
                            <a:chExt cx="2515870" cy="2407257"/>
                          </a:xfrm>
                        </wpg:grpSpPr>
                        <wpg:grpSp>
                          <wpg:cNvPr id="24256" name="Group 24256"/>
                          <wpg:cNvGrpSpPr/>
                          <wpg:grpSpPr>
                            <a:xfrm>
                              <a:off x="0" y="683812"/>
                              <a:ext cx="1856740" cy="1723445"/>
                              <a:chOff x="0" y="0"/>
                              <a:chExt cx="1856740" cy="1723445"/>
                            </a:xfrm>
                          </wpg:grpSpPr>
                          <wpg:grpSp>
                            <wpg:cNvPr id="24242" name="Group 24242"/>
                            <wpg:cNvGrpSpPr/>
                            <wpg:grpSpPr>
                              <a:xfrm>
                                <a:off x="341906" y="0"/>
                                <a:ext cx="1514834" cy="1374775"/>
                                <a:chOff x="588318" y="120614"/>
                                <a:chExt cx="3590925" cy="3600450"/>
                              </a:xfrm>
                            </wpg:grpSpPr>
                            <wps:wsp>
                              <wps:cNvPr id="24243" name="Straight Connector 24243"/>
                              <wps:cNvCnPr/>
                              <wps:spPr>
                                <a:xfrm>
                                  <a:off x="588318" y="120614"/>
                                  <a:ext cx="0" cy="360045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44" name="Straight Connector 24244"/>
                              <wps:cNvCnPr/>
                              <wps:spPr>
                                <a:xfrm>
                                  <a:off x="588318" y="3721064"/>
                                  <a:ext cx="359092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45" name="Straight Connector 24245"/>
                              <wps:cNvCnPr/>
                              <wps:spPr>
                                <a:xfrm flipV="1">
                                  <a:off x="588318" y="311114"/>
                                  <a:ext cx="3438525" cy="34099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24252" name="Text Box 24252"/>
                            <wps:cNvSpPr txBox="1"/>
                            <wps:spPr>
                              <a:xfrm>
                                <a:off x="365760" y="1494845"/>
                                <a:ext cx="149098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AF9" w:rsidRPr="00346DDB" w:rsidRDefault="00B62AF9">
                                  <w:pPr>
                                    <w:rPr>
                                      <w:sz w:val="20"/>
                                      <w:szCs w:val="20"/>
                                    </w:rPr>
                                  </w:pPr>
                                  <w:r w:rsidRPr="00346DDB">
                                    <w:rPr>
                                      <w:sz w:val="20"/>
                                      <w:szCs w:val="20"/>
                                    </w:rPr>
                                    <w:t>External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55" name="Text Box 24255"/>
                            <wps:cNvSpPr txBox="1"/>
                            <wps:spPr>
                              <a:xfrm>
                                <a:off x="0" y="0"/>
                                <a:ext cx="229097" cy="1371600"/>
                              </a:xfrm>
                              <a:prstGeom prst="rect">
                                <a:avLst/>
                              </a:prstGeom>
                              <a:solidFill>
                                <a:sysClr val="window" lastClr="FFFFFF"/>
                              </a:solidFill>
                              <a:ln w="6350">
                                <a:noFill/>
                              </a:ln>
                              <a:effectLst/>
                            </wps:spPr>
                            <wps:txbx>
                              <w:txbxContent>
                                <w:p w:rsidR="00B62AF9" w:rsidRPr="000119C9" w:rsidRDefault="00B62AF9" w:rsidP="000119C9">
                                  <w:pPr>
                                    <w:rPr>
                                      <w:sz w:val="20"/>
                                      <w:szCs w:val="20"/>
                                    </w:rPr>
                                  </w:pPr>
                                  <w:r w:rsidRPr="000119C9">
                                    <w:rPr>
                                      <w:sz w:val="20"/>
                                      <w:szCs w:val="20"/>
                                    </w:rPr>
                                    <w:t>Rate of Uptake into Cell</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wpg:grpSp>
                        <wps:wsp>
                          <wps:cNvPr id="24259" name="Text Box 24259"/>
                          <wps:cNvSpPr txBox="1"/>
                          <wps:spPr>
                            <a:xfrm>
                              <a:off x="0" y="0"/>
                              <a:ext cx="2515870" cy="457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AF9" w:rsidRPr="00F70027" w:rsidRDefault="00B62AF9" w:rsidP="000119C9">
                                <w:pPr>
                                  <w:spacing w:line="240" w:lineRule="auto"/>
                                  <w:rPr>
                                    <w:rFonts w:ascii="Arial" w:hAnsi="Arial" w:cs="Arial"/>
                                    <w:sz w:val="20"/>
                                    <w:szCs w:val="20"/>
                                    <w:u w:val="single"/>
                                  </w:rPr>
                                </w:pPr>
                                <w:r w:rsidRPr="00F70027">
                                  <w:rPr>
                                    <w:rFonts w:ascii="Arial" w:hAnsi="Arial" w:cs="Arial"/>
                                    <w:sz w:val="20"/>
                                    <w:szCs w:val="20"/>
                                    <w:u w:val="single"/>
                                  </w:rPr>
                                  <w:t>Rate of Uptake Graph for a Molecule that enters a cell By Simple Lipid Diffusion</w:t>
                                </w:r>
                              </w:p>
                              <w:p w:rsidR="00B62AF9" w:rsidRDefault="00B62A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263" name="Group 24263"/>
                        <wpg:cNvGrpSpPr/>
                        <wpg:grpSpPr>
                          <a:xfrm>
                            <a:off x="3085106" y="7951"/>
                            <a:ext cx="2512060" cy="2399030"/>
                            <a:chOff x="0" y="0"/>
                            <a:chExt cx="2512115" cy="2399306"/>
                          </a:xfrm>
                        </wpg:grpSpPr>
                        <wpg:grpSp>
                          <wpg:cNvPr id="24258" name="Group 24258"/>
                          <wpg:cNvGrpSpPr/>
                          <wpg:grpSpPr>
                            <a:xfrm>
                              <a:off x="0" y="675861"/>
                              <a:ext cx="1856740" cy="1723445"/>
                              <a:chOff x="0" y="0"/>
                              <a:chExt cx="1856740" cy="1723445"/>
                            </a:xfrm>
                          </wpg:grpSpPr>
                          <wps:wsp>
                            <wps:cNvPr id="24253" name="Text Box 24253"/>
                            <wps:cNvSpPr txBox="1"/>
                            <wps:spPr>
                              <a:xfrm>
                                <a:off x="365760" y="1494845"/>
                                <a:ext cx="1490980" cy="228600"/>
                              </a:xfrm>
                              <a:prstGeom prst="rect">
                                <a:avLst/>
                              </a:prstGeom>
                              <a:solidFill>
                                <a:sysClr val="window" lastClr="FFFFFF"/>
                              </a:solidFill>
                              <a:ln w="6350">
                                <a:noFill/>
                              </a:ln>
                              <a:effectLst/>
                            </wps:spPr>
                            <wps:txbx>
                              <w:txbxContent>
                                <w:p w:rsidR="00B62AF9" w:rsidRPr="00346DDB" w:rsidRDefault="00B62AF9" w:rsidP="00346DDB">
                                  <w:pPr>
                                    <w:rPr>
                                      <w:sz w:val="20"/>
                                      <w:szCs w:val="20"/>
                                    </w:rPr>
                                  </w:pPr>
                                  <w:r w:rsidRPr="00346DDB">
                                    <w:rPr>
                                      <w:sz w:val="20"/>
                                      <w:szCs w:val="20"/>
                                    </w:rPr>
                                    <w:t>External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257" name="Group 24257"/>
                            <wpg:cNvGrpSpPr/>
                            <wpg:grpSpPr>
                              <a:xfrm>
                                <a:off x="0" y="0"/>
                                <a:ext cx="1830070" cy="1374830"/>
                                <a:chOff x="0" y="0"/>
                                <a:chExt cx="1830070" cy="1374830"/>
                              </a:xfrm>
                            </wpg:grpSpPr>
                            <wpg:grpSp>
                              <wpg:cNvPr id="24227" name="Group 24227"/>
                              <wpg:cNvGrpSpPr/>
                              <wpg:grpSpPr>
                                <a:xfrm>
                                  <a:off x="365760" y="0"/>
                                  <a:ext cx="1464310" cy="1374830"/>
                                  <a:chOff x="512203" y="20054"/>
                                  <a:chExt cx="3126346" cy="3274655"/>
                                </a:xfrm>
                              </wpg:grpSpPr>
                              <wpg:grpSp>
                                <wpg:cNvPr id="24228" name="Group 24228"/>
                                <wpg:cNvGrpSpPr/>
                                <wpg:grpSpPr>
                                  <a:xfrm>
                                    <a:off x="512203" y="20054"/>
                                    <a:ext cx="3126346" cy="3274655"/>
                                    <a:chOff x="512203" y="20054"/>
                                    <a:chExt cx="3126346" cy="3274655"/>
                                  </a:xfrm>
                                </wpg:grpSpPr>
                                <wps:wsp>
                                  <wps:cNvPr id="24229" name="Straight Connector 24229"/>
                                  <wps:cNvCnPr/>
                                  <wps:spPr>
                                    <a:xfrm>
                                      <a:off x="512203" y="3294708"/>
                                      <a:ext cx="3126346"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30" name="Straight Connector 24230"/>
                                  <wps:cNvCnPr/>
                                  <wps:spPr>
                                    <a:xfrm>
                                      <a:off x="512203" y="20054"/>
                                      <a:ext cx="0" cy="327465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231" name="Group 24231"/>
                                <wpg:cNvGrpSpPr/>
                                <wpg:grpSpPr>
                                  <a:xfrm>
                                    <a:off x="512203" y="1601203"/>
                                    <a:ext cx="3126346" cy="1693506"/>
                                    <a:chOff x="512203" y="1601203"/>
                                    <a:chExt cx="3126346" cy="1693506"/>
                                  </a:xfrm>
                                </wpg:grpSpPr>
                                <wps:wsp>
                                  <wps:cNvPr id="24232" name="Straight Connector 24232"/>
                                  <wps:cNvCnPr/>
                                  <wps:spPr>
                                    <a:xfrm flipV="1">
                                      <a:off x="512203" y="1601203"/>
                                      <a:ext cx="1640446" cy="169350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233" name="Straight Connector 24233"/>
                                  <wps:cNvCnPr/>
                                  <wps:spPr>
                                    <a:xfrm>
                                      <a:off x="2152649" y="1601203"/>
                                      <a:ext cx="1485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24254" name="Text Box 24254"/>
                              <wps:cNvSpPr txBox="1"/>
                              <wps:spPr>
                                <a:xfrm>
                                  <a:off x="0" y="0"/>
                                  <a:ext cx="229097"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AF9" w:rsidRPr="000119C9" w:rsidRDefault="00B62AF9">
                                    <w:pPr>
                                      <w:rPr>
                                        <w:sz w:val="20"/>
                                        <w:szCs w:val="20"/>
                                      </w:rPr>
                                    </w:pPr>
                                    <w:r w:rsidRPr="000119C9">
                                      <w:rPr>
                                        <w:sz w:val="20"/>
                                        <w:szCs w:val="20"/>
                                      </w:rPr>
                                      <w:t>Rate of Uptake into Cell</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wpg:grpSp>
                        </wpg:grpSp>
                        <wps:wsp>
                          <wps:cNvPr id="24260" name="Text Box 24260"/>
                          <wps:cNvSpPr txBox="1"/>
                          <wps:spPr>
                            <a:xfrm>
                              <a:off x="0" y="0"/>
                              <a:ext cx="2512115" cy="488950"/>
                            </a:xfrm>
                            <a:prstGeom prst="rect">
                              <a:avLst/>
                            </a:prstGeom>
                            <a:solidFill>
                              <a:sysClr val="window" lastClr="FFFFFF"/>
                            </a:solidFill>
                            <a:ln w="6350">
                              <a:noFill/>
                            </a:ln>
                            <a:effectLst/>
                          </wps:spPr>
                          <wps:txbx>
                            <w:txbxContent>
                              <w:p w:rsidR="00B62AF9" w:rsidRPr="00F70027" w:rsidRDefault="00B62AF9" w:rsidP="000119C9">
                                <w:pPr>
                                  <w:spacing w:line="240" w:lineRule="auto"/>
                                  <w:rPr>
                                    <w:rFonts w:ascii="Arial" w:hAnsi="Arial" w:cs="Arial"/>
                                    <w:sz w:val="20"/>
                                    <w:szCs w:val="20"/>
                                    <w:u w:val="single"/>
                                  </w:rPr>
                                </w:pPr>
                                <w:r w:rsidRPr="00F70027">
                                  <w:rPr>
                                    <w:rFonts w:ascii="Arial" w:hAnsi="Arial" w:cs="Arial"/>
                                    <w:sz w:val="20"/>
                                    <w:szCs w:val="20"/>
                                    <w:u w:val="single"/>
                                  </w:rPr>
                                  <w:t>Rate of Uptake Graph for a Molecule that enters a cell By Facilitated Diffusion</w:t>
                                </w:r>
                              </w:p>
                              <w:p w:rsidR="00B62AF9" w:rsidRDefault="00B62AF9" w:rsidP="00011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4264" o:spid="_x0000_s1424" style="position:absolute;margin-left:27.2pt;margin-top:2.65pt;width:440.7pt;height:189.55pt;z-index:251794432" coordsize="55971,2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">
                <v:group id="Group 24262" o:spid="_x0000_s1425" style="position:absolute;width:25158;height:24072" coordsize="25158,24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lRUccAAADeAAAADwAAAGRycy9kb3ducmV2LnhtbESPQWvCQBSE7wX/w/IE&#10;b3WT2IpEVxGx4kEKVUG8PbLPJJh9G7LbJP77riD0OMzMN8xi1ZtKtNS40rKCeByBIM6sLjlXcD59&#10;vc9AOI+ssbJMCh7kYLUcvC0w1bbjH2qPPhcBwi5FBYX3dSqlywoy6Ma2Jg7ezTYGfZBNLnWDXYCb&#10;SiZRNJUGSw4LBda0KSi7H3+Ngl2H3XoSb9vD/bZ5XE+f35dDTEqNhv16DsJT7//Dr/ZeK0g+kmkC&#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lRUccAAADe&#10;AAAADwAAAAAAAAAAAAAAAACqAgAAZHJzL2Rvd25yZXYueG1sUEsFBgAAAAAEAAQA+gAAAJ4DAAAA&#10;AA==&#10;">
                  <v:group id="Group 24256" o:spid="_x0000_s1426" style="position:absolute;top:6838;width:18567;height:17234" coordsize="18567,17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6d78cAAADeAAAADwAAAGRycy9kb3ducmV2LnhtbESPT2vCQBTE7wW/w/IE&#10;b3WTWEVSVxFR6UEK/gHp7ZF9JsHs25Bdk/jtu4WCx2FmfsMsVr2pREuNKy0riMcRCOLM6pJzBZfz&#10;7n0OwnlkjZVlUvAkB6vl4G2BqbYdH6k9+VwECLsUFRTe16mULivIoBvbmjh4N9sY9EE2udQNdgFu&#10;KplE0UwaLDksFFjTpqDsfnoYBfsOu/Uk3raH+23z/DlPv6+HmJQaDfv1JwhPvX+F/9tfWkHykUx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6d78cAAADe&#10;AAAADwAAAAAAAAAAAAAAAACqAgAAZHJzL2Rvd25yZXYueG1sUEsFBgAAAAAEAAQA+gAAAJ4DAAAA&#10;AA==&#10;">
                    <v:group id="Group 24242" o:spid="_x0000_s1427" style="position:absolute;left:3419;width:15148;height:13747" coordorigin="5883,1206" coordsize="35909,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wNMcQAAADeAAAA&#10;DwAAAAAAAAAAAAAAAACqAgAAZHJzL2Rvd25yZXYueG1sUEsFBgAAAAAEAAQA+gAAAJsDAAAAAA==&#10;">
                      <v:line id="Straight Connector 24243" o:spid="_x0000_s1428" style="position:absolute;visibility:visible;mso-wrap-style:square" from="5883,1206" to="5883,3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RJncYAAADeAAAADwAAAGRycy9kb3ducmV2LnhtbESP3YrCMBSE7wXfIRxhb0RTu6JSjSK7&#10;qHul+PMAx+bYFpuTbhO1+/ZmQfBymJlvmNmiMaW4U+0KywoG/QgEcWp1wZmC03HVm4BwHlljaZkU&#10;/JGDxbzdmmGi7YP3dD/4TAQIuwQV5N5XiZQuzcmg69uKOHgXWxv0QdaZ1DU+AtyUMo6ikTRYcFjI&#10;saKvnNLr4WYCZfOr17vrWKfmWIy73+dtlUU3pT46zXIKwlPj3+FX+0criIfx8BP+74Qr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ESZ3GAAAA3gAAAA8AAAAAAAAA&#10;AAAAAAAAoQIAAGRycy9kb3ducmV2LnhtbFBLBQYAAAAABAAEAPkAAACUAwAAAAA=&#10;" strokecolor="black [3213]" strokeweight="1.75pt">
                        <v:stroke joinstyle="miter"/>
                      </v:line>
                      <v:line id="Straight Connector 24244" o:spid="_x0000_s1429" style="position:absolute;visibility:visible;mso-wrap-style:square" from="5883,37210" to="41792,3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3R6ccAAADeAAAADwAAAGRycy9kb3ducmV2LnhtbESP0WrCQBRE34X+w3KFvpS6aQhaUtdQ&#10;Wqo+KdV+wG32moRk76a7q8a/d4WCj8PMnGHmxWA6cSLnG8sKXiYJCOLS6oYrBT/7r+dXED4ga+ws&#10;k4ILeSgWD6M55tqe+ZtOu1CJCGGfo4I6hD6X0pc1GfQT2xNH72CdwRClq6R2eI5w08k0SabSYMNx&#10;ocaePmoq293RRMrqTy+37UyXZt/Mnj5/N32VHJV6HA/vbyACDeEe/m+vtYI0S7MMbnfiF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dHpxwAAAN4AAAAPAAAAAAAA&#10;AAAAAAAAAKECAABkcnMvZG93bnJldi54bWxQSwUGAAAAAAQABAD5AAAAlQMAAAAA&#10;" strokecolor="black [3213]" strokeweight="1.75pt">
                        <v:stroke joinstyle="miter"/>
                      </v:line>
                      <v:line id="Straight Connector 24245" o:spid="_x0000_s1430" style="position:absolute;flip:y;visibility:visible;mso-wrap-style:square" from="5883,3111" to="40268,3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KD48YAAADeAAAADwAAAGRycy9kb3ducmV2LnhtbESPQWvCQBSE7wX/w/IEL0U3BisSXUWE&#10;gkgpGIPnR/aZBLNvl+zWxP76bqHQ4zAz3zCb3WBa8aDON5YVzGcJCOLS6oYrBcXlfboC4QOyxtYy&#10;KXiSh9129LLBTNuez/TIQyUihH2GCuoQXCalL2sy6GfWEUfvZjuDIcqukrrDPsJNK9MkWUqDDceF&#10;Gh0dairv+ZdR8Prh+FPOV1zk7Tm56r44ue9Cqcl42K9BBBrCf/ivfdQK0kW6eIPfO/EK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g+PGAAAA3gAAAA8AAAAAAAAA&#10;AAAAAAAAoQIAAGRycy9kb3ducmV2LnhtbFBLBQYAAAAABAAEAPkAAACUAwAAAAA=&#10;" strokecolor="#c00000" strokeweight="1pt">
                        <v:stroke joinstyle="miter"/>
                      </v:line>
                    </v:group>
                    <v:shape id="Text Box 24252" o:spid="_x0000_s1431" type="#_x0000_t202" style="position:absolute;left:3657;top:14948;width:149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5VMgA&#10;AADeAAAADwAAAGRycy9kb3ducmV2LnhtbESPQUvDQBSE7wX/w/IEL9JuTG0rsZsgYrV4M6mKt0f2&#10;mQSzb0N2TeK/7wqFHoeZ+YbZZpNpxUC9aywruFlEIIhLqxuuFByK3fwOhPPIGlvLpOCPHGTpxWyL&#10;ibYjv9GQ+0oECLsEFdTed4mUrqzJoFvYjjh437Y36IPsK6l7HAPctDKOorU02HBYqLGjx5rKn/zX&#10;KPi6rj5f3fT8Pi5Xy+7pZSg2H7pQ6upyergH4Wny5/CpvdcK4tt4FcP/nXAFZH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0vlUyAAAAN4AAAAPAAAAAAAAAAAAAAAAAJgCAABk&#10;cnMvZG93bnJldi54bWxQSwUGAAAAAAQABAD1AAAAjQMAAAAA&#10;" fillcolor="white [3201]" stroked="f" strokeweight=".5pt">
                      <v:textbox>
                        <w:txbxContent>
                          <w:p w:rsidR="00B62AF9" w:rsidRPr="00346DDB" w:rsidRDefault="00B62AF9">
                            <w:pPr>
                              <w:rPr>
                                <w:sz w:val="20"/>
                                <w:szCs w:val="20"/>
                              </w:rPr>
                            </w:pPr>
                            <w:r w:rsidRPr="00346DDB">
                              <w:rPr>
                                <w:sz w:val="20"/>
                                <w:szCs w:val="20"/>
                              </w:rPr>
                              <w:t>External Concentration</w:t>
                            </w:r>
                          </w:p>
                        </w:txbxContent>
                      </v:textbox>
                    </v:shape>
                    <v:shape id="Text Box 24255" o:spid="_x0000_s1432" type="#_x0000_t202" style="position:absolute;width:229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necUA&#10;AADeAAAADwAAAGRycy9kb3ducmV2LnhtbESPQWvCQBSE7wX/w/IEb3Vj0KIxq4hQEHqq9dLba/aZ&#10;rMm+XbLbGP99t1DocZiZb5hyP9pODNQH41jBYp6BIK6cNlwruHy8Pq9BhIissXNMCh4UYL+bPJVY&#10;aHfndxrOsRYJwqFABU2MvpAyVA1ZDHPniZN3db3FmGRfS93jPcFtJ/Mse5EWDaeFBj0dG6ra87dV&#10;cHPubeG9NWPA0H5dPgezWQ9KzabjYQsi0hj/w3/tk1aQL/PVCn7vp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Sd5xQAAAN4AAAAPAAAAAAAAAAAAAAAAAJgCAABkcnMv&#10;ZG93bnJldi54bWxQSwUGAAAAAAQABAD1AAAAigMAAAAA&#10;" fillcolor="window" stroked="f" strokeweight=".5pt">
                      <v:textbox style="layout-flow:vertical;mso-layout-flow-alt:bottom-to-top" inset="1mm,1mm,1mm,1mm">
                        <w:txbxContent>
                          <w:p w:rsidR="00B62AF9" w:rsidRPr="000119C9" w:rsidRDefault="00B62AF9" w:rsidP="000119C9">
                            <w:pPr>
                              <w:rPr>
                                <w:sz w:val="20"/>
                                <w:szCs w:val="20"/>
                              </w:rPr>
                            </w:pPr>
                            <w:r w:rsidRPr="000119C9">
                              <w:rPr>
                                <w:sz w:val="20"/>
                                <w:szCs w:val="20"/>
                              </w:rPr>
                              <w:t>Rate of Uptake into Cell</w:t>
                            </w:r>
                          </w:p>
                        </w:txbxContent>
                      </v:textbox>
                    </v:shape>
                  </v:group>
                  <v:shape id="Text Box 24259" o:spid="_x0000_s1433" type="#_x0000_t202" style="position:absolute;width:2515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rJckA&#10;AADeAAAADwAAAGRycy9kb3ducmV2LnhtbESPT2vCQBTE74LfYXlCL0U3xmrb6CpFbC291fQPvT2y&#10;zySYfRuy2yR+e7dQ8DjMzG+Y1aY3lWipcaVlBdNJBII4s7rkXMFH+jx+AOE8ssbKMik4k4PNejhY&#10;YaJtx+/UHnwuAoRdggoK7+tESpcVZNBNbE0cvKNtDPogm1zqBrsAN5WMo2ghDZYcFgqsaVtQdjr8&#10;GgU/t/n3m+tfPrvZfFbv9m16/6VTpW5G/dMShKfeX8P/7VetIL6L54/wdydcAb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3ZrJckAAADeAAAADwAAAAAAAAAAAAAAAACYAgAA&#10;ZHJzL2Rvd25yZXYueG1sUEsFBgAAAAAEAAQA9QAAAI4DAAAAAA==&#10;" fillcolor="white [3201]" stroked="f" strokeweight=".5pt">
                    <v:textbox>
                      <w:txbxContent>
                        <w:p w:rsidR="00B62AF9" w:rsidRPr="00F70027" w:rsidRDefault="00B62AF9" w:rsidP="000119C9">
                          <w:pPr>
                            <w:spacing w:line="240" w:lineRule="auto"/>
                            <w:rPr>
                              <w:rFonts w:ascii="Arial" w:hAnsi="Arial" w:cs="Arial"/>
                              <w:sz w:val="20"/>
                              <w:szCs w:val="20"/>
                              <w:u w:val="single"/>
                            </w:rPr>
                          </w:pPr>
                          <w:r w:rsidRPr="00F70027">
                            <w:rPr>
                              <w:rFonts w:ascii="Arial" w:hAnsi="Arial" w:cs="Arial"/>
                              <w:sz w:val="20"/>
                              <w:szCs w:val="20"/>
                              <w:u w:val="single"/>
                            </w:rPr>
                            <w:t>Rate of Uptake Graph for a Molecule that enters a cell By Simple Lipid Diffusion</w:t>
                          </w:r>
                        </w:p>
                        <w:p w:rsidR="00B62AF9" w:rsidRDefault="00B62AF9"/>
                      </w:txbxContent>
                    </v:textbox>
                  </v:shape>
                </v:group>
                <v:group id="Group 24263" o:spid="_x0000_s1434" style="position:absolute;left:30851;top:79;width:25120;height:23990" coordsize="25121,23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GV9MrIAAAA&#10;3gAAAA8AAAAAAAAAAAAAAAAAqgIAAGRycy9kb3ducmV2LnhtbFBLBQYAAAAABAAEAPoAAACfAwAA&#10;AAA=&#10;">
                  <v:group id="Group 24258" o:spid="_x0000_s1435" style="position:absolute;top:6758;width:18567;height:17235" coordsize="18567,17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2sBsQAAADeAAAADwAAAGRycy9kb3ducmV2LnhtbERPy4rCMBTdC/MP4Q7M&#10;TtN2VIZqFBFncCGCDxjcXZprW2xuShPb+vdmIbg8nPd82ZtKtNS40rKCeBSBIM6sLjlXcD79Dn9A&#10;OI+ssbJMCh7kYLn4GMwx1bbjA7VHn4sQwi5FBYX3dSqlywoy6Ea2Jg7c1TYGfYBNLnWDXQg3lUyi&#10;aCoNlhwaCqxpXVB2O96Ngr8Ou9V3vGl3t+v6cTlN9v+7mJT6+uxXMxCeev8Wv9xbrSAZJ5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2sBsQAAADeAAAA&#10;DwAAAAAAAAAAAAAAAACqAgAAZHJzL2Rvd25yZXYueG1sUEsFBgAAAAAEAAQA+gAAAJsDAAAAAA==&#10;">
                    <v:shape id="Text Box 24253" o:spid="_x0000_s1436" type="#_x0000_t202" style="position:absolute;left:3657;top:14948;width:149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pNMkA&#10;AADeAAAADwAAAGRycy9kb3ducmV2LnhtbESPQUvDQBSE74L/YXlCb+3G1EpJuy0iii0YatNCr4/s&#10;M4lm34bdtYn99a4geBxm5htmuR5MK87kfGNZwe0kAUFcWt1wpeB4eB7PQfiArLG1TAq+ycN6dX21&#10;xEzbnvd0LkIlIoR9hgrqELpMSl/WZNBPbEccvXfrDIYoXSW1wz7CTSvTJLmXBhuOCzV29FhT+Vl8&#10;GQWnvnhxu+32463b5Jfdpchf6SlXanQzPCxABBrCf/ivvdEK0rt0NoX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TpNMkAAADeAAAADwAAAAAAAAAAAAAAAACYAgAA&#10;ZHJzL2Rvd25yZXYueG1sUEsFBgAAAAAEAAQA9QAAAI4DAAAAAA==&#10;" fillcolor="window" stroked="f" strokeweight=".5pt">
                      <v:textbox>
                        <w:txbxContent>
                          <w:p w:rsidR="00B62AF9" w:rsidRPr="00346DDB" w:rsidRDefault="00B62AF9" w:rsidP="00346DDB">
                            <w:pPr>
                              <w:rPr>
                                <w:sz w:val="20"/>
                                <w:szCs w:val="20"/>
                              </w:rPr>
                            </w:pPr>
                            <w:r w:rsidRPr="00346DDB">
                              <w:rPr>
                                <w:sz w:val="20"/>
                                <w:szCs w:val="20"/>
                              </w:rPr>
                              <w:t>External Concentration</w:t>
                            </w:r>
                          </w:p>
                        </w:txbxContent>
                      </v:textbox>
                    </v:shape>
                    <v:group id="Group 24257" o:spid="_x0000_s1437" style="position:absolute;width:18300;height:13748" coordsize="18300,1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DCOHTIAAAA&#10;3gAAAA8AAAAAAAAAAAAAAAAAqgIAAGRycy9kb3ducmV2LnhtbFBLBQYAAAAABAAEAPoAAACfAwAA&#10;AAA=&#10;">
                      <v:group id="Group 24227" o:spid="_x0000_s1438" style="position:absolute;left:3657;width:14643;height:13748" coordorigin="5122,200" coordsize="31263,3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RLCccAAADeAAAADwAAAGRycy9kb3ducmV2LnhtbESPQWvCQBSE7wX/w/KE&#10;3nSTtFWJriKipQcpVAXx9sg+k2D2bciuSfz33YLQ4zAz3zCLVW8q0VLjSssK4nEEgjizuuRcwem4&#10;G81AOI+ssbJMCh7kYLUcvCww1bbjH2oPPhcBwi5FBYX3dSqlywoy6Ma2Jg7e1TYGfZBNLnWDXYCb&#10;SiZRNJEGSw4LBda0KSi7He5GwWeH3fot3rb723XzuBw/vs/7mJR6HfbrOQhPvf8PP9tfWkHyniR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RLCccAAADe&#10;AAAADwAAAAAAAAAAAAAAAACqAgAAZHJzL2Rvd25yZXYueG1sUEsFBgAAAAAEAAQA+gAAAJ4DAAAA&#10;AA==&#10;">
                        <v:group id="Group 24228" o:spid="_x0000_s1439" style="position:absolute;left:5122;top:200;width:31263;height:32747" coordorigin="5122,200" coordsize="31263,3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vfe8MAAADeAAAADwAAAGRycy9kb3ducmV2LnhtbERPTYvCMBC9L/gfwgje&#10;1rR1d5FqFBEVD7KwKoi3oRnbYjMpTWzrv98cBI+P9z1f9qYSLTWutKwgHkcgiDOrS84VnE/bzykI&#10;55E1VpZJwZMcLBeDjzmm2nb8R+3R5yKEsEtRQeF9nUrpsoIMurGtiQN3s41BH2CTS91gF8JNJZMo&#10;+pEGSw4NBda0Lii7Hx9Gwa7DbjWJN+3hfls/r6fv38shJqVGw341A+Gp92/xy73XCpKvJAl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W997wwAAAN4AAAAP&#10;AAAAAAAAAAAAAAAAAKoCAABkcnMvZG93bnJldi54bWxQSwUGAAAAAAQABAD6AAAAmgMAAAAA&#10;">
                          <v:line id="Straight Connector 24229" o:spid="_x0000_s1440" style="position:absolute;visibility:visible;mso-wrap-style:square" from="5122,32947" to="36385,3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b18YAAADeAAAADwAAAGRycy9kb3ducmV2LnhtbESP3YrCMBSE74V9h3AWvBFNt4g/XaMs&#10;iq5Xij8PcGzOtsXmpDZR69tvBMHLYWa+YSazxpTiRrUrLCv46kUgiFOrC84UHA/L7giE88gaS8uk&#10;4EEOZtOP1gQTbe+8o9veZyJA2CWoIPe+SqR0aU4GXc9WxMH7s7VBH2SdSV3jPcBNKeMoGkiDBYeF&#10;HCua55Se91cTKL8Xvdqehzo1h2LYWZw2VRZdlWp/Nj/fIDw1/h1+tddaQdyP4zE874Qr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zm9fGAAAA3gAAAA8AAAAAAAAA&#10;AAAAAAAAoQIAAGRycy9kb3ducmV2LnhtbFBLBQYAAAAABAAEAPkAAACUAwAAAAA=&#10;" strokecolor="black [3213]" strokeweight="1.75pt">
                            <v:stroke joinstyle="miter"/>
                          </v:line>
                          <v:line id="Straight Connector 24230" o:spid="_x0000_s1441" style="position:absolute;visibility:visible;mso-wrap-style:square" from="5122,200" to="5122,3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kl8cAAADeAAAADwAAAGRycy9kb3ducmV2LnhtbESP3WrCQBCF7wu+wzJCb4puTItKdBVp&#10;UXvV4s8DjNkxCWZn0+yq6ds7F4VeDmfOd/jmy87V6kZtqDwbGA0TUMS5txUXBo6H9WAKKkRki7Vn&#10;MvBLAZaL3tMcM+vvvKPbPhZKIBwyNFDG2GRah7wkh2HoG2LJzr51GOVsC21bvAvc1TpNkrF2WLEs&#10;lNjQe0n5ZX91Qtn+2M33ZWJzd6gmLx+nr6ZIrsY897vVDFSkLv4//7U/rYH0LX0VAdERFd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KSXxwAAAN4AAAAPAAAAAAAA&#10;AAAAAAAAAKECAABkcnMvZG93bnJldi54bWxQSwUGAAAAAAQABAD5AAAAlQMAAAAA&#10;" strokecolor="black [3213]" strokeweight="1.75pt">
                            <v:stroke joinstyle="miter"/>
                          </v:line>
                        </v:group>
                        <v:group id="Group 24231" o:spid="_x0000_s1442" style="position:absolute;left:5122;top:16012;width:31263;height:16935" coordorigin="5122,16012" coordsize="31263,16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jgO8cAAADeAAAADwAAAGRycy9kb3ducmV2LnhtbESPQWvCQBSE74L/YXmF&#10;3nSTWKWkriJiSw8iGAvi7ZF9JsHs25DdJvHfdwuCx2FmvmGW68HUoqPWVZYVxNMIBHFudcWFgp/T&#10;5+QdhPPIGmvLpOBODtar8WiJqbY9H6nLfCEChF2KCkrvm1RKl5dk0E1tQxy8q20N+iDbQuoW+wA3&#10;tUyiaCENVhwWSmxoW1J+y36Ngq8e+80s3nX723V7v5zmh/M+JqVeX4bNBwhPg3+GH+1vrSB5S2Y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jgO8cAAADe&#10;AAAADwAAAAAAAAAAAAAAAACqAgAAZHJzL2Rvd25yZXYueG1sUEsFBgAAAAAEAAQA+gAAAJ4DAAAA&#10;AA==&#10;">
                          <v:line id="Straight Connector 24232" o:spid="_x0000_s1443" style="position:absolute;flip:y;visibility:visible;mso-wrap-style:square" from="5122,16012" to="21526,3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1o6sYAAADeAAAADwAAAGRycy9kb3ducmV2LnhtbESPQWvCQBSE74L/YXmFXkQ3pkUkzUak&#10;IEiRgjF4fmRfk9Ds2yW7NWl/vVso9DjMzDdMvptML240+M6ygvUqAUFcW91xo6C6HJZbED4ga+wt&#10;k4Jv8rAr5rMcM21HPtOtDI2IEPYZKmhDcJmUvm7JoF9ZRxy9DzsYDFEOjdQDjhFuepkmyUYa7Dgu&#10;tOjotaX6s/wyChYnx+9yveWq7M/JVY/Vm/uplHp8mPYvIAJN4T/81z5qBelz+pTC7514BW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NaOrGAAAA3gAAAA8AAAAAAAAA&#10;AAAAAAAAoQIAAGRycy9kb3ducmV2LnhtbFBLBQYAAAAABAAEAPkAAACUAwAAAAA=&#10;" strokecolor="#c00000" strokeweight="1pt">
                            <v:stroke joinstyle="miter"/>
                          </v:line>
                          <v:line id="Straight Connector 24233" o:spid="_x0000_s1444" style="position:absolute;visibility:visible;mso-wrap-style:square" from="21526,16012" to="36385,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488UAAADeAAAADwAAAGRycy9kb3ducmV2LnhtbESPQWvCQBSE70L/w/IKvenbxlJK6iqh&#10;KJbe1EJ7fGSfSTD7Ns2uJv33XUHocZiZb5jFanStunAfGi8GHmcaFEvpbSOVgc/DZvoCKkQSS60X&#10;NvDLAVbLu8mCcusH2fFlHyuVIBJyMlDH2OWIoazZUZj5jiV5R987ikn2FdqehgR3LWZaP6OjRtJC&#10;TR2/1Vye9mdnQJdUDEf8Xutd8fETqcPt6QuNebgfi1dQkcf4H761362B7Cmbz+F6J10B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t488UAAADeAAAADwAAAAAAAAAA&#10;AAAAAAChAgAAZHJzL2Rvd25yZXYueG1sUEsFBgAAAAAEAAQA+QAAAJMDAAAAAA==&#10;" strokecolor="red" strokeweight="1pt">
                            <v:stroke joinstyle="miter"/>
                          </v:line>
                        </v:group>
                      </v:group>
                      <v:shape id="Text Box 24254" o:spid="_x0000_s1445" type="#_x0000_t202" style="position:absolute;width:229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VYcYA&#10;AADeAAAADwAAAGRycy9kb3ducmV2LnhtbESP32rCMBTG7we+QziCN0NTi5uuM4o4NpThRdUHOGvO&#10;2mJzUpJM27c3g8EuP74/P77lujONuJLztWUF00kCgriwuuZSwfn0Pl6A8AFZY2OZFPTkYb0aPCwx&#10;0/bGOV2PoRRxhH2GCqoQ2kxKX1Rk0E9sSxy9b+sMhihdKbXDWxw3jUyT5FkarDkSKmxpW1FxOf6Y&#10;CMn7z/JtI3l++Eibl33vHnX+pdRo2G1eQQTqwn/4r73TCtJZ+jSD3zvx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YVYcYAAADeAAAADwAAAAAAAAAAAAAAAACYAgAAZHJz&#10;L2Rvd25yZXYueG1sUEsFBgAAAAAEAAQA9QAAAIsDAAAAAA==&#10;" fillcolor="white [3201]" stroked="f" strokeweight=".5pt">
                        <v:textbox style="layout-flow:vertical;mso-layout-flow-alt:bottom-to-top" inset="1mm,1mm,1mm,1mm">
                          <w:txbxContent>
                            <w:p w:rsidR="00B62AF9" w:rsidRPr="000119C9" w:rsidRDefault="00B62AF9">
                              <w:pPr>
                                <w:rPr>
                                  <w:sz w:val="20"/>
                                  <w:szCs w:val="20"/>
                                </w:rPr>
                              </w:pPr>
                              <w:r w:rsidRPr="000119C9">
                                <w:rPr>
                                  <w:sz w:val="20"/>
                                  <w:szCs w:val="20"/>
                                </w:rPr>
                                <w:t>Rate of Uptake into Cell</w:t>
                              </w:r>
                            </w:p>
                          </w:txbxContent>
                        </v:textbox>
                      </v:shape>
                    </v:group>
                  </v:group>
                  <v:shape id="Text Box 24260" o:spid="_x0000_s1446" type="#_x0000_t202" style="position:absolute;width:25121;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9/sYA&#10;AADeAAAADwAAAGRycy9kb3ducmV2LnhtbESPXWvCMBSG7wf+h3CE3c10ZYh0RpGhTGFF7QRvD82x&#10;7daclCSznb/eXAx2+fJ+8cyXg2nFlZxvLCt4niQgiEurG64UnD43TzMQPiBrbC2Tgl/ysFyMHuaY&#10;advzka5FqEQcYZ+hgjqELpPSlzUZ9BPbEUfvYp3BEKWrpHbYx3HTyjRJptJgw/Ghxo7eaiq/ix+j&#10;4NwX726/230dum1+29+K/IPWuVKP42H1CiLQEP7Df+2tVpC+pNMIEHEi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q9/sYAAADeAAAADwAAAAAAAAAAAAAAAACYAgAAZHJz&#10;L2Rvd25yZXYueG1sUEsFBgAAAAAEAAQA9QAAAIsDAAAAAA==&#10;" fillcolor="window" stroked="f" strokeweight=".5pt">
                    <v:textbox>
                      <w:txbxContent>
                        <w:p w:rsidR="00B62AF9" w:rsidRPr="00F70027" w:rsidRDefault="00B62AF9" w:rsidP="000119C9">
                          <w:pPr>
                            <w:spacing w:line="240" w:lineRule="auto"/>
                            <w:rPr>
                              <w:rFonts w:ascii="Arial" w:hAnsi="Arial" w:cs="Arial"/>
                              <w:sz w:val="20"/>
                              <w:szCs w:val="20"/>
                              <w:u w:val="single"/>
                            </w:rPr>
                          </w:pPr>
                          <w:r w:rsidRPr="00F70027">
                            <w:rPr>
                              <w:rFonts w:ascii="Arial" w:hAnsi="Arial" w:cs="Arial"/>
                              <w:sz w:val="20"/>
                              <w:szCs w:val="20"/>
                              <w:u w:val="single"/>
                            </w:rPr>
                            <w:t>Rate of Uptake Graph for a Molecule that enters a cell By Facilitated Diffusion</w:t>
                          </w:r>
                        </w:p>
                        <w:p w:rsidR="00B62AF9" w:rsidRDefault="00B62AF9" w:rsidP="000119C9"/>
                      </w:txbxContent>
                    </v:textbox>
                  </v:shape>
                </v:group>
              </v:group>
            </w:pict>
          </mc:Fallback>
        </mc:AlternateContent>
      </w: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346DDB" w:rsidRDefault="002E1E82" w:rsidP="00CF349D">
      <w:pPr>
        <w:spacing w:after="0" w:line="360" w:lineRule="auto"/>
        <w:rPr>
          <w:rFonts w:ascii="Arial" w:hAnsi="Arial" w:cs="Arial"/>
          <w:sz w:val="24"/>
          <w:szCs w:val="24"/>
        </w:rPr>
      </w:pPr>
      <w:r w:rsidRPr="00CF349D">
        <w:rPr>
          <w:rFonts w:ascii="Arial" w:hAnsi="Arial" w:cs="Arial"/>
          <w:sz w:val="24"/>
          <w:szCs w:val="24"/>
        </w:rPr>
        <w:t>Explain w</w:t>
      </w:r>
      <w:r w:rsidR="00F70027">
        <w:rPr>
          <w:rFonts w:ascii="Arial" w:hAnsi="Arial" w:cs="Arial"/>
          <w:sz w:val="24"/>
          <w:szCs w:val="24"/>
        </w:rPr>
        <w:t>hy these two graphs differ………...........................................................................</w:t>
      </w:r>
    </w:p>
    <w:p w:rsidR="00F70027" w:rsidRDefault="00F70027" w:rsidP="00CF349D">
      <w:pPr>
        <w:spacing w:after="0" w:line="360" w:lineRule="auto"/>
        <w:rPr>
          <w:rFonts w:ascii="Arial" w:hAnsi="Arial" w:cs="Arial"/>
          <w:sz w:val="24"/>
          <w:szCs w:val="24"/>
        </w:rPr>
      </w:pPr>
      <w:r>
        <w:rPr>
          <w:rFonts w:ascii="Arial" w:hAnsi="Arial" w:cs="Arial"/>
          <w:sz w:val="24"/>
          <w:szCs w:val="24"/>
        </w:rPr>
        <w:t>...............................................................................................................................................</w:t>
      </w:r>
    </w:p>
    <w:p w:rsidR="00F70027" w:rsidRDefault="00F70027" w:rsidP="00CF349D">
      <w:pPr>
        <w:spacing w:after="0" w:line="360" w:lineRule="auto"/>
        <w:rPr>
          <w:rFonts w:ascii="Arial" w:hAnsi="Arial" w:cs="Arial"/>
          <w:sz w:val="24"/>
          <w:szCs w:val="24"/>
        </w:rPr>
      </w:pPr>
      <w:r>
        <w:rPr>
          <w:rFonts w:ascii="Arial" w:hAnsi="Arial" w:cs="Arial"/>
          <w:sz w:val="24"/>
          <w:szCs w:val="24"/>
        </w:rPr>
        <w:t>...............................................................................................................................................</w:t>
      </w:r>
    </w:p>
    <w:p w:rsidR="00F70027" w:rsidRDefault="00F70027" w:rsidP="00CF349D">
      <w:pPr>
        <w:spacing w:after="0" w:line="360" w:lineRule="auto"/>
        <w:rPr>
          <w:rFonts w:ascii="Arial" w:hAnsi="Arial" w:cs="Arial"/>
          <w:sz w:val="24"/>
          <w:szCs w:val="24"/>
        </w:rPr>
      </w:pPr>
      <w:r>
        <w:rPr>
          <w:rFonts w:ascii="Arial" w:hAnsi="Arial" w:cs="Arial"/>
          <w:sz w:val="24"/>
          <w:szCs w:val="24"/>
        </w:rPr>
        <w:t>...............................................................................................................................................</w:t>
      </w:r>
    </w:p>
    <w:p w:rsidR="00F70027" w:rsidRPr="00F70027" w:rsidRDefault="00F70027" w:rsidP="00CF349D">
      <w:pPr>
        <w:spacing w:after="0" w:line="360" w:lineRule="auto"/>
        <w:rPr>
          <w:rFonts w:ascii="Arial" w:hAnsi="Arial" w:cs="Arial"/>
          <w:color w:val="000000" w:themeColor="text1"/>
          <w:sz w:val="24"/>
          <w:szCs w:val="24"/>
        </w:rPr>
      </w:pPr>
      <w:r>
        <w:rPr>
          <w:rFonts w:ascii="Arial" w:hAnsi="Arial" w:cs="Arial"/>
          <w:sz w:val="24"/>
          <w:szCs w:val="24"/>
        </w:rPr>
        <w:t>...............................................................................................................................................</w:t>
      </w:r>
    </w:p>
    <w:p w:rsidR="00CF349D" w:rsidRDefault="00CF349D" w:rsidP="00CF349D">
      <w:pPr>
        <w:spacing w:after="0" w:line="240" w:lineRule="auto"/>
        <w:rPr>
          <w:rFonts w:ascii="Arial" w:hAnsi="Arial" w:cs="Arial"/>
        </w:rPr>
      </w:pPr>
    </w:p>
    <w:p w:rsidR="00933E63" w:rsidRPr="00F70027" w:rsidRDefault="008A110D" w:rsidP="00346DDB">
      <w:pPr>
        <w:spacing w:line="240" w:lineRule="auto"/>
        <w:rPr>
          <w:rFonts w:ascii="Arial" w:hAnsi="Arial" w:cs="Arial"/>
          <w:b/>
          <w:sz w:val="20"/>
          <w:szCs w:val="20"/>
        </w:rPr>
      </w:pPr>
      <w:r>
        <w:rPr>
          <w:noProof/>
          <w:lang w:eastAsia="en-GB"/>
        </w:rPr>
        <w:drawing>
          <wp:anchor distT="0" distB="0" distL="114300" distR="114300" simplePos="0" relativeHeight="251798528" behindDoc="0" locked="0" layoutInCell="1" allowOverlap="1" wp14:anchorId="08EFB5EF" wp14:editId="6F23351D">
            <wp:simplePos x="0" y="0"/>
            <wp:positionH relativeFrom="column">
              <wp:posOffset>32385</wp:posOffset>
            </wp:positionH>
            <wp:positionV relativeFrom="paragraph">
              <wp:posOffset>297815</wp:posOffset>
            </wp:positionV>
            <wp:extent cx="3229610" cy="2305050"/>
            <wp:effectExtent l="0" t="0" r="889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29610" cy="2305050"/>
                    </a:xfrm>
                    <a:prstGeom prst="rect">
                      <a:avLst/>
                    </a:prstGeom>
                  </pic:spPr>
                </pic:pic>
              </a:graphicData>
            </a:graphic>
            <wp14:sizeRelV relativeFrom="margin">
              <wp14:pctHeight>0</wp14:pctHeight>
            </wp14:sizeRelV>
          </wp:anchor>
        </w:drawing>
      </w:r>
      <w:r w:rsidR="00933E63" w:rsidRPr="008A110D">
        <w:rPr>
          <w:rFonts w:ascii="Arial" w:hAnsi="Arial" w:cs="Arial"/>
          <w:b/>
          <w:sz w:val="28"/>
          <w:szCs w:val="28"/>
        </w:rPr>
        <w:t>4</w:t>
      </w:r>
      <w:r w:rsidR="00933E63" w:rsidRPr="008A110D">
        <w:rPr>
          <w:rFonts w:ascii="Arial" w:hAnsi="Arial" w:cs="Arial"/>
          <w:b/>
          <w:sz w:val="28"/>
          <w:szCs w:val="28"/>
        </w:rPr>
        <w:tab/>
        <w:t>Active Transport</w:t>
      </w:r>
      <w:r w:rsidR="000A5543">
        <w:rPr>
          <w:rFonts w:ascii="Arial" w:hAnsi="Arial" w:cs="Arial"/>
          <w:b/>
          <w:sz w:val="28"/>
          <w:szCs w:val="28"/>
        </w:rPr>
        <w:t xml:space="preserve"> </w:t>
      </w:r>
      <w:r w:rsidR="000A5543" w:rsidRPr="00F70027">
        <w:rPr>
          <w:rFonts w:ascii="Arial" w:hAnsi="Arial" w:cs="Arial"/>
          <w:i/>
          <w:color w:val="7030A0"/>
          <w:sz w:val="20"/>
          <w:szCs w:val="20"/>
        </w:rPr>
        <w:t>(ref slide)</w:t>
      </w:r>
    </w:p>
    <w:p w:rsidR="000A5543" w:rsidRDefault="000A5543" w:rsidP="000A5543">
      <w:pPr>
        <w:spacing w:after="0" w:line="360" w:lineRule="auto"/>
        <w:rPr>
          <w:rFonts w:ascii="Arial" w:hAnsi="Arial" w:cs="Arial"/>
          <w:sz w:val="24"/>
          <w:szCs w:val="24"/>
        </w:rPr>
      </w:pPr>
    </w:p>
    <w:p w:rsidR="000A5543" w:rsidRDefault="002373B3" w:rsidP="000A5543">
      <w:pPr>
        <w:spacing w:after="0" w:line="360" w:lineRule="auto"/>
        <w:rPr>
          <w:rFonts w:ascii="Arial" w:hAnsi="Arial" w:cs="Arial"/>
          <w:sz w:val="24"/>
          <w:szCs w:val="24"/>
        </w:rPr>
      </w:pPr>
      <w:r w:rsidRPr="002373B3">
        <w:rPr>
          <w:rFonts w:ascii="Arial" w:hAnsi="Arial" w:cs="Arial"/>
          <w:sz w:val="24"/>
          <w:szCs w:val="24"/>
        </w:rPr>
        <w:t>What does ATP stand for?</w:t>
      </w:r>
      <w:r w:rsidR="000A5543">
        <w:rPr>
          <w:rFonts w:ascii="Arial" w:hAnsi="Arial" w:cs="Arial"/>
          <w:sz w:val="24"/>
          <w:szCs w:val="24"/>
        </w:rPr>
        <w:t>.</w:t>
      </w:r>
    </w:p>
    <w:p w:rsidR="002373B3" w:rsidRPr="000E5151" w:rsidRDefault="000E5151" w:rsidP="000A5543">
      <w:pPr>
        <w:spacing w:after="0" w:line="360" w:lineRule="auto"/>
        <w:rPr>
          <w:rFonts w:ascii="Arial" w:hAnsi="Arial" w:cs="Arial"/>
          <w:color w:val="000000" w:themeColor="text1"/>
          <w:sz w:val="24"/>
          <w:szCs w:val="24"/>
        </w:rPr>
      </w:pPr>
      <w:r>
        <w:rPr>
          <w:rFonts w:ascii="Arial" w:hAnsi="Arial" w:cs="Arial"/>
          <w:color w:val="000000" w:themeColor="text1"/>
          <w:sz w:val="24"/>
          <w:szCs w:val="24"/>
        </w:rPr>
        <w:t>...............................................................</w:t>
      </w:r>
    </w:p>
    <w:p w:rsidR="002373B3" w:rsidRDefault="002373B3" w:rsidP="000A5543">
      <w:pPr>
        <w:spacing w:after="0" w:line="240" w:lineRule="auto"/>
        <w:rPr>
          <w:rFonts w:ascii="Arial" w:hAnsi="Arial" w:cs="Arial"/>
          <w:b/>
          <w:sz w:val="24"/>
          <w:szCs w:val="24"/>
        </w:rPr>
      </w:pPr>
    </w:p>
    <w:p w:rsidR="000A5543" w:rsidRDefault="007614D8" w:rsidP="000A5543">
      <w:pPr>
        <w:spacing w:after="0" w:line="360" w:lineRule="auto"/>
        <w:rPr>
          <w:rFonts w:ascii="Arial" w:hAnsi="Arial" w:cs="Arial"/>
          <w:sz w:val="24"/>
          <w:szCs w:val="24"/>
        </w:rPr>
      </w:pPr>
      <w:r w:rsidRPr="007614D8">
        <w:rPr>
          <w:rFonts w:ascii="Arial" w:hAnsi="Arial" w:cs="Arial"/>
          <w:sz w:val="24"/>
          <w:szCs w:val="24"/>
        </w:rPr>
        <w:t>What does Pi stand for?</w:t>
      </w:r>
      <w:r>
        <w:rPr>
          <w:rFonts w:ascii="Arial" w:hAnsi="Arial" w:cs="Arial"/>
          <w:sz w:val="24"/>
          <w:szCs w:val="24"/>
        </w:rPr>
        <w:t xml:space="preserve"> </w:t>
      </w:r>
    </w:p>
    <w:p w:rsidR="002373B3" w:rsidRPr="000E5151" w:rsidRDefault="000E5151" w:rsidP="000A5543">
      <w:pPr>
        <w:spacing w:after="0" w:line="360" w:lineRule="auto"/>
        <w:rPr>
          <w:rFonts w:ascii="Arial" w:hAnsi="Arial" w:cs="Arial"/>
          <w:color w:val="000000" w:themeColor="text1"/>
          <w:sz w:val="24"/>
          <w:szCs w:val="24"/>
        </w:rPr>
      </w:pPr>
      <w:r>
        <w:rPr>
          <w:rFonts w:ascii="Arial" w:hAnsi="Arial" w:cs="Arial"/>
          <w:color w:val="000000" w:themeColor="text1"/>
          <w:sz w:val="24"/>
          <w:szCs w:val="24"/>
        </w:rPr>
        <w:t>...............................................................</w:t>
      </w:r>
    </w:p>
    <w:p w:rsidR="002373B3" w:rsidRDefault="002373B3" w:rsidP="000A5543">
      <w:pPr>
        <w:spacing w:after="0" w:line="240" w:lineRule="auto"/>
        <w:rPr>
          <w:rFonts w:ascii="Arial" w:hAnsi="Arial" w:cs="Arial"/>
          <w:b/>
          <w:sz w:val="24"/>
          <w:szCs w:val="24"/>
        </w:rPr>
      </w:pPr>
    </w:p>
    <w:p w:rsidR="000A5543" w:rsidRDefault="007614D8" w:rsidP="000A5543">
      <w:pPr>
        <w:spacing w:after="0" w:line="360" w:lineRule="auto"/>
        <w:rPr>
          <w:rFonts w:ascii="Arial" w:hAnsi="Arial" w:cs="Arial"/>
          <w:sz w:val="24"/>
          <w:szCs w:val="24"/>
        </w:rPr>
      </w:pPr>
      <w:r w:rsidRPr="007614D8">
        <w:rPr>
          <w:rFonts w:ascii="Arial" w:hAnsi="Arial" w:cs="Arial"/>
          <w:sz w:val="24"/>
          <w:szCs w:val="24"/>
        </w:rPr>
        <w:t>What does ADP stand for?</w:t>
      </w:r>
    </w:p>
    <w:p w:rsidR="002373B3" w:rsidRDefault="000E5151" w:rsidP="000A5543">
      <w:pPr>
        <w:spacing w:after="0" w:line="360" w:lineRule="auto"/>
        <w:rPr>
          <w:rFonts w:ascii="Arial" w:hAnsi="Arial" w:cs="Arial"/>
          <w:color w:val="FF0000"/>
          <w:sz w:val="24"/>
          <w:szCs w:val="24"/>
        </w:rPr>
      </w:pPr>
      <w:r>
        <w:rPr>
          <w:rFonts w:ascii="Arial" w:hAnsi="Arial" w:cs="Arial"/>
          <w:sz w:val="24"/>
          <w:szCs w:val="24"/>
        </w:rPr>
        <w:t>...............................................................</w:t>
      </w:r>
    </w:p>
    <w:p w:rsidR="000A5543" w:rsidRPr="000A5543" w:rsidRDefault="000A5543" w:rsidP="000A5543">
      <w:pPr>
        <w:spacing w:after="0" w:line="240" w:lineRule="auto"/>
        <w:rPr>
          <w:rFonts w:ascii="Arial" w:hAnsi="Arial" w:cs="Arial"/>
          <w:color w:val="FF0000"/>
          <w:sz w:val="24"/>
          <w:szCs w:val="24"/>
        </w:rPr>
      </w:pPr>
    </w:p>
    <w:p w:rsidR="000A5543" w:rsidRDefault="000A5543" w:rsidP="000A5543">
      <w:pPr>
        <w:spacing w:after="0" w:line="360" w:lineRule="auto"/>
        <w:rPr>
          <w:rFonts w:ascii="Arial" w:hAnsi="Arial" w:cs="Arial"/>
          <w:sz w:val="24"/>
          <w:szCs w:val="24"/>
        </w:rPr>
      </w:pPr>
      <w:r w:rsidRPr="000A5543">
        <w:rPr>
          <w:rFonts w:ascii="Arial" w:hAnsi="Arial" w:cs="Arial"/>
          <w:sz w:val="24"/>
          <w:szCs w:val="24"/>
        </w:rPr>
        <w:t>How can you describe the binding sites of the active transport protein?</w:t>
      </w:r>
      <w:r>
        <w:rPr>
          <w:rFonts w:ascii="Arial" w:hAnsi="Arial" w:cs="Arial"/>
          <w:sz w:val="24"/>
          <w:szCs w:val="24"/>
        </w:rPr>
        <w:t xml:space="preserve"> </w:t>
      </w:r>
      <w:r w:rsidR="000E5151">
        <w:rPr>
          <w:rFonts w:ascii="Arial" w:hAnsi="Arial" w:cs="Arial"/>
          <w:sz w:val="24"/>
          <w:szCs w:val="24"/>
        </w:rPr>
        <w:t xml:space="preserve"> ..............................</w:t>
      </w:r>
    </w:p>
    <w:p w:rsidR="000E5151" w:rsidRDefault="000E5151" w:rsidP="000A5543">
      <w:pPr>
        <w:spacing w:after="0" w:line="360" w:lineRule="auto"/>
        <w:rPr>
          <w:rFonts w:ascii="Arial" w:hAnsi="Arial" w:cs="Arial"/>
          <w:sz w:val="24"/>
          <w:szCs w:val="24"/>
        </w:rPr>
      </w:pPr>
      <w:r>
        <w:rPr>
          <w:rFonts w:ascii="Arial" w:hAnsi="Arial" w:cs="Arial"/>
          <w:sz w:val="24"/>
          <w:szCs w:val="24"/>
        </w:rPr>
        <w:t>...............................................................................................................................................</w:t>
      </w:r>
    </w:p>
    <w:p w:rsidR="002373B3" w:rsidRPr="007614D8" w:rsidRDefault="007614D8" w:rsidP="007614D8">
      <w:pPr>
        <w:pStyle w:val="ListParagraph"/>
        <w:numPr>
          <w:ilvl w:val="0"/>
          <w:numId w:val="33"/>
        </w:numPr>
        <w:rPr>
          <w:rFonts w:ascii="Arial" w:hAnsi="Arial" w:cs="Arial"/>
        </w:rPr>
      </w:pPr>
      <w:r w:rsidRPr="007614D8">
        <w:rPr>
          <w:rFonts w:ascii="Arial" w:hAnsi="Arial" w:cs="Arial"/>
        </w:rPr>
        <w:t>Complete the definition of Active transport</w:t>
      </w:r>
    </w:p>
    <w:p w:rsidR="002373B3" w:rsidRDefault="000A5543" w:rsidP="00346DDB">
      <w:pPr>
        <w:spacing w:line="240" w:lineRule="auto"/>
        <w:rPr>
          <w:rFonts w:ascii="Arial" w:hAnsi="Arial" w:cs="Arial"/>
          <w:b/>
          <w:sz w:val="24"/>
          <w:szCs w:val="24"/>
        </w:rPr>
      </w:pPr>
      <w:r w:rsidRPr="008A110D">
        <w:rPr>
          <w:rFonts w:ascii="Arial" w:hAnsi="Arial" w:cs="Arial"/>
          <w:noProof/>
          <w:sz w:val="24"/>
          <w:szCs w:val="24"/>
          <w:lang w:eastAsia="en-GB"/>
        </w:rPr>
        <mc:AlternateContent>
          <mc:Choice Requires="wps">
            <w:drawing>
              <wp:anchor distT="0" distB="0" distL="114300" distR="114300" simplePos="0" relativeHeight="251799552" behindDoc="0" locked="0" layoutInCell="1" allowOverlap="1" wp14:anchorId="792CAD1D" wp14:editId="41FA33FC">
                <wp:simplePos x="0" y="0"/>
                <wp:positionH relativeFrom="column">
                  <wp:posOffset>-64770</wp:posOffset>
                </wp:positionH>
                <wp:positionV relativeFrom="paragraph">
                  <wp:posOffset>96520</wp:posOffset>
                </wp:positionV>
                <wp:extent cx="6185535" cy="906145"/>
                <wp:effectExtent l="0" t="0" r="24765" b="27305"/>
                <wp:wrapNone/>
                <wp:docPr id="12" name="Text Box 12"/>
                <wp:cNvGraphicFramePr/>
                <a:graphic xmlns:a="http://schemas.openxmlformats.org/drawingml/2006/main">
                  <a:graphicData uri="http://schemas.microsoft.com/office/word/2010/wordprocessingShape">
                    <wps:wsp>
                      <wps:cNvSpPr txBox="1"/>
                      <wps:spPr>
                        <a:xfrm>
                          <a:off x="0" y="0"/>
                          <a:ext cx="6185535" cy="906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9" w:rsidRDefault="00B62AF9" w:rsidP="007049E0">
                            <w:pPr>
                              <w:spacing w:after="0" w:line="360" w:lineRule="auto"/>
                              <w:rPr>
                                <w:rFonts w:ascii="Arial" w:hAnsi="Arial" w:cs="Arial"/>
                                <w:color w:val="000000" w:themeColor="text1"/>
                                <w:sz w:val="24"/>
                                <w:szCs w:val="24"/>
                              </w:rPr>
                            </w:pPr>
                            <w:r w:rsidRPr="002373B3">
                              <w:rPr>
                                <w:rFonts w:ascii="Arial" w:hAnsi="Arial" w:cs="Arial"/>
                                <w:b/>
                                <w:sz w:val="24"/>
                                <w:szCs w:val="24"/>
                              </w:rPr>
                              <w:t>Active transport</w:t>
                            </w:r>
                            <w:r w:rsidRPr="00485F82">
                              <w:rPr>
                                <w:rFonts w:ascii="Arial" w:hAnsi="Arial" w:cs="Arial"/>
                                <w:sz w:val="24"/>
                                <w:szCs w:val="24"/>
                              </w:rPr>
                              <w:t xml:space="preserve"> is</w:t>
                            </w:r>
                            <w:r w:rsidRPr="00485F82">
                              <w:rPr>
                                <w:rFonts w:ascii="Arial" w:hAnsi="Arial" w:cs="Arial"/>
                                <w:color w:val="FF0000"/>
                                <w:sz w:val="24"/>
                                <w:szCs w:val="24"/>
                              </w:rPr>
                              <w:t xml:space="preserve"> </w:t>
                            </w:r>
                            <w:r>
                              <w:rPr>
                                <w:rFonts w:ascii="Arial" w:hAnsi="Arial" w:cs="Arial"/>
                                <w:color w:val="000000" w:themeColor="text1"/>
                                <w:sz w:val="24"/>
                                <w:szCs w:val="24"/>
                              </w:rPr>
                              <w:t>............................................................................................................</w:t>
                            </w:r>
                          </w:p>
                          <w:p w:rsidR="00B62AF9" w:rsidRDefault="00B62AF9" w:rsidP="007049E0">
                            <w:pPr>
                              <w:spacing w:after="0" w:line="360" w:lineRule="auto"/>
                              <w:rPr>
                                <w:rFonts w:ascii="Arial" w:hAnsi="Arial" w:cs="Arial"/>
                                <w:color w:val="000000" w:themeColor="text1"/>
                                <w:sz w:val="24"/>
                                <w:szCs w:val="24"/>
                              </w:rPr>
                            </w:pPr>
                            <w:r>
                              <w:rPr>
                                <w:rFonts w:ascii="Arial" w:hAnsi="Arial" w:cs="Arial"/>
                                <w:color w:val="000000" w:themeColor="text1"/>
                                <w:sz w:val="24"/>
                                <w:szCs w:val="24"/>
                              </w:rPr>
                              <w:t>............................................................................................................................................</w:t>
                            </w:r>
                          </w:p>
                          <w:p w:rsidR="00B62AF9" w:rsidRPr="007049E0" w:rsidRDefault="00B62AF9" w:rsidP="007049E0">
                            <w:pPr>
                              <w:spacing w:after="0" w:line="360" w:lineRule="auto"/>
                              <w:rPr>
                                <w:rFonts w:ascii="Arial" w:hAnsi="Arial" w:cs="Arial"/>
                                <w:color w:val="000000" w:themeColor="text1"/>
                                <w:sz w:val="24"/>
                                <w:szCs w:val="24"/>
                              </w:rPr>
                            </w:pP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AD1D" id="Text Box 12" o:spid="_x0000_s1447" type="#_x0000_t202" style="position:absolute;margin-left:-5.1pt;margin-top:7.6pt;width:487.05pt;height:71.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" fillcolor="white [3201]" strokeweight=".5pt">
                <v:textbox>
                  <w:txbxContent>
                    <w:p w:rsidR="00B62AF9" w:rsidRDefault="00B62AF9" w:rsidP="007049E0">
                      <w:pPr>
                        <w:spacing w:after="0" w:line="360" w:lineRule="auto"/>
                        <w:rPr>
                          <w:rFonts w:ascii="Arial" w:hAnsi="Arial" w:cs="Arial"/>
                          <w:color w:val="000000" w:themeColor="text1"/>
                          <w:sz w:val="24"/>
                          <w:szCs w:val="24"/>
                        </w:rPr>
                      </w:pPr>
                      <w:r w:rsidRPr="002373B3">
                        <w:rPr>
                          <w:rFonts w:ascii="Arial" w:hAnsi="Arial" w:cs="Arial"/>
                          <w:b/>
                          <w:sz w:val="24"/>
                          <w:szCs w:val="24"/>
                        </w:rPr>
                        <w:t>Active transport</w:t>
                      </w:r>
                      <w:r w:rsidRPr="00485F82">
                        <w:rPr>
                          <w:rFonts w:ascii="Arial" w:hAnsi="Arial" w:cs="Arial"/>
                          <w:sz w:val="24"/>
                          <w:szCs w:val="24"/>
                        </w:rPr>
                        <w:t xml:space="preserve"> is</w:t>
                      </w:r>
                      <w:r w:rsidRPr="00485F82">
                        <w:rPr>
                          <w:rFonts w:ascii="Arial" w:hAnsi="Arial" w:cs="Arial"/>
                          <w:color w:val="FF0000"/>
                          <w:sz w:val="24"/>
                          <w:szCs w:val="24"/>
                        </w:rPr>
                        <w:t xml:space="preserve"> </w:t>
                      </w:r>
                      <w:r>
                        <w:rPr>
                          <w:rFonts w:ascii="Arial" w:hAnsi="Arial" w:cs="Arial"/>
                          <w:color w:val="000000" w:themeColor="text1"/>
                          <w:sz w:val="24"/>
                          <w:szCs w:val="24"/>
                        </w:rPr>
                        <w:t>............................................................................................................</w:t>
                      </w:r>
                    </w:p>
                    <w:p w:rsidR="00B62AF9" w:rsidRDefault="00B62AF9" w:rsidP="007049E0">
                      <w:pPr>
                        <w:spacing w:after="0" w:line="360" w:lineRule="auto"/>
                        <w:rPr>
                          <w:rFonts w:ascii="Arial" w:hAnsi="Arial" w:cs="Arial"/>
                          <w:color w:val="000000" w:themeColor="text1"/>
                          <w:sz w:val="24"/>
                          <w:szCs w:val="24"/>
                        </w:rPr>
                      </w:pPr>
                      <w:r>
                        <w:rPr>
                          <w:rFonts w:ascii="Arial" w:hAnsi="Arial" w:cs="Arial"/>
                          <w:color w:val="000000" w:themeColor="text1"/>
                          <w:sz w:val="24"/>
                          <w:szCs w:val="24"/>
                        </w:rPr>
                        <w:t>............................................................................................................................................</w:t>
                      </w:r>
                    </w:p>
                    <w:p w:rsidR="00B62AF9" w:rsidRPr="007049E0" w:rsidRDefault="00B62AF9" w:rsidP="007049E0">
                      <w:pPr>
                        <w:spacing w:after="0" w:line="360" w:lineRule="auto"/>
                        <w:rPr>
                          <w:rFonts w:ascii="Arial" w:hAnsi="Arial" w:cs="Arial"/>
                          <w:color w:val="000000" w:themeColor="text1"/>
                          <w:sz w:val="24"/>
                          <w:szCs w:val="24"/>
                        </w:rPr>
                      </w:pPr>
                      <w:r>
                        <w:rPr>
                          <w:rFonts w:ascii="Arial" w:hAnsi="Arial" w:cs="Arial"/>
                          <w:color w:val="000000" w:themeColor="text1"/>
                          <w:sz w:val="24"/>
                          <w:szCs w:val="24"/>
                        </w:rPr>
                        <w:t>............................................................................................................................................</w:t>
                      </w:r>
                    </w:p>
                  </w:txbxContent>
                </v:textbox>
              </v:shape>
            </w:pict>
          </mc:Fallback>
        </mc:AlternateContent>
      </w:r>
    </w:p>
    <w:p w:rsidR="002373B3" w:rsidRDefault="002373B3" w:rsidP="00346DDB">
      <w:pPr>
        <w:spacing w:line="240" w:lineRule="auto"/>
        <w:rPr>
          <w:rFonts w:ascii="Arial" w:hAnsi="Arial" w:cs="Arial"/>
          <w:b/>
          <w:sz w:val="24"/>
          <w:szCs w:val="24"/>
        </w:rPr>
      </w:pPr>
    </w:p>
    <w:p w:rsidR="002373B3" w:rsidRDefault="002373B3" w:rsidP="00346DDB">
      <w:pPr>
        <w:spacing w:line="240" w:lineRule="auto"/>
        <w:rPr>
          <w:rFonts w:ascii="Arial" w:hAnsi="Arial" w:cs="Arial"/>
          <w:b/>
          <w:sz w:val="24"/>
          <w:szCs w:val="24"/>
        </w:rPr>
      </w:pPr>
    </w:p>
    <w:p w:rsidR="002373B3" w:rsidRDefault="002373B3" w:rsidP="00346DDB">
      <w:pPr>
        <w:spacing w:line="240" w:lineRule="auto"/>
        <w:rPr>
          <w:rFonts w:ascii="Arial" w:hAnsi="Arial" w:cs="Arial"/>
          <w:b/>
          <w:sz w:val="24"/>
          <w:szCs w:val="24"/>
        </w:rPr>
      </w:pPr>
    </w:p>
    <w:p w:rsidR="00995F23" w:rsidRDefault="00995F23" w:rsidP="00346DDB">
      <w:pPr>
        <w:spacing w:line="240" w:lineRule="auto"/>
        <w:rPr>
          <w:rFonts w:ascii="Arial" w:hAnsi="Arial" w:cs="Arial"/>
          <w:b/>
          <w:sz w:val="24"/>
          <w:szCs w:val="24"/>
        </w:rPr>
      </w:pPr>
      <w:r>
        <w:rPr>
          <w:rFonts w:ascii="Arial" w:hAnsi="Arial" w:cs="Arial"/>
          <w:b/>
          <w:sz w:val="24"/>
          <w:szCs w:val="24"/>
        </w:rPr>
        <w:br w:type="page"/>
      </w:r>
    </w:p>
    <w:p w:rsidR="00485F82" w:rsidRPr="002373B3" w:rsidRDefault="002373B3" w:rsidP="00346DDB">
      <w:pPr>
        <w:spacing w:line="240" w:lineRule="auto"/>
        <w:rPr>
          <w:rFonts w:ascii="Arial" w:hAnsi="Arial" w:cs="Arial"/>
          <w:b/>
          <w:sz w:val="24"/>
          <w:szCs w:val="24"/>
        </w:rPr>
      </w:pPr>
      <w:r w:rsidRPr="002373B3">
        <w:rPr>
          <w:rFonts w:ascii="Arial" w:hAnsi="Arial" w:cs="Arial"/>
          <w:b/>
          <w:sz w:val="24"/>
          <w:szCs w:val="24"/>
        </w:rPr>
        <w:t>Rich Questions for You to Work Out</w:t>
      </w:r>
    </w:p>
    <w:p w:rsidR="00485F82" w:rsidRPr="002373B3" w:rsidRDefault="002373B3" w:rsidP="002373B3">
      <w:pPr>
        <w:pStyle w:val="ListParagraph"/>
        <w:numPr>
          <w:ilvl w:val="0"/>
          <w:numId w:val="32"/>
        </w:numPr>
        <w:spacing w:line="360" w:lineRule="auto"/>
        <w:rPr>
          <w:rFonts w:ascii="Arial" w:hAnsi="Arial" w:cs="Arial"/>
        </w:rPr>
      </w:pPr>
      <w:r w:rsidRPr="002373B3">
        <w:rPr>
          <w:rFonts w:ascii="Arial" w:hAnsi="Arial" w:cs="Arial"/>
        </w:rPr>
        <w:t xml:space="preserve">Why do poisons which inhibit respiration, result in active transport stopping? </w:t>
      </w:r>
    </w:p>
    <w:p w:rsidR="00485F82" w:rsidRDefault="002373B3" w:rsidP="002373B3">
      <w:pPr>
        <w:spacing w:line="360" w:lineRule="auto"/>
        <w:rPr>
          <w:rFonts w:ascii="Arial" w:hAnsi="Arial" w:cs="Arial"/>
        </w:rPr>
      </w:pPr>
      <w:r>
        <w:rPr>
          <w:rFonts w:ascii="Arial" w:hAnsi="Arial" w:cs="Arial"/>
        </w:rPr>
        <w:t>……………………………………………………………………………………………………………..</w:t>
      </w:r>
    </w:p>
    <w:p w:rsidR="002373B3" w:rsidRDefault="002373B3" w:rsidP="002373B3">
      <w:pPr>
        <w:spacing w:line="360" w:lineRule="auto"/>
        <w:rPr>
          <w:rFonts w:ascii="Arial" w:hAnsi="Arial" w:cs="Arial"/>
        </w:rPr>
      </w:pPr>
      <w:r>
        <w:rPr>
          <w:rFonts w:ascii="Arial" w:hAnsi="Arial" w:cs="Arial"/>
        </w:rPr>
        <w:t>……………………………………………………………………………………………………………..</w:t>
      </w:r>
    </w:p>
    <w:p w:rsidR="002373B3" w:rsidRDefault="002373B3" w:rsidP="002373B3">
      <w:pPr>
        <w:spacing w:line="360" w:lineRule="auto"/>
        <w:rPr>
          <w:rFonts w:ascii="Arial" w:hAnsi="Arial" w:cs="Arial"/>
        </w:rPr>
      </w:pPr>
      <w:r>
        <w:rPr>
          <w:rFonts w:ascii="Arial" w:hAnsi="Arial" w:cs="Arial"/>
        </w:rPr>
        <w:t>…………………………………………………………………………………………………………….</w:t>
      </w:r>
      <w:r w:rsidR="00182E9B">
        <w:rPr>
          <w:rFonts w:ascii="Arial" w:hAnsi="Arial" w:cs="Arial"/>
        </w:rPr>
        <w:t>.</w:t>
      </w:r>
    </w:p>
    <w:p w:rsidR="00485F82" w:rsidRPr="002373B3" w:rsidRDefault="002373B3" w:rsidP="002373B3">
      <w:pPr>
        <w:pStyle w:val="ListParagraph"/>
        <w:numPr>
          <w:ilvl w:val="0"/>
          <w:numId w:val="32"/>
        </w:numPr>
        <w:spacing w:line="360" w:lineRule="auto"/>
        <w:rPr>
          <w:rFonts w:ascii="Arial" w:hAnsi="Arial" w:cs="Arial"/>
        </w:rPr>
      </w:pPr>
      <w:r>
        <w:rPr>
          <w:rFonts w:ascii="Arial" w:hAnsi="Arial" w:cs="Arial"/>
        </w:rPr>
        <w:t>Suggest why overwatering of plants can kill the plant</w:t>
      </w:r>
    </w:p>
    <w:p w:rsidR="00485F82" w:rsidRDefault="002373B3" w:rsidP="002373B3">
      <w:pPr>
        <w:spacing w:line="360" w:lineRule="auto"/>
        <w:rPr>
          <w:rFonts w:ascii="Arial" w:hAnsi="Arial" w:cs="Arial"/>
        </w:rPr>
      </w:pPr>
      <w:r>
        <w:rPr>
          <w:rFonts w:ascii="Arial" w:hAnsi="Arial" w:cs="Arial"/>
        </w:rPr>
        <w:t>……………………………………………………………………………………………………………….</w:t>
      </w:r>
    </w:p>
    <w:p w:rsidR="002373B3" w:rsidRDefault="002373B3" w:rsidP="002373B3">
      <w:pPr>
        <w:spacing w:line="360" w:lineRule="auto"/>
        <w:rPr>
          <w:rFonts w:ascii="Arial" w:hAnsi="Arial" w:cs="Arial"/>
        </w:rPr>
      </w:pPr>
      <w:r>
        <w:rPr>
          <w:rFonts w:ascii="Arial" w:hAnsi="Arial" w:cs="Arial"/>
        </w:rPr>
        <w:t>………………………………………………………………………………………………………………</w:t>
      </w:r>
      <w:r w:rsidR="00182E9B">
        <w:rPr>
          <w:rFonts w:ascii="Arial" w:hAnsi="Arial" w:cs="Arial"/>
        </w:rPr>
        <w:t>.</w:t>
      </w:r>
    </w:p>
    <w:p w:rsidR="00485F82" w:rsidRPr="009C0ED6" w:rsidRDefault="009C0ED6" w:rsidP="002373B3">
      <w:pPr>
        <w:spacing w:line="360" w:lineRule="auto"/>
        <w:rPr>
          <w:rFonts w:ascii="Arial" w:hAnsi="Arial" w:cs="Arial"/>
          <w:b/>
          <w:sz w:val="24"/>
          <w:szCs w:val="24"/>
        </w:rPr>
      </w:pPr>
      <w:r w:rsidRPr="009C0ED6">
        <w:rPr>
          <w:rFonts w:ascii="Arial" w:hAnsi="Arial" w:cs="Arial"/>
          <w:b/>
          <w:sz w:val="24"/>
          <w:szCs w:val="24"/>
        </w:rPr>
        <w:t>The Adaptations of Cells for Rapid Transport across ext</w:t>
      </w:r>
      <w:r>
        <w:rPr>
          <w:rFonts w:ascii="Arial" w:hAnsi="Arial" w:cs="Arial"/>
          <w:b/>
          <w:sz w:val="24"/>
          <w:szCs w:val="24"/>
        </w:rPr>
        <w:t xml:space="preserve">ernal &amp; </w:t>
      </w:r>
      <w:r w:rsidRPr="009C0ED6">
        <w:rPr>
          <w:rFonts w:ascii="Arial" w:hAnsi="Arial" w:cs="Arial"/>
          <w:b/>
          <w:sz w:val="24"/>
          <w:szCs w:val="24"/>
        </w:rPr>
        <w:t>internal membranes</w:t>
      </w:r>
    </w:p>
    <w:p w:rsidR="009C0ED6" w:rsidRPr="009C0ED6" w:rsidRDefault="009C0ED6" w:rsidP="002373B3">
      <w:pPr>
        <w:spacing w:line="360" w:lineRule="auto"/>
        <w:rPr>
          <w:rFonts w:ascii="Arial" w:hAnsi="Arial" w:cs="Arial"/>
          <w:sz w:val="24"/>
          <w:szCs w:val="24"/>
        </w:rPr>
      </w:pPr>
      <w:r w:rsidRPr="009C0ED6">
        <w:rPr>
          <w:rFonts w:ascii="Arial" w:hAnsi="Arial" w:cs="Arial"/>
          <w:sz w:val="24"/>
          <w:szCs w:val="24"/>
        </w:rPr>
        <w:t>Intestinal epithelium cells must allow transportation of soluble products of digestion from the lumen of the gut to the blood capillaries where they can then be transported to the liver. Diffusion alone would be too slow and inefficient. The cells are adapted to ensure efficient transportation across their structure.</w:t>
      </w:r>
    </w:p>
    <w:p w:rsidR="002373B3" w:rsidRDefault="002373B3" w:rsidP="00346DDB">
      <w:pPr>
        <w:spacing w:line="240" w:lineRule="auto"/>
        <w:rPr>
          <w:rFonts w:ascii="Arial" w:hAnsi="Arial" w:cs="Arial"/>
          <w:b/>
          <w:sz w:val="24"/>
          <w:szCs w:val="24"/>
        </w:rPr>
      </w:pPr>
    </w:p>
    <w:p w:rsidR="00485F82" w:rsidRPr="0097618A" w:rsidRDefault="0097618A" w:rsidP="00346DDB">
      <w:pPr>
        <w:spacing w:line="240" w:lineRule="auto"/>
        <w:rPr>
          <w:rFonts w:ascii="Arial" w:hAnsi="Arial" w:cs="Arial"/>
          <w:sz w:val="24"/>
          <w:szCs w:val="24"/>
        </w:rPr>
      </w:pPr>
      <w:r w:rsidRPr="00764FC2">
        <w:rPr>
          <w:rFonts w:ascii="Arial" w:hAnsi="Arial" w:cs="Arial"/>
          <w:b/>
          <w:sz w:val="24"/>
          <w:szCs w:val="24"/>
        </w:rPr>
        <w:t>Past Exam Question</w:t>
      </w:r>
      <w:r w:rsidRPr="0097618A">
        <w:rPr>
          <w:rFonts w:ascii="Arial" w:hAnsi="Arial" w:cs="Arial"/>
          <w:sz w:val="24"/>
          <w:szCs w:val="24"/>
        </w:rPr>
        <w:t xml:space="preserve">: </w:t>
      </w:r>
      <w:r w:rsidR="00764FC2">
        <w:rPr>
          <w:rFonts w:ascii="Arial" w:hAnsi="Arial" w:cs="Arial"/>
          <w:sz w:val="24"/>
          <w:szCs w:val="24"/>
        </w:rPr>
        <w:t xml:space="preserve"> (Biol 1 June 11 listed in SOW)</w:t>
      </w:r>
      <w:r w:rsidR="009C0ED6">
        <w:rPr>
          <w:rFonts w:ascii="Arial" w:hAnsi="Arial" w:cs="Arial"/>
          <w:sz w:val="24"/>
          <w:szCs w:val="24"/>
        </w:rPr>
        <w:t>.</w:t>
      </w:r>
      <w:r w:rsidR="00764FC2">
        <w:rPr>
          <w:rFonts w:ascii="Arial" w:hAnsi="Arial" w:cs="Arial"/>
          <w:sz w:val="24"/>
          <w:szCs w:val="24"/>
        </w:rPr>
        <w:t xml:space="preserve"> </w:t>
      </w:r>
      <w:r w:rsidRPr="0097618A">
        <w:rPr>
          <w:rFonts w:ascii="Arial" w:hAnsi="Arial" w:cs="Arial"/>
          <w:sz w:val="24"/>
          <w:szCs w:val="24"/>
        </w:rPr>
        <w:t>The epithelial cells that line the small intestine are adapted for the absorption of glucose. Explain how.     6 marks</w:t>
      </w:r>
    </w:p>
    <w:p w:rsidR="00485F82" w:rsidRDefault="00764FC2" w:rsidP="00346DDB">
      <w:pPr>
        <w:spacing w:line="240" w:lineRule="auto"/>
        <w:rPr>
          <w:rFonts w:ascii="Arial" w:hAnsi="Arial" w:cs="Arial"/>
        </w:rPr>
      </w:pPr>
      <w:r>
        <w:rPr>
          <w:rFonts w:ascii="Arial" w:hAnsi="Arial" w:cs="Arial"/>
        </w:rPr>
        <w:t>Use the diagram, your own existing knowledge and the text to answer the question.</w:t>
      </w:r>
    </w:p>
    <w:p w:rsidR="00933E63" w:rsidRDefault="0097618A" w:rsidP="00CE36B8">
      <w:pPr>
        <w:spacing w:line="240" w:lineRule="auto"/>
        <w:rPr>
          <w:rFonts w:ascii="Arial" w:hAnsi="Arial" w:cs="Arial"/>
        </w:rPr>
      </w:pPr>
      <w:r>
        <w:rPr>
          <w:rFonts w:ascii="Arial" w:hAnsi="Arial" w:cs="Arial"/>
          <w:noProof/>
          <w:lang w:eastAsia="en-GB"/>
        </w:rPr>
        <mc:AlternateContent>
          <mc:Choice Requires="wpg">
            <w:drawing>
              <wp:anchor distT="0" distB="0" distL="114300" distR="114300" simplePos="0" relativeHeight="251803648" behindDoc="0" locked="0" layoutInCell="1" allowOverlap="1" wp14:anchorId="4A1A44BA" wp14:editId="6CCB6C5C">
                <wp:simplePos x="0" y="0"/>
                <wp:positionH relativeFrom="column">
                  <wp:posOffset>280035</wp:posOffset>
                </wp:positionH>
                <wp:positionV relativeFrom="paragraph">
                  <wp:posOffset>156210</wp:posOffset>
                </wp:positionV>
                <wp:extent cx="1544212" cy="2076193"/>
                <wp:effectExtent l="0" t="0" r="37465" b="19685"/>
                <wp:wrapSquare wrapText="bothSides"/>
                <wp:docPr id="26" name="Group 26"/>
                <wp:cNvGraphicFramePr/>
                <a:graphic xmlns:a="http://schemas.openxmlformats.org/drawingml/2006/main">
                  <a:graphicData uri="http://schemas.microsoft.com/office/word/2010/wordprocessingGroup">
                    <wpg:wgp>
                      <wpg:cNvGrpSpPr/>
                      <wpg:grpSpPr>
                        <a:xfrm>
                          <a:off x="0" y="0"/>
                          <a:ext cx="1544212" cy="2076193"/>
                          <a:chOff x="2469634" y="827499"/>
                          <a:chExt cx="2584458" cy="3975688"/>
                        </a:xfrm>
                      </wpg:grpSpPr>
                      <wpg:grpSp>
                        <wpg:cNvPr id="27" name="Group 27"/>
                        <wpg:cNvGrpSpPr/>
                        <wpg:grpSpPr>
                          <a:xfrm>
                            <a:off x="2469634" y="827499"/>
                            <a:ext cx="2573795" cy="3832715"/>
                            <a:chOff x="2469634" y="827499"/>
                            <a:chExt cx="2573795" cy="3832715"/>
                          </a:xfrm>
                        </wpg:grpSpPr>
                        <wpg:grpSp>
                          <wpg:cNvPr id="29" name="Group 29"/>
                          <wpg:cNvGrpSpPr/>
                          <wpg:grpSpPr>
                            <a:xfrm>
                              <a:off x="2469634" y="827499"/>
                              <a:ext cx="2573795" cy="3832715"/>
                              <a:chOff x="2469634" y="827499"/>
                              <a:chExt cx="1541082" cy="2242823"/>
                            </a:xfrm>
                          </wpg:grpSpPr>
                          <wpg:grpSp>
                            <wpg:cNvPr id="24208" name="Group 24208"/>
                            <wpg:cNvGrpSpPr/>
                            <wpg:grpSpPr>
                              <a:xfrm>
                                <a:off x="2469634" y="827499"/>
                                <a:ext cx="1541082" cy="2242823"/>
                                <a:chOff x="2469634" y="827499"/>
                                <a:chExt cx="1541082" cy="2242823"/>
                              </a:xfrm>
                            </wpg:grpSpPr>
                            <wps:wsp>
                              <wps:cNvPr id="24221" name="Freeform 24221"/>
                              <wps:cNvSpPr/>
                              <wps:spPr>
                                <a:xfrm>
                                  <a:off x="2469634" y="827499"/>
                                  <a:ext cx="1541082" cy="2242823"/>
                                </a:xfrm>
                                <a:custGeom>
                                  <a:avLst/>
                                  <a:gdLst>
                                    <a:gd name="connsiteX0" fmla="*/ 241749 w 1541082"/>
                                    <a:gd name="connsiteY0" fmla="*/ 148686 h 2242823"/>
                                    <a:gd name="connsiteX1" fmla="*/ 68755 w 1541082"/>
                                    <a:gd name="connsiteY1" fmla="*/ 99259 h 2242823"/>
                                    <a:gd name="connsiteX2" fmla="*/ 6971 w 1541082"/>
                                    <a:gd name="connsiteY2" fmla="*/ 247540 h 2242823"/>
                                    <a:gd name="connsiteX3" fmla="*/ 6971 w 1541082"/>
                                    <a:gd name="connsiteY3" fmla="*/ 605886 h 2242823"/>
                                    <a:gd name="connsiteX4" fmla="*/ 56398 w 1541082"/>
                                    <a:gd name="connsiteY4" fmla="*/ 951875 h 2242823"/>
                                    <a:gd name="connsiteX5" fmla="*/ 68755 w 1541082"/>
                                    <a:gd name="connsiteY5" fmla="*/ 1347292 h 2242823"/>
                                    <a:gd name="connsiteX6" fmla="*/ 142895 w 1541082"/>
                                    <a:gd name="connsiteY6" fmla="*/ 1606784 h 2242823"/>
                                    <a:gd name="connsiteX7" fmla="*/ 93468 w 1541082"/>
                                    <a:gd name="connsiteY7" fmla="*/ 1890989 h 2242823"/>
                                    <a:gd name="connsiteX8" fmla="*/ 278820 w 1541082"/>
                                    <a:gd name="connsiteY8" fmla="*/ 2175194 h 2242823"/>
                                    <a:gd name="connsiteX9" fmla="*/ 884301 w 1541082"/>
                                    <a:gd name="connsiteY9" fmla="*/ 2236978 h 2242823"/>
                                    <a:gd name="connsiteX10" fmla="*/ 1366214 w 1541082"/>
                                    <a:gd name="connsiteY10" fmla="*/ 2212265 h 2242823"/>
                                    <a:gd name="connsiteX11" fmla="*/ 1502139 w 1541082"/>
                                    <a:gd name="connsiteY11" fmla="*/ 1989843 h 2242823"/>
                                    <a:gd name="connsiteX12" fmla="*/ 1539209 w 1541082"/>
                                    <a:gd name="connsiteY12" fmla="*/ 1717994 h 2242823"/>
                                    <a:gd name="connsiteX13" fmla="*/ 1526852 w 1541082"/>
                                    <a:gd name="connsiteY13" fmla="*/ 1063086 h 2242823"/>
                                    <a:gd name="connsiteX14" fmla="*/ 1452712 w 1541082"/>
                                    <a:gd name="connsiteY14" fmla="*/ 457605 h 2242823"/>
                                    <a:gd name="connsiteX15" fmla="*/ 1477425 w 1541082"/>
                                    <a:gd name="connsiteY15" fmla="*/ 235184 h 2242823"/>
                                    <a:gd name="connsiteX16" fmla="*/ 1403285 w 1541082"/>
                                    <a:gd name="connsiteY16" fmla="*/ 25119 h 2242823"/>
                                    <a:gd name="connsiteX17" fmla="*/ 1230290 w 1541082"/>
                                    <a:gd name="connsiteY17" fmla="*/ 37475 h 2242823"/>
                                    <a:gd name="connsiteX18" fmla="*/ 1329144 w 1541082"/>
                                    <a:gd name="connsiteY18" fmla="*/ 173400 h 2242823"/>
                                    <a:gd name="connsiteX19" fmla="*/ 1353858 w 1541082"/>
                                    <a:gd name="connsiteY19" fmla="*/ 408178 h 2242823"/>
                                    <a:gd name="connsiteX20" fmla="*/ 1205576 w 1541082"/>
                                    <a:gd name="connsiteY20" fmla="*/ 494675 h 2242823"/>
                                    <a:gd name="connsiteX21" fmla="*/ 1193220 w 1541082"/>
                                    <a:gd name="connsiteY21" fmla="*/ 334038 h 2242823"/>
                                    <a:gd name="connsiteX22" fmla="*/ 1193220 w 1541082"/>
                                    <a:gd name="connsiteY22" fmla="*/ 235184 h 2242823"/>
                                    <a:gd name="connsiteX23" fmla="*/ 1180863 w 1541082"/>
                                    <a:gd name="connsiteY23" fmla="*/ 99259 h 2242823"/>
                                    <a:gd name="connsiteX24" fmla="*/ 1069652 w 1541082"/>
                                    <a:gd name="connsiteY24" fmla="*/ 405 h 2242823"/>
                                    <a:gd name="connsiteX25" fmla="*/ 1032582 w 1541082"/>
                                    <a:gd name="connsiteY25" fmla="*/ 136330 h 2242823"/>
                                    <a:gd name="connsiteX26" fmla="*/ 1094366 w 1541082"/>
                                    <a:gd name="connsiteY26" fmla="*/ 309324 h 2242823"/>
                                    <a:gd name="connsiteX27" fmla="*/ 1106722 w 1541082"/>
                                    <a:gd name="connsiteY27" fmla="*/ 469962 h 2242823"/>
                                    <a:gd name="connsiteX28" fmla="*/ 983155 w 1541082"/>
                                    <a:gd name="connsiteY28" fmla="*/ 556459 h 2242823"/>
                                    <a:gd name="connsiteX29" fmla="*/ 995512 w 1541082"/>
                                    <a:gd name="connsiteY29" fmla="*/ 469962 h 2242823"/>
                                    <a:gd name="connsiteX30" fmla="*/ 1007868 w 1541082"/>
                                    <a:gd name="connsiteY30" fmla="*/ 309324 h 2242823"/>
                                    <a:gd name="connsiteX31" fmla="*/ 970798 w 1541082"/>
                                    <a:gd name="connsiteY31" fmla="*/ 99259 h 2242823"/>
                                    <a:gd name="connsiteX32" fmla="*/ 958441 w 1541082"/>
                                    <a:gd name="connsiteY32" fmla="*/ 49832 h 2242823"/>
                                    <a:gd name="connsiteX33" fmla="*/ 884301 w 1541082"/>
                                    <a:gd name="connsiteY33" fmla="*/ 99259 h 2242823"/>
                                    <a:gd name="connsiteX34" fmla="*/ 884301 w 1541082"/>
                                    <a:gd name="connsiteY34" fmla="*/ 296967 h 2242823"/>
                                    <a:gd name="connsiteX35" fmla="*/ 896658 w 1541082"/>
                                    <a:gd name="connsiteY35" fmla="*/ 507032 h 2242823"/>
                                    <a:gd name="connsiteX36" fmla="*/ 834874 w 1541082"/>
                                    <a:gd name="connsiteY36" fmla="*/ 568816 h 2242823"/>
                                    <a:gd name="connsiteX37" fmla="*/ 810160 w 1541082"/>
                                    <a:gd name="connsiteY37" fmla="*/ 358751 h 2242823"/>
                                    <a:gd name="connsiteX38" fmla="*/ 810160 w 1541082"/>
                                    <a:gd name="connsiteY38" fmla="*/ 161043 h 2242823"/>
                                    <a:gd name="connsiteX39" fmla="*/ 810160 w 1541082"/>
                                    <a:gd name="connsiteY39" fmla="*/ 99259 h 2242823"/>
                                    <a:gd name="connsiteX40" fmla="*/ 711306 w 1541082"/>
                                    <a:gd name="connsiteY40" fmla="*/ 99259 h 2242823"/>
                                    <a:gd name="connsiteX41" fmla="*/ 686593 w 1541082"/>
                                    <a:gd name="connsiteY41" fmla="*/ 222827 h 2242823"/>
                                    <a:gd name="connsiteX42" fmla="*/ 736020 w 1541082"/>
                                    <a:gd name="connsiteY42" fmla="*/ 358751 h 2242823"/>
                                    <a:gd name="connsiteX43" fmla="*/ 748376 w 1541082"/>
                                    <a:gd name="connsiteY43" fmla="*/ 507032 h 2242823"/>
                                    <a:gd name="connsiteX44" fmla="*/ 686593 w 1541082"/>
                                    <a:gd name="connsiteY44" fmla="*/ 556459 h 2242823"/>
                                    <a:gd name="connsiteX45" fmla="*/ 600095 w 1541082"/>
                                    <a:gd name="connsiteY45" fmla="*/ 482319 h 2242823"/>
                                    <a:gd name="connsiteX46" fmla="*/ 637166 w 1541082"/>
                                    <a:gd name="connsiteY46" fmla="*/ 198113 h 2242823"/>
                                    <a:gd name="connsiteX47" fmla="*/ 624809 w 1541082"/>
                                    <a:gd name="connsiteY47" fmla="*/ 99259 h 2242823"/>
                                    <a:gd name="connsiteX48" fmla="*/ 563025 w 1541082"/>
                                    <a:gd name="connsiteY48" fmla="*/ 62189 h 2242823"/>
                                    <a:gd name="connsiteX49" fmla="*/ 550668 w 1541082"/>
                                    <a:gd name="connsiteY49" fmla="*/ 210470 h 2242823"/>
                                    <a:gd name="connsiteX50" fmla="*/ 563025 w 1541082"/>
                                    <a:gd name="connsiteY50" fmla="*/ 358751 h 2242823"/>
                                    <a:gd name="connsiteX51" fmla="*/ 550668 w 1541082"/>
                                    <a:gd name="connsiteY51" fmla="*/ 519389 h 2242823"/>
                                    <a:gd name="connsiteX52" fmla="*/ 525955 w 1541082"/>
                                    <a:gd name="connsiteY52" fmla="*/ 593530 h 2242823"/>
                                    <a:gd name="connsiteX53" fmla="*/ 476528 w 1541082"/>
                                    <a:gd name="connsiteY53" fmla="*/ 507032 h 2242823"/>
                                    <a:gd name="connsiteX54" fmla="*/ 476528 w 1541082"/>
                                    <a:gd name="connsiteY54" fmla="*/ 395821 h 2242823"/>
                                    <a:gd name="connsiteX55" fmla="*/ 488885 w 1541082"/>
                                    <a:gd name="connsiteY55" fmla="*/ 136330 h 2242823"/>
                                    <a:gd name="connsiteX56" fmla="*/ 427101 w 1541082"/>
                                    <a:gd name="connsiteY56" fmla="*/ 136330 h 2242823"/>
                                    <a:gd name="connsiteX57" fmla="*/ 402387 w 1541082"/>
                                    <a:gd name="connsiteY57" fmla="*/ 358751 h 2242823"/>
                                    <a:gd name="connsiteX58" fmla="*/ 402387 w 1541082"/>
                                    <a:gd name="connsiteY58" fmla="*/ 568816 h 2242823"/>
                                    <a:gd name="connsiteX59" fmla="*/ 328247 w 1541082"/>
                                    <a:gd name="connsiteY59" fmla="*/ 593530 h 2242823"/>
                                    <a:gd name="connsiteX60" fmla="*/ 328247 w 1541082"/>
                                    <a:gd name="connsiteY60" fmla="*/ 395821 h 2242823"/>
                                    <a:gd name="connsiteX61" fmla="*/ 365317 w 1541082"/>
                                    <a:gd name="connsiteY61" fmla="*/ 272254 h 2242823"/>
                                    <a:gd name="connsiteX62" fmla="*/ 278820 w 1541082"/>
                                    <a:gd name="connsiteY62" fmla="*/ 334038 h 2242823"/>
                                    <a:gd name="connsiteX63" fmla="*/ 266463 w 1541082"/>
                                    <a:gd name="connsiteY63" fmla="*/ 605886 h 2242823"/>
                                    <a:gd name="connsiteX64" fmla="*/ 229393 w 1541082"/>
                                    <a:gd name="connsiteY64" fmla="*/ 531746 h 2242823"/>
                                    <a:gd name="connsiteX65" fmla="*/ 179966 w 1541082"/>
                                    <a:gd name="connsiteY65" fmla="*/ 309324 h 2242823"/>
                                    <a:gd name="connsiteX66" fmla="*/ 204679 w 1541082"/>
                                    <a:gd name="connsiteY66" fmla="*/ 222827 h 2242823"/>
                                    <a:gd name="connsiteX67" fmla="*/ 241749 w 1541082"/>
                                    <a:gd name="connsiteY67" fmla="*/ 148686 h 2242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541082" h="2242823">
                                      <a:moveTo>
                                        <a:pt x="241749" y="148686"/>
                                      </a:moveTo>
                                      <a:cubicBezTo>
                                        <a:pt x="219095" y="128091"/>
                                        <a:pt x="107885" y="82783"/>
                                        <a:pt x="68755" y="99259"/>
                                      </a:cubicBezTo>
                                      <a:cubicBezTo>
                                        <a:pt x="29625" y="115735"/>
                                        <a:pt x="17268" y="163102"/>
                                        <a:pt x="6971" y="247540"/>
                                      </a:cubicBezTo>
                                      <a:cubicBezTo>
                                        <a:pt x="-3326" y="331978"/>
                                        <a:pt x="-1267" y="488497"/>
                                        <a:pt x="6971" y="605886"/>
                                      </a:cubicBezTo>
                                      <a:cubicBezTo>
                                        <a:pt x="15209" y="723275"/>
                                        <a:pt x="46101" y="828307"/>
                                        <a:pt x="56398" y="951875"/>
                                      </a:cubicBezTo>
                                      <a:cubicBezTo>
                                        <a:pt x="66695" y="1075443"/>
                                        <a:pt x="54339" y="1238141"/>
                                        <a:pt x="68755" y="1347292"/>
                                      </a:cubicBezTo>
                                      <a:cubicBezTo>
                                        <a:pt x="83171" y="1456443"/>
                                        <a:pt x="138776" y="1516168"/>
                                        <a:pt x="142895" y="1606784"/>
                                      </a:cubicBezTo>
                                      <a:cubicBezTo>
                                        <a:pt x="147014" y="1697400"/>
                                        <a:pt x="70814" y="1796254"/>
                                        <a:pt x="93468" y="1890989"/>
                                      </a:cubicBezTo>
                                      <a:cubicBezTo>
                                        <a:pt x="116122" y="1985724"/>
                                        <a:pt x="147015" y="2117529"/>
                                        <a:pt x="278820" y="2175194"/>
                                      </a:cubicBezTo>
                                      <a:cubicBezTo>
                                        <a:pt x="410625" y="2232859"/>
                                        <a:pt x="703069" y="2230800"/>
                                        <a:pt x="884301" y="2236978"/>
                                      </a:cubicBezTo>
                                      <a:cubicBezTo>
                                        <a:pt x="1065533" y="2243156"/>
                                        <a:pt x="1263241" y="2253454"/>
                                        <a:pt x="1366214" y="2212265"/>
                                      </a:cubicBezTo>
                                      <a:cubicBezTo>
                                        <a:pt x="1469187" y="2171076"/>
                                        <a:pt x="1473307" y="2072221"/>
                                        <a:pt x="1502139" y="1989843"/>
                                      </a:cubicBezTo>
                                      <a:cubicBezTo>
                                        <a:pt x="1530971" y="1907465"/>
                                        <a:pt x="1535090" y="1872453"/>
                                        <a:pt x="1539209" y="1717994"/>
                                      </a:cubicBezTo>
                                      <a:cubicBezTo>
                                        <a:pt x="1543328" y="1563535"/>
                                        <a:pt x="1541268" y="1273151"/>
                                        <a:pt x="1526852" y="1063086"/>
                                      </a:cubicBezTo>
                                      <a:cubicBezTo>
                                        <a:pt x="1512436" y="853021"/>
                                        <a:pt x="1460950" y="595589"/>
                                        <a:pt x="1452712" y="457605"/>
                                      </a:cubicBezTo>
                                      <a:cubicBezTo>
                                        <a:pt x="1444474" y="319621"/>
                                        <a:pt x="1485663" y="307265"/>
                                        <a:pt x="1477425" y="235184"/>
                                      </a:cubicBezTo>
                                      <a:cubicBezTo>
                                        <a:pt x="1469187" y="163103"/>
                                        <a:pt x="1444474" y="58070"/>
                                        <a:pt x="1403285" y="25119"/>
                                      </a:cubicBezTo>
                                      <a:cubicBezTo>
                                        <a:pt x="1362096" y="-7833"/>
                                        <a:pt x="1242647" y="12761"/>
                                        <a:pt x="1230290" y="37475"/>
                                      </a:cubicBezTo>
                                      <a:cubicBezTo>
                                        <a:pt x="1217933" y="62188"/>
                                        <a:pt x="1308549" y="111616"/>
                                        <a:pt x="1329144" y="173400"/>
                                      </a:cubicBezTo>
                                      <a:cubicBezTo>
                                        <a:pt x="1349739" y="235184"/>
                                        <a:pt x="1374453" y="354632"/>
                                        <a:pt x="1353858" y="408178"/>
                                      </a:cubicBezTo>
                                      <a:cubicBezTo>
                                        <a:pt x="1333263" y="461724"/>
                                        <a:pt x="1232349" y="507032"/>
                                        <a:pt x="1205576" y="494675"/>
                                      </a:cubicBezTo>
                                      <a:cubicBezTo>
                                        <a:pt x="1178803" y="482318"/>
                                        <a:pt x="1195279" y="377286"/>
                                        <a:pt x="1193220" y="334038"/>
                                      </a:cubicBezTo>
                                      <a:cubicBezTo>
                                        <a:pt x="1191161" y="290790"/>
                                        <a:pt x="1195279" y="274314"/>
                                        <a:pt x="1193220" y="235184"/>
                                      </a:cubicBezTo>
                                      <a:cubicBezTo>
                                        <a:pt x="1191161" y="196054"/>
                                        <a:pt x="1201458" y="138389"/>
                                        <a:pt x="1180863" y="99259"/>
                                      </a:cubicBezTo>
                                      <a:cubicBezTo>
                                        <a:pt x="1160268" y="60129"/>
                                        <a:pt x="1094365" y="-5773"/>
                                        <a:pt x="1069652" y="405"/>
                                      </a:cubicBezTo>
                                      <a:cubicBezTo>
                                        <a:pt x="1044939" y="6583"/>
                                        <a:pt x="1028463" y="84844"/>
                                        <a:pt x="1032582" y="136330"/>
                                      </a:cubicBezTo>
                                      <a:cubicBezTo>
                                        <a:pt x="1036701" y="187816"/>
                                        <a:pt x="1082009" y="253719"/>
                                        <a:pt x="1094366" y="309324"/>
                                      </a:cubicBezTo>
                                      <a:cubicBezTo>
                                        <a:pt x="1106723" y="364929"/>
                                        <a:pt x="1125257" y="428773"/>
                                        <a:pt x="1106722" y="469962"/>
                                      </a:cubicBezTo>
                                      <a:cubicBezTo>
                                        <a:pt x="1088187" y="511151"/>
                                        <a:pt x="1001690" y="556459"/>
                                        <a:pt x="983155" y="556459"/>
                                      </a:cubicBezTo>
                                      <a:cubicBezTo>
                                        <a:pt x="964620" y="556459"/>
                                        <a:pt x="991393" y="511151"/>
                                        <a:pt x="995512" y="469962"/>
                                      </a:cubicBezTo>
                                      <a:cubicBezTo>
                                        <a:pt x="999631" y="428773"/>
                                        <a:pt x="1011987" y="371108"/>
                                        <a:pt x="1007868" y="309324"/>
                                      </a:cubicBezTo>
                                      <a:cubicBezTo>
                                        <a:pt x="1003749" y="247540"/>
                                        <a:pt x="979036" y="142507"/>
                                        <a:pt x="970798" y="99259"/>
                                      </a:cubicBezTo>
                                      <a:cubicBezTo>
                                        <a:pt x="962560" y="56011"/>
                                        <a:pt x="972857" y="49832"/>
                                        <a:pt x="958441" y="49832"/>
                                      </a:cubicBezTo>
                                      <a:cubicBezTo>
                                        <a:pt x="944025" y="49832"/>
                                        <a:pt x="896658" y="58070"/>
                                        <a:pt x="884301" y="99259"/>
                                      </a:cubicBezTo>
                                      <a:cubicBezTo>
                                        <a:pt x="871944" y="140448"/>
                                        <a:pt x="882242" y="229005"/>
                                        <a:pt x="884301" y="296967"/>
                                      </a:cubicBezTo>
                                      <a:cubicBezTo>
                                        <a:pt x="886360" y="364929"/>
                                        <a:pt x="904896" y="461724"/>
                                        <a:pt x="896658" y="507032"/>
                                      </a:cubicBezTo>
                                      <a:cubicBezTo>
                                        <a:pt x="888420" y="552340"/>
                                        <a:pt x="849290" y="593529"/>
                                        <a:pt x="834874" y="568816"/>
                                      </a:cubicBezTo>
                                      <a:cubicBezTo>
                                        <a:pt x="820458" y="544103"/>
                                        <a:pt x="814279" y="426713"/>
                                        <a:pt x="810160" y="358751"/>
                                      </a:cubicBezTo>
                                      <a:cubicBezTo>
                                        <a:pt x="806041" y="290789"/>
                                        <a:pt x="810160" y="161043"/>
                                        <a:pt x="810160" y="161043"/>
                                      </a:cubicBezTo>
                                      <a:cubicBezTo>
                                        <a:pt x="810160" y="117794"/>
                                        <a:pt x="826636" y="109556"/>
                                        <a:pt x="810160" y="99259"/>
                                      </a:cubicBezTo>
                                      <a:cubicBezTo>
                                        <a:pt x="793684" y="88962"/>
                                        <a:pt x="731900" y="78664"/>
                                        <a:pt x="711306" y="99259"/>
                                      </a:cubicBezTo>
                                      <a:cubicBezTo>
                                        <a:pt x="690712" y="119854"/>
                                        <a:pt x="682474" y="179578"/>
                                        <a:pt x="686593" y="222827"/>
                                      </a:cubicBezTo>
                                      <a:cubicBezTo>
                                        <a:pt x="690712" y="266076"/>
                                        <a:pt x="725723" y="311384"/>
                                        <a:pt x="736020" y="358751"/>
                                      </a:cubicBezTo>
                                      <a:cubicBezTo>
                                        <a:pt x="746317" y="406118"/>
                                        <a:pt x="756614" y="474081"/>
                                        <a:pt x="748376" y="507032"/>
                                      </a:cubicBezTo>
                                      <a:cubicBezTo>
                                        <a:pt x="740138" y="539983"/>
                                        <a:pt x="711306" y="560578"/>
                                        <a:pt x="686593" y="556459"/>
                                      </a:cubicBezTo>
                                      <a:cubicBezTo>
                                        <a:pt x="661880" y="552340"/>
                                        <a:pt x="608333" y="542043"/>
                                        <a:pt x="600095" y="482319"/>
                                      </a:cubicBezTo>
                                      <a:cubicBezTo>
                                        <a:pt x="591857" y="422595"/>
                                        <a:pt x="633047" y="261956"/>
                                        <a:pt x="637166" y="198113"/>
                                      </a:cubicBezTo>
                                      <a:cubicBezTo>
                                        <a:pt x="641285" y="134270"/>
                                        <a:pt x="637166" y="121913"/>
                                        <a:pt x="624809" y="99259"/>
                                      </a:cubicBezTo>
                                      <a:cubicBezTo>
                                        <a:pt x="612452" y="76605"/>
                                        <a:pt x="575382" y="43654"/>
                                        <a:pt x="563025" y="62189"/>
                                      </a:cubicBezTo>
                                      <a:cubicBezTo>
                                        <a:pt x="550668" y="80724"/>
                                        <a:pt x="550668" y="161043"/>
                                        <a:pt x="550668" y="210470"/>
                                      </a:cubicBezTo>
                                      <a:cubicBezTo>
                                        <a:pt x="550668" y="259897"/>
                                        <a:pt x="563025" y="307265"/>
                                        <a:pt x="563025" y="358751"/>
                                      </a:cubicBezTo>
                                      <a:cubicBezTo>
                                        <a:pt x="563025" y="410237"/>
                                        <a:pt x="556846" y="480259"/>
                                        <a:pt x="550668" y="519389"/>
                                      </a:cubicBezTo>
                                      <a:cubicBezTo>
                                        <a:pt x="544490" y="558519"/>
                                        <a:pt x="538312" y="595590"/>
                                        <a:pt x="525955" y="593530"/>
                                      </a:cubicBezTo>
                                      <a:cubicBezTo>
                                        <a:pt x="513598" y="591471"/>
                                        <a:pt x="484766" y="539983"/>
                                        <a:pt x="476528" y="507032"/>
                                      </a:cubicBezTo>
                                      <a:cubicBezTo>
                                        <a:pt x="468290" y="474081"/>
                                        <a:pt x="474468" y="457605"/>
                                        <a:pt x="476528" y="395821"/>
                                      </a:cubicBezTo>
                                      <a:cubicBezTo>
                                        <a:pt x="478588" y="334037"/>
                                        <a:pt x="497123" y="179578"/>
                                        <a:pt x="488885" y="136330"/>
                                      </a:cubicBezTo>
                                      <a:cubicBezTo>
                                        <a:pt x="480647" y="93082"/>
                                        <a:pt x="441517" y="99260"/>
                                        <a:pt x="427101" y="136330"/>
                                      </a:cubicBezTo>
                                      <a:cubicBezTo>
                                        <a:pt x="412685" y="173400"/>
                                        <a:pt x="406506" y="286670"/>
                                        <a:pt x="402387" y="358751"/>
                                      </a:cubicBezTo>
                                      <a:cubicBezTo>
                                        <a:pt x="398268" y="430832"/>
                                        <a:pt x="414744" y="529686"/>
                                        <a:pt x="402387" y="568816"/>
                                      </a:cubicBezTo>
                                      <a:cubicBezTo>
                                        <a:pt x="390030" y="607946"/>
                                        <a:pt x="340604" y="622362"/>
                                        <a:pt x="328247" y="593530"/>
                                      </a:cubicBezTo>
                                      <a:cubicBezTo>
                                        <a:pt x="315890" y="564698"/>
                                        <a:pt x="322069" y="449367"/>
                                        <a:pt x="328247" y="395821"/>
                                      </a:cubicBezTo>
                                      <a:cubicBezTo>
                                        <a:pt x="334425" y="342275"/>
                                        <a:pt x="373555" y="282551"/>
                                        <a:pt x="365317" y="272254"/>
                                      </a:cubicBezTo>
                                      <a:cubicBezTo>
                                        <a:pt x="357079" y="261957"/>
                                        <a:pt x="295296" y="278433"/>
                                        <a:pt x="278820" y="334038"/>
                                      </a:cubicBezTo>
                                      <a:cubicBezTo>
                                        <a:pt x="262344" y="389643"/>
                                        <a:pt x="274701" y="572935"/>
                                        <a:pt x="266463" y="605886"/>
                                      </a:cubicBezTo>
                                      <a:cubicBezTo>
                                        <a:pt x="258225" y="638837"/>
                                        <a:pt x="243809" y="581173"/>
                                        <a:pt x="229393" y="531746"/>
                                      </a:cubicBezTo>
                                      <a:cubicBezTo>
                                        <a:pt x="214977" y="482319"/>
                                        <a:pt x="184085" y="360810"/>
                                        <a:pt x="179966" y="309324"/>
                                      </a:cubicBezTo>
                                      <a:cubicBezTo>
                                        <a:pt x="175847" y="257838"/>
                                        <a:pt x="196441" y="249600"/>
                                        <a:pt x="204679" y="222827"/>
                                      </a:cubicBezTo>
                                      <a:cubicBezTo>
                                        <a:pt x="212917" y="196054"/>
                                        <a:pt x="264403" y="169281"/>
                                        <a:pt x="241749" y="148686"/>
                                      </a:cubicBezTo>
                                      <a:close/>
                                    </a:path>
                                  </a:pathLst>
                                </a:custGeom>
                                <a:solidFill>
                                  <a:schemeClr val="accent1">
                                    <a:lumMod val="20000"/>
                                    <a:lumOff val="80000"/>
                                  </a:schemeClr>
                                </a:solid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222" name="Group 24222"/>
                              <wpg:cNvGrpSpPr/>
                              <wpg:grpSpPr>
                                <a:xfrm>
                                  <a:off x="2654088" y="1517560"/>
                                  <a:ext cx="1237816" cy="1357008"/>
                                  <a:chOff x="2654088" y="1517560"/>
                                  <a:chExt cx="1237816" cy="1357008"/>
                                </a:xfrm>
                              </wpg:grpSpPr>
                              <wpg:grpSp>
                                <wpg:cNvPr id="24223" name="Group 24223"/>
                                <wpg:cNvGrpSpPr/>
                                <wpg:grpSpPr>
                                  <a:xfrm rot="-2640000">
                                    <a:off x="2848455" y="1517560"/>
                                    <a:ext cx="216719" cy="420862"/>
                                    <a:chOff x="2848455" y="1517560"/>
                                    <a:chExt cx="287982" cy="473273"/>
                                  </a:xfrm>
                                </wpg:grpSpPr>
                                <wps:wsp>
                                  <wps:cNvPr id="1024" name="Oval 1024"/>
                                  <wps:cNvSpPr>
                                    <a:spLocks/>
                                  </wps:cNvSpPr>
                                  <wps:spPr bwMode="auto">
                                    <a:xfrm>
                                      <a:off x="2848455" y="1517560"/>
                                      <a:ext cx="287982" cy="473273"/>
                                    </a:xfrm>
                                    <a:prstGeom prst="ellipse">
                                      <a:avLst/>
                                    </a:prstGeom>
                                    <a:solidFill>
                                      <a:srgbClr val="FFFF00"/>
                                    </a:solidFill>
                                    <a:ln w="9525">
                                      <a:solidFill>
                                        <a:schemeClr val="tx1"/>
                                      </a:solidFill>
                                      <a:round/>
                                      <a:headEnd/>
                                      <a:tailEnd/>
                                    </a:ln>
                                  </wps:spPr>
                                  <wps:bodyPr lIns="0" tIns="0" rIns="0" bIns="0"/>
                                </wps:wsp>
                                <wps:wsp>
                                  <wps:cNvPr id="1025" name="AutoShape 55"/>
                                  <wps:cNvSpPr>
                                    <a:spLocks/>
                                  </wps:cNvSpPr>
                                  <wps:spPr bwMode="auto">
                                    <a:xfrm>
                                      <a:off x="2884174" y="1537652"/>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1027" name="Group 1027"/>
                                <wpg:cNvGrpSpPr/>
                                <wpg:grpSpPr>
                                  <a:xfrm rot="1140000">
                                    <a:off x="3700290" y="2062529"/>
                                    <a:ext cx="191614" cy="388205"/>
                                    <a:chOff x="3700290" y="2062529"/>
                                    <a:chExt cx="287982" cy="473273"/>
                                  </a:xfrm>
                                </wpg:grpSpPr>
                                <wps:wsp>
                                  <wps:cNvPr id="1028" name="Oval 1028"/>
                                  <wps:cNvSpPr>
                                    <a:spLocks/>
                                  </wps:cNvSpPr>
                                  <wps:spPr bwMode="auto">
                                    <a:xfrm>
                                      <a:off x="3700290" y="2062529"/>
                                      <a:ext cx="287982" cy="473273"/>
                                    </a:xfrm>
                                    <a:prstGeom prst="ellipse">
                                      <a:avLst/>
                                    </a:prstGeom>
                                    <a:solidFill>
                                      <a:srgbClr val="FFFF00"/>
                                    </a:solidFill>
                                    <a:ln w="9525">
                                      <a:solidFill>
                                        <a:schemeClr val="tx1"/>
                                      </a:solidFill>
                                      <a:round/>
                                      <a:headEnd/>
                                      <a:tailEnd/>
                                    </a:ln>
                                  </wps:spPr>
                                  <wps:bodyPr lIns="0" tIns="0" rIns="0" bIns="0"/>
                                </wps:wsp>
                                <wps:wsp>
                                  <wps:cNvPr id="1031" name="AutoShape 55"/>
                                  <wps:cNvSpPr>
                                    <a:spLocks/>
                                  </wps:cNvSpPr>
                                  <wps:spPr bwMode="auto">
                                    <a:xfrm>
                                      <a:off x="3736009" y="2082621"/>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1040" name="Group 1040"/>
                                <wpg:cNvGrpSpPr/>
                                <wpg:grpSpPr>
                                  <a:xfrm rot="2820000">
                                    <a:off x="3130046" y="2251312"/>
                                    <a:ext cx="183638" cy="329659"/>
                                    <a:chOff x="3130046" y="2251312"/>
                                    <a:chExt cx="287982" cy="473273"/>
                                  </a:xfrm>
                                </wpg:grpSpPr>
                                <wps:wsp>
                                  <wps:cNvPr id="24224" name="Oval 24224"/>
                                  <wps:cNvSpPr>
                                    <a:spLocks/>
                                  </wps:cNvSpPr>
                                  <wps:spPr bwMode="auto">
                                    <a:xfrm>
                                      <a:off x="3130046" y="2251312"/>
                                      <a:ext cx="287982" cy="473273"/>
                                    </a:xfrm>
                                    <a:prstGeom prst="ellipse">
                                      <a:avLst/>
                                    </a:prstGeom>
                                    <a:solidFill>
                                      <a:srgbClr val="FFFF00"/>
                                    </a:solidFill>
                                    <a:ln w="9525">
                                      <a:solidFill>
                                        <a:schemeClr val="tx1"/>
                                      </a:solidFill>
                                      <a:round/>
                                      <a:headEnd/>
                                      <a:tailEnd/>
                                    </a:ln>
                                  </wps:spPr>
                                  <wps:bodyPr lIns="0" tIns="0" rIns="0" bIns="0"/>
                                </wps:wsp>
                                <wps:wsp>
                                  <wps:cNvPr id="24225" name="AutoShape 55"/>
                                  <wps:cNvSpPr>
                                    <a:spLocks/>
                                  </wps:cNvSpPr>
                                  <wps:spPr bwMode="auto">
                                    <a:xfrm>
                                      <a:off x="3165765" y="2271404"/>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26" name="Group 24226"/>
                                <wpg:cNvGrpSpPr/>
                                <wpg:grpSpPr>
                                  <a:xfrm>
                                    <a:off x="2654088" y="2014152"/>
                                    <a:ext cx="403285" cy="209626"/>
                                    <a:chOff x="2654088" y="2014152"/>
                                    <a:chExt cx="287982" cy="473273"/>
                                  </a:xfrm>
                                </wpg:grpSpPr>
                                <wps:wsp>
                                  <wps:cNvPr id="24234" name="Oval 24234"/>
                                  <wps:cNvSpPr>
                                    <a:spLocks/>
                                  </wps:cNvSpPr>
                                  <wps:spPr bwMode="auto">
                                    <a:xfrm>
                                      <a:off x="2654088" y="2014152"/>
                                      <a:ext cx="287982" cy="473273"/>
                                    </a:xfrm>
                                    <a:prstGeom prst="ellipse">
                                      <a:avLst/>
                                    </a:prstGeom>
                                    <a:solidFill>
                                      <a:srgbClr val="FFFF00"/>
                                    </a:solidFill>
                                    <a:ln w="9525">
                                      <a:solidFill>
                                        <a:schemeClr val="tx1"/>
                                      </a:solidFill>
                                      <a:round/>
                                      <a:headEnd/>
                                      <a:tailEnd/>
                                    </a:ln>
                                  </wps:spPr>
                                  <wps:bodyPr lIns="0" tIns="0" rIns="0" bIns="0"/>
                                </wps:wsp>
                                <wps:wsp>
                                  <wps:cNvPr id="24235" name="AutoShape 55"/>
                                  <wps:cNvSpPr>
                                    <a:spLocks/>
                                  </wps:cNvSpPr>
                                  <wps:spPr bwMode="auto">
                                    <a:xfrm>
                                      <a:off x="2689807" y="2034244"/>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36" name="Group 24236"/>
                                <wpg:cNvGrpSpPr/>
                                <wpg:grpSpPr>
                                  <a:xfrm>
                                    <a:off x="3189546" y="1804088"/>
                                    <a:ext cx="238530" cy="287885"/>
                                    <a:chOff x="3189546" y="1804088"/>
                                    <a:chExt cx="287982" cy="473273"/>
                                  </a:xfrm>
                                </wpg:grpSpPr>
                                <wps:wsp>
                                  <wps:cNvPr id="24237" name="Oval 24237"/>
                                  <wps:cNvSpPr>
                                    <a:spLocks/>
                                  </wps:cNvSpPr>
                                  <wps:spPr bwMode="auto">
                                    <a:xfrm>
                                      <a:off x="3189546" y="1804088"/>
                                      <a:ext cx="287982" cy="473273"/>
                                    </a:xfrm>
                                    <a:prstGeom prst="ellipse">
                                      <a:avLst/>
                                    </a:prstGeom>
                                    <a:solidFill>
                                      <a:srgbClr val="FFFF00"/>
                                    </a:solidFill>
                                    <a:ln w="9525">
                                      <a:solidFill>
                                        <a:schemeClr val="tx1"/>
                                      </a:solidFill>
                                      <a:round/>
                                      <a:headEnd/>
                                      <a:tailEnd/>
                                    </a:ln>
                                  </wps:spPr>
                                  <wps:bodyPr lIns="0" tIns="0" rIns="0" bIns="0"/>
                                </wps:wsp>
                                <wps:wsp>
                                  <wps:cNvPr id="24238" name="AutoShape 55"/>
                                  <wps:cNvSpPr>
                                    <a:spLocks/>
                                  </wps:cNvSpPr>
                                  <wps:spPr bwMode="auto">
                                    <a:xfrm>
                                      <a:off x="3225265" y="1824180"/>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39" name="Group 24239"/>
                                <wpg:cNvGrpSpPr/>
                                <wpg:grpSpPr>
                                  <a:xfrm>
                                    <a:off x="2785892" y="2471353"/>
                                    <a:ext cx="197341" cy="403215"/>
                                    <a:chOff x="2785892" y="2471353"/>
                                    <a:chExt cx="287982" cy="473273"/>
                                  </a:xfrm>
                                </wpg:grpSpPr>
                                <wps:wsp>
                                  <wps:cNvPr id="24240" name="Oval 24240"/>
                                  <wps:cNvSpPr>
                                    <a:spLocks/>
                                  </wps:cNvSpPr>
                                  <wps:spPr bwMode="auto">
                                    <a:xfrm>
                                      <a:off x="2785892" y="2471353"/>
                                      <a:ext cx="287982" cy="473273"/>
                                    </a:xfrm>
                                    <a:prstGeom prst="ellipse">
                                      <a:avLst/>
                                    </a:prstGeom>
                                    <a:solidFill>
                                      <a:srgbClr val="FFFF00"/>
                                    </a:solidFill>
                                    <a:ln w="9525">
                                      <a:solidFill>
                                        <a:schemeClr val="tx1"/>
                                      </a:solidFill>
                                      <a:round/>
                                      <a:headEnd/>
                                      <a:tailEnd/>
                                    </a:ln>
                                  </wps:spPr>
                                  <wps:bodyPr lIns="0" tIns="0" rIns="0" bIns="0"/>
                                </wps:wsp>
                                <wps:wsp>
                                  <wps:cNvPr id="24246" name="AutoShape 55"/>
                                  <wps:cNvSpPr>
                                    <a:spLocks/>
                                  </wps:cNvSpPr>
                                  <wps:spPr bwMode="auto">
                                    <a:xfrm>
                                      <a:off x="2821611" y="2491445"/>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47" name="Group 24247"/>
                                <wpg:cNvGrpSpPr/>
                                <wpg:grpSpPr>
                                  <a:xfrm>
                                    <a:off x="3362542" y="1548714"/>
                                    <a:ext cx="403285" cy="209626"/>
                                    <a:chOff x="3362542" y="1548714"/>
                                    <a:chExt cx="287982" cy="473273"/>
                                  </a:xfrm>
                                </wpg:grpSpPr>
                                <wps:wsp>
                                  <wps:cNvPr id="24248" name="Oval 24248"/>
                                  <wps:cNvSpPr>
                                    <a:spLocks/>
                                  </wps:cNvSpPr>
                                  <wps:spPr bwMode="auto">
                                    <a:xfrm>
                                      <a:off x="3362542" y="1548714"/>
                                      <a:ext cx="287982" cy="473273"/>
                                    </a:xfrm>
                                    <a:prstGeom prst="ellipse">
                                      <a:avLst/>
                                    </a:prstGeom>
                                    <a:solidFill>
                                      <a:srgbClr val="FFFF00"/>
                                    </a:solidFill>
                                    <a:ln w="9525">
                                      <a:solidFill>
                                        <a:schemeClr val="tx1"/>
                                      </a:solidFill>
                                      <a:round/>
                                      <a:headEnd/>
                                      <a:tailEnd/>
                                    </a:ln>
                                  </wps:spPr>
                                  <wps:bodyPr lIns="0" tIns="0" rIns="0" bIns="0"/>
                                </wps:wsp>
                                <wps:wsp>
                                  <wps:cNvPr id="24249" name="AutoShape 55"/>
                                  <wps:cNvSpPr>
                                    <a:spLocks/>
                                  </wps:cNvSpPr>
                                  <wps:spPr bwMode="auto">
                                    <a:xfrm>
                                      <a:off x="3398261" y="1568806"/>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50" name="Group 24250"/>
                                <wpg:cNvGrpSpPr/>
                                <wpg:grpSpPr>
                                  <a:xfrm rot="19020000">
                                    <a:off x="3381301" y="2082435"/>
                                    <a:ext cx="183638" cy="329659"/>
                                    <a:chOff x="3381301" y="2082435"/>
                                    <a:chExt cx="287982" cy="473273"/>
                                  </a:xfrm>
                                </wpg:grpSpPr>
                                <wps:wsp>
                                  <wps:cNvPr id="24251" name="Oval 24251"/>
                                  <wps:cNvSpPr>
                                    <a:spLocks/>
                                  </wps:cNvSpPr>
                                  <wps:spPr bwMode="auto">
                                    <a:xfrm>
                                      <a:off x="3381301" y="2082435"/>
                                      <a:ext cx="287982" cy="473273"/>
                                    </a:xfrm>
                                    <a:prstGeom prst="ellipse">
                                      <a:avLst/>
                                    </a:prstGeom>
                                    <a:solidFill>
                                      <a:srgbClr val="FFFF00"/>
                                    </a:solidFill>
                                    <a:ln w="9525">
                                      <a:solidFill>
                                        <a:schemeClr val="tx1"/>
                                      </a:solidFill>
                                      <a:round/>
                                      <a:headEnd/>
                                      <a:tailEnd/>
                                    </a:ln>
                                  </wps:spPr>
                                  <wps:bodyPr lIns="0" tIns="0" rIns="0" bIns="0"/>
                                </wps:wsp>
                                <wps:wsp>
                                  <wps:cNvPr id="24265" name="AutoShape 55"/>
                                  <wps:cNvSpPr>
                                    <a:spLocks/>
                                  </wps:cNvSpPr>
                                  <wps:spPr bwMode="auto">
                                    <a:xfrm>
                                      <a:off x="3417020" y="2102527"/>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grpSp>
                          <wps:wsp>
                            <wps:cNvPr id="24266" name="Oval 24266"/>
                            <wps:cNvSpPr>
                              <a:spLocks/>
                            </wps:cNvSpPr>
                            <wps:spPr bwMode="auto">
                              <a:xfrm>
                                <a:off x="3248377" y="2496066"/>
                                <a:ext cx="439191" cy="443444"/>
                              </a:xfrm>
                              <a:prstGeom prst="ellipse">
                                <a:avLst/>
                              </a:prstGeom>
                              <a:blipFill dpi="0" rotWithShape="0">
                                <a:blip r:embed="rId47"/>
                                <a:srcRect/>
                                <a:tile tx="0" ty="0" sx="100000" sy="100000" flip="none" algn="tl"/>
                              </a:blipFill>
                              <a:ln w="38100">
                                <a:solidFill>
                                  <a:schemeClr val="tx1"/>
                                </a:solidFill>
                                <a:round/>
                                <a:headEnd/>
                                <a:tailEnd/>
                              </a:ln>
                            </wps:spPr>
                            <wps:bodyPr lIns="0" tIns="0" rIns="0" bIns="0"/>
                          </wps:wsp>
                        </wpg:grpSp>
                        <wpg:grpSp>
                          <wpg:cNvPr id="24267" name="Group 24267"/>
                          <wpg:cNvGrpSpPr/>
                          <wpg:grpSpPr>
                            <a:xfrm>
                              <a:off x="3002599" y="1497621"/>
                              <a:ext cx="1745976" cy="458867"/>
                              <a:chOff x="3002599" y="1497621"/>
                              <a:chExt cx="1745976" cy="458867"/>
                            </a:xfrm>
                          </wpg:grpSpPr>
                          <wpg:grpSp>
                            <wpg:cNvPr id="24268" name="Group 24268"/>
                            <wpg:cNvGrpSpPr/>
                            <wpg:grpSpPr>
                              <a:xfrm rot="16200000">
                                <a:off x="4477708" y="1535048"/>
                                <a:ext cx="308293" cy="233440"/>
                                <a:chOff x="4477708" y="1535048"/>
                                <a:chExt cx="308293" cy="233440"/>
                              </a:xfrm>
                              <a:solidFill>
                                <a:schemeClr val="accent4">
                                  <a:lumMod val="60000"/>
                                  <a:lumOff val="40000"/>
                                </a:schemeClr>
                              </a:solidFill>
                            </wpg:grpSpPr>
                            <wps:wsp>
                              <wps:cNvPr id="24269" name="Freeform 24269"/>
                              <wps:cNvSpPr>
                                <a:spLocks/>
                              </wps:cNvSpPr>
                              <wps:spPr bwMode="auto">
                                <a:xfrm rot="16400731" flipH="1">
                                  <a:off x="4567052" y="1445704"/>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0" name="Freeform 24270"/>
                              <wps:cNvSpPr>
                                <a:spLocks/>
                              </wps:cNvSpPr>
                              <wps:spPr bwMode="auto">
                                <a:xfrm rot="15795379">
                                  <a:off x="4570140" y="1552626"/>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cNvPr id="24271" name="Group 24271"/>
                            <wpg:cNvGrpSpPr/>
                            <wpg:grpSpPr>
                              <a:xfrm rot="5400000">
                                <a:off x="3492348" y="1628321"/>
                                <a:ext cx="308293" cy="233440"/>
                                <a:chOff x="3492348" y="1628321"/>
                                <a:chExt cx="308293" cy="233440"/>
                              </a:xfrm>
                              <a:solidFill>
                                <a:schemeClr val="accent4">
                                  <a:lumMod val="60000"/>
                                  <a:lumOff val="40000"/>
                                </a:schemeClr>
                              </a:solidFill>
                            </wpg:grpSpPr>
                            <wps:wsp>
                              <wps:cNvPr id="24272" name="Freeform 24272"/>
                              <wps:cNvSpPr>
                                <a:spLocks/>
                              </wps:cNvSpPr>
                              <wps:spPr bwMode="auto">
                                <a:xfrm rot="16400731" flipH="1">
                                  <a:off x="3581692" y="1538977"/>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3" name="Freeform 24273"/>
                              <wps:cNvSpPr>
                                <a:spLocks/>
                              </wps:cNvSpPr>
                              <wps:spPr bwMode="auto">
                                <a:xfrm rot="15795379">
                                  <a:off x="3584780" y="1645899"/>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cNvPr id="24274" name="Group 24274"/>
                            <wpg:cNvGrpSpPr/>
                            <wpg:grpSpPr>
                              <a:xfrm rot="5433260">
                                <a:off x="3992901" y="1639165"/>
                                <a:ext cx="308293" cy="233440"/>
                                <a:chOff x="3992901" y="1639165"/>
                                <a:chExt cx="308293" cy="233440"/>
                              </a:xfrm>
                              <a:solidFill>
                                <a:schemeClr val="accent4">
                                  <a:lumMod val="60000"/>
                                  <a:lumOff val="40000"/>
                                </a:schemeClr>
                              </a:solidFill>
                            </wpg:grpSpPr>
                            <wps:wsp>
                              <wps:cNvPr id="24275" name="Freeform 24275"/>
                              <wps:cNvSpPr>
                                <a:spLocks/>
                              </wps:cNvSpPr>
                              <wps:spPr bwMode="auto">
                                <a:xfrm rot="16400731" flipH="1">
                                  <a:off x="4082245" y="1549821"/>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6" name="Freeform 24276"/>
                              <wps:cNvSpPr>
                                <a:spLocks/>
                              </wps:cNvSpPr>
                              <wps:spPr bwMode="auto">
                                <a:xfrm rot="15795379">
                                  <a:off x="4085333" y="1656743"/>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cNvPr id="24277" name="Group 24277"/>
                            <wpg:cNvGrpSpPr/>
                            <wpg:grpSpPr>
                              <a:xfrm rot="16002269">
                                <a:off x="2965172" y="1685622"/>
                                <a:ext cx="308293" cy="233440"/>
                                <a:chOff x="2965172" y="1685622"/>
                                <a:chExt cx="308293" cy="233440"/>
                              </a:xfrm>
                              <a:solidFill>
                                <a:schemeClr val="accent4">
                                  <a:lumMod val="60000"/>
                                  <a:lumOff val="40000"/>
                                </a:schemeClr>
                              </a:solidFill>
                            </wpg:grpSpPr>
                            <wps:wsp>
                              <wps:cNvPr id="24278" name="Freeform 24278"/>
                              <wps:cNvSpPr>
                                <a:spLocks/>
                              </wps:cNvSpPr>
                              <wps:spPr bwMode="auto">
                                <a:xfrm rot="16400731" flipH="1">
                                  <a:off x="3054516" y="1596278"/>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9" name="Freeform 24279"/>
                              <wps:cNvSpPr>
                                <a:spLocks/>
                              </wps:cNvSpPr>
                              <wps:spPr bwMode="auto">
                                <a:xfrm rot="15795379">
                                  <a:off x="3057604" y="1703200"/>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grpSp>
                      <wpg:grpSp>
                        <wpg:cNvPr id="24280" name="Group 24280"/>
                        <wpg:cNvGrpSpPr/>
                        <wpg:grpSpPr>
                          <a:xfrm>
                            <a:off x="2661801" y="1635116"/>
                            <a:ext cx="849407" cy="310572"/>
                            <a:chOff x="2661801" y="1635116"/>
                            <a:chExt cx="849407" cy="310572"/>
                          </a:xfrm>
                          <a:solidFill>
                            <a:schemeClr val="accent1"/>
                          </a:solidFill>
                        </wpg:grpSpPr>
                        <wpg:grpSp>
                          <wpg:cNvPr id="24281" name="Group 24281"/>
                          <wpg:cNvGrpSpPr/>
                          <wpg:grpSpPr>
                            <a:xfrm rot="16200000">
                              <a:off x="3248719" y="1657799"/>
                              <a:ext cx="285171" cy="239806"/>
                              <a:chOff x="3248719" y="1657799"/>
                              <a:chExt cx="285171" cy="239806"/>
                            </a:xfrm>
                            <a:grpFill/>
                          </wpg:grpSpPr>
                          <wps:wsp>
                            <wps:cNvPr id="24282" name="Freeform 24282"/>
                            <wps:cNvSpPr>
                              <a:spLocks/>
                            </wps:cNvSpPr>
                            <wps:spPr bwMode="auto">
                              <a:xfrm rot="16200000" flipH="1">
                                <a:off x="3326572" y="15799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83" name="Freeform 24283"/>
                            <wps:cNvSpPr>
                              <a:spLocks/>
                            </wps:cNvSpPr>
                            <wps:spPr bwMode="auto">
                              <a:xfrm rot="16200000">
                                <a:off x="3331408" y="16951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84" name="Group 24284"/>
                          <wpg:cNvGrpSpPr/>
                          <wpg:grpSpPr>
                            <a:xfrm rot="5400000">
                              <a:off x="2639118" y="1683200"/>
                              <a:ext cx="285171" cy="239806"/>
                              <a:chOff x="2639118" y="1683200"/>
                              <a:chExt cx="285171" cy="239806"/>
                            </a:xfrm>
                            <a:grpFill/>
                          </wpg:grpSpPr>
                          <wps:wsp>
                            <wps:cNvPr id="24285" name="Freeform 24285"/>
                            <wps:cNvSpPr>
                              <a:spLocks/>
                            </wps:cNvSpPr>
                            <wps:spPr bwMode="auto">
                              <a:xfrm rot="16200000" flipH="1">
                                <a:off x="2716971" y="1605347"/>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86" name="Freeform 24286"/>
                            <wps:cNvSpPr>
                              <a:spLocks/>
                            </wps:cNvSpPr>
                            <wps:spPr bwMode="auto">
                              <a:xfrm rot="16200000">
                                <a:off x="2721807" y="1720523"/>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grpSp>
                        <wpg:cNvPr id="24287" name="Group 24287"/>
                        <wpg:cNvGrpSpPr/>
                        <wpg:grpSpPr>
                          <a:xfrm>
                            <a:off x="2575618" y="4210500"/>
                            <a:ext cx="2478474" cy="592687"/>
                            <a:chOff x="2575618" y="4210500"/>
                            <a:chExt cx="2478474" cy="592687"/>
                          </a:xfrm>
                        </wpg:grpSpPr>
                        <wpg:grpSp>
                          <wpg:cNvPr id="24288" name="Group 24288"/>
                          <wpg:cNvGrpSpPr/>
                          <wpg:grpSpPr>
                            <a:xfrm rot="-2160000">
                              <a:off x="2575618" y="4210500"/>
                              <a:ext cx="285171" cy="239806"/>
                              <a:chOff x="2575618" y="4210500"/>
                              <a:chExt cx="285171" cy="239806"/>
                            </a:xfrm>
                            <a:solidFill>
                              <a:srgbClr val="FFC000"/>
                            </a:solidFill>
                          </wpg:grpSpPr>
                          <wps:wsp>
                            <wps:cNvPr id="24289" name="Freeform 24289"/>
                            <wps:cNvSpPr>
                              <a:spLocks/>
                            </wps:cNvSpPr>
                            <wps:spPr bwMode="auto">
                              <a:xfrm rot="16200000" flipH="1">
                                <a:off x="2653471" y="4132647"/>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0" name="Freeform 24290"/>
                            <wps:cNvSpPr>
                              <a:spLocks/>
                            </wps:cNvSpPr>
                            <wps:spPr bwMode="auto">
                              <a:xfrm rot="16200000">
                                <a:off x="2658307" y="4247823"/>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91" name="Group 24291"/>
                          <wpg:cNvGrpSpPr/>
                          <wpg:grpSpPr>
                            <a:xfrm rot="16200000">
                              <a:off x="3197919" y="4489900"/>
                              <a:ext cx="285171" cy="239806"/>
                              <a:chOff x="3197919" y="4489900"/>
                              <a:chExt cx="285171" cy="239806"/>
                            </a:xfrm>
                            <a:solidFill>
                              <a:srgbClr val="FFC000"/>
                            </a:solidFill>
                          </wpg:grpSpPr>
                          <wps:wsp>
                            <wps:cNvPr id="24292" name="Freeform 24292"/>
                            <wps:cNvSpPr>
                              <a:spLocks/>
                            </wps:cNvSpPr>
                            <wps:spPr bwMode="auto">
                              <a:xfrm rot="16200000" flipH="1">
                                <a:off x="3275772" y="4412047"/>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3" name="Freeform 24293"/>
                            <wps:cNvSpPr>
                              <a:spLocks/>
                            </wps:cNvSpPr>
                            <wps:spPr bwMode="auto">
                              <a:xfrm rot="16200000">
                                <a:off x="3280608" y="4527223"/>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94" name="Group 24294"/>
                          <wpg:cNvGrpSpPr/>
                          <wpg:grpSpPr>
                            <a:xfrm rot="5400000">
                              <a:off x="3502718" y="4515299"/>
                              <a:ext cx="285171" cy="239806"/>
                              <a:chOff x="3502718" y="4515299"/>
                              <a:chExt cx="285171" cy="239806"/>
                            </a:xfrm>
                            <a:solidFill>
                              <a:srgbClr val="FFC000"/>
                            </a:solidFill>
                          </wpg:grpSpPr>
                          <wps:wsp>
                            <wps:cNvPr id="24295" name="Freeform 24295"/>
                            <wps:cNvSpPr>
                              <a:spLocks/>
                            </wps:cNvSpPr>
                            <wps:spPr bwMode="auto">
                              <a:xfrm rot="16200000" flipH="1">
                                <a:off x="3580571" y="44374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6" name="Freeform 24296"/>
                            <wps:cNvSpPr>
                              <a:spLocks/>
                            </wps:cNvSpPr>
                            <wps:spPr bwMode="auto">
                              <a:xfrm rot="16200000">
                                <a:off x="3585407" y="45526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97" name="Group 24297"/>
                          <wpg:cNvGrpSpPr/>
                          <wpg:grpSpPr>
                            <a:xfrm rot="16200000">
                              <a:off x="4061519" y="4540699"/>
                              <a:ext cx="285171" cy="239806"/>
                              <a:chOff x="4061519" y="4540699"/>
                              <a:chExt cx="285171" cy="239806"/>
                            </a:xfrm>
                            <a:solidFill>
                              <a:srgbClr val="FFC000"/>
                            </a:solidFill>
                          </wpg:grpSpPr>
                          <wps:wsp>
                            <wps:cNvPr id="24298" name="Freeform 24298"/>
                            <wps:cNvSpPr>
                              <a:spLocks/>
                            </wps:cNvSpPr>
                            <wps:spPr bwMode="auto">
                              <a:xfrm rot="16200000" flipH="1">
                                <a:off x="4139372" y="44628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9" name="Freeform 24299"/>
                            <wps:cNvSpPr>
                              <a:spLocks/>
                            </wps:cNvSpPr>
                            <wps:spPr bwMode="auto">
                              <a:xfrm rot="16200000">
                                <a:off x="4144208" y="45780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300" name="Group 24300"/>
                          <wpg:cNvGrpSpPr/>
                          <wpg:grpSpPr>
                            <a:xfrm rot="5400000">
                              <a:off x="4429818" y="4527999"/>
                              <a:ext cx="285171" cy="239806"/>
                              <a:chOff x="4429818" y="4527999"/>
                              <a:chExt cx="285171" cy="239806"/>
                            </a:xfrm>
                            <a:solidFill>
                              <a:srgbClr val="FFC000"/>
                            </a:solidFill>
                          </wpg:grpSpPr>
                          <wps:wsp>
                            <wps:cNvPr id="24301" name="Freeform 24301"/>
                            <wps:cNvSpPr>
                              <a:spLocks/>
                            </wps:cNvSpPr>
                            <wps:spPr bwMode="auto">
                              <a:xfrm rot="16200000" flipH="1">
                                <a:off x="4507671" y="44501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302" name="Freeform 24302"/>
                            <wps:cNvSpPr>
                              <a:spLocks/>
                            </wps:cNvSpPr>
                            <wps:spPr bwMode="auto">
                              <a:xfrm rot="16200000">
                                <a:off x="4512507" y="45653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303" name="Group 24303"/>
                          <wpg:cNvGrpSpPr/>
                          <wpg:grpSpPr>
                            <a:xfrm>
                              <a:off x="3790444" y="4495114"/>
                              <a:ext cx="190501" cy="279400"/>
                              <a:chOff x="3790434" y="4495114"/>
                              <a:chExt cx="368300" cy="520700"/>
                            </a:xfrm>
                          </wpg:grpSpPr>
                          <wps:wsp>
                            <wps:cNvPr id="24304" name="Rounded Rectangle 24304"/>
                            <wps:cNvSpPr/>
                            <wps:spPr>
                              <a:xfrm>
                                <a:off x="3790434" y="44951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05" name="Rounded Rectangle 24305"/>
                            <wps:cNvSpPr/>
                            <wps:spPr>
                              <a:xfrm>
                                <a:off x="4019034" y="44951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308" name="Group 24308"/>
                          <wpg:cNvGrpSpPr/>
                          <wpg:grpSpPr>
                            <a:xfrm rot="18000000">
                              <a:off x="4819141" y="4342703"/>
                              <a:ext cx="190501" cy="279400"/>
                              <a:chOff x="4819134" y="4342714"/>
                              <a:chExt cx="368300" cy="520700"/>
                            </a:xfrm>
                          </wpg:grpSpPr>
                          <wps:wsp>
                            <wps:cNvPr id="24313" name="Rounded Rectangle 24313"/>
                            <wps:cNvSpPr/>
                            <wps:spPr>
                              <a:xfrm>
                                <a:off x="4819134" y="43427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18" name="Rounded Rectangle 24318"/>
                            <wps:cNvSpPr/>
                            <wps:spPr>
                              <a:xfrm>
                                <a:off x="5047734" y="43427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319" name="Group 24319"/>
                          <wpg:cNvGrpSpPr/>
                          <wpg:grpSpPr>
                            <a:xfrm rot="11880000">
                              <a:off x="2926826" y="4431611"/>
                              <a:ext cx="190501" cy="279400"/>
                              <a:chOff x="2926834" y="4431613"/>
                              <a:chExt cx="368300" cy="520700"/>
                            </a:xfrm>
                          </wpg:grpSpPr>
                          <wps:wsp>
                            <wps:cNvPr id="23556" name="Rounded Rectangle 23556"/>
                            <wps:cNvSpPr/>
                            <wps:spPr>
                              <a:xfrm>
                                <a:off x="2926834" y="4431613"/>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64" name="Rounded Rectangle 23564"/>
                            <wps:cNvSpPr/>
                            <wps:spPr>
                              <a:xfrm>
                                <a:off x="3155434" y="4431613"/>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B57FE94" id="Group 26" o:spid="_x0000_s1026" style="position:absolute;margin-left:22.05pt;margin-top:12.3pt;width:121.6pt;height:163.5pt;z-index:251803648;mso-width-relative:margin;mso-height-relative:margin" coordorigin="24696,8274" coordsize="25844,39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">
                <v:group id="Group 27" o:spid="_x0000_s1027" style="position:absolute;left:24696;top:8274;width:25738;height:38328" coordorigin="24696,8274" coordsize="25737,3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9" o:spid="_x0000_s1028" style="position:absolute;left:24696;top:8274;width:25738;height:38328" coordorigin="24696,8274" coordsize="15410,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4208" o:spid="_x0000_s1029" style="position:absolute;left:24696;top:8274;width:15411;height:22429" coordorigin="24696,8274" coordsize="15410,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7oMbwwAAAN4AAAAP&#10;AAAAAAAAAAAAAAAAAKoCAABkcnMvZG93bnJldi54bWxQSwUGAAAAAAQABAD6AAAAmgMAAAAA&#10;">
                      <v:shape id="Freeform 24221" o:spid="_x0000_s1030" style="position:absolute;left:24696;top:8274;width:15411;height:22429;visibility:visible;mso-wrap-style:square;v-text-anchor:middle" coordsize="1541082,224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i5MYA&#10;AADeAAAADwAAAGRycy9kb3ducmV2LnhtbESP0WrCQBRE3wX/YblC33STxRaJriKCNCCUNvoB1+w1&#10;CWbvptmtxr93C4U+DjNzhlltBtuKG/W+cawhnSUgiEtnGq40nI776QKED8gGW8ek4UEeNuvxaIWZ&#10;cXf+olsRKhEh7DPUUIfQZVL6siaLfuY64uhdXG8xRNlX0vR4j3DbSpUkb9Jiw3Ghxo52NZXX4sdq&#10;+Dge5rT9fH0vmu9Lnp/LvXqoVOuXybBdggg0hP/wXzs3GtRcqRR+78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vi5MYAAADeAAAADwAAAAAAAAAAAAAAAACYAgAAZHJz&#10;L2Rvd25yZXYueG1sUEsFBgAAAAAEAAQA9QAAAIsDAAAAAA==&#10;" path="m241749,148686c219095,128091,107885,82783,68755,99259,29625,115735,17268,163102,6971,247540v-10297,84438,-8238,240957,,358346c15209,723275,46101,828307,56398,951875v10297,123568,-2059,286266,12357,395417c83171,1456443,138776,1516168,142895,1606784v4119,90616,-72081,189470,-49427,284205c116122,1985724,147015,2117529,278820,2175194v131805,57665,424249,55606,605481,61784c1065533,2243156,1263241,2253454,1366214,2212265v102973,-41189,107093,-140044,135925,-222422c1530971,1907465,1535090,1872453,1539209,1717994v4119,-154459,2059,-444843,-12357,-654908c1512436,853021,1460950,595589,1452712,457605v-8238,-137984,32951,-150340,24713,-222421c1469187,163103,1444474,58070,1403285,25119,1362096,-7833,1242647,12761,1230290,37475v-12357,24713,78259,74141,98854,135925c1349739,235184,1374453,354632,1353858,408178v-20595,53546,-121509,98854,-148282,86497c1178803,482318,1195279,377286,1193220,334038v-2059,-43248,2059,-59724,,-98854c1191161,196054,1201458,138389,1180863,99259,1160268,60129,1094365,-5773,1069652,405v-24713,6178,-41189,84439,-37070,135925c1036701,187816,1082009,253719,1094366,309324v12357,55605,30891,119449,12356,160638c1088187,511151,1001690,556459,983155,556459v-18535,,8238,-45308,12357,-86497c999631,428773,1011987,371108,1007868,309324,1003749,247540,979036,142507,970798,99259,962560,56011,972857,49832,958441,49832v-14416,,-61783,8238,-74140,49427c871944,140448,882242,229005,884301,296967v2059,67962,20595,164757,12357,210065c888420,552340,849290,593529,834874,568816,820458,544103,814279,426713,810160,358751v-4119,-67962,,-197708,,-197708c810160,117794,826636,109556,810160,99259v-16476,-10297,-78260,-20595,-98854,c690712,119854,682474,179578,686593,222827v4119,43249,39130,88557,49427,135924c746317,406118,756614,474081,748376,507032v-8238,32951,-37070,53546,-61783,49427c661880,552340,608333,542043,600095,482319v-8238,-59724,32952,-220363,37071,-284206c641285,134270,637166,121913,624809,99259,612452,76605,575382,43654,563025,62189v-12357,18535,-12357,98854,-12357,148281c550668,259897,563025,307265,563025,358751v,51486,-6179,121508,-12357,160638c544490,558519,538312,595590,525955,593530v-12357,-2059,-41189,-53547,-49427,-86498c468290,474081,474468,457605,476528,395821v2060,-61784,20595,-216243,12357,-259491c480647,93082,441517,99260,427101,136330v-14416,37070,-20595,150340,-24714,222421c398268,430832,414744,529686,402387,568816v-12357,39130,-61783,53546,-74140,24714c315890,564698,322069,449367,328247,395821v6178,-53546,45308,-113270,37070,-123567c357079,261957,295296,278433,278820,334038v-16476,55605,-4119,238897,-12357,271848c258225,638837,243809,581173,229393,531746,214977,482319,184085,360810,179966,309324v-4119,-51486,16475,-59724,24713,-86497c212917,196054,264403,169281,241749,148686xe" fillcolor="#deeaf6 [660]" strokecolor="#1f4d78 [1604]" strokeweight="1.75pt">
                        <v:stroke joinstyle="miter"/>
                        <v:path arrowok="t" o:connecttype="custom" o:connectlocs="241749,148686;68755,99259;6971,247540;6971,605886;56398,951875;68755,1347292;142895,1606784;93468,1890989;278820,2175194;884301,2236978;1366214,2212265;1502139,1989843;1539209,1717994;1526852,1063086;1452712,457605;1477425,235184;1403285,25119;1230290,37475;1329144,173400;1353858,408178;1205576,494675;1193220,334038;1193220,235184;1180863,99259;1069652,405;1032582,136330;1094366,309324;1106722,469962;983155,556459;995512,469962;1007868,309324;970798,99259;958441,49832;884301,99259;884301,296967;896658,507032;834874,568816;810160,358751;810160,161043;810160,99259;711306,99259;686593,222827;736020,358751;748376,507032;686593,556459;600095,482319;637166,198113;624809,99259;563025,62189;550668,210470;563025,358751;550668,519389;525955,593530;476528,507032;476528,395821;488885,136330;427101,136330;402387,358751;402387,568816;328247,593530;328247,395821;365317,272254;278820,334038;266463,605886;229393,531746;179966,309324;204679,222827;241749,148686" o:connectangles="0,0,0,0,0,0,0,0,0,0,0,0,0,0,0,0,0,0,0,0,0,0,0,0,0,0,0,0,0,0,0,0,0,0,0,0,0,0,0,0,0,0,0,0,0,0,0,0,0,0,0,0,0,0,0,0,0,0,0,0,0,0,0,0,0,0,0,0"/>
                      </v:shape>
                      <v:group id="Group 24222" o:spid="_x0000_s1031" style="position:absolute;left:26540;top:15175;width:12379;height:13570" coordorigin="26540,15175" coordsize="12378,13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PokccAAADeAAAADwAAAGRycy9kb3ducmV2LnhtbESPT2vCQBTE7wW/w/KE&#10;3uom21YkuoqILT1IwT8g3h7ZZxLMvg3ZNYnfvlso9DjMzG+YxWqwteio9ZVjDekkAUGcO1NxoeF0&#10;/HiZgfAB2WDtmDQ8yMNqOXpaYGZcz3vqDqEQEcI+Qw1lCE0mpc9LsugnriGO3tW1FkOUbSFNi32E&#10;21qqJJlKixXHhRIb2pSU3w53q+Gzx379mm673e26eVyO79/nXUpaP4+H9RxEoCH8h//aX0aDelNK&#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PokccAAADe&#10;AAAADwAAAAAAAAAAAAAAAACqAgAAZHJzL2Rvd25yZXYueG1sUEsFBgAAAAAEAAQA+gAAAJ4DAAAA&#10;AA==&#10;">
                        <v:group id="Group 24223" o:spid="_x0000_s1032" style="position:absolute;left:28484;top:15175;width:2167;height:4209;rotation:-44" coordorigin="28484,15175"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EvsQAAADeAAAADwAAAGRycy9kb3ducmV2LnhtbESPQYvCMBSE74L/ITxh&#10;b5ralSLVKEVQZE/qrp4fzbMtNi+libX7740geBxm5htmue5NLTpqXWVZwXQSgSDOra64UPD3ux3P&#10;QTiPrLG2TAr+ycF6NRwsMdX2wUfqTr4QAcIuRQWl900qpctLMugmtiEO3tW2Bn2QbSF1i48AN7WM&#10;oyiRBisOCyU2tCkpv53uRkE2O2fJftNf8wvTYV7vpj9dslXqa9RnCxCeev8Jv9t7rSCexfE3vO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sEvsQAAADeAAAA&#10;DwAAAAAAAAAAAAAAAACqAgAAZHJzL2Rvd25yZXYueG1sUEsFBgAAAAAEAAQA+gAAAJsDAAAAAA==&#10;">
                          <v:oval id="Oval 1024" o:spid="_x0000_s1033" style="position:absolute;left:28484;top:15175;width:288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7/McA&#10;AADdAAAADwAAAGRycy9kb3ducmV2LnhtbESP3WrCQBCF7wXfYRmhd3XTVERSV2kLDYVCxR/EyyE7&#10;TUKys2F3jalP7xYK3s1wzpzvzHI9mFb05HxtWcHTNAFBXFhdc6ngsP94XIDwAVlja5kU/JKH9Wo8&#10;WmKm7YW31O9CKWII+wwVVCF0mZS+qMign9qOOGo/1hkMcXWl1A4vMdy0Mk2SuTRYcyRU2NF7RUWz&#10;O5vIpe+zDPJUb97y63FGX03+nDZKPUyG1xcQgYZwN/9ff+pYP0ln8PdNHEG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7u/zHAAAA3QAAAA8AAAAAAAAAAAAAAAAAmAIAAGRy&#10;cy9kb3ducmV2LnhtbFBLBQYAAAAABAAEAPUAAACMAwAAAAA=&#10;" fillcolor="yellow" strokecolor="black [3213]">
                            <v:path arrowok="t"/>
                            <v:textbox inset="0,0,0,0"/>
                          </v:oval>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55" o:spid="_x0000_s1034" type="#_x0000_t59" style="position:absolute;left:28841;top:15376;width:217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uosEA&#10;AADdAAAADwAAAGRycy9kb3ducmV2LnhtbERPTYvCMBC9C/6HMMLeNFXYVapRxGVB8aJV8Do0Y1tt&#10;JrWJtf77jSB4m8f7nNmiNaVoqHaFZQXDQQSCOLW64EzB8fDXn4BwHlljaZkUPMnBYt7tzDDW9sF7&#10;ahKfiRDCLkYFufdVLKVLczLoBrYiDtzZ1gZ9gHUmdY2PEG5KOYqiH2mw4NCQY0WrnNJrcjcKfnm8&#10;fR7OyWnHw8t6cx/ffIM3pb567XIKwlPrP+K3e63D/Gj0Da9vwgl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U7qLBAAAA3QAAAA8AAAAAAAAAAAAAAAAAmAIAAGRycy9kb3du&#10;cmV2LnhtbFBLBQYAAAAABAAEAPUAAACGAwAAAAA=&#10;" strokecolor="black [3213]">
                            <v:stroke joinstyle="round"/>
                            <v:path arrowok="t"/>
                            <v:textbox inset="0,0,0,0"/>
                          </v:shape>
                        </v:group>
                        <v:group id="Group 1027" o:spid="_x0000_s1035" style="position:absolute;left:37002;top:20625;width:1917;height:3882;rotation:19" coordorigin="37002,20625"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lFnMAAAADdAAAADwAAAGRycy9kb3ducmV2LnhtbERPzYrCMBC+C75DGMGb&#10;pnqopRpFBEHRw+ruAwzNmBabSWmixrc3Cwt7m4/vd1abaFvxpN43jhXMphkI4srpho2Cn+/9pADh&#10;A7LG1jEpeJOHzXo4WGGp3Ysv9LwGI1II+xIV1CF0pZS+qsmin7qOOHE311sMCfZG6h5fKdy2cp5l&#10;ubTYcGqosaNdTdX9+rAK2ORfx9gVh4Krc36/xJNpdgulxqO4XYIIFMO/+M990Gl+Nl/A7zfpBL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DWUWcwAAAAN0AAAAPAAAA&#10;AAAAAAAAAAAAAKoCAABkcnMvZG93bnJldi54bWxQSwUGAAAAAAQABAD6AAAAlwMAAAAA&#10;">
                          <v:oval id="Oval 1028" o:spid="_x0000_s1036" style="position:absolute;left:37002;top:20625;width:288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ax+cUA&#10;AADdAAAADwAAAGRycy9kb3ducmV2LnhtbESPTWvCQBCG74L/YRmhN92YFimpq6hQKRSUqpQeh+w0&#10;CcnOhuyqaX+9cxC8zTDvxzPzZe8adaEuVJ4NTCcJKOLc24oLA6fj+/gVVIjIFhvPZOCPAiwXw8Ec&#10;M+uv/EWXQyyUhHDI0EAZY5tpHfKSHIaJb4nl9us7h1HWrtC2w6uEu0anSTLTDiuWhhJb2pSU14ez&#10;k17anXXUP9V+vf3/fqHPevuc1sY8jfrVG6hIfXyI7+4PK/hJKrjyjY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rH5xQAAAN0AAAAPAAAAAAAAAAAAAAAAAJgCAABkcnMv&#10;ZG93bnJldi54bWxQSwUGAAAAAAQABAD1AAAAigMAAAAA&#10;" fillcolor="yellow" strokecolor="black [3213]">
                            <v:path arrowok="t"/>
                            <v:textbox inset="0,0,0,0"/>
                          </v:oval>
                          <v:shape id="AutoShape 55" o:spid="_x0000_s1037" type="#_x0000_t59" style="position:absolute;left:37360;top:20826;width:217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fMMA&#10;AADdAAAADwAAAGRycy9kb3ducmV2LnhtbERPS2vCQBC+F/wPywje6iYVmhJdpSiFiJc2FnodsmMS&#10;m52N2TWPf98tFHqbj+85m91oGtFT52rLCuJlBIK4sLrmUsHn+e3xBYTzyBoby6RgIge77exhg6m2&#10;A39Qn/tShBB2KSqovG9TKV1RkUG3tC1x4C62M+gD7EqpOxxCuGnkUxQ9S4M1h4YKW9pXVHznd6Pg&#10;wMlpOl/yr3eOr9nxntx8jzelFvPxdQ3C0+j/xX/uTIf50Sq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fMMAAADdAAAADwAAAAAAAAAAAAAAAACYAgAAZHJzL2Rv&#10;d25yZXYueG1sUEsFBgAAAAAEAAQA9QAAAIgDAAAAAA==&#10;" strokecolor="black [3213]">
                            <v:stroke joinstyle="round"/>
                            <v:path arrowok="t"/>
                            <v:textbox inset="0,0,0,0"/>
                          </v:shape>
                        </v:group>
                        <v:group id="Group 1040" o:spid="_x0000_s1038" style="position:absolute;left:31300;top:22513;width:1836;height:3296;rotation:47" coordorigin="31300,22513"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zeGqscAAADd&#10;AAAADwAAAAAAAAAAAAAAAACqAgAAZHJzL2Rvd25yZXYueG1sUEsFBgAAAAAEAAQA+gAAAJ4DAAAA&#10;AA==&#10;">
                          <v:oval id="Oval 24224" o:spid="_x0000_s1039" style="position:absolute;left:31300;top:22513;width:2880;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DDsUA&#10;AADeAAAADwAAAGRycy9kb3ducmV2LnhtbESPX2vCMBTF3wd+h3CFvc3UWMaoRnEDZSBsTEV8vDTX&#10;trS5KU3U6qc3g8EeD+fPjzNb9LYRF+p85VjDeJSAIM6dqbjQsN+tXt5A+IBssHFMGm7kYTEfPM0w&#10;M+7KP3TZhkLEEfYZaihDaDMpfV6SRT9yLXH0Tq6zGKLsCmk6vMZx20iVJK/SYsWRUGJLHyXl9fZs&#10;I5e+zjLIY/X9vr4fUtrU64mqtX4e9sspiEB9+A//tT+NBpUqlcLv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kMOxQAAAN4AAAAPAAAAAAAAAAAAAAAAAJgCAABkcnMv&#10;ZG93bnJldi54bWxQSwUGAAAAAAQABAD1AAAAigMAAAAA&#10;" fillcolor="yellow" strokecolor="black [3213]">
                            <v:path arrowok="t"/>
                            <v:textbox inset="0,0,0,0"/>
                          </v:oval>
                          <v:shape id="AutoShape 55" o:spid="_x0000_s1040" type="#_x0000_t59" style="position:absolute;left:31657;top:22714;width:217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eIsYA&#10;AADeAAAADwAAAGRycy9kb3ducmV2LnhtbESPQWvCQBSE70L/w/IKvenGULVEVykVQelFY8HrI/tM&#10;otm3MbvG+O+7guBxmJlvmNmiM5VoqXGlZQXDQQSCOLO65FzB337V/wLhPLLGyjIpuJODxfytN8NE&#10;2xvvqE19LgKEXYIKCu/rREqXFWTQDWxNHLyjbQz6IJtc6gZvAW4qGUfRWBosOSwUWNNPQdk5vRoF&#10;S5783vfH9LDl4Wm9uU4uvsWLUh/v3fcUhKfOv8LP9loriD/jeAS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qeIsYAAADeAAAADwAAAAAAAAAAAAAAAACYAgAAZHJz&#10;L2Rvd25yZXYueG1sUEsFBgAAAAAEAAQA9QAAAIsDAAAAAA==&#10;" strokecolor="black [3213]">
                            <v:stroke joinstyle="round"/>
                            <v:path arrowok="t"/>
                            <v:textbox inset="0,0,0,0"/>
                          </v:shape>
                        </v:group>
                        <v:group id="Group 24226" o:spid="_x0000_s1041" style="position:absolute;left:26540;top:20141;width:4033;height:2096" coordorigin="26540,20141"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jukscAAADeAAAADwAAAGRycy9kb3ducmV2LnhtbESPQWvCQBSE7wX/w/IE&#10;b3WT2IpEVxGx4kEKVUG8PbLPJJh9G7LbJP77riD0OMzMN8xi1ZtKtNS40rKCeByBIM6sLjlXcD59&#10;vc9AOI+ssbJMCh7kYLUcvC0w1bbjH2qPPhcBwi5FBYX3dSqlywoy6Ma2Jg7ezTYGfZBNLnWDXYCb&#10;SiZRNJUGSw4LBda0KSi7H3+Ngl2H3XoSb9vD/bZ5XE+f35dDTEqNhv16DsJT7//Dr/ZeK0g+km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4jukscAAADe&#10;AAAADwAAAAAAAAAAAAAAAACqAgAAZHJzL2Rvd25yZXYueG1sUEsFBgAAAAAEAAQA+gAAAJ4DAAAA&#10;AA==&#10;">
                          <v:oval id="Oval 24234" o:spid="_x0000_s1042" style="position:absolute;left:26540;top:20141;width:288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V08YA&#10;AADeAAAADwAAAGRycy9kb3ducmV2LnhtbESPX2vCMBTF34V9h3AHe9N0tciopmUTlMFAsRvDx0tz&#10;15Y2N6WJ2u3TL4Lg4+H8+XFW+Wg6cabBNZYVPM8iEMSl1Q1XCr4+N9MXEM4ja+wsk4JfcpBnD5MV&#10;ptpe+EDnwlcijLBLUUHtfZ9K6cqaDLqZ7YmD92MHgz7IoZJ6wEsYN52Mo2ghDTYcCDX2tK6pbIuT&#10;CVzanaSXx2b/tv37Tuij3c7jVqmnx/F1CcLT6O/hW/tdK4iTeJ7A9U6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V08YAAADeAAAADwAAAAAAAAAAAAAAAACYAgAAZHJz&#10;L2Rvd25yZXYueG1sUEsFBgAAAAAEAAQA9QAAAIsDAAAAAA==&#10;" fillcolor="yellow" strokecolor="black [3213]">
                            <v:path arrowok="t"/>
                            <v:textbox inset="0,0,0,0"/>
                          </v:oval>
                          <v:shape id="AutoShape 55" o:spid="_x0000_s1043" type="#_x0000_t59" style="position:absolute;left:26898;top:20342;width:217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I/8cA&#10;AADeAAAADwAAAGRycy9kb3ducmV2LnhtbESPT2vCQBTE7wW/w/IKvdWNaa0Ss4ooBUsvNha8PrIv&#10;f2z2bcyuMX77bkHocZiZ3zDpajCN6KlztWUFk3EEgji3uuZSwffh/XkOwnlkjY1lUnAjB6vl6CHF&#10;RNsrf1Gf+VIECLsEFVTet4mULq/IoBvbljh4he0M+iC7UuoOrwFuGhlH0Zs0WHNYqLClTUX5T3Yx&#10;CrY8+7wdiuy458lp93GZnX2PZ6WeHof1AoSnwf+H7+2dVhC/xi9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TCP/HAAAA3gAAAA8AAAAAAAAAAAAAAAAAmAIAAGRy&#10;cy9kb3ducmV2LnhtbFBLBQYAAAAABAAEAPUAAACMAwAAAAA=&#10;" strokecolor="black [3213]">
                            <v:stroke joinstyle="round"/>
                            <v:path arrowok="t"/>
                            <v:textbox inset="0,0,0,0"/>
                          </v:shape>
                        </v:group>
                        <v:group id="Group 24236" o:spid="_x0000_s1044" style="position:absolute;left:31895;top:18040;width:2385;height:2879" coordorigin="31895,18040"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JReE/IAAAA&#10;3gAAAA8AAAAAAAAAAAAAAAAAqgIAAGRycy9kb3ducmV2LnhtbFBLBQYAAAAABAAEAPoAAACfAwAA&#10;AAA=&#10;">
                          <v:oval id="Oval 24237" o:spid="_x0000_s1045" style="position:absolute;left:31895;top:18040;width:288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pMYA&#10;AADeAAAADwAAAGRycy9kb3ducmV2LnhtbESPX2vCMBTF3wd+h3AHvs10VaZ0RnEDRRAUq4iPl+au&#10;LW1uShO1+unNYLDHw/nz40znnanFlVpXWlbwPohAEGdWl5wrOB6WbxMQziNrrC2Tgjs5mM96L1NM&#10;tL3xnq6pz0UYYZeggsL7JpHSZQUZdAPbEAfvx7YGfZBtLnWLtzBuahlH0Yc0WHIgFNjQd0FZlV5M&#10;4NL2Ir08l7uv1eM0ok21GsaVUv3XbvEJwlPn/8N/7bVWEI/i4Rh+74Q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LpMYAAADeAAAADwAAAAAAAAAAAAAAAACYAgAAZHJz&#10;L2Rvd25yZXYueG1sUEsFBgAAAAAEAAQA9QAAAIsDAAAAAA==&#10;" fillcolor="yellow" strokecolor="black [3213]">
                            <v:path arrowok="t"/>
                            <v:textbox inset="0,0,0,0"/>
                          </v:oval>
                          <v:shape id="AutoShape 55" o:spid="_x0000_s1046" type="#_x0000_t59" style="position:absolute;left:32252;top:18241;width:217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nYcQA&#10;AADeAAAADwAAAGRycy9kb3ducmV2LnhtbERPy2rCQBTdF/yH4Qrd1Ymx1JJmFGkRLN3UKHR7ydw8&#10;auZOzIx5/H1nUXB5OO90O5pG9NS52rKC5SICQZxbXXOp4HzaP72CcB5ZY2OZFEzkYLuZPaSYaDvw&#10;kfrMlyKEsEtQQeV9m0jp8ooMuoVtiQNX2M6gD7Arpe5wCOGmkXEUvUiDNYeGClt6ryi/ZDej4IPX&#10;X9OpyH6+efl7+Lytr77Hq1KP83H3BsLT6O/if/dBK4if41XYG+6EK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p2HEAAAA3gAAAA8AAAAAAAAAAAAAAAAAmAIAAGRycy9k&#10;b3ducmV2LnhtbFBLBQYAAAAABAAEAPUAAACJAwAAAAA=&#10;" strokecolor="black [3213]">
                            <v:stroke joinstyle="round"/>
                            <v:path arrowok="t"/>
                            <v:textbox inset="0,0,0,0"/>
                          </v:shape>
                        </v:group>
                        <v:group id="Group 24239" o:spid="_x0000_s1047" style="position:absolute;left:27858;top:24713;width:1974;height:4032" coordorigin="27858,24713"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PO7D3IAAAA&#10;3gAAAA8AAAAAAAAAAAAAAAAAqgIAAGRycy9kb3ducmV2LnhtbFBLBQYAAAAABAAEAPoAAACfAwAA&#10;AAA=&#10;">
                          <v:oval id="Oval 24240" o:spid="_x0000_s1048" style="position:absolute;left:27858;top:24713;width:288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grcUA&#10;AADeAAAADwAAAGRycy9kb3ducmV2LnhtbESPTWvCQBCG7wX/wzKF3nTTNIhEV6mCUii0+IF4HLLT&#10;JCQ7G7Krpv31nUOhx5f3i2exGlyrbtSH2rOB50kCirjwtubSwOm4Hc9AhYhssfVMBr4pwGo5elhg&#10;bv2d93Q7xFLJCIccDVQxdrnWoajIYZj4jli8L987jCL7Utse7zLuWp0myVQ7rFkeKuxoU1HRHK5O&#10;funjqqO+1J/r3c85o/dm95I2xjw9Dq9zUJGG+B/+a79ZA2mWZgIgOII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qCtxQAAAN4AAAAPAAAAAAAAAAAAAAAAAJgCAABkcnMv&#10;ZG93bnJldi54bWxQSwUGAAAAAAQABAD1AAAAigMAAAAA&#10;" fillcolor="yellow" strokecolor="black [3213]">
                            <v:path arrowok="t"/>
                            <v:textbox inset="0,0,0,0"/>
                          </v:oval>
                          <v:shape id="AutoShape 55" o:spid="_x0000_s1049" type="#_x0000_t59" style="position:absolute;left:28216;top:24914;width:217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l9cUA&#10;AADeAAAADwAAAGRycy9kb3ducmV2LnhtbESPQYvCMBSE7wv+h/AEb2tqEZVqFHFZULzsVsHro3m2&#10;1ealNrHWf28WFjwOM/MNs1h1phItNa60rGA0jEAQZ1aXnCs4Hr4/ZyCcR9ZYWSYFT3KwWvY+Fpho&#10;++BfalOfiwBhl6CCwvs6kdJlBRl0Q1sTB+9sG4M+yCaXusFHgJtKxlE0kQZLDgsF1rQpKLumd6Pg&#10;i6f75+Gcnn54dNnu7tObb/Gm1KDfrecgPHX+Hf5vb7WCeByPJ/B3J1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X1xQAAAN4AAAAPAAAAAAAAAAAAAAAAAJgCAABkcnMv&#10;ZG93bnJldi54bWxQSwUGAAAAAAQABAD1AAAAigMAAAAA&#10;" strokecolor="black [3213]">
                            <v:stroke joinstyle="round"/>
                            <v:path arrowok="t"/>
                            <v:textbox inset="0,0,0,0"/>
                          </v:shape>
                        </v:group>
                        <v:group id="Group 24247" o:spid="_x0000_s1050" style="position:absolute;left:33625;top:15487;width:4033;height:2096" coordorigin="33625,15487"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UbrqnIAAAA&#10;3gAAAA8AAAAAAAAAAAAAAAAAqgIAAGRycy9kb3ducmV2LnhtbFBLBQYAAAAABAAEAPoAAACfAwAA&#10;AAA=&#10;">
                          <v:oval id="Oval 24248" o:spid="_x0000_s1051" style="position:absolute;left:33625;top:15487;width:2880;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sq8QA&#10;AADeAAAADwAAAGRycy9kb3ducmV2LnhtbERPS2vCQBC+F/wPyxR6003TIBJdpQpKodDiA/E4ZKdJ&#10;SHY2ZFdN++s7h0KPH997sRpcq27Uh9qzgedJAoq48Lbm0sDpuB3PQIWIbLH1TAa+KcBqOXpYYG79&#10;nfd0O8RSSQiHHA1UMXa51qGoyGGY+I5YuC/fO4wC+1LbHu8S7lqdJslUO6xZGirsaFNR0RyuTnrp&#10;46qjvtSf693POaP3ZveSNsY8PQ6vc1CRhvgv/nO/WQNplmayV+7IF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4rKvEAAAA3gAAAA8AAAAAAAAAAAAAAAAAmAIAAGRycy9k&#10;b3ducmV2LnhtbFBLBQYAAAAABAAEAPUAAACJAwAAAAA=&#10;" fillcolor="yellow" strokecolor="black [3213]">
                            <v:path arrowok="t"/>
                            <v:textbox inset="0,0,0,0"/>
                          </v:oval>
                          <v:shape id="AutoShape 55" o:spid="_x0000_s1052" type="#_x0000_t59" style="position:absolute;left:33982;top:15688;width:217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xh8YA&#10;AADeAAAADwAAAGRycy9kb3ducmV2LnhtbESPQWvCQBSE7wX/w/IEb7oxSNXoKtIiWHqpUfD6yD6T&#10;aPZtzK4x/vtuQehxmJlvmOW6M5VoqXGlZQXjUQSCOLO65FzB8bAdzkA4j6yxskwKnuRgveq9LTHR&#10;9sF7alOfiwBhl6CCwvs6kdJlBRl0I1sTB+9sG4M+yCaXusFHgJtKxlH0Lg2WHBYKrOmjoOya3o2C&#10;T55+Pw/n9PTD48vu6z69+RZvSg363WYBwlPn/8Ov9k4riCfxZA5/d8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hxh8YAAADeAAAADwAAAAAAAAAAAAAAAACYAgAAZHJz&#10;L2Rvd25yZXYueG1sUEsFBgAAAAAEAAQA9QAAAIsDAAAAAA==&#10;" strokecolor="black [3213]">
                            <v:stroke joinstyle="round"/>
                            <v:path arrowok="t"/>
                            <v:textbox inset="0,0,0,0"/>
                          </v:shape>
                        </v:group>
                        <v:group id="Group 24250" o:spid="_x0000_s1053" style="position:absolute;left:33813;top:20824;width:1836;height:3296;rotation:-43" coordorigin="33813,20824"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1AP2scAAADe&#10;AAAADwAAAAAAAAAAAAAAAACqAgAAZHJzL2Rvd25yZXYueG1sUEsFBgAAAAAEAAQA+gAAAJ4DAAAA&#10;AA==&#10;">
                          <v:oval id="Oval 24251" o:spid="_x0000_s1054" style="position:absolute;left:33813;top:20824;width:2879;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T68YA&#10;AADeAAAADwAAAGRycy9kb3ducmV2LnhtbESPX2vCMBTF3wd+h3AF32ZqdSK1qehgIgw2piI+Xppr&#10;W9rclCZq3adfBoM9Hs6fHydd9aYRN+pcZVnBZByBIM6trrhQcDy8PS9AOI+ssbFMCh7kYJUNnlJM&#10;tL3zF932vhBhhF2CCkrv20RKl5dk0I1tSxy8i+0M+iC7QuoO72HcNDKOork0WHEglNjSa0l5vb+a&#10;wKWPq/TyXH1utt+nGb3X22lcKzUa9uslCE+9/w//tXdaQTyLXybweydc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uT68YAAADeAAAADwAAAAAAAAAAAAAAAACYAgAAZHJz&#10;L2Rvd25yZXYueG1sUEsFBgAAAAAEAAQA9QAAAIsDAAAAAA==&#10;" fillcolor="yellow" strokecolor="black [3213]">
                            <v:path arrowok="t"/>
                            <v:textbox inset="0,0,0,0"/>
                          </v:oval>
                          <v:shape id="AutoShape 55" o:spid="_x0000_s1055" type="#_x0000_t59" style="position:absolute;left:34170;top:21025;width:217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n4sYA&#10;AADeAAAADwAAAGRycy9kb3ducmV2LnhtbESPQWvCQBSE7wX/w/IEb3VjsCrRVaRFUHqpUfD6yD6T&#10;aPZtzK4x/vtuoeBxmJlvmMWqM5VoqXGlZQWjYQSCOLO65FzB8bB5n4FwHlljZZkUPMnBatl7W2Ci&#10;7YP31KY+FwHCLkEFhfd1IqXLCjLohrYmDt7ZNgZ9kE0udYOPADeVjKNoIg2WHBYKrOmzoOya3o2C&#10;L55+Pw/n9PTDo8t2d5/efIs3pQb9bj0H4anzr/B/e6sVxON48gF/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An4sYAAADeAAAADwAAAAAAAAAAAAAAAACYAgAAZHJz&#10;L2Rvd25yZXYueG1sUEsFBgAAAAAEAAQA9QAAAIsDAAAAAA==&#10;" strokecolor="black [3213]">
                            <v:stroke joinstyle="round"/>
                            <v:path arrowok="t"/>
                            <v:textbox inset="0,0,0,0"/>
                          </v:shape>
                        </v:group>
                      </v:group>
                    </v:group>
                    <v:oval id="Oval 24266" o:spid="_x0000_s1056" style="position:absolute;left:32483;top:24960;width:4392;height:4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K88YA&#10;AADeAAAADwAAAGRycy9kb3ducmV2LnhtbESPQWvCQBSE7wX/w/IEb3VjbEOJrqKiYC+ipu35kX0m&#10;0ezbkN1q/PddoeBxmJlvmOm8M7W4UusqywpGwwgEcW51xYWCr2zz+gHCeWSNtWVScCcH81nvZYqp&#10;tjc+0PXoCxEg7FJUUHrfpFK6vCSDbmgb4uCdbGvQB9kWUrd4C3BTyziKEmmw4rBQYkOrkvLL8dco&#10;2GfjM9t1seP7afmT2e3n5pvflRr0u8UEhKfOP8P/7a1WEL/FSQKPO+EK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IK88YAAADeAAAADwAAAAAAAAAAAAAAAACYAgAAZHJz&#10;L2Rvd25yZXYueG1sUEsFBgAAAAAEAAQA9QAAAIsDAAAAAA==&#10;" strokecolor="black [3213]" strokeweight="3pt">
                      <v:fill r:id="rId48" o:title="" recolor="t" type="tile"/>
                      <v:path arrowok="t"/>
                      <v:textbox inset="0,0,0,0"/>
                    </v:oval>
                  </v:group>
                  <v:group id="Group 24267" o:spid="_x0000_s1057" style="position:absolute;left:30025;top:14976;width:17460;height:4588" coordorigin="30025,14976" coordsize="17459,4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7yycgAAADeAAAADwAAAGRycy9kb3ducmV2LnhtbESPT2vCQBTE7wW/w/KE&#10;3uomaasSXUVESw8i+AfE2yP7TILZtyG7JvHbdwuFHoeZ+Q0zX/amEi01rrSsIB5FIIgzq0vOFZxP&#10;27cpCOeRNVaWScGTHCwXg5c5ptp2fKD26HMRIOxSVFB4X6dSuqwgg25ka+Lg3Wxj0AfZ5FI32AW4&#10;qWQSRWNpsOSwUGBN64Ky+/FhFHx12K3e4027u9/Wz+vpc3/ZxaTU67BfzUB46v1/+K/9rRUkH8l4&#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6u8snIAAAA&#10;3gAAAA8AAAAAAAAAAAAAAAAAqgIAAGRycy9kb3ducmV2LnhtbFBLBQYAAAAABAAEAPoAAACfAwAA&#10;AAA=&#10;">
                    <v:group id="Group 24268" o:spid="_x0000_s1058" style="position:absolute;left:44776;top:15351;width:3083;height:2334;rotation:-90" coordorigin="44777,15350" coordsize="3082,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gdMQAAADeAAAA&#10;DwAAAAAAAAAAAAAAAACqAgAAZHJzL2Rvd25yZXYueG1sUEsFBgAAAAAEAAQA+gAAAJsDAAAAAA==&#10;">
                      <v:shape id="Freeform 24269" o:spid="_x0000_s1059" style="position:absolute;left:45670;top:14457;width:1265;height:3052;rotation:5678988fd;flip:x;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xo8gA&#10;AADeAAAADwAAAGRycy9kb3ducmV2LnhtbESPQWvCQBSE7wX/w/KE3urGWLRNXaWIlgpeNG3R22v2&#10;mYRm34bdrcZ/7xaEHoeZ+YaZzjvTiBM5X1tWMBwkIIgLq2suFXzkq4cnED4ga2wsk4ILeZjPendT&#10;zLQ985ZOu1CKCGGfoYIqhDaT0hcVGfQD2xJH72idwRClK6V2eI5w08g0ScbSYM1xocKWFhUVP7tf&#10;o2Dlvrt8LbfLyWf+tT+sL2+bUTBK3fe71xcQgbrwH76137WC9DEdP8Pf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lXGjyAAAAN4AAAAPAAAAAAAAAAAAAAAAAJgCAABk&#10;cnMvZG93bnJldi54bWxQSwUGAAAAAAQABAD1AAAAjQM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0" o:spid="_x0000_s1060" style="position:absolute;left:45701;top:15525;width:1265;height:3053;rotation:-6340194fd;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r0MYA&#10;AADeAAAADwAAAGRycy9kb3ducmV2LnhtbESPTWsCMRCG70L/Q5hCb5rtUqysRimlgtCDVO2ht3Ez&#10;blY3kyVJdfvvO4dCjy/vF89iNfhOXSmmNrCBx0kBirgOtuXGwGG/Hs9ApYxssQtMBn4owWp5N1pg&#10;ZcONP+i6y42SEU4VGnA595XWqXbkMU1CTyzeKUSPWWRstI14k3Hf6bIoptpjy/LgsKdXR/Vl9+3l&#10;d1N+vhfnbV53xzjzX+74Nt1GYx7uh5c5qExD/g//tTfWQPlUPguA4AgK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8r0MYAAADeAAAADwAAAAAAAAAAAAAAAACYAgAAZHJz&#10;L2Rvd25yZXYueG1sUEsFBgAAAAAEAAQA9QAAAIsD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id="Group 24271" o:spid="_x0000_s1061" style="position:absolute;left:34923;top:16282;width:3083;height:2335;rotation:90" coordorigin="34923,16283" coordsize="3082,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6c4McAAADe&#10;AAAADwAAAAAAAAAAAAAAAACqAgAAZHJzL2Rvd25yZXYueG1sUEsFBgAAAAAEAAQA+gAAAJ4DAAAA&#10;AA==&#10;">
                      <v:shape id="Freeform 24272" o:spid="_x0000_s1062" style="position:absolute;left:35816;top:15390;width:1265;height:3052;rotation:5678988fd;flip:x;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1D8gA&#10;AADeAAAADwAAAGRycy9kb3ducmV2LnhtbESPQWvCQBSE7wX/w/IK3uqmaVGJrlJKlQpeNCp6e82+&#10;JsHs27C71fjvu4WCx2FmvmGm88404kLO15YVPA8SEMSF1TWXCnb54mkMwgdkjY1lUnAjD/NZ72GK&#10;mbZX3tBlG0oRIewzVFCF0GZS+qIig35gW+LofVtnMETpSqkdXiPcNDJNkqE0WHNcqLCl94qK8/bH&#10;KFi4ry5fyc3HaJ8fjqfVbbl+CUap/mP3NgERqAv38H/7UytIX9NRCn9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6HUPyAAAAN4AAAAPAAAAAAAAAAAAAAAAAJgCAABk&#10;cnMvZG93bnJldi54bWxQSwUGAAAAAAQABAD1AAAAjQM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3" o:spid="_x0000_s1063" style="position:absolute;left:35847;top:16459;width:1265;height:3052;rotation:-6340194fd;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21p8YA&#10;AADeAAAADwAAAGRycy9kb3ducmV2LnhtbESPzWoCMRSF94W+Q7hCdzXjtKiMRimiIHQhWl24u06u&#10;k9HJzZCkOn37piB0eTg/H2c672wjbuRD7VjBoJ+BIC6drrlSsP9avY5BhIissXFMCn4owHz2/DTF&#10;Qrs7b+m2i5VIIxwKVGBibAspQ2nIYui7ljh5Z+ctxiR9JbXHexq3jcyzbCgt1pwIBltaGCqvu2+b&#10;uOv88JldNnHVnPzYHs1pOdx4pV563ccERKQu/ocf7bVWkL/nozf4u5Ou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21p8YAAADeAAAADwAAAAAAAAAAAAAAAACYAgAAZHJz&#10;L2Rvd25yZXYueG1sUEsFBgAAAAAEAAQA9QAAAIsD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id="Group 24274" o:spid="_x0000_s1064" style="position:absolute;left:39928;top:16392;width:3083;height:2334;rotation:5934569fd" coordorigin="39929,16391" coordsize="3082,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NTjMcAAADe&#10;AAAADwAAAAAAAAAAAAAAAACqAgAAZHJzL2Rvd25yZXYueG1sUEsFBgAAAAAEAAQA+gAAAJ4DAAAA&#10;AA==&#10;">
                      <v:shape id="Freeform 24275" o:spid="_x0000_s1065" style="position:absolute;left:40822;top:15498;width:1265;height:3052;rotation:5678988fd;flip:x;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te8gA&#10;AADeAAAADwAAAGRycy9kb3ducmV2LnhtbESPQWvCQBSE74L/YXmCN92YVi2pq5RSi4IXTVva22v2&#10;NQlm34bdrcZ/7xaEHoeZ+YZZrDrTiBM5X1tWMBknIIgLq2suFbzl69EDCB+QNTaWScGFPKyW/d4C&#10;M23PvKfTIZQiQthnqKAKoc2k9EVFBv3YtsTR+7HOYIjSlVI7PEe4aWSaJDNpsOa4UGFLzxUVx8Ov&#10;UbB2312+lfuX+Xv+8fm1vbzu7oJRajjonh5BBOrCf/jW3mgF6X06n8LfnXgF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Ae17yAAAAN4AAAAPAAAAAAAAAAAAAAAAAJgCAABk&#10;cnMvZG93bnJldi54bWxQSwUGAAAAAAQABAD1AAAAjQM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6" o:spid="_x0000_s1066" style="position:absolute;left:40852;top:16567;width:1266;height:3052;rotation:-6340194fd;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WP8YA&#10;AADeAAAADwAAAGRycy9kb3ducmV2LnhtbESPy2rDMBBF94H+g5hCd4lcUxzjRgmlJBDoIuS16G5i&#10;TS231shISuL+fVQoZHm5j8OdLQbbiQv50DpW8DzJQBDXTrfcKDjsV+MSRIjIGjvHpOCXAizmD6MZ&#10;VtpdeUuXXWxEGuFQoQITY19JGWpDFsPE9cTJ+3LeYkzSN1J7vKZx28k8ywppseVEMNjTu6H6Z3e2&#10;ibvOjx/Z9yauupMv7ac5LYuNV+rpcXh7BRFpiPfwf3utFeQv+bSAvzvp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oWP8YAAADeAAAADwAAAAAAAAAAAAAAAACYAgAAZHJz&#10;L2Rvd25yZXYueG1sUEsFBgAAAAAEAAQA9QAAAIsD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id="Group 24277" o:spid="_x0000_s1067" style="position:absolute;left:29651;top:16855;width:3083;height:2335;rotation:-6114215fd" coordorigin="29651,16856" coordsize="3082,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CKwvFAAAA3gAA&#10;AA8AAAAAAAAAAAAAAAAAqgIAAGRycy9kb3ducmV2LnhtbFBLBQYAAAAABAAEAPoAAACcAwAAAAA=&#10;">
                      <v:shape id="Freeform 24278" o:spid="_x0000_s1068" style="position:absolute;left:30544;top:15963;width:1265;height:3052;rotation:5678988fd;flip:x;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C5cUA&#10;AADeAAAADwAAAGRycy9kb3ducmV2LnhtbERPz2vCMBS+D/wfwht4m+mqzFGNMobKhF20TvT21ry1&#10;xealJJnW/94cBI8f3+/pvDONOJPztWUFr4MEBHFhdc2lgl2+fHkH4QOyxsYyKbiSh/ms9zTFTNsL&#10;b+i8DaWIIewzVFCF0GZS+qIig35gW+LI/VlnMEToSqkdXmK4aWSaJG/SYM2xocKWPisqTtt/o2Dp&#10;frt8LTeL8U++PxzX19X3MBil+s/dxwREoC48xHf3l1aQjtJx3BvvxC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ELlxQAAAN4AAAAPAAAAAAAAAAAAAAAAAJgCAABkcnMv&#10;ZG93bnJldi54bWxQSwUGAAAAAAQABAD1AAAAigM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9" o:spid="_x0000_s1069" style="position:absolute;left:30575;top:17032;width:1265;height:3052;rotation:-6340194fd;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CTcYA&#10;AADeAAAADwAAAGRycy9kb3ducmV2LnhtbESPS2sCMRSF94X+h3CF7mrGoVgdjVJKBaELqY+Fu+vk&#10;Ohmd3AxJquO/N4WCy8N5fJzpvLONuJAPtWMFg34Ggrh0uuZKwXazeB2BCBFZY+OYFNwowHz2/DTF&#10;Qrsr/9BlHSuRRjgUqMDE2BZShtKQxdB3LXHyjs5bjEn6SmqP1zRuG5ln2VBarDkRDLb0aag8r39t&#10;4i7z3Xd2WsVFc/AjuzeHr+HKK/XS6z4mICJ18RH+by+1gvwtfx/D3510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WCTcYAAADeAAAADwAAAAAAAAAAAAAAAACYAgAAZHJz&#10;L2Rvd25yZXYueG1sUEsFBgAAAAAEAAQA9QAAAIsD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v:group>
                <v:group id="Group 24280" o:spid="_x0000_s1070" style="position:absolute;left:26618;top:16351;width:8494;height:3105" coordorigin="26618,16351" coordsize="8494,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LjEfFAAAA3gAA&#10;AA8AAAAAAAAAAAAAAAAAqgIAAGRycy9kb3ducmV2LnhtbFBLBQYAAAAABAAEAPoAAACcAwAAAAA=&#10;">
                  <v:group id="Group 24281" o:spid="_x0000_s1071" style="position:absolute;left:32487;top:16578;width:2851;height:2398;rotation:-90" coordorigin="32487,16577"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Ii7xPIAAAA&#10;3gAAAA8AAAAAAAAAAAAAAAAAqgIAAGRycy9kb3ducmV2LnhtbFBLBQYAAAAABAAEAPoAAACfAwAA&#10;AAA=&#10;">
                    <v:shape id="Freeform 24282" o:spid="_x0000_s1072" style="position:absolute;left:33265;top:15799;width:1247;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ancYA&#10;AADeAAAADwAAAGRycy9kb3ducmV2LnhtbESPQWvCQBSE70L/w/IKvenGVYpEV7EWWz0aBfH2yD6T&#10;aPZtyK6a/nu3UOhxmJlvmNmis7W4U+srxxqGgwQEce5MxYWGw37dn4DwAdlg7Zg0/JCHxfylN8PU&#10;uAfv6J6FQkQI+xQ1lCE0qZQ+L8miH7iGOHpn11oMUbaFNC0+ItzWUiXJu7RYcVwosaFVSfk1u1kN&#10;2+yUH9RlFI7+62O3Vbfj+HP1rfXba7ecggjUhf/wX3tjNKixmij4vROv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uanc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83" o:spid="_x0000_s1073" style="position:absolute;left:33313;top:16951;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83cYA&#10;AADeAAAADwAAAGRycy9kb3ducmV2LnhtbESPQWsCMRSE74X+h/CEXkpNuhaR1SitUBBP1i30+rp5&#10;7i5uXpYkmu2/b4RCj8PMfMOsNqPtxZV86BxreJ4qEMS1Mx03Gj6r96cFiBCRDfaOScMPBdis7+9W&#10;WBqX+IOux9iIDOFQooY2xqGUMtQtWQxTNxBn7+S8xZilb6TxmDLc9rJQai4tdpwXWhxo21J9Pl6s&#10;hkqN/nG+Pez76rv+SrtLeosqaf0wGV+XICKN8T/8194ZDcVLsZjB7U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F83c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284" o:spid="_x0000_s1074" style="position:absolute;left:26391;top:16832;width:2851;height:2398;rotation:90" coordorigin="26391,16832"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XE9fxgAAAN4A&#10;AAAPAAAAAAAAAAAAAAAAAKoCAABkcnMvZG93bnJldi54bWxQSwUGAAAAAAQABAD6AAAAnQMAAAAA&#10;">
                    <v:shape id="Freeform 24285" o:spid="_x0000_s1075" style="position:absolute;left:27170;top:16053;width:1246;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C6ccA&#10;AADeAAAADwAAAGRycy9kb3ducmV2LnhtbESPT2vCQBTE74LfYXlCb7pxa0VSV7GW/vFoKkhvj+xr&#10;Es2+DdlV02/vCoLHYWZ+w8yXna3FmVpfOdYwHiUgiHNnKi407H4+hjMQPiAbrB2Thn/ysFz0e3NM&#10;jbvwls5ZKESEsE9RQxlCk0rp85Is+pFriKP351qLIcq2kKbFS4TbWqokmUqLFceFEhtal5Qfs5PV&#10;sMl+8506PIe9/3zbbtRpP3lff2n9NOhWryACdeERvre/jQY1UbMXuN2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CAunHAAAA3gAAAA8AAAAAAAAAAAAAAAAAmAIAAGRy&#10;cy9kb3ducmV2LnhtbFBLBQYAAAAABAAEAPUAAACMAw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86" o:spid="_x0000_s1076" style="position:absolute;left:27217;top:17205;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fRcYA&#10;AADeAAAADwAAAGRycy9kb3ducmV2LnhtbESPwWrDMBBE74X8g9hAL6WRaooJTpSQBAqhpzYO9Lqx&#10;traptTKSErl/XxUKPQ4z84ZZbyc7iBv50DvW8LRQIIgbZ3puNZzrl8cliBCRDQ6OScM3BdhuZndr&#10;rIxL/E63U2xFhnCoUEMX41hJGZqOLIaFG4mz9+m8xZilb6XxmDLcDrJQqpQWe84LHY506Kj5Ol2t&#10;hlpN/qE8vL0O9aX5SMdr2keVtL6fT7sViEhT/A//tY9GQ/FcLEv4vZ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fRc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v:group id="Group 24287" o:spid="_x0000_s1077" style="position:absolute;left:25756;top:42105;width:24784;height:5926" coordorigin="25756,42105" coordsize="24784,5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IUM8gAAADeAAAADwAAAGRycy9kb3ducmV2LnhtbESPT2vCQBTE7wW/w/KE&#10;3uomaasSXUVESw8i+AfE2yP7TILZtyG7JvHbdwuFHoeZ+Q0zX/amEi01rrSsIB5FIIgzq0vOFZxP&#10;27cpCOeRNVaWScGTHCwXg5c5ptp2fKD26HMRIOxSVFB4X6dSuqwgg25ka+Lg3Wxj0AfZ5FI32AW4&#10;qWQSRWNpsOSwUGBN64Ky+/FhFHx12K3e4027u9/Wz+vpc3/ZxaTU67BfzUB46v1/+K/9rRUkH8l0&#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6iFDPIAAAA&#10;3gAAAA8AAAAAAAAAAAAAAAAAqgIAAGRycy9kb3ducmV2LnhtbFBLBQYAAAAABAAEAPoAAACfAwAA&#10;AAA=&#10;">
                  <v:group id="Group 24288" o:spid="_x0000_s1078" style="position:absolute;left:25756;top:42105;width:2851;height:2398;rotation:-36" coordorigin="25756,42105"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BoMjFAAAA3gAA&#10;AA8AAAAAAAAAAAAAAAAAqgIAAGRycy9kb3ducmV2LnhtbFBLBQYAAAAABAAEAPoAAACcAwAAAAA=&#10;">
                    <v:shape id="Freeform 24289" o:spid="_x0000_s1079" style="position:absolute;left:26535;top:41326;width:1246;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9ccA&#10;AADeAAAADwAAAGRycy9kb3ducmV2LnhtbESPT4vCMBTE7wt+h/AEb2tqkV2tRhFBFITK+ufg7dE8&#10;22rzUpqo3W9vhIU9DjPzG2Y6b00lHtS40rKCQT8CQZxZXXKu4HhYfY5AOI+ssbJMCn7JwXzW+Zhi&#10;ou2Tf+ix97kIEHYJKii8rxMpXVaQQde3NXHwLrYx6INscqkbfAa4qWQcRV/SYMlhocCalgVlt/3d&#10;KNh+n9N0d4qWeRrvWC/G17VbH5TqddvFBISn1v+H/9obrSAexqMxvO+EKy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PvXHAAAA3gAAAA8AAAAAAAAAAAAAAAAAmAIAAGRy&#10;cy9kb3ducmV2LnhtbFBLBQYAAAAABAAEAPUAAACMAw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shape id="Freeform 24290" o:spid="_x0000_s1080" style="position:absolute;left:26582;top:42478;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LU8IA&#10;AADeAAAADwAAAGRycy9kb3ducmV2LnhtbESPzYrCMBSF9wO+Q7iCuzG1iMxUo4igiIgwju6vzbUt&#10;NjcliVp9erMQXB7OH99k1ppa3Mj5yrKCQT8BQZxbXXGh4PC//P4B4QOyxtoyKXiQh9m08zXBTNs7&#10;/9FtHwoRR9hnqKAMocmk9HlJBn3fNsTRO1tnMETpCqkd3uO4qWWaJCNpsOL4UGJDi5Lyy/5qFFBz&#10;2D42bWV3p+Cfx2J1lStHSvW67XwMIlAbPuF3e60VpMP0NwJEnIg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ItTwgAAAN4AAAAPAAAAAAAAAAAAAAAAAJgCAABkcnMvZG93&#10;bnJldi54bWxQSwUGAAAAAAQABAD1AAAAhwM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group>
                  <v:group id="Group 24291" o:spid="_x0000_s1081" style="position:absolute;left:31979;top:44899;width:2851;height:2398;rotation:-90" coordorigin="31979,44899"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f7ec7IAAAA&#10;3gAAAA8AAAAAAAAAAAAAAAAAqgIAAGRycy9kb3ducmV2LnhtbFBLBQYAAAAABAAEAPoAAACfAwAA&#10;AAA=&#10;">
                    <v:shape id="Freeform 24292" o:spid="_x0000_s1082" style="position:absolute;left:32758;top:44120;width:1246;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MQMYA&#10;AADeAAAADwAAAGRycy9kb3ducmV2LnhtbESPQWvCQBSE7wX/w/KE3urGrRSNrtJaWuvRKIi3R/aZ&#10;xGbfhuyq8d93C4LHYWa+YWaLztbiQq2vHGsYDhIQxLkzFRcadtuvlzEIH5AN1o5Jw408LOa9pxmm&#10;xl15Q5csFCJC2KeooQyhSaX0eUkW/cA1xNE7utZiiLItpGnxGuG2lipJ3qTFiuNCiQ0tS8p/s7PV&#10;sM4O+U6dXsPef39s1uq8H30uV1o/97v3KYhAXXiE7+0fo0GN1ETB/51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MQM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93" o:spid="_x0000_s1083" style="position:absolute;left:32805;top:45272;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qAMcA&#10;AADeAAAADwAAAGRycy9kb3ducmV2LnhtbESPQUsDMRSE74L/ITyhF7GJqxRdmxYtFEpPtit4fW6e&#10;u4ublyVJm/XfN4VCj8PMfMPMl6PtxZF86BxreJwqEMS1Mx03Gr6q9cMLiBCRDfaOScM/BVgubm/m&#10;WBqXeEfHfWxEhnAoUUMb41BKGeqWLIapG4iz9+u8xZilb6TxmDLc9rJQaiYtdpwXWhxo1VL9tz9Y&#10;DZUa/f1s9bntq5/6O20O6SOqpPXkbnx/AxFpjNfwpb0xGorn4vUJznfyFZ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46gDHAAAA3gAAAA8AAAAAAAAAAAAAAAAAmAIAAGRy&#10;cy9kb3ducmV2LnhtbFBLBQYAAAAABAAEAPUAAACMAw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294" o:spid="_x0000_s1084" style="position:absolute;left:35027;top:45153;width:2851;height:2398;rotation:90" coordorigin="35027,45152"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hdmCxgAAAN4A&#10;AAAPAAAAAAAAAAAAAAAAAKoCAABkcnMvZG93bnJldi54bWxQSwUGAAAAAAQABAD6AAAAnQMAAAAA&#10;">
                    <v:shape id="Freeform 24295" o:spid="_x0000_s1085" style="position:absolute;left:35805;top:44374;width:1247;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UNMcA&#10;AADeAAAADwAAAGRycy9kb3ducmV2LnhtbESPQWvCQBSE7wX/w/IKvdVNt7Zo6irW0qpHoyDeHtnX&#10;JJp9G7Krxn/vCoUeh5n5hhlPO1uLM7W+cqzhpZ+AIM6dqbjQsN18Pw9B+IBssHZMGq7kYTrpPYwx&#10;Ne7CazpnoRARwj5FDWUITSqlz0uy6PuuIY7er2sthijbQpoWLxFua6mS5F1arDgulNjQvKT8mJ2s&#10;hlW2z7fq8Bp2/udzvVKn3eBrvtD66bGbfYAI1IX/8F97aTSogRq9wf1Ov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blDTHAAAA3gAAAA8AAAAAAAAAAAAAAAAAmAIAAGRy&#10;cy9kb3ducmV2LnhtbFBLBQYAAAAABAAEAPUAAACMAw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96" o:spid="_x0000_s1086" style="position:absolute;left:35853;top:45526;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JmMYA&#10;AADeAAAADwAAAGRycy9kb3ducmV2LnhtbESPQUsDMRSE70L/Q3gFL9ImLrK0a9OiBaH0pF3B63Pz&#10;3F3cvCxJ2qz/vhEEj8PMfMNsdpMdxIV86B1ruF8qEMSNMz23Gt7rl8UKRIjIBgfHpOGHAuy2s5sN&#10;VsYlfqPLKbYiQzhUqKGLcaykDE1HFsPSjcTZ+3LeYszSt9J4TBluB1koVUqLPeeFDkfad9R8n85W&#10;Q60mf1fuX49D/dl8pMM5PUeVtL6dT0+PICJN8T/81z4YDcVDsS7h906+An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9JmM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297" o:spid="_x0000_s1087" style="position:absolute;left:40615;top:45407;width:2851;height:2398;rotation:-90" coordorigin="40615,45406"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nXkQhyQAA&#10;AN4AAAAPAAAAAAAAAAAAAAAAAKoCAABkcnMvZG93bnJldi54bWxQSwUGAAAAAAQABAD6AAAAoAMA&#10;AAAA&#10;">
                    <v:shape id="Freeform 24298" o:spid="_x0000_s1088" style="position:absolute;left:41393;top:44628;width:1247;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7qsQA&#10;AADeAAAADwAAAGRycy9kb3ducmV2LnhtbERPz2vCMBS+D/wfwhO8zXRRhqtGcQ6dHq2C7PZonm1n&#10;81KaqN1/bw4Djx/f79mis7W4UesrxxrehgkI4tyZigsNx8P6dQLCB2SDtWPS8EceFvPeywxT4+68&#10;p1sWChFD2KeooQyhSaX0eUkW/dA1xJE7u9ZiiLAtpGnxHsNtLVWSvEuLFceGEhtalZRfsqvVsMt+&#10;8qP6HYWT33zud+p6Gn+tvrUe9LvlFESgLjzF/+6t0aDG6iPujXfiF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O6rEAAAA3gAAAA8AAAAAAAAAAAAAAAAAmAIAAGRycy9k&#10;b3ducmV2LnhtbFBLBQYAAAAABAAEAPUAAACJAw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99" o:spid="_x0000_s1089" style="position:absolute;left:41441;top:45780;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d6sYA&#10;AADeAAAADwAAAGRycy9kb3ducmV2LnhtbESPQWsCMRSE74X+h/AKXkpNXETq1iitIEhP1i30+rp5&#10;3V26eVmSaNZ/3whCj8PMfMOsNqPtxZl86BxrmE0VCOLamY4bDZ/V7ukZRIjIBnvHpOFCATbr+7sV&#10;lsYl/qDzMTYiQziUqKGNcSilDHVLFsPUDcTZ+3HeYszSN9J4TBlue1kotZAWO84LLQ60ban+PZ6s&#10;hkqN/nGxPbz31Xf9lfan9BZV0nryML6+gIg0xv/wrb03Gop5sVzC9U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Dd6s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300" o:spid="_x0000_s1090" style="position:absolute;left:44298;top:45280;width:2851;height:2398;rotation:90" coordorigin="44298,45279"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VRZvFAAAA3gAA&#10;AA8AAAAAAAAAAAAAAAAAqgIAAGRycy9kb3ducmV2LnhtbFBLBQYAAAAABAAEAPoAAACcAwAAAAA=&#10;">
                    <v:shape id="Freeform 24301" o:spid="_x0000_s1091" style="position:absolute;left:45076;top:44501;width:1247;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NMgA&#10;AADeAAAADwAAAGRycy9kb3ducmV2LnhtbESPT2vCQBTE70K/w/IKvdVdY6mauooIYkGI1D8Hb4/s&#10;a5I2+zZktxq/vSsUPA4z8xtmOu9sLc7U+sqxhkFfgSDOnam40HDYr17HIHxANlg7Jg1X8jCfPfWm&#10;mBp34S8670IhIoR9ihrKEJpUSp+XZNH3XUMcvW/XWgxRtoU0LV4i3NYyUepdWqw4LpTY0LKk/Hf3&#10;ZzVsRqcs2x7VssiSLZvF5Gft13utX567xQeIQF14hP/bn0ZD8jZUA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1T40yAAAAN4AAAAPAAAAAAAAAAAAAAAAAJgCAABk&#10;cnMvZG93bnJldi54bWxQSwUGAAAAAAQABAD1AAAAjQM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shape id="Freeform 24302" o:spid="_x0000_s1092" style="position:absolute;left:45124;top:45653;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qpcQA&#10;AADeAAAADwAAAGRycy9kb3ducmV2LnhtbESP3YrCMBSE7wXfIZyFvdN0uyJSjbIIiogs+Hd/bI5t&#10;2eakJFGrT78RBC+HmfmGmcxaU4srOV9ZVvDVT0AQ51ZXXCg47Be9EQgfkDXWlknBnTzMpt3OBDNt&#10;b7yl6y4UIkLYZ6igDKHJpPR5SQZ93zbE0TtbZzBE6QqpHd4i3NQyTZKhNFhxXCixoXlJ+d/uYhRQ&#10;c9jc121lf0/BP47F8iKXjpT6/Gh/xiACteEdfrVXWkE6+E5SeN6JV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KqXEAAAA3gAAAA8AAAAAAAAAAAAAAAAAmAIAAGRycy9k&#10;b3ducmV2LnhtbFBLBQYAAAAABAAEAPUAAACJAw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group>
                  <v:group id="Group 24303" o:spid="_x0000_s1093" style="position:absolute;left:37904;top:44951;width:1905;height:2794" coordorigin="37904,44951" coordsize="3683,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se98cAAADeAAAADwAAAGRycy9kb3ducmV2LnhtbESPQWvCQBSE7wX/w/KE&#10;3uompi0SXUVESw8iVAXx9sg+k2D2bciuSfz3riD0OMzMN8xs0ZtKtNS40rKCeBSBIM6sLjlXcDxs&#10;PiYgnEfWWFkmBXdysJgP3maYatvxH7V7n4sAYZeigsL7OpXSZQUZdCNbEwfvYhuDPsgml7rBLsBN&#10;JcdR9C0NlhwWCqxpVVB23d+Mgp8Ou2USr9vt9bK6nw9fu9M2JqXeh/1yCsJT7//Dr/avVjD+TKI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se98cAAADe&#10;AAAADwAAAAAAAAAAAAAAAACqAgAAZHJzL2Rvd25yZXYueG1sUEsFBgAAAAAEAAQA+gAAAJ4DAAAA&#10;AA==&#10;">
                    <v:roundrect id="Rounded Rectangle 24304" o:spid="_x0000_s1094" style="position:absolute;left:37904;top:44951;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qMUA&#10;AADeAAAADwAAAGRycy9kb3ducmV2LnhtbESPQWsCMRSE74X+h/AK3mq2akVWo9iKUPDUrRdvz81z&#10;s3bzsiRR039vCoUeh5n5hlmsku3ElXxoHSt4GRYgiGunW24U7L+2zzMQISJr7ByTgh8KsFo+Piyw&#10;1O7Gn3StYiMyhEOJCkyMfSllqA1ZDEPXE2fv5LzFmKVvpPZ4y3DbyVFRTKXFlvOCwZ7eDdXf1cUq&#10;sHqcNmdcH2g7q94Or2m38eao1OAprecgIqX4H/5rf2gFo8m4mMDvnXw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z6oxQAAAN4AAAAPAAAAAAAAAAAAAAAAAJgCAABkcnMv&#10;ZG93bnJldi54bWxQSwUGAAAAAAQABAD1AAAAigMAAAAA&#10;" fillcolor="#5b9bd5 [3204]" strokecolor="#1f4d78 [1604]" strokeweight="1pt">
                      <v:stroke joinstyle="miter"/>
                    </v:roundrect>
                    <v:roundrect id="Rounded Rectangle 24305" o:spid="_x0000_s1095" style="position:absolute;left:40190;top:44951;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M8YA&#10;AADeAAAADwAAAGRycy9kb3ducmV2LnhtbESPT2sCMRTE70K/Q3iF3jRb/xTZGsVWhIInt714e908&#10;N2s3L0uSavrtjSD0OMzMb5jFKtlOnMmH1rGC51EBgrh2uuVGwdfndjgHESKyxs4xKfijAKvlw2CB&#10;pXYX3tO5io3IEA4lKjAx9qWUoTZkMYxcT5y9o/MWY5a+kdrjJcNtJ8dF8SIttpwXDPb0bqj+qX6t&#10;AqsnaXPC9YG28+rtMEu7jTffSj09pvUriEgp/ofv7Q+tYDydFDO43c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bM8YAAADeAAAADwAAAAAAAAAAAAAAAACYAgAAZHJz&#10;L2Rvd25yZXYueG1sUEsFBgAAAAAEAAQA9QAAAIsDAAAAAA==&#10;" fillcolor="#5b9bd5 [3204]" strokecolor="#1f4d78 [1604]" strokeweight="1pt">
                      <v:stroke joinstyle="miter"/>
                    </v:roundrect>
                  </v:group>
                  <v:group id="Group 24308" o:spid="_x0000_s1096" style="position:absolute;left:48190;top:43427;width:1905;height:2794;rotation:-60" coordorigin="48191,43427" coordsize="3683,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xk8zFAAAA3gAA&#10;AA8AAAAAAAAAAAAAAAAAqgIAAGRycy9kb3ducmV2LnhtbFBLBQYAAAAABAAEAPoAAACcAwAAAAA=&#10;">
                    <v:roundrect id="Rounded Rectangle 24313" o:spid="_x0000_s1097" style="position:absolute;left:48191;top:43427;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wAcYA&#10;AADeAAAADwAAAGRycy9kb3ducmV2LnhtbESPQWsCMRSE74X+h/AK3mpW1xbZGsUqgtBTt714e928&#10;brbdvCxJ1PjvG0HocZiZb5jFKtlenMiHzrGCybgAQdw43XGr4PNj9zgHESKyxt4xKbhQgNXy/m6B&#10;lXZnfqdTHVuRIRwqVGBiHCopQ2PIYhi7gTh7385bjFn6VmqP5wy3vZwWxbO02HFeMDjQxlDzWx+t&#10;AqvLtP3B9YF28/r18JTett58KTV6SOsXEJFS/A/f2nutYDorJyVc7+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wAcYAAADeAAAADwAAAAAAAAAAAAAAAACYAgAAZHJz&#10;L2Rvd25yZXYueG1sUEsFBgAAAAAEAAQA9QAAAIsDAAAAAA==&#10;" fillcolor="#5b9bd5 [3204]" strokecolor="#1f4d78 [1604]" strokeweight="1pt">
                      <v:stroke joinstyle="miter"/>
                    </v:roundrect>
                    <v:roundrect id="Rounded Rectangle 24318" o:spid="_x0000_s1098" style="position:absolute;left:50477;top:43427;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icMIA&#10;AADeAAAADwAAAGRycy9kb3ducmV2LnhtbERPy2oCMRTdF/oP4Rbc1YyvIlOj2IogdOXYjbvbyXUy&#10;dnIzJKnGv28WgsvDeS9WyXbiQj60jhWMhgUI4trplhsF34ft6xxEiMgaO8ek4EYBVsvnpwWW2l15&#10;T5cqNiKHcChRgYmxL6UMtSGLYeh64sydnLcYM/SN1B6vOdx2clwUb9Jiy7nBYE+fhurf6s8qsHqS&#10;NmdcH2k7rz6Os/S18eZHqcFLWr+DiJTiQ3x377SC8XQyynvznXw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6JwwgAAAN4AAAAPAAAAAAAAAAAAAAAAAJgCAABkcnMvZG93&#10;bnJldi54bWxQSwUGAAAAAAQABAD1AAAAhwMAAAAA&#10;" fillcolor="#5b9bd5 [3204]" strokecolor="#1f4d78 [1604]" strokeweight="1pt">
                      <v:stroke joinstyle="miter"/>
                    </v:roundrect>
                  </v:group>
                  <v:group id="Group 24319" o:spid="_x0000_s1099" style="position:absolute;left:29268;top:44316;width:1905;height:2794;rotation:-162" coordorigin="29268,44316" coordsize="3683,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pNLtccAAADe&#10;AAAADwAAAAAAAAAAAAAAAACqAgAAZHJzL2Rvd25yZXYueG1sUEsFBgAAAAAEAAQA+gAAAJ4DAAAA&#10;AA==&#10;">
                    <v:roundrect id="Rounded Rectangle 23556" o:spid="_x0000_s1100" style="position:absolute;left:29268;top:44316;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pOsUA&#10;AADeAAAADwAAAGRycy9kb3ducmV2LnhtbESPQWsCMRSE70L/Q3iF3jRbZUW2RrEVQejJbS/eXjev&#10;m203L0uSavz3jSB4HGbmG2a5TrYXJ/Khc6zgeVKAIG6c7rhV8PmxGy9AhIissXdMCi4UYL16GC2x&#10;0u7MBzrVsRUZwqFCBSbGoZIyNIYshokbiLP37bzFmKVvpfZ4znDby2lRzKXFjvOCwYHeDDW/9Z9V&#10;YPUsbX9wc6Tdon49lul9682XUk+PafMCIlKK9/CtvdcKprOynMP1Tr4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uk6xQAAAN4AAAAPAAAAAAAAAAAAAAAAAJgCAABkcnMv&#10;ZG93bnJldi54bWxQSwUGAAAAAAQABAD1AAAAigMAAAAA&#10;" fillcolor="#5b9bd5 [3204]" strokecolor="#1f4d78 [1604]" strokeweight="1pt">
                      <v:stroke joinstyle="miter"/>
                    </v:roundrect>
                    <v:roundrect id="Rounded Rectangle 23564" o:spid="_x0000_s1101" style="position:absolute;left:31554;top:44316;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Ya8UA&#10;AADeAAAADwAAAGRycy9kb3ducmV2LnhtbESPQWsCMRSE74X+h/AK3mq2WkVWo9iKUOipqxdvz81z&#10;s3bzsiRR03/fFAoeh5n5hlmsku3ElXxoHSt4GRYgiGunW24U7Hfb5xmIEJE1do5JwQ8FWC0fHxZY&#10;anfjL7pWsREZwqFEBSbGvpQy1IYshqHribN3ct5izNI3Unu8Zbjt5KgoptJiy3nBYE/vhurv6mIV&#10;WD1OmzOuD7SdVW+HSfrceHNUavCU1nMQkVK8h//bH1rBaDyZvsLfnXw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BhrxQAAAN4AAAAPAAAAAAAAAAAAAAAAAJgCAABkcnMv&#10;ZG93bnJldi54bWxQSwUGAAAAAAQABAD1AAAAigMAAAAA&#10;" fillcolor="#5b9bd5 [3204]" strokecolor="#1f4d78 [1604]" strokeweight="1pt">
                      <v:stroke joinstyle="miter"/>
                    </v:roundrect>
                  </v:group>
                </v:group>
                <w10:wrap type="square"/>
              </v:group>
            </w:pict>
          </mc:Fallback>
        </mc:AlternateContent>
      </w:r>
      <w:r w:rsidR="00764FC2">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p>
    <w:p w:rsidR="00764FC2" w:rsidRDefault="00764FC2" w:rsidP="00346DDB">
      <w:pPr>
        <w:spacing w:line="240" w:lineRule="auto"/>
        <w:rPr>
          <w:rFonts w:ascii="Arial" w:hAnsi="Arial" w:cs="Arial"/>
        </w:rPr>
      </w:pPr>
    </w:p>
    <w:p w:rsidR="00764FC2" w:rsidRDefault="00764FC2" w:rsidP="00346DDB">
      <w:pPr>
        <w:spacing w:line="240" w:lineRule="auto"/>
        <w:rPr>
          <w:rFonts w:ascii="Arial" w:hAnsi="Arial" w:cs="Arial"/>
        </w:rPr>
      </w:pPr>
    </w:p>
    <w:p w:rsidR="009C0ED6" w:rsidRDefault="009C0ED6" w:rsidP="00346DDB">
      <w:pPr>
        <w:spacing w:line="240" w:lineRule="auto"/>
        <w:rPr>
          <w:rFonts w:ascii="Arial" w:hAnsi="Arial" w:cs="Arial"/>
        </w:rPr>
      </w:pPr>
    </w:p>
    <w:p w:rsidR="00474B04" w:rsidRDefault="00474B04" w:rsidP="00346DDB">
      <w:pPr>
        <w:spacing w:line="240" w:lineRule="auto"/>
        <w:rPr>
          <w:rFonts w:ascii="Arial" w:hAnsi="Arial" w:cs="Arial"/>
        </w:rPr>
      </w:pPr>
    </w:p>
    <w:p w:rsidR="00474B04" w:rsidRDefault="00474B04" w:rsidP="00346DDB">
      <w:pPr>
        <w:spacing w:line="240" w:lineRule="auto"/>
        <w:rPr>
          <w:rFonts w:ascii="Arial" w:hAnsi="Arial" w:cs="Arial"/>
        </w:rPr>
      </w:pPr>
    </w:p>
    <w:p w:rsidR="00474B04" w:rsidRDefault="00474B04" w:rsidP="00346DDB">
      <w:pPr>
        <w:spacing w:line="240" w:lineRule="auto"/>
        <w:rPr>
          <w:rFonts w:ascii="Arial" w:hAnsi="Arial" w:cs="Arial"/>
        </w:rPr>
      </w:pPr>
      <w:r>
        <w:rPr>
          <w:rFonts w:ascii="Arial" w:hAnsi="Arial" w:cs="Arial"/>
        </w:rPr>
        <w:br w:type="page"/>
      </w:r>
    </w:p>
    <w:p w:rsidR="00C262C2" w:rsidRDefault="00C262C2" w:rsidP="00346DDB">
      <w:pPr>
        <w:spacing w:line="240" w:lineRule="auto"/>
        <w:rPr>
          <w:rFonts w:ascii="Arial" w:hAnsi="Arial" w:cs="Arial"/>
        </w:rPr>
      </w:pPr>
      <w:r w:rsidRPr="00C262C2">
        <w:rPr>
          <w:rFonts w:ascii="Arial" w:hAnsi="Arial" w:cs="Arial"/>
          <w:b/>
        </w:rPr>
        <w:t>Extension Activity</w:t>
      </w:r>
      <w:r>
        <w:rPr>
          <w:rFonts w:ascii="Arial" w:hAnsi="Arial" w:cs="Arial"/>
        </w:rPr>
        <w:t>: Examine microscope slides / histology photos on web of cells adapted for rapid transport. .see SOW</w:t>
      </w:r>
    </w:p>
    <w:p w:rsidR="00C262C2" w:rsidRDefault="00C262C2" w:rsidP="00346DDB">
      <w:pPr>
        <w:spacing w:line="240" w:lineRule="auto"/>
        <w:rPr>
          <w:rFonts w:ascii="Arial" w:hAnsi="Arial" w:cs="Arial"/>
          <w:b/>
          <w:sz w:val="28"/>
          <w:szCs w:val="28"/>
        </w:rPr>
      </w:pPr>
      <w:r w:rsidRPr="00C262C2">
        <w:rPr>
          <w:rFonts w:ascii="Arial" w:hAnsi="Arial" w:cs="Arial"/>
          <w:b/>
          <w:sz w:val="28"/>
          <w:szCs w:val="28"/>
        </w:rPr>
        <w:t>5</w:t>
      </w:r>
      <w:r w:rsidRPr="00C262C2">
        <w:rPr>
          <w:rFonts w:ascii="Arial" w:hAnsi="Arial" w:cs="Arial"/>
          <w:b/>
          <w:sz w:val="28"/>
          <w:szCs w:val="28"/>
        </w:rPr>
        <w:tab/>
        <w:t>Co-transport</w:t>
      </w:r>
    </w:p>
    <w:p w:rsidR="00C262C2" w:rsidRDefault="00324020" w:rsidP="00346DDB">
      <w:pPr>
        <w:spacing w:line="240" w:lineRule="auto"/>
        <w:rPr>
          <w:rFonts w:ascii="Arial" w:hAnsi="Arial" w:cs="Arial"/>
          <w:sz w:val="24"/>
          <w:szCs w:val="24"/>
        </w:rPr>
      </w:pPr>
      <w:r>
        <w:rPr>
          <w:rFonts w:ascii="Arial" w:hAnsi="Arial" w:cs="Arial"/>
          <w:sz w:val="24"/>
          <w:szCs w:val="24"/>
        </w:rPr>
        <w:t>Co transport is an indirect form of active transport</w:t>
      </w:r>
      <w:r w:rsidR="00B500D0">
        <w:rPr>
          <w:rFonts w:ascii="Arial" w:hAnsi="Arial" w:cs="Arial"/>
          <w:sz w:val="24"/>
          <w:szCs w:val="24"/>
        </w:rPr>
        <w:t>. Two types of protein carriers are involved. The first actively transports a particle eg sodium across a membrane against its gradient.</w:t>
      </w:r>
      <w:r>
        <w:rPr>
          <w:rFonts w:ascii="Arial" w:hAnsi="Arial" w:cs="Arial"/>
          <w:sz w:val="24"/>
          <w:szCs w:val="24"/>
        </w:rPr>
        <w:t xml:space="preserve"> </w:t>
      </w:r>
      <w:r w:rsidR="00B500D0">
        <w:rPr>
          <w:rFonts w:ascii="Arial" w:hAnsi="Arial" w:cs="Arial"/>
          <w:sz w:val="24"/>
          <w:szCs w:val="24"/>
        </w:rPr>
        <w:t xml:space="preserve">This results in this particle diffusing passively back in through a second carrier protein (the co-transport protein) and pulling in another substance that the cell needs at the same time eg glucose. The second substance is pulled against its gradient, so it </w:t>
      </w:r>
      <w:r>
        <w:rPr>
          <w:rFonts w:ascii="Arial" w:hAnsi="Arial" w:cs="Arial"/>
          <w:sz w:val="24"/>
          <w:szCs w:val="24"/>
        </w:rPr>
        <w:t xml:space="preserve">travels because of the energy needed </w:t>
      </w:r>
      <w:r w:rsidR="00B500D0">
        <w:rPr>
          <w:rFonts w:ascii="Arial" w:hAnsi="Arial" w:cs="Arial"/>
          <w:sz w:val="24"/>
          <w:szCs w:val="24"/>
        </w:rPr>
        <w:t>t</w:t>
      </w:r>
      <w:r>
        <w:rPr>
          <w:rFonts w:ascii="Arial" w:hAnsi="Arial" w:cs="Arial"/>
          <w:sz w:val="24"/>
          <w:szCs w:val="24"/>
        </w:rPr>
        <w:t xml:space="preserve">o </w:t>
      </w:r>
      <w:r w:rsidR="00B500D0">
        <w:rPr>
          <w:rFonts w:ascii="Arial" w:hAnsi="Arial" w:cs="Arial"/>
          <w:sz w:val="24"/>
          <w:szCs w:val="24"/>
        </w:rPr>
        <w:t xml:space="preserve">originally </w:t>
      </w:r>
      <w:r>
        <w:rPr>
          <w:rFonts w:ascii="Arial" w:hAnsi="Arial" w:cs="Arial"/>
          <w:sz w:val="24"/>
          <w:szCs w:val="24"/>
        </w:rPr>
        <w:t>pump the first!</w:t>
      </w:r>
    </w:p>
    <w:p w:rsidR="00474B04" w:rsidRDefault="00474B04" w:rsidP="00346DDB">
      <w:pPr>
        <w:spacing w:line="240" w:lineRule="auto"/>
        <w:rPr>
          <w:rFonts w:ascii="Arial" w:hAnsi="Arial" w:cs="Arial"/>
          <w:sz w:val="24"/>
          <w:szCs w:val="24"/>
        </w:rPr>
      </w:pPr>
    </w:p>
    <w:p w:rsidR="00474B04" w:rsidRDefault="00474B04" w:rsidP="00346DDB">
      <w:pPr>
        <w:spacing w:line="240" w:lineRule="auto"/>
        <w:rPr>
          <w:rFonts w:ascii="Arial" w:hAnsi="Arial" w:cs="Arial"/>
          <w:b/>
          <w:sz w:val="24"/>
          <w:szCs w:val="24"/>
        </w:rPr>
      </w:pPr>
      <w:r w:rsidRPr="00474B04">
        <w:rPr>
          <w:rFonts w:ascii="Arial" w:hAnsi="Arial" w:cs="Arial"/>
          <w:b/>
          <w:sz w:val="24"/>
          <w:szCs w:val="24"/>
        </w:rPr>
        <w:t>Co-transport Research Task</w:t>
      </w:r>
    </w:p>
    <w:p w:rsidR="004F2A32" w:rsidRDefault="004F2A32" w:rsidP="004F2A32">
      <w:pPr>
        <w:spacing w:line="240" w:lineRule="auto"/>
        <w:rPr>
          <w:rFonts w:ascii="Arial" w:hAnsi="Arial" w:cs="Arial"/>
          <w:b/>
          <w:sz w:val="24"/>
          <w:szCs w:val="24"/>
        </w:rPr>
      </w:pPr>
      <w:r>
        <w:rPr>
          <w:rFonts w:ascii="Arial" w:hAnsi="Arial" w:cs="Arial"/>
          <w:b/>
          <w:sz w:val="24"/>
          <w:szCs w:val="24"/>
        </w:rPr>
        <w:t>1 Watch the animation</w:t>
      </w:r>
    </w:p>
    <w:p w:rsidR="004F2A32" w:rsidRPr="00474B04" w:rsidRDefault="00336A54" w:rsidP="00346DDB">
      <w:pPr>
        <w:spacing w:line="240" w:lineRule="auto"/>
        <w:rPr>
          <w:rFonts w:ascii="Arial" w:hAnsi="Arial" w:cs="Arial"/>
          <w:b/>
          <w:sz w:val="24"/>
          <w:szCs w:val="24"/>
        </w:rPr>
      </w:pPr>
      <w:hyperlink r:id="rId49" w:history="1">
        <w:r w:rsidR="004F2A32" w:rsidRPr="00732D81">
          <w:rPr>
            <w:rStyle w:val="Hyperlink"/>
            <w:rFonts w:ascii="Arial" w:hAnsi="Arial" w:cs="Arial"/>
            <w:b/>
            <w:sz w:val="24"/>
            <w:szCs w:val="24"/>
          </w:rPr>
          <w:t>http://highered.mheducation.com/sites/9834092339/student_view0/chapter5/secondary_active_transport.html</w:t>
        </w:r>
      </w:hyperlink>
      <w:r w:rsidR="004F2A32">
        <w:rPr>
          <w:rFonts w:ascii="Arial" w:hAnsi="Arial" w:cs="Arial"/>
          <w:b/>
          <w:sz w:val="24"/>
          <w:szCs w:val="24"/>
        </w:rPr>
        <w:t xml:space="preserve"> </w:t>
      </w:r>
    </w:p>
    <w:p w:rsidR="00324020" w:rsidRDefault="00324020" w:rsidP="00346DDB">
      <w:pPr>
        <w:spacing w:line="240" w:lineRule="auto"/>
        <w:rPr>
          <w:rFonts w:ascii="Arial" w:hAnsi="Arial" w:cs="Arial"/>
          <w:i/>
          <w:color w:val="7030A0"/>
          <w:sz w:val="24"/>
          <w:szCs w:val="24"/>
        </w:rPr>
      </w:pPr>
      <w:r w:rsidRPr="002C09F6">
        <w:rPr>
          <w:rFonts w:ascii="Arial" w:hAnsi="Arial" w:cs="Arial"/>
          <w:b/>
          <w:sz w:val="24"/>
          <w:szCs w:val="24"/>
        </w:rPr>
        <w:t>Co-transport DARTS Task</w:t>
      </w:r>
      <w:r w:rsidR="002C09F6" w:rsidRPr="002C09F6">
        <w:rPr>
          <w:rFonts w:ascii="Arial" w:hAnsi="Arial" w:cs="Arial"/>
          <w:b/>
          <w:sz w:val="24"/>
          <w:szCs w:val="24"/>
        </w:rPr>
        <w:t xml:space="preserve"> – Group work and Presentation Activity</w:t>
      </w:r>
      <w:r w:rsidR="002C09F6" w:rsidRPr="002C09F6">
        <w:rPr>
          <w:rFonts w:ascii="Arial" w:hAnsi="Arial" w:cs="Arial"/>
          <w:i/>
          <w:color w:val="7030A0"/>
          <w:sz w:val="24"/>
          <w:szCs w:val="24"/>
        </w:rPr>
        <w:t>. (ref slide and SOW)</w:t>
      </w:r>
    </w:p>
    <w:p w:rsidR="002C09F6" w:rsidRDefault="00336A54" w:rsidP="00346DDB">
      <w:pPr>
        <w:spacing w:line="240" w:lineRule="auto"/>
        <w:rPr>
          <w:rFonts w:ascii="Arial" w:hAnsi="Arial" w:cs="Arial"/>
          <w:i/>
          <w:color w:val="FF0000"/>
          <w:sz w:val="24"/>
          <w:szCs w:val="24"/>
        </w:rPr>
      </w:pPr>
      <w:r>
        <w:rPr>
          <w:rFonts w:ascii="Arial" w:hAnsi="Arial" w:cs="Arial"/>
          <w:i/>
          <w:noProof/>
          <w:color w:val="7030A0"/>
          <w:sz w:val="24"/>
          <w:szCs w:val="24"/>
        </w:rPr>
        <w:object w:dxaOrig="1440" w:dyaOrig="1440">
          <v:shape id="_x0000_s1027" type="#_x0000_t75" style="position:absolute;margin-left:.3pt;margin-top:54pt;width:481.5pt;height:264.75pt;z-index:251808768;mso-position-horizontal-relative:text;mso-position-vertical-relative:text">
            <v:imagedata r:id="rId50" o:title=""/>
          </v:shape>
          <o:OLEObject Type="Embed" ProgID="AcroExch.Document.7" ShapeID="_x0000_s1027" DrawAspect="Content" ObjectID="_1509361964" r:id="rId51"/>
        </w:object>
      </w:r>
      <w:r w:rsidR="00582ACF">
        <w:rPr>
          <w:rFonts w:ascii="Arial" w:hAnsi="Arial" w:cs="Arial"/>
          <w:i/>
          <w:color w:val="7030A0"/>
          <w:sz w:val="24"/>
          <w:szCs w:val="24"/>
        </w:rPr>
        <w:tab/>
      </w:r>
      <w:r w:rsidR="00582ACF">
        <w:rPr>
          <w:rFonts w:ascii="Arial" w:hAnsi="Arial" w:cs="Arial"/>
          <w:i/>
          <w:color w:val="FF0000"/>
          <w:sz w:val="24"/>
          <w:szCs w:val="24"/>
        </w:rPr>
        <w:t>(to produce a poster / presentation along these lines with appropriate explanations)</w:t>
      </w: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84415A" w:rsidRDefault="0084415A" w:rsidP="00346DDB">
      <w:pPr>
        <w:spacing w:line="240" w:lineRule="auto"/>
        <w:rPr>
          <w:rFonts w:ascii="Arial" w:hAnsi="Arial" w:cs="Arial"/>
          <w:i/>
          <w:color w:val="FF0000"/>
          <w:sz w:val="24"/>
          <w:szCs w:val="24"/>
        </w:rPr>
      </w:pPr>
    </w:p>
    <w:p w:rsidR="0084415A" w:rsidRDefault="0084415A" w:rsidP="00346DDB">
      <w:pPr>
        <w:spacing w:line="240" w:lineRule="auto"/>
        <w:rPr>
          <w:rFonts w:ascii="Arial" w:hAnsi="Arial" w:cs="Arial"/>
          <w:i/>
          <w:color w:val="FF0000"/>
          <w:sz w:val="24"/>
          <w:szCs w:val="24"/>
        </w:rPr>
      </w:pPr>
    </w:p>
    <w:p w:rsidR="0084415A" w:rsidRDefault="00B90E64" w:rsidP="00346DDB">
      <w:pPr>
        <w:spacing w:line="240" w:lineRule="auto"/>
        <w:rPr>
          <w:rFonts w:ascii="Arial" w:hAnsi="Arial" w:cs="Arial"/>
          <w:i/>
          <w:color w:val="FF0000"/>
          <w:sz w:val="24"/>
          <w:szCs w:val="24"/>
        </w:rPr>
      </w:pPr>
      <w:r>
        <w:rPr>
          <w:rFonts w:ascii="Arial" w:hAnsi="Arial" w:cs="Arial"/>
          <w:i/>
          <w:color w:val="FF0000"/>
          <w:sz w:val="24"/>
          <w:szCs w:val="24"/>
        </w:rPr>
        <w:br w:type="page"/>
      </w:r>
    </w:p>
    <w:p w:rsidR="0084415A" w:rsidRPr="00B02B0F" w:rsidRDefault="0084415A" w:rsidP="00346DDB">
      <w:pPr>
        <w:spacing w:line="240" w:lineRule="auto"/>
        <w:rPr>
          <w:rFonts w:ascii="Arial" w:hAnsi="Arial" w:cs="Arial"/>
          <w:b/>
          <w:sz w:val="32"/>
          <w:szCs w:val="32"/>
        </w:rPr>
      </w:pPr>
      <w:r w:rsidRPr="00B02B0F">
        <w:rPr>
          <w:rFonts w:ascii="Arial" w:hAnsi="Arial" w:cs="Arial"/>
          <w:b/>
          <w:sz w:val="32"/>
          <w:szCs w:val="32"/>
        </w:rPr>
        <w:t>Membranes Glossary</w:t>
      </w:r>
    </w:p>
    <w:p w:rsidR="0084415A" w:rsidRPr="0084415A" w:rsidRDefault="0084415A" w:rsidP="00346DDB">
      <w:pPr>
        <w:spacing w:line="240" w:lineRule="auto"/>
        <w:rPr>
          <w:rFonts w:ascii="Arial" w:hAnsi="Arial" w:cs="Arial"/>
          <w:b/>
          <w:sz w:val="24"/>
          <w:szCs w:val="24"/>
        </w:rPr>
      </w:pP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6552"/>
      </w:tblGrid>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Glycoprotein</w:t>
            </w:r>
          </w:p>
          <w:p w:rsidR="00B77D95" w:rsidRPr="00B02B0F" w:rsidRDefault="00B77D95" w:rsidP="00B77D95">
            <w:pP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Glycolipid</w:t>
            </w: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EC2446" w:rsidP="00B77D95">
            <w:pPr>
              <w:jc w:val="center"/>
              <w:rPr>
                <w:rFonts w:ascii="Arial" w:hAnsi="Arial" w:cs="Arial"/>
                <w:b/>
                <w:sz w:val="32"/>
                <w:szCs w:val="32"/>
              </w:rPr>
            </w:pPr>
            <w:r w:rsidRPr="00B02B0F">
              <w:rPr>
                <w:rFonts w:ascii="Arial" w:hAnsi="Arial" w:cs="Arial"/>
                <w:b/>
                <w:sz w:val="32"/>
                <w:szCs w:val="32"/>
              </w:rPr>
              <w:t>Phospholipid</w:t>
            </w:r>
          </w:p>
          <w:p w:rsidR="00EC2446" w:rsidRPr="00B02B0F" w:rsidRDefault="00EC2446" w:rsidP="00B77D95">
            <w:pPr>
              <w:jc w:val="cente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Extrinsic Protein</w:t>
            </w:r>
          </w:p>
        </w:tc>
        <w:tc>
          <w:tcPr>
            <w:tcW w:w="6552" w:type="dxa"/>
          </w:tcPr>
          <w:p w:rsidR="00B77D95" w:rsidRPr="000C71E3" w:rsidRDefault="00B77D95" w:rsidP="00B77D95">
            <w:pPr>
              <w:rPr>
                <w:rFonts w:ascii="Arial" w:hAnsi="Arial" w:cs="Arial"/>
                <w:color w:val="FF0000"/>
                <w:sz w:val="32"/>
                <w:szCs w:val="32"/>
              </w:rPr>
            </w:pPr>
          </w:p>
          <w:p w:rsidR="00B77D95" w:rsidRPr="000C71E3" w:rsidRDefault="00B77D95" w:rsidP="00B77D95">
            <w:pPr>
              <w:rPr>
                <w:rFonts w:ascii="Comic Sans MS" w:hAnsi="Comic Sans MS" w:cs="Calibri"/>
                <w:color w:val="FF0000"/>
                <w:sz w:val="28"/>
                <w:szCs w:val="28"/>
              </w:rPr>
            </w:pPr>
          </w:p>
        </w:tc>
      </w:tr>
      <w:tr w:rsidR="00B77D95" w:rsidRPr="00E94096" w:rsidTr="00B02B0F">
        <w:trPr>
          <w:trHeight w:hRule="exact" w:val="1814"/>
        </w:trPr>
        <w:tc>
          <w:tcPr>
            <w:tcW w:w="3652" w:type="dxa"/>
            <w:vAlign w:val="center"/>
          </w:tcPr>
          <w:p w:rsidR="00B77D95" w:rsidRPr="00B02B0F" w:rsidRDefault="00EC2446" w:rsidP="00B77D95">
            <w:pPr>
              <w:jc w:val="center"/>
              <w:rPr>
                <w:rFonts w:ascii="Arial" w:hAnsi="Arial" w:cs="Arial"/>
                <w:b/>
                <w:sz w:val="32"/>
                <w:szCs w:val="32"/>
              </w:rPr>
            </w:pPr>
            <w:r w:rsidRPr="00B02B0F">
              <w:rPr>
                <w:rFonts w:ascii="Arial" w:hAnsi="Arial" w:cs="Arial"/>
                <w:b/>
                <w:sz w:val="32"/>
                <w:szCs w:val="32"/>
              </w:rPr>
              <w:t>Intrinsic Protein</w:t>
            </w:r>
          </w:p>
        </w:tc>
        <w:tc>
          <w:tcPr>
            <w:tcW w:w="6552" w:type="dxa"/>
          </w:tcPr>
          <w:p w:rsidR="00B77D95" w:rsidRPr="000C71E3" w:rsidRDefault="00B77D95" w:rsidP="00B77D95">
            <w:pPr>
              <w:rPr>
                <w:rFonts w:ascii="Arial" w:hAnsi="Arial" w:cs="Arial"/>
                <w:color w:val="FF0000"/>
                <w:sz w:val="32"/>
                <w:szCs w:val="32"/>
              </w:rPr>
            </w:pPr>
          </w:p>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Peripheral Protein</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Arial" w:hAnsi="Arial" w:cs="Arial"/>
                <w:color w:val="FF0000"/>
                <w:sz w:val="32"/>
                <w:szCs w:val="32"/>
              </w:rPr>
            </w:pPr>
          </w:p>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Integral Protein</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Arial" w:hAnsi="Arial" w:cs="Arial"/>
                <w:color w:val="FF0000"/>
                <w:sz w:val="32"/>
                <w:szCs w:val="32"/>
              </w:rPr>
            </w:pPr>
          </w:p>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Hydrophobic</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Arial" w:hAnsi="Arial" w:cs="Arial"/>
                <w:color w:val="FF0000"/>
              </w:rPr>
            </w:pPr>
            <w:r w:rsidRPr="000C71E3">
              <w:rPr>
                <w:rFonts w:ascii="Arial" w:hAnsi="Arial" w:cs="Arial"/>
                <w:color w:val="FF0000"/>
              </w:rPr>
              <w:t xml:space="preserve"> </w:t>
            </w:r>
          </w:p>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Hydrophilic</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Arial" w:hAnsi="Arial" w:cs="Arial"/>
                <w:color w:val="FF0000"/>
              </w:rPr>
            </w:pPr>
            <w:r w:rsidRPr="000C71E3">
              <w:rPr>
                <w:rFonts w:ascii="Arial" w:hAnsi="Arial" w:cs="Arial"/>
                <w:color w:val="FF0000"/>
              </w:rPr>
              <w:t xml:space="preserve"> </w:t>
            </w:r>
          </w:p>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Hypotonic Solution</w:t>
            </w:r>
          </w:p>
          <w:p w:rsidR="00B77D95" w:rsidRPr="00B02B0F" w:rsidRDefault="00B77D95" w:rsidP="00B77D95">
            <w:pPr>
              <w:jc w:val="center"/>
              <w:rPr>
                <w:rFonts w:ascii="Arial" w:hAnsi="Arial" w:cs="Arial"/>
                <w:b/>
                <w:sz w:val="32"/>
                <w:szCs w:val="32"/>
              </w:rPr>
            </w:pPr>
          </w:p>
          <w:p w:rsidR="00B77D95" w:rsidRPr="00B02B0F" w:rsidRDefault="00B77D95" w:rsidP="00B77D95">
            <w:pP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Hypertonic Solution</w:t>
            </w:r>
          </w:p>
          <w:p w:rsidR="00B77D95" w:rsidRPr="00B02B0F" w:rsidRDefault="00B77D95" w:rsidP="00B77D95">
            <w:pPr>
              <w:jc w:val="center"/>
              <w:rPr>
                <w:rFonts w:ascii="Arial" w:hAnsi="Arial" w:cs="Arial"/>
                <w:b/>
                <w:sz w:val="32"/>
                <w:szCs w:val="32"/>
              </w:rPr>
            </w:pPr>
          </w:p>
          <w:p w:rsidR="00B77D95" w:rsidRPr="00B02B0F" w:rsidRDefault="00B77D95" w:rsidP="00B77D95">
            <w:pPr>
              <w:rPr>
                <w:rFonts w:ascii="Arial" w:hAnsi="Arial" w:cs="Arial"/>
                <w:b/>
                <w:sz w:val="32"/>
                <w:szCs w:val="32"/>
              </w:rPr>
            </w:pPr>
          </w:p>
        </w:tc>
        <w:tc>
          <w:tcPr>
            <w:tcW w:w="6552" w:type="dxa"/>
          </w:tcPr>
          <w:p w:rsidR="00B77D95" w:rsidRPr="00B02B0F" w:rsidRDefault="00B77D95" w:rsidP="00DA0111">
            <w:pPr>
              <w:rPr>
                <w:rFonts w:ascii="Arial" w:hAnsi="Arial" w:cs="Arial"/>
                <w:color w:val="FF0000"/>
              </w:rPr>
            </w:pPr>
            <w:r w:rsidRPr="000C71E3">
              <w:rPr>
                <w:rFonts w:ascii="Arial" w:hAnsi="Arial" w:cs="Arial"/>
                <w:color w:val="FF0000"/>
              </w:rPr>
              <w:t xml:space="preserve"> </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Isotonic Solution</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Arial" w:hAnsi="Arial" w:cs="Arial"/>
                <w:color w:val="FF0000"/>
              </w:rPr>
            </w:pPr>
            <w:r w:rsidRPr="000C71E3">
              <w:rPr>
                <w:rFonts w:ascii="Arial" w:hAnsi="Arial" w:cs="Arial"/>
                <w:color w:val="FF0000"/>
              </w:rPr>
              <w:t xml:space="preserve"> </w:t>
            </w:r>
          </w:p>
          <w:p w:rsidR="00B77D95" w:rsidRPr="000C71E3" w:rsidRDefault="00B77D95" w:rsidP="00B77D95">
            <w:pPr>
              <w:rPr>
                <w:rFonts w:ascii="Comic Sans MS" w:hAnsi="Comic Sans MS" w:cs="Arial"/>
                <w:color w:val="FF0000"/>
                <w:sz w:val="28"/>
                <w:szCs w:val="28"/>
              </w:rPr>
            </w:pPr>
          </w:p>
        </w:tc>
      </w:tr>
      <w:tr w:rsidR="00B77D95" w:rsidRPr="007E7CBF"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r w:rsidRPr="00B02B0F">
              <w:rPr>
                <w:rFonts w:ascii="Arial" w:hAnsi="Arial" w:cs="Arial"/>
                <w:b/>
                <w:sz w:val="32"/>
                <w:szCs w:val="32"/>
              </w:rPr>
              <w:t xml:space="preserve">Plasmolysed </w:t>
            </w: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(the process is called plasmolysis)</w:t>
            </w:r>
          </w:p>
        </w:tc>
        <w:tc>
          <w:tcPr>
            <w:tcW w:w="6552" w:type="dxa"/>
          </w:tcPr>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742B78" w:rsidP="00B77D95">
            <w:pPr>
              <w:jc w:val="center"/>
              <w:rPr>
                <w:rFonts w:ascii="Arial" w:hAnsi="Arial" w:cs="Arial"/>
                <w:b/>
                <w:sz w:val="32"/>
                <w:szCs w:val="32"/>
              </w:rPr>
            </w:pPr>
            <w:r w:rsidRPr="00B02B0F">
              <w:rPr>
                <w:rFonts w:ascii="Arial" w:hAnsi="Arial" w:cs="Arial"/>
                <w:b/>
                <w:sz w:val="32"/>
                <w:szCs w:val="32"/>
              </w:rPr>
              <w:t>Incipient Plasmolysis</w:t>
            </w: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DA0111">
            <w:pPr>
              <w:rPr>
                <w:rFonts w:ascii="Comic Sans MS" w:hAnsi="Comic Sans MS" w:cs="Arial"/>
                <w:color w:val="FF0000"/>
                <w:sz w:val="28"/>
                <w:szCs w:val="28"/>
              </w:rPr>
            </w:pPr>
            <w:r w:rsidRPr="000C71E3">
              <w:rPr>
                <w:rFonts w:ascii="Arial" w:hAnsi="Arial" w:cs="Arial"/>
                <w:color w:val="FF0000"/>
              </w:rPr>
              <w:t xml:space="preserve"> </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Flaccid Plant Cell</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p>
        </w:tc>
      </w:tr>
      <w:tr w:rsidR="00B77D95" w:rsidRPr="007E7CBF"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742B78" w:rsidP="00B77D95">
            <w:pPr>
              <w:jc w:val="center"/>
              <w:rPr>
                <w:rFonts w:ascii="Arial" w:hAnsi="Arial" w:cs="Arial"/>
                <w:b/>
                <w:sz w:val="32"/>
                <w:szCs w:val="32"/>
              </w:rPr>
            </w:pPr>
            <w:r w:rsidRPr="00B02B0F">
              <w:rPr>
                <w:rFonts w:ascii="Arial" w:hAnsi="Arial" w:cs="Arial"/>
                <w:b/>
                <w:sz w:val="32"/>
                <w:szCs w:val="32"/>
              </w:rPr>
              <w:t>Haemolysed</w:t>
            </w: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p>
        </w:tc>
      </w:tr>
      <w:tr w:rsidR="00742B78" w:rsidRPr="007E7CBF" w:rsidTr="00B02B0F">
        <w:trPr>
          <w:trHeight w:hRule="exact" w:val="1814"/>
        </w:trPr>
        <w:tc>
          <w:tcPr>
            <w:tcW w:w="3652" w:type="dxa"/>
            <w:vAlign w:val="center"/>
          </w:tcPr>
          <w:p w:rsidR="00742B78" w:rsidRPr="00B02B0F" w:rsidRDefault="00742B78" w:rsidP="00742B78">
            <w:pPr>
              <w:jc w:val="center"/>
              <w:rPr>
                <w:rFonts w:ascii="Arial" w:hAnsi="Arial" w:cs="Arial"/>
                <w:b/>
                <w:sz w:val="32"/>
                <w:szCs w:val="32"/>
              </w:rPr>
            </w:pPr>
          </w:p>
          <w:p w:rsidR="00742B78" w:rsidRPr="00B02B0F" w:rsidRDefault="00742B78" w:rsidP="00742B78">
            <w:pPr>
              <w:jc w:val="center"/>
              <w:rPr>
                <w:rFonts w:ascii="Arial" w:hAnsi="Arial" w:cs="Arial"/>
                <w:b/>
                <w:sz w:val="32"/>
                <w:szCs w:val="32"/>
              </w:rPr>
            </w:pPr>
            <w:r w:rsidRPr="00B02B0F">
              <w:rPr>
                <w:rFonts w:ascii="Arial" w:hAnsi="Arial" w:cs="Arial"/>
                <w:b/>
                <w:sz w:val="32"/>
                <w:szCs w:val="32"/>
              </w:rPr>
              <w:t>Turgid Plant Cell</w:t>
            </w:r>
          </w:p>
          <w:p w:rsidR="00742B78" w:rsidRPr="00B02B0F" w:rsidRDefault="00742B78" w:rsidP="00742B78">
            <w:pPr>
              <w:jc w:val="center"/>
              <w:rPr>
                <w:rFonts w:ascii="Arial" w:hAnsi="Arial" w:cs="Arial"/>
                <w:b/>
                <w:sz w:val="32"/>
                <w:szCs w:val="32"/>
              </w:rPr>
            </w:pPr>
          </w:p>
          <w:p w:rsidR="00742B78" w:rsidRPr="00B02B0F" w:rsidRDefault="00742B78" w:rsidP="00742B78">
            <w:pPr>
              <w:jc w:val="center"/>
              <w:rPr>
                <w:rFonts w:ascii="Arial" w:hAnsi="Arial" w:cs="Arial"/>
                <w:b/>
                <w:sz w:val="32"/>
                <w:szCs w:val="32"/>
              </w:rPr>
            </w:pPr>
          </w:p>
        </w:tc>
        <w:tc>
          <w:tcPr>
            <w:tcW w:w="6552" w:type="dxa"/>
          </w:tcPr>
          <w:p w:rsidR="00742B78" w:rsidRPr="000C71E3" w:rsidRDefault="00742B78" w:rsidP="00742B78">
            <w:pPr>
              <w:rPr>
                <w:rFonts w:ascii="Comic Sans MS" w:hAnsi="Comic Sans MS" w:cs="Arial"/>
                <w:color w:val="FF0000"/>
                <w:sz w:val="28"/>
                <w:szCs w:val="28"/>
              </w:rPr>
            </w:pPr>
          </w:p>
        </w:tc>
      </w:tr>
      <w:tr w:rsidR="00742B78" w:rsidRPr="007E7CBF" w:rsidTr="00B02B0F">
        <w:trPr>
          <w:trHeight w:hRule="exact" w:val="1814"/>
        </w:trPr>
        <w:tc>
          <w:tcPr>
            <w:tcW w:w="3652" w:type="dxa"/>
            <w:vAlign w:val="center"/>
          </w:tcPr>
          <w:p w:rsidR="00742B78" w:rsidRPr="00B02B0F" w:rsidRDefault="00742B78" w:rsidP="00742B78">
            <w:pPr>
              <w:jc w:val="center"/>
              <w:rPr>
                <w:rFonts w:ascii="Arial" w:hAnsi="Arial" w:cs="Arial"/>
                <w:b/>
                <w:sz w:val="32"/>
                <w:szCs w:val="32"/>
              </w:rPr>
            </w:pPr>
            <w:r w:rsidRPr="00B02B0F">
              <w:rPr>
                <w:rFonts w:ascii="Arial" w:hAnsi="Arial" w:cs="Arial"/>
                <w:b/>
                <w:sz w:val="32"/>
                <w:szCs w:val="32"/>
              </w:rPr>
              <w:t>Crenate</w:t>
            </w:r>
          </w:p>
          <w:p w:rsidR="00742B78" w:rsidRPr="00B02B0F" w:rsidRDefault="00742B78" w:rsidP="00742B78">
            <w:pPr>
              <w:jc w:val="center"/>
              <w:rPr>
                <w:rFonts w:ascii="Arial" w:hAnsi="Arial" w:cs="Arial"/>
                <w:b/>
                <w:sz w:val="32"/>
                <w:szCs w:val="32"/>
              </w:rPr>
            </w:pPr>
          </w:p>
        </w:tc>
        <w:tc>
          <w:tcPr>
            <w:tcW w:w="6552" w:type="dxa"/>
          </w:tcPr>
          <w:p w:rsidR="00742B78" w:rsidRPr="000C71E3" w:rsidRDefault="00742B78" w:rsidP="00742B78">
            <w:pPr>
              <w:rPr>
                <w:rFonts w:ascii="Comic Sans MS" w:hAnsi="Comic Sans MS" w:cs="Arial"/>
                <w:color w:val="FF0000"/>
                <w:sz w:val="28"/>
                <w:szCs w:val="28"/>
              </w:rPr>
            </w:pPr>
          </w:p>
        </w:tc>
      </w:tr>
      <w:tr w:rsidR="00742B78" w:rsidRPr="007E7CBF" w:rsidTr="00B02B0F">
        <w:trPr>
          <w:trHeight w:hRule="exact" w:val="1814"/>
        </w:trPr>
        <w:tc>
          <w:tcPr>
            <w:tcW w:w="3652" w:type="dxa"/>
            <w:vAlign w:val="center"/>
          </w:tcPr>
          <w:p w:rsidR="00742B78" w:rsidRPr="00B02B0F" w:rsidRDefault="00CE13FC" w:rsidP="00742B78">
            <w:pPr>
              <w:jc w:val="center"/>
              <w:rPr>
                <w:rFonts w:ascii="Arial" w:hAnsi="Arial" w:cs="Arial"/>
                <w:b/>
                <w:sz w:val="32"/>
                <w:szCs w:val="32"/>
              </w:rPr>
            </w:pPr>
            <w:r w:rsidRPr="00B02B0F">
              <w:rPr>
                <w:rFonts w:ascii="Arial" w:hAnsi="Arial" w:cs="Arial"/>
                <w:b/>
                <w:sz w:val="32"/>
                <w:szCs w:val="32"/>
              </w:rPr>
              <w:t>Solute potential</w:t>
            </w:r>
          </w:p>
        </w:tc>
        <w:tc>
          <w:tcPr>
            <w:tcW w:w="6552" w:type="dxa"/>
          </w:tcPr>
          <w:p w:rsidR="00742B78" w:rsidRPr="000C71E3" w:rsidRDefault="00742B78" w:rsidP="00742B78">
            <w:pPr>
              <w:rPr>
                <w:rFonts w:ascii="Comic Sans MS" w:hAnsi="Comic Sans MS" w:cs="Arial"/>
                <w:color w:val="FF0000"/>
                <w:sz w:val="28"/>
                <w:szCs w:val="28"/>
              </w:rPr>
            </w:pPr>
          </w:p>
        </w:tc>
      </w:tr>
      <w:tr w:rsidR="00742B78" w:rsidRPr="007E7CBF" w:rsidTr="00B02B0F">
        <w:trPr>
          <w:trHeight w:hRule="exact" w:val="1814"/>
        </w:trPr>
        <w:tc>
          <w:tcPr>
            <w:tcW w:w="3652" w:type="dxa"/>
            <w:vAlign w:val="center"/>
          </w:tcPr>
          <w:p w:rsidR="00742B78" w:rsidRPr="00B02B0F" w:rsidRDefault="00CE13FC" w:rsidP="00742B78">
            <w:pPr>
              <w:jc w:val="center"/>
              <w:rPr>
                <w:rFonts w:ascii="Arial" w:hAnsi="Arial" w:cs="Arial"/>
                <w:b/>
                <w:sz w:val="32"/>
                <w:szCs w:val="32"/>
              </w:rPr>
            </w:pPr>
            <w:r w:rsidRPr="00B02B0F">
              <w:rPr>
                <w:rFonts w:ascii="Arial" w:hAnsi="Arial" w:cs="Arial"/>
                <w:b/>
                <w:sz w:val="32"/>
                <w:szCs w:val="32"/>
              </w:rPr>
              <w:t>Pressure potential</w:t>
            </w:r>
          </w:p>
        </w:tc>
        <w:tc>
          <w:tcPr>
            <w:tcW w:w="6552" w:type="dxa"/>
          </w:tcPr>
          <w:p w:rsidR="00742B78" w:rsidRPr="000C71E3" w:rsidRDefault="00742B78" w:rsidP="00742B78">
            <w:pPr>
              <w:rPr>
                <w:rFonts w:ascii="Comic Sans MS" w:hAnsi="Comic Sans MS" w:cs="Arial"/>
                <w:color w:val="FF0000"/>
                <w:sz w:val="28"/>
                <w:szCs w:val="28"/>
              </w:rPr>
            </w:pPr>
          </w:p>
        </w:tc>
      </w:tr>
      <w:tr w:rsidR="00CE13FC" w:rsidRPr="007E7CBF" w:rsidTr="00B02B0F">
        <w:trPr>
          <w:trHeight w:hRule="exact" w:val="1814"/>
        </w:trPr>
        <w:tc>
          <w:tcPr>
            <w:tcW w:w="3652" w:type="dxa"/>
            <w:vAlign w:val="center"/>
          </w:tcPr>
          <w:p w:rsidR="00CE13FC" w:rsidRPr="00B02B0F" w:rsidRDefault="00CE13FC" w:rsidP="00742B78">
            <w:pPr>
              <w:jc w:val="center"/>
              <w:rPr>
                <w:rFonts w:ascii="Arial" w:hAnsi="Arial" w:cs="Arial"/>
                <w:b/>
                <w:sz w:val="32"/>
                <w:szCs w:val="32"/>
              </w:rPr>
            </w:pPr>
            <w:r w:rsidRPr="00B02B0F">
              <w:rPr>
                <w:rFonts w:ascii="Arial" w:hAnsi="Arial" w:cs="Arial"/>
                <w:b/>
                <w:sz w:val="32"/>
                <w:szCs w:val="32"/>
              </w:rPr>
              <w:t>Protoplast</w:t>
            </w:r>
          </w:p>
        </w:tc>
        <w:tc>
          <w:tcPr>
            <w:tcW w:w="6552" w:type="dxa"/>
          </w:tcPr>
          <w:p w:rsidR="00B02B0F" w:rsidRPr="000C71E3" w:rsidRDefault="00B02B0F" w:rsidP="00742B78">
            <w:pPr>
              <w:rPr>
                <w:rFonts w:ascii="Comic Sans MS" w:hAnsi="Comic Sans MS" w:cs="Arial"/>
                <w:color w:val="FF0000"/>
                <w:sz w:val="28"/>
                <w:szCs w:val="28"/>
              </w:rPr>
            </w:pPr>
          </w:p>
        </w:tc>
      </w:tr>
    </w:tbl>
    <w:p w:rsidR="0084415A" w:rsidRDefault="0084415A" w:rsidP="00346DDB">
      <w:pPr>
        <w:spacing w:line="240" w:lineRule="auto"/>
        <w:rPr>
          <w:rFonts w:ascii="Arial" w:hAnsi="Arial" w:cs="Arial"/>
          <w:i/>
          <w:color w:val="FF0000"/>
          <w:sz w:val="24"/>
          <w:szCs w:val="24"/>
        </w:rPr>
      </w:pPr>
    </w:p>
    <w:p w:rsidR="0002180F" w:rsidRDefault="0002180F" w:rsidP="00346DDB">
      <w:pPr>
        <w:spacing w:line="240" w:lineRule="auto"/>
        <w:rPr>
          <w:rFonts w:ascii="Arial" w:hAnsi="Arial" w:cs="Arial"/>
          <w:i/>
          <w:color w:val="FF0000"/>
          <w:sz w:val="24"/>
          <w:szCs w:val="24"/>
        </w:rPr>
      </w:pPr>
    </w:p>
    <w:p w:rsidR="0002180F" w:rsidRDefault="0002180F" w:rsidP="00346DDB">
      <w:pPr>
        <w:spacing w:line="240" w:lineRule="auto"/>
        <w:rPr>
          <w:rFonts w:ascii="Arial" w:hAnsi="Arial" w:cs="Arial"/>
          <w:i/>
          <w:color w:val="FF0000"/>
          <w:sz w:val="24"/>
          <w:szCs w:val="24"/>
        </w:rPr>
      </w:pPr>
    </w:p>
    <w:p w:rsidR="0002180F" w:rsidRDefault="0002180F" w:rsidP="00346DDB">
      <w:pPr>
        <w:spacing w:line="240" w:lineRule="auto"/>
        <w:rPr>
          <w:rFonts w:ascii="Arial" w:hAnsi="Arial" w:cs="Arial"/>
          <w:i/>
          <w:color w:val="FF0000"/>
          <w:sz w:val="24"/>
          <w:szCs w:val="24"/>
        </w:rPr>
      </w:pPr>
    </w:p>
    <w:p w:rsidR="0002180F" w:rsidRDefault="0002180F" w:rsidP="00346DDB">
      <w:pPr>
        <w:spacing w:line="240" w:lineRule="auto"/>
        <w:rPr>
          <w:rFonts w:ascii="Arial" w:hAnsi="Arial" w:cs="Arial"/>
          <w:i/>
          <w:color w:val="FF0000"/>
          <w:sz w:val="24"/>
          <w:szCs w:val="24"/>
        </w:rPr>
      </w:pPr>
    </w:p>
    <w:p w:rsidR="0002180F" w:rsidRPr="00582ACF" w:rsidRDefault="0002180F" w:rsidP="00346DDB">
      <w:pPr>
        <w:spacing w:line="240" w:lineRule="auto"/>
        <w:rPr>
          <w:rFonts w:ascii="Arial" w:hAnsi="Arial" w:cs="Arial"/>
          <w:i/>
          <w:color w:val="FF0000"/>
          <w:sz w:val="24"/>
          <w:szCs w:val="24"/>
        </w:rPr>
      </w:pPr>
      <w:r w:rsidRPr="0002180F">
        <w:rPr>
          <w:rFonts w:ascii="Arial" w:hAnsi="Arial" w:cs="Arial"/>
          <w:noProof/>
          <w:sz w:val="24"/>
          <w:szCs w:val="24"/>
          <w:lang w:eastAsia="en-GB"/>
        </w:rPr>
        <mc:AlternateContent>
          <mc:Choice Requires="wps">
            <w:drawing>
              <wp:anchor distT="0" distB="0" distL="114300" distR="114300" simplePos="0" relativeHeight="251658752" behindDoc="0" locked="0" layoutInCell="1" allowOverlap="1" wp14:anchorId="7C16F013" wp14:editId="1704F40D">
                <wp:simplePos x="0" y="0"/>
                <wp:positionH relativeFrom="column">
                  <wp:posOffset>241300</wp:posOffset>
                </wp:positionH>
                <wp:positionV relativeFrom="paragraph">
                  <wp:posOffset>282847</wp:posOffset>
                </wp:positionV>
                <wp:extent cx="5800725" cy="6085490"/>
                <wp:effectExtent l="0" t="0" r="28575" b="10795"/>
                <wp:wrapNone/>
                <wp:docPr id="14" name="Text Box 14"/>
                <wp:cNvGraphicFramePr/>
                <a:graphic xmlns:a="http://schemas.openxmlformats.org/drawingml/2006/main">
                  <a:graphicData uri="http://schemas.microsoft.com/office/word/2010/wordprocessingShape">
                    <wps:wsp>
                      <wps:cNvSpPr txBox="1"/>
                      <wps:spPr>
                        <a:xfrm>
                          <a:off x="0" y="0"/>
                          <a:ext cx="5800725" cy="6085490"/>
                        </a:xfrm>
                        <a:prstGeom prst="rect">
                          <a:avLst/>
                        </a:prstGeom>
                        <a:solidFill>
                          <a:sysClr val="window" lastClr="FFFFFF"/>
                        </a:solidFill>
                        <a:ln w="6350">
                          <a:solidFill>
                            <a:prstClr val="black"/>
                          </a:solidFill>
                        </a:ln>
                        <a:effectLst/>
                      </wps:spPr>
                      <wps:txbx>
                        <w:txbxContent>
                          <w:p w:rsidR="00B62AF9" w:rsidRPr="00930EBA" w:rsidRDefault="00B62AF9" w:rsidP="0002180F">
                            <w:pPr>
                              <w:rPr>
                                <w:rFonts w:ascii="Arial" w:hAnsi="Arial" w:cs="Arial"/>
                                <w:b/>
                                <w:sz w:val="24"/>
                                <w:szCs w:val="24"/>
                              </w:rPr>
                            </w:pPr>
                            <w:r w:rsidRPr="00930EBA">
                              <w:rPr>
                                <w:rFonts w:ascii="Arial" w:hAnsi="Arial" w:cs="Arial"/>
                                <w:b/>
                                <w:sz w:val="24"/>
                                <w:szCs w:val="24"/>
                              </w:rPr>
                              <w:t>Specification Content:</w:t>
                            </w:r>
                          </w:p>
                          <w:p w:rsidR="00B62AF9" w:rsidRPr="0089431C" w:rsidRDefault="00B62AF9" w:rsidP="0002180F">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The basic structure of all cell membranes, including cell surface membranes and the membrane around the cell organelles of eukaryotes, is the same.</w:t>
                            </w:r>
                          </w:p>
                          <w:p w:rsidR="00B62AF9" w:rsidRPr="0089431C" w:rsidRDefault="00B62AF9" w:rsidP="0002180F">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The arrangement and any movement of phospholipids, proteins, glycoproteins and glycolipids in the fluid mosaic model of membrane structure. Cholesterol may also be present in cell membranes where it restricts the movement of other molecules making up the membrane.</w:t>
                            </w:r>
                          </w:p>
                          <w:p w:rsidR="00B62AF9" w:rsidRPr="0089431C" w:rsidRDefault="00B62AF9" w:rsidP="0002180F">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 xml:space="preserve">Movement across membranes occurs by: </w:t>
                            </w:r>
                          </w:p>
                          <w:p w:rsidR="00B62AF9" w:rsidRPr="0089431C" w:rsidRDefault="00B62AF9" w:rsidP="0002180F">
                            <w:pPr>
                              <w:pStyle w:val="ListParagraph"/>
                              <w:numPr>
                                <w:ilvl w:val="0"/>
                                <w:numId w:val="1"/>
                              </w:numPr>
                              <w:spacing w:line="216" w:lineRule="auto"/>
                              <w:rPr>
                                <w:rFonts w:ascii="Arial" w:hAnsi="Arial" w:cs="Arial"/>
                              </w:rPr>
                            </w:pPr>
                            <w:r w:rsidRPr="00930EBA">
                              <w:rPr>
                                <w:rFonts w:ascii="Arial" w:eastAsiaTheme="minorEastAsia" w:hAnsi="Arial" w:cs="Arial"/>
                                <w:b/>
                                <w:kern w:val="24"/>
                              </w:rPr>
                              <w:t>Simple diffusion</w:t>
                            </w:r>
                            <w:r w:rsidRPr="0089431C">
                              <w:rPr>
                                <w:rFonts w:ascii="Arial" w:eastAsiaTheme="minorEastAsia" w:hAnsi="Arial" w:cs="Arial"/>
                                <w:kern w:val="24"/>
                              </w:rPr>
                              <w:t xml:space="preserve"> (involving limitations imposed by the nature of the phospholipid bilayer)</w:t>
                            </w:r>
                          </w:p>
                          <w:p w:rsidR="00B62AF9" w:rsidRPr="0089431C" w:rsidRDefault="00B62AF9" w:rsidP="0002180F">
                            <w:pPr>
                              <w:pStyle w:val="ListParagraph"/>
                              <w:numPr>
                                <w:ilvl w:val="0"/>
                                <w:numId w:val="1"/>
                              </w:numPr>
                              <w:spacing w:line="216" w:lineRule="auto"/>
                              <w:rPr>
                                <w:rFonts w:ascii="Arial" w:hAnsi="Arial" w:cs="Arial"/>
                              </w:rPr>
                            </w:pPr>
                            <w:r w:rsidRPr="00930EBA">
                              <w:rPr>
                                <w:rFonts w:ascii="Arial" w:eastAsiaTheme="minorEastAsia" w:hAnsi="Arial" w:cs="Arial"/>
                                <w:b/>
                                <w:kern w:val="24"/>
                              </w:rPr>
                              <w:t>Facilitated diffusion</w:t>
                            </w:r>
                            <w:r w:rsidRPr="0089431C">
                              <w:rPr>
                                <w:rFonts w:ascii="Arial" w:eastAsiaTheme="minorEastAsia" w:hAnsi="Arial" w:cs="Arial"/>
                                <w:kern w:val="24"/>
                              </w:rPr>
                              <w:t xml:space="preserve"> (involving the roles of carrier proteins and channel proteins)</w:t>
                            </w:r>
                          </w:p>
                          <w:p w:rsidR="00B62AF9" w:rsidRPr="0089431C" w:rsidRDefault="00B62AF9" w:rsidP="0002180F">
                            <w:pPr>
                              <w:pStyle w:val="ListParagraph"/>
                              <w:numPr>
                                <w:ilvl w:val="0"/>
                                <w:numId w:val="1"/>
                              </w:numPr>
                              <w:spacing w:line="216" w:lineRule="auto"/>
                              <w:rPr>
                                <w:rFonts w:ascii="Arial" w:hAnsi="Arial" w:cs="Arial"/>
                              </w:rPr>
                            </w:pPr>
                            <w:r w:rsidRPr="00930EBA">
                              <w:rPr>
                                <w:rFonts w:ascii="Arial" w:eastAsiaTheme="minorEastAsia" w:hAnsi="Arial" w:cs="Arial"/>
                                <w:b/>
                                <w:kern w:val="24"/>
                              </w:rPr>
                              <w:t>Osmosis</w:t>
                            </w:r>
                            <w:r w:rsidRPr="0089431C">
                              <w:rPr>
                                <w:rFonts w:ascii="Arial" w:eastAsiaTheme="minorEastAsia" w:hAnsi="Arial" w:cs="Arial"/>
                                <w:kern w:val="24"/>
                              </w:rPr>
                              <w:t xml:space="preserve"> (explained in terms of water potential).</w:t>
                            </w:r>
                          </w:p>
                          <w:p w:rsidR="00B62AF9" w:rsidRPr="0089431C" w:rsidRDefault="00B62AF9" w:rsidP="0002180F">
                            <w:pPr>
                              <w:pStyle w:val="ListParagraph"/>
                              <w:numPr>
                                <w:ilvl w:val="0"/>
                                <w:numId w:val="1"/>
                              </w:numPr>
                              <w:spacing w:line="216" w:lineRule="auto"/>
                              <w:rPr>
                                <w:rFonts w:ascii="Arial" w:hAnsi="Arial" w:cs="Arial"/>
                              </w:rPr>
                            </w:pPr>
                            <w:r w:rsidRPr="00930EBA">
                              <w:rPr>
                                <w:rFonts w:ascii="Arial" w:eastAsiaTheme="minorEastAsia" w:hAnsi="Arial" w:cs="Arial"/>
                                <w:b/>
                                <w:kern w:val="24"/>
                              </w:rPr>
                              <w:t>Active transport</w:t>
                            </w:r>
                            <w:r w:rsidRPr="0089431C">
                              <w:rPr>
                                <w:rFonts w:ascii="Arial" w:eastAsiaTheme="minorEastAsia" w:hAnsi="Arial" w:cs="Arial"/>
                                <w:kern w:val="24"/>
                              </w:rPr>
                              <w:t xml:space="preserve"> (involving the role of carrier proteins and the importance of the hydrolysis of ATP)</w:t>
                            </w:r>
                          </w:p>
                          <w:p w:rsidR="00B62AF9" w:rsidRPr="0089431C" w:rsidRDefault="00B62AF9" w:rsidP="0002180F">
                            <w:pPr>
                              <w:pStyle w:val="ListParagraph"/>
                              <w:numPr>
                                <w:ilvl w:val="0"/>
                                <w:numId w:val="1"/>
                              </w:numPr>
                              <w:spacing w:line="216" w:lineRule="auto"/>
                              <w:rPr>
                                <w:rFonts w:ascii="Arial" w:hAnsi="Arial" w:cs="Arial"/>
                              </w:rPr>
                            </w:pPr>
                            <w:r w:rsidRPr="00930EBA">
                              <w:rPr>
                                <w:rFonts w:ascii="Arial" w:eastAsiaTheme="minorEastAsia" w:hAnsi="Arial" w:cs="Arial"/>
                                <w:b/>
                                <w:kern w:val="24"/>
                              </w:rPr>
                              <w:t>Co-transport</w:t>
                            </w:r>
                            <w:r w:rsidRPr="0089431C">
                              <w:rPr>
                                <w:rFonts w:ascii="Arial" w:eastAsiaTheme="minorEastAsia" w:hAnsi="Arial" w:cs="Arial"/>
                                <w:kern w:val="24"/>
                              </w:rPr>
                              <w:t xml:space="preserve"> (illustrated by the absorption of sodium ions and glucose by cells lining the mammalian ileum).</w:t>
                            </w:r>
                          </w:p>
                          <w:p w:rsidR="00B62AF9" w:rsidRPr="006B14DA" w:rsidRDefault="00B62AF9" w:rsidP="0002180F">
                            <w:pPr>
                              <w:pStyle w:val="NormalWeb"/>
                              <w:spacing w:before="240" w:beforeAutospacing="0" w:after="40" w:afterAutospacing="0" w:line="216" w:lineRule="auto"/>
                              <w:rPr>
                                <w:rFonts w:ascii="Arial" w:hAnsi="Arial" w:cs="Arial"/>
                              </w:rPr>
                            </w:pPr>
                            <w:r w:rsidRPr="006B14DA">
                              <w:rPr>
                                <w:rFonts w:ascii="Arial" w:eastAsiaTheme="minorEastAsia" w:hAnsi="Arial" w:cs="Arial"/>
                                <w:color w:val="000000" w:themeColor="text1"/>
                                <w:kern w:val="24"/>
                              </w:rPr>
                              <w:t xml:space="preserve">Cells may be adapted for rapid transport across their internal or external membranes by an increase in surface area of, or by an increase in the number of </w:t>
                            </w:r>
                            <w:r w:rsidRPr="00D338D9">
                              <w:rPr>
                                <w:rFonts w:ascii="Arial" w:eastAsiaTheme="minorEastAsia" w:hAnsi="Arial" w:cs="Arial"/>
                                <w:kern w:val="24"/>
                              </w:rPr>
                              <w:t>protein channels and carrier molecules in, their membranes</w:t>
                            </w:r>
                            <w:r w:rsidRPr="006B14DA">
                              <w:rPr>
                                <w:rFonts w:ascii="Arial" w:eastAsiaTheme="minorEastAsia" w:hAnsi="Arial" w:cs="Arial"/>
                                <w:color w:val="000000" w:themeColor="text1"/>
                                <w:kern w:val="24"/>
                              </w:rPr>
                              <w:t>.</w:t>
                            </w:r>
                          </w:p>
                          <w:p w:rsidR="00B62AF9" w:rsidRPr="006B14DA" w:rsidRDefault="00B62AF9" w:rsidP="0002180F">
                            <w:pPr>
                              <w:pStyle w:val="NormalWeb"/>
                              <w:spacing w:before="240" w:beforeAutospacing="0" w:after="40" w:afterAutospacing="0" w:line="216" w:lineRule="auto"/>
                              <w:rPr>
                                <w:rFonts w:ascii="Arial" w:hAnsi="Arial" w:cs="Arial"/>
                              </w:rPr>
                            </w:pPr>
                            <w:r w:rsidRPr="006B14DA">
                              <w:rPr>
                                <w:rFonts w:ascii="Arial" w:eastAsiaTheme="minorEastAsia" w:hAnsi="Arial" w:cs="Arial"/>
                                <w:b/>
                                <w:bCs/>
                                <w:color w:val="000000" w:themeColor="text1"/>
                                <w:kern w:val="24"/>
                              </w:rPr>
                              <w:t>Students should be able to</w:t>
                            </w:r>
                            <w:r w:rsidRPr="006B14DA">
                              <w:rPr>
                                <w:rFonts w:ascii="Arial" w:eastAsiaTheme="minorEastAsia" w:hAnsi="Arial" w:cs="Arial"/>
                                <w:color w:val="000000" w:themeColor="text1"/>
                                <w:kern w:val="24"/>
                              </w:rPr>
                              <w:t>:</w:t>
                            </w:r>
                          </w:p>
                          <w:p w:rsidR="00B62AF9" w:rsidRPr="006B14DA" w:rsidRDefault="00B62AF9" w:rsidP="0002180F">
                            <w:pPr>
                              <w:pStyle w:val="ListParagraph"/>
                              <w:numPr>
                                <w:ilvl w:val="0"/>
                                <w:numId w:val="2"/>
                              </w:numPr>
                              <w:spacing w:line="216" w:lineRule="auto"/>
                              <w:rPr>
                                <w:rFonts w:ascii="Arial" w:hAnsi="Arial" w:cs="Arial"/>
                                <w:color w:val="1CADE4"/>
                              </w:rPr>
                            </w:pPr>
                            <w:r w:rsidRPr="006B14DA">
                              <w:rPr>
                                <w:rFonts w:ascii="Arial" w:eastAsiaTheme="minorEastAsia" w:hAnsi="Arial" w:cs="Arial"/>
                                <w:color w:val="000000" w:themeColor="text1"/>
                                <w:kern w:val="24"/>
                              </w:rPr>
                              <w:t>Explain the adaptations of specialised cells in relation to the rate of transport across their internal and external membranes.</w:t>
                            </w:r>
                          </w:p>
                          <w:p w:rsidR="00B62AF9" w:rsidRPr="006B14DA" w:rsidRDefault="00B62AF9" w:rsidP="0002180F">
                            <w:pPr>
                              <w:pStyle w:val="ListParagraph"/>
                              <w:numPr>
                                <w:ilvl w:val="0"/>
                                <w:numId w:val="2"/>
                              </w:numPr>
                              <w:spacing w:line="216" w:lineRule="auto"/>
                              <w:rPr>
                                <w:rFonts w:ascii="Arial" w:hAnsi="Arial" w:cs="Arial"/>
                                <w:color w:val="1CADE4"/>
                              </w:rPr>
                            </w:pPr>
                            <w:r w:rsidRPr="006B14DA">
                              <w:rPr>
                                <w:rFonts w:ascii="Arial" w:eastAsiaTheme="minorEastAsia" w:hAnsi="Arial" w:cs="Arial"/>
                                <w:color w:val="000000" w:themeColor="text1"/>
                                <w:kern w:val="24"/>
                              </w:rPr>
                              <w:t>Explain how surface area, number of channel or carrier proteins and differences in gradients of concentration or water potential affect the rate of</w:t>
                            </w:r>
                            <w:r>
                              <w:rPr>
                                <w:rFonts w:asciiTheme="minorHAnsi" w:eastAsiaTheme="minorEastAsia" w:hAnsi="Arial" w:cstheme="minorBidi"/>
                                <w:color w:val="000000" w:themeColor="text1"/>
                                <w:kern w:val="24"/>
                                <w:sz w:val="40"/>
                                <w:szCs w:val="40"/>
                              </w:rPr>
                              <w:t xml:space="preserve"> </w:t>
                            </w:r>
                            <w:r w:rsidRPr="006B14DA">
                              <w:rPr>
                                <w:rFonts w:ascii="Arial" w:eastAsiaTheme="minorEastAsia" w:hAnsi="Arial" w:cs="Arial"/>
                                <w:color w:val="000000" w:themeColor="text1"/>
                                <w:kern w:val="24"/>
                              </w:rPr>
                              <w:t>movement across cell membranes.</w:t>
                            </w:r>
                          </w:p>
                          <w:p w:rsidR="00B62AF9" w:rsidRPr="006B14DA" w:rsidRDefault="00B62AF9" w:rsidP="0002180F">
                            <w:pPr>
                              <w:pStyle w:val="NormalWeb"/>
                              <w:spacing w:before="240" w:beforeAutospacing="0" w:after="40" w:afterAutospacing="0" w:line="216" w:lineRule="auto"/>
                              <w:rPr>
                                <w:rFonts w:ascii="Arial" w:hAnsi="Arial" w:cs="Arial"/>
                              </w:rPr>
                            </w:pPr>
                            <w:r w:rsidRPr="006B14DA">
                              <w:rPr>
                                <w:rFonts w:ascii="Arial" w:eastAsiaTheme="minorEastAsia" w:hAnsi="Arial" w:cs="Arial"/>
                                <w:b/>
                                <w:bCs/>
                                <w:color w:val="000000" w:themeColor="text1"/>
                                <w:kern w:val="24"/>
                              </w:rPr>
                              <w:t>Required Practical 3</w:t>
                            </w:r>
                            <w:r w:rsidRPr="006B14DA">
                              <w:rPr>
                                <w:rFonts w:ascii="Arial" w:eastAsiaTheme="minorEastAsia" w:hAnsi="Arial" w:cs="Arial"/>
                                <w:color w:val="000000" w:themeColor="text1"/>
                                <w:kern w:val="24"/>
                              </w:rPr>
                              <w:t>: production of a dilution series of a solute to produce a calibration curve with which to identify the water potential of plant tissue.</w:t>
                            </w:r>
                          </w:p>
                          <w:p w:rsidR="00B62AF9" w:rsidRPr="00433765" w:rsidRDefault="00B62AF9" w:rsidP="0002180F">
                            <w:pPr>
                              <w:pStyle w:val="NormalWeb"/>
                              <w:spacing w:before="240" w:beforeAutospacing="0" w:after="120" w:afterAutospacing="0" w:line="216" w:lineRule="auto"/>
                              <w:rPr>
                                <w:rFonts w:ascii="Arial" w:hAnsi="Arial" w:cs="Arial"/>
                              </w:rPr>
                            </w:pPr>
                            <w:r w:rsidRPr="006B14DA">
                              <w:rPr>
                                <w:rFonts w:ascii="Arial" w:eastAsiaTheme="minorEastAsia" w:hAnsi="Arial" w:cs="Arial"/>
                                <w:b/>
                                <w:bCs/>
                                <w:color w:val="000000" w:themeColor="text1"/>
                                <w:kern w:val="24"/>
                              </w:rPr>
                              <w:t>Required practical 4</w:t>
                            </w:r>
                            <w:r w:rsidRPr="006B14DA">
                              <w:rPr>
                                <w:rFonts w:ascii="Arial" w:eastAsiaTheme="minorEastAsia" w:hAnsi="Arial" w:cs="Arial"/>
                                <w:color w:val="000000" w:themeColor="text1"/>
                                <w:kern w:val="24"/>
                              </w:rPr>
                              <w:t xml:space="preserve">: Investigation into the effect of a named variable on the permeability of cell </w:t>
                            </w:r>
                            <w:r w:rsidRPr="00930EBA">
                              <w:rPr>
                                <w:rFonts w:ascii="Arial" w:eastAsiaTheme="minorEastAsia" w:hAnsi="Arial" w:cs="Arial"/>
                                <w:color w:val="000000" w:themeColor="text1"/>
                                <w:kern w:val="24"/>
                              </w:rPr>
                              <w:t>surface membranes.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6F013" id="Text Box 14" o:spid="_x0000_s1448" type="#_x0000_t202" style="position:absolute;margin-left:19pt;margin-top:22.25pt;width:456.75pt;height:479.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" fillcolor="window" strokeweight=".5pt">
                <v:textbox>
                  <w:txbxContent>
                    <w:p w:rsidR="00B62AF9" w:rsidRPr="00930EBA" w:rsidRDefault="00B62AF9" w:rsidP="0002180F">
                      <w:pPr>
                        <w:rPr>
                          <w:rFonts w:ascii="Arial" w:hAnsi="Arial" w:cs="Arial"/>
                          <w:b/>
                          <w:sz w:val="24"/>
                          <w:szCs w:val="24"/>
                        </w:rPr>
                      </w:pPr>
                      <w:r w:rsidRPr="00930EBA">
                        <w:rPr>
                          <w:rFonts w:ascii="Arial" w:hAnsi="Arial" w:cs="Arial"/>
                          <w:b/>
                          <w:sz w:val="24"/>
                          <w:szCs w:val="24"/>
                        </w:rPr>
                        <w:t>Specification Content:</w:t>
                      </w:r>
                    </w:p>
                    <w:p w:rsidR="00B62AF9" w:rsidRPr="0089431C" w:rsidRDefault="00B62AF9" w:rsidP="0002180F">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The basic structure of all cell membranes, including cell surface membranes and the membrane around the cell organelles of eukaryotes, is the same.</w:t>
                      </w:r>
                    </w:p>
                    <w:p w:rsidR="00B62AF9" w:rsidRPr="0089431C" w:rsidRDefault="00B62AF9" w:rsidP="0002180F">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The arrangement and any movement of phospholipids, proteins, glycoproteins and glycolipids in the fluid mosaic model of membrane structure. Cholesterol may also be present in cell membranes where it restricts the movement of other molecules making up the membrane.</w:t>
                      </w:r>
                    </w:p>
                    <w:p w:rsidR="00B62AF9" w:rsidRPr="0089431C" w:rsidRDefault="00B62AF9" w:rsidP="0002180F">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 xml:space="preserve">Movement across membranes occurs by: </w:t>
                      </w:r>
                    </w:p>
                    <w:p w:rsidR="00B62AF9" w:rsidRPr="0089431C" w:rsidRDefault="00B62AF9" w:rsidP="0002180F">
                      <w:pPr>
                        <w:pStyle w:val="ListParagraph"/>
                        <w:numPr>
                          <w:ilvl w:val="0"/>
                          <w:numId w:val="1"/>
                        </w:numPr>
                        <w:spacing w:line="216" w:lineRule="auto"/>
                        <w:rPr>
                          <w:rFonts w:ascii="Arial" w:hAnsi="Arial" w:cs="Arial"/>
                        </w:rPr>
                      </w:pPr>
                      <w:r w:rsidRPr="00930EBA">
                        <w:rPr>
                          <w:rFonts w:ascii="Arial" w:eastAsiaTheme="minorEastAsia" w:hAnsi="Arial" w:cs="Arial"/>
                          <w:b/>
                          <w:kern w:val="24"/>
                        </w:rPr>
                        <w:t>Simple diffusion</w:t>
                      </w:r>
                      <w:r w:rsidRPr="0089431C">
                        <w:rPr>
                          <w:rFonts w:ascii="Arial" w:eastAsiaTheme="minorEastAsia" w:hAnsi="Arial" w:cs="Arial"/>
                          <w:kern w:val="24"/>
                        </w:rPr>
                        <w:t xml:space="preserve"> (involving limitations imposed by the nature of the phospholipid bilayer)</w:t>
                      </w:r>
                    </w:p>
                    <w:p w:rsidR="00B62AF9" w:rsidRPr="0089431C" w:rsidRDefault="00B62AF9" w:rsidP="0002180F">
                      <w:pPr>
                        <w:pStyle w:val="ListParagraph"/>
                        <w:numPr>
                          <w:ilvl w:val="0"/>
                          <w:numId w:val="1"/>
                        </w:numPr>
                        <w:spacing w:line="216" w:lineRule="auto"/>
                        <w:rPr>
                          <w:rFonts w:ascii="Arial" w:hAnsi="Arial" w:cs="Arial"/>
                        </w:rPr>
                      </w:pPr>
                      <w:r w:rsidRPr="00930EBA">
                        <w:rPr>
                          <w:rFonts w:ascii="Arial" w:eastAsiaTheme="minorEastAsia" w:hAnsi="Arial" w:cs="Arial"/>
                          <w:b/>
                          <w:kern w:val="24"/>
                        </w:rPr>
                        <w:t>Facilitated diffusion</w:t>
                      </w:r>
                      <w:r w:rsidRPr="0089431C">
                        <w:rPr>
                          <w:rFonts w:ascii="Arial" w:eastAsiaTheme="minorEastAsia" w:hAnsi="Arial" w:cs="Arial"/>
                          <w:kern w:val="24"/>
                        </w:rPr>
                        <w:t xml:space="preserve"> (involving the roles of carrier proteins and channel proteins)</w:t>
                      </w:r>
                    </w:p>
                    <w:p w:rsidR="00B62AF9" w:rsidRPr="0089431C" w:rsidRDefault="00B62AF9" w:rsidP="0002180F">
                      <w:pPr>
                        <w:pStyle w:val="ListParagraph"/>
                        <w:numPr>
                          <w:ilvl w:val="0"/>
                          <w:numId w:val="1"/>
                        </w:numPr>
                        <w:spacing w:line="216" w:lineRule="auto"/>
                        <w:rPr>
                          <w:rFonts w:ascii="Arial" w:hAnsi="Arial" w:cs="Arial"/>
                        </w:rPr>
                      </w:pPr>
                      <w:r w:rsidRPr="00930EBA">
                        <w:rPr>
                          <w:rFonts w:ascii="Arial" w:eastAsiaTheme="minorEastAsia" w:hAnsi="Arial" w:cs="Arial"/>
                          <w:b/>
                          <w:kern w:val="24"/>
                        </w:rPr>
                        <w:t>Osmosis</w:t>
                      </w:r>
                      <w:r w:rsidRPr="0089431C">
                        <w:rPr>
                          <w:rFonts w:ascii="Arial" w:eastAsiaTheme="minorEastAsia" w:hAnsi="Arial" w:cs="Arial"/>
                          <w:kern w:val="24"/>
                        </w:rPr>
                        <w:t xml:space="preserve"> (explained in terms of water potential).</w:t>
                      </w:r>
                    </w:p>
                    <w:p w:rsidR="00B62AF9" w:rsidRPr="0089431C" w:rsidRDefault="00B62AF9" w:rsidP="0002180F">
                      <w:pPr>
                        <w:pStyle w:val="ListParagraph"/>
                        <w:numPr>
                          <w:ilvl w:val="0"/>
                          <w:numId w:val="1"/>
                        </w:numPr>
                        <w:spacing w:line="216" w:lineRule="auto"/>
                        <w:rPr>
                          <w:rFonts w:ascii="Arial" w:hAnsi="Arial" w:cs="Arial"/>
                        </w:rPr>
                      </w:pPr>
                      <w:r w:rsidRPr="00930EBA">
                        <w:rPr>
                          <w:rFonts w:ascii="Arial" w:eastAsiaTheme="minorEastAsia" w:hAnsi="Arial" w:cs="Arial"/>
                          <w:b/>
                          <w:kern w:val="24"/>
                        </w:rPr>
                        <w:t>Active transport</w:t>
                      </w:r>
                      <w:r w:rsidRPr="0089431C">
                        <w:rPr>
                          <w:rFonts w:ascii="Arial" w:eastAsiaTheme="minorEastAsia" w:hAnsi="Arial" w:cs="Arial"/>
                          <w:kern w:val="24"/>
                        </w:rPr>
                        <w:t xml:space="preserve"> (involving the role of carrier proteins and the importance of the hydrolysis of ATP)</w:t>
                      </w:r>
                    </w:p>
                    <w:p w:rsidR="00B62AF9" w:rsidRPr="0089431C" w:rsidRDefault="00B62AF9" w:rsidP="0002180F">
                      <w:pPr>
                        <w:pStyle w:val="ListParagraph"/>
                        <w:numPr>
                          <w:ilvl w:val="0"/>
                          <w:numId w:val="1"/>
                        </w:numPr>
                        <w:spacing w:line="216" w:lineRule="auto"/>
                        <w:rPr>
                          <w:rFonts w:ascii="Arial" w:hAnsi="Arial" w:cs="Arial"/>
                        </w:rPr>
                      </w:pPr>
                      <w:r w:rsidRPr="00930EBA">
                        <w:rPr>
                          <w:rFonts w:ascii="Arial" w:eastAsiaTheme="minorEastAsia" w:hAnsi="Arial" w:cs="Arial"/>
                          <w:b/>
                          <w:kern w:val="24"/>
                        </w:rPr>
                        <w:t>Co-transport</w:t>
                      </w:r>
                      <w:r w:rsidRPr="0089431C">
                        <w:rPr>
                          <w:rFonts w:ascii="Arial" w:eastAsiaTheme="minorEastAsia" w:hAnsi="Arial" w:cs="Arial"/>
                          <w:kern w:val="24"/>
                        </w:rPr>
                        <w:t xml:space="preserve"> (illustrated by the absorption of sodium ions and glucose by cells lining the mammalian ileum).</w:t>
                      </w:r>
                    </w:p>
                    <w:p w:rsidR="00B62AF9" w:rsidRPr="006B14DA" w:rsidRDefault="00B62AF9" w:rsidP="0002180F">
                      <w:pPr>
                        <w:pStyle w:val="NormalWeb"/>
                        <w:spacing w:before="240" w:beforeAutospacing="0" w:after="40" w:afterAutospacing="0" w:line="216" w:lineRule="auto"/>
                        <w:rPr>
                          <w:rFonts w:ascii="Arial" w:hAnsi="Arial" w:cs="Arial"/>
                        </w:rPr>
                      </w:pPr>
                      <w:r w:rsidRPr="006B14DA">
                        <w:rPr>
                          <w:rFonts w:ascii="Arial" w:eastAsiaTheme="minorEastAsia" w:hAnsi="Arial" w:cs="Arial"/>
                          <w:color w:val="000000" w:themeColor="text1"/>
                          <w:kern w:val="24"/>
                        </w:rPr>
                        <w:t xml:space="preserve">Cells may be adapted for rapid transport across their internal or external membranes by an increase in surface area of, or by an increase in the number of </w:t>
                      </w:r>
                      <w:r w:rsidRPr="00D338D9">
                        <w:rPr>
                          <w:rFonts w:ascii="Arial" w:eastAsiaTheme="minorEastAsia" w:hAnsi="Arial" w:cs="Arial"/>
                          <w:kern w:val="24"/>
                        </w:rPr>
                        <w:t>protein channels and carrier molecules in, their membranes</w:t>
                      </w:r>
                      <w:r w:rsidRPr="006B14DA">
                        <w:rPr>
                          <w:rFonts w:ascii="Arial" w:eastAsiaTheme="minorEastAsia" w:hAnsi="Arial" w:cs="Arial"/>
                          <w:color w:val="000000" w:themeColor="text1"/>
                          <w:kern w:val="24"/>
                        </w:rPr>
                        <w:t>.</w:t>
                      </w:r>
                    </w:p>
                    <w:p w:rsidR="00B62AF9" w:rsidRPr="006B14DA" w:rsidRDefault="00B62AF9" w:rsidP="0002180F">
                      <w:pPr>
                        <w:pStyle w:val="NormalWeb"/>
                        <w:spacing w:before="240" w:beforeAutospacing="0" w:after="40" w:afterAutospacing="0" w:line="216" w:lineRule="auto"/>
                        <w:rPr>
                          <w:rFonts w:ascii="Arial" w:hAnsi="Arial" w:cs="Arial"/>
                        </w:rPr>
                      </w:pPr>
                      <w:r w:rsidRPr="006B14DA">
                        <w:rPr>
                          <w:rFonts w:ascii="Arial" w:eastAsiaTheme="minorEastAsia" w:hAnsi="Arial" w:cs="Arial"/>
                          <w:b/>
                          <w:bCs/>
                          <w:color w:val="000000" w:themeColor="text1"/>
                          <w:kern w:val="24"/>
                        </w:rPr>
                        <w:t>Students should be able to</w:t>
                      </w:r>
                      <w:r w:rsidRPr="006B14DA">
                        <w:rPr>
                          <w:rFonts w:ascii="Arial" w:eastAsiaTheme="minorEastAsia" w:hAnsi="Arial" w:cs="Arial"/>
                          <w:color w:val="000000" w:themeColor="text1"/>
                          <w:kern w:val="24"/>
                        </w:rPr>
                        <w:t>:</w:t>
                      </w:r>
                    </w:p>
                    <w:p w:rsidR="00B62AF9" w:rsidRPr="006B14DA" w:rsidRDefault="00B62AF9" w:rsidP="0002180F">
                      <w:pPr>
                        <w:pStyle w:val="ListParagraph"/>
                        <w:numPr>
                          <w:ilvl w:val="0"/>
                          <w:numId w:val="2"/>
                        </w:numPr>
                        <w:spacing w:line="216" w:lineRule="auto"/>
                        <w:rPr>
                          <w:rFonts w:ascii="Arial" w:hAnsi="Arial" w:cs="Arial"/>
                          <w:color w:val="1CADE4"/>
                        </w:rPr>
                      </w:pPr>
                      <w:r w:rsidRPr="006B14DA">
                        <w:rPr>
                          <w:rFonts w:ascii="Arial" w:eastAsiaTheme="minorEastAsia" w:hAnsi="Arial" w:cs="Arial"/>
                          <w:color w:val="000000" w:themeColor="text1"/>
                          <w:kern w:val="24"/>
                        </w:rPr>
                        <w:t>Explain the adaptations of specialised cells in relation to the rate of transport across their internal and external membranes.</w:t>
                      </w:r>
                    </w:p>
                    <w:p w:rsidR="00B62AF9" w:rsidRPr="006B14DA" w:rsidRDefault="00B62AF9" w:rsidP="0002180F">
                      <w:pPr>
                        <w:pStyle w:val="ListParagraph"/>
                        <w:numPr>
                          <w:ilvl w:val="0"/>
                          <w:numId w:val="2"/>
                        </w:numPr>
                        <w:spacing w:line="216" w:lineRule="auto"/>
                        <w:rPr>
                          <w:rFonts w:ascii="Arial" w:hAnsi="Arial" w:cs="Arial"/>
                          <w:color w:val="1CADE4"/>
                        </w:rPr>
                      </w:pPr>
                      <w:r w:rsidRPr="006B14DA">
                        <w:rPr>
                          <w:rFonts w:ascii="Arial" w:eastAsiaTheme="minorEastAsia" w:hAnsi="Arial" w:cs="Arial"/>
                          <w:color w:val="000000" w:themeColor="text1"/>
                          <w:kern w:val="24"/>
                        </w:rPr>
                        <w:t>Explain how surface area, number of channel or carrier proteins and differences in gradients of concentration or water potential affect the rate of</w:t>
                      </w:r>
                      <w:r>
                        <w:rPr>
                          <w:rFonts w:asciiTheme="minorHAnsi" w:eastAsiaTheme="minorEastAsia" w:hAnsi="Arial" w:cstheme="minorBidi"/>
                          <w:color w:val="000000" w:themeColor="text1"/>
                          <w:kern w:val="24"/>
                          <w:sz w:val="40"/>
                          <w:szCs w:val="40"/>
                        </w:rPr>
                        <w:t xml:space="preserve"> </w:t>
                      </w:r>
                      <w:r w:rsidRPr="006B14DA">
                        <w:rPr>
                          <w:rFonts w:ascii="Arial" w:eastAsiaTheme="minorEastAsia" w:hAnsi="Arial" w:cs="Arial"/>
                          <w:color w:val="000000" w:themeColor="text1"/>
                          <w:kern w:val="24"/>
                        </w:rPr>
                        <w:t>movement across cell membranes.</w:t>
                      </w:r>
                    </w:p>
                    <w:p w:rsidR="00B62AF9" w:rsidRPr="006B14DA" w:rsidRDefault="00B62AF9" w:rsidP="0002180F">
                      <w:pPr>
                        <w:pStyle w:val="NormalWeb"/>
                        <w:spacing w:before="240" w:beforeAutospacing="0" w:after="40" w:afterAutospacing="0" w:line="216" w:lineRule="auto"/>
                        <w:rPr>
                          <w:rFonts w:ascii="Arial" w:hAnsi="Arial" w:cs="Arial"/>
                        </w:rPr>
                      </w:pPr>
                      <w:r w:rsidRPr="006B14DA">
                        <w:rPr>
                          <w:rFonts w:ascii="Arial" w:eastAsiaTheme="minorEastAsia" w:hAnsi="Arial" w:cs="Arial"/>
                          <w:b/>
                          <w:bCs/>
                          <w:color w:val="000000" w:themeColor="text1"/>
                          <w:kern w:val="24"/>
                        </w:rPr>
                        <w:t>Required Practical 3</w:t>
                      </w:r>
                      <w:r w:rsidRPr="006B14DA">
                        <w:rPr>
                          <w:rFonts w:ascii="Arial" w:eastAsiaTheme="minorEastAsia" w:hAnsi="Arial" w:cs="Arial"/>
                          <w:color w:val="000000" w:themeColor="text1"/>
                          <w:kern w:val="24"/>
                        </w:rPr>
                        <w:t>: production of a dilution series of a solute to produce a calibration curve with which to identify the water potential of plant tissue.</w:t>
                      </w:r>
                    </w:p>
                    <w:p w:rsidR="00B62AF9" w:rsidRPr="00433765" w:rsidRDefault="00B62AF9" w:rsidP="0002180F">
                      <w:pPr>
                        <w:pStyle w:val="NormalWeb"/>
                        <w:spacing w:before="240" w:beforeAutospacing="0" w:after="120" w:afterAutospacing="0" w:line="216" w:lineRule="auto"/>
                        <w:rPr>
                          <w:rFonts w:ascii="Arial" w:hAnsi="Arial" w:cs="Arial"/>
                        </w:rPr>
                      </w:pPr>
                      <w:r w:rsidRPr="006B14DA">
                        <w:rPr>
                          <w:rFonts w:ascii="Arial" w:eastAsiaTheme="minorEastAsia" w:hAnsi="Arial" w:cs="Arial"/>
                          <w:b/>
                          <w:bCs/>
                          <w:color w:val="000000" w:themeColor="text1"/>
                          <w:kern w:val="24"/>
                        </w:rPr>
                        <w:t>Required practical 4</w:t>
                      </w:r>
                      <w:r w:rsidRPr="006B14DA">
                        <w:rPr>
                          <w:rFonts w:ascii="Arial" w:eastAsiaTheme="minorEastAsia" w:hAnsi="Arial" w:cs="Arial"/>
                          <w:color w:val="000000" w:themeColor="text1"/>
                          <w:kern w:val="24"/>
                        </w:rPr>
                        <w:t xml:space="preserve">: Investigation into the effect of a named variable on the permeability of cell </w:t>
                      </w:r>
                      <w:r w:rsidRPr="00930EBA">
                        <w:rPr>
                          <w:rFonts w:ascii="Arial" w:eastAsiaTheme="minorEastAsia" w:hAnsi="Arial" w:cs="Arial"/>
                          <w:color w:val="000000" w:themeColor="text1"/>
                          <w:kern w:val="24"/>
                        </w:rPr>
                        <w:t>surface membranes.</w:t>
                      </w:r>
                    </w:p>
                  </w:txbxContent>
                </v:textbox>
              </v:shape>
            </w:pict>
          </mc:Fallback>
        </mc:AlternateContent>
      </w:r>
    </w:p>
    <w:sectPr w:rsidR="0002180F" w:rsidRPr="00582ACF" w:rsidSect="0089431C">
      <w:footerReference w:type="default" r:id="rId5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AF9" w:rsidRDefault="00B62AF9" w:rsidP="00176411">
      <w:pPr>
        <w:spacing w:after="0" w:line="240" w:lineRule="auto"/>
      </w:pPr>
      <w:r>
        <w:separator/>
      </w:r>
    </w:p>
  </w:endnote>
  <w:endnote w:type="continuationSeparator" w:id="0">
    <w:p w:rsidR="00B62AF9" w:rsidRDefault="00B62AF9" w:rsidP="0017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imes New Roman"/>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525877"/>
      <w:docPartObj>
        <w:docPartGallery w:val="Page Numbers (Bottom of Page)"/>
        <w:docPartUnique/>
      </w:docPartObj>
    </w:sdtPr>
    <w:sdtEndPr>
      <w:rPr>
        <w:noProof/>
      </w:rPr>
    </w:sdtEndPr>
    <w:sdtContent>
      <w:p w:rsidR="00B62AF9" w:rsidRDefault="00B62AF9">
        <w:pPr>
          <w:pStyle w:val="Footer"/>
          <w:jc w:val="right"/>
        </w:pPr>
        <w:r>
          <w:fldChar w:fldCharType="begin"/>
        </w:r>
        <w:r>
          <w:instrText xml:space="preserve"> PAGE   \* MERGEFORMAT </w:instrText>
        </w:r>
        <w:r>
          <w:fldChar w:fldCharType="separate"/>
        </w:r>
        <w:r w:rsidR="00336A54">
          <w:rPr>
            <w:noProof/>
          </w:rPr>
          <w:t>4</w:t>
        </w:r>
        <w:r>
          <w:rPr>
            <w:noProof/>
          </w:rPr>
          <w:fldChar w:fldCharType="end"/>
        </w:r>
      </w:p>
    </w:sdtContent>
  </w:sdt>
  <w:p w:rsidR="00B62AF9" w:rsidRDefault="00B62A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AF9" w:rsidRDefault="00B62AF9" w:rsidP="00176411">
      <w:pPr>
        <w:spacing w:after="0" w:line="240" w:lineRule="auto"/>
      </w:pPr>
      <w:r>
        <w:separator/>
      </w:r>
    </w:p>
  </w:footnote>
  <w:footnote w:type="continuationSeparator" w:id="0">
    <w:p w:rsidR="00B62AF9" w:rsidRDefault="00B62AF9" w:rsidP="001764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872E1"/>
    <w:multiLevelType w:val="hybridMultilevel"/>
    <w:tmpl w:val="3D100FE0"/>
    <w:lvl w:ilvl="0" w:tplc="0CD2351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61B63"/>
    <w:multiLevelType w:val="hybridMultilevel"/>
    <w:tmpl w:val="B1CA3554"/>
    <w:lvl w:ilvl="0" w:tplc="4B00B1B8">
      <w:start w:val="1"/>
      <w:numFmt w:val="bullet"/>
      <w:lvlText w:val=" "/>
      <w:lvlJc w:val="left"/>
      <w:pPr>
        <w:tabs>
          <w:tab w:val="num" w:pos="720"/>
        </w:tabs>
        <w:ind w:left="720" w:hanging="360"/>
      </w:pPr>
      <w:rPr>
        <w:rFonts w:ascii="Tw Cen MT" w:hAnsi="Tw Cen MT" w:hint="default"/>
      </w:rPr>
    </w:lvl>
    <w:lvl w:ilvl="1" w:tplc="7DD0232A" w:tentative="1">
      <w:start w:val="1"/>
      <w:numFmt w:val="bullet"/>
      <w:lvlText w:val=" "/>
      <w:lvlJc w:val="left"/>
      <w:pPr>
        <w:tabs>
          <w:tab w:val="num" w:pos="1440"/>
        </w:tabs>
        <w:ind w:left="1440" w:hanging="360"/>
      </w:pPr>
      <w:rPr>
        <w:rFonts w:ascii="Tw Cen MT" w:hAnsi="Tw Cen MT" w:hint="default"/>
      </w:rPr>
    </w:lvl>
    <w:lvl w:ilvl="2" w:tplc="5FCEF9C8" w:tentative="1">
      <w:start w:val="1"/>
      <w:numFmt w:val="bullet"/>
      <w:lvlText w:val=" "/>
      <w:lvlJc w:val="left"/>
      <w:pPr>
        <w:tabs>
          <w:tab w:val="num" w:pos="2160"/>
        </w:tabs>
        <w:ind w:left="2160" w:hanging="360"/>
      </w:pPr>
      <w:rPr>
        <w:rFonts w:ascii="Tw Cen MT" w:hAnsi="Tw Cen MT" w:hint="default"/>
      </w:rPr>
    </w:lvl>
    <w:lvl w:ilvl="3" w:tplc="1F601C8C" w:tentative="1">
      <w:start w:val="1"/>
      <w:numFmt w:val="bullet"/>
      <w:lvlText w:val=" "/>
      <w:lvlJc w:val="left"/>
      <w:pPr>
        <w:tabs>
          <w:tab w:val="num" w:pos="2880"/>
        </w:tabs>
        <w:ind w:left="2880" w:hanging="360"/>
      </w:pPr>
      <w:rPr>
        <w:rFonts w:ascii="Tw Cen MT" w:hAnsi="Tw Cen MT" w:hint="default"/>
      </w:rPr>
    </w:lvl>
    <w:lvl w:ilvl="4" w:tplc="6F1E4972" w:tentative="1">
      <w:start w:val="1"/>
      <w:numFmt w:val="bullet"/>
      <w:lvlText w:val=" "/>
      <w:lvlJc w:val="left"/>
      <w:pPr>
        <w:tabs>
          <w:tab w:val="num" w:pos="3600"/>
        </w:tabs>
        <w:ind w:left="3600" w:hanging="360"/>
      </w:pPr>
      <w:rPr>
        <w:rFonts w:ascii="Tw Cen MT" w:hAnsi="Tw Cen MT" w:hint="default"/>
      </w:rPr>
    </w:lvl>
    <w:lvl w:ilvl="5" w:tplc="FAE4B8EE" w:tentative="1">
      <w:start w:val="1"/>
      <w:numFmt w:val="bullet"/>
      <w:lvlText w:val=" "/>
      <w:lvlJc w:val="left"/>
      <w:pPr>
        <w:tabs>
          <w:tab w:val="num" w:pos="4320"/>
        </w:tabs>
        <w:ind w:left="4320" w:hanging="360"/>
      </w:pPr>
      <w:rPr>
        <w:rFonts w:ascii="Tw Cen MT" w:hAnsi="Tw Cen MT" w:hint="default"/>
      </w:rPr>
    </w:lvl>
    <w:lvl w:ilvl="6" w:tplc="12B05E7C" w:tentative="1">
      <w:start w:val="1"/>
      <w:numFmt w:val="bullet"/>
      <w:lvlText w:val=" "/>
      <w:lvlJc w:val="left"/>
      <w:pPr>
        <w:tabs>
          <w:tab w:val="num" w:pos="5040"/>
        </w:tabs>
        <w:ind w:left="5040" w:hanging="360"/>
      </w:pPr>
      <w:rPr>
        <w:rFonts w:ascii="Tw Cen MT" w:hAnsi="Tw Cen MT" w:hint="default"/>
      </w:rPr>
    </w:lvl>
    <w:lvl w:ilvl="7" w:tplc="478ACEFA" w:tentative="1">
      <w:start w:val="1"/>
      <w:numFmt w:val="bullet"/>
      <w:lvlText w:val=" "/>
      <w:lvlJc w:val="left"/>
      <w:pPr>
        <w:tabs>
          <w:tab w:val="num" w:pos="5760"/>
        </w:tabs>
        <w:ind w:left="5760" w:hanging="360"/>
      </w:pPr>
      <w:rPr>
        <w:rFonts w:ascii="Tw Cen MT" w:hAnsi="Tw Cen MT" w:hint="default"/>
      </w:rPr>
    </w:lvl>
    <w:lvl w:ilvl="8" w:tplc="FD16DFC0" w:tentative="1">
      <w:start w:val="1"/>
      <w:numFmt w:val="bullet"/>
      <w:lvlText w:val=" "/>
      <w:lvlJc w:val="left"/>
      <w:pPr>
        <w:tabs>
          <w:tab w:val="num" w:pos="6480"/>
        </w:tabs>
        <w:ind w:left="6480" w:hanging="360"/>
      </w:pPr>
      <w:rPr>
        <w:rFonts w:ascii="Tw Cen MT" w:hAnsi="Tw Cen MT" w:hint="default"/>
      </w:rPr>
    </w:lvl>
  </w:abstractNum>
  <w:abstractNum w:abstractNumId="2" w15:restartNumberingAfterBreak="0">
    <w:nsid w:val="0AB91467"/>
    <w:multiLevelType w:val="hybridMultilevel"/>
    <w:tmpl w:val="CB0C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E01DF"/>
    <w:multiLevelType w:val="hybridMultilevel"/>
    <w:tmpl w:val="DF9869EA"/>
    <w:lvl w:ilvl="0" w:tplc="D5060698">
      <w:start w:val="1"/>
      <w:numFmt w:val="bullet"/>
      <w:lvlText w:val=""/>
      <w:lvlJc w:val="left"/>
      <w:pPr>
        <w:tabs>
          <w:tab w:val="num" w:pos="720"/>
        </w:tabs>
        <w:ind w:left="720" w:hanging="360"/>
      </w:pPr>
      <w:rPr>
        <w:rFonts w:ascii="Wingdings" w:hAnsi="Wingdings" w:hint="default"/>
      </w:rPr>
    </w:lvl>
    <w:lvl w:ilvl="1" w:tplc="48B0F64E" w:tentative="1">
      <w:start w:val="1"/>
      <w:numFmt w:val="bullet"/>
      <w:lvlText w:val=""/>
      <w:lvlJc w:val="left"/>
      <w:pPr>
        <w:tabs>
          <w:tab w:val="num" w:pos="1440"/>
        </w:tabs>
        <w:ind w:left="1440" w:hanging="360"/>
      </w:pPr>
      <w:rPr>
        <w:rFonts w:ascii="Wingdings" w:hAnsi="Wingdings" w:hint="default"/>
      </w:rPr>
    </w:lvl>
    <w:lvl w:ilvl="2" w:tplc="AA842C76" w:tentative="1">
      <w:start w:val="1"/>
      <w:numFmt w:val="bullet"/>
      <w:lvlText w:val=""/>
      <w:lvlJc w:val="left"/>
      <w:pPr>
        <w:tabs>
          <w:tab w:val="num" w:pos="2160"/>
        </w:tabs>
        <w:ind w:left="2160" w:hanging="360"/>
      </w:pPr>
      <w:rPr>
        <w:rFonts w:ascii="Wingdings" w:hAnsi="Wingdings" w:hint="default"/>
      </w:rPr>
    </w:lvl>
    <w:lvl w:ilvl="3" w:tplc="163C7EE2" w:tentative="1">
      <w:start w:val="1"/>
      <w:numFmt w:val="bullet"/>
      <w:lvlText w:val=""/>
      <w:lvlJc w:val="left"/>
      <w:pPr>
        <w:tabs>
          <w:tab w:val="num" w:pos="2880"/>
        </w:tabs>
        <w:ind w:left="2880" w:hanging="360"/>
      </w:pPr>
      <w:rPr>
        <w:rFonts w:ascii="Wingdings" w:hAnsi="Wingdings" w:hint="default"/>
      </w:rPr>
    </w:lvl>
    <w:lvl w:ilvl="4" w:tplc="33F491B6" w:tentative="1">
      <w:start w:val="1"/>
      <w:numFmt w:val="bullet"/>
      <w:lvlText w:val=""/>
      <w:lvlJc w:val="left"/>
      <w:pPr>
        <w:tabs>
          <w:tab w:val="num" w:pos="3600"/>
        </w:tabs>
        <w:ind w:left="3600" w:hanging="360"/>
      </w:pPr>
      <w:rPr>
        <w:rFonts w:ascii="Wingdings" w:hAnsi="Wingdings" w:hint="default"/>
      </w:rPr>
    </w:lvl>
    <w:lvl w:ilvl="5" w:tplc="60CE513C" w:tentative="1">
      <w:start w:val="1"/>
      <w:numFmt w:val="bullet"/>
      <w:lvlText w:val=""/>
      <w:lvlJc w:val="left"/>
      <w:pPr>
        <w:tabs>
          <w:tab w:val="num" w:pos="4320"/>
        </w:tabs>
        <w:ind w:left="4320" w:hanging="360"/>
      </w:pPr>
      <w:rPr>
        <w:rFonts w:ascii="Wingdings" w:hAnsi="Wingdings" w:hint="default"/>
      </w:rPr>
    </w:lvl>
    <w:lvl w:ilvl="6" w:tplc="D6F87D26" w:tentative="1">
      <w:start w:val="1"/>
      <w:numFmt w:val="bullet"/>
      <w:lvlText w:val=""/>
      <w:lvlJc w:val="left"/>
      <w:pPr>
        <w:tabs>
          <w:tab w:val="num" w:pos="5040"/>
        </w:tabs>
        <w:ind w:left="5040" w:hanging="360"/>
      </w:pPr>
      <w:rPr>
        <w:rFonts w:ascii="Wingdings" w:hAnsi="Wingdings" w:hint="default"/>
      </w:rPr>
    </w:lvl>
    <w:lvl w:ilvl="7" w:tplc="AFE4523C" w:tentative="1">
      <w:start w:val="1"/>
      <w:numFmt w:val="bullet"/>
      <w:lvlText w:val=""/>
      <w:lvlJc w:val="left"/>
      <w:pPr>
        <w:tabs>
          <w:tab w:val="num" w:pos="5760"/>
        </w:tabs>
        <w:ind w:left="5760" w:hanging="360"/>
      </w:pPr>
      <w:rPr>
        <w:rFonts w:ascii="Wingdings" w:hAnsi="Wingdings" w:hint="default"/>
      </w:rPr>
    </w:lvl>
    <w:lvl w:ilvl="8" w:tplc="3E5EE91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12DA4"/>
    <w:multiLevelType w:val="hybridMultilevel"/>
    <w:tmpl w:val="40D6A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AD27C8"/>
    <w:multiLevelType w:val="hybridMultilevel"/>
    <w:tmpl w:val="C614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1727A"/>
    <w:multiLevelType w:val="hybridMultilevel"/>
    <w:tmpl w:val="1E8A1A7C"/>
    <w:lvl w:ilvl="0" w:tplc="87622D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F635BB"/>
    <w:multiLevelType w:val="hybridMultilevel"/>
    <w:tmpl w:val="9D16E1DC"/>
    <w:lvl w:ilvl="0" w:tplc="B4ACDF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3D682D"/>
    <w:multiLevelType w:val="hybridMultilevel"/>
    <w:tmpl w:val="BC0CC5FA"/>
    <w:lvl w:ilvl="0" w:tplc="7F463F5A">
      <w:start w:val="1"/>
      <w:numFmt w:val="bullet"/>
      <w:lvlText w:val=" "/>
      <w:lvlJc w:val="left"/>
      <w:pPr>
        <w:tabs>
          <w:tab w:val="num" w:pos="720"/>
        </w:tabs>
        <w:ind w:left="720" w:hanging="360"/>
      </w:pPr>
      <w:rPr>
        <w:rFonts w:ascii="Tw Cen MT" w:hAnsi="Tw Cen MT" w:hint="default"/>
      </w:rPr>
    </w:lvl>
    <w:lvl w:ilvl="1" w:tplc="B6B4BC38" w:tentative="1">
      <w:start w:val="1"/>
      <w:numFmt w:val="bullet"/>
      <w:lvlText w:val=" "/>
      <w:lvlJc w:val="left"/>
      <w:pPr>
        <w:tabs>
          <w:tab w:val="num" w:pos="1440"/>
        </w:tabs>
        <w:ind w:left="1440" w:hanging="360"/>
      </w:pPr>
      <w:rPr>
        <w:rFonts w:ascii="Tw Cen MT" w:hAnsi="Tw Cen MT" w:hint="default"/>
      </w:rPr>
    </w:lvl>
    <w:lvl w:ilvl="2" w:tplc="3B3030AC" w:tentative="1">
      <w:start w:val="1"/>
      <w:numFmt w:val="bullet"/>
      <w:lvlText w:val=" "/>
      <w:lvlJc w:val="left"/>
      <w:pPr>
        <w:tabs>
          <w:tab w:val="num" w:pos="2160"/>
        </w:tabs>
        <w:ind w:left="2160" w:hanging="360"/>
      </w:pPr>
      <w:rPr>
        <w:rFonts w:ascii="Tw Cen MT" w:hAnsi="Tw Cen MT" w:hint="default"/>
      </w:rPr>
    </w:lvl>
    <w:lvl w:ilvl="3" w:tplc="8698F5B6" w:tentative="1">
      <w:start w:val="1"/>
      <w:numFmt w:val="bullet"/>
      <w:lvlText w:val=" "/>
      <w:lvlJc w:val="left"/>
      <w:pPr>
        <w:tabs>
          <w:tab w:val="num" w:pos="2880"/>
        </w:tabs>
        <w:ind w:left="2880" w:hanging="360"/>
      </w:pPr>
      <w:rPr>
        <w:rFonts w:ascii="Tw Cen MT" w:hAnsi="Tw Cen MT" w:hint="default"/>
      </w:rPr>
    </w:lvl>
    <w:lvl w:ilvl="4" w:tplc="EE70F27A" w:tentative="1">
      <w:start w:val="1"/>
      <w:numFmt w:val="bullet"/>
      <w:lvlText w:val=" "/>
      <w:lvlJc w:val="left"/>
      <w:pPr>
        <w:tabs>
          <w:tab w:val="num" w:pos="3600"/>
        </w:tabs>
        <w:ind w:left="3600" w:hanging="360"/>
      </w:pPr>
      <w:rPr>
        <w:rFonts w:ascii="Tw Cen MT" w:hAnsi="Tw Cen MT" w:hint="default"/>
      </w:rPr>
    </w:lvl>
    <w:lvl w:ilvl="5" w:tplc="F17E2898" w:tentative="1">
      <w:start w:val="1"/>
      <w:numFmt w:val="bullet"/>
      <w:lvlText w:val=" "/>
      <w:lvlJc w:val="left"/>
      <w:pPr>
        <w:tabs>
          <w:tab w:val="num" w:pos="4320"/>
        </w:tabs>
        <w:ind w:left="4320" w:hanging="360"/>
      </w:pPr>
      <w:rPr>
        <w:rFonts w:ascii="Tw Cen MT" w:hAnsi="Tw Cen MT" w:hint="default"/>
      </w:rPr>
    </w:lvl>
    <w:lvl w:ilvl="6" w:tplc="B072A3FE" w:tentative="1">
      <w:start w:val="1"/>
      <w:numFmt w:val="bullet"/>
      <w:lvlText w:val=" "/>
      <w:lvlJc w:val="left"/>
      <w:pPr>
        <w:tabs>
          <w:tab w:val="num" w:pos="5040"/>
        </w:tabs>
        <w:ind w:left="5040" w:hanging="360"/>
      </w:pPr>
      <w:rPr>
        <w:rFonts w:ascii="Tw Cen MT" w:hAnsi="Tw Cen MT" w:hint="default"/>
      </w:rPr>
    </w:lvl>
    <w:lvl w:ilvl="7" w:tplc="DEAC2DBA" w:tentative="1">
      <w:start w:val="1"/>
      <w:numFmt w:val="bullet"/>
      <w:lvlText w:val=" "/>
      <w:lvlJc w:val="left"/>
      <w:pPr>
        <w:tabs>
          <w:tab w:val="num" w:pos="5760"/>
        </w:tabs>
        <w:ind w:left="5760" w:hanging="360"/>
      </w:pPr>
      <w:rPr>
        <w:rFonts w:ascii="Tw Cen MT" w:hAnsi="Tw Cen MT" w:hint="default"/>
      </w:rPr>
    </w:lvl>
    <w:lvl w:ilvl="8" w:tplc="7D06E072" w:tentative="1">
      <w:start w:val="1"/>
      <w:numFmt w:val="bullet"/>
      <w:lvlText w:val=" "/>
      <w:lvlJc w:val="left"/>
      <w:pPr>
        <w:tabs>
          <w:tab w:val="num" w:pos="6480"/>
        </w:tabs>
        <w:ind w:left="6480" w:hanging="360"/>
      </w:pPr>
      <w:rPr>
        <w:rFonts w:ascii="Tw Cen MT" w:hAnsi="Tw Cen MT" w:hint="default"/>
      </w:rPr>
    </w:lvl>
  </w:abstractNum>
  <w:abstractNum w:abstractNumId="9" w15:restartNumberingAfterBreak="0">
    <w:nsid w:val="248F2B12"/>
    <w:multiLevelType w:val="hybridMultilevel"/>
    <w:tmpl w:val="E632A11E"/>
    <w:lvl w:ilvl="0" w:tplc="6DF615E6">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BD958E3"/>
    <w:multiLevelType w:val="hybridMultilevel"/>
    <w:tmpl w:val="809C8626"/>
    <w:lvl w:ilvl="0" w:tplc="E3B66254">
      <w:start w:val="1"/>
      <w:numFmt w:val="bullet"/>
      <w:lvlText w:val=""/>
      <w:lvlJc w:val="left"/>
      <w:pPr>
        <w:tabs>
          <w:tab w:val="num" w:pos="720"/>
        </w:tabs>
        <w:ind w:left="720" w:hanging="360"/>
      </w:pPr>
      <w:rPr>
        <w:rFonts w:ascii="Wingdings" w:hAnsi="Wingdings" w:hint="default"/>
      </w:rPr>
    </w:lvl>
    <w:lvl w:ilvl="1" w:tplc="874CE996" w:tentative="1">
      <w:start w:val="1"/>
      <w:numFmt w:val="bullet"/>
      <w:lvlText w:val=""/>
      <w:lvlJc w:val="left"/>
      <w:pPr>
        <w:tabs>
          <w:tab w:val="num" w:pos="1440"/>
        </w:tabs>
        <w:ind w:left="1440" w:hanging="360"/>
      </w:pPr>
      <w:rPr>
        <w:rFonts w:ascii="Wingdings" w:hAnsi="Wingdings" w:hint="default"/>
      </w:rPr>
    </w:lvl>
    <w:lvl w:ilvl="2" w:tplc="B392579A" w:tentative="1">
      <w:start w:val="1"/>
      <w:numFmt w:val="bullet"/>
      <w:lvlText w:val=""/>
      <w:lvlJc w:val="left"/>
      <w:pPr>
        <w:tabs>
          <w:tab w:val="num" w:pos="2160"/>
        </w:tabs>
        <w:ind w:left="2160" w:hanging="360"/>
      </w:pPr>
      <w:rPr>
        <w:rFonts w:ascii="Wingdings" w:hAnsi="Wingdings" w:hint="default"/>
      </w:rPr>
    </w:lvl>
    <w:lvl w:ilvl="3" w:tplc="375AC604" w:tentative="1">
      <w:start w:val="1"/>
      <w:numFmt w:val="bullet"/>
      <w:lvlText w:val=""/>
      <w:lvlJc w:val="left"/>
      <w:pPr>
        <w:tabs>
          <w:tab w:val="num" w:pos="2880"/>
        </w:tabs>
        <w:ind w:left="2880" w:hanging="360"/>
      </w:pPr>
      <w:rPr>
        <w:rFonts w:ascii="Wingdings" w:hAnsi="Wingdings" w:hint="default"/>
      </w:rPr>
    </w:lvl>
    <w:lvl w:ilvl="4" w:tplc="36F22EC6" w:tentative="1">
      <w:start w:val="1"/>
      <w:numFmt w:val="bullet"/>
      <w:lvlText w:val=""/>
      <w:lvlJc w:val="left"/>
      <w:pPr>
        <w:tabs>
          <w:tab w:val="num" w:pos="3600"/>
        </w:tabs>
        <w:ind w:left="3600" w:hanging="360"/>
      </w:pPr>
      <w:rPr>
        <w:rFonts w:ascii="Wingdings" w:hAnsi="Wingdings" w:hint="default"/>
      </w:rPr>
    </w:lvl>
    <w:lvl w:ilvl="5" w:tplc="A830C9AC" w:tentative="1">
      <w:start w:val="1"/>
      <w:numFmt w:val="bullet"/>
      <w:lvlText w:val=""/>
      <w:lvlJc w:val="left"/>
      <w:pPr>
        <w:tabs>
          <w:tab w:val="num" w:pos="4320"/>
        </w:tabs>
        <w:ind w:left="4320" w:hanging="360"/>
      </w:pPr>
      <w:rPr>
        <w:rFonts w:ascii="Wingdings" w:hAnsi="Wingdings" w:hint="default"/>
      </w:rPr>
    </w:lvl>
    <w:lvl w:ilvl="6" w:tplc="7C7AB3E0" w:tentative="1">
      <w:start w:val="1"/>
      <w:numFmt w:val="bullet"/>
      <w:lvlText w:val=""/>
      <w:lvlJc w:val="left"/>
      <w:pPr>
        <w:tabs>
          <w:tab w:val="num" w:pos="5040"/>
        </w:tabs>
        <w:ind w:left="5040" w:hanging="360"/>
      </w:pPr>
      <w:rPr>
        <w:rFonts w:ascii="Wingdings" w:hAnsi="Wingdings" w:hint="default"/>
      </w:rPr>
    </w:lvl>
    <w:lvl w:ilvl="7" w:tplc="13724056" w:tentative="1">
      <w:start w:val="1"/>
      <w:numFmt w:val="bullet"/>
      <w:lvlText w:val=""/>
      <w:lvlJc w:val="left"/>
      <w:pPr>
        <w:tabs>
          <w:tab w:val="num" w:pos="5760"/>
        </w:tabs>
        <w:ind w:left="5760" w:hanging="360"/>
      </w:pPr>
      <w:rPr>
        <w:rFonts w:ascii="Wingdings" w:hAnsi="Wingdings" w:hint="default"/>
      </w:rPr>
    </w:lvl>
    <w:lvl w:ilvl="8" w:tplc="ACFA97D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A97B83"/>
    <w:multiLevelType w:val="hybridMultilevel"/>
    <w:tmpl w:val="39802F12"/>
    <w:lvl w:ilvl="0" w:tplc="87622D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026BC"/>
    <w:multiLevelType w:val="hybridMultilevel"/>
    <w:tmpl w:val="EBD85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529C7"/>
    <w:multiLevelType w:val="hybridMultilevel"/>
    <w:tmpl w:val="E3C23BA6"/>
    <w:lvl w:ilvl="0" w:tplc="0CD2351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56228"/>
    <w:multiLevelType w:val="hybridMultilevel"/>
    <w:tmpl w:val="CAD6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D5CA6"/>
    <w:multiLevelType w:val="hybridMultilevel"/>
    <w:tmpl w:val="4B64A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F9B70BB"/>
    <w:multiLevelType w:val="hybridMultilevel"/>
    <w:tmpl w:val="F460B38C"/>
    <w:lvl w:ilvl="0" w:tplc="D89C8CFE">
      <w:start w:val="1"/>
      <w:numFmt w:val="decimal"/>
      <w:lvlText w:val="%1."/>
      <w:lvlJc w:val="left"/>
      <w:pPr>
        <w:ind w:left="720" w:hanging="360"/>
      </w:pPr>
      <w:rPr>
        <w:rFonts w:hint="default"/>
        <w:color w:val="000000" w:themeColor="text1"/>
        <w:sz w:val="24"/>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BA7AB7"/>
    <w:multiLevelType w:val="hybridMultilevel"/>
    <w:tmpl w:val="0B365982"/>
    <w:lvl w:ilvl="0" w:tplc="69AC4216">
      <w:start w:val="1"/>
      <w:numFmt w:val="bullet"/>
      <w:lvlText w:val=""/>
      <w:lvlJc w:val="left"/>
      <w:pPr>
        <w:tabs>
          <w:tab w:val="num" w:pos="720"/>
        </w:tabs>
        <w:ind w:left="720" w:hanging="360"/>
      </w:pPr>
      <w:rPr>
        <w:rFonts w:ascii="Wingdings 3" w:hAnsi="Wingdings 3" w:hint="default"/>
      </w:rPr>
    </w:lvl>
    <w:lvl w:ilvl="1" w:tplc="DC009A24">
      <w:start w:val="1"/>
      <w:numFmt w:val="bullet"/>
      <w:lvlText w:val=""/>
      <w:lvlJc w:val="left"/>
      <w:pPr>
        <w:tabs>
          <w:tab w:val="num" w:pos="1440"/>
        </w:tabs>
        <w:ind w:left="1440" w:hanging="360"/>
      </w:pPr>
      <w:rPr>
        <w:rFonts w:ascii="Wingdings 3" w:hAnsi="Wingdings 3" w:hint="default"/>
      </w:rPr>
    </w:lvl>
    <w:lvl w:ilvl="2" w:tplc="FDDEBCBE" w:tentative="1">
      <w:start w:val="1"/>
      <w:numFmt w:val="bullet"/>
      <w:lvlText w:val=""/>
      <w:lvlJc w:val="left"/>
      <w:pPr>
        <w:tabs>
          <w:tab w:val="num" w:pos="2160"/>
        </w:tabs>
        <w:ind w:left="2160" w:hanging="360"/>
      </w:pPr>
      <w:rPr>
        <w:rFonts w:ascii="Wingdings 3" w:hAnsi="Wingdings 3" w:hint="default"/>
      </w:rPr>
    </w:lvl>
    <w:lvl w:ilvl="3" w:tplc="63088D24" w:tentative="1">
      <w:start w:val="1"/>
      <w:numFmt w:val="bullet"/>
      <w:lvlText w:val=""/>
      <w:lvlJc w:val="left"/>
      <w:pPr>
        <w:tabs>
          <w:tab w:val="num" w:pos="2880"/>
        </w:tabs>
        <w:ind w:left="2880" w:hanging="360"/>
      </w:pPr>
      <w:rPr>
        <w:rFonts w:ascii="Wingdings 3" w:hAnsi="Wingdings 3" w:hint="default"/>
      </w:rPr>
    </w:lvl>
    <w:lvl w:ilvl="4" w:tplc="1624CD44" w:tentative="1">
      <w:start w:val="1"/>
      <w:numFmt w:val="bullet"/>
      <w:lvlText w:val=""/>
      <w:lvlJc w:val="left"/>
      <w:pPr>
        <w:tabs>
          <w:tab w:val="num" w:pos="3600"/>
        </w:tabs>
        <w:ind w:left="3600" w:hanging="360"/>
      </w:pPr>
      <w:rPr>
        <w:rFonts w:ascii="Wingdings 3" w:hAnsi="Wingdings 3" w:hint="default"/>
      </w:rPr>
    </w:lvl>
    <w:lvl w:ilvl="5" w:tplc="5B845950" w:tentative="1">
      <w:start w:val="1"/>
      <w:numFmt w:val="bullet"/>
      <w:lvlText w:val=""/>
      <w:lvlJc w:val="left"/>
      <w:pPr>
        <w:tabs>
          <w:tab w:val="num" w:pos="4320"/>
        </w:tabs>
        <w:ind w:left="4320" w:hanging="360"/>
      </w:pPr>
      <w:rPr>
        <w:rFonts w:ascii="Wingdings 3" w:hAnsi="Wingdings 3" w:hint="default"/>
      </w:rPr>
    </w:lvl>
    <w:lvl w:ilvl="6" w:tplc="E8F0CB40" w:tentative="1">
      <w:start w:val="1"/>
      <w:numFmt w:val="bullet"/>
      <w:lvlText w:val=""/>
      <w:lvlJc w:val="left"/>
      <w:pPr>
        <w:tabs>
          <w:tab w:val="num" w:pos="5040"/>
        </w:tabs>
        <w:ind w:left="5040" w:hanging="360"/>
      </w:pPr>
      <w:rPr>
        <w:rFonts w:ascii="Wingdings 3" w:hAnsi="Wingdings 3" w:hint="default"/>
      </w:rPr>
    </w:lvl>
    <w:lvl w:ilvl="7" w:tplc="DAFCA5D0" w:tentative="1">
      <w:start w:val="1"/>
      <w:numFmt w:val="bullet"/>
      <w:lvlText w:val=""/>
      <w:lvlJc w:val="left"/>
      <w:pPr>
        <w:tabs>
          <w:tab w:val="num" w:pos="5760"/>
        </w:tabs>
        <w:ind w:left="5760" w:hanging="360"/>
      </w:pPr>
      <w:rPr>
        <w:rFonts w:ascii="Wingdings 3" w:hAnsi="Wingdings 3" w:hint="default"/>
      </w:rPr>
    </w:lvl>
    <w:lvl w:ilvl="8" w:tplc="8A0A0612"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0F4079B"/>
    <w:multiLevelType w:val="hybridMultilevel"/>
    <w:tmpl w:val="DEDC31CA"/>
    <w:lvl w:ilvl="0" w:tplc="6DF615E6">
      <w:start w:val="1"/>
      <w:numFmt w:val="bullet"/>
      <w:lvlText w:val="•"/>
      <w:lvlJc w:val="left"/>
      <w:pPr>
        <w:tabs>
          <w:tab w:val="num" w:pos="720"/>
        </w:tabs>
        <w:ind w:left="720" w:hanging="360"/>
      </w:pPr>
      <w:rPr>
        <w:rFonts w:ascii="Arial" w:hAnsi="Arial" w:hint="default"/>
      </w:rPr>
    </w:lvl>
    <w:lvl w:ilvl="1" w:tplc="5984AE18" w:tentative="1">
      <w:start w:val="1"/>
      <w:numFmt w:val="bullet"/>
      <w:lvlText w:val="•"/>
      <w:lvlJc w:val="left"/>
      <w:pPr>
        <w:tabs>
          <w:tab w:val="num" w:pos="1440"/>
        </w:tabs>
        <w:ind w:left="1440" w:hanging="360"/>
      </w:pPr>
      <w:rPr>
        <w:rFonts w:ascii="Arial" w:hAnsi="Arial" w:hint="default"/>
      </w:rPr>
    </w:lvl>
    <w:lvl w:ilvl="2" w:tplc="391899F2" w:tentative="1">
      <w:start w:val="1"/>
      <w:numFmt w:val="bullet"/>
      <w:lvlText w:val="•"/>
      <w:lvlJc w:val="left"/>
      <w:pPr>
        <w:tabs>
          <w:tab w:val="num" w:pos="2160"/>
        </w:tabs>
        <w:ind w:left="2160" w:hanging="360"/>
      </w:pPr>
      <w:rPr>
        <w:rFonts w:ascii="Arial" w:hAnsi="Arial" w:hint="default"/>
      </w:rPr>
    </w:lvl>
    <w:lvl w:ilvl="3" w:tplc="8096638E" w:tentative="1">
      <w:start w:val="1"/>
      <w:numFmt w:val="bullet"/>
      <w:lvlText w:val="•"/>
      <w:lvlJc w:val="left"/>
      <w:pPr>
        <w:tabs>
          <w:tab w:val="num" w:pos="2880"/>
        </w:tabs>
        <w:ind w:left="2880" w:hanging="360"/>
      </w:pPr>
      <w:rPr>
        <w:rFonts w:ascii="Arial" w:hAnsi="Arial" w:hint="default"/>
      </w:rPr>
    </w:lvl>
    <w:lvl w:ilvl="4" w:tplc="951A69E6" w:tentative="1">
      <w:start w:val="1"/>
      <w:numFmt w:val="bullet"/>
      <w:lvlText w:val="•"/>
      <w:lvlJc w:val="left"/>
      <w:pPr>
        <w:tabs>
          <w:tab w:val="num" w:pos="3600"/>
        </w:tabs>
        <w:ind w:left="3600" w:hanging="360"/>
      </w:pPr>
      <w:rPr>
        <w:rFonts w:ascii="Arial" w:hAnsi="Arial" w:hint="default"/>
      </w:rPr>
    </w:lvl>
    <w:lvl w:ilvl="5" w:tplc="1A9E8C70" w:tentative="1">
      <w:start w:val="1"/>
      <w:numFmt w:val="bullet"/>
      <w:lvlText w:val="•"/>
      <w:lvlJc w:val="left"/>
      <w:pPr>
        <w:tabs>
          <w:tab w:val="num" w:pos="4320"/>
        </w:tabs>
        <w:ind w:left="4320" w:hanging="360"/>
      </w:pPr>
      <w:rPr>
        <w:rFonts w:ascii="Arial" w:hAnsi="Arial" w:hint="default"/>
      </w:rPr>
    </w:lvl>
    <w:lvl w:ilvl="6" w:tplc="4CA49D7E" w:tentative="1">
      <w:start w:val="1"/>
      <w:numFmt w:val="bullet"/>
      <w:lvlText w:val="•"/>
      <w:lvlJc w:val="left"/>
      <w:pPr>
        <w:tabs>
          <w:tab w:val="num" w:pos="5040"/>
        </w:tabs>
        <w:ind w:left="5040" w:hanging="360"/>
      </w:pPr>
      <w:rPr>
        <w:rFonts w:ascii="Arial" w:hAnsi="Arial" w:hint="default"/>
      </w:rPr>
    </w:lvl>
    <w:lvl w:ilvl="7" w:tplc="8E62DCA8" w:tentative="1">
      <w:start w:val="1"/>
      <w:numFmt w:val="bullet"/>
      <w:lvlText w:val="•"/>
      <w:lvlJc w:val="left"/>
      <w:pPr>
        <w:tabs>
          <w:tab w:val="num" w:pos="5760"/>
        </w:tabs>
        <w:ind w:left="5760" w:hanging="360"/>
      </w:pPr>
      <w:rPr>
        <w:rFonts w:ascii="Arial" w:hAnsi="Arial" w:hint="default"/>
      </w:rPr>
    </w:lvl>
    <w:lvl w:ilvl="8" w:tplc="949800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AB3692"/>
    <w:multiLevelType w:val="hybridMultilevel"/>
    <w:tmpl w:val="317E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D2781"/>
    <w:multiLevelType w:val="hybridMultilevel"/>
    <w:tmpl w:val="5A02738E"/>
    <w:lvl w:ilvl="0" w:tplc="7DA48466">
      <w:start w:val="1"/>
      <w:numFmt w:val="bullet"/>
      <w:lvlText w:val=" "/>
      <w:lvlJc w:val="left"/>
      <w:pPr>
        <w:tabs>
          <w:tab w:val="num" w:pos="720"/>
        </w:tabs>
        <w:ind w:left="720" w:hanging="360"/>
      </w:pPr>
      <w:rPr>
        <w:rFonts w:ascii="Tw Cen MT" w:hAnsi="Tw Cen MT" w:hint="default"/>
      </w:rPr>
    </w:lvl>
    <w:lvl w:ilvl="1" w:tplc="A4887F36" w:tentative="1">
      <w:start w:val="1"/>
      <w:numFmt w:val="bullet"/>
      <w:lvlText w:val=" "/>
      <w:lvlJc w:val="left"/>
      <w:pPr>
        <w:tabs>
          <w:tab w:val="num" w:pos="1440"/>
        </w:tabs>
        <w:ind w:left="1440" w:hanging="360"/>
      </w:pPr>
      <w:rPr>
        <w:rFonts w:ascii="Tw Cen MT" w:hAnsi="Tw Cen MT" w:hint="default"/>
      </w:rPr>
    </w:lvl>
    <w:lvl w:ilvl="2" w:tplc="9C04F460" w:tentative="1">
      <w:start w:val="1"/>
      <w:numFmt w:val="bullet"/>
      <w:lvlText w:val=" "/>
      <w:lvlJc w:val="left"/>
      <w:pPr>
        <w:tabs>
          <w:tab w:val="num" w:pos="2160"/>
        </w:tabs>
        <w:ind w:left="2160" w:hanging="360"/>
      </w:pPr>
      <w:rPr>
        <w:rFonts w:ascii="Tw Cen MT" w:hAnsi="Tw Cen MT" w:hint="default"/>
      </w:rPr>
    </w:lvl>
    <w:lvl w:ilvl="3" w:tplc="A100F3EE" w:tentative="1">
      <w:start w:val="1"/>
      <w:numFmt w:val="bullet"/>
      <w:lvlText w:val=" "/>
      <w:lvlJc w:val="left"/>
      <w:pPr>
        <w:tabs>
          <w:tab w:val="num" w:pos="2880"/>
        </w:tabs>
        <w:ind w:left="2880" w:hanging="360"/>
      </w:pPr>
      <w:rPr>
        <w:rFonts w:ascii="Tw Cen MT" w:hAnsi="Tw Cen MT" w:hint="default"/>
      </w:rPr>
    </w:lvl>
    <w:lvl w:ilvl="4" w:tplc="B666172C" w:tentative="1">
      <w:start w:val="1"/>
      <w:numFmt w:val="bullet"/>
      <w:lvlText w:val=" "/>
      <w:lvlJc w:val="left"/>
      <w:pPr>
        <w:tabs>
          <w:tab w:val="num" w:pos="3600"/>
        </w:tabs>
        <w:ind w:left="3600" w:hanging="360"/>
      </w:pPr>
      <w:rPr>
        <w:rFonts w:ascii="Tw Cen MT" w:hAnsi="Tw Cen MT" w:hint="default"/>
      </w:rPr>
    </w:lvl>
    <w:lvl w:ilvl="5" w:tplc="58BEEFB0" w:tentative="1">
      <w:start w:val="1"/>
      <w:numFmt w:val="bullet"/>
      <w:lvlText w:val=" "/>
      <w:lvlJc w:val="left"/>
      <w:pPr>
        <w:tabs>
          <w:tab w:val="num" w:pos="4320"/>
        </w:tabs>
        <w:ind w:left="4320" w:hanging="360"/>
      </w:pPr>
      <w:rPr>
        <w:rFonts w:ascii="Tw Cen MT" w:hAnsi="Tw Cen MT" w:hint="default"/>
      </w:rPr>
    </w:lvl>
    <w:lvl w:ilvl="6" w:tplc="B85C4D34" w:tentative="1">
      <w:start w:val="1"/>
      <w:numFmt w:val="bullet"/>
      <w:lvlText w:val=" "/>
      <w:lvlJc w:val="left"/>
      <w:pPr>
        <w:tabs>
          <w:tab w:val="num" w:pos="5040"/>
        </w:tabs>
        <w:ind w:left="5040" w:hanging="360"/>
      </w:pPr>
      <w:rPr>
        <w:rFonts w:ascii="Tw Cen MT" w:hAnsi="Tw Cen MT" w:hint="default"/>
      </w:rPr>
    </w:lvl>
    <w:lvl w:ilvl="7" w:tplc="11C8A194" w:tentative="1">
      <w:start w:val="1"/>
      <w:numFmt w:val="bullet"/>
      <w:lvlText w:val=" "/>
      <w:lvlJc w:val="left"/>
      <w:pPr>
        <w:tabs>
          <w:tab w:val="num" w:pos="5760"/>
        </w:tabs>
        <w:ind w:left="5760" w:hanging="360"/>
      </w:pPr>
      <w:rPr>
        <w:rFonts w:ascii="Tw Cen MT" w:hAnsi="Tw Cen MT" w:hint="default"/>
      </w:rPr>
    </w:lvl>
    <w:lvl w:ilvl="8" w:tplc="54D03504" w:tentative="1">
      <w:start w:val="1"/>
      <w:numFmt w:val="bullet"/>
      <w:lvlText w:val=" "/>
      <w:lvlJc w:val="left"/>
      <w:pPr>
        <w:tabs>
          <w:tab w:val="num" w:pos="6480"/>
        </w:tabs>
        <w:ind w:left="6480" w:hanging="360"/>
      </w:pPr>
      <w:rPr>
        <w:rFonts w:ascii="Tw Cen MT" w:hAnsi="Tw Cen MT" w:hint="default"/>
      </w:rPr>
    </w:lvl>
  </w:abstractNum>
  <w:abstractNum w:abstractNumId="21" w15:restartNumberingAfterBreak="0">
    <w:nsid w:val="51560C2A"/>
    <w:multiLevelType w:val="hybridMultilevel"/>
    <w:tmpl w:val="8F7E4826"/>
    <w:lvl w:ilvl="0" w:tplc="0CD2351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9657A1"/>
    <w:multiLevelType w:val="hybridMultilevel"/>
    <w:tmpl w:val="2CFA02FE"/>
    <w:lvl w:ilvl="0" w:tplc="442800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2564DD"/>
    <w:multiLevelType w:val="hybridMultilevel"/>
    <w:tmpl w:val="9D16E1DC"/>
    <w:lvl w:ilvl="0" w:tplc="B4ACDF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CC6FD4"/>
    <w:multiLevelType w:val="hybridMultilevel"/>
    <w:tmpl w:val="BF141C3E"/>
    <w:lvl w:ilvl="0" w:tplc="0809000F">
      <w:start w:val="1"/>
      <w:numFmt w:val="decimal"/>
      <w:lvlText w:val="%1."/>
      <w:lvlJc w:val="left"/>
      <w:pPr>
        <w:ind w:left="720" w:hanging="360"/>
      </w:pPr>
      <w:rPr>
        <w:rFont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881664"/>
    <w:multiLevelType w:val="hybridMultilevel"/>
    <w:tmpl w:val="4E0C8398"/>
    <w:lvl w:ilvl="0" w:tplc="C02CF05E">
      <w:start w:val="1"/>
      <w:numFmt w:val="bullet"/>
      <w:lvlText w:val=""/>
      <w:lvlJc w:val="left"/>
      <w:pPr>
        <w:tabs>
          <w:tab w:val="num" w:pos="720"/>
        </w:tabs>
        <w:ind w:left="720" w:hanging="360"/>
      </w:pPr>
      <w:rPr>
        <w:rFonts w:ascii="Wingdings" w:hAnsi="Wingdings" w:hint="default"/>
      </w:rPr>
    </w:lvl>
    <w:lvl w:ilvl="1" w:tplc="E6E47A60" w:tentative="1">
      <w:start w:val="1"/>
      <w:numFmt w:val="bullet"/>
      <w:lvlText w:val=""/>
      <w:lvlJc w:val="left"/>
      <w:pPr>
        <w:tabs>
          <w:tab w:val="num" w:pos="1440"/>
        </w:tabs>
        <w:ind w:left="1440" w:hanging="360"/>
      </w:pPr>
      <w:rPr>
        <w:rFonts w:ascii="Wingdings" w:hAnsi="Wingdings" w:hint="default"/>
      </w:rPr>
    </w:lvl>
    <w:lvl w:ilvl="2" w:tplc="559E1E8C" w:tentative="1">
      <w:start w:val="1"/>
      <w:numFmt w:val="bullet"/>
      <w:lvlText w:val=""/>
      <w:lvlJc w:val="left"/>
      <w:pPr>
        <w:tabs>
          <w:tab w:val="num" w:pos="2160"/>
        </w:tabs>
        <w:ind w:left="2160" w:hanging="360"/>
      </w:pPr>
      <w:rPr>
        <w:rFonts w:ascii="Wingdings" w:hAnsi="Wingdings" w:hint="default"/>
      </w:rPr>
    </w:lvl>
    <w:lvl w:ilvl="3" w:tplc="3D680BF8" w:tentative="1">
      <w:start w:val="1"/>
      <w:numFmt w:val="bullet"/>
      <w:lvlText w:val=""/>
      <w:lvlJc w:val="left"/>
      <w:pPr>
        <w:tabs>
          <w:tab w:val="num" w:pos="2880"/>
        </w:tabs>
        <w:ind w:left="2880" w:hanging="360"/>
      </w:pPr>
      <w:rPr>
        <w:rFonts w:ascii="Wingdings" w:hAnsi="Wingdings" w:hint="default"/>
      </w:rPr>
    </w:lvl>
    <w:lvl w:ilvl="4" w:tplc="A9A6B4B2" w:tentative="1">
      <w:start w:val="1"/>
      <w:numFmt w:val="bullet"/>
      <w:lvlText w:val=""/>
      <w:lvlJc w:val="left"/>
      <w:pPr>
        <w:tabs>
          <w:tab w:val="num" w:pos="3600"/>
        </w:tabs>
        <w:ind w:left="3600" w:hanging="360"/>
      </w:pPr>
      <w:rPr>
        <w:rFonts w:ascii="Wingdings" w:hAnsi="Wingdings" w:hint="default"/>
      </w:rPr>
    </w:lvl>
    <w:lvl w:ilvl="5" w:tplc="871A8B92" w:tentative="1">
      <w:start w:val="1"/>
      <w:numFmt w:val="bullet"/>
      <w:lvlText w:val=""/>
      <w:lvlJc w:val="left"/>
      <w:pPr>
        <w:tabs>
          <w:tab w:val="num" w:pos="4320"/>
        </w:tabs>
        <w:ind w:left="4320" w:hanging="360"/>
      </w:pPr>
      <w:rPr>
        <w:rFonts w:ascii="Wingdings" w:hAnsi="Wingdings" w:hint="default"/>
      </w:rPr>
    </w:lvl>
    <w:lvl w:ilvl="6" w:tplc="D11EF3C0" w:tentative="1">
      <w:start w:val="1"/>
      <w:numFmt w:val="bullet"/>
      <w:lvlText w:val=""/>
      <w:lvlJc w:val="left"/>
      <w:pPr>
        <w:tabs>
          <w:tab w:val="num" w:pos="5040"/>
        </w:tabs>
        <w:ind w:left="5040" w:hanging="360"/>
      </w:pPr>
      <w:rPr>
        <w:rFonts w:ascii="Wingdings" w:hAnsi="Wingdings" w:hint="default"/>
      </w:rPr>
    </w:lvl>
    <w:lvl w:ilvl="7" w:tplc="8E6C6C52" w:tentative="1">
      <w:start w:val="1"/>
      <w:numFmt w:val="bullet"/>
      <w:lvlText w:val=""/>
      <w:lvlJc w:val="left"/>
      <w:pPr>
        <w:tabs>
          <w:tab w:val="num" w:pos="5760"/>
        </w:tabs>
        <w:ind w:left="5760" w:hanging="360"/>
      </w:pPr>
      <w:rPr>
        <w:rFonts w:ascii="Wingdings" w:hAnsi="Wingdings" w:hint="default"/>
      </w:rPr>
    </w:lvl>
    <w:lvl w:ilvl="8" w:tplc="0A0CCB9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6D45D2"/>
    <w:multiLevelType w:val="hybridMultilevel"/>
    <w:tmpl w:val="A8E85300"/>
    <w:lvl w:ilvl="0" w:tplc="A7200EB0">
      <w:start w:val="1"/>
      <w:numFmt w:val="bullet"/>
      <w:lvlText w:val=""/>
      <w:lvlJc w:val="left"/>
      <w:pPr>
        <w:tabs>
          <w:tab w:val="num" w:pos="720"/>
        </w:tabs>
        <w:ind w:left="720" w:hanging="360"/>
      </w:pPr>
      <w:rPr>
        <w:rFonts w:ascii="Wingdings" w:hAnsi="Wingdings" w:hint="default"/>
      </w:rPr>
    </w:lvl>
    <w:lvl w:ilvl="1" w:tplc="DA569388" w:tentative="1">
      <w:start w:val="1"/>
      <w:numFmt w:val="bullet"/>
      <w:lvlText w:val=""/>
      <w:lvlJc w:val="left"/>
      <w:pPr>
        <w:tabs>
          <w:tab w:val="num" w:pos="1440"/>
        </w:tabs>
        <w:ind w:left="1440" w:hanging="360"/>
      </w:pPr>
      <w:rPr>
        <w:rFonts w:ascii="Wingdings" w:hAnsi="Wingdings" w:hint="default"/>
      </w:rPr>
    </w:lvl>
    <w:lvl w:ilvl="2" w:tplc="70DC3B84" w:tentative="1">
      <w:start w:val="1"/>
      <w:numFmt w:val="bullet"/>
      <w:lvlText w:val=""/>
      <w:lvlJc w:val="left"/>
      <w:pPr>
        <w:tabs>
          <w:tab w:val="num" w:pos="2160"/>
        </w:tabs>
        <w:ind w:left="2160" w:hanging="360"/>
      </w:pPr>
      <w:rPr>
        <w:rFonts w:ascii="Wingdings" w:hAnsi="Wingdings" w:hint="default"/>
      </w:rPr>
    </w:lvl>
    <w:lvl w:ilvl="3" w:tplc="9C54AD6C" w:tentative="1">
      <w:start w:val="1"/>
      <w:numFmt w:val="bullet"/>
      <w:lvlText w:val=""/>
      <w:lvlJc w:val="left"/>
      <w:pPr>
        <w:tabs>
          <w:tab w:val="num" w:pos="2880"/>
        </w:tabs>
        <w:ind w:left="2880" w:hanging="360"/>
      </w:pPr>
      <w:rPr>
        <w:rFonts w:ascii="Wingdings" w:hAnsi="Wingdings" w:hint="default"/>
      </w:rPr>
    </w:lvl>
    <w:lvl w:ilvl="4" w:tplc="BF00132A" w:tentative="1">
      <w:start w:val="1"/>
      <w:numFmt w:val="bullet"/>
      <w:lvlText w:val=""/>
      <w:lvlJc w:val="left"/>
      <w:pPr>
        <w:tabs>
          <w:tab w:val="num" w:pos="3600"/>
        </w:tabs>
        <w:ind w:left="3600" w:hanging="360"/>
      </w:pPr>
      <w:rPr>
        <w:rFonts w:ascii="Wingdings" w:hAnsi="Wingdings" w:hint="default"/>
      </w:rPr>
    </w:lvl>
    <w:lvl w:ilvl="5" w:tplc="8AE2AA10" w:tentative="1">
      <w:start w:val="1"/>
      <w:numFmt w:val="bullet"/>
      <w:lvlText w:val=""/>
      <w:lvlJc w:val="left"/>
      <w:pPr>
        <w:tabs>
          <w:tab w:val="num" w:pos="4320"/>
        </w:tabs>
        <w:ind w:left="4320" w:hanging="360"/>
      </w:pPr>
      <w:rPr>
        <w:rFonts w:ascii="Wingdings" w:hAnsi="Wingdings" w:hint="default"/>
      </w:rPr>
    </w:lvl>
    <w:lvl w:ilvl="6" w:tplc="D75CA068" w:tentative="1">
      <w:start w:val="1"/>
      <w:numFmt w:val="bullet"/>
      <w:lvlText w:val=""/>
      <w:lvlJc w:val="left"/>
      <w:pPr>
        <w:tabs>
          <w:tab w:val="num" w:pos="5040"/>
        </w:tabs>
        <w:ind w:left="5040" w:hanging="360"/>
      </w:pPr>
      <w:rPr>
        <w:rFonts w:ascii="Wingdings" w:hAnsi="Wingdings" w:hint="default"/>
      </w:rPr>
    </w:lvl>
    <w:lvl w:ilvl="7" w:tplc="5F408AC2" w:tentative="1">
      <w:start w:val="1"/>
      <w:numFmt w:val="bullet"/>
      <w:lvlText w:val=""/>
      <w:lvlJc w:val="left"/>
      <w:pPr>
        <w:tabs>
          <w:tab w:val="num" w:pos="5760"/>
        </w:tabs>
        <w:ind w:left="5760" w:hanging="360"/>
      </w:pPr>
      <w:rPr>
        <w:rFonts w:ascii="Wingdings" w:hAnsi="Wingdings" w:hint="default"/>
      </w:rPr>
    </w:lvl>
    <w:lvl w:ilvl="8" w:tplc="DFA66AF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E24FE4"/>
    <w:multiLevelType w:val="hybridMultilevel"/>
    <w:tmpl w:val="40628196"/>
    <w:lvl w:ilvl="0" w:tplc="C76E7A2C">
      <w:start w:val="1"/>
      <w:numFmt w:val="bullet"/>
      <w:lvlText w:val=""/>
      <w:lvlJc w:val="left"/>
      <w:pPr>
        <w:tabs>
          <w:tab w:val="num" w:pos="720"/>
        </w:tabs>
        <w:ind w:left="720" w:hanging="360"/>
      </w:pPr>
      <w:rPr>
        <w:rFonts w:ascii="Wingdings 3" w:hAnsi="Wingdings 3" w:hint="default"/>
      </w:rPr>
    </w:lvl>
    <w:lvl w:ilvl="1" w:tplc="506CBD2C">
      <w:start w:val="1"/>
      <w:numFmt w:val="bullet"/>
      <w:lvlText w:val=""/>
      <w:lvlJc w:val="left"/>
      <w:pPr>
        <w:tabs>
          <w:tab w:val="num" w:pos="1440"/>
        </w:tabs>
        <w:ind w:left="1440" w:hanging="360"/>
      </w:pPr>
      <w:rPr>
        <w:rFonts w:ascii="Wingdings 3" w:hAnsi="Wingdings 3" w:hint="default"/>
      </w:rPr>
    </w:lvl>
    <w:lvl w:ilvl="2" w:tplc="E1A03548" w:tentative="1">
      <w:start w:val="1"/>
      <w:numFmt w:val="bullet"/>
      <w:lvlText w:val=""/>
      <w:lvlJc w:val="left"/>
      <w:pPr>
        <w:tabs>
          <w:tab w:val="num" w:pos="2160"/>
        </w:tabs>
        <w:ind w:left="2160" w:hanging="360"/>
      </w:pPr>
      <w:rPr>
        <w:rFonts w:ascii="Wingdings 3" w:hAnsi="Wingdings 3" w:hint="default"/>
      </w:rPr>
    </w:lvl>
    <w:lvl w:ilvl="3" w:tplc="65389446" w:tentative="1">
      <w:start w:val="1"/>
      <w:numFmt w:val="bullet"/>
      <w:lvlText w:val=""/>
      <w:lvlJc w:val="left"/>
      <w:pPr>
        <w:tabs>
          <w:tab w:val="num" w:pos="2880"/>
        </w:tabs>
        <w:ind w:left="2880" w:hanging="360"/>
      </w:pPr>
      <w:rPr>
        <w:rFonts w:ascii="Wingdings 3" w:hAnsi="Wingdings 3" w:hint="default"/>
      </w:rPr>
    </w:lvl>
    <w:lvl w:ilvl="4" w:tplc="AE9E5498" w:tentative="1">
      <w:start w:val="1"/>
      <w:numFmt w:val="bullet"/>
      <w:lvlText w:val=""/>
      <w:lvlJc w:val="left"/>
      <w:pPr>
        <w:tabs>
          <w:tab w:val="num" w:pos="3600"/>
        </w:tabs>
        <w:ind w:left="3600" w:hanging="360"/>
      </w:pPr>
      <w:rPr>
        <w:rFonts w:ascii="Wingdings 3" w:hAnsi="Wingdings 3" w:hint="default"/>
      </w:rPr>
    </w:lvl>
    <w:lvl w:ilvl="5" w:tplc="AAC8472E" w:tentative="1">
      <w:start w:val="1"/>
      <w:numFmt w:val="bullet"/>
      <w:lvlText w:val=""/>
      <w:lvlJc w:val="left"/>
      <w:pPr>
        <w:tabs>
          <w:tab w:val="num" w:pos="4320"/>
        </w:tabs>
        <w:ind w:left="4320" w:hanging="360"/>
      </w:pPr>
      <w:rPr>
        <w:rFonts w:ascii="Wingdings 3" w:hAnsi="Wingdings 3" w:hint="default"/>
      </w:rPr>
    </w:lvl>
    <w:lvl w:ilvl="6" w:tplc="24123FEE" w:tentative="1">
      <w:start w:val="1"/>
      <w:numFmt w:val="bullet"/>
      <w:lvlText w:val=""/>
      <w:lvlJc w:val="left"/>
      <w:pPr>
        <w:tabs>
          <w:tab w:val="num" w:pos="5040"/>
        </w:tabs>
        <w:ind w:left="5040" w:hanging="360"/>
      </w:pPr>
      <w:rPr>
        <w:rFonts w:ascii="Wingdings 3" w:hAnsi="Wingdings 3" w:hint="default"/>
      </w:rPr>
    </w:lvl>
    <w:lvl w:ilvl="7" w:tplc="E1AAD194" w:tentative="1">
      <w:start w:val="1"/>
      <w:numFmt w:val="bullet"/>
      <w:lvlText w:val=""/>
      <w:lvlJc w:val="left"/>
      <w:pPr>
        <w:tabs>
          <w:tab w:val="num" w:pos="5760"/>
        </w:tabs>
        <w:ind w:left="5760" w:hanging="360"/>
      </w:pPr>
      <w:rPr>
        <w:rFonts w:ascii="Wingdings 3" w:hAnsi="Wingdings 3" w:hint="default"/>
      </w:rPr>
    </w:lvl>
    <w:lvl w:ilvl="8" w:tplc="CA9EB61C"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594B65A4"/>
    <w:multiLevelType w:val="hybridMultilevel"/>
    <w:tmpl w:val="2474BBF6"/>
    <w:lvl w:ilvl="0" w:tplc="5DE6D4E4">
      <w:start w:val="1"/>
      <w:numFmt w:val="bullet"/>
      <w:lvlText w:val="–"/>
      <w:lvlJc w:val="left"/>
      <w:pPr>
        <w:tabs>
          <w:tab w:val="num" w:pos="720"/>
        </w:tabs>
        <w:ind w:left="720" w:hanging="360"/>
      </w:pPr>
      <w:rPr>
        <w:rFonts w:ascii="Arial" w:hAnsi="Arial" w:hint="default"/>
      </w:rPr>
    </w:lvl>
    <w:lvl w:ilvl="1" w:tplc="E5069262">
      <w:start w:val="1"/>
      <w:numFmt w:val="bullet"/>
      <w:lvlText w:val="–"/>
      <w:lvlJc w:val="left"/>
      <w:pPr>
        <w:tabs>
          <w:tab w:val="num" w:pos="1440"/>
        </w:tabs>
        <w:ind w:left="1440" w:hanging="360"/>
      </w:pPr>
      <w:rPr>
        <w:rFonts w:ascii="Arial" w:hAnsi="Arial" w:hint="default"/>
      </w:rPr>
    </w:lvl>
    <w:lvl w:ilvl="2" w:tplc="33EAF65E" w:tentative="1">
      <w:start w:val="1"/>
      <w:numFmt w:val="bullet"/>
      <w:lvlText w:val="–"/>
      <w:lvlJc w:val="left"/>
      <w:pPr>
        <w:tabs>
          <w:tab w:val="num" w:pos="2160"/>
        </w:tabs>
        <w:ind w:left="2160" w:hanging="360"/>
      </w:pPr>
      <w:rPr>
        <w:rFonts w:ascii="Arial" w:hAnsi="Arial" w:hint="default"/>
      </w:rPr>
    </w:lvl>
    <w:lvl w:ilvl="3" w:tplc="FA30A3D6" w:tentative="1">
      <w:start w:val="1"/>
      <w:numFmt w:val="bullet"/>
      <w:lvlText w:val="–"/>
      <w:lvlJc w:val="left"/>
      <w:pPr>
        <w:tabs>
          <w:tab w:val="num" w:pos="2880"/>
        </w:tabs>
        <w:ind w:left="2880" w:hanging="360"/>
      </w:pPr>
      <w:rPr>
        <w:rFonts w:ascii="Arial" w:hAnsi="Arial" w:hint="default"/>
      </w:rPr>
    </w:lvl>
    <w:lvl w:ilvl="4" w:tplc="F8A68CD2" w:tentative="1">
      <w:start w:val="1"/>
      <w:numFmt w:val="bullet"/>
      <w:lvlText w:val="–"/>
      <w:lvlJc w:val="left"/>
      <w:pPr>
        <w:tabs>
          <w:tab w:val="num" w:pos="3600"/>
        </w:tabs>
        <w:ind w:left="3600" w:hanging="360"/>
      </w:pPr>
      <w:rPr>
        <w:rFonts w:ascii="Arial" w:hAnsi="Arial" w:hint="default"/>
      </w:rPr>
    </w:lvl>
    <w:lvl w:ilvl="5" w:tplc="E9F8600C" w:tentative="1">
      <w:start w:val="1"/>
      <w:numFmt w:val="bullet"/>
      <w:lvlText w:val="–"/>
      <w:lvlJc w:val="left"/>
      <w:pPr>
        <w:tabs>
          <w:tab w:val="num" w:pos="4320"/>
        </w:tabs>
        <w:ind w:left="4320" w:hanging="360"/>
      </w:pPr>
      <w:rPr>
        <w:rFonts w:ascii="Arial" w:hAnsi="Arial" w:hint="default"/>
      </w:rPr>
    </w:lvl>
    <w:lvl w:ilvl="6" w:tplc="41C47EA0" w:tentative="1">
      <w:start w:val="1"/>
      <w:numFmt w:val="bullet"/>
      <w:lvlText w:val="–"/>
      <w:lvlJc w:val="left"/>
      <w:pPr>
        <w:tabs>
          <w:tab w:val="num" w:pos="5040"/>
        </w:tabs>
        <w:ind w:left="5040" w:hanging="360"/>
      </w:pPr>
      <w:rPr>
        <w:rFonts w:ascii="Arial" w:hAnsi="Arial" w:hint="default"/>
      </w:rPr>
    </w:lvl>
    <w:lvl w:ilvl="7" w:tplc="67B26F4A" w:tentative="1">
      <w:start w:val="1"/>
      <w:numFmt w:val="bullet"/>
      <w:lvlText w:val="–"/>
      <w:lvlJc w:val="left"/>
      <w:pPr>
        <w:tabs>
          <w:tab w:val="num" w:pos="5760"/>
        </w:tabs>
        <w:ind w:left="5760" w:hanging="360"/>
      </w:pPr>
      <w:rPr>
        <w:rFonts w:ascii="Arial" w:hAnsi="Arial" w:hint="default"/>
      </w:rPr>
    </w:lvl>
    <w:lvl w:ilvl="8" w:tplc="0016AE9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BD24D82"/>
    <w:multiLevelType w:val="hybridMultilevel"/>
    <w:tmpl w:val="5816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00744"/>
    <w:multiLevelType w:val="hybridMultilevel"/>
    <w:tmpl w:val="CB4CCDF0"/>
    <w:lvl w:ilvl="0" w:tplc="1034F140">
      <w:start w:val="1"/>
      <w:numFmt w:val="decimal"/>
      <w:lvlText w:val="%1."/>
      <w:lvlJc w:val="left"/>
      <w:pPr>
        <w:tabs>
          <w:tab w:val="num" w:pos="720"/>
        </w:tabs>
        <w:ind w:left="720" w:hanging="360"/>
      </w:pPr>
    </w:lvl>
    <w:lvl w:ilvl="1" w:tplc="A2BECA4E" w:tentative="1">
      <w:start w:val="1"/>
      <w:numFmt w:val="decimal"/>
      <w:lvlText w:val="%2."/>
      <w:lvlJc w:val="left"/>
      <w:pPr>
        <w:tabs>
          <w:tab w:val="num" w:pos="1440"/>
        </w:tabs>
        <w:ind w:left="1440" w:hanging="360"/>
      </w:pPr>
    </w:lvl>
    <w:lvl w:ilvl="2" w:tplc="A474A438" w:tentative="1">
      <w:start w:val="1"/>
      <w:numFmt w:val="decimal"/>
      <w:lvlText w:val="%3."/>
      <w:lvlJc w:val="left"/>
      <w:pPr>
        <w:tabs>
          <w:tab w:val="num" w:pos="2160"/>
        </w:tabs>
        <w:ind w:left="2160" w:hanging="360"/>
      </w:pPr>
    </w:lvl>
    <w:lvl w:ilvl="3" w:tplc="6936BA1E" w:tentative="1">
      <w:start w:val="1"/>
      <w:numFmt w:val="decimal"/>
      <w:lvlText w:val="%4."/>
      <w:lvlJc w:val="left"/>
      <w:pPr>
        <w:tabs>
          <w:tab w:val="num" w:pos="2880"/>
        </w:tabs>
        <w:ind w:left="2880" w:hanging="360"/>
      </w:pPr>
    </w:lvl>
    <w:lvl w:ilvl="4" w:tplc="B5D88EF6" w:tentative="1">
      <w:start w:val="1"/>
      <w:numFmt w:val="decimal"/>
      <w:lvlText w:val="%5."/>
      <w:lvlJc w:val="left"/>
      <w:pPr>
        <w:tabs>
          <w:tab w:val="num" w:pos="3600"/>
        </w:tabs>
        <w:ind w:left="3600" w:hanging="360"/>
      </w:pPr>
    </w:lvl>
    <w:lvl w:ilvl="5" w:tplc="F81C1480" w:tentative="1">
      <w:start w:val="1"/>
      <w:numFmt w:val="decimal"/>
      <w:lvlText w:val="%6."/>
      <w:lvlJc w:val="left"/>
      <w:pPr>
        <w:tabs>
          <w:tab w:val="num" w:pos="4320"/>
        </w:tabs>
        <w:ind w:left="4320" w:hanging="360"/>
      </w:pPr>
    </w:lvl>
    <w:lvl w:ilvl="6" w:tplc="BE6EF66C" w:tentative="1">
      <w:start w:val="1"/>
      <w:numFmt w:val="decimal"/>
      <w:lvlText w:val="%7."/>
      <w:lvlJc w:val="left"/>
      <w:pPr>
        <w:tabs>
          <w:tab w:val="num" w:pos="5040"/>
        </w:tabs>
        <w:ind w:left="5040" w:hanging="360"/>
      </w:pPr>
    </w:lvl>
    <w:lvl w:ilvl="7" w:tplc="257686BE" w:tentative="1">
      <w:start w:val="1"/>
      <w:numFmt w:val="decimal"/>
      <w:lvlText w:val="%8."/>
      <w:lvlJc w:val="left"/>
      <w:pPr>
        <w:tabs>
          <w:tab w:val="num" w:pos="5760"/>
        </w:tabs>
        <w:ind w:left="5760" w:hanging="360"/>
      </w:pPr>
    </w:lvl>
    <w:lvl w:ilvl="8" w:tplc="BE262AA0" w:tentative="1">
      <w:start w:val="1"/>
      <w:numFmt w:val="decimal"/>
      <w:lvlText w:val="%9."/>
      <w:lvlJc w:val="left"/>
      <w:pPr>
        <w:tabs>
          <w:tab w:val="num" w:pos="6480"/>
        </w:tabs>
        <w:ind w:left="6480" w:hanging="360"/>
      </w:pPr>
    </w:lvl>
  </w:abstractNum>
  <w:abstractNum w:abstractNumId="31" w15:restartNumberingAfterBreak="0">
    <w:nsid w:val="681C56E0"/>
    <w:multiLevelType w:val="hybridMultilevel"/>
    <w:tmpl w:val="50CC3026"/>
    <w:lvl w:ilvl="0" w:tplc="A23C5B92">
      <w:start w:val="1"/>
      <w:numFmt w:val="bullet"/>
      <w:lvlText w:val=""/>
      <w:lvlJc w:val="left"/>
      <w:pPr>
        <w:tabs>
          <w:tab w:val="num" w:pos="720"/>
        </w:tabs>
        <w:ind w:left="720" w:hanging="360"/>
      </w:pPr>
      <w:rPr>
        <w:rFonts w:ascii="Wingdings" w:hAnsi="Wingdings" w:hint="default"/>
      </w:rPr>
    </w:lvl>
    <w:lvl w:ilvl="1" w:tplc="5F6070BC" w:tentative="1">
      <w:start w:val="1"/>
      <w:numFmt w:val="bullet"/>
      <w:lvlText w:val=""/>
      <w:lvlJc w:val="left"/>
      <w:pPr>
        <w:tabs>
          <w:tab w:val="num" w:pos="1440"/>
        </w:tabs>
        <w:ind w:left="1440" w:hanging="360"/>
      </w:pPr>
      <w:rPr>
        <w:rFonts w:ascii="Wingdings" w:hAnsi="Wingdings" w:hint="default"/>
      </w:rPr>
    </w:lvl>
    <w:lvl w:ilvl="2" w:tplc="50E03812" w:tentative="1">
      <w:start w:val="1"/>
      <w:numFmt w:val="bullet"/>
      <w:lvlText w:val=""/>
      <w:lvlJc w:val="left"/>
      <w:pPr>
        <w:tabs>
          <w:tab w:val="num" w:pos="2160"/>
        </w:tabs>
        <w:ind w:left="2160" w:hanging="360"/>
      </w:pPr>
      <w:rPr>
        <w:rFonts w:ascii="Wingdings" w:hAnsi="Wingdings" w:hint="default"/>
      </w:rPr>
    </w:lvl>
    <w:lvl w:ilvl="3" w:tplc="994471CC" w:tentative="1">
      <w:start w:val="1"/>
      <w:numFmt w:val="bullet"/>
      <w:lvlText w:val=""/>
      <w:lvlJc w:val="left"/>
      <w:pPr>
        <w:tabs>
          <w:tab w:val="num" w:pos="2880"/>
        </w:tabs>
        <w:ind w:left="2880" w:hanging="360"/>
      </w:pPr>
      <w:rPr>
        <w:rFonts w:ascii="Wingdings" w:hAnsi="Wingdings" w:hint="default"/>
      </w:rPr>
    </w:lvl>
    <w:lvl w:ilvl="4" w:tplc="FCEA63E6" w:tentative="1">
      <w:start w:val="1"/>
      <w:numFmt w:val="bullet"/>
      <w:lvlText w:val=""/>
      <w:lvlJc w:val="left"/>
      <w:pPr>
        <w:tabs>
          <w:tab w:val="num" w:pos="3600"/>
        </w:tabs>
        <w:ind w:left="3600" w:hanging="360"/>
      </w:pPr>
      <w:rPr>
        <w:rFonts w:ascii="Wingdings" w:hAnsi="Wingdings" w:hint="default"/>
      </w:rPr>
    </w:lvl>
    <w:lvl w:ilvl="5" w:tplc="E5AC72FC" w:tentative="1">
      <w:start w:val="1"/>
      <w:numFmt w:val="bullet"/>
      <w:lvlText w:val=""/>
      <w:lvlJc w:val="left"/>
      <w:pPr>
        <w:tabs>
          <w:tab w:val="num" w:pos="4320"/>
        </w:tabs>
        <w:ind w:left="4320" w:hanging="360"/>
      </w:pPr>
      <w:rPr>
        <w:rFonts w:ascii="Wingdings" w:hAnsi="Wingdings" w:hint="default"/>
      </w:rPr>
    </w:lvl>
    <w:lvl w:ilvl="6" w:tplc="A27289F6" w:tentative="1">
      <w:start w:val="1"/>
      <w:numFmt w:val="bullet"/>
      <w:lvlText w:val=""/>
      <w:lvlJc w:val="left"/>
      <w:pPr>
        <w:tabs>
          <w:tab w:val="num" w:pos="5040"/>
        </w:tabs>
        <w:ind w:left="5040" w:hanging="360"/>
      </w:pPr>
      <w:rPr>
        <w:rFonts w:ascii="Wingdings" w:hAnsi="Wingdings" w:hint="default"/>
      </w:rPr>
    </w:lvl>
    <w:lvl w:ilvl="7" w:tplc="1610D1F2" w:tentative="1">
      <w:start w:val="1"/>
      <w:numFmt w:val="bullet"/>
      <w:lvlText w:val=""/>
      <w:lvlJc w:val="left"/>
      <w:pPr>
        <w:tabs>
          <w:tab w:val="num" w:pos="5760"/>
        </w:tabs>
        <w:ind w:left="5760" w:hanging="360"/>
      </w:pPr>
      <w:rPr>
        <w:rFonts w:ascii="Wingdings" w:hAnsi="Wingdings" w:hint="default"/>
      </w:rPr>
    </w:lvl>
    <w:lvl w:ilvl="8" w:tplc="CEFC0DD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197758"/>
    <w:multiLevelType w:val="hybridMultilevel"/>
    <w:tmpl w:val="9ECC9690"/>
    <w:lvl w:ilvl="0" w:tplc="A3FC6514">
      <w:start w:val="1"/>
      <w:numFmt w:val="bullet"/>
      <w:lvlText w:val=" "/>
      <w:lvlJc w:val="left"/>
      <w:pPr>
        <w:tabs>
          <w:tab w:val="num" w:pos="720"/>
        </w:tabs>
        <w:ind w:left="720" w:hanging="360"/>
      </w:pPr>
      <w:rPr>
        <w:rFonts w:ascii="Tw Cen MT" w:hAnsi="Tw Cen MT" w:hint="default"/>
      </w:rPr>
    </w:lvl>
    <w:lvl w:ilvl="1" w:tplc="2CBCA18C" w:tentative="1">
      <w:start w:val="1"/>
      <w:numFmt w:val="bullet"/>
      <w:lvlText w:val=" "/>
      <w:lvlJc w:val="left"/>
      <w:pPr>
        <w:tabs>
          <w:tab w:val="num" w:pos="1440"/>
        </w:tabs>
        <w:ind w:left="1440" w:hanging="360"/>
      </w:pPr>
      <w:rPr>
        <w:rFonts w:ascii="Tw Cen MT" w:hAnsi="Tw Cen MT" w:hint="default"/>
      </w:rPr>
    </w:lvl>
    <w:lvl w:ilvl="2" w:tplc="E2B25C6A" w:tentative="1">
      <w:start w:val="1"/>
      <w:numFmt w:val="bullet"/>
      <w:lvlText w:val=" "/>
      <w:lvlJc w:val="left"/>
      <w:pPr>
        <w:tabs>
          <w:tab w:val="num" w:pos="2160"/>
        </w:tabs>
        <w:ind w:left="2160" w:hanging="360"/>
      </w:pPr>
      <w:rPr>
        <w:rFonts w:ascii="Tw Cen MT" w:hAnsi="Tw Cen MT" w:hint="default"/>
      </w:rPr>
    </w:lvl>
    <w:lvl w:ilvl="3" w:tplc="A0D22424" w:tentative="1">
      <w:start w:val="1"/>
      <w:numFmt w:val="bullet"/>
      <w:lvlText w:val=" "/>
      <w:lvlJc w:val="left"/>
      <w:pPr>
        <w:tabs>
          <w:tab w:val="num" w:pos="2880"/>
        </w:tabs>
        <w:ind w:left="2880" w:hanging="360"/>
      </w:pPr>
      <w:rPr>
        <w:rFonts w:ascii="Tw Cen MT" w:hAnsi="Tw Cen MT" w:hint="default"/>
      </w:rPr>
    </w:lvl>
    <w:lvl w:ilvl="4" w:tplc="04B29354" w:tentative="1">
      <w:start w:val="1"/>
      <w:numFmt w:val="bullet"/>
      <w:lvlText w:val=" "/>
      <w:lvlJc w:val="left"/>
      <w:pPr>
        <w:tabs>
          <w:tab w:val="num" w:pos="3600"/>
        </w:tabs>
        <w:ind w:left="3600" w:hanging="360"/>
      </w:pPr>
      <w:rPr>
        <w:rFonts w:ascii="Tw Cen MT" w:hAnsi="Tw Cen MT" w:hint="default"/>
      </w:rPr>
    </w:lvl>
    <w:lvl w:ilvl="5" w:tplc="93F22674" w:tentative="1">
      <w:start w:val="1"/>
      <w:numFmt w:val="bullet"/>
      <w:lvlText w:val=" "/>
      <w:lvlJc w:val="left"/>
      <w:pPr>
        <w:tabs>
          <w:tab w:val="num" w:pos="4320"/>
        </w:tabs>
        <w:ind w:left="4320" w:hanging="360"/>
      </w:pPr>
      <w:rPr>
        <w:rFonts w:ascii="Tw Cen MT" w:hAnsi="Tw Cen MT" w:hint="default"/>
      </w:rPr>
    </w:lvl>
    <w:lvl w:ilvl="6" w:tplc="BC0A3E10" w:tentative="1">
      <w:start w:val="1"/>
      <w:numFmt w:val="bullet"/>
      <w:lvlText w:val=" "/>
      <w:lvlJc w:val="left"/>
      <w:pPr>
        <w:tabs>
          <w:tab w:val="num" w:pos="5040"/>
        </w:tabs>
        <w:ind w:left="5040" w:hanging="360"/>
      </w:pPr>
      <w:rPr>
        <w:rFonts w:ascii="Tw Cen MT" w:hAnsi="Tw Cen MT" w:hint="default"/>
      </w:rPr>
    </w:lvl>
    <w:lvl w:ilvl="7" w:tplc="5B762852" w:tentative="1">
      <w:start w:val="1"/>
      <w:numFmt w:val="bullet"/>
      <w:lvlText w:val=" "/>
      <w:lvlJc w:val="left"/>
      <w:pPr>
        <w:tabs>
          <w:tab w:val="num" w:pos="5760"/>
        </w:tabs>
        <w:ind w:left="5760" w:hanging="360"/>
      </w:pPr>
      <w:rPr>
        <w:rFonts w:ascii="Tw Cen MT" w:hAnsi="Tw Cen MT" w:hint="default"/>
      </w:rPr>
    </w:lvl>
    <w:lvl w:ilvl="8" w:tplc="4B4CFB5E" w:tentative="1">
      <w:start w:val="1"/>
      <w:numFmt w:val="bullet"/>
      <w:lvlText w:val=" "/>
      <w:lvlJc w:val="left"/>
      <w:pPr>
        <w:tabs>
          <w:tab w:val="num" w:pos="6480"/>
        </w:tabs>
        <w:ind w:left="6480" w:hanging="360"/>
      </w:pPr>
      <w:rPr>
        <w:rFonts w:ascii="Tw Cen MT" w:hAnsi="Tw Cen MT" w:hint="default"/>
      </w:rPr>
    </w:lvl>
  </w:abstractNum>
  <w:abstractNum w:abstractNumId="33" w15:restartNumberingAfterBreak="0">
    <w:nsid w:val="6BD77013"/>
    <w:multiLevelType w:val="hybridMultilevel"/>
    <w:tmpl w:val="9BACC3C2"/>
    <w:lvl w:ilvl="0" w:tplc="87622D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F2538E"/>
    <w:multiLevelType w:val="hybridMultilevel"/>
    <w:tmpl w:val="85C20662"/>
    <w:lvl w:ilvl="0" w:tplc="34AE5836">
      <w:start w:val="1"/>
      <w:numFmt w:val="bullet"/>
      <w:lvlText w:val="•"/>
      <w:lvlJc w:val="left"/>
      <w:pPr>
        <w:tabs>
          <w:tab w:val="num" w:pos="720"/>
        </w:tabs>
        <w:ind w:left="720" w:hanging="360"/>
      </w:pPr>
      <w:rPr>
        <w:rFonts w:ascii="Arial" w:hAnsi="Arial" w:hint="default"/>
      </w:rPr>
    </w:lvl>
    <w:lvl w:ilvl="1" w:tplc="9040670E" w:tentative="1">
      <w:start w:val="1"/>
      <w:numFmt w:val="bullet"/>
      <w:lvlText w:val="•"/>
      <w:lvlJc w:val="left"/>
      <w:pPr>
        <w:tabs>
          <w:tab w:val="num" w:pos="1440"/>
        </w:tabs>
        <w:ind w:left="1440" w:hanging="360"/>
      </w:pPr>
      <w:rPr>
        <w:rFonts w:ascii="Arial" w:hAnsi="Arial" w:hint="default"/>
      </w:rPr>
    </w:lvl>
    <w:lvl w:ilvl="2" w:tplc="0D62E7B0" w:tentative="1">
      <w:start w:val="1"/>
      <w:numFmt w:val="bullet"/>
      <w:lvlText w:val="•"/>
      <w:lvlJc w:val="left"/>
      <w:pPr>
        <w:tabs>
          <w:tab w:val="num" w:pos="2160"/>
        </w:tabs>
        <w:ind w:left="2160" w:hanging="360"/>
      </w:pPr>
      <w:rPr>
        <w:rFonts w:ascii="Arial" w:hAnsi="Arial" w:hint="default"/>
      </w:rPr>
    </w:lvl>
    <w:lvl w:ilvl="3" w:tplc="05223D9C" w:tentative="1">
      <w:start w:val="1"/>
      <w:numFmt w:val="bullet"/>
      <w:lvlText w:val="•"/>
      <w:lvlJc w:val="left"/>
      <w:pPr>
        <w:tabs>
          <w:tab w:val="num" w:pos="2880"/>
        </w:tabs>
        <w:ind w:left="2880" w:hanging="360"/>
      </w:pPr>
      <w:rPr>
        <w:rFonts w:ascii="Arial" w:hAnsi="Arial" w:hint="default"/>
      </w:rPr>
    </w:lvl>
    <w:lvl w:ilvl="4" w:tplc="E0DA9010" w:tentative="1">
      <w:start w:val="1"/>
      <w:numFmt w:val="bullet"/>
      <w:lvlText w:val="•"/>
      <w:lvlJc w:val="left"/>
      <w:pPr>
        <w:tabs>
          <w:tab w:val="num" w:pos="3600"/>
        </w:tabs>
        <w:ind w:left="3600" w:hanging="360"/>
      </w:pPr>
      <w:rPr>
        <w:rFonts w:ascii="Arial" w:hAnsi="Arial" w:hint="default"/>
      </w:rPr>
    </w:lvl>
    <w:lvl w:ilvl="5" w:tplc="4754E03C" w:tentative="1">
      <w:start w:val="1"/>
      <w:numFmt w:val="bullet"/>
      <w:lvlText w:val="•"/>
      <w:lvlJc w:val="left"/>
      <w:pPr>
        <w:tabs>
          <w:tab w:val="num" w:pos="4320"/>
        </w:tabs>
        <w:ind w:left="4320" w:hanging="360"/>
      </w:pPr>
      <w:rPr>
        <w:rFonts w:ascii="Arial" w:hAnsi="Arial" w:hint="default"/>
      </w:rPr>
    </w:lvl>
    <w:lvl w:ilvl="6" w:tplc="E8E651A8" w:tentative="1">
      <w:start w:val="1"/>
      <w:numFmt w:val="bullet"/>
      <w:lvlText w:val="•"/>
      <w:lvlJc w:val="left"/>
      <w:pPr>
        <w:tabs>
          <w:tab w:val="num" w:pos="5040"/>
        </w:tabs>
        <w:ind w:left="5040" w:hanging="360"/>
      </w:pPr>
      <w:rPr>
        <w:rFonts w:ascii="Arial" w:hAnsi="Arial" w:hint="default"/>
      </w:rPr>
    </w:lvl>
    <w:lvl w:ilvl="7" w:tplc="F3C21520" w:tentative="1">
      <w:start w:val="1"/>
      <w:numFmt w:val="bullet"/>
      <w:lvlText w:val="•"/>
      <w:lvlJc w:val="left"/>
      <w:pPr>
        <w:tabs>
          <w:tab w:val="num" w:pos="5760"/>
        </w:tabs>
        <w:ind w:left="5760" w:hanging="360"/>
      </w:pPr>
      <w:rPr>
        <w:rFonts w:ascii="Arial" w:hAnsi="Arial" w:hint="default"/>
      </w:rPr>
    </w:lvl>
    <w:lvl w:ilvl="8" w:tplc="E1A0595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065CDD"/>
    <w:multiLevelType w:val="hybridMultilevel"/>
    <w:tmpl w:val="C60AE4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01C2865"/>
    <w:multiLevelType w:val="hybridMultilevel"/>
    <w:tmpl w:val="B9429C70"/>
    <w:lvl w:ilvl="0" w:tplc="0BEA5916">
      <w:start w:val="1"/>
      <w:numFmt w:val="bullet"/>
      <w:lvlText w:val=""/>
      <w:lvlJc w:val="left"/>
      <w:pPr>
        <w:tabs>
          <w:tab w:val="num" w:pos="720"/>
        </w:tabs>
        <w:ind w:left="720" w:hanging="360"/>
      </w:pPr>
      <w:rPr>
        <w:rFonts w:ascii="Wingdings" w:hAnsi="Wingdings" w:hint="default"/>
      </w:rPr>
    </w:lvl>
    <w:lvl w:ilvl="1" w:tplc="F2DEF810" w:tentative="1">
      <w:start w:val="1"/>
      <w:numFmt w:val="bullet"/>
      <w:lvlText w:val=""/>
      <w:lvlJc w:val="left"/>
      <w:pPr>
        <w:tabs>
          <w:tab w:val="num" w:pos="1440"/>
        </w:tabs>
        <w:ind w:left="1440" w:hanging="360"/>
      </w:pPr>
      <w:rPr>
        <w:rFonts w:ascii="Wingdings" w:hAnsi="Wingdings" w:hint="default"/>
      </w:rPr>
    </w:lvl>
    <w:lvl w:ilvl="2" w:tplc="4490D416" w:tentative="1">
      <w:start w:val="1"/>
      <w:numFmt w:val="bullet"/>
      <w:lvlText w:val=""/>
      <w:lvlJc w:val="left"/>
      <w:pPr>
        <w:tabs>
          <w:tab w:val="num" w:pos="2160"/>
        </w:tabs>
        <w:ind w:left="2160" w:hanging="360"/>
      </w:pPr>
      <w:rPr>
        <w:rFonts w:ascii="Wingdings" w:hAnsi="Wingdings" w:hint="default"/>
      </w:rPr>
    </w:lvl>
    <w:lvl w:ilvl="3" w:tplc="C9CC32DE" w:tentative="1">
      <w:start w:val="1"/>
      <w:numFmt w:val="bullet"/>
      <w:lvlText w:val=""/>
      <w:lvlJc w:val="left"/>
      <w:pPr>
        <w:tabs>
          <w:tab w:val="num" w:pos="2880"/>
        </w:tabs>
        <w:ind w:left="2880" w:hanging="360"/>
      </w:pPr>
      <w:rPr>
        <w:rFonts w:ascii="Wingdings" w:hAnsi="Wingdings" w:hint="default"/>
      </w:rPr>
    </w:lvl>
    <w:lvl w:ilvl="4" w:tplc="EF96F8D4" w:tentative="1">
      <w:start w:val="1"/>
      <w:numFmt w:val="bullet"/>
      <w:lvlText w:val=""/>
      <w:lvlJc w:val="left"/>
      <w:pPr>
        <w:tabs>
          <w:tab w:val="num" w:pos="3600"/>
        </w:tabs>
        <w:ind w:left="3600" w:hanging="360"/>
      </w:pPr>
      <w:rPr>
        <w:rFonts w:ascii="Wingdings" w:hAnsi="Wingdings" w:hint="default"/>
      </w:rPr>
    </w:lvl>
    <w:lvl w:ilvl="5" w:tplc="895E4472" w:tentative="1">
      <w:start w:val="1"/>
      <w:numFmt w:val="bullet"/>
      <w:lvlText w:val=""/>
      <w:lvlJc w:val="left"/>
      <w:pPr>
        <w:tabs>
          <w:tab w:val="num" w:pos="4320"/>
        </w:tabs>
        <w:ind w:left="4320" w:hanging="360"/>
      </w:pPr>
      <w:rPr>
        <w:rFonts w:ascii="Wingdings" w:hAnsi="Wingdings" w:hint="default"/>
      </w:rPr>
    </w:lvl>
    <w:lvl w:ilvl="6" w:tplc="1640FD86" w:tentative="1">
      <w:start w:val="1"/>
      <w:numFmt w:val="bullet"/>
      <w:lvlText w:val=""/>
      <w:lvlJc w:val="left"/>
      <w:pPr>
        <w:tabs>
          <w:tab w:val="num" w:pos="5040"/>
        </w:tabs>
        <w:ind w:left="5040" w:hanging="360"/>
      </w:pPr>
      <w:rPr>
        <w:rFonts w:ascii="Wingdings" w:hAnsi="Wingdings" w:hint="default"/>
      </w:rPr>
    </w:lvl>
    <w:lvl w:ilvl="7" w:tplc="A3FEF02E" w:tentative="1">
      <w:start w:val="1"/>
      <w:numFmt w:val="bullet"/>
      <w:lvlText w:val=""/>
      <w:lvlJc w:val="left"/>
      <w:pPr>
        <w:tabs>
          <w:tab w:val="num" w:pos="5760"/>
        </w:tabs>
        <w:ind w:left="5760" w:hanging="360"/>
      </w:pPr>
      <w:rPr>
        <w:rFonts w:ascii="Wingdings" w:hAnsi="Wingdings" w:hint="default"/>
      </w:rPr>
    </w:lvl>
    <w:lvl w:ilvl="8" w:tplc="DF36B26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4441D6"/>
    <w:multiLevelType w:val="hybridMultilevel"/>
    <w:tmpl w:val="2FE82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CB004C"/>
    <w:multiLevelType w:val="hybridMultilevel"/>
    <w:tmpl w:val="1700B878"/>
    <w:lvl w:ilvl="0" w:tplc="E5F46D8A">
      <w:start w:val="1"/>
      <w:numFmt w:val="decimal"/>
      <w:lvlText w:val="%1."/>
      <w:lvlJc w:val="left"/>
      <w:pPr>
        <w:ind w:left="720" w:hanging="360"/>
      </w:pPr>
      <w:rPr>
        <w:rFonts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246EE1"/>
    <w:multiLevelType w:val="hybridMultilevel"/>
    <w:tmpl w:val="59B84BF4"/>
    <w:lvl w:ilvl="0" w:tplc="0809000F">
      <w:start w:val="1"/>
      <w:numFmt w:val="decimal"/>
      <w:lvlText w:val="%1."/>
      <w:lvlJc w:val="left"/>
      <w:pPr>
        <w:ind w:left="720" w:hanging="360"/>
      </w:pPr>
      <w:rPr>
        <w:rFont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30"/>
  </w:num>
  <w:num w:numId="4">
    <w:abstractNumId w:val="12"/>
  </w:num>
  <w:num w:numId="5">
    <w:abstractNumId w:val="37"/>
  </w:num>
  <w:num w:numId="6">
    <w:abstractNumId w:val="17"/>
  </w:num>
  <w:num w:numId="7">
    <w:abstractNumId w:val="27"/>
  </w:num>
  <w:num w:numId="8">
    <w:abstractNumId w:val="21"/>
  </w:num>
  <w:num w:numId="9">
    <w:abstractNumId w:val="5"/>
  </w:num>
  <w:num w:numId="10">
    <w:abstractNumId w:val="9"/>
  </w:num>
  <w:num w:numId="11">
    <w:abstractNumId w:val="35"/>
  </w:num>
  <w:num w:numId="12">
    <w:abstractNumId w:val="15"/>
  </w:num>
  <w:num w:numId="13">
    <w:abstractNumId w:val="32"/>
  </w:num>
  <w:num w:numId="14">
    <w:abstractNumId w:val="20"/>
  </w:num>
  <w:num w:numId="15">
    <w:abstractNumId w:val="28"/>
  </w:num>
  <w:num w:numId="16">
    <w:abstractNumId w:val="6"/>
  </w:num>
  <w:num w:numId="17">
    <w:abstractNumId w:val="11"/>
  </w:num>
  <w:num w:numId="18">
    <w:abstractNumId w:val="8"/>
  </w:num>
  <w:num w:numId="19">
    <w:abstractNumId w:val="1"/>
  </w:num>
  <w:num w:numId="20">
    <w:abstractNumId w:val="33"/>
  </w:num>
  <w:num w:numId="21">
    <w:abstractNumId w:val="10"/>
  </w:num>
  <w:num w:numId="22">
    <w:abstractNumId w:val="4"/>
  </w:num>
  <w:num w:numId="23">
    <w:abstractNumId w:val="13"/>
  </w:num>
  <w:num w:numId="24">
    <w:abstractNumId w:val="0"/>
  </w:num>
  <w:num w:numId="25">
    <w:abstractNumId w:val="31"/>
  </w:num>
  <w:num w:numId="26">
    <w:abstractNumId w:val="24"/>
  </w:num>
  <w:num w:numId="27">
    <w:abstractNumId w:val="39"/>
  </w:num>
  <w:num w:numId="28">
    <w:abstractNumId w:val="3"/>
  </w:num>
  <w:num w:numId="29">
    <w:abstractNumId w:val="25"/>
  </w:num>
  <w:num w:numId="30">
    <w:abstractNumId w:val="36"/>
  </w:num>
  <w:num w:numId="31">
    <w:abstractNumId w:val="26"/>
  </w:num>
  <w:num w:numId="32">
    <w:abstractNumId w:val="19"/>
  </w:num>
  <w:num w:numId="33">
    <w:abstractNumId w:val="29"/>
  </w:num>
  <w:num w:numId="34">
    <w:abstractNumId w:val="16"/>
  </w:num>
  <w:num w:numId="35">
    <w:abstractNumId w:val="38"/>
  </w:num>
  <w:num w:numId="36">
    <w:abstractNumId w:val="14"/>
  </w:num>
  <w:num w:numId="37">
    <w:abstractNumId w:val="2"/>
  </w:num>
  <w:num w:numId="38">
    <w:abstractNumId w:val="22"/>
  </w:num>
  <w:num w:numId="39">
    <w:abstractNumId w:val="23"/>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7ED"/>
    <w:rsid w:val="000119C9"/>
    <w:rsid w:val="00012D20"/>
    <w:rsid w:val="000165A8"/>
    <w:rsid w:val="0002180F"/>
    <w:rsid w:val="00055EC2"/>
    <w:rsid w:val="0005753C"/>
    <w:rsid w:val="00073540"/>
    <w:rsid w:val="000A43CC"/>
    <w:rsid w:val="000A5543"/>
    <w:rsid w:val="000C3AEE"/>
    <w:rsid w:val="000C71E3"/>
    <w:rsid w:val="000D24F0"/>
    <w:rsid w:val="000D4483"/>
    <w:rsid w:val="000D57FF"/>
    <w:rsid w:val="000E2DE0"/>
    <w:rsid w:val="000E3963"/>
    <w:rsid w:val="000E5151"/>
    <w:rsid w:val="000F4544"/>
    <w:rsid w:val="001115E7"/>
    <w:rsid w:val="00117685"/>
    <w:rsid w:val="00126F76"/>
    <w:rsid w:val="0014506D"/>
    <w:rsid w:val="00145645"/>
    <w:rsid w:val="00147B4C"/>
    <w:rsid w:val="00150B74"/>
    <w:rsid w:val="001528B8"/>
    <w:rsid w:val="00154860"/>
    <w:rsid w:val="00157B62"/>
    <w:rsid w:val="001615FB"/>
    <w:rsid w:val="0016378B"/>
    <w:rsid w:val="00167F4C"/>
    <w:rsid w:val="00176411"/>
    <w:rsid w:val="0018287B"/>
    <w:rsid w:val="00182E9B"/>
    <w:rsid w:val="001868EB"/>
    <w:rsid w:val="00195BE8"/>
    <w:rsid w:val="001A0231"/>
    <w:rsid w:val="001A3DA7"/>
    <w:rsid w:val="001B361B"/>
    <w:rsid w:val="001B73E6"/>
    <w:rsid w:val="001C0DC3"/>
    <w:rsid w:val="001D2B01"/>
    <w:rsid w:val="001F3E24"/>
    <w:rsid w:val="00200E7D"/>
    <w:rsid w:val="002051B4"/>
    <w:rsid w:val="00207DBE"/>
    <w:rsid w:val="00214C83"/>
    <w:rsid w:val="0021625C"/>
    <w:rsid w:val="00227846"/>
    <w:rsid w:val="0023086B"/>
    <w:rsid w:val="00235981"/>
    <w:rsid w:val="002373B3"/>
    <w:rsid w:val="00237A51"/>
    <w:rsid w:val="00237D57"/>
    <w:rsid w:val="00251117"/>
    <w:rsid w:val="00263870"/>
    <w:rsid w:val="002759AE"/>
    <w:rsid w:val="00292D13"/>
    <w:rsid w:val="002A17BD"/>
    <w:rsid w:val="002A45EC"/>
    <w:rsid w:val="002A5ACE"/>
    <w:rsid w:val="002B0F87"/>
    <w:rsid w:val="002B40BE"/>
    <w:rsid w:val="002C09F6"/>
    <w:rsid w:val="002C0A94"/>
    <w:rsid w:val="002C3833"/>
    <w:rsid w:val="002D5195"/>
    <w:rsid w:val="002E0C5D"/>
    <w:rsid w:val="002E167D"/>
    <w:rsid w:val="002E1E82"/>
    <w:rsid w:val="002E24B5"/>
    <w:rsid w:val="002E5577"/>
    <w:rsid w:val="002F128E"/>
    <w:rsid w:val="002F3D81"/>
    <w:rsid w:val="002F4AAA"/>
    <w:rsid w:val="00303CBC"/>
    <w:rsid w:val="00324020"/>
    <w:rsid w:val="0032483B"/>
    <w:rsid w:val="00330769"/>
    <w:rsid w:val="00336222"/>
    <w:rsid w:val="00336A54"/>
    <w:rsid w:val="003426F3"/>
    <w:rsid w:val="00346DDB"/>
    <w:rsid w:val="00356D1F"/>
    <w:rsid w:val="00362D76"/>
    <w:rsid w:val="00366D2A"/>
    <w:rsid w:val="003833BF"/>
    <w:rsid w:val="0039017A"/>
    <w:rsid w:val="0039111C"/>
    <w:rsid w:val="003A0777"/>
    <w:rsid w:val="003A13AD"/>
    <w:rsid w:val="003A416F"/>
    <w:rsid w:val="003A6CCC"/>
    <w:rsid w:val="003C06B0"/>
    <w:rsid w:val="003C18F9"/>
    <w:rsid w:val="003E5BDF"/>
    <w:rsid w:val="003E6D87"/>
    <w:rsid w:val="003F420E"/>
    <w:rsid w:val="00401471"/>
    <w:rsid w:val="00402AEC"/>
    <w:rsid w:val="00433765"/>
    <w:rsid w:val="00437FC9"/>
    <w:rsid w:val="00446899"/>
    <w:rsid w:val="00453F2A"/>
    <w:rsid w:val="00455B1E"/>
    <w:rsid w:val="00456B99"/>
    <w:rsid w:val="0046592E"/>
    <w:rsid w:val="00474B04"/>
    <w:rsid w:val="004774E7"/>
    <w:rsid w:val="00485F82"/>
    <w:rsid w:val="004A1235"/>
    <w:rsid w:val="004A2EDE"/>
    <w:rsid w:val="004B185C"/>
    <w:rsid w:val="004B79B2"/>
    <w:rsid w:val="004C57F2"/>
    <w:rsid w:val="004F2A32"/>
    <w:rsid w:val="004F49B8"/>
    <w:rsid w:val="00506752"/>
    <w:rsid w:val="0050693C"/>
    <w:rsid w:val="005247A3"/>
    <w:rsid w:val="00532006"/>
    <w:rsid w:val="00546A16"/>
    <w:rsid w:val="005536C1"/>
    <w:rsid w:val="00561EBC"/>
    <w:rsid w:val="00566A10"/>
    <w:rsid w:val="0057111C"/>
    <w:rsid w:val="005750E2"/>
    <w:rsid w:val="005757EA"/>
    <w:rsid w:val="00582ACF"/>
    <w:rsid w:val="005B2212"/>
    <w:rsid w:val="005B6889"/>
    <w:rsid w:val="005D65EF"/>
    <w:rsid w:val="005E0FC6"/>
    <w:rsid w:val="00614280"/>
    <w:rsid w:val="00623693"/>
    <w:rsid w:val="00627951"/>
    <w:rsid w:val="00630C34"/>
    <w:rsid w:val="00630EB6"/>
    <w:rsid w:val="006460D0"/>
    <w:rsid w:val="00654AFD"/>
    <w:rsid w:val="00662AC1"/>
    <w:rsid w:val="006645EC"/>
    <w:rsid w:val="006736C9"/>
    <w:rsid w:val="00674A17"/>
    <w:rsid w:val="00682ACA"/>
    <w:rsid w:val="00692A8C"/>
    <w:rsid w:val="00694CFD"/>
    <w:rsid w:val="00695989"/>
    <w:rsid w:val="006A0354"/>
    <w:rsid w:val="006A3BD5"/>
    <w:rsid w:val="006B14DA"/>
    <w:rsid w:val="006B3864"/>
    <w:rsid w:val="006C3FF4"/>
    <w:rsid w:val="006D101D"/>
    <w:rsid w:val="006D14F8"/>
    <w:rsid w:val="006E0991"/>
    <w:rsid w:val="006E1E06"/>
    <w:rsid w:val="006E5755"/>
    <w:rsid w:val="006E6953"/>
    <w:rsid w:val="006F2D5A"/>
    <w:rsid w:val="006F76B3"/>
    <w:rsid w:val="007049E0"/>
    <w:rsid w:val="007302CA"/>
    <w:rsid w:val="00742B78"/>
    <w:rsid w:val="007435A5"/>
    <w:rsid w:val="007614D8"/>
    <w:rsid w:val="00764FC2"/>
    <w:rsid w:val="00765213"/>
    <w:rsid w:val="00791623"/>
    <w:rsid w:val="007B50AC"/>
    <w:rsid w:val="007C7065"/>
    <w:rsid w:val="007D6EEC"/>
    <w:rsid w:val="007E7EA8"/>
    <w:rsid w:val="007F111B"/>
    <w:rsid w:val="00801BB2"/>
    <w:rsid w:val="008057EE"/>
    <w:rsid w:val="00812C07"/>
    <w:rsid w:val="0081353C"/>
    <w:rsid w:val="0081533B"/>
    <w:rsid w:val="0082257E"/>
    <w:rsid w:val="00832C6F"/>
    <w:rsid w:val="00832EB4"/>
    <w:rsid w:val="00832F6F"/>
    <w:rsid w:val="00842867"/>
    <w:rsid w:val="0084415A"/>
    <w:rsid w:val="008550CD"/>
    <w:rsid w:val="008557ED"/>
    <w:rsid w:val="0087341A"/>
    <w:rsid w:val="008813C2"/>
    <w:rsid w:val="00881907"/>
    <w:rsid w:val="00882642"/>
    <w:rsid w:val="0089431C"/>
    <w:rsid w:val="00896E99"/>
    <w:rsid w:val="008A110D"/>
    <w:rsid w:val="008A1B4B"/>
    <w:rsid w:val="008A7F10"/>
    <w:rsid w:val="008C2111"/>
    <w:rsid w:val="008D6109"/>
    <w:rsid w:val="008D77B2"/>
    <w:rsid w:val="008E323D"/>
    <w:rsid w:val="008F3596"/>
    <w:rsid w:val="008F5FE5"/>
    <w:rsid w:val="00901BF2"/>
    <w:rsid w:val="00906768"/>
    <w:rsid w:val="00912C57"/>
    <w:rsid w:val="00930EBA"/>
    <w:rsid w:val="00933E63"/>
    <w:rsid w:val="00945336"/>
    <w:rsid w:val="00966C0A"/>
    <w:rsid w:val="0097618A"/>
    <w:rsid w:val="00983E68"/>
    <w:rsid w:val="00994A76"/>
    <w:rsid w:val="00995F23"/>
    <w:rsid w:val="009B2C43"/>
    <w:rsid w:val="009B7AE1"/>
    <w:rsid w:val="009B7F5B"/>
    <w:rsid w:val="009C0ABC"/>
    <w:rsid w:val="009C0ED6"/>
    <w:rsid w:val="009C3A6A"/>
    <w:rsid w:val="009D3305"/>
    <w:rsid w:val="009D7AED"/>
    <w:rsid w:val="009E6974"/>
    <w:rsid w:val="00A03AD3"/>
    <w:rsid w:val="00A03ECB"/>
    <w:rsid w:val="00A12444"/>
    <w:rsid w:val="00A158AA"/>
    <w:rsid w:val="00A201D1"/>
    <w:rsid w:val="00A30E0B"/>
    <w:rsid w:val="00A346FB"/>
    <w:rsid w:val="00A42BD3"/>
    <w:rsid w:val="00A55702"/>
    <w:rsid w:val="00A60598"/>
    <w:rsid w:val="00A66DBA"/>
    <w:rsid w:val="00A676AD"/>
    <w:rsid w:val="00A727C2"/>
    <w:rsid w:val="00A72CE8"/>
    <w:rsid w:val="00A76192"/>
    <w:rsid w:val="00AA2806"/>
    <w:rsid w:val="00AB3F46"/>
    <w:rsid w:val="00AB4571"/>
    <w:rsid w:val="00AC3E90"/>
    <w:rsid w:val="00AE1C8E"/>
    <w:rsid w:val="00AF05D3"/>
    <w:rsid w:val="00B02B0F"/>
    <w:rsid w:val="00B07B83"/>
    <w:rsid w:val="00B12DA3"/>
    <w:rsid w:val="00B1447C"/>
    <w:rsid w:val="00B16CA8"/>
    <w:rsid w:val="00B17D0F"/>
    <w:rsid w:val="00B405AC"/>
    <w:rsid w:val="00B500D0"/>
    <w:rsid w:val="00B50734"/>
    <w:rsid w:val="00B525B3"/>
    <w:rsid w:val="00B62AF9"/>
    <w:rsid w:val="00B77D95"/>
    <w:rsid w:val="00B8242F"/>
    <w:rsid w:val="00B90E64"/>
    <w:rsid w:val="00B915FB"/>
    <w:rsid w:val="00B91FEB"/>
    <w:rsid w:val="00BA729C"/>
    <w:rsid w:val="00BB5FEF"/>
    <w:rsid w:val="00BD3FB7"/>
    <w:rsid w:val="00BE0A20"/>
    <w:rsid w:val="00BE3ADA"/>
    <w:rsid w:val="00BE40AE"/>
    <w:rsid w:val="00BF1243"/>
    <w:rsid w:val="00BF47EF"/>
    <w:rsid w:val="00C20A41"/>
    <w:rsid w:val="00C254C8"/>
    <w:rsid w:val="00C262C2"/>
    <w:rsid w:val="00C27CD2"/>
    <w:rsid w:val="00C32390"/>
    <w:rsid w:val="00C34060"/>
    <w:rsid w:val="00C362F4"/>
    <w:rsid w:val="00C462EF"/>
    <w:rsid w:val="00C50767"/>
    <w:rsid w:val="00C541D5"/>
    <w:rsid w:val="00C627DC"/>
    <w:rsid w:val="00C7715A"/>
    <w:rsid w:val="00C81E84"/>
    <w:rsid w:val="00CA4769"/>
    <w:rsid w:val="00CB0309"/>
    <w:rsid w:val="00CB5153"/>
    <w:rsid w:val="00CC09FB"/>
    <w:rsid w:val="00CC4176"/>
    <w:rsid w:val="00CE0957"/>
    <w:rsid w:val="00CE13FC"/>
    <w:rsid w:val="00CE36B8"/>
    <w:rsid w:val="00CE6BF0"/>
    <w:rsid w:val="00CF349D"/>
    <w:rsid w:val="00D0389A"/>
    <w:rsid w:val="00D066B3"/>
    <w:rsid w:val="00D21082"/>
    <w:rsid w:val="00D254BB"/>
    <w:rsid w:val="00D27BE0"/>
    <w:rsid w:val="00D338D9"/>
    <w:rsid w:val="00D353A0"/>
    <w:rsid w:val="00D35A90"/>
    <w:rsid w:val="00D3618A"/>
    <w:rsid w:val="00D374F1"/>
    <w:rsid w:val="00D413B3"/>
    <w:rsid w:val="00D41818"/>
    <w:rsid w:val="00D41EE2"/>
    <w:rsid w:val="00D42B67"/>
    <w:rsid w:val="00D458C9"/>
    <w:rsid w:val="00D47EEF"/>
    <w:rsid w:val="00D630A5"/>
    <w:rsid w:val="00D70095"/>
    <w:rsid w:val="00D84E02"/>
    <w:rsid w:val="00D862A3"/>
    <w:rsid w:val="00D972D2"/>
    <w:rsid w:val="00DA0111"/>
    <w:rsid w:val="00DA0427"/>
    <w:rsid w:val="00DB20E4"/>
    <w:rsid w:val="00DB7F86"/>
    <w:rsid w:val="00DC5D2C"/>
    <w:rsid w:val="00DF0296"/>
    <w:rsid w:val="00DF1A32"/>
    <w:rsid w:val="00DF1B43"/>
    <w:rsid w:val="00DF3DC8"/>
    <w:rsid w:val="00E01F2B"/>
    <w:rsid w:val="00E11D06"/>
    <w:rsid w:val="00E12B12"/>
    <w:rsid w:val="00E16E2F"/>
    <w:rsid w:val="00E211F8"/>
    <w:rsid w:val="00E279C3"/>
    <w:rsid w:val="00E42962"/>
    <w:rsid w:val="00E7360A"/>
    <w:rsid w:val="00E84E13"/>
    <w:rsid w:val="00E937C7"/>
    <w:rsid w:val="00E94A19"/>
    <w:rsid w:val="00E94EEE"/>
    <w:rsid w:val="00EA0D52"/>
    <w:rsid w:val="00EB5CAC"/>
    <w:rsid w:val="00EC2446"/>
    <w:rsid w:val="00EE3347"/>
    <w:rsid w:val="00EF0A29"/>
    <w:rsid w:val="00EF76BB"/>
    <w:rsid w:val="00F04CDB"/>
    <w:rsid w:val="00F12CD9"/>
    <w:rsid w:val="00F15625"/>
    <w:rsid w:val="00F25915"/>
    <w:rsid w:val="00F35E1D"/>
    <w:rsid w:val="00F45110"/>
    <w:rsid w:val="00F56A31"/>
    <w:rsid w:val="00F70027"/>
    <w:rsid w:val="00F70BB4"/>
    <w:rsid w:val="00F81B56"/>
    <w:rsid w:val="00F92CDF"/>
    <w:rsid w:val="00F96AE4"/>
    <w:rsid w:val="00FA5A04"/>
    <w:rsid w:val="00FD17AC"/>
    <w:rsid w:val="00FE25B4"/>
    <w:rsid w:val="00FE7996"/>
    <w:rsid w:val="00FF07F5"/>
    <w:rsid w:val="00FF6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C581F61-6FC4-4576-AF75-5AB8D196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43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9431C"/>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76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411"/>
  </w:style>
  <w:style w:type="paragraph" w:styleId="Footer">
    <w:name w:val="footer"/>
    <w:basedOn w:val="Normal"/>
    <w:link w:val="FooterChar"/>
    <w:uiPriority w:val="99"/>
    <w:unhideWhenUsed/>
    <w:rsid w:val="00176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411"/>
  </w:style>
  <w:style w:type="character" w:styleId="Hyperlink">
    <w:name w:val="Hyperlink"/>
    <w:basedOn w:val="DefaultParagraphFont"/>
    <w:uiPriority w:val="99"/>
    <w:rsid w:val="00C541D5"/>
    <w:rPr>
      <w:color w:val="0563C1" w:themeColor="hyperlink"/>
      <w:u w:val="single"/>
    </w:rPr>
  </w:style>
  <w:style w:type="table" w:styleId="TableGrid">
    <w:name w:val="Table Grid"/>
    <w:basedOn w:val="TableNormal"/>
    <w:uiPriority w:val="39"/>
    <w:rsid w:val="00D41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4A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A76"/>
    <w:rPr>
      <w:rFonts w:ascii="Segoe UI" w:hAnsi="Segoe UI" w:cs="Segoe UI"/>
      <w:sz w:val="18"/>
      <w:szCs w:val="18"/>
    </w:rPr>
  </w:style>
  <w:style w:type="paragraph" w:customStyle="1" w:styleId="Default">
    <w:name w:val="Default"/>
    <w:rsid w:val="00CE36B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0218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7699">
      <w:bodyDiv w:val="1"/>
      <w:marLeft w:val="0"/>
      <w:marRight w:val="0"/>
      <w:marTop w:val="0"/>
      <w:marBottom w:val="0"/>
      <w:divBdr>
        <w:top w:val="none" w:sz="0" w:space="0" w:color="auto"/>
        <w:left w:val="none" w:sz="0" w:space="0" w:color="auto"/>
        <w:bottom w:val="none" w:sz="0" w:space="0" w:color="auto"/>
        <w:right w:val="none" w:sz="0" w:space="0" w:color="auto"/>
      </w:divBdr>
    </w:div>
    <w:div w:id="191891659">
      <w:bodyDiv w:val="1"/>
      <w:marLeft w:val="0"/>
      <w:marRight w:val="0"/>
      <w:marTop w:val="0"/>
      <w:marBottom w:val="0"/>
      <w:divBdr>
        <w:top w:val="none" w:sz="0" w:space="0" w:color="auto"/>
        <w:left w:val="none" w:sz="0" w:space="0" w:color="auto"/>
        <w:bottom w:val="none" w:sz="0" w:space="0" w:color="auto"/>
        <w:right w:val="none" w:sz="0" w:space="0" w:color="auto"/>
      </w:divBdr>
      <w:divsChild>
        <w:div w:id="123624531">
          <w:marLeft w:val="144"/>
          <w:marRight w:val="0"/>
          <w:marTop w:val="240"/>
          <w:marBottom w:val="40"/>
          <w:divBdr>
            <w:top w:val="none" w:sz="0" w:space="0" w:color="auto"/>
            <w:left w:val="none" w:sz="0" w:space="0" w:color="auto"/>
            <w:bottom w:val="none" w:sz="0" w:space="0" w:color="auto"/>
            <w:right w:val="none" w:sz="0" w:space="0" w:color="auto"/>
          </w:divBdr>
        </w:div>
      </w:divsChild>
    </w:div>
    <w:div w:id="250970011">
      <w:bodyDiv w:val="1"/>
      <w:marLeft w:val="0"/>
      <w:marRight w:val="0"/>
      <w:marTop w:val="0"/>
      <w:marBottom w:val="0"/>
      <w:divBdr>
        <w:top w:val="none" w:sz="0" w:space="0" w:color="auto"/>
        <w:left w:val="none" w:sz="0" w:space="0" w:color="auto"/>
        <w:bottom w:val="none" w:sz="0" w:space="0" w:color="auto"/>
        <w:right w:val="none" w:sz="0" w:space="0" w:color="auto"/>
      </w:divBdr>
      <w:divsChild>
        <w:div w:id="1582255256">
          <w:marLeft w:val="1166"/>
          <w:marRight w:val="0"/>
          <w:marTop w:val="134"/>
          <w:marBottom w:val="0"/>
          <w:divBdr>
            <w:top w:val="none" w:sz="0" w:space="0" w:color="auto"/>
            <w:left w:val="none" w:sz="0" w:space="0" w:color="auto"/>
            <w:bottom w:val="none" w:sz="0" w:space="0" w:color="auto"/>
            <w:right w:val="none" w:sz="0" w:space="0" w:color="auto"/>
          </w:divBdr>
        </w:div>
        <w:div w:id="333731064">
          <w:marLeft w:val="1166"/>
          <w:marRight w:val="0"/>
          <w:marTop w:val="134"/>
          <w:marBottom w:val="0"/>
          <w:divBdr>
            <w:top w:val="none" w:sz="0" w:space="0" w:color="auto"/>
            <w:left w:val="none" w:sz="0" w:space="0" w:color="auto"/>
            <w:bottom w:val="none" w:sz="0" w:space="0" w:color="auto"/>
            <w:right w:val="none" w:sz="0" w:space="0" w:color="auto"/>
          </w:divBdr>
        </w:div>
        <w:div w:id="241524112">
          <w:marLeft w:val="1166"/>
          <w:marRight w:val="0"/>
          <w:marTop w:val="134"/>
          <w:marBottom w:val="0"/>
          <w:divBdr>
            <w:top w:val="none" w:sz="0" w:space="0" w:color="auto"/>
            <w:left w:val="none" w:sz="0" w:space="0" w:color="auto"/>
            <w:bottom w:val="none" w:sz="0" w:space="0" w:color="auto"/>
            <w:right w:val="none" w:sz="0" w:space="0" w:color="auto"/>
          </w:divBdr>
        </w:div>
      </w:divsChild>
    </w:div>
    <w:div w:id="487550070">
      <w:bodyDiv w:val="1"/>
      <w:marLeft w:val="0"/>
      <w:marRight w:val="0"/>
      <w:marTop w:val="0"/>
      <w:marBottom w:val="0"/>
      <w:divBdr>
        <w:top w:val="none" w:sz="0" w:space="0" w:color="auto"/>
        <w:left w:val="none" w:sz="0" w:space="0" w:color="auto"/>
        <w:bottom w:val="none" w:sz="0" w:space="0" w:color="auto"/>
        <w:right w:val="none" w:sz="0" w:space="0" w:color="auto"/>
      </w:divBdr>
      <w:divsChild>
        <w:div w:id="1177115281">
          <w:marLeft w:val="562"/>
          <w:marRight w:val="0"/>
          <w:marTop w:val="240"/>
          <w:marBottom w:val="40"/>
          <w:divBdr>
            <w:top w:val="none" w:sz="0" w:space="0" w:color="auto"/>
            <w:left w:val="none" w:sz="0" w:space="0" w:color="auto"/>
            <w:bottom w:val="none" w:sz="0" w:space="0" w:color="auto"/>
            <w:right w:val="none" w:sz="0" w:space="0" w:color="auto"/>
          </w:divBdr>
        </w:div>
      </w:divsChild>
    </w:div>
    <w:div w:id="621611922">
      <w:bodyDiv w:val="1"/>
      <w:marLeft w:val="0"/>
      <w:marRight w:val="0"/>
      <w:marTop w:val="0"/>
      <w:marBottom w:val="0"/>
      <w:divBdr>
        <w:top w:val="none" w:sz="0" w:space="0" w:color="auto"/>
        <w:left w:val="none" w:sz="0" w:space="0" w:color="auto"/>
        <w:bottom w:val="none" w:sz="0" w:space="0" w:color="auto"/>
        <w:right w:val="none" w:sz="0" w:space="0" w:color="auto"/>
      </w:divBdr>
      <w:divsChild>
        <w:div w:id="484711717">
          <w:marLeft w:val="706"/>
          <w:marRight w:val="0"/>
          <w:marTop w:val="40"/>
          <w:marBottom w:val="240"/>
          <w:divBdr>
            <w:top w:val="none" w:sz="0" w:space="0" w:color="auto"/>
            <w:left w:val="none" w:sz="0" w:space="0" w:color="auto"/>
            <w:bottom w:val="none" w:sz="0" w:space="0" w:color="auto"/>
            <w:right w:val="none" w:sz="0" w:space="0" w:color="auto"/>
          </w:divBdr>
        </w:div>
      </w:divsChild>
    </w:div>
    <w:div w:id="711345939">
      <w:bodyDiv w:val="1"/>
      <w:marLeft w:val="0"/>
      <w:marRight w:val="0"/>
      <w:marTop w:val="0"/>
      <w:marBottom w:val="0"/>
      <w:divBdr>
        <w:top w:val="none" w:sz="0" w:space="0" w:color="auto"/>
        <w:left w:val="none" w:sz="0" w:space="0" w:color="auto"/>
        <w:bottom w:val="none" w:sz="0" w:space="0" w:color="auto"/>
        <w:right w:val="none" w:sz="0" w:space="0" w:color="auto"/>
      </w:divBdr>
      <w:divsChild>
        <w:div w:id="242110569">
          <w:marLeft w:val="562"/>
          <w:marRight w:val="0"/>
          <w:marTop w:val="240"/>
          <w:marBottom w:val="40"/>
          <w:divBdr>
            <w:top w:val="none" w:sz="0" w:space="0" w:color="auto"/>
            <w:left w:val="none" w:sz="0" w:space="0" w:color="auto"/>
            <w:bottom w:val="none" w:sz="0" w:space="0" w:color="auto"/>
            <w:right w:val="none" w:sz="0" w:space="0" w:color="auto"/>
          </w:divBdr>
        </w:div>
        <w:div w:id="1441217695">
          <w:marLeft w:val="562"/>
          <w:marRight w:val="0"/>
          <w:marTop w:val="240"/>
          <w:marBottom w:val="40"/>
          <w:divBdr>
            <w:top w:val="none" w:sz="0" w:space="0" w:color="auto"/>
            <w:left w:val="none" w:sz="0" w:space="0" w:color="auto"/>
            <w:bottom w:val="none" w:sz="0" w:space="0" w:color="auto"/>
            <w:right w:val="none" w:sz="0" w:space="0" w:color="auto"/>
          </w:divBdr>
        </w:div>
      </w:divsChild>
    </w:div>
    <w:div w:id="912357541">
      <w:bodyDiv w:val="1"/>
      <w:marLeft w:val="0"/>
      <w:marRight w:val="0"/>
      <w:marTop w:val="0"/>
      <w:marBottom w:val="0"/>
      <w:divBdr>
        <w:top w:val="none" w:sz="0" w:space="0" w:color="auto"/>
        <w:left w:val="none" w:sz="0" w:space="0" w:color="auto"/>
        <w:bottom w:val="none" w:sz="0" w:space="0" w:color="auto"/>
        <w:right w:val="none" w:sz="0" w:space="0" w:color="auto"/>
      </w:divBdr>
      <w:divsChild>
        <w:div w:id="1308971619">
          <w:marLeft w:val="144"/>
          <w:marRight w:val="0"/>
          <w:marTop w:val="240"/>
          <w:marBottom w:val="40"/>
          <w:divBdr>
            <w:top w:val="none" w:sz="0" w:space="0" w:color="auto"/>
            <w:left w:val="none" w:sz="0" w:space="0" w:color="auto"/>
            <w:bottom w:val="none" w:sz="0" w:space="0" w:color="auto"/>
            <w:right w:val="none" w:sz="0" w:space="0" w:color="auto"/>
          </w:divBdr>
        </w:div>
        <w:div w:id="383022740">
          <w:marLeft w:val="144"/>
          <w:marRight w:val="0"/>
          <w:marTop w:val="240"/>
          <w:marBottom w:val="40"/>
          <w:divBdr>
            <w:top w:val="none" w:sz="0" w:space="0" w:color="auto"/>
            <w:left w:val="none" w:sz="0" w:space="0" w:color="auto"/>
            <w:bottom w:val="none" w:sz="0" w:space="0" w:color="auto"/>
            <w:right w:val="none" w:sz="0" w:space="0" w:color="auto"/>
          </w:divBdr>
        </w:div>
      </w:divsChild>
    </w:div>
    <w:div w:id="1008217166">
      <w:bodyDiv w:val="1"/>
      <w:marLeft w:val="0"/>
      <w:marRight w:val="0"/>
      <w:marTop w:val="0"/>
      <w:marBottom w:val="0"/>
      <w:divBdr>
        <w:top w:val="none" w:sz="0" w:space="0" w:color="auto"/>
        <w:left w:val="none" w:sz="0" w:space="0" w:color="auto"/>
        <w:bottom w:val="none" w:sz="0" w:space="0" w:color="auto"/>
        <w:right w:val="none" w:sz="0" w:space="0" w:color="auto"/>
      </w:divBdr>
      <w:divsChild>
        <w:div w:id="1729915066">
          <w:marLeft w:val="576"/>
          <w:marRight w:val="0"/>
          <w:marTop w:val="240"/>
          <w:marBottom w:val="40"/>
          <w:divBdr>
            <w:top w:val="none" w:sz="0" w:space="0" w:color="auto"/>
            <w:left w:val="none" w:sz="0" w:space="0" w:color="auto"/>
            <w:bottom w:val="none" w:sz="0" w:space="0" w:color="auto"/>
            <w:right w:val="none" w:sz="0" w:space="0" w:color="auto"/>
          </w:divBdr>
        </w:div>
        <w:div w:id="822740603">
          <w:marLeft w:val="576"/>
          <w:marRight w:val="0"/>
          <w:marTop w:val="240"/>
          <w:marBottom w:val="40"/>
          <w:divBdr>
            <w:top w:val="none" w:sz="0" w:space="0" w:color="auto"/>
            <w:left w:val="none" w:sz="0" w:space="0" w:color="auto"/>
            <w:bottom w:val="none" w:sz="0" w:space="0" w:color="auto"/>
            <w:right w:val="none" w:sz="0" w:space="0" w:color="auto"/>
          </w:divBdr>
        </w:div>
        <w:div w:id="572010574">
          <w:marLeft w:val="576"/>
          <w:marRight w:val="0"/>
          <w:marTop w:val="240"/>
          <w:marBottom w:val="40"/>
          <w:divBdr>
            <w:top w:val="none" w:sz="0" w:space="0" w:color="auto"/>
            <w:left w:val="none" w:sz="0" w:space="0" w:color="auto"/>
            <w:bottom w:val="none" w:sz="0" w:space="0" w:color="auto"/>
            <w:right w:val="none" w:sz="0" w:space="0" w:color="auto"/>
          </w:divBdr>
        </w:div>
        <w:div w:id="1057509663">
          <w:marLeft w:val="576"/>
          <w:marRight w:val="0"/>
          <w:marTop w:val="240"/>
          <w:marBottom w:val="40"/>
          <w:divBdr>
            <w:top w:val="none" w:sz="0" w:space="0" w:color="auto"/>
            <w:left w:val="none" w:sz="0" w:space="0" w:color="auto"/>
            <w:bottom w:val="none" w:sz="0" w:space="0" w:color="auto"/>
            <w:right w:val="none" w:sz="0" w:space="0" w:color="auto"/>
          </w:divBdr>
        </w:div>
        <w:div w:id="1438938595">
          <w:marLeft w:val="576"/>
          <w:marRight w:val="0"/>
          <w:marTop w:val="240"/>
          <w:marBottom w:val="40"/>
          <w:divBdr>
            <w:top w:val="none" w:sz="0" w:space="0" w:color="auto"/>
            <w:left w:val="none" w:sz="0" w:space="0" w:color="auto"/>
            <w:bottom w:val="none" w:sz="0" w:space="0" w:color="auto"/>
            <w:right w:val="none" w:sz="0" w:space="0" w:color="auto"/>
          </w:divBdr>
        </w:div>
      </w:divsChild>
    </w:div>
    <w:div w:id="1162812116">
      <w:bodyDiv w:val="1"/>
      <w:marLeft w:val="0"/>
      <w:marRight w:val="0"/>
      <w:marTop w:val="0"/>
      <w:marBottom w:val="0"/>
      <w:divBdr>
        <w:top w:val="none" w:sz="0" w:space="0" w:color="auto"/>
        <w:left w:val="none" w:sz="0" w:space="0" w:color="auto"/>
        <w:bottom w:val="none" w:sz="0" w:space="0" w:color="auto"/>
        <w:right w:val="none" w:sz="0" w:space="0" w:color="auto"/>
      </w:divBdr>
      <w:divsChild>
        <w:div w:id="189338156">
          <w:marLeft w:val="0"/>
          <w:marRight w:val="0"/>
          <w:marTop w:val="0"/>
          <w:marBottom w:val="240"/>
          <w:divBdr>
            <w:top w:val="none" w:sz="0" w:space="0" w:color="auto"/>
            <w:left w:val="none" w:sz="0" w:space="0" w:color="auto"/>
            <w:bottom w:val="none" w:sz="0" w:space="0" w:color="auto"/>
            <w:right w:val="none" w:sz="0" w:space="0" w:color="auto"/>
          </w:divBdr>
        </w:div>
        <w:div w:id="283734542">
          <w:marLeft w:val="0"/>
          <w:marRight w:val="0"/>
          <w:marTop w:val="0"/>
          <w:marBottom w:val="240"/>
          <w:divBdr>
            <w:top w:val="none" w:sz="0" w:space="0" w:color="auto"/>
            <w:left w:val="none" w:sz="0" w:space="0" w:color="auto"/>
            <w:bottom w:val="none" w:sz="0" w:space="0" w:color="auto"/>
            <w:right w:val="none" w:sz="0" w:space="0" w:color="auto"/>
          </w:divBdr>
        </w:div>
        <w:div w:id="620066983">
          <w:marLeft w:val="0"/>
          <w:marRight w:val="0"/>
          <w:marTop w:val="0"/>
          <w:marBottom w:val="240"/>
          <w:divBdr>
            <w:top w:val="none" w:sz="0" w:space="0" w:color="auto"/>
            <w:left w:val="none" w:sz="0" w:space="0" w:color="auto"/>
            <w:bottom w:val="none" w:sz="0" w:space="0" w:color="auto"/>
            <w:right w:val="none" w:sz="0" w:space="0" w:color="auto"/>
          </w:divBdr>
        </w:div>
      </w:divsChild>
    </w:div>
    <w:div w:id="1527402671">
      <w:bodyDiv w:val="1"/>
      <w:marLeft w:val="0"/>
      <w:marRight w:val="0"/>
      <w:marTop w:val="0"/>
      <w:marBottom w:val="0"/>
      <w:divBdr>
        <w:top w:val="none" w:sz="0" w:space="0" w:color="auto"/>
        <w:left w:val="none" w:sz="0" w:space="0" w:color="auto"/>
        <w:bottom w:val="none" w:sz="0" w:space="0" w:color="auto"/>
        <w:right w:val="none" w:sz="0" w:space="0" w:color="auto"/>
      </w:divBdr>
    </w:div>
    <w:div w:id="1538424512">
      <w:bodyDiv w:val="1"/>
      <w:marLeft w:val="0"/>
      <w:marRight w:val="0"/>
      <w:marTop w:val="0"/>
      <w:marBottom w:val="0"/>
      <w:divBdr>
        <w:top w:val="none" w:sz="0" w:space="0" w:color="auto"/>
        <w:left w:val="none" w:sz="0" w:space="0" w:color="auto"/>
        <w:bottom w:val="none" w:sz="0" w:space="0" w:color="auto"/>
        <w:right w:val="none" w:sz="0" w:space="0" w:color="auto"/>
      </w:divBdr>
      <w:divsChild>
        <w:div w:id="2064868607">
          <w:marLeft w:val="720"/>
          <w:marRight w:val="0"/>
          <w:marTop w:val="240"/>
          <w:marBottom w:val="40"/>
          <w:divBdr>
            <w:top w:val="none" w:sz="0" w:space="0" w:color="auto"/>
            <w:left w:val="none" w:sz="0" w:space="0" w:color="auto"/>
            <w:bottom w:val="none" w:sz="0" w:space="0" w:color="auto"/>
            <w:right w:val="none" w:sz="0" w:space="0" w:color="auto"/>
          </w:divBdr>
        </w:div>
        <w:div w:id="1298609525">
          <w:marLeft w:val="720"/>
          <w:marRight w:val="0"/>
          <w:marTop w:val="240"/>
          <w:marBottom w:val="40"/>
          <w:divBdr>
            <w:top w:val="none" w:sz="0" w:space="0" w:color="auto"/>
            <w:left w:val="none" w:sz="0" w:space="0" w:color="auto"/>
            <w:bottom w:val="none" w:sz="0" w:space="0" w:color="auto"/>
            <w:right w:val="none" w:sz="0" w:space="0" w:color="auto"/>
          </w:divBdr>
        </w:div>
        <w:div w:id="1554922500">
          <w:marLeft w:val="720"/>
          <w:marRight w:val="0"/>
          <w:marTop w:val="240"/>
          <w:marBottom w:val="40"/>
          <w:divBdr>
            <w:top w:val="none" w:sz="0" w:space="0" w:color="auto"/>
            <w:left w:val="none" w:sz="0" w:space="0" w:color="auto"/>
            <w:bottom w:val="none" w:sz="0" w:space="0" w:color="auto"/>
            <w:right w:val="none" w:sz="0" w:space="0" w:color="auto"/>
          </w:divBdr>
        </w:div>
        <w:div w:id="736977872">
          <w:marLeft w:val="720"/>
          <w:marRight w:val="0"/>
          <w:marTop w:val="240"/>
          <w:marBottom w:val="40"/>
          <w:divBdr>
            <w:top w:val="none" w:sz="0" w:space="0" w:color="auto"/>
            <w:left w:val="none" w:sz="0" w:space="0" w:color="auto"/>
            <w:bottom w:val="none" w:sz="0" w:space="0" w:color="auto"/>
            <w:right w:val="none" w:sz="0" w:space="0" w:color="auto"/>
          </w:divBdr>
        </w:div>
        <w:div w:id="639264960">
          <w:marLeft w:val="720"/>
          <w:marRight w:val="0"/>
          <w:marTop w:val="240"/>
          <w:marBottom w:val="40"/>
          <w:divBdr>
            <w:top w:val="none" w:sz="0" w:space="0" w:color="auto"/>
            <w:left w:val="none" w:sz="0" w:space="0" w:color="auto"/>
            <w:bottom w:val="none" w:sz="0" w:space="0" w:color="auto"/>
            <w:right w:val="none" w:sz="0" w:space="0" w:color="auto"/>
          </w:divBdr>
        </w:div>
        <w:div w:id="2105803628">
          <w:marLeft w:val="720"/>
          <w:marRight w:val="0"/>
          <w:marTop w:val="240"/>
          <w:marBottom w:val="40"/>
          <w:divBdr>
            <w:top w:val="none" w:sz="0" w:space="0" w:color="auto"/>
            <w:left w:val="none" w:sz="0" w:space="0" w:color="auto"/>
            <w:bottom w:val="none" w:sz="0" w:space="0" w:color="auto"/>
            <w:right w:val="none" w:sz="0" w:space="0" w:color="auto"/>
          </w:divBdr>
        </w:div>
      </w:divsChild>
    </w:div>
    <w:div w:id="1584796912">
      <w:bodyDiv w:val="1"/>
      <w:marLeft w:val="0"/>
      <w:marRight w:val="0"/>
      <w:marTop w:val="0"/>
      <w:marBottom w:val="0"/>
      <w:divBdr>
        <w:top w:val="none" w:sz="0" w:space="0" w:color="auto"/>
        <w:left w:val="none" w:sz="0" w:space="0" w:color="auto"/>
        <w:bottom w:val="none" w:sz="0" w:space="0" w:color="auto"/>
        <w:right w:val="none" w:sz="0" w:space="0" w:color="auto"/>
      </w:divBdr>
      <w:divsChild>
        <w:div w:id="221184433">
          <w:marLeft w:val="706"/>
          <w:marRight w:val="0"/>
          <w:marTop w:val="40"/>
          <w:marBottom w:val="240"/>
          <w:divBdr>
            <w:top w:val="none" w:sz="0" w:space="0" w:color="auto"/>
            <w:left w:val="none" w:sz="0" w:space="0" w:color="auto"/>
            <w:bottom w:val="none" w:sz="0" w:space="0" w:color="auto"/>
            <w:right w:val="none" w:sz="0" w:space="0" w:color="auto"/>
          </w:divBdr>
        </w:div>
      </w:divsChild>
    </w:div>
    <w:div w:id="1699239673">
      <w:bodyDiv w:val="1"/>
      <w:marLeft w:val="0"/>
      <w:marRight w:val="0"/>
      <w:marTop w:val="0"/>
      <w:marBottom w:val="0"/>
      <w:divBdr>
        <w:top w:val="none" w:sz="0" w:space="0" w:color="auto"/>
        <w:left w:val="none" w:sz="0" w:space="0" w:color="auto"/>
        <w:bottom w:val="none" w:sz="0" w:space="0" w:color="auto"/>
        <w:right w:val="none" w:sz="0" w:space="0" w:color="auto"/>
      </w:divBdr>
      <w:divsChild>
        <w:div w:id="2113890265">
          <w:marLeft w:val="720"/>
          <w:marRight w:val="0"/>
          <w:marTop w:val="240"/>
          <w:marBottom w:val="40"/>
          <w:divBdr>
            <w:top w:val="none" w:sz="0" w:space="0" w:color="auto"/>
            <w:left w:val="none" w:sz="0" w:space="0" w:color="auto"/>
            <w:bottom w:val="none" w:sz="0" w:space="0" w:color="auto"/>
            <w:right w:val="none" w:sz="0" w:space="0" w:color="auto"/>
          </w:divBdr>
        </w:div>
        <w:div w:id="1358189911">
          <w:marLeft w:val="720"/>
          <w:marRight w:val="0"/>
          <w:marTop w:val="240"/>
          <w:marBottom w:val="40"/>
          <w:divBdr>
            <w:top w:val="none" w:sz="0" w:space="0" w:color="auto"/>
            <w:left w:val="none" w:sz="0" w:space="0" w:color="auto"/>
            <w:bottom w:val="none" w:sz="0" w:space="0" w:color="auto"/>
            <w:right w:val="none" w:sz="0" w:space="0" w:color="auto"/>
          </w:divBdr>
        </w:div>
        <w:div w:id="5637203">
          <w:marLeft w:val="720"/>
          <w:marRight w:val="0"/>
          <w:marTop w:val="240"/>
          <w:marBottom w:val="40"/>
          <w:divBdr>
            <w:top w:val="none" w:sz="0" w:space="0" w:color="auto"/>
            <w:left w:val="none" w:sz="0" w:space="0" w:color="auto"/>
            <w:bottom w:val="none" w:sz="0" w:space="0" w:color="auto"/>
            <w:right w:val="none" w:sz="0" w:space="0" w:color="auto"/>
          </w:divBdr>
        </w:div>
        <w:div w:id="2087454222">
          <w:marLeft w:val="720"/>
          <w:marRight w:val="0"/>
          <w:marTop w:val="240"/>
          <w:marBottom w:val="40"/>
          <w:divBdr>
            <w:top w:val="none" w:sz="0" w:space="0" w:color="auto"/>
            <w:left w:val="none" w:sz="0" w:space="0" w:color="auto"/>
            <w:bottom w:val="none" w:sz="0" w:space="0" w:color="auto"/>
            <w:right w:val="none" w:sz="0" w:space="0" w:color="auto"/>
          </w:divBdr>
        </w:div>
        <w:div w:id="1926575760">
          <w:marLeft w:val="720"/>
          <w:marRight w:val="0"/>
          <w:marTop w:val="240"/>
          <w:marBottom w:val="40"/>
          <w:divBdr>
            <w:top w:val="none" w:sz="0" w:space="0" w:color="auto"/>
            <w:left w:val="none" w:sz="0" w:space="0" w:color="auto"/>
            <w:bottom w:val="none" w:sz="0" w:space="0" w:color="auto"/>
            <w:right w:val="none" w:sz="0" w:space="0" w:color="auto"/>
          </w:divBdr>
        </w:div>
        <w:div w:id="1214661726">
          <w:marLeft w:val="720"/>
          <w:marRight w:val="0"/>
          <w:marTop w:val="240"/>
          <w:marBottom w:val="40"/>
          <w:divBdr>
            <w:top w:val="none" w:sz="0" w:space="0" w:color="auto"/>
            <w:left w:val="none" w:sz="0" w:space="0" w:color="auto"/>
            <w:bottom w:val="none" w:sz="0" w:space="0" w:color="auto"/>
            <w:right w:val="none" w:sz="0" w:space="0" w:color="auto"/>
          </w:divBdr>
        </w:div>
      </w:divsChild>
    </w:div>
    <w:div w:id="1991010192">
      <w:bodyDiv w:val="1"/>
      <w:marLeft w:val="0"/>
      <w:marRight w:val="0"/>
      <w:marTop w:val="0"/>
      <w:marBottom w:val="0"/>
      <w:divBdr>
        <w:top w:val="none" w:sz="0" w:space="0" w:color="auto"/>
        <w:left w:val="none" w:sz="0" w:space="0" w:color="auto"/>
        <w:bottom w:val="none" w:sz="0" w:space="0" w:color="auto"/>
        <w:right w:val="none" w:sz="0" w:space="0" w:color="auto"/>
      </w:divBdr>
      <w:divsChild>
        <w:div w:id="1227840191">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evaluations.nelsonthornes.com/NT3/RootRepository/ContentPackages/370/AQA_AS_BIOLOGY_Evaluation/product/bio_as_ch03_pg53_fig1.jpg" TargetMode="External"/><Relationship Id="rId26" Type="http://schemas.openxmlformats.org/officeDocument/2006/relationships/hyperlink" Target="https://www.youtube.com/watch?v=5KOkt9dyN1w" TargetMode="External"/><Relationship Id="rId39" Type="http://schemas.openxmlformats.org/officeDocument/2006/relationships/image" Target="media/image23.jpeg"/><Relationship Id="rId21" Type="http://schemas.openxmlformats.org/officeDocument/2006/relationships/image" Target="media/image8.emf"/><Relationship Id="rId34" Type="http://schemas.openxmlformats.org/officeDocument/2006/relationships/image" Target="media/image16.jpeg"/><Relationship Id="rId42" Type="http://schemas.openxmlformats.org/officeDocument/2006/relationships/image" Target="media/image17.jpeg"/><Relationship Id="rId47" Type="http://schemas.openxmlformats.org/officeDocument/2006/relationships/image" Target="media/image26.png"/><Relationship Id="rId50" Type="http://schemas.openxmlformats.org/officeDocument/2006/relationships/image" Target="media/image2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evaluations.nelsonthornes.com/NT3/RootRepository/ContentPackages/370/AQA_AS_BIOLOGY_Evaluation/product/bio_as_ch03_pg53_fig1.jpg" TargetMode="External"/><Relationship Id="rId29" Type="http://schemas.openxmlformats.org/officeDocument/2006/relationships/image" Target="media/image11.jpeg"/><Relationship Id="rId11" Type="http://schemas.openxmlformats.org/officeDocument/2006/relationships/image" Target="media/image3.emf"/><Relationship Id="rId24" Type="http://schemas.openxmlformats.org/officeDocument/2006/relationships/hyperlink" Target="http://highered.mcgraw-hill.com/sites/0072495855/student_view0/chapter2/animation__how_osmosis_works.html" TargetMode="External"/><Relationship Id="rId32" Type="http://schemas.openxmlformats.org/officeDocument/2006/relationships/image" Target="media/image14.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highered.mheducation.com/sites/0072495855/student_view0/chapter2/animation__how_diffusion_works.html" TargetMode="External"/><Relationship Id="rId31" Type="http://schemas.openxmlformats.org/officeDocument/2006/relationships/image" Target="media/image13.jpeg"/><Relationship Id="rId44" Type="http://schemas.openxmlformats.org/officeDocument/2006/relationships/image" Target="media/image2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zemanscience.com/015-cell-membrane"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9.jpeg"/><Relationship Id="rId43" Type="http://schemas.openxmlformats.org/officeDocument/2006/relationships/image" Target="media/image18.jpeg"/><Relationship Id="rId48"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hyperlink" Target="https://www.youtube.com/watch?v=5KOkt9dyN1w" TargetMode="External"/><Relationship Id="rId33" Type="http://schemas.openxmlformats.org/officeDocument/2006/relationships/image" Target="media/image15.jpeg"/><Relationship Id="rId38" Type="http://schemas.openxmlformats.org/officeDocument/2006/relationships/image" Target="media/image22.jpeg"/><Relationship Id="rId46" Type="http://schemas.openxmlformats.org/officeDocument/2006/relationships/image" Target="media/image25.jpeg"/><Relationship Id="rId20" Type="http://schemas.openxmlformats.org/officeDocument/2006/relationships/image" Target="media/image7.emf"/><Relationship Id="rId41" Type="http://schemas.openxmlformats.org/officeDocument/2006/relationships/hyperlink" Target="http://highered.mheducation.com/sites/9834092339/student_view0/chapter5/how_facilitated_diffusion_work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highered.mheducation.com/sites/9834092339/student_view0/chapter5/secondary_active_transpo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37D7E-AF16-41FB-A25E-2DA372C26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A6090BB7</Template>
  <TotalTime>1</TotalTime>
  <Pages>24</Pages>
  <Words>4003</Words>
  <Characters>22821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Crompton</dc:creator>
  <cp:lastModifiedBy>Deborah Haggar</cp:lastModifiedBy>
  <cp:revision>3</cp:revision>
  <cp:lastPrinted>2015-08-21T21:05:00Z</cp:lastPrinted>
  <dcterms:created xsi:type="dcterms:W3CDTF">2015-11-18T14:25:00Z</dcterms:created>
  <dcterms:modified xsi:type="dcterms:W3CDTF">2015-11-18T14:26:00Z</dcterms:modified>
</cp:coreProperties>
</file>