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5FD9" w:rsidRPr="00A7734F" w:rsidRDefault="00225FD9" w:rsidP="00225FD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/>
        <w:rPr>
          <w:b/>
          <w:sz w:val="28"/>
          <w:szCs w:val="28"/>
          <w:lang w:val="en-GB"/>
        </w:rPr>
      </w:pPr>
      <w:proofErr w:type="gramStart"/>
      <w:r w:rsidRPr="00A7734F">
        <w:rPr>
          <w:b/>
          <w:sz w:val="28"/>
          <w:szCs w:val="28"/>
          <w:lang w:val="en-GB"/>
        </w:rPr>
        <w:t>NAME ............................................</w:t>
      </w:r>
      <w:r w:rsidRPr="00A7734F">
        <w:rPr>
          <w:b/>
          <w:sz w:val="28"/>
          <w:szCs w:val="28"/>
          <w:lang w:val="en-GB"/>
        </w:rPr>
        <w:tab/>
      </w:r>
      <w:proofErr w:type="gramEnd"/>
      <w:r w:rsidRPr="00A7734F">
        <w:rPr>
          <w:b/>
          <w:sz w:val="28"/>
          <w:szCs w:val="28"/>
          <w:lang w:val="en-GB"/>
        </w:rPr>
        <w:t xml:space="preserve">Chemistry </w:t>
      </w:r>
      <w:proofErr w:type="gramStart"/>
      <w:r w:rsidRPr="00A7734F">
        <w:rPr>
          <w:b/>
          <w:sz w:val="28"/>
          <w:szCs w:val="28"/>
          <w:lang w:val="en-GB"/>
        </w:rPr>
        <w:t>Class</w:t>
      </w:r>
      <w:r w:rsidRPr="00A7734F">
        <w:rPr>
          <w:sz w:val="28"/>
          <w:szCs w:val="28"/>
          <w:lang w:val="en-GB"/>
        </w:rPr>
        <w:t xml:space="preserve"> .</w:t>
      </w:r>
      <w:r w:rsidRPr="00A7734F">
        <w:rPr>
          <w:b/>
          <w:sz w:val="28"/>
          <w:szCs w:val="28"/>
          <w:lang w:val="en-GB"/>
        </w:rPr>
        <w:t>..........................</w:t>
      </w:r>
      <w:proofErr w:type="gramEnd"/>
    </w:p>
    <w:p w:rsidR="00225FD9" w:rsidRPr="00A7734F" w:rsidRDefault="00225FD9" w:rsidP="00225FD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before="120"/>
        <w:rPr>
          <w:sz w:val="28"/>
          <w:szCs w:val="28"/>
          <w:lang w:val="en-GB"/>
        </w:rPr>
      </w:pPr>
      <w:r w:rsidRPr="00A7734F">
        <w:rPr>
          <w:sz w:val="28"/>
          <w:szCs w:val="28"/>
          <w:lang w:val="en-GB"/>
        </w:rPr>
        <w:t>Student Number ……….</w:t>
      </w:r>
    </w:p>
    <w:p w:rsidR="005357C5" w:rsidRDefault="005357C5" w:rsidP="00EC2D9F">
      <w:pPr>
        <w:ind w:firstLine="284"/>
        <w:rPr>
          <w:rFonts w:ascii="Tahoma" w:hAnsi="Tahoma" w:cs="Tahoma"/>
          <w:bCs/>
          <w:color w:val="666699"/>
          <w:sz w:val="72"/>
          <w:szCs w:val="72"/>
        </w:rPr>
      </w:pPr>
    </w:p>
    <w:p w:rsidR="00EC2D9F" w:rsidRPr="00883224" w:rsidRDefault="00D42205" w:rsidP="00EC2D9F">
      <w:pPr>
        <w:ind w:firstLine="284"/>
        <w:rPr>
          <w:rFonts w:ascii="Tahoma" w:hAnsi="Tahoma" w:cs="Tahoma"/>
          <w:bCs/>
          <w:color w:val="666699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3545205</wp:posOffset>
            </wp:positionH>
            <wp:positionV relativeFrom="paragraph">
              <wp:posOffset>214630</wp:posOffset>
            </wp:positionV>
            <wp:extent cx="2657475" cy="2362200"/>
            <wp:effectExtent l="0" t="0" r="9525" b="0"/>
            <wp:wrapNone/>
            <wp:docPr id="111" name="Picture 94" descr="Copper chromate electro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opper chromate electrolys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D9F" w:rsidRPr="00883224">
        <w:rPr>
          <w:rFonts w:ascii="Tahoma" w:hAnsi="Tahoma" w:cs="Tahoma"/>
          <w:bCs/>
          <w:color w:val="666699"/>
          <w:sz w:val="72"/>
          <w:szCs w:val="72"/>
        </w:rPr>
        <w:t>Bonding</w:t>
      </w:r>
      <w:r w:rsidR="00BA3375">
        <w:rPr>
          <w:rFonts w:ascii="Tahoma" w:hAnsi="Tahoma" w:cs="Tahoma"/>
          <w:bCs/>
          <w:color w:val="666699"/>
          <w:sz w:val="72"/>
          <w:szCs w:val="72"/>
        </w:rPr>
        <w:t xml:space="preserve"> I Ionic</w:t>
      </w:r>
    </w:p>
    <w:p w:rsidR="003049F9" w:rsidRPr="0009151D" w:rsidRDefault="003049F9" w:rsidP="003049F9">
      <w:pPr>
        <w:ind w:firstLine="284"/>
        <w:rPr>
          <w:rFonts w:ascii="Tahoma" w:hAnsi="Tahoma" w:cs="Tahoma"/>
          <w:bCs/>
          <w:color w:val="FF0000"/>
          <w:sz w:val="48"/>
          <w:szCs w:val="48"/>
        </w:rPr>
      </w:pPr>
      <w:proofErr w:type="gramStart"/>
      <w:r>
        <w:rPr>
          <w:rFonts w:ascii="Tahoma" w:hAnsi="Tahoma" w:cs="Tahoma"/>
          <w:bCs/>
          <w:color w:val="FF0000"/>
          <w:sz w:val="48"/>
          <w:szCs w:val="48"/>
        </w:rPr>
        <w:t>answers</w:t>
      </w:r>
      <w:proofErr w:type="gramEnd"/>
    </w:p>
    <w:p w:rsidR="00EC2D9F" w:rsidRPr="00883224" w:rsidRDefault="00EC2D9F" w:rsidP="00EC2D9F">
      <w:pPr>
        <w:ind w:firstLine="284"/>
        <w:rPr>
          <w:rFonts w:ascii="Tahoma" w:hAnsi="Tahoma" w:cs="Tahoma"/>
          <w:b/>
          <w:bCs/>
          <w:color w:val="666699"/>
          <w:sz w:val="32"/>
          <w:szCs w:val="32"/>
        </w:rPr>
      </w:pPr>
    </w:p>
    <w:p w:rsidR="00EC2D9F" w:rsidRPr="00883224" w:rsidRDefault="00EC2D9F" w:rsidP="00EC2D9F">
      <w:pPr>
        <w:ind w:firstLine="284"/>
        <w:rPr>
          <w:rFonts w:ascii="Tahoma" w:hAnsi="Tahoma" w:cs="Tahoma"/>
          <w:b/>
          <w:bCs/>
          <w:color w:val="666699"/>
          <w:sz w:val="32"/>
          <w:szCs w:val="32"/>
        </w:rPr>
      </w:pPr>
    </w:p>
    <w:p w:rsidR="00EC2D9F" w:rsidRDefault="00EC2D9F" w:rsidP="00EC2D9F">
      <w:pPr>
        <w:ind w:firstLine="284"/>
        <w:rPr>
          <w:rFonts w:ascii="Tahoma" w:hAnsi="Tahoma" w:cs="Tahoma"/>
          <w:b/>
          <w:bCs/>
          <w:color w:val="666699"/>
          <w:sz w:val="32"/>
          <w:szCs w:val="32"/>
        </w:rPr>
      </w:pPr>
    </w:p>
    <w:p w:rsidR="00EC2D9F" w:rsidRDefault="00EC2D9F" w:rsidP="00EC2D9F">
      <w:pPr>
        <w:ind w:firstLine="284"/>
        <w:rPr>
          <w:rFonts w:ascii="Tahoma" w:hAnsi="Tahoma" w:cs="Tahoma"/>
          <w:b/>
          <w:bCs/>
          <w:color w:val="666699"/>
          <w:sz w:val="32"/>
          <w:szCs w:val="32"/>
        </w:rPr>
      </w:pPr>
    </w:p>
    <w:p w:rsidR="00EC2D9F" w:rsidRPr="00144794" w:rsidRDefault="00EC2D9F" w:rsidP="008076A1">
      <w:pPr>
        <w:rPr>
          <w:rFonts w:ascii="Verdana" w:hAnsi="Verdana" w:cs="Tahoma"/>
          <w:b/>
          <w:bCs/>
          <w:color w:val="002060"/>
          <w:sz w:val="22"/>
          <w:szCs w:val="22"/>
        </w:rPr>
      </w:pPr>
      <w:r w:rsidRPr="00144794">
        <w:rPr>
          <w:rFonts w:ascii="Verdana" w:hAnsi="Verdana" w:cs="Tahoma"/>
          <w:b/>
          <w:bCs/>
          <w:color w:val="002060"/>
          <w:sz w:val="22"/>
          <w:szCs w:val="22"/>
        </w:rPr>
        <w:t>Bonding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-Bold"/>
          <w:b/>
          <w:bCs/>
          <w:color w:val="002060"/>
          <w:sz w:val="22"/>
          <w:szCs w:val="22"/>
        </w:rPr>
      </w:pP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-Bold"/>
          <w:b/>
          <w:bCs/>
          <w:color w:val="002060"/>
          <w:sz w:val="22"/>
          <w:szCs w:val="22"/>
        </w:rPr>
      </w:pPr>
      <w:r w:rsidRPr="00144794">
        <w:rPr>
          <w:rFonts w:ascii="Verdana" w:hAnsi="Verdana" w:cs="Verdana-Bold"/>
          <w:b/>
          <w:bCs/>
          <w:color w:val="002060"/>
          <w:sz w:val="22"/>
          <w:szCs w:val="22"/>
        </w:rPr>
        <w:t>Topic 2B: Structure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23. </w:t>
      </w:r>
      <w:r w:rsidR="00B65248">
        <w:rPr>
          <w:rFonts w:ascii="Verdana" w:hAnsi="Verdana" w:cs="Verdana"/>
          <w:color w:val="002060"/>
          <w:sz w:val="22"/>
          <w:szCs w:val="22"/>
        </w:rPr>
        <w:t>K</w:t>
      </w:r>
      <w:r w:rsidRPr="00144794">
        <w:rPr>
          <w:rFonts w:ascii="Verdana" w:hAnsi="Verdana" w:cs="Verdana"/>
          <w:color w:val="002060"/>
          <w:sz w:val="22"/>
          <w:szCs w:val="22"/>
        </w:rPr>
        <w:t>now that giant lattices are present in:</w:t>
      </w:r>
    </w:p>
    <w:p w:rsidR="008076A1" w:rsidRPr="00144794" w:rsidRDefault="008076A1" w:rsidP="00B65248">
      <w:pPr>
        <w:autoSpaceDE w:val="0"/>
        <w:autoSpaceDN w:val="0"/>
        <w:adjustRightInd w:val="0"/>
        <w:ind w:firstLine="720"/>
        <w:rPr>
          <w:rFonts w:ascii="Verdana" w:hAnsi="Verdana" w:cs="Verdana"/>
          <w:color w:val="002060"/>
          <w:sz w:val="22"/>
          <w:szCs w:val="22"/>
        </w:rPr>
      </w:pPr>
      <w:proofErr w:type="gramStart"/>
      <w:r w:rsidRPr="00144794">
        <w:rPr>
          <w:rFonts w:ascii="Verdana" w:hAnsi="Verdana" w:cs="Verdana"/>
          <w:color w:val="002060"/>
          <w:sz w:val="22"/>
          <w:szCs w:val="22"/>
        </w:rPr>
        <w:t>i</w:t>
      </w:r>
      <w:proofErr w:type="gramEnd"/>
      <w:r w:rsidRPr="00144794">
        <w:rPr>
          <w:rFonts w:ascii="Verdana" w:hAnsi="Verdana" w:cs="Verdana"/>
          <w:color w:val="002060"/>
          <w:sz w:val="22"/>
          <w:szCs w:val="22"/>
        </w:rPr>
        <w:t xml:space="preserve"> ionic solids (giant ionic lattices)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-Bold"/>
          <w:b/>
          <w:bCs/>
          <w:color w:val="002060"/>
          <w:sz w:val="22"/>
          <w:szCs w:val="22"/>
        </w:rPr>
      </w:pP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-Bold"/>
          <w:b/>
          <w:bCs/>
          <w:color w:val="002060"/>
          <w:sz w:val="22"/>
          <w:szCs w:val="22"/>
        </w:rPr>
      </w:pPr>
      <w:r w:rsidRPr="00144794">
        <w:rPr>
          <w:rFonts w:ascii="Verdana" w:hAnsi="Verdana" w:cs="Verdana-Bold"/>
          <w:b/>
          <w:bCs/>
          <w:color w:val="002060"/>
          <w:sz w:val="22"/>
          <w:szCs w:val="22"/>
        </w:rPr>
        <w:t>Topic 2A: Bonding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1. </w:t>
      </w:r>
      <w:r w:rsidR="00B65248">
        <w:rPr>
          <w:rFonts w:ascii="Verdana" w:hAnsi="Verdana" w:cs="Verdana"/>
          <w:color w:val="002060"/>
          <w:sz w:val="22"/>
          <w:szCs w:val="22"/>
        </w:rPr>
        <w:t>K</w:t>
      </w:r>
      <w:r w:rsidRPr="00144794">
        <w:rPr>
          <w:rFonts w:ascii="Verdana" w:hAnsi="Verdana" w:cs="Verdana"/>
          <w:color w:val="002060"/>
          <w:sz w:val="22"/>
          <w:szCs w:val="22"/>
        </w:rPr>
        <w:t>now that ionic bonding is the strong electrostatic attraction between oppositely</w:t>
      </w:r>
      <w:r w:rsidR="00B65248">
        <w:rPr>
          <w:rFonts w:ascii="Verdana" w:hAnsi="Verdana" w:cs="Verdana"/>
          <w:color w:val="002060"/>
          <w:sz w:val="22"/>
          <w:szCs w:val="22"/>
        </w:rPr>
        <w:t xml:space="preserve"> </w:t>
      </w:r>
      <w:r w:rsidRPr="00144794">
        <w:rPr>
          <w:rFonts w:ascii="Verdana" w:hAnsi="Verdana" w:cs="Verdana"/>
          <w:color w:val="002060"/>
          <w:sz w:val="22"/>
          <w:szCs w:val="22"/>
        </w:rPr>
        <w:t>charged ions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2. </w:t>
      </w:r>
      <w:r w:rsidR="00B65248">
        <w:rPr>
          <w:rFonts w:ascii="Verdana" w:hAnsi="Verdana" w:cs="Verdana"/>
          <w:color w:val="002060"/>
          <w:sz w:val="22"/>
          <w:szCs w:val="22"/>
        </w:rPr>
        <w:t>U</w:t>
      </w:r>
      <w:r w:rsidRPr="00144794">
        <w:rPr>
          <w:rFonts w:ascii="Verdana" w:hAnsi="Verdana" w:cs="Verdana"/>
          <w:color w:val="002060"/>
          <w:sz w:val="22"/>
          <w:szCs w:val="22"/>
        </w:rPr>
        <w:t>nderstand the effects that ionic radius and ionic charge have on the strength of</w:t>
      </w:r>
      <w:r w:rsidR="00B65248">
        <w:rPr>
          <w:rFonts w:ascii="Verdana" w:hAnsi="Verdana" w:cs="Verdana"/>
          <w:color w:val="002060"/>
          <w:sz w:val="22"/>
          <w:szCs w:val="22"/>
        </w:rPr>
        <w:t xml:space="preserve"> </w:t>
      </w:r>
      <w:r w:rsidRPr="00144794">
        <w:rPr>
          <w:rFonts w:ascii="Verdana" w:hAnsi="Verdana" w:cs="Verdana"/>
          <w:color w:val="002060"/>
          <w:sz w:val="22"/>
          <w:szCs w:val="22"/>
        </w:rPr>
        <w:t>ionic bonding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3. </w:t>
      </w:r>
      <w:r w:rsidR="00B65248">
        <w:rPr>
          <w:rFonts w:ascii="Verdana" w:hAnsi="Verdana" w:cs="Verdana"/>
          <w:color w:val="002060"/>
          <w:sz w:val="22"/>
          <w:szCs w:val="22"/>
        </w:rPr>
        <w:t>U</w:t>
      </w:r>
      <w:r w:rsidRPr="00144794">
        <w:rPr>
          <w:rFonts w:ascii="Verdana" w:hAnsi="Verdana" w:cs="Verdana"/>
          <w:color w:val="002060"/>
          <w:sz w:val="22"/>
          <w:szCs w:val="22"/>
        </w:rPr>
        <w:t>nderstand the formation of ions in terms of electron loss or gain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4. </w:t>
      </w:r>
      <w:proofErr w:type="gramStart"/>
      <w:r w:rsidR="00B65248">
        <w:rPr>
          <w:rFonts w:ascii="Verdana" w:hAnsi="Verdana" w:cs="Verdana"/>
          <w:color w:val="002060"/>
          <w:sz w:val="22"/>
          <w:szCs w:val="22"/>
        </w:rPr>
        <w:t>B</w:t>
      </w:r>
      <w:r w:rsidRPr="00144794">
        <w:rPr>
          <w:rFonts w:ascii="Verdana" w:hAnsi="Verdana" w:cs="Verdana"/>
          <w:color w:val="002060"/>
          <w:sz w:val="22"/>
          <w:szCs w:val="22"/>
        </w:rPr>
        <w:t>e</w:t>
      </w:r>
      <w:proofErr w:type="gramEnd"/>
      <w:r w:rsidRPr="00144794">
        <w:rPr>
          <w:rFonts w:ascii="Verdana" w:hAnsi="Verdana" w:cs="Verdana"/>
          <w:color w:val="002060"/>
          <w:sz w:val="22"/>
          <w:szCs w:val="22"/>
        </w:rPr>
        <w:t xml:space="preserve"> able to draw electronic configuration diagrams of cations and anions using dot and-cross diagrams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5. </w:t>
      </w:r>
      <w:r w:rsidR="00B65248">
        <w:rPr>
          <w:rFonts w:ascii="Verdana" w:hAnsi="Verdana" w:cs="Verdana"/>
          <w:color w:val="002060"/>
          <w:sz w:val="22"/>
          <w:szCs w:val="22"/>
        </w:rPr>
        <w:t>U</w:t>
      </w:r>
      <w:r w:rsidRPr="00144794">
        <w:rPr>
          <w:rFonts w:ascii="Verdana" w:hAnsi="Verdana" w:cs="Verdana"/>
          <w:color w:val="002060"/>
          <w:sz w:val="22"/>
          <w:szCs w:val="22"/>
        </w:rPr>
        <w:t>nderstand reasons for the trends in ionic radii down a group and for a set of</w:t>
      </w:r>
      <w:r w:rsidR="00B65248">
        <w:rPr>
          <w:rFonts w:ascii="Verdana" w:hAnsi="Verdana" w:cs="Verdana"/>
          <w:color w:val="002060"/>
          <w:sz w:val="22"/>
          <w:szCs w:val="22"/>
        </w:rPr>
        <w:t xml:space="preserve"> </w:t>
      </w:r>
      <w:r w:rsidRPr="00144794">
        <w:rPr>
          <w:rFonts w:ascii="Verdana" w:hAnsi="Verdana" w:cs="Verdana"/>
          <w:color w:val="002060"/>
          <w:sz w:val="22"/>
          <w:szCs w:val="22"/>
        </w:rPr>
        <w:t>isoelectronic ions, e.g. N</w:t>
      </w:r>
      <w:r w:rsidRPr="00B65248">
        <w:rPr>
          <w:rFonts w:ascii="Verdana" w:hAnsi="Verdana" w:cs="Verdana"/>
          <w:color w:val="002060"/>
          <w:sz w:val="22"/>
          <w:szCs w:val="22"/>
          <w:vertAlign w:val="superscript"/>
        </w:rPr>
        <w:t>3–</w:t>
      </w:r>
      <w:r w:rsidRPr="00144794">
        <w:rPr>
          <w:rFonts w:ascii="Verdana" w:hAnsi="Verdana" w:cs="Verdana"/>
          <w:color w:val="002060"/>
          <w:sz w:val="22"/>
          <w:szCs w:val="22"/>
        </w:rPr>
        <w:t xml:space="preserve"> to Al</w:t>
      </w:r>
      <w:r w:rsidRPr="00B65248">
        <w:rPr>
          <w:rFonts w:ascii="Verdana" w:hAnsi="Verdana" w:cs="Verdana"/>
          <w:color w:val="002060"/>
          <w:sz w:val="22"/>
          <w:szCs w:val="22"/>
          <w:vertAlign w:val="superscript"/>
        </w:rPr>
        <w:t>3+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6. </w:t>
      </w:r>
      <w:r w:rsidR="00B65248">
        <w:rPr>
          <w:rFonts w:ascii="Verdana" w:hAnsi="Verdana" w:cs="Verdana"/>
          <w:color w:val="002060"/>
          <w:sz w:val="22"/>
          <w:szCs w:val="22"/>
        </w:rPr>
        <w:t>U</w:t>
      </w:r>
      <w:r w:rsidRPr="00144794">
        <w:rPr>
          <w:rFonts w:ascii="Verdana" w:hAnsi="Verdana" w:cs="Verdana"/>
          <w:color w:val="002060"/>
          <w:sz w:val="22"/>
          <w:szCs w:val="22"/>
        </w:rPr>
        <w:t>nderstand that the physical properties of ionic compounds and the migration of</w:t>
      </w:r>
      <w:r w:rsidR="00B65248">
        <w:rPr>
          <w:rFonts w:ascii="Verdana" w:hAnsi="Verdana" w:cs="Verdana"/>
          <w:color w:val="002060"/>
          <w:sz w:val="22"/>
          <w:szCs w:val="22"/>
        </w:rPr>
        <w:t xml:space="preserve"> </w:t>
      </w:r>
      <w:r w:rsidRPr="00144794">
        <w:rPr>
          <w:rFonts w:ascii="Verdana" w:hAnsi="Verdana" w:cs="Verdana"/>
          <w:color w:val="002060"/>
          <w:sz w:val="22"/>
          <w:szCs w:val="22"/>
        </w:rPr>
        <w:t>ions provide evidence for the existence of ions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21. </w:t>
      </w:r>
      <w:r w:rsidR="00B65248">
        <w:rPr>
          <w:rFonts w:ascii="Verdana" w:hAnsi="Verdana" w:cs="Verdana"/>
          <w:color w:val="002060"/>
          <w:sz w:val="22"/>
          <w:szCs w:val="22"/>
        </w:rPr>
        <w:t>U</w:t>
      </w:r>
      <w:r w:rsidRPr="00144794">
        <w:rPr>
          <w:rFonts w:ascii="Verdana" w:hAnsi="Verdana" w:cs="Verdana"/>
          <w:color w:val="002060"/>
          <w:sz w:val="22"/>
          <w:szCs w:val="22"/>
        </w:rPr>
        <w:t>nderstand factors that influence the choice of solvents, including:</w:t>
      </w:r>
    </w:p>
    <w:p w:rsidR="00CC0A08" w:rsidRPr="00144794" w:rsidRDefault="008076A1" w:rsidP="00B65248">
      <w:pPr>
        <w:ind w:left="851" w:hanging="131"/>
        <w:rPr>
          <w:rFonts w:ascii="Verdana" w:hAnsi="Verdana" w:cs="Verdana"/>
          <w:color w:val="002060"/>
          <w:sz w:val="22"/>
          <w:szCs w:val="22"/>
        </w:rPr>
      </w:pPr>
      <w:proofErr w:type="gramStart"/>
      <w:r w:rsidRPr="00144794">
        <w:rPr>
          <w:rFonts w:ascii="Verdana" w:hAnsi="Verdana" w:cs="Verdana"/>
          <w:color w:val="002060"/>
          <w:sz w:val="22"/>
          <w:szCs w:val="22"/>
        </w:rPr>
        <w:t>i</w:t>
      </w:r>
      <w:proofErr w:type="gramEnd"/>
      <w:r w:rsidRPr="00144794">
        <w:rPr>
          <w:rFonts w:ascii="Verdana" w:hAnsi="Verdana" w:cs="Verdana"/>
          <w:color w:val="002060"/>
          <w:sz w:val="22"/>
          <w:szCs w:val="22"/>
        </w:rPr>
        <w:t xml:space="preserve"> water, to dissolve some ionic compounds, in terms of the hydration of the ions.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b/>
          <w:color w:val="002060"/>
          <w:sz w:val="22"/>
          <w:szCs w:val="22"/>
        </w:rPr>
      </w:pPr>
      <w:r w:rsidRPr="00144794">
        <w:rPr>
          <w:rFonts w:ascii="Verdana" w:hAnsi="Verdana" w:cs="Verdana"/>
          <w:b/>
          <w:color w:val="002060"/>
          <w:sz w:val="22"/>
          <w:szCs w:val="22"/>
        </w:rPr>
        <w:t xml:space="preserve">Topic 5: Formulae, Equations and amounts of substance 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 xml:space="preserve">6. </w:t>
      </w:r>
      <w:proofErr w:type="gramStart"/>
      <w:r w:rsidR="00B65248">
        <w:rPr>
          <w:rFonts w:ascii="Verdana" w:hAnsi="Verdana" w:cs="Verdana"/>
          <w:color w:val="002060"/>
          <w:sz w:val="22"/>
          <w:szCs w:val="22"/>
        </w:rPr>
        <w:t>B</w:t>
      </w:r>
      <w:r w:rsidRPr="00144794">
        <w:rPr>
          <w:rFonts w:ascii="Verdana" w:hAnsi="Verdana" w:cs="Verdana"/>
          <w:color w:val="002060"/>
          <w:sz w:val="22"/>
          <w:szCs w:val="22"/>
        </w:rPr>
        <w:t>e</w:t>
      </w:r>
      <w:proofErr w:type="gramEnd"/>
      <w:r w:rsidRPr="00144794">
        <w:rPr>
          <w:rFonts w:ascii="Verdana" w:hAnsi="Verdana" w:cs="Verdana"/>
          <w:color w:val="002060"/>
          <w:sz w:val="22"/>
          <w:szCs w:val="22"/>
        </w:rPr>
        <w:t xml:space="preserve"> able to write balanced full and ionic equations, including state symbols, for</w:t>
      </w:r>
      <w:r w:rsidR="00B65248">
        <w:rPr>
          <w:rFonts w:ascii="Verdana" w:hAnsi="Verdana" w:cs="Verdana"/>
          <w:color w:val="002060"/>
          <w:sz w:val="22"/>
          <w:szCs w:val="22"/>
        </w:rPr>
        <w:t xml:space="preserve"> </w:t>
      </w:r>
      <w:r w:rsidRPr="00144794">
        <w:rPr>
          <w:rFonts w:ascii="Verdana" w:hAnsi="Verdana" w:cs="Verdana"/>
          <w:color w:val="002060"/>
          <w:sz w:val="22"/>
          <w:szCs w:val="22"/>
        </w:rPr>
        <w:t>chemical reactions.</w:t>
      </w:r>
    </w:p>
    <w:p w:rsidR="008076A1" w:rsidRPr="00144794" w:rsidRDefault="008076A1" w:rsidP="008076A1">
      <w:pPr>
        <w:autoSpaceDE w:val="0"/>
        <w:autoSpaceDN w:val="0"/>
        <w:adjustRightInd w:val="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rFonts w:ascii="Verdana" w:hAnsi="Verdana" w:cs="Verdana"/>
          <w:color w:val="002060"/>
          <w:sz w:val="22"/>
          <w:szCs w:val="22"/>
        </w:rPr>
        <w:t>15. be able to relate ionic and full equations, with state symbols, to observations from</w:t>
      </w:r>
      <w:r w:rsidR="00B65248">
        <w:rPr>
          <w:rFonts w:ascii="Verdana" w:hAnsi="Verdana" w:cs="Verdana"/>
          <w:color w:val="002060"/>
          <w:sz w:val="22"/>
          <w:szCs w:val="22"/>
        </w:rPr>
        <w:t xml:space="preserve"> </w:t>
      </w:r>
      <w:r w:rsidRPr="00144794">
        <w:rPr>
          <w:rFonts w:ascii="Verdana" w:hAnsi="Verdana" w:cs="Verdana"/>
          <w:color w:val="002060"/>
          <w:sz w:val="22"/>
          <w:szCs w:val="22"/>
        </w:rPr>
        <w:t>simple test tube reactions, to include:</w:t>
      </w:r>
    </w:p>
    <w:p w:rsidR="008076A1" w:rsidRPr="00144794" w:rsidRDefault="008076A1" w:rsidP="00B65248">
      <w:pPr>
        <w:autoSpaceDE w:val="0"/>
        <w:autoSpaceDN w:val="0"/>
        <w:adjustRightInd w:val="0"/>
        <w:ind w:left="720"/>
        <w:rPr>
          <w:rFonts w:ascii="Verdana" w:hAnsi="Verdana" w:cs="Verdana"/>
          <w:color w:val="002060"/>
          <w:sz w:val="22"/>
          <w:szCs w:val="22"/>
        </w:rPr>
      </w:pPr>
      <w:proofErr w:type="gramStart"/>
      <w:r w:rsidRPr="00144794">
        <w:rPr>
          <w:rFonts w:ascii="Verdana" w:hAnsi="Verdana" w:cs="Verdana"/>
          <w:color w:val="002060"/>
          <w:sz w:val="22"/>
          <w:szCs w:val="22"/>
        </w:rPr>
        <w:t>i</w:t>
      </w:r>
      <w:proofErr w:type="gramEnd"/>
      <w:r w:rsidRPr="00144794">
        <w:rPr>
          <w:rFonts w:ascii="Verdana" w:hAnsi="Verdana" w:cs="Verdana"/>
          <w:color w:val="002060"/>
          <w:sz w:val="22"/>
          <w:szCs w:val="22"/>
        </w:rPr>
        <w:t xml:space="preserve"> displacement reactions</w:t>
      </w:r>
    </w:p>
    <w:p w:rsidR="008076A1" w:rsidRPr="00144794" w:rsidRDefault="00B65248" w:rsidP="00B65248">
      <w:pPr>
        <w:autoSpaceDE w:val="0"/>
        <w:autoSpaceDN w:val="0"/>
        <w:adjustRightInd w:val="0"/>
        <w:ind w:left="720"/>
        <w:rPr>
          <w:rFonts w:ascii="Verdana" w:hAnsi="Verdana" w:cs="Verdana"/>
          <w:color w:val="002060"/>
          <w:sz w:val="22"/>
          <w:szCs w:val="22"/>
        </w:rPr>
      </w:pPr>
      <w:r w:rsidRPr="00144794">
        <w:rPr>
          <w:noProof/>
          <w:color w:val="002060"/>
          <w:sz w:val="22"/>
          <w:szCs w:val="22"/>
        </w:rPr>
        <w:drawing>
          <wp:anchor distT="0" distB="0" distL="114300" distR="114300" simplePos="0" relativeHeight="251640832" behindDoc="0" locked="0" layoutInCell="1" allowOverlap="1" wp14:anchorId="58E0F02B" wp14:editId="486A95C2">
            <wp:simplePos x="0" y="0"/>
            <wp:positionH relativeFrom="column">
              <wp:posOffset>3079115</wp:posOffset>
            </wp:positionH>
            <wp:positionV relativeFrom="paragraph">
              <wp:posOffset>62865</wp:posOffset>
            </wp:positionV>
            <wp:extent cx="2411095" cy="1781810"/>
            <wp:effectExtent l="0" t="0" r="8255" b="8890"/>
            <wp:wrapNone/>
            <wp:docPr id="109" name="Picture 95" descr="space filling 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pace filling NaC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9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076A1" w:rsidRPr="00144794">
        <w:rPr>
          <w:rFonts w:ascii="Verdana" w:hAnsi="Verdana" w:cs="Verdana"/>
          <w:color w:val="002060"/>
          <w:sz w:val="22"/>
          <w:szCs w:val="22"/>
        </w:rPr>
        <w:t>ii</w:t>
      </w:r>
      <w:proofErr w:type="gramEnd"/>
      <w:r w:rsidR="008076A1" w:rsidRPr="00144794">
        <w:rPr>
          <w:rFonts w:ascii="Verdana" w:hAnsi="Verdana" w:cs="Verdana"/>
          <w:color w:val="002060"/>
          <w:sz w:val="22"/>
          <w:szCs w:val="22"/>
        </w:rPr>
        <w:t xml:space="preserve"> reactions of acids</w:t>
      </w:r>
    </w:p>
    <w:p w:rsidR="008076A1" w:rsidRPr="00144794" w:rsidRDefault="008076A1" w:rsidP="00B65248">
      <w:pPr>
        <w:autoSpaceDE w:val="0"/>
        <w:autoSpaceDN w:val="0"/>
        <w:adjustRightInd w:val="0"/>
        <w:ind w:left="720"/>
        <w:rPr>
          <w:rFonts w:ascii="Verdana" w:hAnsi="Verdana" w:cs="Verdana"/>
          <w:color w:val="002060"/>
          <w:sz w:val="22"/>
          <w:szCs w:val="22"/>
        </w:rPr>
      </w:pPr>
      <w:proofErr w:type="gramStart"/>
      <w:r w:rsidRPr="00144794">
        <w:rPr>
          <w:rFonts w:ascii="Verdana" w:hAnsi="Verdana" w:cs="Verdana"/>
          <w:color w:val="002060"/>
          <w:sz w:val="22"/>
          <w:szCs w:val="22"/>
        </w:rPr>
        <w:t>iii</w:t>
      </w:r>
      <w:proofErr w:type="gramEnd"/>
      <w:r w:rsidRPr="00144794">
        <w:rPr>
          <w:rFonts w:ascii="Verdana" w:hAnsi="Verdana" w:cs="Verdana"/>
          <w:color w:val="002060"/>
          <w:sz w:val="22"/>
          <w:szCs w:val="22"/>
        </w:rPr>
        <w:t xml:space="preserve"> precipitation reactions</w:t>
      </w:r>
    </w:p>
    <w:p w:rsidR="008076A1" w:rsidRPr="008076A1" w:rsidRDefault="008076A1" w:rsidP="008076A1">
      <w:pPr>
        <w:rPr>
          <w:rFonts w:asciiTheme="majorHAnsi" w:hAnsi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31616" behindDoc="0" locked="0" layoutInCell="1" allowOverlap="1" wp14:anchorId="5F34621E" wp14:editId="77A5065E">
            <wp:simplePos x="0" y="0"/>
            <wp:positionH relativeFrom="column">
              <wp:posOffset>843280</wp:posOffset>
            </wp:positionH>
            <wp:positionV relativeFrom="paragraph">
              <wp:posOffset>20955</wp:posOffset>
            </wp:positionV>
            <wp:extent cx="1522730" cy="1600200"/>
            <wp:effectExtent l="0" t="0" r="1270" b="0"/>
            <wp:wrapNone/>
            <wp:docPr id="110" name="Picture 84" descr="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NaC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434" w:rsidRDefault="00120434"/>
    <w:p w:rsidR="00120434" w:rsidRDefault="00120434"/>
    <w:p w:rsidR="00120434" w:rsidRDefault="00120434"/>
    <w:p w:rsidR="00EA0147" w:rsidRDefault="00EA0147">
      <w:pPr>
        <w:sectPr w:rsidR="00EA0147" w:rsidSect="007F2735">
          <w:headerReference w:type="default" r:id="rId11"/>
          <w:footerReference w:type="even" r:id="rId12"/>
          <w:footerReference w:type="default" r:id="rId13"/>
          <w:pgSz w:w="11907" w:h="16840" w:code="9"/>
          <w:pgMar w:top="1134" w:right="1134" w:bottom="1134" w:left="1134" w:header="720" w:footer="720" w:gutter="0"/>
          <w:pgNumType w:start="1"/>
          <w:cols w:space="720"/>
          <w:noEndnote/>
          <w:titlePg/>
        </w:sectPr>
      </w:pPr>
    </w:p>
    <w:p w:rsidR="00120434" w:rsidRDefault="00D42205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b/>
          <w:noProof/>
          <w:color w:val="000000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5643245</wp:posOffset>
            </wp:positionH>
            <wp:positionV relativeFrom="paragraph">
              <wp:posOffset>-46355</wp:posOffset>
            </wp:positionV>
            <wp:extent cx="546735" cy="546735"/>
            <wp:effectExtent l="0" t="0" r="5715" b="5715"/>
            <wp:wrapNone/>
            <wp:docPr id="176" name="Picture 176" descr="New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New Refer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34" w:rsidRPr="00D553ED">
        <w:rPr>
          <w:b/>
          <w:color w:val="000000"/>
        </w:rPr>
        <w:t>Refer to</w:t>
      </w:r>
      <w:proofErr w:type="gramStart"/>
      <w:r w:rsidR="00120434">
        <w:rPr>
          <w:b/>
          <w:color w:val="000000"/>
        </w:rPr>
        <w:t>:-</w:t>
      </w:r>
      <w:proofErr w:type="gramEnd"/>
      <w:r w:rsidR="00120434">
        <w:rPr>
          <w:color w:val="000000"/>
        </w:rPr>
        <w:tab/>
        <w:t>Facer AS Chemistry Chapter 6</w:t>
      </w: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Pr="00962C08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b/>
          <w:color w:val="000000"/>
        </w:rPr>
      </w:pPr>
      <w:r w:rsidRPr="00962C08">
        <w:rPr>
          <w:b/>
          <w:color w:val="000000"/>
        </w:rPr>
        <w:t>Factsheets – on Dep</w:t>
      </w:r>
      <w:r w:rsidR="00B65248">
        <w:rPr>
          <w:b/>
          <w:color w:val="000000"/>
        </w:rPr>
        <w:t>artmen</w:t>
      </w:r>
      <w:r w:rsidRPr="00962C08">
        <w:rPr>
          <w:b/>
          <w:color w:val="000000"/>
        </w:rPr>
        <w:t>t website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17"/>
        <w:gridCol w:w="7813"/>
      </w:tblGrid>
      <w:tr w:rsidR="00120434" w:rsidRPr="001A63B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34" w:rsidRPr="001A63B9" w:rsidRDefault="00120434" w:rsidP="00BC5E2E">
            <w:pPr>
              <w:jc w:val="center"/>
              <w:rPr>
                <w:bCs/>
              </w:rPr>
            </w:pPr>
            <w:r w:rsidRPr="001A63B9">
              <w:rPr>
                <w:bCs/>
              </w:rPr>
              <w:t>05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34" w:rsidRPr="001A63B9" w:rsidRDefault="00120434" w:rsidP="00BC5E2E">
            <w:pPr>
              <w:autoSpaceDE w:val="0"/>
              <w:autoSpaceDN w:val="0"/>
              <w:adjustRightInd w:val="0"/>
              <w:rPr>
                <w:bCs/>
                <w:color w:val="000000"/>
                <w:szCs w:val="30"/>
              </w:rPr>
            </w:pPr>
            <w:r w:rsidRPr="001A63B9">
              <w:rPr>
                <w:bCs/>
                <w:color w:val="000000"/>
                <w:szCs w:val="30"/>
              </w:rPr>
              <w:t>Bonding</w:t>
            </w:r>
          </w:p>
        </w:tc>
      </w:tr>
      <w:tr w:rsidR="00120434" w:rsidRPr="001A63B9">
        <w:tc>
          <w:tcPr>
            <w:tcW w:w="617" w:type="dxa"/>
          </w:tcPr>
          <w:p w:rsidR="00120434" w:rsidRPr="001A63B9" w:rsidRDefault="00120434" w:rsidP="00BC5E2E">
            <w:pPr>
              <w:jc w:val="center"/>
              <w:rPr>
                <w:bCs/>
              </w:rPr>
            </w:pPr>
            <w:r w:rsidRPr="001A63B9">
              <w:rPr>
                <w:bCs/>
              </w:rPr>
              <w:t>06</w:t>
            </w:r>
          </w:p>
        </w:tc>
        <w:tc>
          <w:tcPr>
            <w:tcW w:w="7813" w:type="dxa"/>
          </w:tcPr>
          <w:p w:rsidR="00120434" w:rsidRPr="001A63B9" w:rsidRDefault="00120434" w:rsidP="00BC5E2E">
            <w:pPr>
              <w:autoSpaceDE w:val="0"/>
              <w:autoSpaceDN w:val="0"/>
              <w:adjustRightInd w:val="0"/>
              <w:rPr>
                <w:bCs/>
                <w:color w:val="000000"/>
                <w:szCs w:val="30"/>
              </w:rPr>
            </w:pPr>
            <w:r w:rsidRPr="001A63B9">
              <w:rPr>
                <w:bCs/>
                <w:color w:val="000000"/>
                <w:szCs w:val="30"/>
              </w:rPr>
              <w:t>Structure of Elements and Compounds</w:t>
            </w:r>
          </w:p>
        </w:tc>
      </w:tr>
      <w:tr w:rsidR="00120434" w:rsidRPr="001A63B9"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34" w:rsidRPr="001A63B9" w:rsidRDefault="00120434" w:rsidP="00BC5E2E">
            <w:pPr>
              <w:jc w:val="center"/>
              <w:rPr>
                <w:bCs/>
              </w:rPr>
            </w:pPr>
            <w:r w:rsidRPr="001A63B9">
              <w:rPr>
                <w:bCs/>
              </w:rPr>
              <w:t>96</w:t>
            </w:r>
          </w:p>
        </w:tc>
        <w:tc>
          <w:tcPr>
            <w:tcW w:w="7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0434" w:rsidRPr="001A63B9" w:rsidRDefault="00120434" w:rsidP="00BC5E2E">
            <w:pPr>
              <w:autoSpaceDE w:val="0"/>
              <w:autoSpaceDN w:val="0"/>
              <w:adjustRightInd w:val="0"/>
              <w:rPr>
                <w:bCs/>
                <w:color w:val="000000"/>
                <w:szCs w:val="30"/>
              </w:rPr>
            </w:pPr>
            <w:r w:rsidRPr="001A63B9">
              <w:rPr>
                <w:bCs/>
                <w:color w:val="000000"/>
                <w:szCs w:val="30"/>
              </w:rPr>
              <w:t xml:space="preserve">Relating Properties of </w:t>
            </w:r>
            <w:smartTag w:uri="urn:schemas-microsoft-com:office:smarttags" w:element="place">
              <w:smartTag w:uri="urn:schemas-microsoft-com:office:smarttags" w:element="State">
                <w:smartTag w:uri="urn:schemas-microsoft-com:office:smarttags" w:element="City">
                  <w:r w:rsidRPr="001A63B9">
                    <w:rPr>
                      <w:bCs/>
                      <w:color w:val="000000"/>
                      <w:szCs w:val="30"/>
                    </w:rPr>
                    <w:t>Crystal</w:t>
                  </w:r>
                </w:smartTag>
              </w:smartTag>
            </w:smartTag>
            <w:r w:rsidRPr="001A63B9">
              <w:rPr>
                <w:bCs/>
                <w:color w:val="000000"/>
                <w:szCs w:val="30"/>
              </w:rPr>
              <w:t xml:space="preserve"> Structures to Structure and Bonding</w:t>
            </w:r>
          </w:p>
        </w:tc>
      </w:tr>
    </w:tbl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Pr="004656B0" w:rsidRDefault="00D42205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80645</wp:posOffset>
            </wp:positionV>
            <wp:extent cx="579755" cy="465455"/>
            <wp:effectExtent l="0" t="0" r="0" b="0"/>
            <wp:wrapNone/>
            <wp:docPr id="175" name="Picture 175" descr="Clas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Class vide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B0" w:rsidRPr="004656B0">
        <w:rPr>
          <w:b/>
          <w:color w:val="000000"/>
        </w:rPr>
        <w:t>Videos</w:t>
      </w:r>
    </w:p>
    <w:p w:rsidR="004656B0" w:rsidRDefault="004656B0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 xml:space="preserve">Ionic and Covalent bonding </w:t>
      </w:r>
      <w:r>
        <w:rPr>
          <w:color w:val="000000"/>
        </w:rPr>
        <w:tab/>
      </w:r>
      <w:hyperlink r:id="rId16" w:history="1">
        <w:r w:rsidRPr="00A53BE4">
          <w:rPr>
            <w:rStyle w:val="Hyperlink"/>
          </w:rPr>
          <w:t>e-stream 317</w:t>
        </w:r>
      </w:hyperlink>
    </w:p>
    <w:p w:rsidR="004656B0" w:rsidRDefault="004656B0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 xml:space="preserve">Ionic Bonding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hyperlink r:id="rId17" w:history="1">
        <w:r w:rsidRPr="00A53BE4">
          <w:rPr>
            <w:rStyle w:val="Hyperlink"/>
          </w:rPr>
          <w:t>e-stream 1769</w:t>
        </w:r>
      </w:hyperlink>
    </w:p>
    <w:p w:rsidR="004656B0" w:rsidRDefault="004656B0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4656B0" w:rsidRDefault="004656B0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Pr="00962C08" w:rsidRDefault="00D42205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5434330</wp:posOffset>
            </wp:positionH>
            <wp:positionV relativeFrom="paragraph">
              <wp:posOffset>53975</wp:posOffset>
            </wp:positionV>
            <wp:extent cx="629920" cy="617855"/>
            <wp:effectExtent l="0" t="0" r="0" b="0"/>
            <wp:wrapNone/>
            <wp:docPr id="177" name="Picture 177" descr="MCj04247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MCj0424782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34" w:rsidRPr="00962C08">
        <w:rPr>
          <w:b/>
          <w:color w:val="000000"/>
        </w:rPr>
        <w:t>Websites</w:t>
      </w:r>
    </w:p>
    <w:p w:rsidR="00120434" w:rsidRDefault="00B65CC7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hyperlink r:id="rId19" w:anchor="top" w:history="1">
        <w:r w:rsidR="00120434" w:rsidRPr="00536363">
          <w:rPr>
            <w:rStyle w:val="Hyperlink"/>
          </w:rPr>
          <w:t>http://www.chemguide.co.uk/atommenu.html#top</w:t>
        </w:r>
      </w:hyperlink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>A good site to support your AS and A level studies</w:t>
      </w: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C75CA0" w:rsidRDefault="00C75CA0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C75CA0" w:rsidRDefault="00B65CC7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hyperlink r:id="rId20" w:anchor="title" w:history="1">
        <w:r w:rsidR="00C75CA0" w:rsidRPr="003E5EAF">
          <w:rPr>
            <w:rStyle w:val="Hyperlink"/>
          </w:rPr>
          <w:t>http://www.chemistryrules.me.uk/found/found3.htm#title</w:t>
        </w:r>
      </w:hyperlink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>A site giving basic information about ionic bonding</w:t>
      </w: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C75CA0" w:rsidRDefault="00C75CA0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Default="00B65CC7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hyperlink r:id="rId21" w:history="1">
        <w:r w:rsidR="00120434" w:rsidRPr="00536363">
          <w:rPr>
            <w:rStyle w:val="Hyperlink"/>
          </w:rPr>
          <w:t>http://www.creative-chemistry.org.uk/molecules/structures.htm</w:t>
        </w:r>
      </w:hyperlink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>A summary of the structures (which can be rotated) and their properties of some giant structures</w:t>
      </w: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Default="00B65CC7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hyperlink r:id="rId22" w:history="1">
        <w:r w:rsidR="00120434" w:rsidRPr="00536363">
          <w:rPr>
            <w:rStyle w:val="Hyperlink"/>
          </w:rPr>
          <w:t>http://www.chem.ox.ac.uk/vrchemistry/GainLossElectrons/Pages/home.htm</w:t>
        </w:r>
      </w:hyperlink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>Extension material on the topic of ions</w:t>
      </w: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Default="00B65CC7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hyperlink r:id="rId23" w:history="1">
        <w:r w:rsidR="00120434" w:rsidRPr="00536363">
          <w:rPr>
            <w:rStyle w:val="Hyperlink"/>
          </w:rPr>
          <w:t>http://www.mp-docker.demon.co.uk/as_a2/topics/ionic_and_covalent_bonding/index.html</w:t>
        </w:r>
      </w:hyperlink>
    </w:p>
    <w:p w:rsidR="00120434" w:rsidRDefault="00120434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  <w:r>
        <w:rPr>
          <w:color w:val="000000"/>
        </w:rPr>
        <w:t>Some quizzes to test your knowledge</w:t>
      </w:r>
    </w:p>
    <w:p w:rsidR="00C374CB" w:rsidRDefault="00C374CB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C374CB" w:rsidRPr="004C321B" w:rsidRDefault="00C374CB" w:rsidP="00120434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color w:val="000000"/>
        </w:rPr>
      </w:pPr>
    </w:p>
    <w:p w:rsidR="00120434" w:rsidRPr="00497620" w:rsidRDefault="00120434" w:rsidP="00120434">
      <w:pPr>
        <w:widowControl w:val="0"/>
        <w:autoSpaceDE w:val="0"/>
        <w:autoSpaceDN w:val="0"/>
        <w:adjustRightInd w:val="0"/>
        <w:jc w:val="center"/>
        <w:rPr>
          <w:b/>
          <w:bCs/>
          <w:sz w:val="28"/>
          <w:szCs w:val="28"/>
          <w:u w:val="single"/>
        </w:rPr>
      </w:pPr>
      <w:r>
        <w:br w:type="page"/>
      </w:r>
      <w:r w:rsidRPr="00497620">
        <w:rPr>
          <w:b/>
          <w:bCs/>
          <w:sz w:val="28"/>
          <w:szCs w:val="28"/>
          <w:u w:val="single"/>
        </w:rPr>
        <w:lastRenderedPageBreak/>
        <w:t>IONIC BONDING</w:t>
      </w:r>
    </w:p>
    <w:p w:rsidR="00120434" w:rsidRDefault="00D42205" w:rsidP="00120434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5558155</wp:posOffset>
            </wp:positionH>
            <wp:positionV relativeFrom="paragraph">
              <wp:posOffset>-194310</wp:posOffset>
            </wp:positionV>
            <wp:extent cx="579755" cy="465455"/>
            <wp:effectExtent l="0" t="0" r="0" b="0"/>
            <wp:wrapNone/>
            <wp:docPr id="178" name="Picture 178" descr="Clas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lass vide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4" w:history="1">
        <w:r w:rsidR="00120434" w:rsidRPr="00ED7F05">
          <w:rPr>
            <w:rStyle w:val="Hyperlink"/>
          </w:rPr>
          <w:t>http://www.chemguide.co.uk/atoms/bonding/ionic.html</w:t>
        </w:r>
      </w:hyperlink>
    </w:p>
    <w:p w:rsidR="004656B0" w:rsidRDefault="004656B0" w:rsidP="00120434">
      <w:pPr>
        <w:widowControl w:val="0"/>
        <w:autoSpaceDE w:val="0"/>
        <w:autoSpaceDN w:val="0"/>
        <w:adjustRightInd w:val="0"/>
      </w:pPr>
      <w:r>
        <w:t>Video</w:t>
      </w:r>
      <w:r>
        <w:tab/>
      </w:r>
      <w:hyperlink r:id="rId25" w:history="1">
        <w:r w:rsidRPr="00A53BE4">
          <w:rPr>
            <w:rStyle w:val="Hyperlink"/>
          </w:rPr>
          <w:t xml:space="preserve">Ionic and Covalent bonding </w:t>
        </w:r>
        <w:r w:rsidRPr="00A53BE4">
          <w:rPr>
            <w:rStyle w:val="Hyperlink"/>
          </w:rPr>
          <w:tab/>
          <w:t>e-stream 317</w:t>
        </w:r>
      </w:hyperlink>
      <w:r>
        <w:tab/>
        <w:t>10.</w:t>
      </w:r>
      <w:r w:rsidR="008B6991">
        <w:t>42</w:t>
      </w:r>
      <w:r>
        <w:t xml:space="preserve"> – 12.00</w:t>
      </w:r>
    </w:p>
    <w:p w:rsidR="00120434" w:rsidRDefault="00D42205" w:rsidP="00120434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5610225</wp:posOffset>
            </wp:positionH>
            <wp:positionV relativeFrom="paragraph">
              <wp:posOffset>27305</wp:posOffset>
            </wp:positionV>
            <wp:extent cx="546735" cy="546735"/>
            <wp:effectExtent l="0" t="0" r="5715" b="5715"/>
            <wp:wrapNone/>
            <wp:docPr id="179" name="Picture 179" descr="New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New Refer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7B0">
        <w:t>Refer to</w:t>
      </w:r>
      <w:r w:rsidR="00383D3C">
        <w:t>:</w:t>
      </w:r>
      <w:r w:rsidR="00383D3C">
        <w:tab/>
      </w:r>
      <w:r w:rsidR="00120434">
        <w:t>Facer AS Chemistry p</w:t>
      </w:r>
      <w:r w:rsidR="006B67B0">
        <w:t>104 - 107</w:t>
      </w:r>
    </w:p>
    <w:p w:rsidR="00225FD9" w:rsidRDefault="00225FD9" w:rsidP="00120434">
      <w:pPr>
        <w:widowControl w:val="0"/>
        <w:autoSpaceDE w:val="0"/>
        <w:autoSpaceDN w:val="0"/>
        <w:adjustRightInd w:val="0"/>
      </w:pPr>
    </w:p>
    <w:p w:rsidR="00120434" w:rsidRDefault="00B65CC7" w:rsidP="00120434">
      <w:pPr>
        <w:widowControl w:val="0"/>
        <w:autoSpaceDE w:val="0"/>
        <w:autoSpaceDN w:val="0"/>
        <w:adjustRightInd w:val="0"/>
      </w:pPr>
      <w:r>
        <w:rPr>
          <w:noProof/>
          <w:sz w:val="20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63pt;margin-top:9.15pt;width:351pt;height:114.15pt;z-index:251626496">
            <v:imagedata r:id="rId26" o:title=""/>
          </v:shape>
          <o:OLEObject Type="Embed" ProgID="MSPhotoEd.3" ShapeID="_x0000_s1031" DrawAspect="Content" ObjectID="_1507011675" r:id="rId27"/>
        </w:pict>
      </w: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Default="003049F9" w:rsidP="00120434">
      <w:pPr>
        <w:widowControl w:val="0"/>
        <w:autoSpaceDE w:val="0"/>
        <w:autoSpaceDN w:val="0"/>
        <w:adjustRightInd w:val="0"/>
      </w:pP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6E351C1F" wp14:editId="0684B91E">
                <wp:simplePos x="0" y="0"/>
                <wp:positionH relativeFrom="column">
                  <wp:posOffset>4476115</wp:posOffset>
                </wp:positionH>
                <wp:positionV relativeFrom="paragraph">
                  <wp:posOffset>-7620</wp:posOffset>
                </wp:positionV>
                <wp:extent cx="71755" cy="86360"/>
                <wp:effectExtent l="19050" t="19050" r="23495" b="27940"/>
                <wp:wrapNone/>
                <wp:docPr id="866" name="Ink 2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755" cy="86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0" o:spid="_x0000_s1026" type="#_x0000_t75" style="position:absolute;margin-left:351.95pt;margin-top:-1.1pt;width:6.65pt;height:7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">
                <v:imagedata r:id="rId29" o:title=""/>
                <o:lock v:ext="edit" rotation="t" verticies="t" shapetype="t"/>
              </v:shape>
            </w:pict>
          </mc:Fallback>
        </mc:AlternateContent>
      </w:r>
    </w:p>
    <w:p w:rsidR="00120434" w:rsidRDefault="003049F9" w:rsidP="00120434">
      <w:pPr>
        <w:widowControl w:val="0"/>
        <w:autoSpaceDE w:val="0"/>
        <w:autoSpaceDN w:val="0"/>
        <w:adjustRightInd w:val="0"/>
      </w:pP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2A0C9A15" wp14:editId="407FF1B1">
                <wp:simplePos x="0" y="0"/>
                <wp:positionH relativeFrom="column">
                  <wp:posOffset>4476750</wp:posOffset>
                </wp:positionH>
                <wp:positionV relativeFrom="paragraph">
                  <wp:posOffset>73025</wp:posOffset>
                </wp:positionV>
                <wp:extent cx="64770" cy="113030"/>
                <wp:effectExtent l="19050" t="19050" r="30480" b="20320"/>
                <wp:wrapNone/>
                <wp:docPr id="865" name="Ink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70" cy="1130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31" o:spid="_x0000_s1026" type="#_x0000_t75" style="position:absolute;margin-left:352pt;margin-top:5.25pt;width:6.1pt;height:9.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">
                <v:imagedata r:id="rId31" o:title=""/>
                <o:lock v:ext="edit" rotation="t" verticies="t" shapetype="t"/>
              </v:shape>
            </w:pict>
          </mc:Fallback>
        </mc:AlternateContent>
      </w: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5ECCAA5" wp14:editId="282701C5">
                <wp:simplePos x="0" y="0"/>
                <wp:positionH relativeFrom="column">
                  <wp:posOffset>1099185</wp:posOffset>
                </wp:positionH>
                <wp:positionV relativeFrom="paragraph">
                  <wp:posOffset>81280</wp:posOffset>
                </wp:positionV>
                <wp:extent cx="137160" cy="113030"/>
                <wp:effectExtent l="19050" t="19050" r="34290" b="20320"/>
                <wp:wrapNone/>
                <wp:docPr id="864" name="Ink 2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7160" cy="1130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6" o:spid="_x0000_s1026" type="#_x0000_t75" style="position:absolute;margin-left:86.05pt;margin-top:5.9pt;width:11.8pt;height:9.9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">
                <v:imagedata r:id="rId33" o:title=""/>
                <o:lock v:ext="edit" rotation="t" verticies="t" shapetype="t"/>
              </v:shape>
            </w:pict>
          </mc:Fallback>
        </mc:AlternateContent>
      </w:r>
    </w:p>
    <w:p w:rsidR="00120434" w:rsidRDefault="003049F9" w:rsidP="00120434">
      <w:pPr>
        <w:widowControl w:val="0"/>
        <w:autoSpaceDE w:val="0"/>
        <w:autoSpaceDN w:val="0"/>
        <w:adjustRightInd w:val="0"/>
      </w:pP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04D48F1F" wp14:editId="6983534E">
                <wp:simplePos x="0" y="0"/>
                <wp:positionH relativeFrom="column">
                  <wp:posOffset>4658995</wp:posOffset>
                </wp:positionH>
                <wp:positionV relativeFrom="paragraph">
                  <wp:posOffset>-362585</wp:posOffset>
                </wp:positionV>
                <wp:extent cx="106680" cy="885190"/>
                <wp:effectExtent l="19050" t="19050" r="26670" b="29210"/>
                <wp:wrapNone/>
                <wp:docPr id="867" name="Ink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6680" cy="8851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9" o:spid="_x0000_s1026" type="#_x0000_t75" style="position:absolute;margin-left:366.35pt;margin-top:-29.05pt;width:9.4pt;height:70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">
                <v:imagedata r:id="rId35" o:title=""/>
                <o:lock v:ext="edit" rotation="t" verticies="t" shapetype="t"/>
              </v:shape>
            </w:pict>
          </mc:Fallback>
        </mc:AlternateContent>
      </w: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08EBAD8B" wp14:editId="546D6BFC">
                <wp:simplePos x="0" y="0"/>
                <wp:positionH relativeFrom="column">
                  <wp:posOffset>1319530</wp:posOffset>
                </wp:positionH>
                <wp:positionV relativeFrom="paragraph">
                  <wp:posOffset>-116840</wp:posOffset>
                </wp:positionV>
                <wp:extent cx="148590" cy="375285"/>
                <wp:effectExtent l="19050" t="19050" r="22860" b="24765"/>
                <wp:wrapNone/>
                <wp:docPr id="863" name="Ink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48590" cy="3752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4" o:spid="_x0000_s1026" type="#_x0000_t75" style="position:absolute;margin-left:103.4pt;margin-top:-9.7pt;width:12.7pt;height:30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">
                <v:imagedata r:id="rId37" o:title=""/>
                <o:lock v:ext="edit" rotation="t" verticies="t" shapetype="t"/>
              </v:shape>
            </w:pict>
          </mc:Fallback>
        </mc:AlternateContent>
      </w:r>
    </w:p>
    <w:p w:rsidR="00120434" w:rsidRDefault="003049F9" w:rsidP="00120434">
      <w:pPr>
        <w:widowControl w:val="0"/>
        <w:autoSpaceDE w:val="0"/>
        <w:autoSpaceDN w:val="0"/>
        <w:adjustRightInd w:val="0"/>
      </w:pP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9B02EC0" wp14:editId="16FE3A78">
                <wp:simplePos x="0" y="0"/>
                <wp:positionH relativeFrom="column">
                  <wp:posOffset>1149985</wp:posOffset>
                </wp:positionH>
                <wp:positionV relativeFrom="paragraph">
                  <wp:posOffset>-38735</wp:posOffset>
                </wp:positionV>
                <wp:extent cx="78105" cy="117475"/>
                <wp:effectExtent l="19050" t="19050" r="17145" b="34925"/>
                <wp:wrapNone/>
                <wp:docPr id="862" name="Ink 2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105" cy="1174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7" o:spid="_x0000_s1026" type="#_x0000_t75" style="position:absolute;margin-left:90.05pt;margin-top:-3.55pt;width:7.15pt;height:10.2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">
                <v:imagedata r:id="rId39" o:title=""/>
                <o:lock v:ext="edit" rotation="t" verticies="t" shapetype="t"/>
              </v:shape>
            </w:pict>
          </mc:Fallback>
        </mc:AlternateContent>
      </w:r>
    </w:p>
    <w:p w:rsidR="00120434" w:rsidRDefault="003049F9" w:rsidP="00120434">
      <w:pPr>
        <w:widowControl w:val="0"/>
        <w:autoSpaceDE w:val="0"/>
        <w:autoSpaceDN w:val="0"/>
        <w:adjustRightInd w:val="0"/>
      </w:pP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96E17B1" wp14:editId="2F8F9634">
                <wp:simplePos x="0" y="0"/>
                <wp:positionH relativeFrom="column">
                  <wp:posOffset>1311275</wp:posOffset>
                </wp:positionH>
                <wp:positionV relativeFrom="paragraph">
                  <wp:posOffset>36195</wp:posOffset>
                </wp:positionV>
                <wp:extent cx="127635" cy="133350"/>
                <wp:effectExtent l="19050" t="19050" r="24765" b="19050"/>
                <wp:wrapNone/>
                <wp:docPr id="859" name="Ink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133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5" o:spid="_x0000_s1026" type="#_x0000_t75" style="position:absolute;margin-left:102.75pt;margin-top:2.35pt;width:11.05pt;height:11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">
                <v:imagedata r:id="rId41" o:title=""/>
                <o:lock v:ext="edit" rotation="t" verticies="t" shapetype="t"/>
              </v:shape>
            </w:pict>
          </mc:Fallback>
        </mc:AlternateContent>
      </w:r>
      <w:r w:rsidRPr="003049F9"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0F27D149" wp14:editId="0594A72E">
                <wp:simplePos x="0" y="0"/>
                <wp:positionH relativeFrom="column">
                  <wp:posOffset>1098550</wp:posOffset>
                </wp:positionH>
                <wp:positionV relativeFrom="paragraph">
                  <wp:posOffset>36830</wp:posOffset>
                </wp:positionV>
                <wp:extent cx="129540" cy="133350"/>
                <wp:effectExtent l="19050" t="19050" r="22860" b="19050"/>
                <wp:wrapNone/>
                <wp:docPr id="860" name="Ink 2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9540" cy="133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228" o:spid="_x0000_s1026" type="#_x0000_t75" style="position:absolute;margin-left:86pt;margin-top:2.4pt;width:11.2pt;height:1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">
                <v:imagedata r:id="rId43" o:title=""/>
                <o:lock v:ext="edit" rotation="t" verticies="t" shapetype="t"/>
              </v:shape>
            </w:pict>
          </mc:Fallback>
        </mc:AlternateContent>
      </w:r>
    </w:p>
    <w:p w:rsidR="00120434" w:rsidRDefault="00D42205" w:rsidP="00120434">
      <w:pPr>
        <w:widowControl w:val="0"/>
        <w:autoSpaceDE w:val="0"/>
        <w:autoSpaceDN w:val="0"/>
        <w:adjustRightInd w:val="0"/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52705</wp:posOffset>
                </wp:positionH>
                <wp:positionV relativeFrom="paragraph">
                  <wp:posOffset>163830</wp:posOffset>
                </wp:positionV>
                <wp:extent cx="6120130" cy="652145"/>
                <wp:effectExtent l="5080" t="11430" r="8890" b="12700"/>
                <wp:wrapNone/>
                <wp:docPr id="10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5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E4758C" w:rsidRDefault="00B65248" w:rsidP="00120434">
                            <w:r>
                              <w:rPr>
                                <w:b/>
                                <w:bCs/>
                              </w:rPr>
                              <w:t>DEFINITION</w:t>
                            </w:r>
                            <w:r>
                              <w:t xml:space="preserve">: An ionic bond is an </w:t>
                            </w:r>
                            <w:r w:rsidRPr="00E4758C">
                              <w:rPr>
                                <w:b/>
                              </w:rPr>
                              <w:t>electrostatic attraction</w:t>
                            </w:r>
                            <w:r>
                              <w:t xml:space="preserve"> between </w:t>
                            </w:r>
                            <w:r w:rsidRPr="00E4758C">
                              <w:rPr>
                                <w:b/>
                              </w:rPr>
                              <w:t>oppositely charged</w:t>
                            </w:r>
                            <w:r>
                              <w:t xml:space="preserve"> positive cations and negative anions. It is usually formed by </w:t>
                            </w:r>
                            <w:r>
                              <w:rPr>
                                <w:b/>
                              </w:rPr>
                              <w:t>electron transfer</w:t>
                            </w:r>
                            <w:r>
                              <w:t xml:space="preserve"> from a metal atom to a </w:t>
                            </w:r>
                            <w:proofErr w:type="spellStart"/>
                            <w:r>
                              <w:t>non metal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.15pt;margin-top:12.9pt;width:481.9pt;height:51.3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">
                <v:textbox>
                  <w:txbxContent>
                    <w:p w:rsidR="00B65248" w:rsidRPr="00E4758C" w:rsidRDefault="00B65248" w:rsidP="00120434">
                      <w:r>
                        <w:rPr>
                          <w:b/>
                          <w:bCs/>
                        </w:rPr>
                        <w:t>DEFINITION</w:t>
                      </w:r>
                      <w:r>
                        <w:t xml:space="preserve">: An ionic bond is an </w:t>
                      </w:r>
                      <w:r w:rsidRPr="00E4758C">
                        <w:rPr>
                          <w:b/>
                        </w:rPr>
                        <w:t>electrostatic attraction</w:t>
                      </w:r>
                      <w:r>
                        <w:t xml:space="preserve"> between </w:t>
                      </w:r>
                      <w:r w:rsidRPr="00E4758C">
                        <w:rPr>
                          <w:b/>
                        </w:rPr>
                        <w:t>oppositely charged</w:t>
                      </w:r>
                      <w:r>
                        <w:t xml:space="preserve"> positive cations and negative anions. It is usually formed by </w:t>
                      </w:r>
                      <w:r>
                        <w:rPr>
                          <w:b/>
                        </w:rPr>
                        <w:t>electron transfer</w:t>
                      </w:r>
                      <w:r>
                        <w:t xml:space="preserve"> from a metal atom to a </w:t>
                      </w:r>
                      <w:proofErr w:type="spellStart"/>
                      <w:r>
                        <w:t>non metal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Pr="005E4BE8" w:rsidRDefault="00120434" w:rsidP="005E4BE8">
      <w:pPr>
        <w:rPr>
          <w:b/>
        </w:rPr>
      </w:pPr>
      <w:r w:rsidRPr="005E4BE8">
        <w:rPr>
          <w:b/>
        </w:rPr>
        <w:t>CATIONS</w:t>
      </w:r>
      <w:r w:rsidR="00D569EC">
        <w:rPr>
          <w:b/>
        </w:rPr>
        <w:t xml:space="preserve"> – positively charged ions.</w:t>
      </w:r>
    </w:p>
    <w:p w:rsidR="003049F9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</w:pPr>
      <w:r>
        <w:t xml:space="preserve">Which group of elements will have the greatest tendency to lose their outer shell electrons? </w:t>
      </w:r>
      <w:r>
        <w:rPr>
          <w:rFonts w:ascii="Arial" w:hAnsi="Arial" w:cs="Arial"/>
          <w:color w:val="000080"/>
        </w:rPr>
        <w:t>Group I</w:t>
      </w:r>
    </w:p>
    <w:p w:rsidR="003049F9" w:rsidRPr="00D92FC3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  <w:rPr>
          <w:rFonts w:ascii="Arial" w:hAnsi="Arial" w:cs="Arial"/>
          <w:color w:val="000080"/>
        </w:rPr>
      </w:pPr>
      <w:r>
        <w:t xml:space="preserve">Which is the second most likely group to lose outer shell electrons? </w:t>
      </w:r>
      <w:r>
        <w:rPr>
          <w:rFonts w:ascii="Arial" w:hAnsi="Arial" w:cs="Arial"/>
          <w:color w:val="000080"/>
        </w:rPr>
        <w:t>Group II</w:t>
      </w:r>
    </w:p>
    <w:p w:rsidR="003049F9" w:rsidRPr="00D92FC3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  <w:rPr>
          <w:rFonts w:ascii="Arial" w:hAnsi="Arial" w:cs="Arial"/>
          <w:color w:val="000080"/>
        </w:rPr>
      </w:pPr>
      <w:r>
        <w:t xml:space="preserve">Explain why. </w:t>
      </w:r>
      <w:r w:rsidRPr="00D92FC3">
        <w:rPr>
          <w:rFonts w:ascii="Arial" w:hAnsi="Arial" w:cs="Arial"/>
          <w:color w:val="000080"/>
        </w:rPr>
        <w:t xml:space="preserve">Group I have a large </w:t>
      </w:r>
      <w:r>
        <w:rPr>
          <w:rFonts w:ascii="Arial" w:hAnsi="Arial" w:cs="Arial"/>
          <w:color w:val="000080"/>
        </w:rPr>
        <w:t>atomic</w:t>
      </w:r>
      <w:r w:rsidRPr="00D92FC3">
        <w:rPr>
          <w:rFonts w:ascii="Arial" w:hAnsi="Arial" w:cs="Arial"/>
          <w:color w:val="000080"/>
        </w:rPr>
        <w:t xml:space="preserve"> radius, outer electrons are readily lost,</w:t>
      </w:r>
      <w:r>
        <w:rPr>
          <w:rFonts w:ascii="Arial" w:hAnsi="Arial" w:cs="Arial"/>
          <w:color w:val="000080"/>
        </w:rPr>
        <w:t xml:space="preserve"> </w:t>
      </w:r>
      <w:r w:rsidRPr="00D92FC3">
        <w:rPr>
          <w:rFonts w:ascii="Symbol" w:hAnsi="Symbol" w:cs="Arial"/>
          <w:color w:val="000080"/>
        </w:rPr>
        <w:t></w:t>
      </w:r>
      <w:r>
        <w:rPr>
          <w:rFonts w:ascii="Arial" w:hAnsi="Arial" w:cs="Arial"/>
          <w:color w:val="000080"/>
        </w:rPr>
        <w:t>Hi(1)</w:t>
      </w:r>
      <w:r w:rsidRPr="00D92FC3">
        <w:rPr>
          <w:rFonts w:ascii="Arial" w:hAnsi="Arial" w:cs="Arial"/>
          <w:color w:val="000080"/>
        </w:rPr>
        <w:t xml:space="preserve"> is low.</w:t>
      </w: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  <w:rPr>
          <w:rFonts w:ascii="Arial" w:hAnsi="Arial" w:cs="Arial"/>
          <w:color w:val="000080"/>
        </w:rPr>
      </w:pPr>
      <w:r w:rsidRPr="00D92FC3">
        <w:rPr>
          <w:rFonts w:ascii="Arial" w:hAnsi="Arial" w:cs="Arial"/>
          <w:color w:val="000080"/>
        </w:rPr>
        <w:t>Group I</w:t>
      </w:r>
      <w:r>
        <w:rPr>
          <w:rFonts w:ascii="Arial" w:hAnsi="Arial" w:cs="Arial"/>
          <w:color w:val="000080"/>
        </w:rPr>
        <w:t>I</w:t>
      </w:r>
      <w:r w:rsidRPr="00D92FC3">
        <w:rPr>
          <w:rFonts w:ascii="Arial" w:hAnsi="Arial" w:cs="Arial"/>
          <w:color w:val="000080"/>
        </w:rPr>
        <w:t xml:space="preserve"> have a </w:t>
      </w:r>
      <w:r>
        <w:rPr>
          <w:rFonts w:ascii="Arial" w:hAnsi="Arial" w:cs="Arial"/>
          <w:color w:val="000080"/>
        </w:rPr>
        <w:t xml:space="preserve">fairly </w:t>
      </w:r>
      <w:r w:rsidRPr="00D92FC3">
        <w:rPr>
          <w:rFonts w:ascii="Arial" w:hAnsi="Arial" w:cs="Arial"/>
          <w:color w:val="000080"/>
        </w:rPr>
        <w:t xml:space="preserve">large </w:t>
      </w:r>
      <w:r>
        <w:rPr>
          <w:rFonts w:ascii="Arial" w:hAnsi="Arial" w:cs="Arial"/>
          <w:color w:val="000080"/>
        </w:rPr>
        <w:t>atomic</w:t>
      </w:r>
      <w:r w:rsidRPr="00D92FC3">
        <w:rPr>
          <w:rFonts w:ascii="Arial" w:hAnsi="Arial" w:cs="Arial"/>
          <w:color w:val="000080"/>
        </w:rPr>
        <w:t xml:space="preserve"> radius, outer electrons are readily lost,</w:t>
      </w:r>
      <w:r>
        <w:rPr>
          <w:rFonts w:ascii="Arial" w:hAnsi="Arial" w:cs="Arial"/>
          <w:color w:val="000080"/>
        </w:rPr>
        <w:t xml:space="preserve"> </w:t>
      </w:r>
      <w:r w:rsidRPr="00D92FC3">
        <w:rPr>
          <w:rFonts w:ascii="Symbol" w:hAnsi="Symbol" w:cs="Arial"/>
          <w:color w:val="000080"/>
        </w:rPr>
        <w:t></w:t>
      </w:r>
      <w:r>
        <w:rPr>
          <w:rFonts w:ascii="Arial" w:hAnsi="Arial" w:cs="Arial"/>
          <w:color w:val="000080"/>
        </w:rPr>
        <w:t>Hi(1+2)</w:t>
      </w:r>
      <w:r w:rsidRPr="00D92FC3">
        <w:rPr>
          <w:rFonts w:ascii="Arial" w:hAnsi="Arial" w:cs="Arial"/>
          <w:color w:val="000080"/>
        </w:rPr>
        <w:t xml:space="preserve"> is </w:t>
      </w:r>
      <w:r>
        <w:rPr>
          <w:rFonts w:ascii="Arial" w:hAnsi="Arial" w:cs="Arial"/>
          <w:color w:val="000080"/>
        </w:rPr>
        <w:t xml:space="preserve">fairly </w:t>
      </w:r>
      <w:r w:rsidRPr="00D92FC3">
        <w:rPr>
          <w:rFonts w:ascii="Arial" w:hAnsi="Arial" w:cs="Arial"/>
          <w:color w:val="000080"/>
        </w:rPr>
        <w:t>low.</w:t>
      </w: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  <w:rPr>
          <w:rFonts w:ascii="Arial" w:hAnsi="Arial" w:cs="Arial"/>
          <w:color w:val="000080"/>
        </w:rPr>
      </w:pP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</w:pPr>
      <w:r>
        <w:t>One element in this second group does not in fact readily give up electrons.  Identify this element and explain why it behaves differently.</w:t>
      </w:r>
    </w:p>
    <w:p w:rsidR="003049F9" w:rsidRPr="009E37A9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Be – very small ionic radius, a Be</w:t>
      </w:r>
      <w:r>
        <w:rPr>
          <w:rFonts w:ascii="Arial" w:hAnsi="Arial" w:cs="Arial"/>
          <w:color w:val="000080"/>
          <w:vertAlign w:val="superscript"/>
        </w:rPr>
        <w:t>2+</w:t>
      </w:r>
      <w:r>
        <w:rPr>
          <w:rFonts w:ascii="Arial" w:hAnsi="Arial" w:cs="Arial"/>
          <w:color w:val="000080"/>
        </w:rPr>
        <w:t xml:space="preserve"> ion has a very high charge density and polarises the larger anion (pulls electron cloud towards itself and away from the anion) </w:t>
      </w:r>
      <w:r w:rsidRPr="009E37A9">
        <w:rPr>
          <w:rFonts w:ascii="Arial" w:hAnsi="Arial" w:cs="Arial"/>
          <w:color w:val="000080"/>
        </w:rPr>
        <w:sym w:font="Wingdings" w:char="F0E0"/>
      </w:r>
      <w:r>
        <w:rPr>
          <w:rFonts w:ascii="Arial" w:hAnsi="Arial" w:cs="Arial"/>
          <w:color w:val="000080"/>
        </w:rPr>
        <w:t xml:space="preserve"> a covalent bond.</w:t>
      </w: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</w:pPr>
      <w:r>
        <w:t>Avoiding this element, label and colour these two groups of the periodic table above in red.</w:t>
      </w: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</w:pPr>
      <w:r>
        <w:t xml:space="preserve">Since these species have more protons than electrons, they are no longer neutral atoms but charged particles called ions.  What kind of charge do these ions have? </w:t>
      </w:r>
      <w:r>
        <w:rPr>
          <w:rFonts w:ascii="Arial" w:hAnsi="Arial" w:cs="Arial"/>
          <w:color w:val="000080"/>
        </w:rPr>
        <w:t>positive</w:t>
      </w: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</w:pPr>
      <w:r>
        <w:t>This kind of ion is called a CATION as they move towards the cathode (negative electrode) during electrolysis.</w:t>
      </w:r>
    </w:p>
    <w:p w:rsidR="00120434" w:rsidRDefault="00120434" w:rsidP="00120434">
      <w:pPr>
        <w:widowControl w:val="0"/>
        <w:autoSpaceDE w:val="0"/>
        <w:autoSpaceDN w:val="0"/>
        <w:adjustRightInd w:val="0"/>
      </w:pPr>
    </w:p>
    <w:p w:rsidR="00120434" w:rsidRPr="005E4BE8" w:rsidRDefault="00120434" w:rsidP="005E4BE8">
      <w:pPr>
        <w:rPr>
          <w:b/>
        </w:rPr>
      </w:pPr>
      <w:r w:rsidRPr="005E4BE8">
        <w:rPr>
          <w:b/>
        </w:rPr>
        <w:t>ANIONS</w:t>
      </w:r>
      <w:r w:rsidR="00D569EC">
        <w:rPr>
          <w:b/>
        </w:rPr>
        <w:t xml:space="preserve"> – negatively charged ions</w:t>
      </w:r>
    </w:p>
    <w:p w:rsidR="003049F9" w:rsidRPr="009E37A9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  <w:rPr>
          <w:rFonts w:ascii="Arial" w:hAnsi="Arial" w:cs="Arial"/>
          <w:color w:val="000080"/>
        </w:rPr>
      </w:pPr>
      <w:r>
        <w:t xml:space="preserve">Which group of elements will have the greatest tendency to gain outer shell electrons? </w:t>
      </w:r>
      <w:r>
        <w:rPr>
          <w:rFonts w:ascii="Arial" w:hAnsi="Arial" w:cs="Arial"/>
          <w:color w:val="000080"/>
        </w:rPr>
        <w:t>Group VII</w:t>
      </w:r>
    </w:p>
    <w:p w:rsidR="003049F9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</w:pPr>
      <w:r>
        <w:t xml:space="preserve">Which is the second most likely group to gain outer shell electrons? </w:t>
      </w:r>
      <w:r>
        <w:rPr>
          <w:rFonts w:ascii="Arial" w:hAnsi="Arial" w:cs="Arial"/>
          <w:color w:val="000080"/>
        </w:rPr>
        <w:t>Group VI</w:t>
      </w:r>
    </w:p>
    <w:p w:rsidR="003049F9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  <w:rPr>
          <w:rFonts w:ascii="Arial" w:hAnsi="Arial" w:cs="Arial"/>
          <w:color w:val="000080"/>
        </w:rPr>
      </w:pPr>
      <w:r>
        <w:t xml:space="preserve">Explain why. </w:t>
      </w:r>
      <w:r w:rsidRPr="00A93B59">
        <w:rPr>
          <w:rFonts w:ascii="Arial" w:hAnsi="Arial" w:cs="Arial"/>
          <w:color w:val="000080"/>
        </w:rPr>
        <w:t>Fairly small atomic radius,</w:t>
      </w:r>
      <w:r>
        <w:rPr>
          <w:rFonts w:ascii="Arial" w:hAnsi="Arial" w:cs="Arial"/>
          <w:color w:val="333399"/>
        </w:rPr>
        <w:t xml:space="preserve"> </w:t>
      </w:r>
      <w:r>
        <w:rPr>
          <w:rFonts w:ascii="Arial" w:hAnsi="Arial" w:cs="Arial"/>
          <w:color w:val="000080"/>
        </w:rPr>
        <w:t xml:space="preserve">if they </w:t>
      </w:r>
      <w:r w:rsidRPr="00A93B59">
        <w:rPr>
          <w:rFonts w:ascii="Arial" w:hAnsi="Arial" w:cs="Arial"/>
          <w:color w:val="000080"/>
        </w:rPr>
        <w:t>gained one</w:t>
      </w:r>
      <w:r>
        <w:rPr>
          <w:rFonts w:ascii="Arial" w:hAnsi="Arial" w:cs="Arial"/>
          <w:color w:val="000080"/>
        </w:rPr>
        <w:t xml:space="preserve"> or two electrons they would be ISOELECTRONIC with a noble gas and stable.</w:t>
      </w:r>
    </w:p>
    <w:p w:rsidR="003049F9" w:rsidRDefault="003049F9" w:rsidP="003049F9">
      <w:pPr>
        <w:widowControl w:val="0"/>
        <w:autoSpaceDE w:val="0"/>
        <w:autoSpaceDN w:val="0"/>
        <w:adjustRightInd w:val="0"/>
        <w:spacing w:line="360" w:lineRule="auto"/>
        <w:ind w:right="-284"/>
      </w:pPr>
      <w:r>
        <w:t>Label and colour these two groups blue on the periodic table.</w:t>
      </w:r>
    </w:p>
    <w:p w:rsidR="003049F9" w:rsidRDefault="003049F9" w:rsidP="003049F9">
      <w:pPr>
        <w:widowControl w:val="0"/>
        <w:autoSpaceDE w:val="0"/>
        <w:autoSpaceDN w:val="0"/>
        <w:adjustRightInd w:val="0"/>
        <w:ind w:right="-284"/>
      </w:pPr>
      <w:r>
        <w:t xml:space="preserve">Since these species have more electrons than protons, they are no longer neutral atoms but charged particles called ions.  What kind of charge do these ions have? </w:t>
      </w:r>
      <w:r>
        <w:rPr>
          <w:rFonts w:ascii="Arial" w:hAnsi="Arial" w:cs="Arial"/>
          <w:color w:val="000080"/>
        </w:rPr>
        <w:t>negative</w:t>
      </w:r>
    </w:p>
    <w:p w:rsidR="00120434" w:rsidRDefault="003049F9" w:rsidP="003049F9">
      <w:pPr>
        <w:widowControl w:val="0"/>
        <w:autoSpaceDE w:val="0"/>
        <w:autoSpaceDN w:val="0"/>
        <w:adjustRightInd w:val="0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0E54624B" wp14:editId="564B979C">
            <wp:simplePos x="0" y="0"/>
            <wp:positionH relativeFrom="column">
              <wp:posOffset>5539105</wp:posOffset>
            </wp:positionH>
            <wp:positionV relativeFrom="paragraph">
              <wp:posOffset>292100</wp:posOffset>
            </wp:positionV>
            <wp:extent cx="579755" cy="465455"/>
            <wp:effectExtent l="0" t="0" r="0" b="0"/>
            <wp:wrapNone/>
            <wp:docPr id="857" name="Picture 180" descr="Clas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Class vide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This kind of ion is called an ANION as they move towards the anode (positive electrode) during electrolysis.</w:t>
      </w:r>
    </w:p>
    <w:p w:rsidR="0080774F" w:rsidRDefault="004656B0" w:rsidP="0080774F">
      <w:pPr>
        <w:spacing w:before="120"/>
      </w:pPr>
      <w:r>
        <w:t xml:space="preserve">Video </w:t>
      </w:r>
      <w:hyperlink r:id="rId44" w:history="1">
        <w:r w:rsidRPr="00A53BE4">
          <w:rPr>
            <w:rStyle w:val="Hyperlink"/>
          </w:rPr>
          <w:t xml:space="preserve">Ionic Bonding </w:t>
        </w:r>
        <w:r w:rsidRPr="00A53BE4">
          <w:rPr>
            <w:rStyle w:val="Hyperlink"/>
          </w:rPr>
          <w:tab/>
          <w:t>e-stream 1769</w:t>
        </w:r>
      </w:hyperlink>
      <w:r>
        <w:tab/>
        <w:t xml:space="preserve"> 0.00 – </w:t>
      </w:r>
      <w:r w:rsidR="00ED2186">
        <w:t>8</w:t>
      </w:r>
      <w:r>
        <w:t>.00</w:t>
      </w:r>
      <w:r w:rsidR="0080774F">
        <w:t xml:space="preserve"> </w:t>
      </w:r>
    </w:p>
    <w:p w:rsidR="003049F9" w:rsidRDefault="00E75C0F" w:rsidP="003049F9">
      <w:pPr>
        <w:widowControl w:val="0"/>
        <w:autoSpaceDE w:val="0"/>
        <w:autoSpaceDN w:val="0"/>
        <w:adjustRightInd w:val="0"/>
      </w:pPr>
      <w:r>
        <w:br w:type="page"/>
      </w:r>
      <w:r w:rsidR="003049F9">
        <w:lastRenderedPageBreak/>
        <w:t>Typical ionic bonds are formed when metals in groups I and II react with non-metals in groups VI and VII.</w:t>
      </w:r>
    </w:p>
    <w:p w:rsidR="003049F9" w:rsidRDefault="00B65CC7" w:rsidP="003049F9">
      <w:pPr>
        <w:widowControl w:val="0"/>
        <w:autoSpaceDE w:val="0"/>
        <w:autoSpaceDN w:val="0"/>
        <w:adjustRightInd w:val="0"/>
      </w:pPr>
      <w:hyperlink r:id="rId45" w:history="1">
        <w:r w:rsidR="003049F9" w:rsidRPr="00536363">
          <w:rPr>
            <w:rStyle w:val="Hyperlink"/>
          </w:rPr>
          <w:t>http://myweb.tiscali.co.uk/chemteach/swf/ionic.swf</w:t>
        </w:r>
      </w:hyperlink>
    </w:p>
    <w:p w:rsidR="003049F9" w:rsidRDefault="003049F9" w:rsidP="003049F9">
      <w:pPr>
        <w:widowControl w:val="0"/>
        <w:autoSpaceDE w:val="0"/>
        <w:autoSpaceDN w:val="0"/>
        <w:adjustRightInd w:val="0"/>
      </w:pPr>
      <w:r>
        <w:t>When these atoms react, they tend to do so in such a way that they attain a noble gas configuration, which is stable.  To achieve this, electrons are transferred from elements on the left hand side of the periodic table to those on the right hand side.</w:t>
      </w:r>
    </w:p>
    <w:p w:rsidR="00120434" w:rsidRPr="00E44348" w:rsidRDefault="00120434" w:rsidP="003049F9">
      <w:pPr>
        <w:widowControl w:val="0"/>
        <w:autoSpaceDE w:val="0"/>
        <w:autoSpaceDN w:val="0"/>
        <w:adjustRightInd w:val="0"/>
      </w:pPr>
      <w:r>
        <w:t xml:space="preserve">Example: </w:t>
      </w:r>
      <w:r w:rsidRPr="00305701">
        <w:rPr>
          <w:b/>
        </w:rPr>
        <w:t>sodium chloride</w:t>
      </w:r>
      <w:r w:rsidR="00E44348">
        <w:rPr>
          <w:b/>
        </w:rPr>
        <w:t xml:space="preserve"> </w:t>
      </w:r>
      <w:r w:rsidR="00E44348">
        <w:t>(you will need to use a periodic table to find the atomic numbers)</w:t>
      </w:r>
    </w:p>
    <w:p w:rsidR="00120434" w:rsidRDefault="00120434" w:rsidP="009C6EF8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ind w:hanging="1069"/>
      </w:pPr>
      <w:r>
        <w:t xml:space="preserve">Show </w:t>
      </w:r>
      <w:r w:rsidRPr="003049F9">
        <w:rPr>
          <w:highlight w:val="yellow"/>
        </w:rPr>
        <w:t>only outer shell electrons</w:t>
      </w:r>
      <w:r w:rsidR="0080774F">
        <w:t xml:space="preserve"> in the dot and cross diagrams.</w:t>
      </w:r>
    </w:p>
    <w:p w:rsidR="00120434" w:rsidRDefault="00D42205" w:rsidP="00042AAE">
      <w:pPr>
        <w:widowControl w:val="0"/>
        <w:numPr>
          <w:ilvl w:val="0"/>
          <w:numId w:val="2"/>
        </w:numPr>
        <w:tabs>
          <w:tab w:val="num" w:pos="426"/>
        </w:tabs>
        <w:autoSpaceDE w:val="0"/>
        <w:autoSpaceDN w:val="0"/>
        <w:adjustRightInd w:val="0"/>
        <w:spacing w:after="120"/>
        <w:ind w:left="1214" w:hanging="1072"/>
      </w:pPr>
      <w:r>
        <w:rPr>
          <w:noProof/>
          <w:sz w:val="18"/>
          <w:szCs w:val="18"/>
        </w:rPr>
        <w:drawing>
          <wp:anchor distT="0" distB="0" distL="114300" distR="114300" simplePos="0" relativeHeight="251659264" behindDoc="0" locked="0" layoutInCell="1" allowOverlap="1" wp14:anchorId="29B9F649" wp14:editId="5E2A055E">
            <wp:simplePos x="0" y="0"/>
            <wp:positionH relativeFrom="column">
              <wp:posOffset>5356225</wp:posOffset>
            </wp:positionH>
            <wp:positionV relativeFrom="paragraph">
              <wp:posOffset>186690</wp:posOffset>
            </wp:positionV>
            <wp:extent cx="832485" cy="334645"/>
            <wp:effectExtent l="0" t="0" r="5715" b="8255"/>
            <wp:wrapNone/>
            <wp:docPr id="181" name="Picture 181" descr="New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New exerci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34">
        <w:t xml:space="preserve">Use </w:t>
      </w:r>
      <w:r w:rsidR="00120434" w:rsidRPr="003049F9">
        <w:rPr>
          <w:highlight w:val="yellow"/>
        </w:rPr>
        <w:t>dots and crosses</w:t>
      </w:r>
      <w:r w:rsidR="00120434">
        <w:t xml:space="preserve"> for electrons from different atoms (even though all electrons are identical)</w:t>
      </w:r>
    </w:p>
    <w:p w:rsidR="00042AAE" w:rsidRPr="00042AAE" w:rsidRDefault="00042AAE" w:rsidP="00042AAE">
      <w:pPr>
        <w:widowControl w:val="0"/>
        <w:autoSpaceDE w:val="0"/>
        <w:autoSpaceDN w:val="0"/>
        <w:adjustRightInd w:val="0"/>
        <w:ind w:left="142"/>
        <w:rPr>
          <w:sz w:val="18"/>
          <w:szCs w:val="18"/>
        </w:rPr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3223"/>
        <w:gridCol w:w="3223"/>
      </w:tblGrid>
      <w:tr w:rsidR="003049F9" w:rsidTr="003049F9">
        <w:trPr>
          <w:jc w:val="center"/>
        </w:trPr>
        <w:tc>
          <w:tcPr>
            <w:tcW w:w="3193" w:type="dxa"/>
          </w:tcPr>
          <w:p w:rsidR="003049F9" w:rsidRDefault="003049F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23" w:type="dxa"/>
          </w:tcPr>
          <w:p w:rsidR="003049F9" w:rsidRDefault="003049F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Na atom .</w:t>
            </w:r>
            <w:r w:rsidRPr="005B2A00">
              <w:rPr>
                <w:rFonts w:ascii="Arial" w:hAnsi="Arial" w:cs="Arial"/>
                <w:color w:val="000080"/>
              </w:rPr>
              <w:t xml:space="preserve"> 2,8,1</w:t>
            </w:r>
          </w:p>
        </w:tc>
        <w:tc>
          <w:tcPr>
            <w:tcW w:w="3223" w:type="dxa"/>
          </w:tcPr>
          <w:p w:rsidR="003049F9" w:rsidRDefault="003049F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Cl atom .</w:t>
            </w:r>
            <w:r>
              <w:rPr>
                <w:rFonts w:ascii="Arial" w:hAnsi="Arial" w:cs="Arial"/>
                <w:color w:val="000080"/>
              </w:rPr>
              <w:t xml:space="preserve"> 2,8,7</w:t>
            </w:r>
            <w:r>
              <w:t>.</w:t>
            </w:r>
          </w:p>
        </w:tc>
      </w:tr>
      <w:tr w:rsidR="00932F1F" w:rsidTr="003049F9">
        <w:trPr>
          <w:jc w:val="center"/>
        </w:trPr>
        <w:tc>
          <w:tcPr>
            <w:tcW w:w="3193" w:type="dxa"/>
          </w:tcPr>
          <w:p w:rsidR="00305701" w:rsidRDefault="00305701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932F1F" w:rsidRDefault="00932F1F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7E5770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01ED1456" wp14:editId="7F31C5A9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10160</wp:posOffset>
                      </wp:positionV>
                      <wp:extent cx="1696720" cy="701675"/>
                      <wp:effectExtent l="0" t="0" r="17780" b="22225"/>
                      <wp:wrapNone/>
                      <wp:docPr id="855" name="Text Box 4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6720" cy="7016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2859" w:rsidRPr="000E6C9E" w:rsidRDefault="00872859" w:rsidP="0087285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0E6C9E">
                                    <w:rPr>
                                      <w:sz w:val="22"/>
                                      <w:szCs w:val="22"/>
                                    </w:rPr>
                                    <w:t xml:space="preserve">Be consistent with </w:t>
                                  </w:r>
                                  <w:r w:rsidRPr="000E6C9E">
                                    <w:rPr>
                                      <w:b/>
                                      <w:sz w:val="22"/>
                                      <w:szCs w:val="22"/>
                                    </w:rPr>
                                    <w:t>outer shell electrons</w:t>
                                  </w:r>
                                </w:p>
                                <w:p w:rsidR="00872859" w:rsidRPr="000E6C9E" w:rsidRDefault="00872859" w:rsidP="00872859">
                                  <w:pPr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 w:rsidRPr="000E6C9E">
                                    <w:rPr>
                                      <w:sz w:val="22"/>
                                      <w:szCs w:val="22"/>
                                    </w:rPr>
                                    <w:t>either</w:t>
                                  </w:r>
                                  <w:proofErr w:type="gramEnd"/>
                                  <w:r w:rsidRPr="000E6C9E">
                                    <w:rPr>
                                      <w:sz w:val="22"/>
                                      <w:szCs w:val="22"/>
                                    </w:rPr>
                                    <w:t xml:space="preserve"> follow blue system or red system</w:t>
                                  </w:r>
                                </w:p>
                              </w:txbxContent>
                            </wps:txbx>
                            <wps:bodyPr rot="0" vert="horz" wrap="square" lIns="54000" tIns="45720" rIns="5400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6" o:spid="_x0000_s1027" type="#_x0000_t202" style="position:absolute;margin-left:-3.25pt;margin-top:.8pt;width:133.6pt;height:55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">
                      <v:textbox inset="1.5mm,,1.5mm">
                        <w:txbxContent>
                          <w:p w:rsidR="00872859" w:rsidRPr="000E6C9E" w:rsidRDefault="00872859" w:rsidP="008728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E6C9E">
                              <w:rPr>
                                <w:sz w:val="22"/>
                                <w:szCs w:val="22"/>
                              </w:rPr>
                              <w:t xml:space="preserve">Be consistent with </w:t>
                            </w:r>
                            <w:r w:rsidRPr="000E6C9E">
                              <w:rPr>
                                <w:b/>
                                <w:sz w:val="22"/>
                                <w:szCs w:val="22"/>
                              </w:rPr>
                              <w:t>outer shell electrons</w:t>
                            </w:r>
                          </w:p>
                          <w:p w:rsidR="00872859" w:rsidRPr="000E6C9E" w:rsidRDefault="00872859" w:rsidP="0087285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E6C9E">
                              <w:rPr>
                                <w:sz w:val="22"/>
                                <w:szCs w:val="22"/>
                              </w:rPr>
                              <w:t>either</w:t>
                            </w:r>
                            <w:proofErr w:type="gramEnd"/>
                            <w:r w:rsidRPr="000E6C9E">
                              <w:rPr>
                                <w:sz w:val="22"/>
                                <w:szCs w:val="22"/>
                              </w:rPr>
                              <w:t xml:space="preserve"> follow blue system or red system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7E5770" w:rsidRDefault="007E5770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305701" w:rsidRDefault="00305701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932F1F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3536" behindDoc="0" locked="0" layoutInCell="1" allowOverlap="1" wp14:anchorId="282136A1" wp14:editId="1D398F57">
                      <wp:simplePos x="0" y="0"/>
                      <wp:positionH relativeFrom="column">
                        <wp:posOffset>2224405</wp:posOffset>
                      </wp:positionH>
                      <wp:positionV relativeFrom="paragraph">
                        <wp:posOffset>297180</wp:posOffset>
                      </wp:positionV>
                      <wp:extent cx="646430" cy="669290"/>
                      <wp:effectExtent l="0" t="0" r="20320" b="16510"/>
                      <wp:wrapNone/>
                      <wp:docPr id="830" name="Group 4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" cy="669290"/>
                                <a:chOff x="8073" y="5061"/>
                                <a:chExt cx="1018" cy="1054"/>
                              </a:xfrm>
                            </wpg:grpSpPr>
                            <wpg:grpSp>
                              <wpg:cNvPr id="831" name="Group 4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136" y="5061"/>
                                  <a:ext cx="955" cy="1054"/>
                                  <a:chOff x="8031" y="5061"/>
                                  <a:chExt cx="955" cy="1054"/>
                                </a:xfrm>
                              </wpg:grpSpPr>
                              <wpg:grpSp>
                                <wpg:cNvPr id="832" name="Group 40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31" y="5061"/>
                                    <a:ext cx="955" cy="1054"/>
                                    <a:chOff x="7116" y="7258"/>
                                    <a:chExt cx="955" cy="1054"/>
                                  </a:xfrm>
                                </wpg:grpSpPr>
                                <wps:wsp>
                                  <wps:cNvPr id="833" name="Oval 4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116" y="7343"/>
                                      <a:ext cx="912" cy="9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4" name="Ink 411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540" y="7258"/>
                                      <a:ext cx="121" cy="159"/>
                                    </a:xfrm>
                                    <a:custGeom>
                                      <a:avLst/>
                                      <a:gdLst>
                                        <a:gd name="T0" fmla="+- 0 13347 13299"/>
                                        <a:gd name="T1" fmla="*/ T0 w 215"/>
                                        <a:gd name="T2" fmla="+- 0 12802 12802"/>
                                        <a:gd name="T3" fmla="*/ 12802 h 280"/>
                                        <a:gd name="T4" fmla="+- 0 13314 13299"/>
                                        <a:gd name="T5" fmla="*/ T4 w 215"/>
                                        <a:gd name="T6" fmla="+- 0 12850 12802"/>
                                        <a:gd name="T7" fmla="*/ 12850 h 280"/>
                                        <a:gd name="T8" fmla="+- 0 13302 13299"/>
                                        <a:gd name="T9" fmla="*/ T8 w 215"/>
                                        <a:gd name="T10" fmla="+- 0 12916 12802"/>
                                        <a:gd name="T11" fmla="*/ 12916 h 280"/>
                                        <a:gd name="T12" fmla="+- 0 13300 13299"/>
                                        <a:gd name="T13" fmla="*/ T12 w 215"/>
                                        <a:gd name="T14" fmla="+- 0 12991 12802"/>
                                        <a:gd name="T15" fmla="*/ 12991 h 280"/>
                                        <a:gd name="T16" fmla="+- 0 13306 13299"/>
                                        <a:gd name="T17" fmla="*/ T16 w 215"/>
                                        <a:gd name="T18" fmla="+- 0 13049 12802"/>
                                        <a:gd name="T19" fmla="*/ 13049 h 280"/>
                                        <a:gd name="T20" fmla="+- 0 13323 13299"/>
                                        <a:gd name="T21" fmla="*/ T20 w 215"/>
                                        <a:gd name="T22" fmla="+- 0 13080 12802"/>
                                        <a:gd name="T23" fmla="*/ 13080 h 280"/>
                                        <a:gd name="T24" fmla="+- 0 13370 13299"/>
                                        <a:gd name="T25" fmla="*/ T24 w 215"/>
                                        <a:gd name="T26" fmla="+- 0 13042 12802"/>
                                        <a:gd name="T27" fmla="*/ 13042 h 280"/>
                                        <a:gd name="T28" fmla="+- 0 13388 13299"/>
                                        <a:gd name="T29" fmla="*/ T28 w 215"/>
                                        <a:gd name="T30" fmla="+- 0 12981 12802"/>
                                        <a:gd name="T31" fmla="*/ 12981 h 280"/>
                                        <a:gd name="T32" fmla="+- 0 13392 13299"/>
                                        <a:gd name="T33" fmla="*/ T32 w 215"/>
                                        <a:gd name="T34" fmla="+- 0 12923 12802"/>
                                        <a:gd name="T35" fmla="*/ 12923 h 280"/>
                                        <a:gd name="T36" fmla="+- 0 13392 13299"/>
                                        <a:gd name="T37" fmla="*/ T36 w 215"/>
                                        <a:gd name="T38" fmla="+- 0 12866 12802"/>
                                        <a:gd name="T39" fmla="*/ 12866 h 280"/>
                                        <a:gd name="T40" fmla="+- 0 13428 13299"/>
                                        <a:gd name="T41" fmla="*/ T40 w 215"/>
                                        <a:gd name="T42" fmla="+- 0 12843 12802"/>
                                        <a:gd name="T43" fmla="*/ 12843 h 280"/>
                                        <a:gd name="T44" fmla="+- 0 13428 13299"/>
                                        <a:gd name="T45" fmla="*/ T44 w 215"/>
                                        <a:gd name="T46" fmla="+- 0 12902 12802"/>
                                        <a:gd name="T47" fmla="*/ 12902 h 280"/>
                                        <a:gd name="T48" fmla="+- 0 13418 13299"/>
                                        <a:gd name="T49" fmla="*/ T48 w 215"/>
                                        <a:gd name="T50" fmla="+- 0 12959 12802"/>
                                        <a:gd name="T51" fmla="*/ 12959 h 280"/>
                                        <a:gd name="T52" fmla="+- 0 13418 13299"/>
                                        <a:gd name="T53" fmla="*/ T52 w 215"/>
                                        <a:gd name="T54" fmla="+- 0 13019 12802"/>
                                        <a:gd name="T55" fmla="*/ 13019 h 280"/>
                                        <a:gd name="T56" fmla="+- 0 13445 13299"/>
                                        <a:gd name="T57" fmla="*/ T56 w 215"/>
                                        <a:gd name="T58" fmla="+- 0 13074 12802"/>
                                        <a:gd name="T59" fmla="*/ 13074 h 280"/>
                                        <a:gd name="T60" fmla="+- 0 13490 13299"/>
                                        <a:gd name="T61" fmla="*/ T60 w 215"/>
                                        <a:gd name="T62" fmla="+- 0 13064 12802"/>
                                        <a:gd name="T63" fmla="*/ 13064 h 280"/>
                                        <a:gd name="T64" fmla="+- 0 13511 13299"/>
                                        <a:gd name="T65" fmla="*/ T64 w 215"/>
                                        <a:gd name="T66" fmla="+- 0 13008 12802"/>
                                        <a:gd name="T67" fmla="*/ 13008 h 280"/>
                                        <a:gd name="T68" fmla="+- 0 13511 13299"/>
                                        <a:gd name="T69" fmla="*/ T68 w 215"/>
                                        <a:gd name="T70" fmla="+- 0 12934 12802"/>
                                        <a:gd name="T71" fmla="*/ 12934 h 280"/>
                                        <a:gd name="T72" fmla="+- 0 13491 13299"/>
                                        <a:gd name="T73" fmla="*/ T72 w 215"/>
                                        <a:gd name="T74" fmla="+- 0 12868 12802"/>
                                        <a:gd name="T75" fmla="*/ 12868 h 280"/>
                                        <a:gd name="T76" fmla="+- 0 13434 13299"/>
                                        <a:gd name="T77" fmla="*/ T76 w 215"/>
                                        <a:gd name="T78" fmla="+- 0 12832 12802"/>
                                        <a:gd name="T79" fmla="*/ 12832 h 28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215" h="280" extrusionOk="0">
                                          <a:moveTo>
                                            <a:pt x="48" y="0"/>
                                          </a:moveTo>
                                          <a:cubicBezTo>
                                            <a:pt x="27" y="9"/>
                                            <a:pt x="22" y="24"/>
                                            <a:pt x="15" y="48"/>
                                          </a:cubicBezTo>
                                          <a:cubicBezTo>
                                            <a:pt x="9" y="70"/>
                                            <a:pt x="6" y="92"/>
                                            <a:pt x="3" y="114"/>
                                          </a:cubicBezTo>
                                          <a:cubicBezTo>
                                            <a:pt x="0" y="139"/>
                                            <a:pt x="0" y="164"/>
                                            <a:pt x="1" y="189"/>
                                          </a:cubicBezTo>
                                          <a:cubicBezTo>
                                            <a:pt x="2" y="208"/>
                                            <a:pt x="2" y="229"/>
                                            <a:pt x="7" y="247"/>
                                          </a:cubicBezTo>
                                          <a:cubicBezTo>
                                            <a:pt x="13" y="264"/>
                                            <a:pt x="14" y="270"/>
                                            <a:pt x="24" y="278"/>
                                          </a:cubicBezTo>
                                          <a:cubicBezTo>
                                            <a:pt x="49" y="273"/>
                                            <a:pt x="59" y="263"/>
                                            <a:pt x="71" y="240"/>
                                          </a:cubicBezTo>
                                          <a:cubicBezTo>
                                            <a:pt x="81" y="220"/>
                                            <a:pt x="86" y="201"/>
                                            <a:pt x="89" y="179"/>
                                          </a:cubicBezTo>
                                          <a:cubicBezTo>
                                            <a:pt x="92" y="160"/>
                                            <a:pt x="94" y="140"/>
                                            <a:pt x="93" y="121"/>
                                          </a:cubicBezTo>
                                          <a:cubicBezTo>
                                            <a:pt x="92" y="105"/>
                                            <a:pt x="84" y="78"/>
                                            <a:pt x="93" y="64"/>
                                          </a:cubicBezTo>
                                          <a:cubicBezTo>
                                            <a:pt x="101" y="51"/>
                                            <a:pt x="116" y="47"/>
                                            <a:pt x="129" y="41"/>
                                          </a:cubicBezTo>
                                          <a:cubicBezTo>
                                            <a:pt x="135" y="62"/>
                                            <a:pt x="133" y="78"/>
                                            <a:pt x="129" y="100"/>
                                          </a:cubicBezTo>
                                          <a:cubicBezTo>
                                            <a:pt x="125" y="119"/>
                                            <a:pt x="121" y="138"/>
                                            <a:pt x="119" y="157"/>
                                          </a:cubicBezTo>
                                          <a:cubicBezTo>
                                            <a:pt x="117" y="177"/>
                                            <a:pt x="117" y="197"/>
                                            <a:pt x="119" y="217"/>
                                          </a:cubicBezTo>
                                          <a:cubicBezTo>
                                            <a:pt x="121" y="238"/>
                                            <a:pt x="130" y="258"/>
                                            <a:pt x="146" y="272"/>
                                          </a:cubicBezTo>
                                          <a:cubicBezTo>
                                            <a:pt x="163" y="287"/>
                                            <a:pt x="180" y="277"/>
                                            <a:pt x="191" y="262"/>
                                          </a:cubicBezTo>
                                          <a:cubicBezTo>
                                            <a:pt x="203" y="246"/>
                                            <a:pt x="210" y="226"/>
                                            <a:pt x="212" y="206"/>
                                          </a:cubicBezTo>
                                          <a:cubicBezTo>
                                            <a:pt x="215" y="182"/>
                                            <a:pt x="215" y="156"/>
                                            <a:pt x="212" y="132"/>
                                          </a:cubicBezTo>
                                          <a:cubicBezTo>
                                            <a:pt x="209" y="109"/>
                                            <a:pt x="203" y="86"/>
                                            <a:pt x="192" y="66"/>
                                          </a:cubicBezTo>
                                          <a:cubicBezTo>
                                            <a:pt x="178" y="41"/>
                                            <a:pt x="161" y="35"/>
                                            <a:pt x="135" y="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5" name="Ink 412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514" y="8171"/>
                                      <a:ext cx="59" cy="141"/>
                                    </a:xfrm>
                                    <a:custGeom>
                                      <a:avLst/>
                                      <a:gdLst>
                                        <a:gd name="T0" fmla="+- 0 13284 13253"/>
                                        <a:gd name="T1" fmla="*/ T0 w 105"/>
                                        <a:gd name="T2" fmla="+- 0 14412 14412"/>
                                        <a:gd name="T3" fmla="*/ 14412 h 249"/>
                                        <a:gd name="T4" fmla="+- 0 13295 13253"/>
                                        <a:gd name="T5" fmla="*/ T4 w 105"/>
                                        <a:gd name="T6" fmla="+- 0 14412 14412"/>
                                        <a:gd name="T7" fmla="*/ 14412 h 249"/>
                                        <a:gd name="T8" fmla="+- 0 13267 13253"/>
                                        <a:gd name="T9" fmla="*/ T8 w 105"/>
                                        <a:gd name="T10" fmla="+- 0 14477 14412"/>
                                        <a:gd name="T11" fmla="*/ 14477 h 249"/>
                                        <a:gd name="T12" fmla="+- 0 13253 13253"/>
                                        <a:gd name="T13" fmla="*/ T12 w 105"/>
                                        <a:gd name="T14" fmla="+- 0 14538 14412"/>
                                        <a:gd name="T15" fmla="*/ 14538 h 249"/>
                                        <a:gd name="T16" fmla="+- 0 13272 13253"/>
                                        <a:gd name="T17" fmla="*/ T16 w 105"/>
                                        <a:gd name="T18" fmla="+- 0 14598 14412"/>
                                        <a:gd name="T19" fmla="*/ 14598 h 249"/>
                                        <a:gd name="T20" fmla="+- 0 13311 13253"/>
                                        <a:gd name="T21" fmla="*/ T20 w 105"/>
                                        <a:gd name="T22" fmla="+- 0 14654 14412"/>
                                        <a:gd name="T23" fmla="*/ 14654 h 249"/>
                                        <a:gd name="T24" fmla="+- 0 13325 13253"/>
                                        <a:gd name="T25" fmla="*/ T24 w 105"/>
                                        <a:gd name="T26" fmla="+- 0 14660 14412"/>
                                        <a:gd name="T27" fmla="*/ 14660 h 249"/>
                                        <a:gd name="T28" fmla="+- 0 13353 13253"/>
                                        <a:gd name="T29" fmla="*/ T28 w 105"/>
                                        <a:gd name="T30" fmla="+- 0 14604 14412"/>
                                        <a:gd name="T31" fmla="*/ 14604 h 249"/>
                                        <a:gd name="T32" fmla="+- 0 13357 13253"/>
                                        <a:gd name="T33" fmla="*/ T32 w 105"/>
                                        <a:gd name="T34" fmla="+- 0 14535 14412"/>
                                        <a:gd name="T35" fmla="*/ 14535 h 249"/>
                                        <a:gd name="T36" fmla="+- 0 13355 13253"/>
                                        <a:gd name="T37" fmla="*/ T36 w 105"/>
                                        <a:gd name="T38" fmla="+- 0 14465 14412"/>
                                        <a:gd name="T39" fmla="*/ 14465 h 249"/>
                                        <a:gd name="T40" fmla="+- 0 13354 13253"/>
                                        <a:gd name="T41" fmla="*/ T40 w 105"/>
                                        <a:gd name="T42" fmla="+- 0 14454 14412"/>
                                        <a:gd name="T43" fmla="*/ 14454 h 2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249" extrusionOk="0">
                                          <a:moveTo>
                                            <a:pt x="31" y="0"/>
                                          </a:moveTo>
                                          <a:cubicBezTo>
                                            <a:pt x="35" y="0"/>
                                            <a:pt x="38" y="0"/>
                                            <a:pt x="42" y="0"/>
                                          </a:cubicBezTo>
                                          <a:cubicBezTo>
                                            <a:pt x="42" y="24"/>
                                            <a:pt x="25" y="42"/>
                                            <a:pt x="14" y="65"/>
                                          </a:cubicBezTo>
                                          <a:cubicBezTo>
                                            <a:pt x="6" y="83"/>
                                            <a:pt x="-2" y="106"/>
                                            <a:pt x="0" y="126"/>
                                          </a:cubicBezTo>
                                          <a:cubicBezTo>
                                            <a:pt x="2" y="146"/>
                                            <a:pt x="11" y="168"/>
                                            <a:pt x="19" y="186"/>
                                          </a:cubicBezTo>
                                          <a:cubicBezTo>
                                            <a:pt x="27" y="205"/>
                                            <a:pt x="42" y="230"/>
                                            <a:pt x="58" y="242"/>
                                          </a:cubicBezTo>
                                          <a:cubicBezTo>
                                            <a:pt x="63" y="244"/>
                                            <a:pt x="67" y="246"/>
                                            <a:pt x="72" y="248"/>
                                          </a:cubicBezTo>
                                          <a:cubicBezTo>
                                            <a:pt x="89" y="231"/>
                                            <a:pt x="96" y="216"/>
                                            <a:pt x="100" y="192"/>
                                          </a:cubicBezTo>
                                          <a:cubicBezTo>
                                            <a:pt x="104" y="170"/>
                                            <a:pt x="104" y="146"/>
                                            <a:pt x="104" y="123"/>
                                          </a:cubicBezTo>
                                          <a:cubicBezTo>
                                            <a:pt x="104" y="100"/>
                                            <a:pt x="103" y="76"/>
                                            <a:pt x="102" y="53"/>
                                          </a:cubicBezTo>
                                          <a:cubicBezTo>
                                            <a:pt x="102" y="49"/>
                                            <a:pt x="101" y="46"/>
                                            <a:pt x="101" y="4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6" name="Ink 413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940" y="7663"/>
                                      <a:ext cx="131" cy="74"/>
                                    </a:xfrm>
                                    <a:custGeom>
                                      <a:avLst/>
                                      <a:gdLst>
                                        <a:gd name="T0" fmla="+- 0 14188 14005"/>
                                        <a:gd name="T1" fmla="*/ T0 w 232"/>
                                        <a:gd name="T2" fmla="+- 0 13522 13517"/>
                                        <a:gd name="T3" fmla="*/ 13522 h 130"/>
                                        <a:gd name="T4" fmla="+- 0 14197 14005"/>
                                        <a:gd name="T5" fmla="*/ T4 w 232"/>
                                        <a:gd name="T6" fmla="+- 0 13534 13517"/>
                                        <a:gd name="T7" fmla="*/ 13534 h 130"/>
                                        <a:gd name="T8" fmla="+- 0 14137 14005"/>
                                        <a:gd name="T9" fmla="*/ T8 w 232"/>
                                        <a:gd name="T10" fmla="+- 0 13522 13517"/>
                                        <a:gd name="T11" fmla="*/ 13522 h 130"/>
                                        <a:gd name="T12" fmla="+- 0 14081 14005"/>
                                        <a:gd name="T13" fmla="*/ T12 w 232"/>
                                        <a:gd name="T14" fmla="+- 0 13517 13517"/>
                                        <a:gd name="T15" fmla="*/ 13517 h 130"/>
                                        <a:gd name="T16" fmla="+- 0 14022 14005"/>
                                        <a:gd name="T17" fmla="*/ T16 w 232"/>
                                        <a:gd name="T18" fmla="+- 0 13539 13517"/>
                                        <a:gd name="T19" fmla="*/ 13539 h 130"/>
                                        <a:gd name="T20" fmla="+- 0 14005 14005"/>
                                        <a:gd name="T21" fmla="*/ T20 w 232"/>
                                        <a:gd name="T22" fmla="+- 0 13595 13517"/>
                                        <a:gd name="T23" fmla="*/ 13595 h 130"/>
                                        <a:gd name="T24" fmla="+- 0 14070 14005"/>
                                        <a:gd name="T25" fmla="*/ T24 w 232"/>
                                        <a:gd name="T26" fmla="+- 0 13646 13517"/>
                                        <a:gd name="T27" fmla="*/ 13646 h 130"/>
                                        <a:gd name="T28" fmla="+- 0 14126 14005"/>
                                        <a:gd name="T29" fmla="*/ T28 w 232"/>
                                        <a:gd name="T30" fmla="+- 0 13639 13517"/>
                                        <a:gd name="T31" fmla="*/ 13639 h 130"/>
                                        <a:gd name="T32" fmla="+- 0 14177 14005"/>
                                        <a:gd name="T33" fmla="*/ T32 w 232"/>
                                        <a:gd name="T34" fmla="+- 0 13621 13517"/>
                                        <a:gd name="T35" fmla="*/ 13621 h 130"/>
                                        <a:gd name="T36" fmla="+- 0 14236 14005"/>
                                        <a:gd name="T37" fmla="*/ T36 w 232"/>
                                        <a:gd name="T38" fmla="+- 0 13586 13517"/>
                                        <a:gd name="T39" fmla="*/ 13586 h 130"/>
                                        <a:gd name="T40" fmla="+- 0 14194 14005"/>
                                        <a:gd name="T41" fmla="*/ T40 w 232"/>
                                        <a:gd name="T42" fmla="+- 0 13547 13517"/>
                                        <a:gd name="T43" fmla="*/ 13547 h 13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232" h="130" extrusionOk="0">
                                          <a:moveTo>
                                            <a:pt x="183" y="5"/>
                                          </a:moveTo>
                                          <a:cubicBezTo>
                                            <a:pt x="186" y="9"/>
                                            <a:pt x="189" y="13"/>
                                            <a:pt x="192" y="17"/>
                                          </a:cubicBezTo>
                                          <a:cubicBezTo>
                                            <a:pt x="172" y="15"/>
                                            <a:pt x="152" y="9"/>
                                            <a:pt x="132" y="5"/>
                                          </a:cubicBezTo>
                                          <a:cubicBezTo>
                                            <a:pt x="113" y="2"/>
                                            <a:pt x="95" y="-1"/>
                                            <a:pt x="76" y="0"/>
                                          </a:cubicBezTo>
                                          <a:cubicBezTo>
                                            <a:pt x="55" y="1"/>
                                            <a:pt x="32" y="6"/>
                                            <a:pt x="17" y="22"/>
                                          </a:cubicBezTo>
                                          <a:cubicBezTo>
                                            <a:pt x="4" y="36"/>
                                            <a:pt x="-3" y="59"/>
                                            <a:pt x="0" y="78"/>
                                          </a:cubicBezTo>
                                          <a:cubicBezTo>
                                            <a:pt x="5" y="111"/>
                                            <a:pt x="35" y="126"/>
                                            <a:pt x="65" y="129"/>
                                          </a:cubicBezTo>
                                          <a:cubicBezTo>
                                            <a:pt x="84" y="131"/>
                                            <a:pt x="103" y="127"/>
                                            <a:pt x="121" y="122"/>
                                          </a:cubicBezTo>
                                          <a:cubicBezTo>
                                            <a:pt x="138" y="117"/>
                                            <a:pt x="155" y="111"/>
                                            <a:pt x="172" y="104"/>
                                          </a:cubicBezTo>
                                          <a:cubicBezTo>
                                            <a:pt x="194" y="95"/>
                                            <a:pt x="213" y="84"/>
                                            <a:pt x="231" y="69"/>
                                          </a:cubicBezTo>
                                          <a:cubicBezTo>
                                            <a:pt x="220" y="52"/>
                                            <a:pt x="204" y="44"/>
                                            <a:pt x="189" y="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7" name="Ink 414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488" y="7740"/>
                                      <a:ext cx="52" cy="114"/>
                                    </a:xfrm>
                                    <a:custGeom>
                                      <a:avLst/>
                                      <a:gdLst>
                                        <a:gd name="T0" fmla="+- 0 13252 13208"/>
                                        <a:gd name="T1" fmla="*/ T0 w 91"/>
                                        <a:gd name="T2" fmla="+- 0 13677 13653"/>
                                        <a:gd name="T3" fmla="*/ 13677 h 201"/>
                                        <a:gd name="T4" fmla="+- 0 13252 13208"/>
                                        <a:gd name="T5" fmla="*/ T4 w 91"/>
                                        <a:gd name="T6" fmla="+- 0 13653 13653"/>
                                        <a:gd name="T7" fmla="*/ 13653 h 201"/>
                                        <a:gd name="T8" fmla="+- 0 13217 13208"/>
                                        <a:gd name="T9" fmla="*/ T8 w 91"/>
                                        <a:gd name="T10" fmla="+- 0 13709 13653"/>
                                        <a:gd name="T11" fmla="*/ 13709 h 201"/>
                                        <a:gd name="T12" fmla="+- 0 13208 13208"/>
                                        <a:gd name="T13" fmla="*/ T12 w 91"/>
                                        <a:gd name="T14" fmla="+- 0 13754 13653"/>
                                        <a:gd name="T15" fmla="*/ 13754 h 201"/>
                                        <a:gd name="T16" fmla="+- 0 13225 13208"/>
                                        <a:gd name="T17" fmla="*/ T16 w 91"/>
                                        <a:gd name="T18" fmla="+- 0 13824 13653"/>
                                        <a:gd name="T19" fmla="*/ 13824 h 201"/>
                                        <a:gd name="T20" fmla="+- 0 13270 13208"/>
                                        <a:gd name="T21" fmla="*/ T20 w 91"/>
                                        <a:gd name="T22" fmla="+- 0 13836 13653"/>
                                        <a:gd name="T23" fmla="*/ 13836 h 201"/>
                                        <a:gd name="T24" fmla="+- 0 13298 13208"/>
                                        <a:gd name="T25" fmla="*/ T24 w 91"/>
                                        <a:gd name="T26" fmla="+- 0 13801 13653"/>
                                        <a:gd name="T27" fmla="*/ 13801 h 20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91" h="201" extrusionOk="0">
                                          <a:moveTo>
                                            <a:pt x="44" y="24"/>
                                          </a:moveTo>
                                          <a:cubicBezTo>
                                            <a:pt x="44" y="12"/>
                                            <a:pt x="44" y="8"/>
                                            <a:pt x="44" y="0"/>
                                          </a:cubicBezTo>
                                          <a:cubicBezTo>
                                            <a:pt x="25" y="15"/>
                                            <a:pt x="17" y="32"/>
                                            <a:pt x="9" y="56"/>
                                          </a:cubicBezTo>
                                          <a:cubicBezTo>
                                            <a:pt x="4" y="69"/>
                                            <a:pt x="0" y="87"/>
                                            <a:pt x="0" y="101"/>
                                          </a:cubicBezTo>
                                          <a:cubicBezTo>
                                            <a:pt x="0" y="126"/>
                                            <a:pt x="7" y="148"/>
                                            <a:pt x="17" y="171"/>
                                          </a:cubicBezTo>
                                          <a:cubicBezTo>
                                            <a:pt x="29" y="199"/>
                                            <a:pt x="38" y="207"/>
                                            <a:pt x="62" y="183"/>
                                          </a:cubicBezTo>
                                          <a:cubicBezTo>
                                            <a:pt x="76" y="166"/>
                                            <a:pt x="81" y="160"/>
                                            <a:pt x="90" y="1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38" name="Ink 415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8539" y="5972"/>
                                    <a:ext cx="72" cy="118"/>
                                  </a:xfrm>
                                  <a:custGeom>
                                    <a:avLst/>
                                    <a:gdLst>
                                      <a:gd name="T0" fmla="+- 0 13455 13401"/>
                                      <a:gd name="T1" fmla="*/ T0 w 127"/>
                                      <a:gd name="T2" fmla="+- 0 10464 10464"/>
                                      <a:gd name="T3" fmla="*/ 10464 h 208"/>
                                      <a:gd name="T4" fmla="+- 0 13437 13401"/>
                                      <a:gd name="T5" fmla="*/ T4 w 127"/>
                                      <a:gd name="T6" fmla="+- 0 10483 10464"/>
                                      <a:gd name="T7" fmla="*/ 10483 h 208"/>
                                      <a:gd name="T8" fmla="+- 0 13423 13401"/>
                                      <a:gd name="T9" fmla="*/ T8 w 127"/>
                                      <a:gd name="T10" fmla="+- 0 10503 10464"/>
                                      <a:gd name="T11" fmla="*/ 10503 h 208"/>
                                      <a:gd name="T12" fmla="+- 0 13410 13401"/>
                                      <a:gd name="T13" fmla="*/ T12 w 127"/>
                                      <a:gd name="T14" fmla="+- 0 10528 10464"/>
                                      <a:gd name="T15" fmla="*/ 10528 h 208"/>
                                      <a:gd name="T16" fmla="+- 0 13403 13401"/>
                                      <a:gd name="T17" fmla="*/ T16 w 127"/>
                                      <a:gd name="T18" fmla="+- 0 10553 10464"/>
                                      <a:gd name="T19" fmla="*/ 10553 h 208"/>
                                      <a:gd name="T20" fmla="+- 0 13401 13401"/>
                                      <a:gd name="T21" fmla="*/ T20 w 127"/>
                                      <a:gd name="T22" fmla="+- 0 10582 10464"/>
                                      <a:gd name="T23" fmla="*/ 10582 h 208"/>
                                      <a:gd name="T24" fmla="+- 0 13403 13401"/>
                                      <a:gd name="T25" fmla="*/ T24 w 127"/>
                                      <a:gd name="T26" fmla="+- 0 10613 10464"/>
                                      <a:gd name="T27" fmla="*/ 10613 h 208"/>
                                      <a:gd name="T28" fmla="+- 0 13410 13401"/>
                                      <a:gd name="T29" fmla="*/ T28 w 127"/>
                                      <a:gd name="T30" fmla="+- 0 10636 10464"/>
                                      <a:gd name="T31" fmla="*/ 10636 h 208"/>
                                      <a:gd name="T32" fmla="+- 0 13428 13401"/>
                                      <a:gd name="T33" fmla="*/ T32 w 127"/>
                                      <a:gd name="T34" fmla="+- 0 10663 10464"/>
                                      <a:gd name="T35" fmla="*/ 10663 h 208"/>
                                      <a:gd name="T36" fmla="+- 0 13448 13401"/>
                                      <a:gd name="T37" fmla="*/ T36 w 127"/>
                                      <a:gd name="T38" fmla="+- 0 10671 10464"/>
                                      <a:gd name="T39" fmla="*/ 10671 h 208"/>
                                      <a:gd name="T40" fmla="+- 0 13473 13401"/>
                                      <a:gd name="T41" fmla="*/ T40 w 127"/>
                                      <a:gd name="T42" fmla="+- 0 10670 10464"/>
                                      <a:gd name="T43" fmla="*/ 10670 h 208"/>
                                      <a:gd name="T44" fmla="+- 0 13501 13401"/>
                                      <a:gd name="T45" fmla="*/ T44 w 127"/>
                                      <a:gd name="T46" fmla="+- 0 10654 10464"/>
                                      <a:gd name="T47" fmla="*/ 10654 h 208"/>
                                      <a:gd name="T48" fmla="+- 0 13522 13401"/>
                                      <a:gd name="T49" fmla="*/ T48 w 127"/>
                                      <a:gd name="T50" fmla="+- 0 10624 10464"/>
                                      <a:gd name="T51" fmla="*/ 10624 h 208"/>
                                      <a:gd name="T52" fmla="+- 0 13527 13401"/>
                                      <a:gd name="T53" fmla="*/ T52 w 127"/>
                                      <a:gd name="T54" fmla="+- 0 10599 10464"/>
                                      <a:gd name="T55" fmla="*/ 10599 h 208"/>
                                      <a:gd name="T56" fmla="+- 0 13526 13401"/>
                                      <a:gd name="T57" fmla="*/ T56 w 127"/>
                                      <a:gd name="T58" fmla="+- 0 10574 10464"/>
                                      <a:gd name="T59" fmla="*/ 10574 h 208"/>
                                      <a:gd name="T60" fmla="+- 0 13525 13401"/>
                                      <a:gd name="T61" fmla="*/ T60 w 127"/>
                                      <a:gd name="T62" fmla="+- 0 10554 10464"/>
                                      <a:gd name="T63" fmla="*/ 10554 h 208"/>
                                      <a:gd name="T64" fmla="+- 0 13521 13401"/>
                                      <a:gd name="T65" fmla="*/ T64 w 127"/>
                                      <a:gd name="T66" fmla="+- 0 10530 10464"/>
                                      <a:gd name="T67" fmla="*/ 10530 h 208"/>
                                      <a:gd name="T68" fmla="+- 0 13511 13401"/>
                                      <a:gd name="T69" fmla="*/ T68 w 127"/>
                                      <a:gd name="T70" fmla="+- 0 10506 10464"/>
                                      <a:gd name="T71" fmla="*/ 10506 h 208"/>
                                      <a:gd name="T72" fmla="+- 0 13496 13401"/>
                                      <a:gd name="T73" fmla="*/ T72 w 127"/>
                                      <a:gd name="T74" fmla="+- 0 10483 10464"/>
                                      <a:gd name="T75" fmla="*/ 10483 h 208"/>
                                      <a:gd name="T76" fmla="+- 0 13474 13401"/>
                                      <a:gd name="T77" fmla="*/ T76 w 127"/>
                                      <a:gd name="T78" fmla="+- 0 10468 10464"/>
                                      <a:gd name="T79" fmla="*/ 10468 h 208"/>
                                      <a:gd name="T80" fmla="+- 0 13469 13401"/>
                                      <a:gd name="T81" fmla="*/ T80 w 127"/>
                                      <a:gd name="T82" fmla="+- 0 10465 10464"/>
                                      <a:gd name="T83" fmla="*/ 10465 h 2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</a:cxnLst>
                                    <a:rect l="0" t="0" r="r" b="b"/>
                                    <a:pathLst>
                                      <a:path w="127" h="208" extrusionOk="0">
                                        <a:moveTo>
                                          <a:pt x="54" y="0"/>
                                        </a:moveTo>
                                        <a:cubicBezTo>
                                          <a:pt x="49" y="6"/>
                                          <a:pt x="42" y="14"/>
                                          <a:pt x="36" y="19"/>
                                        </a:cubicBezTo>
                                        <a:cubicBezTo>
                                          <a:pt x="29" y="25"/>
                                          <a:pt x="26" y="30"/>
                                          <a:pt x="22" y="39"/>
                                        </a:cubicBezTo>
                                        <a:cubicBezTo>
                                          <a:pt x="18" y="48"/>
                                          <a:pt x="13" y="55"/>
                                          <a:pt x="9" y="64"/>
                                        </a:cubicBezTo>
                                        <a:cubicBezTo>
                                          <a:pt x="6" y="72"/>
                                          <a:pt x="3" y="80"/>
                                          <a:pt x="2" y="89"/>
                                        </a:cubicBezTo>
                                        <a:cubicBezTo>
                                          <a:pt x="1" y="99"/>
                                          <a:pt x="0" y="108"/>
                                          <a:pt x="0" y="118"/>
                                        </a:cubicBezTo>
                                        <a:cubicBezTo>
                                          <a:pt x="0" y="128"/>
                                          <a:pt x="1" y="139"/>
                                          <a:pt x="2" y="149"/>
                                        </a:cubicBezTo>
                                        <a:cubicBezTo>
                                          <a:pt x="3" y="157"/>
                                          <a:pt x="6" y="165"/>
                                          <a:pt x="9" y="172"/>
                                        </a:cubicBezTo>
                                        <a:cubicBezTo>
                                          <a:pt x="13" y="183"/>
                                          <a:pt x="18" y="192"/>
                                          <a:pt x="27" y="199"/>
                                        </a:cubicBezTo>
                                        <a:cubicBezTo>
                                          <a:pt x="32" y="203"/>
                                          <a:pt x="40" y="206"/>
                                          <a:pt x="47" y="207"/>
                                        </a:cubicBezTo>
                                        <a:cubicBezTo>
                                          <a:pt x="55" y="208"/>
                                          <a:pt x="64" y="208"/>
                                          <a:pt x="72" y="206"/>
                                        </a:cubicBezTo>
                                        <a:cubicBezTo>
                                          <a:pt x="83" y="203"/>
                                          <a:pt x="92" y="197"/>
                                          <a:pt x="100" y="190"/>
                                        </a:cubicBezTo>
                                        <a:cubicBezTo>
                                          <a:pt x="109" y="182"/>
                                          <a:pt x="116" y="171"/>
                                          <a:pt x="121" y="160"/>
                                        </a:cubicBezTo>
                                        <a:cubicBezTo>
                                          <a:pt x="125" y="152"/>
                                          <a:pt x="126" y="144"/>
                                          <a:pt x="126" y="135"/>
                                        </a:cubicBezTo>
                                        <a:cubicBezTo>
                                          <a:pt x="126" y="127"/>
                                          <a:pt x="125" y="118"/>
                                          <a:pt x="125" y="110"/>
                                        </a:cubicBezTo>
                                        <a:cubicBezTo>
                                          <a:pt x="125" y="104"/>
                                          <a:pt x="125" y="96"/>
                                          <a:pt x="124" y="90"/>
                                        </a:cubicBezTo>
                                        <a:cubicBezTo>
                                          <a:pt x="123" y="82"/>
                                          <a:pt x="122" y="74"/>
                                          <a:pt x="120" y="66"/>
                                        </a:cubicBezTo>
                                        <a:cubicBezTo>
                                          <a:pt x="118" y="57"/>
                                          <a:pt x="113" y="50"/>
                                          <a:pt x="110" y="42"/>
                                        </a:cubicBezTo>
                                        <a:cubicBezTo>
                                          <a:pt x="106" y="32"/>
                                          <a:pt x="103" y="27"/>
                                          <a:pt x="95" y="19"/>
                                        </a:cubicBezTo>
                                        <a:cubicBezTo>
                                          <a:pt x="86" y="11"/>
                                          <a:pt x="84" y="8"/>
                                          <a:pt x="73" y="4"/>
                                        </a:cubicBezTo>
                                        <a:cubicBezTo>
                                          <a:pt x="71" y="3"/>
                                          <a:pt x="70" y="2"/>
                                          <a:pt x="68" y="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39" name="Ink 41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8073" y="5544"/>
                                  <a:ext cx="132" cy="181"/>
                                </a:xfrm>
                                <a:custGeom>
                                  <a:avLst/>
                                  <a:gdLst>
                                    <a:gd name="T0" fmla="+- 0 12646 12451"/>
                                    <a:gd name="T1" fmla="*/ T0 w 233"/>
                                    <a:gd name="T2" fmla="+- 0 9677 9666"/>
                                    <a:gd name="T3" fmla="*/ 9677 h 319"/>
                                    <a:gd name="T4" fmla="+- 0 12627 12451"/>
                                    <a:gd name="T5" fmla="*/ T4 w 233"/>
                                    <a:gd name="T6" fmla="+- 0 9672 9666"/>
                                    <a:gd name="T7" fmla="*/ 9672 h 319"/>
                                    <a:gd name="T8" fmla="+- 0 12599 12451"/>
                                    <a:gd name="T9" fmla="*/ T8 w 233"/>
                                    <a:gd name="T10" fmla="+- 0 9669 9666"/>
                                    <a:gd name="T11" fmla="*/ 9669 h 319"/>
                                    <a:gd name="T12" fmla="+- 0 12581 12451"/>
                                    <a:gd name="T13" fmla="*/ T12 w 233"/>
                                    <a:gd name="T14" fmla="+- 0 9667 9666"/>
                                    <a:gd name="T15" fmla="*/ 9667 h 319"/>
                                    <a:gd name="T16" fmla="+- 0 12549 12451"/>
                                    <a:gd name="T17" fmla="*/ T16 w 233"/>
                                    <a:gd name="T18" fmla="+- 0 9668 9666"/>
                                    <a:gd name="T19" fmla="*/ 9668 h 319"/>
                                    <a:gd name="T20" fmla="+- 0 12520 12451"/>
                                    <a:gd name="T21" fmla="*/ T20 w 233"/>
                                    <a:gd name="T22" fmla="+- 0 9676 9666"/>
                                    <a:gd name="T23" fmla="*/ 9676 h 319"/>
                                    <a:gd name="T24" fmla="+- 0 12477 12451"/>
                                    <a:gd name="T25" fmla="*/ T24 w 233"/>
                                    <a:gd name="T26" fmla="+- 0 9691 9666"/>
                                    <a:gd name="T27" fmla="*/ 9691 h 319"/>
                                    <a:gd name="T28" fmla="+- 0 12458 12451"/>
                                    <a:gd name="T29" fmla="*/ T28 w 233"/>
                                    <a:gd name="T30" fmla="+- 0 9704 9666"/>
                                    <a:gd name="T31" fmla="*/ 9704 h 319"/>
                                    <a:gd name="T32" fmla="+- 0 12456 12451"/>
                                    <a:gd name="T33" fmla="*/ T32 w 233"/>
                                    <a:gd name="T34" fmla="+- 0 9739 9666"/>
                                    <a:gd name="T35" fmla="*/ 9739 h 319"/>
                                    <a:gd name="T36" fmla="+- 0 12467 12451"/>
                                    <a:gd name="T37" fmla="*/ T36 w 233"/>
                                    <a:gd name="T38" fmla="+- 0 9759 9666"/>
                                    <a:gd name="T39" fmla="*/ 9759 h 319"/>
                                    <a:gd name="T40" fmla="+- 0 12491 12451"/>
                                    <a:gd name="T41" fmla="*/ T40 w 233"/>
                                    <a:gd name="T42" fmla="+- 0 9775 9666"/>
                                    <a:gd name="T43" fmla="*/ 9775 h 319"/>
                                    <a:gd name="T44" fmla="+- 0 12521 12451"/>
                                    <a:gd name="T45" fmla="*/ T44 w 233"/>
                                    <a:gd name="T46" fmla="+- 0 9787 9666"/>
                                    <a:gd name="T47" fmla="*/ 9787 h 319"/>
                                    <a:gd name="T48" fmla="+- 0 12548 12451"/>
                                    <a:gd name="T49" fmla="*/ T48 w 233"/>
                                    <a:gd name="T50" fmla="+- 0 9797 9666"/>
                                    <a:gd name="T51" fmla="*/ 9797 h 319"/>
                                    <a:gd name="T52" fmla="+- 0 12575 12451"/>
                                    <a:gd name="T53" fmla="*/ T52 w 233"/>
                                    <a:gd name="T54" fmla="+- 0 9801 9666"/>
                                    <a:gd name="T55" fmla="*/ 9801 h 319"/>
                                    <a:gd name="T56" fmla="+- 0 12604 12451"/>
                                    <a:gd name="T57" fmla="*/ T56 w 233"/>
                                    <a:gd name="T58" fmla="+- 0 9796 9666"/>
                                    <a:gd name="T59" fmla="*/ 9796 h 319"/>
                                    <a:gd name="T60" fmla="+- 0 12627 12451"/>
                                    <a:gd name="T61" fmla="*/ T60 w 233"/>
                                    <a:gd name="T62" fmla="+- 0 9786 9666"/>
                                    <a:gd name="T63" fmla="*/ 9786 h 319"/>
                                    <a:gd name="T64" fmla="+- 0 12646 12451"/>
                                    <a:gd name="T65" fmla="*/ T64 w 233"/>
                                    <a:gd name="T66" fmla="+- 0 9771 9666"/>
                                    <a:gd name="T67" fmla="*/ 9771 h 319"/>
                                    <a:gd name="T68" fmla="+- 0 12660 12451"/>
                                    <a:gd name="T69" fmla="*/ T68 w 233"/>
                                    <a:gd name="T70" fmla="+- 0 9745 9666"/>
                                    <a:gd name="T71" fmla="*/ 9745 h 319"/>
                                    <a:gd name="T72" fmla="+- 0 12659 12451"/>
                                    <a:gd name="T73" fmla="*/ T72 w 233"/>
                                    <a:gd name="T74" fmla="+- 0 9700 9666"/>
                                    <a:gd name="T75" fmla="*/ 9700 h 319"/>
                                    <a:gd name="T76" fmla="+- 0 12657 12451"/>
                                    <a:gd name="T77" fmla="*/ T76 w 233"/>
                                    <a:gd name="T78" fmla="+- 0 9695 9666"/>
                                    <a:gd name="T79" fmla="*/ 9695 h 319"/>
                                    <a:gd name="T80" fmla="+- 0 12646 12451"/>
                                    <a:gd name="T81" fmla="*/ T80 w 233"/>
                                    <a:gd name="T82" fmla="+- 0 9873 9666"/>
                                    <a:gd name="T83" fmla="*/ 9873 h 319"/>
                                    <a:gd name="T84" fmla="+- 0 12636 12451"/>
                                    <a:gd name="T85" fmla="*/ T84 w 233"/>
                                    <a:gd name="T86" fmla="+- 0 9861 9666"/>
                                    <a:gd name="T87" fmla="*/ 9861 h 319"/>
                                    <a:gd name="T88" fmla="+- 0 12604 12451"/>
                                    <a:gd name="T89" fmla="*/ T88 w 233"/>
                                    <a:gd name="T90" fmla="+- 0 9857 9666"/>
                                    <a:gd name="T91" fmla="*/ 9857 h 319"/>
                                    <a:gd name="T92" fmla="+- 0 12575 12451"/>
                                    <a:gd name="T93" fmla="*/ T92 w 233"/>
                                    <a:gd name="T94" fmla="+- 0 9856 9666"/>
                                    <a:gd name="T95" fmla="*/ 9856 h 319"/>
                                    <a:gd name="T96" fmla="+- 0 12534 12451"/>
                                    <a:gd name="T97" fmla="*/ T96 w 233"/>
                                    <a:gd name="T98" fmla="+- 0 9857 9666"/>
                                    <a:gd name="T99" fmla="*/ 9857 h 319"/>
                                    <a:gd name="T100" fmla="+- 0 12495 12451"/>
                                    <a:gd name="T101" fmla="*/ T100 w 233"/>
                                    <a:gd name="T102" fmla="+- 0 9869 9666"/>
                                    <a:gd name="T103" fmla="*/ 9869 h 319"/>
                                    <a:gd name="T104" fmla="+- 0 12471 12451"/>
                                    <a:gd name="T105" fmla="*/ T104 w 233"/>
                                    <a:gd name="T106" fmla="+- 0 9880 9666"/>
                                    <a:gd name="T107" fmla="*/ 9880 h 319"/>
                                    <a:gd name="T108" fmla="+- 0 12459 12451"/>
                                    <a:gd name="T109" fmla="*/ T108 w 233"/>
                                    <a:gd name="T110" fmla="+- 0 9901 9666"/>
                                    <a:gd name="T111" fmla="*/ 9901 h 319"/>
                                    <a:gd name="T112" fmla="+- 0 12457 12451"/>
                                    <a:gd name="T113" fmla="*/ T112 w 233"/>
                                    <a:gd name="T114" fmla="+- 0 9928 9666"/>
                                    <a:gd name="T115" fmla="*/ 9928 h 319"/>
                                    <a:gd name="T116" fmla="+- 0 12467 12451"/>
                                    <a:gd name="T117" fmla="*/ T116 w 233"/>
                                    <a:gd name="T118" fmla="+- 0 9949 9666"/>
                                    <a:gd name="T119" fmla="*/ 9949 h 319"/>
                                    <a:gd name="T120" fmla="+- 0 12488 12451"/>
                                    <a:gd name="T121" fmla="*/ T120 w 233"/>
                                    <a:gd name="T122" fmla="+- 0 9962 9666"/>
                                    <a:gd name="T123" fmla="*/ 9962 h 319"/>
                                    <a:gd name="T124" fmla="+- 0 12512 12451"/>
                                    <a:gd name="T125" fmla="*/ T124 w 233"/>
                                    <a:gd name="T126" fmla="+- 0 9972 9666"/>
                                    <a:gd name="T127" fmla="*/ 9972 h 319"/>
                                    <a:gd name="T128" fmla="+- 0 12537 12451"/>
                                    <a:gd name="T129" fmla="*/ T128 w 233"/>
                                    <a:gd name="T130" fmla="+- 0 9976 9666"/>
                                    <a:gd name="T131" fmla="*/ 9976 h 319"/>
                                    <a:gd name="T132" fmla="+- 0 12557 12451"/>
                                    <a:gd name="T133" fmla="*/ T132 w 233"/>
                                    <a:gd name="T134" fmla="+- 0 9983 9666"/>
                                    <a:gd name="T135" fmla="*/ 9983 h 319"/>
                                    <a:gd name="T136" fmla="+- 0 12588 12451"/>
                                    <a:gd name="T137" fmla="*/ T136 w 233"/>
                                    <a:gd name="T138" fmla="+- 0 9981 9666"/>
                                    <a:gd name="T139" fmla="*/ 9981 h 319"/>
                                    <a:gd name="T140" fmla="+- 0 12641 12451"/>
                                    <a:gd name="T141" fmla="*/ T140 w 233"/>
                                    <a:gd name="T142" fmla="+- 0 9972 9666"/>
                                    <a:gd name="T143" fmla="*/ 9972 h 319"/>
                                    <a:gd name="T144" fmla="+- 0 12666 12451"/>
                                    <a:gd name="T145" fmla="*/ T144 w 233"/>
                                    <a:gd name="T146" fmla="+- 0 9960 9666"/>
                                    <a:gd name="T147" fmla="*/ 9960 h 319"/>
                                    <a:gd name="T148" fmla="+- 0 12682 12451"/>
                                    <a:gd name="T149" fmla="*/ T148 w 233"/>
                                    <a:gd name="T150" fmla="+- 0 9940 9666"/>
                                    <a:gd name="T151" fmla="*/ 9940 h 319"/>
                                    <a:gd name="T152" fmla="+- 0 12682 12451"/>
                                    <a:gd name="T153" fmla="*/ T152 w 233"/>
                                    <a:gd name="T154" fmla="+- 0 9918 9666"/>
                                    <a:gd name="T155" fmla="*/ 9918 h 319"/>
                                    <a:gd name="T156" fmla="+- 0 12677 12451"/>
                                    <a:gd name="T157" fmla="*/ T156 w 233"/>
                                    <a:gd name="T158" fmla="+- 0 9897 9666"/>
                                    <a:gd name="T159" fmla="*/ 9897 h 319"/>
                                    <a:gd name="T160" fmla="+- 0 12665 12451"/>
                                    <a:gd name="T161" fmla="*/ T160 w 233"/>
                                    <a:gd name="T162" fmla="+- 0 9882 9666"/>
                                    <a:gd name="T163" fmla="*/ 9882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</a:cxnLst>
                                  <a:rect l="0" t="0" r="r" b="b"/>
                                  <a:pathLst>
                                    <a:path w="233" h="319" extrusionOk="0">
                                      <a:moveTo>
                                        <a:pt x="195" y="11"/>
                                      </a:moveTo>
                                      <a:cubicBezTo>
                                        <a:pt x="189" y="9"/>
                                        <a:pt x="183" y="7"/>
                                        <a:pt x="176" y="6"/>
                                      </a:cubicBezTo>
                                      <a:cubicBezTo>
                                        <a:pt x="167" y="5"/>
                                        <a:pt x="157" y="4"/>
                                        <a:pt x="148" y="3"/>
                                      </a:cubicBezTo>
                                      <a:cubicBezTo>
                                        <a:pt x="142" y="2"/>
                                        <a:pt x="136" y="2"/>
                                        <a:pt x="130" y="1"/>
                                      </a:cubicBezTo>
                                      <a:cubicBezTo>
                                        <a:pt x="119" y="0"/>
                                        <a:pt x="109" y="0"/>
                                        <a:pt x="98" y="2"/>
                                      </a:cubicBezTo>
                                      <a:cubicBezTo>
                                        <a:pt x="88" y="4"/>
                                        <a:pt x="78" y="7"/>
                                        <a:pt x="69" y="10"/>
                                      </a:cubicBezTo>
                                      <a:cubicBezTo>
                                        <a:pt x="55" y="15"/>
                                        <a:pt x="40" y="20"/>
                                        <a:pt x="26" y="25"/>
                                      </a:cubicBezTo>
                                      <a:cubicBezTo>
                                        <a:pt x="17" y="28"/>
                                        <a:pt x="13" y="30"/>
                                        <a:pt x="7" y="38"/>
                                      </a:cubicBezTo>
                                      <a:cubicBezTo>
                                        <a:pt x="-2" y="51"/>
                                        <a:pt x="0" y="60"/>
                                        <a:pt x="5" y="73"/>
                                      </a:cubicBezTo>
                                      <a:cubicBezTo>
                                        <a:pt x="8" y="81"/>
                                        <a:pt x="11" y="87"/>
                                        <a:pt x="16" y="93"/>
                                      </a:cubicBezTo>
                                      <a:cubicBezTo>
                                        <a:pt x="23" y="102"/>
                                        <a:pt x="31" y="104"/>
                                        <a:pt x="40" y="109"/>
                                      </a:cubicBezTo>
                                      <a:cubicBezTo>
                                        <a:pt x="49" y="114"/>
                                        <a:pt x="60" y="118"/>
                                        <a:pt x="70" y="121"/>
                                      </a:cubicBezTo>
                                      <a:cubicBezTo>
                                        <a:pt x="79" y="124"/>
                                        <a:pt x="88" y="128"/>
                                        <a:pt x="97" y="131"/>
                                      </a:cubicBezTo>
                                      <a:cubicBezTo>
                                        <a:pt x="106" y="134"/>
                                        <a:pt x="114" y="135"/>
                                        <a:pt x="124" y="135"/>
                                      </a:cubicBezTo>
                                      <a:cubicBezTo>
                                        <a:pt x="134" y="135"/>
                                        <a:pt x="143" y="133"/>
                                        <a:pt x="153" y="130"/>
                                      </a:cubicBezTo>
                                      <a:cubicBezTo>
                                        <a:pt x="161" y="127"/>
                                        <a:pt x="169" y="124"/>
                                        <a:pt x="176" y="120"/>
                                      </a:cubicBezTo>
                                      <a:cubicBezTo>
                                        <a:pt x="183" y="116"/>
                                        <a:pt x="190" y="111"/>
                                        <a:pt x="195" y="105"/>
                                      </a:cubicBezTo>
                                      <a:cubicBezTo>
                                        <a:pt x="202" y="97"/>
                                        <a:pt x="208" y="89"/>
                                        <a:pt x="209" y="79"/>
                                      </a:cubicBezTo>
                                      <a:cubicBezTo>
                                        <a:pt x="211" y="66"/>
                                        <a:pt x="211" y="47"/>
                                        <a:pt x="208" y="34"/>
                                      </a:cubicBezTo>
                                      <a:cubicBezTo>
                                        <a:pt x="207" y="32"/>
                                        <a:pt x="207" y="31"/>
                                        <a:pt x="206" y="29"/>
                                      </a:cubicBezTo>
                                    </a:path>
                                    <a:path w="233" h="319" extrusionOk="0">
                                      <a:moveTo>
                                        <a:pt x="195" y="207"/>
                                      </a:moveTo>
                                      <a:cubicBezTo>
                                        <a:pt x="195" y="207"/>
                                        <a:pt x="195" y="198"/>
                                        <a:pt x="185" y="195"/>
                                      </a:cubicBezTo>
                                      <a:cubicBezTo>
                                        <a:pt x="175" y="192"/>
                                        <a:pt x="163" y="191"/>
                                        <a:pt x="153" y="191"/>
                                      </a:cubicBezTo>
                                      <a:cubicBezTo>
                                        <a:pt x="143" y="191"/>
                                        <a:pt x="134" y="190"/>
                                        <a:pt x="124" y="190"/>
                                      </a:cubicBezTo>
                                      <a:cubicBezTo>
                                        <a:pt x="111" y="189"/>
                                        <a:pt x="96" y="189"/>
                                        <a:pt x="83" y="191"/>
                                      </a:cubicBezTo>
                                      <a:cubicBezTo>
                                        <a:pt x="70" y="193"/>
                                        <a:pt x="57" y="198"/>
                                        <a:pt x="44" y="203"/>
                                      </a:cubicBezTo>
                                      <a:cubicBezTo>
                                        <a:pt x="36" y="206"/>
                                        <a:pt x="26" y="209"/>
                                        <a:pt x="20" y="214"/>
                                      </a:cubicBezTo>
                                      <a:cubicBezTo>
                                        <a:pt x="14" y="219"/>
                                        <a:pt x="9" y="228"/>
                                        <a:pt x="8" y="235"/>
                                      </a:cubicBezTo>
                                      <a:cubicBezTo>
                                        <a:pt x="7" y="243"/>
                                        <a:pt x="5" y="253"/>
                                        <a:pt x="6" y="262"/>
                                      </a:cubicBezTo>
                                      <a:cubicBezTo>
                                        <a:pt x="7" y="271"/>
                                        <a:pt x="10" y="277"/>
                                        <a:pt x="16" y="283"/>
                                      </a:cubicBezTo>
                                      <a:cubicBezTo>
                                        <a:pt x="22" y="289"/>
                                        <a:pt x="30" y="292"/>
                                        <a:pt x="37" y="296"/>
                                      </a:cubicBezTo>
                                      <a:cubicBezTo>
                                        <a:pt x="45" y="301"/>
                                        <a:pt x="52" y="304"/>
                                        <a:pt x="61" y="306"/>
                                      </a:cubicBezTo>
                                      <a:cubicBezTo>
                                        <a:pt x="69" y="308"/>
                                        <a:pt x="78" y="307"/>
                                        <a:pt x="86" y="310"/>
                                      </a:cubicBezTo>
                                      <a:cubicBezTo>
                                        <a:pt x="93" y="312"/>
                                        <a:pt x="99" y="315"/>
                                        <a:pt x="106" y="317"/>
                                      </a:cubicBezTo>
                                      <a:cubicBezTo>
                                        <a:pt x="116" y="319"/>
                                        <a:pt x="127" y="317"/>
                                        <a:pt x="137" y="315"/>
                                      </a:cubicBezTo>
                                      <a:cubicBezTo>
                                        <a:pt x="154" y="312"/>
                                        <a:pt x="173" y="311"/>
                                        <a:pt x="190" y="306"/>
                                      </a:cubicBezTo>
                                      <a:cubicBezTo>
                                        <a:pt x="200" y="303"/>
                                        <a:pt x="206" y="299"/>
                                        <a:pt x="215" y="294"/>
                                      </a:cubicBezTo>
                                      <a:cubicBezTo>
                                        <a:pt x="224" y="288"/>
                                        <a:pt x="229" y="285"/>
                                        <a:pt x="231" y="274"/>
                                      </a:cubicBezTo>
                                      <a:cubicBezTo>
                                        <a:pt x="232" y="266"/>
                                        <a:pt x="232" y="260"/>
                                        <a:pt x="231" y="252"/>
                                      </a:cubicBezTo>
                                      <a:cubicBezTo>
                                        <a:pt x="230" y="244"/>
                                        <a:pt x="229" y="238"/>
                                        <a:pt x="226" y="231"/>
                                      </a:cubicBezTo>
                                      <a:cubicBezTo>
                                        <a:pt x="224" y="225"/>
                                        <a:pt x="218" y="221"/>
                                        <a:pt x="214" y="2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7" o:spid="_x0000_s1026" style="position:absolute;margin-left:175.15pt;margin-top:23.4pt;width:50.9pt;height:52.7pt;z-index:251713536" coordorigin="8073,5061" coordsize="1018,1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">
                      <v:group id="Group 408" o:spid="_x0000_s1027" style="position:absolute;left:8136;top:5061;width:955;height:1054" coordorigin="8031,5061" coordsize="955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huj1MQAAADcAAAA&#10;DwAAAAAAAAAAAAAAAACqAgAAZHJzL2Rvd25yZXYueG1sUEsFBgAAAAAEAAQA+gAAAJsDAAAAAA==&#10;">
                        <v:group id="Group 409" o:spid="_x0000_s1028" style="position:absolute;left:8031;top:5061;width:955;height:1054" coordorigin="7116,7258" coordsize="955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k9o8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kyw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yT2jxgAAANwA&#10;AAAPAAAAAAAAAAAAAAAAAKoCAABkcnMvZG93bnJldi54bWxQSwUGAAAAAAQABAD6AAAAnQMAAAAA&#10;">
                          <v:oval id="Oval 410" o:spid="_x0000_s1029" style="position:absolute;left:7116;top:7343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BrisQA&#10;AADcAAAADwAAAGRycy9kb3ducmV2LnhtbESPQWvCQBSE7wX/w/IK3urGLoqkriKKYA89GNv7I/tM&#10;gtm3Ifsa03/fLRQ8DjPzDbPejr5VA/WxCWxhPstAEZfBNVxZ+LwcX1agoiA7bAOThR+KsN1MntaY&#10;u3DnMw2FVCpBOOZooRbpcq1jWZPHOAsdcfKuofcoSfaVdj3eE9y3+jXLltpjw2mhxo72NZW34ttb&#10;OFS7YjloIwtzPZxkcfv6eDdza6fP4+4NlNAoj/B/++QsrIyBvzPpCO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ga4rEAAAA3AAAAA8AAAAAAAAAAAAAAAAAmAIAAGRycy9k&#10;b3ducmV2LnhtbFBLBQYAAAAABAAEAPUAAACJAwAAAAA=&#10;"/>
                          <v:shape id="Ink 411" o:spid="_x0000_s1030" style="position:absolute;left:7540;top:7258;width:121;height:159;visibility:visible;mso-wrap-style:square;v-text-anchor:top" coordsize="21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NEAMMA&#10;AADcAAAADwAAAGRycy9kb3ducmV2LnhtbESPS4vCMBSF94L/IVzBnabjiEg1LTMDMi5E8IXba3Nt&#10;i81NbaLWfz8ZEFwezuPjzNPWVOJOjSstK/gYRiCIM6tLzhXsd4vBFITzyBory6TgSQ7SpNuZY6zt&#10;gzd03/pchBF2MSoovK9jKV1WkEE3tDVx8M62MeiDbHKpG3yEcVPJURRNpMGSA6HAmn4Kyi7bmwlc&#10;Gfl99n36XZWb9dWsD3xt8ahUv9d+zUB4av07/GovtYLp5xj+z4QjI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NEAMMAAADcAAAADwAAAAAAAAAAAAAAAACYAgAAZHJzL2Rv&#10;d25yZXYueG1sUEsFBgAAAAAEAAQA9QAAAIgDAAAAAA==&#10;" path="m48,c27,9,22,24,15,48,9,70,6,92,3,114,,139,,164,1,189v1,19,1,40,6,58c13,264,14,270,24,278v25,-5,35,-15,47,-38c81,220,86,201,89,179v3,-19,5,-39,4,-58c92,105,84,78,93,64v8,-13,23,-17,36,-23c135,62,133,78,129,100v-4,19,-8,38,-10,57c117,177,117,197,119,217v2,21,11,41,27,55c163,287,180,277,191,262v12,-16,19,-36,21,-56c215,182,215,156,212,132,209,109,203,86,192,66,178,41,161,35,135,30e" filled="f" strokeweight="1pt">
                            <v:stroke endcap="round"/>
                            <v:path o:extrusionok="f" o:connecttype="custom" o:connectlocs="27,7270;8,7297;2,7334;1,7377;4,7410;14,7428;40,7406;50,7371;52,7338;52,7306;73,7293;73,7326;67,7359;67,7393;82,7424;107,7418;119,7387;119,7345;108,7307;76,7287" o:connectangles="0,0,0,0,0,0,0,0,0,0,0,0,0,0,0,0,0,0,0,0"/>
                            <o:lock v:ext="edit" rotation="t" aspectratio="t" verticies="t" text="t" shapetype="t"/>
                          </v:shape>
                          <v:shape id="Ink 412" o:spid="_x0000_s1031" style="position:absolute;left:7514;top:8171;width:59;height:141;visibility:visible;mso-wrap-style:square;v-text-anchor:top" coordsize="10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lLsUA&#10;AADcAAAADwAAAGRycy9kb3ducmV2LnhtbESP0YrCMBRE3xf8h3AFXxZNdVW0GkWUBd3FB6sfcGmu&#10;bbG5KU3U6tcbYWEfh5k5w8yXjSnFjWpXWFbQ70UgiFOrC84UnI7f3QkI55E1lpZJwYMcLBetjznG&#10;2t75QLfEZyJA2MWoIPe+iqV0aU4GXc9WxME729qgD7LOpK7xHuCmlIMoGkuDBYeFHCta55RekqsJ&#10;FPzdbff94ed0fRmu/M/ObJ6JUarTblYzEJ4a/x/+a2+1gsnXCN5nwhG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+UuxQAAANwAAAAPAAAAAAAAAAAAAAAAAJgCAABkcnMv&#10;ZG93bnJldi54bWxQSwUGAAAAAAQABAD1AAAAigMAAAAA&#10;" path="m31,v4,,7,,11,c42,24,25,42,14,65,6,83,-2,106,,126v2,20,11,42,19,60c27,205,42,230,58,242v5,2,9,4,14,6c89,231,96,216,100,192v4,-22,4,-46,4,-69c104,100,103,76,102,53v,-4,-1,-7,-1,-11e" filled="f" strokeweight="1pt">
                            <v:stroke endcap="round"/>
                            <v:path o:extrusionok="f" o:connecttype="custom" o:connectlocs="17,8161;24,8161;8,8198;0,8232;11,8266;33,8298;40,8301;56,8270;58,8231;57,8191;57,8185" o:connectangles="0,0,0,0,0,0,0,0,0,0,0"/>
                            <o:lock v:ext="edit" rotation="t" aspectratio="t" verticies="t" text="t" shapetype="t"/>
                          </v:shape>
                          <v:shape id="Ink 413" o:spid="_x0000_s1032" style="position:absolute;left:7940;top:7663;width:131;height:74;visibility:visible;mso-wrap-style:square;v-text-anchor:top" coordsize="23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VzMQA&#10;AADcAAAADwAAAGRycy9kb3ducmV2LnhtbESPQWsCMRSE70L/Q3gFb5pVwcpqFClUihbEVdDjY/Pc&#10;LG5elk2qq7++EQoeh5n5hpktWluJKzW+dKxg0E9AEOdOl1woOOy/ehMQPiBrrByTgjt5WMzfOjNM&#10;tbvxjq5ZKESEsE9RgQmhTqX0uSGLvu9q4uidXWMxRNkUUjd4i3BbyWGSjKXFkuOCwZo+DeWX7Ncq&#10;cHWyPRJn6/Py8fOxOe3tfWNWSnXf2+UURKA2vML/7W+tYDIaw/NMPA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BlczEAAAA3AAAAA8AAAAAAAAAAAAAAAAAmAIAAGRycy9k&#10;b3ducmV2LnhtbFBLBQYAAAAABAAEAPUAAACJAwAAAAA=&#10;" path="m183,5v3,4,6,8,9,12c172,15,152,9,132,5,113,2,95,-1,76,,55,1,32,6,17,22,4,36,-3,59,,78v5,33,35,48,65,51c84,131,103,127,121,122v17,-5,34,-11,51,-18c194,95,213,84,231,69,220,52,204,44,189,30e" filled="f" strokeweight="1pt">
                            <v:stroke endcap="round"/>
                            <v:path o:extrusionok="f" o:connecttype="custom" o:connectlocs="103,7697;108,7704;75,7697;43,7694;10,7707;0,7739;37,7768;68,7764;97,7753;130,7734;107,7711" o:connectangles="0,0,0,0,0,0,0,0,0,0,0"/>
                            <o:lock v:ext="edit" rotation="t" aspectratio="t" verticies="t" text="t" shapetype="t"/>
                          </v:shape>
                          <v:shape id="Ink 414" o:spid="_x0000_s1033" style="position:absolute;left:7488;top:7740;width:52;height:114;visibility:visible;mso-wrap-style:square;v-text-anchor:top" coordsize="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YpsgA&#10;AADcAAAADwAAAGRycy9kb3ducmV2LnhtbESPT0sDMRTE74LfITyhN5vVYv9smxZbKnjw0rVIe3ts&#10;XndTNy9LErdbP70RBI/DzPyGWax624iOfDCOFTwMMxDEpdOGKwX795f7KYgQkTU2jknBlQKslrc3&#10;C8y1u/COuiJWIkE45KigjrHNpQxlTRbD0LXEyTs5bzEm6SupPV4S3DbyMcvG0qLhtFBjS5uays/i&#10;yyrIDtvzx/fab4vx235ynbWmezoapQZ3/fMcRKQ+/of/2q9awXQ0gd8z6QjI5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GNimyAAAANwAAAAPAAAAAAAAAAAAAAAAAJgCAABk&#10;cnMvZG93bnJldi54bWxQSwUGAAAAAAQABAD1AAAAjQMAAAAA&#10;" path="m44,24c44,12,44,8,44,,25,15,17,32,9,56,4,69,,87,,101v,25,7,47,17,70c29,199,38,207,62,183,76,166,81,160,90,148e" filled="f" strokeweight="1pt">
                            <v:stroke endcap="round"/>
                            <v:path o:extrusionok="f" o:connecttype="custom" o:connectlocs="25,7757;25,7743;5,7775;0,7801;10,7840;35,7847;51,7827" o:connectangles="0,0,0,0,0,0,0"/>
                            <o:lock v:ext="edit" rotation="t" aspectratio="t" verticies="t" text="t" shapetype="t"/>
                          </v:shape>
                        </v:group>
                        <v:shape id="Ink 415" o:spid="_x0000_s1034" style="position:absolute;left:8539;top:5972;width:72;height:118;visibility:visible;mso-wrap-style:square;v-text-anchor:top" coordsize="127,2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c5cEA&#10;AADcAAAADwAAAGRycy9kb3ducmV2LnhtbERPy4rCMBTdC/5DuANuZExVkNoxioiCoAsfZdaX5toW&#10;m5vaRK1/bxaCy8N5zxatqcSDGldaVjAcRCCIM6tLzhWk581vDMJ5ZI2VZVLwIgeLebczw0TbJx/p&#10;cfK5CCHsElRQeF8nUrqsIINuYGviwF1sY9AH2ORSN/gM4aaSoyiaSIMlh4YCa1oVlF1Pd6Ngv77r&#10;y/TfbHa7+JZuD3UaXfupUr2fdvkHwlPrv+KPe6sVxOOwNp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31HOXBAAAA3AAAAA8AAAAAAAAAAAAAAAAAmAIAAGRycy9kb3du&#10;cmV2LnhtbFBLBQYAAAAABAAEAPUAAACGAwAAAAA=&#10;" path="m54,c49,6,42,14,36,19,29,25,26,30,22,39,18,48,13,55,9,64,6,72,3,80,2,89,1,99,,108,,118v,10,1,21,2,31c3,157,6,165,9,172v4,11,9,20,18,27c32,203,40,206,47,207v8,1,17,1,25,-1c83,203,92,197,100,190v9,-8,16,-19,21,-30c125,152,126,144,126,135v,-8,-1,-17,-1,-25c125,104,125,96,124,90v-1,-8,-2,-16,-4,-24c118,57,113,50,110,42,106,32,103,27,95,19,86,11,84,8,73,4,71,3,70,2,68,1e" filled="f" strokeweight="1pt">
                          <v:stroke endcap="round"/>
                          <v:path o:extrusionok="f" o:connecttype="custom" o:connectlocs="31,5936;20,5947;12,5958;5,5973;1,5987;0,6003;1,6021;5,6034;15,6049;27,6054;41,6053;57,6044;69,6027;71,6013;71,5999;70,5987;68,5974;62,5960;54,5947;41,5939;39,5937" o:connectangles="0,0,0,0,0,0,0,0,0,0,0,0,0,0,0,0,0,0,0,0,0"/>
                          <o:lock v:ext="edit" rotation="t" aspectratio="t" verticies="t" text="t" shapetype="t"/>
                        </v:shape>
                      </v:group>
                      <v:shape id="Ink 416" o:spid="_x0000_s1035" style="position:absolute;left:8073;top:5544;width:132;height:181;visibility:visible;mso-wrap-style:square;v-text-anchor:top" coordsize="233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6MsYA&#10;AADcAAAADwAAAGRycy9kb3ducmV2LnhtbESPT2sCMRTE7wW/Q3iF3mq2LVZdjSKF4h8QWvXg8ZE8&#10;N4ubl3WTuttv3wgFj8PM/IaZzjtXiSs1ofSs4KWfgSDW3pRcKDjsP59HIEJENlh5JgW/FGA+6z1M&#10;MTe+5W+67mIhEoRDjgpsjHUuZdCWHIa+r4mTd/KNw5hkU0jTYJvgrpKvWfYuHZacFizW9GFJn3c/&#10;TsFyeznqr9NwuNzYrDvr47q9rAdKPT12iwmISF28h//bK6Ng9DaG25l0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6MsYAAADcAAAADwAAAAAAAAAAAAAAAACYAgAAZHJz&#10;L2Rvd25yZXYueG1sUEsFBgAAAAAEAAQA9QAAAIsDAAAAAA==&#10;" path="m195,11c189,9,183,7,176,6,167,5,157,4,148,3,142,2,136,2,130,1,119,,109,,98,2,88,4,78,7,69,10,55,15,40,20,26,25,17,28,13,30,7,38,-2,51,,60,5,73v3,8,6,14,11,20c23,102,31,104,40,109v9,5,20,9,30,12c79,124,88,128,97,131v9,3,17,4,27,4c134,135,143,133,153,130v8,-3,16,-6,23,-10c183,116,190,111,195,105v7,-8,13,-16,14,-26c211,66,211,47,208,34v-1,-2,-1,-3,-2,-5em195,207v,,,-9,-10,-12c175,192,163,191,153,191v-10,,-19,-1,-29,-1c111,189,96,189,83,191v-13,2,-26,7,-39,12c36,206,26,209,20,214,14,219,9,228,8,235v-1,8,-3,18,-2,27c7,271,10,277,16,283v6,6,14,9,21,13c45,301,52,304,61,306v8,2,17,1,25,4c93,312,99,315,106,317v10,2,21,,31,-2c154,312,173,311,190,306v10,-3,16,-7,25,-12c224,288,229,285,231,274v1,-8,1,-14,,-22c230,244,229,238,226,231v-2,-6,-8,-10,-12,-15e" filled="f" strokeweight="1pt">
                        <v:stroke endcap="round"/>
                        <v:path o:extrusionok="f" o:connecttype="custom" o:connectlocs="110,5491;100,5488;84,5486;74,5485;56,5486;39,5490;15,5499;4,5506;3,5526;9,5537;23,5546;40,5553;55,5559;70,5561;87,5558;100,5553;110,5544;118,5529;118,5504;117,5501;110,5602;105,5595;87,5593;70,5592;47,5593;25,5600;11,5606;5,5618;3,5633;9,5645;21,5652;35,5658;49,5660;60,5664;78,5663;108,5658;122,5651;131,5640;131,5627;128,5616;121,5607" o:connectangles="0,0,0,0,0,0,0,0,0,0,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443CAFB5" wp14:editId="672D87F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297180</wp:posOffset>
                      </wp:positionV>
                      <wp:extent cx="624840" cy="615315"/>
                      <wp:effectExtent l="0" t="0" r="22860" b="13335"/>
                      <wp:wrapNone/>
                      <wp:docPr id="850" name="Group 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24840" cy="615315"/>
                                <a:chOff x="4512" y="5046"/>
                                <a:chExt cx="984" cy="969"/>
                              </a:xfrm>
                            </wpg:grpSpPr>
                            <wpg:grpSp>
                              <wpg:cNvPr id="851" name="Group 3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512" y="5046"/>
                                  <a:ext cx="969" cy="969"/>
                                  <a:chOff x="1815" y="10647"/>
                                  <a:chExt cx="969" cy="969"/>
                                </a:xfrm>
                              </wpg:grpSpPr>
                              <wps:wsp>
                                <wps:cNvPr id="852" name="Oval 39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815" y="10647"/>
                                    <a:ext cx="969" cy="96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53" name="Ink 400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2231" y="11058"/>
                                    <a:ext cx="186" cy="131"/>
                                  </a:xfrm>
                                  <a:custGeom>
                                    <a:avLst/>
                                    <a:gdLst>
                                      <a:gd name="T0" fmla="+- 0 3945 3936"/>
                                      <a:gd name="T1" fmla="*/ T0 w 327"/>
                                      <a:gd name="T2" fmla="+- 0 10058 10058"/>
                                      <a:gd name="T3" fmla="*/ 10058 h 231"/>
                                      <a:gd name="T4" fmla="+- 0 3944 3936"/>
                                      <a:gd name="T5" fmla="*/ T4 w 327"/>
                                      <a:gd name="T6" fmla="+- 0 10081 10058"/>
                                      <a:gd name="T7" fmla="*/ 10081 h 231"/>
                                      <a:gd name="T8" fmla="+- 0 3942 3936"/>
                                      <a:gd name="T9" fmla="*/ T8 w 327"/>
                                      <a:gd name="T10" fmla="+- 0 10111 10058"/>
                                      <a:gd name="T11" fmla="*/ 10111 h 231"/>
                                      <a:gd name="T12" fmla="+- 0 3939 3936"/>
                                      <a:gd name="T13" fmla="*/ T12 w 327"/>
                                      <a:gd name="T14" fmla="+- 0 10153 10058"/>
                                      <a:gd name="T15" fmla="*/ 10153 h 231"/>
                                      <a:gd name="T16" fmla="+- 0 3937 3936"/>
                                      <a:gd name="T17" fmla="*/ T16 w 327"/>
                                      <a:gd name="T18" fmla="+- 0 10194 10058"/>
                                      <a:gd name="T19" fmla="*/ 10194 h 231"/>
                                      <a:gd name="T20" fmla="+- 0 3936 3936"/>
                                      <a:gd name="T21" fmla="*/ T20 w 327"/>
                                      <a:gd name="T22" fmla="+- 0 10230 10058"/>
                                      <a:gd name="T23" fmla="*/ 10230 h 231"/>
                                      <a:gd name="T24" fmla="+- 0 3937 3936"/>
                                      <a:gd name="T25" fmla="*/ T24 w 327"/>
                                      <a:gd name="T26" fmla="+- 0 10259 10058"/>
                                      <a:gd name="T27" fmla="*/ 10259 h 231"/>
                                      <a:gd name="T28" fmla="+- 0 3937 3936"/>
                                      <a:gd name="T29" fmla="*/ T28 w 327"/>
                                      <a:gd name="T30" fmla="+- 0 10271 10058"/>
                                      <a:gd name="T31" fmla="*/ 10271 h 231"/>
                                      <a:gd name="T32" fmla="+- 0 3970 3936"/>
                                      <a:gd name="T33" fmla="*/ T32 w 327"/>
                                      <a:gd name="T34" fmla="+- 0 10073 10058"/>
                                      <a:gd name="T35" fmla="*/ 10073 h 231"/>
                                      <a:gd name="T36" fmla="+- 0 3996 3936"/>
                                      <a:gd name="T37" fmla="*/ T36 w 327"/>
                                      <a:gd name="T38" fmla="+- 0 10098 10058"/>
                                      <a:gd name="T39" fmla="*/ 10098 h 231"/>
                                      <a:gd name="T40" fmla="+- 0 4017 3936"/>
                                      <a:gd name="T41" fmla="*/ T40 w 327"/>
                                      <a:gd name="T42" fmla="+- 0 10139 10058"/>
                                      <a:gd name="T43" fmla="*/ 10139 h 231"/>
                                      <a:gd name="T44" fmla="+- 0 4034 3936"/>
                                      <a:gd name="T45" fmla="*/ T44 w 327"/>
                                      <a:gd name="T46" fmla="+- 0 10175 10058"/>
                                      <a:gd name="T47" fmla="*/ 10175 h 231"/>
                                      <a:gd name="T48" fmla="+- 0 4059 3936"/>
                                      <a:gd name="T49" fmla="*/ T48 w 327"/>
                                      <a:gd name="T50" fmla="+- 0 10223 10058"/>
                                      <a:gd name="T51" fmla="*/ 10223 h 231"/>
                                      <a:gd name="T52" fmla="+- 0 4073 3936"/>
                                      <a:gd name="T53" fmla="*/ T52 w 327"/>
                                      <a:gd name="T54" fmla="+- 0 10250 10058"/>
                                      <a:gd name="T55" fmla="*/ 10250 h 231"/>
                                      <a:gd name="T56" fmla="+- 0 4085 3936"/>
                                      <a:gd name="T57" fmla="*/ T56 w 327"/>
                                      <a:gd name="T58" fmla="+- 0 10274 10058"/>
                                      <a:gd name="T59" fmla="*/ 10274 h 231"/>
                                      <a:gd name="T60" fmla="+- 0 4086 3936"/>
                                      <a:gd name="T61" fmla="*/ T60 w 327"/>
                                      <a:gd name="T62" fmla="+- 0 10279 10058"/>
                                      <a:gd name="T63" fmla="*/ 10279 h 231"/>
                                      <a:gd name="T64" fmla="+- 0 4085 3936"/>
                                      <a:gd name="T65" fmla="*/ T64 w 327"/>
                                      <a:gd name="T66" fmla="+- 0 10094 10058"/>
                                      <a:gd name="T67" fmla="*/ 10094 h 231"/>
                                      <a:gd name="T68" fmla="+- 0 4086 3936"/>
                                      <a:gd name="T69" fmla="*/ T68 w 327"/>
                                      <a:gd name="T70" fmla="+- 0 10121 10058"/>
                                      <a:gd name="T71" fmla="*/ 10121 h 231"/>
                                      <a:gd name="T72" fmla="+- 0 4083 3936"/>
                                      <a:gd name="T73" fmla="*/ T72 w 327"/>
                                      <a:gd name="T74" fmla="+- 0 10156 10058"/>
                                      <a:gd name="T75" fmla="*/ 10156 h 231"/>
                                      <a:gd name="T76" fmla="+- 0 4082 3936"/>
                                      <a:gd name="T77" fmla="*/ T76 w 327"/>
                                      <a:gd name="T78" fmla="+- 0 10193 10058"/>
                                      <a:gd name="T79" fmla="*/ 10193 h 231"/>
                                      <a:gd name="T80" fmla="+- 0 4085 3936"/>
                                      <a:gd name="T81" fmla="*/ T80 w 327"/>
                                      <a:gd name="T82" fmla="+- 0 10225 10058"/>
                                      <a:gd name="T83" fmla="*/ 10225 h 231"/>
                                      <a:gd name="T84" fmla="+- 0 4088 3936"/>
                                      <a:gd name="T85" fmla="*/ T84 w 327"/>
                                      <a:gd name="T86" fmla="+- 0 10250 10058"/>
                                      <a:gd name="T87" fmla="*/ 10250 h 231"/>
                                      <a:gd name="T88" fmla="+- 0 4090 3936"/>
                                      <a:gd name="T89" fmla="*/ T88 w 327"/>
                                      <a:gd name="T90" fmla="+- 0 10262 10058"/>
                                      <a:gd name="T91" fmla="*/ 10262 h 231"/>
                                      <a:gd name="T92" fmla="+- 0 4204 3936"/>
                                      <a:gd name="T93" fmla="*/ T92 w 327"/>
                                      <a:gd name="T94" fmla="+- 0 10164 10058"/>
                                      <a:gd name="T95" fmla="*/ 10164 h 231"/>
                                      <a:gd name="T96" fmla="+- 0 4184 3936"/>
                                      <a:gd name="T97" fmla="*/ T96 w 327"/>
                                      <a:gd name="T98" fmla="+- 0 10157 10058"/>
                                      <a:gd name="T99" fmla="*/ 10157 h 231"/>
                                      <a:gd name="T100" fmla="+- 0 4169 3936"/>
                                      <a:gd name="T101" fmla="*/ T100 w 327"/>
                                      <a:gd name="T102" fmla="+- 0 10173 10058"/>
                                      <a:gd name="T103" fmla="*/ 10173 h 231"/>
                                      <a:gd name="T104" fmla="+- 0 4160 3936"/>
                                      <a:gd name="T105" fmla="*/ T104 w 327"/>
                                      <a:gd name="T106" fmla="+- 0 10196 10058"/>
                                      <a:gd name="T107" fmla="*/ 10196 h 231"/>
                                      <a:gd name="T108" fmla="+- 0 4158 3936"/>
                                      <a:gd name="T109" fmla="*/ T108 w 327"/>
                                      <a:gd name="T110" fmla="+- 0 10216 10058"/>
                                      <a:gd name="T111" fmla="*/ 10216 h 231"/>
                                      <a:gd name="T112" fmla="+- 0 4163 3936"/>
                                      <a:gd name="T113" fmla="*/ T112 w 327"/>
                                      <a:gd name="T114" fmla="+- 0 10237 10058"/>
                                      <a:gd name="T115" fmla="*/ 10237 h 231"/>
                                      <a:gd name="T116" fmla="+- 0 4170 3936"/>
                                      <a:gd name="T117" fmla="*/ T116 w 327"/>
                                      <a:gd name="T118" fmla="+- 0 10259 10058"/>
                                      <a:gd name="T119" fmla="*/ 10259 h 231"/>
                                      <a:gd name="T120" fmla="+- 0 4188 3936"/>
                                      <a:gd name="T121" fmla="*/ T120 w 327"/>
                                      <a:gd name="T122" fmla="+- 0 10264 10058"/>
                                      <a:gd name="T123" fmla="*/ 10264 h 231"/>
                                      <a:gd name="T124" fmla="+- 0 4204 3936"/>
                                      <a:gd name="T125" fmla="*/ T124 w 327"/>
                                      <a:gd name="T126" fmla="+- 0 10242 10058"/>
                                      <a:gd name="T127" fmla="*/ 10242 h 231"/>
                                      <a:gd name="T128" fmla="+- 0 4226 3936"/>
                                      <a:gd name="T129" fmla="*/ T128 w 327"/>
                                      <a:gd name="T130" fmla="+- 0 10173 10058"/>
                                      <a:gd name="T131" fmla="*/ 10173 h 231"/>
                                      <a:gd name="T132" fmla="+- 0 4227 3936"/>
                                      <a:gd name="T133" fmla="*/ T132 w 327"/>
                                      <a:gd name="T134" fmla="+- 0 10197 10058"/>
                                      <a:gd name="T135" fmla="*/ 10197 h 231"/>
                                      <a:gd name="T136" fmla="+- 0 4229 3936"/>
                                      <a:gd name="T137" fmla="*/ T136 w 327"/>
                                      <a:gd name="T138" fmla="+- 0 10220 10058"/>
                                      <a:gd name="T139" fmla="*/ 10220 h 231"/>
                                      <a:gd name="T140" fmla="+- 0 4232 3936"/>
                                      <a:gd name="T141" fmla="*/ T140 w 327"/>
                                      <a:gd name="T142" fmla="+- 0 10246 10058"/>
                                      <a:gd name="T143" fmla="*/ 10246 h 231"/>
                                      <a:gd name="T144" fmla="+- 0 4236 3936"/>
                                      <a:gd name="T145" fmla="*/ T144 w 327"/>
                                      <a:gd name="T146" fmla="+- 0 10269 10058"/>
                                      <a:gd name="T147" fmla="*/ 10269 h 231"/>
                                      <a:gd name="T148" fmla="+- 0 4250 3936"/>
                                      <a:gd name="T149" fmla="*/ T148 w 327"/>
                                      <a:gd name="T150" fmla="+- 0 10288 10058"/>
                                      <a:gd name="T151" fmla="*/ 10288 h 231"/>
                                      <a:gd name="T152" fmla="+- 0 4262 3936"/>
                                      <a:gd name="T153" fmla="*/ T152 w 327"/>
                                      <a:gd name="T154" fmla="+- 0 10282 10058"/>
                                      <a:gd name="T155" fmla="*/ 10282 h 23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</a:cxnLst>
                                    <a:rect l="0" t="0" r="r" b="b"/>
                                    <a:pathLst>
                                      <a:path w="327" h="231" extrusionOk="0">
                                        <a:moveTo>
                                          <a:pt x="9" y="0"/>
                                        </a:moveTo>
                                        <a:cubicBezTo>
                                          <a:pt x="11" y="8"/>
                                          <a:pt x="9" y="14"/>
                                          <a:pt x="8" y="23"/>
                                        </a:cubicBezTo>
                                        <a:cubicBezTo>
                                          <a:pt x="7" y="33"/>
                                          <a:pt x="7" y="43"/>
                                          <a:pt x="6" y="53"/>
                                        </a:cubicBezTo>
                                        <a:cubicBezTo>
                                          <a:pt x="5" y="67"/>
                                          <a:pt x="4" y="81"/>
                                          <a:pt x="3" y="95"/>
                                        </a:cubicBezTo>
                                        <a:cubicBezTo>
                                          <a:pt x="2" y="109"/>
                                          <a:pt x="2" y="122"/>
                                          <a:pt x="1" y="136"/>
                                        </a:cubicBezTo>
                                        <a:cubicBezTo>
                                          <a:pt x="0" y="148"/>
                                          <a:pt x="0" y="160"/>
                                          <a:pt x="0" y="172"/>
                                        </a:cubicBezTo>
                                        <a:cubicBezTo>
                                          <a:pt x="0" y="182"/>
                                          <a:pt x="0" y="191"/>
                                          <a:pt x="1" y="201"/>
                                        </a:cubicBezTo>
                                        <a:cubicBezTo>
                                          <a:pt x="2" y="207"/>
                                          <a:pt x="9" y="223"/>
                                          <a:pt x="1" y="213"/>
                                        </a:cubicBezTo>
                                      </a:path>
                                      <a:path w="327" h="231" extrusionOk="0">
                                        <a:moveTo>
                                          <a:pt x="34" y="15"/>
                                        </a:moveTo>
                                        <a:cubicBezTo>
                                          <a:pt x="46" y="21"/>
                                          <a:pt x="53" y="28"/>
                                          <a:pt x="60" y="40"/>
                                        </a:cubicBezTo>
                                        <a:cubicBezTo>
                                          <a:pt x="68" y="53"/>
                                          <a:pt x="75" y="67"/>
                                          <a:pt x="81" y="81"/>
                                        </a:cubicBezTo>
                                        <a:cubicBezTo>
                                          <a:pt x="87" y="93"/>
                                          <a:pt x="92" y="105"/>
                                          <a:pt x="98" y="117"/>
                                        </a:cubicBezTo>
                                        <a:cubicBezTo>
                                          <a:pt x="106" y="133"/>
                                          <a:pt x="114" y="149"/>
                                          <a:pt x="123" y="165"/>
                                        </a:cubicBezTo>
                                        <a:cubicBezTo>
                                          <a:pt x="128" y="174"/>
                                          <a:pt x="132" y="183"/>
                                          <a:pt x="137" y="192"/>
                                        </a:cubicBezTo>
                                        <a:cubicBezTo>
                                          <a:pt x="141" y="200"/>
                                          <a:pt x="146" y="208"/>
                                          <a:pt x="149" y="216"/>
                                        </a:cubicBezTo>
                                        <a:cubicBezTo>
                                          <a:pt x="149" y="218"/>
                                          <a:pt x="150" y="219"/>
                                          <a:pt x="150" y="221"/>
                                        </a:cubicBezTo>
                                      </a:path>
                                      <a:path w="327" h="231" extrusionOk="0">
                                        <a:moveTo>
                                          <a:pt x="149" y="36"/>
                                        </a:moveTo>
                                        <a:cubicBezTo>
                                          <a:pt x="152" y="45"/>
                                          <a:pt x="151" y="53"/>
                                          <a:pt x="150" y="63"/>
                                        </a:cubicBezTo>
                                        <a:cubicBezTo>
                                          <a:pt x="149" y="75"/>
                                          <a:pt x="148" y="86"/>
                                          <a:pt x="147" y="98"/>
                                        </a:cubicBezTo>
                                        <a:cubicBezTo>
                                          <a:pt x="146" y="110"/>
                                          <a:pt x="145" y="123"/>
                                          <a:pt x="146" y="135"/>
                                        </a:cubicBezTo>
                                        <a:cubicBezTo>
                                          <a:pt x="147" y="146"/>
                                          <a:pt x="148" y="156"/>
                                          <a:pt x="149" y="167"/>
                                        </a:cubicBezTo>
                                        <a:cubicBezTo>
                                          <a:pt x="150" y="176"/>
                                          <a:pt x="150" y="184"/>
                                          <a:pt x="152" y="192"/>
                                        </a:cubicBezTo>
                                        <a:cubicBezTo>
                                          <a:pt x="153" y="198"/>
                                          <a:pt x="154" y="200"/>
                                          <a:pt x="154" y="204"/>
                                        </a:cubicBezTo>
                                      </a:path>
                                      <a:path w="327" h="231" extrusionOk="0">
                                        <a:moveTo>
                                          <a:pt x="268" y="106"/>
                                        </a:moveTo>
                                        <a:cubicBezTo>
                                          <a:pt x="262" y="101"/>
                                          <a:pt x="256" y="98"/>
                                          <a:pt x="248" y="99"/>
                                        </a:cubicBezTo>
                                        <a:cubicBezTo>
                                          <a:pt x="238" y="100"/>
                                          <a:pt x="237" y="108"/>
                                          <a:pt x="233" y="115"/>
                                        </a:cubicBezTo>
                                        <a:cubicBezTo>
                                          <a:pt x="229" y="123"/>
                                          <a:pt x="226" y="130"/>
                                          <a:pt x="224" y="138"/>
                                        </a:cubicBezTo>
                                        <a:cubicBezTo>
                                          <a:pt x="223" y="145"/>
                                          <a:pt x="221" y="151"/>
                                          <a:pt x="222" y="158"/>
                                        </a:cubicBezTo>
                                        <a:cubicBezTo>
                                          <a:pt x="223" y="165"/>
                                          <a:pt x="225" y="172"/>
                                          <a:pt x="227" y="179"/>
                                        </a:cubicBezTo>
                                        <a:cubicBezTo>
                                          <a:pt x="229" y="186"/>
                                          <a:pt x="231" y="194"/>
                                          <a:pt x="234" y="201"/>
                                        </a:cubicBezTo>
                                        <a:cubicBezTo>
                                          <a:pt x="239" y="212"/>
                                          <a:pt x="243" y="212"/>
                                          <a:pt x="252" y="206"/>
                                        </a:cubicBezTo>
                                        <a:cubicBezTo>
                                          <a:pt x="261" y="200"/>
                                          <a:pt x="263" y="193"/>
                                          <a:pt x="268" y="184"/>
                                        </a:cubicBezTo>
                                      </a:path>
                                      <a:path w="327" h="231" extrusionOk="0">
                                        <a:moveTo>
                                          <a:pt x="290" y="115"/>
                                        </a:moveTo>
                                        <a:cubicBezTo>
                                          <a:pt x="291" y="123"/>
                                          <a:pt x="291" y="131"/>
                                          <a:pt x="291" y="139"/>
                                        </a:cubicBezTo>
                                        <a:cubicBezTo>
                                          <a:pt x="291" y="147"/>
                                          <a:pt x="293" y="154"/>
                                          <a:pt x="293" y="162"/>
                                        </a:cubicBezTo>
                                        <a:cubicBezTo>
                                          <a:pt x="293" y="171"/>
                                          <a:pt x="295" y="179"/>
                                          <a:pt x="296" y="188"/>
                                        </a:cubicBezTo>
                                        <a:cubicBezTo>
                                          <a:pt x="297" y="196"/>
                                          <a:pt x="297" y="203"/>
                                          <a:pt x="300" y="211"/>
                                        </a:cubicBezTo>
                                        <a:cubicBezTo>
                                          <a:pt x="303" y="218"/>
                                          <a:pt x="305" y="228"/>
                                          <a:pt x="314" y="230"/>
                                        </a:cubicBezTo>
                                        <a:cubicBezTo>
                                          <a:pt x="321" y="229"/>
                                          <a:pt x="323" y="228"/>
                                          <a:pt x="326" y="22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FF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54" name="Ink 40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5408" y="5451"/>
                                  <a:ext cx="88" cy="77"/>
                                </a:xfrm>
                                <a:custGeom>
                                  <a:avLst/>
                                  <a:gdLst>
                                    <a:gd name="T0" fmla="+- 0 4989 4834"/>
                                    <a:gd name="T1" fmla="*/ T0 w 156"/>
                                    <a:gd name="T2" fmla="+- 0 10074 10074"/>
                                    <a:gd name="T3" fmla="*/ 10074 h 136"/>
                                    <a:gd name="T4" fmla="+- 0 4971 4834"/>
                                    <a:gd name="T5" fmla="*/ T4 w 156"/>
                                    <a:gd name="T6" fmla="+- 0 10094 10074"/>
                                    <a:gd name="T7" fmla="*/ 10094 h 136"/>
                                    <a:gd name="T8" fmla="+- 0 4945 4834"/>
                                    <a:gd name="T9" fmla="*/ T8 w 156"/>
                                    <a:gd name="T10" fmla="+- 0 10119 10074"/>
                                    <a:gd name="T11" fmla="*/ 10119 h 136"/>
                                    <a:gd name="T12" fmla="+- 0 4907 4834"/>
                                    <a:gd name="T13" fmla="*/ T12 w 156"/>
                                    <a:gd name="T14" fmla="+- 0 10156 10074"/>
                                    <a:gd name="T15" fmla="*/ 10156 h 136"/>
                                    <a:gd name="T16" fmla="+- 0 4874 4834"/>
                                    <a:gd name="T17" fmla="*/ T16 w 156"/>
                                    <a:gd name="T18" fmla="+- 0 10185 10074"/>
                                    <a:gd name="T19" fmla="*/ 10185 h 136"/>
                                    <a:gd name="T20" fmla="+- 0 4848 4834"/>
                                    <a:gd name="T21" fmla="*/ T20 w 156"/>
                                    <a:gd name="T22" fmla="+- 0 10206 10074"/>
                                    <a:gd name="T23" fmla="*/ 10206 h 136"/>
                                    <a:gd name="T24" fmla="+- 0 4838 4834"/>
                                    <a:gd name="T25" fmla="*/ T24 w 156"/>
                                    <a:gd name="T26" fmla="+- 0 10209 10074"/>
                                    <a:gd name="T27" fmla="*/ 10209 h 136"/>
                                    <a:gd name="T28" fmla="+- 0 4834 4834"/>
                                    <a:gd name="T29" fmla="*/ T28 w 156"/>
                                    <a:gd name="T30" fmla="+- 0 10083 10074"/>
                                    <a:gd name="T31" fmla="*/ 10083 h 136"/>
                                    <a:gd name="T32" fmla="+- 0 4854 4834"/>
                                    <a:gd name="T33" fmla="*/ T32 w 156"/>
                                    <a:gd name="T34" fmla="+- 0 10095 10074"/>
                                    <a:gd name="T35" fmla="*/ 10095 h 136"/>
                                    <a:gd name="T36" fmla="+- 0 4871 4834"/>
                                    <a:gd name="T37" fmla="*/ T36 w 156"/>
                                    <a:gd name="T38" fmla="+- 0 10119 10074"/>
                                    <a:gd name="T39" fmla="*/ 10119 h 136"/>
                                    <a:gd name="T40" fmla="+- 0 4896 4834"/>
                                    <a:gd name="T41" fmla="*/ T40 w 156"/>
                                    <a:gd name="T42" fmla="+- 0 10155 10074"/>
                                    <a:gd name="T43" fmla="*/ 10155 h 136"/>
                                    <a:gd name="T44" fmla="+- 0 4919 4834"/>
                                    <a:gd name="T45" fmla="*/ T44 w 156"/>
                                    <a:gd name="T46" fmla="+- 0 10179 10074"/>
                                    <a:gd name="T47" fmla="*/ 10179 h 136"/>
                                    <a:gd name="T48" fmla="+- 0 4953 4834"/>
                                    <a:gd name="T49" fmla="*/ T48 w 156"/>
                                    <a:gd name="T50" fmla="+- 0 10205 10074"/>
                                    <a:gd name="T51" fmla="*/ 10205 h 136"/>
                                    <a:gd name="T52" fmla="+- 0 4958 4834"/>
                                    <a:gd name="T53" fmla="*/ T52 w 156"/>
                                    <a:gd name="T54" fmla="+- 0 10204 10074"/>
                                    <a:gd name="T55" fmla="*/ 10204 h 13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156" h="136" extrusionOk="0">
                                      <a:moveTo>
                                        <a:pt x="155" y="0"/>
                                      </a:moveTo>
                                      <a:cubicBezTo>
                                        <a:pt x="151" y="9"/>
                                        <a:pt x="144" y="13"/>
                                        <a:pt x="137" y="20"/>
                                      </a:cubicBezTo>
                                      <a:cubicBezTo>
                                        <a:pt x="128" y="28"/>
                                        <a:pt x="120" y="37"/>
                                        <a:pt x="111" y="45"/>
                                      </a:cubicBezTo>
                                      <a:cubicBezTo>
                                        <a:pt x="98" y="57"/>
                                        <a:pt x="86" y="70"/>
                                        <a:pt x="73" y="82"/>
                                      </a:cubicBezTo>
                                      <a:cubicBezTo>
                                        <a:pt x="63" y="92"/>
                                        <a:pt x="51" y="101"/>
                                        <a:pt x="40" y="111"/>
                                      </a:cubicBezTo>
                                      <a:cubicBezTo>
                                        <a:pt x="32" y="118"/>
                                        <a:pt x="24" y="126"/>
                                        <a:pt x="14" y="132"/>
                                      </a:cubicBezTo>
                                      <a:cubicBezTo>
                                        <a:pt x="10" y="134"/>
                                        <a:pt x="8" y="135"/>
                                        <a:pt x="4" y="135"/>
                                      </a:cubicBezTo>
                                    </a:path>
                                    <a:path w="156" h="136" extrusionOk="0">
                                      <a:moveTo>
                                        <a:pt x="0" y="9"/>
                                      </a:moveTo>
                                      <a:cubicBezTo>
                                        <a:pt x="7" y="12"/>
                                        <a:pt x="14" y="15"/>
                                        <a:pt x="20" y="21"/>
                                      </a:cubicBezTo>
                                      <a:cubicBezTo>
                                        <a:pt x="27" y="28"/>
                                        <a:pt x="32" y="36"/>
                                        <a:pt x="37" y="45"/>
                                      </a:cubicBezTo>
                                      <a:cubicBezTo>
                                        <a:pt x="44" y="58"/>
                                        <a:pt x="53" y="70"/>
                                        <a:pt x="62" y="81"/>
                                      </a:cubicBezTo>
                                      <a:cubicBezTo>
                                        <a:pt x="69" y="89"/>
                                        <a:pt x="77" y="98"/>
                                        <a:pt x="85" y="105"/>
                                      </a:cubicBezTo>
                                      <a:cubicBezTo>
                                        <a:pt x="95" y="115"/>
                                        <a:pt x="107" y="123"/>
                                        <a:pt x="119" y="131"/>
                                      </a:cubicBezTo>
                                      <a:cubicBezTo>
                                        <a:pt x="124" y="135"/>
                                        <a:pt x="125" y="137"/>
                                        <a:pt x="124" y="13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7" o:spid="_x0000_s1026" style="position:absolute;margin-left:4.6pt;margin-top:23.4pt;width:49.2pt;height:48.45pt;z-index:251712512" coordorigin="4512,5046" coordsize="984,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">
                      <v:group id="Group 398" o:spid="_x0000_s1027" style="position:absolute;left:4512;top:5046;width:969;height:969" coordorigin="1815,10647" coordsize="969,9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8RGdMYAAADcAAAADwAAAGRycy9kb3ducmV2LnhtbESPT2vCQBTE74V+h+UV&#10;vNVNKpaQuopIKz2EQo0g3h7ZZxLMvg3ZNX++fbcgeBxm5jfMajOaRvTUudqygngegSAurK65VHDM&#10;v14TEM4ja2wsk4KJHGzWz08rTLUd+Jf6gy9FgLBLUUHlfZtK6YqKDLq5bYmDd7GdQR9kV0rd4RDg&#10;ppFvUfQuDdYcFipsaVdRcT3cjIL9gMN2EX/22fWym8758ueUxaTU7GXcfoDwNPpH+N7+1gqSZQz/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xEZ0xgAAANwA&#10;AAAPAAAAAAAAAAAAAAAAAKoCAABkcnMvZG93bnJldi54bWxQSwUGAAAAAAQABAD6AAAAnQMAAAAA&#10;">
                        <v:oval id="Oval 399" o:spid="_x0000_s1028" style="position:absolute;left:1815;top:10647;width:969;height: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kD1cYA&#10;AADcAAAADwAAAGRycy9kb3ducmV2LnhtbESPQWvCQBSE74X+h+UVeqsbLa0SXaUEDC2eNC14fGRf&#10;ssHs25hdTfrvu0LB4zAz3zCrzWhbcaXeN44VTCcJCOLS6YZrBd/F9mUBwgdkja1jUvBLHjbrx4cV&#10;ptoNvKfrIdQiQtinqMCE0KVS+tKQRT9xHXH0KtdbDFH2tdQ9DhFuWzlLkndpseG4YLCjzFB5Olys&#10;gnx+3mfF11Cct6a67I4/+WuV5Uo9P40fSxCBxnAP/7c/tYLF2wxu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kD1cYAAADcAAAADwAAAAAAAAAAAAAAAACYAgAAZHJz&#10;L2Rvd25yZXYueG1sUEsFBgAAAAAEAAQA9QAAAIsDAAAAAA==&#10;" strokecolor="red"/>
                        <v:shape id="Ink 400" o:spid="_x0000_s1029" style="position:absolute;left:2231;top:11058;width:186;height:131;visibility:visible;mso-wrap-style:square;v-text-anchor:top" coordsize="327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NWcEA&#10;AADcAAAADwAAAGRycy9kb3ducmV2LnhtbESPT4vCMBTE74LfITzBm6au6Ha7RnEVwat/z4/mbVNt&#10;XkoTtX57s7DgcZiZ3zCzRWsrcafGl44VjIYJCOLc6ZILBcfDZpCC8AFZY+WYFDzJw2Le7cww0+7B&#10;O7rvQyEihH2GCkwIdSalzw1Z9ENXE0fv1zUWQ5RNIXWDjwi3lfxIkqm0WHJcMFjTylB+3d+sgs/6&#10;/HOh6ekrrE25O5/ssU0pUarfa5ffIAK14R3+b2+1gnQyhr8z8Qj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ZDVnBAAAA3AAAAA8AAAAAAAAAAAAAAAAAmAIAAGRycy9kb3du&#10;cmV2LnhtbFBLBQYAAAAABAAEAPUAAACGAwAAAAA=&#10;" path="m9,v2,8,,14,-1,23c7,33,7,43,6,53,5,67,4,81,3,95,2,109,2,122,1,136,,148,,160,,172v,10,,19,1,29c2,207,9,223,1,213em34,15v12,6,19,13,26,25c68,53,75,67,81,81v6,12,11,24,17,36c106,133,114,149,123,165v5,9,9,18,14,27c141,200,146,208,149,216v,2,1,3,1,5em149,36v3,9,2,17,1,27c149,75,148,86,147,98v-1,12,-2,25,-1,37c147,146,148,156,149,167v1,9,1,17,3,25c153,198,154,200,154,204em268,106v-6,-5,-12,-8,-20,-7c238,100,237,108,233,115v-4,8,-7,15,-9,23c223,145,221,151,222,158v1,7,3,14,5,21c229,186,231,194,234,201v5,11,9,11,18,5c261,200,263,193,268,184em290,115v1,8,1,16,1,24c291,147,293,154,293,162v,9,2,17,3,26c297,196,297,203,300,211v3,7,5,17,14,19c321,229,323,228,326,224e" filled="f" strokecolor="red" strokeweight="1pt">
                          <v:stroke endcap="round"/>
                          <v:path o:extrusionok="f" o:connecttype="custom" o:connectlocs="5,5704;5,5717;3,5734;2,5758;1,5781;0,5801;1,5818;1,5825;19,5712;34,5727;46,5750;56,5770;70,5797;78,5813;85,5826;85,5829;85,5724;85,5740;84,5759;83,5780;85,5799;86,5813;88,5820;152,5764;141,5760;133,5769;127,5782;126,5793;129,5805;133,5818;143,5821;152,5808;165,5769;166,5783;167,5796;168,5811;171,5824;179,5834;185,5831" o:connectangles="0,0,0,0,0,0,0,0,0,0,0,0,0,0,0,0,0,0,0,0,0,0,0,0,0,0,0,0,0,0,0,0,0,0,0,0,0,0,0"/>
                          <o:lock v:ext="edit" rotation="t" aspectratio="t" verticies="t" text="t" shapetype="t"/>
                        </v:shape>
                      </v:group>
                      <v:shape id="Ink 401" o:spid="_x0000_s1030" style="position:absolute;left:5408;top:5451;width:88;height:77;visibility:visible;mso-wrap-style:square;v-text-anchor:top" coordsize="156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h0ycUA&#10;AADcAAAADwAAAGRycy9kb3ducmV2LnhtbESPT2sCMRTE7wW/Q3hCbzVraUVWo4hoW6sX/xw8PjfP&#10;3eDmZdnEdfvtTUHwOMzMb5jxtLWlaKj2xrGCfi8BQZw5bThXcNgv34YgfEDWWDomBX/kYTrpvIwx&#10;1e7GW2p2IRcRwj5FBUUIVSqlzwqy6HuuIo7e2dUWQ5R1LnWNtwi3pXxPkoG0aDguFFjRvKDssrta&#10;BV9ovn+z2ep6Orrlwsw3p2bv10q9dtvZCESgNjzDj/aPVjD8/ID/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yHTJxQAAANwAAAAPAAAAAAAAAAAAAAAAAJgCAABkcnMv&#10;ZG93bnJldi54bWxQSwUGAAAAAAQABAD1AAAAigMAAAAA&#10;" path="m155,v-4,9,-11,13,-18,20c128,28,120,37,111,45,98,57,86,70,73,82,63,92,51,101,40,111v-8,7,-16,15,-26,21c10,134,8,135,4,135em,9v7,3,14,6,20,12c27,28,32,36,37,45v7,13,16,25,25,36c69,89,77,98,85,105v10,10,22,18,34,26c124,135,125,137,124,130e" filled="f" strokecolor="red" strokeweight="1pt">
                        <v:stroke endcap="round"/>
                        <v:path o:extrusionok="f" o:connecttype="custom" o:connectlocs="87,5704;77,5715;63,5729;41,5750;23,5767;8,5778;2,5780;0,5709;11,5716;21,5729;35,5750;48,5763;67,5778;70,5777" o:connectangles="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 wp14:anchorId="58C53CE8" wp14:editId="21BE8300">
                      <wp:simplePos x="0" y="0"/>
                      <wp:positionH relativeFrom="column">
                        <wp:posOffset>1024255</wp:posOffset>
                      </wp:positionH>
                      <wp:positionV relativeFrom="paragraph">
                        <wp:posOffset>268605</wp:posOffset>
                      </wp:positionV>
                      <wp:extent cx="788670" cy="723900"/>
                      <wp:effectExtent l="0" t="0" r="11430" b="19050"/>
                      <wp:wrapNone/>
                      <wp:docPr id="840" name="Group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8670" cy="723900"/>
                                <a:chOff x="3981" y="5006"/>
                                <a:chExt cx="1242" cy="1140"/>
                              </a:xfrm>
                            </wpg:grpSpPr>
                            <wpg:grpSp>
                              <wpg:cNvPr id="841" name="Group 3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81" y="5006"/>
                                  <a:ext cx="1197" cy="1140"/>
                                  <a:chOff x="5422" y="6156"/>
                                  <a:chExt cx="893" cy="855"/>
                                </a:xfrm>
                              </wpg:grpSpPr>
                              <wps:wsp>
                                <wps:cNvPr id="842" name="Oval 3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22" y="6156"/>
                                    <a:ext cx="893" cy="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43" name="Oval 37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35" y="6327"/>
                                    <a:ext cx="467" cy="4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44" name="Ink 37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38" y="5180"/>
                                  <a:ext cx="124" cy="107"/>
                                </a:xfrm>
                                <a:custGeom>
                                  <a:avLst/>
                                  <a:gdLst>
                                    <a:gd name="T0" fmla="+- 0 8111 8005"/>
                                    <a:gd name="T1" fmla="*/ T0 w 218"/>
                                    <a:gd name="T2" fmla="+- 0 9137 9137"/>
                                    <a:gd name="T3" fmla="*/ 9137 h 188"/>
                                    <a:gd name="T4" fmla="+- 0 8115 8005"/>
                                    <a:gd name="T5" fmla="*/ T4 w 218"/>
                                    <a:gd name="T6" fmla="+- 0 9141 9137"/>
                                    <a:gd name="T7" fmla="*/ 9141 h 188"/>
                                    <a:gd name="T8" fmla="+- 0 8094 8005"/>
                                    <a:gd name="T9" fmla="*/ T8 w 218"/>
                                    <a:gd name="T10" fmla="+- 0 9166 9137"/>
                                    <a:gd name="T11" fmla="*/ 9166 h 188"/>
                                    <a:gd name="T12" fmla="+- 0 8076 8005"/>
                                    <a:gd name="T13" fmla="*/ T12 w 218"/>
                                    <a:gd name="T14" fmla="+- 0 9191 9137"/>
                                    <a:gd name="T15" fmla="*/ 9191 h 188"/>
                                    <a:gd name="T16" fmla="+- 0 8051 8005"/>
                                    <a:gd name="T17" fmla="*/ T16 w 218"/>
                                    <a:gd name="T18" fmla="+- 0 9226 9137"/>
                                    <a:gd name="T19" fmla="*/ 9226 h 188"/>
                                    <a:gd name="T20" fmla="+- 0 8037 8005"/>
                                    <a:gd name="T21" fmla="*/ T20 w 218"/>
                                    <a:gd name="T22" fmla="+- 0 9254 9137"/>
                                    <a:gd name="T23" fmla="*/ 9254 h 188"/>
                                    <a:gd name="T24" fmla="+- 0 8027 8005"/>
                                    <a:gd name="T25" fmla="*/ T24 w 218"/>
                                    <a:gd name="T26" fmla="+- 0 9280 9137"/>
                                    <a:gd name="T27" fmla="*/ 9280 h 188"/>
                                    <a:gd name="T28" fmla="+- 0 8009 8005"/>
                                    <a:gd name="T29" fmla="*/ T28 w 218"/>
                                    <a:gd name="T30" fmla="+- 0 9308 9137"/>
                                    <a:gd name="T31" fmla="*/ 9308 h 188"/>
                                    <a:gd name="T32" fmla="+- 0 8005 8005"/>
                                    <a:gd name="T33" fmla="*/ T32 w 218"/>
                                    <a:gd name="T34" fmla="+- 0 9312 9137"/>
                                    <a:gd name="T35" fmla="*/ 9312 h 188"/>
                                    <a:gd name="T36" fmla="+- 0 8008 8005"/>
                                    <a:gd name="T37" fmla="*/ T36 w 218"/>
                                    <a:gd name="T38" fmla="+- 0 9151 9137"/>
                                    <a:gd name="T39" fmla="*/ 9151 h 188"/>
                                    <a:gd name="T40" fmla="+- 0 8024 8005"/>
                                    <a:gd name="T41" fmla="*/ T40 w 218"/>
                                    <a:gd name="T42" fmla="+- 0 9175 9137"/>
                                    <a:gd name="T43" fmla="*/ 9175 h 188"/>
                                    <a:gd name="T44" fmla="+- 0 8039 8005"/>
                                    <a:gd name="T45" fmla="*/ T44 w 218"/>
                                    <a:gd name="T46" fmla="+- 0 9199 9137"/>
                                    <a:gd name="T47" fmla="*/ 9199 h 188"/>
                                    <a:gd name="T48" fmla="+- 0 8054 8005"/>
                                    <a:gd name="T49" fmla="*/ T48 w 218"/>
                                    <a:gd name="T50" fmla="+- 0 9220 9137"/>
                                    <a:gd name="T51" fmla="*/ 9220 h 188"/>
                                    <a:gd name="T52" fmla="+- 0 8072 8005"/>
                                    <a:gd name="T53" fmla="*/ T52 w 218"/>
                                    <a:gd name="T54" fmla="+- 0 9241 9137"/>
                                    <a:gd name="T55" fmla="*/ 9241 h 188"/>
                                    <a:gd name="T56" fmla="+- 0 8087 8005"/>
                                    <a:gd name="T57" fmla="*/ T56 w 218"/>
                                    <a:gd name="T58" fmla="+- 0 9262 9137"/>
                                    <a:gd name="T59" fmla="*/ 9262 h 188"/>
                                    <a:gd name="T60" fmla="+- 0 8106 8005"/>
                                    <a:gd name="T61" fmla="*/ T60 w 218"/>
                                    <a:gd name="T62" fmla="+- 0 9287 9137"/>
                                    <a:gd name="T63" fmla="*/ 9287 h 188"/>
                                    <a:gd name="T64" fmla="+- 0 8119 8005"/>
                                    <a:gd name="T65" fmla="*/ T64 w 218"/>
                                    <a:gd name="T66" fmla="+- 0 9306 9137"/>
                                    <a:gd name="T67" fmla="*/ 9306 h 188"/>
                                    <a:gd name="T68" fmla="+- 0 8218 8005"/>
                                    <a:gd name="T69" fmla="*/ T68 w 218"/>
                                    <a:gd name="T70" fmla="+- 0 9172 9137"/>
                                    <a:gd name="T71" fmla="*/ 9172 h 188"/>
                                    <a:gd name="T72" fmla="+- 0 8202 8005"/>
                                    <a:gd name="T73" fmla="*/ T72 w 218"/>
                                    <a:gd name="T74" fmla="+- 0 9196 9137"/>
                                    <a:gd name="T75" fmla="*/ 9196 h 188"/>
                                    <a:gd name="T76" fmla="+- 0 8183 8005"/>
                                    <a:gd name="T77" fmla="*/ T76 w 218"/>
                                    <a:gd name="T78" fmla="+- 0 9231 9137"/>
                                    <a:gd name="T79" fmla="*/ 9231 h 188"/>
                                    <a:gd name="T80" fmla="+- 0 8170 8005"/>
                                    <a:gd name="T81" fmla="*/ T80 w 218"/>
                                    <a:gd name="T82" fmla="+- 0 9261 9137"/>
                                    <a:gd name="T83" fmla="*/ 9261 h 188"/>
                                    <a:gd name="T84" fmla="+- 0 8158 8005"/>
                                    <a:gd name="T85" fmla="*/ T84 w 218"/>
                                    <a:gd name="T86" fmla="+- 0 9285 9137"/>
                                    <a:gd name="T87" fmla="*/ 9285 h 188"/>
                                    <a:gd name="T88" fmla="+- 0 8143 8005"/>
                                    <a:gd name="T89" fmla="*/ T88 w 218"/>
                                    <a:gd name="T90" fmla="+- 0 9308 9137"/>
                                    <a:gd name="T91" fmla="*/ 9308 h 188"/>
                                    <a:gd name="T92" fmla="+- 0 8138 8005"/>
                                    <a:gd name="T93" fmla="*/ T92 w 218"/>
                                    <a:gd name="T94" fmla="+- 0 9313 9137"/>
                                    <a:gd name="T95" fmla="*/ 9313 h 188"/>
                                    <a:gd name="T96" fmla="+- 0 8147 8005"/>
                                    <a:gd name="T97" fmla="*/ T96 w 218"/>
                                    <a:gd name="T98" fmla="+- 0 9153 9137"/>
                                    <a:gd name="T99" fmla="*/ 9153 h 188"/>
                                    <a:gd name="T100" fmla="+- 0 8159 8005"/>
                                    <a:gd name="T101" fmla="*/ T100 w 218"/>
                                    <a:gd name="T102" fmla="+- 0 9177 9137"/>
                                    <a:gd name="T103" fmla="*/ 9177 h 188"/>
                                    <a:gd name="T104" fmla="+- 0 8169 8005"/>
                                    <a:gd name="T105" fmla="*/ T104 w 218"/>
                                    <a:gd name="T106" fmla="+- 0 9200 9137"/>
                                    <a:gd name="T107" fmla="*/ 9200 h 188"/>
                                    <a:gd name="T108" fmla="+- 0 8179 8005"/>
                                    <a:gd name="T109" fmla="*/ T108 w 218"/>
                                    <a:gd name="T110" fmla="+- 0 9230 9137"/>
                                    <a:gd name="T111" fmla="*/ 9230 h 188"/>
                                    <a:gd name="T112" fmla="+- 0 8193 8005"/>
                                    <a:gd name="T113" fmla="*/ T112 w 218"/>
                                    <a:gd name="T114" fmla="+- 0 9263 9137"/>
                                    <a:gd name="T115" fmla="*/ 9263 h 188"/>
                                    <a:gd name="T116" fmla="+- 0 8208 8005"/>
                                    <a:gd name="T117" fmla="*/ T116 w 218"/>
                                    <a:gd name="T118" fmla="+- 0 9292 9137"/>
                                    <a:gd name="T119" fmla="*/ 9292 h 188"/>
                                    <a:gd name="T120" fmla="+- 0 8218 8005"/>
                                    <a:gd name="T121" fmla="*/ T120 w 218"/>
                                    <a:gd name="T122" fmla="+- 0 9315 9137"/>
                                    <a:gd name="T123" fmla="*/ 9315 h 188"/>
                                    <a:gd name="T124" fmla="+- 0 8219 8005"/>
                                    <a:gd name="T125" fmla="*/ T124 w 218"/>
                                    <a:gd name="T126" fmla="+- 0 9320 9137"/>
                                    <a:gd name="T127" fmla="*/ 9320 h 1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18" h="188" extrusionOk="0">
                                      <a:moveTo>
                                        <a:pt x="106" y="0"/>
                                      </a:moveTo>
                                      <a:cubicBezTo>
                                        <a:pt x="107" y="1"/>
                                        <a:pt x="109" y="3"/>
                                        <a:pt x="110" y="4"/>
                                      </a:cubicBezTo>
                                      <a:cubicBezTo>
                                        <a:pt x="103" y="12"/>
                                        <a:pt x="96" y="20"/>
                                        <a:pt x="89" y="29"/>
                                      </a:cubicBezTo>
                                      <a:cubicBezTo>
                                        <a:pt x="83" y="37"/>
                                        <a:pt x="77" y="46"/>
                                        <a:pt x="71" y="54"/>
                                      </a:cubicBezTo>
                                      <a:cubicBezTo>
                                        <a:pt x="63" y="66"/>
                                        <a:pt x="53" y="76"/>
                                        <a:pt x="46" y="89"/>
                                      </a:cubicBezTo>
                                      <a:cubicBezTo>
                                        <a:pt x="41" y="98"/>
                                        <a:pt x="35" y="107"/>
                                        <a:pt x="32" y="117"/>
                                      </a:cubicBezTo>
                                      <a:cubicBezTo>
                                        <a:pt x="29" y="126"/>
                                        <a:pt x="26" y="134"/>
                                        <a:pt x="22" y="143"/>
                                      </a:cubicBezTo>
                                      <a:cubicBezTo>
                                        <a:pt x="18" y="153"/>
                                        <a:pt x="11" y="163"/>
                                        <a:pt x="4" y="171"/>
                                      </a:cubicBezTo>
                                      <a:cubicBezTo>
                                        <a:pt x="3" y="172"/>
                                        <a:pt x="1" y="174"/>
                                        <a:pt x="0" y="175"/>
                                      </a:cubicBezTo>
                                    </a:path>
                                    <a:path w="218" h="188" extrusionOk="0">
                                      <a:moveTo>
                                        <a:pt x="3" y="14"/>
                                      </a:moveTo>
                                      <a:cubicBezTo>
                                        <a:pt x="10" y="21"/>
                                        <a:pt x="14" y="30"/>
                                        <a:pt x="19" y="38"/>
                                      </a:cubicBezTo>
                                      <a:cubicBezTo>
                                        <a:pt x="24" y="46"/>
                                        <a:pt x="29" y="54"/>
                                        <a:pt x="34" y="62"/>
                                      </a:cubicBezTo>
                                      <a:cubicBezTo>
                                        <a:pt x="38" y="69"/>
                                        <a:pt x="44" y="76"/>
                                        <a:pt x="49" y="83"/>
                                      </a:cubicBezTo>
                                      <a:cubicBezTo>
                                        <a:pt x="55" y="90"/>
                                        <a:pt x="61" y="97"/>
                                        <a:pt x="67" y="104"/>
                                      </a:cubicBezTo>
                                      <a:cubicBezTo>
                                        <a:pt x="72" y="111"/>
                                        <a:pt x="77" y="118"/>
                                        <a:pt x="82" y="125"/>
                                      </a:cubicBezTo>
                                      <a:cubicBezTo>
                                        <a:pt x="87" y="134"/>
                                        <a:pt x="94" y="142"/>
                                        <a:pt x="101" y="150"/>
                                      </a:cubicBezTo>
                                      <a:cubicBezTo>
                                        <a:pt x="107" y="157"/>
                                        <a:pt x="111" y="160"/>
                                        <a:pt x="114" y="169"/>
                                      </a:cubicBezTo>
                                    </a:path>
                                    <a:path w="218" h="188" extrusionOk="0">
                                      <a:moveTo>
                                        <a:pt x="213" y="35"/>
                                      </a:moveTo>
                                      <a:cubicBezTo>
                                        <a:pt x="207" y="43"/>
                                        <a:pt x="203" y="51"/>
                                        <a:pt x="197" y="59"/>
                                      </a:cubicBezTo>
                                      <a:cubicBezTo>
                                        <a:pt x="189" y="70"/>
                                        <a:pt x="184" y="82"/>
                                        <a:pt x="178" y="94"/>
                                      </a:cubicBezTo>
                                      <a:cubicBezTo>
                                        <a:pt x="173" y="104"/>
                                        <a:pt x="169" y="114"/>
                                        <a:pt x="165" y="124"/>
                                      </a:cubicBezTo>
                                      <a:cubicBezTo>
                                        <a:pt x="162" y="132"/>
                                        <a:pt x="157" y="140"/>
                                        <a:pt x="153" y="148"/>
                                      </a:cubicBezTo>
                                      <a:cubicBezTo>
                                        <a:pt x="149" y="156"/>
                                        <a:pt x="144" y="164"/>
                                        <a:pt x="138" y="171"/>
                                      </a:cubicBezTo>
                                      <a:cubicBezTo>
                                        <a:pt x="136" y="173"/>
                                        <a:pt x="135" y="174"/>
                                        <a:pt x="133" y="176"/>
                                      </a:cubicBezTo>
                                    </a:path>
                                    <a:path w="218" h="188" extrusionOk="0">
                                      <a:moveTo>
                                        <a:pt x="142" y="16"/>
                                      </a:moveTo>
                                      <a:cubicBezTo>
                                        <a:pt x="147" y="24"/>
                                        <a:pt x="151" y="31"/>
                                        <a:pt x="154" y="40"/>
                                      </a:cubicBezTo>
                                      <a:cubicBezTo>
                                        <a:pt x="157" y="48"/>
                                        <a:pt x="161" y="55"/>
                                        <a:pt x="164" y="63"/>
                                      </a:cubicBezTo>
                                      <a:cubicBezTo>
                                        <a:pt x="168" y="73"/>
                                        <a:pt x="170" y="83"/>
                                        <a:pt x="174" y="93"/>
                                      </a:cubicBezTo>
                                      <a:cubicBezTo>
                                        <a:pt x="179" y="104"/>
                                        <a:pt x="183" y="115"/>
                                        <a:pt x="188" y="126"/>
                                      </a:cubicBezTo>
                                      <a:cubicBezTo>
                                        <a:pt x="192" y="136"/>
                                        <a:pt x="199" y="145"/>
                                        <a:pt x="203" y="155"/>
                                      </a:cubicBezTo>
                                      <a:cubicBezTo>
                                        <a:pt x="206" y="163"/>
                                        <a:pt x="209" y="170"/>
                                        <a:pt x="213" y="178"/>
                                      </a:cubicBezTo>
                                      <a:cubicBezTo>
                                        <a:pt x="214" y="181"/>
                                        <a:pt x="222" y="192"/>
                                        <a:pt x="214" y="1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5" name="Ink 37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221" y="5478"/>
                                  <a:ext cx="96" cy="133"/>
                                </a:xfrm>
                                <a:custGeom>
                                  <a:avLst/>
                                  <a:gdLst>
                                    <a:gd name="T0" fmla="+- 0 7599 7446"/>
                                    <a:gd name="T1" fmla="*/ T0 w 168"/>
                                    <a:gd name="T2" fmla="+- 0 9671 9663"/>
                                    <a:gd name="T3" fmla="*/ 9671 h 234"/>
                                    <a:gd name="T4" fmla="+- 0 7579 7446"/>
                                    <a:gd name="T5" fmla="*/ T4 w 168"/>
                                    <a:gd name="T6" fmla="+- 0 9690 9663"/>
                                    <a:gd name="T7" fmla="*/ 9690 h 234"/>
                                    <a:gd name="T8" fmla="+- 0 7543 7446"/>
                                    <a:gd name="T9" fmla="*/ T8 w 168"/>
                                    <a:gd name="T10" fmla="+- 0 9712 9663"/>
                                    <a:gd name="T11" fmla="*/ 9712 h 234"/>
                                    <a:gd name="T12" fmla="+- 0 7500 7446"/>
                                    <a:gd name="T13" fmla="*/ T12 w 168"/>
                                    <a:gd name="T14" fmla="+- 0 9734 9663"/>
                                    <a:gd name="T15" fmla="*/ 9734 h 234"/>
                                    <a:gd name="T16" fmla="+- 0 7468 7446"/>
                                    <a:gd name="T17" fmla="*/ T16 w 168"/>
                                    <a:gd name="T18" fmla="+- 0 9750 9663"/>
                                    <a:gd name="T19" fmla="*/ 9750 h 234"/>
                                    <a:gd name="T20" fmla="+- 0 7446 7446"/>
                                    <a:gd name="T21" fmla="*/ T20 w 168"/>
                                    <a:gd name="T22" fmla="+- 0 9761 9663"/>
                                    <a:gd name="T23" fmla="*/ 9761 h 234"/>
                                    <a:gd name="T24" fmla="+- 0 7455 7446"/>
                                    <a:gd name="T25" fmla="*/ T24 w 168"/>
                                    <a:gd name="T26" fmla="+- 0 9663 9663"/>
                                    <a:gd name="T27" fmla="*/ 9663 h 234"/>
                                    <a:gd name="T28" fmla="+- 0 7474 7446"/>
                                    <a:gd name="T29" fmla="*/ T28 w 168"/>
                                    <a:gd name="T30" fmla="+- 0 9682 9663"/>
                                    <a:gd name="T31" fmla="*/ 9682 h 234"/>
                                    <a:gd name="T32" fmla="+- 0 7495 7446"/>
                                    <a:gd name="T33" fmla="*/ T32 w 168"/>
                                    <a:gd name="T34" fmla="+- 0 9702 9663"/>
                                    <a:gd name="T35" fmla="*/ 9702 h 234"/>
                                    <a:gd name="T36" fmla="+- 0 7547 7446"/>
                                    <a:gd name="T37" fmla="*/ T36 w 168"/>
                                    <a:gd name="T38" fmla="+- 0 9732 9663"/>
                                    <a:gd name="T39" fmla="*/ 9732 h 234"/>
                                    <a:gd name="T40" fmla="+- 0 7589 7446"/>
                                    <a:gd name="T41" fmla="*/ T40 w 168"/>
                                    <a:gd name="T42" fmla="+- 0 9749 9663"/>
                                    <a:gd name="T43" fmla="*/ 9749 h 234"/>
                                    <a:gd name="T44" fmla="+- 0 7613 7446"/>
                                    <a:gd name="T45" fmla="*/ T44 w 168"/>
                                    <a:gd name="T46" fmla="+- 0 9761 9663"/>
                                    <a:gd name="T47" fmla="*/ 9761 h 234"/>
                                    <a:gd name="T48" fmla="+- 0 7611 7446"/>
                                    <a:gd name="T49" fmla="*/ T48 w 168"/>
                                    <a:gd name="T50" fmla="+- 0 9755 9663"/>
                                    <a:gd name="T51" fmla="*/ 9755 h 234"/>
                                    <a:gd name="T52" fmla="+- 0 7606 7446"/>
                                    <a:gd name="T53" fmla="*/ T52 w 168"/>
                                    <a:gd name="T54" fmla="+- 0 9812 9663"/>
                                    <a:gd name="T55" fmla="*/ 9812 h 234"/>
                                    <a:gd name="T56" fmla="+- 0 7576 7446"/>
                                    <a:gd name="T57" fmla="*/ T56 w 168"/>
                                    <a:gd name="T58" fmla="+- 0 9835 9663"/>
                                    <a:gd name="T59" fmla="*/ 9835 h 234"/>
                                    <a:gd name="T60" fmla="+- 0 7539 7446"/>
                                    <a:gd name="T61" fmla="*/ T60 w 168"/>
                                    <a:gd name="T62" fmla="+- 0 9851 9663"/>
                                    <a:gd name="T63" fmla="*/ 9851 h 234"/>
                                    <a:gd name="T64" fmla="+- 0 7499 7446"/>
                                    <a:gd name="T65" fmla="*/ T64 w 168"/>
                                    <a:gd name="T66" fmla="+- 0 9868 9663"/>
                                    <a:gd name="T67" fmla="*/ 9868 h 234"/>
                                    <a:gd name="T68" fmla="+- 0 7474 7446"/>
                                    <a:gd name="T69" fmla="*/ T68 w 168"/>
                                    <a:gd name="T70" fmla="+- 0 9881 9663"/>
                                    <a:gd name="T71" fmla="*/ 9881 h 234"/>
                                    <a:gd name="T72" fmla="+- 0 7448 7446"/>
                                    <a:gd name="T73" fmla="*/ T72 w 168"/>
                                    <a:gd name="T74" fmla="+- 0 9893 9663"/>
                                    <a:gd name="T75" fmla="*/ 9893 h 234"/>
                                    <a:gd name="T76" fmla="+- 0 7465 7446"/>
                                    <a:gd name="T77" fmla="*/ T76 w 168"/>
                                    <a:gd name="T78" fmla="+- 0 9815 9663"/>
                                    <a:gd name="T79" fmla="*/ 9815 h 234"/>
                                    <a:gd name="T80" fmla="+- 0 7485 7446"/>
                                    <a:gd name="T81" fmla="*/ T80 w 168"/>
                                    <a:gd name="T82" fmla="+- 0 9834 9663"/>
                                    <a:gd name="T83" fmla="*/ 9834 h 234"/>
                                    <a:gd name="T84" fmla="+- 0 7513 7446"/>
                                    <a:gd name="T85" fmla="*/ T84 w 168"/>
                                    <a:gd name="T86" fmla="+- 0 9850 9663"/>
                                    <a:gd name="T87" fmla="*/ 9850 h 234"/>
                                    <a:gd name="T88" fmla="+- 0 7543 7446"/>
                                    <a:gd name="T89" fmla="*/ T88 w 168"/>
                                    <a:gd name="T90" fmla="+- 0 9863 9663"/>
                                    <a:gd name="T91" fmla="*/ 9863 h 234"/>
                                    <a:gd name="T92" fmla="+- 0 7574 7446"/>
                                    <a:gd name="T93" fmla="*/ T92 w 168"/>
                                    <a:gd name="T94" fmla="+- 0 9873 9663"/>
                                    <a:gd name="T95" fmla="*/ 9873 h 234"/>
                                    <a:gd name="T96" fmla="+- 0 7598 7446"/>
                                    <a:gd name="T97" fmla="*/ T96 w 168"/>
                                    <a:gd name="T98" fmla="+- 0 9884 9663"/>
                                    <a:gd name="T99" fmla="*/ 9884 h 234"/>
                                    <a:gd name="T100" fmla="+- 0 7613 7446"/>
                                    <a:gd name="T101" fmla="*/ T100 w 168"/>
                                    <a:gd name="T102" fmla="+- 0 9886 9663"/>
                                    <a:gd name="T103" fmla="*/ 9886 h 2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68" h="234" extrusionOk="0">
                                      <a:moveTo>
                                        <a:pt x="153" y="8"/>
                                      </a:moveTo>
                                      <a:cubicBezTo>
                                        <a:pt x="147" y="16"/>
                                        <a:pt x="141" y="21"/>
                                        <a:pt x="133" y="27"/>
                                      </a:cubicBezTo>
                                      <a:cubicBezTo>
                                        <a:pt x="122" y="35"/>
                                        <a:pt x="109" y="42"/>
                                        <a:pt x="97" y="49"/>
                                      </a:cubicBezTo>
                                      <a:cubicBezTo>
                                        <a:pt x="83" y="57"/>
                                        <a:pt x="68" y="64"/>
                                        <a:pt x="54" y="71"/>
                                      </a:cubicBezTo>
                                      <a:cubicBezTo>
                                        <a:pt x="43" y="76"/>
                                        <a:pt x="33" y="81"/>
                                        <a:pt x="22" y="87"/>
                                      </a:cubicBezTo>
                                      <a:cubicBezTo>
                                        <a:pt x="15" y="91"/>
                                        <a:pt x="7" y="94"/>
                                        <a:pt x="0" y="98"/>
                                      </a:cubicBezTo>
                                    </a:path>
                                    <a:path w="168" h="234" extrusionOk="0">
                                      <a:moveTo>
                                        <a:pt x="9" y="0"/>
                                      </a:moveTo>
                                      <a:cubicBezTo>
                                        <a:pt x="16" y="6"/>
                                        <a:pt x="22" y="12"/>
                                        <a:pt x="28" y="19"/>
                                      </a:cubicBezTo>
                                      <a:cubicBezTo>
                                        <a:pt x="34" y="26"/>
                                        <a:pt x="42" y="33"/>
                                        <a:pt x="49" y="39"/>
                                      </a:cubicBezTo>
                                      <a:cubicBezTo>
                                        <a:pt x="64" y="51"/>
                                        <a:pt x="84" y="61"/>
                                        <a:pt x="101" y="69"/>
                                      </a:cubicBezTo>
                                      <a:cubicBezTo>
                                        <a:pt x="115" y="75"/>
                                        <a:pt x="129" y="80"/>
                                        <a:pt x="143" y="86"/>
                                      </a:cubicBezTo>
                                      <a:cubicBezTo>
                                        <a:pt x="151" y="90"/>
                                        <a:pt x="162" y="105"/>
                                        <a:pt x="167" y="98"/>
                                      </a:cubicBezTo>
                                      <a:cubicBezTo>
                                        <a:pt x="166" y="96"/>
                                        <a:pt x="166" y="94"/>
                                        <a:pt x="165" y="92"/>
                                      </a:cubicBezTo>
                                    </a:path>
                                    <a:path w="168" h="234" extrusionOk="0">
                                      <a:moveTo>
                                        <a:pt x="160" y="149"/>
                                      </a:moveTo>
                                      <a:cubicBezTo>
                                        <a:pt x="152" y="160"/>
                                        <a:pt x="142" y="167"/>
                                        <a:pt x="130" y="172"/>
                                      </a:cubicBezTo>
                                      <a:cubicBezTo>
                                        <a:pt x="118" y="178"/>
                                        <a:pt x="105" y="182"/>
                                        <a:pt x="93" y="188"/>
                                      </a:cubicBezTo>
                                      <a:cubicBezTo>
                                        <a:pt x="80" y="194"/>
                                        <a:pt x="66" y="198"/>
                                        <a:pt x="53" y="205"/>
                                      </a:cubicBezTo>
                                      <a:cubicBezTo>
                                        <a:pt x="45" y="209"/>
                                        <a:pt x="36" y="213"/>
                                        <a:pt x="28" y="218"/>
                                      </a:cubicBezTo>
                                      <a:cubicBezTo>
                                        <a:pt x="18" y="225"/>
                                        <a:pt x="13" y="233"/>
                                        <a:pt x="2" y="230"/>
                                      </a:cubicBezTo>
                                    </a:path>
                                    <a:path w="168" h="234" extrusionOk="0">
                                      <a:moveTo>
                                        <a:pt x="19" y="152"/>
                                      </a:moveTo>
                                      <a:cubicBezTo>
                                        <a:pt x="26" y="159"/>
                                        <a:pt x="32" y="165"/>
                                        <a:pt x="39" y="171"/>
                                      </a:cubicBezTo>
                                      <a:cubicBezTo>
                                        <a:pt x="48" y="178"/>
                                        <a:pt x="57" y="182"/>
                                        <a:pt x="67" y="187"/>
                                      </a:cubicBezTo>
                                      <a:cubicBezTo>
                                        <a:pt x="77" y="192"/>
                                        <a:pt x="86" y="196"/>
                                        <a:pt x="97" y="200"/>
                                      </a:cubicBezTo>
                                      <a:cubicBezTo>
                                        <a:pt x="107" y="204"/>
                                        <a:pt x="118" y="206"/>
                                        <a:pt x="128" y="210"/>
                                      </a:cubicBezTo>
                                      <a:cubicBezTo>
                                        <a:pt x="136" y="213"/>
                                        <a:pt x="144" y="217"/>
                                        <a:pt x="152" y="221"/>
                                      </a:cubicBezTo>
                                      <a:cubicBezTo>
                                        <a:pt x="161" y="226"/>
                                        <a:pt x="164" y="232"/>
                                        <a:pt x="167" y="2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6" name="Ink 37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48" y="5822"/>
                                  <a:ext cx="155" cy="75"/>
                                </a:xfrm>
                                <a:custGeom>
                                  <a:avLst/>
                                  <a:gdLst>
                                    <a:gd name="T0" fmla="+- 0 8103 8022"/>
                                    <a:gd name="T1" fmla="*/ T0 w 274"/>
                                    <a:gd name="T2" fmla="+- 0 10289 10270"/>
                                    <a:gd name="T3" fmla="*/ 10289 h 131"/>
                                    <a:gd name="T4" fmla="+- 0 8084 8022"/>
                                    <a:gd name="T5" fmla="*/ T4 w 274"/>
                                    <a:gd name="T6" fmla="+- 0 10310 10270"/>
                                    <a:gd name="T7" fmla="*/ 10310 h 131"/>
                                    <a:gd name="T8" fmla="+- 0 8066 8022"/>
                                    <a:gd name="T9" fmla="*/ T8 w 274"/>
                                    <a:gd name="T10" fmla="+- 0 10334 10270"/>
                                    <a:gd name="T11" fmla="*/ 10334 h 131"/>
                                    <a:gd name="T12" fmla="+- 0 8041 8022"/>
                                    <a:gd name="T13" fmla="*/ T12 w 274"/>
                                    <a:gd name="T14" fmla="+- 0 10372 10270"/>
                                    <a:gd name="T15" fmla="*/ 10372 h 131"/>
                                    <a:gd name="T16" fmla="+- 0 8029 8022"/>
                                    <a:gd name="T17" fmla="*/ T16 w 274"/>
                                    <a:gd name="T18" fmla="+- 0 10395 10270"/>
                                    <a:gd name="T19" fmla="*/ 10395 h 131"/>
                                    <a:gd name="T20" fmla="+- 0 8022 8022"/>
                                    <a:gd name="T21" fmla="*/ T20 w 274"/>
                                    <a:gd name="T22" fmla="+- 0 10398 10270"/>
                                    <a:gd name="T23" fmla="*/ 10398 h 131"/>
                                    <a:gd name="T24" fmla="+- 0 8041 8022"/>
                                    <a:gd name="T25" fmla="*/ T24 w 274"/>
                                    <a:gd name="T26" fmla="+- 0 10291 10270"/>
                                    <a:gd name="T27" fmla="*/ 10291 h 131"/>
                                    <a:gd name="T28" fmla="+- 0 8056 8022"/>
                                    <a:gd name="T29" fmla="*/ T28 w 274"/>
                                    <a:gd name="T30" fmla="+- 0 10313 10270"/>
                                    <a:gd name="T31" fmla="*/ 10313 h 131"/>
                                    <a:gd name="T32" fmla="+- 0 8075 8022"/>
                                    <a:gd name="T33" fmla="*/ T32 w 274"/>
                                    <a:gd name="T34" fmla="+- 0 10338 10270"/>
                                    <a:gd name="T35" fmla="*/ 10338 h 131"/>
                                    <a:gd name="T36" fmla="+- 0 8090 8022"/>
                                    <a:gd name="T37" fmla="*/ T36 w 274"/>
                                    <a:gd name="T38" fmla="+- 0 10363 10270"/>
                                    <a:gd name="T39" fmla="*/ 10363 h 131"/>
                                    <a:gd name="T40" fmla="+- 0 8110 8022"/>
                                    <a:gd name="T41" fmla="*/ T40 w 274"/>
                                    <a:gd name="T42" fmla="+- 0 10392 10270"/>
                                    <a:gd name="T43" fmla="*/ 10392 h 131"/>
                                    <a:gd name="T44" fmla="+- 0 8109 8022"/>
                                    <a:gd name="T45" fmla="*/ T44 w 274"/>
                                    <a:gd name="T46" fmla="+- 0 10389 10270"/>
                                    <a:gd name="T47" fmla="*/ 10389 h 131"/>
                                    <a:gd name="T48" fmla="+- 0 8251 8022"/>
                                    <a:gd name="T49" fmla="*/ T48 w 274"/>
                                    <a:gd name="T50" fmla="+- 0 10270 10270"/>
                                    <a:gd name="T51" fmla="*/ 10270 h 131"/>
                                    <a:gd name="T52" fmla="+- 0 8255 8022"/>
                                    <a:gd name="T53" fmla="*/ T52 w 274"/>
                                    <a:gd name="T54" fmla="+- 0 10274 10270"/>
                                    <a:gd name="T55" fmla="*/ 10274 h 131"/>
                                    <a:gd name="T56" fmla="+- 0 8236 8022"/>
                                    <a:gd name="T57" fmla="*/ T56 w 274"/>
                                    <a:gd name="T58" fmla="+- 0 10300 10270"/>
                                    <a:gd name="T59" fmla="*/ 10300 h 131"/>
                                    <a:gd name="T60" fmla="+- 0 8219 8022"/>
                                    <a:gd name="T61" fmla="*/ T60 w 274"/>
                                    <a:gd name="T62" fmla="+- 0 10323 10270"/>
                                    <a:gd name="T63" fmla="*/ 10323 h 131"/>
                                    <a:gd name="T64" fmla="+- 0 8208 8022"/>
                                    <a:gd name="T65" fmla="*/ T64 w 274"/>
                                    <a:gd name="T66" fmla="+- 0 10347 10270"/>
                                    <a:gd name="T67" fmla="*/ 10347 h 131"/>
                                    <a:gd name="T68" fmla="+- 0 8195 8022"/>
                                    <a:gd name="T69" fmla="*/ T68 w 274"/>
                                    <a:gd name="T70" fmla="+- 0 10371 10270"/>
                                    <a:gd name="T71" fmla="*/ 10371 h 131"/>
                                    <a:gd name="T72" fmla="+- 0 8184 8022"/>
                                    <a:gd name="T73" fmla="*/ T72 w 274"/>
                                    <a:gd name="T74" fmla="+- 0 10368 10270"/>
                                    <a:gd name="T75" fmla="*/ 10368 h 131"/>
                                    <a:gd name="T76" fmla="+- 0 8186 8022"/>
                                    <a:gd name="T77" fmla="*/ T76 w 274"/>
                                    <a:gd name="T78" fmla="+- 0 10289 10270"/>
                                    <a:gd name="T79" fmla="*/ 10289 h 131"/>
                                    <a:gd name="T80" fmla="+- 0 8182 8022"/>
                                    <a:gd name="T81" fmla="*/ T80 w 274"/>
                                    <a:gd name="T82" fmla="+- 0 10293 10270"/>
                                    <a:gd name="T83" fmla="*/ 10293 h 131"/>
                                    <a:gd name="T84" fmla="+- 0 8206 8022"/>
                                    <a:gd name="T85" fmla="*/ T84 w 274"/>
                                    <a:gd name="T86" fmla="+- 0 10309 10270"/>
                                    <a:gd name="T87" fmla="*/ 10309 h 131"/>
                                    <a:gd name="T88" fmla="+- 0 8231 8022"/>
                                    <a:gd name="T89" fmla="*/ T88 w 274"/>
                                    <a:gd name="T90" fmla="+- 0 10326 10270"/>
                                    <a:gd name="T91" fmla="*/ 10326 h 131"/>
                                    <a:gd name="T92" fmla="+- 0 8262 8022"/>
                                    <a:gd name="T93" fmla="*/ T92 w 274"/>
                                    <a:gd name="T94" fmla="+- 0 10351 10270"/>
                                    <a:gd name="T95" fmla="*/ 10351 h 131"/>
                                    <a:gd name="T96" fmla="+- 0 8286 8022"/>
                                    <a:gd name="T97" fmla="*/ T96 w 274"/>
                                    <a:gd name="T98" fmla="+- 0 10371 10270"/>
                                    <a:gd name="T99" fmla="*/ 10371 h 131"/>
                                    <a:gd name="T100" fmla="+- 0 8295 8022"/>
                                    <a:gd name="T101" fmla="*/ T100 w 274"/>
                                    <a:gd name="T102" fmla="+- 0 10374 10270"/>
                                    <a:gd name="T103" fmla="*/ 10374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274" h="131" extrusionOk="0">
                                      <a:moveTo>
                                        <a:pt x="81" y="19"/>
                                      </a:moveTo>
                                      <a:cubicBezTo>
                                        <a:pt x="77" y="30"/>
                                        <a:pt x="70" y="32"/>
                                        <a:pt x="62" y="40"/>
                                      </a:cubicBezTo>
                                      <a:cubicBezTo>
                                        <a:pt x="55" y="47"/>
                                        <a:pt x="50" y="56"/>
                                        <a:pt x="44" y="64"/>
                                      </a:cubicBezTo>
                                      <a:cubicBezTo>
                                        <a:pt x="35" y="76"/>
                                        <a:pt x="27" y="89"/>
                                        <a:pt x="19" y="102"/>
                                      </a:cubicBezTo>
                                      <a:cubicBezTo>
                                        <a:pt x="15" y="109"/>
                                        <a:pt x="11" y="117"/>
                                        <a:pt x="7" y="125"/>
                                      </a:cubicBezTo>
                                      <a:cubicBezTo>
                                        <a:pt x="5" y="130"/>
                                        <a:pt x="4" y="132"/>
                                        <a:pt x="0" y="128"/>
                                      </a:cubicBezTo>
                                    </a:path>
                                    <a:path w="274" h="131" extrusionOk="0">
                                      <a:moveTo>
                                        <a:pt x="19" y="21"/>
                                      </a:moveTo>
                                      <a:cubicBezTo>
                                        <a:pt x="21" y="32"/>
                                        <a:pt x="26" y="35"/>
                                        <a:pt x="34" y="43"/>
                                      </a:cubicBezTo>
                                      <a:cubicBezTo>
                                        <a:pt x="42" y="51"/>
                                        <a:pt x="47" y="58"/>
                                        <a:pt x="53" y="68"/>
                                      </a:cubicBezTo>
                                      <a:cubicBezTo>
                                        <a:pt x="58" y="76"/>
                                        <a:pt x="63" y="85"/>
                                        <a:pt x="68" y="93"/>
                                      </a:cubicBezTo>
                                      <a:cubicBezTo>
                                        <a:pt x="74" y="102"/>
                                        <a:pt x="80" y="115"/>
                                        <a:pt x="88" y="122"/>
                                      </a:cubicBezTo>
                                      <a:cubicBezTo>
                                        <a:pt x="94" y="125"/>
                                        <a:pt x="95" y="126"/>
                                        <a:pt x="87" y="119"/>
                                      </a:cubicBezTo>
                                    </a:path>
                                    <a:path w="274" h="131" extrusionOk="0">
                                      <a:moveTo>
                                        <a:pt x="229" y="0"/>
                                      </a:moveTo>
                                      <a:cubicBezTo>
                                        <a:pt x="230" y="1"/>
                                        <a:pt x="232" y="3"/>
                                        <a:pt x="233" y="4"/>
                                      </a:cubicBezTo>
                                      <a:cubicBezTo>
                                        <a:pt x="227" y="13"/>
                                        <a:pt x="221" y="22"/>
                                        <a:pt x="214" y="30"/>
                                      </a:cubicBezTo>
                                      <a:cubicBezTo>
                                        <a:pt x="207" y="38"/>
                                        <a:pt x="202" y="43"/>
                                        <a:pt x="197" y="53"/>
                                      </a:cubicBezTo>
                                      <a:cubicBezTo>
                                        <a:pt x="193" y="61"/>
                                        <a:pt x="189" y="68"/>
                                        <a:pt x="186" y="77"/>
                                      </a:cubicBezTo>
                                      <a:cubicBezTo>
                                        <a:pt x="183" y="87"/>
                                        <a:pt x="180" y="94"/>
                                        <a:pt x="173" y="101"/>
                                      </a:cubicBezTo>
                                      <a:cubicBezTo>
                                        <a:pt x="166" y="109"/>
                                        <a:pt x="166" y="105"/>
                                        <a:pt x="162" y="98"/>
                                      </a:cubicBezTo>
                                    </a:path>
                                    <a:path w="274" h="131" extrusionOk="0">
                                      <a:moveTo>
                                        <a:pt x="164" y="19"/>
                                      </a:moveTo>
                                      <a:cubicBezTo>
                                        <a:pt x="163" y="20"/>
                                        <a:pt x="161" y="22"/>
                                        <a:pt x="160" y="23"/>
                                      </a:cubicBezTo>
                                      <a:cubicBezTo>
                                        <a:pt x="168" y="29"/>
                                        <a:pt x="175" y="35"/>
                                        <a:pt x="184" y="39"/>
                                      </a:cubicBezTo>
                                      <a:cubicBezTo>
                                        <a:pt x="193" y="43"/>
                                        <a:pt x="201" y="50"/>
                                        <a:pt x="209" y="56"/>
                                      </a:cubicBezTo>
                                      <a:cubicBezTo>
                                        <a:pt x="220" y="64"/>
                                        <a:pt x="230" y="73"/>
                                        <a:pt x="240" y="81"/>
                                      </a:cubicBezTo>
                                      <a:cubicBezTo>
                                        <a:pt x="248" y="87"/>
                                        <a:pt x="256" y="94"/>
                                        <a:pt x="264" y="101"/>
                                      </a:cubicBezTo>
                                      <a:cubicBezTo>
                                        <a:pt x="271" y="108"/>
                                        <a:pt x="270" y="113"/>
                                        <a:pt x="273" y="10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7" name="Ink 38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843" y="5465"/>
                                  <a:ext cx="94" cy="133"/>
                                </a:xfrm>
                                <a:custGeom>
                                  <a:avLst/>
                                  <a:gdLst>
                                    <a:gd name="T0" fmla="+- 0 8681 8543"/>
                                    <a:gd name="T1" fmla="*/ T0 w 165"/>
                                    <a:gd name="T2" fmla="+- 0 9641 9640"/>
                                    <a:gd name="T3" fmla="*/ 9641 h 234"/>
                                    <a:gd name="T4" fmla="+- 0 8658 8543"/>
                                    <a:gd name="T5" fmla="*/ T4 w 165"/>
                                    <a:gd name="T6" fmla="+- 0 9654 9640"/>
                                    <a:gd name="T7" fmla="*/ 9654 h 234"/>
                                    <a:gd name="T8" fmla="+- 0 8630 8543"/>
                                    <a:gd name="T9" fmla="*/ T8 w 165"/>
                                    <a:gd name="T10" fmla="+- 0 9678 9640"/>
                                    <a:gd name="T11" fmla="*/ 9678 h 234"/>
                                    <a:gd name="T12" fmla="+- 0 8594 8543"/>
                                    <a:gd name="T13" fmla="*/ T12 w 165"/>
                                    <a:gd name="T14" fmla="+- 0 9708 9640"/>
                                    <a:gd name="T15" fmla="*/ 9708 h 234"/>
                                    <a:gd name="T16" fmla="+- 0 8564 8543"/>
                                    <a:gd name="T17" fmla="*/ T16 w 165"/>
                                    <a:gd name="T18" fmla="+- 0 9728 9640"/>
                                    <a:gd name="T19" fmla="*/ 9728 h 234"/>
                                    <a:gd name="T20" fmla="+- 0 8543 8543"/>
                                    <a:gd name="T21" fmla="*/ T20 w 165"/>
                                    <a:gd name="T22" fmla="+- 0 9739 9640"/>
                                    <a:gd name="T23" fmla="*/ 9739 h 234"/>
                                    <a:gd name="T24" fmla="+- 0 8543 8543"/>
                                    <a:gd name="T25" fmla="*/ T24 w 165"/>
                                    <a:gd name="T26" fmla="+- 0 9640 9640"/>
                                    <a:gd name="T27" fmla="*/ 9640 h 234"/>
                                    <a:gd name="T28" fmla="+- 0 8566 8543"/>
                                    <a:gd name="T29" fmla="*/ T28 w 165"/>
                                    <a:gd name="T30" fmla="+- 0 9650 9640"/>
                                    <a:gd name="T31" fmla="*/ 9650 h 234"/>
                                    <a:gd name="T32" fmla="+- 0 8588 8543"/>
                                    <a:gd name="T33" fmla="*/ T32 w 165"/>
                                    <a:gd name="T34" fmla="+- 0 9662 9640"/>
                                    <a:gd name="T35" fmla="*/ 9662 h 234"/>
                                    <a:gd name="T36" fmla="+- 0 8668 8543"/>
                                    <a:gd name="T37" fmla="*/ T36 w 165"/>
                                    <a:gd name="T38" fmla="+- 0 9718 9640"/>
                                    <a:gd name="T39" fmla="*/ 9718 h 234"/>
                                    <a:gd name="T40" fmla="+- 0 8690 8543"/>
                                    <a:gd name="T41" fmla="*/ T40 w 165"/>
                                    <a:gd name="T42" fmla="+- 0 9729 9640"/>
                                    <a:gd name="T43" fmla="*/ 9729 h 234"/>
                                    <a:gd name="T44" fmla="+- 0 8707 8543"/>
                                    <a:gd name="T45" fmla="*/ T44 w 165"/>
                                    <a:gd name="T46" fmla="+- 0 9715 9640"/>
                                    <a:gd name="T47" fmla="*/ 9715 h 234"/>
                                    <a:gd name="T48" fmla="+- 0 8683 8543"/>
                                    <a:gd name="T49" fmla="*/ T48 w 165"/>
                                    <a:gd name="T50" fmla="+- 0 9781 9640"/>
                                    <a:gd name="T51" fmla="*/ 9781 h 234"/>
                                    <a:gd name="T52" fmla="+- 0 8664 8543"/>
                                    <a:gd name="T53" fmla="*/ T52 w 165"/>
                                    <a:gd name="T54" fmla="+- 0 9794 9640"/>
                                    <a:gd name="T55" fmla="*/ 9794 h 234"/>
                                    <a:gd name="T56" fmla="+- 0 8640 8543"/>
                                    <a:gd name="T57" fmla="*/ T56 w 165"/>
                                    <a:gd name="T58" fmla="+- 0 9810 9640"/>
                                    <a:gd name="T59" fmla="*/ 9810 h 234"/>
                                    <a:gd name="T60" fmla="+- 0 8607 8543"/>
                                    <a:gd name="T61" fmla="*/ T60 w 165"/>
                                    <a:gd name="T62" fmla="+- 0 9830 9640"/>
                                    <a:gd name="T63" fmla="*/ 9830 h 234"/>
                                    <a:gd name="T64" fmla="+- 0 8543 8543"/>
                                    <a:gd name="T65" fmla="*/ T64 w 165"/>
                                    <a:gd name="T66" fmla="+- 0 9857 9640"/>
                                    <a:gd name="T67" fmla="*/ 9857 h 234"/>
                                    <a:gd name="T68" fmla="+- 0 8548 8543"/>
                                    <a:gd name="T69" fmla="*/ T68 w 165"/>
                                    <a:gd name="T70" fmla="+- 0 9779 9640"/>
                                    <a:gd name="T71" fmla="*/ 9779 h 234"/>
                                    <a:gd name="T72" fmla="+- 0 8574 8543"/>
                                    <a:gd name="T73" fmla="*/ T72 w 165"/>
                                    <a:gd name="T74" fmla="+- 0 9799 9640"/>
                                    <a:gd name="T75" fmla="*/ 9799 h 234"/>
                                    <a:gd name="T76" fmla="+- 0 8593 8543"/>
                                    <a:gd name="T77" fmla="*/ T76 w 165"/>
                                    <a:gd name="T78" fmla="+- 0 9818 9640"/>
                                    <a:gd name="T79" fmla="*/ 9818 h 234"/>
                                    <a:gd name="T80" fmla="+- 0 8615 8543"/>
                                    <a:gd name="T81" fmla="*/ T80 w 165"/>
                                    <a:gd name="T82" fmla="+- 0 9841 9640"/>
                                    <a:gd name="T83" fmla="*/ 9841 h 234"/>
                                    <a:gd name="T84" fmla="+- 0 8637 8543"/>
                                    <a:gd name="T85" fmla="*/ T84 w 165"/>
                                    <a:gd name="T86" fmla="+- 0 9860 9640"/>
                                    <a:gd name="T87" fmla="*/ 9860 h 234"/>
                                    <a:gd name="T88" fmla="+- 0 8659 8543"/>
                                    <a:gd name="T89" fmla="*/ T88 w 165"/>
                                    <a:gd name="T90" fmla="+- 0 9868 9640"/>
                                    <a:gd name="T91" fmla="*/ 9868 h 2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65" h="234" extrusionOk="0">
                                      <a:moveTo>
                                        <a:pt x="138" y="1"/>
                                      </a:moveTo>
                                      <a:cubicBezTo>
                                        <a:pt x="130" y="4"/>
                                        <a:pt x="122" y="8"/>
                                        <a:pt x="115" y="14"/>
                                      </a:cubicBezTo>
                                      <a:cubicBezTo>
                                        <a:pt x="106" y="22"/>
                                        <a:pt x="96" y="30"/>
                                        <a:pt x="87" y="38"/>
                                      </a:cubicBezTo>
                                      <a:cubicBezTo>
                                        <a:pt x="75" y="48"/>
                                        <a:pt x="64" y="59"/>
                                        <a:pt x="51" y="68"/>
                                      </a:cubicBezTo>
                                      <a:cubicBezTo>
                                        <a:pt x="42" y="75"/>
                                        <a:pt x="31" y="82"/>
                                        <a:pt x="21" y="88"/>
                                      </a:cubicBezTo>
                                      <a:cubicBezTo>
                                        <a:pt x="14" y="92"/>
                                        <a:pt x="7" y="96"/>
                                        <a:pt x="0" y="99"/>
                                      </a:cubicBezTo>
                                    </a:path>
                                    <a:path w="165" h="23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" y="5"/>
                                        <a:pt x="15" y="7"/>
                                        <a:pt x="23" y="10"/>
                                      </a:cubicBezTo>
                                      <a:cubicBezTo>
                                        <a:pt x="31" y="13"/>
                                        <a:pt x="38" y="17"/>
                                        <a:pt x="45" y="22"/>
                                      </a:cubicBezTo>
                                      <a:cubicBezTo>
                                        <a:pt x="72" y="40"/>
                                        <a:pt x="97" y="63"/>
                                        <a:pt x="125" y="78"/>
                                      </a:cubicBezTo>
                                      <a:cubicBezTo>
                                        <a:pt x="132" y="82"/>
                                        <a:pt x="139" y="87"/>
                                        <a:pt x="147" y="89"/>
                                      </a:cubicBezTo>
                                      <a:cubicBezTo>
                                        <a:pt x="161" y="92"/>
                                        <a:pt x="162" y="87"/>
                                        <a:pt x="164" y="75"/>
                                      </a:cubicBezTo>
                                    </a:path>
                                    <a:path w="165" h="234" extrusionOk="0">
                                      <a:moveTo>
                                        <a:pt x="140" y="141"/>
                                      </a:moveTo>
                                      <a:cubicBezTo>
                                        <a:pt x="134" y="147"/>
                                        <a:pt x="128" y="149"/>
                                        <a:pt x="121" y="154"/>
                                      </a:cubicBezTo>
                                      <a:cubicBezTo>
                                        <a:pt x="113" y="160"/>
                                        <a:pt x="105" y="165"/>
                                        <a:pt x="97" y="170"/>
                                      </a:cubicBezTo>
                                      <a:cubicBezTo>
                                        <a:pt x="86" y="177"/>
                                        <a:pt x="75" y="183"/>
                                        <a:pt x="64" y="190"/>
                                      </a:cubicBezTo>
                                      <a:cubicBezTo>
                                        <a:pt x="46" y="200"/>
                                        <a:pt x="21" y="218"/>
                                        <a:pt x="0" y="217"/>
                                      </a:cubicBezTo>
                                    </a:path>
                                    <a:path w="165" h="234" extrusionOk="0">
                                      <a:moveTo>
                                        <a:pt x="5" y="139"/>
                                      </a:moveTo>
                                      <a:cubicBezTo>
                                        <a:pt x="14" y="145"/>
                                        <a:pt x="22" y="152"/>
                                        <a:pt x="31" y="159"/>
                                      </a:cubicBezTo>
                                      <a:cubicBezTo>
                                        <a:pt x="38" y="165"/>
                                        <a:pt x="43" y="172"/>
                                        <a:pt x="50" y="178"/>
                                      </a:cubicBezTo>
                                      <a:cubicBezTo>
                                        <a:pt x="58" y="185"/>
                                        <a:pt x="64" y="194"/>
                                        <a:pt x="72" y="201"/>
                                      </a:cubicBezTo>
                                      <a:cubicBezTo>
                                        <a:pt x="79" y="208"/>
                                        <a:pt x="87" y="214"/>
                                        <a:pt x="94" y="220"/>
                                      </a:cubicBezTo>
                                      <a:cubicBezTo>
                                        <a:pt x="103" y="227"/>
                                        <a:pt x="108" y="236"/>
                                        <a:pt x="116" y="2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8" name="Ink 38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05" y="5493"/>
                                  <a:ext cx="152" cy="123"/>
                                </a:xfrm>
                                <a:custGeom>
                                  <a:avLst/>
                                  <a:gdLst>
                                    <a:gd name="T0" fmla="+- 0 7967 7946"/>
                                    <a:gd name="T1" fmla="*/ T0 w 268"/>
                                    <a:gd name="T2" fmla="+- 0 9689 9689"/>
                                    <a:gd name="T3" fmla="*/ 9689 h 217"/>
                                    <a:gd name="T4" fmla="+- 0 7960 7946"/>
                                    <a:gd name="T5" fmla="*/ T4 w 268"/>
                                    <a:gd name="T6" fmla="+- 0 9713 9689"/>
                                    <a:gd name="T7" fmla="*/ 9713 h 217"/>
                                    <a:gd name="T8" fmla="+- 0 7953 7946"/>
                                    <a:gd name="T9" fmla="*/ T8 w 268"/>
                                    <a:gd name="T10" fmla="+- 0 9802 9689"/>
                                    <a:gd name="T11" fmla="*/ 9802 h 217"/>
                                    <a:gd name="T12" fmla="+- 0 7954 7946"/>
                                    <a:gd name="T13" fmla="*/ T12 w 268"/>
                                    <a:gd name="T14" fmla="+- 0 9854 9689"/>
                                    <a:gd name="T15" fmla="*/ 9854 h 217"/>
                                    <a:gd name="T16" fmla="+- 0 7953 7946"/>
                                    <a:gd name="T17" fmla="*/ T16 w 268"/>
                                    <a:gd name="T18" fmla="+- 0 9879 9689"/>
                                    <a:gd name="T19" fmla="*/ 9879 h 217"/>
                                    <a:gd name="T20" fmla="+- 0 7946 7946"/>
                                    <a:gd name="T21" fmla="*/ T20 w 268"/>
                                    <a:gd name="T22" fmla="+- 0 9883 9689"/>
                                    <a:gd name="T23" fmla="*/ 9883 h 217"/>
                                    <a:gd name="T24" fmla="+- 0 7952 7946"/>
                                    <a:gd name="T25" fmla="*/ T24 w 268"/>
                                    <a:gd name="T26" fmla="+- 0 9706 9689"/>
                                    <a:gd name="T27" fmla="*/ 9706 h 217"/>
                                    <a:gd name="T28" fmla="+- 0 7986 7946"/>
                                    <a:gd name="T29" fmla="*/ T28 w 268"/>
                                    <a:gd name="T30" fmla="+- 0 9722 9689"/>
                                    <a:gd name="T31" fmla="*/ 9722 h 217"/>
                                    <a:gd name="T32" fmla="+- 0 8008 7946"/>
                                    <a:gd name="T33" fmla="*/ T32 w 268"/>
                                    <a:gd name="T34" fmla="+- 0 9748 9689"/>
                                    <a:gd name="T35" fmla="*/ 9748 h 217"/>
                                    <a:gd name="T36" fmla="+- 0 8029 7946"/>
                                    <a:gd name="T37" fmla="*/ T36 w 268"/>
                                    <a:gd name="T38" fmla="+- 0 9792 9689"/>
                                    <a:gd name="T39" fmla="*/ 9792 h 217"/>
                                    <a:gd name="T40" fmla="+- 0 8056 7946"/>
                                    <a:gd name="T41" fmla="*/ T40 w 268"/>
                                    <a:gd name="T42" fmla="+- 0 9859 9689"/>
                                    <a:gd name="T43" fmla="*/ 9859 h 217"/>
                                    <a:gd name="T44" fmla="+- 0 8071 7946"/>
                                    <a:gd name="T45" fmla="*/ T44 w 268"/>
                                    <a:gd name="T46" fmla="+- 0 9886 9689"/>
                                    <a:gd name="T47" fmla="*/ 9886 h 217"/>
                                    <a:gd name="T48" fmla="+- 0 8078 7946"/>
                                    <a:gd name="T49" fmla="*/ T48 w 268"/>
                                    <a:gd name="T50" fmla="+- 0 9898 9689"/>
                                    <a:gd name="T51" fmla="*/ 9898 h 217"/>
                                    <a:gd name="T52" fmla="+- 0 8067 7946"/>
                                    <a:gd name="T53" fmla="*/ T52 w 268"/>
                                    <a:gd name="T54" fmla="+- 0 9724 9689"/>
                                    <a:gd name="T55" fmla="*/ 9724 h 217"/>
                                    <a:gd name="T56" fmla="+- 0 8064 7946"/>
                                    <a:gd name="T57" fmla="*/ T56 w 268"/>
                                    <a:gd name="T58" fmla="+- 0 9751 9689"/>
                                    <a:gd name="T59" fmla="*/ 9751 h 217"/>
                                    <a:gd name="T60" fmla="+- 0 8059 7946"/>
                                    <a:gd name="T61" fmla="*/ T60 w 268"/>
                                    <a:gd name="T62" fmla="+- 0 9807 9689"/>
                                    <a:gd name="T63" fmla="*/ 9807 h 217"/>
                                    <a:gd name="T64" fmla="+- 0 8060 7946"/>
                                    <a:gd name="T65" fmla="*/ T64 w 268"/>
                                    <a:gd name="T66" fmla="+- 0 9853 9689"/>
                                    <a:gd name="T67" fmla="*/ 9853 h 217"/>
                                    <a:gd name="T68" fmla="+- 0 8063 7946"/>
                                    <a:gd name="T69" fmla="*/ T68 w 268"/>
                                    <a:gd name="T70" fmla="+- 0 9884 9689"/>
                                    <a:gd name="T71" fmla="*/ 9884 h 217"/>
                                    <a:gd name="T72" fmla="+- 0 8064 7946"/>
                                    <a:gd name="T73" fmla="*/ T72 w 268"/>
                                    <a:gd name="T74" fmla="+- 0 9902 9689"/>
                                    <a:gd name="T75" fmla="*/ 9902 h 217"/>
                                    <a:gd name="T76" fmla="+- 0 8181 7946"/>
                                    <a:gd name="T77" fmla="*/ T76 w 268"/>
                                    <a:gd name="T78" fmla="+- 0 9800 9689"/>
                                    <a:gd name="T79" fmla="*/ 9800 h 217"/>
                                    <a:gd name="T80" fmla="+- 0 8163 7946"/>
                                    <a:gd name="T81" fmla="*/ T80 w 268"/>
                                    <a:gd name="T82" fmla="+- 0 9783 9689"/>
                                    <a:gd name="T83" fmla="*/ 9783 h 217"/>
                                    <a:gd name="T84" fmla="+- 0 8142 7946"/>
                                    <a:gd name="T85" fmla="*/ T84 w 268"/>
                                    <a:gd name="T86" fmla="+- 0 9781 9689"/>
                                    <a:gd name="T87" fmla="*/ 9781 h 217"/>
                                    <a:gd name="T88" fmla="+- 0 8122 7946"/>
                                    <a:gd name="T89" fmla="*/ T88 w 268"/>
                                    <a:gd name="T90" fmla="+- 0 9807 9689"/>
                                    <a:gd name="T91" fmla="*/ 9807 h 217"/>
                                    <a:gd name="T92" fmla="+- 0 8113 7946"/>
                                    <a:gd name="T93" fmla="*/ T92 w 268"/>
                                    <a:gd name="T94" fmla="+- 0 9827 9689"/>
                                    <a:gd name="T95" fmla="*/ 9827 h 217"/>
                                    <a:gd name="T96" fmla="+- 0 8106 7946"/>
                                    <a:gd name="T97" fmla="*/ T96 w 268"/>
                                    <a:gd name="T98" fmla="+- 0 9850 9689"/>
                                    <a:gd name="T99" fmla="*/ 9850 h 217"/>
                                    <a:gd name="T100" fmla="+- 0 8111 7946"/>
                                    <a:gd name="T101" fmla="*/ T100 w 268"/>
                                    <a:gd name="T102" fmla="+- 0 9880 9689"/>
                                    <a:gd name="T103" fmla="*/ 9880 h 217"/>
                                    <a:gd name="T104" fmla="+- 0 8131 7946"/>
                                    <a:gd name="T105" fmla="*/ T104 w 268"/>
                                    <a:gd name="T106" fmla="+- 0 9903 9689"/>
                                    <a:gd name="T107" fmla="*/ 9903 h 217"/>
                                    <a:gd name="T108" fmla="+- 0 8158 7946"/>
                                    <a:gd name="T109" fmla="*/ T108 w 268"/>
                                    <a:gd name="T110" fmla="+- 0 9900 9689"/>
                                    <a:gd name="T111" fmla="*/ 9900 h 217"/>
                                    <a:gd name="T112" fmla="+- 0 8175 7946"/>
                                    <a:gd name="T113" fmla="*/ T112 w 268"/>
                                    <a:gd name="T114" fmla="+- 0 9880 9689"/>
                                    <a:gd name="T115" fmla="*/ 9880 h 217"/>
                                    <a:gd name="T116" fmla="+- 0 8179 7946"/>
                                    <a:gd name="T117" fmla="*/ T116 w 268"/>
                                    <a:gd name="T118" fmla="+- 0 9863 9689"/>
                                    <a:gd name="T119" fmla="*/ 9863 h 217"/>
                                    <a:gd name="T120" fmla="+- 0 8181 7946"/>
                                    <a:gd name="T121" fmla="*/ T120 w 268"/>
                                    <a:gd name="T122" fmla="+- 0 9806 9689"/>
                                    <a:gd name="T123" fmla="*/ 9806 h 217"/>
                                    <a:gd name="T124" fmla="+- 0 8182 7946"/>
                                    <a:gd name="T125" fmla="*/ T124 w 268"/>
                                    <a:gd name="T126" fmla="+- 0 9869 9689"/>
                                    <a:gd name="T127" fmla="*/ 9869 h 217"/>
                                    <a:gd name="T128" fmla="+- 0 8187 7946"/>
                                    <a:gd name="T129" fmla="*/ T128 w 268"/>
                                    <a:gd name="T130" fmla="+- 0 9890 9689"/>
                                    <a:gd name="T131" fmla="*/ 9890 h 217"/>
                                    <a:gd name="T132" fmla="+- 0 8208 7946"/>
                                    <a:gd name="T133" fmla="*/ T132 w 268"/>
                                    <a:gd name="T134" fmla="+- 0 9902 9689"/>
                                    <a:gd name="T135" fmla="*/ 9902 h 217"/>
                                    <a:gd name="T136" fmla="+- 0 8213 7946"/>
                                    <a:gd name="T137" fmla="*/ T136 w 268"/>
                                    <a:gd name="T138" fmla="+- 0 9894 9689"/>
                                    <a:gd name="T139" fmla="*/ 9894 h 2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68" h="217" extrusionOk="0">
                                      <a:moveTo>
                                        <a:pt x="21" y="0"/>
                                      </a:moveTo>
                                      <a:cubicBezTo>
                                        <a:pt x="20" y="9"/>
                                        <a:pt x="17" y="15"/>
                                        <a:pt x="14" y="24"/>
                                      </a:cubicBezTo>
                                      <a:cubicBezTo>
                                        <a:pt x="6" y="52"/>
                                        <a:pt x="7" y="85"/>
                                        <a:pt x="7" y="113"/>
                                      </a:cubicBezTo>
                                      <a:cubicBezTo>
                                        <a:pt x="7" y="130"/>
                                        <a:pt x="7" y="148"/>
                                        <a:pt x="8" y="165"/>
                                      </a:cubicBezTo>
                                      <a:cubicBezTo>
                                        <a:pt x="8" y="173"/>
                                        <a:pt x="8" y="182"/>
                                        <a:pt x="7" y="190"/>
                                      </a:cubicBezTo>
                                      <a:cubicBezTo>
                                        <a:pt x="6" y="195"/>
                                        <a:pt x="5" y="197"/>
                                        <a:pt x="0" y="194"/>
                                      </a:cubicBezTo>
                                    </a:path>
                                    <a:path w="268" h="217" extrusionOk="0">
                                      <a:moveTo>
                                        <a:pt x="6" y="17"/>
                                      </a:moveTo>
                                      <a:cubicBezTo>
                                        <a:pt x="17" y="21"/>
                                        <a:pt x="31" y="25"/>
                                        <a:pt x="40" y="33"/>
                                      </a:cubicBezTo>
                                      <a:cubicBezTo>
                                        <a:pt x="48" y="40"/>
                                        <a:pt x="56" y="50"/>
                                        <a:pt x="62" y="59"/>
                                      </a:cubicBezTo>
                                      <a:cubicBezTo>
                                        <a:pt x="71" y="73"/>
                                        <a:pt x="77" y="88"/>
                                        <a:pt x="83" y="103"/>
                                      </a:cubicBezTo>
                                      <a:cubicBezTo>
                                        <a:pt x="92" y="125"/>
                                        <a:pt x="99" y="149"/>
                                        <a:pt x="110" y="170"/>
                                      </a:cubicBezTo>
                                      <a:cubicBezTo>
                                        <a:pt x="115" y="179"/>
                                        <a:pt x="121" y="188"/>
                                        <a:pt x="125" y="197"/>
                                      </a:cubicBezTo>
                                      <a:cubicBezTo>
                                        <a:pt x="127" y="203"/>
                                        <a:pt x="129" y="206"/>
                                        <a:pt x="132" y="209"/>
                                      </a:cubicBezTo>
                                    </a:path>
                                    <a:path w="268" h="217" extrusionOk="0">
                                      <a:moveTo>
                                        <a:pt x="121" y="35"/>
                                      </a:moveTo>
                                      <a:cubicBezTo>
                                        <a:pt x="121" y="44"/>
                                        <a:pt x="119" y="53"/>
                                        <a:pt x="118" y="62"/>
                                      </a:cubicBezTo>
                                      <a:cubicBezTo>
                                        <a:pt x="116" y="80"/>
                                        <a:pt x="114" y="99"/>
                                        <a:pt x="113" y="118"/>
                                      </a:cubicBezTo>
                                      <a:cubicBezTo>
                                        <a:pt x="112" y="133"/>
                                        <a:pt x="113" y="149"/>
                                        <a:pt x="114" y="164"/>
                                      </a:cubicBezTo>
                                      <a:cubicBezTo>
                                        <a:pt x="115" y="174"/>
                                        <a:pt x="116" y="185"/>
                                        <a:pt x="117" y="195"/>
                                      </a:cubicBezTo>
                                      <a:cubicBezTo>
                                        <a:pt x="118" y="202"/>
                                        <a:pt x="119" y="206"/>
                                        <a:pt x="118" y="213"/>
                                      </a:cubicBezTo>
                                    </a:path>
                                    <a:path w="268" h="217" extrusionOk="0">
                                      <a:moveTo>
                                        <a:pt x="235" y="111"/>
                                      </a:moveTo>
                                      <a:cubicBezTo>
                                        <a:pt x="230" y="104"/>
                                        <a:pt x="225" y="98"/>
                                        <a:pt x="217" y="94"/>
                                      </a:cubicBezTo>
                                      <a:cubicBezTo>
                                        <a:pt x="210" y="90"/>
                                        <a:pt x="203" y="88"/>
                                        <a:pt x="196" y="92"/>
                                      </a:cubicBezTo>
                                      <a:cubicBezTo>
                                        <a:pt x="186" y="98"/>
                                        <a:pt x="181" y="109"/>
                                        <a:pt x="176" y="118"/>
                                      </a:cubicBezTo>
                                      <a:cubicBezTo>
                                        <a:pt x="172" y="125"/>
                                        <a:pt x="169" y="131"/>
                                        <a:pt x="167" y="138"/>
                                      </a:cubicBezTo>
                                      <a:cubicBezTo>
                                        <a:pt x="164" y="146"/>
                                        <a:pt x="161" y="153"/>
                                        <a:pt x="160" y="161"/>
                                      </a:cubicBezTo>
                                      <a:cubicBezTo>
                                        <a:pt x="159" y="172"/>
                                        <a:pt x="161" y="181"/>
                                        <a:pt x="165" y="191"/>
                                      </a:cubicBezTo>
                                      <a:cubicBezTo>
                                        <a:pt x="169" y="201"/>
                                        <a:pt x="175" y="209"/>
                                        <a:pt x="185" y="214"/>
                                      </a:cubicBezTo>
                                      <a:cubicBezTo>
                                        <a:pt x="194" y="218"/>
                                        <a:pt x="204" y="216"/>
                                        <a:pt x="212" y="211"/>
                                      </a:cubicBezTo>
                                      <a:cubicBezTo>
                                        <a:pt x="220" y="206"/>
                                        <a:pt x="225" y="199"/>
                                        <a:pt x="229" y="191"/>
                                      </a:cubicBezTo>
                                      <a:cubicBezTo>
                                        <a:pt x="231" y="186"/>
                                        <a:pt x="232" y="180"/>
                                        <a:pt x="233" y="174"/>
                                      </a:cubicBezTo>
                                    </a:path>
                                    <a:path w="268" h="217" extrusionOk="0">
                                      <a:moveTo>
                                        <a:pt x="235" y="117"/>
                                      </a:moveTo>
                                      <a:cubicBezTo>
                                        <a:pt x="235" y="138"/>
                                        <a:pt x="235" y="159"/>
                                        <a:pt x="236" y="180"/>
                                      </a:cubicBezTo>
                                      <a:cubicBezTo>
                                        <a:pt x="236" y="188"/>
                                        <a:pt x="237" y="194"/>
                                        <a:pt x="241" y="201"/>
                                      </a:cubicBezTo>
                                      <a:cubicBezTo>
                                        <a:pt x="245" y="207"/>
                                        <a:pt x="253" y="222"/>
                                        <a:pt x="262" y="213"/>
                                      </a:cubicBezTo>
                                      <a:cubicBezTo>
                                        <a:pt x="264" y="210"/>
                                        <a:pt x="265" y="208"/>
                                        <a:pt x="267" y="2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9" name="Ink 38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5127" y="5479"/>
                                  <a:ext cx="96" cy="80"/>
                                </a:xfrm>
                                <a:custGeom>
                                  <a:avLst/>
                                  <a:gdLst>
                                    <a:gd name="T0" fmla="+- 0 9211 9043"/>
                                    <a:gd name="T1" fmla="*/ T0 w 169"/>
                                    <a:gd name="T2" fmla="+- 0 9664 9664"/>
                                    <a:gd name="T3" fmla="*/ 9664 h 142"/>
                                    <a:gd name="T4" fmla="+- 0 9193 9043"/>
                                    <a:gd name="T5" fmla="*/ T4 w 169"/>
                                    <a:gd name="T6" fmla="+- 0 9687 9664"/>
                                    <a:gd name="T7" fmla="*/ 9687 h 142"/>
                                    <a:gd name="T8" fmla="+- 0 9167 9043"/>
                                    <a:gd name="T9" fmla="*/ T8 w 169"/>
                                    <a:gd name="T10" fmla="+- 0 9711 9664"/>
                                    <a:gd name="T11" fmla="*/ 9711 h 142"/>
                                    <a:gd name="T12" fmla="+- 0 9135 9043"/>
                                    <a:gd name="T13" fmla="*/ T12 w 169"/>
                                    <a:gd name="T14" fmla="+- 0 9735 9664"/>
                                    <a:gd name="T15" fmla="*/ 9735 h 142"/>
                                    <a:gd name="T16" fmla="+- 0 9097 9043"/>
                                    <a:gd name="T17" fmla="*/ T16 w 169"/>
                                    <a:gd name="T18" fmla="+- 0 9759 9664"/>
                                    <a:gd name="T19" fmla="*/ 9759 h 142"/>
                                    <a:gd name="T20" fmla="+- 0 9075 9043"/>
                                    <a:gd name="T21" fmla="*/ T20 w 169"/>
                                    <a:gd name="T22" fmla="+- 0 9777 9664"/>
                                    <a:gd name="T23" fmla="*/ 9777 h 142"/>
                                    <a:gd name="T24" fmla="+- 0 9048 9043"/>
                                    <a:gd name="T25" fmla="*/ T24 w 169"/>
                                    <a:gd name="T26" fmla="+- 0 9797 9664"/>
                                    <a:gd name="T27" fmla="*/ 9797 h 142"/>
                                    <a:gd name="T28" fmla="+- 0 9043 9043"/>
                                    <a:gd name="T29" fmla="*/ T28 w 169"/>
                                    <a:gd name="T30" fmla="+- 0 9798 9664"/>
                                    <a:gd name="T31" fmla="*/ 9798 h 142"/>
                                    <a:gd name="T32" fmla="+- 0 9049 9043"/>
                                    <a:gd name="T33" fmla="*/ T32 w 169"/>
                                    <a:gd name="T34" fmla="+- 0 9669 9664"/>
                                    <a:gd name="T35" fmla="*/ 9669 h 142"/>
                                    <a:gd name="T36" fmla="+- 0 9075 9043"/>
                                    <a:gd name="T37" fmla="*/ T36 w 169"/>
                                    <a:gd name="T38" fmla="+- 0 9680 9664"/>
                                    <a:gd name="T39" fmla="*/ 9680 h 142"/>
                                    <a:gd name="T40" fmla="+- 0 9094 9043"/>
                                    <a:gd name="T41" fmla="*/ T40 w 169"/>
                                    <a:gd name="T42" fmla="+- 0 9708 9664"/>
                                    <a:gd name="T43" fmla="*/ 9708 h 142"/>
                                    <a:gd name="T44" fmla="+- 0 9119 9043"/>
                                    <a:gd name="T45" fmla="*/ T44 w 169"/>
                                    <a:gd name="T46" fmla="+- 0 9738 9664"/>
                                    <a:gd name="T47" fmla="*/ 9738 h 142"/>
                                    <a:gd name="T48" fmla="+- 0 9143 9043"/>
                                    <a:gd name="T49" fmla="*/ T48 w 169"/>
                                    <a:gd name="T50" fmla="+- 0 9759 9664"/>
                                    <a:gd name="T51" fmla="*/ 9759 h 142"/>
                                    <a:gd name="T52" fmla="+- 0 9165 9043"/>
                                    <a:gd name="T53" fmla="*/ T52 w 169"/>
                                    <a:gd name="T54" fmla="+- 0 9778 9664"/>
                                    <a:gd name="T55" fmla="*/ 9778 h 142"/>
                                    <a:gd name="T56" fmla="+- 0 9191 9043"/>
                                    <a:gd name="T57" fmla="*/ T56 w 169"/>
                                    <a:gd name="T58" fmla="+- 0 9794 9664"/>
                                    <a:gd name="T59" fmla="*/ 9794 h 142"/>
                                    <a:gd name="T60" fmla="+- 0 9201 9043"/>
                                    <a:gd name="T61" fmla="*/ T60 w 169"/>
                                    <a:gd name="T62" fmla="+- 0 9804 9664"/>
                                    <a:gd name="T63" fmla="*/ 9804 h 1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9" h="142" extrusionOk="0">
                                      <a:moveTo>
                                        <a:pt x="168" y="0"/>
                                      </a:moveTo>
                                      <a:cubicBezTo>
                                        <a:pt x="162" y="8"/>
                                        <a:pt x="157" y="16"/>
                                        <a:pt x="150" y="23"/>
                                      </a:cubicBezTo>
                                      <a:cubicBezTo>
                                        <a:pt x="142" y="32"/>
                                        <a:pt x="133" y="40"/>
                                        <a:pt x="124" y="47"/>
                                      </a:cubicBezTo>
                                      <a:cubicBezTo>
                                        <a:pt x="113" y="55"/>
                                        <a:pt x="103" y="64"/>
                                        <a:pt x="92" y="71"/>
                                      </a:cubicBezTo>
                                      <a:cubicBezTo>
                                        <a:pt x="79" y="79"/>
                                        <a:pt x="66" y="86"/>
                                        <a:pt x="54" y="95"/>
                                      </a:cubicBezTo>
                                      <a:cubicBezTo>
                                        <a:pt x="46" y="101"/>
                                        <a:pt x="39" y="107"/>
                                        <a:pt x="32" y="113"/>
                                      </a:cubicBezTo>
                                      <a:cubicBezTo>
                                        <a:pt x="24" y="120"/>
                                        <a:pt x="15" y="129"/>
                                        <a:pt x="5" y="133"/>
                                      </a:cubicBezTo>
                                      <a:cubicBezTo>
                                        <a:pt x="3" y="133"/>
                                        <a:pt x="2" y="134"/>
                                        <a:pt x="0" y="134"/>
                                      </a:cubicBezTo>
                                    </a:path>
                                    <a:path w="169" h="142" extrusionOk="0">
                                      <a:moveTo>
                                        <a:pt x="6" y="5"/>
                                      </a:moveTo>
                                      <a:cubicBezTo>
                                        <a:pt x="16" y="6"/>
                                        <a:pt x="25" y="9"/>
                                        <a:pt x="32" y="16"/>
                                      </a:cubicBezTo>
                                      <a:cubicBezTo>
                                        <a:pt x="40" y="24"/>
                                        <a:pt x="45" y="35"/>
                                        <a:pt x="51" y="44"/>
                                      </a:cubicBezTo>
                                      <a:cubicBezTo>
                                        <a:pt x="58" y="54"/>
                                        <a:pt x="67" y="65"/>
                                        <a:pt x="76" y="74"/>
                                      </a:cubicBezTo>
                                      <a:cubicBezTo>
                                        <a:pt x="83" y="82"/>
                                        <a:pt x="93" y="87"/>
                                        <a:pt x="100" y="95"/>
                                      </a:cubicBezTo>
                                      <a:cubicBezTo>
                                        <a:pt x="107" y="103"/>
                                        <a:pt x="113" y="108"/>
                                        <a:pt x="122" y="114"/>
                                      </a:cubicBezTo>
                                      <a:cubicBezTo>
                                        <a:pt x="130" y="120"/>
                                        <a:pt x="139" y="125"/>
                                        <a:pt x="148" y="130"/>
                                      </a:cubicBezTo>
                                      <a:cubicBezTo>
                                        <a:pt x="154" y="133"/>
                                        <a:pt x="168" y="138"/>
                                        <a:pt x="158" y="1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73" o:spid="_x0000_s1026" style="position:absolute;margin-left:80.65pt;margin-top:21.15pt;width:62.1pt;height:57pt;z-index:251711488" coordorigin="3981,5006" coordsize="1242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">
                      <v:group id="Group 374" o:spid="_x0000_s1027" style="position:absolute;left:3981;top:5006;width:1197;height:1140" coordorigin="5422,6156" coordsize="893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h3QqcQAAADc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NRDM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h3QqcQAAADcAAAA&#10;DwAAAAAAAAAAAAAAAACqAgAAZHJzL2Rvd25yZXYueG1sUEsFBgAAAAAEAAQA+gAAAJsDAAAAAA==&#10;">
                        <v:oval id="Oval 375" o:spid="_x0000_s1028" style="position:absolute;left:5422;top:6156;width:893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391MYA&#10;AADcAAAADwAAAGRycy9kb3ducmV2LnhtbESPQWvCQBSE74L/YXlCb2ajlCKpqxRLWy8FNZXS2zP7&#10;mg1m34bsJqb/visIHoeZ+YZZrgdbi55aXzlWMEtSEMSF0xWXCr7yt+kChA/IGmvHpOCPPKxX49ES&#10;M+0uvKf+EEoRIewzVGBCaDIpfWHIok9cQxy9X9daDFG2pdQtXiLc1nKepk/SYsVxwWBDG0PF+dBZ&#10;Bd3p82d2Om7zj65/Ne/H712V5julHibDyzOIQEO4h2/trVaweJzD9Uw8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391MYAAADcAAAADwAAAAAAAAAAAAAAAACYAgAAZHJz&#10;L2Rvd25yZXYueG1sUEsFBgAAAAAEAAQA9QAAAIsDAAAAAA==&#10;" strokecolor="navy"/>
                        <v:oval id="Oval 376" o:spid="_x0000_s1029" style="position:absolute;left:5635;top:6327;width:46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YT8YA&#10;AADcAAAADwAAAGRycy9kb3ducmV2LnhtbESPQWvCQBSE74X+h+UVeqsb21IkuopY2nopqFHE2zP7&#10;zAazb0N2E9N/7woFj8PMfMNMZr2tREeNLx0rGA4SEMS50yUXCrbZ18sIhA/IGivHpOCPPMymjw8T&#10;TLW78Jq6TShEhLBPUYEJoU6l9Lkhi37gauLonVxjMUTZFFI3eIlwW8nXJPmQFkuOCwZrWhjKz5vW&#10;KmiPv4fhcbfMftru03zv9qsyyVZKPT/18zGIQH24h//bS61g9P4GtzPxCMjp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fFYT8YAAADcAAAADwAAAAAAAAAAAAAAAACYAgAAZHJz&#10;L2Rvd25yZXYueG1sUEsFBgAAAAAEAAQA9QAAAIsDAAAAAA==&#10;" strokecolor="navy"/>
                      </v:group>
                      <v:shape id="Ink 377" o:spid="_x0000_s1030" style="position:absolute;left:4538;top:5180;width:124;height:107;visibility:visible;mso-wrap-style:square;v-text-anchor:top" coordsize="21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srisUA&#10;AADcAAAADwAAAGRycy9kb3ducmV2LnhtbESPQWvCQBSE74L/YXlCb2ZTEdHoKm3B1kMv1VKvz+wz&#10;G8y+jdltkvbXdwuCx2FmvmFWm95WoqXGl44VPCYpCOLc6ZILBZ+H7XgOwgdkjZVjUvBDHjbr4WCF&#10;mXYdf1C7D4WIEPYZKjAh1JmUPjdk0SeuJo7e2TUWQ5RNIXWDXYTbSk7SdCYtlhwXDNb0Yii/7L+t&#10;gi/5+3pujx2/Ld63pxM/H68Hw0o9jPqnJYhAfbiHb+2dVjCfT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yuKxQAAANwAAAAPAAAAAAAAAAAAAAAAAJgCAABkcnMv&#10;ZG93bnJldi54bWxQSwUGAAAAAAQABAD1AAAAigMAAAAA&#10;" path="m106,v1,1,3,3,4,4c103,12,96,20,89,29,83,37,77,46,71,54,63,66,53,76,46,89v-5,9,-11,18,-14,28c29,126,26,134,22,143,18,153,11,163,4,171v-1,1,-3,3,-4,4em3,14v7,7,11,16,16,24c24,46,29,54,34,62v4,7,10,14,15,21c55,90,61,97,67,104v5,7,10,14,15,21c87,134,94,142,101,150v6,7,10,10,13,19em213,35v-6,8,-10,16,-16,24c189,70,184,82,178,94v-5,10,-9,20,-13,30c162,132,157,140,153,148v-4,8,-9,16,-15,23c136,173,135,174,133,176em142,16v5,8,9,15,12,24c157,48,161,55,164,63v4,10,6,20,10,30c179,104,183,115,188,126v4,10,11,19,15,29c206,163,209,170,213,178v1,3,9,14,1,5e" filled="f" strokecolor="blue" strokeweight="1pt">
                        <v:stroke endcap="round"/>
                        <v:path o:extrusionok="f" o:connecttype="custom" o:connectlocs="60,5200;63,5203;51,5217;40,5231;26,5251;18,5267;13,5282;2,5298;0,5300;2,5208;11,5222;19,5236;28,5248;38,5260;47,5271;57,5286;65,5297;121,5220;112,5234;101,5254;94,5271;87,5285;78,5298;76,5300;81,5209;88,5223;93,5236;99,5253;107,5272;115,5289;121,5302;122,5304" o:connectangles="0,0,0,0,0,0,0,0,0,0,0,0,0,0,0,0,0,0,0,0,0,0,0,0,0,0,0,0,0,0,0,0"/>
                        <o:lock v:ext="edit" rotation="t" aspectratio="t" verticies="t" text="t" shapetype="t"/>
                      </v:shape>
                      <v:shape id="Ink 378" o:spid="_x0000_s1031" style="position:absolute;left:4221;top:5478;width:96;height:133;visibility:visible;mso-wrap-style:square;v-text-anchor:top" coordsize="16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NDTMUA&#10;AADcAAAADwAAAGRycy9kb3ducmV2LnhtbESPQWvCQBSE70L/w/IKvemmVUtMXUMRLMWT2lavj+xr&#10;Epp9G3e3Mf57VxA8DjPzDTPPe9OIjpyvLSt4HiUgiAuray4VfH+thikIH5A1NpZJwZk85IuHwRwz&#10;bU+8pW4XShEh7DNUUIXQZlL6oiKDfmRb4uj9WmcwROlKqR2eItw08iVJXqXBmuNChS0tKyr+dv9G&#10;wWri0p8Nm1lh15v9YWyOH3s+KvX02L+/gQjUh3v41v7UCtLJFK5n4hGQi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80NMxQAAANwAAAAPAAAAAAAAAAAAAAAAAJgCAABkcnMv&#10;ZG93bnJldi54bWxQSwUGAAAAAAQABAD1AAAAigMAAAAA&#10;" path="m153,8v-6,8,-12,13,-20,19c122,35,109,42,97,49,83,57,68,64,54,71,43,76,33,81,22,87,15,91,7,94,,98em9,v7,6,13,12,19,19c34,26,42,33,49,39v15,12,35,22,52,30c115,75,129,80,143,86v8,4,19,19,24,12c166,96,166,94,165,92em160,149v-8,11,-18,18,-30,23c118,178,105,182,93,188v-13,6,-27,10,-40,17c45,209,36,213,28,218,18,225,13,233,2,230em19,152v7,7,13,13,20,19c48,178,57,182,67,187v10,5,19,9,30,13c107,204,118,206,128,210v8,3,16,7,24,11c161,226,164,232,167,223e" filled="f" strokecolor="blue" strokeweight="1pt">
                        <v:stroke endcap="round"/>
                        <v:path o:extrusionok="f" o:connecttype="custom" o:connectlocs="87,5497;76,5508;55,5520;31,5533;13,5542;0,5548;5,5492;16,5503;28,5514;58,5531;82,5541;95,5548;94,5545;91,5577;74,5590;53,5599;30,5609;16,5616;1,5623;11,5579;22,5589;38,5599;55,5606;73,5612;87,5618;95,5619" o:connectangles="0,0,0,0,0,0,0,0,0,0,0,0,0,0,0,0,0,0,0,0,0,0,0,0,0,0"/>
                        <o:lock v:ext="edit" rotation="t" aspectratio="t" verticies="t" text="t" shapetype="t"/>
                      </v:shape>
                      <v:shape id="Ink 379" o:spid="_x0000_s1032" style="position:absolute;left:4548;top:5822;width:155;height:75;visibility:visible;mso-wrap-style:square;v-text-anchor:top" coordsize="27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/JMUA&#10;AADcAAAADwAAAGRycy9kb3ducmV2LnhtbESPQWvCQBSE7wX/w/KE3urGIqLRVbRQUFBoowjeHtln&#10;Nph9m2a3mvx7Vyj0OMzMN8x82dpK3KjxpWMFw0ECgjh3uuRCwfHw+TYB4QOyxsoxKejIw3LRe5lj&#10;qt2dv+mWhUJECPsUFZgQ6lRKnxuy6AeuJo7exTUWQ5RNIXWD9wi3lXxPkrG0WHJcMFjTh6H8mv1a&#10;BdPzl+ZuuztP993VZ9uTMfJnrdRrv13NQARqw3/4r73RCiajMTz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xf8kxQAAANwAAAAPAAAAAAAAAAAAAAAAAJgCAABkcnMv&#10;ZG93bnJldi54bWxQSwUGAAAAAAQABAD1AAAAigMAAAAA&#10;" path="m81,19c77,30,70,32,62,40,55,47,50,56,44,64,35,76,27,89,19,102v-4,7,-8,15,-12,23c5,130,4,132,,128em19,21v2,11,7,14,15,22c42,51,47,58,53,68v5,8,10,17,15,25c74,102,80,115,88,122v6,3,7,4,-1,-3em229,v1,1,3,3,4,4c227,13,221,22,214,30v-7,8,-12,13,-17,23c193,61,189,68,186,77v-3,10,-6,17,-13,24c166,109,166,105,162,98em164,19v-1,1,-3,3,-4,4c168,29,175,35,184,39v9,4,17,11,25,17c220,64,230,73,240,81v8,6,16,13,24,20c271,108,270,113,273,104e" filled="f" strokecolor="blue" strokeweight="1pt">
                        <v:stroke endcap="round"/>
                        <v:path o:extrusionok="f" o:connecttype="custom" o:connectlocs="46,5891;35,5903;25,5916;11,5938;4,5951;0,5953;11,5892;19,5904;30,5919;38,5933;50,5950;49,5948;130,5880;132,5882;121,5897;111,5910;105,5924;98,5938;92,5936;93,5891;91,5893;104,5902;118,5912;136,5926;149,5938;154,5939" o:connectangles="0,0,0,0,0,0,0,0,0,0,0,0,0,0,0,0,0,0,0,0,0,0,0,0,0,0"/>
                        <o:lock v:ext="edit" rotation="t" aspectratio="t" verticies="t" text="t" shapetype="t"/>
                      </v:shape>
                      <v:shape id="Ink 380" o:spid="_x0000_s1033" style="position:absolute;left:4843;top:5465;width:94;height:133;visibility:visible;mso-wrap-style:square;v-text-anchor:top" coordsize="16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yfDMQA&#10;AADcAAAADwAAAGRycy9kb3ducmV2LnhtbESPQWsCMRSE7wX/Q3hCbzWrlLqsRhGh0INQavXg7bF5&#10;7q5uXmIS1/XfN4LQ4zAz3zDzZW9a0ZEPjWUF41EGgri0uuFKwe738y0HESKyxtYyKbhTgOVi8DLH&#10;Qtsb/1C3jZVIEA4FKqhjdIWUoazJYBhZR5y8o/UGY5K+ktrjLcFNKydZ9iENNpwWanS0rqk8b69G&#10;AbmLzjfnb9fIw7HrJ/fpifdeqddhv5qBiNTH//Cz/aUV5O9TeJx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snwzEAAAA3AAAAA8AAAAAAAAAAAAAAAAAmAIAAGRycy9k&#10;b3ducmV2LnhtbFBLBQYAAAAABAAEAPUAAACJAwAAAAA=&#10;" path="m138,1v-8,3,-16,7,-23,13c106,22,96,30,87,38,75,48,64,59,51,68,42,75,31,82,21,88,14,92,7,96,,99em,c7,5,15,7,23,10v8,3,15,7,22,12c72,40,97,63,125,78v7,4,14,9,22,11c161,92,162,87,164,75em140,141v-6,6,-12,8,-19,13c113,160,105,165,97,170v-11,7,-22,13,-33,20c46,200,21,218,,217em5,139v9,6,17,13,26,20c38,165,43,172,50,178v8,7,14,16,22,23c79,208,87,214,94,220v9,7,14,16,22,8e" filled="f" strokecolor="blue" strokeweight="1pt">
                        <v:stroke endcap="round"/>
                        <v:path o:extrusionok="f" o:connecttype="custom" o:connectlocs="79,5480;66,5487;50,5501;29,5518;12,5529;0,5535;0,5479;13,5485;26,5492;71,5523;84,5530;93,5522;80,5559;69,5567;55,5576;36,5587;0,5602;3,5558;18,5570;28,5580;41,5593;54,5604;66,5609" o:connectangles="0,0,0,0,0,0,0,0,0,0,0,0,0,0,0,0,0,0,0,0,0,0,0"/>
                        <o:lock v:ext="edit" rotation="t" aspectratio="t" verticies="t" text="t" shapetype="t"/>
                      </v:shape>
                      <v:shape id="Ink 381" o:spid="_x0000_s1034" style="position:absolute;left:4505;top:5493;width:152;height:123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+xj8IA&#10;AADcAAAADwAAAGRycy9kb3ducmV2LnhtbERPy2oCMRTdC/2HcIXuNKN9IKNRaqHQTcFaRZd3JtfJ&#10;4ORmSOI49eubRcHl4bwXq942oiMfascKJuMMBHHpdM2Vgt3Px2gGIkRkjY1jUvBLAVbLh8ECc+2u&#10;/E3dNlYihXDIUYGJsc2lDKUhi2HsWuLEnZy3GBP0ldQeryncNnKaZa/SYs2pwWBL74bK8/ZiFaxN&#10;e7OdLzYvBR11cekOX/vTk1KPw/5tDiJSH+/if/enVjB7TmvTmXQ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7GPwgAAANwAAAAPAAAAAAAAAAAAAAAAAJgCAABkcnMvZG93&#10;bnJldi54bWxQSwUGAAAAAAQABAD1AAAAhwMAAAAA&#10;" path="m21,c20,9,17,15,14,24,6,52,7,85,7,113v,17,,35,1,52c8,173,8,182,7,190v-1,5,-2,7,-7,4em6,17v11,4,25,8,34,16c48,40,56,50,62,59v9,14,15,29,21,44c92,125,99,149,110,170v5,9,11,18,15,27c127,203,129,206,132,209em121,35v,9,-2,18,-3,27c116,80,114,99,113,118v-1,15,,31,1,46c115,174,116,185,117,195v1,7,2,11,1,18em235,111c230,104,225,98,217,94v-7,-4,-14,-6,-21,-2c186,98,181,109,176,118v-4,7,-7,13,-9,20c164,146,161,153,160,161v-1,11,1,20,5,30c169,201,175,209,185,214v9,4,19,2,27,-3c220,206,225,199,229,191v2,-5,3,-11,4,-17em235,117v,21,,42,1,63c236,188,237,194,241,201v4,6,12,21,21,12c264,210,265,208,267,205e" filled="f" strokecolor="blue" strokeweight="1pt">
                        <v:stroke endcap="round"/>
                        <v:path o:extrusionok="f" o:connecttype="custom" o:connectlocs="12,5492;8,5506;4,5556;5,5585;4,5600;0,5602;3,5502;23,5511;35,5525;47,5550;62,5588;71,5604;75,5610;69,5512;67,5527;64,5559;65,5585;66,5602;67,5613;133,5555;123,5545;111,5544;100,5559;95,5570;91,5583;94,5600;105,5613;120,5612;130,5600;132,5591;133,5558;134,5594;137,5606;149,5613;151,5608" o:connectangles="0,0,0,0,0,0,0,0,0,0,0,0,0,0,0,0,0,0,0,0,0,0,0,0,0,0,0,0,0,0,0,0,0,0,0"/>
                        <o:lock v:ext="edit" rotation="t" aspectratio="t" verticies="t" text="t" shapetype="t"/>
                      </v:shape>
                      <v:shape id="Ink 382" o:spid="_x0000_s1035" style="position:absolute;left:5127;top:5479;width:96;height:80;visibility:visible;mso-wrap-style:square;v-text-anchor:top" coordsize="1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HH8MA&#10;AADcAAAADwAAAGRycy9kb3ducmV2LnhtbESPQYvCMBSE7wv+h/AEb2uqqNRqFNlFVNiLrhdvj+bZ&#10;FpuXmkSt/94IC3scZuYbZr5sTS3u5HxlWcGgn4Agzq2uuFBw/F1/piB8QNZYWyYFT/KwXHQ+5php&#10;++A93Q+hEBHCPkMFZQhNJqXPSzLo+7Yhjt7ZOoMhSldI7fAR4aaWwySZSIMVx4USG/oqKb8cbkbB&#10;rt2Od9LlG/szvO6P3xus6TRRqtdtVzMQgdrwH/5rb7WCdDSF95l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xHH8MAAADcAAAADwAAAAAAAAAAAAAAAACYAgAAZHJzL2Rv&#10;d25yZXYueG1sUEsFBgAAAAAEAAQA9QAAAIgDAAAAAA==&#10;" path="m168,v-6,8,-11,16,-18,23c142,32,133,40,124,47,113,55,103,64,92,71,79,79,66,86,54,95v-8,6,-15,12,-22,18c24,120,15,129,5,133v-2,,-3,1,-5,1em6,5c16,6,25,9,32,16v8,8,13,19,19,28c58,54,67,65,76,74v7,8,17,13,24,21c107,103,113,108,122,114v8,6,17,11,26,16c154,133,168,138,158,140e" filled="f" strokecolor="blue" strokeweight="1pt">
                        <v:stroke endcap="round"/>
                        <v:path o:extrusionok="f" o:connecttype="custom" o:connectlocs="95,5445;85,5457;70,5471;52,5485;31,5498;18,5508;3,5519;0,5520;3,5447;18,5454;29,5469;43,5486;57,5498;69,5509;84,5518;90,5523" o:connectangles="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</w:p>
        </w:tc>
        <w:tc>
          <w:tcPr>
            <w:tcW w:w="3223" w:type="dxa"/>
          </w:tcPr>
          <w:p w:rsidR="00932F1F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0A476E66" wp14:editId="716300FD">
                      <wp:simplePos x="0" y="0"/>
                      <wp:positionH relativeFrom="column">
                        <wp:posOffset>950595</wp:posOffset>
                      </wp:positionH>
                      <wp:positionV relativeFrom="paragraph">
                        <wp:posOffset>67310</wp:posOffset>
                      </wp:positionV>
                      <wp:extent cx="1485265" cy="1126490"/>
                      <wp:effectExtent l="0" t="0" r="19685" b="16510"/>
                      <wp:wrapNone/>
                      <wp:docPr id="828" name="Text Box 4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85265" cy="1126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2859" w:rsidRDefault="00872859" w:rsidP="00872859">
                                  <w:r>
                                    <w:t xml:space="preserve">Remember the ions have a </w:t>
                                  </w:r>
                                  <w:proofErr w:type="gramStart"/>
                                  <w:r w:rsidRPr="004764DC">
                                    <w:rPr>
                                      <w:b/>
                                    </w:rPr>
                                    <w:t>charge</w:t>
                                  </w:r>
                                  <w:r>
                                    <w:t>,</w:t>
                                  </w:r>
                                  <w:proofErr w:type="gramEnd"/>
                                  <w:r>
                                    <w:t xml:space="preserve"> this can either be put in the centre of the ion or in square brackets outside the ion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3" o:spid="_x0000_s1028" type="#_x0000_t202" style="position:absolute;margin-left:74.85pt;margin-top:5.3pt;width:116.95pt;height:88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">
                      <v:textbox>
                        <w:txbxContent>
                          <w:p w:rsidR="00872859" w:rsidRDefault="00872859" w:rsidP="00872859">
                            <w:r>
                              <w:t xml:space="preserve">Remember the ions have a </w:t>
                            </w:r>
                            <w:proofErr w:type="gramStart"/>
                            <w:r w:rsidRPr="004764DC">
                              <w:rPr>
                                <w:b/>
                              </w:rPr>
                              <w:t>charge</w:t>
                            </w:r>
                            <w:r>
                              <w:t>,</w:t>
                            </w:r>
                            <w:proofErr w:type="gramEnd"/>
                            <w:r>
                              <w:t xml:space="preserve"> this can either be put in the centre of the ion or in square brackets outside the ion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72859" w:rsidTr="003049F9">
        <w:trPr>
          <w:jc w:val="center"/>
        </w:trPr>
        <w:tc>
          <w:tcPr>
            <w:tcW w:w="3193" w:type="dxa"/>
          </w:tcPr>
          <w:p w:rsidR="00872859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  <w:r>
              <w:rPr>
                <w:noProof/>
              </w:rPr>
              <w:t xml:space="preserve"> </w:t>
            </w:r>
          </w:p>
        </w:tc>
        <w:tc>
          <w:tcPr>
            <w:tcW w:w="3223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Na</w:t>
            </w:r>
            <w:r w:rsidRPr="0079614E">
              <w:rPr>
                <w:vertAlign w:val="superscript"/>
              </w:rPr>
              <w:t>+</w:t>
            </w:r>
            <w:r>
              <w:t xml:space="preserve"> ion: .</w:t>
            </w:r>
            <w:r>
              <w:rPr>
                <w:rFonts w:ascii="Arial" w:hAnsi="Arial" w:cs="Arial"/>
                <w:color w:val="000080"/>
              </w:rPr>
              <w:t xml:space="preserve"> 2,8</w:t>
            </w:r>
          </w:p>
        </w:tc>
        <w:tc>
          <w:tcPr>
            <w:tcW w:w="3223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Cl</w:t>
            </w:r>
            <w:r w:rsidRPr="0079614E">
              <w:rPr>
                <w:vertAlign w:val="superscript"/>
              </w:rPr>
              <w:t>-</w:t>
            </w:r>
            <w:r>
              <w:t xml:space="preserve"> ion: </w:t>
            </w:r>
            <w:r>
              <w:rPr>
                <w:rFonts w:ascii="Arial" w:hAnsi="Arial" w:cs="Arial"/>
                <w:color w:val="000080"/>
              </w:rPr>
              <w:t>2,8,8</w:t>
            </w:r>
          </w:p>
        </w:tc>
      </w:tr>
      <w:tr w:rsidR="00932F1F" w:rsidTr="003049F9">
        <w:trPr>
          <w:jc w:val="center"/>
        </w:trPr>
        <w:tc>
          <w:tcPr>
            <w:tcW w:w="3193" w:type="dxa"/>
          </w:tcPr>
          <w:p w:rsidR="00305701" w:rsidRDefault="00305701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932F1F" w:rsidRDefault="007E5770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7E5770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1E43F182" wp14:editId="2F94C632">
                      <wp:simplePos x="0" y="0"/>
                      <wp:positionH relativeFrom="column">
                        <wp:posOffset>649605</wp:posOffset>
                      </wp:positionH>
                      <wp:positionV relativeFrom="paragraph">
                        <wp:posOffset>57785</wp:posOffset>
                      </wp:positionV>
                      <wp:extent cx="1434465" cy="605155"/>
                      <wp:effectExtent l="0" t="0" r="13335" b="23495"/>
                      <wp:wrapNone/>
                      <wp:docPr id="826" name="Text Box 4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4465" cy="6051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2859" w:rsidRDefault="00872859" w:rsidP="00872859">
                                  <w:r>
                                    <w:t xml:space="preserve">The cations are </w:t>
                                  </w:r>
                                  <w:r w:rsidRPr="004764D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smaller</w:t>
                                  </w:r>
                                  <w:r>
                                    <w:t xml:space="preserve"> than the corresponding atom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4" o:spid="_x0000_s1029" type="#_x0000_t202" style="position:absolute;margin-left:51.15pt;margin-top:4.55pt;width:112.95pt;height:47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">
                      <v:textbox>
                        <w:txbxContent>
                          <w:p w:rsidR="00872859" w:rsidRDefault="00872859" w:rsidP="00872859">
                            <w:r>
                              <w:t xml:space="preserve">The cations are </w:t>
                            </w:r>
                            <w:r w:rsidRPr="004764DC">
                              <w:rPr>
                                <w:b/>
                                <w:sz w:val="20"/>
                                <w:szCs w:val="20"/>
                              </w:rPr>
                              <w:t>smaller</w:t>
                            </w:r>
                            <w:r>
                              <w:t xml:space="preserve"> than the corresponding atom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5701" w:rsidRDefault="00305701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7E5770" w:rsidRDefault="007E5770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932F1F" w:rsidRDefault="00932F1F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932F1F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670C34CE" wp14:editId="5A52A8BD">
                      <wp:simplePos x="0" y="0"/>
                      <wp:positionH relativeFrom="column">
                        <wp:posOffset>383540</wp:posOffset>
                      </wp:positionH>
                      <wp:positionV relativeFrom="paragraph">
                        <wp:posOffset>175260</wp:posOffset>
                      </wp:positionV>
                      <wp:extent cx="858520" cy="830580"/>
                      <wp:effectExtent l="0" t="0" r="17780" b="26670"/>
                      <wp:wrapNone/>
                      <wp:docPr id="804" name="Group 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8520" cy="830580"/>
                                <a:chOff x="6888" y="9053"/>
                                <a:chExt cx="1352" cy="1308"/>
                              </a:xfrm>
                            </wpg:grpSpPr>
                            <wps:wsp>
                              <wps:cNvPr id="805" name="Oval 3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5" y="9110"/>
                                  <a:ext cx="1254" cy="11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6" name="Ink 36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6888" y="9680"/>
                                  <a:ext cx="129" cy="136"/>
                                </a:xfrm>
                                <a:custGeom>
                                  <a:avLst/>
                                  <a:gdLst>
                                    <a:gd name="T0" fmla="+- 0 12627 12430"/>
                                    <a:gd name="T1" fmla="*/ T0 w 228"/>
                                    <a:gd name="T2" fmla="+- 0 16934 16907"/>
                                    <a:gd name="T3" fmla="*/ 16934 h 240"/>
                                    <a:gd name="T4" fmla="+- 0 12561 12430"/>
                                    <a:gd name="T5" fmla="*/ T4 w 228"/>
                                    <a:gd name="T6" fmla="+- 0 16908 16907"/>
                                    <a:gd name="T7" fmla="*/ 16908 h 240"/>
                                    <a:gd name="T8" fmla="+- 0 12507 12430"/>
                                    <a:gd name="T9" fmla="*/ T8 w 228"/>
                                    <a:gd name="T10" fmla="+- 0 16912 16907"/>
                                    <a:gd name="T11" fmla="*/ 16912 h 240"/>
                                    <a:gd name="T12" fmla="+- 0 12453 12430"/>
                                    <a:gd name="T13" fmla="*/ T12 w 228"/>
                                    <a:gd name="T14" fmla="+- 0 16953 16907"/>
                                    <a:gd name="T15" fmla="*/ 16953 h 240"/>
                                    <a:gd name="T16" fmla="+- 0 12494 12430"/>
                                    <a:gd name="T17" fmla="*/ T16 w 228"/>
                                    <a:gd name="T18" fmla="+- 0 16992 16907"/>
                                    <a:gd name="T19" fmla="*/ 16992 h 240"/>
                                    <a:gd name="T20" fmla="+- 0 12552 12430"/>
                                    <a:gd name="T21" fmla="*/ T20 w 228"/>
                                    <a:gd name="T22" fmla="+- 0 16995 16907"/>
                                    <a:gd name="T23" fmla="*/ 16995 h 240"/>
                                    <a:gd name="T24" fmla="+- 0 12612 12430"/>
                                    <a:gd name="T25" fmla="*/ T24 w 228"/>
                                    <a:gd name="T26" fmla="+- 0 16976 16907"/>
                                    <a:gd name="T27" fmla="*/ 16976 h 240"/>
                                    <a:gd name="T28" fmla="+- 0 12656 12430"/>
                                    <a:gd name="T29" fmla="*/ T28 w 228"/>
                                    <a:gd name="T30" fmla="+- 0 16948 16907"/>
                                    <a:gd name="T31" fmla="*/ 16948 h 240"/>
                                    <a:gd name="T32" fmla="+- 0 12631 12430"/>
                                    <a:gd name="T33" fmla="*/ T32 w 228"/>
                                    <a:gd name="T34" fmla="+- 0 16934 16907"/>
                                    <a:gd name="T35" fmla="*/ 16934 h 240"/>
                                    <a:gd name="T36" fmla="+- 0 12612 12430"/>
                                    <a:gd name="T37" fmla="*/ T36 w 228"/>
                                    <a:gd name="T38" fmla="+- 0 17055 16907"/>
                                    <a:gd name="T39" fmla="*/ 17055 h 240"/>
                                    <a:gd name="T40" fmla="+- 0 12552 12430"/>
                                    <a:gd name="T41" fmla="*/ T40 w 228"/>
                                    <a:gd name="T42" fmla="+- 0 17035 16907"/>
                                    <a:gd name="T43" fmla="*/ 17035 h 240"/>
                                    <a:gd name="T44" fmla="+- 0 12496 12430"/>
                                    <a:gd name="T45" fmla="*/ T44 w 228"/>
                                    <a:gd name="T46" fmla="+- 0 17044 16907"/>
                                    <a:gd name="T47" fmla="*/ 17044 h 240"/>
                                    <a:gd name="T48" fmla="+- 0 12442 12430"/>
                                    <a:gd name="T49" fmla="*/ T48 w 228"/>
                                    <a:gd name="T50" fmla="+- 0 17066 16907"/>
                                    <a:gd name="T51" fmla="*/ 17066 h 240"/>
                                    <a:gd name="T52" fmla="+- 0 12456 12430"/>
                                    <a:gd name="T53" fmla="*/ T52 w 228"/>
                                    <a:gd name="T54" fmla="+- 0 17124 16907"/>
                                    <a:gd name="T55" fmla="*/ 17124 h 240"/>
                                    <a:gd name="T56" fmla="+- 0 12514 12430"/>
                                    <a:gd name="T57" fmla="*/ T56 w 228"/>
                                    <a:gd name="T58" fmla="+- 0 17146 16907"/>
                                    <a:gd name="T59" fmla="*/ 17146 h 240"/>
                                    <a:gd name="T60" fmla="+- 0 12577 12430"/>
                                    <a:gd name="T61" fmla="*/ T60 w 228"/>
                                    <a:gd name="T62" fmla="+- 0 17138 16907"/>
                                    <a:gd name="T63" fmla="*/ 17138 h 240"/>
                                    <a:gd name="T64" fmla="+- 0 12621 12430"/>
                                    <a:gd name="T65" fmla="*/ T64 w 228"/>
                                    <a:gd name="T66" fmla="+- 0 17096 16907"/>
                                    <a:gd name="T67" fmla="*/ 17096 h 240"/>
                                    <a:gd name="T68" fmla="+- 0 12610 12430"/>
                                    <a:gd name="T69" fmla="*/ T68 w 228"/>
                                    <a:gd name="T70" fmla="+- 0 17044 16907"/>
                                    <a:gd name="T71" fmla="*/ 17044 h 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228" h="240" extrusionOk="0">
                                      <a:moveTo>
                                        <a:pt x="197" y="27"/>
                                      </a:moveTo>
                                      <a:cubicBezTo>
                                        <a:pt x="176" y="12"/>
                                        <a:pt x="157" y="5"/>
                                        <a:pt x="131" y="1"/>
                                      </a:cubicBezTo>
                                      <a:cubicBezTo>
                                        <a:pt x="112" y="-2"/>
                                        <a:pt x="95" y="0"/>
                                        <a:pt x="77" y="5"/>
                                      </a:cubicBezTo>
                                      <a:cubicBezTo>
                                        <a:pt x="59" y="10"/>
                                        <a:pt x="28" y="25"/>
                                        <a:pt x="23" y="46"/>
                                      </a:cubicBezTo>
                                      <a:cubicBezTo>
                                        <a:pt x="17" y="69"/>
                                        <a:pt x="48" y="79"/>
                                        <a:pt x="64" y="85"/>
                                      </a:cubicBezTo>
                                      <a:cubicBezTo>
                                        <a:pt x="85" y="93"/>
                                        <a:pt x="101" y="93"/>
                                        <a:pt x="122" y="88"/>
                                      </a:cubicBezTo>
                                      <a:cubicBezTo>
                                        <a:pt x="143" y="84"/>
                                        <a:pt x="162" y="75"/>
                                        <a:pt x="182" y="69"/>
                                      </a:cubicBezTo>
                                      <a:cubicBezTo>
                                        <a:pt x="192" y="66"/>
                                        <a:pt x="237" y="56"/>
                                        <a:pt x="226" y="41"/>
                                      </a:cubicBezTo>
                                      <a:cubicBezTo>
                                        <a:pt x="213" y="33"/>
                                        <a:pt x="210" y="30"/>
                                        <a:pt x="201" y="27"/>
                                      </a:cubicBezTo>
                                    </a:path>
                                    <a:path w="228" h="240" extrusionOk="0">
                                      <a:moveTo>
                                        <a:pt x="182" y="148"/>
                                      </a:moveTo>
                                      <a:cubicBezTo>
                                        <a:pt x="164" y="131"/>
                                        <a:pt x="148" y="129"/>
                                        <a:pt x="122" y="128"/>
                                      </a:cubicBezTo>
                                      <a:cubicBezTo>
                                        <a:pt x="103" y="127"/>
                                        <a:pt x="85" y="133"/>
                                        <a:pt x="66" y="137"/>
                                      </a:cubicBezTo>
                                      <a:cubicBezTo>
                                        <a:pt x="48" y="141"/>
                                        <a:pt x="27" y="147"/>
                                        <a:pt x="12" y="159"/>
                                      </a:cubicBezTo>
                                      <a:cubicBezTo>
                                        <a:pt x="-14" y="179"/>
                                        <a:pt x="8" y="202"/>
                                        <a:pt x="26" y="217"/>
                                      </a:cubicBezTo>
                                      <a:cubicBezTo>
                                        <a:pt x="41" y="230"/>
                                        <a:pt x="65" y="237"/>
                                        <a:pt x="84" y="239"/>
                                      </a:cubicBezTo>
                                      <a:cubicBezTo>
                                        <a:pt x="104" y="241"/>
                                        <a:pt x="128" y="238"/>
                                        <a:pt x="147" y="231"/>
                                      </a:cubicBezTo>
                                      <a:cubicBezTo>
                                        <a:pt x="169" y="223"/>
                                        <a:pt x="186" y="212"/>
                                        <a:pt x="191" y="189"/>
                                      </a:cubicBezTo>
                                      <a:cubicBezTo>
                                        <a:pt x="195" y="171"/>
                                        <a:pt x="185" y="154"/>
                                        <a:pt x="180" y="13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7" name="Ink 36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62" y="9053"/>
                                  <a:ext cx="163" cy="95"/>
                                </a:xfrm>
                                <a:custGeom>
                                  <a:avLst/>
                                  <a:gdLst>
                                    <a:gd name="T0" fmla="+- 0 13209 13162"/>
                                    <a:gd name="T1" fmla="*/ T0 w 288"/>
                                    <a:gd name="T2" fmla="+- 0 15984 15968"/>
                                    <a:gd name="T3" fmla="*/ 15984 h 168"/>
                                    <a:gd name="T4" fmla="+- 0 13166 13162"/>
                                    <a:gd name="T5" fmla="*/ T4 w 288"/>
                                    <a:gd name="T6" fmla="+- 0 16016 15968"/>
                                    <a:gd name="T7" fmla="*/ 16016 h 168"/>
                                    <a:gd name="T8" fmla="+- 0 13165 13162"/>
                                    <a:gd name="T9" fmla="*/ T8 w 288"/>
                                    <a:gd name="T10" fmla="+- 0 16086 15968"/>
                                    <a:gd name="T11" fmla="*/ 16086 h 168"/>
                                    <a:gd name="T12" fmla="+- 0 13202 13162"/>
                                    <a:gd name="T13" fmla="*/ T12 w 288"/>
                                    <a:gd name="T14" fmla="+- 0 16135 15968"/>
                                    <a:gd name="T15" fmla="*/ 16135 h 168"/>
                                    <a:gd name="T16" fmla="+- 0 13265 13162"/>
                                    <a:gd name="T17" fmla="*/ T16 w 288"/>
                                    <a:gd name="T18" fmla="+- 0 16089 15968"/>
                                    <a:gd name="T19" fmla="*/ 16089 h 168"/>
                                    <a:gd name="T20" fmla="+- 0 13272 13162"/>
                                    <a:gd name="T21" fmla="*/ T20 w 288"/>
                                    <a:gd name="T22" fmla="+- 0 16023 15968"/>
                                    <a:gd name="T23" fmla="*/ 16023 h 168"/>
                                    <a:gd name="T24" fmla="+- 0 13255 13162"/>
                                    <a:gd name="T25" fmla="*/ T24 w 288"/>
                                    <a:gd name="T26" fmla="+- 0 15996 15968"/>
                                    <a:gd name="T27" fmla="*/ 15996 h 168"/>
                                    <a:gd name="T28" fmla="+- 0 13310 13162"/>
                                    <a:gd name="T29" fmla="*/ T28 w 288"/>
                                    <a:gd name="T30" fmla="+- 0 15977 15968"/>
                                    <a:gd name="T31" fmla="*/ 15977 h 168"/>
                                    <a:gd name="T32" fmla="+- 0 13357 13162"/>
                                    <a:gd name="T33" fmla="*/ T32 w 288"/>
                                    <a:gd name="T34" fmla="+- 0 15968 15968"/>
                                    <a:gd name="T35" fmla="*/ 15968 h 168"/>
                                    <a:gd name="T36" fmla="+- 0 13343 13162"/>
                                    <a:gd name="T37" fmla="*/ T36 w 288"/>
                                    <a:gd name="T38" fmla="+- 0 16022 15968"/>
                                    <a:gd name="T39" fmla="*/ 16022 h 168"/>
                                    <a:gd name="T40" fmla="+- 0 13349 13162"/>
                                    <a:gd name="T41" fmla="*/ T40 w 288"/>
                                    <a:gd name="T42" fmla="+- 0 16081 15968"/>
                                    <a:gd name="T43" fmla="*/ 16081 h 168"/>
                                    <a:gd name="T44" fmla="+- 0 13391 13162"/>
                                    <a:gd name="T45" fmla="*/ T44 w 288"/>
                                    <a:gd name="T46" fmla="+- 0 16133 15968"/>
                                    <a:gd name="T47" fmla="*/ 16133 h 168"/>
                                    <a:gd name="T48" fmla="+- 0 13441 13162"/>
                                    <a:gd name="T49" fmla="*/ T48 w 288"/>
                                    <a:gd name="T50" fmla="+- 0 16084 15968"/>
                                    <a:gd name="T51" fmla="*/ 16084 h 168"/>
                                    <a:gd name="T52" fmla="+- 0 13449 13162"/>
                                    <a:gd name="T53" fmla="*/ T52 w 288"/>
                                    <a:gd name="T54" fmla="+- 0 16032 15968"/>
                                    <a:gd name="T55" fmla="*/ 16032 h 168"/>
                                    <a:gd name="T56" fmla="+- 0 13423 13162"/>
                                    <a:gd name="T57" fmla="*/ T56 w 288"/>
                                    <a:gd name="T58" fmla="+- 0 15988 15968"/>
                                    <a:gd name="T59" fmla="*/ 15988 h 168"/>
                                    <a:gd name="T60" fmla="+- 0 13374 13162"/>
                                    <a:gd name="T61" fmla="*/ T60 w 288"/>
                                    <a:gd name="T62" fmla="+- 0 15988 15968"/>
                                    <a:gd name="T63" fmla="*/ 15988 h 1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88" h="168" extrusionOk="0">
                                      <a:moveTo>
                                        <a:pt x="47" y="16"/>
                                      </a:moveTo>
                                      <a:cubicBezTo>
                                        <a:pt x="27" y="21"/>
                                        <a:pt x="11" y="27"/>
                                        <a:pt x="4" y="48"/>
                                      </a:cubicBezTo>
                                      <a:cubicBezTo>
                                        <a:pt x="-3" y="69"/>
                                        <a:pt x="-1" y="97"/>
                                        <a:pt x="3" y="118"/>
                                      </a:cubicBezTo>
                                      <a:cubicBezTo>
                                        <a:pt x="7" y="138"/>
                                        <a:pt x="14" y="167"/>
                                        <a:pt x="40" y="167"/>
                                      </a:cubicBezTo>
                                      <a:cubicBezTo>
                                        <a:pt x="64" y="167"/>
                                        <a:pt x="93" y="141"/>
                                        <a:pt x="103" y="121"/>
                                      </a:cubicBezTo>
                                      <a:cubicBezTo>
                                        <a:pt x="113" y="101"/>
                                        <a:pt x="115" y="76"/>
                                        <a:pt x="110" y="55"/>
                                      </a:cubicBezTo>
                                      <a:cubicBezTo>
                                        <a:pt x="105" y="39"/>
                                        <a:pt x="104" y="34"/>
                                        <a:pt x="93" y="28"/>
                                      </a:cubicBezTo>
                                      <a:cubicBezTo>
                                        <a:pt x="112" y="17"/>
                                        <a:pt x="126" y="13"/>
                                        <a:pt x="148" y="9"/>
                                      </a:cubicBezTo>
                                      <a:cubicBezTo>
                                        <a:pt x="164" y="6"/>
                                        <a:pt x="179" y="3"/>
                                        <a:pt x="195" y="0"/>
                                      </a:cubicBezTo>
                                      <a:cubicBezTo>
                                        <a:pt x="192" y="19"/>
                                        <a:pt x="182" y="34"/>
                                        <a:pt x="181" y="54"/>
                                      </a:cubicBezTo>
                                      <a:cubicBezTo>
                                        <a:pt x="180" y="72"/>
                                        <a:pt x="181" y="95"/>
                                        <a:pt x="187" y="113"/>
                                      </a:cubicBezTo>
                                      <a:cubicBezTo>
                                        <a:pt x="193" y="130"/>
                                        <a:pt x="206" y="165"/>
                                        <a:pt x="229" y="165"/>
                                      </a:cubicBezTo>
                                      <a:cubicBezTo>
                                        <a:pt x="254" y="165"/>
                                        <a:pt x="271" y="135"/>
                                        <a:pt x="279" y="116"/>
                                      </a:cubicBezTo>
                                      <a:cubicBezTo>
                                        <a:pt x="285" y="101"/>
                                        <a:pt x="288" y="80"/>
                                        <a:pt x="287" y="64"/>
                                      </a:cubicBezTo>
                                      <a:cubicBezTo>
                                        <a:pt x="286" y="44"/>
                                        <a:pt x="282" y="26"/>
                                        <a:pt x="261" y="20"/>
                                      </a:cubicBezTo>
                                      <a:cubicBezTo>
                                        <a:pt x="247" y="16"/>
                                        <a:pt x="226" y="19"/>
                                        <a:pt x="212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8" name="Ink 37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58" y="10193"/>
                                  <a:ext cx="179" cy="168"/>
                                </a:xfrm>
                                <a:custGeom>
                                  <a:avLst/>
                                  <a:gdLst>
                                    <a:gd name="T0" fmla="+- 0 13258 13210"/>
                                    <a:gd name="T1" fmla="*/ T0 w 315"/>
                                    <a:gd name="T2" fmla="+- 0 17711 17696"/>
                                    <a:gd name="T3" fmla="*/ 17711 h 295"/>
                                    <a:gd name="T4" fmla="+- 0 13229 13210"/>
                                    <a:gd name="T5" fmla="*/ T4 w 315"/>
                                    <a:gd name="T6" fmla="+- 0 17777 17696"/>
                                    <a:gd name="T7" fmla="*/ 17777 h 295"/>
                                    <a:gd name="T8" fmla="+- 0 13211 13210"/>
                                    <a:gd name="T9" fmla="*/ T8 w 315"/>
                                    <a:gd name="T10" fmla="+- 0 17860 17696"/>
                                    <a:gd name="T11" fmla="*/ 17860 h 295"/>
                                    <a:gd name="T12" fmla="+- 0 13216 13210"/>
                                    <a:gd name="T13" fmla="*/ T12 w 315"/>
                                    <a:gd name="T14" fmla="+- 0 17933 17696"/>
                                    <a:gd name="T15" fmla="*/ 17933 h 295"/>
                                    <a:gd name="T16" fmla="+- 0 13259 13210"/>
                                    <a:gd name="T17" fmla="*/ T16 w 315"/>
                                    <a:gd name="T18" fmla="+- 0 17990 17696"/>
                                    <a:gd name="T19" fmla="*/ 17990 h 295"/>
                                    <a:gd name="T20" fmla="+- 0 13302 13210"/>
                                    <a:gd name="T21" fmla="*/ T20 w 315"/>
                                    <a:gd name="T22" fmla="+- 0 17938 17696"/>
                                    <a:gd name="T23" fmla="*/ 17938 h 295"/>
                                    <a:gd name="T24" fmla="+- 0 13326 13210"/>
                                    <a:gd name="T25" fmla="*/ T24 w 315"/>
                                    <a:gd name="T26" fmla="+- 0 17866 17696"/>
                                    <a:gd name="T27" fmla="*/ 17866 h 295"/>
                                    <a:gd name="T28" fmla="+- 0 13331 13210"/>
                                    <a:gd name="T29" fmla="*/ T28 w 315"/>
                                    <a:gd name="T30" fmla="+- 0 17785 17696"/>
                                    <a:gd name="T31" fmla="*/ 17785 h 295"/>
                                    <a:gd name="T32" fmla="+- 0 13310 13210"/>
                                    <a:gd name="T33" fmla="*/ T32 w 315"/>
                                    <a:gd name="T34" fmla="+- 0 17728 17696"/>
                                    <a:gd name="T35" fmla="*/ 17728 h 295"/>
                                    <a:gd name="T36" fmla="+- 0 13282 13210"/>
                                    <a:gd name="T37" fmla="*/ T36 w 315"/>
                                    <a:gd name="T38" fmla="+- 0 17725 17696"/>
                                    <a:gd name="T39" fmla="*/ 17725 h 295"/>
                                    <a:gd name="T40" fmla="+- 0 13434 13210"/>
                                    <a:gd name="T41" fmla="*/ T40 w 315"/>
                                    <a:gd name="T42" fmla="+- 0 17722 17696"/>
                                    <a:gd name="T43" fmla="*/ 17722 h 295"/>
                                    <a:gd name="T44" fmla="+- 0 13407 13210"/>
                                    <a:gd name="T45" fmla="*/ T44 w 315"/>
                                    <a:gd name="T46" fmla="+- 0 17770 17696"/>
                                    <a:gd name="T47" fmla="*/ 17770 h 295"/>
                                    <a:gd name="T48" fmla="+- 0 13395 13210"/>
                                    <a:gd name="T49" fmla="*/ T48 w 315"/>
                                    <a:gd name="T50" fmla="+- 0 17849 17696"/>
                                    <a:gd name="T51" fmla="*/ 17849 h 295"/>
                                    <a:gd name="T52" fmla="+- 0 13410 13210"/>
                                    <a:gd name="T53" fmla="*/ T52 w 315"/>
                                    <a:gd name="T54" fmla="+- 0 17934 17696"/>
                                    <a:gd name="T55" fmla="*/ 17934 h 295"/>
                                    <a:gd name="T56" fmla="+- 0 13471 13210"/>
                                    <a:gd name="T57" fmla="*/ T56 w 315"/>
                                    <a:gd name="T58" fmla="+- 0 17959 17696"/>
                                    <a:gd name="T59" fmla="*/ 17959 h 295"/>
                                    <a:gd name="T60" fmla="+- 0 13515 13210"/>
                                    <a:gd name="T61" fmla="*/ T60 w 315"/>
                                    <a:gd name="T62" fmla="+- 0 17891 17696"/>
                                    <a:gd name="T63" fmla="*/ 17891 h 295"/>
                                    <a:gd name="T64" fmla="+- 0 13520 13210"/>
                                    <a:gd name="T65" fmla="*/ T64 w 315"/>
                                    <a:gd name="T66" fmla="+- 0 17771 17696"/>
                                    <a:gd name="T67" fmla="*/ 17771 h 295"/>
                                    <a:gd name="T68" fmla="+- 0 13487 13210"/>
                                    <a:gd name="T69" fmla="*/ T68 w 315"/>
                                    <a:gd name="T70" fmla="+- 0 17706 17696"/>
                                    <a:gd name="T71" fmla="*/ 17706 h 295"/>
                                    <a:gd name="T72" fmla="+- 0 13475 13210"/>
                                    <a:gd name="T73" fmla="*/ T72 w 315"/>
                                    <a:gd name="T74" fmla="+- 0 17696 17696"/>
                                    <a:gd name="T75" fmla="*/ 17696 h 2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15" h="295" extrusionOk="0">
                                      <a:moveTo>
                                        <a:pt x="48" y="15"/>
                                      </a:moveTo>
                                      <a:cubicBezTo>
                                        <a:pt x="42" y="39"/>
                                        <a:pt x="29" y="58"/>
                                        <a:pt x="19" y="81"/>
                                      </a:cubicBezTo>
                                      <a:cubicBezTo>
                                        <a:pt x="8" y="108"/>
                                        <a:pt x="3" y="135"/>
                                        <a:pt x="1" y="164"/>
                                      </a:cubicBezTo>
                                      <a:cubicBezTo>
                                        <a:pt x="-1" y="187"/>
                                        <a:pt x="1" y="214"/>
                                        <a:pt x="6" y="237"/>
                                      </a:cubicBezTo>
                                      <a:cubicBezTo>
                                        <a:pt x="13" y="265"/>
                                        <a:pt x="24" y="283"/>
                                        <a:pt x="49" y="294"/>
                                      </a:cubicBezTo>
                                      <a:cubicBezTo>
                                        <a:pt x="68" y="278"/>
                                        <a:pt x="80" y="263"/>
                                        <a:pt x="92" y="242"/>
                                      </a:cubicBezTo>
                                      <a:cubicBezTo>
                                        <a:pt x="105" y="220"/>
                                        <a:pt x="111" y="195"/>
                                        <a:pt x="116" y="170"/>
                                      </a:cubicBezTo>
                                      <a:cubicBezTo>
                                        <a:pt x="121" y="144"/>
                                        <a:pt x="123" y="115"/>
                                        <a:pt x="121" y="89"/>
                                      </a:cubicBezTo>
                                      <a:cubicBezTo>
                                        <a:pt x="120" y="73"/>
                                        <a:pt x="115" y="42"/>
                                        <a:pt x="100" y="32"/>
                                      </a:cubicBezTo>
                                      <a:cubicBezTo>
                                        <a:pt x="86" y="28"/>
                                        <a:pt x="82" y="27"/>
                                        <a:pt x="72" y="29"/>
                                      </a:cubicBezTo>
                                    </a:path>
                                    <a:path w="315" h="295" extrusionOk="0">
                                      <a:moveTo>
                                        <a:pt x="224" y="26"/>
                                      </a:moveTo>
                                      <a:cubicBezTo>
                                        <a:pt x="234" y="35"/>
                                        <a:pt x="208" y="49"/>
                                        <a:pt x="197" y="74"/>
                                      </a:cubicBezTo>
                                      <a:cubicBezTo>
                                        <a:pt x="186" y="99"/>
                                        <a:pt x="185" y="127"/>
                                        <a:pt x="185" y="153"/>
                                      </a:cubicBezTo>
                                      <a:cubicBezTo>
                                        <a:pt x="185" y="182"/>
                                        <a:pt x="187" y="212"/>
                                        <a:pt x="200" y="238"/>
                                      </a:cubicBezTo>
                                      <a:cubicBezTo>
                                        <a:pt x="212" y="262"/>
                                        <a:pt x="235" y="277"/>
                                        <a:pt x="261" y="263"/>
                                      </a:cubicBezTo>
                                      <a:cubicBezTo>
                                        <a:pt x="285" y="250"/>
                                        <a:pt x="298" y="220"/>
                                        <a:pt x="305" y="195"/>
                                      </a:cubicBezTo>
                                      <a:cubicBezTo>
                                        <a:pt x="315" y="157"/>
                                        <a:pt x="318" y="114"/>
                                        <a:pt x="310" y="75"/>
                                      </a:cubicBezTo>
                                      <a:cubicBezTo>
                                        <a:pt x="305" y="52"/>
                                        <a:pt x="293" y="27"/>
                                        <a:pt x="277" y="10"/>
                                      </a:cubicBezTo>
                                      <a:cubicBezTo>
                                        <a:pt x="273" y="7"/>
                                        <a:pt x="269" y="3"/>
                                        <a:pt x="26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9" name="Ink 37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8085" y="9566"/>
                                  <a:ext cx="155" cy="198"/>
                                </a:xfrm>
                                <a:custGeom>
                                  <a:avLst/>
                                  <a:gdLst>
                                    <a:gd name="T0" fmla="+- 0 14174 13991"/>
                                    <a:gd name="T1" fmla="*/ T0 w 273"/>
                                    <a:gd name="T2" fmla="+- 0 16902 16888"/>
                                    <a:gd name="T3" fmla="*/ 16902 h 349"/>
                                    <a:gd name="T4" fmla="+- 0 14138 13991"/>
                                    <a:gd name="T5" fmla="*/ T4 w 273"/>
                                    <a:gd name="T6" fmla="+- 0 16888 16888"/>
                                    <a:gd name="T7" fmla="*/ 16888 h 349"/>
                                    <a:gd name="T8" fmla="+- 0 14059 13991"/>
                                    <a:gd name="T9" fmla="*/ T8 w 273"/>
                                    <a:gd name="T10" fmla="+- 0 16899 16888"/>
                                    <a:gd name="T11" fmla="*/ 16899 h 349"/>
                                    <a:gd name="T12" fmla="+- 0 14014 13991"/>
                                    <a:gd name="T13" fmla="*/ T12 w 273"/>
                                    <a:gd name="T14" fmla="+- 0 16930 16888"/>
                                    <a:gd name="T15" fmla="*/ 16930 h 349"/>
                                    <a:gd name="T16" fmla="+- 0 14038 13991"/>
                                    <a:gd name="T17" fmla="*/ T16 w 273"/>
                                    <a:gd name="T18" fmla="+- 0 16975 16888"/>
                                    <a:gd name="T19" fmla="*/ 16975 h 349"/>
                                    <a:gd name="T20" fmla="+- 0 14104 13991"/>
                                    <a:gd name="T21" fmla="*/ T20 w 273"/>
                                    <a:gd name="T22" fmla="+- 0 16997 16888"/>
                                    <a:gd name="T23" fmla="*/ 16997 h 349"/>
                                    <a:gd name="T24" fmla="+- 0 14168 13991"/>
                                    <a:gd name="T25" fmla="*/ T24 w 273"/>
                                    <a:gd name="T26" fmla="+- 0 16997 16888"/>
                                    <a:gd name="T27" fmla="*/ 16997 h 349"/>
                                    <a:gd name="T28" fmla="+- 0 14241 13991"/>
                                    <a:gd name="T29" fmla="*/ T28 w 273"/>
                                    <a:gd name="T30" fmla="+- 0 16976 16888"/>
                                    <a:gd name="T31" fmla="*/ 16976 h 349"/>
                                    <a:gd name="T32" fmla="+- 0 14263 13991"/>
                                    <a:gd name="T33" fmla="*/ T32 w 273"/>
                                    <a:gd name="T34" fmla="+- 0 16964 16888"/>
                                    <a:gd name="T35" fmla="*/ 16964 h 349"/>
                                    <a:gd name="T36" fmla="+- 0 14227 13991"/>
                                    <a:gd name="T37" fmla="*/ T36 w 273"/>
                                    <a:gd name="T38" fmla="+- 0 16911 16888"/>
                                    <a:gd name="T39" fmla="*/ 16911 h 349"/>
                                    <a:gd name="T40" fmla="+- 0 14211 13991"/>
                                    <a:gd name="T41" fmla="*/ T40 w 273"/>
                                    <a:gd name="T42" fmla="+- 0 16888 16888"/>
                                    <a:gd name="T43" fmla="*/ 16888 h 349"/>
                                    <a:gd name="T44" fmla="+- 0 14240 13991"/>
                                    <a:gd name="T45" fmla="*/ T44 w 273"/>
                                    <a:gd name="T46" fmla="+- 0 17069 16888"/>
                                    <a:gd name="T47" fmla="*/ 17069 h 349"/>
                                    <a:gd name="T48" fmla="+- 0 14191 13991"/>
                                    <a:gd name="T49" fmla="*/ T48 w 273"/>
                                    <a:gd name="T50" fmla="+- 0 17108 16888"/>
                                    <a:gd name="T51" fmla="*/ 17108 h 349"/>
                                    <a:gd name="T52" fmla="+- 0 14127 13991"/>
                                    <a:gd name="T53" fmla="*/ T52 w 273"/>
                                    <a:gd name="T54" fmla="+- 0 17144 16888"/>
                                    <a:gd name="T55" fmla="*/ 17144 h 349"/>
                                    <a:gd name="T56" fmla="+- 0 14054 13991"/>
                                    <a:gd name="T57" fmla="*/ T56 w 273"/>
                                    <a:gd name="T58" fmla="+- 0 17180 16888"/>
                                    <a:gd name="T59" fmla="*/ 17180 h 349"/>
                                    <a:gd name="T60" fmla="+- 0 13994 13991"/>
                                    <a:gd name="T61" fmla="*/ T60 w 273"/>
                                    <a:gd name="T62" fmla="+- 0 17209 16888"/>
                                    <a:gd name="T63" fmla="*/ 17209 h 349"/>
                                    <a:gd name="T64" fmla="+- 0 13991 13991"/>
                                    <a:gd name="T65" fmla="*/ T64 w 273"/>
                                    <a:gd name="T66" fmla="+- 0 17197 16888"/>
                                    <a:gd name="T67" fmla="*/ 17197 h 349"/>
                                    <a:gd name="T68" fmla="+- 0 14017 13991"/>
                                    <a:gd name="T69" fmla="*/ T68 w 273"/>
                                    <a:gd name="T70" fmla="+- 0 17082 16888"/>
                                    <a:gd name="T71" fmla="*/ 17082 h 349"/>
                                    <a:gd name="T72" fmla="+- 0 14070 13991"/>
                                    <a:gd name="T73" fmla="*/ T72 w 273"/>
                                    <a:gd name="T74" fmla="+- 0 17102 16888"/>
                                    <a:gd name="T75" fmla="*/ 17102 h 349"/>
                                    <a:gd name="T76" fmla="+- 0 14129 13991"/>
                                    <a:gd name="T77" fmla="*/ T76 w 273"/>
                                    <a:gd name="T78" fmla="+- 0 17150 16888"/>
                                    <a:gd name="T79" fmla="*/ 17150 h 349"/>
                                    <a:gd name="T80" fmla="+- 0 14205 13991"/>
                                    <a:gd name="T81" fmla="*/ T80 w 273"/>
                                    <a:gd name="T82" fmla="+- 0 17206 16888"/>
                                    <a:gd name="T83" fmla="*/ 17206 h 349"/>
                                    <a:gd name="T84" fmla="+- 0 14259 13991"/>
                                    <a:gd name="T85" fmla="*/ T84 w 273"/>
                                    <a:gd name="T86" fmla="+- 0 17236 16888"/>
                                    <a:gd name="T87" fmla="*/ 17236 h 3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73" h="349" extrusionOk="0">
                                      <a:moveTo>
                                        <a:pt x="183" y="14"/>
                                      </a:moveTo>
                                      <a:cubicBezTo>
                                        <a:pt x="187" y="-8"/>
                                        <a:pt x="171" y="-1"/>
                                        <a:pt x="147" y="0"/>
                                      </a:cubicBezTo>
                                      <a:cubicBezTo>
                                        <a:pt x="120" y="1"/>
                                        <a:pt x="95" y="5"/>
                                        <a:pt x="68" y="11"/>
                                      </a:cubicBezTo>
                                      <a:cubicBezTo>
                                        <a:pt x="48" y="15"/>
                                        <a:pt x="32" y="21"/>
                                        <a:pt x="23" y="42"/>
                                      </a:cubicBezTo>
                                      <a:cubicBezTo>
                                        <a:pt x="13" y="65"/>
                                        <a:pt x="28" y="77"/>
                                        <a:pt x="47" y="87"/>
                                      </a:cubicBezTo>
                                      <a:cubicBezTo>
                                        <a:pt x="68" y="98"/>
                                        <a:pt x="90" y="107"/>
                                        <a:pt x="113" y="109"/>
                                      </a:cubicBezTo>
                                      <a:cubicBezTo>
                                        <a:pt x="134" y="111"/>
                                        <a:pt x="156" y="111"/>
                                        <a:pt x="177" y="109"/>
                                      </a:cubicBezTo>
                                      <a:cubicBezTo>
                                        <a:pt x="205" y="107"/>
                                        <a:pt x="225" y="102"/>
                                        <a:pt x="250" y="88"/>
                                      </a:cubicBezTo>
                                      <a:cubicBezTo>
                                        <a:pt x="261" y="82"/>
                                        <a:pt x="265" y="80"/>
                                        <a:pt x="272" y="76"/>
                                      </a:cubicBezTo>
                                      <a:cubicBezTo>
                                        <a:pt x="263" y="56"/>
                                        <a:pt x="249" y="41"/>
                                        <a:pt x="236" y="23"/>
                                      </a:cubicBezTo>
                                      <a:cubicBezTo>
                                        <a:pt x="229" y="11"/>
                                        <a:pt x="226" y="7"/>
                                        <a:pt x="220" y="0"/>
                                      </a:cubicBezTo>
                                    </a:path>
                                    <a:path w="273" h="349" extrusionOk="0">
                                      <a:moveTo>
                                        <a:pt x="249" y="181"/>
                                      </a:moveTo>
                                      <a:cubicBezTo>
                                        <a:pt x="236" y="199"/>
                                        <a:pt x="220" y="208"/>
                                        <a:pt x="200" y="220"/>
                                      </a:cubicBezTo>
                                      <a:cubicBezTo>
                                        <a:pt x="179" y="232"/>
                                        <a:pt x="158" y="245"/>
                                        <a:pt x="136" y="256"/>
                                      </a:cubicBezTo>
                                      <a:cubicBezTo>
                                        <a:pt x="112" y="268"/>
                                        <a:pt x="88" y="280"/>
                                        <a:pt x="63" y="292"/>
                                      </a:cubicBezTo>
                                      <a:cubicBezTo>
                                        <a:pt x="53" y="297"/>
                                        <a:pt x="11" y="325"/>
                                        <a:pt x="3" y="321"/>
                                      </a:cubicBezTo>
                                      <a:cubicBezTo>
                                        <a:pt x="2" y="317"/>
                                        <a:pt x="1" y="313"/>
                                        <a:pt x="0" y="309"/>
                                      </a:cubicBezTo>
                                    </a:path>
                                    <a:path w="273" h="349" extrusionOk="0">
                                      <a:moveTo>
                                        <a:pt x="26" y="194"/>
                                      </a:moveTo>
                                      <a:cubicBezTo>
                                        <a:pt x="49" y="197"/>
                                        <a:pt x="60" y="200"/>
                                        <a:pt x="79" y="214"/>
                                      </a:cubicBezTo>
                                      <a:cubicBezTo>
                                        <a:pt x="99" y="229"/>
                                        <a:pt x="118" y="246"/>
                                        <a:pt x="138" y="262"/>
                                      </a:cubicBezTo>
                                      <a:cubicBezTo>
                                        <a:pt x="163" y="281"/>
                                        <a:pt x="189" y="299"/>
                                        <a:pt x="214" y="318"/>
                                      </a:cubicBezTo>
                                      <a:cubicBezTo>
                                        <a:pt x="231" y="331"/>
                                        <a:pt x="248" y="341"/>
                                        <a:pt x="268" y="3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0" name="Ink 37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62" y="9622"/>
                                  <a:ext cx="202" cy="157"/>
                                </a:xfrm>
                                <a:custGeom>
                                  <a:avLst/>
                                  <a:gdLst>
                                    <a:gd name="T0" fmla="+- 0 13248 13163"/>
                                    <a:gd name="T1" fmla="*/ T0 w 356"/>
                                    <a:gd name="T2" fmla="+- 0 17053 16972"/>
                                    <a:gd name="T3" fmla="*/ 17053 h 277"/>
                                    <a:gd name="T4" fmla="+- 0 13236 13163"/>
                                    <a:gd name="T5" fmla="*/ T4 w 356"/>
                                    <a:gd name="T6" fmla="+- 0 17038 16972"/>
                                    <a:gd name="T7" fmla="*/ 17038 h 277"/>
                                    <a:gd name="T8" fmla="+- 0 13206 13163"/>
                                    <a:gd name="T9" fmla="*/ T8 w 356"/>
                                    <a:gd name="T10" fmla="+- 0 17042 16972"/>
                                    <a:gd name="T11" fmla="*/ 17042 h 277"/>
                                    <a:gd name="T12" fmla="+- 0 13186 13163"/>
                                    <a:gd name="T13" fmla="*/ T12 w 356"/>
                                    <a:gd name="T14" fmla="+- 0 17054 16972"/>
                                    <a:gd name="T15" fmla="*/ 17054 h 277"/>
                                    <a:gd name="T16" fmla="+- 0 13168 13163"/>
                                    <a:gd name="T17" fmla="*/ T16 w 356"/>
                                    <a:gd name="T18" fmla="+- 0 17078 16972"/>
                                    <a:gd name="T19" fmla="*/ 17078 h 277"/>
                                    <a:gd name="T20" fmla="+- 0 13164 13163"/>
                                    <a:gd name="T21" fmla="*/ T20 w 356"/>
                                    <a:gd name="T22" fmla="+- 0 17105 16972"/>
                                    <a:gd name="T23" fmla="*/ 17105 h 277"/>
                                    <a:gd name="T24" fmla="+- 0 13163 13163"/>
                                    <a:gd name="T25" fmla="*/ T24 w 356"/>
                                    <a:gd name="T26" fmla="+- 0 17124 16972"/>
                                    <a:gd name="T27" fmla="*/ 17124 h 277"/>
                                    <a:gd name="T28" fmla="+- 0 13164 13163"/>
                                    <a:gd name="T29" fmla="*/ T28 w 356"/>
                                    <a:gd name="T30" fmla="+- 0 17160 16972"/>
                                    <a:gd name="T31" fmla="*/ 17160 h 277"/>
                                    <a:gd name="T32" fmla="+- 0 13165 13163"/>
                                    <a:gd name="T33" fmla="*/ T32 w 356"/>
                                    <a:gd name="T34" fmla="+- 0 17180 16972"/>
                                    <a:gd name="T35" fmla="*/ 17180 h 277"/>
                                    <a:gd name="T36" fmla="+- 0 13169 13163"/>
                                    <a:gd name="T37" fmla="*/ T36 w 356"/>
                                    <a:gd name="T38" fmla="+- 0 17206 16972"/>
                                    <a:gd name="T39" fmla="*/ 17206 h 277"/>
                                    <a:gd name="T40" fmla="+- 0 13186 13163"/>
                                    <a:gd name="T41" fmla="*/ T40 w 356"/>
                                    <a:gd name="T42" fmla="+- 0 17234 16972"/>
                                    <a:gd name="T43" fmla="*/ 17234 h 277"/>
                                    <a:gd name="T44" fmla="+- 0 13210 13163"/>
                                    <a:gd name="T45" fmla="*/ T44 w 356"/>
                                    <a:gd name="T46" fmla="+- 0 17245 16972"/>
                                    <a:gd name="T47" fmla="*/ 17245 h 277"/>
                                    <a:gd name="T48" fmla="+- 0 13237 13163"/>
                                    <a:gd name="T49" fmla="*/ T48 w 356"/>
                                    <a:gd name="T50" fmla="+- 0 17246 16972"/>
                                    <a:gd name="T51" fmla="*/ 17246 h 277"/>
                                    <a:gd name="T52" fmla="+- 0 13265 13163"/>
                                    <a:gd name="T53" fmla="*/ T52 w 356"/>
                                    <a:gd name="T54" fmla="+- 0 17227 16972"/>
                                    <a:gd name="T55" fmla="*/ 17227 h 277"/>
                                    <a:gd name="T56" fmla="+- 0 13274 13163"/>
                                    <a:gd name="T57" fmla="*/ T56 w 356"/>
                                    <a:gd name="T58" fmla="+- 0 17216 16972"/>
                                    <a:gd name="T59" fmla="*/ 17216 h 277"/>
                                    <a:gd name="T60" fmla="+- 0 13345 13163"/>
                                    <a:gd name="T61" fmla="*/ T60 w 356"/>
                                    <a:gd name="T62" fmla="+- 0 17056 16972"/>
                                    <a:gd name="T63" fmla="*/ 17056 h 277"/>
                                    <a:gd name="T64" fmla="+- 0 13337 13163"/>
                                    <a:gd name="T65" fmla="*/ T64 w 356"/>
                                    <a:gd name="T66" fmla="+- 0 17079 16972"/>
                                    <a:gd name="T67" fmla="*/ 17079 h 277"/>
                                    <a:gd name="T68" fmla="+- 0 13338 13163"/>
                                    <a:gd name="T69" fmla="*/ T68 w 356"/>
                                    <a:gd name="T70" fmla="+- 0 17102 16972"/>
                                    <a:gd name="T71" fmla="*/ 17102 h 277"/>
                                    <a:gd name="T72" fmla="+- 0 13340 13163"/>
                                    <a:gd name="T73" fmla="*/ T72 w 356"/>
                                    <a:gd name="T74" fmla="+- 0 17121 16972"/>
                                    <a:gd name="T75" fmla="*/ 17121 h 277"/>
                                    <a:gd name="T76" fmla="+- 0 13342 13163"/>
                                    <a:gd name="T77" fmla="*/ T76 w 356"/>
                                    <a:gd name="T78" fmla="+- 0 17138 16972"/>
                                    <a:gd name="T79" fmla="*/ 17138 h 277"/>
                                    <a:gd name="T80" fmla="+- 0 13344 13163"/>
                                    <a:gd name="T81" fmla="*/ T80 w 356"/>
                                    <a:gd name="T82" fmla="+- 0 17156 16972"/>
                                    <a:gd name="T83" fmla="*/ 17156 h 277"/>
                                    <a:gd name="T84" fmla="+- 0 13347 13163"/>
                                    <a:gd name="T85" fmla="*/ T84 w 356"/>
                                    <a:gd name="T86" fmla="+- 0 17181 16972"/>
                                    <a:gd name="T87" fmla="*/ 17181 h 277"/>
                                    <a:gd name="T88" fmla="+- 0 13362 13163"/>
                                    <a:gd name="T89" fmla="*/ T88 w 356"/>
                                    <a:gd name="T90" fmla="+- 0 17220 16972"/>
                                    <a:gd name="T91" fmla="*/ 17220 h 277"/>
                                    <a:gd name="T92" fmla="+- 0 13385 13163"/>
                                    <a:gd name="T93" fmla="*/ T92 w 356"/>
                                    <a:gd name="T94" fmla="+- 0 17234 16972"/>
                                    <a:gd name="T95" fmla="*/ 17234 h 277"/>
                                    <a:gd name="T96" fmla="+- 0 13406 13163"/>
                                    <a:gd name="T97" fmla="*/ T96 w 356"/>
                                    <a:gd name="T98" fmla="+- 0 17228 16972"/>
                                    <a:gd name="T99" fmla="*/ 17228 h 277"/>
                                    <a:gd name="T100" fmla="+- 0 13419 13163"/>
                                    <a:gd name="T101" fmla="*/ T100 w 356"/>
                                    <a:gd name="T102" fmla="+- 0 17211 16972"/>
                                    <a:gd name="T103" fmla="*/ 17211 h 277"/>
                                    <a:gd name="T104" fmla="+- 0 13443 13163"/>
                                    <a:gd name="T105" fmla="*/ T104 w 356"/>
                                    <a:gd name="T106" fmla="+- 0 16975 16972"/>
                                    <a:gd name="T107" fmla="*/ 16975 h 277"/>
                                    <a:gd name="T108" fmla="+- 0 13465 13163"/>
                                    <a:gd name="T109" fmla="*/ T108 w 356"/>
                                    <a:gd name="T110" fmla="+- 0 16977 16972"/>
                                    <a:gd name="T111" fmla="*/ 16977 h 277"/>
                                    <a:gd name="T112" fmla="+- 0 13493 13163"/>
                                    <a:gd name="T113" fmla="*/ T112 w 356"/>
                                    <a:gd name="T114" fmla="+- 0 16976 16972"/>
                                    <a:gd name="T115" fmla="*/ 16976 h 277"/>
                                    <a:gd name="T116" fmla="+- 0 13518 13163"/>
                                    <a:gd name="T117" fmla="*/ T116 w 356"/>
                                    <a:gd name="T118" fmla="+- 0 16977 16972"/>
                                    <a:gd name="T119" fmla="*/ 16977 h 277"/>
                                    <a:gd name="T120" fmla="+- 0 13515 13163"/>
                                    <a:gd name="T121" fmla="*/ T120 w 356"/>
                                    <a:gd name="T122" fmla="+- 0 16972 16972"/>
                                    <a:gd name="T123" fmla="*/ 16972 h 2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356" h="277" extrusionOk="0">
                                      <a:moveTo>
                                        <a:pt x="85" y="81"/>
                                      </a:moveTo>
                                      <a:cubicBezTo>
                                        <a:pt x="86" y="73"/>
                                        <a:pt x="82" y="70"/>
                                        <a:pt x="73" y="66"/>
                                      </a:cubicBezTo>
                                      <a:cubicBezTo>
                                        <a:pt x="64" y="62"/>
                                        <a:pt x="51" y="66"/>
                                        <a:pt x="43" y="70"/>
                                      </a:cubicBezTo>
                                      <a:cubicBezTo>
                                        <a:pt x="36" y="73"/>
                                        <a:pt x="29" y="77"/>
                                        <a:pt x="23" y="82"/>
                                      </a:cubicBezTo>
                                      <a:cubicBezTo>
                                        <a:pt x="16" y="88"/>
                                        <a:pt x="8" y="97"/>
                                        <a:pt x="5" y="106"/>
                                      </a:cubicBezTo>
                                      <a:cubicBezTo>
                                        <a:pt x="2" y="114"/>
                                        <a:pt x="1" y="124"/>
                                        <a:pt x="1" y="133"/>
                                      </a:cubicBezTo>
                                      <a:cubicBezTo>
                                        <a:pt x="1" y="139"/>
                                        <a:pt x="0" y="146"/>
                                        <a:pt x="0" y="152"/>
                                      </a:cubicBezTo>
                                      <a:cubicBezTo>
                                        <a:pt x="0" y="164"/>
                                        <a:pt x="0" y="176"/>
                                        <a:pt x="1" y="188"/>
                                      </a:cubicBezTo>
                                      <a:cubicBezTo>
                                        <a:pt x="1" y="195"/>
                                        <a:pt x="1" y="201"/>
                                        <a:pt x="2" y="208"/>
                                      </a:cubicBezTo>
                                      <a:cubicBezTo>
                                        <a:pt x="3" y="216"/>
                                        <a:pt x="3" y="226"/>
                                        <a:pt x="6" y="234"/>
                                      </a:cubicBezTo>
                                      <a:cubicBezTo>
                                        <a:pt x="9" y="243"/>
                                        <a:pt x="15" y="256"/>
                                        <a:pt x="23" y="262"/>
                                      </a:cubicBezTo>
                                      <a:cubicBezTo>
                                        <a:pt x="30" y="267"/>
                                        <a:pt x="39" y="270"/>
                                        <a:pt x="47" y="273"/>
                                      </a:cubicBezTo>
                                      <a:cubicBezTo>
                                        <a:pt x="56" y="276"/>
                                        <a:pt x="65" y="277"/>
                                        <a:pt x="74" y="274"/>
                                      </a:cubicBezTo>
                                      <a:cubicBezTo>
                                        <a:pt x="86" y="271"/>
                                        <a:pt x="94" y="264"/>
                                        <a:pt x="102" y="255"/>
                                      </a:cubicBezTo>
                                      <a:cubicBezTo>
                                        <a:pt x="106" y="250"/>
                                        <a:pt x="108" y="248"/>
                                        <a:pt x="111" y="244"/>
                                      </a:cubicBezTo>
                                    </a:path>
                                    <a:path w="356" h="277" extrusionOk="0">
                                      <a:moveTo>
                                        <a:pt x="182" y="84"/>
                                      </a:moveTo>
                                      <a:cubicBezTo>
                                        <a:pt x="176" y="91"/>
                                        <a:pt x="175" y="97"/>
                                        <a:pt x="174" y="107"/>
                                      </a:cubicBezTo>
                                      <a:cubicBezTo>
                                        <a:pt x="174" y="115"/>
                                        <a:pt x="175" y="122"/>
                                        <a:pt x="175" y="130"/>
                                      </a:cubicBezTo>
                                      <a:cubicBezTo>
                                        <a:pt x="175" y="136"/>
                                        <a:pt x="176" y="143"/>
                                        <a:pt x="177" y="149"/>
                                      </a:cubicBezTo>
                                      <a:cubicBezTo>
                                        <a:pt x="178" y="155"/>
                                        <a:pt x="178" y="160"/>
                                        <a:pt x="179" y="166"/>
                                      </a:cubicBezTo>
                                      <a:cubicBezTo>
                                        <a:pt x="180" y="172"/>
                                        <a:pt x="180" y="178"/>
                                        <a:pt x="181" y="184"/>
                                      </a:cubicBezTo>
                                      <a:cubicBezTo>
                                        <a:pt x="182" y="192"/>
                                        <a:pt x="183" y="201"/>
                                        <a:pt x="184" y="209"/>
                                      </a:cubicBezTo>
                                      <a:cubicBezTo>
                                        <a:pt x="186" y="224"/>
                                        <a:pt x="188" y="237"/>
                                        <a:pt x="199" y="248"/>
                                      </a:cubicBezTo>
                                      <a:cubicBezTo>
                                        <a:pt x="205" y="255"/>
                                        <a:pt x="214" y="258"/>
                                        <a:pt x="222" y="262"/>
                                      </a:cubicBezTo>
                                      <a:cubicBezTo>
                                        <a:pt x="231" y="267"/>
                                        <a:pt x="236" y="262"/>
                                        <a:pt x="243" y="256"/>
                                      </a:cubicBezTo>
                                      <a:cubicBezTo>
                                        <a:pt x="249" y="251"/>
                                        <a:pt x="252" y="246"/>
                                        <a:pt x="256" y="239"/>
                                      </a:cubicBezTo>
                                    </a:path>
                                    <a:path w="356" h="277" extrusionOk="0">
                                      <a:moveTo>
                                        <a:pt x="280" y="3"/>
                                      </a:moveTo>
                                      <a:cubicBezTo>
                                        <a:pt x="288" y="6"/>
                                        <a:pt x="293" y="6"/>
                                        <a:pt x="302" y="5"/>
                                      </a:cubicBezTo>
                                      <a:cubicBezTo>
                                        <a:pt x="311" y="4"/>
                                        <a:pt x="321" y="4"/>
                                        <a:pt x="330" y="4"/>
                                      </a:cubicBezTo>
                                      <a:cubicBezTo>
                                        <a:pt x="331" y="4"/>
                                        <a:pt x="355" y="6"/>
                                        <a:pt x="355" y="5"/>
                                      </a:cubicBezTo>
                                      <a:cubicBezTo>
                                        <a:pt x="354" y="3"/>
                                        <a:pt x="353" y="2"/>
                                        <a:pt x="35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66" o:spid="_x0000_s1026" style="position:absolute;margin-left:30.2pt;margin-top:13.8pt;width:67.6pt;height:65.4pt;z-index:251719680" coordorigin="6888,9053" coordsize="1352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">
                      <v:oval id="Oval 367" o:spid="_x0000_s1027" style="position:absolute;left:6945;top:9110;width:1254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mc2MMA&#10;AADcAAAADwAAAGRycy9kb3ducmV2LnhtbESPQWvCQBSE74X+h+UVeqsbDRFJXUUqBT30YGzvj+wz&#10;CWbfhuwzxn/vCgWPw8x8wyzXo2vVQH1oPBuYThJQxKW3DVcGfo/fHwtQQZAttp7JwI0CrFevL0vM&#10;rb/ygYZCKhUhHHI0UIt0udahrMlhmPiOOHon3zuUKPtK2x6vEe5aPUuSuXbYcFyosaOvmspzcXEG&#10;ttWmmA86lSw9bXeSnf9+9unUmPe3cfMJSmiUZ/i/vbMGFkkGjzPxCO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mc2MMAAADcAAAADwAAAAAAAAAAAAAAAACYAgAAZHJzL2Rv&#10;d25yZXYueG1sUEsFBgAAAAAEAAQA9QAAAIgDAAAAAA==&#10;"/>
                      <v:shape id="Ink 368" o:spid="_x0000_s1028" style="position:absolute;left:6888;top:9680;width:129;height:136;visibility:visible;mso-wrap-style:square;v-text-anchor:top" coordsize="22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WNcUA&#10;AADcAAAADwAAAGRycy9kb3ducmV2LnhtbESPT2vCQBTE74V+h+UVeil10x40pK4iQv8IetAWen1k&#10;X7PB7NuQfU3it3cFweMwM79h5svRN6qnLtaBDbxMMlDEZbA1VwZ+vt+fc1BRkC02gcnAiSIsF/d3&#10;cyxsGHhP/UEqlSAcCzTgRNpC61g68hgnoSVO3l/oPEqSXaVth0OC+0a/ZtlUe6w5LThsae2oPB7+&#10;vYFdPjz99p92ffrYlq7ZyHCcycqYx4dx9QZKaJRb+Nr+sgbybAqXM+kI6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3tY1xQAAANwAAAAPAAAAAAAAAAAAAAAAAJgCAABkcnMv&#10;ZG93bnJldi54bWxQSwUGAAAAAAQABAD1AAAAigMAAAAA&#10;" path="m197,27c176,12,157,5,131,1,112,-2,95,,77,5,59,10,28,25,23,46,17,69,48,79,64,85v21,8,37,8,58,3c143,84,162,75,182,69v10,-3,55,-13,44,-28c213,33,210,30,201,27em182,148c164,131,148,129,122,128v-19,-1,-37,5,-56,9c48,141,27,147,12,159v-26,20,-4,43,14,58c41,230,65,237,84,239v20,2,44,-1,63,-8c169,223,186,212,191,189v4,-18,-6,-35,-11,-52e" filled="f" strokeweight="1pt">
                        <v:stroke endcap="round"/>
                        <v:path o:extrusionok="f" o:connecttype="custom" o:connectlocs="111,9596;74,9581;44,9583;13,9607;36,9629;69,9631;103,9620;128,9604;114,9596;103,9665;69,9653;37,9658;7,9671;15,9704;48,9716;83,9712;108,9688;102,9658" o:connectangles="0,0,0,0,0,0,0,0,0,0,0,0,0,0,0,0,0,0"/>
                        <o:lock v:ext="edit" rotation="t" aspectratio="t" verticies="t" text="t" shapetype="t"/>
                      </v:shape>
                      <v:shape id="Ink 369" o:spid="_x0000_s1029" style="position:absolute;left:7462;top:9053;width:163;height:95;visibility:visible;mso-wrap-style:square;v-text-anchor:top" coordsize="28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NNHMQA&#10;AADcAAAADwAAAGRycy9kb3ducmV2LnhtbESPT4vCMBTE7wt+h/AEb2vqHtbSNcr6D/S4VRBvj+Zt&#10;W7Z5KU200U9vFgSPw8z8hpktgmnElTpXW1YwGScgiAuray4VHA/b9xSE88gaG8uk4EYOFvPB2wwz&#10;bXv+oWvuSxEh7DJUUHnfZlK6oiKDbmxb4uj92s6gj7Irpe6wj3DTyI8k+ZQGa44LFba0qqj4yy9G&#10;QdBped/uL4fTOsflpg97uTm3So2G4fsLhKfgX+Fne6cVpMkU/s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TRzEAAAA3AAAAA8AAAAAAAAAAAAAAAAAmAIAAGRycy9k&#10;b3ducmV2LnhtbFBLBQYAAAAABAAEAPUAAACJAwAAAAA=&#10;" path="m47,16c27,21,11,27,4,48,-3,69,-1,97,3,118v4,20,11,49,37,49c64,167,93,141,103,121v10,-20,12,-45,7,-66c105,39,104,34,93,28,112,17,126,13,148,9,164,6,179,3,195,v-3,19,-13,34,-14,54c180,72,181,95,187,113v6,17,19,52,42,52c254,165,271,135,279,116v6,-15,9,-36,8,-52c286,44,282,26,261,20v-14,-4,-35,-1,-49,e" filled="f" strokeweight="1pt">
                        <v:stroke endcap="round"/>
                        <v:path o:extrusionok="f" o:connecttype="custom" o:connectlocs="27,9039;2,9057;2,9096;23,9124;58,9098;62,9061;53,9045;84,9035;110,9030;102,9060;106,9093;130,9123;158,9095;162,9066;148,9041;120,9041" o:connectangles="0,0,0,0,0,0,0,0,0,0,0,0,0,0,0,0"/>
                        <o:lock v:ext="edit" rotation="t" aspectratio="t" verticies="t" text="t" shapetype="t"/>
                      </v:shape>
                      <v:shape id="Ink 370" o:spid="_x0000_s1030" style="position:absolute;left:7458;top:10193;width:179;height:168;visibility:visible;mso-wrap-style:square;v-text-anchor:top" coordsize="31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qamMMA&#10;AADcAAAADwAAAGRycy9kb3ducmV2LnhtbERP3WrCMBS+H/gO4QjejJnqYCtdUymCKLuYTH2As+as&#10;jTYnpYlt9/bLxWCXH99/vplsKwbqvXGsYLVMQBBXThuuFVzOu6cUhA/IGlvHpOCHPGyK2UOOmXYj&#10;f9JwCrWIIewzVNCE0GVS+qohi37pOuLIfbveYoiwr6XucYzhtpXrJHmRFg3HhgY72jZU3U53q+Dx&#10;/XU9jl9deSzNdbDHdP9hts9KLeZT+QYi0BT+xX/ug1aQJnFtPBOP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qamMMAAADcAAAADwAAAAAAAAAAAAAAAACYAgAAZHJzL2Rv&#10;d25yZXYueG1sUEsFBgAAAAAEAAQA9QAAAIgDAAAAAA==&#10;" path="m48,15c42,39,29,58,19,81,8,108,3,135,1,164v-2,23,,50,5,73c13,265,24,283,49,294,68,278,80,263,92,242v13,-22,19,-47,24,-72c121,144,123,115,121,89,120,73,115,42,100,32,86,28,82,27,72,29em224,26v10,9,-16,23,-27,48c186,99,185,127,185,153v,29,2,59,15,85c212,262,235,277,261,263v24,-13,37,-43,44,-68c315,157,318,114,310,75,305,52,293,27,277,10,273,7,269,3,265,e" filled="f" strokeweight="1pt">
                        <v:stroke endcap="round"/>
                        <v:path o:extrusionok="f" o:connecttype="custom" o:connectlocs="27,10086;11,10124;1,10171;3,10213;28,10245;52,10216;66,10175;69,10128;57,10096;41,10094;127,10093;112,10120;105,10165;114,10213;148,10227;173,10189;176,10120;157,10083;151,10078" o:connectangles="0,0,0,0,0,0,0,0,0,0,0,0,0,0,0,0,0,0,0"/>
                        <o:lock v:ext="edit" rotation="t" aspectratio="t" verticies="t" text="t" shapetype="t"/>
                      </v:shape>
                      <v:shape id="Ink 371" o:spid="_x0000_s1031" style="position:absolute;left:8085;top:9566;width:155;height:198;visibility:visible;mso-wrap-style:square;v-text-anchor:top" coordsize="27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eXsUA&#10;AADcAAAADwAAAGRycy9kb3ducmV2LnhtbESPQWsCMRSE74L/ITzBi2i2PRTdGkWkhaIgaAV7fGxe&#10;N1s3L9skrtt/bwShx2FmvmHmy87WoiUfKscKniYZCOLC6YpLBcfP9/EURIjIGmvHpOCPAiwX/d4c&#10;c+2uvKf2EEuRIBxyVGBibHIpQ2HIYpi4hjh5385bjEn6UmqP1wS3tXzOshdpseK0YLChtaHifLhY&#10;BZvtm5GRRzv/ez62P/br5Mv9SanhoFu9gojUxf/wo/2hFUyzG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V5exQAAANwAAAAPAAAAAAAAAAAAAAAAAJgCAABkcnMv&#10;ZG93bnJldi54bWxQSwUGAAAAAAQABAD1AAAAigMAAAAA&#10;" path="m183,14c187,-8,171,-1,147,,120,1,95,5,68,11,48,15,32,21,23,42,13,65,28,77,47,87v21,11,43,20,66,22c134,111,156,111,177,109v28,-2,48,-7,73,-21c261,82,265,80,272,76,263,56,249,41,236,23,229,11,226,7,220,em249,181v-13,18,-29,27,-49,39c179,232,158,245,136,256v-24,12,-48,24,-73,36c53,297,11,325,3,321,2,317,1,313,,309em26,194v23,3,34,6,53,20c99,229,118,246,138,262v25,19,51,37,76,56c231,331,248,341,268,348e" filled="f" strokeweight="1pt">
                        <v:stroke endcap="round"/>
                        <v:path o:extrusionok="f" o:connecttype="custom" o:connectlocs="104,9589;83,9581;39,9587;13,9605;27,9631;64,9643;100,9643;142,9631;154,9624;134,9594;125,9581;141,9684;114,9706;77,9726;36,9747;2,9763;0,9756;15,9691;45,9703;78,9730;122,9762;152,9779" o:connectangles="0,0,0,0,0,0,0,0,0,0,0,0,0,0,0,0,0,0,0,0,0,0"/>
                        <o:lock v:ext="edit" rotation="t" aspectratio="t" verticies="t" text="t" shapetype="t"/>
                      </v:shape>
                      <v:shape id="Ink 372" o:spid="_x0000_s1032" style="position:absolute;left:7462;top:9622;width:202;height:157;visibility:visible;mso-wrap-style:square;v-text-anchor:top" coordsize="35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4qMMA&#10;AADcAAAADwAAAGRycy9kb3ducmV2LnhtbERPTYvCMBC9C/sfwix407QKi3SNIisrCl6qdfE4NGNb&#10;bSaliVr315uD4PHxvqfzztTiRq2rLCuIhxEI4tzqigsF2f53MAHhPLLG2jIpeJCD+eyjN8VE2zun&#10;dNv5QoQQdgkqKL1vEildXpJBN7QNceBOtjXoA2wLqVu8h3BTy1EUfUmDFYeGEhv6KSm/7K5GwTm+&#10;/i//1kW2ORy2x/SUrZbjdKRU/7NbfIPw1Pm3+OVeawWTOMwPZ8IR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4qMMAAADcAAAADwAAAAAAAAAAAAAAAACYAgAAZHJzL2Rv&#10;d25yZXYueG1sUEsFBgAAAAAEAAQA9QAAAIgDAAAAAA==&#10;" path="m85,81c86,73,82,70,73,66v-9,-4,-22,,-30,4c36,73,29,77,23,82,16,88,8,97,5,106v-3,8,-4,18,-4,27c1,139,,146,,152v,12,,24,1,36c1,195,1,201,2,208v1,8,1,18,4,26c9,243,15,256,23,262v7,5,16,8,24,11c56,276,65,277,74,274v12,-3,20,-10,28,-19c106,250,108,248,111,244em182,84v-6,7,-7,13,-8,23c174,115,175,122,175,130v,6,1,13,2,19c178,155,178,160,179,166v1,6,1,12,2,18c182,192,183,201,184,209v2,15,4,28,15,39c205,255,214,258,222,262v9,5,14,,21,-6c249,251,252,246,256,239em280,3v8,3,13,3,22,2c311,4,321,4,330,4v1,,25,2,25,1c354,3,353,2,352,e" filled="f" strokeweight="1pt">
                        <v:stroke endcap="round"/>
                        <v:path o:extrusionok="f" o:connecttype="custom" o:connectlocs="48,9665;41,9657;24,9659;13,9666;3,9680;1,9695;0,9706;1,9726;1,9737;3,9752;13,9768;27,9774;42,9775;58,9764;63,9758;103,9667;99,9680;99,9693;100,9704;102,9714;103,9724;104,9738;113,9760;126,9768;138,9765;145,9755;159,9621;171,9622;187,9622;201,9622;200,9620" o:connectangles="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0704" behindDoc="0" locked="0" layoutInCell="1" allowOverlap="1" wp14:anchorId="13EE7FC7" wp14:editId="3FA8AB9E">
                      <wp:simplePos x="0" y="0"/>
                      <wp:positionH relativeFrom="column">
                        <wp:posOffset>-961390</wp:posOffset>
                      </wp:positionH>
                      <wp:positionV relativeFrom="paragraph">
                        <wp:posOffset>257810</wp:posOffset>
                      </wp:positionV>
                      <wp:extent cx="760095" cy="723900"/>
                      <wp:effectExtent l="0" t="0" r="20955" b="19050"/>
                      <wp:wrapNone/>
                      <wp:docPr id="815" name="Group 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0095" cy="723900"/>
                                <a:chOff x="3867" y="7021"/>
                                <a:chExt cx="1197" cy="1140"/>
                              </a:xfrm>
                            </wpg:grpSpPr>
                            <wpg:grpSp>
                              <wpg:cNvPr id="816" name="Group 3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867" y="7021"/>
                                  <a:ext cx="1197" cy="1140"/>
                                  <a:chOff x="3981" y="5006"/>
                                  <a:chExt cx="1197" cy="1140"/>
                                </a:xfrm>
                              </wpg:grpSpPr>
                              <wpg:grpSp>
                                <wpg:cNvPr id="817" name="Group 38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81" y="5006"/>
                                    <a:ext cx="1197" cy="1140"/>
                                    <a:chOff x="5422" y="6156"/>
                                    <a:chExt cx="893" cy="855"/>
                                  </a:xfrm>
                                </wpg:grpSpPr>
                                <wps:wsp>
                                  <wps:cNvPr id="818" name="Oval 3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22" y="6156"/>
                                      <a:ext cx="893" cy="8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19" name="Oval 3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35" y="6327"/>
                                      <a:ext cx="467" cy="4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20" name="Ink 388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538" y="5180"/>
                                    <a:ext cx="124" cy="107"/>
                                  </a:xfrm>
                                  <a:custGeom>
                                    <a:avLst/>
                                    <a:gdLst>
                                      <a:gd name="T0" fmla="+- 0 8111 8005"/>
                                      <a:gd name="T1" fmla="*/ T0 w 218"/>
                                      <a:gd name="T2" fmla="+- 0 9137 9137"/>
                                      <a:gd name="T3" fmla="*/ 9137 h 188"/>
                                      <a:gd name="T4" fmla="+- 0 8115 8005"/>
                                      <a:gd name="T5" fmla="*/ T4 w 218"/>
                                      <a:gd name="T6" fmla="+- 0 9141 9137"/>
                                      <a:gd name="T7" fmla="*/ 9141 h 188"/>
                                      <a:gd name="T8" fmla="+- 0 8094 8005"/>
                                      <a:gd name="T9" fmla="*/ T8 w 218"/>
                                      <a:gd name="T10" fmla="+- 0 9166 9137"/>
                                      <a:gd name="T11" fmla="*/ 9166 h 188"/>
                                      <a:gd name="T12" fmla="+- 0 8076 8005"/>
                                      <a:gd name="T13" fmla="*/ T12 w 218"/>
                                      <a:gd name="T14" fmla="+- 0 9191 9137"/>
                                      <a:gd name="T15" fmla="*/ 9191 h 188"/>
                                      <a:gd name="T16" fmla="+- 0 8051 8005"/>
                                      <a:gd name="T17" fmla="*/ T16 w 218"/>
                                      <a:gd name="T18" fmla="+- 0 9226 9137"/>
                                      <a:gd name="T19" fmla="*/ 9226 h 188"/>
                                      <a:gd name="T20" fmla="+- 0 8037 8005"/>
                                      <a:gd name="T21" fmla="*/ T20 w 218"/>
                                      <a:gd name="T22" fmla="+- 0 9254 9137"/>
                                      <a:gd name="T23" fmla="*/ 9254 h 188"/>
                                      <a:gd name="T24" fmla="+- 0 8027 8005"/>
                                      <a:gd name="T25" fmla="*/ T24 w 218"/>
                                      <a:gd name="T26" fmla="+- 0 9280 9137"/>
                                      <a:gd name="T27" fmla="*/ 9280 h 188"/>
                                      <a:gd name="T28" fmla="+- 0 8009 8005"/>
                                      <a:gd name="T29" fmla="*/ T28 w 218"/>
                                      <a:gd name="T30" fmla="+- 0 9308 9137"/>
                                      <a:gd name="T31" fmla="*/ 9308 h 188"/>
                                      <a:gd name="T32" fmla="+- 0 8005 8005"/>
                                      <a:gd name="T33" fmla="*/ T32 w 218"/>
                                      <a:gd name="T34" fmla="+- 0 9312 9137"/>
                                      <a:gd name="T35" fmla="*/ 9312 h 188"/>
                                      <a:gd name="T36" fmla="+- 0 8008 8005"/>
                                      <a:gd name="T37" fmla="*/ T36 w 218"/>
                                      <a:gd name="T38" fmla="+- 0 9151 9137"/>
                                      <a:gd name="T39" fmla="*/ 9151 h 188"/>
                                      <a:gd name="T40" fmla="+- 0 8024 8005"/>
                                      <a:gd name="T41" fmla="*/ T40 w 218"/>
                                      <a:gd name="T42" fmla="+- 0 9175 9137"/>
                                      <a:gd name="T43" fmla="*/ 9175 h 188"/>
                                      <a:gd name="T44" fmla="+- 0 8039 8005"/>
                                      <a:gd name="T45" fmla="*/ T44 w 218"/>
                                      <a:gd name="T46" fmla="+- 0 9199 9137"/>
                                      <a:gd name="T47" fmla="*/ 9199 h 188"/>
                                      <a:gd name="T48" fmla="+- 0 8054 8005"/>
                                      <a:gd name="T49" fmla="*/ T48 w 218"/>
                                      <a:gd name="T50" fmla="+- 0 9220 9137"/>
                                      <a:gd name="T51" fmla="*/ 9220 h 188"/>
                                      <a:gd name="T52" fmla="+- 0 8072 8005"/>
                                      <a:gd name="T53" fmla="*/ T52 w 218"/>
                                      <a:gd name="T54" fmla="+- 0 9241 9137"/>
                                      <a:gd name="T55" fmla="*/ 9241 h 188"/>
                                      <a:gd name="T56" fmla="+- 0 8087 8005"/>
                                      <a:gd name="T57" fmla="*/ T56 w 218"/>
                                      <a:gd name="T58" fmla="+- 0 9262 9137"/>
                                      <a:gd name="T59" fmla="*/ 9262 h 188"/>
                                      <a:gd name="T60" fmla="+- 0 8106 8005"/>
                                      <a:gd name="T61" fmla="*/ T60 w 218"/>
                                      <a:gd name="T62" fmla="+- 0 9287 9137"/>
                                      <a:gd name="T63" fmla="*/ 9287 h 188"/>
                                      <a:gd name="T64" fmla="+- 0 8119 8005"/>
                                      <a:gd name="T65" fmla="*/ T64 w 218"/>
                                      <a:gd name="T66" fmla="+- 0 9306 9137"/>
                                      <a:gd name="T67" fmla="*/ 9306 h 188"/>
                                      <a:gd name="T68" fmla="+- 0 8218 8005"/>
                                      <a:gd name="T69" fmla="*/ T68 w 218"/>
                                      <a:gd name="T70" fmla="+- 0 9172 9137"/>
                                      <a:gd name="T71" fmla="*/ 9172 h 188"/>
                                      <a:gd name="T72" fmla="+- 0 8202 8005"/>
                                      <a:gd name="T73" fmla="*/ T72 w 218"/>
                                      <a:gd name="T74" fmla="+- 0 9196 9137"/>
                                      <a:gd name="T75" fmla="*/ 9196 h 188"/>
                                      <a:gd name="T76" fmla="+- 0 8183 8005"/>
                                      <a:gd name="T77" fmla="*/ T76 w 218"/>
                                      <a:gd name="T78" fmla="+- 0 9231 9137"/>
                                      <a:gd name="T79" fmla="*/ 9231 h 188"/>
                                      <a:gd name="T80" fmla="+- 0 8170 8005"/>
                                      <a:gd name="T81" fmla="*/ T80 w 218"/>
                                      <a:gd name="T82" fmla="+- 0 9261 9137"/>
                                      <a:gd name="T83" fmla="*/ 9261 h 188"/>
                                      <a:gd name="T84" fmla="+- 0 8158 8005"/>
                                      <a:gd name="T85" fmla="*/ T84 w 218"/>
                                      <a:gd name="T86" fmla="+- 0 9285 9137"/>
                                      <a:gd name="T87" fmla="*/ 9285 h 188"/>
                                      <a:gd name="T88" fmla="+- 0 8143 8005"/>
                                      <a:gd name="T89" fmla="*/ T88 w 218"/>
                                      <a:gd name="T90" fmla="+- 0 9308 9137"/>
                                      <a:gd name="T91" fmla="*/ 9308 h 188"/>
                                      <a:gd name="T92" fmla="+- 0 8138 8005"/>
                                      <a:gd name="T93" fmla="*/ T92 w 218"/>
                                      <a:gd name="T94" fmla="+- 0 9313 9137"/>
                                      <a:gd name="T95" fmla="*/ 9313 h 188"/>
                                      <a:gd name="T96" fmla="+- 0 8147 8005"/>
                                      <a:gd name="T97" fmla="*/ T96 w 218"/>
                                      <a:gd name="T98" fmla="+- 0 9153 9137"/>
                                      <a:gd name="T99" fmla="*/ 9153 h 188"/>
                                      <a:gd name="T100" fmla="+- 0 8159 8005"/>
                                      <a:gd name="T101" fmla="*/ T100 w 218"/>
                                      <a:gd name="T102" fmla="+- 0 9177 9137"/>
                                      <a:gd name="T103" fmla="*/ 9177 h 188"/>
                                      <a:gd name="T104" fmla="+- 0 8169 8005"/>
                                      <a:gd name="T105" fmla="*/ T104 w 218"/>
                                      <a:gd name="T106" fmla="+- 0 9200 9137"/>
                                      <a:gd name="T107" fmla="*/ 9200 h 188"/>
                                      <a:gd name="T108" fmla="+- 0 8179 8005"/>
                                      <a:gd name="T109" fmla="*/ T108 w 218"/>
                                      <a:gd name="T110" fmla="+- 0 9230 9137"/>
                                      <a:gd name="T111" fmla="*/ 9230 h 188"/>
                                      <a:gd name="T112" fmla="+- 0 8193 8005"/>
                                      <a:gd name="T113" fmla="*/ T112 w 218"/>
                                      <a:gd name="T114" fmla="+- 0 9263 9137"/>
                                      <a:gd name="T115" fmla="*/ 9263 h 188"/>
                                      <a:gd name="T116" fmla="+- 0 8208 8005"/>
                                      <a:gd name="T117" fmla="*/ T116 w 218"/>
                                      <a:gd name="T118" fmla="+- 0 9292 9137"/>
                                      <a:gd name="T119" fmla="*/ 9292 h 188"/>
                                      <a:gd name="T120" fmla="+- 0 8218 8005"/>
                                      <a:gd name="T121" fmla="*/ T120 w 218"/>
                                      <a:gd name="T122" fmla="+- 0 9315 9137"/>
                                      <a:gd name="T123" fmla="*/ 9315 h 188"/>
                                      <a:gd name="T124" fmla="+- 0 8219 8005"/>
                                      <a:gd name="T125" fmla="*/ T124 w 218"/>
                                      <a:gd name="T126" fmla="+- 0 9320 9137"/>
                                      <a:gd name="T127" fmla="*/ 9320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18" h="188" extrusionOk="0">
                                        <a:moveTo>
                                          <a:pt x="106" y="0"/>
                                        </a:moveTo>
                                        <a:cubicBezTo>
                                          <a:pt x="107" y="1"/>
                                          <a:pt x="109" y="3"/>
                                          <a:pt x="110" y="4"/>
                                        </a:cubicBezTo>
                                        <a:cubicBezTo>
                                          <a:pt x="103" y="12"/>
                                          <a:pt x="96" y="20"/>
                                          <a:pt x="89" y="29"/>
                                        </a:cubicBezTo>
                                        <a:cubicBezTo>
                                          <a:pt x="83" y="37"/>
                                          <a:pt x="77" y="46"/>
                                          <a:pt x="71" y="54"/>
                                        </a:cubicBezTo>
                                        <a:cubicBezTo>
                                          <a:pt x="63" y="66"/>
                                          <a:pt x="53" y="76"/>
                                          <a:pt x="46" y="89"/>
                                        </a:cubicBezTo>
                                        <a:cubicBezTo>
                                          <a:pt x="41" y="98"/>
                                          <a:pt x="35" y="107"/>
                                          <a:pt x="32" y="117"/>
                                        </a:cubicBezTo>
                                        <a:cubicBezTo>
                                          <a:pt x="29" y="126"/>
                                          <a:pt x="26" y="134"/>
                                          <a:pt x="22" y="143"/>
                                        </a:cubicBezTo>
                                        <a:cubicBezTo>
                                          <a:pt x="18" y="153"/>
                                          <a:pt x="11" y="163"/>
                                          <a:pt x="4" y="171"/>
                                        </a:cubicBezTo>
                                        <a:cubicBezTo>
                                          <a:pt x="3" y="172"/>
                                          <a:pt x="1" y="174"/>
                                          <a:pt x="0" y="175"/>
                                        </a:cubicBezTo>
                                      </a:path>
                                      <a:path w="218" h="188" extrusionOk="0">
                                        <a:moveTo>
                                          <a:pt x="3" y="14"/>
                                        </a:moveTo>
                                        <a:cubicBezTo>
                                          <a:pt x="10" y="21"/>
                                          <a:pt x="14" y="30"/>
                                          <a:pt x="19" y="38"/>
                                        </a:cubicBezTo>
                                        <a:cubicBezTo>
                                          <a:pt x="24" y="46"/>
                                          <a:pt x="29" y="54"/>
                                          <a:pt x="34" y="62"/>
                                        </a:cubicBezTo>
                                        <a:cubicBezTo>
                                          <a:pt x="38" y="69"/>
                                          <a:pt x="44" y="76"/>
                                          <a:pt x="49" y="83"/>
                                        </a:cubicBezTo>
                                        <a:cubicBezTo>
                                          <a:pt x="55" y="90"/>
                                          <a:pt x="61" y="97"/>
                                          <a:pt x="67" y="104"/>
                                        </a:cubicBezTo>
                                        <a:cubicBezTo>
                                          <a:pt x="72" y="111"/>
                                          <a:pt x="77" y="118"/>
                                          <a:pt x="82" y="125"/>
                                        </a:cubicBezTo>
                                        <a:cubicBezTo>
                                          <a:pt x="87" y="134"/>
                                          <a:pt x="94" y="142"/>
                                          <a:pt x="101" y="150"/>
                                        </a:cubicBezTo>
                                        <a:cubicBezTo>
                                          <a:pt x="107" y="157"/>
                                          <a:pt x="111" y="160"/>
                                          <a:pt x="114" y="169"/>
                                        </a:cubicBezTo>
                                      </a:path>
                                      <a:path w="218" h="188" extrusionOk="0">
                                        <a:moveTo>
                                          <a:pt x="213" y="35"/>
                                        </a:moveTo>
                                        <a:cubicBezTo>
                                          <a:pt x="207" y="43"/>
                                          <a:pt x="203" y="51"/>
                                          <a:pt x="197" y="59"/>
                                        </a:cubicBezTo>
                                        <a:cubicBezTo>
                                          <a:pt x="189" y="70"/>
                                          <a:pt x="184" y="82"/>
                                          <a:pt x="178" y="94"/>
                                        </a:cubicBezTo>
                                        <a:cubicBezTo>
                                          <a:pt x="173" y="104"/>
                                          <a:pt x="169" y="114"/>
                                          <a:pt x="165" y="124"/>
                                        </a:cubicBezTo>
                                        <a:cubicBezTo>
                                          <a:pt x="162" y="132"/>
                                          <a:pt x="157" y="140"/>
                                          <a:pt x="153" y="148"/>
                                        </a:cubicBezTo>
                                        <a:cubicBezTo>
                                          <a:pt x="149" y="156"/>
                                          <a:pt x="144" y="164"/>
                                          <a:pt x="138" y="171"/>
                                        </a:cubicBezTo>
                                        <a:cubicBezTo>
                                          <a:pt x="136" y="173"/>
                                          <a:pt x="135" y="174"/>
                                          <a:pt x="133" y="176"/>
                                        </a:cubicBezTo>
                                      </a:path>
                                      <a:path w="218" h="188" extrusionOk="0">
                                        <a:moveTo>
                                          <a:pt x="142" y="16"/>
                                        </a:moveTo>
                                        <a:cubicBezTo>
                                          <a:pt x="147" y="24"/>
                                          <a:pt x="151" y="31"/>
                                          <a:pt x="154" y="40"/>
                                        </a:cubicBezTo>
                                        <a:cubicBezTo>
                                          <a:pt x="157" y="48"/>
                                          <a:pt x="161" y="55"/>
                                          <a:pt x="164" y="63"/>
                                        </a:cubicBezTo>
                                        <a:cubicBezTo>
                                          <a:pt x="168" y="73"/>
                                          <a:pt x="170" y="83"/>
                                          <a:pt x="174" y="93"/>
                                        </a:cubicBezTo>
                                        <a:cubicBezTo>
                                          <a:pt x="179" y="104"/>
                                          <a:pt x="183" y="115"/>
                                          <a:pt x="188" y="126"/>
                                        </a:cubicBezTo>
                                        <a:cubicBezTo>
                                          <a:pt x="192" y="136"/>
                                          <a:pt x="199" y="145"/>
                                          <a:pt x="203" y="155"/>
                                        </a:cubicBezTo>
                                        <a:cubicBezTo>
                                          <a:pt x="206" y="163"/>
                                          <a:pt x="209" y="170"/>
                                          <a:pt x="213" y="178"/>
                                        </a:cubicBezTo>
                                        <a:cubicBezTo>
                                          <a:pt x="214" y="181"/>
                                          <a:pt x="222" y="192"/>
                                          <a:pt x="214" y="1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1" name="Ink 389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221" y="5478"/>
                                    <a:ext cx="96" cy="133"/>
                                  </a:xfrm>
                                  <a:custGeom>
                                    <a:avLst/>
                                    <a:gdLst>
                                      <a:gd name="T0" fmla="+- 0 7599 7446"/>
                                      <a:gd name="T1" fmla="*/ T0 w 168"/>
                                      <a:gd name="T2" fmla="+- 0 9671 9663"/>
                                      <a:gd name="T3" fmla="*/ 9671 h 234"/>
                                      <a:gd name="T4" fmla="+- 0 7579 7446"/>
                                      <a:gd name="T5" fmla="*/ T4 w 168"/>
                                      <a:gd name="T6" fmla="+- 0 9690 9663"/>
                                      <a:gd name="T7" fmla="*/ 9690 h 234"/>
                                      <a:gd name="T8" fmla="+- 0 7543 7446"/>
                                      <a:gd name="T9" fmla="*/ T8 w 168"/>
                                      <a:gd name="T10" fmla="+- 0 9712 9663"/>
                                      <a:gd name="T11" fmla="*/ 9712 h 234"/>
                                      <a:gd name="T12" fmla="+- 0 7500 7446"/>
                                      <a:gd name="T13" fmla="*/ T12 w 168"/>
                                      <a:gd name="T14" fmla="+- 0 9734 9663"/>
                                      <a:gd name="T15" fmla="*/ 9734 h 234"/>
                                      <a:gd name="T16" fmla="+- 0 7468 7446"/>
                                      <a:gd name="T17" fmla="*/ T16 w 168"/>
                                      <a:gd name="T18" fmla="+- 0 9750 9663"/>
                                      <a:gd name="T19" fmla="*/ 9750 h 234"/>
                                      <a:gd name="T20" fmla="+- 0 7446 7446"/>
                                      <a:gd name="T21" fmla="*/ T20 w 168"/>
                                      <a:gd name="T22" fmla="+- 0 9761 9663"/>
                                      <a:gd name="T23" fmla="*/ 9761 h 234"/>
                                      <a:gd name="T24" fmla="+- 0 7455 7446"/>
                                      <a:gd name="T25" fmla="*/ T24 w 168"/>
                                      <a:gd name="T26" fmla="+- 0 9663 9663"/>
                                      <a:gd name="T27" fmla="*/ 9663 h 234"/>
                                      <a:gd name="T28" fmla="+- 0 7474 7446"/>
                                      <a:gd name="T29" fmla="*/ T28 w 168"/>
                                      <a:gd name="T30" fmla="+- 0 9682 9663"/>
                                      <a:gd name="T31" fmla="*/ 9682 h 234"/>
                                      <a:gd name="T32" fmla="+- 0 7495 7446"/>
                                      <a:gd name="T33" fmla="*/ T32 w 168"/>
                                      <a:gd name="T34" fmla="+- 0 9702 9663"/>
                                      <a:gd name="T35" fmla="*/ 9702 h 234"/>
                                      <a:gd name="T36" fmla="+- 0 7547 7446"/>
                                      <a:gd name="T37" fmla="*/ T36 w 168"/>
                                      <a:gd name="T38" fmla="+- 0 9732 9663"/>
                                      <a:gd name="T39" fmla="*/ 9732 h 234"/>
                                      <a:gd name="T40" fmla="+- 0 7589 7446"/>
                                      <a:gd name="T41" fmla="*/ T40 w 168"/>
                                      <a:gd name="T42" fmla="+- 0 9749 9663"/>
                                      <a:gd name="T43" fmla="*/ 9749 h 234"/>
                                      <a:gd name="T44" fmla="+- 0 7613 7446"/>
                                      <a:gd name="T45" fmla="*/ T44 w 168"/>
                                      <a:gd name="T46" fmla="+- 0 9761 9663"/>
                                      <a:gd name="T47" fmla="*/ 9761 h 234"/>
                                      <a:gd name="T48" fmla="+- 0 7611 7446"/>
                                      <a:gd name="T49" fmla="*/ T48 w 168"/>
                                      <a:gd name="T50" fmla="+- 0 9755 9663"/>
                                      <a:gd name="T51" fmla="*/ 9755 h 234"/>
                                      <a:gd name="T52" fmla="+- 0 7606 7446"/>
                                      <a:gd name="T53" fmla="*/ T52 w 168"/>
                                      <a:gd name="T54" fmla="+- 0 9812 9663"/>
                                      <a:gd name="T55" fmla="*/ 9812 h 234"/>
                                      <a:gd name="T56" fmla="+- 0 7576 7446"/>
                                      <a:gd name="T57" fmla="*/ T56 w 168"/>
                                      <a:gd name="T58" fmla="+- 0 9835 9663"/>
                                      <a:gd name="T59" fmla="*/ 9835 h 234"/>
                                      <a:gd name="T60" fmla="+- 0 7539 7446"/>
                                      <a:gd name="T61" fmla="*/ T60 w 168"/>
                                      <a:gd name="T62" fmla="+- 0 9851 9663"/>
                                      <a:gd name="T63" fmla="*/ 9851 h 234"/>
                                      <a:gd name="T64" fmla="+- 0 7499 7446"/>
                                      <a:gd name="T65" fmla="*/ T64 w 168"/>
                                      <a:gd name="T66" fmla="+- 0 9868 9663"/>
                                      <a:gd name="T67" fmla="*/ 9868 h 234"/>
                                      <a:gd name="T68" fmla="+- 0 7474 7446"/>
                                      <a:gd name="T69" fmla="*/ T68 w 168"/>
                                      <a:gd name="T70" fmla="+- 0 9881 9663"/>
                                      <a:gd name="T71" fmla="*/ 9881 h 234"/>
                                      <a:gd name="T72" fmla="+- 0 7448 7446"/>
                                      <a:gd name="T73" fmla="*/ T72 w 168"/>
                                      <a:gd name="T74" fmla="+- 0 9893 9663"/>
                                      <a:gd name="T75" fmla="*/ 9893 h 234"/>
                                      <a:gd name="T76" fmla="+- 0 7465 7446"/>
                                      <a:gd name="T77" fmla="*/ T76 w 168"/>
                                      <a:gd name="T78" fmla="+- 0 9815 9663"/>
                                      <a:gd name="T79" fmla="*/ 9815 h 234"/>
                                      <a:gd name="T80" fmla="+- 0 7485 7446"/>
                                      <a:gd name="T81" fmla="*/ T80 w 168"/>
                                      <a:gd name="T82" fmla="+- 0 9834 9663"/>
                                      <a:gd name="T83" fmla="*/ 9834 h 234"/>
                                      <a:gd name="T84" fmla="+- 0 7513 7446"/>
                                      <a:gd name="T85" fmla="*/ T84 w 168"/>
                                      <a:gd name="T86" fmla="+- 0 9850 9663"/>
                                      <a:gd name="T87" fmla="*/ 9850 h 234"/>
                                      <a:gd name="T88" fmla="+- 0 7543 7446"/>
                                      <a:gd name="T89" fmla="*/ T88 w 168"/>
                                      <a:gd name="T90" fmla="+- 0 9863 9663"/>
                                      <a:gd name="T91" fmla="*/ 9863 h 234"/>
                                      <a:gd name="T92" fmla="+- 0 7574 7446"/>
                                      <a:gd name="T93" fmla="*/ T92 w 168"/>
                                      <a:gd name="T94" fmla="+- 0 9873 9663"/>
                                      <a:gd name="T95" fmla="*/ 9873 h 234"/>
                                      <a:gd name="T96" fmla="+- 0 7598 7446"/>
                                      <a:gd name="T97" fmla="*/ T96 w 168"/>
                                      <a:gd name="T98" fmla="+- 0 9884 9663"/>
                                      <a:gd name="T99" fmla="*/ 9884 h 234"/>
                                      <a:gd name="T100" fmla="+- 0 7613 7446"/>
                                      <a:gd name="T101" fmla="*/ T100 w 168"/>
                                      <a:gd name="T102" fmla="+- 0 9886 9663"/>
                                      <a:gd name="T103" fmla="*/ 9886 h 2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168" h="234" extrusionOk="0">
                                        <a:moveTo>
                                          <a:pt x="153" y="8"/>
                                        </a:moveTo>
                                        <a:cubicBezTo>
                                          <a:pt x="147" y="16"/>
                                          <a:pt x="141" y="21"/>
                                          <a:pt x="133" y="27"/>
                                        </a:cubicBezTo>
                                        <a:cubicBezTo>
                                          <a:pt x="122" y="35"/>
                                          <a:pt x="109" y="42"/>
                                          <a:pt x="97" y="49"/>
                                        </a:cubicBezTo>
                                        <a:cubicBezTo>
                                          <a:pt x="83" y="57"/>
                                          <a:pt x="68" y="64"/>
                                          <a:pt x="54" y="71"/>
                                        </a:cubicBezTo>
                                        <a:cubicBezTo>
                                          <a:pt x="43" y="76"/>
                                          <a:pt x="33" y="81"/>
                                          <a:pt x="22" y="87"/>
                                        </a:cubicBezTo>
                                        <a:cubicBezTo>
                                          <a:pt x="15" y="91"/>
                                          <a:pt x="7" y="94"/>
                                          <a:pt x="0" y="98"/>
                                        </a:cubicBezTo>
                                      </a:path>
                                      <a:path w="168" h="234" extrusionOk="0">
                                        <a:moveTo>
                                          <a:pt x="9" y="0"/>
                                        </a:moveTo>
                                        <a:cubicBezTo>
                                          <a:pt x="16" y="6"/>
                                          <a:pt x="22" y="12"/>
                                          <a:pt x="28" y="19"/>
                                        </a:cubicBezTo>
                                        <a:cubicBezTo>
                                          <a:pt x="34" y="26"/>
                                          <a:pt x="42" y="33"/>
                                          <a:pt x="49" y="39"/>
                                        </a:cubicBezTo>
                                        <a:cubicBezTo>
                                          <a:pt x="64" y="51"/>
                                          <a:pt x="84" y="61"/>
                                          <a:pt x="101" y="69"/>
                                        </a:cubicBezTo>
                                        <a:cubicBezTo>
                                          <a:pt x="115" y="75"/>
                                          <a:pt x="129" y="80"/>
                                          <a:pt x="143" y="86"/>
                                        </a:cubicBezTo>
                                        <a:cubicBezTo>
                                          <a:pt x="151" y="90"/>
                                          <a:pt x="162" y="105"/>
                                          <a:pt x="167" y="98"/>
                                        </a:cubicBezTo>
                                        <a:cubicBezTo>
                                          <a:pt x="166" y="96"/>
                                          <a:pt x="166" y="94"/>
                                          <a:pt x="165" y="92"/>
                                        </a:cubicBezTo>
                                      </a:path>
                                      <a:path w="168" h="234" extrusionOk="0">
                                        <a:moveTo>
                                          <a:pt x="160" y="149"/>
                                        </a:moveTo>
                                        <a:cubicBezTo>
                                          <a:pt x="152" y="160"/>
                                          <a:pt x="142" y="167"/>
                                          <a:pt x="130" y="172"/>
                                        </a:cubicBezTo>
                                        <a:cubicBezTo>
                                          <a:pt x="118" y="178"/>
                                          <a:pt x="105" y="182"/>
                                          <a:pt x="93" y="188"/>
                                        </a:cubicBezTo>
                                        <a:cubicBezTo>
                                          <a:pt x="80" y="194"/>
                                          <a:pt x="66" y="198"/>
                                          <a:pt x="53" y="205"/>
                                        </a:cubicBezTo>
                                        <a:cubicBezTo>
                                          <a:pt x="45" y="209"/>
                                          <a:pt x="36" y="213"/>
                                          <a:pt x="28" y="218"/>
                                        </a:cubicBezTo>
                                        <a:cubicBezTo>
                                          <a:pt x="18" y="225"/>
                                          <a:pt x="13" y="233"/>
                                          <a:pt x="2" y="230"/>
                                        </a:cubicBezTo>
                                      </a:path>
                                      <a:path w="168" h="234" extrusionOk="0">
                                        <a:moveTo>
                                          <a:pt x="19" y="152"/>
                                        </a:moveTo>
                                        <a:cubicBezTo>
                                          <a:pt x="26" y="159"/>
                                          <a:pt x="32" y="165"/>
                                          <a:pt x="39" y="171"/>
                                        </a:cubicBezTo>
                                        <a:cubicBezTo>
                                          <a:pt x="48" y="178"/>
                                          <a:pt x="57" y="182"/>
                                          <a:pt x="67" y="187"/>
                                        </a:cubicBezTo>
                                        <a:cubicBezTo>
                                          <a:pt x="77" y="192"/>
                                          <a:pt x="86" y="196"/>
                                          <a:pt x="97" y="200"/>
                                        </a:cubicBezTo>
                                        <a:cubicBezTo>
                                          <a:pt x="107" y="204"/>
                                          <a:pt x="118" y="206"/>
                                          <a:pt x="128" y="210"/>
                                        </a:cubicBezTo>
                                        <a:cubicBezTo>
                                          <a:pt x="136" y="213"/>
                                          <a:pt x="144" y="217"/>
                                          <a:pt x="152" y="221"/>
                                        </a:cubicBezTo>
                                        <a:cubicBezTo>
                                          <a:pt x="161" y="226"/>
                                          <a:pt x="164" y="232"/>
                                          <a:pt x="167" y="2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2" name="Ink 390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548" y="5822"/>
                                    <a:ext cx="155" cy="75"/>
                                  </a:xfrm>
                                  <a:custGeom>
                                    <a:avLst/>
                                    <a:gdLst>
                                      <a:gd name="T0" fmla="+- 0 8103 8022"/>
                                      <a:gd name="T1" fmla="*/ T0 w 274"/>
                                      <a:gd name="T2" fmla="+- 0 10289 10270"/>
                                      <a:gd name="T3" fmla="*/ 10289 h 131"/>
                                      <a:gd name="T4" fmla="+- 0 8084 8022"/>
                                      <a:gd name="T5" fmla="*/ T4 w 274"/>
                                      <a:gd name="T6" fmla="+- 0 10310 10270"/>
                                      <a:gd name="T7" fmla="*/ 10310 h 131"/>
                                      <a:gd name="T8" fmla="+- 0 8066 8022"/>
                                      <a:gd name="T9" fmla="*/ T8 w 274"/>
                                      <a:gd name="T10" fmla="+- 0 10334 10270"/>
                                      <a:gd name="T11" fmla="*/ 10334 h 131"/>
                                      <a:gd name="T12" fmla="+- 0 8041 8022"/>
                                      <a:gd name="T13" fmla="*/ T12 w 274"/>
                                      <a:gd name="T14" fmla="+- 0 10372 10270"/>
                                      <a:gd name="T15" fmla="*/ 10372 h 131"/>
                                      <a:gd name="T16" fmla="+- 0 8029 8022"/>
                                      <a:gd name="T17" fmla="*/ T16 w 274"/>
                                      <a:gd name="T18" fmla="+- 0 10395 10270"/>
                                      <a:gd name="T19" fmla="*/ 10395 h 131"/>
                                      <a:gd name="T20" fmla="+- 0 8022 8022"/>
                                      <a:gd name="T21" fmla="*/ T20 w 274"/>
                                      <a:gd name="T22" fmla="+- 0 10398 10270"/>
                                      <a:gd name="T23" fmla="*/ 10398 h 131"/>
                                      <a:gd name="T24" fmla="+- 0 8041 8022"/>
                                      <a:gd name="T25" fmla="*/ T24 w 274"/>
                                      <a:gd name="T26" fmla="+- 0 10291 10270"/>
                                      <a:gd name="T27" fmla="*/ 10291 h 131"/>
                                      <a:gd name="T28" fmla="+- 0 8056 8022"/>
                                      <a:gd name="T29" fmla="*/ T28 w 274"/>
                                      <a:gd name="T30" fmla="+- 0 10313 10270"/>
                                      <a:gd name="T31" fmla="*/ 10313 h 131"/>
                                      <a:gd name="T32" fmla="+- 0 8075 8022"/>
                                      <a:gd name="T33" fmla="*/ T32 w 274"/>
                                      <a:gd name="T34" fmla="+- 0 10338 10270"/>
                                      <a:gd name="T35" fmla="*/ 10338 h 131"/>
                                      <a:gd name="T36" fmla="+- 0 8090 8022"/>
                                      <a:gd name="T37" fmla="*/ T36 w 274"/>
                                      <a:gd name="T38" fmla="+- 0 10363 10270"/>
                                      <a:gd name="T39" fmla="*/ 10363 h 131"/>
                                      <a:gd name="T40" fmla="+- 0 8110 8022"/>
                                      <a:gd name="T41" fmla="*/ T40 w 274"/>
                                      <a:gd name="T42" fmla="+- 0 10392 10270"/>
                                      <a:gd name="T43" fmla="*/ 10392 h 131"/>
                                      <a:gd name="T44" fmla="+- 0 8109 8022"/>
                                      <a:gd name="T45" fmla="*/ T44 w 274"/>
                                      <a:gd name="T46" fmla="+- 0 10389 10270"/>
                                      <a:gd name="T47" fmla="*/ 10389 h 131"/>
                                      <a:gd name="T48" fmla="+- 0 8251 8022"/>
                                      <a:gd name="T49" fmla="*/ T48 w 274"/>
                                      <a:gd name="T50" fmla="+- 0 10270 10270"/>
                                      <a:gd name="T51" fmla="*/ 10270 h 131"/>
                                      <a:gd name="T52" fmla="+- 0 8255 8022"/>
                                      <a:gd name="T53" fmla="*/ T52 w 274"/>
                                      <a:gd name="T54" fmla="+- 0 10274 10270"/>
                                      <a:gd name="T55" fmla="*/ 10274 h 131"/>
                                      <a:gd name="T56" fmla="+- 0 8236 8022"/>
                                      <a:gd name="T57" fmla="*/ T56 w 274"/>
                                      <a:gd name="T58" fmla="+- 0 10300 10270"/>
                                      <a:gd name="T59" fmla="*/ 10300 h 131"/>
                                      <a:gd name="T60" fmla="+- 0 8219 8022"/>
                                      <a:gd name="T61" fmla="*/ T60 w 274"/>
                                      <a:gd name="T62" fmla="+- 0 10323 10270"/>
                                      <a:gd name="T63" fmla="*/ 10323 h 131"/>
                                      <a:gd name="T64" fmla="+- 0 8208 8022"/>
                                      <a:gd name="T65" fmla="*/ T64 w 274"/>
                                      <a:gd name="T66" fmla="+- 0 10347 10270"/>
                                      <a:gd name="T67" fmla="*/ 10347 h 131"/>
                                      <a:gd name="T68" fmla="+- 0 8195 8022"/>
                                      <a:gd name="T69" fmla="*/ T68 w 274"/>
                                      <a:gd name="T70" fmla="+- 0 10371 10270"/>
                                      <a:gd name="T71" fmla="*/ 10371 h 131"/>
                                      <a:gd name="T72" fmla="+- 0 8184 8022"/>
                                      <a:gd name="T73" fmla="*/ T72 w 274"/>
                                      <a:gd name="T74" fmla="+- 0 10368 10270"/>
                                      <a:gd name="T75" fmla="*/ 10368 h 131"/>
                                      <a:gd name="T76" fmla="+- 0 8186 8022"/>
                                      <a:gd name="T77" fmla="*/ T76 w 274"/>
                                      <a:gd name="T78" fmla="+- 0 10289 10270"/>
                                      <a:gd name="T79" fmla="*/ 10289 h 131"/>
                                      <a:gd name="T80" fmla="+- 0 8182 8022"/>
                                      <a:gd name="T81" fmla="*/ T80 w 274"/>
                                      <a:gd name="T82" fmla="+- 0 10293 10270"/>
                                      <a:gd name="T83" fmla="*/ 10293 h 131"/>
                                      <a:gd name="T84" fmla="+- 0 8206 8022"/>
                                      <a:gd name="T85" fmla="*/ T84 w 274"/>
                                      <a:gd name="T86" fmla="+- 0 10309 10270"/>
                                      <a:gd name="T87" fmla="*/ 10309 h 131"/>
                                      <a:gd name="T88" fmla="+- 0 8231 8022"/>
                                      <a:gd name="T89" fmla="*/ T88 w 274"/>
                                      <a:gd name="T90" fmla="+- 0 10326 10270"/>
                                      <a:gd name="T91" fmla="*/ 10326 h 131"/>
                                      <a:gd name="T92" fmla="+- 0 8262 8022"/>
                                      <a:gd name="T93" fmla="*/ T92 w 274"/>
                                      <a:gd name="T94" fmla="+- 0 10351 10270"/>
                                      <a:gd name="T95" fmla="*/ 10351 h 131"/>
                                      <a:gd name="T96" fmla="+- 0 8286 8022"/>
                                      <a:gd name="T97" fmla="*/ T96 w 274"/>
                                      <a:gd name="T98" fmla="+- 0 10371 10270"/>
                                      <a:gd name="T99" fmla="*/ 10371 h 131"/>
                                      <a:gd name="T100" fmla="+- 0 8295 8022"/>
                                      <a:gd name="T101" fmla="*/ T100 w 274"/>
                                      <a:gd name="T102" fmla="+- 0 10374 10270"/>
                                      <a:gd name="T103" fmla="*/ 10374 h 13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274" h="131" extrusionOk="0">
                                        <a:moveTo>
                                          <a:pt x="81" y="19"/>
                                        </a:moveTo>
                                        <a:cubicBezTo>
                                          <a:pt x="77" y="30"/>
                                          <a:pt x="70" y="32"/>
                                          <a:pt x="62" y="40"/>
                                        </a:cubicBezTo>
                                        <a:cubicBezTo>
                                          <a:pt x="55" y="47"/>
                                          <a:pt x="50" y="56"/>
                                          <a:pt x="44" y="64"/>
                                        </a:cubicBezTo>
                                        <a:cubicBezTo>
                                          <a:pt x="35" y="76"/>
                                          <a:pt x="27" y="89"/>
                                          <a:pt x="19" y="102"/>
                                        </a:cubicBezTo>
                                        <a:cubicBezTo>
                                          <a:pt x="15" y="109"/>
                                          <a:pt x="11" y="117"/>
                                          <a:pt x="7" y="125"/>
                                        </a:cubicBezTo>
                                        <a:cubicBezTo>
                                          <a:pt x="5" y="130"/>
                                          <a:pt x="4" y="132"/>
                                          <a:pt x="0" y="128"/>
                                        </a:cubicBezTo>
                                      </a:path>
                                      <a:path w="274" h="131" extrusionOk="0">
                                        <a:moveTo>
                                          <a:pt x="19" y="21"/>
                                        </a:moveTo>
                                        <a:cubicBezTo>
                                          <a:pt x="21" y="32"/>
                                          <a:pt x="26" y="35"/>
                                          <a:pt x="34" y="43"/>
                                        </a:cubicBezTo>
                                        <a:cubicBezTo>
                                          <a:pt x="42" y="51"/>
                                          <a:pt x="47" y="58"/>
                                          <a:pt x="53" y="68"/>
                                        </a:cubicBezTo>
                                        <a:cubicBezTo>
                                          <a:pt x="58" y="76"/>
                                          <a:pt x="63" y="85"/>
                                          <a:pt x="68" y="93"/>
                                        </a:cubicBezTo>
                                        <a:cubicBezTo>
                                          <a:pt x="74" y="102"/>
                                          <a:pt x="80" y="115"/>
                                          <a:pt x="88" y="122"/>
                                        </a:cubicBezTo>
                                        <a:cubicBezTo>
                                          <a:pt x="94" y="125"/>
                                          <a:pt x="95" y="126"/>
                                          <a:pt x="87" y="119"/>
                                        </a:cubicBezTo>
                                      </a:path>
                                      <a:path w="274" h="131" extrusionOk="0">
                                        <a:moveTo>
                                          <a:pt x="229" y="0"/>
                                        </a:moveTo>
                                        <a:cubicBezTo>
                                          <a:pt x="230" y="1"/>
                                          <a:pt x="232" y="3"/>
                                          <a:pt x="233" y="4"/>
                                        </a:cubicBezTo>
                                        <a:cubicBezTo>
                                          <a:pt x="227" y="13"/>
                                          <a:pt x="221" y="22"/>
                                          <a:pt x="214" y="30"/>
                                        </a:cubicBezTo>
                                        <a:cubicBezTo>
                                          <a:pt x="207" y="38"/>
                                          <a:pt x="202" y="43"/>
                                          <a:pt x="197" y="53"/>
                                        </a:cubicBezTo>
                                        <a:cubicBezTo>
                                          <a:pt x="193" y="61"/>
                                          <a:pt x="189" y="68"/>
                                          <a:pt x="186" y="77"/>
                                        </a:cubicBezTo>
                                        <a:cubicBezTo>
                                          <a:pt x="183" y="87"/>
                                          <a:pt x="180" y="94"/>
                                          <a:pt x="173" y="101"/>
                                        </a:cubicBezTo>
                                        <a:cubicBezTo>
                                          <a:pt x="166" y="109"/>
                                          <a:pt x="166" y="105"/>
                                          <a:pt x="162" y="98"/>
                                        </a:cubicBezTo>
                                      </a:path>
                                      <a:path w="274" h="131" extrusionOk="0">
                                        <a:moveTo>
                                          <a:pt x="164" y="19"/>
                                        </a:moveTo>
                                        <a:cubicBezTo>
                                          <a:pt x="163" y="20"/>
                                          <a:pt x="161" y="22"/>
                                          <a:pt x="160" y="23"/>
                                        </a:cubicBezTo>
                                        <a:cubicBezTo>
                                          <a:pt x="168" y="29"/>
                                          <a:pt x="175" y="35"/>
                                          <a:pt x="184" y="39"/>
                                        </a:cubicBezTo>
                                        <a:cubicBezTo>
                                          <a:pt x="193" y="43"/>
                                          <a:pt x="201" y="50"/>
                                          <a:pt x="209" y="56"/>
                                        </a:cubicBezTo>
                                        <a:cubicBezTo>
                                          <a:pt x="220" y="64"/>
                                          <a:pt x="230" y="73"/>
                                          <a:pt x="240" y="81"/>
                                        </a:cubicBezTo>
                                        <a:cubicBezTo>
                                          <a:pt x="248" y="87"/>
                                          <a:pt x="256" y="94"/>
                                          <a:pt x="264" y="101"/>
                                        </a:cubicBezTo>
                                        <a:cubicBezTo>
                                          <a:pt x="271" y="108"/>
                                          <a:pt x="270" y="113"/>
                                          <a:pt x="273" y="10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3" name="Ink 391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843" y="5465"/>
                                    <a:ext cx="94" cy="133"/>
                                  </a:xfrm>
                                  <a:custGeom>
                                    <a:avLst/>
                                    <a:gdLst>
                                      <a:gd name="T0" fmla="+- 0 8681 8543"/>
                                      <a:gd name="T1" fmla="*/ T0 w 165"/>
                                      <a:gd name="T2" fmla="+- 0 9641 9640"/>
                                      <a:gd name="T3" fmla="*/ 9641 h 234"/>
                                      <a:gd name="T4" fmla="+- 0 8658 8543"/>
                                      <a:gd name="T5" fmla="*/ T4 w 165"/>
                                      <a:gd name="T6" fmla="+- 0 9654 9640"/>
                                      <a:gd name="T7" fmla="*/ 9654 h 234"/>
                                      <a:gd name="T8" fmla="+- 0 8630 8543"/>
                                      <a:gd name="T9" fmla="*/ T8 w 165"/>
                                      <a:gd name="T10" fmla="+- 0 9678 9640"/>
                                      <a:gd name="T11" fmla="*/ 9678 h 234"/>
                                      <a:gd name="T12" fmla="+- 0 8594 8543"/>
                                      <a:gd name="T13" fmla="*/ T12 w 165"/>
                                      <a:gd name="T14" fmla="+- 0 9708 9640"/>
                                      <a:gd name="T15" fmla="*/ 9708 h 234"/>
                                      <a:gd name="T16" fmla="+- 0 8564 8543"/>
                                      <a:gd name="T17" fmla="*/ T16 w 165"/>
                                      <a:gd name="T18" fmla="+- 0 9728 9640"/>
                                      <a:gd name="T19" fmla="*/ 9728 h 234"/>
                                      <a:gd name="T20" fmla="+- 0 8543 8543"/>
                                      <a:gd name="T21" fmla="*/ T20 w 165"/>
                                      <a:gd name="T22" fmla="+- 0 9739 9640"/>
                                      <a:gd name="T23" fmla="*/ 9739 h 234"/>
                                      <a:gd name="T24" fmla="+- 0 8543 8543"/>
                                      <a:gd name="T25" fmla="*/ T24 w 165"/>
                                      <a:gd name="T26" fmla="+- 0 9640 9640"/>
                                      <a:gd name="T27" fmla="*/ 9640 h 234"/>
                                      <a:gd name="T28" fmla="+- 0 8566 8543"/>
                                      <a:gd name="T29" fmla="*/ T28 w 165"/>
                                      <a:gd name="T30" fmla="+- 0 9650 9640"/>
                                      <a:gd name="T31" fmla="*/ 9650 h 234"/>
                                      <a:gd name="T32" fmla="+- 0 8588 8543"/>
                                      <a:gd name="T33" fmla="*/ T32 w 165"/>
                                      <a:gd name="T34" fmla="+- 0 9662 9640"/>
                                      <a:gd name="T35" fmla="*/ 9662 h 234"/>
                                      <a:gd name="T36" fmla="+- 0 8668 8543"/>
                                      <a:gd name="T37" fmla="*/ T36 w 165"/>
                                      <a:gd name="T38" fmla="+- 0 9718 9640"/>
                                      <a:gd name="T39" fmla="*/ 9718 h 234"/>
                                      <a:gd name="T40" fmla="+- 0 8690 8543"/>
                                      <a:gd name="T41" fmla="*/ T40 w 165"/>
                                      <a:gd name="T42" fmla="+- 0 9729 9640"/>
                                      <a:gd name="T43" fmla="*/ 9729 h 234"/>
                                      <a:gd name="T44" fmla="+- 0 8707 8543"/>
                                      <a:gd name="T45" fmla="*/ T44 w 165"/>
                                      <a:gd name="T46" fmla="+- 0 9715 9640"/>
                                      <a:gd name="T47" fmla="*/ 9715 h 234"/>
                                      <a:gd name="T48" fmla="+- 0 8683 8543"/>
                                      <a:gd name="T49" fmla="*/ T48 w 165"/>
                                      <a:gd name="T50" fmla="+- 0 9781 9640"/>
                                      <a:gd name="T51" fmla="*/ 9781 h 234"/>
                                      <a:gd name="T52" fmla="+- 0 8664 8543"/>
                                      <a:gd name="T53" fmla="*/ T52 w 165"/>
                                      <a:gd name="T54" fmla="+- 0 9794 9640"/>
                                      <a:gd name="T55" fmla="*/ 9794 h 234"/>
                                      <a:gd name="T56" fmla="+- 0 8640 8543"/>
                                      <a:gd name="T57" fmla="*/ T56 w 165"/>
                                      <a:gd name="T58" fmla="+- 0 9810 9640"/>
                                      <a:gd name="T59" fmla="*/ 9810 h 234"/>
                                      <a:gd name="T60" fmla="+- 0 8607 8543"/>
                                      <a:gd name="T61" fmla="*/ T60 w 165"/>
                                      <a:gd name="T62" fmla="+- 0 9830 9640"/>
                                      <a:gd name="T63" fmla="*/ 9830 h 234"/>
                                      <a:gd name="T64" fmla="+- 0 8543 8543"/>
                                      <a:gd name="T65" fmla="*/ T64 w 165"/>
                                      <a:gd name="T66" fmla="+- 0 9857 9640"/>
                                      <a:gd name="T67" fmla="*/ 9857 h 234"/>
                                      <a:gd name="T68" fmla="+- 0 8548 8543"/>
                                      <a:gd name="T69" fmla="*/ T68 w 165"/>
                                      <a:gd name="T70" fmla="+- 0 9779 9640"/>
                                      <a:gd name="T71" fmla="*/ 9779 h 234"/>
                                      <a:gd name="T72" fmla="+- 0 8574 8543"/>
                                      <a:gd name="T73" fmla="*/ T72 w 165"/>
                                      <a:gd name="T74" fmla="+- 0 9799 9640"/>
                                      <a:gd name="T75" fmla="*/ 9799 h 234"/>
                                      <a:gd name="T76" fmla="+- 0 8593 8543"/>
                                      <a:gd name="T77" fmla="*/ T76 w 165"/>
                                      <a:gd name="T78" fmla="+- 0 9818 9640"/>
                                      <a:gd name="T79" fmla="*/ 9818 h 234"/>
                                      <a:gd name="T80" fmla="+- 0 8615 8543"/>
                                      <a:gd name="T81" fmla="*/ T80 w 165"/>
                                      <a:gd name="T82" fmla="+- 0 9841 9640"/>
                                      <a:gd name="T83" fmla="*/ 9841 h 234"/>
                                      <a:gd name="T84" fmla="+- 0 8637 8543"/>
                                      <a:gd name="T85" fmla="*/ T84 w 165"/>
                                      <a:gd name="T86" fmla="+- 0 9860 9640"/>
                                      <a:gd name="T87" fmla="*/ 9860 h 234"/>
                                      <a:gd name="T88" fmla="+- 0 8659 8543"/>
                                      <a:gd name="T89" fmla="*/ T88 w 165"/>
                                      <a:gd name="T90" fmla="+- 0 9868 9640"/>
                                      <a:gd name="T91" fmla="*/ 9868 h 2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165" h="234" extrusionOk="0">
                                        <a:moveTo>
                                          <a:pt x="138" y="1"/>
                                        </a:moveTo>
                                        <a:cubicBezTo>
                                          <a:pt x="130" y="4"/>
                                          <a:pt x="122" y="8"/>
                                          <a:pt x="115" y="14"/>
                                        </a:cubicBezTo>
                                        <a:cubicBezTo>
                                          <a:pt x="106" y="22"/>
                                          <a:pt x="96" y="30"/>
                                          <a:pt x="87" y="38"/>
                                        </a:cubicBezTo>
                                        <a:cubicBezTo>
                                          <a:pt x="75" y="48"/>
                                          <a:pt x="64" y="59"/>
                                          <a:pt x="51" y="68"/>
                                        </a:cubicBezTo>
                                        <a:cubicBezTo>
                                          <a:pt x="42" y="75"/>
                                          <a:pt x="31" y="82"/>
                                          <a:pt x="21" y="88"/>
                                        </a:cubicBezTo>
                                        <a:cubicBezTo>
                                          <a:pt x="14" y="92"/>
                                          <a:pt x="7" y="96"/>
                                          <a:pt x="0" y="99"/>
                                        </a:cubicBezTo>
                                      </a:path>
                                      <a:path w="165" h="234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7" y="5"/>
                                          <a:pt x="15" y="7"/>
                                          <a:pt x="23" y="10"/>
                                        </a:cubicBezTo>
                                        <a:cubicBezTo>
                                          <a:pt x="31" y="13"/>
                                          <a:pt x="38" y="17"/>
                                          <a:pt x="45" y="22"/>
                                        </a:cubicBezTo>
                                        <a:cubicBezTo>
                                          <a:pt x="72" y="40"/>
                                          <a:pt x="97" y="63"/>
                                          <a:pt x="125" y="78"/>
                                        </a:cubicBezTo>
                                        <a:cubicBezTo>
                                          <a:pt x="132" y="82"/>
                                          <a:pt x="139" y="87"/>
                                          <a:pt x="147" y="89"/>
                                        </a:cubicBezTo>
                                        <a:cubicBezTo>
                                          <a:pt x="161" y="92"/>
                                          <a:pt x="162" y="87"/>
                                          <a:pt x="164" y="75"/>
                                        </a:cubicBezTo>
                                      </a:path>
                                      <a:path w="165" h="234" extrusionOk="0">
                                        <a:moveTo>
                                          <a:pt x="140" y="141"/>
                                        </a:moveTo>
                                        <a:cubicBezTo>
                                          <a:pt x="134" y="147"/>
                                          <a:pt x="128" y="149"/>
                                          <a:pt x="121" y="154"/>
                                        </a:cubicBezTo>
                                        <a:cubicBezTo>
                                          <a:pt x="113" y="160"/>
                                          <a:pt x="105" y="165"/>
                                          <a:pt x="97" y="170"/>
                                        </a:cubicBezTo>
                                        <a:cubicBezTo>
                                          <a:pt x="86" y="177"/>
                                          <a:pt x="75" y="183"/>
                                          <a:pt x="64" y="190"/>
                                        </a:cubicBezTo>
                                        <a:cubicBezTo>
                                          <a:pt x="46" y="200"/>
                                          <a:pt x="21" y="218"/>
                                          <a:pt x="0" y="217"/>
                                        </a:cubicBezTo>
                                      </a:path>
                                      <a:path w="165" h="234" extrusionOk="0">
                                        <a:moveTo>
                                          <a:pt x="5" y="139"/>
                                        </a:moveTo>
                                        <a:cubicBezTo>
                                          <a:pt x="14" y="145"/>
                                          <a:pt x="22" y="152"/>
                                          <a:pt x="31" y="159"/>
                                        </a:cubicBezTo>
                                        <a:cubicBezTo>
                                          <a:pt x="38" y="165"/>
                                          <a:pt x="43" y="172"/>
                                          <a:pt x="50" y="178"/>
                                        </a:cubicBezTo>
                                        <a:cubicBezTo>
                                          <a:pt x="58" y="185"/>
                                          <a:pt x="64" y="194"/>
                                          <a:pt x="72" y="201"/>
                                        </a:cubicBezTo>
                                        <a:cubicBezTo>
                                          <a:pt x="79" y="208"/>
                                          <a:pt x="87" y="214"/>
                                          <a:pt x="94" y="220"/>
                                        </a:cubicBezTo>
                                        <a:cubicBezTo>
                                          <a:pt x="103" y="227"/>
                                          <a:pt x="108" y="236"/>
                                          <a:pt x="116" y="22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824" name="Ink 392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505" y="5493"/>
                                    <a:ext cx="152" cy="123"/>
                                  </a:xfrm>
                                  <a:custGeom>
                                    <a:avLst/>
                                    <a:gdLst>
                                      <a:gd name="T0" fmla="+- 0 7967 7946"/>
                                      <a:gd name="T1" fmla="*/ T0 w 268"/>
                                      <a:gd name="T2" fmla="+- 0 9689 9689"/>
                                      <a:gd name="T3" fmla="*/ 9689 h 217"/>
                                      <a:gd name="T4" fmla="+- 0 7960 7946"/>
                                      <a:gd name="T5" fmla="*/ T4 w 268"/>
                                      <a:gd name="T6" fmla="+- 0 9713 9689"/>
                                      <a:gd name="T7" fmla="*/ 9713 h 217"/>
                                      <a:gd name="T8" fmla="+- 0 7953 7946"/>
                                      <a:gd name="T9" fmla="*/ T8 w 268"/>
                                      <a:gd name="T10" fmla="+- 0 9802 9689"/>
                                      <a:gd name="T11" fmla="*/ 9802 h 217"/>
                                      <a:gd name="T12" fmla="+- 0 7954 7946"/>
                                      <a:gd name="T13" fmla="*/ T12 w 268"/>
                                      <a:gd name="T14" fmla="+- 0 9854 9689"/>
                                      <a:gd name="T15" fmla="*/ 9854 h 217"/>
                                      <a:gd name="T16" fmla="+- 0 7953 7946"/>
                                      <a:gd name="T17" fmla="*/ T16 w 268"/>
                                      <a:gd name="T18" fmla="+- 0 9879 9689"/>
                                      <a:gd name="T19" fmla="*/ 9879 h 217"/>
                                      <a:gd name="T20" fmla="+- 0 7946 7946"/>
                                      <a:gd name="T21" fmla="*/ T20 w 268"/>
                                      <a:gd name="T22" fmla="+- 0 9883 9689"/>
                                      <a:gd name="T23" fmla="*/ 9883 h 217"/>
                                      <a:gd name="T24" fmla="+- 0 7952 7946"/>
                                      <a:gd name="T25" fmla="*/ T24 w 268"/>
                                      <a:gd name="T26" fmla="+- 0 9706 9689"/>
                                      <a:gd name="T27" fmla="*/ 9706 h 217"/>
                                      <a:gd name="T28" fmla="+- 0 7986 7946"/>
                                      <a:gd name="T29" fmla="*/ T28 w 268"/>
                                      <a:gd name="T30" fmla="+- 0 9722 9689"/>
                                      <a:gd name="T31" fmla="*/ 9722 h 217"/>
                                      <a:gd name="T32" fmla="+- 0 8008 7946"/>
                                      <a:gd name="T33" fmla="*/ T32 w 268"/>
                                      <a:gd name="T34" fmla="+- 0 9748 9689"/>
                                      <a:gd name="T35" fmla="*/ 9748 h 217"/>
                                      <a:gd name="T36" fmla="+- 0 8029 7946"/>
                                      <a:gd name="T37" fmla="*/ T36 w 268"/>
                                      <a:gd name="T38" fmla="+- 0 9792 9689"/>
                                      <a:gd name="T39" fmla="*/ 9792 h 217"/>
                                      <a:gd name="T40" fmla="+- 0 8056 7946"/>
                                      <a:gd name="T41" fmla="*/ T40 w 268"/>
                                      <a:gd name="T42" fmla="+- 0 9859 9689"/>
                                      <a:gd name="T43" fmla="*/ 9859 h 217"/>
                                      <a:gd name="T44" fmla="+- 0 8071 7946"/>
                                      <a:gd name="T45" fmla="*/ T44 w 268"/>
                                      <a:gd name="T46" fmla="+- 0 9886 9689"/>
                                      <a:gd name="T47" fmla="*/ 9886 h 217"/>
                                      <a:gd name="T48" fmla="+- 0 8078 7946"/>
                                      <a:gd name="T49" fmla="*/ T48 w 268"/>
                                      <a:gd name="T50" fmla="+- 0 9898 9689"/>
                                      <a:gd name="T51" fmla="*/ 9898 h 217"/>
                                      <a:gd name="T52" fmla="+- 0 8067 7946"/>
                                      <a:gd name="T53" fmla="*/ T52 w 268"/>
                                      <a:gd name="T54" fmla="+- 0 9724 9689"/>
                                      <a:gd name="T55" fmla="*/ 9724 h 217"/>
                                      <a:gd name="T56" fmla="+- 0 8064 7946"/>
                                      <a:gd name="T57" fmla="*/ T56 w 268"/>
                                      <a:gd name="T58" fmla="+- 0 9751 9689"/>
                                      <a:gd name="T59" fmla="*/ 9751 h 217"/>
                                      <a:gd name="T60" fmla="+- 0 8059 7946"/>
                                      <a:gd name="T61" fmla="*/ T60 w 268"/>
                                      <a:gd name="T62" fmla="+- 0 9807 9689"/>
                                      <a:gd name="T63" fmla="*/ 9807 h 217"/>
                                      <a:gd name="T64" fmla="+- 0 8060 7946"/>
                                      <a:gd name="T65" fmla="*/ T64 w 268"/>
                                      <a:gd name="T66" fmla="+- 0 9853 9689"/>
                                      <a:gd name="T67" fmla="*/ 9853 h 217"/>
                                      <a:gd name="T68" fmla="+- 0 8063 7946"/>
                                      <a:gd name="T69" fmla="*/ T68 w 268"/>
                                      <a:gd name="T70" fmla="+- 0 9884 9689"/>
                                      <a:gd name="T71" fmla="*/ 9884 h 217"/>
                                      <a:gd name="T72" fmla="+- 0 8064 7946"/>
                                      <a:gd name="T73" fmla="*/ T72 w 268"/>
                                      <a:gd name="T74" fmla="+- 0 9902 9689"/>
                                      <a:gd name="T75" fmla="*/ 9902 h 217"/>
                                      <a:gd name="T76" fmla="+- 0 8181 7946"/>
                                      <a:gd name="T77" fmla="*/ T76 w 268"/>
                                      <a:gd name="T78" fmla="+- 0 9800 9689"/>
                                      <a:gd name="T79" fmla="*/ 9800 h 217"/>
                                      <a:gd name="T80" fmla="+- 0 8163 7946"/>
                                      <a:gd name="T81" fmla="*/ T80 w 268"/>
                                      <a:gd name="T82" fmla="+- 0 9783 9689"/>
                                      <a:gd name="T83" fmla="*/ 9783 h 217"/>
                                      <a:gd name="T84" fmla="+- 0 8142 7946"/>
                                      <a:gd name="T85" fmla="*/ T84 w 268"/>
                                      <a:gd name="T86" fmla="+- 0 9781 9689"/>
                                      <a:gd name="T87" fmla="*/ 9781 h 217"/>
                                      <a:gd name="T88" fmla="+- 0 8122 7946"/>
                                      <a:gd name="T89" fmla="*/ T88 w 268"/>
                                      <a:gd name="T90" fmla="+- 0 9807 9689"/>
                                      <a:gd name="T91" fmla="*/ 9807 h 217"/>
                                      <a:gd name="T92" fmla="+- 0 8113 7946"/>
                                      <a:gd name="T93" fmla="*/ T92 w 268"/>
                                      <a:gd name="T94" fmla="+- 0 9827 9689"/>
                                      <a:gd name="T95" fmla="*/ 9827 h 217"/>
                                      <a:gd name="T96" fmla="+- 0 8106 7946"/>
                                      <a:gd name="T97" fmla="*/ T96 w 268"/>
                                      <a:gd name="T98" fmla="+- 0 9850 9689"/>
                                      <a:gd name="T99" fmla="*/ 9850 h 217"/>
                                      <a:gd name="T100" fmla="+- 0 8111 7946"/>
                                      <a:gd name="T101" fmla="*/ T100 w 268"/>
                                      <a:gd name="T102" fmla="+- 0 9880 9689"/>
                                      <a:gd name="T103" fmla="*/ 9880 h 217"/>
                                      <a:gd name="T104" fmla="+- 0 8131 7946"/>
                                      <a:gd name="T105" fmla="*/ T104 w 268"/>
                                      <a:gd name="T106" fmla="+- 0 9903 9689"/>
                                      <a:gd name="T107" fmla="*/ 9903 h 217"/>
                                      <a:gd name="T108" fmla="+- 0 8158 7946"/>
                                      <a:gd name="T109" fmla="*/ T108 w 268"/>
                                      <a:gd name="T110" fmla="+- 0 9900 9689"/>
                                      <a:gd name="T111" fmla="*/ 9900 h 217"/>
                                      <a:gd name="T112" fmla="+- 0 8175 7946"/>
                                      <a:gd name="T113" fmla="*/ T112 w 268"/>
                                      <a:gd name="T114" fmla="+- 0 9880 9689"/>
                                      <a:gd name="T115" fmla="*/ 9880 h 217"/>
                                      <a:gd name="T116" fmla="+- 0 8179 7946"/>
                                      <a:gd name="T117" fmla="*/ T116 w 268"/>
                                      <a:gd name="T118" fmla="+- 0 9863 9689"/>
                                      <a:gd name="T119" fmla="*/ 9863 h 217"/>
                                      <a:gd name="T120" fmla="+- 0 8181 7946"/>
                                      <a:gd name="T121" fmla="*/ T120 w 268"/>
                                      <a:gd name="T122" fmla="+- 0 9806 9689"/>
                                      <a:gd name="T123" fmla="*/ 9806 h 217"/>
                                      <a:gd name="T124" fmla="+- 0 8182 7946"/>
                                      <a:gd name="T125" fmla="*/ T124 w 268"/>
                                      <a:gd name="T126" fmla="+- 0 9869 9689"/>
                                      <a:gd name="T127" fmla="*/ 9869 h 217"/>
                                      <a:gd name="T128" fmla="+- 0 8187 7946"/>
                                      <a:gd name="T129" fmla="*/ T128 w 268"/>
                                      <a:gd name="T130" fmla="+- 0 9890 9689"/>
                                      <a:gd name="T131" fmla="*/ 9890 h 217"/>
                                      <a:gd name="T132" fmla="+- 0 8208 7946"/>
                                      <a:gd name="T133" fmla="*/ T132 w 268"/>
                                      <a:gd name="T134" fmla="+- 0 9902 9689"/>
                                      <a:gd name="T135" fmla="*/ 9902 h 217"/>
                                      <a:gd name="T136" fmla="+- 0 8213 7946"/>
                                      <a:gd name="T137" fmla="*/ T136 w 268"/>
                                      <a:gd name="T138" fmla="+- 0 9894 9689"/>
                                      <a:gd name="T139" fmla="*/ 9894 h 2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268" h="217" extrusionOk="0">
                                        <a:moveTo>
                                          <a:pt x="21" y="0"/>
                                        </a:moveTo>
                                        <a:cubicBezTo>
                                          <a:pt x="20" y="9"/>
                                          <a:pt x="17" y="15"/>
                                          <a:pt x="14" y="24"/>
                                        </a:cubicBezTo>
                                        <a:cubicBezTo>
                                          <a:pt x="6" y="52"/>
                                          <a:pt x="7" y="85"/>
                                          <a:pt x="7" y="113"/>
                                        </a:cubicBezTo>
                                        <a:cubicBezTo>
                                          <a:pt x="7" y="130"/>
                                          <a:pt x="7" y="148"/>
                                          <a:pt x="8" y="165"/>
                                        </a:cubicBezTo>
                                        <a:cubicBezTo>
                                          <a:pt x="8" y="173"/>
                                          <a:pt x="8" y="182"/>
                                          <a:pt x="7" y="190"/>
                                        </a:cubicBezTo>
                                        <a:cubicBezTo>
                                          <a:pt x="6" y="195"/>
                                          <a:pt x="5" y="197"/>
                                          <a:pt x="0" y="194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6" y="17"/>
                                        </a:moveTo>
                                        <a:cubicBezTo>
                                          <a:pt x="17" y="21"/>
                                          <a:pt x="31" y="25"/>
                                          <a:pt x="40" y="33"/>
                                        </a:cubicBezTo>
                                        <a:cubicBezTo>
                                          <a:pt x="48" y="40"/>
                                          <a:pt x="56" y="50"/>
                                          <a:pt x="62" y="59"/>
                                        </a:cubicBezTo>
                                        <a:cubicBezTo>
                                          <a:pt x="71" y="73"/>
                                          <a:pt x="77" y="88"/>
                                          <a:pt x="83" y="103"/>
                                        </a:cubicBezTo>
                                        <a:cubicBezTo>
                                          <a:pt x="92" y="125"/>
                                          <a:pt x="99" y="149"/>
                                          <a:pt x="110" y="170"/>
                                        </a:cubicBezTo>
                                        <a:cubicBezTo>
                                          <a:pt x="115" y="179"/>
                                          <a:pt x="121" y="188"/>
                                          <a:pt x="125" y="197"/>
                                        </a:cubicBezTo>
                                        <a:cubicBezTo>
                                          <a:pt x="127" y="203"/>
                                          <a:pt x="129" y="206"/>
                                          <a:pt x="132" y="209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121" y="35"/>
                                        </a:moveTo>
                                        <a:cubicBezTo>
                                          <a:pt x="121" y="44"/>
                                          <a:pt x="119" y="53"/>
                                          <a:pt x="118" y="62"/>
                                        </a:cubicBezTo>
                                        <a:cubicBezTo>
                                          <a:pt x="116" y="80"/>
                                          <a:pt x="114" y="99"/>
                                          <a:pt x="113" y="118"/>
                                        </a:cubicBezTo>
                                        <a:cubicBezTo>
                                          <a:pt x="112" y="133"/>
                                          <a:pt x="113" y="149"/>
                                          <a:pt x="114" y="164"/>
                                        </a:cubicBezTo>
                                        <a:cubicBezTo>
                                          <a:pt x="115" y="174"/>
                                          <a:pt x="116" y="185"/>
                                          <a:pt x="117" y="195"/>
                                        </a:cubicBezTo>
                                        <a:cubicBezTo>
                                          <a:pt x="118" y="202"/>
                                          <a:pt x="119" y="206"/>
                                          <a:pt x="118" y="213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235" y="111"/>
                                        </a:moveTo>
                                        <a:cubicBezTo>
                                          <a:pt x="230" y="104"/>
                                          <a:pt x="225" y="98"/>
                                          <a:pt x="217" y="94"/>
                                        </a:cubicBezTo>
                                        <a:cubicBezTo>
                                          <a:pt x="210" y="90"/>
                                          <a:pt x="203" y="88"/>
                                          <a:pt x="196" y="92"/>
                                        </a:cubicBezTo>
                                        <a:cubicBezTo>
                                          <a:pt x="186" y="98"/>
                                          <a:pt x="181" y="109"/>
                                          <a:pt x="176" y="118"/>
                                        </a:cubicBezTo>
                                        <a:cubicBezTo>
                                          <a:pt x="172" y="125"/>
                                          <a:pt x="169" y="131"/>
                                          <a:pt x="167" y="138"/>
                                        </a:cubicBezTo>
                                        <a:cubicBezTo>
                                          <a:pt x="164" y="146"/>
                                          <a:pt x="161" y="153"/>
                                          <a:pt x="160" y="161"/>
                                        </a:cubicBezTo>
                                        <a:cubicBezTo>
                                          <a:pt x="159" y="172"/>
                                          <a:pt x="161" y="181"/>
                                          <a:pt x="165" y="191"/>
                                        </a:cubicBezTo>
                                        <a:cubicBezTo>
                                          <a:pt x="169" y="201"/>
                                          <a:pt x="175" y="209"/>
                                          <a:pt x="185" y="214"/>
                                        </a:cubicBezTo>
                                        <a:cubicBezTo>
                                          <a:pt x="194" y="218"/>
                                          <a:pt x="204" y="216"/>
                                          <a:pt x="212" y="211"/>
                                        </a:cubicBezTo>
                                        <a:cubicBezTo>
                                          <a:pt x="220" y="206"/>
                                          <a:pt x="225" y="199"/>
                                          <a:pt x="229" y="191"/>
                                        </a:cubicBezTo>
                                        <a:cubicBezTo>
                                          <a:pt x="231" y="186"/>
                                          <a:pt x="232" y="180"/>
                                          <a:pt x="233" y="174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235" y="117"/>
                                        </a:moveTo>
                                        <a:cubicBezTo>
                                          <a:pt x="235" y="138"/>
                                          <a:pt x="235" y="159"/>
                                          <a:pt x="236" y="180"/>
                                        </a:cubicBezTo>
                                        <a:cubicBezTo>
                                          <a:pt x="236" y="188"/>
                                          <a:pt x="237" y="194"/>
                                          <a:pt x="241" y="201"/>
                                        </a:cubicBezTo>
                                        <a:cubicBezTo>
                                          <a:pt x="245" y="207"/>
                                          <a:pt x="253" y="222"/>
                                          <a:pt x="262" y="213"/>
                                        </a:cubicBezTo>
                                        <a:cubicBezTo>
                                          <a:pt x="264" y="210"/>
                                          <a:pt x="265" y="208"/>
                                          <a:pt x="267" y="2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25" name="Ink 393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09" y="7397"/>
                                  <a:ext cx="78" cy="90"/>
                                </a:xfrm>
                                <a:custGeom>
                                  <a:avLst/>
                                  <a:gdLst>
                                    <a:gd name="T0" fmla="+- 0 8019 7953"/>
                                    <a:gd name="T1" fmla="*/ T0 w 138"/>
                                    <a:gd name="T2" fmla="+- 0 12957 12957"/>
                                    <a:gd name="T3" fmla="*/ 12957 h 159"/>
                                    <a:gd name="T4" fmla="+- 0 8020 7953"/>
                                    <a:gd name="T5" fmla="*/ T4 w 138"/>
                                    <a:gd name="T6" fmla="+- 0 12987 12957"/>
                                    <a:gd name="T7" fmla="*/ 12987 h 159"/>
                                    <a:gd name="T8" fmla="+- 0 8021 7953"/>
                                    <a:gd name="T9" fmla="*/ T8 w 138"/>
                                    <a:gd name="T10" fmla="+- 0 13007 12957"/>
                                    <a:gd name="T11" fmla="*/ 13007 h 159"/>
                                    <a:gd name="T12" fmla="+- 0 8022 7953"/>
                                    <a:gd name="T13" fmla="*/ T12 w 138"/>
                                    <a:gd name="T14" fmla="+- 0 13026 12957"/>
                                    <a:gd name="T15" fmla="*/ 13026 h 159"/>
                                    <a:gd name="T16" fmla="+- 0 8023 7953"/>
                                    <a:gd name="T17" fmla="*/ T16 w 138"/>
                                    <a:gd name="T18" fmla="+- 0 13046 12957"/>
                                    <a:gd name="T19" fmla="*/ 13046 h 159"/>
                                    <a:gd name="T20" fmla="+- 0 8024 7953"/>
                                    <a:gd name="T21" fmla="*/ T20 w 138"/>
                                    <a:gd name="T22" fmla="+- 0 13066 12957"/>
                                    <a:gd name="T23" fmla="*/ 13066 h 159"/>
                                    <a:gd name="T24" fmla="+- 0 8023 7953"/>
                                    <a:gd name="T25" fmla="*/ T24 w 138"/>
                                    <a:gd name="T26" fmla="+- 0 13111 12957"/>
                                    <a:gd name="T27" fmla="*/ 13111 h 159"/>
                                    <a:gd name="T28" fmla="+- 0 8023 7953"/>
                                    <a:gd name="T29" fmla="*/ T28 w 138"/>
                                    <a:gd name="T30" fmla="+- 0 13115 12957"/>
                                    <a:gd name="T31" fmla="*/ 13115 h 159"/>
                                    <a:gd name="T32" fmla="+- 0 7953 7953"/>
                                    <a:gd name="T33" fmla="*/ T32 w 138"/>
                                    <a:gd name="T34" fmla="+- 0 13023 12957"/>
                                    <a:gd name="T35" fmla="*/ 13023 h 159"/>
                                    <a:gd name="T36" fmla="+- 0 7974 7953"/>
                                    <a:gd name="T37" fmla="*/ T36 w 138"/>
                                    <a:gd name="T38" fmla="+- 0 13024 12957"/>
                                    <a:gd name="T39" fmla="*/ 13024 h 159"/>
                                    <a:gd name="T40" fmla="+- 0 7995 7953"/>
                                    <a:gd name="T41" fmla="*/ T40 w 138"/>
                                    <a:gd name="T42" fmla="+- 0 13022 12957"/>
                                    <a:gd name="T43" fmla="*/ 13022 h 159"/>
                                    <a:gd name="T44" fmla="+- 0 8023 7953"/>
                                    <a:gd name="T45" fmla="*/ T44 w 138"/>
                                    <a:gd name="T46" fmla="+- 0 13023 12957"/>
                                    <a:gd name="T47" fmla="*/ 13023 h 159"/>
                                    <a:gd name="T48" fmla="+- 0 8051 7953"/>
                                    <a:gd name="T49" fmla="*/ T48 w 138"/>
                                    <a:gd name="T50" fmla="+- 0 13025 12957"/>
                                    <a:gd name="T51" fmla="*/ 13025 h 159"/>
                                    <a:gd name="T52" fmla="+- 0 8072 7953"/>
                                    <a:gd name="T53" fmla="*/ T52 w 138"/>
                                    <a:gd name="T54" fmla="+- 0 13025 12957"/>
                                    <a:gd name="T55" fmla="*/ 13025 h 159"/>
                                    <a:gd name="T56" fmla="+- 0 8090 7953"/>
                                    <a:gd name="T57" fmla="*/ T56 w 138"/>
                                    <a:gd name="T58" fmla="+- 0 13025 12957"/>
                                    <a:gd name="T59" fmla="*/ 13025 h 15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</a:cxnLst>
                                  <a:rect l="0" t="0" r="r" b="b"/>
                                  <a:pathLst>
                                    <a:path w="138" h="159" extrusionOk="0">
                                      <a:moveTo>
                                        <a:pt x="66" y="0"/>
                                      </a:moveTo>
                                      <a:cubicBezTo>
                                        <a:pt x="66" y="10"/>
                                        <a:pt x="66" y="20"/>
                                        <a:pt x="67" y="30"/>
                                      </a:cubicBezTo>
                                      <a:cubicBezTo>
                                        <a:pt x="67" y="37"/>
                                        <a:pt x="67" y="43"/>
                                        <a:pt x="68" y="50"/>
                                      </a:cubicBezTo>
                                      <a:cubicBezTo>
                                        <a:pt x="69" y="56"/>
                                        <a:pt x="68" y="63"/>
                                        <a:pt x="69" y="69"/>
                                      </a:cubicBezTo>
                                      <a:cubicBezTo>
                                        <a:pt x="70" y="76"/>
                                        <a:pt x="70" y="82"/>
                                        <a:pt x="70" y="89"/>
                                      </a:cubicBezTo>
                                      <a:cubicBezTo>
                                        <a:pt x="70" y="96"/>
                                        <a:pt x="71" y="102"/>
                                        <a:pt x="71" y="109"/>
                                      </a:cubicBezTo>
                                      <a:cubicBezTo>
                                        <a:pt x="72" y="124"/>
                                        <a:pt x="71" y="139"/>
                                        <a:pt x="70" y="154"/>
                                      </a:cubicBezTo>
                                      <a:cubicBezTo>
                                        <a:pt x="70" y="155"/>
                                        <a:pt x="70" y="157"/>
                                        <a:pt x="70" y="158"/>
                                      </a:cubicBezTo>
                                    </a:path>
                                    <a:path w="138" h="159" extrusionOk="0">
                                      <a:moveTo>
                                        <a:pt x="0" y="66"/>
                                      </a:moveTo>
                                      <a:cubicBezTo>
                                        <a:pt x="7" y="67"/>
                                        <a:pt x="14" y="68"/>
                                        <a:pt x="21" y="67"/>
                                      </a:cubicBezTo>
                                      <a:cubicBezTo>
                                        <a:pt x="28" y="66"/>
                                        <a:pt x="35" y="65"/>
                                        <a:pt x="42" y="65"/>
                                      </a:cubicBezTo>
                                      <a:cubicBezTo>
                                        <a:pt x="51" y="64"/>
                                        <a:pt x="61" y="65"/>
                                        <a:pt x="70" y="66"/>
                                      </a:cubicBezTo>
                                      <a:cubicBezTo>
                                        <a:pt x="79" y="67"/>
                                        <a:pt x="89" y="68"/>
                                        <a:pt x="98" y="68"/>
                                      </a:cubicBezTo>
                                      <a:cubicBezTo>
                                        <a:pt x="105" y="68"/>
                                        <a:pt x="112" y="68"/>
                                        <a:pt x="119" y="68"/>
                                      </a:cubicBezTo>
                                      <a:cubicBezTo>
                                        <a:pt x="125" y="68"/>
                                        <a:pt x="131" y="68"/>
                                        <a:pt x="137" y="6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83" o:spid="_x0000_s1026" style="position:absolute;margin-left:-75.7pt;margin-top:20.3pt;width:59.85pt;height:57pt;z-index:251720704" coordorigin="3867,7021" coordsize="119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">
                      <v:group id="Group 384" o:spid="_x0000_s1027" style="position:absolute;left:3867;top:7021;width:1197;height:1140" coordorigin="3981,5006" coordsize="1197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dnwMQAAADc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mW8gNeZ&#10;cATk5gk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kdnwMQAAADcAAAA&#10;DwAAAAAAAAAAAAAAAACqAgAAZHJzL2Rvd25yZXYueG1sUEsFBgAAAAAEAAQA+gAAAJsDAAAAAA==&#10;">
                        <v:group id="Group 385" o:spid="_x0000_s1028" style="position:absolute;left:3981;top:5006;width:1197;height:1140" coordorigin="5422,6156" coordsize="893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QvCW8QAAADc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kn8A88z&#10;4QjI+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QvCW8QAAADcAAAA&#10;DwAAAAAAAAAAAAAAAACqAgAAZHJzL2Rvd25yZXYueG1sUEsFBgAAAAAEAAQA+gAAAJsDAAAAAA==&#10;">
                          <v:oval id="Oval 386" o:spid="_x0000_s1029" style="position:absolute;left:5422;top:6156;width:893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lI8MA&#10;AADcAAAADwAAAGRycy9kb3ducmV2LnhtbERPy2rCQBTdC/2H4Ra600lcFEkdpVR8bApqlNLdNXOb&#10;CWbuhMwkpn/vLASXh/OeLwdbi55aXzlWkE4SEMSF0xWXCk75ejwD4QOyxtoxKfgnD8vFy2iOmXY3&#10;PlB/DKWIIewzVGBCaDIpfWHIop+4hjhyf661GCJsS6lbvMVwW8tpkrxLixXHBoMNfRkqrsfOKugu&#10;37/p5bzLt12/Mpvzz75K8r1Sb6/D5weIQEN4ih/unVYwS+PaeCYeAbm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blI8MAAADcAAAADwAAAAAAAAAAAAAAAACYAgAAZHJzL2Rv&#10;d25yZXYueG1sUEsFBgAAAAAEAAQA9QAAAIgDAAAAAA==&#10;" strokecolor="navy"/>
                          <v:oval id="Oval 387" o:spid="_x0000_s1030" style="position:absolute;left:5635;top:6327;width:46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pAuMYA&#10;AADcAAAADwAAAGRycy9kb3ducmV2LnhtbESPQWvCQBSE74X+h+UVequbeCgaXUVabL0U1FTE2zP7&#10;zAazb0N2E9N/3y0IPQ4z8w0zXw62Fj21vnKsIB0lIIgLpysuFXzn65cJCB+QNdaOScEPeVguHh/m&#10;mGl34x31+1CKCGGfoQITQpNJ6QtDFv3INcTRu7jWYoiyLaVu8RbhtpbjJHmVFiuOCwYbejNUXPed&#10;VdCdv07p+bDJP7v+3XwcjtsqybdKPT8NqxmIQEP4D9/bG61gkk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6pAuMYAAADcAAAADwAAAAAAAAAAAAAAAACYAgAAZHJz&#10;L2Rvd25yZXYueG1sUEsFBgAAAAAEAAQA9QAAAIsDAAAAAA==&#10;" strokecolor="navy"/>
                        </v:group>
                        <v:shape id="Ink 388" o:spid="_x0000_s1031" style="position:absolute;left:4538;top:5180;width:124;height:107;visibility:visible;mso-wrap-style:square;v-text-anchor:top" coordsize="21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/IKcEA&#10;AADcAAAADwAAAGRycy9kb3ducmV2LnhtbERPPW/CMBDdK/U/WFeJrThlQBAwCCpRGFiAqqxHfMQR&#10;8TmNTRL49XhAYnx639N5Z0vRUO0Lxwq++gkI4szpgnMFv4fV5wiED8gaS8ek4EYe5rP3tymm2rW8&#10;o2YfchFD2KeowIRQpVL6zJBF33cVceTOrrYYIqxzqWtsY7gt5SBJhtJiwbHBYEXfhrLL/moV/Mn7&#10;z7k5trweb1enEy+P/wfDSvU+usUERKAuvMRP90YrGA3i/HgmHgE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PyCnBAAAA3AAAAA8AAAAAAAAAAAAAAAAAmAIAAGRycy9kb3du&#10;cmV2LnhtbFBLBQYAAAAABAAEAPUAAACGAwAAAAA=&#10;" path="m106,v1,1,3,3,4,4c103,12,96,20,89,29,83,37,77,46,71,54,63,66,53,76,46,89v-5,9,-11,18,-14,28c29,126,26,134,22,143,18,153,11,163,4,171v-1,1,-3,3,-4,4em3,14v7,7,11,16,16,24c24,46,29,54,34,62v4,7,10,14,15,21c55,90,61,97,67,104v5,7,10,14,15,21c87,134,94,142,101,150v6,7,10,10,13,19em213,35v-6,8,-10,16,-16,24c189,70,184,82,178,94v-5,10,-9,20,-13,30c162,132,157,140,153,148v-4,8,-9,16,-15,23c136,173,135,174,133,176em142,16v5,8,9,15,12,24c157,48,161,55,164,63v4,10,6,20,10,30c179,104,183,115,188,126v4,10,11,19,15,29c206,163,209,170,213,178v1,3,9,14,1,5e" filled="f" strokecolor="blue" strokeweight="1pt">
                          <v:stroke endcap="round"/>
                          <v:path o:extrusionok="f" o:connecttype="custom" o:connectlocs="60,5200;63,5203;51,5217;40,5231;26,5251;18,5267;13,5282;2,5298;0,5300;2,5208;11,5222;19,5236;28,5248;38,5260;47,5271;57,5286;65,5297;121,5220;112,5234;101,5254;94,5271;87,5285;78,5298;76,5300;81,5209;88,5223;93,5236;99,5253;107,5272;115,5289;121,5302;122,5304" o:connectangles="0,0,0,0,0,0,0,0,0,0,0,0,0,0,0,0,0,0,0,0,0,0,0,0,0,0,0,0,0,0,0,0"/>
                          <o:lock v:ext="edit" rotation="t" aspectratio="t" verticies="t" text="t" shapetype="t"/>
                        </v:shape>
                        <v:shape id="Ink 389" o:spid="_x0000_s1032" style="position:absolute;left:4221;top:5478;width:96;height:133;visibility:visible;mso-wrap-style:square;v-text-anchor:top" coordsize="16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eg78QA&#10;AADcAAAADwAAAGRycy9kb3ducmV2LnhtbESPW4vCMBSE34X9D+EIvmnqBanVKMuCy+KTl119PTTH&#10;ttic1CSr3X+/EQQfh5n5hlmsWlOLGzlfWVYwHCQgiHOrKy4UfB/W/RSED8gaa8uk4I88rJZvnQVm&#10;2t55R7d9KESEsM9QQRlCk0np85IM+oFtiKN3ts5giNIVUju8R7ip5ShJptJgxXGhxIY+Ssov+1+j&#10;YD1x6c+WzSy3m+3xNDbXzyNflep12/c5iEBteIWf7S+tIB0N4XEmHgG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XoO/EAAAA3AAAAA8AAAAAAAAAAAAAAAAAmAIAAGRycy9k&#10;b3ducmV2LnhtbFBLBQYAAAAABAAEAPUAAACJAwAAAAA=&#10;" path="m153,8v-6,8,-12,13,-20,19c122,35,109,42,97,49,83,57,68,64,54,71,43,76,33,81,22,87,15,91,7,94,,98em9,v7,6,13,12,19,19c34,26,42,33,49,39v15,12,35,22,52,30c115,75,129,80,143,86v8,4,19,19,24,12c166,96,166,94,165,92em160,149v-8,11,-18,18,-30,23c118,178,105,182,93,188v-13,6,-27,10,-40,17c45,209,36,213,28,218,18,225,13,233,2,230em19,152v7,7,13,13,20,19c48,178,57,182,67,187v10,5,19,9,30,13c107,204,118,206,128,210v8,3,16,7,24,11c161,226,164,232,167,223e" filled="f" strokecolor="blue" strokeweight="1pt">
                          <v:stroke endcap="round"/>
                          <v:path o:extrusionok="f" o:connecttype="custom" o:connectlocs="87,5497;76,5508;55,5520;31,5533;13,5542;0,5548;5,5492;16,5503;28,5514;58,5531;82,5541;95,5548;94,5545;91,5577;74,5590;53,5599;30,5609;16,5616;1,5623;11,5579;22,5589;38,5599;55,5606;73,5612;87,5618;95,5619" o:connectangles="0,0,0,0,0,0,0,0,0,0,0,0,0,0,0,0,0,0,0,0,0,0,0,0,0,0"/>
                          <o:lock v:ext="edit" rotation="t" aspectratio="t" verticies="t" text="t" shapetype="t"/>
                        </v:shape>
                        <v:shape id="Ink 390" o:spid="_x0000_s1033" style="position:absolute;left:4548;top:5822;width:155;height:75;visibility:visible;mso-wrap-style:square;v-text-anchor:top" coordsize="27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ch8UA&#10;AADcAAAADwAAAGRycy9kb3ducmV2LnhtbESPQWvCQBSE7wX/w/KE3urGHIpGV1GhUKFCG0Xw9sg+&#10;s8Hs25jdavLv3ULB4zAz3zDzZWdrcaPWV44VjEcJCOLC6YpLBYf9x9sEhA/IGmvHpKAnD8vF4GWO&#10;mXZ3/qFbHkoRIewzVGBCaDIpfWHIoh+5hjh6Z9daDFG2pdQt3iPc1jJNkndpseK4YLChjaHikv9a&#10;BdPTt+Z++3Wa7vqLz7dHY+R1rdTrsFvNQATqwjP83/7UCiZpCn9n4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RyHxQAAANwAAAAPAAAAAAAAAAAAAAAAAJgCAABkcnMv&#10;ZG93bnJldi54bWxQSwUGAAAAAAQABAD1AAAAigMAAAAA&#10;" path="m81,19c77,30,70,32,62,40,55,47,50,56,44,64,35,76,27,89,19,102v-4,7,-8,15,-12,23c5,130,4,132,,128em19,21v2,11,7,14,15,22c42,51,47,58,53,68v5,8,10,17,15,25c74,102,80,115,88,122v6,3,7,4,-1,-3em229,v1,1,3,3,4,4c227,13,221,22,214,30v-7,8,-12,13,-17,23c193,61,189,68,186,77v-3,10,-6,17,-13,24c166,109,166,105,162,98em164,19v-1,1,-3,3,-4,4c168,29,175,35,184,39v9,4,17,11,25,17c220,64,230,73,240,81v8,6,16,13,24,20c271,108,270,113,273,104e" filled="f" strokecolor="blue" strokeweight="1pt">
                          <v:stroke endcap="round"/>
                          <v:path o:extrusionok="f" o:connecttype="custom" o:connectlocs="46,5891;35,5903;25,5916;11,5938;4,5951;0,5953;11,5892;19,5904;30,5919;38,5933;50,5950;49,5948;130,5880;132,5882;121,5897;111,5910;105,5924;98,5938;92,5936;93,5891;91,5893;104,5902;118,5912;136,5926;149,5938;154,5939" o:connectangles="0,0,0,0,0,0,0,0,0,0,0,0,0,0,0,0,0,0,0,0,0,0,0,0,0,0"/>
                          <o:lock v:ext="edit" rotation="t" aspectratio="t" verticies="t" text="t" shapetype="t"/>
                        </v:shape>
                        <v:shape id="Ink 391" o:spid="_x0000_s1034" style="position:absolute;left:4843;top:5465;width:94;height:133;visibility:visible;mso-wrap-style:square;v-text-anchor:top" coordsize="16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h8r8QA&#10;AADcAAAADwAAAGRycy9kb3ducmV2LnhtbESPQWsCMRSE7wX/Q3hCbzXrCu2yGkWEQg9C0bYHb4/N&#10;c3d185Im6br+e1MQPA4z8w2zWA2mEz350FpWMJ1kIIgrq1uuFXx/vb8UIEJE1thZJgVXCrBajp4W&#10;WGp74R31+1iLBOFQooImRldKGaqGDIaJdcTJO1pvMCbpa6k9XhLcdDLPsldpsOW00KCjTUPVef9n&#10;FJD71cX2/OlaeTj2Q359O/GPV+p5PKznICIN8RG+tz+0giKfwf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fK/EAAAA3AAAAA8AAAAAAAAAAAAAAAAAmAIAAGRycy9k&#10;b3ducmV2LnhtbFBLBQYAAAAABAAEAPUAAACJAwAAAAA=&#10;" path="m138,1v-8,3,-16,7,-23,13c106,22,96,30,87,38,75,48,64,59,51,68,42,75,31,82,21,88,14,92,7,96,,99em,c7,5,15,7,23,10v8,3,15,7,22,12c72,40,97,63,125,78v7,4,14,9,22,11c161,92,162,87,164,75em140,141v-6,6,-12,8,-19,13c113,160,105,165,97,170v-11,7,-22,13,-33,20c46,200,21,218,,217em5,139v9,6,17,13,26,20c38,165,43,172,50,178v8,7,14,16,22,23c79,208,87,214,94,220v9,7,14,16,22,8e" filled="f" strokecolor="blue" strokeweight="1pt">
                          <v:stroke endcap="round"/>
                          <v:path o:extrusionok="f" o:connecttype="custom" o:connectlocs="79,5480;66,5487;50,5501;29,5518;12,5529;0,5535;0,5479;13,5485;26,5492;71,5523;84,5530;93,5522;80,5559;69,5567;55,5576;36,5587;0,5602;3,5558;18,5570;28,5580;41,5593;54,5604;66,5609" o:connectangles="0,0,0,0,0,0,0,0,0,0,0,0,0,0,0,0,0,0,0,0,0,0,0"/>
                          <o:lock v:ext="edit" rotation="t" aspectratio="t" verticies="t" text="t" shapetype="t"/>
                        </v:shape>
                        <v:shape id="Ink 392" o:spid="_x0000_s1035" style="position:absolute;left:4505;top:5493;width:152;height:123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1eKsYA&#10;AADcAAAADwAAAGRycy9kb3ducmV2LnhtbESPQWsCMRSE7wX/Q3gFb5qtVZGtUVQoeBFabWmPbzfP&#10;zdLNy5LEddtf3xSEHoeZ+YZZrnvbiI58qB0reBhnIIhLp2uuFLydnkcLECEia2wck4JvCrBeDe6W&#10;mGt35VfqjrESCcIhRwUmxjaXMpSGLIaxa4mTd3beYkzSV1J7vCa4beQky+bSYs1pwWBLO0Pl1/Fi&#10;FWxN+2M7X7zMCvrUxaX7OLyfH5Ua3vebJxCR+vgfvrX3WsFiMoW/M+k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1eKsYAAADcAAAADwAAAAAAAAAAAAAAAACYAgAAZHJz&#10;L2Rvd25yZXYueG1sUEsFBgAAAAAEAAQA9QAAAIsDAAAAAA==&#10;" path="m21,c20,9,17,15,14,24,6,52,7,85,7,113v,17,,35,1,52c8,173,8,182,7,190v-1,5,-2,7,-7,4em6,17v11,4,25,8,34,16c48,40,56,50,62,59v9,14,15,29,21,44c92,125,99,149,110,170v5,9,11,18,15,27c127,203,129,206,132,209em121,35v,9,-2,18,-3,27c116,80,114,99,113,118v-1,15,,31,1,46c115,174,116,185,117,195v1,7,2,11,1,18em235,111c230,104,225,98,217,94v-7,-4,-14,-6,-21,-2c186,98,181,109,176,118v-4,7,-7,13,-9,20c164,146,161,153,160,161v-1,11,1,20,5,30c169,201,175,209,185,214v9,4,19,2,27,-3c220,206,225,199,229,191v2,-5,3,-11,4,-17em235,117v,21,,42,1,63c236,188,237,194,241,201v4,6,12,21,21,12c264,210,265,208,267,205e" filled="f" strokecolor="blue" strokeweight="1pt">
                          <v:stroke endcap="round"/>
                          <v:path o:extrusionok="f" o:connecttype="custom" o:connectlocs="12,5492;8,5506;4,5556;5,5585;4,5600;0,5602;3,5502;23,5511;35,5525;47,5550;62,5588;71,5604;75,5610;69,5512;67,5527;64,5559;65,5585;66,5602;67,5613;133,5555;123,5545;111,5544;100,5559;95,5570;91,5583;94,5600;105,5613;120,5612;130,5600;132,5591;133,5558;134,5594;137,5606;149,5613;151,5608" o:connectangles="0,0,0,0,0,0,0,0,0,0,0,0,0,0,0,0,0,0,0,0,0,0,0,0,0,0,0,0,0,0,0,0,0,0,0"/>
                          <o:lock v:ext="edit" rotation="t" aspectratio="t" verticies="t" text="t" shapetype="t"/>
                        </v:shape>
                      </v:group>
                      <v:shape id="Ink 393" o:spid="_x0000_s1036" style="position:absolute;left:4509;top:7397;width:78;height:90;visibility:visible;mso-wrap-style:square;v-text-anchor:top" coordsize="138,1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V7I8IA&#10;AADcAAAADwAAAGRycy9kb3ducmV2LnhtbESPQYvCMBSE74L/ITzBm6YWFKlGEUHwoli3F2+P5tlW&#10;m5faRK3/3iws7HGYmW+Y5boztXhR6yrLCibjCARxbnXFhYLsZzeag3AeWWNtmRR8yMF61e8tMdH2&#10;zSm9zr4QAcIuQQWl900ipctLMujGtiEO3tW2Bn2QbSF1i+8AN7WMo2gmDVYcFkpsaFtSfj8/jYKj&#10;fdzSGDVl0/vtZNKNvtDxoNRw0G0WIDx1/j/8195rBfN4Cr9nwhGQq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XsjwgAAANwAAAAPAAAAAAAAAAAAAAAAAJgCAABkcnMvZG93&#10;bnJldi54bWxQSwUGAAAAAAQABAD1AAAAhwMAAAAA&#10;" path="m66,v,10,,20,1,30c67,37,67,43,68,50v1,6,,13,1,19c70,76,70,82,70,89v,7,1,13,1,20c72,124,71,139,70,154v,1,,3,,4em,66v7,1,14,2,21,1c28,66,35,65,42,65v9,-1,19,,28,1c79,67,89,68,98,68v7,,14,,21,c125,68,131,68,137,68e" filled="f" strokecolor="blue" strokeweight="1pt">
                        <v:stroke endcap="round"/>
                        <v:path o:extrusionok="f" o:connecttype="custom" o:connectlocs="37,7334;38,7351;38,7362;39,7373;40,7385;40,7396;40,7421;40,7424;0,7372;12,7372;24,7371;40,7372;55,7373;67,7373;77,7373" o:connectangles="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1728" behindDoc="0" locked="0" layoutInCell="1" allowOverlap="1" wp14:anchorId="6220C769" wp14:editId="1E8EE076">
                      <wp:simplePos x="0" y="0"/>
                      <wp:positionH relativeFrom="column">
                        <wp:posOffset>-1839595</wp:posOffset>
                      </wp:positionH>
                      <wp:positionV relativeFrom="paragraph">
                        <wp:posOffset>378460</wp:posOffset>
                      </wp:positionV>
                      <wp:extent cx="470535" cy="470535"/>
                      <wp:effectExtent l="0" t="0" r="24765" b="24765"/>
                      <wp:wrapNone/>
                      <wp:docPr id="812" name="Group 3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0535" cy="470535"/>
                                <a:chOff x="1929" y="12642"/>
                                <a:chExt cx="741" cy="741"/>
                              </a:xfrm>
                            </wpg:grpSpPr>
                            <wps:wsp>
                              <wps:cNvPr id="813" name="Oval 3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29" y="12642"/>
                                  <a:ext cx="741" cy="74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4" name="Ink 39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2210" y="12880"/>
                                  <a:ext cx="225" cy="169"/>
                                </a:xfrm>
                                <a:custGeom>
                                  <a:avLst/>
                                  <a:gdLst>
                                    <a:gd name="T0" fmla="+- 0 3924 3898"/>
                                    <a:gd name="T1" fmla="*/ T0 w 397"/>
                                    <a:gd name="T2" fmla="+- 0 13393 13272"/>
                                    <a:gd name="T3" fmla="*/ 13393 h 297"/>
                                    <a:gd name="T4" fmla="+- 0 3918 3898"/>
                                    <a:gd name="T5" fmla="*/ T4 w 397"/>
                                    <a:gd name="T6" fmla="+- 0 13414 13272"/>
                                    <a:gd name="T7" fmla="*/ 13414 h 297"/>
                                    <a:gd name="T8" fmla="+- 0 3912 3898"/>
                                    <a:gd name="T9" fmla="*/ T8 w 397"/>
                                    <a:gd name="T10" fmla="+- 0 13446 13272"/>
                                    <a:gd name="T11" fmla="*/ 13446 h 297"/>
                                    <a:gd name="T12" fmla="+- 0 3909 3898"/>
                                    <a:gd name="T13" fmla="*/ T12 w 397"/>
                                    <a:gd name="T14" fmla="+- 0 13486 13272"/>
                                    <a:gd name="T15" fmla="*/ 13486 h 297"/>
                                    <a:gd name="T16" fmla="+- 0 3907 3898"/>
                                    <a:gd name="T17" fmla="*/ T16 w 397"/>
                                    <a:gd name="T18" fmla="+- 0 13522 13272"/>
                                    <a:gd name="T19" fmla="*/ 13522 h 297"/>
                                    <a:gd name="T20" fmla="+- 0 3905 3898"/>
                                    <a:gd name="T21" fmla="*/ T20 w 397"/>
                                    <a:gd name="T22" fmla="+- 0 13548 13272"/>
                                    <a:gd name="T23" fmla="*/ 13548 h 297"/>
                                    <a:gd name="T24" fmla="+- 0 3898 3898"/>
                                    <a:gd name="T25" fmla="*/ T24 w 397"/>
                                    <a:gd name="T26" fmla="+- 0 13566 13272"/>
                                    <a:gd name="T27" fmla="*/ 13566 h 297"/>
                                    <a:gd name="T28" fmla="+- 0 3941 3898"/>
                                    <a:gd name="T29" fmla="*/ T28 w 397"/>
                                    <a:gd name="T30" fmla="+- 0 13401 13272"/>
                                    <a:gd name="T31" fmla="*/ 13401 h 297"/>
                                    <a:gd name="T32" fmla="+- 0 3957 3898"/>
                                    <a:gd name="T33" fmla="*/ T32 w 397"/>
                                    <a:gd name="T34" fmla="+- 0 13428 13272"/>
                                    <a:gd name="T35" fmla="*/ 13428 h 297"/>
                                    <a:gd name="T36" fmla="+- 0 3976 3898"/>
                                    <a:gd name="T37" fmla="*/ T36 w 397"/>
                                    <a:gd name="T38" fmla="+- 0 13459 13272"/>
                                    <a:gd name="T39" fmla="*/ 13459 h 297"/>
                                    <a:gd name="T40" fmla="+- 0 3997 3898"/>
                                    <a:gd name="T41" fmla="*/ T40 w 397"/>
                                    <a:gd name="T42" fmla="+- 0 13495 13272"/>
                                    <a:gd name="T43" fmla="*/ 13495 h 297"/>
                                    <a:gd name="T44" fmla="+- 0 4018 3898"/>
                                    <a:gd name="T45" fmla="*/ T44 w 397"/>
                                    <a:gd name="T46" fmla="+- 0 13528 13272"/>
                                    <a:gd name="T47" fmla="*/ 13528 h 297"/>
                                    <a:gd name="T48" fmla="+- 0 4033 3898"/>
                                    <a:gd name="T49" fmla="*/ T48 w 397"/>
                                    <a:gd name="T50" fmla="+- 0 13557 13272"/>
                                    <a:gd name="T51" fmla="*/ 13557 h 297"/>
                                    <a:gd name="T52" fmla="+- 0 4032 3898"/>
                                    <a:gd name="T53" fmla="*/ T52 w 397"/>
                                    <a:gd name="T54" fmla="+- 0 13562 13272"/>
                                    <a:gd name="T55" fmla="*/ 13562 h 297"/>
                                    <a:gd name="T56" fmla="+- 0 4052 3898"/>
                                    <a:gd name="T57" fmla="*/ T56 w 397"/>
                                    <a:gd name="T58" fmla="+- 0 13419 13272"/>
                                    <a:gd name="T59" fmla="*/ 13419 h 297"/>
                                    <a:gd name="T60" fmla="+- 0 4045 3898"/>
                                    <a:gd name="T61" fmla="*/ T60 w 397"/>
                                    <a:gd name="T62" fmla="+- 0 13442 13272"/>
                                    <a:gd name="T63" fmla="*/ 13442 h 297"/>
                                    <a:gd name="T64" fmla="+- 0 4039 3898"/>
                                    <a:gd name="T65" fmla="*/ T64 w 397"/>
                                    <a:gd name="T66" fmla="+- 0 13504 13272"/>
                                    <a:gd name="T67" fmla="*/ 13504 h 297"/>
                                    <a:gd name="T68" fmla="+- 0 4038 3898"/>
                                    <a:gd name="T69" fmla="*/ T68 w 397"/>
                                    <a:gd name="T70" fmla="+- 0 13536 13272"/>
                                    <a:gd name="T71" fmla="*/ 13536 h 297"/>
                                    <a:gd name="T72" fmla="+- 0 4042 3898"/>
                                    <a:gd name="T73" fmla="*/ T72 w 397"/>
                                    <a:gd name="T74" fmla="+- 0 13565 13272"/>
                                    <a:gd name="T75" fmla="*/ 13565 h 297"/>
                                    <a:gd name="T76" fmla="+- 0 4141 3898"/>
                                    <a:gd name="T77" fmla="*/ T76 w 397"/>
                                    <a:gd name="T78" fmla="+- 0 13478 13272"/>
                                    <a:gd name="T79" fmla="*/ 13478 h 297"/>
                                    <a:gd name="T80" fmla="+- 0 4121 3898"/>
                                    <a:gd name="T81" fmla="*/ T80 w 397"/>
                                    <a:gd name="T82" fmla="+- 0 13468 13272"/>
                                    <a:gd name="T83" fmla="*/ 13468 h 297"/>
                                    <a:gd name="T84" fmla="+- 0 4103 3898"/>
                                    <a:gd name="T85" fmla="*/ T84 w 397"/>
                                    <a:gd name="T86" fmla="+- 0 13488 13272"/>
                                    <a:gd name="T87" fmla="*/ 13488 h 297"/>
                                    <a:gd name="T88" fmla="+- 0 4097 3898"/>
                                    <a:gd name="T89" fmla="*/ T88 w 397"/>
                                    <a:gd name="T90" fmla="+- 0 13510 13272"/>
                                    <a:gd name="T91" fmla="*/ 13510 h 297"/>
                                    <a:gd name="T92" fmla="+- 0 4097 3898"/>
                                    <a:gd name="T93" fmla="*/ T92 w 397"/>
                                    <a:gd name="T94" fmla="+- 0 13536 13272"/>
                                    <a:gd name="T95" fmla="*/ 13536 h 297"/>
                                    <a:gd name="T96" fmla="+- 0 4106 3898"/>
                                    <a:gd name="T97" fmla="*/ T96 w 397"/>
                                    <a:gd name="T98" fmla="+- 0 13559 13272"/>
                                    <a:gd name="T99" fmla="*/ 13559 h 297"/>
                                    <a:gd name="T100" fmla="+- 0 4122 3898"/>
                                    <a:gd name="T101" fmla="*/ T100 w 397"/>
                                    <a:gd name="T102" fmla="+- 0 13566 13272"/>
                                    <a:gd name="T103" fmla="*/ 13566 h 297"/>
                                    <a:gd name="T104" fmla="+- 0 4141 3898"/>
                                    <a:gd name="T105" fmla="*/ T104 w 397"/>
                                    <a:gd name="T106" fmla="+- 0 13537 13272"/>
                                    <a:gd name="T107" fmla="*/ 13537 h 297"/>
                                    <a:gd name="T108" fmla="+- 0 4143 3898"/>
                                    <a:gd name="T109" fmla="*/ T108 w 397"/>
                                    <a:gd name="T110" fmla="+- 0 13530 13272"/>
                                    <a:gd name="T111" fmla="*/ 13530 h 297"/>
                                    <a:gd name="T112" fmla="+- 0 4148 3898"/>
                                    <a:gd name="T113" fmla="*/ T112 w 397"/>
                                    <a:gd name="T114" fmla="+- 0 13490 13272"/>
                                    <a:gd name="T115" fmla="*/ 13490 h 297"/>
                                    <a:gd name="T116" fmla="+- 0 4147 3898"/>
                                    <a:gd name="T117" fmla="*/ T116 w 397"/>
                                    <a:gd name="T118" fmla="+- 0 13524 13272"/>
                                    <a:gd name="T119" fmla="*/ 13524 h 297"/>
                                    <a:gd name="T120" fmla="+- 0 4154 3898"/>
                                    <a:gd name="T121" fmla="*/ T120 w 397"/>
                                    <a:gd name="T122" fmla="+- 0 13548 13272"/>
                                    <a:gd name="T123" fmla="*/ 13548 h 297"/>
                                    <a:gd name="T124" fmla="+- 0 4171 3898"/>
                                    <a:gd name="T125" fmla="*/ T124 w 397"/>
                                    <a:gd name="T126" fmla="+- 0 13568 13272"/>
                                    <a:gd name="T127" fmla="*/ 13568 h 297"/>
                                    <a:gd name="T128" fmla="+- 0 4179 3898"/>
                                    <a:gd name="T129" fmla="*/ T128 w 397"/>
                                    <a:gd name="T130" fmla="+- 0 13560 13272"/>
                                    <a:gd name="T131" fmla="*/ 13560 h 297"/>
                                    <a:gd name="T132" fmla="+- 0 4243 3898"/>
                                    <a:gd name="T133" fmla="*/ T132 w 397"/>
                                    <a:gd name="T134" fmla="+- 0 13272 13272"/>
                                    <a:gd name="T135" fmla="*/ 13272 h 297"/>
                                    <a:gd name="T136" fmla="+- 0 4239 3898"/>
                                    <a:gd name="T137" fmla="*/ T136 w 397"/>
                                    <a:gd name="T138" fmla="+- 0 13298 13272"/>
                                    <a:gd name="T139" fmla="*/ 13298 h 297"/>
                                    <a:gd name="T140" fmla="+- 0 4238 3898"/>
                                    <a:gd name="T141" fmla="*/ T140 w 397"/>
                                    <a:gd name="T142" fmla="+- 0 13328 13272"/>
                                    <a:gd name="T143" fmla="*/ 13328 h 297"/>
                                    <a:gd name="T144" fmla="+- 0 4240 3898"/>
                                    <a:gd name="T145" fmla="*/ T144 w 397"/>
                                    <a:gd name="T146" fmla="+- 0 13357 13272"/>
                                    <a:gd name="T147" fmla="*/ 13357 h 297"/>
                                    <a:gd name="T148" fmla="+- 0 4244 3898"/>
                                    <a:gd name="T149" fmla="*/ T148 w 397"/>
                                    <a:gd name="T150" fmla="+- 0 13377 13272"/>
                                    <a:gd name="T151" fmla="*/ 13377 h 297"/>
                                    <a:gd name="T152" fmla="+- 0 4242 3898"/>
                                    <a:gd name="T153" fmla="*/ T152 w 397"/>
                                    <a:gd name="T154" fmla="+- 0 13372 13272"/>
                                    <a:gd name="T155" fmla="*/ 13372 h 297"/>
                                    <a:gd name="T156" fmla="+- 0 4171 3898"/>
                                    <a:gd name="T157" fmla="*/ T156 w 397"/>
                                    <a:gd name="T158" fmla="+- 0 13318 13272"/>
                                    <a:gd name="T159" fmla="*/ 13318 h 297"/>
                                    <a:gd name="T160" fmla="+- 0 4193 3898"/>
                                    <a:gd name="T161" fmla="*/ T160 w 397"/>
                                    <a:gd name="T162" fmla="+- 0 13320 13272"/>
                                    <a:gd name="T163" fmla="*/ 13320 h 297"/>
                                    <a:gd name="T164" fmla="+- 0 4233 3898"/>
                                    <a:gd name="T165" fmla="*/ T164 w 397"/>
                                    <a:gd name="T166" fmla="+- 0 13317 13272"/>
                                    <a:gd name="T167" fmla="*/ 13317 h 297"/>
                                    <a:gd name="T168" fmla="+- 0 4274 3898"/>
                                    <a:gd name="T169" fmla="*/ T168 w 397"/>
                                    <a:gd name="T170" fmla="+- 0 13315 13272"/>
                                    <a:gd name="T171" fmla="*/ 13315 h 297"/>
                                    <a:gd name="T172" fmla="+- 0 4294 3898"/>
                                    <a:gd name="T173" fmla="*/ T172 w 397"/>
                                    <a:gd name="T174" fmla="+- 0 13316 13272"/>
                                    <a:gd name="T175" fmla="*/ 13316 h 29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</a:cxnLst>
                                  <a:rect l="0" t="0" r="r" b="b"/>
                                  <a:pathLst>
                                    <a:path w="397" h="297" extrusionOk="0">
                                      <a:moveTo>
                                        <a:pt x="26" y="121"/>
                                      </a:moveTo>
                                      <a:cubicBezTo>
                                        <a:pt x="23" y="128"/>
                                        <a:pt x="22" y="134"/>
                                        <a:pt x="20" y="142"/>
                                      </a:cubicBezTo>
                                      <a:cubicBezTo>
                                        <a:pt x="17" y="152"/>
                                        <a:pt x="16" y="163"/>
                                        <a:pt x="14" y="174"/>
                                      </a:cubicBezTo>
                                      <a:cubicBezTo>
                                        <a:pt x="12" y="187"/>
                                        <a:pt x="12" y="201"/>
                                        <a:pt x="11" y="214"/>
                                      </a:cubicBezTo>
                                      <a:cubicBezTo>
                                        <a:pt x="10" y="226"/>
                                        <a:pt x="10" y="238"/>
                                        <a:pt x="9" y="250"/>
                                      </a:cubicBezTo>
                                      <a:cubicBezTo>
                                        <a:pt x="8" y="259"/>
                                        <a:pt x="8" y="267"/>
                                        <a:pt x="7" y="276"/>
                                      </a:cubicBezTo>
                                      <a:cubicBezTo>
                                        <a:pt x="6" y="286"/>
                                        <a:pt x="9" y="291"/>
                                        <a:pt x="0" y="294"/>
                                      </a:cubicBezTo>
                                    </a:path>
                                    <a:path w="397" h="297" extrusionOk="0">
                                      <a:moveTo>
                                        <a:pt x="43" y="129"/>
                                      </a:moveTo>
                                      <a:cubicBezTo>
                                        <a:pt x="49" y="138"/>
                                        <a:pt x="54" y="147"/>
                                        <a:pt x="59" y="156"/>
                                      </a:cubicBezTo>
                                      <a:cubicBezTo>
                                        <a:pt x="65" y="166"/>
                                        <a:pt x="72" y="177"/>
                                        <a:pt x="78" y="187"/>
                                      </a:cubicBezTo>
                                      <a:cubicBezTo>
                                        <a:pt x="85" y="199"/>
                                        <a:pt x="92" y="211"/>
                                        <a:pt x="99" y="223"/>
                                      </a:cubicBezTo>
                                      <a:cubicBezTo>
                                        <a:pt x="106" y="234"/>
                                        <a:pt x="113" y="245"/>
                                        <a:pt x="120" y="256"/>
                                      </a:cubicBezTo>
                                      <a:cubicBezTo>
                                        <a:pt x="126" y="266"/>
                                        <a:pt x="135" y="273"/>
                                        <a:pt x="135" y="285"/>
                                      </a:cubicBezTo>
                                      <a:cubicBezTo>
                                        <a:pt x="135" y="287"/>
                                        <a:pt x="134" y="288"/>
                                        <a:pt x="134" y="290"/>
                                      </a:cubicBezTo>
                                    </a:path>
                                    <a:path w="397" h="297" extrusionOk="0">
                                      <a:moveTo>
                                        <a:pt x="154" y="147"/>
                                      </a:moveTo>
                                      <a:cubicBezTo>
                                        <a:pt x="151" y="154"/>
                                        <a:pt x="149" y="162"/>
                                        <a:pt x="147" y="170"/>
                                      </a:cubicBezTo>
                                      <a:cubicBezTo>
                                        <a:pt x="143" y="190"/>
                                        <a:pt x="142" y="212"/>
                                        <a:pt x="141" y="232"/>
                                      </a:cubicBezTo>
                                      <a:cubicBezTo>
                                        <a:pt x="140" y="243"/>
                                        <a:pt x="139" y="253"/>
                                        <a:pt x="140" y="264"/>
                                      </a:cubicBezTo>
                                      <a:cubicBezTo>
                                        <a:pt x="141" y="274"/>
                                        <a:pt x="141" y="284"/>
                                        <a:pt x="144" y="293"/>
                                      </a:cubicBezTo>
                                    </a:path>
                                    <a:path w="397" h="297" extrusionOk="0">
                                      <a:moveTo>
                                        <a:pt x="243" y="206"/>
                                      </a:moveTo>
                                      <a:cubicBezTo>
                                        <a:pt x="237" y="201"/>
                                        <a:pt x="232" y="194"/>
                                        <a:pt x="223" y="196"/>
                                      </a:cubicBezTo>
                                      <a:cubicBezTo>
                                        <a:pt x="215" y="198"/>
                                        <a:pt x="208" y="209"/>
                                        <a:pt x="205" y="216"/>
                                      </a:cubicBezTo>
                                      <a:cubicBezTo>
                                        <a:pt x="203" y="222"/>
                                        <a:pt x="200" y="232"/>
                                        <a:pt x="199" y="238"/>
                                      </a:cubicBezTo>
                                      <a:cubicBezTo>
                                        <a:pt x="198" y="247"/>
                                        <a:pt x="198" y="255"/>
                                        <a:pt x="199" y="264"/>
                                      </a:cubicBezTo>
                                      <a:cubicBezTo>
                                        <a:pt x="200" y="273"/>
                                        <a:pt x="204" y="279"/>
                                        <a:pt x="208" y="287"/>
                                      </a:cubicBezTo>
                                      <a:cubicBezTo>
                                        <a:pt x="211" y="294"/>
                                        <a:pt x="217" y="298"/>
                                        <a:pt x="224" y="294"/>
                                      </a:cubicBezTo>
                                      <a:cubicBezTo>
                                        <a:pt x="234" y="288"/>
                                        <a:pt x="240" y="276"/>
                                        <a:pt x="243" y="265"/>
                                      </a:cubicBezTo>
                                      <a:cubicBezTo>
                                        <a:pt x="244" y="263"/>
                                        <a:pt x="244" y="260"/>
                                        <a:pt x="245" y="258"/>
                                      </a:cubicBezTo>
                                    </a:path>
                                    <a:path w="397" h="297" extrusionOk="0">
                                      <a:moveTo>
                                        <a:pt x="250" y="218"/>
                                      </a:moveTo>
                                      <a:cubicBezTo>
                                        <a:pt x="250" y="229"/>
                                        <a:pt x="248" y="242"/>
                                        <a:pt x="249" y="252"/>
                                      </a:cubicBezTo>
                                      <a:cubicBezTo>
                                        <a:pt x="250" y="260"/>
                                        <a:pt x="253" y="269"/>
                                        <a:pt x="256" y="276"/>
                                      </a:cubicBezTo>
                                      <a:cubicBezTo>
                                        <a:pt x="258" y="282"/>
                                        <a:pt x="265" y="296"/>
                                        <a:pt x="273" y="296"/>
                                      </a:cubicBezTo>
                                      <a:cubicBezTo>
                                        <a:pt x="279" y="294"/>
                                        <a:pt x="281" y="293"/>
                                        <a:pt x="281" y="288"/>
                                      </a:cubicBezTo>
                                    </a:path>
                                    <a:path w="397" h="297" extrusionOk="0">
                                      <a:moveTo>
                                        <a:pt x="345" y="0"/>
                                      </a:moveTo>
                                      <a:cubicBezTo>
                                        <a:pt x="345" y="9"/>
                                        <a:pt x="342" y="17"/>
                                        <a:pt x="341" y="26"/>
                                      </a:cubicBezTo>
                                      <a:cubicBezTo>
                                        <a:pt x="339" y="36"/>
                                        <a:pt x="340" y="46"/>
                                        <a:pt x="340" y="56"/>
                                      </a:cubicBezTo>
                                      <a:cubicBezTo>
                                        <a:pt x="340" y="66"/>
                                        <a:pt x="340" y="75"/>
                                        <a:pt x="342" y="85"/>
                                      </a:cubicBezTo>
                                      <a:cubicBezTo>
                                        <a:pt x="343" y="92"/>
                                        <a:pt x="351" y="109"/>
                                        <a:pt x="346" y="105"/>
                                      </a:cubicBezTo>
                                      <a:cubicBezTo>
                                        <a:pt x="345" y="103"/>
                                        <a:pt x="345" y="102"/>
                                        <a:pt x="344" y="100"/>
                                      </a:cubicBezTo>
                                    </a:path>
                                    <a:path w="397" h="297" extrusionOk="0">
                                      <a:moveTo>
                                        <a:pt x="273" y="46"/>
                                      </a:moveTo>
                                      <a:cubicBezTo>
                                        <a:pt x="281" y="50"/>
                                        <a:pt x="286" y="49"/>
                                        <a:pt x="295" y="48"/>
                                      </a:cubicBezTo>
                                      <a:cubicBezTo>
                                        <a:pt x="308" y="47"/>
                                        <a:pt x="322" y="46"/>
                                        <a:pt x="335" y="45"/>
                                      </a:cubicBezTo>
                                      <a:cubicBezTo>
                                        <a:pt x="349" y="44"/>
                                        <a:pt x="362" y="43"/>
                                        <a:pt x="376" y="43"/>
                                      </a:cubicBezTo>
                                      <a:cubicBezTo>
                                        <a:pt x="383" y="43"/>
                                        <a:pt x="389" y="43"/>
                                        <a:pt x="396" y="4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4" o:spid="_x0000_s1026" style="position:absolute;margin-left:-144.85pt;margin-top:29.8pt;width:37.05pt;height:37.05pt;z-index:251721728" coordorigin="1929,12642" coordsize="741,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">
                      <v:oval id="Oval 395" o:spid="_x0000_s1027" style="position:absolute;left:1929;top:12642;width:741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fjsUA&#10;AADcAAAADwAAAGRycy9kb3ducmV2LnhtbESPQWvCQBSE70L/w/IKvenGCq2kriIBQ0tPmhZ6fGRf&#10;ssHs25hdTfz3riD0OMzMN8xqM9pWXKj3jWMF81kCgrh0uuFawU+xmy5B+ICssXVMCq7kYbN+mqww&#10;1W7gPV0OoRYRwj5FBSaELpXSl4Ys+pnriKNXud5iiLKvpe5xiHDbytckeZMWG44LBjvKDJXHw9kq&#10;yN9P+6z4GorTzlTn77/ffFFluVIvz+P2A0SgMfyHH+1PrWA5X8D9TDw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zx+OxQAAANwAAAAPAAAAAAAAAAAAAAAAAJgCAABkcnMv&#10;ZG93bnJldi54bWxQSwUGAAAAAAQABAD1AAAAigMAAAAA&#10;" strokecolor="red"/>
                      <v:shape id="Ink 396" o:spid="_x0000_s1028" style="position:absolute;left:2210;top:12880;width:225;height:169;visibility:visible;mso-wrap-style:square;v-text-anchor:top" coordsize="397,2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fZnsYA&#10;AADcAAAADwAAAGRycy9kb3ducmV2LnhtbESPQWvCQBSE7wX/w/IKXkrdKCISXaUKgqWgxBa8PrPP&#10;JJh9u2Q3mvbXu4LQ4zAz3zDzZWdqcaXGV5YVDAcJCOLc6ooLBT/fm/cpCB+QNdaWScEveVguei9z&#10;TLW9cUbXQyhEhLBPUUEZgkul9HlJBv3AOuLonW1jMETZFFI3eItwU8tRkkykwYrjQomO1iXll0Nr&#10;FFyOq7+xexutT1/7zGH22U5221ap/mv3MQMRqAv/4Wd7qxVMh2N4nI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fZnsYAAADcAAAADwAAAAAAAAAAAAAAAACYAgAAZHJz&#10;L2Rvd25yZXYueG1sUEsFBgAAAAAEAAQA9QAAAIsDAAAAAA==&#10;" path="m26,121v-3,7,-4,13,-6,21c17,152,16,163,14,174v-2,13,-2,27,-3,40c10,226,10,238,9,250v-1,9,-1,17,-2,26c6,286,9,291,,294em43,129v6,9,11,18,16,27c65,166,72,177,78,187v7,12,14,24,21,36c106,234,113,245,120,256v6,10,15,17,15,29c135,287,134,288,134,290em154,147v-3,7,-5,15,-7,23c143,190,142,212,141,232v-1,11,-2,21,-1,32c141,274,141,284,144,293em243,206v-6,-5,-11,-12,-20,-10c215,198,208,209,205,216v-2,6,-5,16,-6,22c198,247,198,255,199,264v1,9,5,15,9,23c211,294,217,298,224,294v10,-6,16,-18,19,-29c244,263,244,260,245,258em250,218v,11,-2,24,-1,34c250,260,253,269,256,276v2,6,9,20,17,20c279,294,281,293,281,288em345,v,9,-3,17,-4,26c339,36,340,46,340,56v,10,,19,2,29c343,92,351,109,346,105v-1,-2,-1,-3,-2,-5em273,46v8,4,13,3,22,2c308,47,322,46,335,45v14,-1,27,-2,41,-2c383,43,389,43,396,44e" filled="f" strokecolor="red" strokeweight="1pt">
                        <v:stroke endcap="round"/>
                        <v:path o:extrusionok="f" o:connecttype="custom" o:connectlocs="15,7621;11,7633;8,7651;6,7674;5,7694;4,7709;0,7719;24,7625;33,7641;44,7658;56,7679;68,7698;77,7714;76,7717;87,7636;83,7649;80,7684;79,7702;82,7719;138,7669;126,7664;116,7675;113,7688;113,7702;118,7715;127,7719;138,7703;139,7699;142,7676;141,7695;145,7709;155,7721;159,7716;196,7552;193,7567;193,7584;194,7600;196,7612;195,7609;155,7578;167,7579;190,7578;213,7577;224,7577" o:connectangles="0,0,0,0,0,0,0,0,0,0,0,0,0,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D4BCE2C" wp14:editId="603165F1">
                      <wp:simplePos x="0" y="0"/>
                      <wp:positionH relativeFrom="column">
                        <wp:posOffset>1329690</wp:posOffset>
                      </wp:positionH>
                      <wp:positionV relativeFrom="paragraph">
                        <wp:posOffset>347345</wp:posOffset>
                      </wp:positionV>
                      <wp:extent cx="1224915" cy="824230"/>
                      <wp:effectExtent l="0" t="0" r="13335" b="13970"/>
                      <wp:wrapNone/>
                      <wp:docPr id="811" name="Text Box 4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24915" cy="8242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72859" w:rsidRDefault="00872859" w:rsidP="00872859">
                                  <w:r>
                                    <w:t xml:space="preserve">The anions are </w:t>
                                  </w:r>
                                  <w:r w:rsidRPr="000E6C9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larger</w:t>
                                  </w:r>
                                  <w:r>
                                    <w:t xml:space="preserve"> than the corresponding atom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05" o:spid="_x0000_s1030" type="#_x0000_t202" style="position:absolute;margin-left:104.7pt;margin-top:27.35pt;width:96.45pt;height:64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">
                      <v:textbox>
                        <w:txbxContent>
                          <w:p w:rsidR="00872859" w:rsidRDefault="00872859" w:rsidP="00872859">
                            <w:r>
                              <w:t xml:space="preserve">The anions are </w:t>
                            </w:r>
                            <w:r w:rsidRPr="000E6C9E">
                              <w:rPr>
                                <w:b/>
                                <w:sz w:val="28"/>
                                <w:szCs w:val="28"/>
                              </w:rPr>
                              <w:t>larger</w:t>
                            </w:r>
                            <w:r>
                              <w:t xml:space="preserve"> than the corresponding atom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20434" w:rsidRDefault="00120434" w:rsidP="00305701">
      <w:pPr>
        <w:widowControl w:val="0"/>
        <w:autoSpaceDE w:val="0"/>
        <w:autoSpaceDN w:val="0"/>
        <w:adjustRightInd w:val="0"/>
        <w:spacing w:before="120"/>
      </w:pPr>
      <w:r>
        <w:t>Which noble gas has the same electron configuration (is isoelectronic) with</w:t>
      </w:r>
      <w:r w:rsidR="009C6EF8">
        <w:t>:-</w:t>
      </w:r>
    </w:p>
    <w:p w:rsidR="00383D3C" w:rsidRPr="00305701" w:rsidRDefault="00120434" w:rsidP="00305701">
      <w:pPr>
        <w:widowControl w:val="0"/>
        <w:autoSpaceDE w:val="0"/>
        <w:autoSpaceDN w:val="0"/>
        <w:adjustRightInd w:val="0"/>
        <w:spacing w:before="120" w:line="360" w:lineRule="auto"/>
      </w:pPr>
      <w:r>
        <w:tab/>
      </w:r>
      <w:r>
        <w:tab/>
      </w:r>
      <w:r w:rsidR="00872859">
        <w:t>Na</w:t>
      </w:r>
      <w:r w:rsidR="00872859">
        <w:rPr>
          <w:vertAlign w:val="superscript"/>
        </w:rPr>
        <w:t>+</w:t>
      </w:r>
      <w:r w:rsidR="00872859">
        <w:t xml:space="preserve"> ……</w:t>
      </w:r>
      <w:r w:rsidR="00872859" w:rsidRPr="00FB062F">
        <w:rPr>
          <w:rFonts w:ascii="Arial" w:hAnsi="Arial" w:cs="Arial"/>
          <w:color w:val="000080"/>
        </w:rPr>
        <w:t xml:space="preserve"> </w:t>
      </w:r>
      <w:r w:rsidR="00872859">
        <w:rPr>
          <w:rFonts w:ascii="Arial" w:hAnsi="Arial" w:cs="Arial"/>
          <w:color w:val="000080"/>
        </w:rPr>
        <w:t>Neon</w:t>
      </w:r>
      <w:r w:rsidR="00872859">
        <w:t xml:space="preserve"> ………...</w:t>
      </w:r>
      <w:r w:rsidR="00872859">
        <w:tab/>
      </w:r>
      <w:r w:rsidR="00872859">
        <w:tab/>
      </w:r>
      <w:r w:rsidR="00872859">
        <w:tab/>
        <w:t>Cl</w:t>
      </w:r>
      <w:r w:rsidR="00872859">
        <w:rPr>
          <w:vertAlign w:val="superscript"/>
        </w:rPr>
        <w:t>-</w:t>
      </w:r>
      <w:r w:rsidR="00872859">
        <w:t xml:space="preserve"> ……</w:t>
      </w:r>
      <w:r w:rsidR="00872859" w:rsidRPr="00FB062F">
        <w:rPr>
          <w:rFonts w:ascii="Arial" w:hAnsi="Arial" w:cs="Arial"/>
          <w:color w:val="000080"/>
        </w:rPr>
        <w:t xml:space="preserve"> </w:t>
      </w:r>
      <w:r w:rsidR="00872859">
        <w:rPr>
          <w:rFonts w:ascii="Arial" w:hAnsi="Arial" w:cs="Arial"/>
          <w:color w:val="000080"/>
        </w:rPr>
        <w:t>Argon</w:t>
      </w:r>
      <w:r w:rsidR="00872859">
        <w:t xml:space="preserve"> …………</w:t>
      </w:r>
    </w:p>
    <w:p w:rsidR="00134257" w:rsidRPr="008D0196" w:rsidRDefault="00134257" w:rsidP="00134257">
      <w:pPr>
        <w:rPr>
          <w:b/>
        </w:rPr>
      </w:pPr>
      <w:r w:rsidRPr="008D0196">
        <w:rPr>
          <w:b/>
        </w:rPr>
        <w:t>Magnesium oxide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3"/>
        <w:gridCol w:w="3223"/>
        <w:gridCol w:w="3223"/>
      </w:tblGrid>
      <w:tr w:rsidR="00872859" w:rsidTr="00872859">
        <w:trPr>
          <w:jc w:val="center"/>
        </w:trPr>
        <w:tc>
          <w:tcPr>
            <w:tcW w:w="3193" w:type="dxa"/>
          </w:tcPr>
          <w:p w:rsidR="00872859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23" w:type="dxa"/>
          </w:tcPr>
          <w:p w:rsidR="00872859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Mg atom .</w:t>
            </w:r>
            <w:r>
              <w:rPr>
                <w:rFonts w:ascii="Arial" w:hAnsi="Arial" w:cs="Arial"/>
                <w:color w:val="000080"/>
              </w:rPr>
              <w:t xml:space="preserve"> 2,8,2</w:t>
            </w:r>
            <w:r>
              <w:t>.</w:t>
            </w:r>
          </w:p>
        </w:tc>
        <w:tc>
          <w:tcPr>
            <w:tcW w:w="3223" w:type="dxa"/>
          </w:tcPr>
          <w:p w:rsidR="00872859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O atom ..</w:t>
            </w:r>
            <w:r>
              <w:rPr>
                <w:rFonts w:ascii="Arial" w:hAnsi="Arial" w:cs="Arial"/>
                <w:color w:val="000080"/>
              </w:rPr>
              <w:t xml:space="preserve"> 2,6</w:t>
            </w:r>
          </w:p>
        </w:tc>
      </w:tr>
      <w:tr w:rsidR="00477A79" w:rsidTr="00872859">
        <w:trPr>
          <w:jc w:val="center"/>
        </w:trPr>
        <w:tc>
          <w:tcPr>
            <w:tcW w:w="3193" w:type="dxa"/>
          </w:tcPr>
          <w:p w:rsidR="00305701" w:rsidRDefault="00305701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477A79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9920" behindDoc="0" locked="0" layoutInCell="1" allowOverlap="1" wp14:anchorId="4221999E" wp14:editId="1E0F2814">
                      <wp:simplePos x="0" y="0"/>
                      <wp:positionH relativeFrom="column">
                        <wp:posOffset>464820</wp:posOffset>
                      </wp:positionH>
                      <wp:positionV relativeFrom="paragraph">
                        <wp:posOffset>1598295</wp:posOffset>
                      </wp:positionV>
                      <wp:extent cx="883285" cy="814705"/>
                      <wp:effectExtent l="0" t="0" r="12065" b="23495"/>
                      <wp:wrapNone/>
                      <wp:docPr id="763" name="Group 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285" cy="814705"/>
                                <a:chOff x="6852" y="13141"/>
                                <a:chExt cx="1391" cy="1283"/>
                              </a:xfrm>
                            </wpg:grpSpPr>
                            <wps:wsp>
                              <wps:cNvPr id="764" name="Oval 3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5" y="13214"/>
                                  <a:ext cx="1242" cy="11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5" name="Ink 36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65" y="13664"/>
                                  <a:ext cx="223" cy="176"/>
                                </a:xfrm>
                                <a:custGeom>
                                  <a:avLst/>
                                  <a:gdLst>
                                    <a:gd name="T0" fmla="+- 0 13263 13168"/>
                                    <a:gd name="T1" fmla="*/ T0 w 393"/>
                                    <a:gd name="T2" fmla="+- 0 24160 24102"/>
                                    <a:gd name="T3" fmla="*/ 24160 h 311"/>
                                    <a:gd name="T4" fmla="+- 0 13238 13168"/>
                                    <a:gd name="T5" fmla="*/ T4 w 393"/>
                                    <a:gd name="T6" fmla="+- 0 24169 24102"/>
                                    <a:gd name="T7" fmla="*/ 24169 h 311"/>
                                    <a:gd name="T8" fmla="+- 0 13215 13168"/>
                                    <a:gd name="T9" fmla="*/ T8 w 393"/>
                                    <a:gd name="T10" fmla="+- 0 24192 24102"/>
                                    <a:gd name="T11" fmla="*/ 24192 h 311"/>
                                    <a:gd name="T12" fmla="+- 0 13197 13168"/>
                                    <a:gd name="T13" fmla="*/ T12 w 393"/>
                                    <a:gd name="T14" fmla="+- 0 24217 24102"/>
                                    <a:gd name="T15" fmla="*/ 24217 h 311"/>
                                    <a:gd name="T16" fmla="+- 0 13186 13168"/>
                                    <a:gd name="T17" fmla="*/ T16 w 393"/>
                                    <a:gd name="T18" fmla="+- 0 24237 24102"/>
                                    <a:gd name="T19" fmla="*/ 24237 h 311"/>
                                    <a:gd name="T20" fmla="+- 0 13178 13168"/>
                                    <a:gd name="T21" fmla="*/ T20 w 393"/>
                                    <a:gd name="T22" fmla="+- 0 24259 24102"/>
                                    <a:gd name="T23" fmla="*/ 24259 h 311"/>
                                    <a:gd name="T24" fmla="+- 0 13173 13168"/>
                                    <a:gd name="T25" fmla="*/ T24 w 393"/>
                                    <a:gd name="T26" fmla="+- 0 24279 24102"/>
                                    <a:gd name="T27" fmla="*/ 24279 h 311"/>
                                    <a:gd name="T28" fmla="+- 0 13169 13168"/>
                                    <a:gd name="T29" fmla="*/ T28 w 393"/>
                                    <a:gd name="T30" fmla="+- 0 24298 24102"/>
                                    <a:gd name="T31" fmla="*/ 24298 h 311"/>
                                    <a:gd name="T32" fmla="+- 0 13169 13168"/>
                                    <a:gd name="T33" fmla="*/ T32 w 393"/>
                                    <a:gd name="T34" fmla="+- 0 24332 24102"/>
                                    <a:gd name="T35" fmla="*/ 24332 h 311"/>
                                    <a:gd name="T36" fmla="+- 0 13177 13168"/>
                                    <a:gd name="T37" fmla="*/ T36 w 393"/>
                                    <a:gd name="T38" fmla="+- 0 24360 24102"/>
                                    <a:gd name="T39" fmla="*/ 24360 h 311"/>
                                    <a:gd name="T40" fmla="+- 0 13198 13168"/>
                                    <a:gd name="T41" fmla="*/ T40 w 393"/>
                                    <a:gd name="T42" fmla="+- 0 24392 24102"/>
                                    <a:gd name="T43" fmla="*/ 24392 h 311"/>
                                    <a:gd name="T44" fmla="+- 0 13236 13168"/>
                                    <a:gd name="T45" fmla="*/ T44 w 393"/>
                                    <a:gd name="T46" fmla="+- 0 24411 24102"/>
                                    <a:gd name="T47" fmla="*/ 24411 h 311"/>
                                    <a:gd name="T48" fmla="+- 0 13263 13168"/>
                                    <a:gd name="T49" fmla="*/ T48 w 393"/>
                                    <a:gd name="T50" fmla="+- 0 24411 24102"/>
                                    <a:gd name="T51" fmla="*/ 24411 h 311"/>
                                    <a:gd name="T52" fmla="+- 0 13290 13168"/>
                                    <a:gd name="T53" fmla="*/ T52 w 393"/>
                                    <a:gd name="T54" fmla="+- 0 24401 24102"/>
                                    <a:gd name="T55" fmla="*/ 24401 h 311"/>
                                    <a:gd name="T56" fmla="+- 0 13309 13168"/>
                                    <a:gd name="T57" fmla="*/ T56 w 393"/>
                                    <a:gd name="T58" fmla="+- 0 24376 24102"/>
                                    <a:gd name="T59" fmla="*/ 24376 h 311"/>
                                    <a:gd name="T60" fmla="+- 0 13324 13168"/>
                                    <a:gd name="T61" fmla="*/ T60 w 393"/>
                                    <a:gd name="T62" fmla="+- 0 24347 24102"/>
                                    <a:gd name="T63" fmla="*/ 24347 h 311"/>
                                    <a:gd name="T64" fmla="+- 0 13335 13168"/>
                                    <a:gd name="T65" fmla="*/ T64 w 393"/>
                                    <a:gd name="T66" fmla="+- 0 24322 24102"/>
                                    <a:gd name="T67" fmla="*/ 24322 h 311"/>
                                    <a:gd name="T68" fmla="+- 0 13341 13168"/>
                                    <a:gd name="T69" fmla="*/ T68 w 393"/>
                                    <a:gd name="T70" fmla="+- 0 24297 24102"/>
                                    <a:gd name="T71" fmla="*/ 24297 h 311"/>
                                    <a:gd name="T72" fmla="+- 0 13341 13168"/>
                                    <a:gd name="T73" fmla="*/ T72 w 393"/>
                                    <a:gd name="T74" fmla="+- 0 24273 24102"/>
                                    <a:gd name="T75" fmla="*/ 24273 h 311"/>
                                    <a:gd name="T76" fmla="+- 0 13333 13168"/>
                                    <a:gd name="T77" fmla="*/ T76 w 393"/>
                                    <a:gd name="T78" fmla="+- 0 24242 24102"/>
                                    <a:gd name="T79" fmla="*/ 24242 h 311"/>
                                    <a:gd name="T80" fmla="+- 0 13322 13168"/>
                                    <a:gd name="T81" fmla="*/ T80 w 393"/>
                                    <a:gd name="T82" fmla="+- 0 24219 24102"/>
                                    <a:gd name="T83" fmla="*/ 24219 h 311"/>
                                    <a:gd name="T84" fmla="+- 0 13303 13168"/>
                                    <a:gd name="T85" fmla="*/ T84 w 393"/>
                                    <a:gd name="T86" fmla="+- 0 24193 24102"/>
                                    <a:gd name="T87" fmla="*/ 24193 h 311"/>
                                    <a:gd name="T88" fmla="+- 0 13284 13168"/>
                                    <a:gd name="T89" fmla="*/ T88 w 393"/>
                                    <a:gd name="T90" fmla="+- 0 24171 24102"/>
                                    <a:gd name="T91" fmla="*/ 24171 h 311"/>
                                    <a:gd name="T92" fmla="+- 0 13409 13168"/>
                                    <a:gd name="T93" fmla="*/ T92 w 393"/>
                                    <a:gd name="T94" fmla="+- 0 24111 24102"/>
                                    <a:gd name="T95" fmla="*/ 24111 h 311"/>
                                    <a:gd name="T96" fmla="+- 0 13429 13168"/>
                                    <a:gd name="T97" fmla="*/ T96 w 393"/>
                                    <a:gd name="T98" fmla="+- 0 24103 24102"/>
                                    <a:gd name="T99" fmla="*/ 24103 h 311"/>
                                    <a:gd name="T100" fmla="+- 0 13439 13168"/>
                                    <a:gd name="T101" fmla="*/ T100 w 393"/>
                                    <a:gd name="T102" fmla="+- 0 24129 24102"/>
                                    <a:gd name="T103" fmla="*/ 24129 h 311"/>
                                    <a:gd name="T104" fmla="+- 0 13442 13168"/>
                                    <a:gd name="T105" fmla="*/ T104 w 393"/>
                                    <a:gd name="T106" fmla="+- 0 24151 24102"/>
                                    <a:gd name="T107" fmla="*/ 24151 h 311"/>
                                    <a:gd name="T108" fmla="+- 0 13441 13168"/>
                                    <a:gd name="T109" fmla="*/ T108 w 393"/>
                                    <a:gd name="T110" fmla="+- 0 24176 24102"/>
                                    <a:gd name="T111" fmla="*/ 24176 h 311"/>
                                    <a:gd name="T112" fmla="+- 0 13436 13168"/>
                                    <a:gd name="T113" fmla="*/ T112 w 393"/>
                                    <a:gd name="T114" fmla="+- 0 24197 24102"/>
                                    <a:gd name="T115" fmla="*/ 24197 h 311"/>
                                    <a:gd name="T116" fmla="+- 0 13421 13168"/>
                                    <a:gd name="T117" fmla="*/ T116 w 393"/>
                                    <a:gd name="T118" fmla="+- 0 24221 24102"/>
                                    <a:gd name="T119" fmla="*/ 24221 h 311"/>
                                    <a:gd name="T120" fmla="+- 0 13409 13168"/>
                                    <a:gd name="T121" fmla="*/ T120 w 393"/>
                                    <a:gd name="T122" fmla="+- 0 24209 24102"/>
                                    <a:gd name="T123" fmla="*/ 24209 h 311"/>
                                    <a:gd name="T124" fmla="+- 0 13430 13168"/>
                                    <a:gd name="T125" fmla="*/ T124 w 393"/>
                                    <a:gd name="T126" fmla="+- 0 24207 24102"/>
                                    <a:gd name="T127" fmla="*/ 24207 h 311"/>
                                    <a:gd name="T128" fmla="+- 0 13453 13168"/>
                                    <a:gd name="T129" fmla="*/ T128 w 393"/>
                                    <a:gd name="T130" fmla="+- 0 24229 24102"/>
                                    <a:gd name="T131" fmla="*/ 24229 h 311"/>
                                    <a:gd name="T132" fmla="+- 0 13469 13168"/>
                                    <a:gd name="T133" fmla="*/ T132 w 393"/>
                                    <a:gd name="T134" fmla="+- 0 24223 24102"/>
                                    <a:gd name="T135" fmla="*/ 24223 h 311"/>
                                    <a:gd name="T136" fmla="+- 0 13504 13168"/>
                                    <a:gd name="T137" fmla="*/ T136 w 393"/>
                                    <a:gd name="T138" fmla="+- 0 24160 24102"/>
                                    <a:gd name="T139" fmla="*/ 24160 h 311"/>
                                    <a:gd name="T140" fmla="+- 0 13527 13168"/>
                                    <a:gd name="T141" fmla="*/ T140 w 393"/>
                                    <a:gd name="T142" fmla="+- 0 24166 24102"/>
                                    <a:gd name="T143" fmla="*/ 24166 h 311"/>
                                    <a:gd name="T144" fmla="+- 0 13555 13168"/>
                                    <a:gd name="T145" fmla="*/ T144 w 393"/>
                                    <a:gd name="T146" fmla="+- 0 24163 24102"/>
                                    <a:gd name="T147" fmla="*/ 24163 h 311"/>
                                    <a:gd name="T148" fmla="+- 0 13560 13168"/>
                                    <a:gd name="T149" fmla="*/ T148 w 393"/>
                                    <a:gd name="T150" fmla="+- 0 24162 24102"/>
                                    <a:gd name="T151" fmla="*/ 24162 h 3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393" h="311" extrusionOk="0">
                                      <a:moveTo>
                                        <a:pt x="95" y="58"/>
                                      </a:moveTo>
                                      <a:cubicBezTo>
                                        <a:pt x="87" y="61"/>
                                        <a:pt x="78" y="63"/>
                                        <a:pt x="70" y="67"/>
                                      </a:cubicBezTo>
                                      <a:cubicBezTo>
                                        <a:pt x="60" y="72"/>
                                        <a:pt x="53" y="81"/>
                                        <a:pt x="47" y="90"/>
                                      </a:cubicBezTo>
                                      <a:cubicBezTo>
                                        <a:pt x="41" y="98"/>
                                        <a:pt x="35" y="107"/>
                                        <a:pt x="29" y="115"/>
                                      </a:cubicBezTo>
                                      <a:cubicBezTo>
                                        <a:pt x="25" y="121"/>
                                        <a:pt x="21" y="128"/>
                                        <a:pt x="18" y="135"/>
                                      </a:cubicBezTo>
                                      <a:cubicBezTo>
                                        <a:pt x="15" y="142"/>
                                        <a:pt x="12" y="150"/>
                                        <a:pt x="10" y="157"/>
                                      </a:cubicBezTo>
                                      <a:cubicBezTo>
                                        <a:pt x="8" y="164"/>
                                        <a:pt x="6" y="170"/>
                                        <a:pt x="5" y="177"/>
                                      </a:cubicBezTo>
                                      <a:cubicBezTo>
                                        <a:pt x="4" y="183"/>
                                        <a:pt x="2" y="190"/>
                                        <a:pt x="1" y="196"/>
                                      </a:cubicBezTo>
                                      <a:cubicBezTo>
                                        <a:pt x="-1" y="207"/>
                                        <a:pt x="0" y="219"/>
                                        <a:pt x="1" y="230"/>
                                      </a:cubicBezTo>
                                      <a:cubicBezTo>
                                        <a:pt x="2" y="240"/>
                                        <a:pt x="5" y="249"/>
                                        <a:pt x="9" y="258"/>
                                      </a:cubicBezTo>
                                      <a:cubicBezTo>
                                        <a:pt x="14" y="270"/>
                                        <a:pt x="21" y="281"/>
                                        <a:pt x="30" y="290"/>
                                      </a:cubicBezTo>
                                      <a:cubicBezTo>
                                        <a:pt x="41" y="301"/>
                                        <a:pt x="53" y="307"/>
                                        <a:pt x="68" y="309"/>
                                      </a:cubicBezTo>
                                      <a:cubicBezTo>
                                        <a:pt x="77" y="310"/>
                                        <a:pt x="86" y="310"/>
                                        <a:pt x="95" y="309"/>
                                      </a:cubicBezTo>
                                      <a:cubicBezTo>
                                        <a:pt x="104" y="308"/>
                                        <a:pt x="115" y="305"/>
                                        <a:pt x="122" y="299"/>
                                      </a:cubicBezTo>
                                      <a:cubicBezTo>
                                        <a:pt x="130" y="293"/>
                                        <a:pt x="136" y="283"/>
                                        <a:pt x="141" y="274"/>
                                      </a:cubicBezTo>
                                      <a:cubicBezTo>
                                        <a:pt x="147" y="265"/>
                                        <a:pt x="151" y="255"/>
                                        <a:pt x="156" y="245"/>
                                      </a:cubicBezTo>
                                      <a:cubicBezTo>
                                        <a:pt x="160" y="237"/>
                                        <a:pt x="164" y="229"/>
                                        <a:pt x="167" y="220"/>
                                      </a:cubicBezTo>
                                      <a:cubicBezTo>
                                        <a:pt x="170" y="212"/>
                                        <a:pt x="172" y="203"/>
                                        <a:pt x="173" y="195"/>
                                      </a:cubicBezTo>
                                      <a:cubicBezTo>
                                        <a:pt x="174" y="187"/>
                                        <a:pt x="174" y="179"/>
                                        <a:pt x="173" y="171"/>
                                      </a:cubicBezTo>
                                      <a:cubicBezTo>
                                        <a:pt x="172" y="160"/>
                                        <a:pt x="169" y="150"/>
                                        <a:pt x="165" y="140"/>
                                      </a:cubicBezTo>
                                      <a:cubicBezTo>
                                        <a:pt x="162" y="132"/>
                                        <a:pt x="159" y="124"/>
                                        <a:pt x="154" y="117"/>
                                      </a:cubicBezTo>
                                      <a:cubicBezTo>
                                        <a:pt x="148" y="108"/>
                                        <a:pt x="142" y="99"/>
                                        <a:pt x="135" y="91"/>
                                      </a:cubicBezTo>
                                      <a:cubicBezTo>
                                        <a:pt x="129" y="83"/>
                                        <a:pt x="123" y="76"/>
                                        <a:pt x="116" y="69"/>
                                      </a:cubicBezTo>
                                    </a:path>
                                    <a:path w="393" h="311" extrusionOk="0">
                                      <a:moveTo>
                                        <a:pt x="241" y="9"/>
                                      </a:moveTo>
                                      <a:cubicBezTo>
                                        <a:pt x="245" y="6"/>
                                        <a:pt x="256" y="-4"/>
                                        <a:pt x="261" y="1"/>
                                      </a:cubicBezTo>
                                      <a:cubicBezTo>
                                        <a:pt x="268" y="7"/>
                                        <a:pt x="269" y="19"/>
                                        <a:pt x="271" y="27"/>
                                      </a:cubicBezTo>
                                      <a:cubicBezTo>
                                        <a:pt x="272" y="34"/>
                                        <a:pt x="274" y="42"/>
                                        <a:pt x="274" y="49"/>
                                      </a:cubicBezTo>
                                      <a:cubicBezTo>
                                        <a:pt x="275" y="57"/>
                                        <a:pt x="274" y="66"/>
                                        <a:pt x="273" y="74"/>
                                      </a:cubicBezTo>
                                      <a:cubicBezTo>
                                        <a:pt x="272" y="82"/>
                                        <a:pt x="270" y="87"/>
                                        <a:pt x="268" y="95"/>
                                      </a:cubicBezTo>
                                      <a:cubicBezTo>
                                        <a:pt x="266" y="103"/>
                                        <a:pt x="261" y="114"/>
                                        <a:pt x="253" y="119"/>
                                      </a:cubicBezTo>
                                      <a:cubicBezTo>
                                        <a:pt x="245" y="124"/>
                                        <a:pt x="235" y="116"/>
                                        <a:pt x="241" y="107"/>
                                      </a:cubicBezTo>
                                      <a:cubicBezTo>
                                        <a:pt x="247" y="99"/>
                                        <a:pt x="255" y="101"/>
                                        <a:pt x="262" y="105"/>
                                      </a:cubicBezTo>
                                      <a:cubicBezTo>
                                        <a:pt x="272" y="110"/>
                                        <a:pt x="276" y="121"/>
                                        <a:pt x="285" y="127"/>
                                      </a:cubicBezTo>
                                      <a:cubicBezTo>
                                        <a:pt x="293" y="132"/>
                                        <a:pt x="298" y="128"/>
                                        <a:pt x="301" y="121"/>
                                      </a:cubicBezTo>
                                    </a:path>
                                    <a:path w="393" h="311" extrusionOk="0">
                                      <a:moveTo>
                                        <a:pt x="336" y="58"/>
                                      </a:moveTo>
                                      <a:cubicBezTo>
                                        <a:pt x="343" y="63"/>
                                        <a:pt x="350" y="65"/>
                                        <a:pt x="359" y="64"/>
                                      </a:cubicBezTo>
                                      <a:cubicBezTo>
                                        <a:pt x="368" y="63"/>
                                        <a:pt x="378" y="63"/>
                                        <a:pt x="387" y="61"/>
                                      </a:cubicBezTo>
                                      <a:cubicBezTo>
                                        <a:pt x="389" y="61"/>
                                        <a:pt x="390" y="60"/>
                                        <a:pt x="392" y="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6" name="Ink 36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8137" y="13752"/>
                                  <a:ext cx="106" cy="122"/>
                                </a:xfrm>
                                <a:custGeom>
                                  <a:avLst/>
                                  <a:gdLst>
                                    <a:gd name="T0" fmla="+- 0 14470 14352"/>
                                    <a:gd name="T1" fmla="*/ T0 w 188"/>
                                    <a:gd name="T2" fmla="+- 0 24262 24257"/>
                                    <a:gd name="T3" fmla="*/ 24262 h 215"/>
                                    <a:gd name="T4" fmla="+- 0 14438 14352"/>
                                    <a:gd name="T5" fmla="*/ T4 w 188"/>
                                    <a:gd name="T6" fmla="+- 0 24258 24257"/>
                                    <a:gd name="T7" fmla="*/ 24258 h 215"/>
                                    <a:gd name="T8" fmla="+- 0 14401 14352"/>
                                    <a:gd name="T9" fmla="*/ T8 w 188"/>
                                    <a:gd name="T10" fmla="+- 0 24264 24257"/>
                                    <a:gd name="T11" fmla="*/ 24264 h 215"/>
                                    <a:gd name="T12" fmla="+- 0 14378 14352"/>
                                    <a:gd name="T13" fmla="*/ T12 w 188"/>
                                    <a:gd name="T14" fmla="+- 0 24281 24257"/>
                                    <a:gd name="T15" fmla="*/ 24281 h 215"/>
                                    <a:gd name="T16" fmla="+- 0 14358 14352"/>
                                    <a:gd name="T17" fmla="*/ T16 w 188"/>
                                    <a:gd name="T18" fmla="+- 0 24297 24257"/>
                                    <a:gd name="T19" fmla="*/ 24297 h 215"/>
                                    <a:gd name="T20" fmla="+- 0 14355 14352"/>
                                    <a:gd name="T21" fmla="*/ T20 w 188"/>
                                    <a:gd name="T22" fmla="+- 0 24317 24257"/>
                                    <a:gd name="T23" fmla="*/ 24317 h 215"/>
                                    <a:gd name="T24" fmla="+- 0 14363 14352"/>
                                    <a:gd name="T25" fmla="*/ T24 w 188"/>
                                    <a:gd name="T26" fmla="+- 0 24337 24257"/>
                                    <a:gd name="T27" fmla="*/ 24337 h 215"/>
                                    <a:gd name="T28" fmla="+- 0 14382 14352"/>
                                    <a:gd name="T29" fmla="*/ T28 w 188"/>
                                    <a:gd name="T30" fmla="+- 0 24352 24257"/>
                                    <a:gd name="T31" fmla="*/ 24352 h 215"/>
                                    <a:gd name="T32" fmla="+- 0 14407 14352"/>
                                    <a:gd name="T33" fmla="*/ T32 w 188"/>
                                    <a:gd name="T34" fmla="+- 0 24361 24257"/>
                                    <a:gd name="T35" fmla="*/ 24361 h 215"/>
                                    <a:gd name="T36" fmla="+- 0 14431 14352"/>
                                    <a:gd name="T37" fmla="*/ T36 w 188"/>
                                    <a:gd name="T38" fmla="+- 0 24363 24257"/>
                                    <a:gd name="T39" fmla="*/ 24363 h 215"/>
                                    <a:gd name="T40" fmla="+- 0 14462 14352"/>
                                    <a:gd name="T41" fmla="*/ T40 w 188"/>
                                    <a:gd name="T42" fmla="+- 0 24362 24257"/>
                                    <a:gd name="T43" fmla="*/ 24362 h 215"/>
                                    <a:gd name="T44" fmla="+- 0 14494 14352"/>
                                    <a:gd name="T45" fmla="*/ T44 w 188"/>
                                    <a:gd name="T46" fmla="+- 0 24356 24257"/>
                                    <a:gd name="T47" fmla="*/ 24356 h 215"/>
                                    <a:gd name="T48" fmla="+- 0 14520 14352"/>
                                    <a:gd name="T49" fmla="*/ T48 w 188"/>
                                    <a:gd name="T50" fmla="+- 0 24344 24257"/>
                                    <a:gd name="T51" fmla="*/ 24344 h 215"/>
                                    <a:gd name="T52" fmla="+- 0 14531 14352"/>
                                    <a:gd name="T53" fmla="*/ T52 w 188"/>
                                    <a:gd name="T54" fmla="+- 0 24323 24257"/>
                                    <a:gd name="T55" fmla="*/ 24323 h 215"/>
                                    <a:gd name="T56" fmla="+- 0 14530 14352"/>
                                    <a:gd name="T57" fmla="*/ T56 w 188"/>
                                    <a:gd name="T58" fmla="+- 0 24302 24257"/>
                                    <a:gd name="T59" fmla="*/ 24302 h 215"/>
                                    <a:gd name="T60" fmla="+- 0 14514 14352"/>
                                    <a:gd name="T61" fmla="*/ T60 w 188"/>
                                    <a:gd name="T62" fmla="+- 0 24278 24257"/>
                                    <a:gd name="T63" fmla="*/ 24278 h 215"/>
                                    <a:gd name="T64" fmla="+- 0 14501 14352"/>
                                    <a:gd name="T65" fmla="*/ T64 w 188"/>
                                    <a:gd name="T66" fmla="+- 0 24263 24257"/>
                                    <a:gd name="T67" fmla="*/ 24263 h 215"/>
                                    <a:gd name="T68" fmla="+- 0 14492 14352"/>
                                    <a:gd name="T69" fmla="*/ T68 w 188"/>
                                    <a:gd name="T70" fmla="+- 0 24403 24257"/>
                                    <a:gd name="T71" fmla="*/ 24403 h 215"/>
                                    <a:gd name="T72" fmla="+- 0 14465 14352"/>
                                    <a:gd name="T73" fmla="*/ T72 w 188"/>
                                    <a:gd name="T74" fmla="+- 0 24402 24257"/>
                                    <a:gd name="T75" fmla="*/ 24402 h 215"/>
                                    <a:gd name="T76" fmla="+- 0 14441 14352"/>
                                    <a:gd name="T77" fmla="*/ T76 w 188"/>
                                    <a:gd name="T78" fmla="+- 0 24399 24257"/>
                                    <a:gd name="T79" fmla="*/ 24399 h 215"/>
                                    <a:gd name="T80" fmla="+- 0 14414 14352"/>
                                    <a:gd name="T81" fmla="*/ T80 w 188"/>
                                    <a:gd name="T82" fmla="+- 0 24397 24257"/>
                                    <a:gd name="T83" fmla="*/ 24397 h 215"/>
                                    <a:gd name="T84" fmla="+- 0 14378 14352"/>
                                    <a:gd name="T85" fmla="*/ T84 w 188"/>
                                    <a:gd name="T86" fmla="+- 0 24411 24257"/>
                                    <a:gd name="T87" fmla="*/ 24411 h 215"/>
                                    <a:gd name="T88" fmla="+- 0 14358 14352"/>
                                    <a:gd name="T89" fmla="*/ T88 w 188"/>
                                    <a:gd name="T90" fmla="+- 0 24428 24257"/>
                                    <a:gd name="T91" fmla="*/ 24428 h 215"/>
                                    <a:gd name="T92" fmla="+- 0 14355 14352"/>
                                    <a:gd name="T93" fmla="*/ T92 w 188"/>
                                    <a:gd name="T94" fmla="+- 0 24447 24257"/>
                                    <a:gd name="T95" fmla="*/ 24447 h 215"/>
                                    <a:gd name="T96" fmla="+- 0 14376 14352"/>
                                    <a:gd name="T97" fmla="*/ T96 w 188"/>
                                    <a:gd name="T98" fmla="+- 0 24458 24257"/>
                                    <a:gd name="T99" fmla="*/ 24458 h 215"/>
                                    <a:gd name="T100" fmla="+- 0 14396 14352"/>
                                    <a:gd name="T101" fmla="*/ T100 w 188"/>
                                    <a:gd name="T102" fmla="+- 0 24468 24257"/>
                                    <a:gd name="T103" fmla="*/ 24468 h 215"/>
                                    <a:gd name="T104" fmla="+- 0 14422 14352"/>
                                    <a:gd name="T105" fmla="*/ T104 w 188"/>
                                    <a:gd name="T106" fmla="+- 0 24470 24257"/>
                                    <a:gd name="T107" fmla="*/ 24470 h 215"/>
                                    <a:gd name="T108" fmla="+- 0 14451 14352"/>
                                    <a:gd name="T109" fmla="*/ T108 w 188"/>
                                    <a:gd name="T110" fmla="+- 0 24470 24257"/>
                                    <a:gd name="T111" fmla="*/ 24470 h 215"/>
                                    <a:gd name="T112" fmla="+- 0 14469 14352"/>
                                    <a:gd name="T113" fmla="*/ T112 w 188"/>
                                    <a:gd name="T114" fmla="+- 0 24469 24257"/>
                                    <a:gd name="T115" fmla="*/ 24469 h 215"/>
                                    <a:gd name="T116" fmla="+- 0 14498 14352"/>
                                    <a:gd name="T117" fmla="*/ T116 w 188"/>
                                    <a:gd name="T118" fmla="+- 0 24465 24257"/>
                                    <a:gd name="T119" fmla="*/ 24465 h 215"/>
                                    <a:gd name="T120" fmla="+- 0 14519 14352"/>
                                    <a:gd name="T121" fmla="*/ T120 w 188"/>
                                    <a:gd name="T122" fmla="+- 0 24460 24257"/>
                                    <a:gd name="T123" fmla="*/ 24460 h 215"/>
                                    <a:gd name="T124" fmla="+- 0 14535 14352"/>
                                    <a:gd name="T125" fmla="*/ T124 w 188"/>
                                    <a:gd name="T126" fmla="+- 0 24443 24257"/>
                                    <a:gd name="T127" fmla="*/ 24443 h 215"/>
                                    <a:gd name="T128" fmla="+- 0 14533 14352"/>
                                    <a:gd name="T129" fmla="*/ T128 w 188"/>
                                    <a:gd name="T130" fmla="+- 0 24424 24257"/>
                                    <a:gd name="T131" fmla="*/ 24424 h 215"/>
                                    <a:gd name="T132" fmla="+- 0 14529 14352"/>
                                    <a:gd name="T133" fmla="*/ T132 w 188"/>
                                    <a:gd name="T134" fmla="+- 0 24419 24257"/>
                                    <a:gd name="T135" fmla="*/ 24419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88" h="215" extrusionOk="0">
                                      <a:moveTo>
                                        <a:pt x="118" y="5"/>
                                      </a:moveTo>
                                      <a:cubicBezTo>
                                        <a:pt x="107" y="3"/>
                                        <a:pt x="97" y="2"/>
                                        <a:pt x="86" y="1"/>
                                      </a:cubicBezTo>
                                      <a:cubicBezTo>
                                        <a:pt x="73" y="0"/>
                                        <a:pt x="61" y="2"/>
                                        <a:pt x="49" y="7"/>
                                      </a:cubicBezTo>
                                      <a:cubicBezTo>
                                        <a:pt x="39" y="11"/>
                                        <a:pt x="34" y="17"/>
                                        <a:pt x="26" y="24"/>
                                      </a:cubicBezTo>
                                      <a:cubicBezTo>
                                        <a:pt x="20" y="29"/>
                                        <a:pt x="11" y="33"/>
                                        <a:pt x="6" y="40"/>
                                      </a:cubicBezTo>
                                      <a:cubicBezTo>
                                        <a:pt x="1" y="46"/>
                                        <a:pt x="2" y="53"/>
                                        <a:pt x="3" y="60"/>
                                      </a:cubicBezTo>
                                      <a:cubicBezTo>
                                        <a:pt x="4" y="68"/>
                                        <a:pt x="7" y="73"/>
                                        <a:pt x="11" y="80"/>
                                      </a:cubicBezTo>
                                      <a:cubicBezTo>
                                        <a:pt x="16" y="88"/>
                                        <a:pt x="22" y="91"/>
                                        <a:pt x="30" y="95"/>
                                      </a:cubicBezTo>
                                      <a:cubicBezTo>
                                        <a:pt x="38" y="99"/>
                                        <a:pt x="46" y="102"/>
                                        <a:pt x="55" y="104"/>
                                      </a:cubicBezTo>
                                      <a:cubicBezTo>
                                        <a:pt x="63" y="105"/>
                                        <a:pt x="71" y="106"/>
                                        <a:pt x="79" y="106"/>
                                      </a:cubicBezTo>
                                      <a:cubicBezTo>
                                        <a:pt x="89" y="106"/>
                                        <a:pt x="100" y="106"/>
                                        <a:pt x="110" y="105"/>
                                      </a:cubicBezTo>
                                      <a:cubicBezTo>
                                        <a:pt x="121" y="104"/>
                                        <a:pt x="132" y="102"/>
                                        <a:pt x="142" y="99"/>
                                      </a:cubicBezTo>
                                      <a:cubicBezTo>
                                        <a:pt x="151" y="96"/>
                                        <a:pt x="160" y="92"/>
                                        <a:pt x="168" y="87"/>
                                      </a:cubicBezTo>
                                      <a:cubicBezTo>
                                        <a:pt x="177" y="82"/>
                                        <a:pt x="179" y="75"/>
                                        <a:pt x="179" y="66"/>
                                      </a:cubicBezTo>
                                      <a:cubicBezTo>
                                        <a:pt x="179" y="60"/>
                                        <a:pt x="180" y="51"/>
                                        <a:pt x="178" y="45"/>
                                      </a:cubicBezTo>
                                      <a:cubicBezTo>
                                        <a:pt x="175" y="36"/>
                                        <a:pt x="168" y="28"/>
                                        <a:pt x="162" y="21"/>
                                      </a:cubicBezTo>
                                      <a:cubicBezTo>
                                        <a:pt x="158" y="16"/>
                                        <a:pt x="154" y="11"/>
                                        <a:pt x="149" y="6"/>
                                      </a:cubicBezTo>
                                    </a:path>
                                    <a:path w="188" h="215" extrusionOk="0">
                                      <a:moveTo>
                                        <a:pt x="140" y="146"/>
                                      </a:moveTo>
                                      <a:cubicBezTo>
                                        <a:pt x="131" y="146"/>
                                        <a:pt x="122" y="146"/>
                                        <a:pt x="113" y="145"/>
                                      </a:cubicBezTo>
                                      <a:cubicBezTo>
                                        <a:pt x="105" y="144"/>
                                        <a:pt x="97" y="143"/>
                                        <a:pt x="89" y="142"/>
                                      </a:cubicBezTo>
                                      <a:cubicBezTo>
                                        <a:pt x="80" y="141"/>
                                        <a:pt x="71" y="140"/>
                                        <a:pt x="62" y="140"/>
                                      </a:cubicBezTo>
                                      <a:cubicBezTo>
                                        <a:pt x="46" y="140"/>
                                        <a:pt x="38" y="145"/>
                                        <a:pt x="26" y="154"/>
                                      </a:cubicBezTo>
                                      <a:cubicBezTo>
                                        <a:pt x="18" y="159"/>
                                        <a:pt x="12" y="164"/>
                                        <a:pt x="6" y="171"/>
                                      </a:cubicBezTo>
                                      <a:cubicBezTo>
                                        <a:pt x="1" y="177"/>
                                        <a:pt x="-3" y="183"/>
                                        <a:pt x="3" y="190"/>
                                      </a:cubicBezTo>
                                      <a:cubicBezTo>
                                        <a:pt x="8" y="197"/>
                                        <a:pt x="17" y="198"/>
                                        <a:pt x="24" y="201"/>
                                      </a:cubicBezTo>
                                      <a:cubicBezTo>
                                        <a:pt x="31" y="204"/>
                                        <a:pt x="36" y="209"/>
                                        <a:pt x="44" y="211"/>
                                      </a:cubicBezTo>
                                      <a:cubicBezTo>
                                        <a:pt x="53" y="214"/>
                                        <a:pt x="61" y="212"/>
                                        <a:pt x="70" y="213"/>
                                      </a:cubicBezTo>
                                      <a:cubicBezTo>
                                        <a:pt x="80" y="214"/>
                                        <a:pt x="89" y="213"/>
                                        <a:pt x="99" y="213"/>
                                      </a:cubicBezTo>
                                      <a:cubicBezTo>
                                        <a:pt x="105" y="213"/>
                                        <a:pt x="111" y="213"/>
                                        <a:pt x="117" y="212"/>
                                      </a:cubicBezTo>
                                      <a:cubicBezTo>
                                        <a:pt x="127" y="211"/>
                                        <a:pt x="136" y="210"/>
                                        <a:pt x="146" y="208"/>
                                      </a:cubicBezTo>
                                      <a:cubicBezTo>
                                        <a:pt x="153" y="207"/>
                                        <a:pt x="160" y="206"/>
                                        <a:pt x="167" y="203"/>
                                      </a:cubicBezTo>
                                      <a:cubicBezTo>
                                        <a:pt x="177" y="198"/>
                                        <a:pt x="178" y="195"/>
                                        <a:pt x="183" y="186"/>
                                      </a:cubicBezTo>
                                      <a:cubicBezTo>
                                        <a:pt x="188" y="177"/>
                                        <a:pt x="187" y="175"/>
                                        <a:pt x="181" y="167"/>
                                      </a:cubicBezTo>
                                      <a:cubicBezTo>
                                        <a:pt x="180" y="165"/>
                                        <a:pt x="178" y="164"/>
                                        <a:pt x="177" y="1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7" name="Ink 36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519" y="14305"/>
                                  <a:ext cx="147" cy="119"/>
                                </a:xfrm>
                                <a:custGeom>
                                  <a:avLst/>
                                  <a:gdLst>
                                    <a:gd name="T0" fmla="+- 0 13301 13263"/>
                                    <a:gd name="T1" fmla="*/ T0 w 259"/>
                                    <a:gd name="T2" fmla="+- 0 25247 25233"/>
                                    <a:gd name="T3" fmla="*/ 25247 h 210"/>
                                    <a:gd name="T4" fmla="+- 0 13286 13263"/>
                                    <a:gd name="T5" fmla="*/ T4 w 259"/>
                                    <a:gd name="T6" fmla="+- 0 25265 25233"/>
                                    <a:gd name="T7" fmla="*/ 25265 h 210"/>
                                    <a:gd name="T8" fmla="+- 0 13278 13263"/>
                                    <a:gd name="T9" fmla="*/ T8 w 259"/>
                                    <a:gd name="T10" fmla="+- 0 25286 25233"/>
                                    <a:gd name="T11" fmla="*/ 25286 h 210"/>
                                    <a:gd name="T12" fmla="+- 0 13266 13263"/>
                                    <a:gd name="T13" fmla="*/ T12 w 259"/>
                                    <a:gd name="T14" fmla="+- 0 25313 25233"/>
                                    <a:gd name="T15" fmla="*/ 25313 h 210"/>
                                    <a:gd name="T16" fmla="+- 0 13263 13263"/>
                                    <a:gd name="T17" fmla="*/ T16 w 259"/>
                                    <a:gd name="T18" fmla="+- 0 25333 25233"/>
                                    <a:gd name="T19" fmla="*/ 25333 h 210"/>
                                    <a:gd name="T20" fmla="+- 0 13264 13263"/>
                                    <a:gd name="T21" fmla="*/ T20 w 259"/>
                                    <a:gd name="T22" fmla="+- 0 25364 25233"/>
                                    <a:gd name="T23" fmla="*/ 25364 h 210"/>
                                    <a:gd name="T24" fmla="+- 0 13268 13263"/>
                                    <a:gd name="T25" fmla="*/ T24 w 259"/>
                                    <a:gd name="T26" fmla="+- 0 25386 25233"/>
                                    <a:gd name="T27" fmla="*/ 25386 h 210"/>
                                    <a:gd name="T28" fmla="+- 0 13275 13263"/>
                                    <a:gd name="T29" fmla="*/ T28 w 259"/>
                                    <a:gd name="T30" fmla="+- 0 25405 25233"/>
                                    <a:gd name="T31" fmla="*/ 25405 h 210"/>
                                    <a:gd name="T32" fmla="+- 0 13293 13263"/>
                                    <a:gd name="T33" fmla="*/ T32 w 259"/>
                                    <a:gd name="T34" fmla="+- 0 25436 25233"/>
                                    <a:gd name="T35" fmla="*/ 25436 h 210"/>
                                    <a:gd name="T36" fmla="+- 0 13314 13263"/>
                                    <a:gd name="T37" fmla="*/ T36 w 259"/>
                                    <a:gd name="T38" fmla="+- 0 25441 25233"/>
                                    <a:gd name="T39" fmla="*/ 25441 h 210"/>
                                    <a:gd name="T40" fmla="+- 0 13340 13263"/>
                                    <a:gd name="T41" fmla="*/ T40 w 259"/>
                                    <a:gd name="T42" fmla="+- 0 25425 25233"/>
                                    <a:gd name="T43" fmla="*/ 25425 h 210"/>
                                    <a:gd name="T44" fmla="+- 0 13355 13263"/>
                                    <a:gd name="T45" fmla="*/ T44 w 259"/>
                                    <a:gd name="T46" fmla="+- 0 25396 25233"/>
                                    <a:gd name="T47" fmla="*/ 25396 h 210"/>
                                    <a:gd name="T48" fmla="+- 0 13361 13263"/>
                                    <a:gd name="T49" fmla="*/ T48 w 259"/>
                                    <a:gd name="T50" fmla="+- 0 25359 25233"/>
                                    <a:gd name="T51" fmla="*/ 25359 h 210"/>
                                    <a:gd name="T52" fmla="+- 0 13356 13263"/>
                                    <a:gd name="T53" fmla="*/ T52 w 259"/>
                                    <a:gd name="T54" fmla="+- 0 25319 25233"/>
                                    <a:gd name="T55" fmla="*/ 25319 h 210"/>
                                    <a:gd name="T56" fmla="+- 0 13344 13263"/>
                                    <a:gd name="T57" fmla="*/ T56 w 259"/>
                                    <a:gd name="T58" fmla="+- 0 25289 25233"/>
                                    <a:gd name="T59" fmla="*/ 25289 h 210"/>
                                    <a:gd name="T60" fmla="+- 0 13326 13263"/>
                                    <a:gd name="T61" fmla="*/ T60 w 259"/>
                                    <a:gd name="T62" fmla="+- 0 25268 25233"/>
                                    <a:gd name="T63" fmla="*/ 25268 h 210"/>
                                    <a:gd name="T64" fmla="+- 0 13318 13263"/>
                                    <a:gd name="T65" fmla="*/ T64 w 259"/>
                                    <a:gd name="T66" fmla="+- 0 25255 25233"/>
                                    <a:gd name="T67" fmla="*/ 25255 h 210"/>
                                    <a:gd name="T68" fmla="+- 0 13440 13263"/>
                                    <a:gd name="T69" fmla="*/ T68 w 259"/>
                                    <a:gd name="T70" fmla="+- 0 25233 25233"/>
                                    <a:gd name="T71" fmla="*/ 25233 h 210"/>
                                    <a:gd name="T72" fmla="+- 0 13430 13263"/>
                                    <a:gd name="T73" fmla="*/ T72 w 259"/>
                                    <a:gd name="T74" fmla="+- 0 25254 25233"/>
                                    <a:gd name="T75" fmla="*/ 25254 h 210"/>
                                    <a:gd name="T76" fmla="+- 0 13421 13263"/>
                                    <a:gd name="T77" fmla="*/ T76 w 259"/>
                                    <a:gd name="T78" fmla="+- 0 25280 25233"/>
                                    <a:gd name="T79" fmla="*/ 25280 h 210"/>
                                    <a:gd name="T80" fmla="+- 0 13405 13263"/>
                                    <a:gd name="T81" fmla="*/ T80 w 259"/>
                                    <a:gd name="T82" fmla="+- 0 25307 25233"/>
                                    <a:gd name="T83" fmla="*/ 25307 h 210"/>
                                    <a:gd name="T84" fmla="+- 0 13404 13263"/>
                                    <a:gd name="T85" fmla="*/ T84 w 259"/>
                                    <a:gd name="T86" fmla="+- 0 25337 25233"/>
                                    <a:gd name="T87" fmla="*/ 25337 h 210"/>
                                    <a:gd name="T88" fmla="+- 0 13405 13263"/>
                                    <a:gd name="T89" fmla="*/ T88 w 259"/>
                                    <a:gd name="T90" fmla="+- 0 25378 25233"/>
                                    <a:gd name="T91" fmla="*/ 25378 h 210"/>
                                    <a:gd name="T92" fmla="+- 0 13412 13263"/>
                                    <a:gd name="T93" fmla="*/ T92 w 259"/>
                                    <a:gd name="T94" fmla="+- 0 25400 25233"/>
                                    <a:gd name="T95" fmla="*/ 25400 h 210"/>
                                    <a:gd name="T96" fmla="+- 0 13423 13263"/>
                                    <a:gd name="T97" fmla="*/ T96 w 259"/>
                                    <a:gd name="T98" fmla="+- 0 25424 25233"/>
                                    <a:gd name="T99" fmla="*/ 25424 h 210"/>
                                    <a:gd name="T100" fmla="+- 0 13445 13263"/>
                                    <a:gd name="T101" fmla="*/ T100 w 259"/>
                                    <a:gd name="T102" fmla="+- 0 25435 25233"/>
                                    <a:gd name="T103" fmla="*/ 25435 h 210"/>
                                    <a:gd name="T104" fmla="+- 0 13480 13263"/>
                                    <a:gd name="T105" fmla="*/ T104 w 259"/>
                                    <a:gd name="T106" fmla="+- 0 25427 25233"/>
                                    <a:gd name="T107" fmla="*/ 25427 h 210"/>
                                    <a:gd name="T108" fmla="+- 0 13502 13263"/>
                                    <a:gd name="T109" fmla="*/ T108 w 259"/>
                                    <a:gd name="T110" fmla="+- 0 25405 25233"/>
                                    <a:gd name="T111" fmla="*/ 25405 h 210"/>
                                    <a:gd name="T112" fmla="+- 0 13514 13263"/>
                                    <a:gd name="T113" fmla="*/ T112 w 259"/>
                                    <a:gd name="T114" fmla="+- 0 25378 25233"/>
                                    <a:gd name="T115" fmla="*/ 25378 h 210"/>
                                    <a:gd name="T116" fmla="+- 0 13521 13263"/>
                                    <a:gd name="T117" fmla="*/ T116 w 259"/>
                                    <a:gd name="T118" fmla="+- 0 25346 25233"/>
                                    <a:gd name="T119" fmla="*/ 25346 h 210"/>
                                    <a:gd name="T120" fmla="+- 0 13519 13263"/>
                                    <a:gd name="T121" fmla="*/ T120 w 259"/>
                                    <a:gd name="T122" fmla="+- 0 25318 25233"/>
                                    <a:gd name="T123" fmla="*/ 25318 h 210"/>
                                    <a:gd name="T124" fmla="+- 0 13511 13263"/>
                                    <a:gd name="T125" fmla="*/ T124 w 259"/>
                                    <a:gd name="T126" fmla="+- 0 25293 25233"/>
                                    <a:gd name="T127" fmla="*/ 25293 h 210"/>
                                    <a:gd name="T128" fmla="+- 0 13499 13263"/>
                                    <a:gd name="T129" fmla="*/ T128 w 259"/>
                                    <a:gd name="T130" fmla="+- 0 25268 25233"/>
                                    <a:gd name="T131" fmla="*/ 25268 h 210"/>
                                    <a:gd name="T132" fmla="+- 0 13485 13263"/>
                                    <a:gd name="T133" fmla="*/ T132 w 259"/>
                                    <a:gd name="T134" fmla="+- 0 25240 25233"/>
                                    <a:gd name="T135" fmla="*/ 25240 h 210"/>
                                    <a:gd name="T136" fmla="+- 0 13480 13263"/>
                                    <a:gd name="T137" fmla="*/ T136 w 259"/>
                                    <a:gd name="T138" fmla="+- 0 25233 25233"/>
                                    <a:gd name="T139" fmla="*/ 25233 h 2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59" h="210" extrusionOk="0">
                                      <a:moveTo>
                                        <a:pt x="38" y="14"/>
                                      </a:moveTo>
                                      <a:cubicBezTo>
                                        <a:pt x="30" y="17"/>
                                        <a:pt x="27" y="23"/>
                                        <a:pt x="23" y="32"/>
                                      </a:cubicBezTo>
                                      <a:cubicBezTo>
                                        <a:pt x="20" y="39"/>
                                        <a:pt x="18" y="46"/>
                                        <a:pt x="15" y="53"/>
                                      </a:cubicBezTo>
                                      <a:cubicBezTo>
                                        <a:pt x="10" y="62"/>
                                        <a:pt x="7" y="70"/>
                                        <a:pt x="3" y="80"/>
                                      </a:cubicBezTo>
                                      <a:cubicBezTo>
                                        <a:pt x="0" y="87"/>
                                        <a:pt x="0" y="92"/>
                                        <a:pt x="0" y="100"/>
                                      </a:cubicBezTo>
                                      <a:cubicBezTo>
                                        <a:pt x="0" y="110"/>
                                        <a:pt x="1" y="121"/>
                                        <a:pt x="1" y="131"/>
                                      </a:cubicBezTo>
                                      <a:cubicBezTo>
                                        <a:pt x="1" y="139"/>
                                        <a:pt x="3" y="146"/>
                                        <a:pt x="5" y="153"/>
                                      </a:cubicBezTo>
                                      <a:cubicBezTo>
                                        <a:pt x="7" y="159"/>
                                        <a:pt x="9" y="166"/>
                                        <a:pt x="12" y="172"/>
                                      </a:cubicBezTo>
                                      <a:cubicBezTo>
                                        <a:pt x="17" y="182"/>
                                        <a:pt x="21" y="195"/>
                                        <a:pt x="30" y="203"/>
                                      </a:cubicBezTo>
                                      <a:cubicBezTo>
                                        <a:pt x="36" y="208"/>
                                        <a:pt x="43" y="209"/>
                                        <a:pt x="51" y="208"/>
                                      </a:cubicBezTo>
                                      <a:cubicBezTo>
                                        <a:pt x="62" y="207"/>
                                        <a:pt x="70" y="200"/>
                                        <a:pt x="77" y="192"/>
                                      </a:cubicBezTo>
                                      <a:cubicBezTo>
                                        <a:pt x="84" y="183"/>
                                        <a:pt x="89" y="174"/>
                                        <a:pt x="92" y="163"/>
                                      </a:cubicBezTo>
                                      <a:cubicBezTo>
                                        <a:pt x="95" y="151"/>
                                        <a:pt x="98" y="138"/>
                                        <a:pt x="98" y="126"/>
                                      </a:cubicBezTo>
                                      <a:cubicBezTo>
                                        <a:pt x="98" y="113"/>
                                        <a:pt x="96" y="99"/>
                                        <a:pt x="93" y="86"/>
                                      </a:cubicBezTo>
                                      <a:cubicBezTo>
                                        <a:pt x="91" y="76"/>
                                        <a:pt x="87" y="65"/>
                                        <a:pt x="81" y="56"/>
                                      </a:cubicBezTo>
                                      <a:cubicBezTo>
                                        <a:pt x="76" y="48"/>
                                        <a:pt x="69" y="42"/>
                                        <a:pt x="63" y="35"/>
                                      </a:cubicBezTo>
                                      <a:cubicBezTo>
                                        <a:pt x="58" y="29"/>
                                        <a:pt x="57" y="27"/>
                                        <a:pt x="55" y="22"/>
                                      </a:cubicBezTo>
                                    </a:path>
                                    <a:path w="259" h="210" extrusionOk="0">
                                      <a:moveTo>
                                        <a:pt x="177" y="0"/>
                                      </a:moveTo>
                                      <a:cubicBezTo>
                                        <a:pt x="175" y="8"/>
                                        <a:pt x="170" y="14"/>
                                        <a:pt x="167" y="21"/>
                                      </a:cubicBezTo>
                                      <a:cubicBezTo>
                                        <a:pt x="163" y="29"/>
                                        <a:pt x="162" y="39"/>
                                        <a:pt x="158" y="47"/>
                                      </a:cubicBezTo>
                                      <a:cubicBezTo>
                                        <a:pt x="154" y="57"/>
                                        <a:pt x="145" y="63"/>
                                        <a:pt x="142" y="74"/>
                                      </a:cubicBezTo>
                                      <a:cubicBezTo>
                                        <a:pt x="139" y="83"/>
                                        <a:pt x="141" y="94"/>
                                        <a:pt x="141" y="104"/>
                                      </a:cubicBezTo>
                                      <a:cubicBezTo>
                                        <a:pt x="141" y="117"/>
                                        <a:pt x="139" y="132"/>
                                        <a:pt x="142" y="145"/>
                                      </a:cubicBezTo>
                                      <a:cubicBezTo>
                                        <a:pt x="144" y="153"/>
                                        <a:pt x="146" y="159"/>
                                        <a:pt x="149" y="167"/>
                                      </a:cubicBezTo>
                                      <a:cubicBezTo>
                                        <a:pt x="152" y="175"/>
                                        <a:pt x="155" y="184"/>
                                        <a:pt x="160" y="191"/>
                                      </a:cubicBezTo>
                                      <a:cubicBezTo>
                                        <a:pt x="165" y="200"/>
                                        <a:pt x="172" y="201"/>
                                        <a:pt x="182" y="202"/>
                                      </a:cubicBezTo>
                                      <a:cubicBezTo>
                                        <a:pt x="195" y="203"/>
                                        <a:pt x="206" y="200"/>
                                        <a:pt x="217" y="194"/>
                                      </a:cubicBezTo>
                                      <a:cubicBezTo>
                                        <a:pt x="227" y="188"/>
                                        <a:pt x="232" y="181"/>
                                        <a:pt x="239" y="172"/>
                                      </a:cubicBezTo>
                                      <a:cubicBezTo>
                                        <a:pt x="245" y="164"/>
                                        <a:pt x="248" y="155"/>
                                        <a:pt x="251" y="145"/>
                                      </a:cubicBezTo>
                                      <a:cubicBezTo>
                                        <a:pt x="254" y="135"/>
                                        <a:pt x="257" y="124"/>
                                        <a:pt x="258" y="113"/>
                                      </a:cubicBezTo>
                                      <a:cubicBezTo>
                                        <a:pt x="259" y="103"/>
                                        <a:pt x="258" y="94"/>
                                        <a:pt x="256" y="85"/>
                                      </a:cubicBezTo>
                                      <a:cubicBezTo>
                                        <a:pt x="254" y="76"/>
                                        <a:pt x="252" y="68"/>
                                        <a:pt x="248" y="60"/>
                                      </a:cubicBezTo>
                                      <a:cubicBezTo>
                                        <a:pt x="244" y="52"/>
                                        <a:pt x="240" y="43"/>
                                        <a:pt x="236" y="35"/>
                                      </a:cubicBezTo>
                                      <a:cubicBezTo>
                                        <a:pt x="231" y="26"/>
                                        <a:pt x="228" y="16"/>
                                        <a:pt x="222" y="7"/>
                                      </a:cubicBezTo>
                                      <a:cubicBezTo>
                                        <a:pt x="220" y="5"/>
                                        <a:pt x="219" y="2"/>
                                        <a:pt x="21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8" name="Ink 363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509" y="13141"/>
                                  <a:ext cx="157" cy="138"/>
                                </a:xfrm>
                                <a:custGeom>
                                  <a:avLst/>
                                  <a:gdLst>
                                    <a:gd name="T0" fmla="+- 0 13325 13245"/>
                                    <a:gd name="T1" fmla="*/ T0 w 277"/>
                                    <a:gd name="T2" fmla="+- 0 23181 23179"/>
                                    <a:gd name="T3" fmla="*/ 23181 h 244"/>
                                    <a:gd name="T4" fmla="+- 0 13303 13245"/>
                                    <a:gd name="T5" fmla="*/ T4 w 277"/>
                                    <a:gd name="T6" fmla="+- 0 23183 23179"/>
                                    <a:gd name="T7" fmla="*/ 23183 h 244"/>
                                    <a:gd name="T8" fmla="+- 0 13285 13245"/>
                                    <a:gd name="T9" fmla="*/ T8 w 277"/>
                                    <a:gd name="T10" fmla="+- 0 23198 23179"/>
                                    <a:gd name="T11" fmla="*/ 23198 h 244"/>
                                    <a:gd name="T12" fmla="+- 0 13270 13245"/>
                                    <a:gd name="T13" fmla="*/ T12 w 277"/>
                                    <a:gd name="T14" fmla="+- 0 23220 23179"/>
                                    <a:gd name="T15" fmla="*/ 23220 h 244"/>
                                    <a:gd name="T16" fmla="+- 0 13260 13245"/>
                                    <a:gd name="T17" fmla="*/ T16 w 277"/>
                                    <a:gd name="T18" fmla="+- 0 23249 23179"/>
                                    <a:gd name="T19" fmla="*/ 23249 h 244"/>
                                    <a:gd name="T20" fmla="+- 0 13255 13245"/>
                                    <a:gd name="T21" fmla="*/ T20 w 277"/>
                                    <a:gd name="T22" fmla="+- 0 23274 23179"/>
                                    <a:gd name="T23" fmla="*/ 23274 h 244"/>
                                    <a:gd name="T24" fmla="+- 0 13247 13245"/>
                                    <a:gd name="T25" fmla="*/ T24 w 277"/>
                                    <a:gd name="T26" fmla="+- 0 23297 23179"/>
                                    <a:gd name="T27" fmla="*/ 23297 h 244"/>
                                    <a:gd name="T28" fmla="+- 0 13245 13245"/>
                                    <a:gd name="T29" fmla="*/ T28 w 277"/>
                                    <a:gd name="T30" fmla="+- 0 23324 23179"/>
                                    <a:gd name="T31" fmla="*/ 23324 h 244"/>
                                    <a:gd name="T32" fmla="+- 0 13246 13245"/>
                                    <a:gd name="T33" fmla="*/ T32 w 277"/>
                                    <a:gd name="T34" fmla="+- 0 23348 23179"/>
                                    <a:gd name="T35" fmla="*/ 23348 h 244"/>
                                    <a:gd name="T36" fmla="+- 0 13255 13245"/>
                                    <a:gd name="T37" fmla="*/ T36 w 277"/>
                                    <a:gd name="T38" fmla="+- 0 23392 23179"/>
                                    <a:gd name="T39" fmla="*/ 23392 h 244"/>
                                    <a:gd name="T40" fmla="+- 0 13266 13245"/>
                                    <a:gd name="T41" fmla="*/ T40 w 277"/>
                                    <a:gd name="T42" fmla="+- 0 23418 23179"/>
                                    <a:gd name="T43" fmla="*/ 23418 h 244"/>
                                    <a:gd name="T44" fmla="+- 0 13292 13245"/>
                                    <a:gd name="T45" fmla="*/ T44 w 277"/>
                                    <a:gd name="T46" fmla="+- 0 23422 23179"/>
                                    <a:gd name="T47" fmla="*/ 23422 h 244"/>
                                    <a:gd name="T48" fmla="+- 0 13316 13245"/>
                                    <a:gd name="T49" fmla="*/ T48 w 277"/>
                                    <a:gd name="T50" fmla="+- 0 23410 23179"/>
                                    <a:gd name="T51" fmla="*/ 23410 h 244"/>
                                    <a:gd name="T52" fmla="+- 0 13335 13245"/>
                                    <a:gd name="T53" fmla="*/ T52 w 277"/>
                                    <a:gd name="T54" fmla="+- 0 23385 23179"/>
                                    <a:gd name="T55" fmla="*/ 23385 h 244"/>
                                    <a:gd name="T56" fmla="+- 0 13363 13245"/>
                                    <a:gd name="T57" fmla="*/ T56 w 277"/>
                                    <a:gd name="T58" fmla="+- 0 23325 23179"/>
                                    <a:gd name="T59" fmla="*/ 23325 h 244"/>
                                    <a:gd name="T60" fmla="+- 0 13370 13245"/>
                                    <a:gd name="T61" fmla="*/ T60 w 277"/>
                                    <a:gd name="T62" fmla="+- 0 23302 23179"/>
                                    <a:gd name="T63" fmla="*/ 23302 h 244"/>
                                    <a:gd name="T64" fmla="+- 0 13373 13245"/>
                                    <a:gd name="T65" fmla="*/ T64 w 277"/>
                                    <a:gd name="T66" fmla="+- 0 23279 23179"/>
                                    <a:gd name="T67" fmla="*/ 23279 h 244"/>
                                    <a:gd name="T68" fmla="+- 0 13373 13245"/>
                                    <a:gd name="T69" fmla="*/ T68 w 277"/>
                                    <a:gd name="T70" fmla="+- 0 23249 23179"/>
                                    <a:gd name="T71" fmla="*/ 23249 h 244"/>
                                    <a:gd name="T72" fmla="+- 0 13368 13245"/>
                                    <a:gd name="T73" fmla="*/ T72 w 277"/>
                                    <a:gd name="T74" fmla="+- 0 23218 23179"/>
                                    <a:gd name="T75" fmla="*/ 23218 h 244"/>
                                    <a:gd name="T76" fmla="+- 0 13347 13245"/>
                                    <a:gd name="T77" fmla="*/ T76 w 277"/>
                                    <a:gd name="T78" fmla="+- 0 23187 23179"/>
                                    <a:gd name="T79" fmla="*/ 23187 h 244"/>
                                    <a:gd name="T80" fmla="+- 0 13460 13245"/>
                                    <a:gd name="T81" fmla="*/ T80 w 277"/>
                                    <a:gd name="T82" fmla="+- 0 23192 23179"/>
                                    <a:gd name="T83" fmla="*/ 23192 h 244"/>
                                    <a:gd name="T84" fmla="+- 0 13440 13245"/>
                                    <a:gd name="T85" fmla="*/ T84 w 277"/>
                                    <a:gd name="T86" fmla="+- 0 23207 23179"/>
                                    <a:gd name="T87" fmla="*/ 23207 h 244"/>
                                    <a:gd name="T88" fmla="+- 0 13427 13245"/>
                                    <a:gd name="T89" fmla="*/ T88 w 277"/>
                                    <a:gd name="T90" fmla="+- 0 23230 23179"/>
                                    <a:gd name="T91" fmla="*/ 23230 h 244"/>
                                    <a:gd name="T92" fmla="+- 0 13421 13245"/>
                                    <a:gd name="T93" fmla="*/ T92 w 277"/>
                                    <a:gd name="T94" fmla="+- 0 23252 23179"/>
                                    <a:gd name="T95" fmla="*/ 23252 h 244"/>
                                    <a:gd name="T96" fmla="+- 0 13417 13245"/>
                                    <a:gd name="T97" fmla="*/ T96 w 277"/>
                                    <a:gd name="T98" fmla="+- 0 23277 23179"/>
                                    <a:gd name="T99" fmla="*/ 23277 h 244"/>
                                    <a:gd name="T100" fmla="+- 0 13416 13245"/>
                                    <a:gd name="T101" fmla="*/ T100 w 277"/>
                                    <a:gd name="T102" fmla="+- 0 23299 23179"/>
                                    <a:gd name="T103" fmla="*/ 23299 h 244"/>
                                    <a:gd name="T104" fmla="+- 0 13417 13245"/>
                                    <a:gd name="T105" fmla="*/ T104 w 277"/>
                                    <a:gd name="T106" fmla="+- 0 23342 23179"/>
                                    <a:gd name="T107" fmla="*/ 23342 h 244"/>
                                    <a:gd name="T108" fmla="+- 0 13420 13245"/>
                                    <a:gd name="T109" fmla="*/ T108 w 277"/>
                                    <a:gd name="T110" fmla="+- 0 23364 23179"/>
                                    <a:gd name="T111" fmla="*/ 23364 h 244"/>
                                    <a:gd name="T112" fmla="+- 0 13425 13245"/>
                                    <a:gd name="T113" fmla="*/ T112 w 277"/>
                                    <a:gd name="T114" fmla="+- 0 23385 23179"/>
                                    <a:gd name="T115" fmla="*/ 23385 h 244"/>
                                    <a:gd name="T116" fmla="+- 0 13445 13245"/>
                                    <a:gd name="T117" fmla="*/ T116 w 277"/>
                                    <a:gd name="T118" fmla="+- 0 23408 23179"/>
                                    <a:gd name="T119" fmla="*/ 23408 h 244"/>
                                    <a:gd name="T120" fmla="+- 0 13473 13245"/>
                                    <a:gd name="T121" fmla="*/ T120 w 277"/>
                                    <a:gd name="T122" fmla="+- 0 23406 23179"/>
                                    <a:gd name="T123" fmla="*/ 23406 h 244"/>
                                    <a:gd name="T124" fmla="+- 0 13494 13245"/>
                                    <a:gd name="T125" fmla="*/ T124 w 277"/>
                                    <a:gd name="T126" fmla="+- 0 23395 23179"/>
                                    <a:gd name="T127" fmla="*/ 23395 h 244"/>
                                    <a:gd name="T128" fmla="+- 0 13509 13245"/>
                                    <a:gd name="T129" fmla="*/ T128 w 277"/>
                                    <a:gd name="T130" fmla="+- 0 23371 23179"/>
                                    <a:gd name="T131" fmla="*/ 23371 h 244"/>
                                    <a:gd name="T132" fmla="+- 0 13518 13245"/>
                                    <a:gd name="T133" fmla="*/ T132 w 277"/>
                                    <a:gd name="T134" fmla="+- 0 23338 23179"/>
                                    <a:gd name="T135" fmla="*/ 23338 h 244"/>
                                    <a:gd name="T136" fmla="+- 0 13521 13245"/>
                                    <a:gd name="T137" fmla="*/ T136 w 277"/>
                                    <a:gd name="T138" fmla="+- 0 23279 23179"/>
                                    <a:gd name="T139" fmla="*/ 23279 h 244"/>
                                    <a:gd name="T140" fmla="+- 0 13516 13245"/>
                                    <a:gd name="T141" fmla="*/ T140 w 277"/>
                                    <a:gd name="T142" fmla="+- 0 23245 23179"/>
                                    <a:gd name="T143" fmla="*/ 23245 h 244"/>
                                    <a:gd name="T144" fmla="+- 0 13509 13245"/>
                                    <a:gd name="T145" fmla="*/ T144 w 277"/>
                                    <a:gd name="T146" fmla="+- 0 23220 23179"/>
                                    <a:gd name="T147" fmla="*/ 23220 h 244"/>
                                    <a:gd name="T148" fmla="+- 0 13490 13245"/>
                                    <a:gd name="T149" fmla="*/ T148 w 277"/>
                                    <a:gd name="T150" fmla="+- 0 23198 23179"/>
                                    <a:gd name="T151" fmla="*/ 23198 h 2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77" h="244" extrusionOk="0">
                                      <a:moveTo>
                                        <a:pt x="80" y="2"/>
                                      </a:moveTo>
                                      <a:cubicBezTo>
                                        <a:pt x="72" y="2"/>
                                        <a:pt x="66" y="0"/>
                                        <a:pt x="58" y="4"/>
                                      </a:cubicBezTo>
                                      <a:cubicBezTo>
                                        <a:pt x="50" y="7"/>
                                        <a:pt x="45" y="13"/>
                                        <a:pt x="40" y="19"/>
                                      </a:cubicBezTo>
                                      <a:cubicBezTo>
                                        <a:pt x="34" y="26"/>
                                        <a:pt x="30" y="33"/>
                                        <a:pt x="25" y="41"/>
                                      </a:cubicBezTo>
                                      <a:cubicBezTo>
                                        <a:pt x="20" y="50"/>
                                        <a:pt x="16" y="60"/>
                                        <a:pt x="15" y="70"/>
                                      </a:cubicBezTo>
                                      <a:cubicBezTo>
                                        <a:pt x="14" y="78"/>
                                        <a:pt x="13" y="87"/>
                                        <a:pt x="10" y="95"/>
                                      </a:cubicBezTo>
                                      <a:cubicBezTo>
                                        <a:pt x="7" y="103"/>
                                        <a:pt x="4" y="110"/>
                                        <a:pt x="2" y="118"/>
                                      </a:cubicBezTo>
                                      <a:cubicBezTo>
                                        <a:pt x="0" y="127"/>
                                        <a:pt x="0" y="136"/>
                                        <a:pt x="0" y="145"/>
                                      </a:cubicBezTo>
                                      <a:cubicBezTo>
                                        <a:pt x="0" y="153"/>
                                        <a:pt x="0" y="161"/>
                                        <a:pt x="1" y="169"/>
                                      </a:cubicBezTo>
                                      <a:cubicBezTo>
                                        <a:pt x="3" y="184"/>
                                        <a:pt x="6" y="199"/>
                                        <a:pt x="10" y="213"/>
                                      </a:cubicBezTo>
                                      <a:cubicBezTo>
                                        <a:pt x="12" y="220"/>
                                        <a:pt x="13" y="235"/>
                                        <a:pt x="21" y="239"/>
                                      </a:cubicBezTo>
                                      <a:cubicBezTo>
                                        <a:pt x="28" y="243"/>
                                        <a:pt x="39" y="244"/>
                                        <a:pt x="47" y="243"/>
                                      </a:cubicBezTo>
                                      <a:cubicBezTo>
                                        <a:pt x="56" y="242"/>
                                        <a:pt x="64" y="238"/>
                                        <a:pt x="71" y="231"/>
                                      </a:cubicBezTo>
                                      <a:cubicBezTo>
                                        <a:pt x="79" y="223"/>
                                        <a:pt x="85" y="215"/>
                                        <a:pt x="90" y="206"/>
                                      </a:cubicBezTo>
                                      <a:cubicBezTo>
                                        <a:pt x="101" y="187"/>
                                        <a:pt x="110" y="167"/>
                                        <a:pt x="118" y="146"/>
                                      </a:cubicBezTo>
                                      <a:cubicBezTo>
                                        <a:pt x="121" y="139"/>
                                        <a:pt x="123" y="131"/>
                                        <a:pt x="125" y="123"/>
                                      </a:cubicBezTo>
                                      <a:cubicBezTo>
                                        <a:pt x="127" y="116"/>
                                        <a:pt x="128" y="108"/>
                                        <a:pt x="128" y="100"/>
                                      </a:cubicBezTo>
                                      <a:cubicBezTo>
                                        <a:pt x="129" y="90"/>
                                        <a:pt x="129" y="80"/>
                                        <a:pt x="128" y="70"/>
                                      </a:cubicBezTo>
                                      <a:cubicBezTo>
                                        <a:pt x="127" y="60"/>
                                        <a:pt x="126" y="49"/>
                                        <a:pt x="123" y="39"/>
                                      </a:cubicBezTo>
                                      <a:cubicBezTo>
                                        <a:pt x="119" y="25"/>
                                        <a:pt x="113" y="18"/>
                                        <a:pt x="102" y="8"/>
                                      </a:cubicBezTo>
                                    </a:path>
                                    <a:path w="277" h="244" extrusionOk="0">
                                      <a:moveTo>
                                        <a:pt x="215" y="13"/>
                                      </a:moveTo>
                                      <a:cubicBezTo>
                                        <a:pt x="207" y="17"/>
                                        <a:pt x="201" y="20"/>
                                        <a:pt x="195" y="28"/>
                                      </a:cubicBezTo>
                                      <a:cubicBezTo>
                                        <a:pt x="189" y="35"/>
                                        <a:pt x="186" y="43"/>
                                        <a:pt x="182" y="51"/>
                                      </a:cubicBezTo>
                                      <a:cubicBezTo>
                                        <a:pt x="179" y="58"/>
                                        <a:pt x="178" y="66"/>
                                        <a:pt x="176" y="73"/>
                                      </a:cubicBezTo>
                                      <a:cubicBezTo>
                                        <a:pt x="174" y="81"/>
                                        <a:pt x="173" y="90"/>
                                        <a:pt x="172" y="98"/>
                                      </a:cubicBezTo>
                                      <a:cubicBezTo>
                                        <a:pt x="171" y="105"/>
                                        <a:pt x="171" y="113"/>
                                        <a:pt x="171" y="120"/>
                                      </a:cubicBezTo>
                                      <a:cubicBezTo>
                                        <a:pt x="171" y="134"/>
                                        <a:pt x="171" y="149"/>
                                        <a:pt x="172" y="163"/>
                                      </a:cubicBezTo>
                                      <a:cubicBezTo>
                                        <a:pt x="172" y="171"/>
                                        <a:pt x="174" y="178"/>
                                        <a:pt x="175" y="185"/>
                                      </a:cubicBezTo>
                                      <a:cubicBezTo>
                                        <a:pt x="176" y="192"/>
                                        <a:pt x="178" y="200"/>
                                        <a:pt x="180" y="206"/>
                                      </a:cubicBezTo>
                                      <a:cubicBezTo>
                                        <a:pt x="184" y="216"/>
                                        <a:pt x="189" y="226"/>
                                        <a:pt x="200" y="229"/>
                                      </a:cubicBezTo>
                                      <a:cubicBezTo>
                                        <a:pt x="210" y="232"/>
                                        <a:pt x="218" y="229"/>
                                        <a:pt x="228" y="227"/>
                                      </a:cubicBezTo>
                                      <a:cubicBezTo>
                                        <a:pt x="236" y="225"/>
                                        <a:pt x="243" y="222"/>
                                        <a:pt x="249" y="216"/>
                                      </a:cubicBezTo>
                                      <a:cubicBezTo>
                                        <a:pt x="257" y="209"/>
                                        <a:pt x="260" y="202"/>
                                        <a:pt x="264" y="192"/>
                                      </a:cubicBezTo>
                                      <a:cubicBezTo>
                                        <a:pt x="268" y="181"/>
                                        <a:pt x="271" y="170"/>
                                        <a:pt x="273" y="159"/>
                                      </a:cubicBezTo>
                                      <a:cubicBezTo>
                                        <a:pt x="276" y="140"/>
                                        <a:pt x="277" y="119"/>
                                        <a:pt x="276" y="100"/>
                                      </a:cubicBezTo>
                                      <a:cubicBezTo>
                                        <a:pt x="275" y="88"/>
                                        <a:pt x="273" y="77"/>
                                        <a:pt x="271" y="66"/>
                                      </a:cubicBezTo>
                                      <a:cubicBezTo>
                                        <a:pt x="270" y="58"/>
                                        <a:pt x="268" y="48"/>
                                        <a:pt x="264" y="41"/>
                                      </a:cubicBezTo>
                                      <a:cubicBezTo>
                                        <a:pt x="259" y="32"/>
                                        <a:pt x="252" y="26"/>
                                        <a:pt x="245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9" name="Ink 364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6852" y="13686"/>
                                  <a:ext cx="150" cy="73"/>
                                </a:xfrm>
                                <a:custGeom>
                                  <a:avLst/>
                                  <a:gdLst>
                                    <a:gd name="T0" fmla="+- 0 12350 12086"/>
                                    <a:gd name="T1" fmla="*/ T0 w 265"/>
                                    <a:gd name="T2" fmla="+- 0 24141 24141"/>
                                    <a:gd name="T3" fmla="*/ 24141 h 129"/>
                                    <a:gd name="T4" fmla="+- 0 12322 12086"/>
                                    <a:gd name="T5" fmla="*/ T4 w 265"/>
                                    <a:gd name="T6" fmla="+- 0 24157 24141"/>
                                    <a:gd name="T7" fmla="*/ 24157 h 129"/>
                                    <a:gd name="T8" fmla="+- 0 12279 12086"/>
                                    <a:gd name="T9" fmla="*/ T8 w 265"/>
                                    <a:gd name="T10" fmla="+- 0 24179 24141"/>
                                    <a:gd name="T11" fmla="*/ 24179 h 129"/>
                                    <a:gd name="T12" fmla="+- 0 12219 12086"/>
                                    <a:gd name="T13" fmla="*/ T12 w 265"/>
                                    <a:gd name="T14" fmla="+- 0 24214 24141"/>
                                    <a:gd name="T15" fmla="*/ 24214 h 129"/>
                                    <a:gd name="T16" fmla="+- 0 12154 12086"/>
                                    <a:gd name="T17" fmla="*/ T16 w 265"/>
                                    <a:gd name="T18" fmla="+- 0 24246 24141"/>
                                    <a:gd name="T19" fmla="*/ 24246 h 129"/>
                                    <a:gd name="T20" fmla="+- 0 12104 12086"/>
                                    <a:gd name="T21" fmla="*/ T20 w 265"/>
                                    <a:gd name="T22" fmla="+- 0 24264 24141"/>
                                    <a:gd name="T23" fmla="*/ 24264 h 129"/>
                                    <a:gd name="T24" fmla="+- 0 12090 12086"/>
                                    <a:gd name="T25" fmla="*/ T24 w 265"/>
                                    <a:gd name="T26" fmla="+- 0 24265 24141"/>
                                    <a:gd name="T27" fmla="*/ 24265 h 129"/>
                                    <a:gd name="T28" fmla="+- 0 12156 12086"/>
                                    <a:gd name="T29" fmla="*/ T28 w 265"/>
                                    <a:gd name="T30" fmla="+- 0 24142 24141"/>
                                    <a:gd name="T31" fmla="*/ 24142 h 129"/>
                                    <a:gd name="T32" fmla="+- 0 12174 12086"/>
                                    <a:gd name="T33" fmla="*/ T32 w 265"/>
                                    <a:gd name="T34" fmla="+- 0 24165 24141"/>
                                    <a:gd name="T35" fmla="*/ 24165 h 129"/>
                                    <a:gd name="T36" fmla="+- 0 12200 12086"/>
                                    <a:gd name="T37" fmla="*/ T36 w 265"/>
                                    <a:gd name="T38" fmla="+- 0 24185 24141"/>
                                    <a:gd name="T39" fmla="*/ 24185 h 129"/>
                                    <a:gd name="T40" fmla="+- 0 12232 12086"/>
                                    <a:gd name="T41" fmla="*/ T40 w 265"/>
                                    <a:gd name="T42" fmla="+- 0 24206 24141"/>
                                    <a:gd name="T43" fmla="*/ 24206 h 129"/>
                                    <a:gd name="T44" fmla="+- 0 12267 12086"/>
                                    <a:gd name="T45" fmla="*/ T44 w 265"/>
                                    <a:gd name="T46" fmla="+- 0 24229 24141"/>
                                    <a:gd name="T47" fmla="*/ 24229 h 129"/>
                                    <a:gd name="T48" fmla="+- 0 12296 12086"/>
                                    <a:gd name="T49" fmla="*/ T48 w 265"/>
                                    <a:gd name="T50" fmla="+- 0 24245 24141"/>
                                    <a:gd name="T51" fmla="*/ 24245 h 129"/>
                                    <a:gd name="T52" fmla="+- 0 12312 12086"/>
                                    <a:gd name="T53" fmla="*/ T52 w 265"/>
                                    <a:gd name="T54" fmla="+- 0 24253 24141"/>
                                    <a:gd name="T55" fmla="*/ 24253 h 1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65" h="129" extrusionOk="0">
                                      <a:moveTo>
                                        <a:pt x="264" y="0"/>
                                      </a:moveTo>
                                      <a:cubicBezTo>
                                        <a:pt x="255" y="5"/>
                                        <a:pt x="246" y="11"/>
                                        <a:pt x="236" y="16"/>
                                      </a:cubicBezTo>
                                      <a:cubicBezTo>
                                        <a:pt x="222" y="23"/>
                                        <a:pt x="207" y="30"/>
                                        <a:pt x="193" y="38"/>
                                      </a:cubicBezTo>
                                      <a:cubicBezTo>
                                        <a:pt x="173" y="49"/>
                                        <a:pt x="153" y="62"/>
                                        <a:pt x="133" y="73"/>
                                      </a:cubicBezTo>
                                      <a:cubicBezTo>
                                        <a:pt x="112" y="84"/>
                                        <a:pt x="90" y="95"/>
                                        <a:pt x="68" y="105"/>
                                      </a:cubicBezTo>
                                      <a:cubicBezTo>
                                        <a:pt x="52" y="113"/>
                                        <a:pt x="35" y="118"/>
                                        <a:pt x="18" y="123"/>
                                      </a:cubicBezTo>
                                      <a:cubicBezTo>
                                        <a:pt x="10" y="125"/>
                                        <a:pt x="11" y="128"/>
                                        <a:pt x="4" y="124"/>
                                      </a:cubicBezTo>
                                    </a:path>
                                    <a:path w="265" h="129" extrusionOk="0">
                                      <a:moveTo>
                                        <a:pt x="70" y="1"/>
                                      </a:moveTo>
                                      <a:cubicBezTo>
                                        <a:pt x="75" y="8"/>
                                        <a:pt x="81" y="18"/>
                                        <a:pt x="88" y="24"/>
                                      </a:cubicBezTo>
                                      <a:cubicBezTo>
                                        <a:pt x="96" y="31"/>
                                        <a:pt x="106" y="38"/>
                                        <a:pt x="114" y="44"/>
                                      </a:cubicBezTo>
                                      <a:cubicBezTo>
                                        <a:pt x="124" y="52"/>
                                        <a:pt x="135" y="58"/>
                                        <a:pt x="146" y="65"/>
                                      </a:cubicBezTo>
                                      <a:cubicBezTo>
                                        <a:pt x="158" y="73"/>
                                        <a:pt x="169" y="81"/>
                                        <a:pt x="181" y="88"/>
                                      </a:cubicBezTo>
                                      <a:cubicBezTo>
                                        <a:pt x="190" y="94"/>
                                        <a:pt x="200" y="99"/>
                                        <a:pt x="210" y="104"/>
                                      </a:cubicBezTo>
                                      <a:cubicBezTo>
                                        <a:pt x="215" y="107"/>
                                        <a:pt x="221" y="109"/>
                                        <a:pt x="226" y="1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0" name="Ink 365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6857" y="13799"/>
                                  <a:ext cx="144" cy="70"/>
                                </a:xfrm>
                                <a:custGeom>
                                  <a:avLst/>
                                  <a:gdLst>
                                    <a:gd name="T0" fmla="+- 0 12332 12095"/>
                                    <a:gd name="T1" fmla="*/ T0 w 254"/>
                                    <a:gd name="T2" fmla="+- 0 24340 24340"/>
                                    <a:gd name="T3" fmla="*/ 24340 h 123"/>
                                    <a:gd name="T4" fmla="+- 0 12311 12095"/>
                                    <a:gd name="T5" fmla="*/ T4 w 254"/>
                                    <a:gd name="T6" fmla="+- 0 24347 24340"/>
                                    <a:gd name="T7" fmla="*/ 24347 h 123"/>
                                    <a:gd name="T8" fmla="+- 0 12287 12095"/>
                                    <a:gd name="T9" fmla="*/ T8 w 254"/>
                                    <a:gd name="T10" fmla="+- 0 24355 24340"/>
                                    <a:gd name="T11" fmla="*/ 24355 h 123"/>
                                    <a:gd name="T12" fmla="+- 0 12253 12095"/>
                                    <a:gd name="T13" fmla="*/ T12 w 254"/>
                                    <a:gd name="T14" fmla="+- 0 24366 24340"/>
                                    <a:gd name="T15" fmla="*/ 24366 h 123"/>
                                    <a:gd name="T16" fmla="+- 0 12230 12095"/>
                                    <a:gd name="T17" fmla="*/ T16 w 254"/>
                                    <a:gd name="T18" fmla="+- 0 24368 24340"/>
                                    <a:gd name="T19" fmla="*/ 24368 h 123"/>
                                    <a:gd name="T20" fmla="+- 0 12207 12095"/>
                                    <a:gd name="T21" fmla="*/ T20 w 254"/>
                                    <a:gd name="T22" fmla="+- 0 24384 24340"/>
                                    <a:gd name="T23" fmla="*/ 24384 h 123"/>
                                    <a:gd name="T24" fmla="+- 0 12181 12095"/>
                                    <a:gd name="T25" fmla="*/ T24 w 254"/>
                                    <a:gd name="T26" fmla="+- 0 24406 24340"/>
                                    <a:gd name="T27" fmla="*/ 24406 h 123"/>
                                    <a:gd name="T28" fmla="+- 0 12158 12095"/>
                                    <a:gd name="T29" fmla="*/ T28 w 254"/>
                                    <a:gd name="T30" fmla="+- 0 24418 24340"/>
                                    <a:gd name="T31" fmla="*/ 24418 h 123"/>
                                    <a:gd name="T32" fmla="+- 0 12139 12095"/>
                                    <a:gd name="T33" fmla="*/ T32 w 254"/>
                                    <a:gd name="T34" fmla="+- 0 24427 24340"/>
                                    <a:gd name="T35" fmla="*/ 24427 h 123"/>
                                    <a:gd name="T36" fmla="+- 0 12111 12095"/>
                                    <a:gd name="T37" fmla="*/ T36 w 254"/>
                                    <a:gd name="T38" fmla="+- 0 24442 24340"/>
                                    <a:gd name="T39" fmla="*/ 24442 h 123"/>
                                    <a:gd name="T40" fmla="+- 0 12095 12095"/>
                                    <a:gd name="T41" fmla="*/ T40 w 254"/>
                                    <a:gd name="T42" fmla="+- 0 24449 24340"/>
                                    <a:gd name="T43" fmla="*/ 24449 h 123"/>
                                    <a:gd name="T44" fmla="+- 0 12122 12095"/>
                                    <a:gd name="T45" fmla="*/ T44 w 254"/>
                                    <a:gd name="T46" fmla="+- 0 24357 24340"/>
                                    <a:gd name="T47" fmla="*/ 24357 h 123"/>
                                    <a:gd name="T48" fmla="+- 0 12142 12095"/>
                                    <a:gd name="T49" fmla="*/ T48 w 254"/>
                                    <a:gd name="T50" fmla="+- 0 24367 24340"/>
                                    <a:gd name="T51" fmla="*/ 24367 h 123"/>
                                    <a:gd name="T52" fmla="+- 0 12179 12095"/>
                                    <a:gd name="T53" fmla="*/ T52 w 254"/>
                                    <a:gd name="T54" fmla="+- 0 24368 24340"/>
                                    <a:gd name="T55" fmla="*/ 24368 h 123"/>
                                    <a:gd name="T56" fmla="+- 0 12215 12095"/>
                                    <a:gd name="T57" fmla="*/ T56 w 254"/>
                                    <a:gd name="T58" fmla="+- 0 24390 24340"/>
                                    <a:gd name="T59" fmla="*/ 24390 h 123"/>
                                    <a:gd name="T60" fmla="+- 0 12236 12095"/>
                                    <a:gd name="T61" fmla="*/ T60 w 254"/>
                                    <a:gd name="T62" fmla="+- 0 24406 24340"/>
                                    <a:gd name="T63" fmla="*/ 24406 h 123"/>
                                    <a:gd name="T64" fmla="+- 0 12260 12095"/>
                                    <a:gd name="T65" fmla="*/ T64 w 254"/>
                                    <a:gd name="T66" fmla="+- 0 24420 24340"/>
                                    <a:gd name="T67" fmla="*/ 24420 h 123"/>
                                    <a:gd name="T68" fmla="+- 0 12288 12095"/>
                                    <a:gd name="T69" fmla="*/ T68 w 254"/>
                                    <a:gd name="T70" fmla="+- 0 24431 24340"/>
                                    <a:gd name="T71" fmla="*/ 24431 h 123"/>
                                    <a:gd name="T72" fmla="+- 0 12309 12095"/>
                                    <a:gd name="T73" fmla="*/ T72 w 254"/>
                                    <a:gd name="T74" fmla="+- 0 24442 24340"/>
                                    <a:gd name="T75" fmla="*/ 24442 h 123"/>
                                    <a:gd name="T76" fmla="+- 0 12328 12095"/>
                                    <a:gd name="T77" fmla="*/ T76 w 254"/>
                                    <a:gd name="T78" fmla="+- 0 24454 24340"/>
                                    <a:gd name="T79" fmla="*/ 24454 h 123"/>
                                    <a:gd name="T80" fmla="+- 0 12348 12095"/>
                                    <a:gd name="T81" fmla="*/ T80 w 254"/>
                                    <a:gd name="T82" fmla="+- 0 24460 24340"/>
                                    <a:gd name="T83" fmla="*/ 24460 h 123"/>
                                    <a:gd name="T84" fmla="+- 0 12347 12095"/>
                                    <a:gd name="T85" fmla="*/ T84 w 254"/>
                                    <a:gd name="T86" fmla="+- 0 24456 24340"/>
                                    <a:gd name="T87" fmla="*/ 24456 h 1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54" h="123" extrusionOk="0">
                                      <a:moveTo>
                                        <a:pt x="237" y="0"/>
                                      </a:moveTo>
                                      <a:cubicBezTo>
                                        <a:pt x="230" y="3"/>
                                        <a:pt x="223" y="5"/>
                                        <a:pt x="216" y="7"/>
                                      </a:cubicBezTo>
                                      <a:cubicBezTo>
                                        <a:pt x="208" y="9"/>
                                        <a:pt x="200" y="12"/>
                                        <a:pt x="192" y="15"/>
                                      </a:cubicBezTo>
                                      <a:cubicBezTo>
                                        <a:pt x="181" y="19"/>
                                        <a:pt x="170" y="23"/>
                                        <a:pt x="158" y="26"/>
                                      </a:cubicBezTo>
                                      <a:cubicBezTo>
                                        <a:pt x="151" y="28"/>
                                        <a:pt x="142" y="26"/>
                                        <a:pt x="135" y="28"/>
                                      </a:cubicBezTo>
                                      <a:cubicBezTo>
                                        <a:pt x="127" y="30"/>
                                        <a:pt x="118" y="38"/>
                                        <a:pt x="112" y="44"/>
                                      </a:cubicBezTo>
                                      <a:cubicBezTo>
                                        <a:pt x="103" y="53"/>
                                        <a:pt x="98" y="60"/>
                                        <a:pt x="86" y="66"/>
                                      </a:cubicBezTo>
                                      <a:cubicBezTo>
                                        <a:pt x="78" y="70"/>
                                        <a:pt x="71" y="74"/>
                                        <a:pt x="63" y="78"/>
                                      </a:cubicBezTo>
                                      <a:cubicBezTo>
                                        <a:pt x="57" y="81"/>
                                        <a:pt x="50" y="84"/>
                                        <a:pt x="44" y="87"/>
                                      </a:cubicBezTo>
                                      <a:cubicBezTo>
                                        <a:pt x="35" y="92"/>
                                        <a:pt x="25" y="97"/>
                                        <a:pt x="16" y="102"/>
                                      </a:cubicBezTo>
                                      <a:cubicBezTo>
                                        <a:pt x="11" y="105"/>
                                        <a:pt x="5" y="107"/>
                                        <a:pt x="0" y="109"/>
                                      </a:cubicBezTo>
                                    </a:path>
                                    <a:path w="254" h="123" extrusionOk="0">
                                      <a:moveTo>
                                        <a:pt x="27" y="17"/>
                                      </a:moveTo>
                                      <a:cubicBezTo>
                                        <a:pt x="33" y="24"/>
                                        <a:pt x="37" y="25"/>
                                        <a:pt x="47" y="27"/>
                                      </a:cubicBezTo>
                                      <a:cubicBezTo>
                                        <a:pt x="59" y="29"/>
                                        <a:pt x="72" y="28"/>
                                        <a:pt x="84" y="28"/>
                                      </a:cubicBezTo>
                                      <a:cubicBezTo>
                                        <a:pt x="101" y="28"/>
                                        <a:pt x="110" y="38"/>
                                        <a:pt x="120" y="50"/>
                                      </a:cubicBezTo>
                                      <a:cubicBezTo>
                                        <a:pt x="126" y="57"/>
                                        <a:pt x="133" y="62"/>
                                        <a:pt x="141" y="66"/>
                                      </a:cubicBezTo>
                                      <a:cubicBezTo>
                                        <a:pt x="149" y="70"/>
                                        <a:pt x="157" y="76"/>
                                        <a:pt x="165" y="80"/>
                                      </a:cubicBezTo>
                                      <a:cubicBezTo>
                                        <a:pt x="174" y="85"/>
                                        <a:pt x="184" y="86"/>
                                        <a:pt x="193" y="91"/>
                                      </a:cubicBezTo>
                                      <a:cubicBezTo>
                                        <a:pt x="200" y="95"/>
                                        <a:pt x="208" y="98"/>
                                        <a:pt x="214" y="102"/>
                                      </a:cubicBezTo>
                                      <a:cubicBezTo>
                                        <a:pt x="220" y="106"/>
                                        <a:pt x="226" y="110"/>
                                        <a:pt x="233" y="114"/>
                                      </a:cubicBezTo>
                                      <a:cubicBezTo>
                                        <a:pt x="238" y="117"/>
                                        <a:pt x="248" y="125"/>
                                        <a:pt x="253" y="120"/>
                                      </a:cubicBezTo>
                                      <a:cubicBezTo>
                                        <a:pt x="253" y="119"/>
                                        <a:pt x="252" y="117"/>
                                        <a:pt x="252" y="1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8" o:spid="_x0000_s1026" style="position:absolute;margin-left:36.6pt;margin-top:125.85pt;width:69.55pt;height:64.15pt;z-index:251729920" coordorigin="6852,13141" coordsize="1391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">
                      <v:oval id="Oval 359" o:spid="_x0000_s1027" style="position:absolute;left:6945;top:13214;width:124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5ItcUA&#10;AADcAAAADwAAAGRycy9kb3ducmV2LnhtbESPQWvCQBSE74X+h+UJvdWNjaYSXUWUgj300LTeH9ln&#10;Esy+DdlnTP99Vyj0OMzMN8x6O7pWDdSHxrOB2TQBRVx623Bl4Pvr7XkJKgiyxdYzGfihANvN48Ma&#10;c+tv/ElDIZWKEA45GqhFulzrUNbkMEx9Rxy9s+8dSpR9pW2Ptwh3rX5Jkkw7bDgu1NjRvqbyUlyd&#10;gUO1K7JBp7JIz4ejLC6nj/d0ZszTZNytQAmN8h/+ax+tgddsDvc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ki1xQAAANwAAAAPAAAAAAAAAAAAAAAAAJgCAABkcnMv&#10;ZG93bnJldi54bWxQSwUGAAAAAAQABAD1AAAAigMAAAAA&#10;"/>
                      <v:shape id="Ink 360" o:spid="_x0000_s1028" style="position:absolute;left:7465;top:13664;width:223;height:176;visibility:visible;mso-wrap-style:square;v-text-anchor:top" coordsize="39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ZFu8QA&#10;AADcAAAADwAAAGRycy9kb3ducmV2LnhtbESPQWsCMRSE7wX/Q3iCl6LZSrvK1ihSKAgepKuCx8fm&#10;dXcxeVmSVNd/3wiCx2FmvmEWq94acSEfWscK3iYZCOLK6ZZrBYf993gOIkRkjcYxKbhRgNVy8LLA&#10;Qrsr/9CljLVIEA4FKmhi7AopQ9WQxTBxHXHyfp23GJP0tdQerwlujZxmWS4ttpwWGuzoq6HqXP5Z&#10;Bf2R1jQLx/i61bwz52777k9eqdGwX3+CiNTHZ/jR3mgFs/wD7mfSEZ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2RbvEAAAA3AAAAA8AAAAAAAAAAAAAAAAAmAIAAGRycy9k&#10;b3ducmV2LnhtbFBLBQYAAAAABAAEAPUAAACJAwAAAAA=&#10;" path="m95,58v-8,3,-17,5,-25,9c60,72,53,81,47,90v-6,8,-12,17,-18,25c25,121,21,128,18,135v-3,7,-6,15,-8,22c8,164,6,170,5,177v-1,6,-3,13,-4,19c-1,207,,219,1,230v1,10,4,19,8,28c14,270,21,281,30,290v11,11,23,17,38,19c77,310,86,310,95,309v9,-1,20,-4,27,-10c130,293,136,283,141,274v6,-9,10,-19,15,-29c160,237,164,229,167,220v3,-8,5,-17,6,-25c174,187,174,179,173,171v-1,-11,-4,-21,-8,-31c162,132,159,124,154,117,148,108,142,99,135,91,129,83,123,76,116,69em241,9v4,-3,15,-13,20,-8c268,7,269,19,271,27v1,7,3,15,3,22c275,57,274,66,273,74v-1,8,-3,13,-5,21c266,103,261,114,253,119v-8,5,-18,-3,-12,-12c247,99,255,101,262,105v10,5,14,16,23,22c293,132,298,128,301,121em336,58v7,5,14,7,23,6c368,63,378,63,387,61v2,,3,-1,5,-1e" filled="f" strokeweight="1pt">
                        <v:stroke endcap="round"/>
                        <v:path o:extrusionok="f" o:connecttype="custom" o:connectlocs="54,13673;40,13678;27,13691;16,13705;10,13716;6,13729;3,13740;1,13751;1,13770;5,13786;17,13804;39,13815;54,13815;69,13809;80,13795;89,13778;95,13764;98,13750;98,13736;94,13719;87,13706;77,13691;66,13679;137,13645;148,13640;154,13655;155,13667;155,13682;152,13693;144,13707;137,13700;149,13699;162,13712;171,13708;191,13673;204,13676;220,13674;222,13674" o:connectangles="0,0,0,0,0,0,0,0,0,0,0,0,0,0,0,0,0,0,0,0,0,0,0,0,0,0,0,0,0,0,0,0,0,0,0,0,0,0"/>
                        <o:lock v:ext="edit" rotation="t" aspectratio="t" verticies="t" text="t" shapetype="t"/>
                      </v:shape>
                      <v:shape id="Ink 361" o:spid="_x0000_s1029" style="position:absolute;left:8137;top:13752;width:106;height:122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rW8sUA&#10;AADcAAAADwAAAGRycy9kb3ducmV2LnhtbESP0WrCQBRE3wv+w3IF3+pGbdMSXUWFgkJFTPsBl+w1&#10;G8zejdmNpn/fFQp9HGbmDLNY9bYWN2p95VjBZJyAIC6crrhU8P318fwOwgdkjbVjUvBDHlbLwdMC&#10;M+3ufKJbHkoRIewzVGBCaDIpfWHIoh+7hjh6Z9daDFG2pdQt3iPc1nKaJKm0WHFcMNjQ1lBxyTur&#10;ID+/Xi/H/ebzpemKw2y3WZttVyo1GvbrOYhAffgP/7V3WsFbmsLj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tbyxQAAANwAAAAPAAAAAAAAAAAAAAAAAJgCAABkcnMv&#10;ZG93bnJldi54bWxQSwUGAAAAAAQABAD1AAAAigMAAAAA&#10;" path="m118,5c107,3,97,2,86,1,73,,61,2,49,7,39,11,34,17,26,24,20,29,11,33,6,40,1,46,2,53,3,60v1,8,4,13,8,20c16,88,22,91,30,95v8,4,16,7,25,9c63,105,71,106,79,106v10,,21,,31,-1c121,104,132,102,142,99v9,-3,18,-7,26,-12c177,82,179,75,179,66v,-6,1,-15,-1,-21c175,36,168,28,162,21,158,16,154,11,149,6em140,146v-9,,-18,,-27,-1c105,144,97,143,89,142v-9,-1,-18,-2,-27,-2c46,140,38,145,26,154v-8,5,-14,10,-20,17c1,177,-3,183,3,190v5,7,14,8,21,11c31,204,36,209,44,211v9,3,17,1,26,2c80,214,89,213,99,213v6,,12,,18,-1c127,211,136,210,146,208v7,-1,14,-2,21,-5c177,198,178,195,183,186v5,-9,4,-11,-2,-19c180,165,178,164,177,162e" filled="f" strokeweight="1pt">
                        <v:stroke endcap="round"/>
                        <v:path o:extrusionok="f" o:connecttype="custom" o:connectlocs="67,13767;48,13765;28,13768;15,13778;3,13787;2,13798;6,13810;17,13818;31,13823;45,13825;62,13824;80,13821;95,13814;101,13802;100,13790;91,13776;84,13768;79,13847;64,13847;50,13845;35,13844;15,13852;3,13861;2,13872;14,13878;25,13884;39,13885;56,13885;66,13885;82,13882;94,13880;103,13870;102,13859;100,13856" o:connectangles="0,0,0,0,0,0,0,0,0,0,0,0,0,0,0,0,0,0,0,0,0,0,0,0,0,0,0,0,0,0,0,0,0,0"/>
                        <o:lock v:ext="edit" rotation="t" aspectratio="t" verticies="t" text="t" shapetype="t"/>
                      </v:shape>
                      <v:shape id="Ink 362" o:spid="_x0000_s1030" style="position:absolute;left:7519;top:14305;width:147;height:119;visibility:visible;mso-wrap-style:square;v-text-anchor:top" coordsize="25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Iv1cQA&#10;AADcAAAADwAAAGRycy9kb3ducmV2LnhtbESPT4vCMBTE7wt+h/CEvYimLouVapRlUXQ9+Q/Pj+bZ&#10;FpuXkqRav/1mQdjjMDO/YebLztTiTs5XlhWMRwkI4tzqigsF59N6OAXhA7LG2jIpeJKH5aL3NsdM&#10;2wcf6H4MhYgQ9hkqKENoMil9XpJBP7INcfSu1hkMUbpCaoePCDe1/EiSiTRYcVwosaHvkvLbsTUK&#10;2oG5Dp6n9Ocynm7c7pNubbpfKfXe775mIAJ14T/8am+1gnSSwt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CL9XEAAAA3AAAAA8AAAAAAAAAAAAAAAAAmAIAAGRycy9k&#10;b3ducmV2LnhtbFBLBQYAAAAABAAEAPUAAACJAwAAAAA=&#10;" path="m38,14c30,17,27,23,23,32v-3,7,-5,14,-8,21c10,62,7,70,3,80,,87,,92,,100v,10,1,21,1,31c1,139,3,146,5,153v2,6,4,13,7,19c17,182,21,195,30,203v6,5,13,6,21,5c62,207,70,200,77,192v7,-9,12,-18,15,-29c95,151,98,138,98,126,98,113,96,99,93,86,91,76,87,65,81,56,76,48,69,42,63,35,58,29,57,27,55,22em177,v-2,8,-7,14,-10,21c163,29,162,39,158,47v-4,10,-13,16,-16,27c139,83,141,94,141,104v,13,-2,28,1,41c144,153,146,159,149,167v3,8,6,17,11,24c165,200,172,201,182,202v13,1,24,-2,35,-8c227,188,232,181,239,172v6,-8,9,-17,12,-27c254,135,257,124,258,113v1,-10,,-19,-2,-28c254,76,252,68,248,60,244,52,240,43,236,35,231,26,228,16,222,7,220,5,219,2,217,e" filled="f" strokeweight="1pt">
                        <v:stroke endcap="round"/>
                        <v:path o:extrusionok="f" o:connecttype="custom" o:connectlocs="22,14307;13,14317;9,14329;2,14344;0,14355;1,14373;3,14385;7,14396;17,14414;29,14417;44,14408;52,14391;56,14370;53,14347;46,14330;36,14319;31,14311;100,14299;95,14311;90,14325;81,14341;80,14358;81,14381;85,14393;91,14407;103,14413;123,14409;136,14396;142,14381;146,14363;145,14347;141,14333;134,14319;126,14303;123,14299" o:connectangles="0,0,0,0,0,0,0,0,0,0,0,0,0,0,0,0,0,0,0,0,0,0,0,0,0,0,0,0,0,0,0,0,0,0,0"/>
                        <o:lock v:ext="edit" rotation="t" aspectratio="t" verticies="t" text="t" shapetype="t"/>
                      </v:shape>
                      <v:shape id="Ink 363" o:spid="_x0000_s1031" style="position:absolute;left:7509;top:13141;width:157;height:138;visibility:visible;mso-wrap-style:square;v-text-anchor:top" coordsize="27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nqPr0A&#10;AADcAAAADwAAAGRycy9kb3ducmV2LnhtbERPSwrCMBDdC94hjOBOUz+oVKOIIoi48XOAsRnbYjMp&#10;TWzr7c1CcPl4/9WmNYWoqXK5ZQWjYQSCOLE651TB/XYYLEA4j6yxsEwKPuRgs+52Vhhr2/CF6qtP&#10;RQhhF6OCzPsyltIlGRl0Q1sSB+5pK4M+wCqVusImhJtCjqNoJg3mHBoyLGmXUfK6vo2C5/6sZTlx&#10;dVOcmundtY/PaP5Qqt9rt0sQnlr/F//cR61gPgtr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KnqPr0AAADcAAAADwAAAAAAAAAAAAAAAACYAgAAZHJzL2Rvd25yZXYu&#10;eG1sUEsFBgAAAAAEAAQA9QAAAIIDAAAAAA==&#10;" path="m80,2c72,2,66,,58,4,50,7,45,13,40,19,34,26,30,33,25,41,20,50,16,60,15,70v-1,8,-2,17,-5,25c7,103,4,110,2,118,,127,,136,,145v,8,,16,1,24c3,184,6,199,10,213v2,7,3,22,11,26c28,243,39,244,47,243v9,-1,17,-5,24,-12c79,223,85,215,90,206v11,-19,20,-39,28,-60c121,139,123,131,125,123v2,-7,3,-15,3,-23c129,90,129,80,128,70,127,60,126,49,123,39,119,25,113,18,102,8em215,13v-8,4,-14,7,-20,15c189,35,186,43,182,51v-3,7,-4,15,-6,22c174,81,173,90,172,98v-1,7,-1,15,-1,22c171,134,171,149,172,163v,8,2,15,3,22c176,192,178,200,180,206v4,10,9,20,20,23c210,232,218,229,228,227v8,-2,15,-5,21,-11c257,209,260,202,264,192v4,-11,7,-22,9,-33c276,140,277,119,276,100,275,88,273,77,271,66v-1,-8,-3,-18,-7,-25c259,32,252,26,245,19e" filled="f" strokeweight="1pt">
                        <v:stroke endcap="round"/>
                        <v:path o:extrusionok="f" o:connecttype="custom" o:connectlocs="45,13111;33,13112;23,13120;14,13133;9,13149;6,13163;1,13176;0,13191;1,13205;6,13230;12,13245;27,13247;40,13240;51,13226;67,13192;71,13179;73,13166;73,13149;70,13131;58,13114;122,13117;111,13125;103,13138;100,13151;97,13165;97,13177;97,13202;99,13214;102,13226;113,13239;129,13238;141,13232;150,13218;155,13199;156,13166;154,13147;150,13133;139,13120" o:connectangles="0,0,0,0,0,0,0,0,0,0,0,0,0,0,0,0,0,0,0,0,0,0,0,0,0,0,0,0,0,0,0,0,0,0,0,0,0,0"/>
                        <o:lock v:ext="edit" rotation="t" aspectratio="t" verticies="t" text="t" shapetype="t"/>
                      </v:shape>
                      <v:shape id="Ink 364" o:spid="_x0000_s1032" style="position:absolute;left:6852;top:13686;width:150;height:73;visibility:visible;mso-wrap-style:square;v-text-anchor:top" coordsize="26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sLIMQA&#10;AADcAAAADwAAAGRycy9kb3ducmV2LnhtbESPQU8CMRSE7yb+h+aZcIMuHhZcKYSQaAycAKPXl+1z&#10;u7p9rW2F8u+piYnHycx8k1mssh3EiULsHSuYTioQxK3TPXcKXo9P4zmImJA1Do5JwYUirJa3Nwts&#10;tDvznk6H1IkC4digApOSb6SMrSGLceI8cfE+XLCYigyd1AHPBW4HeV9VtbTYc1kw6GljqP06/FgF&#10;fsh7ufveTJ/rtfv0WzTv4S0rNbrL60cQiXL6D/+1X7SCWf0Av2fK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LCyDEAAAA3AAAAA8AAAAAAAAAAAAAAAAAmAIAAGRycy9k&#10;b3ducmV2LnhtbFBLBQYAAAAABAAEAPUAAACJAwAAAAA=&#10;" path="m264,v-9,5,-18,11,-28,16c222,23,207,30,193,38,173,49,153,62,133,73,112,84,90,95,68,105v-16,8,-33,13,-50,18c10,125,11,128,4,124em70,1v5,7,11,17,18,23c96,31,106,38,114,44v10,8,21,14,32,21c158,73,169,81,181,88v9,6,19,11,29,16c215,107,221,109,226,112e" filled="f" strokeweight="1pt">
                        <v:stroke endcap="round"/>
                        <v:path o:extrusionok="f" o:connecttype="custom" o:connectlocs="149,13661;134,13670;109,13683;75,13702;38,13721;10,13731;2,13731;40,13662;50,13675;65,13686;83,13698;102,13711;119,13720;128,13725" o:connectangles="0,0,0,0,0,0,0,0,0,0,0,0,0,0"/>
                        <o:lock v:ext="edit" rotation="t" aspectratio="t" verticies="t" text="t" shapetype="t"/>
                      </v:shape>
                      <v:shape id="Ink 365" o:spid="_x0000_s1033" style="position:absolute;left:6857;top:13799;width:144;height:70;visibility:visible;mso-wrap-style:square;v-text-anchor:top" coordsize="2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du8IA&#10;AADcAAAADwAAAGRycy9kb3ducmV2LnhtbERPz2vCMBS+D/wfwhvsNtOtOKUzliIr7KoTxNuzeTZ1&#10;zUtpoq3/vTkIHj++38t8tK24Uu8bxwo+pgkI4srphmsFu7/yfQHCB2SNrWNScCMP+WryssRMu4E3&#10;dN2GWsQQ9hkqMCF0mZS+MmTRT11HHLmT6y2GCPta6h6HGG5b+ZkkX9Jiw7HBYEdrQ9X/9mIVHEdb&#10;pOnPaVYeivPFbBbN/ry7KfX2OhbfIAKN4Sl+uH+1gvk8zo9n4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Fd27wgAAANwAAAAPAAAAAAAAAAAAAAAAAJgCAABkcnMvZG93&#10;bnJldi54bWxQSwUGAAAAAAQABAD1AAAAhwMAAAAA&#10;" path="m237,v-7,3,-14,5,-21,7c208,9,200,12,192,15v-11,4,-22,8,-34,11c151,28,142,26,135,28v-8,2,-17,10,-23,16c103,53,98,60,86,66,78,70,71,74,63,78v-6,3,-13,6,-19,9c35,92,25,97,16,102v-5,3,-11,5,-16,7em27,17v6,7,10,8,20,10c59,29,72,28,84,28v17,,26,10,36,22c126,57,133,62,141,66v8,4,16,10,24,14c174,85,184,86,193,91v7,4,15,7,21,11c220,106,226,110,233,114v5,3,15,11,20,6c253,119,252,117,252,116e" filled="f" strokeweight="1pt">
                        <v:stroke endcap="round"/>
                        <v:path o:extrusionok="f" o:connecttype="custom" o:connectlocs="134,13852;122,13856;109,13861;90,13867;77,13868;63,13877;49,13890;36,13896;25,13902;9,13910;0,13914;15,13862;27,13867;48,13868;68,13880;80,13890;94,13898;109,13904;121,13910;132,13917;143,13920;143,13918" o:connectangles="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072E235F" wp14:editId="100F9DB3">
                      <wp:simplePos x="0" y="0"/>
                      <wp:positionH relativeFrom="column">
                        <wp:posOffset>567690</wp:posOffset>
                      </wp:positionH>
                      <wp:positionV relativeFrom="paragraph">
                        <wp:posOffset>251460</wp:posOffset>
                      </wp:positionV>
                      <wp:extent cx="603250" cy="645160"/>
                      <wp:effectExtent l="0" t="0" r="25400" b="21590"/>
                      <wp:wrapNone/>
                      <wp:docPr id="784" name="Group 3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0" cy="645160"/>
                                <a:chOff x="8940" y="11096"/>
                                <a:chExt cx="950" cy="1016"/>
                              </a:xfrm>
                            </wpg:grpSpPr>
                            <wps:wsp>
                              <wps:cNvPr id="785" name="Oval 3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11162"/>
                                  <a:ext cx="912" cy="9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6" name="Ink 354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365" y="11096"/>
                                  <a:ext cx="143" cy="116"/>
                                </a:xfrm>
                                <a:custGeom>
                                  <a:avLst/>
                                  <a:gdLst>
                                    <a:gd name="T0" fmla="+- 0 16571 16519"/>
                                    <a:gd name="T1" fmla="*/ T0 w 252"/>
                                    <a:gd name="T2" fmla="+- 0 19572 19572"/>
                                    <a:gd name="T3" fmla="*/ 19572 h 204"/>
                                    <a:gd name="T4" fmla="+- 0 16544 16519"/>
                                    <a:gd name="T5" fmla="*/ T4 w 252"/>
                                    <a:gd name="T6" fmla="+- 0 19603 19572"/>
                                    <a:gd name="T7" fmla="*/ 19603 h 204"/>
                                    <a:gd name="T8" fmla="+- 0 16523 16519"/>
                                    <a:gd name="T9" fmla="*/ T8 w 252"/>
                                    <a:gd name="T10" fmla="+- 0 19643 19572"/>
                                    <a:gd name="T11" fmla="*/ 19643 h 204"/>
                                    <a:gd name="T12" fmla="+- 0 16519 16519"/>
                                    <a:gd name="T13" fmla="*/ T12 w 252"/>
                                    <a:gd name="T14" fmla="+- 0 19665 19572"/>
                                    <a:gd name="T15" fmla="*/ 19665 h 204"/>
                                    <a:gd name="T16" fmla="+- 0 16520 16519"/>
                                    <a:gd name="T17" fmla="*/ T16 w 252"/>
                                    <a:gd name="T18" fmla="+- 0 19683 19572"/>
                                    <a:gd name="T19" fmla="*/ 19683 h 204"/>
                                    <a:gd name="T20" fmla="+- 0 16522 16519"/>
                                    <a:gd name="T21" fmla="*/ T20 w 252"/>
                                    <a:gd name="T22" fmla="+- 0 19702 19572"/>
                                    <a:gd name="T23" fmla="*/ 19702 h 204"/>
                                    <a:gd name="T24" fmla="+- 0 16533 16519"/>
                                    <a:gd name="T25" fmla="*/ T24 w 252"/>
                                    <a:gd name="T26" fmla="+- 0 19740 19572"/>
                                    <a:gd name="T27" fmla="*/ 19740 h 204"/>
                                    <a:gd name="T28" fmla="+- 0 16572 16519"/>
                                    <a:gd name="T29" fmla="*/ T28 w 252"/>
                                    <a:gd name="T30" fmla="+- 0 19765 19572"/>
                                    <a:gd name="T31" fmla="*/ 19765 h 204"/>
                                    <a:gd name="T32" fmla="+- 0 16597 16519"/>
                                    <a:gd name="T33" fmla="*/ T32 w 252"/>
                                    <a:gd name="T34" fmla="+- 0 19755 19572"/>
                                    <a:gd name="T35" fmla="*/ 19755 h 204"/>
                                    <a:gd name="T36" fmla="+- 0 16615 16519"/>
                                    <a:gd name="T37" fmla="*/ T36 w 252"/>
                                    <a:gd name="T38" fmla="+- 0 19734 19572"/>
                                    <a:gd name="T39" fmla="*/ 19734 h 204"/>
                                    <a:gd name="T40" fmla="+- 0 16623 16519"/>
                                    <a:gd name="T41" fmla="*/ T40 w 252"/>
                                    <a:gd name="T42" fmla="+- 0 19707 19572"/>
                                    <a:gd name="T43" fmla="*/ 19707 h 204"/>
                                    <a:gd name="T44" fmla="+- 0 16624 16519"/>
                                    <a:gd name="T45" fmla="*/ T44 w 252"/>
                                    <a:gd name="T46" fmla="+- 0 19683 19572"/>
                                    <a:gd name="T47" fmla="*/ 19683 h 204"/>
                                    <a:gd name="T48" fmla="+- 0 16622 16519"/>
                                    <a:gd name="T49" fmla="*/ T48 w 252"/>
                                    <a:gd name="T50" fmla="+- 0 19658 19572"/>
                                    <a:gd name="T51" fmla="*/ 19658 h 204"/>
                                    <a:gd name="T52" fmla="+- 0 16618 16519"/>
                                    <a:gd name="T53" fmla="*/ T52 w 252"/>
                                    <a:gd name="T54" fmla="+- 0 19636 19572"/>
                                    <a:gd name="T55" fmla="*/ 19636 h 204"/>
                                    <a:gd name="T56" fmla="+- 0 16611 16519"/>
                                    <a:gd name="T57" fmla="*/ T56 w 252"/>
                                    <a:gd name="T58" fmla="+- 0 19614 19572"/>
                                    <a:gd name="T59" fmla="*/ 19614 h 204"/>
                                    <a:gd name="T60" fmla="+- 0 16592 16519"/>
                                    <a:gd name="T61" fmla="*/ T60 w 252"/>
                                    <a:gd name="T62" fmla="+- 0 19588 19572"/>
                                    <a:gd name="T63" fmla="*/ 19588 h 204"/>
                                    <a:gd name="T64" fmla="+- 0 16585 16519"/>
                                    <a:gd name="T65" fmla="*/ T64 w 252"/>
                                    <a:gd name="T66" fmla="+- 0 19582 19572"/>
                                    <a:gd name="T67" fmla="*/ 19582 h 204"/>
                                    <a:gd name="T68" fmla="+- 0 16710 16519"/>
                                    <a:gd name="T69" fmla="*/ T68 w 252"/>
                                    <a:gd name="T70" fmla="+- 0 19577 19572"/>
                                    <a:gd name="T71" fmla="*/ 19577 h 204"/>
                                    <a:gd name="T72" fmla="+- 0 16693 16519"/>
                                    <a:gd name="T73" fmla="*/ T72 w 252"/>
                                    <a:gd name="T74" fmla="+- 0 19595 19572"/>
                                    <a:gd name="T75" fmla="*/ 19595 h 204"/>
                                    <a:gd name="T76" fmla="+- 0 16681 16519"/>
                                    <a:gd name="T77" fmla="*/ T76 w 252"/>
                                    <a:gd name="T78" fmla="+- 0 19622 19572"/>
                                    <a:gd name="T79" fmla="*/ 19622 h 204"/>
                                    <a:gd name="T80" fmla="+- 0 16675 16519"/>
                                    <a:gd name="T81" fmla="*/ T80 w 252"/>
                                    <a:gd name="T82" fmla="+- 0 19643 19572"/>
                                    <a:gd name="T83" fmla="*/ 19643 h 204"/>
                                    <a:gd name="T84" fmla="+- 0 16672 16519"/>
                                    <a:gd name="T85" fmla="*/ T84 w 252"/>
                                    <a:gd name="T86" fmla="+- 0 19673 19572"/>
                                    <a:gd name="T87" fmla="*/ 19673 h 204"/>
                                    <a:gd name="T88" fmla="+- 0 16673 16519"/>
                                    <a:gd name="T89" fmla="*/ T88 w 252"/>
                                    <a:gd name="T90" fmla="+- 0 19692 19572"/>
                                    <a:gd name="T91" fmla="*/ 19692 h 204"/>
                                    <a:gd name="T92" fmla="+- 0 16676 16519"/>
                                    <a:gd name="T93" fmla="*/ T92 w 252"/>
                                    <a:gd name="T94" fmla="+- 0 19718 19572"/>
                                    <a:gd name="T95" fmla="*/ 19718 h 204"/>
                                    <a:gd name="T96" fmla="+- 0 16687 16519"/>
                                    <a:gd name="T97" fmla="*/ T96 w 252"/>
                                    <a:gd name="T98" fmla="+- 0 19753 19572"/>
                                    <a:gd name="T99" fmla="*/ 19753 h 204"/>
                                    <a:gd name="T100" fmla="+- 0 16703 16519"/>
                                    <a:gd name="T101" fmla="*/ T100 w 252"/>
                                    <a:gd name="T102" fmla="+- 0 19771 19572"/>
                                    <a:gd name="T103" fmla="*/ 19771 h 204"/>
                                    <a:gd name="T104" fmla="+- 0 16722 16519"/>
                                    <a:gd name="T105" fmla="*/ T104 w 252"/>
                                    <a:gd name="T106" fmla="+- 0 19772 19572"/>
                                    <a:gd name="T107" fmla="*/ 19772 h 204"/>
                                    <a:gd name="T108" fmla="+- 0 16747 16519"/>
                                    <a:gd name="T109" fmla="*/ T108 w 252"/>
                                    <a:gd name="T110" fmla="+- 0 19758 19572"/>
                                    <a:gd name="T111" fmla="*/ 19758 h 204"/>
                                    <a:gd name="T112" fmla="+- 0 16764 16519"/>
                                    <a:gd name="T113" fmla="*/ T112 w 252"/>
                                    <a:gd name="T114" fmla="+- 0 19732 19572"/>
                                    <a:gd name="T115" fmla="*/ 19732 h 204"/>
                                    <a:gd name="T116" fmla="+- 0 16770 16519"/>
                                    <a:gd name="T117" fmla="*/ T116 w 252"/>
                                    <a:gd name="T118" fmla="+- 0 19704 19572"/>
                                    <a:gd name="T119" fmla="*/ 19704 h 204"/>
                                    <a:gd name="T120" fmla="+- 0 16768 16519"/>
                                    <a:gd name="T121" fmla="*/ T120 w 252"/>
                                    <a:gd name="T122" fmla="+- 0 19676 19572"/>
                                    <a:gd name="T123" fmla="*/ 19676 h 204"/>
                                    <a:gd name="T124" fmla="+- 0 16758 16519"/>
                                    <a:gd name="T125" fmla="*/ T124 w 252"/>
                                    <a:gd name="T126" fmla="+- 0 19651 19572"/>
                                    <a:gd name="T127" fmla="*/ 19651 h 204"/>
                                    <a:gd name="T128" fmla="+- 0 16745 16519"/>
                                    <a:gd name="T129" fmla="*/ T128 w 252"/>
                                    <a:gd name="T130" fmla="+- 0 19625 19572"/>
                                    <a:gd name="T131" fmla="*/ 19625 h 204"/>
                                    <a:gd name="T132" fmla="+- 0 16727 16519"/>
                                    <a:gd name="T133" fmla="*/ T132 w 252"/>
                                    <a:gd name="T134" fmla="+- 0 19596 19572"/>
                                    <a:gd name="T135" fmla="*/ 19596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52" h="204" extrusionOk="0">
                                      <a:moveTo>
                                        <a:pt x="52" y="0"/>
                                      </a:moveTo>
                                      <a:cubicBezTo>
                                        <a:pt x="40" y="8"/>
                                        <a:pt x="33" y="20"/>
                                        <a:pt x="25" y="31"/>
                                      </a:cubicBezTo>
                                      <a:cubicBezTo>
                                        <a:pt x="16" y="43"/>
                                        <a:pt x="8" y="56"/>
                                        <a:pt x="4" y="71"/>
                                      </a:cubicBezTo>
                                      <a:cubicBezTo>
                                        <a:pt x="2" y="78"/>
                                        <a:pt x="0" y="86"/>
                                        <a:pt x="0" y="93"/>
                                      </a:cubicBezTo>
                                      <a:cubicBezTo>
                                        <a:pt x="0" y="99"/>
                                        <a:pt x="1" y="105"/>
                                        <a:pt x="1" y="111"/>
                                      </a:cubicBezTo>
                                      <a:cubicBezTo>
                                        <a:pt x="1" y="117"/>
                                        <a:pt x="2" y="124"/>
                                        <a:pt x="3" y="130"/>
                                      </a:cubicBezTo>
                                      <a:cubicBezTo>
                                        <a:pt x="6" y="143"/>
                                        <a:pt x="8" y="156"/>
                                        <a:pt x="14" y="168"/>
                                      </a:cubicBezTo>
                                      <a:cubicBezTo>
                                        <a:pt x="20" y="182"/>
                                        <a:pt x="37" y="195"/>
                                        <a:pt x="53" y="193"/>
                                      </a:cubicBezTo>
                                      <a:cubicBezTo>
                                        <a:pt x="60" y="192"/>
                                        <a:pt x="72" y="187"/>
                                        <a:pt x="78" y="183"/>
                                      </a:cubicBezTo>
                                      <a:cubicBezTo>
                                        <a:pt x="86" y="178"/>
                                        <a:pt x="92" y="170"/>
                                        <a:pt x="96" y="162"/>
                                      </a:cubicBezTo>
                                      <a:cubicBezTo>
                                        <a:pt x="101" y="153"/>
                                        <a:pt x="102" y="145"/>
                                        <a:pt x="104" y="135"/>
                                      </a:cubicBezTo>
                                      <a:cubicBezTo>
                                        <a:pt x="105" y="127"/>
                                        <a:pt x="105" y="119"/>
                                        <a:pt x="105" y="111"/>
                                      </a:cubicBezTo>
                                      <a:cubicBezTo>
                                        <a:pt x="105" y="102"/>
                                        <a:pt x="104" y="94"/>
                                        <a:pt x="103" y="86"/>
                                      </a:cubicBezTo>
                                      <a:cubicBezTo>
                                        <a:pt x="102" y="78"/>
                                        <a:pt x="101" y="72"/>
                                        <a:pt x="99" y="64"/>
                                      </a:cubicBezTo>
                                      <a:cubicBezTo>
                                        <a:pt x="97" y="56"/>
                                        <a:pt x="95" y="50"/>
                                        <a:pt x="92" y="42"/>
                                      </a:cubicBezTo>
                                      <a:cubicBezTo>
                                        <a:pt x="88" y="31"/>
                                        <a:pt x="81" y="24"/>
                                        <a:pt x="73" y="16"/>
                                      </a:cubicBezTo>
                                      <a:cubicBezTo>
                                        <a:pt x="71" y="14"/>
                                        <a:pt x="68" y="12"/>
                                        <a:pt x="66" y="10"/>
                                      </a:cubicBezTo>
                                    </a:path>
                                    <a:path w="252" h="204" extrusionOk="0">
                                      <a:moveTo>
                                        <a:pt x="191" y="5"/>
                                      </a:moveTo>
                                      <a:cubicBezTo>
                                        <a:pt x="183" y="9"/>
                                        <a:pt x="179" y="14"/>
                                        <a:pt x="174" y="23"/>
                                      </a:cubicBezTo>
                                      <a:cubicBezTo>
                                        <a:pt x="169" y="32"/>
                                        <a:pt x="165" y="41"/>
                                        <a:pt x="162" y="50"/>
                                      </a:cubicBezTo>
                                      <a:cubicBezTo>
                                        <a:pt x="160" y="57"/>
                                        <a:pt x="157" y="64"/>
                                        <a:pt x="156" y="71"/>
                                      </a:cubicBezTo>
                                      <a:cubicBezTo>
                                        <a:pt x="154" y="81"/>
                                        <a:pt x="153" y="91"/>
                                        <a:pt x="153" y="101"/>
                                      </a:cubicBezTo>
                                      <a:cubicBezTo>
                                        <a:pt x="153" y="107"/>
                                        <a:pt x="153" y="114"/>
                                        <a:pt x="154" y="120"/>
                                      </a:cubicBezTo>
                                      <a:cubicBezTo>
                                        <a:pt x="155" y="129"/>
                                        <a:pt x="155" y="137"/>
                                        <a:pt x="157" y="146"/>
                                      </a:cubicBezTo>
                                      <a:cubicBezTo>
                                        <a:pt x="159" y="158"/>
                                        <a:pt x="163" y="170"/>
                                        <a:pt x="168" y="181"/>
                                      </a:cubicBezTo>
                                      <a:cubicBezTo>
                                        <a:pt x="172" y="188"/>
                                        <a:pt x="177" y="194"/>
                                        <a:pt x="184" y="199"/>
                                      </a:cubicBezTo>
                                      <a:cubicBezTo>
                                        <a:pt x="191" y="204"/>
                                        <a:pt x="196" y="204"/>
                                        <a:pt x="203" y="200"/>
                                      </a:cubicBezTo>
                                      <a:cubicBezTo>
                                        <a:pt x="211" y="196"/>
                                        <a:pt x="221" y="192"/>
                                        <a:pt x="228" y="186"/>
                                      </a:cubicBezTo>
                                      <a:cubicBezTo>
                                        <a:pt x="236" y="180"/>
                                        <a:pt x="241" y="169"/>
                                        <a:pt x="245" y="160"/>
                                      </a:cubicBezTo>
                                      <a:cubicBezTo>
                                        <a:pt x="248" y="151"/>
                                        <a:pt x="250" y="141"/>
                                        <a:pt x="251" y="132"/>
                                      </a:cubicBezTo>
                                      <a:cubicBezTo>
                                        <a:pt x="252" y="123"/>
                                        <a:pt x="251" y="113"/>
                                        <a:pt x="249" y="104"/>
                                      </a:cubicBezTo>
                                      <a:cubicBezTo>
                                        <a:pt x="247" y="95"/>
                                        <a:pt x="243" y="87"/>
                                        <a:pt x="239" y="79"/>
                                      </a:cubicBezTo>
                                      <a:cubicBezTo>
                                        <a:pt x="235" y="70"/>
                                        <a:pt x="230" y="62"/>
                                        <a:pt x="226" y="53"/>
                                      </a:cubicBezTo>
                                      <a:cubicBezTo>
                                        <a:pt x="221" y="43"/>
                                        <a:pt x="214" y="34"/>
                                        <a:pt x="208" y="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7" name="Ink 355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367" y="12025"/>
                                  <a:ext cx="131" cy="87"/>
                                </a:xfrm>
                                <a:custGeom>
                                  <a:avLst/>
                                  <a:gdLst>
                                    <a:gd name="T0" fmla="+- 0 16552 16522"/>
                                    <a:gd name="T1" fmla="*/ T0 w 231"/>
                                    <a:gd name="T2" fmla="+- 0 21213 21211"/>
                                    <a:gd name="T3" fmla="*/ 21213 h 154"/>
                                    <a:gd name="T4" fmla="+- 0 16538 16522"/>
                                    <a:gd name="T5" fmla="*/ T4 w 231"/>
                                    <a:gd name="T6" fmla="+- 0 21235 21211"/>
                                    <a:gd name="T7" fmla="*/ 21235 h 154"/>
                                    <a:gd name="T8" fmla="+- 0 16528 16522"/>
                                    <a:gd name="T9" fmla="*/ T8 w 231"/>
                                    <a:gd name="T10" fmla="+- 0 21264 21211"/>
                                    <a:gd name="T11" fmla="*/ 21264 h 154"/>
                                    <a:gd name="T12" fmla="+- 0 16524 16522"/>
                                    <a:gd name="T13" fmla="*/ T12 w 231"/>
                                    <a:gd name="T14" fmla="+- 0 21287 21211"/>
                                    <a:gd name="T15" fmla="*/ 21287 h 154"/>
                                    <a:gd name="T16" fmla="+- 0 16522 16522"/>
                                    <a:gd name="T17" fmla="*/ T16 w 231"/>
                                    <a:gd name="T18" fmla="+- 0 21307 21211"/>
                                    <a:gd name="T19" fmla="*/ 21307 h 154"/>
                                    <a:gd name="T20" fmla="+- 0 16524 16522"/>
                                    <a:gd name="T21" fmla="*/ T20 w 231"/>
                                    <a:gd name="T22" fmla="+- 0 21326 21211"/>
                                    <a:gd name="T23" fmla="*/ 21326 h 154"/>
                                    <a:gd name="T24" fmla="+- 0 16538 16522"/>
                                    <a:gd name="T25" fmla="*/ T24 w 231"/>
                                    <a:gd name="T26" fmla="+- 0 21351 21211"/>
                                    <a:gd name="T27" fmla="*/ 21351 h 154"/>
                                    <a:gd name="T28" fmla="+- 0 16558 16522"/>
                                    <a:gd name="T29" fmla="*/ T28 w 231"/>
                                    <a:gd name="T30" fmla="+- 0 21363 21211"/>
                                    <a:gd name="T31" fmla="*/ 21363 h 154"/>
                                    <a:gd name="T32" fmla="+- 0 16590 16522"/>
                                    <a:gd name="T33" fmla="*/ T32 w 231"/>
                                    <a:gd name="T34" fmla="+- 0 21352 21211"/>
                                    <a:gd name="T35" fmla="*/ 21352 h 154"/>
                                    <a:gd name="T36" fmla="+- 0 16605 16522"/>
                                    <a:gd name="T37" fmla="*/ T36 w 231"/>
                                    <a:gd name="T38" fmla="+- 0 21330 21211"/>
                                    <a:gd name="T39" fmla="*/ 21330 h 154"/>
                                    <a:gd name="T40" fmla="+- 0 16609 16522"/>
                                    <a:gd name="T41" fmla="*/ T40 w 231"/>
                                    <a:gd name="T42" fmla="+- 0 21296 21211"/>
                                    <a:gd name="T43" fmla="*/ 21296 h 154"/>
                                    <a:gd name="T44" fmla="+- 0 16604 16522"/>
                                    <a:gd name="T45" fmla="*/ T44 w 231"/>
                                    <a:gd name="T46" fmla="+- 0 21261 21211"/>
                                    <a:gd name="T47" fmla="*/ 21261 h 154"/>
                                    <a:gd name="T48" fmla="+- 0 16594 16522"/>
                                    <a:gd name="T49" fmla="*/ T48 w 231"/>
                                    <a:gd name="T50" fmla="+- 0 21235 21211"/>
                                    <a:gd name="T51" fmla="*/ 21235 h 154"/>
                                    <a:gd name="T52" fmla="+- 0 16583 16522"/>
                                    <a:gd name="T53" fmla="*/ T52 w 231"/>
                                    <a:gd name="T54" fmla="+- 0 21223 21211"/>
                                    <a:gd name="T55" fmla="*/ 21223 h 154"/>
                                    <a:gd name="T56" fmla="+- 0 16708 16522"/>
                                    <a:gd name="T57" fmla="*/ T56 w 231"/>
                                    <a:gd name="T58" fmla="+- 0 21213 21211"/>
                                    <a:gd name="T59" fmla="*/ 21213 h 154"/>
                                    <a:gd name="T60" fmla="+- 0 16688 16522"/>
                                    <a:gd name="T61" fmla="*/ T60 w 231"/>
                                    <a:gd name="T62" fmla="+- 0 21219 21211"/>
                                    <a:gd name="T63" fmla="*/ 21219 h 154"/>
                                    <a:gd name="T64" fmla="+- 0 16672 16522"/>
                                    <a:gd name="T65" fmla="*/ T64 w 231"/>
                                    <a:gd name="T66" fmla="+- 0 21256 21211"/>
                                    <a:gd name="T67" fmla="*/ 21256 h 154"/>
                                    <a:gd name="T68" fmla="+- 0 16669 16522"/>
                                    <a:gd name="T69" fmla="*/ T68 w 231"/>
                                    <a:gd name="T70" fmla="+- 0 21276 21211"/>
                                    <a:gd name="T71" fmla="*/ 21276 h 154"/>
                                    <a:gd name="T72" fmla="+- 0 16668 16522"/>
                                    <a:gd name="T73" fmla="*/ T72 w 231"/>
                                    <a:gd name="T74" fmla="+- 0 21298 21211"/>
                                    <a:gd name="T75" fmla="*/ 21298 h 154"/>
                                    <a:gd name="T76" fmla="+- 0 16671 16522"/>
                                    <a:gd name="T77" fmla="*/ T76 w 231"/>
                                    <a:gd name="T78" fmla="+- 0 21323 21211"/>
                                    <a:gd name="T79" fmla="*/ 21323 h 154"/>
                                    <a:gd name="T80" fmla="+- 0 16682 16522"/>
                                    <a:gd name="T81" fmla="*/ T80 w 231"/>
                                    <a:gd name="T82" fmla="+- 0 21353 21211"/>
                                    <a:gd name="T83" fmla="*/ 21353 h 154"/>
                                    <a:gd name="T84" fmla="+- 0 16702 16522"/>
                                    <a:gd name="T85" fmla="*/ T84 w 231"/>
                                    <a:gd name="T86" fmla="+- 0 21361 21211"/>
                                    <a:gd name="T87" fmla="*/ 21361 h 154"/>
                                    <a:gd name="T88" fmla="+- 0 16727 16522"/>
                                    <a:gd name="T89" fmla="*/ T88 w 231"/>
                                    <a:gd name="T90" fmla="+- 0 21348 21211"/>
                                    <a:gd name="T91" fmla="*/ 21348 h 154"/>
                                    <a:gd name="T92" fmla="+- 0 16745 16522"/>
                                    <a:gd name="T93" fmla="*/ T92 w 231"/>
                                    <a:gd name="T94" fmla="+- 0 21326 21211"/>
                                    <a:gd name="T95" fmla="*/ 21326 h 154"/>
                                    <a:gd name="T96" fmla="+- 0 16751 16522"/>
                                    <a:gd name="T97" fmla="*/ T96 w 231"/>
                                    <a:gd name="T98" fmla="+- 0 21300 21211"/>
                                    <a:gd name="T99" fmla="*/ 21300 h 154"/>
                                    <a:gd name="T100" fmla="+- 0 16751 16522"/>
                                    <a:gd name="T101" fmla="*/ T100 w 231"/>
                                    <a:gd name="T102" fmla="+- 0 21265 21211"/>
                                    <a:gd name="T103" fmla="*/ 21265 h 154"/>
                                    <a:gd name="T104" fmla="+- 0 16745 16522"/>
                                    <a:gd name="T105" fmla="*/ T104 w 231"/>
                                    <a:gd name="T106" fmla="+- 0 21235 21211"/>
                                    <a:gd name="T107" fmla="*/ 21235 h 154"/>
                                    <a:gd name="T108" fmla="+- 0 16736 16522"/>
                                    <a:gd name="T109" fmla="*/ T108 w 231"/>
                                    <a:gd name="T110" fmla="+- 0 21214 21211"/>
                                    <a:gd name="T111" fmla="*/ 21214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31" h="154" extrusionOk="0">
                                      <a:moveTo>
                                        <a:pt x="30" y="2"/>
                                      </a:moveTo>
                                      <a:cubicBezTo>
                                        <a:pt x="23" y="9"/>
                                        <a:pt x="20" y="15"/>
                                        <a:pt x="16" y="24"/>
                                      </a:cubicBezTo>
                                      <a:cubicBezTo>
                                        <a:pt x="12" y="33"/>
                                        <a:pt x="9" y="43"/>
                                        <a:pt x="6" y="53"/>
                                      </a:cubicBezTo>
                                      <a:cubicBezTo>
                                        <a:pt x="4" y="61"/>
                                        <a:pt x="3" y="68"/>
                                        <a:pt x="2" y="76"/>
                                      </a:cubicBezTo>
                                      <a:cubicBezTo>
                                        <a:pt x="1" y="83"/>
                                        <a:pt x="0" y="89"/>
                                        <a:pt x="0" y="96"/>
                                      </a:cubicBezTo>
                                      <a:cubicBezTo>
                                        <a:pt x="0" y="103"/>
                                        <a:pt x="0" y="109"/>
                                        <a:pt x="2" y="115"/>
                                      </a:cubicBezTo>
                                      <a:cubicBezTo>
                                        <a:pt x="4" y="124"/>
                                        <a:pt x="9" y="133"/>
                                        <a:pt x="16" y="140"/>
                                      </a:cubicBezTo>
                                      <a:cubicBezTo>
                                        <a:pt x="22" y="146"/>
                                        <a:pt x="28" y="150"/>
                                        <a:pt x="36" y="152"/>
                                      </a:cubicBezTo>
                                      <a:cubicBezTo>
                                        <a:pt x="49" y="155"/>
                                        <a:pt x="59" y="151"/>
                                        <a:pt x="68" y="141"/>
                                      </a:cubicBezTo>
                                      <a:cubicBezTo>
                                        <a:pt x="74" y="134"/>
                                        <a:pt x="80" y="128"/>
                                        <a:pt x="83" y="119"/>
                                      </a:cubicBezTo>
                                      <a:cubicBezTo>
                                        <a:pt x="86" y="109"/>
                                        <a:pt x="88" y="96"/>
                                        <a:pt x="87" y="85"/>
                                      </a:cubicBezTo>
                                      <a:cubicBezTo>
                                        <a:pt x="86" y="73"/>
                                        <a:pt x="85" y="61"/>
                                        <a:pt x="82" y="50"/>
                                      </a:cubicBezTo>
                                      <a:cubicBezTo>
                                        <a:pt x="80" y="41"/>
                                        <a:pt x="78" y="32"/>
                                        <a:pt x="72" y="24"/>
                                      </a:cubicBezTo>
                                      <a:cubicBezTo>
                                        <a:pt x="66" y="18"/>
                                        <a:pt x="65" y="16"/>
                                        <a:pt x="61" y="12"/>
                                      </a:cubicBezTo>
                                    </a:path>
                                    <a:path w="231" h="154" extrusionOk="0">
                                      <a:moveTo>
                                        <a:pt x="186" y="2"/>
                                      </a:moveTo>
                                      <a:cubicBezTo>
                                        <a:pt x="178" y="0"/>
                                        <a:pt x="173" y="2"/>
                                        <a:pt x="166" y="8"/>
                                      </a:cubicBezTo>
                                      <a:cubicBezTo>
                                        <a:pt x="155" y="17"/>
                                        <a:pt x="153" y="32"/>
                                        <a:pt x="150" y="45"/>
                                      </a:cubicBezTo>
                                      <a:cubicBezTo>
                                        <a:pt x="149" y="52"/>
                                        <a:pt x="147" y="58"/>
                                        <a:pt x="147" y="65"/>
                                      </a:cubicBezTo>
                                      <a:cubicBezTo>
                                        <a:pt x="147" y="72"/>
                                        <a:pt x="145" y="80"/>
                                        <a:pt x="146" y="87"/>
                                      </a:cubicBezTo>
                                      <a:cubicBezTo>
                                        <a:pt x="147" y="95"/>
                                        <a:pt x="148" y="104"/>
                                        <a:pt x="149" y="112"/>
                                      </a:cubicBezTo>
                                      <a:cubicBezTo>
                                        <a:pt x="150" y="122"/>
                                        <a:pt x="154" y="134"/>
                                        <a:pt x="160" y="142"/>
                                      </a:cubicBezTo>
                                      <a:cubicBezTo>
                                        <a:pt x="165" y="149"/>
                                        <a:pt x="172" y="151"/>
                                        <a:pt x="180" y="150"/>
                                      </a:cubicBezTo>
                                      <a:cubicBezTo>
                                        <a:pt x="189" y="149"/>
                                        <a:pt x="198" y="143"/>
                                        <a:pt x="205" y="137"/>
                                      </a:cubicBezTo>
                                      <a:cubicBezTo>
                                        <a:pt x="212" y="131"/>
                                        <a:pt x="219" y="124"/>
                                        <a:pt x="223" y="115"/>
                                      </a:cubicBezTo>
                                      <a:cubicBezTo>
                                        <a:pt x="227" y="107"/>
                                        <a:pt x="228" y="98"/>
                                        <a:pt x="229" y="89"/>
                                      </a:cubicBezTo>
                                      <a:cubicBezTo>
                                        <a:pt x="230" y="77"/>
                                        <a:pt x="230" y="66"/>
                                        <a:pt x="229" y="54"/>
                                      </a:cubicBezTo>
                                      <a:cubicBezTo>
                                        <a:pt x="228" y="43"/>
                                        <a:pt x="226" y="34"/>
                                        <a:pt x="223" y="24"/>
                                      </a:cubicBezTo>
                                      <a:cubicBezTo>
                                        <a:pt x="221" y="16"/>
                                        <a:pt x="218" y="10"/>
                                        <a:pt x="214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8" name="Ink 35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356" y="11574"/>
                                  <a:ext cx="75" cy="97"/>
                                </a:xfrm>
                                <a:custGeom>
                                  <a:avLst/>
                                  <a:gdLst>
                                    <a:gd name="T0" fmla="+- 0 16603 16503"/>
                                    <a:gd name="T1" fmla="*/ T0 w 132"/>
                                    <a:gd name="T2" fmla="+- 0 20427 20415"/>
                                    <a:gd name="T3" fmla="*/ 20427 h 172"/>
                                    <a:gd name="T4" fmla="+- 0 16587 16503"/>
                                    <a:gd name="T5" fmla="*/ T4 w 132"/>
                                    <a:gd name="T6" fmla="+- 0 20415 20415"/>
                                    <a:gd name="T7" fmla="*/ 20415 h 172"/>
                                    <a:gd name="T8" fmla="+- 0 16566 16503"/>
                                    <a:gd name="T9" fmla="*/ T8 w 132"/>
                                    <a:gd name="T10" fmla="+- 0 20419 20415"/>
                                    <a:gd name="T11" fmla="*/ 20419 h 172"/>
                                    <a:gd name="T12" fmla="+- 0 16528 16503"/>
                                    <a:gd name="T13" fmla="*/ T12 w 132"/>
                                    <a:gd name="T14" fmla="+- 0 20454 20415"/>
                                    <a:gd name="T15" fmla="*/ 20454 h 172"/>
                                    <a:gd name="T16" fmla="+- 0 16509 16503"/>
                                    <a:gd name="T17" fmla="*/ T16 w 132"/>
                                    <a:gd name="T18" fmla="+- 0 20484 20415"/>
                                    <a:gd name="T19" fmla="*/ 20484 h 172"/>
                                    <a:gd name="T20" fmla="+- 0 16503 16503"/>
                                    <a:gd name="T21" fmla="*/ T20 w 132"/>
                                    <a:gd name="T22" fmla="+- 0 20514 20415"/>
                                    <a:gd name="T23" fmla="*/ 20514 h 172"/>
                                    <a:gd name="T24" fmla="+- 0 16511 16503"/>
                                    <a:gd name="T25" fmla="*/ T24 w 132"/>
                                    <a:gd name="T26" fmla="+- 0 20546 20415"/>
                                    <a:gd name="T27" fmla="*/ 20546 h 172"/>
                                    <a:gd name="T28" fmla="+- 0 16532 16503"/>
                                    <a:gd name="T29" fmla="*/ T28 w 132"/>
                                    <a:gd name="T30" fmla="+- 0 20572 20415"/>
                                    <a:gd name="T31" fmla="*/ 20572 h 172"/>
                                    <a:gd name="T32" fmla="+- 0 16556 16503"/>
                                    <a:gd name="T33" fmla="*/ T32 w 132"/>
                                    <a:gd name="T34" fmla="+- 0 20586 20415"/>
                                    <a:gd name="T35" fmla="*/ 20586 h 172"/>
                                    <a:gd name="T36" fmla="+- 0 16583 16503"/>
                                    <a:gd name="T37" fmla="*/ T36 w 132"/>
                                    <a:gd name="T38" fmla="+- 0 20585 20415"/>
                                    <a:gd name="T39" fmla="*/ 20585 h 172"/>
                                    <a:gd name="T40" fmla="+- 0 16610 16503"/>
                                    <a:gd name="T41" fmla="*/ T40 w 132"/>
                                    <a:gd name="T42" fmla="+- 0 20570 20415"/>
                                    <a:gd name="T43" fmla="*/ 20570 h 172"/>
                                    <a:gd name="T44" fmla="+- 0 16629 16503"/>
                                    <a:gd name="T45" fmla="*/ T44 w 132"/>
                                    <a:gd name="T46" fmla="+- 0 20543 20415"/>
                                    <a:gd name="T47" fmla="*/ 20543 h 172"/>
                                    <a:gd name="T48" fmla="+- 0 16634 16503"/>
                                    <a:gd name="T49" fmla="*/ T48 w 132"/>
                                    <a:gd name="T50" fmla="+- 0 20520 20415"/>
                                    <a:gd name="T51" fmla="*/ 20520 h 172"/>
                                    <a:gd name="T52" fmla="+- 0 16632 16503"/>
                                    <a:gd name="T53" fmla="*/ T52 w 132"/>
                                    <a:gd name="T54" fmla="+- 0 20497 20415"/>
                                    <a:gd name="T55" fmla="*/ 20497 h 172"/>
                                    <a:gd name="T56" fmla="+- 0 16625 16503"/>
                                    <a:gd name="T57" fmla="*/ T56 w 132"/>
                                    <a:gd name="T58" fmla="+- 0 20473 20415"/>
                                    <a:gd name="T59" fmla="*/ 20473 h 172"/>
                                    <a:gd name="T60" fmla="+- 0 16619 16503"/>
                                    <a:gd name="T61" fmla="*/ T60 w 132"/>
                                    <a:gd name="T62" fmla="+- 0 20453 20415"/>
                                    <a:gd name="T63" fmla="*/ 20453 h 172"/>
                                    <a:gd name="T64" fmla="+- 0 16617 16503"/>
                                    <a:gd name="T65" fmla="*/ T64 w 132"/>
                                    <a:gd name="T66" fmla="+- 0 20446 20415"/>
                                    <a:gd name="T67" fmla="*/ 20446 h 1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32" h="172" extrusionOk="0">
                                      <a:moveTo>
                                        <a:pt x="100" y="12"/>
                                      </a:moveTo>
                                      <a:cubicBezTo>
                                        <a:pt x="97" y="5"/>
                                        <a:pt x="93" y="1"/>
                                        <a:pt x="84" y="0"/>
                                      </a:cubicBezTo>
                                      <a:cubicBezTo>
                                        <a:pt x="77" y="-1"/>
                                        <a:pt x="69" y="0"/>
                                        <a:pt x="63" y="4"/>
                                      </a:cubicBezTo>
                                      <a:cubicBezTo>
                                        <a:pt x="48" y="13"/>
                                        <a:pt x="36" y="26"/>
                                        <a:pt x="25" y="39"/>
                                      </a:cubicBezTo>
                                      <a:cubicBezTo>
                                        <a:pt x="17" y="48"/>
                                        <a:pt x="11" y="58"/>
                                        <a:pt x="6" y="69"/>
                                      </a:cubicBezTo>
                                      <a:cubicBezTo>
                                        <a:pt x="2" y="78"/>
                                        <a:pt x="1" y="89"/>
                                        <a:pt x="0" y="99"/>
                                      </a:cubicBezTo>
                                      <a:cubicBezTo>
                                        <a:pt x="-1" y="111"/>
                                        <a:pt x="2" y="120"/>
                                        <a:pt x="8" y="131"/>
                                      </a:cubicBezTo>
                                      <a:cubicBezTo>
                                        <a:pt x="14" y="141"/>
                                        <a:pt x="21" y="148"/>
                                        <a:pt x="29" y="157"/>
                                      </a:cubicBezTo>
                                      <a:cubicBezTo>
                                        <a:pt x="35" y="164"/>
                                        <a:pt x="44" y="170"/>
                                        <a:pt x="53" y="171"/>
                                      </a:cubicBezTo>
                                      <a:cubicBezTo>
                                        <a:pt x="61" y="172"/>
                                        <a:pt x="72" y="172"/>
                                        <a:pt x="80" y="170"/>
                                      </a:cubicBezTo>
                                      <a:cubicBezTo>
                                        <a:pt x="91" y="168"/>
                                        <a:pt x="99" y="163"/>
                                        <a:pt x="107" y="155"/>
                                      </a:cubicBezTo>
                                      <a:cubicBezTo>
                                        <a:pt x="115" y="148"/>
                                        <a:pt x="121" y="138"/>
                                        <a:pt x="126" y="128"/>
                                      </a:cubicBezTo>
                                      <a:cubicBezTo>
                                        <a:pt x="129" y="121"/>
                                        <a:pt x="130" y="112"/>
                                        <a:pt x="131" y="105"/>
                                      </a:cubicBezTo>
                                      <a:cubicBezTo>
                                        <a:pt x="132" y="97"/>
                                        <a:pt x="131" y="89"/>
                                        <a:pt x="129" y="82"/>
                                      </a:cubicBezTo>
                                      <a:cubicBezTo>
                                        <a:pt x="127" y="74"/>
                                        <a:pt x="124" y="66"/>
                                        <a:pt x="122" y="58"/>
                                      </a:cubicBezTo>
                                      <a:cubicBezTo>
                                        <a:pt x="120" y="51"/>
                                        <a:pt x="118" y="45"/>
                                        <a:pt x="116" y="38"/>
                                      </a:cubicBezTo>
                                      <a:cubicBezTo>
                                        <a:pt x="115" y="36"/>
                                        <a:pt x="115" y="33"/>
                                        <a:pt x="114" y="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9" name="Ink 35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787" y="11570"/>
                                  <a:ext cx="103" cy="147"/>
                                </a:xfrm>
                                <a:custGeom>
                                  <a:avLst/>
                                  <a:gdLst>
                                    <a:gd name="T0" fmla="+- 0 17443 17264"/>
                                    <a:gd name="T1" fmla="*/ T0 w 181"/>
                                    <a:gd name="T2" fmla="+- 0 20417 20409"/>
                                    <a:gd name="T3" fmla="*/ 20417 h 258"/>
                                    <a:gd name="T4" fmla="+- 0 17421 17264"/>
                                    <a:gd name="T5" fmla="*/ T4 w 181"/>
                                    <a:gd name="T6" fmla="+- 0 20416 20409"/>
                                    <a:gd name="T7" fmla="*/ 20416 h 258"/>
                                    <a:gd name="T8" fmla="+- 0 17399 17264"/>
                                    <a:gd name="T9" fmla="*/ T8 w 181"/>
                                    <a:gd name="T10" fmla="+- 0 20412 20409"/>
                                    <a:gd name="T11" fmla="*/ 20412 h 258"/>
                                    <a:gd name="T12" fmla="+- 0 17371 17264"/>
                                    <a:gd name="T13" fmla="*/ T12 w 181"/>
                                    <a:gd name="T14" fmla="+- 0 20410 20409"/>
                                    <a:gd name="T15" fmla="*/ 20410 h 258"/>
                                    <a:gd name="T16" fmla="+- 0 17343 17264"/>
                                    <a:gd name="T17" fmla="*/ T16 w 181"/>
                                    <a:gd name="T18" fmla="+- 0 20409 20409"/>
                                    <a:gd name="T19" fmla="*/ 20409 h 258"/>
                                    <a:gd name="T20" fmla="+- 0 17323 17264"/>
                                    <a:gd name="T21" fmla="*/ T20 w 181"/>
                                    <a:gd name="T22" fmla="+- 0 20412 20409"/>
                                    <a:gd name="T23" fmla="*/ 20412 h 258"/>
                                    <a:gd name="T24" fmla="+- 0 17290 17264"/>
                                    <a:gd name="T25" fmla="*/ T24 w 181"/>
                                    <a:gd name="T26" fmla="+- 0 20438 20409"/>
                                    <a:gd name="T27" fmla="*/ 20438 h 258"/>
                                    <a:gd name="T28" fmla="+- 0 17285 17264"/>
                                    <a:gd name="T29" fmla="*/ T28 w 181"/>
                                    <a:gd name="T30" fmla="+- 0 20462 20409"/>
                                    <a:gd name="T31" fmla="*/ 20462 h 258"/>
                                    <a:gd name="T32" fmla="+- 0 17293 17264"/>
                                    <a:gd name="T33" fmla="*/ T32 w 181"/>
                                    <a:gd name="T34" fmla="+- 0 20484 20409"/>
                                    <a:gd name="T35" fmla="*/ 20484 h 258"/>
                                    <a:gd name="T36" fmla="+- 0 17319 17264"/>
                                    <a:gd name="T37" fmla="*/ T36 w 181"/>
                                    <a:gd name="T38" fmla="+- 0 20497 20409"/>
                                    <a:gd name="T39" fmla="*/ 20497 h 258"/>
                                    <a:gd name="T40" fmla="+- 0 17344 17264"/>
                                    <a:gd name="T41" fmla="*/ T40 w 181"/>
                                    <a:gd name="T42" fmla="+- 0 20507 20409"/>
                                    <a:gd name="T43" fmla="*/ 20507 h 258"/>
                                    <a:gd name="T44" fmla="+- 0 17365 17264"/>
                                    <a:gd name="T45" fmla="*/ T44 w 181"/>
                                    <a:gd name="T46" fmla="+- 0 20512 20409"/>
                                    <a:gd name="T47" fmla="*/ 20512 h 258"/>
                                    <a:gd name="T48" fmla="+- 0 17385 17264"/>
                                    <a:gd name="T49" fmla="*/ T48 w 181"/>
                                    <a:gd name="T50" fmla="+- 0 20511 20409"/>
                                    <a:gd name="T51" fmla="*/ 20511 h 258"/>
                                    <a:gd name="T52" fmla="+- 0 17406 17264"/>
                                    <a:gd name="T53" fmla="*/ T52 w 181"/>
                                    <a:gd name="T54" fmla="+- 0 20506 20409"/>
                                    <a:gd name="T55" fmla="*/ 20506 h 258"/>
                                    <a:gd name="T56" fmla="+- 0 17428 17264"/>
                                    <a:gd name="T57" fmla="*/ T56 w 181"/>
                                    <a:gd name="T58" fmla="+- 0 20494 20409"/>
                                    <a:gd name="T59" fmla="*/ 20494 h 258"/>
                                    <a:gd name="T60" fmla="+- 0 17444 17264"/>
                                    <a:gd name="T61" fmla="*/ T60 w 181"/>
                                    <a:gd name="T62" fmla="+- 0 20466 20409"/>
                                    <a:gd name="T63" fmla="*/ 20466 h 258"/>
                                    <a:gd name="T64" fmla="+- 0 17440 17264"/>
                                    <a:gd name="T65" fmla="*/ T64 w 181"/>
                                    <a:gd name="T66" fmla="+- 0 20454 20409"/>
                                    <a:gd name="T67" fmla="*/ 20454 h 258"/>
                                    <a:gd name="T68" fmla="+- 0 17420 17264"/>
                                    <a:gd name="T69" fmla="*/ T68 w 181"/>
                                    <a:gd name="T70" fmla="+- 0 20588 20409"/>
                                    <a:gd name="T71" fmla="*/ 20588 h 258"/>
                                    <a:gd name="T72" fmla="+- 0 17384 17264"/>
                                    <a:gd name="T73" fmla="*/ T72 w 181"/>
                                    <a:gd name="T74" fmla="+- 0 20577 20409"/>
                                    <a:gd name="T75" fmla="*/ 20577 h 258"/>
                                    <a:gd name="T76" fmla="+- 0 17358 17264"/>
                                    <a:gd name="T77" fmla="*/ T76 w 181"/>
                                    <a:gd name="T78" fmla="+- 0 20572 20409"/>
                                    <a:gd name="T79" fmla="*/ 20572 h 258"/>
                                    <a:gd name="T80" fmla="+- 0 17332 17264"/>
                                    <a:gd name="T81" fmla="*/ T80 w 181"/>
                                    <a:gd name="T82" fmla="+- 0 20566 20409"/>
                                    <a:gd name="T83" fmla="*/ 20566 h 258"/>
                                    <a:gd name="T84" fmla="+- 0 17307 17264"/>
                                    <a:gd name="T85" fmla="*/ T84 w 181"/>
                                    <a:gd name="T86" fmla="+- 0 20565 20409"/>
                                    <a:gd name="T87" fmla="*/ 20565 h 258"/>
                                    <a:gd name="T88" fmla="+- 0 17282 17264"/>
                                    <a:gd name="T89" fmla="*/ T88 w 181"/>
                                    <a:gd name="T90" fmla="+- 0 20588 20409"/>
                                    <a:gd name="T91" fmla="*/ 20588 h 258"/>
                                    <a:gd name="T92" fmla="+- 0 17264 17264"/>
                                    <a:gd name="T93" fmla="*/ T92 w 181"/>
                                    <a:gd name="T94" fmla="+- 0 20623 20409"/>
                                    <a:gd name="T95" fmla="*/ 20623 h 258"/>
                                    <a:gd name="T96" fmla="+- 0 17278 17264"/>
                                    <a:gd name="T97" fmla="*/ T96 w 181"/>
                                    <a:gd name="T98" fmla="+- 0 20642 20409"/>
                                    <a:gd name="T99" fmla="*/ 20642 h 258"/>
                                    <a:gd name="T100" fmla="+- 0 17309 17264"/>
                                    <a:gd name="T101" fmla="*/ T100 w 181"/>
                                    <a:gd name="T102" fmla="+- 0 20661 20409"/>
                                    <a:gd name="T103" fmla="*/ 20661 h 258"/>
                                    <a:gd name="T104" fmla="+- 0 17343 17264"/>
                                    <a:gd name="T105" fmla="*/ T104 w 181"/>
                                    <a:gd name="T106" fmla="+- 0 20666 20409"/>
                                    <a:gd name="T107" fmla="*/ 20666 h 258"/>
                                    <a:gd name="T108" fmla="+- 0 17380 17264"/>
                                    <a:gd name="T109" fmla="*/ T108 w 181"/>
                                    <a:gd name="T110" fmla="+- 0 20665 20409"/>
                                    <a:gd name="T111" fmla="*/ 20665 h 258"/>
                                    <a:gd name="T112" fmla="+- 0 17400 17264"/>
                                    <a:gd name="T113" fmla="*/ T112 w 181"/>
                                    <a:gd name="T114" fmla="+- 0 20663 20409"/>
                                    <a:gd name="T115" fmla="*/ 20663 h 258"/>
                                    <a:gd name="T116" fmla="+- 0 17427 17264"/>
                                    <a:gd name="T117" fmla="*/ T116 w 181"/>
                                    <a:gd name="T118" fmla="+- 0 20644 20409"/>
                                    <a:gd name="T119" fmla="*/ 20644 h 258"/>
                                    <a:gd name="T120" fmla="+- 0 17430 17264"/>
                                    <a:gd name="T121" fmla="*/ T120 w 181"/>
                                    <a:gd name="T122" fmla="+- 0 20622 20409"/>
                                    <a:gd name="T123" fmla="*/ 20622 h 258"/>
                                    <a:gd name="T124" fmla="+- 0 17423 17264"/>
                                    <a:gd name="T125" fmla="*/ T124 w 181"/>
                                    <a:gd name="T126" fmla="+- 0 20607 20409"/>
                                    <a:gd name="T127" fmla="*/ 20607 h 2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81" h="258" extrusionOk="0">
                                      <a:moveTo>
                                        <a:pt x="179" y="8"/>
                                      </a:moveTo>
                                      <a:cubicBezTo>
                                        <a:pt x="171" y="9"/>
                                        <a:pt x="165" y="9"/>
                                        <a:pt x="157" y="7"/>
                                      </a:cubicBezTo>
                                      <a:cubicBezTo>
                                        <a:pt x="149" y="5"/>
                                        <a:pt x="143" y="4"/>
                                        <a:pt x="135" y="3"/>
                                      </a:cubicBezTo>
                                      <a:cubicBezTo>
                                        <a:pt x="126" y="2"/>
                                        <a:pt x="116" y="2"/>
                                        <a:pt x="107" y="1"/>
                                      </a:cubicBezTo>
                                      <a:cubicBezTo>
                                        <a:pt x="98" y="0"/>
                                        <a:pt x="88" y="-1"/>
                                        <a:pt x="79" y="0"/>
                                      </a:cubicBezTo>
                                      <a:cubicBezTo>
                                        <a:pt x="73" y="1"/>
                                        <a:pt x="65" y="1"/>
                                        <a:pt x="59" y="3"/>
                                      </a:cubicBezTo>
                                      <a:cubicBezTo>
                                        <a:pt x="46" y="8"/>
                                        <a:pt x="34" y="18"/>
                                        <a:pt x="26" y="29"/>
                                      </a:cubicBezTo>
                                      <a:cubicBezTo>
                                        <a:pt x="20" y="37"/>
                                        <a:pt x="21" y="44"/>
                                        <a:pt x="21" y="53"/>
                                      </a:cubicBezTo>
                                      <a:cubicBezTo>
                                        <a:pt x="21" y="63"/>
                                        <a:pt x="21" y="68"/>
                                        <a:pt x="29" y="75"/>
                                      </a:cubicBezTo>
                                      <a:cubicBezTo>
                                        <a:pt x="36" y="82"/>
                                        <a:pt x="45" y="87"/>
                                        <a:pt x="55" y="88"/>
                                      </a:cubicBezTo>
                                      <a:cubicBezTo>
                                        <a:pt x="65" y="89"/>
                                        <a:pt x="71" y="94"/>
                                        <a:pt x="80" y="98"/>
                                      </a:cubicBezTo>
                                      <a:cubicBezTo>
                                        <a:pt x="87" y="101"/>
                                        <a:pt x="94" y="102"/>
                                        <a:pt x="101" y="103"/>
                                      </a:cubicBezTo>
                                      <a:cubicBezTo>
                                        <a:pt x="108" y="103"/>
                                        <a:pt x="114" y="102"/>
                                        <a:pt x="121" y="102"/>
                                      </a:cubicBezTo>
                                      <a:cubicBezTo>
                                        <a:pt x="129" y="102"/>
                                        <a:pt x="134" y="100"/>
                                        <a:pt x="142" y="97"/>
                                      </a:cubicBezTo>
                                      <a:cubicBezTo>
                                        <a:pt x="149" y="94"/>
                                        <a:pt x="158" y="90"/>
                                        <a:pt x="164" y="85"/>
                                      </a:cubicBezTo>
                                      <a:cubicBezTo>
                                        <a:pt x="173" y="77"/>
                                        <a:pt x="179" y="69"/>
                                        <a:pt x="180" y="57"/>
                                      </a:cubicBezTo>
                                      <a:cubicBezTo>
                                        <a:pt x="180" y="51"/>
                                        <a:pt x="180" y="48"/>
                                        <a:pt x="176" y="45"/>
                                      </a:cubicBezTo>
                                    </a:path>
                                    <a:path w="181" h="258" extrusionOk="0">
                                      <a:moveTo>
                                        <a:pt x="156" y="179"/>
                                      </a:moveTo>
                                      <a:cubicBezTo>
                                        <a:pt x="144" y="175"/>
                                        <a:pt x="132" y="171"/>
                                        <a:pt x="120" y="168"/>
                                      </a:cubicBezTo>
                                      <a:cubicBezTo>
                                        <a:pt x="111" y="166"/>
                                        <a:pt x="103" y="165"/>
                                        <a:pt x="94" y="163"/>
                                      </a:cubicBezTo>
                                      <a:cubicBezTo>
                                        <a:pt x="85" y="161"/>
                                        <a:pt x="77" y="159"/>
                                        <a:pt x="68" y="157"/>
                                      </a:cubicBezTo>
                                      <a:cubicBezTo>
                                        <a:pt x="59" y="155"/>
                                        <a:pt x="52" y="154"/>
                                        <a:pt x="43" y="156"/>
                                      </a:cubicBezTo>
                                      <a:cubicBezTo>
                                        <a:pt x="33" y="158"/>
                                        <a:pt x="24" y="172"/>
                                        <a:pt x="18" y="179"/>
                                      </a:cubicBezTo>
                                      <a:cubicBezTo>
                                        <a:pt x="11" y="188"/>
                                        <a:pt x="-2" y="202"/>
                                        <a:pt x="0" y="214"/>
                                      </a:cubicBezTo>
                                      <a:cubicBezTo>
                                        <a:pt x="1" y="222"/>
                                        <a:pt x="9" y="227"/>
                                        <a:pt x="14" y="233"/>
                                      </a:cubicBezTo>
                                      <a:cubicBezTo>
                                        <a:pt x="23" y="244"/>
                                        <a:pt x="31" y="248"/>
                                        <a:pt x="45" y="252"/>
                                      </a:cubicBezTo>
                                      <a:cubicBezTo>
                                        <a:pt x="57" y="255"/>
                                        <a:pt x="67" y="257"/>
                                        <a:pt x="79" y="257"/>
                                      </a:cubicBezTo>
                                      <a:cubicBezTo>
                                        <a:pt x="91" y="257"/>
                                        <a:pt x="104" y="257"/>
                                        <a:pt x="116" y="256"/>
                                      </a:cubicBezTo>
                                      <a:cubicBezTo>
                                        <a:pt x="123" y="256"/>
                                        <a:pt x="130" y="256"/>
                                        <a:pt x="136" y="254"/>
                                      </a:cubicBezTo>
                                      <a:cubicBezTo>
                                        <a:pt x="148" y="251"/>
                                        <a:pt x="155" y="245"/>
                                        <a:pt x="163" y="235"/>
                                      </a:cubicBezTo>
                                      <a:cubicBezTo>
                                        <a:pt x="170" y="226"/>
                                        <a:pt x="169" y="223"/>
                                        <a:pt x="166" y="213"/>
                                      </a:cubicBezTo>
                                      <a:cubicBezTo>
                                        <a:pt x="164" y="205"/>
                                        <a:pt x="163" y="202"/>
                                        <a:pt x="159" y="19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52" o:spid="_x0000_s1026" style="position:absolute;margin-left:44.7pt;margin-top:19.8pt;width:47.5pt;height:50.8pt;z-index:251728896" coordorigin="8940,11096" coordsize="950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">
                      <v:oval id="Oval 353" o:spid="_x0000_s1027" style="position:absolute;left:8940;top:11162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L1MQA&#10;AADcAAAADwAAAGRycy9kb3ducmV2LnhtbESPQWvCQBSE70L/w/IK3nSjIVZSV5GKYA89NNX7I/tM&#10;gtm3IfuM6b/vFgo9DjPzDbPZja5VA/Wh8WxgMU9AEZfeNlwZOH8dZ2tQQZAttp7JwDcF2G2fJhvM&#10;rX/wJw2FVCpCOORooBbpcq1DWZPDMPcdcfSuvncoUfaVtj0+Ity1epkkK+2w4bhQY0dvNZW34u4M&#10;HKp9sRp0Kll6PZwku10+3tOFMdPncf8KSmiU//Bf+2QNvKwz+D0Tj4De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OC9TEAAAA3AAAAA8AAAAAAAAAAAAAAAAAmAIAAGRycy9k&#10;b3ducmV2LnhtbFBLBQYAAAAABAAEAPUAAACJAwAAAAA=&#10;"/>
                      <v:shape id="Ink 354" o:spid="_x0000_s1028" style="position:absolute;left:9365;top:11096;width:143;height:116;visibility:visible;mso-wrap-style:square;v-text-anchor:top" coordsize="25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Myu8cA&#10;AADcAAAADwAAAGRycy9kb3ducmV2LnhtbESPQWsCMRSE7wX/Q3hCL0Wz7UGX1ShWkHposVUv3h6b&#10;Z3Zx87Im6br9941Q6HGYmW+Y+bK3jejIh9qxgudxBoK4dLpmo+B42IxyECEia2wck4IfCrBcDB7m&#10;WGh34y/q9tGIBOFQoIIqxraQMpQVWQxj1xIn7+y8xZikN1J7vCW4beRLlk2kxZrTQoUtrSsqL/tv&#10;q8Bvzeb6bj9eD0+n6a5bXz/705tR6nHYr2YgIvXxP/zX3moF03wC9zPp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TMrvHAAAA3AAAAA8AAAAAAAAAAAAAAAAAmAIAAGRy&#10;cy9kb3ducmV2LnhtbFBLBQYAAAAABAAEAPUAAACMAwAAAAA=&#10;" path="m52,c40,8,33,20,25,31,16,43,8,56,4,71,2,78,,86,,93v,6,1,12,1,18c1,117,2,124,3,130v3,13,5,26,11,38c20,182,37,195,53,193v7,-1,19,-6,25,-10c86,178,92,170,96,162v5,-9,6,-17,8,-27c105,127,105,119,105,111v,-9,-1,-17,-2,-25c102,78,101,72,99,64,97,56,95,50,92,42,88,31,81,24,73,16,71,14,68,12,66,10em191,5v-8,4,-12,9,-17,18c169,32,165,41,162,50v-2,7,-5,14,-6,21c154,81,153,91,153,101v,6,,13,1,19c155,129,155,137,157,146v2,12,6,24,11,35c172,188,177,194,184,199v7,5,12,5,19,1c211,196,221,192,228,186v8,-6,13,-17,17,-26c248,151,250,141,251,132v1,-9,,-19,-2,-28c247,95,243,87,239,79,235,70,230,62,226,53,221,43,214,34,208,24e" filled="f" strokeweight="1pt">
                        <v:stroke endcap="round"/>
                        <v:path o:extrusionok="f" o:connecttype="custom" o:connectlocs="30,11129;14,11147;2,11170;0,11182;1,11192;2,11203;8,11225;30,11239;44,11233;54,11221;59,11206;60,11192;58,11178;56,11166;52,11153;41,11138;37,11135;108,11132;99,11142;92,11158;89,11170;87,11187;87,11197;89,11212;95,11232;104,11242;115,11243;129,11235;139,11220;142,11204;141,11188;136,11174;128,11159;118,11143" o:connectangles="0,0,0,0,0,0,0,0,0,0,0,0,0,0,0,0,0,0,0,0,0,0,0,0,0,0,0,0,0,0,0,0,0,0"/>
                        <o:lock v:ext="edit" rotation="t" aspectratio="t" verticies="t" text="t" shapetype="t"/>
                      </v:shape>
                      <v:shape id="Ink 355" o:spid="_x0000_s1029" style="position:absolute;left:9367;top:12025;width:131;height:87;visibility:visible;mso-wrap-style:square;v-text-anchor:top" coordsize="23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yn/8YA&#10;AADcAAAADwAAAGRycy9kb3ducmV2LnhtbESPzW7CMBCE70h9B2srcQOnRfw0xSCKAHEEmlb0to23&#10;SUS8jmwXwtvXSEg9jmbmG8103ppanMn5yrKCp34Cgji3uuJCQfa+7k1A+ICssbZMCq7kYT576Ewx&#10;1fbCezofQiEihH2KCsoQmlRKn5dk0PdtQxy9H+sMhihdIbXDS4SbWj4nyUgarDgulNjQsqT8dPg1&#10;Cr5W/jMZ7YbHl3ywyT6OmTNv9bdS3cd28QoiUBv+w/f2VisYT8ZwOxOPgJ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yn/8YAAADcAAAADwAAAAAAAAAAAAAAAACYAgAAZHJz&#10;L2Rvd25yZXYueG1sUEsFBgAAAAAEAAQA9QAAAIsDAAAAAA==&#10;" path="m30,2c23,9,20,15,16,24,12,33,9,43,6,53,4,61,3,68,2,76,1,83,,89,,96v,7,,13,2,19c4,124,9,133,16,140v6,6,12,10,20,12c49,155,59,151,68,141v6,-7,12,-13,15,-22c86,109,88,96,87,85,86,73,85,61,82,50,80,41,78,32,72,24,66,18,65,16,61,12em186,2c178,,173,2,166,8v-11,9,-13,24,-16,37c149,52,147,58,147,65v,7,-2,15,-1,22c147,95,148,104,149,112v1,10,5,22,11,30c165,149,172,151,180,150v9,-1,18,-7,25,-13c212,131,219,124,223,115v4,-8,5,-17,6,-26c230,77,230,66,229,54,228,43,226,34,223,24,221,16,218,10,214,3e" filled="f" strokeweight="1pt">
                        <v:stroke endcap="round"/>
                        <v:path o:extrusionok="f" o:connecttype="custom" o:connectlocs="17,11984;9,11996;3,12013;1,12026;0,12037;1,12048;9,12062;20,12069;39,12062;47,12050;49,12031;47,12011;41,11996;35,11990;105,11984;94,11987;85,12008;83,12020;83,12032;84,12046;91,12063;102,12068;116,12060;126,12048;130,12033;130,12013;126,11996;121,11985" o:connectangles="0,0,0,0,0,0,0,0,0,0,0,0,0,0,0,0,0,0,0,0,0,0,0,0,0,0,0,0"/>
                        <o:lock v:ext="edit" rotation="t" aspectratio="t" verticies="t" text="t" shapetype="t"/>
                      </v:shape>
                      <v:shape id="Ink 356" o:spid="_x0000_s1030" style="position:absolute;left:9356;top:11574;width:75;height:97;visibility:visible;mso-wrap-style:square;v-text-anchor:top" coordsize="13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iLDsEA&#10;AADcAAAADwAAAGRycy9kb3ducmV2LnhtbERPuY7CMBDtkfgHa5DowIGCI2AQIK12i6XgkEg5xEMS&#10;iMdRbCD8PS6QKJ/ePV82phQPql1hWcGgH4EgTq0uOFNwPPz0JiCcR9ZYWiYFL3KwXLRbc4y1ffKO&#10;HnufiRDCLkYFufdVLKVLczLo+rYiDtzF1gZ9gHUmdY3PEG5KOYyikTRYcGjIsaJNTultfzcKzqNr&#10;87vV61eSnNzwcE22K/M/VarbaVYzEJ4a/xV/3H9awXgS1oYz4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ZIiw7BAAAA3AAAAA8AAAAAAAAAAAAAAAAAmAIAAGRycy9kb3du&#10;cmV2LnhtbFBLBQYAAAAABAAEAPUAAACGAwAAAAA=&#10;" path="m100,12c97,5,93,1,84,,77,-1,69,,63,4,48,13,36,26,25,39,17,48,11,58,6,69,2,78,1,89,,99v-1,12,2,21,8,32c14,141,21,148,29,157v6,7,15,13,24,14c61,172,72,172,80,170v11,-2,19,-7,27,-15c115,148,121,138,126,128v3,-7,4,-16,5,-23c132,97,131,89,129,82v-2,-8,-5,-16,-7,-24c120,51,118,45,116,38v-1,-2,-1,-5,-2,-7e" filled="f" strokeweight="1pt">
                        <v:stroke endcap="round"/>
                        <v:path o:extrusionok="f" o:connecttype="custom" o:connectlocs="57,11520;48,11513;36,11515;14,11535;3,11552;0,11569;5,11587;16,11602;30,11610;45,11609;61,11601;72,11585;74,11572;73,11559;69,11546;66,11535;65,11531" o:connectangles="0,0,0,0,0,0,0,0,0,0,0,0,0,0,0,0,0"/>
                        <o:lock v:ext="edit" rotation="t" aspectratio="t" verticies="t" text="t" shapetype="t"/>
                      </v:shape>
                      <v:shape id="Ink 357" o:spid="_x0000_s1031" style="position:absolute;left:9787;top:11570;width:103;height:147;visibility:visible;mso-wrap-style:square;v-text-anchor:top" coordsize="18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a9NcQA&#10;AADcAAAADwAAAGRycy9kb3ducmV2LnhtbESPQWvCQBSE74X+h+UVepG6sQeN0VWqVOtFpOoPeGaf&#10;SWj2bci+avz3bkHocZiZb5jpvHO1ulAbKs8GBv0EFHHubcWFgeNh9ZaCCoJssfZMBm4UYD57fppi&#10;Zv2Vv+myl0JFCIcMDZQiTaZ1yEtyGPq+IY7e2bcOJcq20LbFa4S7Wr8nyVA7rDgulNjQsqT8Z//r&#10;DCS59NYrOS35C0+LcfrptzvtjXl96T4moIQ6+Q8/2htrYJSO4e9MPAJ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2vTXEAAAA3AAAAA8AAAAAAAAAAAAAAAAAmAIAAGRycy9k&#10;b3ducmV2LnhtbFBLBQYAAAAABAAEAPUAAACJAwAAAAA=&#10;" path="m179,8c171,9,165,9,157,7,149,5,143,4,135,3,126,2,116,2,107,1,98,,88,-1,79,,73,1,65,1,59,3,46,8,34,18,26,29v-6,8,-5,15,-5,24c21,63,21,68,29,75v7,7,16,12,26,13c65,89,71,94,80,98v7,3,14,4,21,5c108,103,114,102,121,102v8,,13,-2,21,-5c149,94,158,90,164,85v9,-8,15,-16,16,-28c180,51,180,48,176,45em156,179v-12,-4,-24,-8,-36,-11c111,166,103,165,94,163v-9,-2,-17,-4,-26,-6c59,155,52,154,43,156v-10,2,-19,16,-25,23c11,188,-2,202,,214v1,8,9,13,14,19c23,244,31,248,45,252v12,3,22,5,34,5c91,257,104,257,116,256v7,,14,,20,-2c148,251,155,245,163,235v7,-9,6,-12,3,-22c164,205,163,202,159,198e" filled="f" strokeweight="1pt">
                        <v:stroke endcap="round"/>
                        <v:path o:extrusionok="f" o:connecttype="custom" o:connectlocs="102,11633;89,11632;77,11630;61,11629;45,11628;34,11630;15,11645;12,11659;17,11671;31,11679;46,11684;57,11687;69,11687;81,11684;93,11677;102,11661;100,11654;89,11730;68,11724;53,11721;39,11718;24,11717;10,11730;0,11750;8,11761;26,11772;45,11775;66,11774;77,11773;93,11762;94,11750;90,11741" o:connectangles="0,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7872" behindDoc="0" locked="0" layoutInCell="1" allowOverlap="1" wp14:anchorId="18EE6AE0" wp14:editId="0D86CB33">
                      <wp:simplePos x="0" y="0"/>
                      <wp:positionH relativeFrom="column">
                        <wp:posOffset>-1886585</wp:posOffset>
                      </wp:positionH>
                      <wp:positionV relativeFrom="paragraph">
                        <wp:posOffset>1830070</wp:posOffset>
                      </wp:positionV>
                      <wp:extent cx="506730" cy="506730"/>
                      <wp:effectExtent l="0" t="0" r="26670" b="26670"/>
                      <wp:wrapNone/>
                      <wp:docPr id="771" name="Group 3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6730" cy="506730"/>
                                <a:chOff x="2271" y="4338"/>
                                <a:chExt cx="798" cy="798"/>
                              </a:xfrm>
                            </wpg:grpSpPr>
                            <wps:wsp>
                              <wps:cNvPr id="772" name="Oval 3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1" y="4338"/>
                                  <a:ext cx="798" cy="79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3" name="Ink 35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2499" y="4623"/>
                                  <a:ext cx="170" cy="240"/>
                                </a:xfrm>
                                <a:custGeom>
                                  <a:avLst/>
                                  <a:gdLst>
                                    <a:gd name="T0" fmla="+- 0 8140 8127"/>
                                    <a:gd name="T1" fmla="*/ T0 w 299"/>
                                    <a:gd name="T2" fmla="+- 0 13500 13467"/>
                                    <a:gd name="T3" fmla="*/ 13500 h 424"/>
                                    <a:gd name="T4" fmla="+- 0 8132 8127"/>
                                    <a:gd name="T5" fmla="*/ T4 w 299"/>
                                    <a:gd name="T6" fmla="+- 0 13563 13467"/>
                                    <a:gd name="T7" fmla="*/ 13563 h 424"/>
                                    <a:gd name="T8" fmla="+- 0 8127 8127"/>
                                    <a:gd name="T9" fmla="*/ T8 w 299"/>
                                    <a:gd name="T10" fmla="+- 0 13629 13467"/>
                                    <a:gd name="T11" fmla="*/ 13629 h 424"/>
                                    <a:gd name="T12" fmla="+- 0 8130 8127"/>
                                    <a:gd name="T13" fmla="*/ T12 w 299"/>
                                    <a:gd name="T14" fmla="+- 0 13686 13467"/>
                                    <a:gd name="T15" fmla="*/ 13686 h 424"/>
                                    <a:gd name="T16" fmla="+- 0 8133 8127"/>
                                    <a:gd name="T17" fmla="*/ T16 w 299"/>
                                    <a:gd name="T18" fmla="+- 0 13697 13467"/>
                                    <a:gd name="T19" fmla="*/ 13697 h 424"/>
                                    <a:gd name="T20" fmla="+- 0 8137 8127"/>
                                    <a:gd name="T21" fmla="*/ T20 w 299"/>
                                    <a:gd name="T22" fmla="+- 0 13635 13467"/>
                                    <a:gd name="T23" fmla="*/ 13635 h 424"/>
                                    <a:gd name="T24" fmla="+- 0 8144 8127"/>
                                    <a:gd name="T25" fmla="*/ T24 w 299"/>
                                    <a:gd name="T26" fmla="+- 0 13564 13467"/>
                                    <a:gd name="T27" fmla="*/ 13564 h 424"/>
                                    <a:gd name="T28" fmla="+- 0 8150 8127"/>
                                    <a:gd name="T29" fmla="*/ T28 w 299"/>
                                    <a:gd name="T30" fmla="+- 0 13499 13467"/>
                                    <a:gd name="T31" fmla="*/ 13499 h 424"/>
                                    <a:gd name="T32" fmla="+- 0 8153 8127"/>
                                    <a:gd name="T33" fmla="*/ T32 w 299"/>
                                    <a:gd name="T34" fmla="+- 0 13467 13467"/>
                                    <a:gd name="T35" fmla="*/ 13467 h 424"/>
                                    <a:gd name="T36" fmla="+- 0 8173 8127"/>
                                    <a:gd name="T37" fmla="*/ T36 w 299"/>
                                    <a:gd name="T38" fmla="+- 0 13527 13467"/>
                                    <a:gd name="T39" fmla="*/ 13527 h 424"/>
                                    <a:gd name="T40" fmla="+- 0 8177 8127"/>
                                    <a:gd name="T41" fmla="*/ T40 w 299"/>
                                    <a:gd name="T42" fmla="+- 0 13580 13467"/>
                                    <a:gd name="T43" fmla="*/ 13580 h 424"/>
                                    <a:gd name="T44" fmla="+- 0 8202 8127"/>
                                    <a:gd name="T45" fmla="*/ T44 w 299"/>
                                    <a:gd name="T46" fmla="+- 0 13636 13467"/>
                                    <a:gd name="T47" fmla="*/ 13636 h 424"/>
                                    <a:gd name="T48" fmla="+- 0 8232 8127"/>
                                    <a:gd name="T49" fmla="*/ T48 w 299"/>
                                    <a:gd name="T50" fmla="+- 0 13580 13467"/>
                                    <a:gd name="T51" fmla="*/ 13580 h 424"/>
                                    <a:gd name="T52" fmla="+- 0 8248 8127"/>
                                    <a:gd name="T53" fmla="*/ T52 w 299"/>
                                    <a:gd name="T54" fmla="+- 0 13525 13467"/>
                                    <a:gd name="T55" fmla="*/ 13525 h 424"/>
                                    <a:gd name="T56" fmla="+- 0 8254 8127"/>
                                    <a:gd name="T57" fmla="*/ T56 w 299"/>
                                    <a:gd name="T58" fmla="+- 0 13506 13467"/>
                                    <a:gd name="T59" fmla="*/ 13506 h 424"/>
                                    <a:gd name="T60" fmla="+- 0 8265 8127"/>
                                    <a:gd name="T61" fmla="*/ T60 w 299"/>
                                    <a:gd name="T62" fmla="+- 0 13560 13467"/>
                                    <a:gd name="T63" fmla="*/ 13560 h 424"/>
                                    <a:gd name="T64" fmla="+- 0 8271 8127"/>
                                    <a:gd name="T65" fmla="*/ T64 w 299"/>
                                    <a:gd name="T66" fmla="+- 0 13637 13467"/>
                                    <a:gd name="T67" fmla="*/ 13637 h 424"/>
                                    <a:gd name="T68" fmla="+- 0 8288 8127"/>
                                    <a:gd name="T69" fmla="*/ T68 w 299"/>
                                    <a:gd name="T70" fmla="+- 0 13697 13467"/>
                                    <a:gd name="T71" fmla="*/ 13697 h 424"/>
                                    <a:gd name="T72" fmla="+- 0 8383 8127"/>
                                    <a:gd name="T73" fmla="*/ T72 w 299"/>
                                    <a:gd name="T74" fmla="+- 0 13594 13467"/>
                                    <a:gd name="T75" fmla="*/ 13594 h 424"/>
                                    <a:gd name="T76" fmla="+- 0 8369 8127"/>
                                    <a:gd name="T77" fmla="*/ T76 w 299"/>
                                    <a:gd name="T78" fmla="+- 0 13571 13467"/>
                                    <a:gd name="T79" fmla="*/ 13571 h 424"/>
                                    <a:gd name="T80" fmla="+- 0 8331 8127"/>
                                    <a:gd name="T81" fmla="*/ T80 w 299"/>
                                    <a:gd name="T82" fmla="+- 0 13622 13467"/>
                                    <a:gd name="T83" fmla="*/ 13622 h 424"/>
                                    <a:gd name="T84" fmla="+- 0 8329 8127"/>
                                    <a:gd name="T85" fmla="*/ T84 w 299"/>
                                    <a:gd name="T86" fmla="+- 0 13670 13467"/>
                                    <a:gd name="T87" fmla="*/ 13670 h 424"/>
                                    <a:gd name="T88" fmla="+- 0 8360 8127"/>
                                    <a:gd name="T89" fmla="*/ T88 w 299"/>
                                    <a:gd name="T90" fmla="+- 0 13715 13467"/>
                                    <a:gd name="T91" fmla="*/ 13715 h 424"/>
                                    <a:gd name="T92" fmla="+- 0 8404 8127"/>
                                    <a:gd name="T93" fmla="*/ T92 w 299"/>
                                    <a:gd name="T94" fmla="+- 0 13659 13467"/>
                                    <a:gd name="T95" fmla="*/ 13659 h 424"/>
                                    <a:gd name="T96" fmla="+- 0 8413 8127"/>
                                    <a:gd name="T97" fmla="*/ T96 w 299"/>
                                    <a:gd name="T98" fmla="+- 0 13627 13467"/>
                                    <a:gd name="T99" fmla="*/ 13627 h 424"/>
                                    <a:gd name="T100" fmla="+- 0 8414 8127"/>
                                    <a:gd name="T101" fmla="*/ T100 w 299"/>
                                    <a:gd name="T102" fmla="+- 0 13721 13467"/>
                                    <a:gd name="T103" fmla="*/ 13721 h 424"/>
                                    <a:gd name="T104" fmla="+- 0 8419 8127"/>
                                    <a:gd name="T105" fmla="*/ T104 w 299"/>
                                    <a:gd name="T106" fmla="+- 0 13776 13467"/>
                                    <a:gd name="T107" fmla="*/ 13776 h 424"/>
                                    <a:gd name="T108" fmla="+- 0 8425 8127"/>
                                    <a:gd name="T109" fmla="*/ T108 w 299"/>
                                    <a:gd name="T110" fmla="+- 0 13847 13467"/>
                                    <a:gd name="T111" fmla="*/ 13847 h 424"/>
                                    <a:gd name="T112" fmla="+- 0 8397 8127"/>
                                    <a:gd name="T113" fmla="*/ T112 w 299"/>
                                    <a:gd name="T114" fmla="+- 0 13890 13467"/>
                                    <a:gd name="T115" fmla="*/ 13890 h 424"/>
                                    <a:gd name="T116" fmla="+- 0 8344 8127"/>
                                    <a:gd name="T117" fmla="*/ T116 w 299"/>
                                    <a:gd name="T118" fmla="+- 0 13883 13467"/>
                                    <a:gd name="T119" fmla="*/ 13883 h 424"/>
                                    <a:gd name="T120" fmla="+- 0 8286 8127"/>
                                    <a:gd name="T121" fmla="*/ T120 w 299"/>
                                    <a:gd name="T122" fmla="+- 0 13849 13467"/>
                                    <a:gd name="T123" fmla="*/ 13849 h 424"/>
                                    <a:gd name="T124" fmla="+- 0 8281 8127"/>
                                    <a:gd name="T125" fmla="*/ T124 w 299"/>
                                    <a:gd name="T126" fmla="+- 0 13832 13467"/>
                                    <a:gd name="T127" fmla="*/ 13832 h 4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99" h="424" extrusionOk="0">
                                      <a:moveTo>
                                        <a:pt x="13" y="33"/>
                                      </a:moveTo>
                                      <a:cubicBezTo>
                                        <a:pt x="16" y="55"/>
                                        <a:pt x="9" y="73"/>
                                        <a:pt x="5" y="96"/>
                                      </a:cubicBezTo>
                                      <a:cubicBezTo>
                                        <a:pt x="1" y="118"/>
                                        <a:pt x="0" y="140"/>
                                        <a:pt x="0" y="162"/>
                                      </a:cubicBezTo>
                                      <a:cubicBezTo>
                                        <a:pt x="0" y="181"/>
                                        <a:pt x="0" y="200"/>
                                        <a:pt x="3" y="219"/>
                                      </a:cubicBezTo>
                                      <a:cubicBezTo>
                                        <a:pt x="4" y="223"/>
                                        <a:pt x="5" y="226"/>
                                        <a:pt x="6" y="230"/>
                                      </a:cubicBezTo>
                                      <a:cubicBezTo>
                                        <a:pt x="7" y="209"/>
                                        <a:pt x="8" y="189"/>
                                        <a:pt x="10" y="168"/>
                                      </a:cubicBezTo>
                                      <a:cubicBezTo>
                                        <a:pt x="13" y="144"/>
                                        <a:pt x="14" y="121"/>
                                        <a:pt x="17" y="97"/>
                                      </a:cubicBezTo>
                                      <a:cubicBezTo>
                                        <a:pt x="19" y="75"/>
                                        <a:pt x="21" y="54"/>
                                        <a:pt x="23" y="32"/>
                                      </a:cubicBezTo>
                                      <a:cubicBezTo>
                                        <a:pt x="24" y="17"/>
                                        <a:pt x="25" y="11"/>
                                        <a:pt x="26" y="0"/>
                                      </a:cubicBezTo>
                                      <a:cubicBezTo>
                                        <a:pt x="40" y="21"/>
                                        <a:pt x="43" y="35"/>
                                        <a:pt x="46" y="60"/>
                                      </a:cubicBezTo>
                                      <a:cubicBezTo>
                                        <a:pt x="48" y="78"/>
                                        <a:pt x="50" y="95"/>
                                        <a:pt x="50" y="113"/>
                                      </a:cubicBezTo>
                                      <a:cubicBezTo>
                                        <a:pt x="51" y="141"/>
                                        <a:pt x="54" y="151"/>
                                        <a:pt x="75" y="169"/>
                                      </a:cubicBezTo>
                                      <a:cubicBezTo>
                                        <a:pt x="94" y="155"/>
                                        <a:pt x="98" y="137"/>
                                        <a:pt x="105" y="113"/>
                                      </a:cubicBezTo>
                                      <a:cubicBezTo>
                                        <a:pt x="111" y="95"/>
                                        <a:pt x="115" y="76"/>
                                        <a:pt x="121" y="58"/>
                                      </a:cubicBezTo>
                                      <a:cubicBezTo>
                                        <a:pt x="123" y="52"/>
                                        <a:pt x="125" y="45"/>
                                        <a:pt x="127" y="39"/>
                                      </a:cubicBezTo>
                                      <a:cubicBezTo>
                                        <a:pt x="136" y="59"/>
                                        <a:pt x="137" y="71"/>
                                        <a:pt x="138" y="93"/>
                                      </a:cubicBezTo>
                                      <a:cubicBezTo>
                                        <a:pt x="140" y="119"/>
                                        <a:pt x="141" y="144"/>
                                        <a:pt x="144" y="170"/>
                                      </a:cubicBezTo>
                                      <a:cubicBezTo>
                                        <a:pt x="146" y="187"/>
                                        <a:pt x="162" y="270"/>
                                        <a:pt x="161" y="230"/>
                                      </a:cubicBezTo>
                                    </a:path>
                                    <a:path w="299" h="424" extrusionOk="0">
                                      <a:moveTo>
                                        <a:pt x="256" y="127"/>
                                      </a:moveTo>
                                      <a:cubicBezTo>
                                        <a:pt x="255" y="113"/>
                                        <a:pt x="254" y="108"/>
                                        <a:pt x="242" y="104"/>
                                      </a:cubicBezTo>
                                      <a:cubicBezTo>
                                        <a:pt x="217" y="116"/>
                                        <a:pt x="211" y="128"/>
                                        <a:pt x="204" y="155"/>
                                      </a:cubicBezTo>
                                      <a:cubicBezTo>
                                        <a:pt x="200" y="171"/>
                                        <a:pt x="200" y="187"/>
                                        <a:pt x="202" y="203"/>
                                      </a:cubicBezTo>
                                      <a:cubicBezTo>
                                        <a:pt x="204" y="221"/>
                                        <a:pt x="206" y="255"/>
                                        <a:pt x="233" y="248"/>
                                      </a:cubicBezTo>
                                      <a:cubicBezTo>
                                        <a:pt x="254" y="243"/>
                                        <a:pt x="270" y="209"/>
                                        <a:pt x="277" y="192"/>
                                      </a:cubicBezTo>
                                      <a:cubicBezTo>
                                        <a:pt x="282" y="175"/>
                                        <a:pt x="284" y="171"/>
                                        <a:pt x="286" y="160"/>
                                      </a:cubicBezTo>
                                      <a:cubicBezTo>
                                        <a:pt x="286" y="191"/>
                                        <a:pt x="286" y="223"/>
                                        <a:pt x="287" y="254"/>
                                      </a:cubicBezTo>
                                      <a:cubicBezTo>
                                        <a:pt x="288" y="272"/>
                                        <a:pt x="290" y="291"/>
                                        <a:pt x="292" y="309"/>
                                      </a:cubicBezTo>
                                      <a:cubicBezTo>
                                        <a:pt x="295" y="332"/>
                                        <a:pt x="298" y="356"/>
                                        <a:pt x="298" y="380"/>
                                      </a:cubicBezTo>
                                      <a:cubicBezTo>
                                        <a:pt x="298" y="398"/>
                                        <a:pt x="290" y="419"/>
                                        <a:pt x="270" y="423"/>
                                      </a:cubicBezTo>
                                      <a:cubicBezTo>
                                        <a:pt x="253" y="426"/>
                                        <a:pt x="233" y="420"/>
                                        <a:pt x="217" y="416"/>
                                      </a:cubicBezTo>
                                      <a:cubicBezTo>
                                        <a:pt x="198" y="411"/>
                                        <a:pt x="170" y="401"/>
                                        <a:pt x="159" y="382"/>
                                      </a:cubicBezTo>
                                      <a:cubicBezTo>
                                        <a:pt x="157" y="376"/>
                                        <a:pt x="156" y="371"/>
                                        <a:pt x="154" y="3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4" name="Ink 35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2632" y="4529"/>
                                  <a:ext cx="115" cy="84"/>
                                </a:xfrm>
                                <a:custGeom>
                                  <a:avLst/>
                                  <a:gdLst>
                                    <a:gd name="T0" fmla="+- 0 4643 4643"/>
                                    <a:gd name="T1" fmla="*/ T0 w 202"/>
                                    <a:gd name="T2" fmla="+- 0 23876 23846"/>
                                    <a:gd name="T3" fmla="*/ 23876 h 149"/>
                                    <a:gd name="T4" fmla="+- 0 4660 4643"/>
                                    <a:gd name="T5" fmla="*/ T4 w 202"/>
                                    <a:gd name="T6" fmla="+- 0 23857 23846"/>
                                    <a:gd name="T7" fmla="*/ 23857 h 149"/>
                                    <a:gd name="T8" fmla="+- 0 4680 4643"/>
                                    <a:gd name="T9" fmla="*/ T8 w 202"/>
                                    <a:gd name="T10" fmla="+- 0 23858 23846"/>
                                    <a:gd name="T11" fmla="*/ 23858 h 149"/>
                                    <a:gd name="T12" fmla="+- 0 4693 4643"/>
                                    <a:gd name="T13" fmla="*/ T12 w 202"/>
                                    <a:gd name="T14" fmla="+- 0 23877 23846"/>
                                    <a:gd name="T15" fmla="*/ 23877 h 149"/>
                                    <a:gd name="T16" fmla="+- 0 4694 4643"/>
                                    <a:gd name="T17" fmla="*/ T16 w 202"/>
                                    <a:gd name="T18" fmla="+- 0 23902 23846"/>
                                    <a:gd name="T19" fmla="*/ 23902 h 149"/>
                                    <a:gd name="T20" fmla="+- 0 4684 4643"/>
                                    <a:gd name="T21" fmla="*/ T20 w 202"/>
                                    <a:gd name="T22" fmla="+- 0 23943 23846"/>
                                    <a:gd name="T23" fmla="*/ 23943 h 149"/>
                                    <a:gd name="T24" fmla="+- 0 4669 4643"/>
                                    <a:gd name="T25" fmla="*/ T24 w 202"/>
                                    <a:gd name="T26" fmla="+- 0 23967 23846"/>
                                    <a:gd name="T27" fmla="*/ 23967 h 149"/>
                                    <a:gd name="T28" fmla="+- 0 4649 4643"/>
                                    <a:gd name="T29" fmla="*/ T28 w 202"/>
                                    <a:gd name="T30" fmla="+- 0 23981 23846"/>
                                    <a:gd name="T31" fmla="*/ 23981 h 149"/>
                                    <a:gd name="T32" fmla="+- 0 4663 4643"/>
                                    <a:gd name="T33" fmla="*/ T32 w 202"/>
                                    <a:gd name="T34" fmla="+- 0 23969 23846"/>
                                    <a:gd name="T35" fmla="*/ 23969 h 149"/>
                                    <a:gd name="T36" fmla="+- 0 4678 4643"/>
                                    <a:gd name="T37" fmla="*/ T36 w 202"/>
                                    <a:gd name="T38" fmla="+- 0 23987 23846"/>
                                    <a:gd name="T39" fmla="*/ 23987 h 149"/>
                                    <a:gd name="T40" fmla="+- 0 4702 4643"/>
                                    <a:gd name="T41" fmla="*/ T40 w 202"/>
                                    <a:gd name="T42" fmla="+- 0 23994 23846"/>
                                    <a:gd name="T43" fmla="*/ 23994 h 149"/>
                                    <a:gd name="T44" fmla="+- 0 4721 4643"/>
                                    <a:gd name="T45" fmla="*/ T44 w 202"/>
                                    <a:gd name="T46" fmla="+- 0 23990 23846"/>
                                    <a:gd name="T47" fmla="*/ 23990 h 149"/>
                                    <a:gd name="T48" fmla="+- 0 4739 4643"/>
                                    <a:gd name="T49" fmla="*/ T48 w 202"/>
                                    <a:gd name="T50" fmla="+- 0 23910 23846"/>
                                    <a:gd name="T51" fmla="*/ 23910 h 149"/>
                                    <a:gd name="T52" fmla="+- 0 4826 4643"/>
                                    <a:gd name="T53" fmla="*/ T52 w 202"/>
                                    <a:gd name="T54" fmla="+- 0 23909 23846"/>
                                    <a:gd name="T55" fmla="*/ 23909 h 149"/>
                                    <a:gd name="T56" fmla="+- 0 4844 4643"/>
                                    <a:gd name="T57" fmla="*/ T56 w 202"/>
                                    <a:gd name="T58" fmla="+- 0 23909 23846"/>
                                    <a:gd name="T59" fmla="*/ 23909 h 149"/>
                                    <a:gd name="T60" fmla="+- 0 4784 4643"/>
                                    <a:gd name="T61" fmla="*/ T60 w 202"/>
                                    <a:gd name="T62" fmla="+- 0 23846 23846"/>
                                    <a:gd name="T63" fmla="*/ 23846 h 149"/>
                                    <a:gd name="T64" fmla="+- 0 4783 4643"/>
                                    <a:gd name="T65" fmla="*/ T64 w 202"/>
                                    <a:gd name="T66" fmla="+- 0 23874 23846"/>
                                    <a:gd name="T67" fmla="*/ 23874 h 149"/>
                                    <a:gd name="T68" fmla="+- 0 4784 4643"/>
                                    <a:gd name="T69" fmla="*/ T68 w 202"/>
                                    <a:gd name="T70" fmla="+- 0 23907 23846"/>
                                    <a:gd name="T71" fmla="*/ 23907 h 149"/>
                                    <a:gd name="T72" fmla="+- 0 4785 4643"/>
                                    <a:gd name="T73" fmla="*/ T72 w 202"/>
                                    <a:gd name="T74" fmla="+- 0 23925 23846"/>
                                    <a:gd name="T75" fmla="*/ 23925 h 149"/>
                                    <a:gd name="T76" fmla="+- 0 4785 4643"/>
                                    <a:gd name="T77" fmla="*/ T76 w 202"/>
                                    <a:gd name="T78" fmla="+- 0 23954 23846"/>
                                    <a:gd name="T79" fmla="*/ 23954 h 1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202" h="149" extrusionOk="0">
                                      <a:moveTo>
                                        <a:pt x="0" y="30"/>
                                      </a:moveTo>
                                      <a:cubicBezTo>
                                        <a:pt x="4" y="22"/>
                                        <a:pt x="9" y="16"/>
                                        <a:pt x="17" y="11"/>
                                      </a:cubicBezTo>
                                      <a:cubicBezTo>
                                        <a:pt x="24" y="7"/>
                                        <a:pt x="30" y="8"/>
                                        <a:pt x="37" y="12"/>
                                      </a:cubicBezTo>
                                      <a:cubicBezTo>
                                        <a:pt x="44" y="16"/>
                                        <a:pt x="48" y="23"/>
                                        <a:pt x="50" y="31"/>
                                      </a:cubicBezTo>
                                      <a:cubicBezTo>
                                        <a:pt x="52" y="39"/>
                                        <a:pt x="52" y="48"/>
                                        <a:pt x="51" y="56"/>
                                      </a:cubicBezTo>
                                      <a:cubicBezTo>
                                        <a:pt x="49" y="70"/>
                                        <a:pt x="45" y="84"/>
                                        <a:pt x="41" y="97"/>
                                      </a:cubicBezTo>
                                      <a:cubicBezTo>
                                        <a:pt x="38" y="106"/>
                                        <a:pt x="33" y="114"/>
                                        <a:pt x="26" y="121"/>
                                      </a:cubicBezTo>
                                      <a:cubicBezTo>
                                        <a:pt x="20" y="127"/>
                                        <a:pt x="13" y="130"/>
                                        <a:pt x="6" y="135"/>
                                      </a:cubicBezTo>
                                      <a:cubicBezTo>
                                        <a:pt x="7" y="129"/>
                                        <a:pt x="11" y="117"/>
                                        <a:pt x="20" y="123"/>
                                      </a:cubicBezTo>
                                      <a:cubicBezTo>
                                        <a:pt x="26" y="127"/>
                                        <a:pt x="29" y="136"/>
                                        <a:pt x="35" y="141"/>
                                      </a:cubicBezTo>
                                      <a:cubicBezTo>
                                        <a:pt x="41" y="146"/>
                                        <a:pt x="51" y="148"/>
                                        <a:pt x="59" y="148"/>
                                      </a:cubicBezTo>
                                      <a:cubicBezTo>
                                        <a:pt x="68" y="148"/>
                                        <a:pt x="71" y="149"/>
                                        <a:pt x="78" y="144"/>
                                      </a:cubicBezTo>
                                    </a:path>
                                    <a:path w="202" h="149" extrusionOk="0">
                                      <a:moveTo>
                                        <a:pt x="96" y="64"/>
                                      </a:moveTo>
                                      <a:cubicBezTo>
                                        <a:pt x="125" y="64"/>
                                        <a:pt x="154" y="64"/>
                                        <a:pt x="183" y="63"/>
                                      </a:cubicBezTo>
                                      <a:cubicBezTo>
                                        <a:pt x="189" y="63"/>
                                        <a:pt x="195" y="63"/>
                                        <a:pt x="201" y="63"/>
                                      </a:cubicBezTo>
                                    </a:path>
                                    <a:path w="202" h="149" extrusionOk="0">
                                      <a:moveTo>
                                        <a:pt x="141" y="0"/>
                                      </a:moveTo>
                                      <a:cubicBezTo>
                                        <a:pt x="141" y="9"/>
                                        <a:pt x="140" y="19"/>
                                        <a:pt x="140" y="28"/>
                                      </a:cubicBezTo>
                                      <a:cubicBezTo>
                                        <a:pt x="140" y="39"/>
                                        <a:pt x="140" y="50"/>
                                        <a:pt x="141" y="61"/>
                                      </a:cubicBezTo>
                                      <a:cubicBezTo>
                                        <a:pt x="141" y="67"/>
                                        <a:pt x="142" y="73"/>
                                        <a:pt x="142" y="79"/>
                                      </a:cubicBezTo>
                                      <a:cubicBezTo>
                                        <a:pt x="142" y="89"/>
                                        <a:pt x="142" y="98"/>
                                        <a:pt x="142" y="10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8" o:spid="_x0000_s1026" style="position:absolute;margin-left:-148.55pt;margin-top:144.1pt;width:39.9pt;height:39.9pt;z-index:251727872" coordorigin="2271,4338" coordsize="798,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">
                      <v:oval id="Oval 349" o:spid="_x0000_s1027" style="position:absolute;left:2271;top:4338;width:798;height:7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jh8QA&#10;AADcAAAADwAAAGRycy9kb3ducmV2LnhtbESPT2vCQBTE74LfYXlCb7rR4B+iq0ilYA89NLb3R/aZ&#10;BLNvQ/Y1xm/vFgo9DjPzG2Z3GFyjeupC7dnAfJaAIi68rbk08HV5m25ABUG22HgmAw8KcNiPRzvM&#10;rL/zJ/W5lCpCOGRooBJpM61DUZHDMPMtcfSuvnMoUXalth3eI9w1epEkK+2w5rhQYUuvFRW3/McZ&#10;OJXHfNXrVJbp9XSW5e374z2dG/MyGY5bUEKD/If/2mdrYL1ewO+ZeAT0/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y44fEAAAA3AAAAA8AAAAAAAAAAAAAAAAAmAIAAGRycy9k&#10;b3ducmV2LnhtbFBLBQYAAAAABAAEAPUAAACJAwAAAAA=&#10;"/>
                      <v:shape id="Ink 350" o:spid="_x0000_s1028" style="position:absolute;left:2499;top:4623;width:170;height:240;visibility:visible;mso-wrap-style:square;v-text-anchor:top" coordsize="29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b1ssYA&#10;AADcAAAADwAAAGRycy9kb3ducmV2LnhtbESPQWvCQBSE74X+h+UVvNXdGqgxdZUiiHrooVGwx9fs&#10;MwnNvg3ZNYn/vlsoeBxm5htmuR5tI3rqfO1Yw8tUgSAunKm51HA6bp9TED4gG2wck4YbeVivHh+W&#10;mBk38Cf1eShFhLDPUEMVQptJ6YuKLPqpa4mjd3GdxRBlV0rT4RDhtpEzpV6lxZrjQoUtbSoqfvKr&#10;1ZDskvNm+Fhcer/4Ogz5t0rro9J68jS+v4EINIZ7+L+9Nxrm8wT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b1ssYAAADcAAAADwAAAAAAAAAAAAAAAACYAgAAZHJz&#10;L2Rvd25yZXYueG1sUEsFBgAAAAAEAAQA9QAAAIsDAAAAAA==&#10;" path="m13,33c16,55,9,73,5,96,1,118,,140,,162v,19,,38,3,57c4,223,5,226,6,230v1,-21,2,-41,4,-62c13,144,14,121,17,97,19,75,21,54,23,32,24,17,25,11,26,,40,21,43,35,46,60v2,18,4,35,4,53c51,141,54,151,75,169v19,-14,23,-32,30,-56c111,95,115,76,121,58v2,-6,4,-13,6,-19c136,59,137,71,138,93v2,26,3,51,6,77c146,187,162,270,161,230em256,127v-1,-14,-2,-19,-14,-23c217,116,211,128,204,155v-4,16,-4,32,-2,48c204,221,206,255,233,248v21,-5,37,-39,44,-56c282,175,284,171,286,160v,31,,63,1,94c288,272,290,291,292,309v3,23,6,47,6,71c298,398,290,419,270,423v-17,3,-37,-3,-53,-7c198,411,170,401,159,382v-2,-6,-3,-11,-5,-17e" filled="f" strokeweight="1pt">
                        <v:stroke endcap="round"/>
                        <v:path o:extrusionok="f" o:connecttype="custom" o:connectlocs="7,7642;3,7677;0,7715;2,7747;3,7753;6,7718;10,7678;13,7641;15,7623;26,7657;28,7687;43,7718;60,7687;69,7656;72,7645;78,7675;82,7719;92,7753;146,7695;138,7682;116,7711;115,7738;132,7763;157,7732;163,7713;163,7767;166,7798;169,7838;154,7862;123,7858;90,7839;88,7829" o:connectangles="0,0,0,0,0,0,0,0,0,0,0,0,0,0,0,0,0,0,0,0,0,0,0,0,0,0,0,0,0,0,0,0"/>
                        <o:lock v:ext="edit" rotation="t" aspectratio="t" verticies="t" text="t" shapetype="t"/>
                      </v:shape>
                      <v:shape id="Ink 351" o:spid="_x0000_s1029" style="position:absolute;left:2632;top:4529;width:115;height:84;visibility:visible;mso-wrap-style:square;v-text-anchor:top" coordsize="202,1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o7sUA&#10;AADcAAAADwAAAGRycy9kb3ducmV2LnhtbESP3WrCQBSE7wu+w3IK3kjdaIsp0U0QQVso+JP2AQ7Z&#10;YzY0ezZkV41v3y0UejnMzDfMqhhsK67U+8axgtk0AUFcOd1wreDrc/v0CsIHZI2tY1JwJw9FPnpY&#10;YabdjU90LUMtIoR9hgpMCF0mpa8MWfRT1xFH7+x6iyHKvpa6x1uE21bOk2QhLTYcFwx2tDFUfZcX&#10;GymHyX4o5dtmImuj7Ue7uz8frVLjx2G9BBFoCP/hv/a7VpCm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0OjuxQAAANwAAAAPAAAAAAAAAAAAAAAAAJgCAABkcnMv&#10;ZG93bnJldi54bWxQSwUGAAAAAAQABAD1AAAAigMAAAAA&#10;" path="m,30c4,22,9,16,17,11,24,7,30,8,37,12v7,4,11,11,13,19c52,39,52,48,51,56,49,70,45,84,41,97v-3,9,-8,17,-15,24c20,127,13,130,6,135v1,-6,5,-18,14,-12c26,127,29,136,35,141v6,5,16,7,24,7c68,148,71,149,78,144em96,64v29,,58,,87,-1c189,63,195,63,201,63em141,v,9,-1,19,-1,28c140,39,140,50,141,61v,6,1,12,1,18c142,89,142,98,142,108e" filled="f" strokeweight="1pt">
                        <v:stroke endcap="round"/>
                        <v:path o:extrusionok="f" o:connecttype="custom" o:connectlocs="0,13460;10,13450;21,13450;28,13461;29,13475;23,13498;15,13512;3,13519;11,13513;20,13523;34,13527;44,13525;55,13479;104,13479;114,13479;80,13443;80,13459;80,13478;81,13488;81,13504" o:connectangles="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1F9BB4E8" wp14:editId="3377E08E">
                      <wp:simplePos x="0" y="0"/>
                      <wp:positionH relativeFrom="column">
                        <wp:posOffset>-1981835</wp:posOffset>
                      </wp:positionH>
                      <wp:positionV relativeFrom="paragraph">
                        <wp:posOffset>380365</wp:posOffset>
                      </wp:positionV>
                      <wp:extent cx="605155" cy="579120"/>
                      <wp:effectExtent l="0" t="0" r="23495" b="11430"/>
                      <wp:wrapNone/>
                      <wp:docPr id="790" name="Group 3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155" cy="579120"/>
                                <a:chOff x="2271" y="2457"/>
                                <a:chExt cx="953" cy="912"/>
                              </a:xfrm>
                            </wpg:grpSpPr>
                            <wps:wsp>
                              <wps:cNvPr id="791" name="Oval 3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71" y="2457"/>
                                  <a:ext cx="912" cy="9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2" name="Ink 34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3110" y="2768"/>
                                  <a:ext cx="114" cy="254"/>
                                </a:xfrm>
                                <a:custGeom>
                                  <a:avLst/>
                                  <a:gdLst>
                                    <a:gd name="T0" fmla="+- 0 9191 9004"/>
                                    <a:gd name="T1" fmla="*/ T0 w 202"/>
                                    <a:gd name="T2" fmla="+- 0 13401 13401"/>
                                    <a:gd name="T3" fmla="*/ 13401 h 447"/>
                                    <a:gd name="T4" fmla="+- 0 9142 9004"/>
                                    <a:gd name="T5" fmla="*/ T4 w 202"/>
                                    <a:gd name="T6" fmla="+- 0 13454 13401"/>
                                    <a:gd name="T7" fmla="*/ 13454 h 447"/>
                                    <a:gd name="T8" fmla="+- 0 9085 9004"/>
                                    <a:gd name="T9" fmla="*/ T8 w 202"/>
                                    <a:gd name="T10" fmla="+- 0 13497 13401"/>
                                    <a:gd name="T11" fmla="*/ 13497 h 447"/>
                                    <a:gd name="T12" fmla="+- 0 9029 9004"/>
                                    <a:gd name="T13" fmla="*/ T12 w 202"/>
                                    <a:gd name="T14" fmla="+- 0 13533 13401"/>
                                    <a:gd name="T15" fmla="*/ 13533 h 447"/>
                                    <a:gd name="T16" fmla="+- 0 9004 9004"/>
                                    <a:gd name="T17" fmla="*/ T16 w 202"/>
                                    <a:gd name="T18" fmla="+- 0 13554 13401"/>
                                    <a:gd name="T19" fmla="*/ 13554 h 447"/>
                                    <a:gd name="T20" fmla="+- 0 9030 9004"/>
                                    <a:gd name="T21" fmla="*/ T20 w 202"/>
                                    <a:gd name="T22" fmla="+- 0 13428 13401"/>
                                    <a:gd name="T23" fmla="*/ 13428 h 447"/>
                                    <a:gd name="T24" fmla="+- 0 9076 9004"/>
                                    <a:gd name="T25" fmla="*/ T24 w 202"/>
                                    <a:gd name="T26" fmla="+- 0 13487 13401"/>
                                    <a:gd name="T27" fmla="*/ 13487 h 447"/>
                                    <a:gd name="T28" fmla="+- 0 9146 9004"/>
                                    <a:gd name="T29" fmla="*/ T28 w 202"/>
                                    <a:gd name="T30" fmla="+- 0 13542 13401"/>
                                    <a:gd name="T31" fmla="*/ 13542 h 447"/>
                                    <a:gd name="T32" fmla="+- 0 9168 9004"/>
                                    <a:gd name="T33" fmla="*/ T32 w 202"/>
                                    <a:gd name="T34" fmla="+- 0 13555 13401"/>
                                    <a:gd name="T35" fmla="*/ 13555 h 447"/>
                                    <a:gd name="T36" fmla="+- 0 9193 9004"/>
                                    <a:gd name="T37" fmla="*/ T36 w 202"/>
                                    <a:gd name="T38" fmla="+- 0 13658 13401"/>
                                    <a:gd name="T39" fmla="*/ 13658 h 447"/>
                                    <a:gd name="T40" fmla="+- 0 9146 9004"/>
                                    <a:gd name="T41" fmla="*/ T40 w 202"/>
                                    <a:gd name="T42" fmla="+- 0 13713 13401"/>
                                    <a:gd name="T43" fmla="*/ 13713 h 447"/>
                                    <a:gd name="T44" fmla="+- 0 9083 9004"/>
                                    <a:gd name="T45" fmla="*/ T44 w 202"/>
                                    <a:gd name="T46" fmla="+- 0 13748 13401"/>
                                    <a:gd name="T47" fmla="*/ 13748 h 447"/>
                                    <a:gd name="T48" fmla="+- 0 9026 9004"/>
                                    <a:gd name="T49" fmla="*/ T48 w 202"/>
                                    <a:gd name="T50" fmla="+- 0 13774 13401"/>
                                    <a:gd name="T51" fmla="*/ 13774 h 447"/>
                                    <a:gd name="T52" fmla="+- 0 9016 9004"/>
                                    <a:gd name="T53" fmla="*/ T52 w 202"/>
                                    <a:gd name="T54" fmla="+- 0 13765 13401"/>
                                    <a:gd name="T55" fmla="*/ 13765 h 447"/>
                                    <a:gd name="T56" fmla="+- 0 9015 9004"/>
                                    <a:gd name="T57" fmla="*/ T56 w 202"/>
                                    <a:gd name="T58" fmla="+- 0 13655 13401"/>
                                    <a:gd name="T59" fmla="*/ 13655 h 447"/>
                                    <a:gd name="T60" fmla="+- 0 9066 9004"/>
                                    <a:gd name="T61" fmla="*/ T60 w 202"/>
                                    <a:gd name="T62" fmla="+- 0 13718 13401"/>
                                    <a:gd name="T63" fmla="*/ 13718 h 447"/>
                                    <a:gd name="T64" fmla="+- 0 9122 9004"/>
                                    <a:gd name="T65" fmla="*/ T64 w 202"/>
                                    <a:gd name="T66" fmla="+- 0 13777 13401"/>
                                    <a:gd name="T67" fmla="*/ 13777 h 447"/>
                                    <a:gd name="T68" fmla="+- 0 9193 9004"/>
                                    <a:gd name="T69" fmla="*/ T68 w 202"/>
                                    <a:gd name="T70" fmla="+- 0 13839 13401"/>
                                    <a:gd name="T71" fmla="*/ 13839 h 447"/>
                                    <a:gd name="T72" fmla="+- 0 9190 9004"/>
                                    <a:gd name="T73" fmla="*/ T72 w 202"/>
                                    <a:gd name="T74" fmla="+- 0 13842 13401"/>
                                    <a:gd name="T75" fmla="*/ 13842 h 4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202" h="447" extrusionOk="0">
                                      <a:moveTo>
                                        <a:pt x="187" y="0"/>
                                      </a:moveTo>
                                      <a:cubicBezTo>
                                        <a:pt x="175" y="22"/>
                                        <a:pt x="158" y="37"/>
                                        <a:pt x="138" y="53"/>
                                      </a:cubicBezTo>
                                      <a:cubicBezTo>
                                        <a:pt x="120" y="68"/>
                                        <a:pt x="101" y="83"/>
                                        <a:pt x="81" y="96"/>
                                      </a:cubicBezTo>
                                      <a:cubicBezTo>
                                        <a:pt x="62" y="108"/>
                                        <a:pt x="43" y="119"/>
                                        <a:pt x="25" y="132"/>
                                      </a:cubicBezTo>
                                      <a:cubicBezTo>
                                        <a:pt x="12" y="142"/>
                                        <a:pt x="8" y="145"/>
                                        <a:pt x="0" y="153"/>
                                      </a:cubicBezTo>
                                    </a:path>
                                    <a:path w="202" h="447" extrusionOk="0">
                                      <a:moveTo>
                                        <a:pt x="26" y="27"/>
                                      </a:moveTo>
                                      <a:cubicBezTo>
                                        <a:pt x="41" y="47"/>
                                        <a:pt x="54" y="68"/>
                                        <a:pt x="72" y="86"/>
                                      </a:cubicBezTo>
                                      <a:cubicBezTo>
                                        <a:pt x="92" y="107"/>
                                        <a:pt x="118" y="124"/>
                                        <a:pt x="142" y="141"/>
                                      </a:cubicBezTo>
                                      <a:cubicBezTo>
                                        <a:pt x="153" y="148"/>
                                        <a:pt x="156" y="150"/>
                                        <a:pt x="164" y="154"/>
                                      </a:cubicBezTo>
                                    </a:path>
                                    <a:path w="202" h="447" extrusionOk="0">
                                      <a:moveTo>
                                        <a:pt x="189" y="257"/>
                                      </a:moveTo>
                                      <a:cubicBezTo>
                                        <a:pt x="187" y="283"/>
                                        <a:pt x="166" y="295"/>
                                        <a:pt x="142" y="312"/>
                                      </a:cubicBezTo>
                                      <a:cubicBezTo>
                                        <a:pt x="122" y="326"/>
                                        <a:pt x="101" y="337"/>
                                        <a:pt x="79" y="347"/>
                                      </a:cubicBezTo>
                                      <a:cubicBezTo>
                                        <a:pt x="60" y="356"/>
                                        <a:pt x="41" y="366"/>
                                        <a:pt x="22" y="373"/>
                                      </a:cubicBezTo>
                                      <a:cubicBezTo>
                                        <a:pt x="7" y="378"/>
                                        <a:pt x="2" y="380"/>
                                        <a:pt x="12" y="364"/>
                                      </a:cubicBezTo>
                                    </a:path>
                                    <a:path w="202" h="447" extrusionOk="0">
                                      <a:moveTo>
                                        <a:pt x="11" y="254"/>
                                      </a:moveTo>
                                      <a:cubicBezTo>
                                        <a:pt x="28" y="275"/>
                                        <a:pt x="45" y="296"/>
                                        <a:pt x="62" y="317"/>
                                      </a:cubicBezTo>
                                      <a:cubicBezTo>
                                        <a:pt x="79" y="339"/>
                                        <a:pt x="98" y="357"/>
                                        <a:pt x="118" y="376"/>
                                      </a:cubicBezTo>
                                      <a:cubicBezTo>
                                        <a:pt x="140" y="398"/>
                                        <a:pt x="164" y="419"/>
                                        <a:pt x="189" y="438"/>
                                      </a:cubicBezTo>
                                      <a:cubicBezTo>
                                        <a:pt x="201" y="446"/>
                                        <a:pt x="205" y="449"/>
                                        <a:pt x="186" y="44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3" name="Ink 34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2612" y="2806"/>
                                  <a:ext cx="170" cy="240"/>
                                </a:xfrm>
                                <a:custGeom>
                                  <a:avLst/>
                                  <a:gdLst>
                                    <a:gd name="T0" fmla="+- 0 8140 8127"/>
                                    <a:gd name="T1" fmla="*/ T0 w 299"/>
                                    <a:gd name="T2" fmla="+- 0 13500 13467"/>
                                    <a:gd name="T3" fmla="*/ 13500 h 424"/>
                                    <a:gd name="T4" fmla="+- 0 8132 8127"/>
                                    <a:gd name="T5" fmla="*/ T4 w 299"/>
                                    <a:gd name="T6" fmla="+- 0 13563 13467"/>
                                    <a:gd name="T7" fmla="*/ 13563 h 424"/>
                                    <a:gd name="T8" fmla="+- 0 8127 8127"/>
                                    <a:gd name="T9" fmla="*/ T8 w 299"/>
                                    <a:gd name="T10" fmla="+- 0 13629 13467"/>
                                    <a:gd name="T11" fmla="*/ 13629 h 424"/>
                                    <a:gd name="T12" fmla="+- 0 8130 8127"/>
                                    <a:gd name="T13" fmla="*/ T12 w 299"/>
                                    <a:gd name="T14" fmla="+- 0 13686 13467"/>
                                    <a:gd name="T15" fmla="*/ 13686 h 424"/>
                                    <a:gd name="T16" fmla="+- 0 8133 8127"/>
                                    <a:gd name="T17" fmla="*/ T16 w 299"/>
                                    <a:gd name="T18" fmla="+- 0 13697 13467"/>
                                    <a:gd name="T19" fmla="*/ 13697 h 424"/>
                                    <a:gd name="T20" fmla="+- 0 8137 8127"/>
                                    <a:gd name="T21" fmla="*/ T20 w 299"/>
                                    <a:gd name="T22" fmla="+- 0 13635 13467"/>
                                    <a:gd name="T23" fmla="*/ 13635 h 424"/>
                                    <a:gd name="T24" fmla="+- 0 8144 8127"/>
                                    <a:gd name="T25" fmla="*/ T24 w 299"/>
                                    <a:gd name="T26" fmla="+- 0 13564 13467"/>
                                    <a:gd name="T27" fmla="*/ 13564 h 424"/>
                                    <a:gd name="T28" fmla="+- 0 8150 8127"/>
                                    <a:gd name="T29" fmla="*/ T28 w 299"/>
                                    <a:gd name="T30" fmla="+- 0 13499 13467"/>
                                    <a:gd name="T31" fmla="*/ 13499 h 424"/>
                                    <a:gd name="T32" fmla="+- 0 8153 8127"/>
                                    <a:gd name="T33" fmla="*/ T32 w 299"/>
                                    <a:gd name="T34" fmla="+- 0 13467 13467"/>
                                    <a:gd name="T35" fmla="*/ 13467 h 424"/>
                                    <a:gd name="T36" fmla="+- 0 8173 8127"/>
                                    <a:gd name="T37" fmla="*/ T36 w 299"/>
                                    <a:gd name="T38" fmla="+- 0 13527 13467"/>
                                    <a:gd name="T39" fmla="*/ 13527 h 424"/>
                                    <a:gd name="T40" fmla="+- 0 8177 8127"/>
                                    <a:gd name="T41" fmla="*/ T40 w 299"/>
                                    <a:gd name="T42" fmla="+- 0 13580 13467"/>
                                    <a:gd name="T43" fmla="*/ 13580 h 424"/>
                                    <a:gd name="T44" fmla="+- 0 8202 8127"/>
                                    <a:gd name="T45" fmla="*/ T44 w 299"/>
                                    <a:gd name="T46" fmla="+- 0 13636 13467"/>
                                    <a:gd name="T47" fmla="*/ 13636 h 424"/>
                                    <a:gd name="T48" fmla="+- 0 8232 8127"/>
                                    <a:gd name="T49" fmla="*/ T48 w 299"/>
                                    <a:gd name="T50" fmla="+- 0 13580 13467"/>
                                    <a:gd name="T51" fmla="*/ 13580 h 424"/>
                                    <a:gd name="T52" fmla="+- 0 8248 8127"/>
                                    <a:gd name="T53" fmla="*/ T52 w 299"/>
                                    <a:gd name="T54" fmla="+- 0 13525 13467"/>
                                    <a:gd name="T55" fmla="*/ 13525 h 424"/>
                                    <a:gd name="T56" fmla="+- 0 8254 8127"/>
                                    <a:gd name="T57" fmla="*/ T56 w 299"/>
                                    <a:gd name="T58" fmla="+- 0 13506 13467"/>
                                    <a:gd name="T59" fmla="*/ 13506 h 424"/>
                                    <a:gd name="T60" fmla="+- 0 8265 8127"/>
                                    <a:gd name="T61" fmla="*/ T60 w 299"/>
                                    <a:gd name="T62" fmla="+- 0 13560 13467"/>
                                    <a:gd name="T63" fmla="*/ 13560 h 424"/>
                                    <a:gd name="T64" fmla="+- 0 8271 8127"/>
                                    <a:gd name="T65" fmla="*/ T64 w 299"/>
                                    <a:gd name="T66" fmla="+- 0 13637 13467"/>
                                    <a:gd name="T67" fmla="*/ 13637 h 424"/>
                                    <a:gd name="T68" fmla="+- 0 8288 8127"/>
                                    <a:gd name="T69" fmla="*/ T68 w 299"/>
                                    <a:gd name="T70" fmla="+- 0 13697 13467"/>
                                    <a:gd name="T71" fmla="*/ 13697 h 424"/>
                                    <a:gd name="T72" fmla="+- 0 8383 8127"/>
                                    <a:gd name="T73" fmla="*/ T72 w 299"/>
                                    <a:gd name="T74" fmla="+- 0 13594 13467"/>
                                    <a:gd name="T75" fmla="*/ 13594 h 424"/>
                                    <a:gd name="T76" fmla="+- 0 8369 8127"/>
                                    <a:gd name="T77" fmla="*/ T76 w 299"/>
                                    <a:gd name="T78" fmla="+- 0 13571 13467"/>
                                    <a:gd name="T79" fmla="*/ 13571 h 424"/>
                                    <a:gd name="T80" fmla="+- 0 8331 8127"/>
                                    <a:gd name="T81" fmla="*/ T80 w 299"/>
                                    <a:gd name="T82" fmla="+- 0 13622 13467"/>
                                    <a:gd name="T83" fmla="*/ 13622 h 424"/>
                                    <a:gd name="T84" fmla="+- 0 8329 8127"/>
                                    <a:gd name="T85" fmla="*/ T84 w 299"/>
                                    <a:gd name="T86" fmla="+- 0 13670 13467"/>
                                    <a:gd name="T87" fmla="*/ 13670 h 424"/>
                                    <a:gd name="T88" fmla="+- 0 8360 8127"/>
                                    <a:gd name="T89" fmla="*/ T88 w 299"/>
                                    <a:gd name="T90" fmla="+- 0 13715 13467"/>
                                    <a:gd name="T91" fmla="*/ 13715 h 424"/>
                                    <a:gd name="T92" fmla="+- 0 8404 8127"/>
                                    <a:gd name="T93" fmla="*/ T92 w 299"/>
                                    <a:gd name="T94" fmla="+- 0 13659 13467"/>
                                    <a:gd name="T95" fmla="*/ 13659 h 424"/>
                                    <a:gd name="T96" fmla="+- 0 8413 8127"/>
                                    <a:gd name="T97" fmla="*/ T96 w 299"/>
                                    <a:gd name="T98" fmla="+- 0 13627 13467"/>
                                    <a:gd name="T99" fmla="*/ 13627 h 424"/>
                                    <a:gd name="T100" fmla="+- 0 8414 8127"/>
                                    <a:gd name="T101" fmla="*/ T100 w 299"/>
                                    <a:gd name="T102" fmla="+- 0 13721 13467"/>
                                    <a:gd name="T103" fmla="*/ 13721 h 424"/>
                                    <a:gd name="T104" fmla="+- 0 8419 8127"/>
                                    <a:gd name="T105" fmla="*/ T104 w 299"/>
                                    <a:gd name="T106" fmla="+- 0 13776 13467"/>
                                    <a:gd name="T107" fmla="*/ 13776 h 424"/>
                                    <a:gd name="T108" fmla="+- 0 8425 8127"/>
                                    <a:gd name="T109" fmla="*/ T108 w 299"/>
                                    <a:gd name="T110" fmla="+- 0 13847 13467"/>
                                    <a:gd name="T111" fmla="*/ 13847 h 424"/>
                                    <a:gd name="T112" fmla="+- 0 8397 8127"/>
                                    <a:gd name="T113" fmla="*/ T112 w 299"/>
                                    <a:gd name="T114" fmla="+- 0 13890 13467"/>
                                    <a:gd name="T115" fmla="*/ 13890 h 424"/>
                                    <a:gd name="T116" fmla="+- 0 8344 8127"/>
                                    <a:gd name="T117" fmla="*/ T116 w 299"/>
                                    <a:gd name="T118" fmla="+- 0 13883 13467"/>
                                    <a:gd name="T119" fmla="*/ 13883 h 424"/>
                                    <a:gd name="T120" fmla="+- 0 8286 8127"/>
                                    <a:gd name="T121" fmla="*/ T120 w 299"/>
                                    <a:gd name="T122" fmla="+- 0 13849 13467"/>
                                    <a:gd name="T123" fmla="*/ 13849 h 424"/>
                                    <a:gd name="T124" fmla="+- 0 8281 8127"/>
                                    <a:gd name="T125" fmla="*/ T124 w 299"/>
                                    <a:gd name="T126" fmla="+- 0 13832 13467"/>
                                    <a:gd name="T127" fmla="*/ 13832 h 4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99" h="424" extrusionOk="0">
                                      <a:moveTo>
                                        <a:pt x="13" y="33"/>
                                      </a:moveTo>
                                      <a:cubicBezTo>
                                        <a:pt x="16" y="55"/>
                                        <a:pt x="9" y="73"/>
                                        <a:pt x="5" y="96"/>
                                      </a:cubicBezTo>
                                      <a:cubicBezTo>
                                        <a:pt x="1" y="118"/>
                                        <a:pt x="0" y="140"/>
                                        <a:pt x="0" y="162"/>
                                      </a:cubicBezTo>
                                      <a:cubicBezTo>
                                        <a:pt x="0" y="181"/>
                                        <a:pt x="0" y="200"/>
                                        <a:pt x="3" y="219"/>
                                      </a:cubicBezTo>
                                      <a:cubicBezTo>
                                        <a:pt x="4" y="223"/>
                                        <a:pt x="5" y="226"/>
                                        <a:pt x="6" y="230"/>
                                      </a:cubicBezTo>
                                      <a:cubicBezTo>
                                        <a:pt x="7" y="209"/>
                                        <a:pt x="8" y="189"/>
                                        <a:pt x="10" y="168"/>
                                      </a:cubicBezTo>
                                      <a:cubicBezTo>
                                        <a:pt x="13" y="144"/>
                                        <a:pt x="14" y="121"/>
                                        <a:pt x="17" y="97"/>
                                      </a:cubicBezTo>
                                      <a:cubicBezTo>
                                        <a:pt x="19" y="75"/>
                                        <a:pt x="21" y="54"/>
                                        <a:pt x="23" y="32"/>
                                      </a:cubicBezTo>
                                      <a:cubicBezTo>
                                        <a:pt x="24" y="17"/>
                                        <a:pt x="25" y="11"/>
                                        <a:pt x="26" y="0"/>
                                      </a:cubicBezTo>
                                      <a:cubicBezTo>
                                        <a:pt x="40" y="21"/>
                                        <a:pt x="43" y="35"/>
                                        <a:pt x="46" y="60"/>
                                      </a:cubicBezTo>
                                      <a:cubicBezTo>
                                        <a:pt x="48" y="78"/>
                                        <a:pt x="50" y="95"/>
                                        <a:pt x="50" y="113"/>
                                      </a:cubicBezTo>
                                      <a:cubicBezTo>
                                        <a:pt x="51" y="141"/>
                                        <a:pt x="54" y="151"/>
                                        <a:pt x="75" y="169"/>
                                      </a:cubicBezTo>
                                      <a:cubicBezTo>
                                        <a:pt x="94" y="155"/>
                                        <a:pt x="98" y="137"/>
                                        <a:pt x="105" y="113"/>
                                      </a:cubicBezTo>
                                      <a:cubicBezTo>
                                        <a:pt x="111" y="95"/>
                                        <a:pt x="115" y="76"/>
                                        <a:pt x="121" y="58"/>
                                      </a:cubicBezTo>
                                      <a:cubicBezTo>
                                        <a:pt x="123" y="52"/>
                                        <a:pt x="125" y="45"/>
                                        <a:pt x="127" y="39"/>
                                      </a:cubicBezTo>
                                      <a:cubicBezTo>
                                        <a:pt x="136" y="59"/>
                                        <a:pt x="137" y="71"/>
                                        <a:pt x="138" y="93"/>
                                      </a:cubicBezTo>
                                      <a:cubicBezTo>
                                        <a:pt x="140" y="119"/>
                                        <a:pt x="141" y="144"/>
                                        <a:pt x="144" y="170"/>
                                      </a:cubicBezTo>
                                      <a:cubicBezTo>
                                        <a:pt x="146" y="187"/>
                                        <a:pt x="162" y="270"/>
                                        <a:pt x="161" y="230"/>
                                      </a:cubicBezTo>
                                    </a:path>
                                    <a:path w="299" h="424" extrusionOk="0">
                                      <a:moveTo>
                                        <a:pt x="256" y="127"/>
                                      </a:moveTo>
                                      <a:cubicBezTo>
                                        <a:pt x="255" y="113"/>
                                        <a:pt x="254" y="108"/>
                                        <a:pt x="242" y="104"/>
                                      </a:cubicBezTo>
                                      <a:cubicBezTo>
                                        <a:pt x="217" y="116"/>
                                        <a:pt x="211" y="128"/>
                                        <a:pt x="204" y="155"/>
                                      </a:cubicBezTo>
                                      <a:cubicBezTo>
                                        <a:pt x="200" y="171"/>
                                        <a:pt x="200" y="187"/>
                                        <a:pt x="202" y="203"/>
                                      </a:cubicBezTo>
                                      <a:cubicBezTo>
                                        <a:pt x="204" y="221"/>
                                        <a:pt x="206" y="255"/>
                                        <a:pt x="233" y="248"/>
                                      </a:cubicBezTo>
                                      <a:cubicBezTo>
                                        <a:pt x="254" y="243"/>
                                        <a:pt x="270" y="209"/>
                                        <a:pt x="277" y="192"/>
                                      </a:cubicBezTo>
                                      <a:cubicBezTo>
                                        <a:pt x="282" y="175"/>
                                        <a:pt x="284" y="171"/>
                                        <a:pt x="286" y="160"/>
                                      </a:cubicBezTo>
                                      <a:cubicBezTo>
                                        <a:pt x="286" y="191"/>
                                        <a:pt x="286" y="223"/>
                                        <a:pt x="287" y="254"/>
                                      </a:cubicBezTo>
                                      <a:cubicBezTo>
                                        <a:pt x="288" y="272"/>
                                        <a:pt x="290" y="291"/>
                                        <a:pt x="292" y="309"/>
                                      </a:cubicBezTo>
                                      <a:cubicBezTo>
                                        <a:pt x="295" y="332"/>
                                        <a:pt x="298" y="356"/>
                                        <a:pt x="298" y="380"/>
                                      </a:cubicBezTo>
                                      <a:cubicBezTo>
                                        <a:pt x="298" y="398"/>
                                        <a:pt x="290" y="419"/>
                                        <a:pt x="270" y="423"/>
                                      </a:cubicBezTo>
                                      <a:cubicBezTo>
                                        <a:pt x="253" y="426"/>
                                        <a:pt x="233" y="420"/>
                                        <a:pt x="217" y="416"/>
                                      </a:cubicBezTo>
                                      <a:cubicBezTo>
                                        <a:pt x="198" y="411"/>
                                        <a:pt x="170" y="401"/>
                                        <a:pt x="159" y="382"/>
                                      </a:cubicBezTo>
                                      <a:cubicBezTo>
                                        <a:pt x="157" y="376"/>
                                        <a:pt x="156" y="371"/>
                                        <a:pt x="154" y="3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44" o:spid="_x0000_s1026" style="position:absolute;margin-left:-156.05pt;margin-top:29.95pt;width:47.65pt;height:45.6pt;z-index:251726848" coordorigin="2271,2457" coordsize="9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">
                      <v:oval id="Oval 345" o:spid="_x0000_s1027" style="position:absolute;left:2271;top:2457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ybCsUA&#10;AADcAAAADwAAAGRycy9kb3ducmV2LnhtbESPQWvCQBSE70L/w/IK3nSTBrVNXUUqgj30YNreH9ln&#10;Esy+DdlnjP++Wyj0OMzMN8x6O7pWDdSHxrOBdJ6AIi69bbgy8PV5mD2DCoJssfVMBu4UYLt5mKwx&#10;t/7GJxoKqVSEcMjRQC3S5VqHsiaHYe474uidfe9QouwrbXu8Rbhr9VOSLLXDhuNCjR291VReiqsz&#10;sK92xXLQmSyy8/4oi8v3x3uWGjN9HHevoIRG+Q//tY/WwOolhd8z8Qjo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JsKxQAAANwAAAAPAAAAAAAAAAAAAAAAAJgCAABkcnMv&#10;ZG93bnJldi54bWxQSwUGAAAAAAQABAD1AAAAigMAAAAA&#10;"/>
                      <v:shape id="Ink 346" o:spid="_x0000_s1028" style="position:absolute;left:3110;top:2768;width:114;height:254;visibility:visible;mso-wrap-style:square;v-text-anchor:top" coordsize="20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fa48UA&#10;AADcAAAADwAAAGRycy9kb3ducmV2LnhtbESPQWsCMRSE70L/Q3gFb5qtoNbVKCIUhB7aWj14e2xe&#10;N8HNy5qkuvXXN4WCx2FmvmEWq8414kIhWs8KnoYFCOLKa8u1gv3ny+AZREzIGhvPpOCHIqyWD70F&#10;ltpf+YMuu1SLDOFYogKTUltKGStDDuPQt8TZ+/LBYcoy1FIHvGa4a+SoKCbSoeW8YLCljaHqtPt2&#10;CuJ5vA3nt9vtfXowx84e8fVkJ0r1H7v1HESiLt3D/+2tVjCdjeDvTD4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9rjxQAAANwAAAAPAAAAAAAAAAAAAAAAAJgCAABkcnMv&#10;ZG93bnJldi54bWxQSwUGAAAAAAQABAD1AAAAigMAAAAA&#10;" path="m187,c175,22,158,37,138,53,120,68,101,83,81,96,62,108,43,119,25,132,12,142,8,145,,153em26,27c41,47,54,68,72,86v20,21,46,38,70,55c153,148,156,150,164,154em189,257v-2,26,-23,38,-47,55c122,326,101,337,79,347v-19,9,-38,19,-57,26c7,378,2,380,12,364em11,254v17,21,34,42,51,63c79,339,98,357,118,376v22,22,46,43,71,62c201,446,205,449,186,441e" filled="f" strokeweight="1pt">
                        <v:stroke endcap="round"/>
                        <v:path o:extrusionok="f" o:connecttype="custom" o:connectlocs="106,7615;78,7645;46,7669;14,7690;0,7702;15,7630;41,7664;80,7695;93,7702;107,7761;80,7792;45,7812;12,7827;7,7822;6,7759;35,7795;67,7829;107,7864;105,7865" o:connectangles="0,0,0,0,0,0,0,0,0,0,0,0,0,0,0,0,0,0,0"/>
                        <o:lock v:ext="edit" rotation="t" aspectratio="t" verticies="t" text="t" shapetype="t"/>
                      </v:shape>
                      <v:shape id="Ink 347" o:spid="_x0000_s1029" style="position:absolute;left:2612;top:2806;width:170;height:240;visibility:visible;mso-wrap-style:square;v-text-anchor:top" coordsize="29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oTSMYA&#10;AADcAAAADwAAAGRycy9kb3ducmV2LnhtbESPQWvCQBSE74X+h+UVvNXdGrAmdRURRD300Ci0x9fs&#10;MwnNvg3ZNYn/vlsoeBxm5htmuR5tI3rqfO1Yw8tUgSAunKm51HA+7Z4XIHxANtg4Jg038rBePT4s&#10;MTNu4A/q81CKCGGfoYYqhDaT0hcVWfRT1xJH7+I6iyHKrpSmwyHCbSNnSs2lxZrjQoUtbSsqfvKr&#10;1ZDsk8/t8J5eep9+HYf8Wy3qk9J68jRu3kAEGsM9/N8+GA2vaQJ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oTSMYAAADcAAAADwAAAAAAAAAAAAAAAACYAgAAZHJz&#10;L2Rvd25yZXYueG1sUEsFBgAAAAAEAAQA9QAAAIsDAAAAAA==&#10;" path="m13,33c16,55,9,73,5,96,1,118,,140,,162v,19,,38,3,57c4,223,5,226,6,230v1,-21,2,-41,4,-62c13,144,14,121,17,97,19,75,21,54,23,32,24,17,25,11,26,,40,21,43,35,46,60v2,18,4,35,4,53c51,141,54,151,75,169v19,-14,23,-32,30,-56c111,95,115,76,121,58v2,-6,4,-13,6,-19c136,59,137,71,138,93v2,26,3,51,6,77c146,187,162,270,161,230em256,127v-1,-14,-2,-19,-14,-23c217,116,211,128,204,155v-4,16,-4,32,-2,48c204,221,206,255,233,248v21,-5,37,-39,44,-56c282,175,284,171,286,160v,31,,63,1,94c288,272,290,291,292,309v3,23,6,47,6,71c298,398,290,419,270,423v-17,3,-37,-3,-53,-7c198,411,170,401,159,382v-2,-6,-3,-11,-5,-17e" filled="f" strokeweight="1pt">
                        <v:stroke endcap="round"/>
                        <v:path o:extrusionok="f" o:connecttype="custom" o:connectlocs="7,7642;3,7677;0,7715;2,7747;3,7753;6,7718;10,7678;13,7641;15,7623;26,7657;28,7687;43,7718;60,7687;69,7656;72,7645;78,7675;82,7719;92,7753;146,7695;138,7682;116,7711;115,7738;132,7763;157,7732;163,7713;163,7767;166,7798;169,7838;154,7862;123,7858;90,7839;88,7829" o:connectangles="0,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5824" behindDoc="0" locked="0" layoutInCell="1" allowOverlap="1" wp14:anchorId="56E86374" wp14:editId="2C3C47D0">
                      <wp:simplePos x="0" y="0"/>
                      <wp:positionH relativeFrom="column">
                        <wp:posOffset>-962660</wp:posOffset>
                      </wp:positionH>
                      <wp:positionV relativeFrom="paragraph">
                        <wp:posOffset>353695</wp:posOffset>
                      </wp:positionV>
                      <wp:extent cx="605155" cy="579120"/>
                      <wp:effectExtent l="0" t="0" r="23495" b="11430"/>
                      <wp:wrapNone/>
                      <wp:docPr id="794" name="Group 3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155" cy="579120"/>
                                <a:chOff x="4266" y="7286"/>
                                <a:chExt cx="953" cy="912"/>
                              </a:xfrm>
                            </wpg:grpSpPr>
                            <wpg:grpSp>
                              <wpg:cNvPr id="795" name="Group 3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6" y="7286"/>
                                  <a:ext cx="912" cy="912"/>
                                  <a:chOff x="4782" y="5676"/>
                                  <a:chExt cx="912" cy="912"/>
                                </a:xfrm>
                              </wpg:grpSpPr>
                              <wps:wsp>
                                <wps:cNvPr id="796" name="Oval 33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2" y="5676"/>
                                    <a:ext cx="912" cy="9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97" name="Oval 33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0" y="5861"/>
                                    <a:ext cx="570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98" name="Ink 33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5105" y="7597"/>
                                  <a:ext cx="114" cy="254"/>
                                </a:xfrm>
                                <a:custGeom>
                                  <a:avLst/>
                                  <a:gdLst>
                                    <a:gd name="T0" fmla="+- 0 9191 9004"/>
                                    <a:gd name="T1" fmla="*/ T0 w 202"/>
                                    <a:gd name="T2" fmla="+- 0 13401 13401"/>
                                    <a:gd name="T3" fmla="*/ 13401 h 447"/>
                                    <a:gd name="T4" fmla="+- 0 9142 9004"/>
                                    <a:gd name="T5" fmla="*/ T4 w 202"/>
                                    <a:gd name="T6" fmla="+- 0 13454 13401"/>
                                    <a:gd name="T7" fmla="*/ 13454 h 447"/>
                                    <a:gd name="T8" fmla="+- 0 9085 9004"/>
                                    <a:gd name="T9" fmla="*/ T8 w 202"/>
                                    <a:gd name="T10" fmla="+- 0 13497 13401"/>
                                    <a:gd name="T11" fmla="*/ 13497 h 447"/>
                                    <a:gd name="T12" fmla="+- 0 9029 9004"/>
                                    <a:gd name="T13" fmla="*/ T12 w 202"/>
                                    <a:gd name="T14" fmla="+- 0 13533 13401"/>
                                    <a:gd name="T15" fmla="*/ 13533 h 447"/>
                                    <a:gd name="T16" fmla="+- 0 9004 9004"/>
                                    <a:gd name="T17" fmla="*/ T16 w 202"/>
                                    <a:gd name="T18" fmla="+- 0 13554 13401"/>
                                    <a:gd name="T19" fmla="*/ 13554 h 447"/>
                                    <a:gd name="T20" fmla="+- 0 9030 9004"/>
                                    <a:gd name="T21" fmla="*/ T20 w 202"/>
                                    <a:gd name="T22" fmla="+- 0 13428 13401"/>
                                    <a:gd name="T23" fmla="*/ 13428 h 447"/>
                                    <a:gd name="T24" fmla="+- 0 9076 9004"/>
                                    <a:gd name="T25" fmla="*/ T24 w 202"/>
                                    <a:gd name="T26" fmla="+- 0 13487 13401"/>
                                    <a:gd name="T27" fmla="*/ 13487 h 447"/>
                                    <a:gd name="T28" fmla="+- 0 9146 9004"/>
                                    <a:gd name="T29" fmla="*/ T28 w 202"/>
                                    <a:gd name="T30" fmla="+- 0 13542 13401"/>
                                    <a:gd name="T31" fmla="*/ 13542 h 447"/>
                                    <a:gd name="T32" fmla="+- 0 9168 9004"/>
                                    <a:gd name="T33" fmla="*/ T32 w 202"/>
                                    <a:gd name="T34" fmla="+- 0 13555 13401"/>
                                    <a:gd name="T35" fmla="*/ 13555 h 447"/>
                                    <a:gd name="T36" fmla="+- 0 9193 9004"/>
                                    <a:gd name="T37" fmla="*/ T36 w 202"/>
                                    <a:gd name="T38" fmla="+- 0 13658 13401"/>
                                    <a:gd name="T39" fmla="*/ 13658 h 447"/>
                                    <a:gd name="T40" fmla="+- 0 9146 9004"/>
                                    <a:gd name="T41" fmla="*/ T40 w 202"/>
                                    <a:gd name="T42" fmla="+- 0 13713 13401"/>
                                    <a:gd name="T43" fmla="*/ 13713 h 447"/>
                                    <a:gd name="T44" fmla="+- 0 9083 9004"/>
                                    <a:gd name="T45" fmla="*/ T44 w 202"/>
                                    <a:gd name="T46" fmla="+- 0 13748 13401"/>
                                    <a:gd name="T47" fmla="*/ 13748 h 447"/>
                                    <a:gd name="T48" fmla="+- 0 9026 9004"/>
                                    <a:gd name="T49" fmla="*/ T48 w 202"/>
                                    <a:gd name="T50" fmla="+- 0 13774 13401"/>
                                    <a:gd name="T51" fmla="*/ 13774 h 447"/>
                                    <a:gd name="T52" fmla="+- 0 9016 9004"/>
                                    <a:gd name="T53" fmla="*/ T52 w 202"/>
                                    <a:gd name="T54" fmla="+- 0 13765 13401"/>
                                    <a:gd name="T55" fmla="*/ 13765 h 447"/>
                                    <a:gd name="T56" fmla="+- 0 9015 9004"/>
                                    <a:gd name="T57" fmla="*/ T56 w 202"/>
                                    <a:gd name="T58" fmla="+- 0 13655 13401"/>
                                    <a:gd name="T59" fmla="*/ 13655 h 447"/>
                                    <a:gd name="T60" fmla="+- 0 9066 9004"/>
                                    <a:gd name="T61" fmla="*/ T60 w 202"/>
                                    <a:gd name="T62" fmla="+- 0 13718 13401"/>
                                    <a:gd name="T63" fmla="*/ 13718 h 447"/>
                                    <a:gd name="T64" fmla="+- 0 9122 9004"/>
                                    <a:gd name="T65" fmla="*/ T64 w 202"/>
                                    <a:gd name="T66" fmla="+- 0 13777 13401"/>
                                    <a:gd name="T67" fmla="*/ 13777 h 447"/>
                                    <a:gd name="T68" fmla="+- 0 9193 9004"/>
                                    <a:gd name="T69" fmla="*/ T68 w 202"/>
                                    <a:gd name="T70" fmla="+- 0 13839 13401"/>
                                    <a:gd name="T71" fmla="*/ 13839 h 447"/>
                                    <a:gd name="T72" fmla="+- 0 9190 9004"/>
                                    <a:gd name="T73" fmla="*/ T72 w 202"/>
                                    <a:gd name="T74" fmla="+- 0 13842 13401"/>
                                    <a:gd name="T75" fmla="*/ 13842 h 4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202" h="447" extrusionOk="0">
                                      <a:moveTo>
                                        <a:pt x="187" y="0"/>
                                      </a:moveTo>
                                      <a:cubicBezTo>
                                        <a:pt x="175" y="22"/>
                                        <a:pt x="158" y="37"/>
                                        <a:pt x="138" y="53"/>
                                      </a:cubicBezTo>
                                      <a:cubicBezTo>
                                        <a:pt x="120" y="68"/>
                                        <a:pt x="101" y="83"/>
                                        <a:pt x="81" y="96"/>
                                      </a:cubicBezTo>
                                      <a:cubicBezTo>
                                        <a:pt x="62" y="108"/>
                                        <a:pt x="43" y="119"/>
                                        <a:pt x="25" y="132"/>
                                      </a:cubicBezTo>
                                      <a:cubicBezTo>
                                        <a:pt x="12" y="142"/>
                                        <a:pt x="8" y="145"/>
                                        <a:pt x="0" y="153"/>
                                      </a:cubicBezTo>
                                    </a:path>
                                    <a:path w="202" h="447" extrusionOk="0">
                                      <a:moveTo>
                                        <a:pt x="26" y="27"/>
                                      </a:moveTo>
                                      <a:cubicBezTo>
                                        <a:pt x="41" y="47"/>
                                        <a:pt x="54" y="68"/>
                                        <a:pt x="72" y="86"/>
                                      </a:cubicBezTo>
                                      <a:cubicBezTo>
                                        <a:pt x="92" y="107"/>
                                        <a:pt x="118" y="124"/>
                                        <a:pt x="142" y="141"/>
                                      </a:cubicBezTo>
                                      <a:cubicBezTo>
                                        <a:pt x="153" y="148"/>
                                        <a:pt x="156" y="150"/>
                                        <a:pt x="164" y="154"/>
                                      </a:cubicBezTo>
                                    </a:path>
                                    <a:path w="202" h="447" extrusionOk="0">
                                      <a:moveTo>
                                        <a:pt x="189" y="257"/>
                                      </a:moveTo>
                                      <a:cubicBezTo>
                                        <a:pt x="187" y="283"/>
                                        <a:pt x="166" y="295"/>
                                        <a:pt x="142" y="312"/>
                                      </a:cubicBezTo>
                                      <a:cubicBezTo>
                                        <a:pt x="122" y="326"/>
                                        <a:pt x="101" y="337"/>
                                        <a:pt x="79" y="347"/>
                                      </a:cubicBezTo>
                                      <a:cubicBezTo>
                                        <a:pt x="60" y="356"/>
                                        <a:pt x="41" y="366"/>
                                        <a:pt x="22" y="373"/>
                                      </a:cubicBezTo>
                                      <a:cubicBezTo>
                                        <a:pt x="7" y="378"/>
                                        <a:pt x="2" y="380"/>
                                        <a:pt x="12" y="364"/>
                                      </a:cubicBezTo>
                                    </a:path>
                                    <a:path w="202" h="447" extrusionOk="0">
                                      <a:moveTo>
                                        <a:pt x="11" y="254"/>
                                      </a:moveTo>
                                      <a:cubicBezTo>
                                        <a:pt x="28" y="275"/>
                                        <a:pt x="45" y="296"/>
                                        <a:pt x="62" y="317"/>
                                      </a:cubicBezTo>
                                      <a:cubicBezTo>
                                        <a:pt x="79" y="339"/>
                                        <a:pt x="98" y="357"/>
                                        <a:pt x="118" y="376"/>
                                      </a:cubicBezTo>
                                      <a:cubicBezTo>
                                        <a:pt x="140" y="398"/>
                                        <a:pt x="164" y="419"/>
                                        <a:pt x="189" y="438"/>
                                      </a:cubicBezTo>
                                      <a:cubicBezTo>
                                        <a:pt x="201" y="446"/>
                                        <a:pt x="205" y="449"/>
                                        <a:pt x="186" y="44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9" name="Ink 33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07" y="7635"/>
                                  <a:ext cx="170" cy="240"/>
                                </a:xfrm>
                                <a:custGeom>
                                  <a:avLst/>
                                  <a:gdLst>
                                    <a:gd name="T0" fmla="+- 0 8140 8127"/>
                                    <a:gd name="T1" fmla="*/ T0 w 299"/>
                                    <a:gd name="T2" fmla="+- 0 13500 13467"/>
                                    <a:gd name="T3" fmla="*/ 13500 h 424"/>
                                    <a:gd name="T4" fmla="+- 0 8132 8127"/>
                                    <a:gd name="T5" fmla="*/ T4 w 299"/>
                                    <a:gd name="T6" fmla="+- 0 13563 13467"/>
                                    <a:gd name="T7" fmla="*/ 13563 h 424"/>
                                    <a:gd name="T8" fmla="+- 0 8127 8127"/>
                                    <a:gd name="T9" fmla="*/ T8 w 299"/>
                                    <a:gd name="T10" fmla="+- 0 13629 13467"/>
                                    <a:gd name="T11" fmla="*/ 13629 h 424"/>
                                    <a:gd name="T12" fmla="+- 0 8130 8127"/>
                                    <a:gd name="T13" fmla="*/ T12 w 299"/>
                                    <a:gd name="T14" fmla="+- 0 13686 13467"/>
                                    <a:gd name="T15" fmla="*/ 13686 h 424"/>
                                    <a:gd name="T16" fmla="+- 0 8133 8127"/>
                                    <a:gd name="T17" fmla="*/ T16 w 299"/>
                                    <a:gd name="T18" fmla="+- 0 13697 13467"/>
                                    <a:gd name="T19" fmla="*/ 13697 h 424"/>
                                    <a:gd name="T20" fmla="+- 0 8137 8127"/>
                                    <a:gd name="T21" fmla="*/ T20 w 299"/>
                                    <a:gd name="T22" fmla="+- 0 13635 13467"/>
                                    <a:gd name="T23" fmla="*/ 13635 h 424"/>
                                    <a:gd name="T24" fmla="+- 0 8144 8127"/>
                                    <a:gd name="T25" fmla="*/ T24 w 299"/>
                                    <a:gd name="T26" fmla="+- 0 13564 13467"/>
                                    <a:gd name="T27" fmla="*/ 13564 h 424"/>
                                    <a:gd name="T28" fmla="+- 0 8150 8127"/>
                                    <a:gd name="T29" fmla="*/ T28 w 299"/>
                                    <a:gd name="T30" fmla="+- 0 13499 13467"/>
                                    <a:gd name="T31" fmla="*/ 13499 h 424"/>
                                    <a:gd name="T32" fmla="+- 0 8153 8127"/>
                                    <a:gd name="T33" fmla="*/ T32 w 299"/>
                                    <a:gd name="T34" fmla="+- 0 13467 13467"/>
                                    <a:gd name="T35" fmla="*/ 13467 h 424"/>
                                    <a:gd name="T36" fmla="+- 0 8173 8127"/>
                                    <a:gd name="T37" fmla="*/ T36 w 299"/>
                                    <a:gd name="T38" fmla="+- 0 13527 13467"/>
                                    <a:gd name="T39" fmla="*/ 13527 h 424"/>
                                    <a:gd name="T40" fmla="+- 0 8177 8127"/>
                                    <a:gd name="T41" fmla="*/ T40 w 299"/>
                                    <a:gd name="T42" fmla="+- 0 13580 13467"/>
                                    <a:gd name="T43" fmla="*/ 13580 h 424"/>
                                    <a:gd name="T44" fmla="+- 0 8202 8127"/>
                                    <a:gd name="T45" fmla="*/ T44 w 299"/>
                                    <a:gd name="T46" fmla="+- 0 13636 13467"/>
                                    <a:gd name="T47" fmla="*/ 13636 h 424"/>
                                    <a:gd name="T48" fmla="+- 0 8232 8127"/>
                                    <a:gd name="T49" fmla="*/ T48 w 299"/>
                                    <a:gd name="T50" fmla="+- 0 13580 13467"/>
                                    <a:gd name="T51" fmla="*/ 13580 h 424"/>
                                    <a:gd name="T52" fmla="+- 0 8248 8127"/>
                                    <a:gd name="T53" fmla="*/ T52 w 299"/>
                                    <a:gd name="T54" fmla="+- 0 13525 13467"/>
                                    <a:gd name="T55" fmla="*/ 13525 h 424"/>
                                    <a:gd name="T56" fmla="+- 0 8254 8127"/>
                                    <a:gd name="T57" fmla="*/ T56 w 299"/>
                                    <a:gd name="T58" fmla="+- 0 13506 13467"/>
                                    <a:gd name="T59" fmla="*/ 13506 h 424"/>
                                    <a:gd name="T60" fmla="+- 0 8265 8127"/>
                                    <a:gd name="T61" fmla="*/ T60 w 299"/>
                                    <a:gd name="T62" fmla="+- 0 13560 13467"/>
                                    <a:gd name="T63" fmla="*/ 13560 h 424"/>
                                    <a:gd name="T64" fmla="+- 0 8271 8127"/>
                                    <a:gd name="T65" fmla="*/ T64 w 299"/>
                                    <a:gd name="T66" fmla="+- 0 13637 13467"/>
                                    <a:gd name="T67" fmla="*/ 13637 h 424"/>
                                    <a:gd name="T68" fmla="+- 0 8288 8127"/>
                                    <a:gd name="T69" fmla="*/ T68 w 299"/>
                                    <a:gd name="T70" fmla="+- 0 13697 13467"/>
                                    <a:gd name="T71" fmla="*/ 13697 h 424"/>
                                    <a:gd name="T72" fmla="+- 0 8383 8127"/>
                                    <a:gd name="T73" fmla="*/ T72 w 299"/>
                                    <a:gd name="T74" fmla="+- 0 13594 13467"/>
                                    <a:gd name="T75" fmla="*/ 13594 h 424"/>
                                    <a:gd name="T76" fmla="+- 0 8369 8127"/>
                                    <a:gd name="T77" fmla="*/ T76 w 299"/>
                                    <a:gd name="T78" fmla="+- 0 13571 13467"/>
                                    <a:gd name="T79" fmla="*/ 13571 h 424"/>
                                    <a:gd name="T80" fmla="+- 0 8331 8127"/>
                                    <a:gd name="T81" fmla="*/ T80 w 299"/>
                                    <a:gd name="T82" fmla="+- 0 13622 13467"/>
                                    <a:gd name="T83" fmla="*/ 13622 h 424"/>
                                    <a:gd name="T84" fmla="+- 0 8329 8127"/>
                                    <a:gd name="T85" fmla="*/ T84 w 299"/>
                                    <a:gd name="T86" fmla="+- 0 13670 13467"/>
                                    <a:gd name="T87" fmla="*/ 13670 h 424"/>
                                    <a:gd name="T88" fmla="+- 0 8360 8127"/>
                                    <a:gd name="T89" fmla="*/ T88 w 299"/>
                                    <a:gd name="T90" fmla="+- 0 13715 13467"/>
                                    <a:gd name="T91" fmla="*/ 13715 h 424"/>
                                    <a:gd name="T92" fmla="+- 0 8404 8127"/>
                                    <a:gd name="T93" fmla="*/ T92 w 299"/>
                                    <a:gd name="T94" fmla="+- 0 13659 13467"/>
                                    <a:gd name="T95" fmla="*/ 13659 h 424"/>
                                    <a:gd name="T96" fmla="+- 0 8413 8127"/>
                                    <a:gd name="T97" fmla="*/ T96 w 299"/>
                                    <a:gd name="T98" fmla="+- 0 13627 13467"/>
                                    <a:gd name="T99" fmla="*/ 13627 h 424"/>
                                    <a:gd name="T100" fmla="+- 0 8414 8127"/>
                                    <a:gd name="T101" fmla="*/ T100 w 299"/>
                                    <a:gd name="T102" fmla="+- 0 13721 13467"/>
                                    <a:gd name="T103" fmla="*/ 13721 h 424"/>
                                    <a:gd name="T104" fmla="+- 0 8419 8127"/>
                                    <a:gd name="T105" fmla="*/ T104 w 299"/>
                                    <a:gd name="T106" fmla="+- 0 13776 13467"/>
                                    <a:gd name="T107" fmla="*/ 13776 h 424"/>
                                    <a:gd name="T108" fmla="+- 0 8425 8127"/>
                                    <a:gd name="T109" fmla="*/ T108 w 299"/>
                                    <a:gd name="T110" fmla="+- 0 13847 13467"/>
                                    <a:gd name="T111" fmla="*/ 13847 h 424"/>
                                    <a:gd name="T112" fmla="+- 0 8397 8127"/>
                                    <a:gd name="T113" fmla="*/ T112 w 299"/>
                                    <a:gd name="T114" fmla="+- 0 13890 13467"/>
                                    <a:gd name="T115" fmla="*/ 13890 h 424"/>
                                    <a:gd name="T116" fmla="+- 0 8344 8127"/>
                                    <a:gd name="T117" fmla="*/ T116 w 299"/>
                                    <a:gd name="T118" fmla="+- 0 13883 13467"/>
                                    <a:gd name="T119" fmla="*/ 13883 h 424"/>
                                    <a:gd name="T120" fmla="+- 0 8286 8127"/>
                                    <a:gd name="T121" fmla="*/ T120 w 299"/>
                                    <a:gd name="T122" fmla="+- 0 13849 13467"/>
                                    <a:gd name="T123" fmla="*/ 13849 h 424"/>
                                    <a:gd name="T124" fmla="+- 0 8281 8127"/>
                                    <a:gd name="T125" fmla="*/ T124 w 299"/>
                                    <a:gd name="T126" fmla="+- 0 13832 13467"/>
                                    <a:gd name="T127" fmla="*/ 13832 h 4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99" h="424" extrusionOk="0">
                                      <a:moveTo>
                                        <a:pt x="13" y="33"/>
                                      </a:moveTo>
                                      <a:cubicBezTo>
                                        <a:pt x="16" y="55"/>
                                        <a:pt x="9" y="73"/>
                                        <a:pt x="5" y="96"/>
                                      </a:cubicBezTo>
                                      <a:cubicBezTo>
                                        <a:pt x="1" y="118"/>
                                        <a:pt x="0" y="140"/>
                                        <a:pt x="0" y="162"/>
                                      </a:cubicBezTo>
                                      <a:cubicBezTo>
                                        <a:pt x="0" y="181"/>
                                        <a:pt x="0" y="200"/>
                                        <a:pt x="3" y="219"/>
                                      </a:cubicBezTo>
                                      <a:cubicBezTo>
                                        <a:pt x="4" y="223"/>
                                        <a:pt x="5" y="226"/>
                                        <a:pt x="6" y="230"/>
                                      </a:cubicBezTo>
                                      <a:cubicBezTo>
                                        <a:pt x="7" y="209"/>
                                        <a:pt x="8" y="189"/>
                                        <a:pt x="10" y="168"/>
                                      </a:cubicBezTo>
                                      <a:cubicBezTo>
                                        <a:pt x="13" y="144"/>
                                        <a:pt x="14" y="121"/>
                                        <a:pt x="17" y="97"/>
                                      </a:cubicBezTo>
                                      <a:cubicBezTo>
                                        <a:pt x="19" y="75"/>
                                        <a:pt x="21" y="54"/>
                                        <a:pt x="23" y="32"/>
                                      </a:cubicBezTo>
                                      <a:cubicBezTo>
                                        <a:pt x="24" y="17"/>
                                        <a:pt x="25" y="11"/>
                                        <a:pt x="26" y="0"/>
                                      </a:cubicBezTo>
                                      <a:cubicBezTo>
                                        <a:pt x="40" y="21"/>
                                        <a:pt x="43" y="35"/>
                                        <a:pt x="46" y="60"/>
                                      </a:cubicBezTo>
                                      <a:cubicBezTo>
                                        <a:pt x="48" y="78"/>
                                        <a:pt x="50" y="95"/>
                                        <a:pt x="50" y="113"/>
                                      </a:cubicBezTo>
                                      <a:cubicBezTo>
                                        <a:pt x="51" y="141"/>
                                        <a:pt x="54" y="151"/>
                                        <a:pt x="75" y="169"/>
                                      </a:cubicBezTo>
                                      <a:cubicBezTo>
                                        <a:pt x="94" y="155"/>
                                        <a:pt x="98" y="137"/>
                                        <a:pt x="105" y="113"/>
                                      </a:cubicBezTo>
                                      <a:cubicBezTo>
                                        <a:pt x="111" y="95"/>
                                        <a:pt x="115" y="76"/>
                                        <a:pt x="121" y="58"/>
                                      </a:cubicBezTo>
                                      <a:cubicBezTo>
                                        <a:pt x="123" y="52"/>
                                        <a:pt x="125" y="45"/>
                                        <a:pt x="127" y="39"/>
                                      </a:cubicBezTo>
                                      <a:cubicBezTo>
                                        <a:pt x="136" y="59"/>
                                        <a:pt x="137" y="71"/>
                                        <a:pt x="138" y="93"/>
                                      </a:cubicBezTo>
                                      <a:cubicBezTo>
                                        <a:pt x="140" y="119"/>
                                        <a:pt x="141" y="144"/>
                                        <a:pt x="144" y="170"/>
                                      </a:cubicBezTo>
                                      <a:cubicBezTo>
                                        <a:pt x="146" y="187"/>
                                        <a:pt x="162" y="270"/>
                                        <a:pt x="161" y="230"/>
                                      </a:cubicBezTo>
                                    </a:path>
                                    <a:path w="299" h="424" extrusionOk="0">
                                      <a:moveTo>
                                        <a:pt x="256" y="127"/>
                                      </a:moveTo>
                                      <a:cubicBezTo>
                                        <a:pt x="255" y="113"/>
                                        <a:pt x="254" y="108"/>
                                        <a:pt x="242" y="104"/>
                                      </a:cubicBezTo>
                                      <a:cubicBezTo>
                                        <a:pt x="217" y="116"/>
                                        <a:pt x="211" y="128"/>
                                        <a:pt x="204" y="155"/>
                                      </a:cubicBezTo>
                                      <a:cubicBezTo>
                                        <a:pt x="200" y="171"/>
                                        <a:pt x="200" y="187"/>
                                        <a:pt x="202" y="203"/>
                                      </a:cubicBezTo>
                                      <a:cubicBezTo>
                                        <a:pt x="204" y="221"/>
                                        <a:pt x="206" y="255"/>
                                        <a:pt x="233" y="248"/>
                                      </a:cubicBezTo>
                                      <a:cubicBezTo>
                                        <a:pt x="254" y="243"/>
                                        <a:pt x="270" y="209"/>
                                        <a:pt x="277" y="192"/>
                                      </a:cubicBezTo>
                                      <a:cubicBezTo>
                                        <a:pt x="282" y="175"/>
                                        <a:pt x="284" y="171"/>
                                        <a:pt x="286" y="160"/>
                                      </a:cubicBezTo>
                                      <a:cubicBezTo>
                                        <a:pt x="286" y="191"/>
                                        <a:pt x="286" y="223"/>
                                        <a:pt x="287" y="254"/>
                                      </a:cubicBezTo>
                                      <a:cubicBezTo>
                                        <a:pt x="288" y="272"/>
                                        <a:pt x="290" y="291"/>
                                        <a:pt x="292" y="309"/>
                                      </a:cubicBezTo>
                                      <a:cubicBezTo>
                                        <a:pt x="295" y="332"/>
                                        <a:pt x="298" y="356"/>
                                        <a:pt x="298" y="380"/>
                                      </a:cubicBezTo>
                                      <a:cubicBezTo>
                                        <a:pt x="298" y="398"/>
                                        <a:pt x="290" y="419"/>
                                        <a:pt x="270" y="423"/>
                                      </a:cubicBezTo>
                                      <a:cubicBezTo>
                                        <a:pt x="253" y="426"/>
                                        <a:pt x="233" y="420"/>
                                        <a:pt x="217" y="416"/>
                                      </a:cubicBezTo>
                                      <a:cubicBezTo>
                                        <a:pt x="198" y="411"/>
                                        <a:pt x="170" y="401"/>
                                        <a:pt x="159" y="382"/>
                                      </a:cubicBezTo>
                                      <a:cubicBezTo>
                                        <a:pt x="157" y="376"/>
                                        <a:pt x="156" y="371"/>
                                        <a:pt x="154" y="3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0" name="Ink 34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702" y="7425"/>
                                  <a:ext cx="85" cy="52"/>
                                </a:xfrm>
                                <a:custGeom>
                                  <a:avLst/>
                                  <a:gdLst>
                                    <a:gd name="T0" fmla="+- 0 8365 8293"/>
                                    <a:gd name="T1" fmla="*/ T0 w 150"/>
                                    <a:gd name="T2" fmla="+- 0 13097 13097"/>
                                    <a:gd name="T3" fmla="*/ 13097 h 92"/>
                                    <a:gd name="T4" fmla="+- 0 8348 8293"/>
                                    <a:gd name="T5" fmla="*/ T4 w 150"/>
                                    <a:gd name="T6" fmla="+- 0 13125 13097"/>
                                    <a:gd name="T7" fmla="*/ 13125 h 92"/>
                                    <a:gd name="T8" fmla="+- 0 8332 8293"/>
                                    <a:gd name="T9" fmla="*/ T8 w 150"/>
                                    <a:gd name="T10" fmla="+- 0 13144 13097"/>
                                    <a:gd name="T11" fmla="*/ 13144 h 92"/>
                                    <a:gd name="T12" fmla="+- 0 8308 8293"/>
                                    <a:gd name="T13" fmla="*/ T12 w 150"/>
                                    <a:gd name="T14" fmla="+- 0 13172 13097"/>
                                    <a:gd name="T15" fmla="*/ 13172 h 92"/>
                                    <a:gd name="T16" fmla="+- 0 8293 8293"/>
                                    <a:gd name="T17" fmla="*/ T16 w 150"/>
                                    <a:gd name="T18" fmla="+- 0 13172 13097"/>
                                    <a:gd name="T19" fmla="*/ 13172 h 92"/>
                                    <a:gd name="T20" fmla="+- 0 8296 8293"/>
                                    <a:gd name="T21" fmla="*/ T20 w 150"/>
                                    <a:gd name="T22" fmla="+- 0 13100 13097"/>
                                    <a:gd name="T23" fmla="*/ 13100 h 92"/>
                                    <a:gd name="T24" fmla="+- 0 8311 8293"/>
                                    <a:gd name="T25" fmla="*/ T24 w 150"/>
                                    <a:gd name="T26" fmla="+- 0 13127 13097"/>
                                    <a:gd name="T27" fmla="*/ 13127 h 92"/>
                                    <a:gd name="T28" fmla="+- 0 8326 8293"/>
                                    <a:gd name="T29" fmla="*/ T28 w 150"/>
                                    <a:gd name="T30" fmla="+- 0 13146 13097"/>
                                    <a:gd name="T31" fmla="*/ 13146 h 92"/>
                                    <a:gd name="T32" fmla="+- 0 8345 8293"/>
                                    <a:gd name="T33" fmla="*/ T32 w 150"/>
                                    <a:gd name="T34" fmla="+- 0 13164 13097"/>
                                    <a:gd name="T35" fmla="*/ 13164 h 92"/>
                                    <a:gd name="T36" fmla="+- 0 8367 8293"/>
                                    <a:gd name="T37" fmla="*/ T36 w 150"/>
                                    <a:gd name="T38" fmla="+- 0 13185 13097"/>
                                    <a:gd name="T39" fmla="*/ 13185 h 92"/>
                                    <a:gd name="T40" fmla="+- 0 8372 8293"/>
                                    <a:gd name="T41" fmla="*/ T40 w 150"/>
                                    <a:gd name="T42" fmla="+- 0 13188 13097"/>
                                    <a:gd name="T43" fmla="*/ 13188 h 92"/>
                                    <a:gd name="T44" fmla="+- 0 8436 8293"/>
                                    <a:gd name="T45" fmla="*/ T44 w 150"/>
                                    <a:gd name="T46" fmla="+- 0 13112 13097"/>
                                    <a:gd name="T47" fmla="*/ 13112 h 92"/>
                                    <a:gd name="T48" fmla="+- 0 8421 8293"/>
                                    <a:gd name="T49" fmla="*/ T48 w 150"/>
                                    <a:gd name="T50" fmla="+- 0 13136 13097"/>
                                    <a:gd name="T51" fmla="*/ 13136 h 92"/>
                                    <a:gd name="T52" fmla="+- 0 8397 8293"/>
                                    <a:gd name="T53" fmla="*/ T52 w 150"/>
                                    <a:gd name="T54" fmla="+- 0 13165 13097"/>
                                    <a:gd name="T55" fmla="*/ 13165 h 92"/>
                                    <a:gd name="T56" fmla="+- 0 8383 8293"/>
                                    <a:gd name="T57" fmla="*/ T56 w 150"/>
                                    <a:gd name="T58" fmla="+- 0 13173 13097"/>
                                    <a:gd name="T59" fmla="*/ 13173 h 92"/>
                                    <a:gd name="T60" fmla="+- 0 8392 8293"/>
                                    <a:gd name="T61" fmla="*/ T60 w 150"/>
                                    <a:gd name="T62" fmla="+- 0 13114 13097"/>
                                    <a:gd name="T63" fmla="*/ 13114 h 92"/>
                                    <a:gd name="T64" fmla="+- 0 8404 8293"/>
                                    <a:gd name="T65" fmla="*/ T64 w 150"/>
                                    <a:gd name="T66" fmla="+- 0 13139 13097"/>
                                    <a:gd name="T67" fmla="*/ 13139 h 92"/>
                                    <a:gd name="T68" fmla="+- 0 8431 8293"/>
                                    <a:gd name="T69" fmla="*/ T68 w 150"/>
                                    <a:gd name="T70" fmla="+- 0 13171 13097"/>
                                    <a:gd name="T71" fmla="*/ 13171 h 92"/>
                                    <a:gd name="T72" fmla="+- 0 8442 8293"/>
                                    <a:gd name="T73" fmla="*/ T72 w 150"/>
                                    <a:gd name="T74" fmla="+- 0 13184 13097"/>
                                    <a:gd name="T75" fmla="*/ 13184 h 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50" h="92" extrusionOk="0">
                                      <a:moveTo>
                                        <a:pt x="72" y="0"/>
                                      </a:moveTo>
                                      <a:cubicBezTo>
                                        <a:pt x="70" y="12"/>
                                        <a:pt x="63" y="18"/>
                                        <a:pt x="55" y="28"/>
                                      </a:cubicBezTo>
                                      <a:cubicBezTo>
                                        <a:pt x="50" y="34"/>
                                        <a:pt x="45" y="41"/>
                                        <a:pt x="39" y="47"/>
                                      </a:cubicBezTo>
                                      <a:cubicBezTo>
                                        <a:pt x="30" y="56"/>
                                        <a:pt x="23" y="65"/>
                                        <a:pt x="15" y="75"/>
                                      </a:cubicBezTo>
                                      <a:cubicBezTo>
                                        <a:pt x="8" y="84"/>
                                        <a:pt x="5" y="85"/>
                                        <a:pt x="0" y="75"/>
                                      </a:cubicBezTo>
                                    </a:path>
                                    <a:path w="150" h="92" extrusionOk="0">
                                      <a:moveTo>
                                        <a:pt x="3" y="3"/>
                                      </a:moveTo>
                                      <a:cubicBezTo>
                                        <a:pt x="11" y="11"/>
                                        <a:pt x="12" y="20"/>
                                        <a:pt x="18" y="30"/>
                                      </a:cubicBezTo>
                                      <a:cubicBezTo>
                                        <a:pt x="22" y="37"/>
                                        <a:pt x="27" y="43"/>
                                        <a:pt x="33" y="49"/>
                                      </a:cubicBezTo>
                                      <a:cubicBezTo>
                                        <a:pt x="39" y="55"/>
                                        <a:pt x="46" y="61"/>
                                        <a:pt x="52" y="67"/>
                                      </a:cubicBezTo>
                                      <a:cubicBezTo>
                                        <a:pt x="59" y="74"/>
                                        <a:pt x="66" y="82"/>
                                        <a:pt x="74" y="88"/>
                                      </a:cubicBezTo>
                                      <a:cubicBezTo>
                                        <a:pt x="76" y="89"/>
                                        <a:pt x="77" y="90"/>
                                        <a:pt x="79" y="91"/>
                                      </a:cubicBezTo>
                                    </a:path>
                                    <a:path w="150" h="92" extrusionOk="0">
                                      <a:moveTo>
                                        <a:pt x="143" y="15"/>
                                      </a:moveTo>
                                      <a:cubicBezTo>
                                        <a:pt x="139" y="24"/>
                                        <a:pt x="135" y="31"/>
                                        <a:pt x="128" y="39"/>
                                      </a:cubicBezTo>
                                      <a:cubicBezTo>
                                        <a:pt x="120" y="49"/>
                                        <a:pt x="111" y="58"/>
                                        <a:pt x="104" y="68"/>
                                      </a:cubicBezTo>
                                      <a:cubicBezTo>
                                        <a:pt x="98" y="76"/>
                                        <a:pt x="99" y="77"/>
                                        <a:pt x="90" y="76"/>
                                      </a:cubicBezTo>
                                    </a:path>
                                    <a:path w="150" h="92" extrusionOk="0">
                                      <a:moveTo>
                                        <a:pt x="99" y="17"/>
                                      </a:moveTo>
                                      <a:cubicBezTo>
                                        <a:pt x="104" y="25"/>
                                        <a:pt x="106" y="34"/>
                                        <a:pt x="111" y="42"/>
                                      </a:cubicBezTo>
                                      <a:cubicBezTo>
                                        <a:pt x="118" y="54"/>
                                        <a:pt x="129" y="64"/>
                                        <a:pt x="138" y="74"/>
                                      </a:cubicBezTo>
                                      <a:cubicBezTo>
                                        <a:pt x="144" y="81"/>
                                        <a:pt x="145" y="83"/>
                                        <a:pt x="149" y="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1" name="Ink 34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406" y="7686"/>
                                  <a:ext cx="61" cy="104"/>
                                </a:xfrm>
                                <a:custGeom>
                                  <a:avLst/>
                                  <a:gdLst>
                                    <a:gd name="T0" fmla="+- 0 7874 7772"/>
                                    <a:gd name="T1" fmla="*/ T0 w 107"/>
                                    <a:gd name="T2" fmla="+- 0 13557 13557"/>
                                    <a:gd name="T3" fmla="*/ 13557 h 183"/>
                                    <a:gd name="T4" fmla="+- 0 7878 7772"/>
                                    <a:gd name="T5" fmla="*/ T4 w 107"/>
                                    <a:gd name="T6" fmla="+- 0 13557 13557"/>
                                    <a:gd name="T7" fmla="*/ 13557 h 183"/>
                                    <a:gd name="T8" fmla="+- 0 7852 7772"/>
                                    <a:gd name="T9" fmla="*/ T8 w 107"/>
                                    <a:gd name="T10" fmla="+- 0 13578 13557"/>
                                    <a:gd name="T11" fmla="*/ 13578 h 183"/>
                                    <a:gd name="T12" fmla="+- 0 7827 7772"/>
                                    <a:gd name="T13" fmla="*/ T12 w 107"/>
                                    <a:gd name="T14" fmla="+- 0 13595 13557"/>
                                    <a:gd name="T15" fmla="*/ 13595 h 183"/>
                                    <a:gd name="T16" fmla="+- 0 7799 7772"/>
                                    <a:gd name="T17" fmla="*/ T16 w 107"/>
                                    <a:gd name="T18" fmla="+- 0 13608 13557"/>
                                    <a:gd name="T19" fmla="*/ 13608 h 183"/>
                                    <a:gd name="T20" fmla="+- 0 7776 7772"/>
                                    <a:gd name="T21" fmla="*/ T20 w 107"/>
                                    <a:gd name="T22" fmla="+- 0 13616 13557"/>
                                    <a:gd name="T23" fmla="*/ 13616 h 183"/>
                                    <a:gd name="T24" fmla="+- 0 7772 7772"/>
                                    <a:gd name="T25" fmla="*/ T24 w 107"/>
                                    <a:gd name="T26" fmla="+- 0 13615 13557"/>
                                    <a:gd name="T27" fmla="*/ 13615 h 183"/>
                                    <a:gd name="T28" fmla="+- 0 7799 7772"/>
                                    <a:gd name="T29" fmla="*/ T28 w 107"/>
                                    <a:gd name="T30" fmla="+- 0 13557 13557"/>
                                    <a:gd name="T31" fmla="*/ 13557 h 183"/>
                                    <a:gd name="T32" fmla="+- 0 7820 7772"/>
                                    <a:gd name="T33" fmla="*/ T32 w 107"/>
                                    <a:gd name="T34" fmla="+- 0 13574 13557"/>
                                    <a:gd name="T35" fmla="*/ 13574 h 183"/>
                                    <a:gd name="T36" fmla="+- 0 7841 7772"/>
                                    <a:gd name="T37" fmla="*/ T36 w 107"/>
                                    <a:gd name="T38" fmla="+- 0 13593 13557"/>
                                    <a:gd name="T39" fmla="*/ 13593 h 183"/>
                                    <a:gd name="T40" fmla="+- 0 7863 7772"/>
                                    <a:gd name="T41" fmla="*/ T40 w 107"/>
                                    <a:gd name="T42" fmla="+- 0 13611 13557"/>
                                    <a:gd name="T43" fmla="*/ 13611 h 183"/>
                                    <a:gd name="T44" fmla="+- 0 7875 7772"/>
                                    <a:gd name="T45" fmla="*/ T44 w 107"/>
                                    <a:gd name="T46" fmla="+- 0 13621 13557"/>
                                    <a:gd name="T47" fmla="*/ 13621 h 183"/>
                                    <a:gd name="T48" fmla="+- 0 7870 7772"/>
                                    <a:gd name="T49" fmla="*/ T48 w 107"/>
                                    <a:gd name="T50" fmla="+- 0 13664 13557"/>
                                    <a:gd name="T51" fmla="*/ 13664 h 183"/>
                                    <a:gd name="T52" fmla="+- 0 7850 7772"/>
                                    <a:gd name="T53" fmla="*/ T52 w 107"/>
                                    <a:gd name="T54" fmla="+- 0 13686 13557"/>
                                    <a:gd name="T55" fmla="*/ 13686 h 183"/>
                                    <a:gd name="T56" fmla="+- 0 7827 7772"/>
                                    <a:gd name="T57" fmla="*/ T56 w 107"/>
                                    <a:gd name="T58" fmla="+- 0 13707 13557"/>
                                    <a:gd name="T59" fmla="*/ 13707 h 183"/>
                                    <a:gd name="T60" fmla="+- 0 7800 7772"/>
                                    <a:gd name="T61" fmla="*/ T60 w 107"/>
                                    <a:gd name="T62" fmla="+- 0 13726 13557"/>
                                    <a:gd name="T63" fmla="*/ 13726 h 183"/>
                                    <a:gd name="T64" fmla="+- 0 7777 7772"/>
                                    <a:gd name="T65" fmla="*/ T64 w 107"/>
                                    <a:gd name="T66" fmla="+- 0 13739 13557"/>
                                    <a:gd name="T67" fmla="*/ 13739 h 183"/>
                                    <a:gd name="T68" fmla="+- 0 7772 7772"/>
                                    <a:gd name="T69" fmla="*/ T68 w 107"/>
                                    <a:gd name="T70" fmla="+- 0 13738 13557"/>
                                    <a:gd name="T71" fmla="*/ 13738 h 183"/>
                                    <a:gd name="T72" fmla="+- 0 7777 7772"/>
                                    <a:gd name="T73" fmla="*/ T72 w 107"/>
                                    <a:gd name="T74" fmla="+- 0 13663 13557"/>
                                    <a:gd name="T75" fmla="*/ 13663 h 183"/>
                                    <a:gd name="T76" fmla="+- 0 7802 7772"/>
                                    <a:gd name="T77" fmla="*/ T76 w 107"/>
                                    <a:gd name="T78" fmla="+- 0 13679 13557"/>
                                    <a:gd name="T79" fmla="*/ 13679 h 183"/>
                                    <a:gd name="T80" fmla="+- 0 7824 7772"/>
                                    <a:gd name="T81" fmla="*/ T80 w 107"/>
                                    <a:gd name="T82" fmla="+- 0 13691 13557"/>
                                    <a:gd name="T83" fmla="*/ 13691 h 183"/>
                                    <a:gd name="T84" fmla="+- 0 7849 7772"/>
                                    <a:gd name="T85" fmla="*/ T84 w 107"/>
                                    <a:gd name="T86" fmla="+- 0 13707 13557"/>
                                    <a:gd name="T87" fmla="*/ 13707 h 183"/>
                                    <a:gd name="T88" fmla="+- 0 7872 7772"/>
                                    <a:gd name="T89" fmla="*/ T88 w 107"/>
                                    <a:gd name="T90" fmla="+- 0 13725 13557"/>
                                    <a:gd name="T91" fmla="*/ 13725 h 183"/>
                                    <a:gd name="T92" fmla="+- 0 7876 7772"/>
                                    <a:gd name="T93" fmla="*/ T92 w 107"/>
                                    <a:gd name="T94" fmla="+- 0 13731 13557"/>
                                    <a:gd name="T95" fmla="*/ 13731 h 1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07" h="183" extrusionOk="0">
                                      <a:moveTo>
                                        <a:pt x="102" y="0"/>
                                      </a:moveTo>
                                      <a:cubicBezTo>
                                        <a:pt x="103" y="0"/>
                                        <a:pt x="105" y="0"/>
                                        <a:pt x="106" y="0"/>
                                      </a:cubicBezTo>
                                      <a:cubicBezTo>
                                        <a:pt x="97" y="3"/>
                                        <a:pt x="88" y="13"/>
                                        <a:pt x="80" y="21"/>
                                      </a:cubicBezTo>
                                      <a:cubicBezTo>
                                        <a:pt x="72" y="29"/>
                                        <a:pt x="65" y="33"/>
                                        <a:pt x="55" y="38"/>
                                      </a:cubicBezTo>
                                      <a:cubicBezTo>
                                        <a:pt x="46" y="43"/>
                                        <a:pt x="37" y="47"/>
                                        <a:pt x="27" y="51"/>
                                      </a:cubicBezTo>
                                      <a:cubicBezTo>
                                        <a:pt x="20" y="54"/>
                                        <a:pt x="12" y="59"/>
                                        <a:pt x="4" y="59"/>
                                      </a:cubicBezTo>
                                      <a:cubicBezTo>
                                        <a:pt x="3" y="59"/>
                                        <a:pt x="1" y="58"/>
                                        <a:pt x="0" y="58"/>
                                      </a:cubicBezTo>
                                    </a:path>
                                    <a:path w="107" h="183" extrusionOk="0">
                                      <a:moveTo>
                                        <a:pt x="27" y="0"/>
                                      </a:moveTo>
                                      <a:cubicBezTo>
                                        <a:pt x="36" y="2"/>
                                        <a:pt x="41" y="9"/>
                                        <a:pt x="48" y="17"/>
                                      </a:cubicBezTo>
                                      <a:cubicBezTo>
                                        <a:pt x="55" y="24"/>
                                        <a:pt x="61" y="30"/>
                                        <a:pt x="69" y="36"/>
                                      </a:cubicBezTo>
                                      <a:cubicBezTo>
                                        <a:pt x="77" y="42"/>
                                        <a:pt x="84" y="48"/>
                                        <a:pt x="91" y="54"/>
                                      </a:cubicBezTo>
                                      <a:cubicBezTo>
                                        <a:pt x="97" y="59"/>
                                        <a:pt x="99" y="61"/>
                                        <a:pt x="103" y="64"/>
                                      </a:cubicBezTo>
                                    </a:path>
                                    <a:path w="107" h="183" extrusionOk="0">
                                      <a:moveTo>
                                        <a:pt x="98" y="107"/>
                                      </a:moveTo>
                                      <a:cubicBezTo>
                                        <a:pt x="92" y="115"/>
                                        <a:pt x="85" y="122"/>
                                        <a:pt x="78" y="129"/>
                                      </a:cubicBezTo>
                                      <a:cubicBezTo>
                                        <a:pt x="70" y="136"/>
                                        <a:pt x="63" y="143"/>
                                        <a:pt x="55" y="150"/>
                                      </a:cubicBezTo>
                                      <a:cubicBezTo>
                                        <a:pt x="47" y="157"/>
                                        <a:pt x="37" y="163"/>
                                        <a:pt x="28" y="169"/>
                                      </a:cubicBezTo>
                                      <a:cubicBezTo>
                                        <a:pt x="22" y="173"/>
                                        <a:pt x="12" y="181"/>
                                        <a:pt x="5" y="182"/>
                                      </a:cubicBezTo>
                                      <a:cubicBezTo>
                                        <a:pt x="3" y="182"/>
                                        <a:pt x="2" y="181"/>
                                        <a:pt x="0" y="181"/>
                                      </a:cubicBezTo>
                                    </a:path>
                                    <a:path w="107" h="183" extrusionOk="0">
                                      <a:moveTo>
                                        <a:pt x="5" y="106"/>
                                      </a:moveTo>
                                      <a:cubicBezTo>
                                        <a:pt x="13" y="112"/>
                                        <a:pt x="21" y="117"/>
                                        <a:pt x="30" y="122"/>
                                      </a:cubicBezTo>
                                      <a:cubicBezTo>
                                        <a:pt x="37" y="126"/>
                                        <a:pt x="45" y="130"/>
                                        <a:pt x="52" y="134"/>
                                      </a:cubicBezTo>
                                      <a:cubicBezTo>
                                        <a:pt x="60" y="139"/>
                                        <a:pt x="69" y="144"/>
                                        <a:pt x="77" y="150"/>
                                      </a:cubicBezTo>
                                      <a:cubicBezTo>
                                        <a:pt x="85" y="156"/>
                                        <a:pt x="93" y="161"/>
                                        <a:pt x="100" y="168"/>
                                      </a:cubicBezTo>
                                      <a:cubicBezTo>
                                        <a:pt x="101" y="170"/>
                                        <a:pt x="103" y="172"/>
                                        <a:pt x="104" y="17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2" name="Ink 34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63" y="7994"/>
                                  <a:ext cx="105" cy="85"/>
                                </a:xfrm>
                                <a:custGeom>
                                  <a:avLst/>
                                  <a:gdLst>
                                    <a:gd name="T0" fmla="+- 0 8308 8225"/>
                                    <a:gd name="T1" fmla="*/ T0 w 185"/>
                                    <a:gd name="T2" fmla="+- 0 14101 14101"/>
                                    <a:gd name="T3" fmla="*/ 14101 h 150"/>
                                    <a:gd name="T4" fmla="+- 0 8285 8225"/>
                                    <a:gd name="T5" fmla="*/ T4 w 185"/>
                                    <a:gd name="T6" fmla="+- 0 14139 14101"/>
                                    <a:gd name="T7" fmla="*/ 14139 h 150"/>
                                    <a:gd name="T8" fmla="+- 0 8266 8225"/>
                                    <a:gd name="T9" fmla="*/ T8 w 185"/>
                                    <a:gd name="T10" fmla="+- 0 14175 14101"/>
                                    <a:gd name="T11" fmla="*/ 14175 h 150"/>
                                    <a:gd name="T12" fmla="+- 0 8249 8225"/>
                                    <a:gd name="T13" fmla="*/ T12 w 185"/>
                                    <a:gd name="T14" fmla="+- 0 14212 14101"/>
                                    <a:gd name="T15" fmla="*/ 14212 h 150"/>
                                    <a:gd name="T16" fmla="+- 0 8235 8225"/>
                                    <a:gd name="T17" fmla="*/ T16 w 185"/>
                                    <a:gd name="T18" fmla="+- 0 14236 14101"/>
                                    <a:gd name="T19" fmla="*/ 14236 h 150"/>
                                    <a:gd name="T20" fmla="+- 0 8225 8225"/>
                                    <a:gd name="T21" fmla="*/ T20 w 185"/>
                                    <a:gd name="T22" fmla="+- 0 14243 14101"/>
                                    <a:gd name="T23" fmla="*/ 14243 h 150"/>
                                    <a:gd name="T24" fmla="+- 0 8242 8225"/>
                                    <a:gd name="T25" fmla="*/ T24 w 185"/>
                                    <a:gd name="T26" fmla="+- 0 14109 14101"/>
                                    <a:gd name="T27" fmla="*/ 14109 h 150"/>
                                    <a:gd name="T28" fmla="+- 0 8258 8225"/>
                                    <a:gd name="T29" fmla="*/ T28 w 185"/>
                                    <a:gd name="T30" fmla="+- 0 14133 14101"/>
                                    <a:gd name="T31" fmla="*/ 14133 h 150"/>
                                    <a:gd name="T32" fmla="+- 0 8268 8225"/>
                                    <a:gd name="T33" fmla="*/ T32 w 185"/>
                                    <a:gd name="T34" fmla="+- 0 14162 14101"/>
                                    <a:gd name="T35" fmla="*/ 14162 h 150"/>
                                    <a:gd name="T36" fmla="+- 0 8281 8225"/>
                                    <a:gd name="T37" fmla="*/ T36 w 185"/>
                                    <a:gd name="T38" fmla="+- 0 14197 14101"/>
                                    <a:gd name="T39" fmla="*/ 14197 h 150"/>
                                    <a:gd name="T40" fmla="+- 0 8294 8225"/>
                                    <a:gd name="T41" fmla="*/ T40 w 185"/>
                                    <a:gd name="T42" fmla="+- 0 14229 14101"/>
                                    <a:gd name="T43" fmla="*/ 14229 h 150"/>
                                    <a:gd name="T44" fmla="+- 0 8294 8225"/>
                                    <a:gd name="T45" fmla="*/ T44 w 185"/>
                                    <a:gd name="T46" fmla="+- 0 14225 14101"/>
                                    <a:gd name="T47" fmla="*/ 14225 h 150"/>
                                    <a:gd name="T48" fmla="+- 0 8384 8225"/>
                                    <a:gd name="T49" fmla="*/ T48 w 185"/>
                                    <a:gd name="T50" fmla="+- 0 14103 14101"/>
                                    <a:gd name="T51" fmla="*/ 14103 h 150"/>
                                    <a:gd name="T52" fmla="+- 0 8385 8225"/>
                                    <a:gd name="T53" fmla="*/ T52 w 185"/>
                                    <a:gd name="T54" fmla="+- 0 14125 14101"/>
                                    <a:gd name="T55" fmla="*/ 14125 h 150"/>
                                    <a:gd name="T56" fmla="+- 0 8373 8225"/>
                                    <a:gd name="T57" fmla="*/ T56 w 185"/>
                                    <a:gd name="T58" fmla="+- 0 14162 14101"/>
                                    <a:gd name="T59" fmla="*/ 14162 h 150"/>
                                    <a:gd name="T60" fmla="+- 0 8354 8225"/>
                                    <a:gd name="T61" fmla="*/ T60 w 185"/>
                                    <a:gd name="T62" fmla="+- 0 14218 14101"/>
                                    <a:gd name="T63" fmla="*/ 14218 h 150"/>
                                    <a:gd name="T64" fmla="+- 0 8344 8225"/>
                                    <a:gd name="T65" fmla="*/ T64 w 185"/>
                                    <a:gd name="T66" fmla="+- 0 14244 14101"/>
                                    <a:gd name="T67" fmla="*/ 14244 h 150"/>
                                    <a:gd name="T68" fmla="+- 0 8336 8225"/>
                                    <a:gd name="T69" fmla="*/ T68 w 185"/>
                                    <a:gd name="T70" fmla="+- 0 14250 14101"/>
                                    <a:gd name="T71" fmla="*/ 14250 h 150"/>
                                    <a:gd name="T72" fmla="+- 0 8338 8225"/>
                                    <a:gd name="T73" fmla="*/ T72 w 185"/>
                                    <a:gd name="T74" fmla="+- 0 14119 14101"/>
                                    <a:gd name="T75" fmla="*/ 14119 h 150"/>
                                    <a:gd name="T76" fmla="+- 0 8350 8225"/>
                                    <a:gd name="T77" fmla="*/ T76 w 185"/>
                                    <a:gd name="T78" fmla="+- 0 14140 14101"/>
                                    <a:gd name="T79" fmla="*/ 14140 h 150"/>
                                    <a:gd name="T80" fmla="+- 0 8362 8225"/>
                                    <a:gd name="T81" fmla="*/ T80 w 185"/>
                                    <a:gd name="T82" fmla="+- 0 14164 14101"/>
                                    <a:gd name="T83" fmla="*/ 14164 h 150"/>
                                    <a:gd name="T84" fmla="+- 0 8380 8225"/>
                                    <a:gd name="T85" fmla="*/ T84 w 185"/>
                                    <a:gd name="T86" fmla="+- 0 14193 14101"/>
                                    <a:gd name="T87" fmla="*/ 14193 h 150"/>
                                    <a:gd name="T88" fmla="+- 0 8397 8225"/>
                                    <a:gd name="T89" fmla="*/ T88 w 185"/>
                                    <a:gd name="T90" fmla="+- 0 14220 14101"/>
                                    <a:gd name="T91" fmla="*/ 14220 h 150"/>
                                    <a:gd name="T92" fmla="+- 0 8409 8225"/>
                                    <a:gd name="T93" fmla="*/ T92 w 185"/>
                                    <a:gd name="T94" fmla="+- 0 14243 14101"/>
                                    <a:gd name="T95" fmla="*/ 14243 h 150"/>
                                    <a:gd name="T96" fmla="+- 0 8404 8225"/>
                                    <a:gd name="T97" fmla="*/ T96 w 185"/>
                                    <a:gd name="T98" fmla="+- 0 14235 14101"/>
                                    <a:gd name="T99" fmla="*/ 14235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85" h="150" extrusionOk="0">
                                      <a:moveTo>
                                        <a:pt x="83" y="0"/>
                                      </a:moveTo>
                                      <a:cubicBezTo>
                                        <a:pt x="76" y="13"/>
                                        <a:pt x="67" y="25"/>
                                        <a:pt x="60" y="38"/>
                                      </a:cubicBezTo>
                                      <a:cubicBezTo>
                                        <a:pt x="53" y="50"/>
                                        <a:pt x="47" y="62"/>
                                        <a:pt x="41" y="74"/>
                                      </a:cubicBezTo>
                                      <a:cubicBezTo>
                                        <a:pt x="35" y="86"/>
                                        <a:pt x="30" y="99"/>
                                        <a:pt x="24" y="111"/>
                                      </a:cubicBezTo>
                                      <a:cubicBezTo>
                                        <a:pt x="20" y="119"/>
                                        <a:pt x="15" y="128"/>
                                        <a:pt x="10" y="135"/>
                                      </a:cubicBezTo>
                                      <a:cubicBezTo>
                                        <a:pt x="6" y="140"/>
                                        <a:pt x="5" y="142"/>
                                        <a:pt x="0" y="142"/>
                                      </a:cubicBezTo>
                                    </a:path>
                                    <a:path w="185" h="150" extrusionOk="0">
                                      <a:moveTo>
                                        <a:pt x="17" y="8"/>
                                      </a:moveTo>
                                      <a:cubicBezTo>
                                        <a:pt x="22" y="16"/>
                                        <a:pt x="29" y="23"/>
                                        <a:pt x="33" y="32"/>
                                      </a:cubicBezTo>
                                      <a:cubicBezTo>
                                        <a:pt x="37" y="41"/>
                                        <a:pt x="39" y="52"/>
                                        <a:pt x="43" y="61"/>
                                      </a:cubicBezTo>
                                      <a:cubicBezTo>
                                        <a:pt x="48" y="72"/>
                                        <a:pt x="51" y="85"/>
                                        <a:pt x="56" y="96"/>
                                      </a:cubicBezTo>
                                      <a:cubicBezTo>
                                        <a:pt x="60" y="107"/>
                                        <a:pt x="65" y="117"/>
                                        <a:pt x="69" y="128"/>
                                      </a:cubicBezTo>
                                      <a:cubicBezTo>
                                        <a:pt x="74" y="141"/>
                                        <a:pt x="70" y="126"/>
                                        <a:pt x="69" y="124"/>
                                      </a:cubicBezTo>
                                    </a:path>
                                    <a:path w="185" h="150" extrusionOk="0">
                                      <a:moveTo>
                                        <a:pt x="159" y="2"/>
                                      </a:moveTo>
                                      <a:cubicBezTo>
                                        <a:pt x="164" y="11"/>
                                        <a:pt x="164" y="14"/>
                                        <a:pt x="160" y="24"/>
                                      </a:cubicBezTo>
                                      <a:cubicBezTo>
                                        <a:pt x="156" y="36"/>
                                        <a:pt x="152" y="49"/>
                                        <a:pt x="148" y="61"/>
                                      </a:cubicBezTo>
                                      <a:cubicBezTo>
                                        <a:pt x="142" y="80"/>
                                        <a:pt x="136" y="99"/>
                                        <a:pt x="129" y="117"/>
                                      </a:cubicBezTo>
                                      <a:cubicBezTo>
                                        <a:pt x="126" y="126"/>
                                        <a:pt x="123" y="135"/>
                                        <a:pt x="119" y="143"/>
                                      </a:cubicBezTo>
                                      <a:cubicBezTo>
                                        <a:pt x="116" y="148"/>
                                        <a:pt x="116" y="150"/>
                                        <a:pt x="111" y="149"/>
                                      </a:cubicBezTo>
                                    </a:path>
                                    <a:path w="185" h="150" extrusionOk="0">
                                      <a:moveTo>
                                        <a:pt x="113" y="18"/>
                                      </a:moveTo>
                                      <a:cubicBezTo>
                                        <a:pt x="119" y="24"/>
                                        <a:pt x="121" y="31"/>
                                        <a:pt x="125" y="39"/>
                                      </a:cubicBezTo>
                                      <a:cubicBezTo>
                                        <a:pt x="129" y="47"/>
                                        <a:pt x="132" y="55"/>
                                        <a:pt x="137" y="63"/>
                                      </a:cubicBezTo>
                                      <a:cubicBezTo>
                                        <a:pt x="143" y="73"/>
                                        <a:pt x="149" y="82"/>
                                        <a:pt x="155" y="92"/>
                                      </a:cubicBezTo>
                                      <a:cubicBezTo>
                                        <a:pt x="161" y="101"/>
                                        <a:pt x="166" y="110"/>
                                        <a:pt x="172" y="119"/>
                                      </a:cubicBezTo>
                                      <a:cubicBezTo>
                                        <a:pt x="177" y="126"/>
                                        <a:pt x="190" y="148"/>
                                        <a:pt x="184" y="142"/>
                                      </a:cubicBezTo>
                                      <a:cubicBezTo>
                                        <a:pt x="182" y="139"/>
                                        <a:pt x="181" y="137"/>
                                        <a:pt x="179" y="1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3" name="Ink 343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954" y="7686"/>
                                  <a:ext cx="72" cy="114"/>
                                </a:xfrm>
                                <a:custGeom>
                                  <a:avLst/>
                                  <a:gdLst>
                                    <a:gd name="T0" fmla="+- 0 8851 8738"/>
                                    <a:gd name="T1" fmla="*/ T0 w 128"/>
                                    <a:gd name="T2" fmla="+- 0 13557 13557"/>
                                    <a:gd name="T3" fmla="*/ 13557 h 201"/>
                                    <a:gd name="T4" fmla="+- 0 8828 8738"/>
                                    <a:gd name="T5" fmla="*/ T4 w 128"/>
                                    <a:gd name="T6" fmla="+- 0 13573 13557"/>
                                    <a:gd name="T7" fmla="*/ 13573 h 201"/>
                                    <a:gd name="T8" fmla="+- 0 8799 8738"/>
                                    <a:gd name="T9" fmla="*/ T8 w 128"/>
                                    <a:gd name="T10" fmla="+- 0 13595 13557"/>
                                    <a:gd name="T11" fmla="*/ 13595 h 201"/>
                                    <a:gd name="T12" fmla="+- 0 8764 8738"/>
                                    <a:gd name="T13" fmla="*/ T12 w 128"/>
                                    <a:gd name="T14" fmla="+- 0 13613 13557"/>
                                    <a:gd name="T15" fmla="*/ 13613 h 201"/>
                                    <a:gd name="T16" fmla="+- 0 8740 8738"/>
                                    <a:gd name="T17" fmla="*/ T16 w 128"/>
                                    <a:gd name="T18" fmla="+- 0 13620 13557"/>
                                    <a:gd name="T19" fmla="*/ 13620 h 201"/>
                                    <a:gd name="T20" fmla="+- 0 8738 8738"/>
                                    <a:gd name="T21" fmla="*/ T20 w 128"/>
                                    <a:gd name="T22" fmla="+- 0 13615 13557"/>
                                    <a:gd name="T23" fmla="*/ 13615 h 201"/>
                                    <a:gd name="T24" fmla="+- 0 8756 8738"/>
                                    <a:gd name="T25" fmla="*/ T24 w 128"/>
                                    <a:gd name="T26" fmla="+- 0 13558 13557"/>
                                    <a:gd name="T27" fmla="*/ 13558 h 201"/>
                                    <a:gd name="T28" fmla="+- 0 8781 8738"/>
                                    <a:gd name="T29" fmla="*/ T28 w 128"/>
                                    <a:gd name="T30" fmla="+- 0 13573 13557"/>
                                    <a:gd name="T31" fmla="*/ 13573 h 201"/>
                                    <a:gd name="T32" fmla="+- 0 8808 8738"/>
                                    <a:gd name="T33" fmla="*/ T32 w 128"/>
                                    <a:gd name="T34" fmla="+- 0 13595 13557"/>
                                    <a:gd name="T35" fmla="*/ 13595 h 201"/>
                                    <a:gd name="T36" fmla="+- 0 8828 8738"/>
                                    <a:gd name="T37" fmla="*/ T36 w 128"/>
                                    <a:gd name="T38" fmla="+- 0 13618 13557"/>
                                    <a:gd name="T39" fmla="*/ 13618 h 201"/>
                                    <a:gd name="T40" fmla="+- 0 8830 8738"/>
                                    <a:gd name="T41" fmla="*/ T40 w 128"/>
                                    <a:gd name="T42" fmla="+- 0 13623 13557"/>
                                    <a:gd name="T43" fmla="*/ 13623 h 201"/>
                                    <a:gd name="T44" fmla="+- 0 8862 8738"/>
                                    <a:gd name="T45" fmla="*/ T44 w 128"/>
                                    <a:gd name="T46" fmla="+- 0 13656 13557"/>
                                    <a:gd name="T47" fmla="*/ 13656 h 201"/>
                                    <a:gd name="T48" fmla="+- 0 8849 8738"/>
                                    <a:gd name="T49" fmla="*/ T48 w 128"/>
                                    <a:gd name="T50" fmla="+- 0 13677 13557"/>
                                    <a:gd name="T51" fmla="*/ 13677 h 201"/>
                                    <a:gd name="T52" fmla="+- 0 8828 8738"/>
                                    <a:gd name="T53" fmla="*/ T52 w 128"/>
                                    <a:gd name="T54" fmla="+- 0 13692 13557"/>
                                    <a:gd name="T55" fmla="*/ 13692 h 201"/>
                                    <a:gd name="T56" fmla="+- 0 8803 8738"/>
                                    <a:gd name="T57" fmla="*/ T56 w 128"/>
                                    <a:gd name="T58" fmla="+- 0 13707 13557"/>
                                    <a:gd name="T59" fmla="*/ 13707 h 201"/>
                                    <a:gd name="T60" fmla="+- 0 8778 8738"/>
                                    <a:gd name="T61" fmla="*/ T60 w 128"/>
                                    <a:gd name="T62" fmla="+- 0 13716 13557"/>
                                    <a:gd name="T63" fmla="*/ 13716 h 201"/>
                                    <a:gd name="T64" fmla="+- 0 8756 8738"/>
                                    <a:gd name="T65" fmla="*/ T64 w 128"/>
                                    <a:gd name="T66" fmla="+- 0 13713 13557"/>
                                    <a:gd name="T67" fmla="*/ 13713 h 201"/>
                                    <a:gd name="T68" fmla="+- 0 8769 8738"/>
                                    <a:gd name="T69" fmla="*/ T68 w 128"/>
                                    <a:gd name="T70" fmla="+- 0 13664 13557"/>
                                    <a:gd name="T71" fmla="*/ 13664 h 201"/>
                                    <a:gd name="T72" fmla="+- 0 8794 8738"/>
                                    <a:gd name="T73" fmla="*/ T72 w 128"/>
                                    <a:gd name="T74" fmla="+- 0 13680 13557"/>
                                    <a:gd name="T75" fmla="*/ 13680 h 201"/>
                                    <a:gd name="T76" fmla="+- 0 8815 8738"/>
                                    <a:gd name="T77" fmla="*/ T76 w 128"/>
                                    <a:gd name="T78" fmla="+- 0 13700 13557"/>
                                    <a:gd name="T79" fmla="*/ 13700 h 201"/>
                                    <a:gd name="T80" fmla="+- 0 8835 8738"/>
                                    <a:gd name="T81" fmla="*/ T80 w 128"/>
                                    <a:gd name="T82" fmla="+- 0 13725 13557"/>
                                    <a:gd name="T83" fmla="*/ 13725 h 201"/>
                                    <a:gd name="T84" fmla="+- 0 8856 8738"/>
                                    <a:gd name="T85" fmla="*/ T84 w 128"/>
                                    <a:gd name="T86" fmla="+- 0 13754 13557"/>
                                    <a:gd name="T87" fmla="*/ 13754 h 201"/>
                                    <a:gd name="T88" fmla="+- 0 8862 8738"/>
                                    <a:gd name="T89" fmla="*/ T88 w 128"/>
                                    <a:gd name="T90" fmla="+- 0 13757 13557"/>
                                    <a:gd name="T91" fmla="*/ 13757 h 2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28" h="201" extrusionOk="0">
                                      <a:moveTo>
                                        <a:pt x="113" y="0"/>
                                      </a:moveTo>
                                      <a:cubicBezTo>
                                        <a:pt x="104" y="4"/>
                                        <a:pt x="98" y="10"/>
                                        <a:pt x="90" y="16"/>
                                      </a:cubicBezTo>
                                      <a:cubicBezTo>
                                        <a:pt x="80" y="23"/>
                                        <a:pt x="72" y="32"/>
                                        <a:pt x="61" y="38"/>
                                      </a:cubicBezTo>
                                      <a:cubicBezTo>
                                        <a:pt x="50" y="45"/>
                                        <a:pt x="38" y="51"/>
                                        <a:pt x="26" y="56"/>
                                      </a:cubicBezTo>
                                      <a:cubicBezTo>
                                        <a:pt x="22" y="58"/>
                                        <a:pt x="7" y="67"/>
                                        <a:pt x="2" y="63"/>
                                      </a:cubicBezTo>
                                      <a:cubicBezTo>
                                        <a:pt x="1" y="61"/>
                                        <a:pt x="1" y="60"/>
                                        <a:pt x="0" y="58"/>
                                      </a:cubicBezTo>
                                    </a:path>
                                    <a:path w="128" h="201" extrusionOk="0">
                                      <a:moveTo>
                                        <a:pt x="18" y="1"/>
                                      </a:moveTo>
                                      <a:cubicBezTo>
                                        <a:pt x="27" y="5"/>
                                        <a:pt x="35" y="10"/>
                                        <a:pt x="43" y="16"/>
                                      </a:cubicBezTo>
                                      <a:cubicBezTo>
                                        <a:pt x="52" y="23"/>
                                        <a:pt x="61" y="30"/>
                                        <a:pt x="70" y="38"/>
                                      </a:cubicBezTo>
                                      <a:cubicBezTo>
                                        <a:pt x="78" y="45"/>
                                        <a:pt x="85" y="52"/>
                                        <a:pt x="90" y="61"/>
                                      </a:cubicBezTo>
                                      <a:cubicBezTo>
                                        <a:pt x="91" y="63"/>
                                        <a:pt x="91" y="64"/>
                                        <a:pt x="92" y="66"/>
                                      </a:cubicBezTo>
                                    </a:path>
                                    <a:path w="128" h="201" extrusionOk="0">
                                      <a:moveTo>
                                        <a:pt x="124" y="99"/>
                                      </a:moveTo>
                                      <a:cubicBezTo>
                                        <a:pt x="126" y="110"/>
                                        <a:pt x="120" y="112"/>
                                        <a:pt x="111" y="120"/>
                                      </a:cubicBezTo>
                                      <a:cubicBezTo>
                                        <a:pt x="105" y="126"/>
                                        <a:pt x="97" y="130"/>
                                        <a:pt x="90" y="135"/>
                                      </a:cubicBezTo>
                                      <a:cubicBezTo>
                                        <a:pt x="82" y="140"/>
                                        <a:pt x="74" y="146"/>
                                        <a:pt x="65" y="150"/>
                                      </a:cubicBezTo>
                                      <a:cubicBezTo>
                                        <a:pt x="57" y="154"/>
                                        <a:pt x="48" y="158"/>
                                        <a:pt x="40" y="159"/>
                                      </a:cubicBezTo>
                                      <a:cubicBezTo>
                                        <a:pt x="32" y="160"/>
                                        <a:pt x="26" y="159"/>
                                        <a:pt x="18" y="156"/>
                                      </a:cubicBezTo>
                                    </a:path>
                                    <a:path w="128" h="201" extrusionOk="0">
                                      <a:moveTo>
                                        <a:pt x="31" y="107"/>
                                      </a:moveTo>
                                      <a:cubicBezTo>
                                        <a:pt x="40" y="111"/>
                                        <a:pt x="48" y="117"/>
                                        <a:pt x="56" y="123"/>
                                      </a:cubicBezTo>
                                      <a:cubicBezTo>
                                        <a:pt x="63" y="129"/>
                                        <a:pt x="71" y="135"/>
                                        <a:pt x="77" y="143"/>
                                      </a:cubicBezTo>
                                      <a:cubicBezTo>
                                        <a:pt x="84" y="151"/>
                                        <a:pt x="91" y="159"/>
                                        <a:pt x="97" y="168"/>
                                      </a:cubicBezTo>
                                      <a:cubicBezTo>
                                        <a:pt x="104" y="177"/>
                                        <a:pt x="109" y="191"/>
                                        <a:pt x="118" y="197"/>
                                      </a:cubicBezTo>
                                      <a:cubicBezTo>
                                        <a:pt x="120" y="198"/>
                                        <a:pt x="122" y="199"/>
                                        <a:pt x="124" y="2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34" o:spid="_x0000_s1026" style="position:absolute;margin-left:-75.8pt;margin-top:27.85pt;width:47.65pt;height:45.6pt;z-index:251725824" coordorigin="4266,7286" coordsize="9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">
                      <v:group id="Group 335" o:spid="_x0000_s1027" style="position:absolute;left:4266;top:7286;width:912;height:912" coordorigin="4782,5676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Juu8YAAADcAAAADwAAAGRycy9kb3ducmV2LnhtbESPT2vCQBTE74LfYXmC&#10;t7qJxWqjq4i0pYcgqIXS2yP7TILZtyG75s+37xYKHoeZ+Q2z2fWmEi01rrSsIJ5FIIgzq0vOFXxd&#10;3p9WIJxH1lhZJgUDOdhtx6MNJtp2fKL27HMRIOwSVFB4XydSuqwgg25ma+LgXW1j0AfZ5FI32AW4&#10;qeQ8il6kwZLDQoE1HQrKbue7UfDRYbd/jt/a9HY9DD+XxfE7jUmp6aTfr0F46v0j/N/+1AqWrw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8m67xgAAANwA&#10;AAAPAAAAAAAAAAAAAAAAAKoCAABkcnMvZG93bnJldi54bWxQSwUGAAAAAAQABAD6AAAAnQMAAAAA&#10;">
                        <v:oval id="Oval 336" o:spid="_x0000_s1028" style="position:absolute;left:4782;top:5676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DfsUA&#10;AADcAAAADwAAAGRycy9kb3ducmV2LnhtbESPQWvCQBSE74X+h+UVeqsbG4waXUUqBXvowbTeH9ln&#10;Esy+DdnXmP57Vyj0OMzMN8x6O7pWDdSHxrOB6SQBRVx623Bl4Pvr/WUBKgiyxdYzGfilANvN48Ma&#10;c+uvfKShkEpFCIccDdQiXa51KGtyGCa+I47e2fcOJcq+0rbHa4S7Vr8mSaYdNhwXauzorabyUvw4&#10;A/tqV2SDTmWWnvcHmV1Onx/p1Jjnp3G3AiU0yn/4r32wBubLDO5n4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QN+xQAAANwAAAAPAAAAAAAAAAAAAAAAAJgCAABkcnMv&#10;ZG93bnJldi54bWxQSwUGAAAAAAQABAD1AAAAigMAAAAA&#10;"/>
                        <v:oval id="Oval 337" o:spid="_x0000_s1029" style="position:absolute;left:4950;top:586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m5cQA&#10;AADcAAAADwAAAGRycy9kb3ducmV2LnhtbESPQWvCQBSE74L/YXlCb7rRoLapq4hSsAcPpu39kX0m&#10;wezbkH2N6b/vFgoeh5n5htnsBteonrpQezYwnyWgiAtvay4NfH68TZ9BBUG22HgmAz8UYLcdjzaY&#10;WX/nC/W5lCpCOGRooBJpM61DUZHDMPMtcfSuvnMoUXalth3eI9w1epEkK+2w5rhQYUuHiopb/u0M&#10;HMt9vup1Ksv0ejzJ8vZ1fk/nxjxNhv0rKKFBHuH/9skaWL+s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JpuXEAAAA3AAAAA8AAAAAAAAAAAAAAAAAmAIAAGRycy9k&#10;b3ducmV2LnhtbFBLBQYAAAAABAAEAPUAAACJAwAAAAA=&#10;"/>
                      </v:group>
                      <v:shape id="Ink 338" o:spid="_x0000_s1030" style="position:absolute;left:5105;top:7597;width:114;height:254;visibility:visible;mso-wrap-style:square;v-text-anchor:top" coordsize="20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/tCcMA&#10;AADcAAAADwAAAGRycy9kb3ducmV2LnhtbERPy2oCMRTdF/yHcIXuasaCj06NIkJB6KKtj4W7y+Q6&#10;CU5uxiTq1K9vFgWXh/OeLTrXiCuFaD0rGA4KEMSV15ZrBbvtx8sUREzIGhvPpOCXIizmvacZltrf&#10;+Ieum1SLHMKxRAUmpbaUMlaGHMaBb4kzd/TBYcow1FIHvOVw18jXohhLh5Zzg8GWVoaq0+biFMTz&#10;aB3OX/f792RvDp094OfJjpV67nfLdxCJuvQQ/7vXWsHkLa/NZ/IR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/tCcMAAADcAAAADwAAAAAAAAAAAAAAAACYAgAAZHJzL2Rv&#10;d25yZXYueG1sUEsFBgAAAAAEAAQA9QAAAIgDAAAAAA==&#10;" path="m187,c175,22,158,37,138,53,120,68,101,83,81,96,62,108,43,119,25,132,12,142,8,145,,153em26,27c41,47,54,68,72,86v20,21,46,38,70,55c153,148,156,150,164,154em189,257v-2,26,-23,38,-47,55c122,326,101,337,79,347v-19,9,-38,19,-57,26c7,378,2,380,12,364em11,254v17,21,34,42,51,63c79,339,98,357,118,376v22,22,46,43,71,62c201,446,205,449,186,441e" filled="f" strokeweight="1pt">
                        <v:stroke endcap="round"/>
                        <v:path o:extrusionok="f" o:connecttype="custom" o:connectlocs="106,7615;78,7645;46,7669;14,7690;0,7702;15,7630;41,7664;80,7695;93,7702;107,7761;80,7792;45,7812;12,7827;7,7822;6,7759;35,7795;67,7829;107,7864;105,7865" o:connectangles="0,0,0,0,0,0,0,0,0,0,0,0,0,0,0,0,0,0,0"/>
                        <o:lock v:ext="edit" rotation="t" aspectratio="t" verticies="t" text="t" shapetype="t"/>
                      </v:shape>
                      <v:shape id="Ink 339" o:spid="_x0000_s1031" style="position:absolute;left:4607;top:7635;width:170;height:240;visibility:visible;mso-wrap-style:square;v-text-anchor:top" coordsize="29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kosUA&#10;AADcAAAADwAAAGRycy9kb3ducmV2LnhtbESPQWvCQBSE74X+h+UVvNVdK7QmukoRRHvooVHQ4zP7&#10;TILZtyG7JvHfdwsFj8PMfMMsVoOtRUetrxxrmIwVCOLcmYoLDYf95nUGwgdkg7Vj0nAnD6vl89MC&#10;U+N6/qEuC4WIEPYpaihDaFIpfV6SRT92DXH0Lq61GKJsC2la7CPc1vJNqXdpseK4UGJD65Lya3az&#10;Gqbb6XHdfyeXzienrz47q1m1V1qPXobPOYhAQ3iE/9s7o+EjSe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oiSixQAAANwAAAAPAAAAAAAAAAAAAAAAAJgCAABkcnMv&#10;ZG93bnJldi54bWxQSwUGAAAAAAQABAD1AAAAigMAAAAA&#10;" path="m13,33c16,55,9,73,5,96,1,118,,140,,162v,19,,38,3,57c4,223,5,226,6,230v1,-21,2,-41,4,-62c13,144,14,121,17,97,19,75,21,54,23,32,24,17,25,11,26,,40,21,43,35,46,60v2,18,4,35,4,53c51,141,54,151,75,169v19,-14,23,-32,30,-56c111,95,115,76,121,58v2,-6,4,-13,6,-19c136,59,137,71,138,93v2,26,3,51,6,77c146,187,162,270,161,230em256,127v-1,-14,-2,-19,-14,-23c217,116,211,128,204,155v-4,16,-4,32,-2,48c204,221,206,255,233,248v21,-5,37,-39,44,-56c282,175,284,171,286,160v,31,,63,1,94c288,272,290,291,292,309v3,23,6,47,6,71c298,398,290,419,270,423v-17,3,-37,-3,-53,-7c198,411,170,401,159,382v-2,-6,-3,-11,-5,-17e" filled="f" strokeweight="1pt">
                        <v:stroke endcap="round"/>
                        <v:path o:extrusionok="f" o:connecttype="custom" o:connectlocs="7,7642;3,7677;0,7715;2,7747;3,7753;6,7718;10,7678;13,7641;15,7623;26,7657;28,7687;43,7718;60,7687;69,7656;72,7645;78,7675;82,7719;92,7753;146,7695;138,7682;116,7711;115,7738;132,7763;157,7732;163,7713;163,7767;166,7798;169,7838;154,7862;123,7858;90,7839;88,7829" o:connectangles="0,0,0,0,0,0,0,0,0,0,0,0,0,0,0,0,0,0,0,0,0,0,0,0,0,0,0,0,0,0,0,0"/>
                        <o:lock v:ext="edit" rotation="t" aspectratio="t" verticies="t" text="t" shapetype="t"/>
                      </v:shape>
                      <v:shape id="Ink 340" o:spid="_x0000_s1032" style="position:absolute;left:4702;top:7425;width:85;height:52;visibility:visible;mso-wrap-style:square;v-text-anchor:top" coordsize="15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mDhcQA&#10;AADcAAAADwAAAGRycy9kb3ducmV2LnhtbERPz2vCMBS+C/sfwhvsIjPVgUjXVMZQ2MEdrB7W26N5&#10;a7M1L6WJWvvXm4Pg8eP7na0H24oz9d44VjCfJSCIK6cN1wqOh+3rCoQPyBpbx6TgSh7W+dMkw1S7&#10;C+/pXIRaxBD2KSpoQuhSKX3VkEU/cx1x5H5dbzFE2NdS93iJ4baViyRZSouGY0ODHX02VP0XJ6tg&#10;PE6/y3FclD9/5bTb0M6Ub6ZQ6uV5+HgHEWgID/Hd/aUVrJI4P56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Jg4XEAAAA3AAAAA8AAAAAAAAAAAAAAAAAmAIAAGRycy9k&#10;b3ducmV2LnhtbFBLBQYAAAAABAAEAPUAAACJAwAAAAA=&#10;" path="m72,c70,12,63,18,55,28,50,34,45,41,39,47,30,56,23,65,15,75,8,84,5,85,,75em3,3v8,8,9,17,15,27c22,37,27,43,33,49v6,6,13,12,19,18c59,74,66,82,74,88v2,1,3,2,5,3em143,15v-4,9,-8,16,-15,24c120,49,111,58,104,68v-6,8,-5,9,-14,8em99,17v5,8,7,17,12,25c118,54,129,64,138,74v6,7,7,9,11,13e" filled="f" strokeweight="1pt">
                        <v:stroke endcap="round"/>
                        <v:path o:extrusionok="f" o:connecttype="custom" o:connectlocs="41,7403;31,7418;22,7429;9,7445;0,7445;2,7404;10,7420;19,7430;29,7441;42,7452;45,7454;81,7411;73,7425;59,7441;51,7446;56,7412;63,7426;78,7444;84,7452" o:connectangles="0,0,0,0,0,0,0,0,0,0,0,0,0,0,0,0,0,0,0"/>
                        <o:lock v:ext="edit" rotation="t" aspectratio="t" verticies="t" text="t" shapetype="t"/>
                      </v:shape>
                      <v:shape id="Ink 341" o:spid="_x0000_s1033" style="position:absolute;left:4406;top:7686;width:61;height:104;visibility:visible;mso-wrap-style:square;v-text-anchor:top" coordsize="1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AnEscA&#10;AADcAAAADwAAAGRycy9kb3ducmV2LnhtbESPQWvCQBSE74L/YXlCL0E3CrUhdRUVhLR40fbi7TX7&#10;mqRm38bsNkn/fbcg9DjMzDfMajOYWnTUusqygvksBkGcW11xoeD97TBNQDiPrLG2TAp+yMFmPR6t&#10;MNW25xN1Z1+IAGGXooLS+yaV0uUlGXQz2xAH79O2Bn2QbSF1i32Am1ou4ngpDVYcFkpsaF9Sfj1/&#10;GwUv2e7moytuH1+P0Wl5+ao/nqKDUg+TYfsMwtPg/8P3dqYVJPEc/s6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AJxLHAAAA3AAAAA8AAAAAAAAAAAAAAAAAmAIAAGRy&#10;cy9kb3ducmV2LnhtbFBLBQYAAAAABAAEAPUAAACMAwAAAAA=&#10;" path="m102,v1,,3,,4,c97,3,88,13,80,21,72,29,65,33,55,38,46,43,37,47,27,51,20,54,12,59,4,59,3,59,1,58,,58em27,v9,2,14,9,21,17c55,24,61,30,69,36v8,6,15,12,22,18c97,59,99,61,103,64em98,107v-6,8,-13,15,-20,22c70,136,63,143,55,150v-8,7,-18,13,-27,19c22,173,12,181,5,182v-2,,-3,-1,-5,-1em5,106v8,6,16,11,25,16c37,126,45,130,52,134v8,5,17,10,25,16c85,156,93,161,100,168v1,2,3,4,4,6e" filled="f" strokeweight="1pt">
                        <v:stroke endcap="round"/>
                        <v:path o:extrusionok="f" o:connecttype="custom" o:connectlocs="58,7705;60,7705;46,7716;31,7726;15,7734;2,7738;0,7737;15,7705;27,7714;39,7725;52,7735;59,7741;56,7765;44,7778;31,7790;16,7801;3,7808;0,7807;3,7765;17,7774;30,7781;44,7790;57,7800;59,7803" o:connectangles="0,0,0,0,0,0,0,0,0,0,0,0,0,0,0,0,0,0,0,0,0,0,0,0"/>
                        <o:lock v:ext="edit" rotation="t" aspectratio="t" verticies="t" text="t" shapetype="t"/>
                      </v:shape>
                      <v:shape id="Ink 342" o:spid="_x0000_s1034" style="position:absolute;left:4663;top:7994;width:105;height:85;visibility:visible;mso-wrap-style:square;v-text-anchor:top" coordsize="18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QycYA&#10;AADcAAAADwAAAGRycy9kb3ducmV2LnhtbESPQWsCMRSE74X+h/CEXopmq9Cuq1FKodBDF6r14PGx&#10;ee4ubl62SYzbf28EweMwM98wy/VgOhHJ+daygpdJBoK4srrlWsHu93Ocg/ABWWNnmRT8k4f16vFh&#10;iYW2Z95Q3IZaJAj7AhU0IfSFlL5qyKCf2J44eQfrDIYkXS21w3OCm05Os+xVGmw5LTTY00dD1XF7&#10;MgqeZ2Xc2NPh52++j/mxLN/kd3RKPY2G9wWIQEO4h2/tL60gz6ZwPZOOgFx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QycYAAADcAAAADwAAAAAAAAAAAAAAAACYAgAAZHJz&#10;L2Rvd25yZXYueG1sUEsFBgAAAAAEAAQA9QAAAIsDAAAAAA==&#10;" path="m83,c76,13,67,25,60,38,53,50,47,62,41,74,35,86,30,99,24,111v-4,8,-9,17,-14,24c6,140,5,142,,142em17,8v5,8,12,15,16,24c37,41,39,52,43,61v5,11,8,24,13,35c60,107,65,117,69,128v5,13,1,-2,,-4em159,2v5,9,5,12,1,22c156,36,152,49,148,61v-6,19,-12,38,-19,56c126,126,123,135,119,143v-3,5,-3,7,-8,6em113,18v6,6,8,13,12,21c129,47,132,55,137,63v6,10,12,19,18,29c161,101,166,110,172,119v5,7,18,29,12,23c182,139,181,137,179,134e" filled="f" strokeweight="1pt">
                        <v:stroke endcap="round"/>
                        <v:path o:extrusionok="f" o:connecttype="custom" o:connectlocs="47,7991;34,8012;23,8033;14,8053;6,8067;0,8071;10,7995;19,8009;24,8025;32,8045;39,8063;39,8061;90,7992;91,8004;84,8025;73,8057;68,8072;63,8075;64,8001;71,8013;78,8026;88,8043;98,8058;104,8071;102,8067" o:connectangles="0,0,0,0,0,0,0,0,0,0,0,0,0,0,0,0,0,0,0,0,0,0,0,0,0"/>
                        <o:lock v:ext="edit" rotation="t" aspectratio="t" verticies="t" text="t" shapetype="t"/>
                      </v:shape>
                      <v:shape id="Ink 343" o:spid="_x0000_s1035" style="position:absolute;left:4954;top:7686;width:72;height:114;visibility:visible;mso-wrap-style:square;v-text-anchor:top" coordsize="12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E8MUA&#10;AADcAAAADwAAAGRycy9kb3ducmV2LnhtbESPQWvCQBSE74X+h+UVvDWbRioSs4pVCiJ6qJXS42P3&#10;mQSzb0N2m8R/3y0UPA4z8w1TrEbbiJ46XztW8JKkIIi1MzWXCs6f789zED4gG2wck4IbeVgtHx8K&#10;zI0b+IP6UyhFhLDPUUEVQptL6XVFFn3iWuLoXVxnMUTZldJ0OES4bWSWpjNpsea4UGFLm4r09fRj&#10;Fbzq27F0+vD2XfeX/WF7zfjsvpSaPI3rBYhAY7iH/9s7o2CeTuH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EYTwxQAAANwAAAAPAAAAAAAAAAAAAAAAAJgCAABkcnMv&#10;ZG93bnJldi54bWxQSwUGAAAAAAQABAD1AAAAigMAAAAA&#10;" path="m113,c104,4,98,10,90,16,80,23,72,32,61,38,50,45,38,51,26,56,22,58,7,67,2,63,1,61,1,60,,58em18,1v9,4,17,9,25,15c52,23,61,30,70,38v8,7,15,14,20,23c91,63,91,64,92,66em124,99v2,11,-4,13,-13,21c105,126,97,130,90,135v-8,5,-16,11,-25,15c57,154,48,158,40,159v-8,1,-14,,-22,-3em31,107v9,4,17,10,25,16c63,129,71,135,77,143v7,8,14,16,20,25c104,177,109,191,118,197v2,1,4,2,6,3e" filled="f" strokeweight="1pt">
                        <v:stroke endcap="round"/>
                        <v:path o:extrusionok="f" o:connecttype="custom" o:connectlocs="64,7689;51,7698;34,7711;15,7721;1,7725;0,7722;10,7690;24,7698;39,7711;51,7724;52,7726;70,7745;62,7757;51,7766;37,7774;23,7779;10,7778;17,7750;32,7759;43,7770;55,7784;66,7801;70,7802" o:connectangles="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24800" behindDoc="0" locked="0" layoutInCell="1" allowOverlap="1" wp14:anchorId="1233ADB1" wp14:editId="639B20F0">
                      <wp:simplePos x="0" y="0"/>
                      <wp:positionH relativeFrom="column">
                        <wp:posOffset>-953135</wp:posOffset>
                      </wp:positionH>
                      <wp:positionV relativeFrom="paragraph">
                        <wp:posOffset>1797050</wp:posOffset>
                      </wp:positionV>
                      <wp:extent cx="579120" cy="579120"/>
                      <wp:effectExtent l="0" t="0" r="11430" b="11430"/>
                      <wp:wrapNone/>
                      <wp:docPr id="775" name="Group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579120"/>
                                <a:chOff x="4209" y="9224"/>
                                <a:chExt cx="912" cy="912"/>
                              </a:xfrm>
                            </wpg:grpSpPr>
                            <wpg:grpSp>
                              <wpg:cNvPr id="776" name="Group 3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9" y="9224"/>
                                  <a:ext cx="912" cy="912"/>
                                  <a:chOff x="4782" y="5676"/>
                                  <a:chExt cx="912" cy="912"/>
                                </a:xfrm>
                              </wpg:grpSpPr>
                              <wps:wsp>
                                <wps:cNvPr id="777" name="Oval 3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2" y="5676"/>
                                    <a:ext cx="912" cy="9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78" name="Oval 32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0" y="5861"/>
                                    <a:ext cx="570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79" name="Ink 32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487" y="9501"/>
                                  <a:ext cx="340" cy="348"/>
                                </a:xfrm>
                                <a:custGeom>
                                  <a:avLst/>
                                  <a:gdLst>
                                    <a:gd name="T0" fmla="+- 0 7914 7914"/>
                                    <a:gd name="T1" fmla="*/ T0 w 601"/>
                                    <a:gd name="T2" fmla="+- 0 16950 16758"/>
                                    <a:gd name="T3" fmla="*/ 16950 h 614"/>
                                    <a:gd name="T4" fmla="+- 0 7922 7914"/>
                                    <a:gd name="T5" fmla="*/ T4 w 601"/>
                                    <a:gd name="T6" fmla="+- 0 16992 16758"/>
                                    <a:gd name="T7" fmla="*/ 16992 h 614"/>
                                    <a:gd name="T8" fmla="+- 0 7916 7914"/>
                                    <a:gd name="T9" fmla="*/ T8 w 601"/>
                                    <a:gd name="T10" fmla="+- 0 17076 16758"/>
                                    <a:gd name="T11" fmla="*/ 17076 h 614"/>
                                    <a:gd name="T12" fmla="+- 0 7914 7914"/>
                                    <a:gd name="T13" fmla="*/ T12 w 601"/>
                                    <a:gd name="T14" fmla="+- 0 17131 16758"/>
                                    <a:gd name="T15" fmla="*/ 17131 h 614"/>
                                    <a:gd name="T16" fmla="+- 0 7914 7914"/>
                                    <a:gd name="T17" fmla="*/ T16 w 601"/>
                                    <a:gd name="T18" fmla="+- 0 17147 16758"/>
                                    <a:gd name="T19" fmla="*/ 17147 h 614"/>
                                    <a:gd name="T20" fmla="+- 0 7920 7914"/>
                                    <a:gd name="T21" fmla="*/ T20 w 601"/>
                                    <a:gd name="T22" fmla="+- 0 17086 16758"/>
                                    <a:gd name="T23" fmla="*/ 17086 h 614"/>
                                    <a:gd name="T24" fmla="+- 0 7930 7914"/>
                                    <a:gd name="T25" fmla="*/ T24 w 601"/>
                                    <a:gd name="T26" fmla="+- 0 16999 16758"/>
                                    <a:gd name="T27" fmla="*/ 16999 h 614"/>
                                    <a:gd name="T28" fmla="+- 0 7943 7914"/>
                                    <a:gd name="T29" fmla="*/ T28 w 601"/>
                                    <a:gd name="T30" fmla="+- 0 16917 16758"/>
                                    <a:gd name="T31" fmla="*/ 16917 h 614"/>
                                    <a:gd name="T32" fmla="+- 0 7953 7914"/>
                                    <a:gd name="T33" fmla="*/ T32 w 601"/>
                                    <a:gd name="T34" fmla="+- 0 16878 16758"/>
                                    <a:gd name="T35" fmla="*/ 16878 h 614"/>
                                    <a:gd name="T36" fmla="+- 0 7982 7914"/>
                                    <a:gd name="T37" fmla="*/ T36 w 601"/>
                                    <a:gd name="T38" fmla="+- 0 16938 16758"/>
                                    <a:gd name="T39" fmla="*/ 16938 h 614"/>
                                    <a:gd name="T40" fmla="+- 0 8004 7914"/>
                                    <a:gd name="T41" fmla="*/ T40 w 601"/>
                                    <a:gd name="T42" fmla="+- 0 16998 16758"/>
                                    <a:gd name="T43" fmla="*/ 16998 h 614"/>
                                    <a:gd name="T44" fmla="+- 0 8028 7914"/>
                                    <a:gd name="T45" fmla="*/ T44 w 601"/>
                                    <a:gd name="T46" fmla="+- 0 17049 16758"/>
                                    <a:gd name="T47" fmla="*/ 17049 h 614"/>
                                    <a:gd name="T48" fmla="+- 0 8043 7914"/>
                                    <a:gd name="T49" fmla="*/ T48 w 601"/>
                                    <a:gd name="T50" fmla="+- 0 17057 16758"/>
                                    <a:gd name="T51" fmla="*/ 17057 h 614"/>
                                    <a:gd name="T52" fmla="+- 0 8079 7914"/>
                                    <a:gd name="T53" fmla="*/ T52 w 601"/>
                                    <a:gd name="T54" fmla="+- 0 16997 16758"/>
                                    <a:gd name="T55" fmla="*/ 16997 h 614"/>
                                    <a:gd name="T56" fmla="+- 0 8104 7914"/>
                                    <a:gd name="T57" fmla="*/ T56 w 601"/>
                                    <a:gd name="T58" fmla="+- 0 16936 16758"/>
                                    <a:gd name="T59" fmla="*/ 16936 h 614"/>
                                    <a:gd name="T60" fmla="+- 0 8114 7914"/>
                                    <a:gd name="T61" fmla="*/ T60 w 601"/>
                                    <a:gd name="T62" fmla="+- 0 16910 16758"/>
                                    <a:gd name="T63" fmla="*/ 16910 h 614"/>
                                    <a:gd name="T64" fmla="+- 0 8116 7914"/>
                                    <a:gd name="T65" fmla="*/ T64 w 601"/>
                                    <a:gd name="T66" fmla="+- 0 16968 16758"/>
                                    <a:gd name="T67" fmla="*/ 16968 h 614"/>
                                    <a:gd name="T68" fmla="+- 0 8125 7914"/>
                                    <a:gd name="T69" fmla="*/ T68 w 601"/>
                                    <a:gd name="T70" fmla="+- 0 17100 16758"/>
                                    <a:gd name="T71" fmla="*/ 17100 h 614"/>
                                    <a:gd name="T72" fmla="+- 0 8144 7914"/>
                                    <a:gd name="T73" fmla="*/ T72 w 601"/>
                                    <a:gd name="T74" fmla="+- 0 17156 16758"/>
                                    <a:gd name="T75" fmla="*/ 17156 h 614"/>
                                    <a:gd name="T76" fmla="+- 0 8150 7914"/>
                                    <a:gd name="T77" fmla="*/ T76 w 601"/>
                                    <a:gd name="T78" fmla="+- 0 17144 16758"/>
                                    <a:gd name="T79" fmla="*/ 17144 h 614"/>
                                    <a:gd name="T80" fmla="+- 0 8238 7914"/>
                                    <a:gd name="T81" fmla="*/ T80 w 601"/>
                                    <a:gd name="T82" fmla="+- 0 17019 16758"/>
                                    <a:gd name="T83" fmla="*/ 17019 h 614"/>
                                    <a:gd name="T84" fmla="+- 0 8209 7914"/>
                                    <a:gd name="T85" fmla="*/ T84 w 601"/>
                                    <a:gd name="T86" fmla="+- 0 17058 16758"/>
                                    <a:gd name="T87" fmla="*/ 17058 h 614"/>
                                    <a:gd name="T88" fmla="+- 0 8205 7914"/>
                                    <a:gd name="T89" fmla="*/ T88 w 601"/>
                                    <a:gd name="T90" fmla="+- 0 17108 16758"/>
                                    <a:gd name="T91" fmla="*/ 17108 h 614"/>
                                    <a:gd name="T92" fmla="+- 0 8226 7914"/>
                                    <a:gd name="T93" fmla="*/ T92 w 601"/>
                                    <a:gd name="T94" fmla="+- 0 17156 16758"/>
                                    <a:gd name="T95" fmla="*/ 17156 h 614"/>
                                    <a:gd name="T96" fmla="+- 0 8258 7914"/>
                                    <a:gd name="T97" fmla="*/ T96 w 601"/>
                                    <a:gd name="T98" fmla="+- 0 17087 16758"/>
                                    <a:gd name="T99" fmla="*/ 17087 h 614"/>
                                    <a:gd name="T100" fmla="+- 0 8262 7914"/>
                                    <a:gd name="T101" fmla="*/ T100 w 601"/>
                                    <a:gd name="T102" fmla="+- 0 17074 16758"/>
                                    <a:gd name="T103" fmla="*/ 17074 h 614"/>
                                    <a:gd name="T104" fmla="+- 0 8268 7914"/>
                                    <a:gd name="T105" fmla="*/ T104 w 601"/>
                                    <a:gd name="T106" fmla="+- 0 17128 16758"/>
                                    <a:gd name="T107" fmla="*/ 17128 h 614"/>
                                    <a:gd name="T108" fmla="+- 0 8272 7914"/>
                                    <a:gd name="T109" fmla="*/ T108 w 601"/>
                                    <a:gd name="T110" fmla="+- 0 17201 16758"/>
                                    <a:gd name="T111" fmla="*/ 17201 h 614"/>
                                    <a:gd name="T112" fmla="+- 0 8285 7914"/>
                                    <a:gd name="T113" fmla="*/ T112 w 601"/>
                                    <a:gd name="T114" fmla="+- 0 17324 16758"/>
                                    <a:gd name="T115" fmla="*/ 17324 h 614"/>
                                    <a:gd name="T116" fmla="+- 0 8249 7914"/>
                                    <a:gd name="T117" fmla="*/ T116 w 601"/>
                                    <a:gd name="T118" fmla="+- 0 17369 16758"/>
                                    <a:gd name="T119" fmla="*/ 17369 h 614"/>
                                    <a:gd name="T120" fmla="+- 0 8184 7914"/>
                                    <a:gd name="T121" fmla="*/ T120 w 601"/>
                                    <a:gd name="T122" fmla="+- 0 17369 16758"/>
                                    <a:gd name="T123" fmla="*/ 17369 h 614"/>
                                    <a:gd name="T124" fmla="+- 0 8127 7914"/>
                                    <a:gd name="T125" fmla="*/ T124 w 601"/>
                                    <a:gd name="T126" fmla="+- 0 17336 16758"/>
                                    <a:gd name="T127" fmla="*/ 17336 h 614"/>
                                    <a:gd name="T128" fmla="+- 0 8125 7914"/>
                                    <a:gd name="T129" fmla="*/ T128 w 601"/>
                                    <a:gd name="T130" fmla="+- 0 17315 16758"/>
                                    <a:gd name="T131" fmla="*/ 17315 h 614"/>
                                    <a:gd name="T132" fmla="+- 0 8290 7914"/>
                                    <a:gd name="T133" fmla="*/ T132 w 601"/>
                                    <a:gd name="T134" fmla="+- 0 16816 16758"/>
                                    <a:gd name="T135" fmla="*/ 16816 h 614"/>
                                    <a:gd name="T136" fmla="+- 0 8306 7914"/>
                                    <a:gd name="T137" fmla="*/ T136 w 601"/>
                                    <a:gd name="T138" fmla="+- 0 16781 16758"/>
                                    <a:gd name="T139" fmla="*/ 16781 h 614"/>
                                    <a:gd name="T140" fmla="+- 0 8311 7914"/>
                                    <a:gd name="T141" fmla="*/ T140 w 601"/>
                                    <a:gd name="T142" fmla="+- 0 16836 16758"/>
                                    <a:gd name="T143" fmla="*/ 16836 h 614"/>
                                    <a:gd name="T144" fmla="+- 0 8288 7914"/>
                                    <a:gd name="T145" fmla="*/ T144 w 601"/>
                                    <a:gd name="T146" fmla="+- 0 16912 16758"/>
                                    <a:gd name="T147" fmla="*/ 16912 h 614"/>
                                    <a:gd name="T148" fmla="+- 0 8280 7914"/>
                                    <a:gd name="T149" fmla="*/ T148 w 601"/>
                                    <a:gd name="T150" fmla="+- 0 16924 16758"/>
                                    <a:gd name="T151" fmla="*/ 16924 h 614"/>
                                    <a:gd name="T152" fmla="+- 0 8299 7914"/>
                                    <a:gd name="T153" fmla="*/ T152 w 601"/>
                                    <a:gd name="T154" fmla="+- 0 16889 16758"/>
                                    <a:gd name="T155" fmla="*/ 16889 h 614"/>
                                    <a:gd name="T156" fmla="+- 0 8349 7914"/>
                                    <a:gd name="T157" fmla="*/ T156 w 601"/>
                                    <a:gd name="T158" fmla="+- 0 16921 16758"/>
                                    <a:gd name="T159" fmla="*/ 16921 h 614"/>
                                    <a:gd name="T160" fmla="+- 0 8386 7914"/>
                                    <a:gd name="T161" fmla="*/ T160 w 601"/>
                                    <a:gd name="T162" fmla="+- 0 16891 16758"/>
                                    <a:gd name="T163" fmla="*/ 16891 h 614"/>
                                    <a:gd name="T164" fmla="+- 0 8426 7914"/>
                                    <a:gd name="T165" fmla="*/ T164 w 601"/>
                                    <a:gd name="T166" fmla="+- 0 16834 16758"/>
                                    <a:gd name="T167" fmla="*/ 16834 h 614"/>
                                    <a:gd name="T168" fmla="+- 0 8480 7914"/>
                                    <a:gd name="T169" fmla="*/ T168 w 601"/>
                                    <a:gd name="T170" fmla="+- 0 16844 16758"/>
                                    <a:gd name="T171" fmla="*/ 16844 h 614"/>
                                    <a:gd name="T172" fmla="+- 0 8514 7914"/>
                                    <a:gd name="T173" fmla="*/ T172 w 601"/>
                                    <a:gd name="T174" fmla="+- 0 16841 16758"/>
                                    <a:gd name="T175" fmla="*/ 16841 h 614"/>
                                    <a:gd name="T176" fmla="+- 0 8475 7914"/>
                                    <a:gd name="T177" fmla="*/ T176 w 601"/>
                                    <a:gd name="T178" fmla="+- 0 16758 16758"/>
                                    <a:gd name="T179" fmla="*/ 16758 h 614"/>
                                    <a:gd name="T180" fmla="+- 0 8478 7914"/>
                                    <a:gd name="T181" fmla="*/ T180 w 601"/>
                                    <a:gd name="T182" fmla="+- 0 16835 16758"/>
                                    <a:gd name="T183" fmla="*/ 16835 h 614"/>
                                    <a:gd name="T184" fmla="+- 0 8476 7914"/>
                                    <a:gd name="T185" fmla="*/ T184 w 601"/>
                                    <a:gd name="T186" fmla="+- 0 16882 16758"/>
                                    <a:gd name="T187" fmla="*/ 16882 h 614"/>
                                    <a:gd name="T188" fmla="+- 0 8473 7914"/>
                                    <a:gd name="T189" fmla="*/ T188 w 601"/>
                                    <a:gd name="T190" fmla="+- 0 16922 16758"/>
                                    <a:gd name="T191" fmla="*/ 16922 h 6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601" h="614" extrusionOk="0">
                                      <a:moveTo>
                                        <a:pt x="0" y="192"/>
                                      </a:moveTo>
                                      <a:cubicBezTo>
                                        <a:pt x="20" y="192"/>
                                        <a:pt x="11" y="210"/>
                                        <a:pt x="8" y="234"/>
                                      </a:cubicBezTo>
                                      <a:cubicBezTo>
                                        <a:pt x="4" y="262"/>
                                        <a:pt x="4" y="290"/>
                                        <a:pt x="2" y="318"/>
                                      </a:cubicBezTo>
                                      <a:cubicBezTo>
                                        <a:pt x="1" y="336"/>
                                        <a:pt x="0" y="355"/>
                                        <a:pt x="0" y="373"/>
                                      </a:cubicBezTo>
                                      <a:cubicBezTo>
                                        <a:pt x="0" y="378"/>
                                        <a:pt x="0" y="384"/>
                                        <a:pt x="0" y="389"/>
                                      </a:cubicBezTo>
                                      <a:cubicBezTo>
                                        <a:pt x="2" y="369"/>
                                        <a:pt x="4" y="348"/>
                                        <a:pt x="6" y="328"/>
                                      </a:cubicBezTo>
                                      <a:cubicBezTo>
                                        <a:pt x="8" y="299"/>
                                        <a:pt x="12" y="270"/>
                                        <a:pt x="16" y="241"/>
                                      </a:cubicBezTo>
                                      <a:cubicBezTo>
                                        <a:pt x="20" y="214"/>
                                        <a:pt x="23" y="186"/>
                                        <a:pt x="29" y="159"/>
                                      </a:cubicBezTo>
                                      <a:cubicBezTo>
                                        <a:pt x="32" y="146"/>
                                        <a:pt x="36" y="133"/>
                                        <a:pt x="39" y="120"/>
                                      </a:cubicBezTo>
                                      <a:cubicBezTo>
                                        <a:pt x="54" y="139"/>
                                        <a:pt x="60" y="157"/>
                                        <a:pt x="68" y="180"/>
                                      </a:cubicBezTo>
                                      <a:cubicBezTo>
                                        <a:pt x="75" y="200"/>
                                        <a:pt x="82" y="220"/>
                                        <a:pt x="90" y="240"/>
                                      </a:cubicBezTo>
                                      <a:cubicBezTo>
                                        <a:pt x="95" y="254"/>
                                        <a:pt x="103" y="281"/>
                                        <a:pt x="114" y="291"/>
                                      </a:cubicBezTo>
                                      <a:cubicBezTo>
                                        <a:pt x="119" y="294"/>
                                        <a:pt x="124" y="296"/>
                                        <a:pt x="129" y="299"/>
                                      </a:cubicBezTo>
                                      <a:cubicBezTo>
                                        <a:pt x="144" y="280"/>
                                        <a:pt x="156" y="261"/>
                                        <a:pt x="165" y="239"/>
                                      </a:cubicBezTo>
                                      <a:cubicBezTo>
                                        <a:pt x="173" y="219"/>
                                        <a:pt x="182" y="198"/>
                                        <a:pt x="190" y="178"/>
                                      </a:cubicBezTo>
                                      <a:cubicBezTo>
                                        <a:pt x="195" y="166"/>
                                        <a:pt x="196" y="161"/>
                                        <a:pt x="200" y="152"/>
                                      </a:cubicBezTo>
                                      <a:cubicBezTo>
                                        <a:pt x="204" y="172"/>
                                        <a:pt x="202" y="190"/>
                                        <a:pt x="202" y="210"/>
                                      </a:cubicBezTo>
                                      <a:cubicBezTo>
                                        <a:pt x="202" y="255"/>
                                        <a:pt x="202" y="298"/>
                                        <a:pt x="211" y="342"/>
                                      </a:cubicBezTo>
                                      <a:cubicBezTo>
                                        <a:pt x="212" y="349"/>
                                        <a:pt x="224" y="399"/>
                                        <a:pt x="230" y="398"/>
                                      </a:cubicBezTo>
                                      <a:cubicBezTo>
                                        <a:pt x="232" y="394"/>
                                        <a:pt x="234" y="390"/>
                                        <a:pt x="236" y="386"/>
                                      </a:cubicBezTo>
                                    </a:path>
                                    <a:path w="601" h="614" extrusionOk="0">
                                      <a:moveTo>
                                        <a:pt x="324" y="261"/>
                                      </a:moveTo>
                                      <a:cubicBezTo>
                                        <a:pt x="303" y="265"/>
                                        <a:pt x="301" y="277"/>
                                        <a:pt x="295" y="300"/>
                                      </a:cubicBezTo>
                                      <a:cubicBezTo>
                                        <a:pt x="291" y="316"/>
                                        <a:pt x="290" y="334"/>
                                        <a:pt x="291" y="350"/>
                                      </a:cubicBezTo>
                                      <a:cubicBezTo>
                                        <a:pt x="292" y="373"/>
                                        <a:pt x="296" y="383"/>
                                        <a:pt x="312" y="398"/>
                                      </a:cubicBezTo>
                                      <a:cubicBezTo>
                                        <a:pt x="325" y="376"/>
                                        <a:pt x="335" y="353"/>
                                        <a:pt x="344" y="329"/>
                                      </a:cubicBezTo>
                                      <a:cubicBezTo>
                                        <a:pt x="345" y="325"/>
                                        <a:pt x="347" y="320"/>
                                        <a:pt x="348" y="316"/>
                                      </a:cubicBezTo>
                                      <a:cubicBezTo>
                                        <a:pt x="353" y="335"/>
                                        <a:pt x="353" y="350"/>
                                        <a:pt x="354" y="370"/>
                                      </a:cubicBezTo>
                                      <a:cubicBezTo>
                                        <a:pt x="355" y="394"/>
                                        <a:pt x="356" y="419"/>
                                        <a:pt x="358" y="443"/>
                                      </a:cubicBezTo>
                                      <a:cubicBezTo>
                                        <a:pt x="361" y="484"/>
                                        <a:pt x="371" y="525"/>
                                        <a:pt x="371" y="566"/>
                                      </a:cubicBezTo>
                                      <a:cubicBezTo>
                                        <a:pt x="371" y="593"/>
                                        <a:pt x="361" y="605"/>
                                        <a:pt x="335" y="611"/>
                                      </a:cubicBezTo>
                                      <a:cubicBezTo>
                                        <a:pt x="315" y="616"/>
                                        <a:pt x="290" y="613"/>
                                        <a:pt x="270" y="611"/>
                                      </a:cubicBezTo>
                                      <a:cubicBezTo>
                                        <a:pt x="248" y="608"/>
                                        <a:pt x="220" y="604"/>
                                        <a:pt x="213" y="578"/>
                                      </a:cubicBezTo>
                                      <a:cubicBezTo>
                                        <a:pt x="212" y="571"/>
                                        <a:pt x="212" y="564"/>
                                        <a:pt x="211" y="557"/>
                                      </a:cubicBezTo>
                                    </a:path>
                                    <a:path w="601" h="614" extrusionOk="0">
                                      <a:moveTo>
                                        <a:pt x="376" y="58"/>
                                      </a:moveTo>
                                      <a:cubicBezTo>
                                        <a:pt x="380" y="45"/>
                                        <a:pt x="385" y="35"/>
                                        <a:pt x="392" y="23"/>
                                      </a:cubicBezTo>
                                      <a:cubicBezTo>
                                        <a:pt x="399" y="44"/>
                                        <a:pt x="399" y="56"/>
                                        <a:pt x="397" y="78"/>
                                      </a:cubicBezTo>
                                      <a:cubicBezTo>
                                        <a:pt x="394" y="104"/>
                                        <a:pt x="386" y="131"/>
                                        <a:pt x="374" y="154"/>
                                      </a:cubicBezTo>
                                      <a:cubicBezTo>
                                        <a:pt x="371" y="158"/>
                                        <a:pt x="369" y="162"/>
                                        <a:pt x="366" y="166"/>
                                      </a:cubicBezTo>
                                      <a:cubicBezTo>
                                        <a:pt x="369" y="146"/>
                                        <a:pt x="370" y="143"/>
                                        <a:pt x="385" y="131"/>
                                      </a:cubicBezTo>
                                      <a:cubicBezTo>
                                        <a:pt x="399" y="145"/>
                                        <a:pt x="414" y="161"/>
                                        <a:pt x="435" y="163"/>
                                      </a:cubicBezTo>
                                      <a:cubicBezTo>
                                        <a:pt x="459" y="165"/>
                                        <a:pt x="464" y="152"/>
                                        <a:pt x="472" y="133"/>
                                      </a:cubicBezTo>
                                    </a:path>
                                    <a:path w="601" h="614" extrusionOk="0">
                                      <a:moveTo>
                                        <a:pt x="512" y="76"/>
                                      </a:moveTo>
                                      <a:cubicBezTo>
                                        <a:pt x="530" y="84"/>
                                        <a:pt x="546" y="87"/>
                                        <a:pt x="566" y="86"/>
                                      </a:cubicBezTo>
                                      <a:cubicBezTo>
                                        <a:pt x="578" y="86"/>
                                        <a:pt x="589" y="84"/>
                                        <a:pt x="600" y="83"/>
                                      </a:cubicBezTo>
                                    </a:path>
                                    <a:path w="601" h="614" extrusionOk="0">
                                      <a:moveTo>
                                        <a:pt x="561" y="0"/>
                                      </a:moveTo>
                                      <a:cubicBezTo>
                                        <a:pt x="565" y="25"/>
                                        <a:pt x="565" y="51"/>
                                        <a:pt x="564" y="77"/>
                                      </a:cubicBezTo>
                                      <a:cubicBezTo>
                                        <a:pt x="563" y="93"/>
                                        <a:pt x="562" y="108"/>
                                        <a:pt x="562" y="124"/>
                                      </a:cubicBezTo>
                                      <a:cubicBezTo>
                                        <a:pt x="562" y="137"/>
                                        <a:pt x="572" y="186"/>
                                        <a:pt x="559" y="16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0" name="Ink 33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26" y="9396"/>
                                  <a:ext cx="101" cy="59"/>
                                </a:xfrm>
                                <a:custGeom>
                                  <a:avLst/>
                                  <a:gdLst>
                                    <a:gd name="T0" fmla="+- 0 8238 8159"/>
                                    <a:gd name="T1" fmla="*/ T0 w 179"/>
                                    <a:gd name="T2" fmla="+- 0 16574 16574"/>
                                    <a:gd name="T3" fmla="*/ 16574 h 103"/>
                                    <a:gd name="T4" fmla="+- 0 8221 8159"/>
                                    <a:gd name="T5" fmla="*/ T4 w 179"/>
                                    <a:gd name="T6" fmla="+- 0 16597 16574"/>
                                    <a:gd name="T7" fmla="*/ 16597 h 103"/>
                                    <a:gd name="T8" fmla="+- 0 8183 8159"/>
                                    <a:gd name="T9" fmla="*/ T8 w 179"/>
                                    <a:gd name="T10" fmla="+- 0 16637 16574"/>
                                    <a:gd name="T11" fmla="*/ 16637 h 103"/>
                                    <a:gd name="T12" fmla="+- 0 8165 8159"/>
                                    <a:gd name="T13" fmla="*/ T12 w 179"/>
                                    <a:gd name="T14" fmla="+- 0 16660 16574"/>
                                    <a:gd name="T15" fmla="*/ 16660 h 103"/>
                                    <a:gd name="T16" fmla="+- 0 8161 8159"/>
                                    <a:gd name="T17" fmla="*/ T16 w 179"/>
                                    <a:gd name="T18" fmla="+- 0 16659 16574"/>
                                    <a:gd name="T19" fmla="*/ 16659 h 103"/>
                                    <a:gd name="T20" fmla="+- 0 8159 8159"/>
                                    <a:gd name="T21" fmla="*/ T20 w 179"/>
                                    <a:gd name="T22" fmla="+- 0 16581 16574"/>
                                    <a:gd name="T23" fmla="*/ 16581 h 103"/>
                                    <a:gd name="T24" fmla="+- 0 8178 8159"/>
                                    <a:gd name="T25" fmla="*/ T24 w 179"/>
                                    <a:gd name="T26" fmla="+- 0 16601 16574"/>
                                    <a:gd name="T27" fmla="*/ 16601 h 103"/>
                                    <a:gd name="T28" fmla="+- 0 8203 8159"/>
                                    <a:gd name="T29" fmla="*/ T28 w 179"/>
                                    <a:gd name="T30" fmla="+- 0 16624 16574"/>
                                    <a:gd name="T31" fmla="*/ 16624 h 103"/>
                                    <a:gd name="T32" fmla="+- 0 8226 8159"/>
                                    <a:gd name="T33" fmla="*/ T32 w 179"/>
                                    <a:gd name="T34" fmla="+- 0 16646 16574"/>
                                    <a:gd name="T35" fmla="*/ 16646 h 103"/>
                                    <a:gd name="T36" fmla="+- 0 8248 8159"/>
                                    <a:gd name="T37" fmla="*/ T36 w 179"/>
                                    <a:gd name="T38" fmla="+- 0 16667 16574"/>
                                    <a:gd name="T39" fmla="*/ 16667 h 103"/>
                                    <a:gd name="T40" fmla="+- 0 8245 8159"/>
                                    <a:gd name="T41" fmla="*/ T40 w 179"/>
                                    <a:gd name="T42" fmla="+- 0 16662 16574"/>
                                    <a:gd name="T43" fmla="*/ 16662 h 103"/>
                                    <a:gd name="T44" fmla="+- 0 8337 8159"/>
                                    <a:gd name="T45" fmla="*/ T44 w 179"/>
                                    <a:gd name="T46" fmla="+- 0 16590 16574"/>
                                    <a:gd name="T47" fmla="*/ 16590 h 103"/>
                                    <a:gd name="T48" fmla="+- 0 8319 8159"/>
                                    <a:gd name="T49" fmla="*/ T48 w 179"/>
                                    <a:gd name="T50" fmla="+- 0 16605 16574"/>
                                    <a:gd name="T51" fmla="*/ 16605 h 103"/>
                                    <a:gd name="T52" fmla="+- 0 8289 8159"/>
                                    <a:gd name="T53" fmla="*/ T52 w 179"/>
                                    <a:gd name="T54" fmla="+- 0 16629 16574"/>
                                    <a:gd name="T55" fmla="*/ 16629 h 103"/>
                                    <a:gd name="T56" fmla="+- 0 8268 8159"/>
                                    <a:gd name="T57" fmla="*/ T56 w 179"/>
                                    <a:gd name="T58" fmla="+- 0 16654 16574"/>
                                    <a:gd name="T59" fmla="*/ 16654 h 103"/>
                                    <a:gd name="T60" fmla="+- 0 8265 8159"/>
                                    <a:gd name="T61" fmla="*/ T60 w 179"/>
                                    <a:gd name="T62" fmla="+- 0 16654 16574"/>
                                    <a:gd name="T63" fmla="*/ 16654 h 103"/>
                                    <a:gd name="T64" fmla="+- 0 8278 8159"/>
                                    <a:gd name="T65" fmla="*/ T64 w 179"/>
                                    <a:gd name="T66" fmla="+- 0 16585 16574"/>
                                    <a:gd name="T67" fmla="*/ 16585 h 103"/>
                                    <a:gd name="T68" fmla="+- 0 8286 8159"/>
                                    <a:gd name="T69" fmla="*/ T68 w 179"/>
                                    <a:gd name="T70" fmla="+- 0 16605 16574"/>
                                    <a:gd name="T71" fmla="*/ 16605 h 103"/>
                                    <a:gd name="T72" fmla="+- 0 8298 8159"/>
                                    <a:gd name="T73" fmla="*/ T72 w 179"/>
                                    <a:gd name="T74" fmla="+- 0 16629 16574"/>
                                    <a:gd name="T75" fmla="*/ 16629 h 103"/>
                                    <a:gd name="T76" fmla="+- 0 8310 8159"/>
                                    <a:gd name="T77" fmla="*/ T76 w 179"/>
                                    <a:gd name="T78" fmla="+- 0 16652 16574"/>
                                    <a:gd name="T79" fmla="*/ 16652 h 103"/>
                                    <a:gd name="T80" fmla="+- 0 8324 8159"/>
                                    <a:gd name="T81" fmla="*/ T80 w 179"/>
                                    <a:gd name="T82" fmla="+- 0 16676 16574"/>
                                    <a:gd name="T83" fmla="*/ 16676 h 1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79" h="103" extrusionOk="0">
                                      <a:moveTo>
                                        <a:pt x="79" y="0"/>
                                      </a:moveTo>
                                      <a:cubicBezTo>
                                        <a:pt x="76" y="11"/>
                                        <a:pt x="70" y="15"/>
                                        <a:pt x="62" y="23"/>
                                      </a:cubicBezTo>
                                      <a:cubicBezTo>
                                        <a:pt x="49" y="36"/>
                                        <a:pt x="35" y="48"/>
                                        <a:pt x="24" y="63"/>
                                      </a:cubicBezTo>
                                      <a:cubicBezTo>
                                        <a:pt x="18" y="71"/>
                                        <a:pt x="11" y="78"/>
                                        <a:pt x="6" y="86"/>
                                      </a:cubicBezTo>
                                      <a:cubicBezTo>
                                        <a:pt x="3" y="91"/>
                                        <a:pt x="2" y="93"/>
                                        <a:pt x="2" y="85"/>
                                      </a:cubicBezTo>
                                    </a:path>
                                    <a:path w="179" h="103" extrusionOk="0">
                                      <a:moveTo>
                                        <a:pt x="0" y="7"/>
                                      </a:moveTo>
                                      <a:cubicBezTo>
                                        <a:pt x="6" y="14"/>
                                        <a:pt x="12" y="21"/>
                                        <a:pt x="19" y="27"/>
                                      </a:cubicBezTo>
                                      <a:cubicBezTo>
                                        <a:pt x="27" y="35"/>
                                        <a:pt x="35" y="43"/>
                                        <a:pt x="44" y="50"/>
                                      </a:cubicBezTo>
                                      <a:cubicBezTo>
                                        <a:pt x="52" y="57"/>
                                        <a:pt x="59" y="65"/>
                                        <a:pt x="67" y="72"/>
                                      </a:cubicBezTo>
                                      <a:cubicBezTo>
                                        <a:pt x="75" y="79"/>
                                        <a:pt x="84" y="102"/>
                                        <a:pt x="89" y="93"/>
                                      </a:cubicBezTo>
                                      <a:cubicBezTo>
                                        <a:pt x="88" y="91"/>
                                        <a:pt x="87" y="90"/>
                                        <a:pt x="86" y="88"/>
                                      </a:cubicBezTo>
                                    </a:path>
                                    <a:path w="179" h="103" extrusionOk="0">
                                      <a:moveTo>
                                        <a:pt x="178" y="16"/>
                                      </a:moveTo>
                                      <a:cubicBezTo>
                                        <a:pt x="175" y="24"/>
                                        <a:pt x="167" y="26"/>
                                        <a:pt x="160" y="31"/>
                                      </a:cubicBezTo>
                                      <a:cubicBezTo>
                                        <a:pt x="150" y="38"/>
                                        <a:pt x="139" y="46"/>
                                        <a:pt x="130" y="55"/>
                                      </a:cubicBezTo>
                                      <a:cubicBezTo>
                                        <a:pt x="123" y="62"/>
                                        <a:pt x="115" y="72"/>
                                        <a:pt x="109" y="80"/>
                                      </a:cubicBezTo>
                                      <a:cubicBezTo>
                                        <a:pt x="106" y="85"/>
                                        <a:pt x="105" y="87"/>
                                        <a:pt x="106" y="80"/>
                                      </a:cubicBezTo>
                                    </a:path>
                                    <a:path w="179" h="103" extrusionOk="0">
                                      <a:moveTo>
                                        <a:pt x="119" y="11"/>
                                      </a:moveTo>
                                      <a:cubicBezTo>
                                        <a:pt x="121" y="19"/>
                                        <a:pt x="124" y="24"/>
                                        <a:pt x="127" y="31"/>
                                      </a:cubicBezTo>
                                      <a:cubicBezTo>
                                        <a:pt x="131" y="39"/>
                                        <a:pt x="135" y="47"/>
                                        <a:pt x="139" y="55"/>
                                      </a:cubicBezTo>
                                      <a:cubicBezTo>
                                        <a:pt x="143" y="63"/>
                                        <a:pt x="146" y="70"/>
                                        <a:pt x="151" y="78"/>
                                      </a:cubicBezTo>
                                      <a:cubicBezTo>
                                        <a:pt x="156" y="86"/>
                                        <a:pt x="160" y="94"/>
                                        <a:pt x="165" y="10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1" name="Ink 33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348" y="9617"/>
                                  <a:ext cx="68" cy="114"/>
                                </a:xfrm>
                                <a:custGeom>
                                  <a:avLst/>
                                  <a:gdLst>
                                    <a:gd name="T0" fmla="+- 0 7771 7669"/>
                                    <a:gd name="T1" fmla="*/ T0 w 120"/>
                                    <a:gd name="T2" fmla="+- 0 16987 16964"/>
                                    <a:gd name="T3" fmla="*/ 16987 h 200"/>
                                    <a:gd name="T4" fmla="+- 0 7743 7669"/>
                                    <a:gd name="T5" fmla="*/ T4 w 120"/>
                                    <a:gd name="T6" fmla="+- 0 17007 16964"/>
                                    <a:gd name="T7" fmla="*/ 17007 h 200"/>
                                    <a:gd name="T8" fmla="+- 0 7715 7669"/>
                                    <a:gd name="T9" fmla="*/ T8 w 120"/>
                                    <a:gd name="T10" fmla="+- 0 17030 16964"/>
                                    <a:gd name="T11" fmla="*/ 17030 h 200"/>
                                    <a:gd name="T12" fmla="+- 0 7687 7669"/>
                                    <a:gd name="T13" fmla="*/ T12 w 120"/>
                                    <a:gd name="T14" fmla="+- 0 17048 16964"/>
                                    <a:gd name="T15" fmla="*/ 17048 h 200"/>
                                    <a:gd name="T16" fmla="+- 0 7669 7669"/>
                                    <a:gd name="T17" fmla="*/ T16 w 120"/>
                                    <a:gd name="T18" fmla="+- 0 17052 16964"/>
                                    <a:gd name="T19" fmla="*/ 17052 h 200"/>
                                    <a:gd name="T20" fmla="+- 0 7676 7669"/>
                                    <a:gd name="T21" fmla="*/ T20 w 120"/>
                                    <a:gd name="T22" fmla="+- 0 16964 16964"/>
                                    <a:gd name="T23" fmla="*/ 16964 h 200"/>
                                    <a:gd name="T24" fmla="+- 0 7697 7669"/>
                                    <a:gd name="T25" fmla="*/ T24 w 120"/>
                                    <a:gd name="T26" fmla="+- 0 16984 16964"/>
                                    <a:gd name="T27" fmla="*/ 16984 h 200"/>
                                    <a:gd name="T28" fmla="+- 0 7723 7669"/>
                                    <a:gd name="T29" fmla="*/ T28 w 120"/>
                                    <a:gd name="T30" fmla="+- 0 17011 16964"/>
                                    <a:gd name="T31" fmla="*/ 17011 h 200"/>
                                    <a:gd name="T32" fmla="+- 0 7747 7669"/>
                                    <a:gd name="T33" fmla="*/ T32 w 120"/>
                                    <a:gd name="T34" fmla="+- 0 17027 16964"/>
                                    <a:gd name="T35" fmla="*/ 17027 h 200"/>
                                    <a:gd name="T36" fmla="+- 0 7764 7669"/>
                                    <a:gd name="T37" fmla="*/ T36 w 120"/>
                                    <a:gd name="T38" fmla="+- 0 17041 16964"/>
                                    <a:gd name="T39" fmla="*/ 17041 h 200"/>
                                    <a:gd name="T40" fmla="+- 0 7788 7669"/>
                                    <a:gd name="T41" fmla="*/ T40 w 120"/>
                                    <a:gd name="T42" fmla="+- 0 17070 16964"/>
                                    <a:gd name="T43" fmla="*/ 17070 h 200"/>
                                    <a:gd name="T44" fmla="+- 0 7764 7669"/>
                                    <a:gd name="T45" fmla="*/ T44 w 120"/>
                                    <a:gd name="T46" fmla="+- 0 17083 16964"/>
                                    <a:gd name="T47" fmla="*/ 17083 h 200"/>
                                    <a:gd name="T48" fmla="+- 0 7739 7669"/>
                                    <a:gd name="T49" fmla="*/ T48 w 120"/>
                                    <a:gd name="T50" fmla="+- 0 17104 16964"/>
                                    <a:gd name="T51" fmla="*/ 17104 h 200"/>
                                    <a:gd name="T52" fmla="+- 0 7712 7669"/>
                                    <a:gd name="T53" fmla="*/ T52 w 120"/>
                                    <a:gd name="T54" fmla="+- 0 17130 16964"/>
                                    <a:gd name="T55" fmla="*/ 17130 h 200"/>
                                    <a:gd name="T56" fmla="+- 0 7687 7669"/>
                                    <a:gd name="T57" fmla="*/ T56 w 120"/>
                                    <a:gd name="T58" fmla="+- 0 17155 16964"/>
                                    <a:gd name="T59" fmla="*/ 17155 h 200"/>
                                    <a:gd name="T60" fmla="+- 0 7677 7669"/>
                                    <a:gd name="T61" fmla="*/ T60 w 120"/>
                                    <a:gd name="T62" fmla="+- 0 17163 16964"/>
                                    <a:gd name="T63" fmla="*/ 17163 h 200"/>
                                    <a:gd name="T64" fmla="+- 0 7682 7669"/>
                                    <a:gd name="T65" fmla="*/ T64 w 120"/>
                                    <a:gd name="T66" fmla="+- 0 17077 16964"/>
                                    <a:gd name="T67" fmla="*/ 17077 h 200"/>
                                    <a:gd name="T68" fmla="+- 0 7703 7669"/>
                                    <a:gd name="T69" fmla="*/ T68 w 120"/>
                                    <a:gd name="T70" fmla="+- 0 17102 16964"/>
                                    <a:gd name="T71" fmla="*/ 17102 h 200"/>
                                    <a:gd name="T72" fmla="+- 0 7723 7669"/>
                                    <a:gd name="T73" fmla="*/ T72 w 120"/>
                                    <a:gd name="T74" fmla="+- 0 17122 16964"/>
                                    <a:gd name="T75" fmla="*/ 17122 h 200"/>
                                    <a:gd name="T76" fmla="+- 0 7744 7669"/>
                                    <a:gd name="T77" fmla="*/ T76 w 120"/>
                                    <a:gd name="T78" fmla="+- 0 17138 16964"/>
                                    <a:gd name="T79" fmla="*/ 17138 h 200"/>
                                    <a:gd name="T80" fmla="+- 0 7759 7669"/>
                                    <a:gd name="T81" fmla="*/ T80 w 120"/>
                                    <a:gd name="T82" fmla="+- 0 17156 16964"/>
                                    <a:gd name="T83" fmla="*/ 17156 h 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20" h="200" extrusionOk="0">
                                      <a:moveTo>
                                        <a:pt x="102" y="23"/>
                                      </a:moveTo>
                                      <a:cubicBezTo>
                                        <a:pt x="90" y="26"/>
                                        <a:pt x="85" y="35"/>
                                        <a:pt x="74" y="43"/>
                                      </a:cubicBezTo>
                                      <a:cubicBezTo>
                                        <a:pt x="65" y="50"/>
                                        <a:pt x="56" y="59"/>
                                        <a:pt x="46" y="66"/>
                                      </a:cubicBezTo>
                                      <a:cubicBezTo>
                                        <a:pt x="37" y="73"/>
                                        <a:pt x="27" y="77"/>
                                        <a:pt x="18" y="84"/>
                                      </a:cubicBezTo>
                                      <a:cubicBezTo>
                                        <a:pt x="10" y="90"/>
                                        <a:pt x="8" y="93"/>
                                        <a:pt x="0" y="88"/>
                                      </a:cubicBezTo>
                                    </a:path>
                                    <a:path w="120" h="200" extrusionOk="0">
                                      <a:moveTo>
                                        <a:pt x="7" y="0"/>
                                      </a:moveTo>
                                      <a:cubicBezTo>
                                        <a:pt x="17" y="4"/>
                                        <a:pt x="21" y="11"/>
                                        <a:pt x="28" y="20"/>
                                      </a:cubicBezTo>
                                      <a:cubicBezTo>
                                        <a:pt x="35" y="30"/>
                                        <a:pt x="45" y="39"/>
                                        <a:pt x="54" y="47"/>
                                      </a:cubicBezTo>
                                      <a:cubicBezTo>
                                        <a:pt x="61" y="53"/>
                                        <a:pt x="70" y="57"/>
                                        <a:pt x="78" y="63"/>
                                      </a:cubicBezTo>
                                      <a:cubicBezTo>
                                        <a:pt x="84" y="67"/>
                                        <a:pt x="89" y="72"/>
                                        <a:pt x="95" y="77"/>
                                      </a:cubicBezTo>
                                    </a:path>
                                    <a:path w="120" h="200" extrusionOk="0">
                                      <a:moveTo>
                                        <a:pt x="119" y="106"/>
                                      </a:moveTo>
                                      <a:cubicBezTo>
                                        <a:pt x="111" y="110"/>
                                        <a:pt x="102" y="114"/>
                                        <a:pt x="95" y="119"/>
                                      </a:cubicBezTo>
                                      <a:cubicBezTo>
                                        <a:pt x="86" y="125"/>
                                        <a:pt x="78" y="133"/>
                                        <a:pt x="70" y="140"/>
                                      </a:cubicBezTo>
                                      <a:cubicBezTo>
                                        <a:pt x="60" y="148"/>
                                        <a:pt x="51" y="157"/>
                                        <a:pt x="43" y="166"/>
                                      </a:cubicBezTo>
                                      <a:cubicBezTo>
                                        <a:pt x="35" y="175"/>
                                        <a:pt x="27" y="183"/>
                                        <a:pt x="18" y="191"/>
                                      </a:cubicBezTo>
                                      <a:cubicBezTo>
                                        <a:pt x="13" y="195"/>
                                        <a:pt x="11" y="197"/>
                                        <a:pt x="8" y="199"/>
                                      </a:cubicBezTo>
                                    </a:path>
                                    <a:path w="120" h="200" extrusionOk="0">
                                      <a:moveTo>
                                        <a:pt x="13" y="113"/>
                                      </a:moveTo>
                                      <a:cubicBezTo>
                                        <a:pt x="21" y="120"/>
                                        <a:pt x="27" y="129"/>
                                        <a:pt x="34" y="138"/>
                                      </a:cubicBezTo>
                                      <a:cubicBezTo>
                                        <a:pt x="40" y="146"/>
                                        <a:pt x="47" y="151"/>
                                        <a:pt x="54" y="158"/>
                                      </a:cubicBezTo>
                                      <a:cubicBezTo>
                                        <a:pt x="60" y="164"/>
                                        <a:pt x="68" y="168"/>
                                        <a:pt x="75" y="174"/>
                                      </a:cubicBezTo>
                                      <a:cubicBezTo>
                                        <a:pt x="82" y="180"/>
                                        <a:pt x="86" y="184"/>
                                        <a:pt x="90" y="19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2" name="Ink 33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14" y="9929"/>
                                  <a:ext cx="82" cy="70"/>
                                </a:xfrm>
                                <a:custGeom>
                                  <a:avLst/>
                                  <a:gdLst>
                                    <a:gd name="T0" fmla="+- 0 8184 8138"/>
                                    <a:gd name="T1" fmla="*/ T0 w 146"/>
                                    <a:gd name="T2" fmla="+- 0 17524 17514"/>
                                    <a:gd name="T3" fmla="*/ 17524 h 124"/>
                                    <a:gd name="T4" fmla="+- 0 8181 8138"/>
                                    <a:gd name="T5" fmla="*/ T4 w 146"/>
                                    <a:gd name="T6" fmla="+- 0 17548 17514"/>
                                    <a:gd name="T7" fmla="*/ 17548 h 124"/>
                                    <a:gd name="T8" fmla="+- 0 8167 8138"/>
                                    <a:gd name="T9" fmla="*/ T8 w 146"/>
                                    <a:gd name="T10" fmla="+- 0 17576 17514"/>
                                    <a:gd name="T11" fmla="*/ 17576 h 124"/>
                                    <a:gd name="T12" fmla="+- 0 8154 8138"/>
                                    <a:gd name="T13" fmla="*/ T12 w 146"/>
                                    <a:gd name="T14" fmla="+- 0 17606 17514"/>
                                    <a:gd name="T15" fmla="*/ 17606 h 124"/>
                                    <a:gd name="T16" fmla="+- 0 8146 8138"/>
                                    <a:gd name="T17" fmla="*/ T16 w 146"/>
                                    <a:gd name="T18" fmla="+- 0 17630 17514"/>
                                    <a:gd name="T19" fmla="*/ 17630 h 124"/>
                                    <a:gd name="T20" fmla="+- 0 8140 8138"/>
                                    <a:gd name="T21" fmla="*/ T20 w 146"/>
                                    <a:gd name="T22" fmla="+- 0 17630 17514"/>
                                    <a:gd name="T23" fmla="*/ 17630 h 124"/>
                                    <a:gd name="T24" fmla="+- 0 8138 8138"/>
                                    <a:gd name="T25" fmla="*/ T24 w 146"/>
                                    <a:gd name="T26" fmla="+- 0 17515 17514"/>
                                    <a:gd name="T27" fmla="*/ 17515 h 124"/>
                                    <a:gd name="T28" fmla="+- 0 8147 8138"/>
                                    <a:gd name="T29" fmla="*/ T28 w 146"/>
                                    <a:gd name="T30" fmla="+- 0 17538 17514"/>
                                    <a:gd name="T31" fmla="*/ 17538 h 124"/>
                                    <a:gd name="T32" fmla="+- 0 8154 8138"/>
                                    <a:gd name="T33" fmla="*/ T32 w 146"/>
                                    <a:gd name="T34" fmla="+- 0 17565 17514"/>
                                    <a:gd name="T35" fmla="*/ 17565 h 124"/>
                                    <a:gd name="T36" fmla="+- 0 8166 8138"/>
                                    <a:gd name="T37" fmla="*/ T36 w 146"/>
                                    <a:gd name="T38" fmla="+- 0 17594 17514"/>
                                    <a:gd name="T39" fmla="*/ 17594 h 124"/>
                                    <a:gd name="T40" fmla="+- 0 8179 8138"/>
                                    <a:gd name="T41" fmla="*/ T40 w 146"/>
                                    <a:gd name="T42" fmla="+- 0 17619 17514"/>
                                    <a:gd name="T43" fmla="*/ 17619 h 124"/>
                                    <a:gd name="T44" fmla="+- 0 8189 8138"/>
                                    <a:gd name="T45" fmla="*/ T44 w 146"/>
                                    <a:gd name="T46" fmla="+- 0 17637 17514"/>
                                    <a:gd name="T47" fmla="*/ 17637 h 124"/>
                                    <a:gd name="T48" fmla="+- 0 8267 8138"/>
                                    <a:gd name="T49" fmla="*/ T48 w 146"/>
                                    <a:gd name="T50" fmla="+- 0 17514 17514"/>
                                    <a:gd name="T51" fmla="*/ 17514 h 124"/>
                                    <a:gd name="T52" fmla="+- 0 8264 8138"/>
                                    <a:gd name="T53" fmla="*/ T52 w 146"/>
                                    <a:gd name="T54" fmla="+- 0 17540 17514"/>
                                    <a:gd name="T55" fmla="*/ 17540 h 124"/>
                                    <a:gd name="T56" fmla="+- 0 8252 8138"/>
                                    <a:gd name="T57" fmla="*/ T56 w 146"/>
                                    <a:gd name="T58" fmla="+- 0 17581 17514"/>
                                    <a:gd name="T59" fmla="*/ 17581 h 124"/>
                                    <a:gd name="T60" fmla="+- 0 8243 8138"/>
                                    <a:gd name="T61" fmla="*/ T60 w 146"/>
                                    <a:gd name="T62" fmla="+- 0 17614 17514"/>
                                    <a:gd name="T63" fmla="*/ 17614 h 124"/>
                                    <a:gd name="T64" fmla="+- 0 8237 8138"/>
                                    <a:gd name="T65" fmla="*/ T64 w 146"/>
                                    <a:gd name="T66" fmla="+- 0 17637 17514"/>
                                    <a:gd name="T67" fmla="*/ 17637 h 124"/>
                                    <a:gd name="T68" fmla="+- 0 8233 8138"/>
                                    <a:gd name="T69" fmla="*/ T68 w 146"/>
                                    <a:gd name="T70" fmla="+- 0 17531 17514"/>
                                    <a:gd name="T71" fmla="*/ 17531 h 124"/>
                                    <a:gd name="T72" fmla="+- 0 8242 8138"/>
                                    <a:gd name="T73" fmla="*/ T72 w 146"/>
                                    <a:gd name="T74" fmla="+- 0 17557 17514"/>
                                    <a:gd name="T75" fmla="*/ 17557 h 124"/>
                                    <a:gd name="T76" fmla="+- 0 8255 8138"/>
                                    <a:gd name="T77" fmla="*/ T76 w 146"/>
                                    <a:gd name="T78" fmla="+- 0 17588 17514"/>
                                    <a:gd name="T79" fmla="*/ 17588 h 124"/>
                                    <a:gd name="T80" fmla="+- 0 8271 8138"/>
                                    <a:gd name="T81" fmla="*/ T80 w 146"/>
                                    <a:gd name="T82" fmla="+- 0 17620 17514"/>
                                    <a:gd name="T83" fmla="*/ 17620 h 124"/>
                                    <a:gd name="T84" fmla="+- 0 8283 8138"/>
                                    <a:gd name="T85" fmla="*/ T84 w 146"/>
                                    <a:gd name="T86" fmla="+- 0 17637 17514"/>
                                    <a:gd name="T87" fmla="*/ 17637 h 1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46" h="124" extrusionOk="0">
                                      <a:moveTo>
                                        <a:pt x="46" y="10"/>
                                      </a:moveTo>
                                      <a:cubicBezTo>
                                        <a:pt x="53" y="20"/>
                                        <a:pt x="49" y="23"/>
                                        <a:pt x="43" y="34"/>
                                      </a:cubicBezTo>
                                      <a:cubicBezTo>
                                        <a:pt x="38" y="43"/>
                                        <a:pt x="34" y="53"/>
                                        <a:pt x="29" y="62"/>
                                      </a:cubicBezTo>
                                      <a:cubicBezTo>
                                        <a:pt x="24" y="72"/>
                                        <a:pt x="20" y="82"/>
                                        <a:pt x="16" y="92"/>
                                      </a:cubicBezTo>
                                      <a:cubicBezTo>
                                        <a:pt x="15" y="96"/>
                                        <a:pt x="12" y="114"/>
                                        <a:pt x="8" y="116"/>
                                      </a:cubicBezTo>
                                      <a:cubicBezTo>
                                        <a:pt x="6" y="116"/>
                                        <a:pt x="4" y="116"/>
                                        <a:pt x="2" y="116"/>
                                      </a:cubicBezTo>
                                    </a:path>
                                    <a:path w="146" h="124" extrusionOk="0">
                                      <a:moveTo>
                                        <a:pt x="0" y="1"/>
                                      </a:moveTo>
                                      <a:cubicBezTo>
                                        <a:pt x="4" y="8"/>
                                        <a:pt x="7" y="16"/>
                                        <a:pt x="9" y="24"/>
                                      </a:cubicBezTo>
                                      <a:cubicBezTo>
                                        <a:pt x="11" y="33"/>
                                        <a:pt x="13" y="42"/>
                                        <a:pt x="16" y="51"/>
                                      </a:cubicBezTo>
                                      <a:cubicBezTo>
                                        <a:pt x="20" y="61"/>
                                        <a:pt x="23" y="71"/>
                                        <a:pt x="28" y="80"/>
                                      </a:cubicBezTo>
                                      <a:cubicBezTo>
                                        <a:pt x="32" y="88"/>
                                        <a:pt x="37" y="97"/>
                                        <a:pt x="41" y="105"/>
                                      </a:cubicBezTo>
                                      <a:cubicBezTo>
                                        <a:pt x="44" y="111"/>
                                        <a:pt x="48" y="117"/>
                                        <a:pt x="51" y="123"/>
                                      </a:cubicBezTo>
                                    </a:path>
                                    <a:path w="146" h="124" extrusionOk="0">
                                      <a:moveTo>
                                        <a:pt x="129" y="0"/>
                                      </a:moveTo>
                                      <a:cubicBezTo>
                                        <a:pt x="129" y="9"/>
                                        <a:pt x="128" y="17"/>
                                        <a:pt x="126" y="26"/>
                                      </a:cubicBezTo>
                                      <a:cubicBezTo>
                                        <a:pt x="123" y="40"/>
                                        <a:pt x="119" y="53"/>
                                        <a:pt x="114" y="67"/>
                                      </a:cubicBezTo>
                                      <a:cubicBezTo>
                                        <a:pt x="110" y="78"/>
                                        <a:pt x="108" y="89"/>
                                        <a:pt x="105" y="100"/>
                                      </a:cubicBezTo>
                                      <a:cubicBezTo>
                                        <a:pt x="103" y="108"/>
                                        <a:pt x="102" y="115"/>
                                        <a:pt x="99" y="123"/>
                                      </a:cubicBezTo>
                                    </a:path>
                                    <a:path w="146" h="124" extrusionOk="0">
                                      <a:moveTo>
                                        <a:pt x="95" y="17"/>
                                      </a:moveTo>
                                      <a:cubicBezTo>
                                        <a:pt x="98" y="26"/>
                                        <a:pt x="101" y="34"/>
                                        <a:pt x="104" y="43"/>
                                      </a:cubicBezTo>
                                      <a:cubicBezTo>
                                        <a:pt x="108" y="54"/>
                                        <a:pt x="113" y="64"/>
                                        <a:pt x="117" y="74"/>
                                      </a:cubicBezTo>
                                      <a:cubicBezTo>
                                        <a:pt x="121" y="86"/>
                                        <a:pt x="126" y="96"/>
                                        <a:pt x="133" y="106"/>
                                      </a:cubicBezTo>
                                      <a:cubicBezTo>
                                        <a:pt x="137" y="112"/>
                                        <a:pt x="140" y="117"/>
                                        <a:pt x="145" y="1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3" name="Ink 333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902" y="9642"/>
                                  <a:ext cx="69" cy="98"/>
                                </a:xfrm>
                                <a:custGeom>
                                  <a:avLst/>
                                  <a:gdLst>
                                    <a:gd name="T0" fmla="+- 0 8740 8646"/>
                                    <a:gd name="T1" fmla="*/ T0 w 122"/>
                                    <a:gd name="T2" fmla="+- 0 17007 17007"/>
                                    <a:gd name="T3" fmla="*/ 17007 h 174"/>
                                    <a:gd name="T4" fmla="+- 0 8744 8646"/>
                                    <a:gd name="T5" fmla="*/ T4 w 122"/>
                                    <a:gd name="T6" fmla="+- 0 17012 17007"/>
                                    <a:gd name="T7" fmla="*/ 17012 h 174"/>
                                    <a:gd name="T8" fmla="+- 0 8717 8646"/>
                                    <a:gd name="T9" fmla="*/ T8 w 122"/>
                                    <a:gd name="T10" fmla="+- 0 17034 17007"/>
                                    <a:gd name="T11" fmla="*/ 17034 h 174"/>
                                    <a:gd name="T12" fmla="+- 0 8693 8646"/>
                                    <a:gd name="T13" fmla="*/ T12 w 122"/>
                                    <a:gd name="T14" fmla="+- 0 17051 17007"/>
                                    <a:gd name="T15" fmla="*/ 17051 h 174"/>
                                    <a:gd name="T16" fmla="+- 0 8669 8646"/>
                                    <a:gd name="T17" fmla="*/ T16 w 122"/>
                                    <a:gd name="T18" fmla="+- 0 17067 17007"/>
                                    <a:gd name="T19" fmla="*/ 17067 h 174"/>
                                    <a:gd name="T20" fmla="+- 0 8659 8646"/>
                                    <a:gd name="T21" fmla="*/ T20 w 122"/>
                                    <a:gd name="T22" fmla="+- 0 17067 17007"/>
                                    <a:gd name="T23" fmla="*/ 17067 h 174"/>
                                    <a:gd name="T24" fmla="+- 0 8670 8646"/>
                                    <a:gd name="T25" fmla="*/ T24 w 122"/>
                                    <a:gd name="T26" fmla="+- 0 17014 17007"/>
                                    <a:gd name="T27" fmla="*/ 17014 h 174"/>
                                    <a:gd name="T28" fmla="+- 0 8698 8646"/>
                                    <a:gd name="T29" fmla="*/ T28 w 122"/>
                                    <a:gd name="T30" fmla="+- 0 17037 17007"/>
                                    <a:gd name="T31" fmla="*/ 17037 h 174"/>
                                    <a:gd name="T32" fmla="+- 0 8719 8646"/>
                                    <a:gd name="T33" fmla="*/ T32 w 122"/>
                                    <a:gd name="T34" fmla="+- 0 17053 17007"/>
                                    <a:gd name="T35" fmla="*/ 17053 h 174"/>
                                    <a:gd name="T36" fmla="+- 0 8738 8646"/>
                                    <a:gd name="T37" fmla="*/ T36 w 122"/>
                                    <a:gd name="T38" fmla="+- 0 17065 17007"/>
                                    <a:gd name="T39" fmla="*/ 17065 h 174"/>
                                    <a:gd name="T40" fmla="+- 0 8767 8646"/>
                                    <a:gd name="T41" fmla="*/ T40 w 122"/>
                                    <a:gd name="T42" fmla="+- 0 17080 17007"/>
                                    <a:gd name="T43" fmla="*/ 17080 h 174"/>
                                    <a:gd name="T44" fmla="+- 0 8746 8646"/>
                                    <a:gd name="T45" fmla="*/ T44 w 122"/>
                                    <a:gd name="T46" fmla="+- 0 17097 17007"/>
                                    <a:gd name="T47" fmla="*/ 17097 h 174"/>
                                    <a:gd name="T48" fmla="+- 0 8718 8646"/>
                                    <a:gd name="T49" fmla="*/ T48 w 122"/>
                                    <a:gd name="T50" fmla="+- 0 17119 17007"/>
                                    <a:gd name="T51" fmla="*/ 17119 h 174"/>
                                    <a:gd name="T52" fmla="+- 0 8685 8646"/>
                                    <a:gd name="T53" fmla="*/ T52 w 122"/>
                                    <a:gd name="T54" fmla="+- 0 17142 17007"/>
                                    <a:gd name="T55" fmla="*/ 17142 h 174"/>
                                    <a:gd name="T56" fmla="+- 0 8659 8646"/>
                                    <a:gd name="T57" fmla="*/ T56 w 122"/>
                                    <a:gd name="T58" fmla="+- 0 17157 17007"/>
                                    <a:gd name="T59" fmla="*/ 17157 h 174"/>
                                    <a:gd name="T60" fmla="+- 0 8646 8646"/>
                                    <a:gd name="T61" fmla="*/ T60 w 122"/>
                                    <a:gd name="T62" fmla="+- 0 17159 17007"/>
                                    <a:gd name="T63" fmla="*/ 17159 h 174"/>
                                    <a:gd name="T64" fmla="+- 0 8666 8646"/>
                                    <a:gd name="T65" fmla="*/ T64 w 122"/>
                                    <a:gd name="T66" fmla="+- 0 17095 17007"/>
                                    <a:gd name="T67" fmla="*/ 17095 h 174"/>
                                    <a:gd name="T68" fmla="+- 0 8683 8646"/>
                                    <a:gd name="T69" fmla="*/ T68 w 122"/>
                                    <a:gd name="T70" fmla="+- 0 17115 17007"/>
                                    <a:gd name="T71" fmla="*/ 17115 h 174"/>
                                    <a:gd name="T72" fmla="+- 0 8700 8646"/>
                                    <a:gd name="T73" fmla="*/ T72 w 122"/>
                                    <a:gd name="T74" fmla="+- 0 17138 17007"/>
                                    <a:gd name="T75" fmla="*/ 17138 h 174"/>
                                    <a:gd name="T76" fmla="+- 0 8724 8646"/>
                                    <a:gd name="T77" fmla="*/ T76 w 122"/>
                                    <a:gd name="T78" fmla="+- 0 17159 17007"/>
                                    <a:gd name="T79" fmla="*/ 17159 h 174"/>
                                    <a:gd name="T80" fmla="+- 0 8747 8646"/>
                                    <a:gd name="T81" fmla="*/ T80 w 122"/>
                                    <a:gd name="T82" fmla="+- 0 17180 17007"/>
                                    <a:gd name="T83" fmla="*/ 17180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22" h="174" extrusionOk="0">
                                      <a:moveTo>
                                        <a:pt x="94" y="0"/>
                                      </a:moveTo>
                                      <a:cubicBezTo>
                                        <a:pt x="95" y="2"/>
                                        <a:pt x="97" y="3"/>
                                        <a:pt x="98" y="5"/>
                                      </a:cubicBezTo>
                                      <a:cubicBezTo>
                                        <a:pt x="90" y="13"/>
                                        <a:pt x="80" y="20"/>
                                        <a:pt x="71" y="27"/>
                                      </a:cubicBezTo>
                                      <a:cubicBezTo>
                                        <a:pt x="63" y="33"/>
                                        <a:pt x="55" y="38"/>
                                        <a:pt x="47" y="44"/>
                                      </a:cubicBezTo>
                                      <a:cubicBezTo>
                                        <a:pt x="40" y="49"/>
                                        <a:pt x="31" y="57"/>
                                        <a:pt x="23" y="60"/>
                                      </a:cubicBezTo>
                                      <a:cubicBezTo>
                                        <a:pt x="18" y="61"/>
                                        <a:pt x="16" y="61"/>
                                        <a:pt x="13" y="60"/>
                                      </a:cubicBezTo>
                                    </a:path>
                                    <a:path w="122" h="174" extrusionOk="0">
                                      <a:moveTo>
                                        <a:pt x="24" y="7"/>
                                      </a:moveTo>
                                      <a:cubicBezTo>
                                        <a:pt x="33" y="15"/>
                                        <a:pt x="42" y="23"/>
                                        <a:pt x="52" y="30"/>
                                      </a:cubicBezTo>
                                      <a:cubicBezTo>
                                        <a:pt x="59" y="35"/>
                                        <a:pt x="66" y="41"/>
                                        <a:pt x="73" y="46"/>
                                      </a:cubicBezTo>
                                      <a:cubicBezTo>
                                        <a:pt x="79" y="51"/>
                                        <a:pt x="85" y="54"/>
                                        <a:pt x="92" y="58"/>
                                      </a:cubicBezTo>
                                    </a:path>
                                    <a:path w="122" h="174" extrusionOk="0">
                                      <a:moveTo>
                                        <a:pt x="121" y="73"/>
                                      </a:moveTo>
                                      <a:cubicBezTo>
                                        <a:pt x="117" y="82"/>
                                        <a:pt x="108" y="84"/>
                                        <a:pt x="100" y="90"/>
                                      </a:cubicBezTo>
                                      <a:cubicBezTo>
                                        <a:pt x="91" y="97"/>
                                        <a:pt x="82" y="105"/>
                                        <a:pt x="72" y="112"/>
                                      </a:cubicBezTo>
                                      <a:cubicBezTo>
                                        <a:pt x="61" y="120"/>
                                        <a:pt x="50" y="128"/>
                                        <a:pt x="39" y="135"/>
                                      </a:cubicBezTo>
                                      <a:cubicBezTo>
                                        <a:pt x="31" y="140"/>
                                        <a:pt x="22" y="146"/>
                                        <a:pt x="13" y="150"/>
                                      </a:cubicBezTo>
                                      <a:cubicBezTo>
                                        <a:pt x="7" y="152"/>
                                        <a:pt x="5" y="153"/>
                                        <a:pt x="0" y="152"/>
                                      </a:cubicBezTo>
                                    </a:path>
                                    <a:path w="122" h="174" extrusionOk="0">
                                      <a:moveTo>
                                        <a:pt x="20" y="88"/>
                                      </a:moveTo>
                                      <a:cubicBezTo>
                                        <a:pt x="29" y="92"/>
                                        <a:pt x="32" y="99"/>
                                        <a:pt x="37" y="108"/>
                                      </a:cubicBezTo>
                                      <a:cubicBezTo>
                                        <a:pt x="42" y="116"/>
                                        <a:pt x="47" y="124"/>
                                        <a:pt x="54" y="131"/>
                                      </a:cubicBezTo>
                                      <a:cubicBezTo>
                                        <a:pt x="61" y="139"/>
                                        <a:pt x="70" y="145"/>
                                        <a:pt x="78" y="152"/>
                                      </a:cubicBezTo>
                                      <a:cubicBezTo>
                                        <a:pt x="87" y="159"/>
                                        <a:pt x="93" y="165"/>
                                        <a:pt x="101" y="1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25" o:spid="_x0000_s1026" style="position:absolute;margin-left:-75.05pt;margin-top:141.5pt;width:45.6pt;height:45.6pt;z-index:251724800" coordorigin="4209,9224" coordsize="912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">
                      <v:group id="Group 326" o:spid="_x0000_s1027" style="position:absolute;left:4209;top:9224;width:912;height:912" coordorigin="4782,5676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SwWNsYAAADcAAAADwAAAGRycy9kb3ducmV2LnhtbESPT2vCQBTE7wW/w/KE&#10;3uomSlWiq4jU0kMoNBFKb4/sMwlm34bsNn++fbdQ6HGYmd8w++NoGtFT52rLCuJFBIK4sLrmUsE1&#10;vzxtQTiPrLGxTAomcnA8zB72mGg78Af1mS9FgLBLUEHlfZtI6YqKDLqFbYmDd7OdQR9kV0rd4RDg&#10;ppHLKFpLgzWHhQpbOldU3LNvo+B1wOG0il/69H47T1/58/tnGpNSj/PxtAPhafT/4b/2m1aw2a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FLBY2xgAAANwA&#10;AAAPAAAAAAAAAAAAAAAAAKoCAABkcnMvZG93bnJldi54bWxQSwUGAAAAAAQABAD6AAAAnQMAAAAA&#10;">
                        <v:oval id="Oval 327" o:spid="_x0000_s1028" style="position:absolute;left:4782;top:5676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AH8QA&#10;AADcAAAADwAAAGRycy9kb3ducmV2LnhtbESPQWvCQBSE70L/w/IKvenGBk1JXUUqBXvwYNreH9ln&#10;Esy+DdnXGP+9WxA8DjPzDbPajK5VA/Wh8WxgPktAEZfeNlwZ+Pn+nL6BCoJssfVMBq4UYLN+mqww&#10;t/7CRxoKqVSEcMjRQC3S5VqHsiaHYeY74uidfO9QouwrbXu8RLhr9WuSLLXDhuNCjR191FSeiz9n&#10;YFdti+WgU1mkp91eFuffw1c6N+bledy+gxIa5RG+t/fWQJZl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FQB/EAAAA3AAAAA8AAAAAAAAAAAAAAAAAmAIAAGRycy9k&#10;b3ducmV2LnhtbFBLBQYAAAAABAAEAPUAAACJAwAAAAA=&#10;"/>
                        <v:oval id="Oval 328" o:spid="_x0000_s1029" style="position:absolute;left:4950;top:586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UbcIA&#10;AADcAAAADwAAAGRycy9kb3ducmV2LnhtbERPTWvCQBC9F/oflin0Vjc2aEqaVaRS0IMHY3sfsmMS&#10;kp0N2WlM/717KPT4eN/Fdna9mmgMrWcDy0UCirjytuXawNfl8+UNVBBki71nMvBLAbabx4cCc+tv&#10;fKaplFrFEA45GmhEhlzrUDXkMCz8QBy5qx8dSoRjre2Itxjuev2aJGvtsOXY0OBAHw1VXfnjDOzr&#10;XbmedCqr9Lo/yKr7Ph3TpTHPT/PuHZTQLP/iP/fBGsiyuDaei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tRtwgAAANwAAAAPAAAAAAAAAAAAAAAAAJgCAABkcnMvZG93&#10;bnJldi54bWxQSwUGAAAAAAQABAD1AAAAhwMAAAAA&#10;"/>
                      </v:group>
                      <v:shape id="Ink 329" o:spid="_x0000_s1030" style="position:absolute;left:4487;top:9501;width:340;height:348;visibility:visible;mso-wrap-style:square;v-text-anchor:top" coordsize="60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mMsYA&#10;AADcAAAADwAAAGRycy9kb3ducmV2LnhtbESPS2/CMBCE75X4D9Yi9VYcOPBIMajiUfWCKgLivIqX&#10;xG28jmJDUn49roTEcTQz32jmy85W4kqNN44VDAcJCOLcacOFguNh+zYF4QOyxsoxKfgjD8tF72WO&#10;qXYt7+mahUJECPsUFZQh1KmUPi/Joh+4mjh6Z9dYDFE2hdQNthFuKzlKkrG0aDgulFjTqqT8N7tY&#10;Bec6W28+23Z3Wn3P5NiYn9suOSj12u8+3kEE6sIz/Gh/aQWTyQz+z8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emMsYAAADcAAAADwAAAAAAAAAAAAAAAACYAgAAZHJz&#10;L2Rvd25yZXYueG1sUEsFBgAAAAAEAAQA9QAAAIsDAAAAAA==&#10;" path="m,192v20,,11,18,8,42c4,262,4,290,2,318,1,336,,355,,373v,5,,11,,16c2,369,4,348,6,328v2,-29,6,-58,10,-87c20,214,23,186,29,159v3,-13,7,-26,10,-39c54,139,60,157,68,180v7,20,14,40,22,60c95,254,103,281,114,291v5,3,10,5,15,8c144,280,156,261,165,239v8,-20,17,-41,25,-61c195,166,196,161,200,152v4,20,2,38,2,58c202,255,202,298,211,342v1,7,13,57,19,56c232,394,234,390,236,386em324,261v-21,4,-23,16,-29,39c291,316,290,334,291,350v1,23,5,33,21,48c325,376,335,353,344,329v1,-4,3,-9,4,-13c353,335,353,350,354,370v1,24,2,49,4,73c361,484,371,525,371,566v,27,-10,39,-36,45c315,616,290,613,270,611v-22,-3,-50,-7,-57,-33c212,571,212,564,211,557em376,58v4,-13,9,-23,16,-35c399,44,399,56,397,78v-3,26,-11,53,-23,76c371,158,369,162,366,166v3,-20,4,-23,19,-35c399,145,414,161,435,163v24,2,29,-11,37,-30em512,76v18,8,34,11,54,10c578,86,589,84,600,83em561,v4,25,4,51,3,77c563,93,562,108,562,124v,13,10,62,-3,40e" filled="f" strokeweight="1pt">
                        <v:stroke endcap="round"/>
                        <v:path o:extrusionok="f" o:connecttype="custom" o:connectlocs="0,9607;5,9631;1,9678;0,9709;0,9718;3,9684;9,9635;16,9588;22,9566;38,9600;51,9634;64,9663;73,9667;93,9633;107,9599;113,9584;114,9617;119,9692;130,9724;134,9717;183,9646;167,9668;165,9696;177,9724;195,9684;197,9677;200,9708;203,9749;210,9819;190,9844;153,9844;120,9826;119,9814;213,9531;222,9511;225,9542;212,9585;207,9592;218,9572;246,9590;267,9573;290,9541;320,9547;339,9545;317,9498;319,9542;318,9568;316,9591" o:connectangles="0,0,0,0,0,0,0,0,0,0,0,0,0,0,0,0,0,0,0,0,0,0,0,0,0,0,0,0,0,0,0,0,0,0,0,0,0,0,0,0,0,0,0,0,0,0,0,0"/>
                        <o:lock v:ext="edit" rotation="t" aspectratio="t" verticies="t" text="t" shapetype="t"/>
                      </v:shape>
                      <v:shape id="Ink 330" o:spid="_x0000_s1031" style="position:absolute;left:4626;top:9396;width:101;height:59;visibility:visible;mso-wrap-style:square;v-text-anchor:top" coordsize="17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3DLMIA&#10;AADcAAAADwAAAGRycy9kb3ducmV2LnhtbERPzWrCQBC+F/oOywheRDdtqT/RVaQo9BJp1QcYsmMS&#10;zc6GzBrTt+8eCj1+fP+rTe9q1VErlWcDL5MEFHHubcWFgfNpP56DkoBssfZMBn5IYLN+flphav2D&#10;v6k7hkLFEJYUDZQhNKnWkpfkUCa+IY7cxbcOQ4RtoW2Ljxjuav2aJFPtsOLYUGJDHyXlt+PdGcjk&#10;622UULY7yHSUbYv3rJPrwpjhoN8uQQXqw7/4z/1pDczmcX48E4+AXv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PcMswgAAANwAAAAPAAAAAAAAAAAAAAAAAJgCAABkcnMvZG93&#10;bnJldi54bWxQSwUGAAAAAAQABAD1AAAAhwMAAAAA&#10;" path="m79,c76,11,70,15,62,23,49,36,35,48,24,63,18,71,11,78,6,86,3,91,2,93,2,85em,7v6,7,12,14,19,20c27,35,35,43,44,50v8,7,15,15,23,22c75,79,84,102,89,93,88,91,87,90,86,88em178,16v-3,8,-11,10,-18,15c150,38,139,46,130,55v-7,7,-15,17,-21,25c106,85,105,87,106,80em119,11v2,8,5,13,8,20c131,39,135,47,139,55v4,8,7,15,12,23c156,86,160,94,165,102e" filled="f" strokeweight="1pt">
                        <v:stroke endcap="round"/>
                        <v:path o:extrusionok="f" o:connecttype="custom" o:connectlocs="45,9494;35,9507;14,9530;3,9543;1,9543;0,9498;11,9509;25,9522;38,9535;50,9547;49,9544;100,9503;90,9512;73,9525;62,9540;60,9540;67,9500;72,9512;78,9525;85,9539;93,9552" o:connectangles="0,0,0,0,0,0,0,0,0,0,0,0,0,0,0,0,0,0,0,0,0"/>
                        <o:lock v:ext="edit" rotation="t" aspectratio="t" verticies="t" text="t" shapetype="t"/>
                      </v:shape>
                      <v:shape id="Ink 331" o:spid="_x0000_s1032" style="position:absolute;left:4348;top:9617;width:68;height:114;visibility:visible;mso-wrap-style:square;v-text-anchor:top" coordsize="1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xni8MA&#10;AADcAAAADwAAAGRycy9kb3ducmV2LnhtbESPQYvCMBSE78L+h/AWvGnqHlSqUXYVQfFUFfT4aJ5t&#10;tXnpJlHrvzcLCx6HmfmGmc5bU4s7OV9ZVjDoJyCIc6srLhQc9qveGIQPyBpry6TgSR7ms4/OFFNt&#10;H5zRfRcKESHsU1RQhtCkUvq8JIO+bxvi6J2tMxiidIXUDh8Rbmr5lSRDabDiuFBiQ4uS8uvuZhRU&#10;683vaWR+Mt4flkzH7OIW26VS3c/2ewIiUBve4f/2WisYjQfwdyYe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xni8MAAADcAAAADwAAAAAAAAAAAAAAAACYAgAAZHJzL2Rv&#10;d25yZXYueG1sUEsFBgAAAAAEAAQA9QAAAIgDAAAAAA==&#10;" path="m102,23c90,26,85,35,74,43,65,50,56,59,46,66,37,73,27,77,18,84,10,90,8,93,,88em7,c17,4,21,11,28,20v7,10,17,19,26,27c61,53,70,57,78,63v6,4,11,9,17,14em119,106v-8,4,-17,8,-24,13c86,125,78,133,70,140v-10,8,-19,17,-27,26c35,175,27,183,18,191v-5,4,-7,6,-10,8em13,113v8,7,14,16,21,25c40,146,47,151,54,158v6,6,14,10,21,16c82,180,86,184,90,192e" filled="f" strokeweight="1pt">
                        <v:stroke endcap="round"/>
                        <v:path o:extrusionok="f" o:connecttype="custom" o:connectlocs="58,9683;42,9694;26,9707;10,9717;0,9720;4,9669;16,9681;31,9696;44,9705;54,9713;67,9730;54,9737;40,9749;24,9764;10,9778;5,9783;7,9734;19,9748;31,9760;43,9769;51,9779" o:connectangles="0,0,0,0,0,0,0,0,0,0,0,0,0,0,0,0,0,0,0,0,0"/>
                        <o:lock v:ext="edit" rotation="t" aspectratio="t" verticies="t" text="t" shapetype="t"/>
                      </v:shape>
                      <v:shape id="Ink 332" o:spid="_x0000_s1033" style="position:absolute;left:4614;top:9929;width:82;height:70;visibility:visible;mso-wrap-style:square;v-text-anchor:top" coordsize="14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jS8UA&#10;AADcAAAADwAAAGRycy9kb3ducmV2LnhtbESPUWvCMBSF3wf7D+EOfBkzmQ4tXVOpoiDsSbcfcGnu&#10;2rLmpiSZ1v36RRB8PJxzvsMpVqPtxYl86BxreJ0qEMS1Mx03Gr4+dy8ZiBCRDfaOScOFAqzKx4cC&#10;c+POfKDTMTYiQTjkqKGNccilDHVLFsPUDcTJ+3beYkzSN9J4PCe47eVMqYW02HFaaHGgTUv1z/HX&#10;apir7HB56zfLqnqWa6+k3/5tP7SePI3VO4hIY7yHb+290bDMZnA9k46AL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hKNLxQAAANwAAAAPAAAAAAAAAAAAAAAAAJgCAABkcnMv&#10;ZG93bnJldi54bWxQSwUGAAAAAAQABAD1AAAAigMAAAAA&#10;" path="m46,10v7,10,3,13,-3,24c38,43,34,53,29,62,24,72,20,82,16,92v-1,4,-4,22,-8,24c6,116,4,116,2,116em,1c4,8,7,16,9,24v2,9,4,18,7,27c20,61,23,71,28,80v4,8,9,17,13,25c44,111,48,117,51,123em129,v,9,-1,17,-3,26c123,40,119,53,114,67v-4,11,-6,22,-9,33c103,108,102,115,99,123em95,17v3,9,6,17,9,26c108,54,113,64,117,74v4,12,9,22,16,32c137,112,140,117,145,123e" filled="f" strokeweight="1pt">
                        <v:stroke endcap="round"/>
                        <v:path o:extrusionok="f" o:connecttype="custom" o:connectlocs="26,9893;24,9906;16,9922;9,9939;4,9952;1,9952;0,9888;5,9900;9,9916;16,9932;23,9946;29,9956;72,9887;71,9902;64,9925;59,9943;56,9956;53,9897;58,9911;66,9929;75,9947;81,9956" o:connectangles="0,0,0,0,0,0,0,0,0,0,0,0,0,0,0,0,0,0,0,0,0,0"/>
                        <o:lock v:ext="edit" rotation="t" aspectratio="t" verticies="t" text="t" shapetype="t"/>
                      </v:shape>
                      <v:shape id="Ink 333" o:spid="_x0000_s1034" style="position:absolute;left:4902;top:9642;width:69;height:98;visibility:visible;mso-wrap-style:square;v-text-anchor:top" coordsize="1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pbXMQA&#10;AADcAAAADwAAAGRycy9kb3ducmV2LnhtbESPwWrDMBBE74X+g9hAbo2chCbBjRxKSKCnljr9gMVa&#10;W3aslWMptvv3VaHQ4zAzb5j9YbKtGKj3tWMFy0UCgrhwuuZKwdfl/LQD4QOyxtYxKfgmD4fs8WGP&#10;qXYjf9KQh0pECPsUFZgQulRKXxiy6BeuI45e6XqLIcq+krrHMcJtK1dJspEWa44LBjs6Giqu+d0q&#10;2Nz97f25aSo8lWFtllgO2/FDqflsen0BEWgK/+G/9ptWsN2t4fdMPAI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qW1zEAAAA3AAAAA8AAAAAAAAAAAAAAAAAmAIAAGRycy9k&#10;b3ducmV2LnhtbFBLBQYAAAAABAAEAPUAAACJAwAAAAA=&#10;" path="m94,v1,2,3,3,4,5c90,13,80,20,71,27,63,33,55,38,47,44,40,49,31,57,23,60v-5,1,-7,1,-10,em24,7v9,8,18,16,28,23c59,35,66,41,73,46v6,5,12,8,19,12em121,73v-4,9,-13,11,-21,17c91,97,82,105,72,112v-11,8,-22,16,-33,23c31,140,22,146,13,150v-6,2,-8,3,-13,2em20,88v9,4,12,11,17,20c42,116,47,124,54,131v7,8,16,14,24,21c87,159,93,165,101,173e" filled="f" strokeweight="1pt">
                        <v:stroke endcap="round"/>
                        <v:path o:extrusionok="f" o:connecttype="custom" o:connectlocs="53,9579;55,9581;40,9594;27,9603;13,9612;7,9612;14,9583;29,9596;41,9605;52,9611;68,9620;57,9629;41,9642;22,9655;7,9663;0,9664;11,9628;21,9639;31,9652;44,9664;57,9676" o:connectangles="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</w:p>
        </w:tc>
      </w:tr>
      <w:tr w:rsidR="00872859" w:rsidTr="00872859">
        <w:trPr>
          <w:jc w:val="center"/>
        </w:trPr>
        <w:tc>
          <w:tcPr>
            <w:tcW w:w="3193" w:type="dxa"/>
          </w:tcPr>
          <w:p w:rsidR="00872859" w:rsidRDefault="0087285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23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Mg</w:t>
            </w:r>
            <w:r w:rsidRPr="0079614E">
              <w:rPr>
                <w:vertAlign w:val="superscript"/>
              </w:rPr>
              <w:t>2+</w:t>
            </w:r>
            <w:r>
              <w:t xml:space="preserve"> ion: ..</w:t>
            </w:r>
            <w:r>
              <w:rPr>
                <w:rFonts w:ascii="Arial" w:hAnsi="Arial" w:cs="Arial"/>
                <w:color w:val="000080"/>
              </w:rPr>
              <w:t xml:space="preserve"> 2,8</w:t>
            </w:r>
          </w:p>
        </w:tc>
        <w:tc>
          <w:tcPr>
            <w:tcW w:w="3223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O</w:t>
            </w:r>
            <w:r w:rsidRPr="0079614E">
              <w:rPr>
                <w:vertAlign w:val="superscript"/>
              </w:rPr>
              <w:t>2-</w:t>
            </w:r>
            <w:r>
              <w:t xml:space="preserve"> ion: .</w:t>
            </w:r>
            <w:r>
              <w:rPr>
                <w:rFonts w:ascii="Arial" w:hAnsi="Arial" w:cs="Arial"/>
                <w:color w:val="000080"/>
              </w:rPr>
              <w:t xml:space="preserve"> 2,8</w:t>
            </w:r>
          </w:p>
        </w:tc>
      </w:tr>
      <w:tr w:rsidR="00477A79" w:rsidTr="00872859">
        <w:trPr>
          <w:jc w:val="center"/>
        </w:trPr>
        <w:tc>
          <w:tcPr>
            <w:tcW w:w="3193" w:type="dxa"/>
          </w:tcPr>
          <w:p w:rsidR="00305701" w:rsidRDefault="00305701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3" w:type="dxa"/>
          </w:tcPr>
          <w:p w:rsidR="00477A79" w:rsidRDefault="00477A79" w:rsidP="0079614E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</w:tr>
    </w:tbl>
    <w:p w:rsidR="00E75C0F" w:rsidRDefault="00E75C0F" w:rsidP="00383D3C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</w:pPr>
    </w:p>
    <w:p w:rsidR="00134257" w:rsidRPr="0080774F" w:rsidRDefault="00134257" w:rsidP="00383D3C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</w:pPr>
      <w:r>
        <w:t>Formula of magnesium oxide …</w:t>
      </w:r>
      <w:r w:rsidR="00872859" w:rsidRPr="00872859">
        <w:rPr>
          <w:rFonts w:ascii="Arial" w:hAnsi="Arial" w:cs="Arial"/>
          <w:color w:val="000080"/>
        </w:rPr>
        <w:t xml:space="preserve"> </w:t>
      </w:r>
      <w:proofErr w:type="spellStart"/>
      <w:r w:rsidR="00872859">
        <w:rPr>
          <w:rFonts w:ascii="Arial" w:hAnsi="Arial" w:cs="Arial"/>
          <w:color w:val="000080"/>
        </w:rPr>
        <w:t>MgO</w:t>
      </w:r>
      <w:proofErr w:type="spellEnd"/>
      <w:r w:rsidR="00872859">
        <w:t xml:space="preserve"> </w:t>
      </w:r>
      <w:r w:rsidR="0080774F">
        <w:br w:type="page"/>
      </w:r>
      <w:r w:rsidRPr="00383D3C">
        <w:rPr>
          <w:b/>
        </w:rPr>
        <w:lastRenderedPageBreak/>
        <w:t>Sodium oxide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6"/>
        <w:gridCol w:w="3218"/>
        <w:gridCol w:w="3225"/>
      </w:tblGrid>
      <w:tr w:rsidR="00872859" w:rsidTr="00872859">
        <w:trPr>
          <w:jc w:val="center"/>
        </w:trPr>
        <w:tc>
          <w:tcPr>
            <w:tcW w:w="3196" w:type="dxa"/>
          </w:tcPr>
          <w:p w:rsidR="00872859" w:rsidRDefault="00872859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18" w:type="dxa"/>
          </w:tcPr>
          <w:p w:rsidR="00872859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2 Na atoms ...</w:t>
            </w:r>
            <w:r w:rsidRPr="003273FA">
              <w:rPr>
                <w:rFonts w:ascii="Arial" w:hAnsi="Arial" w:cs="Arial"/>
                <w:color w:val="000080"/>
              </w:rPr>
              <w:t xml:space="preserve"> 2,8,1</w:t>
            </w:r>
            <w:r>
              <w:t>.</w:t>
            </w:r>
          </w:p>
        </w:tc>
        <w:tc>
          <w:tcPr>
            <w:tcW w:w="3225" w:type="dxa"/>
          </w:tcPr>
          <w:p w:rsidR="00872859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O atom ....</w:t>
            </w:r>
            <w:r>
              <w:rPr>
                <w:rFonts w:ascii="Arial" w:hAnsi="Arial" w:cs="Arial"/>
                <w:color w:val="000080"/>
              </w:rPr>
              <w:t xml:space="preserve"> 2,6</w:t>
            </w:r>
            <w:r>
              <w:t>.</w:t>
            </w:r>
          </w:p>
        </w:tc>
      </w:tr>
      <w:tr w:rsidR="006917EB" w:rsidTr="00872859">
        <w:trPr>
          <w:jc w:val="center"/>
        </w:trPr>
        <w:tc>
          <w:tcPr>
            <w:tcW w:w="3196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18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5" w:type="dxa"/>
          </w:tcPr>
          <w:p w:rsidR="006917EB" w:rsidRDefault="00872859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7088" behindDoc="0" locked="0" layoutInCell="1" allowOverlap="1" wp14:anchorId="346A541D" wp14:editId="6E29B672">
                      <wp:simplePos x="0" y="0"/>
                      <wp:positionH relativeFrom="column">
                        <wp:posOffset>-1449705</wp:posOffset>
                      </wp:positionH>
                      <wp:positionV relativeFrom="paragraph">
                        <wp:posOffset>1767205</wp:posOffset>
                      </wp:positionV>
                      <wp:extent cx="760095" cy="723900"/>
                      <wp:effectExtent l="0" t="0" r="20955" b="19050"/>
                      <wp:wrapNone/>
                      <wp:docPr id="733" name="Group 4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0095" cy="723900"/>
                                <a:chOff x="4038" y="9781"/>
                                <a:chExt cx="1197" cy="1140"/>
                              </a:xfrm>
                            </wpg:grpSpPr>
                            <wpg:grpSp>
                              <wpg:cNvPr id="735" name="Group 4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038" y="9781"/>
                                  <a:ext cx="1197" cy="1140"/>
                                  <a:chOff x="3981" y="5006"/>
                                  <a:chExt cx="1197" cy="1140"/>
                                </a:xfrm>
                              </wpg:grpSpPr>
                              <wpg:grpSp>
                                <wpg:cNvPr id="736" name="Group 48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981" y="5006"/>
                                    <a:ext cx="1197" cy="1140"/>
                                    <a:chOff x="5422" y="6156"/>
                                    <a:chExt cx="893" cy="855"/>
                                  </a:xfrm>
                                </wpg:grpSpPr>
                                <wps:wsp>
                                  <wps:cNvPr id="737" name="Oval 4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422" y="6156"/>
                                      <a:ext cx="893" cy="8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38" name="Oval 4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35" y="6327"/>
                                      <a:ext cx="467" cy="47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8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39" name="Ink 487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538" y="5180"/>
                                    <a:ext cx="124" cy="107"/>
                                  </a:xfrm>
                                  <a:custGeom>
                                    <a:avLst/>
                                    <a:gdLst>
                                      <a:gd name="T0" fmla="+- 0 8111 8005"/>
                                      <a:gd name="T1" fmla="*/ T0 w 218"/>
                                      <a:gd name="T2" fmla="+- 0 9137 9137"/>
                                      <a:gd name="T3" fmla="*/ 9137 h 188"/>
                                      <a:gd name="T4" fmla="+- 0 8115 8005"/>
                                      <a:gd name="T5" fmla="*/ T4 w 218"/>
                                      <a:gd name="T6" fmla="+- 0 9141 9137"/>
                                      <a:gd name="T7" fmla="*/ 9141 h 188"/>
                                      <a:gd name="T8" fmla="+- 0 8094 8005"/>
                                      <a:gd name="T9" fmla="*/ T8 w 218"/>
                                      <a:gd name="T10" fmla="+- 0 9166 9137"/>
                                      <a:gd name="T11" fmla="*/ 9166 h 188"/>
                                      <a:gd name="T12" fmla="+- 0 8076 8005"/>
                                      <a:gd name="T13" fmla="*/ T12 w 218"/>
                                      <a:gd name="T14" fmla="+- 0 9191 9137"/>
                                      <a:gd name="T15" fmla="*/ 9191 h 188"/>
                                      <a:gd name="T16" fmla="+- 0 8051 8005"/>
                                      <a:gd name="T17" fmla="*/ T16 w 218"/>
                                      <a:gd name="T18" fmla="+- 0 9226 9137"/>
                                      <a:gd name="T19" fmla="*/ 9226 h 188"/>
                                      <a:gd name="T20" fmla="+- 0 8037 8005"/>
                                      <a:gd name="T21" fmla="*/ T20 w 218"/>
                                      <a:gd name="T22" fmla="+- 0 9254 9137"/>
                                      <a:gd name="T23" fmla="*/ 9254 h 188"/>
                                      <a:gd name="T24" fmla="+- 0 8027 8005"/>
                                      <a:gd name="T25" fmla="*/ T24 w 218"/>
                                      <a:gd name="T26" fmla="+- 0 9280 9137"/>
                                      <a:gd name="T27" fmla="*/ 9280 h 188"/>
                                      <a:gd name="T28" fmla="+- 0 8009 8005"/>
                                      <a:gd name="T29" fmla="*/ T28 w 218"/>
                                      <a:gd name="T30" fmla="+- 0 9308 9137"/>
                                      <a:gd name="T31" fmla="*/ 9308 h 188"/>
                                      <a:gd name="T32" fmla="+- 0 8005 8005"/>
                                      <a:gd name="T33" fmla="*/ T32 w 218"/>
                                      <a:gd name="T34" fmla="+- 0 9312 9137"/>
                                      <a:gd name="T35" fmla="*/ 9312 h 188"/>
                                      <a:gd name="T36" fmla="+- 0 8008 8005"/>
                                      <a:gd name="T37" fmla="*/ T36 w 218"/>
                                      <a:gd name="T38" fmla="+- 0 9151 9137"/>
                                      <a:gd name="T39" fmla="*/ 9151 h 188"/>
                                      <a:gd name="T40" fmla="+- 0 8024 8005"/>
                                      <a:gd name="T41" fmla="*/ T40 w 218"/>
                                      <a:gd name="T42" fmla="+- 0 9175 9137"/>
                                      <a:gd name="T43" fmla="*/ 9175 h 188"/>
                                      <a:gd name="T44" fmla="+- 0 8039 8005"/>
                                      <a:gd name="T45" fmla="*/ T44 w 218"/>
                                      <a:gd name="T46" fmla="+- 0 9199 9137"/>
                                      <a:gd name="T47" fmla="*/ 9199 h 188"/>
                                      <a:gd name="T48" fmla="+- 0 8054 8005"/>
                                      <a:gd name="T49" fmla="*/ T48 w 218"/>
                                      <a:gd name="T50" fmla="+- 0 9220 9137"/>
                                      <a:gd name="T51" fmla="*/ 9220 h 188"/>
                                      <a:gd name="T52" fmla="+- 0 8072 8005"/>
                                      <a:gd name="T53" fmla="*/ T52 w 218"/>
                                      <a:gd name="T54" fmla="+- 0 9241 9137"/>
                                      <a:gd name="T55" fmla="*/ 9241 h 188"/>
                                      <a:gd name="T56" fmla="+- 0 8087 8005"/>
                                      <a:gd name="T57" fmla="*/ T56 w 218"/>
                                      <a:gd name="T58" fmla="+- 0 9262 9137"/>
                                      <a:gd name="T59" fmla="*/ 9262 h 188"/>
                                      <a:gd name="T60" fmla="+- 0 8106 8005"/>
                                      <a:gd name="T61" fmla="*/ T60 w 218"/>
                                      <a:gd name="T62" fmla="+- 0 9287 9137"/>
                                      <a:gd name="T63" fmla="*/ 9287 h 188"/>
                                      <a:gd name="T64" fmla="+- 0 8119 8005"/>
                                      <a:gd name="T65" fmla="*/ T64 w 218"/>
                                      <a:gd name="T66" fmla="+- 0 9306 9137"/>
                                      <a:gd name="T67" fmla="*/ 9306 h 188"/>
                                      <a:gd name="T68" fmla="+- 0 8218 8005"/>
                                      <a:gd name="T69" fmla="*/ T68 w 218"/>
                                      <a:gd name="T70" fmla="+- 0 9172 9137"/>
                                      <a:gd name="T71" fmla="*/ 9172 h 188"/>
                                      <a:gd name="T72" fmla="+- 0 8202 8005"/>
                                      <a:gd name="T73" fmla="*/ T72 w 218"/>
                                      <a:gd name="T74" fmla="+- 0 9196 9137"/>
                                      <a:gd name="T75" fmla="*/ 9196 h 188"/>
                                      <a:gd name="T76" fmla="+- 0 8183 8005"/>
                                      <a:gd name="T77" fmla="*/ T76 w 218"/>
                                      <a:gd name="T78" fmla="+- 0 9231 9137"/>
                                      <a:gd name="T79" fmla="*/ 9231 h 188"/>
                                      <a:gd name="T80" fmla="+- 0 8170 8005"/>
                                      <a:gd name="T81" fmla="*/ T80 w 218"/>
                                      <a:gd name="T82" fmla="+- 0 9261 9137"/>
                                      <a:gd name="T83" fmla="*/ 9261 h 188"/>
                                      <a:gd name="T84" fmla="+- 0 8158 8005"/>
                                      <a:gd name="T85" fmla="*/ T84 w 218"/>
                                      <a:gd name="T86" fmla="+- 0 9285 9137"/>
                                      <a:gd name="T87" fmla="*/ 9285 h 188"/>
                                      <a:gd name="T88" fmla="+- 0 8143 8005"/>
                                      <a:gd name="T89" fmla="*/ T88 w 218"/>
                                      <a:gd name="T90" fmla="+- 0 9308 9137"/>
                                      <a:gd name="T91" fmla="*/ 9308 h 188"/>
                                      <a:gd name="T92" fmla="+- 0 8138 8005"/>
                                      <a:gd name="T93" fmla="*/ T92 w 218"/>
                                      <a:gd name="T94" fmla="+- 0 9313 9137"/>
                                      <a:gd name="T95" fmla="*/ 9313 h 188"/>
                                      <a:gd name="T96" fmla="+- 0 8147 8005"/>
                                      <a:gd name="T97" fmla="*/ T96 w 218"/>
                                      <a:gd name="T98" fmla="+- 0 9153 9137"/>
                                      <a:gd name="T99" fmla="*/ 9153 h 188"/>
                                      <a:gd name="T100" fmla="+- 0 8159 8005"/>
                                      <a:gd name="T101" fmla="*/ T100 w 218"/>
                                      <a:gd name="T102" fmla="+- 0 9177 9137"/>
                                      <a:gd name="T103" fmla="*/ 9177 h 188"/>
                                      <a:gd name="T104" fmla="+- 0 8169 8005"/>
                                      <a:gd name="T105" fmla="*/ T104 w 218"/>
                                      <a:gd name="T106" fmla="+- 0 9200 9137"/>
                                      <a:gd name="T107" fmla="*/ 9200 h 188"/>
                                      <a:gd name="T108" fmla="+- 0 8179 8005"/>
                                      <a:gd name="T109" fmla="*/ T108 w 218"/>
                                      <a:gd name="T110" fmla="+- 0 9230 9137"/>
                                      <a:gd name="T111" fmla="*/ 9230 h 188"/>
                                      <a:gd name="T112" fmla="+- 0 8193 8005"/>
                                      <a:gd name="T113" fmla="*/ T112 w 218"/>
                                      <a:gd name="T114" fmla="+- 0 9263 9137"/>
                                      <a:gd name="T115" fmla="*/ 9263 h 188"/>
                                      <a:gd name="T116" fmla="+- 0 8208 8005"/>
                                      <a:gd name="T117" fmla="*/ T116 w 218"/>
                                      <a:gd name="T118" fmla="+- 0 9292 9137"/>
                                      <a:gd name="T119" fmla="*/ 9292 h 188"/>
                                      <a:gd name="T120" fmla="+- 0 8218 8005"/>
                                      <a:gd name="T121" fmla="*/ T120 w 218"/>
                                      <a:gd name="T122" fmla="+- 0 9315 9137"/>
                                      <a:gd name="T123" fmla="*/ 9315 h 188"/>
                                      <a:gd name="T124" fmla="+- 0 8219 8005"/>
                                      <a:gd name="T125" fmla="*/ T124 w 218"/>
                                      <a:gd name="T126" fmla="+- 0 9320 9137"/>
                                      <a:gd name="T127" fmla="*/ 9320 h 18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</a:cxnLst>
                                    <a:rect l="0" t="0" r="r" b="b"/>
                                    <a:pathLst>
                                      <a:path w="218" h="188" extrusionOk="0">
                                        <a:moveTo>
                                          <a:pt x="106" y="0"/>
                                        </a:moveTo>
                                        <a:cubicBezTo>
                                          <a:pt x="107" y="1"/>
                                          <a:pt x="109" y="3"/>
                                          <a:pt x="110" y="4"/>
                                        </a:cubicBezTo>
                                        <a:cubicBezTo>
                                          <a:pt x="103" y="12"/>
                                          <a:pt x="96" y="20"/>
                                          <a:pt x="89" y="29"/>
                                        </a:cubicBezTo>
                                        <a:cubicBezTo>
                                          <a:pt x="83" y="37"/>
                                          <a:pt x="77" y="46"/>
                                          <a:pt x="71" y="54"/>
                                        </a:cubicBezTo>
                                        <a:cubicBezTo>
                                          <a:pt x="63" y="66"/>
                                          <a:pt x="53" y="76"/>
                                          <a:pt x="46" y="89"/>
                                        </a:cubicBezTo>
                                        <a:cubicBezTo>
                                          <a:pt x="41" y="98"/>
                                          <a:pt x="35" y="107"/>
                                          <a:pt x="32" y="117"/>
                                        </a:cubicBezTo>
                                        <a:cubicBezTo>
                                          <a:pt x="29" y="126"/>
                                          <a:pt x="26" y="134"/>
                                          <a:pt x="22" y="143"/>
                                        </a:cubicBezTo>
                                        <a:cubicBezTo>
                                          <a:pt x="18" y="153"/>
                                          <a:pt x="11" y="163"/>
                                          <a:pt x="4" y="171"/>
                                        </a:cubicBezTo>
                                        <a:cubicBezTo>
                                          <a:pt x="3" y="172"/>
                                          <a:pt x="1" y="174"/>
                                          <a:pt x="0" y="175"/>
                                        </a:cubicBezTo>
                                      </a:path>
                                      <a:path w="218" h="188" extrusionOk="0">
                                        <a:moveTo>
                                          <a:pt x="3" y="14"/>
                                        </a:moveTo>
                                        <a:cubicBezTo>
                                          <a:pt x="10" y="21"/>
                                          <a:pt x="14" y="30"/>
                                          <a:pt x="19" y="38"/>
                                        </a:cubicBezTo>
                                        <a:cubicBezTo>
                                          <a:pt x="24" y="46"/>
                                          <a:pt x="29" y="54"/>
                                          <a:pt x="34" y="62"/>
                                        </a:cubicBezTo>
                                        <a:cubicBezTo>
                                          <a:pt x="38" y="69"/>
                                          <a:pt x="44" y="76"/>
                                          <a:pt x="49" y="83"/>
                                        </a:cubicBezTo>
                                        <a:cubicBezTo>
                                          <a:pt x="55" y="90"/>
                                          <a:pt x="61" y="97"/>
                                          <a:pt x="67" y="104"/>
                                        </a:cubicBezTo>
                                        <a:cubicBezTo>
                                          <a:pt x="72" y="111"/>
                                          <a:pt x="77" y="118"/>
                                          <a:pt x="82" y="125"/>
                                        </a:cubicBezTo>
                                        <a:cubicBezTo>
                                          <a:pt x="87" y="134"/>
                                          <a:pt x="94" y="142"/>
                                          <a:pt x="101" y="150"/>
                                        </a:cubicBezTo>
                                        <a:cubicBezTo>
                                          <a:pt x="107" y="157"/>
                                          <a:pt x="111" y="160"/>
                                          <a:pt x="114" y="169"/>
                                        </a:cubicBezTo>
                                      </a:path>
                                      <a:path w="218" h="188" extrusionOk="0">
                                        <a:moveTo>
                                          <a:pt x="213" y="35"/>
                                        </a:moveTo>
                                        <a:cubicBezTo>
                                          <a:pt x="207" y="43"/>
                                          <a:pt x="203" y="51"/>
                                          <a:pt x="197" y="59"/>
                                        </a:cubicBezTo>
                                        <a:cubicBezTo>
                                          <a:pt x="189" y="70"/>
                                          <a:pt x="184" y="82"/>
                                          <a:pt x="178" y="94"/>
                                        </a:cubicBezTo>
                                        <a:cubicBezTo>
                                          <a:pt x="173" y="104"/>
                                          <a:pt x="169" y="114"/>
                                          <a:pt x="165" y="124"/>
                                        </a:cubicBezTo>
                                        <a:cubicBezTo>
                                          <a:pt x="162" y="132"/>
                                          <a:pt x="157" y="140"/>
                                          <a:pt x="153" y="148"/>
                                        </a:cubicBezTo>
                                        <a:cubicBezTo>
                                          <a:pt x="149" y="156"/>
                                          <a:pt x="144" y="164"/>
                                          <a:pt x="138" y="171"/>
                                        </a:cubicBezTo>
                                        <a:cubicBezTo>
                                          <a:pt x="136" y="173"/>
                                          <a:pt x="135" y="174"/>
                                          <a:pt x="133" y="176"/>
                                        </a:cubicBezTo>
                                      </a:path>
                                      <a:path w="218" h="188" extrusionOk="0">
                                        <a:moveTo>
                                          <a:pt x="142" y="16"/>
                                        </a:moveTo>
                                        <a:cubicBezTo>
                                          <a:pt x="147" y="24"/>
                                          <a:pt x="151" y="31"/>
                                          <a:pt x="154" y="40"/>
                                        </a:cubicBezTo>
                                        <a:cubicBezTo>
                                          <a:pt x="157" y="48"/>
                                          <a:pt x="161" y="55"/>
                                          <a:pt x="164" y="63"/>
                                        </a:cubicBezTo>
                                        <a:cubicBezTo>
                                          <a:pt x="168" y="73"/>
                                          <a:pt x="170" y="83"/>
                                          <a:pt x="174" y="93"/>
                                        </a:cubicBezTo>
                                        <a:cubicBezTo>
                                          <a:pt x="179" y="104"/>
                                          <a:pt x="183" y="115"/>
                                          <a:pt x="188" y="126"/>
                                        </a:cubicBezTo>
                                        <a:cubicBezTo>
                                          <a:pt x="192" y="136"/>
                                          <a:pt x="199" y="145"/>
                                          <a:pt x="203" y="155"/>
                                        </a:cubicBezTo>
                                        <a:cubicBezTo>
                                          <a:pt x="206" y="163"/>
                                          <a:pt x="209" y="170"/>
                                          <a:pt x="213" y="178"/>
                                        </a:cubicBezTo>
                                        <a:cubicBezTo>
                                          <a:pt x="214" y="181"/>
                                          <a:pt x="222" y="192"/>
                                          <a:pt x="214" y="18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0" name="Ink 488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221" y="5478"/>
                                    <a:ext cx="96" cy="133"/>
                                  </a:xfrm>
                                  <a:custGeom>
                                    <a:avLst/>
                                    <a:gdLst>
                                      <a:gd name="T0" fmla="+- 0 7599 7446"/>
                                      <a:gd name="T1" fmla="*/ T0 w 168"/>
                                      <a:gd name="T2" fmla="+- 0 9671 9663"/>
                                      <a:gd name="T3" fmla="*/ 9671 h 234"/>
                                      <a:gd name="T4" fmla="+- 0 7579 7446"/>
                                      <a:gd name="T5" fmla="*/ T4 w 168"/>
                                      <a:gd name="T6" fmla="+- 0 9690 9663"/>
                                      <a:gd name="T7" fmla="*/ 9690 h 234"/>
                                      <a:gd name="T8" fmla="+- 0 7543 7446"/>
                                      <a:gd name="T9" fmla="*/ T8 w 168"/>
                                      <a:gd name="T10" fmla="+- 0 9712 9663"/>
                                      <a:gd name="T11" fmla="*/ 9712 h 234"/>
                                      <a:gd name="T12" fmla="+- 0 7500 7446"/>
                                      <a:gd name="T13" fmla="*/ T12 w 168"/>
                                      <a:gd name="T14" fmla="+- 0 9734 9663"/>
                                      <a:gd name="T15" fmla="*/ 9734 h 234"/>
                                      <a:gd name="T16" fmla="+- 0 7468 7446"/>
                                      <a:gd name="T17" fmla="*/ T16 w 168"/>
                                      <a:gd name="T18" fmla="+- 0 9750 9663"/>
                                      <a:gd name="T19" fmla="*/ 9750 h 234"/>
                                      <a:gd name="T20" fmla="+- 0 7446 7446"/>
                                      <a:gd name="T21" fmla="*/ T20 w 168"/>
                                      <a:gd name="T22" fmla="+- 0 9761 9663"/>
                                      <a:gd name="T23" fmla="*/ 9761 h 234"/>
                                      <a:gd name="T24" fmla="+- 0 7455 7446"/>
                                      <a:gd name="T25" fmla="*/ T24 w 168"/>
                                      <a:gd name="T26" fmla="+- 0 9663 9663"/>
                                      <a:gd name="T27" fmla="*/ 9663 h 234"/>
                                      <a:gd name="T28" fmla="+- 0 7474 7446"/>
                                      <a:gd name="T29" fmla="*/ T28 w 168"/>
                                      <a:gd name="T30" fmla="+- 0 9682 9663"/>
                                      <a:gd name="T31" fmla="*/ 9682 h 234"/>
                                      <a:gd name="T32" fmla="+- 0 7495 7446"/>
                                      <a:gd name="T33" fmla="*/ T32 w 168"/>
                                      <a:gd name="T34" fmla="+- 0 9702 9663"/>
                                      <a:gd name="T35" fmla="*/ 9702 h 234"/>
                                      <a:gd name="T36" fmla="+- 0 7547 7446"/>
                                      <a:gd name="T37" fmla="*/ T36 w 168"/>
                                      <a:gd name="T38" fmla="+- 0 9732 9663"/>
                                      <a:gd name="T39" fmla="*/ 9732 h 234"/>
                                      <a:gd name="T40" fmla="+- 0 7589 7446"/>
                                      <a:gd name="T41" fmla="*/ T40 w 168"/>
                                      <a:gd name="T42" fmla="+- 0 9749 9663"/>
                                      <a:gd name="T43" fmla="*/ 9749 h 234"/>
                                      <a:gd name="T44" fmla="+- 0 7613 7446"/>
                                      <a:gd name="T45" fmla="*/ T44 w 168"/>
                                      <a:gd name="T46" fmla="+- 0 9761 9663"/>
                                      <a:gd name="T47" fmla="*/ 9761 h 234"/>
                                      <a:gd name="T48" fmla="+- 0 7611 7446"/>
                                      <a:gd name="T49" fmla="*/ T48 w 168"/>
                                      <a:gd name="T50" fmla="+- 0 9755 9663"/>
                                      <a:gd name="T51" fmla="*/ 9755 h 234"/>
                                      <a:gd name="T52" fmla="+- 0 7606 7446"/>
                                      <a:gd name="T53" fmla="*/ T52 w 168"/>
                                      <a:gd name="T54" fmla="+- 0 9812 9663"/>
                                      <a:gd name="T55" fmla="*/ 9812 h 234"/>
                                      <a:gd name="T56" fmla="+- 0 7576 7446"/>
                                      <a:gd name="T57" fmla="*/ T56 w 168"/>
                                      <a:gd name="T58" fmla="+- 0 9835 9663"/>
                                      <a:gd name="T59" fmla="*/ 9835 h 234"/>
                                      <a:gd name="T60" fmla="+- 0 7539 7446"/>
                                      <a:gd name="T61" fmla="*/ T60 w 168"/>
                                      <a:gd name="T62" fmla="+- 0 9851 9663"/>
                                      <a:gd name="T63" fmla="*/ 9851 h 234"/>
                                      <a:gd name="T64" fmla="+- 0 7499 7446"/>
                                      <a:gd name="T65" fmla="*/ T64 w 168"/>
                                      <a:gd name="T66" fmla="+- 0 9868 9663"/>
                                      <a:gd name="T67" fmla="*/ 9868 h 234"/>
                                      <a:gd name="T68" fmla="+- 0 7474 7446"/>
                                      <a:gd name="T69" fmla="*/ T68 w 168"/>
                                      <a:gd name="T70" fmla="+- 0 9881 9663"/>
                                      <a:gd name="T71" fmla="*/ 9881 h 234"/>
                                      <a:gd name="T72" fmla="+- 0 7448 7446"/>
                                      <a:gd name="T73" fmla="*/ T72 w 168"/>
                                      <a:gd name="T74" fmla="+- 0 9893 9663"/>
                                      <a:gd name="T75" fmla="*/ 9893 h 234"/>
                                      <a:gd name="T76" fmla="+- 0 7465 7446"/>
                                      <a:gd name="T77" fmla="*/ T76 w 168"/>
                                      <a:gd name="T78" fmla="+- 0 9815 9663"/>
                                      <a:gd name="T79" fmla="*/ 9815 h 234"/>
                                      <a:gd name="T80" fmla="+- 0 7485 7446"/>
                                      <a:gd name="T81" fmla="*/ T80 w 168"/>
                                      <a:gd name="T82" fmla="+- 0 9834 9663"/>
                                      <a:gd name="T83" fmla="*/ 9834 h 234"/>
                                      <a:gd name="T84" fmla="+- 0 7513 7446"/>
                                      <a:gd name="T85" fmla="*/ T84 w 168"/>
                                      <a:gd name="T86" fmla="+- 0 9850 9663"/>
                                      <a:gd name="T87" fmla="*/ 9850 h 234"/>
                                      <a:gd name="T88" fmla="+- 0 7543 7446"/>
                                      <a:gd name="T89" fmla="*/ T88 w 168"/>
                                      <a:gd name="T90" fmla="+- 0 9863 9663"/>
                                      <a:gd name="T91" fmla="*/ 9863 h 234"/>
                                      <a:gd name="T92" fmla="+- 0 7574 7446"/>
                                      <a:gd name="T93" fmla="*/ T92 w 168"/>
                                      <a:gd name="T94" fmla="+- 0 9873 9663"/>
                                      <a:gd name="T95" fmla="*/ 9873 h 234"/>
                                      <a:gd name="T96" fmla="+- 0 7598 7446"/>
                                      <a:gd name="T97" fmla="*/ T96 w 168"/>
                                      <a:gd name="T98" fmla="+- 0 9884 9663"/>
                                      <a:gd name="T99" fmla="*/ 9884 h 234"/>
                                      <a:gd name="T100" fmla="+- 0 7613 7446"/>
                                      <a:gd name="T101" fmla="*/ T100 w 168"/>
                                      <a:gd name="T102" fmla="+- 0 9886 9663"/>
                                      <a:gd name="T103" fmla="*/ 9886 h 2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168" h="234" extrusionOk="0">
                                        <a:moveTo>
                                          <a:pt x="153" y="8"/>
                                        </a:moveTo>
                                        <a:cubicBezTo>
                                          <a:pt x="147" y="16"/>
                                          <a:pt x="141" y="21"/>
                                          <a:pt x="133" y="27"/>
                                        </a:cubicBezTo>
                                        <a:cubicBezTo>
                                          <a:pt x="122" y="35"/>
                                          <a:pt x="109" y="42"/>
                                          <a:pt x="97" y="49"/>
                                        </a:cubicBezTo>
                                        <a:cubicBezTo>
                                          <a:pt x="83" y="57"/>
                                          <a:pt x="68" y="64"/>
                                          <a:pt x="54" y="71"/>
                                        </a:cubicBezTo>
                                        <a:cubicBezTo>
                                          <a:pt x="43" y="76"/>
                                          <a:pt x="33" y="81"/>
                                          <a:pt x="22" y="87"/>
                                        </a:cubicBezTo>
                                        <a:cubicBezTo>
                                          <a:pt x="15" y="91"/>
                                          <a:pt x="7" y="94"/>
                                          <a:pt x="0" y="98"/>
                                        </a:cubicBezTo>
                                      </a:path>
                                      <a:path w="168" h="234" extrusionOk="0">
                                        <a:moveTo>
                                          <a:pt x="9" y="0"/>
                                        </a:moveTo>
                                        <a:cubicBezTo>
                                          <a:pt x="16" y="6"/>
                                          <a:pt x="22" y="12"/>
                                          <a:pt x="28" y="19"/>
                                        </a:cubicBezTo>
                                        <a:cubicBezTo>
                                          <a:pt x="34" y="26"/>
                                          <a:pt x="42" y="33"/>
                                          <a:pt x="49" y="39"/>
                                        </a:cubicBezTo>
                                        <a:cubicBezTo>
                                          <a:pt x="64" y="51"/>
                                          <a:pt x="84" y="61"/>
                                          <a:pt x="101" y="69"/>
                                        </a:cubicBezTo>
                                        <a:cubicBezTo>
                                          <a:pt x="115" y="75"/>
                                          <a:pt x="129" y="80"/>
                                          <a:pt x="143" y="86"/>
                                        </a:cubicBezTo>
                                        <a:cubicBezTo>
                                          <a:pt x="151" y="90"/>
                                          <a:pt x="162" y="105"/>
                                          <a:pt x="167" y="98"/>
                                        </a:cubicBezTo>
                                        <a:cubicBezTo>
                                          <a:pt x="166" y="96"/>
                                          <a:pt x="166" y="94"/>
                                          <a:pt x="165" y="92"/>
                                        </a:cubicBezTo>
                                      </a:path>
                                      <a:path w="168" h="234" extrusionOk="0">
                                        <a:moveTo>
                                          <a:pt x="160" y="149"/>
                                        </a:moveTo>
                                        <a:cubicBezTo>
                                          <a:pt x="152" y="160"/>
                                          <a:pt x="142" y="167"/>
                                          <a:pt x="130" y="172"/>
                                        </a:cubicBezTo>
                                        <a:cubicBezTo>
                                          <a:pt x="118" y="178"/>
                                          <a:pt x="105" y="182"/>
                                          <a:pt x="93" y="188"/>
                                        </a:cubicBezTo>
                                        <a:cubicBezTo>
                                          <a:pt x="80" y="194"/>
                                          <a:pt x="66" y="198"/>
                                          <a:pt x="53" y="205"/>
                                        </a:cubicBezTo>
                                        <a:cubicBezTo>
                                          <a:pt x="45" y="209"/>
                                          <a:pt x="36" y="213"/>
                                          <a:pt x="28" y="218"/>
                                        </a:cubicBezTo>
                                        <a:cubicBezTo>
                                          <a:pt x="18" y="225"/>
                                          <a:pt x="13" y="233"/>
                                          <a:pt x="2" y="230"/>
                                        </a:cubicBezTo>
                                      </a:path>
                                      <a:path w="168" h="234" extrusionOk="0">
                                        <a:moveTo>
                                          <a:pt x="19" y="152"/>
                                        </a:moveTo>
                                        <a:cubicBezTo>
                                          <a:pt x="26" y="159"/>
                                          <a:pt x="32" y="165"/>
                                          <a:pt x="39" y="171"/>
                                        </a:cubicBezTo>
                                        <a:cubicBezTo>
                                          <a:pt x="48" y="178"/>
                                          <a:pt x="57" y="182"/>
                                          <a:pt x="67" y="187"/>
                                        </a:cubicBezTo>
                                        <a:cubicBezTo>
                                          <a:pt x="77" y="192"/>
                                          <a:pt x="86" y="196"/>
                                          <a:pt x="97" y="200"/>
                                        </a:cubicBezTo>
                                        <a:cubicBezTo>
                                          <a:pt x="107" y="204"/>
                                          <a:pt x="118" y="206"/>
                                          <a:pt x="128" y="210"/>
                                        </a:cubicBezTo>
                                        <a:cubicBezTo>
                                          <a:pt x="136" y="213"/>
                                          <a:pt x="144" y="217"/>
                                          <a:pt x="152" y="221"/>
                                        </a:cubicBezTo>
                                        <a:cubicBezTo>
                                          <a:pt x="161" y="226"/>
                                          <a:pt x="164" y="232"/>
                                          <a:pt x="167" y="223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1" name="Ink 489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548" y="5822"/>
                                    <a:ext cx="155" cy="75"/>
                                  </a:xfrm>
                                  <a:custGeom>
                                    <a:avLst/>
                                    <a:gdLst>
                                      <a:gd name="T0" fmla="+- 0 8103 8022"/>
                                      <a:gd name="T1" fmla="*/ T0 w 274"/>
                                      <a:gd name="T2" fmla="+- 0 10289 10270"/>
                                      <a:gd name="T3" fmla="*/ 10289 h 131"/>
                                      <a:gd name="T4" fmla="+- 0 8084 8022"/>
                                      <a:gd name="T5" fmla="*/ T4 w 274"/>
                                      <a:gd name="T6" fmla="+- 0 10310 10270"/>
                                      <a:gd name="T7" fmla="*/ 10310 h 131"/>
                                      <a:gd name="T8" fmla="+- 0 8066 8022"/>
                                      <a:gd name="T9" fmla="*/ T8 w 274"/>
                                      <a:gd name="T10" fmla="+- 0 10334 10270"/>
                                      <a:gd name="T11" fmla="*/ 10334 h 131"/>
                                      <a:gd name="T12" fmla="+- 0 8041 8022"/>
                                      <a:gd name="T13" fmla="*/ T12 w 274"/>
                                      <a:gd name="T14" fmla="+- 0 10372 10270"/>
                                      <a:gd name="T15" fmla="*/ 10372 h 131"/>
                                      <a:gd name="T16" fmla="+- 0 8029 8022"/>
                                      <a:gd name="T17" fmla="*/ T16 w 274"/>
                                      <a:gd name="T18" fmla="+- 0 10395 10270"/>
                                      <a:gd name="T19" fmla="*/ 10395 h 131"/>
                                      <a:gd name="T20" fmla="+- 0 8022 8022"/>
                                      <a:gd name="T21" fmla="*/ T20 w 274"/>
                                      <a:gd name="T22" fmla="+- 0 10398 10270"/>
                                      <a:gd name="T23" fmla="*/ 10398 h 131"/>
                                      <a:gd name="T24" fmla="+- 0 8041 8022"/>
                                      <a:gd name="T25" fmla="*/ T24 w 274"/>
                                      <a:gd name="T26" fmla="+- 0 10291 10270"/>
                                      <a:gd name="T27" fmla="*/ 10291 h 131"/>
                                      <a:gd name="T28" fmla="+- 0 8056 8022"/>
                                      <a:gd name="T29" fmla="*/ T28 w 274"/>
                                      <a:gd name="T30" fmla="+- 0 10313 10270"/>
                                      <a:gd name="T31" fmla="*/ 10313 h 131"/>
                                      <a:gd name="T32" fmla="+- 0 8075 8022"/>
                                      <a:gd name="T33" fmla="*/ T32 w 274"/>
                                      <a:gd name="T34" fmla="+- 0 10338 10270"/>
                                      <a:gd name="T35" fmla="*/ 10338 h 131"/>
                                      <a:gd name="T36" fmla="+- 0 8090 8022"/>
                                      <a:gd name="T37" fmla="*/ T36 w 274"/>
                                      <a:gd name="T38" fmla="+- 0 10363 10270"/>
                                      <a:gd name="T39" fmla="*/ 10363 h 131"/>
                                      <a:gd name="T40" fmla="+- 0 8110 8022"/>
                                      <a:gd name="T41" fmla="*/ T40 w 274"/>
                                      <a:gd name="T42" fmla="+- 0 10392 10270"/>
                                      <a:gd name="T43" fmla="*/ 10392 h 131"/>
                                      <a:gd name="T44" fmla="+- 0 8109 8022"/>
                                      <a:gd name="T45" fmla="*/ T44 w 274"/>
                                      <a:gd name="T46" fmla="+- 0 10389 10270"/>
                                      <a:gd name="T47" fmla="*/ 10389 h 131"/>
                                      <a:gd name="T48" fmla="+- 0 8251 8022"/>
                                      <a:gd name="T49" fmla="*/ T48 w 274"/>
                                      <a:gd name="T50" fmla="+- 0 10270 10270"/>
                                      <a:gd name="T51" fmla="*/ 10270 h 131"/>
                                      <a:gd name="T52" fmla="+- 0 8255 8022"/>
                                      <a:gd name="T53" fmla="*/ T52 w 274"/>
                                      <a:gd name="T54" fmla="+- 0 10274 10270"/>
                                      <a:gd name="T55" fmla="*/ 10274 h 131"/>
                                      <a:gd name="T56" fmla="+- 0 8236 8022"/>
                                      <a:gd name="T57" fmla="*/ T56 w 274"/>
                                      <a:gd name="T58" fmla="+- 0 10300 10270"/>
                                      <a:gd name="T59" fmla="*/ 10300 h 131"/>
                                      <a:gd name="T60" fmla="+- 0 8219 8022"/>
                                      <a:gd name="T61" fmla="*/ T60 w 274"/>
                                      <a:gd name="T62" fmla="+- 0 10323 10270"/>
                                      <a:gd name="T63" fmla="*/ 10323 h 131"/>
                                      <a:gd name="T64" fmla="+- 0 8208 8022"/>
                                      <a:gd name="T65" fmla="*/ T64 w 274"/>
                                      <a:gd name="T66" fmla="+- 0 10347 10270"/>
                                      <a:gd name="T67" fmla="*/ 10347 h 131"/>
                                      <a:gd name="T68" fmla="+- 0 8195 8022"/>
                                      <a:gd name="T69" fmla="*/ T68 w 274"/>
                                      <a:gd name="T70" fmla="+- 0 10371 10270"/>
                                      <a:gd name="T71" fmla="*/ 10371 h 131"/>
                                      <a:gd name="T72" fmla="+- 0 8184 8022"/>
                                      <a:gd name="T73" fmla="*/ T72 w 274"/>
                                      <a:gd name="T74" fmla="+- 0 10368 10270"/>
                                      <a:gd name="T75" fmla="*/ 10368 h 131"/>
                                      <a:gd name="T76" fmla="+- 0 8186 8022"/>
                                      <a:gd name="T77" fmla="*/ T76 w 274"/>
                                      <a:gd name="T78" fmla="+- 0 10289 10270"/>
                                      <a:gd name="T79" fmla="*/ 10289 h 131"/>
                                      <a:gd name="T80" fmla="+- 0 8182 8022"/>
                                      <a:gd name="T81" fmla="*/ T80 w 274"/>
                                      <a:gd name="T82" fmla="+- 0 10293 10270"/>
                                      <a:gd name="T83" fmla="*/ 10293 h 131"/>
                                      <a:gd name="T84" fmla="+- 0 8206 8022"/>
                                      <a:gd name="T85" fmla="*/ T84 w 274"/>
                                      <a:gd name="T86" fmla="+- 0 10309 10270"/>
                                      <a:gd name="T87" fmla="*/ 10309 h 131"/>
                                      <a:gd name="T88" fmla="+- 0 8231 8022"/>
                                      <a:gd name="T89" fmla="*/ T88 w 274"/>
                                      <a:gd name="T90" fmla="+- 0 10326 10270"/>
                                      <a:gd name="T91" fmla="*/ 10326 h 131"/>
                                      <a:gd name="T92" fmla="+- 0 8262 8022"/>
                                      <a:gd name="T93" fmla="*/ T92 w 274"/>
                                      <a:gd name="T94" fmla="+- 0 10351 10270"/>
                                      <a:gd name="T95" fmla="*/ 10351 h 131"/>
                                      <a:gd name="T96" fmla="+- 0 8286 8022"/>
                                      <a:gd name="T97" fmla="*/ T96 w 274"/>
                                      <a:gd name="T98" fmla="+- 0 10371 10270"/>
                                      <a:gd name="T99" fmla="*/ 10371 h 131"/>
                                      <a:gd name="T100" fmla="+- 0 8295 8022"/>
                                      <a:gd name="T101" fmla="*/ T100 w 274"/>
                                      <a:gd name="T102" fmla="+- 0 10374 10270"/>
                                      <a:gd name="T103" fmla="*/ 10374 h 131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</a:cxnLst>
                                    <a:rect l="0" t="0" r="r" b="b"/>
                                    <a:pathLst>
                                      <a:path w="274" h="131" extrusionOk="0">
                                        <a:moveTo>
                                          <a:pt x="81" y="19"/>
                                        </a:moveTo>
                                        <a:cubicBezTo>
                                          <a:pt x="77" y="30"/>
                                          <a:pt x="70" y="32"/>
                                          <a:pt x="62" y="40"/>
                                        </a:cubicBezTo>
                                        <a:cubicBezTo>
                                          <a:pt x="55" y="47"/>
                                          <a:pt x="50" y="56"/>
                                          <a:pt x="44" y="64"/>
                                        </a:cubicBezTo>
                                        <a:cubicBezTo>
                                          <a:pt x="35" y="76"/>
                                          <a:pt x="27" y="89"/>
                                          <a:pt x="19" y="102"/>
                                        </a:cubicBezTo>
                                        <a:cubicBezTo>
                                          <a:pt x="15" y="109"/>
                                          <a:pt x="11" y="117"/>
                                          <a:pt x="7" y="125"/>
                                        </a:cubicBezTo>
                                        <a:cubicBezTo>
                                          <a:pt x="5" y="130"/>
                                          <a:pt x="4" y="132"/>
                                          <a:pt x="0" y="128"/>
                                        </a:cubicBezTo>
                                      </a:path>
                                      <a:path w="274" h="131" extrusionOk="0">
                                        <a:moveTo>
                                          <a:pt x="19" y="21"/>
                                        </a:moveTo>
                                        <a:cubicBezTo>
                                          <a:pt x="21" y="32"/>
                                          <a:pt x="26" y="35"/>
                                          <a:pt x="34" y="43"/>
                                        </a:cubicBezTo>
                                        <a:cubicBezTo>
                                          <a:pt x="42" y="51"/>
                                          <a:pt x="47" y="58"/>
                                          <a:pt x="53" y="68"/>
                                        </a:cubicBezTo>
                                        <a:cubicBezTo>
                                          <a:pt x="58" y="76"/>
                                          <a:pt x="63" y="85"/>
                                          <a:pt x="68" y="93"/>
                                        </a:cubicBezTo>
                                        <a:cubicBezTo>
                                          <a:pt x="74" y="102"/>
                                          <a:pt x="80" y="115"/>
                                          <a:pt x="88" y="122"/>
                                        </a:cubicBezTo>
                                        <a:cubicBezTo>
                                          <a:pt x="94" y="125"/>
                                          <a:pt x="95" y="126"/>
                                          <a:pt x="87" y="119"/>
                                        </a:cubicBezTo>
                                      </a:path>
                                      <a:path w="274" h="131" extrusionOk="0">
                                        <a:moveTo>
                                          <a:pt x="229" y="0"/>
                                        </a:moveTo>
                                        <a:cubicBezTo>
                                          <a:pt x="230" y="1"/>
                                          <a:pt x="232" y="3"/>
                                          <a:pt x="233" y="4"/>
                                        </a:cubicBezTo>
                                        <a:cubicBezTo>
                                          <a:pt x="227" y="13"/>
                                          <a:pt x="221" y="22"/>
                                          <a:pt x="214" y="30"/>
                                        </a:cubicBezTo>
                                        <a:cubicBezTo>
                                          <a:pt x="207" y="38"/>
                                          <a:pt x="202" y="43"/>
                                          <a:pt x="197" y="53"/>
                                        </a:cubicBezTo>
                                        <a:cubicBezTo>
                                          <a:pt x="193" y="61"/>
                                          <a:pt x="189" y="68"/>
                                          <a:pt x="186" y="77"/>
                                        </a:cubicBezTo>
                                        <a:cubicBezTo>
                                          <a:pt x="183" y="87"/>
                                          <a:pt x="180" y="94"/>
                                          <a:pt x="173" y="101"/>
                                        </a:cubicBezTo>
                                        <a:cubicBezTo>
                                          <a:pt x="166" y="109"/>
                                          <a:pt x="166" y="105"/>
                                          <a:pt x="162" y="98"/>
                                        </a:cubicBezTo>
                                      </a:path>
                                      <a:path w="274" h="131" extrusionOk="0">
                                        <a:moveTo>
                                          <a:pt x="164" y="19"/>
                                        </a:moveTo>
                                        <a:cubicBezTo>
                                          <a:pt x="163" y="20"/>
                                          <a:pt x="161" y="22"/>
                                          <a:pt x="160" y="23"/>
                                        </a:cubicBezTo>
                                        <a:cubicBezTo>
                                          <a:pt x="168" y="29"/>
                                          <a:pt x="175" y="35"/>
                                          <a:pt x="184" y="39"/>
                                        </a:cubicBezTo>
                                        <a:cubicBezTo>
                                          <a:pt x="193" y="43"/>
                                          <a:pt x="201" y="50"/>
                                          <a:pt x="209" y="56"/>
                                        </a:cubicBezTo>
                                        <a:cubicBezTo>
                                          <a:pt x="220" y="64"/>
                                          <a:pt x="230" y="73"/>
                                          <a:pt x="240" y="81"/>
                                        </a:cubicBezTo>
                                        <a:cubicBezTo>
                                          <a:pt x="248" y="87"/>
                                          <a:pt x="256" y="94"/>
                                          <a:pt x="264" y="101"/>
                                        </a:cubicBezTo>
                                        <a:cubicBezTo>
                                          <a:pt x="271" y="108"/>
                                          <a:pt x="270" y="113"/>
                                          <a:pt x="273" y="104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2" name="Ink 490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843" y="5465"/>
                                    <a:ext cx="94" cy="133"/>
                                  </a:xfrm>
                                  <a:custGeom>
                                    <a:avLst/>
                                    <a:gdLst>
                                      <a:gd name="T0" fmla="+- 0 8681 8543"/>
                                      <a:gd name="T1" fmla="*/ T0 w 165"/>
                                      <a:gd name="T2" fmla="+- 0 9641 9640"/>
                                      <a:gd name="T3" fmla="*/ 9641 h 234"/>
                                      <a:gd name="T4" fmla="+- 0 8658 8543"/>
                                      <a:gd name="T5" fmla="*/ T4 w 165"/>
                                      <a:gd name="T6" fmla="+- 0 9654 9640"/>
                                      <a:gd name="T7" fmla="*/ 9654 h 234"/>
                                      <a:gd name="T8" fmla="+- 0 8630 8543"/>
                                      <a:gd name="T9" fmla="*/ T8 w 165"/>
                                      <a:gd name="T10" fmla="+- 0 9678 9640"/>
                                      <a:gd name="T11" fmla="*/ 9678 h 234"/>
                                      <a:gd name="T12" fmla="+- 0 8594 8543"/>
                                      <a:gd name="T13" fmla="*/ T12 w 165"/>
                                      <a:gd name="T14" fmla="+- 0 9708 9640"/>
                                      <a:gd name="T15" fmla="*/ 9708 h 234"/>
                                      <a:gd name="T16" fmla="+- 0 8564 8543"/>
                                      <a:gd name="T17" fmla="*/ T16 w 165"/>
                                      <a:gd name="T18" fmla="+- 0 9728 9640"/>
                                      <a:gd name="T19" fmla="*/ 9728 h 234"/>
                                      <a:gd name="T20" fmla="+- 0 8543 8543"/>
                                      <a:gd name="T21" fmla="*/ T20 w 165"/>
                                      <a:gd name="T22" fmla="+- 0 9739 9640"/>
                                      <a:gd name="T23" fmla="*/ 9739 h 234"/>
                                      <a:gd name="T24" fmla="+- 0 8543 8543"/>
                                      <a:gd name="T25" fmla="*/ T24 w 165"/>
                                      <a:gd name="T26" fmla="+- 0 9640 9640"/>
                                      <a:gd name="T27" fmla="*/ 9640 h 234"/>
                                      <a:gd name="T28" fmla="+- 0 8566 8543"/>
                                      <a:gd name="T29" fmla="*/ T28 w 165"/>
                                      <a:gd name="T30" fmla="+- 0 9650 9640"/>
                                      <a:gd name="T31" fmla="*/ 9650 h 234"/>
                                      <a:gd name="T32" fmla="+- 0 8588 8543"/>
                                      <a:gd name="T33" fmla="*/ T32 w 165"/>
                                      <a:gd name="T34" fmla="+- 0 9662 9640"/>
                                      <a:gd name="T35" fmla="*/ 9662 h 234"/>
                                      <a:gd name="T36" fmla="+- 0 8668 8543"/>
                                      <a:gd name="T37" fmla="*/ T36 w 165"/>
                                      <a:gd name="T38" fmla="+- 0 9718 9640"/>
                                      <a:gd name="T39" fmla="*/ 9718 h 234"/>
                                      <a:gd name="T40" fmla="+- 0 8690 8543"/>
                                      <a:gd name="T41" fmla="*/ T40 w 165"/>
                                      <a:gd name="T42" fmla="+- 0 9729 9640"/>
                                      <a:gd name="T43" fmla="*/ 9729 h 234"/>
                                      <a:gd name="T44" fmla="+- 0 8707 8543"/>
                                      <a:gd name="T45" fmla="*/ T44 w 165"/>
                                      <a:gd name="T46" fmla="+- 0 9715 9640"/>
                                      <a:gd name="T47" fmla="*/ 9715 h 234"/>
                                      <a:gd name="T48" fmla="+- 0 8683 8543"/>
                                      <a:gd name="T49" fmla="*/ T48 w 165"/>
                                      <a:gd name="T50" fmla="+- 0 9781 9640"/>
                                      <a:gd name="T51" fmla="*/ 9781 h 234"/>
                                      <a:gd name="T52" fmla="+- 0 8664 8543"/>
                                      <a:gd name="T53" fmla="*/ T52 w 165"/>
                                      <a:gd name="T54" fmla="+- 0 9794 9640"/>
                                      <a:gd name="T55" fmla="*/ 9794 h 234"/>
                                      <a:gd name="T56" fmla="+- 0 8640 8543"/>
                                      <a:gd name="T57" fmla="*/ T56 w 165"/>
                                      <a:gd name="T58" fmla="+- 0 9810 9640"/>
                                      <a:gd name="T59" fmla="*/ 9810 h 234"/>
                                      <a:gd name="T60" fmla="+- 0 8607 8543"/>
                                      <a:gd name="T61" fmla="*/ T60 w 165"/>
                                      <a:gd name="T62" fmla="+- 0 9830 9640"/>
                                      <a:gd name="T63" fmla="*/ 9830 h 234"/>
                                      <a:gd name="T64" fmla="+- 0 8543 8543"/>
                                      <a:gd name="T65" fmla="*/ T64 w 165"/>
                                      <a:gd name="T66" fmla="+- 0 9857 9640"/>
                                      <a:gd name="T67" fmla="*/ 9857 h 234"/>
                                      <a:gd name="T68" fmla="+- 0 8548 8543"/>
                                      <a:gd name="T69" fmla="*/ T68 w 165"/>
                                      <a:gd name="T70" fmla="+- 0 9779 9640"/>
                                      <a:gd name="T71" fmla="*/ 9779 h 234"/>
                                      <a:gd name="T72" fmla="+- 0 8574 8543"/>
                                      <a:gd name="T73" fmla="*/ T72 w 165"/>
                                      <a:gd name="T74" fmla="+- 0 9799 9640"/>
                                      <a:gd name="T75" fmla="*/ 9799 h 234"/>
                                      <a:gd name="T76" fmla="+- 0 8593 8543"/>
                                      <a:gd name="T77" fmla="*/ T76 w 165"/>
                                      <a:gd name="T78" fmla="+- 0 9818 9640"/>
                                      <a:gd name="T79" fmla="*/ 9818 h 234"/>
                                      <a:gd name="T80" fmla="+- 0 8615 8543"/>
                                      <a:gd name="T81" fmla="*/ T80 w 165"/>
                                      <a:gd name="T82" fmla="+- 0 9841 9640"/>
                                      <a:gd name="T83" fmla="*/ 9841 h 234"/>
                                      <a:gd name="T84" fmla="+- 0 8637 8543"/>
                                      <a:gd name="T85" fmla="*/ T84 w 165"/>
                                      <a:gd name="T86" fmla="+- 0 9860 9640"/>
                                      <a:gd name="T87" fmla="*/ 9860 h 234"/>
                                      <a:gd name="T88" fmla="+- 0 8659 8543"/>
                                      <a:gd name="T89" fmla="*/ T88 w 165"/>
                                      <a:gd name="T90" fmla="+- 0 9868 9640"/>
                                      <a:gd name="T91" fmla="*/ 9868 h 23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</a:cxnLst>
                                    <a:rect l="0" t="0" r="r" b="b"/>
                                    <a:pathLst>
                                      <a:path w="165" h="234" extrusionOk="0">
                                        <a:moveTo>
                                          <a:pt x="138" y="1"/>
                                        </a:moveTo>
                                        <a:cubicBezTo>
                                          <a:pt x="130" y="4"/>
                                          <a:pt x="122" y="8"/>
                                          <a:pt x="115" y="14"/>
                                        </a:cubicBezTo>
                                        <a:cubicBezTo>
                                          <a:pt x="106" y="22"/>
                                          <a:pt x="96" y="30"/>
                                          <a:pt x="87" y="38"/>
                                        </a:cubicBezTo>
                                        <a:cubicBezTo>
                                          <a:pt x="75" y="48"/>
                                          <a:pt x="64" y="59"/>
                                          <a:pt x="51" y="68"/>
                                        </a:cubicBezTo>
                                        <a:cubicBezTo>
                                          <a:pt x="42" y="75"/>
                                          <a:pt x="31" y="82"/>
                                          <a:pt x="21" y="88"/>
                                        </a:cubicBezTo>
                                        <a:cubicBezTo>
                                          <a:pt x="14" y="92"/>
                                          <a:pt x="7" y="96"/>
                                          <a:pt x="0" y="99"/>
                                        </a:cubicBezTo>
                                      </a:path>
                                      <a:path w="165" h="234" extrusionOk="0">
                                        <a:moveTo>
                                          <a:pt x="0" y="0"/>
                                        </a:moveTo>
                                        <a:cubicBezTo>
                                          <a:pt x="7" y="5"/>
                                          <a:pt x="15" y="7"/>
                                          <a:pt x="23" y="10"/>
                                        </a:cubicBezTo>
                                        <a:cubicBezTo>
                                          <a:pt x="31" y="13"/>
                                          <a:pt x="38" y="17"/>
                                          <a:pt x="45" y="22"/>
                                        </a:cubicBezTo>
                                        <a:cubicBezTo>
                                          <a:pt x="72" y="40"/>
                                          <a:pt x="97" y="63"/>
                                          <a:pt x="125" y="78"/>
                                        </a:cubicBezTo>
                                        <a:cubicBezTo>
                                          <a:pt x="132" y="82"/>
                                          <a:pt x="139" y="87"/>
                                          <a:pt x="147" y="89"/>
                                        </a:cubicBezTo>
                                        <a:cubicBezTo>
                                          <a:pt x="161" y="92"/>
                                          <a:pt x="162" y="87"/>
                                          <a:pt x="164" y="75"/>
                                        </a:cubicBezTo>
                                      </a:path>
                                      <a:path w="165" h="234" extrusionOk="0">
                                        <a:moveTo>
                                          <a:pt x="140" y="141"/>
                                        </a:moveTo>
                                        <a:cubicBezTo>
                                          <a:pt x="134" y="147"/>
                                          <a:pt x="128" y="149"/>
                                          <a:pt x="121" y="154"/>
                                        </a:cubicBezTo>
                                        <a:cubicBezTo>
                                          <a:pt x="113" y="160"/>
                                          <a:pt x="105" y="165"/>
                                          <a:pt x="97" y="170"/>
                                        </a:cubicBezTo>
                                        <a:cubicBezTo>
                                          <a:pt x="86" y="177"/>
                                          <a:pt x="75" y="183"/>
                                          <a:pt x="64" y="190"/>
                                        </a:cubicBezTo>
                                        <a:cubicBezTo>
                                          <a:pt x="46" y="200"/>
                                          <a:pt x="21" y="218"/>
                                          <a:pt x="0" y="217"/>
                                        </a:cubicBezTo>
                                      </a:path>
                                      <a:path w="165" h="234" extrusionOk="0">
                                        <a:moveTo>
                                          <a:pt x="5" y="139"/>
                                        </a:moveTo>
                                        <a:cubicBezTo>
                                          <a:pt x="14" y="145"/>
                                          <a:pt x="22" y="152"/>
                                          <a:pt x="31" y="159"/>
                                        </a:cubicBezTo>
                                        <a:cubicBezTo>
                                          <a:pt x="38" y="165"/>
                                          <a:pt x="43" y="172"/>
                                          <a:pt x="50" y="178"/>
                                        </a:cubicBezTo>
                                        <a:cubicBezTo>
                                          <a:pt x="58" y="185"/>
                                          <a:pt x="64" y="194"/>
                                          <a:pt x="72" y="201"/>
                                        </a:cubicBezTo>
                                        <a:cubicBezTo>
                                          <a:pt x="79" y="208"/>
                                          <a:pt x="87" y="214"/>
                                          <a:pt x="94" y="220"/>
                                        </a:cubicBezTo>
                                        <a:cubicBezTo>
                                          <a:pt x="103" y="227"/>
                                          <a:pt x="108" y="236"/>
                                          <a:pt x="116" y="228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43" name="Ink 491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4505" y="5493"/>
                                    <a:ext cx="152" cy="123"/>
                                  </a:xfrm>
                                  <a:custGeom>
                                    <a:avLst/>
                                    <a:gdLst>
                                      <a:gd name="T0" fmla="+- 0 7967 7946"/>
                                      <a:gd name="T1" fmla="*/ T0 w 268"/>
                                      <a:gd name="T2" fmla="+- 0 9689 9689"/>
                                      <a:gd name="T3" fmla="*/ 9689 h 217"/>
                                      <a:gd name="T4" fmla="+- 0 7960 7946"/>
                                      <a:gd name="T5" fmla="*/ T4 w 268"/>
                                      <a:gd name="T6" fmla="+- 0 9713 9689"/>
                                      <a:gd name="T7" fmla="*/ 9713 h 217"/>
                                      <a:gd name="T8" fmla="+- 0 7953 7946"/>
                                      <a:gd name="T9" fmla="*/ T8 w 268"/>
                                      <a:gd name="T10" fmla="+- 0 9802 9689"/>
                                      <a:gd name="T11" fmla="*/ 9802 h 217"/>
                                      <a:gd name="T12" fmla="+- 0 7954 7946"/>
                                      <a:gd name="T13" fmla="*/ T12 w 268"/>
                                      <a:gd name="T14" fmla="+- 0 9854 9689"/>
                                      <a:gd name="T15" fmla="*/ 9854 h 217"/>
                                      <a:gd name="T16" fmla="+- 0 7953 7946"/>
                                      <a:gd name="T17" fmla="*/ T16 w 268"/>
                                      <a:gd name="T18" fmla="+- 0 9879 9689"/>
                                      <a:gd name="T19" fmla="*/ 9879 h 217"/>
                                      <a:gd name="T20" fmla="+- 0 7946 7946"/>
                                      <a:gd name="T21" fmla="*/ T20 w 268"/>
                                      <a:gd name="T22" fmla="+- 0 9883 9689"/>
                                      <a:gd name="T23" fmla="*/ 9883 h 217"/>
                                      <a:gd name="T24" fmla="+- 0 7952 7946"/>
                                      <a:gd name="T25" fmla="*/ T24 w 268"/>
                                      <a:gd name="T26" fmla="+- 0 9706 9689"/>
                                      <a:gd name="T27" fmla="*/ 9706 h 217"/>
                                      <a:gd name="T28" fmla="+- 0 7986 7946"/>
                                      <a:gd name="T29" fmla="*/ T28 w 268"/>
                                      <a:gd name="T30" fmla="+- 0 9722 9689"/>
                                      <a:gd name="T31" fmla="*/ 9722 h 217"/>
                                      <a:gd name="T32" fmla="+- 0 8008 7946"/>
                                      <a:gd name="T33" fmla="*/ T32 w 268"/>
                                      <a:gd name="T34" fmla="+- 0 9748 9689"/>
                                      <a:gd name="T35" fmla="*/ 9748 h 217"/>
                                      <a:gd name="T36" fmla="+- 0 8029 7946"/>
                                      <a:gd name="T37" fmla="*/ T36 w 268"/>
                                      <a:gd name="T38" fmla="+- 0 9792 9689"/>
                                      <a:gd name="T39" fmla="*/ 9792 h 217"/>
                                      <a:gd name="T40" fmla="+- 0 8056 7946"/>
                                      <a:gd name="T41" fmla="*/ T40 w 268"/>
                                      <a:gd name="T42" fmla="+- 0 9859 9689"/>
                                      <a:gd name="T43" fmla="*/ 9859 h 217"/>
                                      <a:gd name="T44" fmla="+- 0 8071 7946"/>
                                      <a:gd name="T45" fmla="*/ T44 w 268"/>
                                      <a:gd name="T46" fmla="+- 0 9886 9689"/>
                                      <a:gd name="T47" fmla="*/ 9886 h 217"/>
                                      <a:gd name="T48" fmla="+- 0 8078 7946"/>
                                      <a:gd name="T49" fmla="*/ T48 w 268"/>
                                      <a:gd name="T50" fmla="+- 0 9898 9689"/>
                                      <a:gd name="T51" fmla="*/ 9898 h 217"/>
                                      <a:gd name="T52" fmla="+- 0 8067 7946"/>
                                      <a:gd name="T53" fmla="*/ T52 w 268"/>
                                      <a:gd name="T54" fmla="+- 0 9724 9689"/>
                                      <a:gd name="T55" fmla="*/ 9724 h 217"/>
                                      <a:gd name="T56" fmla="+- 0 8064 7946"/>
                                      <a:gd name="T57" fmla="*/ T56 w 268"/>
                                      <a:gd name="T58" fmla="+- 0 9751 9689"/>
                                      <a:gd name="T59" fmla="*/ 9751 h 217"/>
                                      <a:gd name="T60" fmla="+- 0 8059 7946"/>
                                      <a:gd name="T61" fmla="*/ T60 w 268"/>
                                      <a:gd name="T62" fmla="+- 0 9807 9689"/>
                                      <a:gd name="T63" fmla="*/ 9807 h 217"/>
                                      <a:gd name="T64" fmla="+- 0 8060 7946"/>
                                      <a:gd name="T65" fmla="*/ T64 w 268"/>
                                      <a:gd name="T66" fmla="+- 0 9853 9689"/>
                                      <a:gd name="T67" fmla="*/ 9853 h 217"/>
                                      <a:gd name="T68" fmla="+- 0 8063 7946"/>
                                      <a:gd name="T69" fmla="*/ T68 w 268"/>
                                      <a:gd name="T70" fmla="+- 0 9884 9689"/>
                                      <a:gd name="T71" fmla="*/ 9884 h 217"/>
                                      <a:gd name="T72" fmla="+- 0 8064 7946"/>
                                      <a:gd name="T73" fmla="*/ T72 w 268"/>
                                      <a:gd name="T74" fmla="+- 0 9902 9689"/>
                                      <a:gd name="T75" fmla="*/ 9902 h 217"/>
                                      <a:gd name="T76" fmla="+- 0 8181 7946"/>
                                      <a:gd name="T77" fmla="*/ T76 w 268"/>
                                      <a:gd name="T78" fmla="+- 0 9800 9689"/>
                                      <a:gd name="T79" fmla="*/ 9800 h 217"/>
                                      <a:gd name="T80" fmla="+- 0 8163 7946"/>
                                      <a:gd name="T81" fmla="*/ T80 w 268"/>
                                      <a:gd name="T82" fmla="+- 0 9783 9689"/>
                                      <a:gd name="T83" fmla="*/ 9783 h 217"/>
                                      <a:gd name="T84" fmla="+- 0 8142 7946"/>
                                      <a:gd name="T85" fmla="*/ T84 w 268"/>
                                      <a:gd name="T86" fmla="+- 0 9781 9689"/>
                                      <a:gd name="T87" fmla="*/ 9781 h 217"/>
                                      <a:gd name="T88" fmla="+- 0 8122 7946"/>
                                      <a:gd name="T89" fmla="*/ T88 w 268"/>
                                      <a:gd name="T90" fmla="+- 0 9807 9689"/>
                                      <a:gd name="T91" fmla="*/ 9807 h 217"/>
                                      <a:gd name="T92" fmla="+- 0 8113 7946"/>
                                      <a:gd name="T93" fmla="*/ T92 w 268"/>
                                      <a:gd name="T94" fmla="+- 0 9827 9689"/>
                                      <a:gd name="T95" fmla="*/ 9827 h 217"/>
                                      <a:gd name="T96" fmla="+- 0 8106 7946"/>
                                      <a:gd name="T97" fmla="*/ T96 w 268"/>
                                      <a:gd name="T98" fmla="+- 0 9850 9689"/>
                                      <a:gd name="T99" fmla="*/ 9850 h 217"/>
                                      <a:gd name="T100" fmla="+- 0 8111 7946"/>
                                      <a:gd name="T101" fmla="*/ T100 w 268"/>
                                      <a:gd name="T102" fmla="+- 0 9880 9689"/>
                                      <a:gd name="T103" fmla="*/ 9880 h 217"/>
                                      <a:gd name="T104" fmla="+- 0 8131 7946"/>
                                      <a:gd name="T105" fmla="*/ T104 w 268"/>
                                      <a:gd name="T106" fmla="+- 0 9903 9689"/>
                                      <a:gd name="T107" fmla="*/ 9903 h 217"/>
                                      <a:gd name="T108" fmla="+- 0 8158 7946"/>
                                      <a:gd name="T109" fmla="*/ T108 w 268"/>
                                      <a:gd name="T110" fmla="+- 0 9900 9689"/>
                                      <a:gd name="T111" fmla="*/ 9900 h 217"/>
                                      <a:gd name="T112" fmla="+- 0 8175 7946"/>
                                      <a:gd name="T113" fmla="*/ T112 w 268"/>
                                      <a:gd name="T114" fmla="+- 0 9880 9689"/>
                                      <a:gd name="T115" fmla="*/ 9880 h 217"/>
                                      <a:gd name="T116" fmla="+- 0 8179 7946"/>
                                      <a:gd name="T117" fmla="*/ T116 w 268"/>
                                      <a:gd name="T118" fmla="+- 0 9863 9689"/>
                                      <a:gd name="T119" fmla="*/ 9863 h 217"/>
                                      <a:gd name="T120" fmla="+- 0 8181 7946"/>
                                      <a:gd name="T121" fmla="*/ T120 w 268"/>
                                      <a:gd name="T122" fmla="+- 0 9806 9689"/>
                                      <a:gd name="T123" fmla="*/ 9806 h 217"/>
                                      <a:gd name="T124" fmla="+- 0 8182 7946"/>
                                      <a:gd name="T125" fmla="*/ T124 w 268"/>
                                      <a:gd name="T126" fmla="+- 0 9869 9689"/>
                                      <a:gd name="T127" fmla="*/ 9869 h 217"/>
                                      <a:gd name="T128" fmla="+- 0 8187 7946"/>
                                      <a:gd name="T129" fmla="*/ T128 w 268"/>
                                      <a:gd name="T130" fmla="+- 0 9890 9689"/>
                                      <a:gd name="T131" fmla="*/ 9890 h 217"/>
                                      <a:gd name="T132" fmla="+- 0 8208 7946"/>
                                      <a:gd name="T133" fmla="*/ T132 w 268"/>
                                      <a:gd name="T134" fmla="+- 0 9902 9689"/>
                                      <a:gd name="T135" fmla="*/ 9902 h 217"/>
                                      <a:gd name="T136" fmla="+- 0 8213 7946"/>
                                      <a:gd name="T137" fmla="*/ T136 w 268"/>
                                      <a:gd name="T138" fmla="+- 0 9894 9689"/>
                                      <a:gd name="T139" fmla="*/ 9894 h 217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</a:cxnLst>
                                    <a:rect l="0" t="0" r="r" b="b"/>
                                    <a:pathLst>
                                      <a:path w="268" h="217" extrusionOk="0">
                                        <a:moveTo>
                                          <a:pt x="21" y="0"/>
                                        </a:moveTo>
                                        <a:cubicBezTo>
                                          <a:pt x="20" y="9"/>
                                          <a:pt x="17" y="15"/>
                                          <a:pt x="14" y="24"/>
                                        </a:cubicBezTo>
                                        <a:cubicBezTo>
                                          <a:pt x="6" y="52"/>
                                          <a:pt x="7" y="85"/>
                                          <a:pt x="7" y="113"/>
                                        </a:cubicBezTo>
                                        <a:cubicBezTo>
                                          <a:pt x="7" y="130"/>
                                          <a:pt x="7" y="148"/>
                                          <a:pt x="8" y="165"/>
                                        </a:cubicBezTo>
                                        <a:cubicBezTo>
                                          <a:pt x="8" y="173"/>
                                          <a:pt x="8" y="182"/>
                                          <a:pt x="7" y="190"/>
                                        </a:cubicBezTo>
                                        <a:cubicBezTo>
                                          <a:pt x="6" y="195"/>
                                          <a:pt x="5" y="197"/>
                                          <a:pt x="0" y="194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6" y="17"/>
                                        </a:moveTo>
                                        <a:cubicBezTo>
                                          <a:pt x="17" y="21"/>
                                          <a:pt x="31" y="25"/>
                                          <a:pt x="40" y="33"/>
                                        </a:cubicBezTo>
                                        <a:cubicBezTo>
                                          <a:pt x="48" y="40"/>
                                          <a:pt x="56" y="50"/>
                                          <a:pt x="62" y="59"/>
                                        </a:cubicBezTo>
                                        <a:cubicBezTo>
                                          <a:pt x="71" y="73"/>
                                          <a:pt x="77" y="88"/>
                                          <a:pt x="83" y="103"/>
                                        </a:cubicBezTo>
                                        <a:cubicBezTo>
                                          <a:pt x="92" y="125"/>
                                          <a:pt x="99" y="149"/>
                                          <a:pt x="110" y="170"/>
                                        </a:cubicBezTo>
                                        <a:cubicBezTo>
                                          <a:pt x="115" y="179"/>
                                          <a:pt x="121" y="188"/>
                                          <a:pt x="125" y="197"/>
                                        </a:cubicBezTo>
                                        <a:cubicBezTo>
                                          <a:pt x="127" y="203"/>
                                          <a:pt x="129" y="206"/>
                                          <a:pt x="132" y="209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121" y="35"/>
                                        </a:moveTo>
                                        <a:cubicBezTo>
                                          <a:pt x="121" y="44"/>
                                          <a:pt x="119" y="53"/>
                                          <a:pt x="118" y="62"/>
                                        </a:cubicBezTo>
                                        <a:cubicBezTo>
                                          <a:pt x="116" y="80"/>
                                          <a:pt x="114" y="99"/>
                                          <a:pt x="113" y="118"/>
                                        </a:cubicBezTo>
                                        <a:cubicBezTo>
                                          <a:pt x="112" y="133"/>
                                          <a:pt x="113" y="149"/>
                                          <a:pt x="114" y="164"/>
                                        </a:cubicBezTo>
                                        <a:cubicBezTo>
                                          <a:pt x="115" y="174"/>
                                          <a:pt x="116" y="185"/>
                                          <a:pt x="117" y="195"/>
                                        </a:cubicBezTo>
                                        <a:cubicBezTo>
                                          <a:pt x="118" y="202"/>
                                          <a:pt x="119" y="206"/>
                                          <a:pt x="118" y="213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235" y="111"/>
                                        </a:moveTo>
                                        <a:cubicBezTo>
                                          <a:pt x="230" y="104"/>
                                          <a:pt x="225" y="98"/>
                                          <a:pt x="217" y="94"/>
                                        </a:cubicBezTo>
                                        <a:cubicBezTo>
                                          <a:pt x="210" y="90"/>
                                          <a:pt x="203" y="88"/>
                                          <a:pt x="196" y="92"/>
                                        </a:cubicBezTo>
                                        <a:cubicBezTo>
                                          <a:pt x="186" y="98"/>
                                          <a:pt x="181" y="109"/>
                                          <a:pt x="176" y="118"/>
                                        </a:cubicBezTo>
                                        <a:cubicBezTo>
                                          <a:pt x="172" y="125"/>
                                          <a:pt x="169" y="131"/>
                                          <a:pt x="167" y="138"/>
                                        </a:cubicBezTo>
                                        <a:cubicBezTo>
                                          <a:pt x="164" y="146"/>
                                          <a:pt x="161" y="153"/>
                                          <a:pt x="160" y="161"/>
                                        </a:cubicBezTo>
                                        <a:cubicBezTo>
                                          <a:pt x="159" y="172"/>
                                          <a:pt x="161" y="181"/>
                                          <a:pt x="165" y="191"/>
                                        </a:cubicBezTo>
                                        <a:cubicBezTo>
                                          <a:pt x="169" y="201"/>
                                          <a:pt x="175" y="209"/>
                                          <a:pt x="185" y="214"/>
                                        </a:cubicBezTo>
                                        <a:cubicBezTo>
                                          <a:pt x="194" y="218"/>
                                          <a:pt x="204" y="216"/>
                                          <a:pt x="212" y="211"/>
                                        </a:cubicBezTo>
                                        <a:cubicBezTo>
                                          <a:pt x="220" y="206"/>
                                          <a:pt x="225" y="199"/>
                                          <a:pt x="229" y="191"/>
                                        </a:cubicBezTo>
                                        <a:cubicBezTo>
                                          <a:pt x="231" y="186"/>
                                          <a:pt x="232" y="180"/>
                                          <a:pt x="233" y="174"/>
                                        </a:cubicBezTo>
                                      </a:path>
                                      <a:path w="268" h="217" extrusionOk="0">
                                        <a:moveTo>
                                          <a:pt x="235" y="117"/>
                                        </a:moveTo>
                                        <a:cubicBezTo>
                                          <a:pt x="235" y="138"/>
                                          <a:pt x="235" y="159"/>
                                          <a:pt x="236" y="180"/>
                                        </a:cubicBezTo>
                                        <a:cubicBezTo>
                                          <a:pt x="236" y="188"/>
                                          <a:pt x="237" y="194"/>
                                          <a:pt x="241" y="201"/>
                                        </a:cubicBezTo>
                                        <a:cubicBezTo>
                                          <a:pt x="245" y="207"/>
                                          <a:pt x="253" y="222"/>
                                          <a:pt x="262" y="213"/>
                                        </a:cubicBezTo>
                                        <a:cubicBezTo>
                                          <a:pt x="264" y="210"/>
                                          <a:pt x="265" y="208"/>
                                          <a:pt x="267" y="20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FF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44" name="Ink 49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99" y="10199"/>
                                  <a:ext cx="72" cy="78"/>
                                </a:xfrm>
                                <a:custGeom>
                                  <a:avLst/>
                                  <a:gdLst>
                                    <a:gd name="T0" fmla="+- 0 8344 8289"/>
                                    <a:gd name="T1" fmla="*/ T0 w 127"/>
                                    <a:gd name="T2" fmla="+- 0 8061 8061"/>
                                    <a:gd name="T3" fmla="*/ 8061 h 138"/>
                                    <a:gd name="T4" fmla="+- 0 8343 8289"/>
                                    <a:gd name="T5" fmla="*/ T4 w 127"/>
                                    <a:gd name="T6" fmla="+- 0 8080 8061"/>
                                    <a:gd name="T7" fmla="*/ 8080 h 138"/>
                                    <a:gd name="T8" fmla="+- 0 8344 8289"/>
                                    <a:gd name="T9" fmla="*/ T8 w 127"/>
                                    <a:gd name="T10" fmla="+- 0 8131 8061"/>
                                    <a:gd name="T11" fmla="*/ 8131 h 138"/>
                                    <a:gd name="T12" fmla="+- 0 8347 8289"/>
                                    <a:gd name="T13" fmla="*/ T12 w 127"/>
                                    <a:gd name="T14" fmla="+- 0 8154 8061"/>
                                    <a:gd name="T15" fmla="*/ 8154 h 138"/>
                                    <a:gd name="T16" fmla="+- 0 8348 8289"/>
                                    <a:gd name="T17" fmla="*/ T16 w 127"/>
                                    <a:gd name="T18" fmla="+- 0 8182 8061"/>
                                    <a:gd name="T19" fmla="*/ 8182 h 138"/>
                                    <a:gd name="T20" fmla="+- 0 8350 8289"/>
                                    <a:gd name="T21" fmla="*/ T20 w 127"/>
                                    <a:gd name="T22" fmla="+- 0 8198 8061"/>
                                    <a:gd name="T23" fmla="*/ 8198 h 138"/>
                                    <a:gd name="T24" fmla="+- 0 8289 8289"/>
                                    <a:gd name="T25" fmla="*/ T24 w 127"/>
                                    <a:gd name="T26" fmla="+- 0 8124 8061"/>
                                    <a:gd name="T27" fmla="*/ 8124 h 138"/>
                                    <a:gd name="T28" fmla="+- 0 8305 8289"/>
                                    <a:gd name="T29" fmla="*/ T28 w 127"/>
                                    <a:gd name="T30" fmla="+- 0 8134 8061"/>
                                    <a:gd name="T31" fmla="*/ 8134 h 138"/>
                                    <a:gd name="T32" fmla="+- 0 8326 8289"/>
                                    <a:gd name="T33" fmla="*/ T32 w 127"/>
                                    <a:gd name="T34" fmla="+- 0 8132 8061"/>
                                    <a:gd name="T35" fmla="*/ 8132 h 138"/>
                                    <a:gd name="T36" fmla="+- 0 8348 8289"/>
                                    <a:gd name="T37" fmla="*/ T36 w 127"/>
                                    <a:gd name="T38" fmla="+- 0 8131 8061"/>
                                    <a:gd name="T39" fmla="*/ 8131 h 138"/>
                                    <a:gd name="T40" fmla="+- 0 8371 8289"/>
                                    <a:gd name="T41" fmla="*/ T40 w 127"/>
                                    <a:gd name="T42" fmla="+- 0 8129 8061"/>
                                    <a:gd name="T43" fmla="*/ 8129 h 138"/>
                                    <a:gd name="T44" fmla="+- 0 8396 8289"/>
                                    <a:gd name="T45" fmla="*/ T44 w 127"/>
                                    <a:gd name="T46" fmla="+- 0 8130 8061"/>
                                    <a:gd name="T47" fmla="*/ 8130 h 138"/>
                                    <a:gd name="T48" fmla="+- 0 8415 8289"/>
                                    <a:gd name="T49" fmla="*/ T48 w 127"/>
                                    <a:gd name="T50" fmla="+- 0 8130 8061"/>
                                    <a:gd name="T51" fmla="*/ 8130 h 13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</a:cxnLst>
                                  <a:rect l="0" t="0" r="r" b="b"/>
                                  <a:pathLst>
                                    <a:path w="127" h="138" extrusionOk="0">
                                      <a:moveTo>
                                        <a:pt x="55" y="0"/>
                                      </a:moveTo>
                                      <a:cubicBezTo>
                                        <a:pt x="56" y="7"/>
                                        <a:pt x="54" y="12"/>
                                        <a:pt x="54" y="19"/>
                                      </a:cubicBezTo>
                                      <a:cubicBezTo>
                                        <a:pt x="54" y="36"/>
                                        <a:pt x="52" y="54"/>
                                        <a:pt x="55" y="70"/>
                                      </a:cubicBezTo>
                                      <a:cubicBezTo>
                                        <a:pt x="56" y="77"/>
                                        <a:pt x="58" y="85"/>
                                        <a:pt x="58" y="93"/>
                                      </a:cubicBezTo>
                                      <a:cubicBezTo>
                                        <a:pt x="59" y="102"/>
                                        <a:pt x="59" y="112"/>
                                        <a:pt x="59" y="121"/>
                                      </a:cubicBezTo>
                                      <a:cubicBezTo>
                                        <a:pt x="59" y="127"/>
                                        <a:pt x="60" y="131"/>
                                        <a:pt x="61" y="137"/>
                                      </a:cubicBezTo>
                                    </a:path>
                                    <a:path w="127" h="138" extrusionOk="0">
                                      <a:moveTo>
                                        <a:pt x="0" y="63"/>
                                      </a:moveTo>
                                      <a:cubicBezTo>
                                        <a:pt x="5" y="70"/>
                                        <a:pt x="7" y="73"/>
                                        <a:pt x="16" y="73"/>
                                      </a:cubicBezTo>
                                      <a:cubicBezTo>
                                        <a:pt x="23" y="73"/>
                                        <a:pt x="30" y="71"/>
                                        <a:pt x="37" y="71"/>
                                      </a:cubicBezTo>
                                      <a:cubicBezTo>
                                        <a:pt x="44" y="71"/>
                                        <a:pt x="52" y="70"/>
                                        <a:pt x="59" y="70"/>
                                      </a:cubicBezTo>
                                      <a:cubicBezTo>
                                        <a:pt x="67" y="70"/>
                                        <a:pt x="74" y="69"/>
                                        <a:pt x="82" y="68"/>
                                      </a:cubicBezTo>
                                      <a:cubicBezTo>
                                        <a:pt x="90" y="67"/>
                                        <a:pt x="99" y="69"/>
                                        <a:pt x="107" y="69"/>
                                      </a:cubicBezTo>
                                      <a:cubicBezTo>
                                        <a:pt x="114" y="69"/>
                                        <a:pt x="119" y="69"/>
                                        <a:pt x="126" y="6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2" o:spid="_x0000_s1026" style="position:absolute;margin-left:-114.15pt;margin-top:139.15pt;width:59.85pt;height:57pt;z-index:251737088" coordorigin="4038,9781" coordsize="1197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">
                      <v:group id="Group 483" o:spid="_x0000_s1027" style="position:absolute;left:4038;top:9781;width:1197;height:1140" coordorigin="3981,5006" coordsize="1197,1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Qxgc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W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lDGBxgAAANwA&#10;AAAPAAAAAAAAAAAAAAAAAKoCAABkcnMvZG93bnJldi54bWxQSwUGAAAAAAQABAD6AAAAnQMAAAAA&#10;">
                        <v:group id="Group 484" o:spid="_x0000_s1028" style="position:absolute;left:3981;top:5006;width:1197;height:1140" coordorigin="5422,6156" coordsize="893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0av9s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dPRB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NGr/bFAAAA3AAA&#10;AA8AAAAAAAAAAAAAAAAAqgIAAGRycy9kb3ducmV2LnhtbFBLBQYAAAAABAAEAPoAAACcAwAAAAA=&#10;">
                          <v:oval id="Oval 485" o:spid="_x0000_s1029" style="position:absolute;left:5422;top:6156;width:893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i5Z8YA&#10;AADcAAAADwAAAGRycy9kb3ducmV2LnhtbESPQWvCQBSE7wX/w/IKvdWNClpSVymK1kvBmkrp7Zl9&#10;zQazb0N2E+O/dwtCj8PMfMPMl72tREeNLx0rGA0TEMS50yUXCr6yzfMLCB+QNVaOScGVPCwXg4c5&#10;ptpd+JO6QyhEhLBPUYEJoU6l9Lkhi37oauLo/brGYoiyKaRu8BLhtpLjJJlKiyXHBYM1rQzl50Nr&#10;FbSnj5/R6bjL3ttubbbH732ZZHulnh77t1cQgfrwH763d1rBbDKDv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i5Z8YAAADcAAAADwAAAAAAAAAAAAAAAACYAgAAZHJz&#10;L2Rvd25yZXYueG1sUEsFBgAAAAAEAAQA9QAAAIsDAAAAAA==&#10;" strokecolor="navy"/>
                          <v:oval id="Oval 486" o:spid="_x0000_s1030" style="position:absolute;left:5635;top:6327;width:46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ctFcMA&#10;AADcAAAADwAAAGRycy9kb3ducmV2LnhtbERPz2vCMBS+D/wfwhO8zdQJ26hGEYfOy8BZRbw9m2dT&#10;bF5Kk9buv18Ogx0/vt/zZW8r0VHjS8cKJuMEBHHudMmFgmO2eX4H4QOyxsoxKfghD8vF4GmOqXYP&#10;/qbuEAoRQ9inqMCEUKdS+tyQRT92NXHkbq6xGCJsCqkbfMRwW8mXJHmVFkuODQZrWhvK74fWKmiv&#10;X5fJ9bTLPtvuw2xP532ZZHulRsN+NQMRqA//4j/3Tit4m8a18U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ctFcMAAADcAAAADwAAAAAAAAAAAAAAAACYAgAAZHJzL2Rv&#10;d25yZXYueG1sUEsFBgAAAAAEAAQA9QAAAIgDAAAAAA==&#10;" strokecolor="navy"/>
                        </v:group>
                        <v:shape id="Ink 487" o:spid="_x0000_s1031" style="position:absolute;left:4538;top:5180;width:124;height:107;visibility:visible;mso-wrap-style:square;v-text-anchor:top" coordsize="21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jP8UA&#10;AADcAAAADwAAAGRycy9kb3ducmV2LnhtbESPQWvCQBSE74L/YXmF3nRTC1ajq2jB2oMXtdTrM/vM&#10;BrNv0+w2Sfvru0LB4zAz3zDzZWdL0VDtC8cKnoYJCOLM6YJzBR/HzWACwgdkjaVjUvBDHpaLfm+O&#10;qXYt76k5hFxECPsUFZgQqlRKnxmy6IeuIo7exdUWQ5R1LnWNbYTbUo6SZCwtFhwXDFb0aii7Hr6t&#10;gk/5+3ZpTi1vp7vN+czr09fRsFKPD91qBiJQF+7h//a7VvDyPIX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WGM/xQAAANwAAAAPAAAAAAAAAAAAAAAAAJgCAABkcnMv&#10;ZG93bnJldi54bWxQSwUGAAAAAAQABAD1AAAAigMAAAAA&#10;" path="m106,v1,1,3,3,4,4c103,12,96,20,89,29,83,37,77,46,71,54,63,66,53,76,46,89v-5,9,-11,18,-14,28c29,126,26,134,22,143,18,153,11,163,4,171v-1,1,-3,3,-4,4em3,14v7,7,11,16,16,24c24,46,29,54,34,62v4,7,10,14,15,21c55,90,61,97,67,104v5,7,10,14,15,21c87,134,94,142,101,150v6,7,10,10,13,19em213,35v-6,8,-10,16,-16,24c189,70,184,82,178,94v-5,10,-9,20,-13,30c162,132,157,140,153,148v-4,8,-9,16,-15,23c136,173,135,174,133,176em142,16v5,8,9,15,12,24c157,48,161,55,164,63v4,10,6,20,10,30c179,104,183,115,188,126v4,10,11,19,15,29c206,163,209,170,213,178v1,3,9,14,1,5e" filled="f" strokecolor="blue" strokeweight="1pt">
                          <v:stroke endcap="round"/>
                          <v:path o:extrusionok="f" o:connecttype="custom" o:connectlocs="60,5200;63,5203;51,5217;40,5231;26,5251;18,5267;13,5282;2,5298;0,5300;2,5208;11,5222;19,5236;28,5248;38,5260;47,5271;57,5286;65,5297;121,5220;112,5234;101,5254;94,5271;87,5285;78,5298;76,5300;81,5209;88,5223;93,5236;99,5253;107,5272;115,5289;121,5302;122,5304" o:connectangles="0,0,0,0,0,0,0,0,0,0,0,0,0,0,0,0,0,0,0,0,0,0,0,0,0,0,0,0,0,0,0,0"/>
                          <o:lock v:ext="edit" rotation="t" aspectratio="t" verticies="t" text="t" shapetype="t"/>
                        </v:shape>
                        <v:shape id="Ink 488" o:spid="_x0000_s1032" style="position:absolute;left:4221;top:5478;width:96;height:133;visibility:visible;mso-wrap-style:square;v-text-anchor:top" coordsize="16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0gsIA&#10;AADcAAAADwAAAGRycy9kb3ducmV2LnhtbERPy2rCQBTdF/yH4Qru6qRV1KaZhCJYiisfrd1eMrdJ&#10;aOZOMjNq/HtnUejycN5ZMZhWXMj5xrKCp2kCgri0uuFKwedx87gC4QOyxtYyKbiRhyIfPWSYanvl&#10;PV0OoRIxhH2KCuoQulRKX9Zk0E9tRxy5H+sMhghdJbXDaww3rXxOkoU02HBsqLGjdU3l7+FsFGzm&#10;bvW1Y/NS2u3u9D0z/fuJe6Um4+HtFUSgIfyL/9wfWsFyHufHM/EI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MHSCwgAAANwAAAAPAAAAAAAAAAAAAAAAAJgCAABkcnMvZG93&#10;bnJldi54bWxQSwUGAAAAAAQABAD1AAAAhwMAAAAA&#10;" path="m153,8v-6,8,-12,13,-20,19c122,35,109,42,97,49,83,57,68,64,54,71,43,76,33,81,22,87,15,91,7,94,,98em9,v7,6,13,12,19,19c34,26,42,33,49,39v15,12,35,22,52,30c115,75,129,80,143,86v8,4,19,19,24,12c166,96,166,94,165,92em160,149v-8,11,-18,18,-30,23c118,178,105,182,93,188v-13,6,-27,10,-40,17c45,209,36,213,28,218,18,225,13,233,2,230em19,152v7,7,13,13,20,19c48,178,57,182,67,187v10,5,19,9,30,13c107,204,118,206,128,210v8,3,16,7,24,11c161,226,164,232,167,223e" filled="f" strokecolor="blue" strokeweight="1pt">
                          <v:stroke endcap="round"/>
                          <v:path o:extrusionok="f" o:connecttype="custom" o:connectlocs="87,5497;76,5508;55,5520;31,5533;13,5542;0,5548;5,5492;16,5503;28,5514;58,5531;82,5541;95,5548;94,5545;91,5577;74,5590;53,5599;30,5609;16,5616;1,5623;11,5579;22,5589;38,5599;55,5606;73,5612;87,5618;95,5619" o:connectangles="0,0,0,0,0,0,0,0,0,0,0,0,0,0,0,0,0,0,0,0,0,0,0,0,0,0"/>
                          <o:lock v:ext="edit" rotation="t" aspectratio="t" verticies="t" text="t" shapetype="t"/>
                        </v:shape>
                        <v:shape id="Ink 489" o:spid="_x0000_s1033" style="position:absolute;left:4548;top:5822;width:155;height:75;visibility:visible;mso-wrap-style:square;v-text-anchor:top" coordsize="27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zBsYA&#10;AADcAAAADwAAAGRycy9kb3ducmV2LnhtbESPQWvCQBSE74X+h+UVvNWNItqkrtIWCgoKmpaCt0f2&#10;NRvMvo3ZVZN/7wqFHoeZ+YaZLztbiwu1vnKsYDRMQBAXTldcKvj++nx+AeEDssbaMSnoycNy8fgw&#10;x0y7K+/pkodSRAj7DBWYEJpMSl8YsuiHriGO3q9rLYYo21LqFq8Rbms5TpKptFhxXDDY0Ieh4pif&#10;rYL0sNPcrzeHdNsffb7+MUae3pUaPHVvryACdeE//NdeaQWzyQju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jzBsYAAADcAAAADwAAAAAAAAAAAAAAAACYAgAAZHJz&#10;L2Rvd25yZXYueG1sUEsFBgAAAAAEAAQA9QAAAIsDAAAAAA==&#10;" path="m81,19c77,30,70,32,62,40,55,47,50,56,44,64,35,76,27,89,19,102v-4,7,-8,15,-12,23c5,130,4,132,,128em19,21v2,11,7,14,15,22c42,51,47,58,53,68v5,8,10,17,15,25c74,102,80,115,88,122v6,3,7,4,-1,-3em229,v1,1,3,3,4,4c227,13,221,22,214,30v-7,8,-12,13,-17,23c193,61,189,68,186,77v-3,10,-6,17,-13,24c166,109,166,105,162,98em164,19v-1,1,-3,3,-4,4c168,29,175,35,184,39v9,4,17,11,25,17c220,64,230,73,240,81v8,6,16,13,24,20c271,108,270,113,273,104e" filled="f" strokecolor="blue" strokeweight="1pt">
                          <v:stroke endcap="round"/>
                          <v:path o:extrusionok="f" o:connecttype="custom" o:connectlocs="46,5891;35,5903;25,5916;11,5938;4,5951;0,5953;11,5892;19,5904;30,5919;38,5933;50,5950;49,5948;130,5880;132,5882;121,5897;111,5910;105,5924;98,5938;92,5936;93,5891;91,5893;104,5902;118,5912;136,5926;149,5938;154,5939" o:connectangles="0,0,0,0,0,0,0,0,0,0,0,0,0,0,0,0,0,0,0,0,0,0,0,0,0,0"/>
                          <o:lock v:ext="edit" rotation="t" aspectratio="t" verticies="t" text="t" shapetype="t"/>
                        </v:shape>
                        <v:shape id="Ink 490" o:spid="_x0000_s1034" style="position:absolute;left:4843;top:5465;width:94;height:133;visibility:visible;mso-wrap-style:square;v-text-anchor:top" coordsize="16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+owsQA&#10;AADcAAAADwAAAGRycy9kb3ducmV2LnhtbESPQWsCMRSE70L/Q3gFb5p1kSpbo4ggeChIrR68PTbP&#10;3a2bl5ik6/rvTaHQ4zAz3zCLVW9a0ZEPjWUFk3EGgri0uuFKwfFrO5qDCBFZY2uZFDwowGr5Mlhg&#10;oe2dP6k7xEokCIcCFdQxukLKUNZkMIytI07exXqDMUlfSe3xnuCmlXmWvUmDDaeFGh1taiqvhx+j&#10;gNxNzz+ue9fI86Xr88fsm09eqeFrv34HEamP/+G/9k4rmE1z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vqMLEAAAA3AAAAA8AAAAAAAAAAAAAAAAAmAIAAGRycy9k&#10;b3ducmV2LnhtbFBLBQYAAAAABAAEAPUAAACJAwAAAAA=&#10;" path="m138,1v-8,3,-16,7,-23,13c106,22,96,30,87,38,75,48,64,59,51,68,42,75,31,82,21,88,14,92,7,96,,99em,c7,5,15,7,23,10v8,3,15,7,22,12c72,40,97,63,125,78v7,4,14,9,22,11c161,92,162,87,164,75em140,141v-6,6,-12,8,-19,13c113,160,105,165,97,170v-11,7,-22,13,-33,20c46,200,21,218,,217em5,139v9,6,17,13,26,20c38,165,43,172,50,178v8,7,14,16,22,23c79,208,87,214,94,220v9,7,14,16,22,8e" filled="f" strokecolor="blue" strokeweight="1pt">
                          <v:stroke endcap="round"/>
                          <v:path o:extrusionok="f" o:connecttype="custom" o:connectlocs="79,5480;66,5487;50,5501;29,5518;12,5529;0,5535;0,5479;13,5485;26,5492;71,5523;84,5530;93,5522;80,5559;69,5567;55,5576;36,5587;0,5602;3,5558;18,5570;28,5580;41,5593;54,5604;66,5609" o:connectangles="0,0,0,0,0,0,0,0,0,0,0,0,0,0,0,0,0,0,0,0,0,0,0"/>
                          <o:lock v:ext="edit" rotation="t" aspectratio="t" verticies="t" text="t" shapetype="t"/>
                        </v:shape>
                        <v:shape id="Ink 491" o:spid="_x0000_s1035" style="position:absolute;left:4505;top:5493;width:152;height:123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+3qMYA&#10;AADcAAAADwAAAGRycy9kb3ducmV2LnhtbESPQWsCMRSE7wX/Q3iF3mq2WtuyGsUWCr0I1bbU49vN&#10;c7O4eVmSuK7+elMQehxm5htmtuhtIzryoXas4GGYgSAuna65UvD99X7/AiJEZI2NY1JwogCL+eBm&#10;hrl2R15Tt4mVSBAOOSowMba5lKE0ZDEMXUucvJ3zFmOSvpLa4zHBbSNHWfYkLdacFgy29Gao3G8O&#10;VsGrac+288XnpKCtLg7d7+pnN1bq7rZfTkFE6uN/+Nr+0AqeH8fwdyYd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+3qMYAAADcAAAADwAAAAAAAAAAAAAAAACYAgAAZHJz&#10;L2Rvd25yZXYueG1sUEsFBgAAAAAEAAQA9QAAAIsDAAAAAA==&#10;" path="m21,c20,9,17,15,14,24,6,52,7,85,7,113v,17,,35,1,52c8,173,8,182,7,190v-1,5,-2,7,-7,4em6,17v11,4,25,8,34,16c48,40,56,50,62,59v9,14,15,29,21,44c92,125,99,149,110,170v5,9,11,18,15,27c127,203,129,206,132,209em121,35v,9,-2,18,-3,27c116,80,114,99,113,118v-1,15,,31,1,46c115,174,116,185,117,195v1,7,2,11,1,18em235,111c230,104,225,98,217,94v-7,-4,-14,-6,-21,-2c186,98,181,109,176,118v-4,7,-7,13,-9,20c164,146,161,153,160,161v-1,11,1,20,5,30c169,201,175,209,185,214v9,4,19,2,27,-3c220,206,225,199,229,191v2,-5,3,-11,4,-17em235,117v,21,,42,1,63c236,188,237,194,241,201v4,6,12,21,21,12c264,210,265,208,267,205e" filled="f" strokecolor="blue" strokeweight="1pt">
                          <v:stroke endcap="round"/>
                          <v:path o:extrusionok="f" o:connecttype="custom" o:connectlocs="12,5492;8,5506;4,5556;5,5585;4,5600;0,5602;3,5502;23,5511;35,5525;47,5550;62,5588;71,5604;75,5610;69,5512;67,5527;64,5559;65,5585;66,5602;67,5613;133,5555;123,5545;111,5544;100,5559;95,5570;91,5583;94,5600;105,5613;120,5612;130,5600;132,5591;133,5558;134,5594;137,5606;149,5613;151,5608" o:connectangles="0,0,0,0,0,0,0,0,0,0,0,0,0,0,0,0,0,0,0,0,0,0,0,0,0,0,0,0,0,0,0,0,0,0,0"/>
                          <o:lock v:ext="edit" rotation="t" aspectratio="t" verticies="t" text="t" shapetype="t"/>
                        </v:shape>
                      </v:group>
                      <v:shape id="Ink 492" o:spid="_x0000_s1036" style="position:absolute;left:4699;top:10199;width:72;height:78;visibility:visible;mso-wrap-style:square;v-text-anchor:top" coordsize="127,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Tk0cMA&#10;AADcAAAADwAAAGRycy9kb3ducmV2LnhtbESPQYvCMBSE7wv+h/AWvK3piqxSjVIEwYuH1aLXR/Ns&#10;q81LSWJb/71ZWPA4zMw3zGozmEZ05HxtWcH3JAFBXFhdc6kgP+2+FiB8QNbYWCYFT/KwWY8+Vphq&#10;2/MvdcdQighhn6KCKoQ2ldIXFRn0E9sSR+9qncEQpSuldthHuGnkNEl+pMGa40KFLW0rKu7Hh4mU&#10;W3c5XW75uVwc8szdzdb12VOp8eeQLUEEGsI7/N/eawXz2Qz+zs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3Tk0cMAAADcAAAADwAAAAAAAAAAAAAAAACYAgAAZHJzL2Rv&#10;d25yZXYueG1sUEsFBgAAAAAEAAQA9QAAAIgDAAAAAA==&#10;" path="m55,v1,7,-1,12,-1,19c54,36,52,54,55,70v1,7,3,15,3,23c59,102,59,112,59,121v,6,1,10,2,16em,63v5,7,7,10,16,10c23,73,30,71,37,71v7,,15,-1,22,-1c67,70,74,69,82,68v8,-1,17,1,25,1c114,69,119,69,126,69e" filled="f" strokecolor="blue" strokeweight="1pt">
                        <v:stroke endcap="round"/>
                        <v:path o:extrusionok="f" o:connecttype="custom" o:connectlocs="31,4556;31,4567;31,4596;33,4609;33,4625;35,4634;0,4592;9,4597;21,4596;33,4596;46,4595;61,4595;71,4595" o:connectangles="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6064" behindDoc="0" locked="0" layoutInCell="1" allowOverlap="1" wp14:anchorId="4C539BE2" wp14:editId="3E8FF9AE">
                      <wp:simplePos x="0" y="0"/>
                      <wp:positionH relativeFrom="column">
                        <wp:posOffset>-1383030</wp:posOffset>
                      </wp:positionH>
                      <wp:positionV relativeFrom="paragraph">
                        <wp:posOffset>317500</wp:posOffset>
                      </wp:positionV>
                      <wp:extent cx="788670" cy="723900"/>
                      <wp:effectExtent l="0" t="0" r="11430" b="19050"/>
                      <wp:wrapNone/>
                      <wp:docPr id="752" name="Group 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8670" cy="723900"/>
                                <a:chOff x="3981" y="5006"/>
                                <a:chExt cx="1242" cy="1140"/>
                              </a:xfrm>
                            </wpg:grpSpPr>
                            <wpg:grpSp>
                              <wpg:cNvPr id="753" name="Group 4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81" y="5006"/>
                                  <a:ext cx="1197" cy="1140"/>
                                  <a:chOff x="5422" y="6156"/>
                                  <a:chExt cx="893" cy="855"/>
                                </a:xfrm>
                              </wpg:grpSpPr>
                              <wps:wsp>
                                <wps:cNvPr id="754" name="Oval 47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422" y="6156"/>
                                    <a:ext cx="893" cy="85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5" name="Oval 47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35" y="6327"/>
                                    <a:ext cx="467" cy="4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8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56" name="Ink 47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38" y="5180"/>
                                  <a:ext cx="124" cy="107"/>
                                </a:xfrm>
                                <a:custGeom>
                                  <a:avLst/>
                                  <a:gdLst>
                                    <a:gd name="T0" fmla="+- 0 8111 8005"/>
                                    <a:gd name="T1" fmla="*/ T0 w 218"/>
                                    <a:gd name="T2" fmla="+- 0 9137 9137"/>
                                    <a:gd name="T3" fmla="*/ 9137 h 188"/>
                                    <a:gd name="T4" fmla="+- 0 8115 8005"/>
                                    <a:gd name="T5" fmla="*/ T4 w 218"/>
                                    <a:gd name="T6" fmla="+- 0 9141 9137"/>
                                    <a:gd name="T7" fmla="*/ 9141 h 188"/>
                                    <a:gd name="T8" fmla="+- 0 8094 8005"/>
                                    <a:gd name="T9" fmla="*/ T8 w 218"/>
                                    <a:gd name="T10" fmla="+- 0 9166 9137"/>
                                    <a:gd name="T11" fmla="*/ 9166 h 188"/>
                                    <a:gd name="T12" fmla="+- 0 8076 8005"/>
                                    <a:gd name="T13" fmla="*/ T12 w 218"/>
                                    <a:gd name="T14" fmla="+- 0 9191 9137"/>
                                    <a:gd name="T15" fmla="*/ 9191 h 188"/>
                                    <a:gd name="T16" fmla="+- 0 8051 8005"/>
                                    <a:gd name="T17" fmla="*/ T16 w 218"/>
                                    <a:gd name="T18" fmla="+- 0 9226 9137"/>
                                    <a:gd name="T19" fmla="*/ 9226 h 188"/>
                                    <a:gd name="T20" fmla="+- 0 8037 8005"/>
                                    <a:gd name="T21" fmla="*/ T20 w 218"/>
                                    <a:gd name="T22" fmla="+- 0 9254 9137"/>
                                    <a:gd name="T23" fmla="*/ 9254 h 188"/>
                                    <a:gd name="T24" fmla="+- 0 8027 8005"/>
                                    <a:gd name="T25" fmla="*/ T24 w 218"/>
                                    <a:gd name="T26" fmla="+- 0 9280 9137"/>
                                    <a:gd name="T27" fmla="*/ 9280 h 188"/>
                                    <a:gd name="T28" fmla="+- 0 8009 8005"/>
                                    <a:gd name="T29" fmla="*/ T28 w 218"/>
                                    <a:gd name="T30" fmla="+- 0 9308 9137"/>
                                    <a:gd name="T31" fmla="*/ 9308 h 188"/>
                                    <a:gd name="T32" fmla="+- 0 8005 8005"/>
                                    <a:gd name="T33" fmla="*/ T32 w 218"/>
                                    <a:gd name="T34" fmla="+- 0 9312 9137"/>
                                    <a:gd name="T35" fmla="*/ 9312 h 188"/>
                                    <a:gd name="T36" fmla="+- 0 8008 8005"/>
                                    <a:gd name="T37" fmla="*/ T36 w 218"/>
                                    <a:gd name="T38" fmla="+- 0 9151 9137"/>
                                    <a:gd name="T39" fmla="*/ 9151 h 188"/>
                                    <a:gd name="T40" fmla="+- 0 8024 8005"/>
                                    <a:gd name="T41" fmla="*/ T40 w 218"/>
                                    <a:gd name="T42" fmla="+- 0 9175 9137"/>
                                    <a:gd name="T43" fmla="*/ 9175 h 188"/>
                                    <a:gd name="T44" fmla="+- 0 8039 8005"/>
                                    <a:gd name="T45" fmla="*/ T44 w 218"/>
                                    <a:gd name="T46" fmla="+- 0 9199 9137"/>
                                    <a:gd name="T47" fmla="*/ 9199 h 188"/>
                                    <a:gd name="T48" fmla="+- 0 8054 8005"/>
                                    <a:gd name="T49" fmla="*/ T48 w 218"/>
                                    <a:gd name="T50" fmla="+- 0 9220 9137"/>
                                    <a:gd name="T51" fmla="*/ 9220 h 188"/>
                                    <a:gd name="T52" fmla="+- 0 8072 8005"/>
                                    <a:gd name="T53" fmla="*/ T52 w 218"/>
                                    <a:gd name="T54" fmla="+- 0 9241 9137"/>
                                    <a:gd name="T55" fmla="*/ 9241 h 188"/>
                                    <a:gd name="T56" fmla="+- 0 8087 8005"/>
                                    <a:gd name="T57" fmla="*/ T56 w 218"/>
                                    <a:gd name="T58" fmla="+- 0 9262 9137"/>
                                    <a:gd name="T59" fmla="*/ 9262 h 188"/>
                                    <a:gd name="T60" fmla="+- 0 8106 8005"/>
                                    <a:gd name="T61" fmla="*/ T60 w 218"/>
                                    <a:gd name="T62" fmla="+- 0 9287 9137"/>
                                    <a:gd name="T63" fmla="*/ 9287 h 188"/>
                                    <a:gd name="T64" fmla="+- 0 8119 8005"/>
                                    <a:gd name="T65" fmla="*/ T64 w 218"/>
                                    <a:gd name="T66" fmla="+- 0 9306 9137"/>
                                    <a:gd name="T67" fmla="*/ 9306 h 188"/>
                                    <a:gd name="T68" fmla="+- 0 8218 8005"/>
                                    <a:gd name="T69" fmla="*/ T68 w 218"/>
                                    <a:gd name="T70" fmla="+- 0 9172 9137"/>
                                    <a:gd name="T71" fmla="*/ 9172 h 188"/>
                                    <a:gd name="T72" fmla="+- 0 8202 8005"/>
                                    <a:gd name="T73" fmla="*/ T72 w 218"/>
                                    <a:gd name="T74" fmla="+- 0 9196 9137"/>
                                    <a:gd name="T75" fmla="*/ 9196 h 188"/>
                                    <a:gd name="T76" fmla="+- 0 8183 8005"/>
                                    <a:gd name="T77" fmla="*/ T76 w 218"/>
                                    <a:gd name="T78" fmla="+- 0 9231 9137"/>
                                    <a:gd name="T79" fmla="*/ 9231 h 188"/>
                                    <a:gd name="T80" fmla="+- 0 8170 8005"/>
                                    <a:gd name="T81" fmla="*/ T80 w 218"/>
                                    <a:gd name="T82" fmla="+- 0 9261 9137"/>
                                    <a:gd name="T83" fmla="*/ 9261 h 188"/>
                                    <a:gd name="T84" fmla="+- 0 8158 8005"/>
                                    <a:gd name="T85" fmla="*/ T84 w 218"/>
                                    <a:gd name="T86" fmla="+- 0 9285 9137"/>
                                    <a:gd name="T87" fmla="*/ 9285 h 188"/>
                                    <a:gd name="T88" fmla="+- 0 8143 8005"/>
                                    <a:gd name="T89" fmla="*/ T88 w 218"/>
                                    <a:gd name="T90" fmla="+- 0 9308 9137"/>
                                    <a:gd name="T91" fmla="*/ 9308 h 188"/>
                                    <a:gd name="T92" fmla="+- 0 8138 8005"/>
                                    <a:gd name="T93" fmla="*/ T92 w 218"/>
                                    <a:gd name="T94" fmla="+- 0 9313 9137"/>
                                    <a:gd name="T95" fmla="*/ 9313 h 188"/>
                                    <a:gd name="T96" fmla="+- 0 8147 8005"/>
                                    <a:gd name="T97" fmla="*/ T96 w 218"/>
                                    <a:gd name="T98" fmla="+- 0 9153 9137"/>
                                    <a:gd name="T99" fmla="*/ 9153 h 188"/>
                                    <a:gd name="T100" fmla="+- 0 8159 8005"/>
                                    <a:gd name="T101" fmla="*/ T100 w 218"/>
                                    <a:gd name="T102" fmla="+- 0 9177 9137"/>
                                    <a:gd name="T103" fmla="*/ 9177 h 188"/>
                                    <a:gd name="T104" fmla="+- 0 8169 8005"/>
                                    <a:gd name="T105" fmla="*/ T104 w 218"/>
                                    <a:gd name="T106" fmla="+- 0 9200 9137"/>
                                    <a:gd name="T107" fmla="*/ 9200 h 188"/>
                                    <a:gd name="T108" fmla="+- 0 8179 8005"/>
                                    <a:gd name="T109" fmla="*/ T108 w 218"/>
                                    <a:gd name="T110" fmla="+- 0 9230 9137"/>
                                    <a:gd name="T111" fmla="*/ 9230 h 188"/>
                                    <a:gd name="T112" fmla="+- 0 8193 8005"/>
                                    <a:gd name="T113" fmla="*/ T112 w 218"/>
                                    <a:gd name="T114" fmla="+- 0 9263 9137"/>
                                    <a:gd name="T115" fmla="*/ 9263 h 188"/>
                                    <a:gd name="T116" fmla="+- 0 8208 8005"/>
                                    <a:gd name="T117" fmla="*/ T116 w 218"/>
                                    <a:gd name="T118" fmla="+- 0 9292 9137"/>
                                    <a:gd name="T119" fmla="*/ 9292 h 188"/>
                                    <a:gd name="T120" fmla="+- 0 8218 8005"/>
                                    <a:gd name="T121" fmla="*/ T120 w 218"/>
                                    <a:gd name="T122" fmla="+- 0 9315 9137"/>
                                    <a:gd name="T123" fmla="*/ 9315 h 188"/>
                                    <a:gd name="T124" fmla="+- 0 8219 8005"/>
                                    <a:gd name="T125" fmla="*/ T124 w 218"/>
                                    <a:gd name="T126" fmla="+- 0 9320 9137"/>
                                    <a:gd name="T127" fmla="*/ 9320 h 18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18" h="188" extrusionOk="0">
                                      <a:moveTo>
                                        <a:pt x="106" y="0"/>
                                      </a:moveTo>
                                      <a:cubicBezTo>
                                        <a:pt x="107" y="1"/>
                                        <a:pt x="109" y="3"/>
                                        <a:pt x="110" y="4"/>
                                      </a:cubicBezTo>
                                      <a:cubicBezTo>
                                        <a:pt x="103" y="12"/>
                                        <a:pt x="96" y="20"/>
                                        <a:pt x="89" y="29"/>
                                      </a:cubicBezTo>
                                      <a:cubicBezTo>
                                        <a:pt x="83" y="37"/>
                                        <a:pt x="77" y="46"/>
                                        <a:pt x="71" y="54"/>
                                      </a:cubicBezTo>
                                      <a:cubicBezTo>
                                        <a:pt x="63" y="66"/>
                                        <a:pt x="53" y="76"/>
                                        <a:pt x="46" y="89"/>
                                      </a:cubicBezTo>
                                      <a:cubicBezTo>
                                        <a:pt x="41" y="98"/>
                                        <a:pt x="35" y="107"/>
                                        <a:pt x="32" y="117"/>
                                      </a:cubicBezTo>
                                      <a:cubicBezTo>
                                        <a:pt x="29" y="126"/>
                                        <a:pt x="26" y="134"/>
                                        <a:pt x="22" y="143"/>
                                      </a:cubicBezTo>
                                      <a:cubicBezTo>
                                        <a:pt x="18" y="153"/>
                                        <a:pt x="11" y="163"/>
                                        <a:pt x="4" y="171"/>
                                      </a:cubicBezTo>
                                      <a:cubicBezTo>
                                        <a:pt x="3" y="172"/>
                                        <a:pt x="1" y="174"/>
                                        <a:pt x="0" y="175"/>
                                      </a:cubicBezTo>
                                    </a:path>
                                    <a:path w="218" h="188" extrusionOk="0">
                                      <a:moveTo>
                                        <a:pt x="3" y="14"/>
                                      </a:moveTo>
                                      <a:cubicBezTo>
                                        <a:pt x="10" y="21"/>
                                        <a:pt x="14" y="30"/>
                                        <a:pt x="19" y="38"/>
                                      </a:cubicBezTo>
                                      <a:cubicBezTo>
                                        <a:pt x="24" y="46"/>
                                        <a:pt x="29" y="54"/>
                                        <a:pt x="34" y="62"/>
                                      </a:cubicBezTo>
                                      <a:cubicBezTo>
                                        <a:pt x="38" y="69"/>
                                        <a:pt x="44" y="76"/>
                                        <a:pt x="49" y="83"/>
                                      </a:cubicBezTo>
                                      <a:cubicBezTo>
                                        <a:pt x="55" y="90"/>
                                        <a:pt x="61" y="97"/>
                                        <a:pt x="67" y="104"/>
                                      </a:cubicBezTo>
                                      <a:cubicBezTo>
                                        <a:pt x="72" y="111"/>
                                        <a:pt x="77" y="118"/>
                                        <a:pt x="82" y="125"/>
                                      </a:cubicBezTo>
                                      <a:cubicBezTo>
                                        <a:pt x="87" y="134"/>
                                        <a:pt x="94" y="142"/>
                                        <a:pt x="101" y="150"/>
                                      </a:cubicBezTo>
                                      <a:cubicBezTo>
                                        <a:pt x="107" y="157"/>
                                        <a:pt x="111" y="160"/>
                                        <a:pt x="114" y="169"/>
                                      </a:cubicBezTo>
                                    </a:path>
                                    <a:path w="218" h="188" extrusionOk="0">
                                      <a:moveTo>
                                        <a:pt x="213" y="35"/>
                                      </a:moveTo>
                                      <a:cubicBezTo>
                                        <a:pt x="207" y="43"/>
                                        <a:pt x="203" y="51"/>
                                        <a:pt x="197" y="59"/>
                                      </a:cubicBezTo>
                                      <a:cubicBezTo>
                                        <a:pt x="189" y="70"/>
                                        <a:pt x="184" y="82"/>
                                        <a:pt x="178" y="94"/>
                                      </a:cubicBezTo>
                                      <a:cubicBezTo>
                                        <a:pt x="173" y="104"/>
                                        <a:pt x="169" y="114"/>
                                        <a:pt x="165" y="124"/>
                                      </a:cubicBezTo>
                                      <a:cubicBezTo>
                                        <a:pt x="162" y="132"/>
                                        <a:pt x="157" y="140"/>
                                        <a:pt x="153" y="148"/>
                                      </a:cubicBezTo>
                                      <a:cubicBezTo>
                                        <a:pt x="149" y="156"/>
                                        <a:pt x="144" y="164"/>
                                        <a:pt x="138" y="171"/>
                                      </a:cubicBezTo>
                                      <a:cubicBezTo>
                                        <a:pt x="136" y="173"/>
                                        <a:pt x="135" y="174"/>
                                        <a:pt x="133" y="176"/>
                                      </a:cubicBezTo>
                                    </a:path>
                                    <a:path w="218" h="188" extrusionOk="0">
                                      <a:moveTo>
                                        <a:pt x="142" y="16"/>
                                      </a:moveTo>
                                      <a:cubicBezTo>
                                        <a:pt x="147" y="24"/>
                                        <a:pt x="151" y="31"/>
                                        <a:pt x="154" y="40"/>
                                      </a:cubicBezTo>
                                      <a:cubicBezTo>
                                        <a:pt x="157" y="48"/>
                                        <a:pt x="161" y="55"/>
                                        <a:pt x="164" y="63"/>
                                      </a:cubicBezTo>
                                      <a:cubicBezTo>
                                        <a:pt x="168" y="73"/>
                                        <a:pt x="170" y="83"/>
                                        <a:pt x="174" y="93"/>
                                      </a:cubicBezTo>
                                      <a:cubicBezTo>
                                        <a:pt x="179" y="104"/>
                                        <a:pt x="183" y="115"/>
                                        <a:pt x="188" y="126"/>
                                      </a:cubicBezTo>
                                      <a:cubicBezTo>
                                        <a:pt x="192" y="136"/>
                                        <a:pt x="199" y="145"/>
                                        <a:pt x="203" y="155"/>
                                      </a:cubicBezTo>
                                      <a:cubicBezTo>
                                        <a:pt x="206" y="163"/>
                                        <a:pt x="209" y="170"/>
                                        <a:pt x="213" y="178"/>
                                      </a:cubicBezTo>
                                      <a:cubicBezTo>
                                        <a:pt x="214" y="181"/>
                                        <a:pt x="222" y="192"/>
                                        <a:pt x="214" y="18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7" name="Ink 47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221" y="5478"/>
                                  <a:ext cx="96" cy="133"/>
                                </a:xfrm>
                                <a:custGeom>
                                  <a:avLst/>
                                  <a:gdLst>
                                    <a:gd name="T0" fmla="+- 0 7599 7446"/>
                                    <a:gd name="T1" fmla="*/ T0 w 168"/>
                                    <a:gd name="T2" fmla="+- 0 9671 9663"/>
                                    <a:gd name="T3" fmla="*/ 9671 h 234"/>
                                    <a:gd name="T4" fmla="+- 0 7579 7446"/>
                                    <a:gd name="T5" fmla="*/ T4 w 168"/>
                                    <a:gd name="T6" fmla="+- 0 9690 9663"/>
                                    <a:gd name="T7" fmla="*/ 9690 h 234"/>
                                    <a:gd name="T8" fmla="+- 0 7543 7446"/>
                                    <a:gd name="T9" fmla="*/ T8 w 168"/>
                                    <a:gd name="T10" fmla="+- 0 9712 9663"/>
                                    <a:gd name="T11" fmla="*/ 9712 h 234"/>
                                    <a:gd name="T12" fmla="+- 0 7500 7446"/>
                                    <a:gd name="T13" fmla="*/ T12 w 168"/>
                                    <a:gd name="T14" fmla="+- 0 9734 9663"/>
                                    <a:gd name="T15" fmla="*/ 9734 h 234"/>
                                    <a:gd name="T16" fmla="+- 0 7468 7446"/>
                                    <a:gd name="T17" fmla="*/ T16 w 168"/>
                                    <a:gd name="T18" fmla="+- 0 9750 9663"/>
                                    <a:gd name="T19" fmla="*/ 9750 h 234"/>
                                    <a:gd name="T20" fmla="+- 0 7446 7446"/>
                                    <a:gd name="T21" fmla="*/ T20 w 168"/>
                                    <a:gd name="T22" fmla="+- 0 9761 9663"/>
                                    <a:gd name="T23" fmla="*/ 9761 h 234"/>
                                    <a:gd name="T24" fmla="+- 0 7455 7446"/>
                                    <a:gd name="T25" fmla="*/ T24 w 168"/>
                                    <a:gd name="T26" fmla="+- 0 9663 9663"/>
                                    <a:gd name="T27" fmla="*/ 9663 h 234"/>
                                    <a:gd name="T28" fmla="+- 0 7474 7446"/>
                                    <a:gd name="T29" fmla="*/ T28 w 168"/>
                                    <a:gd name="T30" fmla="+- 0 9682 9663"/>
                                    <a:gd name="T31" fmla="*/ 9682 h 234"/>
                                    <a:gd name="T32" fmla="+- 0 7495 7446"/>
                                    <a:gd name="T33" fmla="*/ T32 w 168"/>
                                    <a:gd name="T34" fmla="+- 0 9702 9663"/>
                                    <a:gd name="T35" fmla="*/ 9702 h 234"/>
                                    <a:gd name="T36" fmla="+- 0 7547 7446"/>
                                    <a:gd name="T37" fmla="*/ T36 w 168"/>
                                    <a:gd name="T38" fmla="+- 0 9732 9663"/>
                                    <a:gd name="T39" fmla="*/ 9732 h 234"/>
                                    <a:gd name="T40" fmla="+- 0 7589 7446"/>
                                    <a:gd name="T41" fmla="*/ T40 w 168"/>
                                    <a:gd name="T42" fmla="+- 0 9749 9663"/>
                                    <a:gd name="T43" fmla="*/ 9749 h 234"/>
                                    <a:gd name="T44" fmla="+- 0 7613 7446"/>
                                    <a:gd name="T45" fmla="*/ T44 w 168"/>
                                    <a:gd name="T46" fmla="+- 0 9761 9663"/>
                                    <a:gd name="T47" fmla="*/ 9761 h 234"/>
                                    <a:gd name="T48" fmla="+- 0 7611 7446"/>
                                    <a:gd name="T49" fmla="*/ T48 w 168"/>
                                    <a:gd name="T50" fmla="+- 0 9755 9663"/>
                                    <a:gd name="T51" fmla="*/ 9755 h 234"/>
                                    <a:gd name="T52" fmla="+- 0 7606 7446"/>
                                    <a:gd name="T53" fmla="*/ T52 w 168"/>
                                    <a:gd name="T54" fmla="+- 0 9812 9663"/>
                                    <a:gd name="T55" fmla="*/ 9812 h 234"/>
                                    <a:gd name="T56" fmla="+- 0 7576 7446"/>
                                    <a:gd name="T57" fmla="*/ T56 w 168"/>
                                    <a:gd name="T58" fmla="+- 0 9835 9663"/>
                                    <a:gd name="T59" fmla="*/ 9835 h 234"/>
                                    <a:gd name="T60" fmla="+- 0 7539 7446"/>
                                    <a:gd name="T61" fmla="*/ T60 w 168"/>
                                    <a:gd name="T62" fmla="+- 0 9851 9663"/>
                                    <a:gd name="T63" fmla="*/ 9851 h 234"/>
                                    <a:gd name="T64" fmla="+- 0 7499 7446"/>
                                    <a:gd name="T65" fmla="*/ T64 w 168"/>
                                    <a:gd name="T66" fmla="+- 0 9868 9663"/>
                                    <a:gd name="T67" fmla="*/ 9868 h 234"/>
                                    <a:gd name="T68" fmla="+- 0 7474 7446"/>
                                    <a:gd name="T69" fmla="*/ T68 w 168"/>
                                    <a:gd name="T70" fmla="+- 0 9881 9663"/>
                                    <a:gd name="T71" fmla="*/ 9881 h 234"/>
                                    <a:gd name="T72" fmla="+- 0 7448 7446"/>
                                    <a:gd name="T73" fmla="*/ T72 w 168"/>
                                    <a:gd name="T74" fmla="+- 0 9893 9663"/>
                                    <a:gd name="T75" fmla="*/ 9893 h 234"/>
                                    <a:gd name="T76" fmla="+- 0 7465 7446"/>
                                    <a:gd name="T77" fmla="*/ T76 w 168"/>
                                    <a:gd name="T78" fmla="+- 0 9815 9663"/>
                                    <a:gd name="T79" fmla="*/ 9815 h 234"/>
                                    <a:gd name="T80" fmla="+- 0 7485 7446"/>
                                    <a:gd name="T81" fmla="*/ T80 w 168"/>
                                    <a:gd name="T82" fmla="+- 0 9834 9663"/>
                                    <a:gd name="T83" fmla="*/ 9834 h 234"/>
                                    <a:gd name="T84" fmla="+- 0 7513 7446"/>
                                    <a:gd name="T85" fmla="*/ T84 w 168"/>
                                    <a:gd name="T86" fmla="+- 0 9850 9663"/>
                                    <a:gd name="T87" fmla="*/ 9850 h 234"/>
                                    <a:gd name="T88" fmla="+- 0 7543 7446"/>
                                    <a:gd name="T89" fmla="*/ T88 w 168"/>
                                    <a:gd name="T90" fmla="+- 0 9863 9663"/>
                                    <a:gd name="T91" fmla="*/ 9863 h 234"/>
                                    <a:gd name="T92" fmla="+- 0 7574 7446"/>
                                    <a:gd name="T93" fmla="*/ T92 w 168"/>
                                    <a:gd name="T94" fmla="+- 0 9873 9663"/>
                                    <a:gd name="T95" fmla="*/ 9873 h 234"/>
                                    <a:gd name="T96" fmla="+- 0 7598 7446"/>
                                    <a:gd name="T97" fmla="*/ T96 w 168"/>
                                    <a:gd name="T98" fmla="+- 0 9884 9663"/>
                                    <a:gd name="T99" fmla="*/ 9884 h 234"/>
                                    <a:gd name="T100" fmla="+- 0 7613 7446"/>
                                    <a:gd name="T101" fmla="*/ T100 w 168"/>
                                    <a:gd name="T102" fmla="+- 0 9886 9663"/>
                                    <a:gd name="T103" fmla="*/ 9886 h 2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168" h="234" extrusionOk="0">
                                      <a:moveTo>
                                        <a:pt x="153" y="8"/>
                                      </a:moveTo>
                                      <a:cubicBezTo>
                                        <a:pt x="147" y="16"/>
                                        <a:pt x="141" y="21"/>
                                        <a:pt x="133" y="27"/>
                                      </a:cubicBezTo>
                                      <a:cubicBezTo>
                                        <a:pt x="122" y="35"/>
                                        <a:pt x="109" y="42"/>
                                        <a:pt x="97" y="49"/>
                                      </a:cubicBezTo>
                                      <a:cubicBezTo>
                                        <a:pt x="83" y="57"/>
                                        <a:pt x="68" y="64"/>
                                        <a:pt x="54" y="71"/>
                                      </a:cubicBezTo>
                                      <a:cubicBezTo>
                                        <a:pt x="43" y="76"/>
                                        <a:pt x="33" y="81"/>
                                        <a:pt x="22" y="87"/>
                                      </a:cubicBezTo>
                                      <a:cubicBezTo>
                                        <a:pt x="15" y="91"/>
                                        <a:pt x="7" y="94"/>
                                        <a:pt x="0" y="98"/>
                                      </a:cubicBezTo>
                                    </a:path>
                                    <a:path w="168" h="234" extrusionOk="0">
                                      <a:moveTo>
                                        <a:pt x="9" y="0"/>
                                      </a:moveTo>
                                      <a:cubicBezTo>
                                        <a:pt x="16" y="6"/>
                                        <a:pt x="22" y="12"/>
                                        <a:pt x="28" y="19"/>
                                      </a:cubicBezTo>
                                      <a:cubicBezTo>
                                        <a:pt x="34" y="26"/>
                                        <a:pt x="42" y="33"/>
                                        <a:pt x="49" y="39"/>
                                      </a:cubicBezTo>
                                      <a:cubicBezTo>
                                        <a:pt x="64" y="51"/>
                                        <a:pt x="84" y="61"/>
                                        <a:pt x="101" y="69"/>
                                      </a:cubicBezTo>
                                      <a:cubicBezTo>
                                        <a:pt x="115" y="75"/>
                                        <a:pt x="129" y="80"/>
                                        <a:pt x="143" y="86"/>
                                      </a:cubicBezTo>
                                      <a:cubicBezTo>
                                        <a:pt x="151" y="90"/>
                                        <a:pt x="162" y="105"/>
                                        <a:pt x="167" y="98"/>
                                      </a:cubicBezTo>
                                      <a:cubicBezTo>
                                        <a:pt x="166" y="96"/>
                                        <a:pt x="166" y="94"/>
                                        <a:pt x="165" y="92"/>
                                      </a:cubicBezTo>
                                    </a:path>
                                    <a:path w="168" h="234" extrusionOk="0">
                                      <a:moveTo>
                                        <a:pt x="160" y="149"/>
                                      </a:moveTo>
                                      <a:cubicBezTo>
                                        <a:pt x="152" y="160"/>
                                        <a:pt x="142" y="167"/>
                                        <a:pt x="130" y="172"/>
                                      </a:cubicBezTo>
                                      <a:cubicBezTo>
                                        <a:pt x="118" y="178"/>
                                        <a:pt x="105" y="182"/>
                                        <a:pt x="93" y="188"/>
                                      </a:cubicBezTo>
                                      <a:cubicBezTo>
                                        <a:pt x="80" y="194"/>
                                        <a:pt x="66" y="198"/>
                                        <a:pt x="53" y="205"/>
                                      </a:cubicBezTo>
                                      <a:cubicBezTo>
                                        <a:pt x="45" y="209"/>
                                        <a:pt x="36" y="213"/>
                                        <a:pt x="28" y="218"/>
                                      </a:cubicBezTo>
                                      <a:cubicBezTo>
                                        <a:pt x="18" y="225"/>
                                        <a:pt x="13" y="233"/>
                                        <a:pt x="2" y="230"/>
                                      </a:cubicBezTo>
                                    </a:path>
                                    <a:path w="168" h="234" extrusionOk="0">
                                      <a:moveTo>
                                        <a:pt x="19" y="152"/>
                                      </a:moveTo>
                                      <a:cubicBezTo>
                                        <a:pt x="26" y="159"/>
                                        <a:pt x="32" y="165"/>
                                        <a:pt x="39" y="171"/>
                                      </a:cubicBezTo>
                                      <a:cubicBezTo>
                                        <a:pt x="48" y="178"/>
                                        <a:pt x="57" y="182"/>
                                        <a:pt x="67" y="187"/>
                                      </a:cubicBezTo>
                                      <a:cubicBezTo>
                                        <a:pt x="77" y="192"/>
                                        <a:pt x="86" y="196"/>
                                        <a:pt x="97" y="200"/>
                                      </a:cubicBezTo>
                                      <a:cubicBezTo>
                                        <a:pt x="107" y="204"/>
                                        <a:pt x="118" y="206"/>
                                        <a:pt x="128" y="210"/>
                                      </a:cubicBezTo>
                                      <a:cubicBezTo>
                                        <a:pt x="136" y="213"/>
                                        <a:pt x="144" y="217"/>
                                        <a:pt x="152" y="221"/>
                                      </a:cubicBezTo>
                                      <a:cubicBezTo>
                                        <a:pt x="161" y="226"/>
                                        <a:pt x="164" y="232"/>
                                        <a:pt x="167" y="2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" name="Ink 47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48" y="5822"/>
                                  <a:ext cx="155" cy="75"/>
                                </a:xfrm>
                                <a:custGeom>
                                  <a:avLst/>
                                  <a:gdLst>
                                    <a:gd name="T0" fmla="+- 0 8103 8022"/>
                                    <a:gd name="T1" fmla="*/ T0 w 274"/>
                                    <a:gd name="T2" fmla="+- 0 10289 10270"/>
                                    <a:gd name="T3" fmla="*/ 10289 h 131"/>
                                    <a:gd name="T4" fmla="+- 0 8084 8022"/>
                                    <a:gd name="T5" fmla="*/ T4 w 274"/>
                                    <a:gd name="T6" fmla="+- 0 10310 10270"/>
                                    <a:gd name="T7" fmla="*/ 10310 h 131"/>
                                    <a:gd name="T8" fmla="+- 0 8066 8022"/>
                                    <a:gd name="T9" fmla="*/ T8 w 274"/>
                                    <a:gd name="T10" fmla="+- 0 10334 10270"/>
                                    <a:gd name="T11" fmla="*/ 10334 h 131"/>
                                    <a:gd name="T12" fmla="+- 0 8041 8022"/>
                                    <a:gd name="T13" fmla="*/ T12 w 274"/>
                                    <a:gd name="T14" fmla="+- 0 10372 10270"/>
                                    <a:gd name="T15" fmla="*/ 10372 h 131"/>
                                    <a:gd name="T16" fmla="+- 0 8029 8022"/>
                                    <a:gd name="T17" fmla="*/ T16 w 274"/>
                                    <a:gd name="T18" fmla="+- 0 10395 10270"/>
                                    <a:gd name="T19" fmla="*/ 10395 h 131"/>
                                    <a:gd name="T20" fmla="+- 0 8022 8022"/>
                                    <a:gd name="T21" fmla="*/ T20 w 274"/>
                                    <a:gd name="T22" fmla="+- 0 10398 10270"/>
                                    <a:gd name="T23" fmla="*/ 10398 h 131"/>
                                    <a:gd name="T24" fmla="+- 0 8041 8022"/>
                                    <a:gd name="T25" fmla="*/ T24 w 274"/>
                                    <a:gd name="T26" fmla="+- 0 10291 10270"/>
                                    <a:gd name="T27" fmla="*/ 10291 h 131"/>
                                    <a:gd name="T28" fmla="+- 0 8056 8022"/>
                                    <a:gd name="T29" fmla="*/ T28 w 274"/>
                                    <a:gd name="T30" fmla="+- 0 10313 10270"/>
                                    <a:gd name="T31" fmla="*/ 10313 h 131"/>
                                    <a:gd name="T32" fmla="+- 0 8075 8022"/>
                                    <a:gd name="T33" fmla="*/ T32 w 274"/>
                                    <a:gd name="T34" fmla="+- 0 10338 10270"/>
                                    <a:gd name="T35" fmla="*/ 10338 h 131"/>
                                    <a:gd name="T36" fmla="+- 0 8090 8022"/>
                                    <a:gd name="T37" fmla="*/ T36 w 274"/>
                                    <a:gd name="T38" fmla="+- 0 10363 10270"/>
                                    <a:gd name="T39" fmla="*/ 10363 h 131"/>
                                    <a:gd name="T40" fmla="+- 0 8110 8022"/>
                                    <a:gd name="T41" fmla="*/ T40 w 274"/>
                                    <a:gd name="T42" fmla="+- 0 10392 10270"/>
                                    <a:gd name="T43" fmla="*/ 10392 h 131"/>
                                    <a:gd name="T44" fmla="+- 0 8109 8022"/>
                                    <a:gd name="T45" fmla="*/ T44 w 274"/>
                                    <a:gd name="T46" fmla="+- 0 10389 10270"/>
                                    <a:gd name="T47" fmla="*/ 10389 h 131"/>
                                    <a:gd name="T48" fmla="+- 0 8251 8022"/>
                                    <a:gd name="T49" fmla="*/ T48 w 274"/>
                                    <a:gd name="T50" fmla="+- 0 10270 10270"/>
                                    <a:gd name="T51" fmla="*/ 10270 h 131"/>
                                    <a:gd name="T52" fmla="+- 0 8255 8022"/>
                                    <a:gd name="T53" fmla="*/ T52 w 274"/>
                                    <a:gd name="T54" fmla="+- 0 10274 10270"/>
                                    <a:gd name="T55" fmla="*/ 10274 h 131"/>
                                    <a:gd name="T56" fmla="+- 0 8236 8022"/>
                                    <a:gd name="T57" fmla="*/ T56 w 274"/>
                                    <a:gd name="T58" fmla="+- 0 10300 10270"/>
                                    <a:gd name="T59" fmla="*/ 10300 h 131"/>
                                    <a:gd name="T60" fmla="+- 0 8219 8022"/>
                                    <a:gd name="T61" fmla="*/ T60 w 274"/>
                                    <a:gd name="T62" fmla="+- 0 10323 10270"/>
                                    <a:gd name="T63" fmla="*/ 10323 h 131"/>
                                    <a:gd name="T64" fmla="+- 0 8208 8022"/>
                                    <a:gd name="T65" fmla="*/ T64 w 274"/>
                                    <a:gd name="T66" fmla="+- 0 10347 10270"/>
                                    <a:gd name="T67" fmla="*/ 10347 h 131"/>
                                    <a:gd name="T68" fmla="+- 0 8195 8022"/>
                                    <a:gd name="T69" fmla="*/ T68 w 274"/>
                                    <a:gd name="T70" fmla="+- 0 10371 10270"/>
                                    <a:gd name="T71" fmla="*/ 10371 h 131"/>
                                    <a:gd name="T72" fmla="+- 0 8184 8022"/>
                                    <a:gd name="T73" fmla="*/ T72 w 274"/>
                                    <a:gd name="T74" fmla="+- 0 10368 10270"/>
                                    <a:gd name="T75" fmla="*/ 10368 h 131"/>
                                    <a:gd name="T76" fmla="+- 0 8186 8022"/>
                                    <a:gd name="T77" fmla="*/ T76 w 274"/>
                                    <a:gd name="T78" fmla="+- 0 10289 10270"/>
                                    <a:gd name="T79" fmla="*/ 10289 h 131"/>
                                    <a:gd name="T80" fmla="+- 0 8182 8022"/>
                                    <a:gd name="T81" fmla="*/ T80 w 274"/>
                                    <a:gd name="T82" fmla="+- 0 10293 10270"/>
                                    <a:gd name="T83" fmla="*/ 10293 h 131"/>
                                    <a:gd name="T84" fmla="+- 0 8206 8022"/>
                                    <a:gd name="T85" fmla="*/ T84 w 274"/>
                                    <a:gd name="T86" fmla="+- 0 10309 10270"/>
                                    <a:gd name="T87" fmla="*/ 10309 h 131"/>
                                    <a:gd name="T88" fmla="+- 0 8231 8022"/>
                                    <a:gd name="T89" fmla="*/ T88 w 274"/>
                                    <a:gd name="T90" fmla="+- 0 10326 10270"/>
                                    <a:gd name="T91" fmla="*/ 10326 h 131"/>
                                    <a:gd name="T92" fmla="+- 0 8262 8022"/>
                                    <a:gd name="T93" fmla="*/ T92 w 274"/>
                                    <a:gd name="T94" fmla="+- 0 10351 10270"/>
                                    <a:gd name="T95" fmla="*/ 10351 h 131"/>
                                    <a:gd name="T96" fmla="+- 0 8286 8022"/>
                                    <a:gd name="T97" fmla="*/ T96 w 274"/>
                                    <a:gd name="T98" fmla="+- 0 10371 10270"/>
                                    <a:gd name="T99" fmla="*/ 10371 h 131"/>
                                    <a:gd name="T100" fmla="+- 0 8295 8022"/>
                                    <a:gd name="T101" fmla="*/ T100 w 274"/>
                                    <a:gd name="T102" fmla="+- 0 10374 10270"/>
                                    <a:gd name="T103" fmla="*/ 10374 h 13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</a:cxnLst>
                                  <a:rect l="0" t="0" r="r" b="b"/>
                                  <a:pathLst>
                                    <a:path w="274" h="131" extrusionOk="0">
                                      <a:moveTo>
                                        <a:pt x="81" y="19"/>
                                      </a:moveTo>
                                      <a:cubicBezTo>
                                        <a:pt x="77" y="30"/>
                                        <a:pt x="70" y="32"/>
                                        <a:pt x="62" y="40"/>
                                      </a:cubicBezTo>
                                      <a:cubicBezTo>
                                        <a:pt x="55" y="47"/>
                                        <a:pt x="50" y="56"/>
                                        <a:pt x="44" y="64"/>
                                      </a:cubicBezTo>
                                      <a:cubicBezTo>
                                        <a:pt x="35" y="76"/>
                                        <a:pt x="27" y="89"/>
                                        <a:pt x="19" y="102"/>
                                      </a:cubicBezTo>
                                      <a:cubicBezTo>
                                        <a:pt x="15" y="109"/>
                                        <a:pt x="11" y="117"/>
                                        <a:pt x="7" y="125"/>
                                      </a:cubicBezTo>
                                      <a:cubicBezTo>
                                        <a:pt x="5" y="130"/>
                                        <a:pt x="4" y="132"/>
                                        <a:pt x="0" y="128"/>
                                      </a:cubicBezTo>
                                    </a:path>
                                    <a:path w="274" h="131" extrusionOk="0">
                                      <a:moveTo>
                                        <a:pt x="19" y="21"/>
                                      </a:moveTo>
                                      <a:cubicBezTo>
                                        <a:pt x="21" y="32"/>
                                        <a:pt x="26" y="35"/>
                                        <a:pt x="34" y="43"/>
                                      </a:cubicBezTo>
                                      <a:cubicBezTo>
                                        <a:pt x="42" y="51"/>
                                        <a:pt x="47" y="58"/>
                                        <a:pt x="53" y="68"/>
                                      </a:cubicBezTo>
                                      <a:cubicBezTo>
                                        <a:pt x="58" y="76"/>
                                        <a:pt x="63" y="85"/>
                                        <a:pt x="68" y="93"/>
                                      </a:cubicBezTo>
                                      <a:cubicBezTo>
                                        <a:pt x="74" y="102"/>
                                        <a:pt x="80" y="115"/>
                                        <a:pt x="88" y="122"/>
                                      </a:cubicBezTo>
                                      <a:cubicBezTo>
                                        <a:pt x="94" y="125"/>
                                        <a:pt x="95" y="126"/>
                                        <a:pt x="87" y="119"/>
                                      </a:cubicBezTo>
                                    </a:path>
                                    <a:path w="274" h="131" extrusionOk="0">
                                      <a:moveTo>
                                        <a:pt x="229" y="0"/>
                                      </a:moveTo>
                                      <a:cubicBezTo>
                                        <a:pt x="230" y="1"/>
                                        <a:pt x="232" y="3"/>
                                        <a:pt x="233" y="4"/>
                                      </a:cubicBezTo>
                                      <a:cubicBezTo>
                                        <a:pt x="227" y="13"/>
                                        <a:pt x="221" y="22"/>
                                        <a:pt x="214" y="30"/>
                                      </a:cubicBezTo>
                                      <a:cubicBezTo>
                                        <a:pt x="207" y="38"/>
                                        <a:pt x="202" y="43"/>
                                        <a:pt x="197" y="53"/>
                                      </a:cubicBezTo>
                                      <a:cubicBezTo>
                                        <a:pt x="193" y="61"/>
                                        <a:pt x="189" y="68"/>
                                        <a:pt x="186" y="77"/>
                                      </a:cubicBezTo>
                                      <a:cubicBezTo>
                                        <a:pt x="183" y="87"/>
                                        <a:pt x="180" y="94"/>
                                        <a:pt x="173" y="101"/>
                                      </a:cubicBezTo>
                                      <a:cubicBezTo>
                                        <a:pt x="166" y="109"/>
                                        <a:pt x="166" y="105"/>
                                        <a:pt x="162" y="98"/>
                                      </a:cubicBezTo>
                                    </a:path>
                                    <a:path w="274" h="131" extrusionOk="0">
                                      <a:moveTo>
                                        <a:pt x="164" y="19"/>
                                      </a:moveTo>
                                      <a:cubicBezTo>
                                        <a:pt x="163" y="20"/>
                                        <a:pt x="161" y="22"/>
                                        <a:pt x="160" y="23"/>
                                      </a:cubicBezTo>
                                      <a:cubicBezTo>
                                        <a:pt x="168" y="29"/>
                                        <a:pt x="175" y="35"/>
                                        <a:pt x="184" y="39"/>
                                      </a:cubicBezTo>
                                      <a:cubicBezTo>
                                        <a:pt x="193" y="43"/>
                                        <a:pt x="201" y="50"/>
                                        <a:pt x="209" y="56"/>
                                      </a:cubicBezTo>
                                      <a:cubicBezTo>
                                        <a:pt x="220" y="64"/>
                                        <a:pt x="230" y="73"/>
                                        <a:pt x="240" y="81"/>
                                      </a:cubicBezTo>
                                      <a:cubicBezTo>
                                        <a:pt x="248" y="87"/>
                                        <a:pt x="256" y="94"/>
                                        <a:pt x="264" y="101"/>
                                      </a:cubicBezTo>
                                      <a:cubicBezTo>
                                        <a:pt x="271" y="108"/>
                                        <a:pt x="270" y="113"/>
                                        <a:pt x="273" y="10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9" name="Ink 47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843" y="5465"/>
                                  <a:ext cx="94" cy="133"/>
                                </a:xfrm>
                                <a:custGeom>
                                  <a:avLst/>
                                  <a:gdLst>
                                    <a:gd name="T0" fmla="+- 0 8681 8543"/>
                                    <a:gd name="T1" fmla="*/ T0 w 165"/>
                                    <a:gd name="T2" fmla="+- 0 9641 9640"/>
                                    <a:gd name="T3" fmla="*/ 9641 h 234"/>
                                    <a:gd name="T4" fmla="+- 0 8658 8543"/>
                                    <a:gd name="T5" fmla="*/ T4 w 165"/>
                                    <a:gd name="T6" fmla="+- 0 9654 9640"/>
                                    <a:gd name="T7" fmla="*/ 9654 h 234"/>
                                    <a:gd name="T8" fmla="+- 0 8630 8543"/>
                                    <a:gd name="T9" fmla="*/ T8 w 165"/>
                                    <a:gd name="T10" fmla="+- 0 9678 9640"/>
                                    <a:gd name="T11" fmla="*/ 9678 h 234"/>
                                    <a:gd name="T12" fmla="+- 0 8594 8543"/>
                                    <a:gd name="T13" fmla="*/ T12 w 165"/>
                                    <a:gd name="T14" fmla="+- 0 9708 9640"/>
                                    <a:gd name="T15" fmla="*/ 9708 h 234"/>
                                    <a:gd name="T16" fmla="+- 0 8564 8543"/>
                                    <a:gd name="T17" fmla="*/ T16 w 165"/>
                                    <a:gd name="T18" fmla="+- 0 9728 9640"/>
                                    <a:gd name="T19" fmla="*/ 9728 h 234"/>
                                    <a:gd name="T20" fmla="+- 0 8543 8543"/>
                                    <a:gd name="T21" fmla="*/ T20 w 165"/>
                                    <a:gd name="T22" fmla="+- 0 9739 9640"/>
                                    <a:gd name="T23" fmla="*/ 9739 h 234"/>
                                    <a:gd name="T24" fmla="+- 0 8543 8543"/>
                                    <a:gd name="T25" fmla="*/ T24 w 165"/>
                                    <a:gd name="T26" fmla="+- 0 9640 9640"/>
                                    <a:gd name="T27" fmla="*/ 9640 h 234"/>
                                    <a:gd name="T28" fmla="+- 0 8566 8543"/>
                                    <a:gd name="T29" fmla="*/ T28 w 165"/>
                                    <a:gd name="T30" fmla="+- 0 9650 9640"/>
                                    <a:gd name="T31" fmla="*/ 9650 h 234"/>
                                    <a:gd name="T32" fmla="+- 0 8588 8543"/>
                                    <a:gd name="T33" fmla="*/ T32 w 165"/>
                                    <a:gd name="T34" fmla="+- 0 9662 9640"/>
                                    <a:gd name="T35" fmla="*/ 9662 h 234"/>
                                    <a:gd name="T36" fmla="+- 0 8668 8543"/>
                                    <a:gd name="T37" fmla="*/ T36 w 165"/>
                                    <a:gd name="T38" fmla="+- 0 9718 9640"/>
                                    <a:gd name="T39" fmla="*/ 9718 h 234"/>
                                    <a:gd name="T40" fmla="+- 0 8690 8543"/>
                                    <a:gd name="T41" fmla="*/ T40 w 165"/>
                                    <a:gd name="T42" fmla="+- 0 9729 9640"/>
                                    <a:gd name="T43" fmla="*/ 9729 h 234"/>
                                    <a:gd name="T44" fmla="+- 0 8707 8543"/>
                                    <a:gd name="T45" fmla="*/ T44 w 165"/>
                                    <a:gd name="T46" fmla="+- 0 9715 9640"/>
                                    <a:gd name="T47" fmla="*/ 9715 h 234"/>
                                    <a:gd name="T48" fmla="+- 0 8683 8543"/>
                                    <a:gd name="T49" fmla="*/ T48 w 165"/>
                                    <a:gd name="T50" fmla="+- 0 9781 9640"/>
                                    <a:gd name="T51" fmla="*/ 9781 h 234"/>
                                    <a:gd name="T52" fmla="+- 0 8664 8543"/>
                                    <a:gd name="T53" fmla="*/ T52 w 165"/>
                                    <a:gd name="T54" fmla="+- 0 9794 9640"/>
                                    <a:gd name="T55" fmla="*/ 9794 h 234"/>
                                    <a:gd name="T56" fmla="+- 0 8640 8543"/>
                                    <a:gd name="T57" fmla="*/ T56 w 165"/>
                                    <a:gd name="T58" fmla="+- 0 9810 9640"/>
                                    <a:gd name="T59" fmla="*/ 9810 h 234"/>
                                    <a:gd name="T60" fmla="+- 0 8607 8543"/>
                                    <a:gd name="T61" fmla="*/ T60 w 165"/>
                                    <a:gd name="T62" fmla="+- 0 9830 9640"/>
                                    <a:gd name="T63" fmla="*/ 9830 h 234"/>
                                    <a:gd name="T64" fmla="+- 0 8543 8543"/>
                                    <a:gd name="T65" fmla="*/ T64 w 165"/>
                                    <a:gd name="T66" fmla="+- 0 9857 9640"/>
                                    <a:gd name="T67" fmla="*/ 9857 h 234"/>
                                    <a:gd name="T68" fmla="+- 0 8548 8543"/>
                                    <a:gd name="T69" fmla="*/ T68 w 165"/>
                                    <a:gd name="T70" fmla="+- 0 9779 9640"/>
                                    <a:gd name="T71" fmla="*/ 9779 h 234"/>
                                    <a:gd name="T72" fmla="+- 0 8574 8543"/>
                                    <a:gd name="T73" fmla="*/ T72 w 165"/>
                                    <a:gd name="T74" fmla="+- 0 9799 9640"/>
                                    <a:gd name="T75" fmla="*/ 9799 h 234"/>
                                    <a:gd name="T76" fmla="+- 0 8593 8543"/>
                                    <a:gd name="T77" fmla="*/ T76 w 165"/>
                                    <a:gd name="T78" fmla="+- 0 9818 9640"/>
                                    <a:gd name="T79" fmla="*/ 9818 h 234"/>
                                    <a:gd name="T80" fmla="+- 0 8615 8543"/>
                                    <a:gd name="T81" fmla="*/ T80 w 165"/>
                                    <a:gd name="T82" fmla="+- 0 9841 9640"/>
                                    <a:gd name="T83" fmla="*/ 9841 h 234"/>
                                    <a:gd name="T84" fmla="+- 0 8637 8543"/>
                                    <a:gd name="T85" fmla="*/ T84 w 165"/>
                                    <a:gd name="T86" fmla="+- 0 9860 9640"/>
                                    <a:gd name="T87" fmla="*/ 9860 h 234"/>
                                    <a:gd name="T88" fmla="+- 0 8659 8543"/>
                                    <a:gd name="T89" fmla="*/ T88 w 165"/>
                                    <a:gd name="T90" fmla="+- 0 9868 9640"/>
                                    <a:gd name="T91" fmla="*/ 9868 h 23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65" h="234" extrusionOk="0">
                                      <a:moveTo>
                                        <a:pt x="138" y="1"/>
                                      </a:moveTo>
                                      <a:cubicBezTo>
                                        <a:pt x="130" y="4"/>
                                        <a:pt x="122" y="8"/>
                                        <a:pt x="115" y="14"/>
                                      </a:cubicBezTo>
                                      <a:cubicBezTo>
                                        <a:pt x="106" y="22"/>
                                        <a:pt x="96" y="30"/>
                                        <a:pt x="87" y="38"/>
                                      </a:cubicBezTo>
                                      <a:cubicBezTo>
                                        <a:pt x="75" y="48"/>
                                        <a:pt x="64" y="59"/>
                                        <a:pt x="51" y="68"/>
                                      </a:cubicBezTo>
                                      <a:cubicBezTo>
                                        <a:pt x="42" y="75"/>
                                        <a:pt x="31" y="82"/>
                                        <a:pt x="21" y="88"/>
                                      </a:cubicBezTo>
                                      <a:cubicBezTo>
                                        <a:pt x="14" y="92"/>
                                        <a:pt x="7" y="96"/>
                                        <a:pt x="0" y="99"/>
                                      </a:cubicBezTo>
                                    </a:path>
                                    <a:path w="165" h="234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7" y="5"/>
                                        <a:pt x="15" y="7"/>
                                        <a:pt x="23" y="10"/>
                                      </a:cubicBezTo>
                                      <a:cubicBezTo>
                                        <a:pt x="31" y="13"/>
                                        <a:pt x="38" y="17"/>
                                        <a:pt x="45" y="22"/>
                                      </a:cubicBezTo>
                                      <a:cubicBezTo>
                                        <a:pt x="72" y="40"/>
                                        <a:pt x="97" y="63"/>
                                        <a:pt x="125" y="78"/>
                                      </a:cubicBezTo>
                                      <a:cubicBezTo>
                                        <a:pt x="132" y="82"/>
                                        <a:pt x="139" y="87"/>
                                        <a:pt x="147" y="89"/>
                                      </a:cubicBezTo>
                                      <a:cubicBezTo>
                                        <a:pt x="161" y="92"/>
                                        <a:pt x="162" y="87"/>
                                        <a:pt x="164" y="75"/>
                                      </a:cubicBezTo>
                                    </a:path>
                                    <a:path w="165" h="234" extrusionOk="0">
                                      <a:moveTo>
                                        <a:pt x="140" y="141"/>
                                      </a:moveTo>
                                      <a:cubicBezTo>
                                        <a:pt x="134" y="147"/>
                                        <a:pt x="128" y="149"/>
                                        <a:pt x="121" y="154"/>
                                      </a:cubicBezTo>
                                      <a:cubicBezTo>
                                        <a:pt x="113" y="160"/>
                                        <a:pt x="105" y="165"/>
                                        <a:pt x="97" y="170"/>
                                      </a:cubicBezTo>
                                      <a:cubicBezTo>
                                        <a:pt x="86" y="177"/>
                                        <a:pt x="75" y="183"/>
                                        <a:pt x="64" y="190"/>
                                      </a:cubicBezTo>
                                      <a:cubicBezTo>
                                        <a:pt x="46" y="200"/>
                                        <a:pt x="21" y="218"/>
                                        <a:pt x="0" y="217"/>
                                      </a:cubicBezTo>
                                    </a:path>
                                    <a:path w="165" h="234" extrusionOk="0">
                                      <a:moveTo>
                                        <a:pt x="5" y="139"/>
                                      </a:moveTo>
                                      <a:cubicBezTo>
                                        <a:pt x="14" y="145"/>
                                        <a:pt x="22" y="152"/>
                                        <a:pt x="31" y="159"/>
                                      </a:cubicBezTo>
                                      <a:cubicBezTo>
                                        <a:pt x="38" y="165"/>
                                        <a:pt x="43" y="172"/>
                                        <a:pt x="50" y="178"/>
                                      </a:cubicBezTo>
                                      <a:cubicBezTo>
                                        <a:pt x="58" y="185"/>
                                        <a:pt x="64" y="194"/>
                                        <a:pt x="72" y="201"/>
                                      </a:cubicBezTo>
                                      <a:cubicBezTo>
                                        <a:pt x="79" y="208"/>
                                        <a:pt x="87" y="214"/>
                                        <a:pt x="94" y="220"/>
                                      </a:cubicBezTo>
                                      <a:cubicBezTo>
                                        <a:pt x="103" y="227"/>
                                        <a:pt x="108" y="236"/>
                                        <a:pt x="116" y="22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0" name="Ink 48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505" y="5493"/>
                                  <a:ext cx="152" cy="123"/>
                                </a:xfrm>
                                <a:custGeom>
                                  <a:avLst/>
                                  <a:gdLst>
                                    <a:gd name="T0" fmla="+- 0 7967 7946"/>
                                    <a:gd name="T1" fmla="*/ T0 w 268"/>
                                    <a:gd name="T2" fmla="+- 0 9689 9689"/>
                                    <a:gd name="T3" fmla="*/ 9689 h 217"/>
                                    <a:gd name="T4" fmla="+- 0 7960 7946"/>
                                    <a:gd name="T5" fmla="*/ T4 w 268"/>
                                    <a:gd name="T6" fmla="+- 0 9713 9689"/>
                                    <a:gd name="T7" fmla="*/ 9713 h 217"/>
                                    <a:gd name="T8" fmla="+- 0 7953 7946"/>
                                    <a:gd name="T9" fmla="*/ T8 w 268"/>
                                    <a:gd name="T10" fmla="+- 0 9802 9689"/>
                                    <a:gd name="T11" fmla="*/ 9802 h 217"/>
                                    <a:gd name="T12" fmla="+- 0 7954 7946"/>
                                    <a:gd name="T13" fmla="*/ T12 w 268"/>
                                    <a:gd name="T14" fmla="+- 0 9854 9689"/>
                                    <a:gd name="T15" fmla="*/ 9854 h 217"/>
                                    <a:gd name="T16" fmla="+- 0 7953 7946"/>
                                    <a:gd name="T17" fmla="*/ T16 w 268"/>
                                    <a:gd name="T18" fmla="+- 0 9879 9689"/>
                                    <a:gd name="T19" fmla="*/ 9879 h 217"/>
                                    <a:gd name="T20" fmla="+- 0 7946 7946"/>
                                    <a:gd name="T21" fmla="*/ T20 w 268"/>
                                    <a:gd name="T22" fmla="+- 0 9883 9689"/>
                                    <a:gd name="T23" fmla="*/ 9883 h 217"/>
                                    <a:gd name="T24" fmla="+- 0 7952 7946"/>
                                    <a:gd name="T25" fmla="*/ T24 w 268"/>
                                    <a:gd name="T26" fmla="+- 0 9706 9689"/>
                                    <a:gd name="T27" fmla="*/ 9706 h 217"/>
                                    <a:gd name="T28" fmla="+- 0 7986 7946"/>
                                    <a:gd name="T29" fmla="*/ T28 w 268"/>
                                    <a:gd name="T30" fmla="+- 0 9722 9689"/>
                                    <a:gd name="T31" fmla="*/ 9722 h 217"/>
                                    <a:gd name="T32" fmla="+- 0 8008 7946"/>
                                    <a:gd name="T33" fmla="*/ T32 w 268"/>
                                    <a:gd name="T34" fmla="+- 0 9748 9689"/>
                                    <a:gd name="T35" fmla="*/ 9748 h 217"/>
                                    <a:gd name="T36" fmla="+- 0 8029 7946"/>
                                    <a:gd name="T37" fmla="*/ T36 w 268"/>
                                    <a:gd name="T38" fmla="+- 0 9792 9689"/>
                                    <a:gd name="T39" fmla="*/ 9792 h 217"/>
                                    <a:gd name="T40" fmla="+- 0 8056 7946"/>
                                    <a:gd name="T41" fmla="*/ T40 w 268"/>
                                    <a:gd name="T42" fmla="+- 0 9859 9689"/>
                                    <a:gd name="T43" fmla="*/ 9859 h 217"/>
                                    <a:gd name="T44" fmla="+- 0 8071 7946"/>
                                    <a:gd name="T45" fmla="*/ T44 w 268"/>
                                    <a:gd name="T46" fmla="+- 0 9886 9689"/>
                                    <a:gd name="T47" fmla="*/ 9886 h 217"/>
                                    <a:gd name="T48" fmla="+- 0 8078 7946"/>
                                    <a:gd name="T49" fmla="*/ T48 w 268"/>
                                    <a:gd name="T50" fmla="+- 0 9898 9689"/>
                                    <a:gd name="T51" fmla="*/ 9898 h 217"/>
                                    <a:gd name="T52" fmla="+- 0 8067 7946"/>
                                    <a:gd name="T53" fmla="*/ T52 w 268"/>
                                    <a:gd name="T54" fmla="+- 0 9724 9689"/>
                                    <a:gd name="T55" fmla="*/ 9724 h 217"/>
                                    <a:gd name="T56" fmla="+- 0 8064 7946"/>
                                    <a:gd name="T57" fmla="*/ T56 w 268"/>
                                    <a:gd name="T58" fmla="+- 0 9751 9689"/>
                                    <a:gd name="T59" fmla="*/ 9751 h 217"/>
                                    <a:gd name="T60" fmla="+- 0 8059 7946"/>
                                    <a:gd name="T61" fmla="*/ T60 w 268"/>
                                    <a:gd name="T62" fmla="+- 0 9807 9689"/>
                                    <a:gd name="T63" fmla="*/ 9807 h 217"/>
                                    <a:gd name="T64" fmla="+- 0 8060 7946"/>
                                    <a:gd name="T65" fmla="*/ T64 w 268"/>
                                    <a:gd name="T66" fmla="+- 0 9853 9689"/>
                                    <a:gd name="T67" fmla="*/ 9853 h 217"/>
                                    <a:gd name="T68" fmla="+- 0 8063 7946"/>
                                    <a:gd name="T69" fmla="*/ T68 w 268"/>
                                    <a:gd name="T70" fmla="+- 0 9884 9689"/>
                                    <a:gd name="T71" fmla="*/ 9884 h 217"/>
                                    <a:gd name="T72" fmla="+- 0 8064 7946"/>
                                    <a:gd name="T73" fmla="*/ T72 w 268"/>
                                    <a:gd name="T74" fmla="+- 0 9902 9689"/>
                                    <a:gd name="T75" fmla="*/ 9902 h 217"/>
                                    <a:gd name="T76" fmla="+- 0 8181 7946"/>
                                    <a:gd name="T77" fmla="*/ T76 w 268"/>
                                    <a:gd name="T78" fmla="+- 0 9800 9689"/>
                                    <a:gd name="T79" fmla="*/ 9800 h 217"/>
                                    <a:gd name="T80" fmla="+- 0 8163 7946"/>
                                    <a:gd name="T81" fmla="*/ T80 w 268"/>
                                    <a:gd name="T82" fmla="+- 0 9783 9689"/>
                                    <a:gd name="T83" fmla="*/ 9783 h 217"/>
                                    <a:gd name="T84" fmla="+- 0 8142 7946"/>
                                    <a:gd name="T85" fmla="*/ T84 w 268"/>
                                    <a:gd name="T86" fmla="+- 0 9781 9689"/>
                                    <a:gd name="T87" fmla="*/ 9781 h 217"/>
                                    <a:gd name="T88" fmla="+- 0 8122 7946"/>
                                    <a:gd name="T89" fmla="*/ T88 w 268"/>
                                    <a:gd name="T90" fmla="+- 0 9807 9689"/>
                                    <a:gd name="T91" fmla="*/ 9807 h 217"/>
                                    <a:gd name="T92" fmla="+- 0 8113 7946"/>
                                    <a:gd name="T93" fmla="*/ T92 w 268"/>
                                    <a:gd name="T94" fmla="+- 0 9827 9689"/>
                                    <a:gd name="T95" fmla="*/ 9827 h 217"/>
                                    <a:gd name="T96" fmla="+- 0 8106 7946"/>
                                    <a:gd name="T97" fmla="*/ T96 w 268"/>
                                    <a:gd name="T98" fmla="+- 0 9850 9689"/>
                                    <a:gd name="T99" fmla="*/ 9850 h 217"/>
                                    <a:gd name="T100" fmla="+- 0 8111 7946"/>
                                    <a:gd name="T101" fmla="*/ T100 w 268"/>
                                    <a:gd name="T102" fmla="+- 0 9880 9689"/>
                                    <a:gd name="T103" fmla="*/ 9880 h 217"/>
                                    <a:gd name="T104" fmla="+- 0 8131 7946"/>
                                    <a:gd name="T105" fmla="*/ T104 w 268"/>
                                    <a:gd name="T106" fmla="+- 0 9903 9689"/>
                                    <a:gd name="T107" fmla="*/ 9903 h 217"/>
                                    <a:gd name="T108" fmla="+- 0 8158 7946"/>
                                    <a:gd name="T109" fmla="*/ T108 w 268"/>
                                    <a:gd name="T110" fmla="+- 0 9900 9689"/>
                                    <a:gd name="T111" fmla="*/ 9900 h 217"/>
                                    <a:gd name="T112" fmla="+- 0 8175 7946"/>
                                    <a:gd name="T113" fmla="*/ T112 w 268"/>
                                    <a:gd name="T114" fmla="+- 0 9880 9689"/>
                                    <a:gd name="T115" fmla="*/ 9880 h 217"/>
                                    <a:gd name="T116" fmla="+- 0 8179 7946"/>
                                    <a:gd name="T117" fmla="*/ T116 w 268"/>
                                    <a:gd name="T118" fmla="+- 0 9863 9689"/>
                                    <a:gd name="T119" fmla="*/ 9863 h 217"/>
                                    <a:gd name="T120" fmla="+- 0 8181 7946"/>
                                    <a:gd name="T121" fmla="*/ T120 w 268"/>
                                    <a:gd name="T122" fmla="+- 0 9806 9689"/>
                                    <a:gd name="T123" fmla="*/ 9806 h 217"/>
                                    <a:gd name="T124" fmla="+- 0 8182 7946"/>
                                    <a:gd name="T125" fmla="*/ T124 w 268"/>
                                    <a:gd name="T126" fmla="+- 0 9869 9689"/>
                                    <a:gd name="T127" fmla="*/ 9869 h 217"/>
                                    <a:gd name="T128" fmla="+- 0 8187 7946"/>
                                    <a:gd name="T129" fmla="*/ T128 w 268"/>
                                    <a:gd name="T130" fmla="+- 0 9890 9689"/>
                                    <a:gd name="T131" fmla="*/ 9890 h 217"/>
                                    <a:gd name="T132" fmla="+- 0 8208 7946"/>
                                    <a:gd name="T133" fmla="*/ T132 w 268"/>
                                    <a:gd name="T134" fmla="+- 0 9902 9689"/>
                                    <a:gd name="T135" fmla="*/ 9902 h 217"/>
                                    <a:gd name="T136" fmla="+- 0 8213 7946"/>
                                    <a:gd name="T137" fmla="*/ T136 w 268"/>
                                    <a:gd name="T138" fmla="+- 0 9894 9689"/>
                                    <a:gd name="T139" fmla="*/ 9894 h 21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68" h="217" extrusionOk="0">
                                      <a:moveTo>
                                        <a:pt x="21" y="0"/>
                                      </a:moveTo>
                                      <a:cubicBezTo>
                                        <a:pt x="20" y="9"/>
                                        <a:pt x="17" y="15"/>
                                        <a:pt x="14" y="24"/>
                                      </a:cubicBezTo>
                                      <a:cubicBezTo>
                                        <a:pt x="6" y="52"/>
                                        <a:pt x="7" y="85"/>
                                        <a:pt x="7" y="113"/>
                                      </a:cubicBezTo>
                                      <a:cubicBezTo>
                                        <a:pt x="7" y="130"/>
                                        <a:pt x="7" y="148"/>
                                        <a:pt x="8" y="165"/>
                                      </a:cubicBezTo>
                                      <a:cubicBezTo>
                                        <a:pt x="8" y="173"/>
                                        <a:pt x="8" y="182"/>
                                        <a:pt x="7" y="190"/>
                                      </a:cubicBezTo>
                                      <a:cubicBezTo>
                                        <a:pt x="6" y="195"/>
                                        <a:pt x="5" y="197"/>
                                        <a:pt x="0" y="194"/>
                                      </a:cubicBezTo>
                                    </a:path>
                                    <a:path w="268" h="217" extrusionOk="0">
                                      <a:moveTo>
                                        <a:pt x="6" y="17"/>
                                      </a:moveTo>
                                      <a:cubicBezTo>
                                        <a:pt x="17" y="21"/>
                                        <a:pt x="31" y="25"/>
                                        <a:pt x="40" y="33"/>
                                      </a:cubicBezTo>
                                      <a:cubicBezTo>
                                        <a:pt x="48" y="40"/>
                                        <a:pt x="56" y="50"/>
                                        <a:pt x="62" y="59"/>
                                      </a:cubicBezTo>
                                      <a:cubicBezTo>
                                        <a:pt x="71" y="73"/>
                                        <a:pt x="77" y="88"/>
                                        <a:pt x="83" y="103"/>
                                      </a:cubicBezTo>
                                      <a:cubicBezTo>
                                        <a:pt x="92" y="125"/>
                                        <a:pt x="99" y="149"/>
                                        <a:pt x="110" y="170"/>
                                      </a:cubicBezTo>
                                      <a:cubicBezTo>
                                        <a:pt x="115" y="179"/>
                                        <a:pt x="121" y="188"/>
                                        <a:pt x="125" y="197"/>
                                      </a:cubicBezTo>
                                      <a:cubicBezTo>
                                        <a:pt x="127" y="203"/>
                                        <a:pt x="129" y="206"/>
                                        <a:pt x="132" y="209"/>
                                      </a:cubicBezTo>
                                    </a:path>
                                    <a:path w="268" h="217" extrusionOk="0">
                                      <a:moveTo>
                                        <a:pt x="121" y="35"/>
                                      </a:moveTo>
                                      <a:cubicBezTo>
                                        <a:pt x="121" y="44"/>
                                        <a:pt x="119" y="53"/>
                                        <a:pt x="118" y="62"/>
                                      </a:cubicBezTo>
                                      <a:cubicBezTo>
                                        <a:pt x="116" y="80"/>
                                        <a:pt x="114" y="99"/>
                                        <a:pt x="113" y="118"/>
                                      </a:cubicBezTo>
                                      <a:cubicBezTo>
                                        <a:pt x="112" y="133"/>
                                        <a:pt x="113" y="149"/>
                                        <a:pt x="114" y="164"/>
                                      </a:cubicBezTo>
                                      <a:cubicBezTo>
                                        <a:pt x="115" y="174"/>
                                        <a:pt x="116" y="185"/>
                                        <a:pt x="117" y="195"/>
                                      </a:cubicBezTo>
                                      <a:cubicBezTo>
                                        <a:pt x="118" y="202"/>
                                        <a:pt x="119" y="206"/>
                                        <a:pt x="118" y="213"/>
                                      </a:cubicBezTo>
                                    </a:path>
                                    <a:path w="268" h="217" extrusionOk="0">
                                      <a:moveTo>
                                        <a:pt x="235" y="111"/>
                                      </a:moveTo>
                                      <a:cubicBezTo>
                                        <a:pt x="230" y="104"/>
                                        <a:pt x="225" y="98"/>
                                        <a:pt x="217" y="94"/>
                                      </a:cubicBezTo>
                                      <a:cubicBezTo>
                                        <a:pt x="210" y="90"/>
                                        <a:pt x="203" y="88"/>
                                        <a:pt x="196" y="92"/>
                                      </a:cubicBezTo>
                                      <a:cubicBezTo>
                                        <a:pt x="186" y="98"/>
                                        <a:pt x="181" y="109"/>
                                        <a:pt x="176" y="118"/>
                                      </a:cubicBezTo>
                                      <a:cubicBezTo>
                                        <a:pt x="172" y="125"/>
                                        <a:pt x="169" y="131"/>
                                        <a:pt x="167" y="138"/>
                                      </a:cubicBezTo>
                                      <a:cubicBezTo>
                                        <a:pt x="164" y="146"/>
                                        <a:pt x="161" y="153"/>
                                        <a:pt x="160" y="161"/>
                                      </a:cubicBezTo>
                                      <a:cubicBezTo>
                                        <a:pt x="159" y="172"/>
                                        <a:pt x="161" y="181"/>
                                        <a:pt x="165" y="191"/>
                                      </a:cubicBezTo>
                                      <a:cubicBezTo>
                                        <a:pt x="169" y="201"/>
                                        <a:pt x="175" y="209"/>
                                        <a:pt x="185" y="214"/>
                                      </a:cubicBezTo>
                                      <a:cubicBezTo>
                                        <a:pt x="194" y="218"/>
                                        <a:pt x="204" y="216"/>
                                        <a:pt x="212" y="211"/>
                                      </a:cubicBezTo>
                                      <a:cubicBezTo>
                                        <a:pt x="220" y="206"/>
                                        <a:pt x="225" y="199"/>
                                        <a:pt x="229" y="191"/>
                                      </a:cubicBezTo>
                                      <a:cubicBezTo>
                                        <a:pt x="231" y="186"/>
                                        <a:pt x="232" y="180"/>
                                        <a:pt x="233" y="174"/>
                                      </a:cubicBezTo>
                                    </a:path>
                                    <a:path w="268" h="217" extrusionOk="0">
                                      <a:moveTo>
                                        <a:pt x="235" y="117"/>
                                      </a:moveTo>
                                      <a:cubicBezTo>
                                        <a:pt x="235" y="138"/>
                                        <a:pt x="235" y="159"/>
                                        <a:pt x="236" y="180"/>
                                      </a:cubicBezTo>
                                      <a:cubicBezTo>
                                        <a:pt x="236" y="188"/>
                                        <a:pt x="237" y="194"/>
                                        <a:pt x="241" y="201"/>
                                      </a:cubicBezTo>
                                      <a:cubicBezTo>
                                        <a:pt x="245" y="207"/>
                                        <a:pt x="253" y="222"/>
                                        <a:pt x="262" y="213"/>
                                      </a:cubicBezTo>
                                      <a:cubicBezTo>
                                        <a:pt x="264" y="210"/>
                                        <a:pt x="265" y="208"/>
                                        <a:pt x="267" y="20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1" name="Ink 48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5127" y="5479"/>
                                  <a:ext cx="96" cy="80"/>
                                </a:xfrm>
                                <a:custGeom>
                                  <a:avLst/>
                                  <a:gdLst>
                                    <a:gd name="T0" fmla="+- 0 9211 9043"/>
                                    <a:gd name="T1" fmla="*/ T0 w 169"/>
                                    <a:gd name="T2" fmla="+- 0 9664 9664"/>
                                    <a:gd name="T3" fmla="*/ 9664 h 142"/>
                                    <a:gd name="T4" fmla="+- 0 9193 9043"/>
                                    <a:gd name="T5" fmla="*/ T4 w 169"/>
                                    <a:gd name="T6" fmla="+- 0 9687 9664"/>
                                    <a:gd name="T7" fmla="*/ 9687 h 142"/>
                                    <a:gd name="T8" fmla="+- 0 9167 9043"/>
                                    <a:gd name="T9" fmla="*/ T8 w 169"/>
                                    <a:gd name="T10" fmla="+- 0 9711 9664"/>
                                    <a:gd name="T11" fmla="*/ 9711 h 142"/>
                                    <a:gd name="T12" fmla="+- 0 9135 9043"/>
                                    <a:gd name="T13" fmla="*/ T12 w 169"/>
                                    <a:gd name="T14" fmla="+- 0 9735 9664"/>
                                    <a:gd name="T15" fmla="*/ 9735 h 142"/>
                                    <a:gd name="T16" fmla="+- 0 9097 9043"/>
                                    <a:gd name="T17" fmla="*/ T16 w 169"/>
                                    <a:gd name="T18" fmla="+- 0 9759 9664"/>
                                    <a:gd name="T19" fmla="*/ 9759 h 142"/>
                                    <a:gd name="T20" fmla="+- 0 9075 9043"/>
                                    <a:gd name="T21" fmla="*/ T20 w 169"/>
                                    <a:gd name="T22" fmla="+- 0 9777 9664"/>
                                    <a:gd name="T23" fmla="*/ 9777 h 142"/>
                                    <a:gd name="T24" fmla="+- 0 9048 9043"/>
                                    <a:gd name="T25" fmla="*/ T24 w 169"/>
                                    <a:gd name="T26" fmla="+- 0 9797 9664"/>
                                    <a:gd name="T27" fmla="*/ 9797 h 142"/>
                                    <a:gd name="T28" fmla="+- 0 9043 9043"/>
                                    <a:gd name="T29" fmla="*/ T28 w 169"/>
                                    <a:gd name="T30" fmla="+- 0 9798 9664"/>
                                    <a:gd name="T31" fmla="*/ 9798 h 142"/>
                                    <a:gd name="T32" fmla="+- 0 9049 9043"/>
                                    <a:gd name="T33" fmla="*/ T32 w 169"/>
                                    <a:gd name="T34" fmla="+- 0 9669 9664"/>
                                    <a:gd name="T35" fmla="*/ 9669 h 142"/>
                                    <a:gd name="T36" fmla="+- 0 9075 9043"/>
                                    <a:gd name="T37" fmla="*/ T36 w 169"/>
                                    <a:gd name="T38" fmla="+- 0 9680 9664"/>
                                    <a:gd name="T39" fmla="*/ 9680 h 142"/>
                                    <a:gd name="T40" fmla="+- 0 9094 9043"/>
                                    <a:gd name="T41" fmla="*/ T40 w 169"/>
                                    <a:gd name="T42" fmla="+- 0 9708 9664"/>
                                    <a:gd name="T43" fmla="*/ 9708 h 142"/>
                                    <a:gd name="T44" fmla="+- 0 9119 9043"/>
                                    <a:gd name="T45" fmla="*/ T44 w 169"/>
                                    <a:gd name="T46" fmla="+- 0 9738 9664"/>
                                    <a:gd name="T47" fmla="*/ 9738 h 142"/>
                                    <a:gd name="T48" fmla="+- 0 9143 9043"/>
                                    <a:gd name="T49" fmla="*/ T48 w 169"/>
                                    <a:gd name="T50" fmla="+- 0 9759 9664"/>
                                    <a:gd name="T51" fmla="*/ 9759 h 142"/>
                                    <a:gd name="T52" fmla="+- 0 9165 9043"/>
                                    <a:gd name="T53" fmla="*/ T52 w 169"/>
                                    <a:gd name="T54" fmla="+- 0 9778 9664"/>
                                    <a:gd name="T55" fmla="*/ 9778 h 142"/>
                                    <a:gd name="T56" fmla="+- 0 9191 9043"/>
                                    <a:gd name="T57" fmla="*/ T56 w 169"/>
                                    <a:gd name="T58" fmla="+- 0 9794 9664"/>
                                    <a:gd name="T59" fmla="*/ 9794 h 142"/>
                                    <a:gd name="T60" fmla="+- 0 9201 9043"/>
                                    <a:gd name="T61" fmla="*/ T60 w 169"/>
                                    <a:gd name="T62" fmla="+- 0 9804 9664"/>
                                    <a:gd name="T63" fmla="*/ 9804 h 14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169" h="142" extrusionOk="0">
                                      <a:moveTo>
                                        <a:pt x="168" y="0"/>
                                      </a:moveTo>
                                      <a:cubicBezTo>
                                        <a:pt x="162" y="8"/>
                                        <a:pt x="157" y="16"/>
                                        <a:pt x="150" y="23"/>
                                      </a:cubicBezTo>
                                      <a:cubicBezTo>
                                        <a:pt x="142" y="32"/>
                                        <a:pt x="133" y="40"/>
                                        <a:pt x="124" y="47"/>
                                      </a:cubicBezTo>
                                      <a:cubicBezTo>
                                        <a:pt x="113" y="55"/>
                                        <a:pt x="103" y="64"/>
                                        <a:pt x="92" y="71"/>
                                      </a:cubicBezTo>
                                      <a:cubicBezTo>
                                        <a:pt x="79" y="79"/>
                                        <a:pt x="66" y="86"/>
                                        <a:pt x="54" y="95"/>
                                      </a:cubicBezTo>
                                      <a:cubicBezTo>
                                        <a:pt x="46" y="101"/>
                                        <a:pt x="39" y="107"/>
                                        <a:pt x="32" y="113"/>
                                      </a:cubicBezTo>
                                      <a:cubicBezTo>
                                        <a:pt x="24" y="120"/>
                                        <a:pt x="15" y="129"/>
                                        <a:pt x="5" y="133"/>
                                      </a:cubicBezTo>
                                      <a:cubicBezTo>
                                        <a:pt x="3" y="133"/>
                                        <a:pt x="2" y="134"/>
                                        <a:pt x="0" y="134"/>
                                      </a:cubicBezTo>
                                    </a:path>
                                    <a:path w="169" h="142" extrusionOk="0">
                                      <a:moveTo>
                                        <a:pt x="6" y="5"/>
                                      </a:moveTo>
                                      <a:cubicBezTo>
                                        <a:pt x="16" y="6"/>
                                        <a:pt x="25" y="9"/>
                                        <a:pt x="32" y="16"/>
                                      </a:cubicBezTo>
                                      <a:cubicBezTo>
                                        <a:pt x="40" y="24"/>
                                        <a:pt x="45" y="35"/>
                                        <a:pt x="51" y="44"/>
                                      </a:cubicBezTo>
                                      <a:cubicBezTo>
                                        <a:pt x="58" y="54"/>
                                        <a:pt x="67" y="65"/>
                                        <a:pt x="76" y="74"/>
                                      </a:cubicBezTo>
                                      <a:cubicBezTo>
                                        <a:pt x="83" y="82"/>
                                        <a:pt x="93" y="87"/>
                                        <a:pt x="100" y="95"/>
                                      </a:cubicBezTo>
                                      <a:cubicBezTo>
                                        <a:pt x="107" y="103"/>
                                        <a:pt x="113" y="108"/>
                                        <a:pt x="122" y="114"/>
                                      </a:cubicBezTo>
                                      <a:cubicBezTo>
                                        <a:pt x="130" y="120"/>
                                        <a:pt x="139" y="125"/>
                                        <a:pt x="148" y="130"/>
                                      </a:cubicBezTo>
                                      <a:cubicBezTo>
                                        <a:pt x="154" y="133"/>
                                        <a:pt x="168" y="138"/>
                                        <a:pt x="158" y="14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2" o:spid="_x0000_s1026" style="position:absolute;margin-left:-108.9pt;margin-top:25pt;width:62.1pt;height:57pt;z-index:251736064" coordorigin="3981,5006" coordsize="1242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">
                      <v:group id="Group 473" o:spid="_x0000_s1027" style="position:absolute;left:3981;top:5006;width:1197;height:1140" coordorigin="5422,6156" coordsize="893,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u7pzs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4SZ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7unOxgAAANwA&#10;AAAPAAAAAAAAAAAAAAAAAKoCAABkcnMvZG93bnJldi54bWxQSwUGAAAAAAQABAD6AAAAnQMAAAAA&#10;">
                        <v:oval id="Oval 474" o:spid="_x0000_s1028" style="position:absolute;left:5422;top:6156;width:893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CsMcA&#10;AADcAAAADwAAAGRycy9kb3ducmV2LnhtbESPQWvCQBSE74L/YXmF3upGsbakrlIqtl4Eayqlt2f2&#10;NRvMvg3ZTYz/3i0UPA4z8w0zX/a2Eh01vnSsYDxKQBDnTpdcKPjK1g/PIHxA1lg5JgUX8rBcDAdz&#10;TLU78yd1+1CICGGfogITQp1K6XNDFv3I1cTR+3WNxRBlU0jd4DnCbSUnSTKTFkuOCwZrejOUn/at&#10;VdAetz/j42GTfbTdyrwfvndlku2Uur/rX19ABOrDLfzf3mgFT49T+DsTj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1wrDHAAAA3AAAAA8AAAAAAAAAAAAAAAAAmAIAAGRy&#10;cy9kb3ducmV2LnhtbFBLBQYAAAAABAAEAPUAAACMAwAAAAA=&#10;" strokecolor="navy"/>
                        <v:oval id="Oval 475" o:spid="_x0000_s1029" style="position:absolute;left:5635;top:6327;width:467;height:4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nK8YA&#10;AADcAAAADwAAAGRycy9kb3ducmV2LnhtbESPQWvCQBSE7wX/w/IEb3VjQSupq0hL1UvBGqX09sy+&#10;ZoPZtyG7iem/d4VCj8PMfMMsVr2tREeNLx0rmIwTEMS50yUXCo7Z++MchA/IGivHpOCXPKyWg4cF&#10;ptpd+ZO6QyhEhLBPUYEJoU6l9Lkhi37sauLo/bjGYoiyKaRu8BrhtpJPSTKTFkuOCwZrejWUXw6t&#10;VdCeP74n59Mu27bdm9mcvvZlku2VGg379QuIQH34D/+1d1rB83QK9zPx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jlnK8YAAADcAAAADwAAAAAAAAAAAAAAAACYAgAAZHJz&#10;L2Rvd25yZXYueG1sUEsFBgAAAAAEAAQA9QAAAIsDAAAAAA==&#10;" strokecolor="navy"/>
                      </v:group>
                      <v:shape id="Ink 476" o:spid="_x0000_s1030" style="position:absolute;left:4538;top:5180;width:124;height:107;visibility:visible;mso-wrap-style:square;v-text-anchor:top" coordsize="218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S7cYA&#10;AADcAAAADwAAAGRycy9kb3ducmV2LnhtbESPzW7CMBCE75V4B2uReisOlYASMKhFAnrohR/BdYmX&#10;OCJep7GbpH36uhJSj6OZ+UYzX3a2FA3VvnCsYDhIQBBnThecKzge1k8vIHxA1lg6JgXf5GG56D3M&#10;MdWu5R01+5CLCGGfogITQpVK6TNDFv3AVcTRu7raYoiyzqWusY1wW8rnJBlLiwXHBYMVrQxlt/2X&#10;VXCSP5trc255O/1YXy78dv48GFbqsd+9zkAE6sJ/+N5+1womozH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S7cYAAADcAAAADwAAAAAAAAAAAAAAAACYAgAAZHJz&#10;L2Rvd25yZXYueG1sUEsFBgAAAAAEAAQA9QAAAIsDAAAAAA==&#10;" path="m106,v1,1,3,3,4,4c103,12,96,20,89,29,83,37,77,46,71,54,63,66,53,76,46,89v-5,9,-11,18,-14,28c29,126,26,134,22,143,18,153,11,163,4,171v-1,1,-3,3,-4,4em3,14v7,7,11,16,16,24c24,46,29,54,34,62v4,7,10,14,15,21c55,90,61,97,67,104v5,7,10,14,15,21c87,134,94,142,101,150v6,7,10,10,13,19em213,35v-6,8,-10,16,-16,24c189,70,184,82,178,94v-5,10,-9,20,-13,30c162,132,157,140,153,148v-4,8,-9,16,-15,23c136,173,135,174,133,176em142,16v5,8,9,15,12,24c157,48,161,55,164,63v4,10,6,20,10,30c179,104,183,115,188,126v4,10,11,19,15,29c206,163,209,170,213,178v1,3,9,14,1,5e" filled="f" strokecolor="blue" strokeweight="1pt">
                        <v:stroke endcap="round"/>
                        <v:path o:extrusionok="f" o:connecttype="custom" o:connectlocs="60,5200;63,5203;51,5217;40,5231;26,5251;18,5267;13,5282;2,5298;0,5300;2,5208;11,5222;19,5236;28,5248;38,5260;47,5271;57,5286;65,5297;121,5220;112,5234;101,5254;94,5271;87,5285;78,5298;76,5300;81,5209;88,5223;93,5236;99,5253;107,5272;115,5289;121,5302;122,5304" o:connectangles="0,0,0,0,0,0,0,0,0,0,0,0,0,0,0,0,0,0,0,0,0,0,0,0,0,0,0,0,0,0,0,0"/>
                        <o:lock v:ext="edit" rotation="t" aspectratio="t" verticies="t" text="t" shapetype="t"/>
                      </v:shape>
                      <v:shape id="Ink 477" o:spid="_x0000_s1031" style="position:absolute;left:4221;top:5478;width:96;height:133;visibility:visible;mso-wrap-style:square;v-text-anchor:top" coordsize="16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B6K8UA&#10;AADcAAAADwAAAGRycy9kb3ducmV2LnhtbESPT2vCQBTE70K/w/IKvdWNtlWbukopKKUn/3t9ZJ9J&#10;MPs27q5J+u27QsHjMDO/YabzzlSiIedLywoG/QQEcWZ1ybmC3XbxPAHhA7LGyjIp+CUP89lDb4qp&#10;ti2vqdmEXEQI+xQVFCHUqZQ+K8ig79uaOHon6wyGKF0utcM2wk0lh0kykgZLjgsF1vRVUHbeXI2C&#10;xaub7Fds3jP7szocX8xleeCLUk+P3ecHiEBduIf/299awfhtDLcz8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AHorxQAAANwAAAAPAAAAAAAAAAAAAAAAAJgCAABkcnMv&#10;ZG93bnJldi54bWxQSwUGAAAAAAQABAD1AAAAigMAAAAA&#10;" path="m153,8v-6,8,-12,13,-20,19c122,35,109,42,97,49,83,57,68,64,54,71,43,76,33,81,22,87,15,91,7,94,,98em9,v7,6,13,12,19,19c34,26,42,33,49,39v15,12,35,22,52,30c115,75,129,80,143,86v8,4,19,19,24,12c166,96,166,94,165,92em160,149v-8,11,-18,18,-30,23c118,178,105,182,93,188v-13,6,-27,10,-40,17c45,209,36,213,28,218,18,225,13,233,2,230em19,152v7,7,13,13,20,19c48,178,57,182,67,187v10,5,19,9,30,13c107,204,118,206,128,210v8,3,16,7,24,11c161,226,164,232,167,223e" filled="f" strokecolor="blue" strokeweight="1pt">
                        <v:stroke endcap="round"/>
                        <v:path o:extrusionok="f" o:connecttype="custom" o:connectlocs="87,5497;76,5508;55,5520;31,5533;13,5542;0,5548;5,5492;16,5503;28,5514;58,5531;82,5541;95,5548;94,5545;91,5577;74,5590;53,5599;30,5609;16,5616;1,5623;11,5579;22,5589;38,5599;55,5606;73,5612;87,5618;95,5619" o:connectangles="0,0,0,0,0,0,0,0,0,0,0,0,0,0,0,0,0,0,0,0,0,0,0,0,0,0"/>
                        <o:lock v:ext="edit" rotation="t" aspectratio="t" verticies="t" text="t" shapetype="t"/>
                      </v:shape>
                      <v:shape id="Ink 478" o:spid="_x0000_s1032" style="position:absolute;left:4548;top:5822;width:155;height:75;visibility:visible;mso-wrap-style:square;v-text-anchor:top" coordsize="274,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MRsIA&#10;AADcAAAADwAAAGRycy9kb3ducmV2LnhtbERPXWvCMBR9H/gfwh34NtMJOq1GUUFQ2EDrGPh2aa5N&#10;sbmpTdT23y8Pgz0ezvd82dpKPKjxpWMF74MEBHHudMmFgu/T9m0CwgdkjZVjUtCRh+Wi9zLHVLsn&#10;H+mRhULEEPYpKjAh1KmUPjdk0Q9cTRy5i2sshgibQuoGnzHcVnKYJGNpseTYYLCmjaH8mt2tgun5&#10;oLnbf56nX93VZ/sfY+RtrVT/tV3NQARqw7/4z73TCj5GcW08E4+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e8xGwgAAANwAAAAPAAAAAAAAAAAAAAAAAJgCAABkcnMvZG93&#10;bnJldi54bWxQSwUGAAAAAAQABAD1AAAAhwMAAAAA&#10;" path="m81,19c77,30,70,32,62,40,55,47,50,56,44,64,35,76,27,89,19,102v-4,7,-8,15,-12,23c5,130,4,132,,128em19,21v2,11,7,14,15,22c42,51,47,58,53,68v5,8,10,17,15,25c74,102,80,115,88,122v6,3,7,4,-1,-3em229,v1,1,3,3,4,4c227,13,221,22,214,30v-7,8,-12,13,-17,23c193,61,189,68,186,77v-3,10,-6,17,-13,24c166,109,166,105,162,98em164,19v-1,1,-3,3,-4,4c168,29,175,35,184,39v9,4,17,11,25,17c220,64,230,73,240,81v8,6,16,13,24,20c271,108,270,113,273,104e" filled="f" strokecolor="blue" strokeweight="1pt">
                        <v:stroke endcap="round"/>
                        <v:path o:extrusionok="f" o:connecttype="custom" o:connectlocs="46,5891;35,5903;25,5916;11,5938;4,5951;0,5953;11,5892;19,5904;30,5919;38,5933;50,5950;49,5948;130,5880;132,5882;121,5897;111,5910;105,5924;98,5938;92,5936;93,5891;91,5893;104,5902;118,5912;136,5926;149,5938;154,5939" o:connectangles="0,0,0,0,0,0,0,0,0,0,0,0,0,0,0,0,0,0,0,0,0,0,0,0,0,0"/>
                        <o:lock v:ext="edit" rotation="t" aspectratio="t" verticies="t" text="t" shapetype="t"/>
                      </v:shape>
                      <v:shape id="Ink 479" o:spid="_x0000_s1033" style="position:absolute;left:4843;top:5465;width:94;height:133;visibility:visible;mso-wrap-style:square;v-text-anchor:top" coordsize="165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KsbsQA&#10;AADcAAAADwAAAGRycy9kb3ducmV2LnhtbESPQWsCMRSE7wX/Q3hCbzWr0KqrUUQQPBSKth68PTbP&#10;3dXNS0ziuv77Rij0OMzMN8x82ZlGtORDbVnBcJCBIC6srrlU8PO9eZuACBFZY2OZFDwowHLRe5lj&#10;ru2dd9TuYykShEOOCqoYXS5lKCoyGAbWESfvZL3BmKQvpfZ4T3DTyFGWfUiDNaeFCh2tKyou+5tR&#10;QO6qJ5+XL1fL46ntRo/xmQ9eqdd+t5qBiNTF//Bfe6sVjN+n8Dy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SrG7EAAAA3AAAAA8AAAAAAAAAAAAAAAAAmAIAAGRycy9k&#10;b3ducmV2LnhtbFBLBQYAAAAABAAEAPUAAACJAwAAAAA=&#10;" path="m138,1v-8,3,-16,7,-23,13c106,22,96,30,87,38,75,48,64,59,51,68,42,75,31,82,21,88,14,92,7,96,,99em,c7,5,15,7,23,10v8,3,15,7,22,12c72,40,97,63,125,78v7,4,14,9,22,11c161,92,162,87,164,75em140,141v-6,6,-12,8,-19,13c113,160,105,165,97,170v-11,7,-22,13,-33,20c46,200,21,218,,217em5,139v9,6,17,13,26,20c38,165,43,172,50,178v8,7,14,16,22,23c79,208,87,214,94,220v9,7,14,16,22,8e" filled="f" strokecolor="blue" strokeweight="1pt">
                        <v:stroke endcap="round"/>
                        <v:path o:extrusionok="f" o:connecttype="custom" o:connectlocs="79,5480;66,5487;50,5501;29,5518;12,5529;0,5535;0,5479;13,5485;26,5492;71,5523;84,5530;93,5522;80,5559;69,5567;55,5576;36,5587;0,5602;3,5558;18,5570;28,5580;41,5593;54,5604;66,5609" o:connectangles="0,0,0,0,0,0,0,0,0,0,0,0,0,0,0,0,0,0,0,0,0,0,0"/>
                        <o:lock v:ext="edit" rotation="t" aspectratio="t" verticies="t" text="t" shapetype="t"/>
                      </v:shape>
                      <v:shape id="Ink 480" o:spid="_x0000_s1034" style="position:absolute;left:4505;top:5493;width:152;height:123;visibility:visible;mso-wrap-style:square;v-text-anchor:top" coordsize="268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h1v8IA&#10;AADcAAAADwAAAGRycy9kb3ducmV2LnhtbERPz2vCMBS+D/wfwhO8zVTHnFSjbMLAy2Bzih5fm2dT&#10;bF5KEmu3v345DDx+fL+X6942oiMfascKJuMMBHHpdM2Vgv33++McRIjIGhvHpOCHAqxXg4cl5trd&#10;+Iu6XaxECuGQowITY5tLGUpDFsPYtcSJOztvMSboK6k93lK4beQ0y2bSYs2pwWBLG0PlZXe1Ct5M&#10;+2s7X3w+F3TSxbU7fhzOT0qNhv3rAkSkPt7F/+6tVvAyS/PTmXQ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OHW/wgAAANwAAAAPAAAAAAAAAAAAAAAAAJgCAABkcnMvZG93&#10;bnJldi54bWxQSwUGAAAAAAQABAD1AAAAhwMAAAAA&#10;" path="m21,c20,9,17,15,14,24,6,52,7,85,7,113v,17,,35,1,52c8,173,8,182,7,190v-1,5,-2,7,-7,4em6,17v11,4,25,8,34,16c48,40,56,50,62,59v9,14,15,29,21,44c92,125,99,149,110,170v5,9,11,18,15,27c127,203,129,206,132,209em121,35v,9,-2,18,-3,27c116,80,114,99,113,118v-1,15,,31,1,46c115,174,116,185,117,195v1,7,2,11,1,18em235,111c230,104,225,98,217,94v-7,-4,-14,-6,-21,-2c186,98,181,109,176,118v-4,7,-7,13,-9,20c164,146,161,153,160,161v-1,11,1,20,5,30c169,201,175,209,185,214v9,4,19,2,27,-3c220,206,225,199,229,191v2,-5,3,-11,4,-17em235,117v,21,,42,1,63c236,188,237,194,241,201v4,6,12,21,21,12c264,210,265,208,267,205e" filled="f" strokecolor="blue" strokeweight="1pt">
                        <v:stroke endcap="round"/>
                        <v:path o:extrusionok="f" o:connecttype="custom" o:connectlocs="12,5492;8,5506;4,5556;5,5585;4,5600;0,5602;3,5502;23,5511;35,5525;47,5550;62,5588;71,5604;75,5610;69,5512;67,5527;64,5559;65,5585;66,5602;67,5613;133,5555;123,5545;111,5544;100,5559;95,5570;91,5583;94,5600;105,5613;120,5612;130,5600;132,5591;133,5558;134,5594;137,5606;149,5613;151,5608" o:connectangles="0,0,0,0,0,0,0,0,0,0,0,0,0,0,0,0,0,0,0,0,0,0,0,0,0,0,0,0,0,0,0,0,0,0,0"/>
                        <o:lock v:ext="edit" rotation="t" aspectratio="t" verticies="t" text="t" shapetype="t"/>
                      </v:shape>
                      <v:shape id="Ink 481" o:spid="_x0000_s1035" style="position:absolute;left:5127;top:5479;width:96;height:80;visibility:visible;mso-wrap-style:square;v-text-anchor:top" coordsize="16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uDL8MA&#10;AADcAAAADwAAAGRycy9kb3ducmV2LnhtbESPT4vCMBTE74LfITxhb5oq2JVqFFkRFbz45+Lt0Tzb&#10;YvPSTaJ2v70RhD0OM/MbZrZoTS0e5HxlWcFwkIAgzq2uuFBwPq37ExA+IGusLZOCP/KwmHc7M8y0&#10;ffKBHsdQiAhhn6GCMoQmk9LnJRn0A9sQR+9qncEQpSukdviMcFPLUZKk0mDFcaHEhn5Kym/Hu1Gw&#10;a7fjnXT5xu5Hv4fzaoM1XVKlvnrtcgoiUBv+w5/2Viv4TofwPhOPgJ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uDL8MAAADcAAAADwAAAAAAAAAAAAAAAACYAgAAZHJzL2Rv&#10;d25yZXYueG1sUEsFBgAAAAAEAAQA9QAAAIgDAAAAAA==&#10;" path="m168,v-6,8,-11,16,-18,23c142,32,133,40,124,47,113,55,103,64,92,71,79,79,66,86,54,95v-8,6,-15,12,-22,18c24,120,15,129,5,133v-2,,-3,1,-5,1em6,5c16,6,25,9,32,16v8,8,13,19,19,28c58,54,67,65,76,74v7,8,17,13,24,21c107,103,113,108,122,114v8,6,17,11,26,16c154,133,168,138,158,140e" filled="f" strokecolor="blue" strokeweight="1pt">
                        <v:stroke endcap="round"/>
                        <v:path o:extrusionok="f" o:connecttype="custom" o:connectlocs="95,5445;85,5457;70,5471;52,5485;31,5498;18,5508;3,5519;0,5520;3,5447;18,5454;29,5469;43,5486;57,5498;69,5509;84,5518;90,5523" o:connectangles="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5040" behindDoc="0" locked="0" layoutInCell="1" allowOverlap="1" wp14:anchorId="1F89C7C9" wp14:editId="03C2340D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1736090</wp:posOffset>
                      </wp:positionV>
                      <wp:extent cx="883285" cy="814705"/>
                      <wp:effectExtent l="0" t="0" r="12065" b="23495"/>
                      <wp:wrapNone/>
                      <wp:docPr id="725" name="Group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83285" cy="814705"/>
                                <a:chOff x="6852" y="13141"/>
                                <a:chExt cx="1391" cy="1283"/>
                              </a:xfrm>
                            </wpg:grpSpPr>
                            <wps:wsp>
                              <wps:cNvPr id="726" name="Oval 4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5" y="13214"/>
                                  <a:ext cx="1242" cy="115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7" name="Ink 45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65" y="13664"/>
                                  <a:ext cx="223" cy="176"/>
                                </a:xfrm>
                                <a:custGeom>
                                  <a:avLst/>
                                  <a:gdLst>
                                    <a:gd name="T0" fmla="+- 0 13263 13168"/>
                                    <a:gd name="T1" fmla="*/ T0 w 393"/>
                                    <a:gd name="T2" fmla="+- 0 24160 24102"/>
                                    <a:gd name="T3" fmla="*/ 24160 h 311"/>
                                    <a:gd name="T4" fmla="+- 0 13238 13168"/>
                                    <a:gd name="T5" fmla="*/ T4 w 393"/>
                                    <a:gd name="T6" fmla="+- 0 24169 24102"/>
                                    <a:gd name="T7" fmla="*/ 24169 h 311"/>
                                    <a:gd name="T8" fmla="+- 0 13215 13168"/>
                                    <a:gd name="T9" fmla="*/ T8 w 393"/>
                                    <a:gd name="T10" fmla="+- 0 24192 24102"/>
                                    <a:gd name="T11" fmla="*/ 24192 h 311"/>
                                    <a:gd name="T12" fmla="+- 0 13197 13168"/>
                                    <a:gd name="T13" fmla="*/ T12 w 393"/>
                                    <a:gd name="T14" fmla="+- 0 24217 24102"/>
                                    <a:gd name="T15" fmla="*/ 24217 h 311"/>
                                    <a:gd name="T16" fmla="+- 0 13186 13168"/>
                                    <a:gd name="T17" fmla="*/ T16 w 393"/>
                                    <a:gd name="T18" fmla="+- 0 24237 24102"/>
                                    <a:gd name="T19" fmla="*/ 24237 h 311"/>
                                    <a:gd name="T20" fmla="+- 0 13178 13168"/>
                                    <a:gd name="T21" fmla="*/ T20 w 393"/>
                                    <a:gd name="T22" fmla="+- 0 24259 24102"/>
                                    <a:gd name="T23" fmla="*/ 24259 h 311"/>
                                    <a:gd name="T24" fmla="+- 0 13173 13168"/>
                                    <a:gd name="T25" fmla="*/ T24 w 393"/>
                                    <a:gd name="T26" fmla="+- 0 24279 24102"/>
                                    <a:gd name="T27" fmla="*/ 24279 h 311"/>
                                    <a:gd name="T28" fmla="+- 0 13169 13168"/>
                                    <a:gd name="T29" fmla="*/ T28 w 393"/>
                                    <a:gd name="T30" fmla="+- 0 24298 24102"/>
                                    <a:gd name="T31" fmla="*/ 24298 h 311"/>
                                    <a:gd name="T32" fmla="+- 0 13169 13168"/>
                                    <a:gd name="T33" fmla="*/ T32 w 393"/>
                                    <a:gd name="T34" fmla="+- 0 24332 24102"/>
                                    <a:gd name="T35" fmla="*/ 24332 h 311"/>
                                    <a:gd name="T36" fmla="+- 0 13177 13168"/>
                                    <a:gd name="T37" fmla="*/ T36 w 393"/>
                                    <a:gd name="T38" fmla="+- 0 24360 24102"/>
                                    <a:gd name="T39" fmla="*/ 24360 h 311"/>
                                    <a:gd name="T40" fmla="+- 0 13198 13168"/>
                                    <a:gd name="T41" fmla="*/ T40 w 393"/>
                                    <a:gd name="T42" fmla="+- 0 24392 24102"/>
                                    <a:gd name="T43" fmla="*/ 24392 h 311"/>
                                    <a:gd name="T44" fmla="+- 0 13236 13168"/>
                                    <a:gd name="T45" fmla="*/ T44 w 393"/>
                                    <a:gd name="T46" fmla="+- 0 24411 24102"/>
                                    <a:gd name="T47" fmla="*/ 24411 h 311"/>
                                    <a:gd name="T48" fmla="+- 0 13263 13168"/>
                                    <a:gd name="T49" fmla="*/ T48 w 393"/>
                                    <a:gd name="T50" fmla="+- 0 24411 24102"/>
                                    <a:gd name="T51" fmla="*/ 24411 h 311"/>
                                    <a:gd name="T52" fmla="+- 0 13290 13168"/>
                                    <a:gd name="T53" fmla="*/ T52 w 393"/>
                                    <a:gd name="T54" fmla="+- 0 24401 24102"/>
                                    <a:gd name="T55" fmla="*/ 24401 h 311"/>
                                    <a:gd name="T56" fmla="+- 0 13309 13168"/>
                                    <a:gd name="T57" fmla="*/ T56 w 393"/>
                                    <a:gd name="T58" fmla="+- 0 24376 24102"/>
                                    <a:gd name="T59" fmla="*/ 24376 h 311"/>
                                    <a:gd name="T60" fmla="+- 0 13324 13168"/>
                                    <a:gd name="T61" fmla="*/ T60 w 393"/>
                                    <a:gd name="T62" fmla="+- 0 24347 24102"/>
                                    <a:gd name="T63" fmla="*/ 24347 h 311"/>
                                    <a:gd name="T64" fmla="+- 0 13335 13168"/>
                                    <a:gd name="T65" fmla="*/ T64 w 393"/>
                                    <a:gd name="T66" fmla="+- 0 24322 24102"/>
                                    <a:gd name="T67" fmla="*/ 24322 h 311"/>
                                    <a:gd name="T68" fmla="+- 0 13341 13168"/>
                                    <a:gd name="T69" fmla="*/ T68 w 393"/>
                                    <a:gd name="T70" fmla="+- 0 24297 24102"/>
                                    <a:gd name="T71" fmla="*/ 24297 h 311"/>
                                    <a:gd name="T72" fmla="+- 0 13341 13168"/>
                                    <a:gd name="T73" fmla="*/ T72 w 393"/>
                                    <a:gd name="T74" fmla="+- 0 24273 24102"/>
                                    <a:gd name="T75" fmla="*/ 24273 h 311"/>
                                    <a:gd name="T76" fmla="+- 0 13333 13168"/>
                                    <a:gd name="T77" fmla="*/ T76 w 393"/>
                                    <a:gd name="T78" fmla="+- 0 24242 24102"/>
                                    <a:gd name="T79" fmla="*/ 24242 h 311"/>
                                    <a:gd name="T80" fmla="+- 0 13322 13168"/>
                                    <a:gd name="T81" fmla="*/ T80 w 393"/>
                                    <a:gd name="T82" fmla="+- 0 24219 24102"/>
                                    <a:gd name="T83" fmla="*/ 24219 h 311"/>
                                    <a:gd name="T84" fmla="+- 0 13303 13168"/>
                                    <a:gd name="T85" fmla="*/ T84 w 393"/>
                                    <a:gd name="T86" fmla="+- 0 24193 24102"/>
                                    <a:gd name="T87" fmla="*/ 24193 h 311"/>
                                    <a:gd name="T88" fmla="+- 0 13284 13168"/>
                                    <a:gd name="T89" fmla="*/ T88 w 393"/>
                                    <a:gd name="T90" fmla="+- 0 24171 24102"/>
                                    <a:gd name="T91" fmla="*/ 24171 h 311"/>
                                    <a:gd name="T92" fmla="+- 0 13409 13168"/>
                                    <a:gd name="T93" fmla="*/ T92 w 393"/>
                                    <a:gd name="T94" fmla="+- 0 24111 24102"/>
                                    <a:gd name="T95" fmla="*/ 24111 h 311"/>
                                    <a:gd name="T96" fmla="+- 0 13429 13168"/>
                                    <a:gd name="T97" fmla="*/ T96 w 393"/>
                                    <a:gd name="T98" fmla="+- 0 24103 24102"/>
                                    <a:gd name="T99" fmla="*/ 24103 h 311"/>
                                    <a:gd name="T100" fmla="+- 0 13439 13168"/>
                                    <a:gd name="T101" fmla="*/ T100 w 393"/>
                                    <a:gd name="T102" fmla="+- 0 24129 24102"/>
                                    <a:gd name="T103" fmla="*/ 24129 h 311"/>
                                    <a:gd name="T104" fmla="+- 0 13442 13168"/>
                                    <a:gd name="T105" fmla="*/ T104 w 393"/>
                                    <a:gd name="T106" fmla="+- 0 24151 24102"/>
                                    <a:gd name="T107" fmla="*/ 24151 h 311"/>
                                    <a:gd name="T108" fmla="+- 0 13441 13168"/>
                                    <a:gd name="T109" fmla="*/ T108 w 393"/>
                                    <a:gd name="T110" fmla="+- 0 24176 24102"/>
                                    <a:gd name="T111" fmla="*/ 24176 h 311"/>
                                    <a:gd name="T112" fmla="+- 0 13436 13168"/>
                                    <a:gd name="T113" fmla="*/ T112 w 393"/>
                                    <a:gd name="T114" fmla="+- 0 24197 24102"/>
                                    <a:gd name="T115" fmla="*/ 24197 h 311"/>
                                    <a:gd name="T116" fmla="+- 0 13421 13168"/>
                                    <a:gd name="T117" fmla="*/ T116 w 393"/>
                                    <a:gd name="T118" fmla="+- 0 24221 24102"/>
                                    <a:gd name="T119" fmla="*/ 24221 h 311"/>
                                    <a:gd name="T120" fmla="+- 0 13409 13168"/>
                                    <a:gd name="T121" fmla="*/ T120 w 393"/>
                                    <a:gd name="T122" fmla="+- 0 24209 24102"/>
                                    <a:gd name="T123" fmla="*/ 24209 h 311"/>
                                    <a:gd name="T124" fmla="+- 0 13430 13168"/>
                                    <a:gd name="T125" fmla="*/ T124 w 393"/>
                                    <a:gd name="T126" fmla="+- 0 24207 24102"/>
                                    <a:gd name="T127" fmla="*/ 24207 h 311"/>
                                    <a:gd name="T128" fmla="+- 0 13453 13168"/>
                                    <a:gd name="T129" fmla="*/ T128 w 393"/>
                                    <a:gd name="T130" fmla="+- 0 24229 24102"/>
                                    <a:gd name="T131" fmla="*/ 24229 h 311"/>
                                    <a:gd name="T132" fmla="+- 0 13469 13168"/>
                                    <a:gd name="T133" fmla="*/ T132 w 393"/>
                                    <a:gd name="T134" fmla="+- 0 24223 24102"/>
                                    <a:gd name="T135" fmla="*/ 24223 h 311"/>
                                    <a:gd name="T136" fmla="+- 0 13504 13168"/>
                                    <a:gd name="T137" fmla="*/ T136 w 393"/>
                                    <a:gd name="T138" fmla="+- 0 24160 24102"/>
                                    <a:gd name="T139" fmla="*/ 24160 h 311"/>
                                    <a:gd name="T140" fmla="+- 0 13527 13168"/>
                                    <a:gd name="T141" fmla="*/ T140 w 393"/>
                                    <a:gd name="T142" fmla="+- 0 24166 24102"/>
                                    <a:gd name="T143" fmla="*/ 24166 h 311"/>
                                    <a:gd name="T144" fmla="+- 0 13555 13168"/>
                                    <a:gd name="T145" fmla="*/ T144 w 393"/>
                                    <a:gd name="T146" fmla="+- 0 24163 24102"/>
                                    <a:gd name="T147" fmla="*/ 24163 h 311"/>
                                    <a:gd name="T148" fmla="+- 0 13560 13168"/>
                                    <a:gd name="T149" fmla="*/ T148 w 393"/>
                                    <a:gd name="T150" fmla="+- 0 24162 24102"/>
                                    <a:gd name="T151" fmla="*/ 24162 h 31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393" h="311" extrusionOk="0">
                                      <a:moveTo>
                                        <a:pt x="95" y="58"/>
                                      </a:moveTo>
                                      <a:cubicBezTo>
                                        <a:pt x="87" y="61"/>
                                        <a:pt x="78" y="63"/>
                                        <a:pt x="70" y="67"/>
                                      </a:cubicBezTo>
                                      <a:cubicBezTo>
                                        <a:pt x="60" y="72"/>
                                        <a:pt x="53" y="81"/>
                                        <a:pt x="47" y="90"/>
                                      </a:cubicBezTo>
                                      <a:cubicBezTo>
                                        <a:pt x="41" y="98"/>
                                        <a:pt x="35" y="107"/>
                                        <a:pt x="29" y="115"/>
                                      </a:cubicBezTo>
                                      <a:cubicBezTo>
                                        <a:pt x="25" y="121"/>
                                        <a:pt x="21" y="128"/>
                                        <a:pt x="18" y="135"/>
                                      </a:cubicBezTo>
                                      <a:cubicBezTo>
                                        <a:pt x="15" y="142"/>
                                        <a:pt x="12" y="150"/>
                                        <a:pt x="10" y="157"/>
                                      </a:cubicBezTo>
                                      <a:cubicBezTo>
                                        <a:pt x="8" y="164"/>
                                        <a:pt x="6" y="170"/>
                                        <a:pt x="5" y="177"/>
                                      </a:cubicBezTo>
                                      <a:cubicBezTo>
                                        <a:pt x="4" y="183"/>
                                        <a:pt x="2" y="190"/>
                                        <a:pt x="1" y="196"/>
                                      </a:cubicBezTo>
                                      <a:cubicBezTo>
                                        <a:pt x="-1" y="207"/>
                                        <a:pt x="0" y="219"/>
                                        <a:pt x="1" y="230"/>
                                      </a:cubicBezTo>
                                      <a:cubicBezTo>
                                        <a:pt x="2" y="240"/>
                                        <a:pt x="5" y="249"/>
                                        <a:pt x="9" y="258"/>
                                      </a:cubicBezTo>
                                      <a:cubicBezTo>
                                        <a:pt x="14" y="270"/>
                                        <a:pt x="21" y="281"/>
                                        <a:pt x="30" y="290"/>
                                      </a:cubicBezTo>
                                      <a:cubicBezTo>
                                        <a:pt x="41" y="301"/>
                                        <a:pt x="53" y="307"/>
                                        <a:pt x="68" y="309"/>
                                      </a:cubicBezTo>
                                      <a:cubicBezTo>
                                        <a:pt x="77" y="310"/>
                                        <a:pt x="86" y="310"/>
                                        <a:pt x="95" y="309"/>
                                      </a:cubicBezTo>
                                      <a:cubicBezTo>
                                        <a:pt x="104" y="308"/>
                                        <a:pt x="115" y="305"/>
                                        <a:pt x="122" y="299"/>
                                      </a:cubicBezTo>
                                      <a:cubicBezTo>
                                        <a:pt x="130" y="293"/>
                                        <a:pt x="136" y="283"/>
                                        <a:pt x="141" y="274"/>
                                      </a:cubicBezTo>
                                      <a:cubicBezTo>
                                        <a:pt x="147" y="265"/>
                                        <a:pt x="151" y="255"/>
                                        <a:pt x="156" y="245"/>
                                      </a:cubicBezTo>
                                      <a:cubicBezTo>
                                        <a:pt x="160" y="237"/>
                                        <a:pt x="164" y="229"/>
                                        <a:pt x="167" y="220"/>
                                      </a:cubicBezTo>
                                      <a:cubicBezTo>
                                        <a:pt x="170" y="212"/>
                                        <a:pt x="172" y="203"/>
                                        <a:pt x="173" y="195"/>
                                      </a:cubicBezTo>
                                      <a:cubicBezTo>
                                        <a:pt x="174" y="187"/>
                                        <a:pt x="174" y="179"/>
                                        <a:pt x="173" y="171"/>
                                      </a:cubicBezTo>
                                      <a:cubicBezTo>
                                        <a:pt x="172" y="160"/>
                                        <a:pt x="169" y="150"/>
                                        <a:pt x="165" y="140"/>
                                      </a:cubicBezTo>
                                      <a:cubicBezTo>
                                        <a:pt x="162" y="132"/>
                                        <a:pt x="159" y="124"/>
                                        <a:pt x="154" y="117"/>
                                      </a:cubicBezTo>
                                      <a:cubicBezTo>
                                        <a:pt x="148" y="108"/>
                                        <a:pt x="142" y="99"/>
                                        <a:pt x="135" y="91"/>
                                      </a:cubicBezTo>
                                      <a:cubicBezTo>
                                        <a:pt x="129" y="83"/>
                                        <a:pt x="123" y="76"/>
                                        <a:pt x="116" y="69"/>
                                      </a:cubicBezTo>
                                    </a:path>
                                    <a:path w="393" h="311" extrusionOk="0">
                                      <a:moveTo>
                                        <a:pt x="241" y="9"/>
                                      </a:moveTo>
                                      <a:cubicBezTo>
                                        <a:pt x="245" y="6"/>
                                        <a:pt x="256" y="-4"/>
                                        <a:pt x="261" y="1"/>
                                      </a:cubicBezTo>
                                      <a:cubicBezTo>
                                        <a:pt x="268" y="7"/>
                                        <a:pt x="269" y="19"/>
                                        <a:pt x="271" y="27"/>
                                      </a:cubicBezTo>
                                      <a:cubicBezTo>
                                        <a:pt x="272" y="34"/>
                                        <a:pt x="274" y="42"/>
                                        <a:pt x="274" y="49"/>
                                      </a:cubicBezTo>
                                      <a:cubicBezTo>
                                        <a:pt x="275" y="57"/>
                                        <a:pt x="274" y="66"/>
                                        <a:pt x="273" y="74"/>
                                      </a:cubicBezTo>
                                      <a:cubicBezTo>
                                        <a:pt x="272" y="82"/>
                                        <a:pt x="270" y="87"/>
                                        <a:pt x="268" y="95"/>
                                      </a:cubicBezTo>
                                      <a:cubicBezTo>
                                        <a:pt x="266" y="103"/>
                                        <a:pt x="261" y="114"/>
                                        <a:pt x="253" y="119"/>
                                      </a:cubicBezTo>
                                      <a:cubicBezTo>
                                        <a:pt x="245" y="124"/>
                                        <a:pt x="235" y="116"/>
                                        <a:pt x="241" y="107"/>
                                      </a:cubicBezTo>
                                      <a:cubicBezTo>
                                        <a:pt x="247" y="99"/>
                                        <a:pt x="255" y="101"/>
                                        <a:pt x="262" y="105"/>
                                      </a:cubicBezTo>
                                      <a:cubicBezTo>
                                        <a:pt x="272" y="110"/>
                                        <a:pt x="276" y="121"/>
                                        <a:pt x="285" y="127"/>
                                      </a:cubicBezTo>
                                      <a:cubicBezTo>
                                        <a:pt x="293" y="132"/>
                                        <a:pt x="298" y="128"/>
                                        <a:pt x="301" y="121"/>
                                      </a:cubicBezTo>
                                    </a:path>
                                    <a:path w="393" h="311" extrusionOk="0">
                                      <a:moveTo>
                                        <a:pt x="336" y="58"/>
                                      </a:moveTo>
                                      <a:cubicBezTo>
                                        <a:pt x="343" y="63"/>
                                        <a:pt x="350" y="65"/>
                                        <a:pt x="359" y="64"/>
                                      </a:cubicBezTo>
                                      <a:cubicBezTo>
                                        <a:pt x="368" y="63"/>
                                        <a:pt x="378" y="63"/>
                                        <a:pt x="387" y="61"/>
                                      </a:cubicBezTo>
                                      <a:cubicBezTo>
                                        <a:pt x="389" y="61"/>
                                        <a:pt x="390" y="60"/>
                                        <a:pt x="392" y="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8" name="Ink 46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8137" y="13752"/>
                                  <a:ext cx="106" cy="122"/>
                                </a:xfrm>
                                <a:custGeom>
                                  <a:avLst/>
                                  <a:gdLst>
                                    <a:gd name="T0" fmla="+- 0 14470 14352"/>
                                    <a:gd name="T1" fmla="*/ T0 w 188"/>
                                    <a:gd name="T2" fmla="+- 0 24262 24257"/>
                                    <a:gd name="T3" fmla="*/ 24262 h 215"/>
                                    <a:gd name="T4" fmla="+- 0 14438 14352"/>
                                    <a:gd name="T5" fmla="*/ T4 w 188"/>
                                    <a:gd name="T6" fmla="+- 0 24258 24257"/>
                                    <a:gd name="T7" fmla="*/ 24258 h 215"/>
                                    <a:gd name="T8" fmla="+- 0 14401 14352"/>
                                    <a:gd name="T9" fmla="*/ T8 w 188"/>
                                    <a:gd name="T10" fmla="+- 0 24264 24257"/>
                                    <a:gd name="T11" fmla="*/ 24264 h 215"/>
                                    <a:gd name="T12" fmla="+- 0 14378 14352"/>
                                    <a:gd name="T13" fmla="*/ T12 w 188"/>
                                    <a:gd name="T14" fmla="+- 0 24281 24257"/>
                                    <a:gd name="T15" fmla="*/ 24281 h 215"/>
                                    <a:gd name="T16" fmla="+- 0 14358 14352"/>
                                    <a:gd name="T17" fmla="*/ T16 w 188"/>
                                    <a:gd name="T18" fmla="+- 0 24297 24257"/>
                                    <a:gd name="T19" fmla="*/ 24297 h 215"/>
                                    <a:gd name="T20" fmla="+- 0 14355 14352"/>
                                    <a:gd name="T21" fmla="*/ T20 w 188"/>
                                    <a:gd name="T22" fmla="+- 0 24317 24257"/>
                                    <a:gd name="T23" fmla="*/ 24317 h 215"/>
                                    <a:gd name="T24" fmla="+- 0 14363 14352"/>
                                    <a:gd name="T25" fmla="*/ T24 w 188"/>
                                    <a:gd name="T26" fmla="+- 0 24337 24257"/>
                                    <a:gd name="T27" fmla="*/ 24337 h 215"/>
                                    <a:gd name="T28" fmla="+- 0 14382 14352"/>
                                    <a:gd name="T29" fmla="*/ T28 w 188"/>
                                    <a:gd name="T30" fmla="+- 0 24352 24257"/>
                                    <a:gd name="T31" fmla="*/ 24352 h 215"/>
                                    <a:gd name="T32" fmla="+- 0 14407 14352"/>
                                    <a:gd name="T33" fmla="*/ T32 w 188"/>
                                    <a:gd name="T34" fmla="+- 0 24361 24257"/>
                                    <a:gd name="T35" fmla="*/ 24361 h 215"/>
                                    <a:gd name="T36" fmla="+- 0 14431 14352"/>
                                    <a:gd name="T37" fmla="*/ T36 w 188"/>
                                    <a:gd name="T38" fmla="+- 0 24363 24257"/>
                                    <a:gd name="T39" fmla="*/ 24363 h 215"/>
                                    <a:gd name="T40" fmla="+- 0 14462 14352"/>
                                    <a:gd name="T41" fmla="*/ T40 w 188"/>
                                    <a:gd name="T42" fmla="+- 0 24362 24257"/>
                                    <a:gd name="T43" fmla="*/ 24362 h 215"/>
                                    <a:gd name="T44" fmla="+- 0 14494 14352"/>
                                    <a:gd name="T45" fmla="*/ T44 w 188"/>
                                    <a:gd name="T46" fmla="+- 0 24356 24257"/>
                                    <a:gd name="T47" fmla="*/ 24356 h 215"/>
                                    <a:gd name="T48" fmla="+- 0 14520 14352"/>
                                    <a:gd name="T49" fmla="*/ T48 w 188"/>
                                    <a:gd name="T50" fmla="+- 0 24344 24257"/>
                                    <a:gd name="T51" fmla="*/ 24344 h 215"/>
                                    <a:gd name="T52" fmla="+- 0 14531 14352"/>
                                    <a:gd name="T53" fmla="*/ T52 w 188"/>
                                    <a:gd name="T54" fmla="+- 0 24323 24257"/>
                                    <a:gd name="T55" fmla="*/ 24323 h 215"/>
                                    <a:gd name="T56" fmla="+- 0 14530 14352"/>
                                    <a:gd name="T57" fmla="*/ T56 w 188"/>
                                    <a:gd name="T58" fmla="+- 0 24302 24257"/>
                                    <a:gd name="T59" fmla="*/ 24302 h 215"/>
                                    <a:gd name="T60" fmla="+- 0 14514 14352"/>
                                    <a:gd name="T61" fmla="*/ T60 w 188"/>
                                    <a:gd name="T62" fmla="+- 0 24278 24257"/>
                                    <a:gd name="T63" fmla="*/ 24278 h 215"/>
                                    <a:gd name="T64" fmla="+- 0 14501 14352"/>
                                    <a:gd name="T65" fmla="*/ T64 w 188"/>
                                    <a:gd name="T66" fmla="+- 0 24263 24257"/>
                                    <a:gd name="T67" fmla="*/ 24263 h 215"/>
                                    <a:gd name="T68" fmla="+- 0 14492 14352"/>
                                    <a:gd name="T69" fmla="*/ T68 w 188"/>
                                    <a:gd name="T70" fmla="+- 0 24403 24257"/>
                                    <a:gd name="T71" fmla="*/ 24403 h 215"/>
                                    <a:gd name="T72" fmla="+- 0 14465 14352"/>
                                    <a:gd name="T73" fmla="*/ T72 w 188"/>
                                    <a:gd name="T74" fmla="+- 0 24402 24257"/>
                                    <a:gd name="T75" fmla="*/ 24402 h 215"/>
                                    <a:gd name="T76" fmla="+- 0 14441 14352"/>
                                    <a:gd name="T77" fmla="*/ T76 w 188"/>
                                    <a:gd name="T78" fmla="+- 0 24399 24257"/>
                                    <a:gd name="T79" fmla="*/ 24399 h 215"/>
                                    <a:gd name="T80" fmla="+- 0 14414 14352"/>
                                    <a:gd name="T81" fmla="*/ T80 w 188"/>
                                    <a:gd name="T82" fmla="+- 0 24397 24257"/>
                                    <a:gd name="T83" fmla="*/ 24397 h 215"/>
                                    <a:gd name="T84" fmla="+- 0 14378 14352"/>
                                    <a:gd name="T85" fmla="*/ T84 w 188"/>
                                    <a:gd name="T86" fmla="+- 0 24411 24257"/>
                                    <a:gd name="T87" fmla="*/ 24411 h 215"/>
                                    <a:gd name="T88" fmla="+- 0 14358 14352"/>
                                    <a:gd name="T89" fmla="*/ T88 w 188"/>
                                    <a:gd name="T90" fmla="+- 0 24428 24257"/>
                                    <a:gd name="T91" fmla="*/ 24428 h 215"/>
                                    <a:gd name="T92" fmla="+- 0 14355 14352"/>
                                    <a:gd name="T93" fmla="*/ T92 w 188"/>
                                    <a:gd name="T94" fmla="+- 0 24447 24257"/>
                                    <a:gd name="T95" fmla="*/ 24447 h 215"/>
                                    <a:gd name="T96" fmla="+- 0 14376 14352"/>
                                    <a:gd name="T97" fmla="*/ T96 w 188"/>
                                    <a:gd name="T98" fmla="+- 0 24458 24257"/>
                                    <a:gd name="T99" fmla="*/ 24458 h 215"/>
                                    <a:gd name="T100" fmla="+- 0 14396 14352"/>
                                    <a:gd name="T101" fmla="*/ T100 w 188"/>
                                    <a:gd name="T102" fmla="+- 0 24468 24257"/>
                                    <a:gd name="T103" fmla="*/ 24468 h 215"/>
                                    <a:gd name="T104" fmla="+- 0 14422 14352"/>
                                    <a:gd name="T105" fmla="*/ T104 w 188"/>
                                    <a:gd name="T106" fmla="+- 0 24470 24257"/>
                                    <a:gd name="T107" fmla="*/ 24470 h 215"/>
                                    <a:gd name="T108" fmla="+- 0 14451 14352"/>
                                    <a:gd name="T109" fmla="*/ T108 w 188"/>
                                    <a:gd name="T110" fmla="+- 0 24470 24257"/>
                                    <a:gd name="T111" fmla="*/ 24470 h 215"/>
                                    <a:gd name="T112" fmla="+- 0 14469 14352"/>
                                    <a:gd name="T113" fmla="*/ T112 w 188"/>
                                    <a:gd name="T114" fmla="+- 0 24469 24257"/>
                                    <a:gd name="T115" fmla="*/ 24469 h 215"/>
                                    <a:gd name="T116" fmla="+- 0 14498 14352"/>
                                    <a:gd name="T117" fmla="*/ T116 w 188"/>
                                    <a:gd name="T118" fmla="+- 0 24465 24257"/>
                                    <a:gd name="T119" fmla="*/ 24465 h 215"/>
                                    <a:gd name="T120" fmla="+- 0 14519 14352"/>
                                    <a:gd name="T121" fmla="*/ T120 w 188"/>
                                    <a:gd name="T122" fmla="+- 0 24460 24257"/>
                                    <a:gd name="T123" fmla="*/ 24460 h 215"/>
                                    <a:gd name="T124" fmla="+- 0 14535 14352"/>
                                    <a:gd name="T125" fmla="*/ T124 w 188"/>
                                    <a:gd name="T126" fmla="+- 0 24443 24257"/>
                                    <a:gd name="T127" fmla="*/ 24443 h 215"/>
                                    <a:gd name="T128" fmla="+- 0 14533 14352"/>
                                    <a:gd name="T129" fmla="*/ T128 w 188"/>
                                    <a:gd name="T130" fmla="+- 0 24424 24257"/>
                                    <a:gd name="T131" fmla="*/ 24424 h 215"/>
                                    <a:gd name="T132" fmla="+- 0 14529 14352"/>
                                    <a:gd name="T133" fmla="*/ T132 w 188"/>
                                    <a:gd name="T134" fmla="+- 0 24419 24257"/>
                                    <a:gd name="T135" fmla="*/ 24419 h 21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188" h="215" extrusionOk="0">
                                      <a:moveTo>
                                        <a:pt x="118" y="5"/>
                                      </a:moveTo>
                                      <a:cubicBezTo>
                                        <a:pt x="107" y="3"/>
                                        <a:pt x="97" y="2"/>
                                        <a:pt x="86" y="1"/>
                                      </a:cubicBezTo>
                                      <a:cubicBezTo>
                                        <a:pt x="73" y="0"/>
                                        <a:pt x="61" y="2"/>
                                        <a:pt x="49" y="7"/>
                                      </a:cubicBezTo>
                                      <a:cubicBezTo>
                                        <a:pt x="39" y="11"/>
                                        <a:pt x="34" y="17"/>
                                        <a:pt x="26" y="24"/>
                                      </a:cubicBezTo>
                                      <a:cubicBezTo>
                                        <a:pt x="20" y="29"/>
                                        <a:pt x="11" y="33"/>
                                        <a:pt x="6" y="40"/>
                                      </a:cubicBezTo>
                                      <a:cubicBezTo>
                                        <a:pt x="1" y="46"/>
                                        <a:pt x="2" y="53"/>
                                        <a:pt x="3" y="60"/>
                                      </a:cubicBezTo>
                                      <a:cubicBezTo>
                                        <a:pt x="4" y="68"/>
                                        <a:pt x="7" y="73"/>
                                        <a:pt x="11" y="80"/>
                                      </a:cubicBezTo>
                                      <a:cubicBezTo>
                                        <a:pt x="16" y="88"/>
                                        <a:pt x="22" y="91"/>
                                        <a:pt x="30" y="95"/>
                                      </a:cubicBezTo>
                                      <a:cubicBezTo>
                                        <a:pt x="38" y="99"/>
                                        <a:pt x="46" y="102"/>
                                        <a:pt x="55" y="104"/>
                                      </a:cubicBezTo>
                                      <a:cubicBezTo>
                                        <a:pt x="63" y="105"/>
                                        <a:pt x="71" y="106"/>
                                        <a:pt x="79" y="106"/>
                                      </a:cubicBezTo>
                                      <a:cubicBezTo>
                                        <a:pt x="89" y="106"/>
                                        <a:pt x="100" y="106"/>
                                        <a:pt x="110" y="105"/>
                                      </a:cubicBezTo>
                                      <a:cubicBezTo>
                                        <a:pt x="121" y="104"/>
                                        <a:pt x="132" y="102"/>
                                        <a:pt x="142" y="99"/>
                                      </a:cubicBezTo>
                                      <a:cubicBezTo>
                                        <a:pt x="151" y="96"/>
                                        <a:pt x="160" y="92"/>
                                        <a:pt x="168" y="87"/>
                                      </a:cubicBezTo>
                                      <a:cubicBezTo>
                                        <a:pt x="177" y="82"/>
                                        <a:pt x="179" y="75"/>
                                        <a:pt x="179" y="66"/>
                                      </a:cubicBezTo>
                                      <a:cubicBezTo>
                                        <a:pt x="179" y="60"/>
                                        <a:pt x="180" y="51"/>
                                        <a:pt x="178" y="45"/>
                                      </a:cubicBezTo>
                                      <a:cubicBezTo>
                                        <a:pt x="175" y="36"/>
                                        <a:pt x="168" y="28"/>
                                        <a:pt x="162" y="21"/>
                                      </a:cubicBezTo>
                                      <a:cubicBezTo>
                                        <a:pt x="158" y="16"/>
                                        <a:pt x="154" y="11"/>
                                        <a:pt x="149" y="6"/>
                                      </a:cubicBezTo>
                                    </a:path>
                                    <a:path w="188" h="215" extrusionOk="0">
                                      <a:moveTo>
                                        <a:pt x="140" y="146"/>
                                      </a:moveTo>
                                      <a:cubicBezTo>
                                        <a:pt x="131" y="146"/>
                                        <a:pt x="122" y="146"/>
                                        <a:pt x="113" y="145"/>
                                      </a:cubicBezTo>
                                      <a:cubicBezTo>
                                        <a:pt x="105" y="144"/>
                                        <a:pt x="97" y="143"/>
                                        <a:pt x="89" y="142"/>
                                      </a:cubicBezTo>
                                      <a:cubicBezTo>
                                        <a:pt x="80" y="141"/>
                                        <a:pt x="71" y="140"/>
                                        <a:pt x="62" y="140"/>
                                      </a:cubicBezTo>
                                      <a:cubicBezTo>
                                        <a:pt x="46" y="140"/>
                                        <a:pt x="38" y="145"/>
                                        <a:pt x="26" y="154"/>
                                      </a:cubicBezTo>
                                      <a:cubicBezTo>
                                        <a:pt x="18" y="159"/>
                                        <a:pt x="12" y="164"/>
                                        <a:pt x="6" y="171"/>
                                      </a:cubicBezTo>
                                      <a:cubicBezTo>
                                        <a:pt x="1" y="177"/>
                                        <a:pt x="-3" y="183"/>
                                        <a:pt x="3" y="190"/>
                                      </a:cubicBezTo>
                                      <a:cubicBezTo>
                                        <a:pt x="8" y="197"/>
                                        <a:pt x="17" y="198"/>
                                        <a:pt x="24" y="201"/>
                                      </a:cubicBezTo>
                                      <a:cubicBezTo>
                                        <a:pt x="31" y="204"/>
                                        <a:pt x="36" y="209"/>
                                        <a:pt x="44" y="211"/>
                                      </a:cubicBezTo>
                                      <a:cubicBezTo>
                                        <a:pt x="53" y="214"/>
                                        <a:pt x="61" y="212"/>
                                        <a:pt x="70" y="213"/>
                                      </a:cubicBezTo>
                                      <a:cubicBezTo>
                                        <a:pt x="80" y="214"/>
                                        <a:pt x="89" y="213"/>
                                        <a:pt x="99" y="213"/>
                                      </a:cubicBezTo>
                                      <a:cubicBezTo>
                                        <a:pt x="105" y="213"/>
                                        <a:pt x="111" y="213"/>
                                        <a:pt x="117" y="212"/>
                                      </a:cubicBezTo>
                                      <a:cubicBezTo>
                                        <a:pt x="127" y="211"/>
                                        <a:pt x="136" y="210"/>
                                        <a:pt x="146" y="208"/>
                                      </a:cubicBezTo>
                                      <a:cubicBezTo>
                                        <a:pt x="153" y="207"/>
                                        <a:pt x="160" y="206"/>
                                        <a:pt x="167" y="203"/>
                                      </a:cubicBezTo>
                                      <a:cubicBezTo>
                                        <a:pt x="177" y="198"/>
                                        <a:pt x="178" y="195"/>
                                        <a:pt x="183" y="186"/>
                                      </a:cubicBezTo>
                                      <a:cubicBezTo>
                                        <a:pt x="188" y="177"/>
                                        <a:pt x="187" y="175"/>
                                        <a:pt x="181" y="167"/>
                                      </a:cubicBezTo>
                                      <a:cubicBezTo>
                                        <a:pt x="180" y="165"/>
                                        <a:pt x="178" y="164"/>
                                        <a:pt x="177" y="16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9" name="Ink 46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519" y="14305"/>
                                  <a:ext cx="147" cy="119"/>
                                </a:xfrm>
                                <a:custGeom>
                                  <a:avLst/>
                                  <a:gdLst>
                                    <a:gd name="T0" fmla="+- 0 13301 13263"/>
                                    <a:gd name="T1" fmla="*/ T0 w 259"/>
                                    <a:gd name="T2" fmla="+- 0 25247 25233"/>
                                    <a:gd name="T3" fmla="*/ 25247 h 210"/>
                                    <a:gd name="T4" fmla="+- 0 13286 13263"/>
                                    <a:gd name="T5" fmla="*/ T4 w 259"/>
                                    <a:gd name="T6" fmla="+- 0 25265 25233"/>
                                    <a:gd name="T7" fmla="*/ 25265 h 210"/>
                                    <a:gd name="T8" fmla="+- 0 13278 13263"/>
                                    <a:gd name="T9" fmla="*/ T8 w 259"/>
                                    <a:gd name="T10" fmla="+- 0 25286 25233"/>
                                    <a:gd name="T11" fmla="*/ 25286 h 210"/>
                                    <a:gd name="T12" fmla="+- 0 13266 13263"/>
                                    <a:gd name="T13" fmla="*/ T12 w 259"/>
                                    <a:gd name="T14" fmla="+- 0 25313 25233"/>
                                    <a:gd name="T15" fmla="*/ 25313 h 210"/>
                                    <a:gd name="T16" fmla="+- 0 13263 13263"/>
                                    <a:gd name="T17" fmla="*/ T16 w 259"/>
                                    <a:gd name="T18" fmla="+- 0 25333 25233"/>
                                    <a:gd name="T19" fmla="*/ 25333 h 210"/>
                                    <a:gd name="T20" fmla="+- 0 13264 13263"/>
                                    <a:gd name="T21" fmla="*/ T20 w 259"/>
                                    <a:gd name="T22" fmla="+- 0 25364 25233"/>
                                    <a:gd name="T23" fmla="*/ 25364 h 210"/>
                                    <a:gd name="T24" fmla="+- 0 13268 13263"/>
                                    <a:gd name="T25" fmla="*/ T24 w 259"/>
                                    <a:gd name="T26" fmla="+- 0 25386 25233"/>
                                    <a:gd name="T27" fmla="*/ 25386 h 210"/>
                                    <a:gd name="T28" fmla="+- 0 13275 13263"/>
                                    <a:gd name="T29" fmla="*/ T28 w 259"/>
                                    <a:gd name="T30" fmla="+- 0 25405 25233"/>
                                    <a:gd name="T31" fmla="*/ 25405 h 210"/>
                                    <a:gd name="T32" fmla="+- 0 13293 13263"/>
                                    <a:gd name="T33" fmla="*/ T32 w 259"/>
                                    <a:gd name="T34" fmla="+- 0 25436 25233"/>
                                    <a:gd name="T35" fmla="*/ 25436 h 210"/>
                                    <a:gd name="T36" fmla="+- 0 13314 13263"/>
                                    <a:gd name="T37" fmla="*/ T36 w 259"/>
                                    <a:gd name="T38" fmla="+- 0 25441 25233"/>
                                    <a:gd name="T39" fmla="*/ 25441 h 210"/>
                                    <a:gd name="T40" fmla="+- 0 13340 13263"/>
                                    <a:gd name="T41" fmla="*/ T40 w 259"/>
                                    <a:gd name="T42" fmla="+- 0 25425 25233"/>
                                    <a:gd name="T43" fmla="*/ 25425 h 210"/>
                                    <a:gd name="T44" fmla="+- 0 13355 13263"/>
                                    <a:gd name="T45" fmla="*/ T44 w 259"/>
                                    <a:gd name="T46" fmla="+- 0 25396 25233"/>
                                    <a:gd name="T47" fmla="*/ 25396 h 210"/>
                                    <a:gd name="T48" fmla="+- 0 13361 13263"/>
                                    <a:gd name="T49" fmla="*/ T48 w 259"/>
                                    <a:gd name="T50" fmla="+- 0 25359 25233"/>
                                    <a:gd name="T51" fmla="*/ 25359 h 210"/>
                                    <a:gd name="T52" fmla="+- 0 13356 13263"/>
                                    <a:gd name="T53" fmla="*/ T52 w 259"/>
                                    <a:gd name="T54" fmla="+- 0 25319 25233"/>
                                    <a:gd name="T55" fmla="*/ 25319 h 210"/>
                                    <a:gd name="T56" fmla="+- 0 13344 13263"/>
                                    <a:gd name="T57" fmla="*/ T56 w 259"/>
                                    <a:gd name="T58" fmla="+- 0 25289 25233"/>
                                    <a:gd name="T59" fmla="*/ 25289 h 210"/>
                                    <a:gd name="T60" fmla="+- 0 13326 13263"/>
                                    <a:gd name="T61" fmla="*/ T60 w 259"/>
                                    <a:gd name="T62" fmla="+- 0 25268 25233"/>
                                    <a:gd name="T63" fmla="*/ 25268 h 210"/>
                                    <a:gd name="T64" fmla="+- 0 13318 13263"/>
                                    <a:gd name="T65" fmla="*/ T64 w 259"/>
                                    <a:gd name="T66" fmla="+- 0 25255 25233"/>
                                    <a:gd name="T67" fmla="*/ 25255 h 210"/>
                                    <a:gd name="T68" fmla="+- 0 13440 13263"/>
                                    <a:gd name="T69" fmla="*/ T68 w 259"/>
                                    <a:gd name="T70" fmla="+- 0 25233 25233"/>
                                    <a:gd name="T71" fmla="*/ 25233 h 210"/>
                                    <a:gd name="T72" fmla="+- 0 13430 13263"/>
                                    <a:gd name="T73" fmla="*/ T72 w 259"/>
                                    <a:gd name="T74" fmla="+- 0 25254 25233"/>
                                    <a:gd name="T75" fmla="*/ 25254 h 210"/>
                                    <a:gd name="T76" fmla="+- 0 13421 13263"/>
                                    <a:gd name="T77" fmla="*/ T76 w 259"/>
                                    <a:gd name="T78" fmla="+- 0 25280 25233"/>
                                    <a:gd name="T79" fmla="*/ 25280 h 210"/>
                                    <a:gd name="T80" fmla="+- 0 13405 13263"/>
                                    <a:gd name="T81" fmla="*/ T80 w 259"/>
                                    <a:gd name="T82" fmla="+- 0 25307 25233"/>
                                    <a:gd name="T83" fmla="*/ 25307 h 210"/>
                                    <a:gd name="T84" fmla="+- 0 13404 13263"/>
                                    <a:gd name="T85" fmla="*/ T84 w 259"/>
                                    <a:gd name="T86" fmla="+- 0 25337 25233"/>
                                    <a:gd name="T87" fmla="*/ 25337 h 210"/>
                                    <a:gd name="T88" fmla="+- 0 13405 13263"/>
                                    <a:gd name="T89" fmla="*/ T88 w 259"/>
                                    <a:gd name="T90" fmla="+- 0 25378 25233"/>
                                    <a:gd name="T91" fmla="*/ 25378 h 210"/>
                                    <a:gd name="T92" fmla="+- 0 13412 13263"/>
                                    <a:gd name="T93" fmla="*/ T92 w 259"/>
                                    <a:gd name="T94" fmla="+- 0 25400 25233"/>
                                    <a:gd name="T95" fmla="*/ 25400 h 210"/>
                                    <a:gd name="T96" fmla="+- 0 13423 13263"/>
                                    <a:gd name="T97" fmla="*/ T96 w 259"/>
                                    <a:gd name="T98" fmla="+- 0 25424 25233"/>
                                    <a:gd name="T99" fmla="*/ 25424 h 210"/>
                                    <a:gd name="T100" fmla="+- 0 13445 13263"/>
                                    <a:gd name="T101" fmla="*/ T100 w 259"/>
                                    <a:gd name="T102" fmla="+- 0 25435 25233"/>
                                    <a:gd name="T103" fmla="*/ 25435 h 210"/>
                                    <a:gd name="T104" fmla="+- 0 13480 13263"/>
                                    <a:gd name="T105" fmla="*/ T104 w 259"/>
                                    <a:gd name="T106" fmla="+- 0 25427 25233"/>
                                    <a:gd name="T107" fmla="*/ 25427 h 210"/>
                                    <a:gd name="T108" fmla="+- 0 13502 13263"/>
                                    <a:gd name="T109" fmla="*/ T108 w 259"/>
                                    <a:gd name="T110" fmla="+- 0 25405 25233"/>
                                    <a:gd name="T111" fmla="*/ 25405 h 210"/>
                                    <a:gd name="T112" fmla="+- 0 13514 13263"/>
                                    <a:gd name="T113" fmla="*/ T112 w 259"/>
                                    <a:gd name="T114" fmla="+- 0 25378 25233"/>
                                    <a:gd name="T115" fmla="*/ 25378 h 210"/>
                                    <a:gd name="T116" fmla="+- 0 13521 13263"/>
                                    <a:gd name="T117" fmla="*/ T116 w 259"/>
                                    <a:gd name="T118" fmla="+- 0 25346 25233"/>
                                    <a:gd name="T119" fmla="*/ 25346 h 210"/>
                                    <a:gd name="T120" fmla="+- 0 13519 13263"/>
                                    <a:gd name="T121" fmla="*/ T120 w 259"/>
                                    <a:gd name="T122" fmla="+- 0 25318 25233"/>
                                    <a:gd name="T123" fmla="*/ 25318 h 210"/>
                                    <a:gd name="T124" fmla="+- 0 13511 13263"/>
                                    <a:gd name="T125" fmla="*/ T124 w 259"/>
                                    <a:gd name="T126" fmla="+- 0 25293 25233"/>
                                    <a:gd name="T127" fmla="*/ 25293 h 210"/>
                                    <a:gd name="T128" fmla="+- 0 13499 13263"/>
                                    <a:gd name="T129" fmla="*/ T128 w 259"/>
                                    <a:gd name="T130" fmla="+- 0 25268 25233"/>
                                    <a:gd name="T131" fmla="*/ 25268 h 210"/>
                                    <a:gd name="T132" fmla="+- 0 13485 13263"/>
                                    <a:gd name="T133" fmla="*/ T132 w 259"/>
                                    <a:gd name="T134" fmla="+- 0 25240 25233"/>
                                    <a:gd name="T135" fmla="*/ 25240 h 210"/>
                                    <a:gd name="T136" fmla="+- 0 13480 13263"/>
                                    <a:gd name="T137" fmla="*/ T136 w 259"/>
                                    <a:gd name="T138" fmla="+- 0 25233 25233"/>
                                    <a:gd name="T139" fmla="*/ 25233 h 21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</a:cxnLst>
                                  <a:rect l="0" t="0" r="r" b="b"/>
                                  <a:pathLst>
                                    <a:path w="259" h="210" extrusionOk="0">
                                      <a:moveTo>
                                        <a:pt x="38" y="14"/>
                                      </a:moveTo>
                                      <a:cubicBezTo>
                                        <a:pt x="30" y="17"/>
                                        <a:pt x="27" y="23"/>
                                        <a:pt x="23" y="32"/>
                                      </a:cubicBezTo>
                                      <a:cubicBezTo>
                                        <a:pt x="20" y="39"/>
                                        <a:pt x="18" y="46"/>
                                        <a:pt x="15" y="53"/>
                                      </a:cubicBezTo>
                                      <a:cubicBezTo>
                                        <a:pt x="10" y="62"/>
                                        <a:pt x="7" y="70"/>
                                        <a:pt x="3" y="80"/>
                                      </a:cubicBezTo>
                                      <a:cubicBezTo>
                                        <a:pt x="0" y="87"/>
                                        <a:pt x="0" y="92"/>
                                        <a:pt x="0" y="100"/>
                                      </a:cubicBezTo>
                                      <a:cubicBezTo>
                                        <a:pt x="0" y="110"/>
                                        <a:pt x="1" y="121"/>
                                        <a:pt x="1" y="131"/>
                                      </a:cubicBezTo>
                                      <a:cubicBezTo>
                                        <a:pt x="1" y="139"/>
                                        <a:pt x="3" y="146"/>
                                        <a:pt x="5" y="153"/>
                                      </a:cubicBezTo>
                                      <a:cubicBezTo>
                                        <a:pt x="7" y="159"/>
                                        <a:pt x="9" y="166"/>
                                        <a:pt x="12" y="172"/>
                                      </a:cubicBezTo>
                                      <a:cubicBezTo>
                                        <a:pt x="17" y="182"/>
                                        <a:pt x="21" y="195"/>
                                        <a:pt x="30" y="203"/>
                                      </a:cubicBezTo>
                                      <a:cubicBezTo>
                                        <a:pt x="36" y="208"/>
                                        <a:pt x="43" y="209"/>
                                        <a:pt x="51" y="208"/>
                                      </a:cubicBezTo>
                                      <a:cubicBezTo>
                                        <a:pt x="62" y="207"/>
                                        <a:pt x="70" y="200"/>
                                        <a:pt x="77" y="192"/>
                                      </a:cubicBezTo>
                                      <a:cubicBezTo>
                                        <a:pt x="84" y="183"/>
                                        <a:pt x="89" y="174"/>
                                        <a:pt x="92" y="163"/>
                                      </a:cubicBezTo>
                                      <a:cubicBezTo>
                                        <a:pt x="95" y="151"/>
                                        <a:pt x="98" y="138"/>
                                        <a:pt x="98" y="126"/>
                                      </a:cubicBezTo>
                                      <a:cubicBezTo>
                                        <a:pt x="98" y="113"/>
                                        <a:pt x="96" y="99"/>
                                        <a:pt x="93" y="86"/>
                                      </a:cubicBezTo>
                                      <a:cubicBezTo>
                                        <a:pt x="91" y="76"/>
                                        <a:pt x="87" y="65"/>
                                        <a:pt x="81" y="56"/>
                                      </a:cubicBezTo>
                                      <a:cubicBezTo>
                                        <a:pt x="76" y="48"/>
                                        <a:pt x="69" y="42"/>
                                        <a:pt x="63" y="35"/>
                                      </a:cubicBezTo>
                                      <a:cubicBezTo>
                                        <a:pt x="58" y="29"/>
                                        <a:pt x="57" y="27"/>
                                        <a:pt x="55" y="22"/>
                                      </a:cubicBezTo>
                                    </a:path>
                                    <a:path w="259" h="210" extrusionOk="0">
                                      <a:moveTo>
                                        <a:pt x="177" y="0"/>
                                      </a:moveTo>
                                      <a:cubicBezTo>
                                        <a:pt x="175" y="8"/>
                                        <a:pt x="170" y="14"/>
                                        <a:pt x="167" y="21"/>
                                      </a:cubicBezTo>
                                      <a:cubicBezTo>
                                        <a:pt x="163" y="29"/>
                                        <a:pt x="162" y="39"/>
                                        <a:pt x="158" y="47"/>
                                      </a:cubicBezTo>
                                      <a:cubicBezTo>
                                        <a:pt x="154" y="57"/>
                                        <a:pt x="145" y="63"/>
                                        <a:pt x="142" y="74"/>
                                      </a:cubicBezTo>
                                      <a:cubicBezTo>
                                        <a:pt x="139" y="83"/>
                                        <a:pt x="141" y="94"/>
                                        <a:pt x="141" y="104"/>
                                      </a:cubicBezTo>
                                      <a:cubicBezTo>
                                        <a:pt x="141" y="117"/>
                                        <a:pt x="139" y="132"/>
                                        <a:pt x="142" y="145"/>
                                      </a:cubicBezTo>
                                      <a:cubicBezTo>
                                        <a:pt x="144" y="153"/>
                                        <a:pt x="146" y="159"/>
                                        <a:pt x="149" y="167"/>
                                      </a:cubicBezTo>
                                      <a:cubicBezTo>
                                        <a:pt x="152" y="175"/>
                                        <a:pt x="155" y="184"/>
                                        <a:pt x="160" y="191"/>
                                      </a:cubicBezTo>
                                      <a:cubicBezTo>
                                        <a:pt x="165" y="200"/>
                                        <a:pt x="172" y="201"/>
                                        <a:pt x="182" y="202"/>
                                      </a:cubicBezTo>
                                      <a:cubicBezTo>
                                        <a:pt x="195" y="203"/>
                                        <a:pt x="206" y="200"/>
                                        <a:pt x="217" y="194"/>
                                      </a:cubicBezTo>
                                      <a:cubicBezTo>
                                        <a:pt x="227" y="188"/>
                                        <a:pt x="232" y="181"/>
                                        <a:pt x="239" y="172"/>
                                      </a:cubicBezTo>
                                      <a:cubicBezTo>
                                        <a:pt x="245" y="164"/>
                                        <a:pt x="248" y="155"/>
                                        <a:pt x="251" y="145"/>
                                      </a:cubicBezTo>
                                      <a:cubicBezTo>
                                        <a:pt x="254" y="135"/>
                                        <a:pt x="257" y="124"/>
                                        <a:pt x="258" y="113"/>
                                      </a:cubicBezTo>
                                      <a:cubicBezTo>
                                        <a:pt x="259" y="103"/>
                                        <a:pt x="258" y="94"/>
                                        <a:pt x="256" y="85"/>
                                      </a:cubicBezTo>
                                      <a:cubicBezTo>
                                        <a:pt x="254" y="76"/>
                                        <a:pt x="252" y="68"/>
                                        <a:pt x="248" y="60"/>
                                      </a:cubicBezTo>
                                      <a:cubicBezTo>
                                        <a:pt x="244" y="52"/>
                                        <a:pt x="240" y="43"/>
                                        <a:pt x="236" y="35"/>
                                      </a:cubicBezTo>
                                      <a:cubicBezTo>
                                        <a:pt x="231" y="26"/>
                                        <a:pt x="228" y="16"/>
                                        <a:pt x="222" y="7"/>
                                      </a:cubicBezTo>
                                      <a:cubicBezTo>
                                        <a:pt x="220" y="5"/>
                                        <a:pt x="219" y="2"/>
                                        <a:pt x="217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0" name="Ink 462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509" y="13141"/>
                                  <a:ext cx="157" cy="138"/>
                                </a:xfrm>
                                <a:custGeom>
                                  <a:avLst/>
                                  <a:gdLst>
                                    <a:gd name="T0" fmla="+- 0 13325 13245"/>
                                    <a:gd name="T1" fmla="*/ T0 w 277"/>
                                    <a:gd name="T2" fmla="+- 0 23181 23179"/>
                                    <a:gd name="T3" fmla="*/ 23181 h 244"/>
                                    <a:gd name="T4" fmla="+- 0 13303 13245"/>
                                    <a:gd name="T5" fmla="*/ T4 w 277"/>
                                    <a:gd name="T6" fmla="+- 0 23183 23179"/>
                                    <a:gd name="T7" fmla="*/ 23183 h 244"/>
                                    <a:gd name="T8" fmla="+- 0 13285 13245"/>
                                    <a:gd name="T9" fmla="*/ T8 w 277"/>
                                    <a:gd name="T10" fmla="+- 0 23198 23179"/>
                                    <a:gd name="T11" fmla="*/ 23198 h 244"/>
                                    <a:gd name="T12" fmla="+- 0 13270 13245"/>
                                    <a:gd name="T13" fmla="*/ T12 w 277"/>
                                    <a:gd name="T14" fmla="+- 0 23220 23179"/>
                                    <a:gd name="T15" fmla="*/ 23220 h 244"/>
                                    <a:gd name="T16" fmla="+- 0 13260 13245"/>
                                    <a:gd name="T17" fmla="*/ T16 w 277"/>
                                    <a:gd name="T18" fmla="+- 0 23249 23179"/>
                                    <a:gd name="T19" fmla="*/ 23249 h 244"/>
                                    <a:gd name="T20" fmla="+- 0 13255 13245"/>
                                    <a:gd name="T21" fmla="*/ T20 w 277"/>
                                    <a:gd name="T22" fmla="+- 0 23274 23179"/>
                                    <a:gd name="T23" fmla="*/ 23274 h 244"/>
                                    <a:gd name="T24" fmla="+- 0 13247 13245"/>
                                    <a:gd name="T25" fmla="*/ T24 w 277"/>
                                    <a:gd name="T26" fmla="+- 0 23297 23179"/>
                                    <a:gd name="T27" fmla="*/ 23297 h 244"/>
                                    <a:gd name="T28" fmla="+- 0 13245 13245"/>
                                    <a:gd name="T29" fmla="*/ T28 w 277"/>
                                    <a:gd name="T30" fmla="+- 0 23324 23179"/>
                                    <a:gd name="T31" fmla="*/ 23324 h 244"/>
                                    <a:gd name="T32" fmla="+- 0 13246 13245"/>
                                    <a:gd name="T33" fmla="*/ T32 w 277"/>
                                    <a:gd name="T34" fmla="+- 0 23348 23179"/>
                                    <a:gd name="T35" fmla="*/ 23348 h 244"/>
                                    <a:gd name="T36" fmla="+- 0 13255 13245"/>
                                    <a:gd name="T37" fmla="*/ T36 w 277"/>
                                    <a:gd name="T38" fmla="+- 0 23392 23179"/>
                                    <a:gd name="T39" fmla="*/ 23392 h 244"/>
                                    <a:gd name="T40" fmla="+- 0 13266 13245"/>
                                    <a:gd name="T41" fmla="*/ T40 w 277"/>
                                    <a:gd name="T42" fmla="+- 0 23418 23179"/>
                                    <a:gd name="T43" fmla="*/ 23418 h 244"/>
                                    <a:gd name="T44" fmla="+- 0 13292 13245"/>
                                    <a:gd name="T45" fmla="*/ T44 w 277"/>
                                    <a:gd name="T46" fmla="+- 0 23422 23179"/>
                                    <a:gd name="T47" fmla="*/ 23422 h 244"/>
                                    <a:gd name="T48" fmla="+- 0 13316 13245"/>
                                    <a:gd name="T49" fmla="*/ T48 w 277"/>
                                    <a:gd name="T50" fmla="+- 0 23410 23179"/>
                                    <a:gd name="T51" fmla="*/ 23410 h 244"/>
                                    <a:gd name="T52" fmla="+- 0 13335 13245"/>
                                    <a:gd name="T53" fmla="*/ T52 w 277"/>
                                    <a:gd name="T54" fmla="+- 0 23385 23179"/>
                                    <a:gd name="T55" fmla="*/ 23385 h 244"/>
                                    <a:gd name="T56" fmla="+- 0 13363 13245"/>
                                    <a:gd name="T57" fmla="*/ T56 w 277"/>
                                    <a:gd name="T58" fmla="+- 0 23325 23179"/>
                                    <a:gd name="T59" fmla="*/ 23325 h 244"/>
                                    <a:gd name="T60" fmla="+- 0 13370 13245"/>
                                    <a:gd name="T61" fmla="*/ T60 w 277"/>
                                    <a:gd name="T62" fmla="+- 0 23302 23179"/>
                                    <a:gd name="T63" fmla="*/ 23302 h 244"/>
                                    <a:gd name="T64" fmla="+- 0 13373 13245"/>
                                    <a:gd name="T65" fmla="*/ T64 w 277"/>
                                    <a:gd name="T66" fmla="+- 0 23279 23179"/>
                                    <a:gd name="T67" fmla="*/ 23279 h 244"/>
                                    <a:gd name="T68" fmla="+- 0 13373 13245"/>
                                    <a:gd name="T69" fmla="*/ T68 w 277"/>
                                    <a:gd name="T70" fmla="+- 0 23249 23179"/>
                                    <a:gd name="T71" fmla="*/ 23249 h 244"/>
                                    <a:gd name="T72" fmla="+- 0 13368 13245"/>
                                    <a:gd name="T73" fmla="*/ T72 w 277"/>
                                    <a:gd name="T74" fmla="+- 0 23218 23179"/>
                                    <a:gd name="T75" fmla="*/ 23218 h 244"/>
                                    <a:gd name="T76" fmla="+- 0 13347 13245"/>
                                    <a:gd name="T77" fmla="*/ T76 w 277"/>
                                    <a:gd name="T78" fmla="+- 0 23187 23179"/>
                                    <a:gd name="T79" fmla="*/ 23187 h 244"/>
                                    <a:gd name="T80" fmla="+- 0 13460 13245"/>
                                    <a:gd name="T81" fmla="*/ T80 w 277"/>
                                    <a:gd name="T82" fmla="+- 0 23192 23179"/>
                                    <a:gd name="T83" fmla="*/ 23192 h 244"/>
                                    <a:gd name="T84" fmla="+- 0 13440 13245"/>
                                    <a:gd name="T85" fmla="*/ T84 w 277"/>
                                    <a:gd name="T86" fmla="+- 0 23207 23179"/>
                                    <a:gd name="T87" fmla="*/ 23207 h 244"/>
                                    <a:gd name="T88" fmla="+- 0 13427 13245"/>
                                    <a:gd name="T89" fmla="*/ T88 w 277"/>
                                    <a:gd name="T90" fmla="+- 0 23230 23179"/>
                                    <a:gd name="T91" fmla="*/ 23230 h 244"/>
                                    <a:gd name="T92" fmla="+- 0 13421 13245"/>
                                    <a:gd name="T93" fmla="*/ T92 w 277"/>
                                    <a:gd name="T94" fmla="+- 0 23252 23179"/>
                                    <a:gd name="T95" fmla="*/ 23252 h 244"/>
                                    <a:gd name="T96" fmla="+- 0 13417 13245"/>
                                    <a:gd name="T97" fmla="*/ T96 w 277"/>
                                    <a:gd name="T98" fmla="+- 0 23277 23179"/>
                                    <a:gd name="T99" fmla="*/ 23277 h 244"/>
                                    <a:gd name="T100" fmla="+- 0 13416 13245"/>
                                    <a:gd name="T101" fmla="*/ T100 w 277"/>
                                    <a:gd name="T102" fmla="+- 0 23299 23179"/>
                                    <a:gd name="T103" fmla="*/ 23299 h 244"/>
                                    <a:gd name="T104" fmla="+- 0 13417 13245"/>
                                    <a:gd name="T105" fmla="*/ T104 w 277"/>
                                    <a:gd name="T106" fmla="+- 0 23342 23179"/>
                                    <a:gd name="T107" fmla="*/ 23342 h 244"/>
                                    <a:gd name="T108" fmla="+- 0 13420 13245"/>
                                    <a:gd name="T109" fmla="*/ T108 w 277"/>
                                    <a:gd name="T110" fmla="+- 0 23364 23179"/>
                                    <a:gd name="T111" fmla="*/ 23364 h 244"/>
                                    <a:gd name="T112" fmla="+- 0 13425 13245"/>
                                    <a:gd name="T113" fmla="*/ T112 w 277"/>
                                    <a:gd name="T114" fmla="+- 0 23385 23179"/>
                                    <a:gd name="T115" fmla="*/ 23385 h 244"/>
                                    <a:gd name="T116" fmla="+- 0 13445 13245"/>
                                    <a:gd name="T117" fmla="*/ T116 w 277"/>
                                    <a:gd name="T118" fmla="+- 0 23408 23179"/>
                                    <a:gd name="T119" fmla="*/ 23408 h 244"/>
                                    <a:gd name="T120" fmla="+- 0 13473 13245"/>
                                    <a:gd name="T121" fmla="*/ T120 w 277"/>
                                    <a:gd name="T122" fmla="+- 0 23406 23179"/>
                                    <a:gd name="T123" fmla="*/ 23406 h 244"/>
                                    <a:gd name="T124" fmla="+- 0 13494 13245"/>
                                    <a:gd name="T125" fmla="*/ T124 w 277"/>
                                    <a:gd name="T126" fmla="+- 0 23395 23179"/>
                                    <a:gd name="T127" fmla="*/ 23395 h 244"/>
                                    <a:gd name="T128" fmla="+- 0 13509 13245"/>
                                    <a:gd name="T129" fmla="*/ T128 w 277"/>
                                    <a:gd name="T130" fmla="+- 0 23371 23179"/>
                                    <a:gd name="T131" fmla="*/ 23371 h 244"/>
                                    <a:gd name="T132" fmla="+- 0 13518 13245"/>
                                    <a:gd name="T133" fmla="*/ T132 w 277"/>
                                    <a:gd name="T134" fmla="+- 0 23338 23179"/>
                                    <a:gd name="T135" fmla="*/ 23338 h 244"/>
                                    <a:gd name="T136" fmla="+- 0 13521 13245"/>
                                    <a:gd name="T137" fmla="*/ T136 w 277"/>
                                    <a:gd name="T138" fmla="+- 0 23279 23179"/>
                                    <a:gd name="T139" fmla="*/ 23279 h 244"/>
                                    <a:gd name="T140" fmla="+- 0 13516 13245"/>
                                    <a:gd name="T141" fmla="*/ T140 w 277"/>
                                    <a:gd name="T142" fmla="+- 0 23245 23179"/>
                                    <a:gd name="T143" fmla="*/ 23245 h 244"/>
                                    <a:gd name="T144" fmla="+- 0 13509 13245"/>
                                    <a:gd name="T145" fmla="*/ T144 w 277"/>
                                    <a:gd name="T146" fmla="+- 0 23220 23179"/>
                                    <a:gd name="T147" fmla="*/ 23220 h 244"/>
                                    <a:gd name="T148" fmla="+- 0 13490 13245"/>
                                    <a:gd name="T149" fmla="*/ T148 w 277"/>
                                    <a:gd name="T150" fmla="+- 0 23198 23179"/>
                                    <a:gd name="T151" fmla="*/ 23198 h 2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</a:cxnLst>
                                  <a:rect l="0" t="0" r="r" b="b"/>
                                  <a:pathLst>
                                    <a:path w="277" h="244" extrusionOk="0">
                                      <a:moveTo>
                                        <a:pt x="80" y="2"/>
                                      </a:moveTo>
                                      <a:cubicBezTo>
                                        <a:pt x="72" y="2"/>
                                        <a:pt x="66" y="0"/>
                                        <a:pt x="58" y="4"/>
                                      </a:cubicBezTo>
                                      <a:cubicBezTo>
                                        <a:pt x="50" y="7"/>
                                        <a:pt x="45" y="13"/>
                                        <a:pt x="40" y="19"/>
                                      </a:cubicBezTo>
                                      <a:cubicBezTo>
                                        <a:pt x="34" y="26"/>
                                        <a:pt x="30" y="33"/>
                                        <a:pt x="25" y="41"/>
                                      </a:cubicBezTo>
                                      <a:cubicBezTo>
                                        <a:pt x="20" y="50"/>
                                        <a:pt x="16" y="60"/>
                                        <a:pt x="15" y="70"/>
                                      </a:cubicBezTo>
                                      <a:cubicBezTo>
                                        <a:pt x="14" y="78"/>
                                        <a:pt x="13" y="87"/>
                                        <a:pt x="10" y="95"/>
                                      </a:cubicBezTo>
                                      <a:cubicBezTo>
                                        <a:pt x="7" y="103"/>
                                        <a:pt x="4" y="110"/>
                                        <a:pt x="2" y="118"/>
                                      </a:cubicBezTo>
                                      <a:cubicBezTo>
                                        <a:pt x="0" y="127"/>
                                        <a:pt x="0" y="136"/>
                                        <a:pt x="0" y="145"/>
                                      </a:cubicBezTo>
                                      <a:cubicBezTo>
                                        <a:pt x="0" y="153"/>
                                        <a:pt x="0" y="161"/>
                                        <a:pt x="1" y="169"/>
                                      </a:cubicBezTo>
                                      <a:cubicBezTo>
                                        <a:pt x="3" y="184"/>
                                        <a:pt x="6" y="199"/>
                                        <a:pt x="10" y="213"/>
                                      </a:cubicBezTo>
                                      <a:cubicBezTo>
                                        <a:pt x="12" y="220"/>
                                        <a:pt x="13" y="235"/>
                                        <a:pt x="21" y="239"/>
                                      </a:cubicBezTo>
                                      <a:cubicBezTo>
                                        <a:pt x="28" y="243"/>
                                        <a:pt x="39" y="244"/>
                                        <a:pt x="47" y="243"/>
                                      </a:cubicBezTo>
                                      <a:cubicBezTo>
                                        <a:pt x="56" y="242"/>
                                        <a:pt x="64" y="238"/>
                                        <a:pt x="71" y="231"/>
                                      </a:cubicBezTo>
                                      <a:cubicBezTo>
                                        <a:pt x="79" y="223"/>
                                        <a:pt x="85" y="215"/>
                                        <a:pt x="90" y="206"/>
                                      </a:cubicBezTo>
                                      <a:cubicBezTo>
                                        <a:pt x="101" y="187"/>
                                        <a:pt x="110" y="167"/>
                                        <a:pt x="118" y="146"/>
                                      </a:cubicBezTo>
                                      <a:cubicBezTo>
                                        <a:pt x="121" y="139"/>
                                        <a:pt x="123" y="131"/>
                                        <a:pt x="125" y="123"/>
                                      </a:cubicBezTo>
                                      <a:cubicBezTo>
                                        <a:pt x="127" y="116"/>
                                        <a:pt x="128" y="108"/>
                                        <a:pt x="128" y="100"/>
                                      </a:cubicBezTo>
                                      <a:cubicBezTo>
                                        <a:pt x="129" y="90"/>
                                        <a:pt x="129" y="80"/>
                                        <a:pt x="128" y="70"/>
                                      </a:cubicBezTo>
                                      <a:cubicBezTo>
                                        <a:pt x="127" y="60"/>
                                        <a:pt x="126" y="49"/>
                                        <a:pt x="123" y="39"/>
                                      </a:cubicBezTo>
                                      <a:cubicBezTo>
                                        <a:pt x="119" y="25"/>
                                        <a:pt x="113" y="18"/>
                                        <a:pt x="102" y="8"/>
                                      </a:cubicBezTo>
                                    </a:path>
                                    <a:path w="277" h="244" extrusionOk="0">
                                      <a:moveTo>
                                        <a:pt x="215" y="13"/>
                                      </a:moveTo>
                                      <a:cubicBezTo>
                                        <a:pt x="207" y="17"/>
                                        <a:pt x="201" y="20"/>
                                        <a:pt x="195" y="28"/>
                                      </a:cubicBezTo>
                                      <a:cubicBezTo>
                                        <a:pt x="189" y="35"/>
                                        <a:pt x="186" y="43"/>
                                        <a:pt x="182" y="51"/>
                                      </a:cubicBezTo>
                                      <a:cubicBezTo>
                                        <a:pt x="179" y="58"/>
                                        <a:pt x="178" y="66"/>
                                        <a:pt x="176" y="73"/>
                                      </a:cubicBezTo>
                                      <a:cubicBezTo>
                                        <a:pt x="174" y="81"/>
                                        <a:pt x="173" y="90"/>
                                        <a:pt x="172" y="98"/>
                                      </a:cubicBezTo>
                                      <a:cubicBezTo>
                                        <a:pt x="171" y="105"/>
                                        <a:pt x="171" y="113"/>
                                        <a:pt x="171" y="120"/>
                                      </a:cubicBezTo>
                                      <a:cubicBezTo>
                                        <a:pt x="171" y="134"/>
                                        <a:pt x="171" y="149"/>
                                        <a:pt x="172" y="163"/>
                                      </a:cubicBezTo>
                                      <a:cubicBezTo>
                                        <a:pt x="172" y="171"/>
                                        <a:pt x="174" y="178"/>
                                        <a:pt x="175" y="185"/>
                                      </a:cubicBezTo>
                                      <a:cubicBezTo>
                                        <a:pt x="176" y="192"/>
                                        <a:pt x="178" y="200"/>
                                        <a:pt x="180" y="206"/>
                                      </a:cubicBezTo>
                                      <a:cubicBezTo>
                                        <a:pt x="184" y="216"/>
                                        <a:pt x="189" y="226"/>
                                        <a:pt x="200" y="229"/>
                                      </a:cubicBezTo>
                                      <a:cubicBezTo>
                                        <a:pt x="210" y="232"/>
                                        <a:pt x="218" y="229"/>
                                        <a:pt x="228" y="227"/>
                                      </a:cubicBezTo>
                                      <a:cubicBezTo>
                                        <a:pt x="236" y="225"/>
                                        <a:pt x="243" y="222"/>
                                        <a:pt x="249" y="216"/>
                                      </a:cubicBezTo>
                                      <a:cubicBezTo>
                                        <a:pt x="257" y="209"/>
                                        <a:pt x="260" y="202"/>
                                        <a:pt x="264" y="192"/>
                                      </a:cubicBezTo>
                                      <a:cubicBezTo>
                                        <a:pt x="268" y="181"/>
                                        <a:pt x="271" y="170"/>
                                        <a:pt x="273" y="159"/>
                                      </a:cubicBezTo>
                                      <a:cubicBezTo>
                                        <a:pt x="276" y="140"/>
                                        <a:pt x="277" y="119"/>
                                        <a:pt x="276" y="100"/>
                                      </a:cubicBezTo>
                                      <a:cubicBezTo>
                                        <a:pt x="275" y="88"/>
                                        <a:pt x="273" y="77"/>
                                        <a:pt x="271" y="66"/>
                                      </a:cubicBezTo>
                                      <a:cubicBezTo>
                                        <a:pt x="270" y="58"/>
                                        <a:pt x="268" y="48"/>
                                        <a:pt x="264" y="41"/>
                                      </a:cubicBezTo>
                                      <a:cubicBezTo>
                                        <a:pt x="259" y="32"/>
                                        <a:pt x="252" y="26"/>
                                        <a:pt x="245" y="1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1" name="Ink 463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6852" y="13686"/>
                                  <a:ext cx="150" cy="73"/>
                                </a:xfrm>
                                <a:custGeom>
                                  <a:avLst/>
                                  <a:gdLst>
                                    <a:gd name="T0" fmla="+- 0 12350 12086"/>
                                    <a:gd name="T1" fmla="*/ T0 w 265"/>
                                    <a:gd name="T2" fmla="+- 0 24141 24141"/>
                                    <a:gd name="T3" fmla="*/ 24141 h 129"/>
                                    <a:gd name="T4" fmla="+- 0 12322 12086"/>
                                    <a:gd name="T5" fmla="*/ T4 w 265"/>
                                    <a:gd name="T6" fmla="+- 0 24157 24141"/>
                                    <a:gd name="T7" fmla="*/ 24157 h 129"/>
                                    <a:gd name="T8" fmla="+- 0 12279 12086"/>
                                    <a:gd name="T9" fmla="*/ T8 w 265"/>
                                    <a:gd name="T10" fmla="+- 0 24179 24141"/>
                                    <a:gd name="T11" fmla="*/ 24179 h 129"/>
                                    <a:gd name="T12" fmla="+- 0 12219 12086"/>
                                    <a:gd name="T13" fmla="*/ T12 w 265"/>
                                    <a:gd name="T14" fmla="+- 0 24214 24141"/>
                                    <a:gd name="T15" fmla="*/ 24214 h 129"/>
                                    <a:gd name="T16" fmla="+- 0 12154 12086"/>
                                    <a:gd name="T17" fmla="*/ T16 w 265"/>
                                    <a:gd name="T18" fmla="+- 0 24246 24141"/>
                                    <a:gd name="T19" fmla="*/ 24246 h 129"/>
                                    <a:gd name="T20" fmla="+- 0 12104 12086"/>
                                    <a:gd name="T21" fmla="*/ T20 w 265"/>
                                    <a:gd name="T22" fmla="+- 0 24264 24141"/>
                                    <a:gd name="T23" fmla="*/ 24264 h 129"/>
                                    <a:gd name="T24" fmla="+- 0 12090 12086"/>
                                    <a:gd name="T25" fmla="*/ T24 w 265"/>
                                    <a:gd name="T26" fmla="+- 0 24265 24141"/>
                                    <a:gd name="T27" fmla="*/ 24265 h 129"/>
                                    <a:gd name="T28" fmla="+- 0 12156 12086"/>
                                    <a:gd name="T29" fmla="*/ T28 w 265"/>
                                    <a:gd name="T30" fmla="+- 0 24142 24141"/>
                                    <a:gd name="T31" fmla="*/ 24142 h 129"/>
                                    <a:gd name="T32" fmla="+- 0 12174 12086"/>
                                    <a:gd name="T33" fmla="*/ T32 w 265"/>
                                    <a:gd name="T34" fmla="+- 0 24165 24141"/>
                                    <a:gd name="T35" fmla="*/ 24165 h 129"/>
                                    <a:gd name="T36" fmla="+- 0 12200 12086"/>
                                    <a:gd name="T37" fmla="*/ T36 w 265"/>
                                    <a:gd name="T38" fmla="+- 0 24185 24141"/>
                                    <a:gd name="T39" fmla="*/ 24185 h 129"/>
                                    <a:gd name="T40" fmla="+- 0 12232 12086"/>
                                    <a:gd name="T41" fmla="*/ T40 w 265"/>
                                    <a:gd name="T42" fmla="+- 0 24206 24141"/>
                                    <a:gd name="T43" fmla="*/ 24206 h 129"/>
                                    <a:gd name="T44" fmla="+- 0 12267 12086"/>
                                    <a:gd name="T45" fmla="*/ T44 w 265"/>
                                    <a:gd name="T46" fmla="+- 0 24229 24141"/>
                                    <a:gd name="T47" fmla="*/ 24229 h 129"/>
                                    <a:gd name="T48" fmla="+- 0 12296 12086"/>
                                    <a:gd name="T49" fmla="*/ T48 w 265"/>
                                    <a:gd name="T50" fmla="+- 0 24245 24141"/>
                                    <a:gd name="T51" fmla="*/ 24245 h 129"/>
                                    <a:gd name="T52" fmla="+- 0 12312 12086"/>
                                    <a:gd name="T53" fmla="*/ T52 w 265"/>
                                    <a:gd name="T54" fmla="+- 0 24253 24141"/>
                                    <a:gd name="T55" fmla="*/ 24253 h 12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</a:cxnLst>
                                  <a:rect l="0" t="0" r="r" b="b"/>
                                  <a:pathLst>
                                    <a:path w="265" h="129" extrusionOk="0">
                                      <a:moveTo>
                                        <a:pt x="264" y="0"/>
                                      </a:moveTo>
                                      <a:cubicBezTo>
                                        <a:pt x="255" y="5"/>
                                        <a:pt x="246" y="11"/>
                                        <a:pt x="236" y="16"/>
                                      </a:cubicBezTo>
                                      <a:cubicBezTo>
                                        <a:pt x="222" y="23"/>
                                        <a:pt x="207" y="30"/>
                                        <a:pt x="193" y="38"/>
                                      </a:cubicBezTo>
                                      <a:cubicBezTo>
                                        <a:pt x="173" y="49"/>
                                        <a:pt x="153" y="62"/>
                                        <a:pt x="133" y="73"/>
                                      </a:cubicBezTo>
                                      <a:cubicBezTo>
                                        <a:pt x="112" y="84"/>
                                        <a:pt x="90" y="95"/>
                                        <a:pt x="68" y="105"/>
                                      </a:cubicBezTo>
                                      <a:cubicBezTo>
                                        <a:pt x="52" y="113"/>
                                        <a:pt x="35" y="118"/>
                                        <a:pt x="18" y="123"/>
                                      </a:cubicBezTo>
                                      <a:cubicBezTo>
                                        <a:pt x="10" y="125"/>
                                        <a:pt x="11" y="128"/>
                                        <a:pt x="4" y="124"/>
                                      </a:cubicBezTo>
                                    </a:path>
                                    <a:path w="265" h="129" extrusionOk="0">
                                      <a:moveTo>
                                        <a:pt x="70" y="1"/>
                                      </a:moveTo>
                                      <a:cubicBezTo>
                                        <a:pt x="75" y="8"/>
                                        <a:pt x="81" y="18"/>
                                        <a:pt x="88" y="24"/>
                                      </a:cubicBezTo>
                                      <a:cubicBezTo>
                                        <a:pt x="96" y="31"/>
                                        <a:pt x="106" y="38"/>
                                        <a:pt x="114" y="44"/>
                                      </a:cubicBezTo>
                                      <a:cubicBezTo>
                                        <a:pt x="124" y="52"/>
                                        <a:pt x="135" y="58"/>
                                        <a:pt x="146" y="65"/>
                                      </a:cubicBezTo>
                                      <a:cubicBezTo>
                                        <a:pt x="158" y="73"/>
                                        <a:pt x="169" y="81"/>
                                        <a:pt x="181" y="88"/>
                                      </a:cubicBezTo>
                                      <a:cubicBezTo>
                                        <a:pt x="190" y="94"/>
                                        <a:pt x="200" y="99"/>
                                        <a:pt x="210" y="104"/>
                                      </a:cubicBezTo>
                                      <a:cubicBezTo>
                                        <a:pt x="215" y="107"/>
                                        <a:pt x="221" y="109"/>
                                        <a:pt x="226" y="11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2" name="Ink 464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6857" y="13799"/>
                                  <a:ext cx="144" cy="70"/>
                                </a:xfrm>
                                <a:custGeom>
                                  <a:avLst/>
                                  <a:gdLst>
                                    <a:gd name="T0" fmla="+- 0 12332 12095"/>
                                    <a:gd name="T1" fmla="*/ T0 w 254"/>
                                    <a:gd name="T2" fmla="+- 0 24340 24340"/>
                                    <a:gd name="T3" fmla="*/ 24340 h 123"/>
                                    <a:gd name="T4" fmla="+- 0 12311 12095"/>
                                    <a:gd name="T5" fmla="*/ T4 w 254"/>
                                    <a:gd name="T6" fmla="+- 0 24347 24340"/>
                                    <a:gd name="T7" fmla="*/ 24347 h 123"/>
                                    <a:gd name="T8" fmla="+- 0 12287 12095"/>
                                    <a:gd name="T9" fmla="*/ T8 w 254"/>
                                    <a:gd name="T10" fmla="+- 0 24355 24340"/>
                                    <a:gd name="T11" fmla="*/ 24355 h 123"/>
                                    <a:gd name="T12" fmla="+- 0 12253 12095"/>
                                    <a:gd name="T13" fmla="*/ T12 w 254"/>
                                    <a:gd name="T14" fmla="+- 0 24366 24340"/>
                                    <a:gd name="T15" fmla="*/ 24366 h 123"/>
                                    <a:gd name="T16" fmla="+- 0 12230 12095"/>
                                    <a:gd name="T17" fmla="*/ T16 w 254"/>
                                    <a:gd name="T18" fmla="+- 0 24368 24340"/>
                                    <a:gd name="T19" fmla="*/ 24368 h 123"/>
                                    <a:gd name="T20" fmla="+- 0 12207 12095"/>
                                    <a:gd name="T21" fmla="*/ T20 w 254"/>
                                    <a:gd name="T22" fmla="+- 0 24384 24340"/>
                                    <a:gd name="T23" fmla="*/ 24384 h 123"/>
                                    <a:gd name="T24" fmla="+- 0 12181 12095"/>
                                    <a:gd name="T25" fmla="*/ T24 w 254"/>
                                    <a:gd name="T26" fmla="+- 0 24406 24340"/>
                                    <a:gd name="T27" fmla="*/ 24406 h 123"/>
                                    <a:gd name="T28" fmla="+- 0 12158 12095"/>
                                    <a:gd name="T29" fmla="*/ T28 w 254"/>
                                    <a:gd name="T30" fmla="+- 0 24418 24340"/>
                                    <a:gd name="T31" fmla="*/ 24418 h 123"/>
                                    <a:gd name="T32" fmla="+- 0 12139 12095"/>
                                    <a:gd name="T33" fmla="*/ T32 w 254"/>
                                    <a:gd name="T34" fmla="+- 0 24427 24340"/>
                                    <a:gd name="T35" fmla="*/ 24427 h 123"/>
                                    <a:gd name="T36" fmla="+- 0 12111 12095"/>
                                    <a:gd name="T37" fmla="*/ T36 w 254"/>
                                    <a:gd name="T38" fmla="+- 0 24442 24340"/>
                                    <a:gd name="T39" fmla="*/ 24442 h 123"/>
                                    <a:gd name="T40" fmla="+- 0 12095 12095"/>
                                    <a:gd name="T41" fmla="*/ T40 w 254"/>
                                    <a:gd name="T42" fmla="+- 0 24449 24340"/>
                                    <a:gd name="T43" fmla="*/ 24449 h 123"/>
                                    <a:gd name="T44" fmla="+- 0 12122 12095"/>
                                    <a:gd name="T45" fmla="*/ T44 w 254"/>
                                    <a:gd name="T46" fmla="+- 0 24357 24340"/>
                                    <a:gd name="T47" fmla="*/ 24357 h 123"/>
                                    <a:gd name="T48" fmla="+- 0 12142 12095"/>
                                    <a:gd name="T49" fmla="*/ T48 w 254"/>
                                    <a:gd name="T50" fmla="+- 0 24367 24340"/>
                                    <a:gd name="T51" fmla="*/ 24367 h 123"/>
                                    <a:gd name="T52" fmla="+- 0 12179 12095"/>
                                    <a:gd name="T53" fmla="*/ T52 w 254"/>
                                    <a:gd name="T54" fmla="+- 0 24368 24340"/>
                                    <a:gd name="T55" fmla="*/ 24368 h 123"/>
                                    <a:gd name="T56" fmla="+- 0 12215 12095"/>
                                    <a:gd name="T57" fmla="*/ T56 w 254"/>
                                    <a:gd name="T58" fmla="+- 0 24390 24340"/>
                                    <a:gd name="T59" fmla="*/ 24390 h 123"/>
                                    <a:gd name="T60" fmla="+- 0 12236 12095"/>
                                    <a:gd name="T61" fmla="*/ T60 w 254"/>
                                    <a:gd name="T62" fmla="+- 0 24406 24340"/>
                                    <a:gd name="T63" fmla="*/ 24406 h 123"/>
                                    <a:gd name="T64" fmla="+- 0 12260 12095"/>
                                    <a:gd name="T65" fmla="*/ T64 w 254"/>
                                    <a:gd name="T66" fmla="+- 0 24420 24340"/>
                                    <a:gd name="T67" fmla="*/ 24420 h 123"/>
                                    <a:gd name="T68" fmla="+- 0 12288 12095"/>
                                    <a:gd name="T69" fmla="*/ T68 w 254"/>
                                    <a:gd name="T70" fmla="+- 0 24431 24340"/>
                                    <a:gd name="T71" fmla="*/ 24431 h 123"/>
                                    <a:gd name="T72" fmla="+- 0 12309 12095"/>
                                    <a:gd name="T73" fmla="*/ T72 w 254"/>
                                    <a:gd name="T74" fmla="+- 0 24442 24340"/>
                                    <a:gd name="T75" fmla="*/ 24442 h 123"/>
                                    <a:gd name="T76" fmla="+- 0 12328 12095"/>
                                    <a:gd name="T77" fmla="*/ T76 w 254"/>
                                    <a:gd name="T78" fmla="+- 0 24454 24340"/>
                                    <a:gd name="T79" fmla="*/ 24454 h 123"/>
                                    <a:gd name="T80" fmla="+- 0 12348 12095"/>
                                    <a:gd name="T81" fmla="*/ T80 w 254"/>
                                    <a:gd name="T82" fmla="+- 0 24460 24340"/>
                                    <a:gd name="T83" fmla="*/ 24460 h 123"/>
                                    <a:gd name="T84" fmla="+- 0 12347 12095"/>
                                    <a:gd name="T85" fmla="*/ T84 w 254"/>
                                    <a:gd name="T86" fmla="+- 0 24456 24340"/>
                                    <a:gd name="T87" fmla="*/ 24456 h 12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54" h="123" extrusionOk="0">
                                      <a:moveTo>
                                        <a:pt x="237" y="0"/>
                                      </a:moveTo>
                                      <a:cubicBezTo>
                                        <a:pt x="230" y="3"/>
                                        <a:pt x="223" y="5"/>
                                        <a:pt x="216" y="7"/>
                                      </a:cubicBezTo>
                                      <a:cubicBezTo>
                                        <a:pt x="208" y="9"/>
                                        <a:pt x="200" y="12"/>
                                        <a:pt x="192" y="15"/>
                                      </a:cubicBezTo>
                                      <a:cubicBezTo>
                                        <a:pt x="181" y="19"/>
                                        <a:pt x="170" y="23"/>
                                        <a:pt x="158" y="26"/>
                                      </a:cubicBezTo>
                                      <a:cubicBezTo>
                                        <a:pt x="151" y="28"/>
                                        <a:pt x="142" y="26"/>
                                        <a:pt x="135" y="28"/>
                                      </a:cubicBezTo>
                                      <a:cubicBezTo>
                                        <a:pt x="127" y="30"/>
                                        <a:pt x="118" y="38"/>
                                        <a:pt x="112" y="44"/>
                                      </a:cubicBezTo>
                                      <a:cubicBezTo>
                                        <a:pt x="103" y="53"/>
                                        <a:pt x="98" y="60"/>
                                        <a:pt x="86" y="66"/>
                                      </a:cubicBezTo>
                                      <a:cubicBezTo>
                                        <a:pt x="78" y="70"/>
                                        <a:pt x="71" y="74"/>
                                        <a:pt x="63" y="78"/>
                                      </a:cubicBezTo>
                                      <a:cubicBezTo>
                                        <a:pt x="57" y="81"/>
                                        <a:pt x="50" y="84"/>
                                        <a:pt x="44" y="87"/>
                                      </a:cubicBezTo>
                                      <a:cubicBezTo>
                                        <a:pt x="35" y="92"/>
                                        <a:pt x="25" y="97"/>
                                        <a:pt x="16" y="102"/>
                                      </a:cubicBezTo>
                                      <a:cubicBezTo>
                                        <a:pt x="11" y="105"/>
                                        <a:pt x="5" y="107"/>
                                        <a:pt x="0" y="109"/>
                                      </a:cubicBezTo>
                                    </a:path>
                                    <a:path w="254" h="123" extrusionOk="0">
                                      <a:moveTo>
                                        <a:pt x="27" y="17"/>
                                      </a:moveTo>
                                      <a:cubicBezTo>
                                        <a:pt x="33" y="24"/>
                                        <a:pt x="37" y="25"/>
                                        <a:pt x="47" y="27"/>
                                      </a:cubicBezTo>
                                      <a:cubicBezTo>
                                        <a:pt x="59" y="29"/>
                                        <a:pt x="72" y="28"/>
                                        <a:pt x="84" y="28"/>
                                      </a:cubicBezTo>
                                      <a:cubicBezTo>
                                        <a:pt x="101" y="28"/>
                                        <a:pt x="110" y="38"/>
                                        <a:pt x="120" y="50"/>
                                      </a:cubicBezTo>
                                      <a:cubicBezTo>
                                        <a:pt x="126" y="57"/>
                                        <a:pt x="133" y="62"/>
                                        <a:pt x="141" y="66"/>
                                      </a:cubicBezTo>
                                      <a:cubicBezTo>
                                        <a:pt x="149" y="70"/>
                                        <a:pt x="157" y="76"/>
                                        <a:pt x="165" y="80"/>
                                      </a:cubicBezTo>
                                      <a:cubicBezTo>
                                        <a:pt x="174" y="85"/>
                                        <a:pt x="184" y="86"/>
                                        <a:pt x="193" y="91"/>
                                      </a:cubicBezTo>
                                      <a:cubicBezTo>
                                        <a:pt x="200" y="95"/>
                                        <a:pt x="208" y="98"/>
                                        <a:pt x="214" y="102"/>
                                      </a:cubicBezTo>
                                      <a:cubicBezTo>
                                        <a:pt x="220" y="106"/>
                                        <a:pt x="226" y="110"/>
                                        <a:pt x="233" y="114"/>
                                      </a:cubicBezTo>
                                      <a:cubicBezTo>
                                        <a:pt x="238" y="117"/>
                                        <a:pt x="248" y="125"/>
                                        <a:pt x="253" y="120"/>
                                      </a:cubicBezTo>
                                      <a:cubicBezTo>
                                        <a:pt x="253" y="119"/>
                                        <a:pt x="252" y="117"/>
                                        <a:pt x="252" y="11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7" o:spid="_x0000_s1026" style="position:absolute;margin-left:20pt;margin-top:136.7pt;width:69.55pt;height:64.15pt;z-index:251735040" coordorigin="6852,13141" coordsize="1391,12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">
                      <v:oval id="Oval 458" o:spid="_x0000_s1027" style="position:absolute;left:6945;top:13214;width:1242;height:1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rKmcQA&#10;AADcAAAADwAAAGRycy9kb3ducmV2LnhtbESPQWvCQBSE7wX/w/KE3pqNBqNEV5FKwR56aGzvj+wz&#10;CWbfhuxrTP99t1DocZiZb5jdYXKdGmkIrWcDiyQFRVx523Jt4OPy8rQBFQTZYueZDHxTgMN+9rDD&#10;wvo7v9NYSq0ihEOBBhqRvtA6VA05DInviaN39YNDiXKotR3wHuGu08s0zbXDluNCgz09N1Tdyi9n&#10;4FQfy3zUmayy6+ksq9vn22u2MOZxPh23oIQm+Q//tc/WwHqZw++ZeAT0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6ypnEAAAA3AAAAA8AAAAAAAAAAAAAAAAAmAIAAGRycy9k&#10;b3ducmV2LnhtbFBLBQYAAAAABAAEAPUAAACJAwAAAAA=&#10;"/>
                      <v:shape id="Ink 459" o:spid="_x0000_s1028" style="position:absolute;left:7465;top:13664;width:223;height:176;visibility:visible;mso-wrap-style:square;v-text-anchor:top" coordsize="39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LHl8MA&#10;AADcAAAADwAAAGRycy9kb3ducmV2LnhtbESPT4vCMBTE74LfIbwFL6KpInapRinCwoKHxX+wx0fz&#10;ti02LyWJtX77jSB4HGbmN8x625tGdOR8bVnBbJqAIC6srrlUcD59TT5B+ICssbFMCh7kYbsZDtaY&#10;aXvnA3XHUIoIYZ+hgiqENpPSFxUZ9FPbEkfvzzqDIUpXSu3wHuGmkfMkWUqDNceFClvaVVRcjzej&#10;oL9QTqm/hPFe809zbfcL9+uUGn30+QpEoD68w6/2t1aQzlN4nolH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LHl8MAAADcAAAADwAAAAAAAAAAAAAAAACYAgAAZHJzL2Rv&#10;d25yZXYueG1sUEsFBgAAAAAEAAQA9QAAAIgDAAAAAA==&#10;" path="m95,58v-8,3,-17,5,-25,9c60,72,53,81,47,90v-6,8,-12,17,-18,25c25,121,21,128,18,135v-3,7,-6,15,-8,22c8,164,6,170,5,177v-1,6,-3,13,-4,19c-1,207,,219,1,230v1,10,4,19,8,28c14,270,21,281,30,290v11,11,23,17,38,19c77,310,86,310,95,309v9,-1,20,-4,27,-10c130,293,136,283,141,274v6,-9,10,-19,15,-29c160,237,164,229,167,220v3,-8,5,-17,6,-25c174,187,174,179,173,171v-1,-11,-4,-21,-8,-31c162,132,159,124,154,117,148,108,142,99,135,91,129,83,123,76,116,69em241,9v4,-3,15,-13,20,-8c268,7,269,19,271,27v1,7,3,15,3,22c275,57,274,66,273,74v-1,8,-3,13,-5,21c266,103,261,114,253,119v-8,5,-18,-3,-12,-12c247,99,255,101,262,105v10,5,14,16,23,22c293,132,298,128,301,121em336,58v7,5,14,7,23,6c368,63,378,63,387,61v2,,3,-1,5,-1e" filled="f" strokeweight="1pt">
                        <v:stroke endcap="round"/>
                        <v:path o:extrusionok="f" o:connecttype="custom" o:connectlocs="54,13673;40,13678;27,13691;16,13705;10,13716;6,13729;3,13740;1,13751;1,13770;5,13786;17,13804;39,13815;54,13815;69,13809;80,13795;89,13778;95,13764;98,13750;98,13736;94,13719;87,13706;77,13691;66,13679;137,13645;148,13640;154,13655;155,13667;155,13682;152,13693;144,13707;137,13700;149,13699;162,13712;171,13708;191,13673;204,13676;220,13674;222,13674" o:connectangles="0,0,0,0,0,0,0,0,0,0,0,0,0,0,0,0,0,0,0,0,0,0,0,0,0,0,0,0,0,0,0,0,0,0,0,0,0,0"/>
                        <o:lock v:ext="edit" rotation="t" aspectratio="t" verticies="t" text="t" shapetype="t"/>
                      </v:shape>
                      <v:shape id="Ink 460" o:spid="_x0000_s1029" style="position:absolute;left:8137;top:13752;width:106;height:122;visibility:visible;mso-wrap-style:square;v-text-anchor:top" coordsize="188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e28IA&#10;AADcAAAADwAAAGRycy9kb3ducmV2LnhtbERP3WrCMBS+F3yHcITd2VSdblSjqDBw4Bh2e4BDc2yK&#10;zUltUu3efrkQvPz4/leb3tbiRq2vHCuYJCkI4sLpiksFvz8f43cQPiBrrB2Tgj/ysFkPByvMtLvz&#10;iW55KEUMYZ+hAhNCk0npC0MWfeIa4sidXWsxRNiWUrd4j+G2ltM0XUiLFccGgw3tDRWXvLMK8vP8&#10;evn+3B1fm674mh12W7PvSqVeRv12CSJQH57ih/ugFbxN49p4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U17bwgAAANwAAAAPAAAAAAAAAAAAAAAAAJgCAABkcnMvZG93&#10;bnJldi54bWxQSwUGAAAAAAQABAD1AAAAhwMAAAAA&#10;" path="m118,5c107,3,97,2,86,1,73,,61,2,49,7,39,11,34,17,26,24,20,29,11,33,6,40,1,46,2,53,3,60v1,8,4,13,8,20c16,88,22,91,30,95v8,4,16,7,25,9c63,105,71,106,79,106v10,,21,,31,-1c121,104,132,102,142,99v9,-3,18,-7,26,-12c177,82,179,75,179,66v,-6,1,-15,-1,-21c175,36,168,28,162,21,158,16,154,11,149,6em140,146v-9,,-18,,-27,-1c105,144,97,143,89,142v-9,-1,-18,-2,-27,-2c46,140,38,145,26,154v-8,5,-14,10,-20,17c1,177,-3,183,3,190v5,7,14,8,21,11c31,204,36,209,44,211v9,3,17,1,26,2c80,214,89,213,99,213v6,,12,,18,-1c127,211,136,210,146,208v7,-1,14,-2,21,-5c177,198,178,195,183,186v5,-9,4,-11,-2,-19c180,165,178,164,177,162e" filled="f" strokeweight="1pt">
                        <v:stroke endcap="round"/>
                        <v:path o:extrusionok="f" o:connecttype="custom" o:connectlocs="67,13767;48,13765;28,13768;15,13778;3,13787;2,13798;6,13810;17,13818;31,13823;45,13825;62,13824;80,13821;95,13814;101,13802;100,13790;91,13776;84,13768;79,13847;64,13847;50,13845;35,13844;15,13852;3,13861;2,13872;14,13878;25,13884;39,13885;56,13885;66,13885;82,13882;94,13880;103,13870;102,13859;100,13856" o:connectangles="0,0,0,0,0,0,0,0,0,0,0,0,0,0,0,0,0,0,0,0,0,0,0,0,0,0,0,0,0,0,0,0,0,0"/>
                        <o:lock v:ext="edit" rotation="t" aspectratio="t" verticies="t" text="t" shapetype="t"/>
                      </v:shape>
                      <v:shape id="Ink 461" o:spid="_x0000_s1030" style="position:absolute;left:7519;top:14305;width:147;height:119;visibility:visible;mso-wrap-style:square;v-text-anchor:top" coordsize="25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un/MUA&#10;AADcAAAADwAAAGRycy9kb3ducmV2LnhtbESPT2vCQBTE7wW/w/IKvYhulGI0dRUpLbWe/IfnR/aZ&#10;BLNvw+5G47d3C0KPw8z8hpkvO1OLKzlfWVYwGiYgiHOrKy4UHA/fgykIH5A11pZJwZ08LBe9lzlm&#10;2t54R9d9KESEsM9QQRlCk0np85IM+qFtiKN3ts5giNIVUju8Rbip5ThJJtJgxXGhxIY+S8ov+9Yo&#10;aPvm3L8f0t/TaPrjNu90adPtl1Jvr93qA0SgLvyHn+21VpCOZ/B3Jh4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e6f8xQAAANwAAAAPAAAAAAAAAAAAAAAAAJgCAABkcnMv&#10;ZG93bnJldi54bWxQSwUGAAAAAAQABAD1AAAAigMAAAAA&#10;" path="m38,14c30,17,27,23,23,32v-3,7,-5,14,-8,21c10,62,7,70,3,80,,87,,92,,100v,10,1,21,1,31c1,139,3,146,5,153v2,6,4,13,7,19c17,182,21,195,30,203v6,5,13,6,21,5c62,207,70,200,77,192v7,-9,12,-18,15,-29c95,151,98,138,98,126,98,113,96,99,93,86,91,76,87,65,81,56,76,48,69,42,63,35,58,29,57,27,55,22em177,v-2,8,-7,14,-10,21c163,29,162,39,158,47v-4,10,-13,16,-16,27c139,83,141,94,141,104v,13,-2,28,1,41c144,153,146,159,149,167v3,8,6,17,11,24c165,200,172,201,182,202v13,1,24,-2,35,-8c227,188,232,181,239,172v6,-8,9,-17,12,-27c254,135,257,124,258,113v1,-10,,-19,-2,-28c254,76,252,68,248,60,244,52,240,43,236,35,231,26,228,16,222,7,220,5,219,2,217,e" filled="f" strokeweight="1pt">
                        <v:stroke endcap="round"/>
                        <v:path o:extrusionok="f" o:connecttype="custom" o:connectlocs="22,14307;13,14317;9,14329;2,14344;0,14355;1,14373;3,14385;7,14396;17,14414;29,14417;44,14408;52,14391;56,14370;53,14347;46,14330;36,14319;31,14311;100,14299;95,14311;90,14325;81,14341;80,14358;81,14381;85,14393;91,14407;103,14413;123,14409;136,14396;142,14381;146,14363;145,14347;141,14333;134,14319;126,14303;123,14299" o:connectangles="0,0,0,0,0,0,0,0,0,0,0,0,0,0,0,0,0,0,0,0,0,0,0,0,0,0,0,0,0,0,0,0,0,0,0"/>
                        <o:lock v:ext="edit" rotation="t" aspectratio="t" verticies="t" text="t" shapetype="t"/>
                      </v:shape>
                      <v:shape id="Ink 462" o:spid="_x0000_s1031" style="position:absolute;left:7509;top:13141;width:157;height:138;visibility:visible;mso-wrap-style:square;v-text-anchor:top" coordsize="27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JJb0A&#10;AADcAAAADwAAAGRycy9kb3ducmV2LnhtbERPSwrCMBDdC94hjOBOUz+oVKOIIoi48XOAsRnbYjMp&#10;TWzr7c1CcPl4/9WmNYWoqXK5ZQWjYQSCOLE651TB/XYYLEA4j6yxsEwKPuRgs+52Vhhr2/CF6qtP&#10;RQhhF6OCzPsyltIlGRl0Q1sSB+5pK4M+wCqVusImhJtCjqNoJg3mHBoyLGmXUfK6vo2C5/6sZTlx&#10;dVOcmundtY/PaP5Qqt9rt0sQnlr/F//cR61gPgnzw5lwBOT6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WzJJb0AAADcAAAADwAAAAAAAAAAAAAAAACYAgAAZHJzL2Rvd25yZXYu&#10;eG1sUEsFBgAAAAAEAAQA9QAAAIIDAAAAAA==&#10;" path="m80,2c72,2,66,,58,4,50,7,45,13,40,19,34,26,30,33,25,41,20,50,16,60,15,70v-1,8,-2,17,-5,25c7,103,4,110,2,118,,127,,136,,145v,8,,16,1,24c3,184,6,199,10,213v2,7,3,22,11,26c28,243,39,244,47,243v9,-1,17,-5,24,-12c79,223,85,215,90,206v11,-19,20,-39,28,-60c121,139,123,131,125,123v2,-7,3,-15,3,-23c129,90,129,80,128,70,127,60,126,49,123,39,119,25,113,18,102,8em215,13v-8,4,-14,7,-20,15c189,35,186,43,182,51v-3,7,-4,15,-6,22c174,81,173,90,172,98v-1,7,-1,15,-1,22c171,134,171,149,172,163v,8,2,15,3,22c176,192,178,200,180,206v4,10,9,20,20,23c210,232,218,229,228,227v8,-2,15,-5,21,-11c257,209,260,202,264,192v4,-11,7,-22,9,-33c276,140,277,119,276,100,275,88,273,77,271,66v-1,-8,-3,-18,-7,-25c259,32,252,26,245,19e" filled="f" strokeweight="1pt">
                        <v:stroke endcap="round"/>
                        <v:path o:extrusionok="f" o:connecttype="custom" o:connectlocs="45,13111;33,13112;23,13120;14,13133;9,13149;6,13163;1,13176;0,13191;1,13205;6,13230;12,13245;27,13247;40,13240;51,13226;67,13192;71,13179;73,13166;73,13149;70,13131;58,13114;122,13117;111,13125;103,13138;100,13151;97,13165;97,13177;97,13202;99,13214;102,13226;113,13239;129,13238;141,13232;150,13218;155,13199;156,13166;154,13147;150,13133;139,13120" o:connectangles="0,0,0,0,0,0,0,0,0,0,0,0,0,0,0,0,0,0,0,0,0,0,0,0,0,0,0,0,0,0,0,0,0,0,0,0,0,0"/>
                        <o:lock v:ext="edit" rotation="t" aspectratio="t" verticies="t" text="t" shapetype="t"/>
                      </v:shape>
                      <v:shape id="Ink 463" o:spid="_x0000_s1032" style="position:absolute;left:6852;top:13686;width:150;height:73;visibility:visible;mso-wrap-style:square;v-text-anchor:top" coordsize="265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4oO8QA&#10;AADcAAAADwAAAGRycy9kb3ducmV2LnhtbESPT0sDMRTE74LfITzBm82uQi3bpqUUFNFT/6DXx+Z1&#10;s+3mJSaxjd/eFAoeh5n5DTNbZDuIE4XYO1ZQjyoQxK3TPXcKdtuXhwmImJA1Do5JwS9FWMxvb2bY&#10;aHfmNZ02qRMFwrFBBSYl30gZW0MW48h54uLtXbCYigyd1AHPBW4H+VhVY2mx57Jg0NPKUHvc/FgF&#10;fshr+fG9ql/HS3fw72i+wmdW6v4uL6cgEuX0H76237SC56caLmfK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OKDvEAAAA3AAAAA8AAAAAAAAAAAAAAAAAmAIAAGRycy9k&#10;b3ducmV2LnhtbFBLBQYAAAAABAAEAPUAAACJAwAAAAA=&#10;" path="m264,v-9,5,-18,11,-28,16c222,23,207,30,193,38,173,49,153,62,133,73,112,84,90,95,68,105v-16,8,-33,13,-50,18c10,125,11,128,4,124em70,1v5,7,11,17,18,23c96,31,106,38,114,44v10,8,21,14,32,21c158,73,169,81,181,88v9,6,19,11,29,16c215,107,221,109,226,112e" filled="f" strokeweight="1pt">
                        <v:stroke endcap="round"/>
                        <v:path o:extrusionok="f" o:connecttype="custom" o:connectlocs="149,13661;134,13670;109,13683;75,13702;38,13721;10,13731;2,13731;40,13662;50,13675;65,13686;83,13698;102,13711;119,13720;128,13725" o:connectangles="0,0,0,0,0,0,0,0,0,0,0,0,0,0"/>
                        <o:lock v:ext="edit" rotation="t" aspectratio="t" verticies="t" text="t" shapetype="t"/>
                      </v:shape>
                      <v:shape id="Ink 464" o:spid="_x0000_s1033" style="position:absolute;left:6857;top:13799;width:144;height:70;visibility:visible;mso-wrap-style:square;v-text-anchor:top" coordsize="254,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fl8MA&#10;AADcAAAADwAAAGRycy9kb3ducmV2LnhtbESPQYvCMBSE7wv+h/CEva2pll2lGqXICl51BfH2bJ5N&#10;tXkpTdT6782C4HGYmW+Y2aKztbhR6yvHCoaDBARx4XTFpYLd3+prAsIHZI21Y1LwIA+Lee9jhpl2&#10;d97QbRtKESHsM1RgQmgyKX1hyKIfuIY4eifXWgxRtqXULd4j3NZylCQ/0mLFccFgQ0tDxWV7tQqO&#10;nc3T9Pf0vTrk56vZTKr9efdQ6rPf5VMQgbrwDr/aa61gnI7g/0w8An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Ffl8MAAADcAAAADwAAAAAAAAAAAAAAAACYAgAAZHJzL2Rv&#10;d25yZXYueG1sUEsFBgAAAAAEAAQA9QAAAIgDAAAAAA==&#10;" path="m237,v-7,3,-14,5,-21,7c208,9,200,12,192,15v-11,4,-22,8,-34,11c151,28,142,26,135,28v-8,2,-17,10,-23,16c103,53,98,60,86,66,78,70,71,74,63,78v-6,3,-13,6,-19,9c35,92,25,97,16,102v-5,3,-11,5,-16,7em27,17v6,7,10,8,20,10c59,29,72,28,84,28v17,,26,10,36,22c126,57,133,62,141,66v8,4,16,10,24,14c174,85,184,86,193,91v7,4,15,7,21,11c220,106,226,110,233,114v5,3,15,11,20,6c253,119,252,117,252,116e" filled="f" strokeweight="1pt">
                        <v:stroke endcap="round"/>
                        <v:path o:extrusionok="f" o:connecttype="custom" o:connectlocs="134,13852;122,13856;109,13861;90,13867;77,13868;63,13877;49,13890;36,13896;25,13902;9,13910;0,13914;15,13862;27,13867;48,13868;68,13880;80,13890;94,13898;109,13904;121,13910;132,13917;143,13920;143,13918" o:connectangles="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016" behindDoc="0" locked="0" layoutInCell="1" allowOverlap="1" wp14:anchorId="2DDAB244" wp14:editId="39F5A362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311150</wp:posOffset>
                      </wp:positionV>
                      <wp:extent cx="603250" cy="645160"/>
                      <wp:effectExtent l="0" t="0" r="25400" b="21590"/>
                      <wp:wrapNone/>
                      <wp:docPr id="746" name="Group 4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3250" cy="645160"/>
                                <a:chOff x="8940" y="11096"/>
                                <a:chExt cx="950" cy="1016"/>
                              </a:xfrm>
                            </wpg:grpSpPr>
                            <wps:wsp>
                              <wps:cNvPr id="747" name="Oval 4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940" y="11162"/>
                                  <a:ext cx="912" cy="91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8" name="Ink 453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365" y="11096"/>
                                  <a:ext cx="143" cy="116"/>
                                </a:xfrm>
                                <a:custGeom>
                                  <a:avLst/>
                                  <a:gdLst>
                                    <a:gd name="T0" fmla="+- 0 16571 16519"/>
                                    <a:gd name="T1" fmla="*/ T0 w 252"/>
                                    <a:gd name="T2" fmla="+- 0 19572 19572"/>
                                    <a:gd name="T3" fmla="*/ 19572 h 204"/>
                                    <a:gd name="T4" fmla="+- 0 16544 16519"/>
                                    <a:gd name="T5" fmla="*/ T4 w 252"/>
                                    <a:gd name="T6" fmla="+- 0 19603 19572"/>
                                    <a:gd name="T7" fmla="*/ 19603 h 204"/>
                                    <a:gd name="T8" fmla="+- 0 16523 16519"/>
                                    <a:gd name="T9" fmla="*/ T8 w 252"/>
                                    <a:gd name="T10" fmla="+- 0 19643 19572"/>
                                    <a:gd name="T11" fmla="*/ 19643 h 204"/>
                                    <a:gd name="T12" fmla="+- 0 16519 16519"/>
                                    <a:gd name="T13" fmla="*/ T12 w 252"/>
                                    <a:gd name="T14" fmla="+- 0 19665 19572"/>
                                    <a:gd name="T15" fmla="*/ 19665 h 204"/>
                                    <a:gd name="T16" fmla="+- 0 16520 16519"/>
                                    <a:gd name="T17" fmla="*/ T16 w 252"/>
                                    <a:gd name="T18" fmla="+- 0 19683 19572"/>
                                    <a:gd name="T19" fmla="*/ 19683 h 204"/>
                                    <a:gd name="T20" fmla="+- 0 16522 16519"/>
                                    <a:gd name="T21" fmla="*/ T20 w 252"/>
                                    <a:gd name="T22" fmla="+- 0 19702 19572"/>
                                    <a:gd name="T23" fmla="*/ 19702 h 204"/>
                                    <a:gd name="T24" fmla="+- 0 16533 16519"/>
                                    <a:gd name="T25" fmla="*/ T24 w 252"/>
                                    <a:gd name="T26" fmla="+- 0 19740 19572"/>
                                    <a:gd name="T27" fmla="*/ 19740 h 204"/>
                                    <a:gd name="T28" fmla="+- 0 16572 16519"/>
                                    <a:gd name="T29" fmla="*/ T28 w 252"/>
                                    <a:gd name="T30" fmla="+- 0 19765 19572"/>
                                    <a:gd name="T31" fmla="*/ 19765 h 204"/>
                                    <a:gd name="T32" fmla="+- 0 16597 16519"/>
                                    <a:gd name="T33" fmla="*/ T32 w 252"/>
                                    <a:gd name="T34" fmla="+- 0 19755 19572"/>
                                    <a:gd name="T35" fmla="*/ 19755 h 204"/>
                                    <a:gd name="T36" fmla="+- 0 16615 16519"/>
                                    <a:gd name="T37" fmla="*/ T36 w 252"/>
                                    <a:gd name="T38" fmla="+- 0 19734 19572"/>
                                    <a:gd name="T39" fmla="*/ 19734 h 204"/>
                                    <a:gd name="T40" fmla="+- 0 16623 16519"/>
                                    <a:gd name="T41" fmla="*/ T40 w 252"/>
                                    <a:gd name="T42" fmla="+- 0 19707 19572"/>
                                    <a:gd name="T43" fmla="*/ 19707 h 204"/>
                                    <a:gd name="T44" fmla="+- 0 16624 16519"/>
                                    <a:gd name="T45" fmla="*/ T44 w 252"/>
                                    <a:gd name="T46" fmla="+- 0 19683 19572"/>
                                    <a:gd name="T47" fmla="*/ 19683 h 204"/>
                                    <a:gd name="T48" fmla="+- 0 16622 16519"/>
                                    <a:gd name="T49" fmla="*/ T48 w 252"/>
                                    <a:gd name="T50" fmla="+- 0 19658 19572"/>
                                    <a:gd name="T51" fmla="*/ 19658 h 204"/>
                                    <a:gd name="T52" fmla="+- 0 16618 16519"/>
                                    <a:gd name="T53" fmla="*/ T52 w 252"/>
                                    <a:gd name="T54" fmla="+- 0 19636 19572"/>
                                    <a:gd name="T55" fmla="*/ 19636 h 204"/>
                                    <a:gd name="T56" fmla="+- 0 16611 16519"/>
                                    <a:gd name="T57" fmla="*/ T56 w 252"/>
                                    <a:gd name="T58" fmla="+- 0 19614 19572"/>
                                    <a:gd name="T59" fmla="*/ 19614 h 204"/>
                                    <a:gd name="T60" fmla="+- 0 16592 16519"/>
                                    <a:gd name="T61" fmla="*/ T60 w 252"/>
                                    <a:gd name="T62" fmla="+- 0 19588 19572"/>
                                    <a:gd name="T63" fmla="*/ 19588 h 204"/>
                                    <a:gd name="T64" fmla="+- 0 16585 16519"/>
                                    <a:gd name="T65" fmla="*/ T64 w 252"/>
                                    <a:gd name="T66" fmla="+- 0 19582 19572"/>
                                    <a:gd name="T67" fmla="*/ 19582 h 204"/>
                                    <a:gd name="T68" fmla="+- 0 16710 16519"/>
                                    <a:gd name="T69" fmla="*/ T68 w 252"/>
                                    <a:gd name="T70" fmla="+- 0 19577 19572"/>
                                    <a:gd name="T71" fmla="*/ 19577 h 204"/>
                                    <a:gd name="T72" fmla="+- 0 16693 16519"/>
                                    <a:gd name="T73" fmla="*/ T72 w 252"/>
                                    <a:gd name="T74" fmla="+- 0 19595 19572"/>
                                    <a:gd name="T75" fmla="*/ 19595 h 204"/>
                                    <a:gd name="T76" fmla="+- 0 16681 16519"/>
                                    <a:gd name="T77" fmla="*/ T76 w 252"/>
                                    <a:gd name="T78" fmla="+- 0 19622 19572"/>
                                    <a:gd name="T79" fmla="*/ 19622 h 204"/>
                                    <a:gd name="T80" fmla="+- 0 16675 16519"/>
                                    <a:gd name="T81" fmla="*/ T80 w 252"/>
                                    <a:gd name="T82" fmla="+- 0 19643 19572"/>
                                    <a:gd name="T83" fmla="*/ 19643 h 204"/>
                                    <a:gd name="T84" fmla="+- 0 16672 16519"/>
                                    <a:gd name="T85" fmla="*/ T84 w 252"/>
                                    <a:gd name="T86" fmla="+- 0 19673 19572"/>
                                    <a:gd name="T87" fmla="*/ 19673 h 204"/>
                                    <a:gd name="T88" fmla="+- 0 16673 16519"/>
                                    <a:gd name="T89" fmla="*/ T88 w 252"/>
                                    <a:gd name="T90" fmla="+- 0 19692 19572"/>
                                    <a:gd name="T91" fmla="*/ 19692 h 204"/>
                                    <a:gd name="T92" fmla="+- 0 16676 16519"/>
                                    <a:gd name="T93" fmla="*/ T92 w 252"/>
                                    <a:gd name="T94" fmla="+- 0 19718 19572"/>
                                    <a:gd name="T95" fmla="*/ 19718 h 204"/>
                                    <a:gd name="T96" fmla="+- 0 16687 16519"/>
                                    <a:gd name="T97" fmla="*/ T96 w 252"/>
                                    <a:gd name="T98" fmla="+- 0 19753 19572"/>
                                    <a:gd name="T99" fmla="*/ 19753 h 204"/>
                                    <a:gd name="T100" fmla="+- 0 16703 16519"/>
                                    <a:gd name="T101" fmla="*/ T100 w 252"/>
                                    <a:gd name="T102" fmla="+- 0 19771 19572"/>
                                    <a:gd name="T103" fmla="*/ 19771 h 204"/>
                                    <a:gd name="T104" fmla="+- 0 16722 16519"/>
                                    <a:gd name="T105" fmla="*/ T104 w 252"/>
                                    <a:gd name="T106" fmla="+- 0 19772 19572"/>
                                    <a:gd name="T107" fmla="*/ 19772 h 204"/>
                                    <a:gd name="T108" fmla="+- 0 16747 16519"/>
                                    <a:gd name="T109" fmla="*/ T108 w 252"/>
                                    <a:gd name="T110" fmla="+- 0 19758 19572"/>
                                    <a:gd name="T111" fmla="*/ 19758 h 204"/>
                                    <a:gd name="T112" fmla="+- 0 16764 16519"/>
                                    <a:gd name="T113" fmla="*/ T112 w 252"/>
                                    <a:gd name="T114" fmla="+- 0 19732 19572"/>
                                    <a:gd name="T115" fmla="*/ 19732 h 204"/>
                                    <a:gd name="T116" fmla="+- 0 16770 16519"/>
                                    <a:gd name="T117" fmla="*/ T116 w 252"/>
                                    <a:gd name="T118" fmla="+- 0 19704 19572"/>
                                    <a:gd name="T119" fmla="*/ 19704 h 204"/>
                                    <a:gd name="T120" fmla="+- 0 16768 16519"/>
                                    <a:gd name="T121" fmla="*/ T120 w 252"/>
                                    <a:gd name="T122" fmla="+- 0 19676 19572"/>
                                    <a:gd name="T123" fmla="*/ 19676 h 204"/>
                                    <a:gd name="T124" fmla="+- 0 16758 16519"/>
                                    <a:gd name="T125" fmla="*/ T124 w 252"/>
                                    <a:gd name="T126" fmla="+- 0 19651 19572"/>
                                    <a:gd name="T127" fmla="*/ 19651 h 204"/>
                                    <a:gd name="T128" fmla="+- 0 16745 16519"/>
                                    <a:gd name="T129" fmla="*/ T128 w 252"/>
                                    <a:gd name="T130" fmla="+- 0 19625 19572"/>
                                    <a:gd name="T131" fmla="*/ 19625 h 204"/>
                                    <a:gd name="T132" fmla="+- 0 16727 16519"/>
                                    <a:gd name="T133" fmla="*/ T132 w 252"/>
                                    <a:gd name="T134" fmla="+- 0 19596 19572"/>
                                    <a:gd name="T135" fmla="*/ 19596 h 2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</a:cxnLst>
                                  <a:rect l="0" t="0" r="r" b="b"/>
                                  <a:pathLst>
                                    <a:path w="252" h="204" extrusionOk="0">
                                      <a:moveTo>
                                        <a:pt x="52" y="0"/>
                                      </a:moveTo>
                                      <a:cubicBezTo>
                                        <a:pt x="40" y="8"/>
                                        <a:pt x="33" y="20"/>
                                        <a:pt x="25" y="31"/>
                                      </a:cubicBezTo>
                                      <a:cubicBezTo>
                                        <a:pt x="16" y="43"/>
                                        <a:pt x="8" y="56"/>
                                        <a:pt x="4" y="71"/>
                                      </a:cubicBezTo>
                                      <a:cubicBezTo>
                                        <a:pt x="2" y="78"/>
                                        <a:pt x="0" y="86"/>
                                        <a:pt x="0" y="93"/>
                                      </a:cubicBezTo>
                                      <a:cubicBezTo>
                                        <a:pt x="0" y="99"/>
                                        <a:pt x="1" y="105"/>
                                        <a:pt x="1" y="111"/>
                                      </a:cubicBezTo>
                                      <a:cubicBezTo>
                                        <a:pt x="1" y="117"/>
                                        <a:pt x="2" y="124"/>
                                        <a:pt x="3" y="130"/>
                                      </a:cubicBezTo>
                                      <a:cubicBezTo>
                                        <a:pt x="6" y="143"/>
                                        <a:pt x="8" y="156"/>
                                        <a:pt x="14" y="168"/>
                                      </a:cubicBezTo>
                                      <a:cubicBezTo>
                                        <a:pt x="20" y="182"/>
                                        <a:pt x="37" y="195"/>
                                        <a:pt x="53" y="193"/>
                                      </a:cubicBezTo>
                                      <a:cubicBezTo>
                                        <a:pt x="60" y="192"/>
                                        <a:pt x="72" y="187"/>
                                        <a:pt x="78" y="183"/>
                                      </a:cubicBezTo>
                                      <a:cubicBezTo>
                                        <a:pt x="86" y="178"/>
                                        <a:pt x="92" y="170"/>
                                        <a:pt x="96" y="162"/>
                                      </a:cubicBezTo>
                                      <a:cubicBezTo>
                                        <a:pt x="101" y="153"/>
                                        <a:pt x="102" y="145"/>
                                        <a:pt x="104" y="135"/>
                                      </a:cubicBezTo>
                                      <a:cubicBezTo>
                                        <a:pt x="105" y="127"/>
                                        <a:pt x="105" y="119"/>
                                        <a:pt x="105" y="111"/>
                                      </a:cubicBezTo>
                                      <a:cubicBezTo>
                                        <a:pt x="105" y="102"/>
                                        <a:pt x="104" y="94"/>
                                        <a:pt x="103" y="86"/>
                                      </a:cubicBezTo>
                                      <a:cubicBezTo>
                                        <a:pt x="102" y="78"/>
                                        <a:pt x="101" y="72"/>
                                        <a:pt x="99" y="64"/>
                                      </a:cubicBezTo>
                                      <a:cubicBezTo>
                                        <a:pt x="97" y="56"/>
                                        <a:pt x="95" y="50"/>
                                        <a:pt x="92" y="42"/>
                                      </a:cubicBezTo>
                                      <a:cubicBezTo>
                                        <a:pt x="88" y="31"/>
                                        <a:pt x="81" y="24"/>
                                        <a:pt x="73" y="16"/>
                                      </a:cubicBezTo>
                                      <a:cubicBezTo>
                                        <a:pt x="71" y="14"/>
                                        <a:pt x="68" y="12"/>
                                        <a:pt x="66" y="10"/>
                                      </a:cubicBezTo>
                                    </a:path>
                                    <a:path w="252" h="204" extrusionOk="0">
                                      <a:moveTo>
                                        <a:pt x="191" y="5"/>
                                      </a:moveTo>
                                      <a:cubicBezTo>
                                        <a:pt x="183" y="9"/>
                                        <a:pt x="179" y="14"/>
                                        <a:pt x="174" y="23"/>
                                      </a:cubicBezTo>
                                      <a:cubicBezTo>
                                        <a:pt x="169" y="32"/>
                                        <a:pt x="165" y="41"/>
                                        <a:pt x="162" y="50"/>
                                      </a:cubicBezTo>
                                      <a:cubicBezTo>
                                        <a:pt x="160" y="57"/>
                                        <a:pt x="157" y="64"/>
                                        <a:pt x="156" y="71"/>
                                      </a:cubicBezTo>
                                      <a:cubicBezTo>
                                        <a:pt x="154" y="81"/>
                                        <a:pt x="153" y="91"/>
                                        <a:pt x="153" y="101"/>
                                      </a:cubicBezTo>
                                      <a:cubicBezTo>
                                        <a:pt x="153" y="107"/>
                                        <a:pt x="153" y="114"/>
                                        <a:pt x="154" y="120"/>
                                      </a:cubicBezTo>
                                      <a:cubicBezTo>
                                        <a:pt x="155" y="129"/>
                                        <a:pt x="155" y="137"/>
                                        <a:pt x="157" y="146"/>
                                      </a:cubicBezTo>
                                      <a:cubicBezTo>
                                        <a:pt x="159" y="158"/>
                                        <a:pt x="163" y="170"/>
                                        <a:pt x="168" y="181"/>
                                      </a:cubicBezTo>
                                      <a:cubicBezTo>
                                        <a:pt x="172" y="188"/>
                                        <a:pt x="177" y="194"/>
                                        <a:pt x="184" y="199"/>
                                      </a:cubicBezTo>
                                      <a:cubicBezTo>
                                        <a:pt x="191" y="204"/>
                                        <a:pt x="196" y="204"/>
                                        <a:pt x="203" y="200"/>
                                      </a:cubicBezTo>
                                      <a:cubicBezTo>
                                        <a:pt x="211" y="196"/>
                                        <a:pt x="221" y="192"/>
                                        <a:pt x="228" y="186"/>
                                      </a:cubicBezTo>
                                      <a:cubicBezTo>
                                        <a:pt x="236" y="180"/>
                                        <a:pt x="241" y="169"/>
                                        <a:pt x="245" y="160"/>
                                      </a:cubicBezTo>
                                      <a:cubicBezTo>
                                        <a:pt x="248" y="151"/>
                                        <a:pt x="250" y="141"/>
                                        <a:pt x="251" y="132"/>
                                      </a:cubicBezTo>
                                      <a:cubicBezTo>
                                        <a:pt x="252" y="123"/>
                                        <a:pt x="251" y="113"/>
                                        <a:pt x="249" y="104"/>
                                      </a:cubicBezTo>
                                      <a:cubicBezTo>
                                        <a:pt x="247" y="95"/>
                                        <a:pt x="243" y="87"/>
                                        <a:pt x="239" y="79"/>
                                      </a:cubicBezTo>
                                      <a:cubicBezTo>
                                        <a:pt x="235" y="70"/>
                                        <a:pt x="230" y="62"/>
                                        <a:pt x="226" y="53"/>
                                      </a:cubicBezTo>
                                      <a:cubicBezTo>
                                        <a:pt x="221" y="43"/>
                                        <a:pt x="214" y="34"/>
                                        <a:pt x="208" y="2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9" name="Ink 454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367" y="12025"/>
                                  <a:ext cx="131" cy="87"/>
                                </a:xfrm>
                                <a:custGeom>
                                  <a:avLst/>
                                  <a:gdLst>
                                    <a:gd name="T0" fmla="+- 0 16552 16522"/>
                                    <a:gd name="T1" fmla="*/ T0 w 231"/>
                                    <a:gd name="T2" fmla="+- 0 21213 21211"/>
                                    <a:gd name="T3" fmla="*/ 21213 h 154"/>
                                    <a:gd name="T4" fmla="+- 0 16538 16522"/>
                                    <a:gd name="T5" fmla="*/ T4 w 231"/>
                                    <a:gd name="T6" fmla="+- 0 21235 21211"/>
                                    <a:gd name="T7" fmla="*/ 21235 h 154"/>
                                    <a:gd name="T8" fmla="+- 0 16528 16522"/>
                                    <a:gd name="T9" fmla="*/ T8 w 231"/>
                                    <a:gd name="T10" fmla="+- 0 21264 21211"/>
                                    <a:gd name="T11" fmla="*/ 21264 h 154"/>
                                    <a:gd name="T12" fmla="+- 0 16524 16522"/>
                                    <a:gd name="T13" fmla="*/ T12 w 231"/>
                                    <a:gd name="T14" fmla="+- 0 21287 21211"/>
                                    <a:gd name="T15" fmla="*/ 21287 h 154"/>
                                    <a:gd name="T16" fmla="+- 0 16522 16522"/>
                                    <a:gd name="T17" fmla="*/ T16 w 231"/>
                                    <a:gd name="T18" fmla="+- 0 21307 21211"/>
                                    <a:gd name="T19" fmla="*/ 21307 h 154"/>
                                    <a:gd name="T20" fmla="+- 0 16524 16522"/>
                                    <a:gd name="T21" fmla="*/ T20 w 231"/>
                                    <a:gd name="T22" fmla="+- 0 21326 21211"/>
                                    <a:gd name="T23" fmla="*/ 21326 h 154"/>
                                    <a:gd name="T24" fmla="+- 0 16538 16522"/>
                                    <a:gd name="T25" fmla="*/ T24 w 231"/>
                                    <a:gd name="T26" fmla="+- 0 21351 21211"/>
                                    <a:gd name="T27" fmla="*/ 21351 h 154"/>
                                    <a:gd name="T28" fmla="+- 0 16558 16522"/>
                                    <a:gd name="T29" fmla="*/ T28 w 231"/>
                                    <a:gd name="T30" fmla="+- 0 21363 21211"/>
                                    <a:gd name="T31" fmla="*/ 21363 h 154"/>
                                    <a:gd name="T32" fmla="+- 0 16590 16522"/>
                                    <a:gd name="T33" fmla="*/ T32 w 231"/>
                                    <a:gd name="T34" fmla="+- 0 21352 21211"/>
                                    <a:gd name="T35" fmla="*/ 21352 h 154"/>
                                    <a:gd name="T36" fmla="+- 0 16605 16522"/>
                                    <a:gd name="T37" fmla="*/ T36 w 231"/>
                                    <a:gd name="T38" fmla="+- 0 21330 21211"/>
                                    <a:gd name="T39" fmla="*/ 21330 h 154"/>
                                    <a:gd name="T40" fmla="+- 0 16609 16522"/>
                                    <a:gd name="T41" fmla="*/ T40 w 231"/>
                                    <a:gd name="T42" fmla="+- 0 21296 21211"/>
                                    <a:gd name="T43" fmla="*/ 21296 h 154"/>
                                    <a:gd name="T44" fmla="+- 0 16604 16522"/>
                                    <a:gd name="T45" fmla="*/ T44 w 231"/>
                                    <a:gd name="T46" fmla="+- 0 21261 21211"/>
                                    <a:gd name="T47" fmla="*/ 21261 h 154"/>
                                    <a:gd name="T48" fmla="+- 0 16594 16522"/>
                                    <a:gd name="T49" fmla="*/ T48 w 231"/>
                                    <a:gd name="T50" fmla="+- 0 21235 21211"/>
                                    <a:gd name="T51" fmla="*/ 21235 h 154"/>
                                    <a:gd name="T52" fmla="+- 0 16583 16522"/>
                                    <a:gd name="T53" fmla="*/ T52 w 231"/>
                                    <a:gd name="T54" fmla="+- 0 21223 21211"/>
                                    <a:gd name="T55" fmla="*/ 21223 h 154"/>
                                    <a:gd name="T56" fmla="+- 0 16708 16522"/>
                                    <a:gd name="T57" fmla="*/ T56 w 231"/>
                                    <a:gd name="T58" fmla="+- 0 21213 21211"/>
                                    <a:gd name="T59" fmla="*/ 21213 h 154"/>
                                    <a:gd name="T60" fmla="+- 0 16688 16522"/>
                                    <a:gd name="T61" fmla="*/ T60 w 231"/>
                                    <a:gd name="T62" fmla="+- 0 21219 21211"/>
                                    <a:gd name="T63" fmla="*/ 21219 h 154"/>
                                    <a:gd name="T64" fmla="+- 0 16672 16522"/>
                                    <a:gd name="T65" fmla="*/ T64 w 231"/>
                                    <a:gd name="T66" fmla="+- 0 21256 21211"/>
                                    <a:gd name="T67" fmla="*/ 21256 h 154"/>
                                    <a:gd name="T68" fmla="+- 0 16669 16522"/>
                                    <a:gd name="T69" fmla="*/ T68 w 231"/>
                                    <a:gd name="T70" fmla="+- 0 21276 21211"/>
                                    <a:gd name="T71" fmla="*/ 21276 h 154"/>
                                    <a:gd name="T72" fmla="+- 0 16668 16522"/>
                                    <a:gd name="T73" fmla="*/ T72 w 231"/>
                                    <a:gd name="T74" fmla="+- 0 21298 21211"/>
                                    <a:gd name="T75" fmla="*/ 21298 h 154"/>
                                    <a:gd name="T76" fmla="+- 0 16671 16522"/>
                                    <a:gd name="T77" fmla="*/ T76 w 231"/>
                                    <a:gd name="T78" fmla="+- 0 21323 21211"/>
                                    <a:gd name="T79" fmla="*/ 21323 h 154"/>
                                    <a:gd name="T80" fmla="+- 0 16682 16522"/>
                                    <a:gd name="T81" fmla="*/ T80 w 231"/>
                                    <a:gd name="T82" fmla="+- 0 21353 21211"/>
                                    <a:gd name="T83" fmla="*/ 21353 h 154"/>
                                    <a:gd name="T84" fmla="+- 0 16702 16522"/>
                                    <a:gd name="T85" fmla="*/ T84 w 231"/>
                                    <a:gd name="T86" fmla="+- 0 21361 21211"/>
                                    <a:gd name="T87" fmla="*/ 21361 h 154"/>
                                    <a:gd name="T88" fmla="+- 0 16727 16522"/>
                                    <a:gd name="T89" fmla="*/ T88 w 231"/>
                                    <a:gd name="T90" fmla="+- 0 21348 21211"/>
                                    <a:gd name="T91" fmla="*/ 21348 h 154"/>
                                    <a:gd name="T92" fmla="+- 0 16745 16522"/>
                                    <a:gd name="T93" fmla="*/ T92 w 231"/>
                                    <a:gd name="T94" fmla="+- 0 21326 21211"/>
                                    <a:gd name="T95" fmla="*/ 21326 h 154"/>
                                    <a:gd name="T96" fmla="+- 0 16751 16522"/>
                                    <a:gd name="T97" fmla="*/ T96 w 231"/>
                                    <a:gd name="T98" fmla="+- 0 21300 21211"/>
                                    <a:gd name="T99" fmla="*/ 21300 h 154"/>
                                    <a:gd name="T100" fmla="+- 0 16751 16522"/>
                                    <a:gd name="T101" fmla="*/ T100 w 231"/>
                                    <a:gd name="T102" fmla="+- 0 21265 21211"/>
                                    <a:gd name="T103" fmla="*/ 21265 h 154"/>
                                    <a:gd name="T104" fmla="+- 0 16745 16522"/>
                                    <a:gd name="T105" fmla="*/ T104 w 231"/>
                                    <a:gd name="T106" fmla="+- 0 21235 21211"/>
                                    <a:gd name="T107" fmla="*/ 21235 h 154"/>
                                    <a:gd name="T108" fmla="+- 0 16736 16522"/>
                                    <a:gd name="T109" fmla="*/ T108 w 231"/>
                                    <a:gd name="T110" fmla="+- 0 21214 21211"/>
                                    <a:gd name="T111" fmla="*/ 21214 h 15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</a:cxnLst>
                                  <a:rect l="0" t="0" r="r" b="b"/>
                                  <a:pathLst>
                                    <a:path w="231" h="154" extrusionOk="0">
                                      <a:moveTo>
                                        <a:pt x="30" y="2"/>
                                      </a:moveTo>
                                      <a:cubicBezTo>
                                        <a:pt x="23" y="9"/>
                                        <a:pt x="20" y="15"/>
                                        <a:pt x="16" y="24"/>
                                      </a:cubicBezTo>
                                      <a:cubicBezTo>
                                        <a:pt x="12" y="33"/>
                                        <a:pt x="9" y="43"/>
                                        <a:pt x="6" y="53"/>
                                      </a:cubicBezTo>
                                      <a:cubicBezTo>
                                        <a:pt x="4" y="61"/>
                                        <a:pt x="3" y="68"/>
                                        <a:pt x="2" y="76"/>
                                      </a:cubicBezTo>
                                      <a:cubicBezTo>
                                        <a:pt x="1" y="83"/>
                                        <a:pt x="0" y="89"/>
                                        <a:pt x="0" y="96"/>
                                      </a:cubicBezTo>
                                      <a:cubicBezTo>
                                        <a:pt x="0" y="103"/>
                                        <a:pt x="0" y="109"/>
                                        <a:pt x="2" y="115"/>
                                      </a:cubicBezTo>
                                      <a:cubicBezTo>
                                        <a:pt x="4" y="124"/>
                                        <a:pt x="9" y="133"/>
                                        <a:pt x="16" y="140"/>
                                      </a:cubicBezTo>
                                      <a:cubicBezTo>
                                        <a:pt x="22" y="146"/>
                                        <a:pt x="28" y="150"/>
                                        <a:pt x="36" y="152"/>
                                      </a:cubicBezTo>
                                      <a:cubicBezTo>
                                        <a:pt x="49" y="155"/>
                                        <a:pt x="59" y="151"/>
                                        <a:pt x="68" y="141"/>
                                      </a:cubicBezTo>
                                      <a:cubicBezTo>
                                        <a:pt x="74" y="134"/>
                                        <a:pt x="80" y="128"/>
                                        <a:pt x="83" y="119"/>
                                      </a:cubicBezTo>
                                      <a:cubicBezTo>
                                        <a:pt x="86" y="109"/>
                                        <a:pt x="88" y="96"/>
                                        <a:pt x="87" y="85"/>
                                      </a:cubicBezTo>
                                      <a:cubicBezTo>
                                        <a:pt x="86" y="73"/>
                                        <a:pt x="85" y="61"/>
                                        <a:pt x="82" y="50"/>
                                      </a:cubicBezTo>
                                      <a:cubicBezTo>
                                        <a:pt x="80" y="41"/>
                                        <a:pt x="78" y="32"/>
                                        <a:pt x="72" y="24"/>
                                      </a:cubicBezTo>
                                      <a:cubicBezTo>
                                        <a:pt x="66" y="18"/>
                                        <a:pt x="65" y="16"/>
                                        <a:pt x="61" y="12"/>
                                      </a:cubicBezTo>
                                    </a:path>
                                    <a:path w="231" h="154" extrusionOk="0">
                                      <a:moveTo>
                                        <a:pt x="186" y="2"/>
                                      </a:moveTo>
                                      <a:cubicBezTo>
                                        <a:pt x="178" y="0"/>
                                        <a:pt x="173" y="2"/>
                                        <a:pt x="166" y="8"/>
                                      </a:cubicBezTo>
                                      <a:cubicBezTo>
                                        <a:pt x="155" y="17"/>
                                        <a:pt x="153" y="32"/>
                                        <a:pt x="150" y="45"/>
                                      </a:cubicBezTo>
                                      <a:cubicBezTo>
                                        <a:pt x="149" y="52"/>
                                        <a:pt x="147" y="58"/>
                                        <a:pt x="147" y="65"/>
                                      </a:cubicBezTo>
                                      <a:cubicBezTo>
                                        <a:pt x="147" y="72"/>
                                        <a:pt x="145" y="80"/>
                                        <a:pt x="146" y="87"/>
                                      </a:cubicBezTo>
                                      <a:cubicBezTo>
                                        <a:pt x="147" y="95"/>
                                        <a:pt x="148" y="104"/>
                                        <a:pt x="149" y="112"/>
                                      </a:cubicBezTo>
                                      <a:cubicBezTo>
                                        <a:pt x="150" y="122"/>
                                        <a:pt x="154" y="134"/>
                                        <a:pt x="160" y="142"/>
                                      </a:cubicBezTo>
                                      <a:cubicBezTo>
                                        <a:pt x="165" y="149"/>
                                        <a:pt x="172" y="151"/>
                                        <a:pt x="180" y="150"/>
                                      </a:cubicBezTo>
                                      <a:cubicBezTo>
                                        <a:pt x="189" y="149"/>
                                        <a:pt x="198" y="143"/>
                                        <a:pt x="205" y="137"/>
                                      </a:cubicBezTo>
                                      <a:cubicBezTo>
                                        <a:pt x="212" y="131"/>
                                        <a:pt x="219" y="124"/>
                                        <a:pt x="223" y="115"/>
                                      </a:cubicBezTo>
                                      <a:cubicBezTo>
                                        <a:pt x="227" y="107"/>
                                        <a:pt x="228" y="98"/>
                                        <a:pt x="229" y="89"/>
                                      </a:cubicBezTo>
                                      <a:cubicBezTo>
                                        <a:pt x="230" y="77"/>
                                        <a:pt x="230" y="66"/>
                                        <a:pt x="229" y="54"/>
                                      </a:cubicBezTo>
                                      <a:cubicBezTo>
                                        <a:pt x="228" y="43"/>
                                        <a:pt x="226" y="34"/>
                                        <a:pt x="223" y="24"/>
                                      </a:cubicBezTo>
                                      <a:cubicBezTo>
                                        <a:pt x="221" y="16"/>
                                        <a:pt x="218" y="10"/>
                                        <a:pt x="214" y="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0" name="Ink 455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356" y="11574"/>
                                  <a:ext cx="75" cy="97"/>
                                </a:xfrm>
                                <a:custGeom>
                                  <a:avLst/>
                                  <a:gdLst>
                                    <a:gd name="T0" fmla="+- 0 16603 16503"/>
                                    <a:gd name="T1" fmla="*/ T0 w 132"/>
                                    <a:gd name="T2" fmla="+- 0 20427 20415"/>
                                    <a:gd name="T3" fmla="*/ 20427 h 172"/>
                                    <a:gd name="T4" fmla="+- 0 16587 16503"/>
                                    <a:gd name="T5" fmla="*/ T4 w 132"/>
                                    <a:gd name="T6" fmla="+- 0 20415 20415"/>
                                    <a:gd name="T7" fmla="*/ 20415 h 172"/>
                                    <a:gd name="T8" fmla="+- 0 16566 16503"/>
                                    <a:gd name="T9" fmla="*/ T8 w 132"/>
                                    <a:gd name="T10" fmla="+- 0 20419 20415"/>
                                    <a:gd name="T11" fmla="*/ 20419 h 172"/>
                                    <a:gd name="T12" fmla="+- 0 16528 16503"/>
                                    <a:gd name="T13" fmla="*/ T12 w 132"/>
                                    <a:gd name="T14" fmla="+- 0 20454 20415"/>
                                    <a:gd name="T15" fmla="*/ 20454 h 172"/>
                                    <a:gd name="T16" fmla="+- 0 16509 16503"/>
                                    <a:gd name="T17" fmla="*/ T16 w 132"/>
                                    <a:gd name="T18" fmla="+- 0 20484 20415"/>
                                    <a:gd name="T19" fmla="*/ 20484 h 172"/>
                                    <a:gd name="T20" fmla="+- 0 16503 16503"/>
                                    <a:gd name="T21" fmla="*/ T20 w 132"/>
                                    <a:gd name="T22" fmla="+- 0 20514 20415"/>
                                    <a:gd name="T23" fmla="*/ 20514 h 172"/>
                                    <a:gd name="T24" fmla="+- 0 16511 16503"/>
                                    <a:gd name="T25" fmla="*/ T24 w 132"/>
                                    <a:gd name="T26" fmla="+- 0 20546 20415"/>
                                    <a:gd name="T27" fmla="*/ 20546 h 172"/>
                                    <a:gd name="T28" fmla="+- 0 16532 16503"/>
                                    <a:gd name="T29" fmla="*/ T28 w 132"/>
                                    <a:gd name="T30" fmla="+- 0 20572 20415"/>
                                    <a:gd name="T31" fmla="*/ 20572 h 172"/>
                                    <a:gd name="T32" fmla="+- 0 16556 16503"/>
                                    <a:gd name="T33" fmla="*/ T32 w 132"/>
                                    <a:gd name="T34" fmla="+- 0 20586 20415"/>
                                    <a:gd name="T35" fmla="*/ 20586 h 172"/>
                                    <a:gd name="T36" fmla="+- 0 16583 16503"/>
                                    <a:gd name="T37" fmla="*/ T36 w 132"/>
                                    <a:gd name="T38" fmla="+- 0 20585 20415"/>
                                    <a:gd name="T39" fmla="*/ 20585 h 172"/>
                                    <a:gd name="T40" fmla="+- 0 16610 16503"/>
                                    <a:gd name="T41" fmla="*/ T40 w 132"/>
                                    <a:gd name="T42" fmla="+- 0 20570 20415"/>
                                    <a:gd name="T43" fmla="*/ 20570 h 172"/>
                                    <a:gd name="T44" fmla="+- 0 16629 16503"/>
                                    <a:gd name="T45" fmla="*/ T44 w 132"/>
                                    <a:gd name="T46" fmla="+- 0 20543 20415"/>
                                    <a:gd name="T47" fmla="*/ 20543 h 172"/>
                                    <a:gd name="T48" fmla="+- 0 16634 16503"/>
                                    <a:gd name="T49" fmla="*/ T48 w 132"/>
                                    <a:gd name="T50" fmla="+- 0 20520 20415"/>
                                    <a:gd name="T51" fmla="*/ 20520 h 172"/>
                                    <a:gd name="T52" fmla="+- 0 16632 16503"/>
                                    <a:gd name="T53" fmla="*/ T52 w 132"/>
                                    <a:gd name="T54" fmla="+- 0 20497 20415"/>
                                    <a:gd name="T55" fmla="*/ 20497 h 172"/>
                                    <a:gd name="T56" fmla="+- 0 16625 16503"/>
                                    <a:gd name="T57" fmla="*/ T56 w 132"/>
                                    <a:gd name="T58" fmla="+- 0 20473 20415"/>
                                    <a:gd name="T59" fmla="*/ 20473 h 172"/>
                                    <a:gd name="T60" fmla="+- 0 16619 16503"/>
                                    <a:gd name="T61" fmla="*/ T60 w 132"/>
                                    <a:gd name="T62" fmla="+- 0 20453 20415"/>
                                    <a:gd name="T63" fmla="*/ 20453 h 172"/>
                                    <a:gd name="T64" fmla="+- 0 16617 16503"/>
                                    <a:gd name="T65" fmla="*/ T64 w 132"/>
                                    <a:gd name="T66" fmla="+- 0 20446 20415"/>
                                    <a:gd name="T67" fmla="*/ 20446 h 17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32" h="172" extrusionOk="0">
                                      <a:moveTo>
                                        <a:pt x="100" y="12"/>
                                      </a:moveTo>
                                      <a:cubicBezTo>
                                        <a:pt x="97" y="5"/>
                                        <a:pt x="93" y="1"/>
                                        <a:pt x="84" y="0"/>
                                      </a:cubicBezTo>
                                      <a:cubicBezTo>
                                        <a:pt x="77" y="-1"/>
                                        <a:pt x="69" y="0"/>
                                        <a:pt x="63" y="4"/>
                                      </a:cubicBezTo>
                                      <a:cubicBezTo>
                                        <a:pt x="48" y="13"/>
                                        <a:pt x="36" y="26"/>
                                        <a:pt x="25" y="39"/>
                                      </a:cubicBezTo>
                                      <a:cubicBezTo>
                                        <a:pt x="17" y="48"/>
                                        <a:pt x="11" y="58"/>
                                        <a:pt x="6" y="69"/>
                                      </a:cubicBezTo>
                                      <a:cubicBezTo>
                                        <a:pt x="2" y="78"/>
                                        <a:pt x="1" y="89"/>
                                        <a:pt x="0" y="99"/>
                                      </a:cubicBezTo>
                                      <a:cubicBezTo>
                                        <a:pt x="-1" y="111"/>
                                        <a:pt x="2" y="120"/>
                                        <a:pt x="8" y="131"/>
                                      </a:cubicBezTo>
                                      <a:cubicBezTo>
                                        <a:pt x="14" y="141"/>
                                        <a:pt x="21" y="148"/>
                                        <a:pt x="29" y="157"/>
                                      </a:cubicBezTo>
                                      <a:cubicBezTo>
                                        <a:pt x="35" y="164"/>
                                        <a:pt x="44" y="170"/>
                                        <a:pt x="53" y="171"/>
                                      </a:cubicBezTo>
                                      <a:cubicBezTo>
                                        <a:pt x="61" y="172"/>
                                        <a:pt x="72" y="172"/>
                                        <a:pt x="80" y="170"/>
                                      </a:cubicBezTo>
                                      <a:cubicBezTo>
                                        <a:pt x="91" y="168"/>
                                        <a:pt x="99" y="163"/>
                                        <a:pt x="107" y="155"/>
                                      </a:cubicBezTo>
                                      <a:cubicBezTo>
                                        <a:pt x="115" y="148"/>
                                        <a:pt x="121" y="138"/>
                                        <a:pt x="126" y="128"/>
                                      </a:cubicBezTo>
                                      <a:cubicBezTo>
                                        <a:pt x="129" y="121"/>
                                        <a:pt x="130" y="112"/>
                                        <a:pt x="131" y="105"/>
                                      </a:cubicBezTo>
                                      <a:cubicBezTo>
                                        <a:pt x="132" y="97"/>
                                        <a:pt x="131" y="89"/>
                                        <a:pt x="129" y="82"/>
                                      </a:cubicBezTo>
                                      <a:cubicBezTo>
                                        <a:pt x="127" y="74"/>
                                        <a:pt x="124" y="66"/>
                                        <a:pt x="122" y="58"/>
                                      </a:cubicBezTo>
                                      <a:cubicBezTo>
                                        <a:pt x="120" y="51"/>
                                        <a:pt x="118" y="45"/>
                                        <a:pt x="116" y="38"/>
                                      </a:cubicBezTo>
                                      <a:cubicBezTo>
                                        <a:pt x="115" y="36"/>
                                        <a:pt x="115" y="33"/>
                                        <a:pt x="114" y="3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1" name="Ink 45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9787" y="11570"/>
                                  <a:ext cx="103" cy="147"/>
                                </a:xfrm>
                                <a:custGeom>
                                  <a:avLst/>
                                  <a:gdLst>
                                    <a:gd name="T0" fmla="+- 0 17443 17264"/>
                                    <a:gd name="T1" fmla="*/ T0 w 181"/>
                                    <a:gd name="T2" fmla="+- 0 20417 20409"/>
                                    <a:gd name="T3" fmla="*/ 20417 h 258"/>
                                    <a:gd name="T4" fmla="+- 0 17421 17264"/>
                                    <a:gd name="T5" fmla="*/ T4 w 181"/>
                                    <a:gd name="T6" fmla="+- 0 20416 20409"/>
                                    <a:gd name="T7" fmla="*/ 20416 h 258"/>
                                    <a:gd name="T8" fmla="+- 0 17399 17264"/>
                                    <a:gd name="T9" fmla="*/ T8 w 181"/>
                                    <a:gd name="T10" fmla="+- 0 20412 20409"/>
                                    <a:gd name="T11" fmla="*/ 20412 h 258"/>
                                    <a:gd name="T12" fmla="+- 0 17371 17264"/>
                                    <a:gd name="T13" fmla="*/ T12 w 181"/>
                                    <a:gd name="T14" fmla="+- 0 20410 20409"/>
                                    <a:gd name="T15" fmla="*/ 20410 h 258"/>
                                    <a:gd name="T16" fmla="+- 0 17343 17264"/>
                                    <a:gd name="T17" fmla="*/ T16 w 181"/>
                                    <a:gd name="T18" fmla="+- 0 20409 20409"/>
                                    <a:gd name="T19" fmla="*/ 20409 h 258"/>
                                    <a:gd name="T20" fmla="+- 0 17323 17264"/>
                                    <a:gd name="T21" fmla="*/ T20 w 181"/>
                                    <a:gd name="T22" fmla="+- 0 20412 20409"/>
                                    <a:gd name="T23" fmla="*/ 20412 h 258"/>
                                    <a:gd name="T24" fmla="+- 0 17290 17264"/>
                                    <a:gd name="T25" fmla="*/ T24 w 181"/>
                                    <a:gd name="T26" fmla="+- 0 20438 20409"/>
                                    <a:gd name="T27" fmla="*/ 20438 h 258"/>
                                    <a:gd name="T28" fmla="+- 0 17285 17264"/>
                                    <a:gd name="T29" fmla="*/ T28 w 181"/>
                                    <a:gd name="T30" fmla="+- 0 20462 20409"/>
                                    <a:gd name="T31" fmla="*/ 20462 h 258"/>
                                    <a:gd name="T32" fmla="+- 0 17293 17264"/>
                                    <a:gd name="T33" fmla="*/ T32 w 181"/>
                                    <a:gd name="T34" fmla="+- 0 20484 20409"/>
                                    <a:gd name="T35" fmla="*/ 20484 h 258"/>
                                    <a:gd name="T36" fmla="+- 0 17319 17264"/>
                                    <a:gd name="T37" fmla="*/ T36 w 181"/>
                                    <a:gd name="T38" fmla="+- 0 20497 20409"/>
                                    <a:gd name="T39" fmla="*/ 20497 h 258"/>
                                    <a:gd name="T40" fmla="+- 0 17344 17264"/>
                                    <a:gd name="T41" fmla="*/ T40 w 181"/>
                                    <a:gd name="T42" fmla="+- 0 20507 20409"/>
                                    <a:gd name="T43" fmla="*/ 20507 h 258"/>
                                    <a:gd name="T44" fmla="+- 0 17365 17264"/>
                                    <a:gd name="T45" fmla="*/ T44 w 181"/>
                                    <a:gd name="T46" fmla="+- 0 20512 20409"/>
                                    <a:gd name="T47" fmla="*/ 20512 h 258"/>
                                    <a:gd name="T48" fmla="+- 0 17385 17264"/>
                                    <a:gd name="T49" fmla="*/ T48 w 181"/>
                                    <a:gd name="T50" fmla="+- 0 20511 20409"/>
                                    <a:gd name="T51" fmla="*/ 20511 h 258"/>
                                    <a:gd name="T52" fmla="+- 0 17406 17264"/>
                                    <a:gd name="T53" fmla="*/ T52 w 181"/>
                                    <a:gd name="T54" fmla="+- 0 20506 20409"/>
                                    <a:gd name="T55" fmla="*/ 20506 h 258"/>
                                    <a:gd name="T56" fmla="+- 0 17428 17264"/>
                                    <a:gd name="T57" fmla="*/ T56 w 181"/>
                                    <a:gd name="T58" fmla="+- 0 20494 20409"/>
                                    <a:gd name="T59" fmla="*/ 20494 h 258"/>
                                    <a:gd name="T60" fmla="+- 0 17444 17264"/>
                                    <a:gd name="T61" fmla="*/ T60 w 181"/>
                                    <a:gd name="T62" fmla="+- 0 20466 20409"/>
                                    <a:gd name="T63" fmla="*/ 20466 h 258"/>
                                    <a:gd name="T64" fmla="+- 0 17440 17264"/>
                                    <a:gd name="T65" fmla="*/ T64 w 181"/>
                                    <a:gd name="T66" fmla="+- 0 20454 20409"/>
                                    <a:gd name="T67" fmla="*/ 20454 h 258"/>
                                    <a:gd name="T68" fmla="+- 0 17420 17264"/>
                                    <a:gd name="T69" fmla="*/ T68 w 181"/>
                                    <a:gd name="T70" fmla="+- 0 20588 20409"/>
                                    <a:gd name="T71" fmla="*/ 20588 h 258"/>
                                    <a:gd name="T72" fmla="+- 0 17384 17264"/>
                                    <a:gd name="T73" fmla="*/ T72 w 181"/>
                                    <a:gd name="T74" fmla="+- 0 20577 20409"/>
                                    <a:gd name="T75" fmla="*/ 20577 h 258"/>
                                    <a:gd name="T76" fmla="+- 0 17358 17264"/>
                                    <a:gd name="T77" fmla="*/ T76 w 181"/>
                                    <a:gd name="T78" fmla="+- 0 20572 20409"/>
                                    <a:gd name="T79" fmla="*/ 20572 h 258"/>
                                    <a:gd name="T80" fmla="+- 0 17332 17264"/>
                                    <a:gd name="T81" fmla="*/ T80 w 181"/>
                                    <a:gd name="T82" fmla="+- 0 20566 20409"/>
                                    <a:gd name="T83" fmla="*/ 20566 h 258"/>
                                    <a:gd name="T84" fmla="+- 0 17307 17264"/>
                                    <a:gd name="T85" fmla="*/ T84 w 181"/>
                                    <a:gd name="T86" fmla="+- 0 20565 20409"/>
                                    <a:gd name="T87" fmla="*/ 20565 h 258"/>
                                    <a:gd name="T88" fmla="+- 0 17282 17264"/>
                                    <a:gd name="T89" fmla="*/ T88 w 181"/>
                                    <a:gd name="T90" fmla="+- 0 20588 20409"/>
                                    <a:gd name="T91" fmla="*/ 20588 h 258"/>
                                    <a:gd name="T92" fmla="+- 0 17264 17264"/>
                                    <a:gd name="T93" fmla="*/ T92 w 181"/>
                                    <a:gd name="T94" fmla="+- 0 20623 20409"/>
                                    <a:gd name="T95" fmla="*/ 20623 h 258"/>
                                    <a:gd name="T96" fmla="+- 0 17278 17264"/>
                                    <a:gd name="T97" fmla="*/ T96 w 181"/>
                                    <a:gd name="T98" fmla="+- 0 20642 20409"/>
                                    <a:gd name="T99" fmla="*/ 20642 h 258"/>
                                    <a:gd name="T100" fmla="+- 0 17309 17264"/>
                                    <a:gd name="T101" fmla="*/ T100 w 181"/>
                                    <a:gd name="T102" fmla="+- 0 20661 20409"/>
                                    <a:gd name="T103" fmla="*/ 20661 h 258"/>
                                    <a:gd name="T104" fmla="+- 0 17343 17264"/>
                                    <a:gd name="T105" fmla="*/ T104 w 181"/>
                                    <a:gd name="T106" fmla="+- 0 20666 20409"/>
                                    <a:gd name="T107" fmla="*/ 20666 h 258"/>
                                    <a:gd name="T108" fmla="+- 0 17380 17264"/>
                                    <a:gd name="T109" fmla="*/ T108 w 181"/>
                                    <a:gd name="T110" fmla="+- 0 20665 20409"/>
                                    <a:gd name="T111" fmla="*/ 20665 h 258"/>
                                    <a:gd name="T112" fmla="+- 0 17400 17264"/>
                                    <a:gd name="T113" fmla="*/ T112 w 181"/>
                                    <a:gd name="T114" fmla="+- 0 20663 20409"/>
                                    <a:gd name="T115" fmla="*/ 20663 h 258"/>
                                    <a:gd name="T116" fmla="+- 0 17427 17264"/>
                                    <a:gd name="T117" fmla="*/ T116 w 181"/>
                                    <a:gd name="T118" fmla="+- 0 20644 20409"/>
                                    <a:gd name="T119" fmla="*/ 20644 h 258"/>
                                    <a:gd name="T120" fmla="+- 0 17430 17264"/>
                                    <a:gd name="T121" fmla="*/ T120 w 181"/>
                                    <a:gd name="T122" fmla="+- 0 20622 20409"/>
                                    <a:gd name="T123" fmla="*/ 20622 h 258"/>
                                    <a:gd name="T124" fmla="+- 0 17423 17264"/>
                                    <a:gd name="T125" fmla="*/ T124 w 181"/>
                                    <a:gd name="T126" fmla="+- 0 20607 20409"/>
                                    <a:gd name="T127" fmla="*/ 20607 h 25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181" h="258" extrusionOk="0">
                                      <a:moveTo>
                                        <a:pt x="179" y="8"/>
                                      </a:moveTo>
                                      <a:cubicBezTo>
                                        <a:pt x="171" y="9"/>
                                        <a:pt x="165" y="9"/>
                                        <a:pt x="157" y="7"/>
                                      </a:cubicBezTo>
                                      <a:cubicBezTo>
                                        <a:pt x="149" y="5"/>
                                        <a:pt x="143" y="4"/>
                                        <a:pt x="135" y="3"/>
                                      </a:cubicBezTo>
                                      <a:cubicBezTo>
                                        <a:pt x="126" y="2"/>
                                        <a:pt x="116" y="2"/>
                                        <a:pt x="107" y="1"/>
                                      </a:cubicBezTo>
                                      <a:cubicBezTo>
                                        <a:pt x="98" y="0"/>
                                        <a:pt x="88" y="-1"/>
                                        <a:pt x="79" y="0"/>
                                      </a:cubicBezTo>
                                      <a:cubicBezTo>
                                        <a:pt x="73" y="1"/>
                                        <a:pt x="65" y="1"/>
                                        <a:pt x="59" y="3"/>
                                      </a:cubicBezTo>
                                      <a:cubicBezTo>
                                        <a:pt x="46" y="8"/>
                                        <a:pt x="34" y="18"/>
                                        <a:pt x="26" y="29"/>
                                      </a:cubicBezTo>
                                      <a:cubicBezTo>
                                        <a:pt x="20" y="37"/>
                                        <a:pt x="21" y="44"/>
                                        <a:pt x="21" y="53"/>
                                      </a:cubicBezTo>
                                      <a:cubicBezTo>
                                        <a:pt x="21" y="63"/>
                                        <a:pt x="21" y="68"/>
                                        <a:pt x="29" y="75"/>
                                      </a:cubicBezTo>
                                      <a:cubicBezTo>
                                        <a:pt x="36" y="82"/>
                                        <a:pt x="45" y="87"/>
                                        <a:pt x="55" y="88"/>
                                      </a:cubicBezTo>
                                      <a:cubicBezTo>
                                        <a:pt x="65" y="89"/>
                                        <a:pt x="71" y="94"/>
                                        <a:pt x="80" y="98"/>
                                      </a:cubicBezTo>
                                      <a:cubicBezTo>
                                        <a:pt x="87" y="101"/>
                                        <a:pt x="94" y="102"/>
                                        <a:pt x="101" y="103"/>
                                      </a:cubicBezTo>
                                      <a:cubicBezTo>
                                        <a:pt x="108" y="103"/>
                                        <a:pt x="114" y="102"/>
                                        <a:pt x="121" y="102"/>
                                      </a:cubicBezTo>
                                      <a:cubicBezTo>
                                        <a:pt x="129" y="102"/>
                                        <a:pt x="134" y="100"/>
                                        <a:pt x="142" y="97"/>
                                      </a:cubicBezTo>
                                      <a:cubicBezTo>
                                        <a:pt x="149" y="94"/>
                                        <a:pt x="158" y="90"/>
                                        <a:pt x="164" y="85"/>
                                      </a:cubicBezTo>
                                      <a:cubicBezTo>
                                        <a:pt x="173" y="77"/>
                                        <a:pt x="179" y="69"/>
                                        <a:pt x="180" y="57"/>
                                      </a:cubicBezTo>
                                      <a:cubicBezTo>
                                        <a:pt x="180" y="51"/>
                                        <a:pt x="180" y="48"/>
                                        <a:pt x="176" y="45"/>
                                      </a:cubicBezTo>
                                    </a:path>
                                    <a:path w="181" h="258" extrusionOk="0">
                                      <a:moveTo>
                                        <a:pt x="156" y="179"/>
                                      </a:moveTo>
                                      <a:cubicBezTo>
                                        <a:pt x="144" y="175"/>
                                        <a:pt x="132" y="171"/>
                                        <a:pt x="120" y="168"/>
                                      </a:cubicBezTo>
                                      <a:cubicBezTo>
                                        <a:pt x="111" y="166"/>
                                        <a:pt x="103" y="165"/>
                                        <a:pt x="94" y="163"/>
                                      </a:cubicBezTo>
                                      <a:cubicBezTo>
                                        <a:pt x="85" y="161"/>
                                        <a:pt x="77" y="159"/>
                                        <a:pt x="68" y="157"/>
                                      </a:cubicBezTo>
                                      <a:cubicBezTo>
                                        <a:pt x="59" y="155"/>
                                        <a:pt x="52" y="154"/>
                                        <a:pt x="43" y="156"/>
                                      </a:cubicBezTo>
                                      <a:cubicBezTo>
                                        <a:pt x="33" y="158"/>
                                        <a:pt x="24" y="172"/>
                                        <a:pt x="18" y="179"/>
                                      </a:cubicBezTo>
                                      <a:cubicBezTo>
                                        <a:pt x="11" y="188"/>
                                        <a:pt x="-2" y="202"/>
                                        <a:pt x="0" y="214"/>
                                      </a:cubicBezTo>
                                      <a:cubicBezTo>
                                        <a:pt x="1" y="222"/>
                                        <a:pt x="9" y="227"/>
                                        <a:pt x="14" y="233"/>
                                      </a:cubicBezTo>
                                      <a:cubicBezTo>
                                        <a:pt x="23" y="244"/>
                                        <a:pt x="31" y="248"/>
                                        <a:pt x="45" y="252"/>
                                      </a:cubicBezTo>
                                      <a:cubicBezTo>
                                        <a:pt x="57" y="255"/>
                                        <a:pt x="67" y="257"/>
                                        <a:pt x="79" y="257"/>
                                      </a:cubicBezTo>
                                      <a:cubicBezTo>
                                        <a:pt x="91" y="257"/>
                                        <a:pt x="104" y="257"/>
                                        <a:pt x="116" y="256"/>
                                      </a:cubicBezTo>
                                      <a:cubicBezTo>
                                        <a:pt x="123" y="256"/>
                                        <a:pt x="130" y="256"/>
                                        <a:pt x="136" y="254"/>
                                      </a:cubicBezTo>
                                      <a:cubicBezTo>
                                        <a:pt x="148" y="251"/>
                                        <a:pt x="155" y="245"/>
                                        <a:pt x="163" y="235"/>
                                      </a:cubicBezTo>
                                      <a:cubicBezTo>
                                        <a:pt x="170" y="226"/>
                                        <a:pt x="169" y="223"/>
                                        <a:pt x="166" y="213"/>
                                      </a:cubicBezTo>
                                      <a:cubicBezTo>
                                        <a:pt x="164" y="205"/>
                                        <a:pt x="163" y="202"/>
                                        <a:pt x="159" y="19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51" o:spid="_x0000_s1026" style="position:absolute;margin-left:31.25pt;margin-top:24.5pt;width:47.5pt;height:50.8pt;z-index:251734016" coordorigin="8940,11096" coordsize="950,1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">
                      <v:oval id="Oval 452" o:spid="_x0000_s1027" style="position:absolute;left:8940;top:11162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mKosUA&#10;AADcAAAADwAAAGRycy9kb3ducmV2LnhtbESPT2vCQBTE74V+h+UJvdWNjf+IriJKwR56MK33R/aZ&#10;BLNvQ/YZ02/fFQo9DjPzG2a9HVyjeupC7dnAZJyAIi68rbk08P31/roEFQTZYuOZDPxQgO3m+WmN&#10;mfV3PlGfS6kihEOGBiqRNtM6FBU5DGPfEkfv4juHEmVXatvhPcJdo9+SZK4d1hwXKmxpX1FxzW/O&#10;wKHc5fNepzJLL4ejzK7nz490YszLaNitQAkN8h/+ax+tgcV0AY8z8Qj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YqixQAAANwAAAAPAAAAAAAAAAAAAAAAAJgCAABkcnMv&#10;ZG93bnJldi54bWxQSwUGAAAAAAQABAD1AAAAigMAAAAA&#10;"/>
                      <v:shape id="Ink 453" o:spid="_x0000_s1028" style="position:absolute;left:9365;top:11096;width:143;height:116;visibility:visible;mso-wrap-style:square;v-text-anchor:top" coordsize="252,2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m5yMQA&#10;AADcAAAADwAAAGRycy9kb3ducmV2LnhtbERPy2oCMRTdF/yHcIVuimZapMpoFCtIXVhaHxt3l8k1&#10;Mzi5GZN0HP/eLApdHs57tuhsLVryoXKs4HWYgSAunK7YKDge1oMJiBCRNdaOScGdAizmvacZ5trd&#10;eEftPhqRQjjkqKCMscmlDEVJFsPQNcSJOztvMSbojdQebync1vIty96lxYpTQ4kNrUoqLvtfq8Bv&#10;zPq6tV8fh5fT+LtdXX+606dR6rnfLacgInXxX/zn3mgF41Fam86k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5ucjEAAAA3AAAAA8AAAAAAAAAAAAAAAAAmAIAAGRycy9k&#10;b3ducmV2LnhtbFBLBQYAAAAABAAEAPUAAACJAwAAAAA=&#10;" path="m52,c40,8,33,20,25,31,16,43,8,56,4,71,2,78,,86,,93v,6,1,12,1,18c1,117,2,124,3,130v3,13,5,26,11,38c20,182,37,195,53,193v7,-1,19,-6,25,-10c86,178,92,170,96,162v5,-9,6,-17,8,-27c105,127,105,119,105,111v,-9,-1,-17,-2,-25c102,78,101,72,99,64,97,56,95,50,92,42,88,31,81,24,73,16,71,14,68,12,66,10em191,5v-8,4,-12,9,-17,18c169,32,165,41,162,50v-2,7,-5,14,-6,21c154,81,153,91,153,101v,6,,13,1,19c155,129,155,137,157,146v2,12,6,24,11,35c172,188,177,194,184,199v7,5,12,5,19,1c211,196,221,192,228,186v8,-6,13,-17,17,-26c248,151,250,141,251,132v1,-9,,-19,-2,-28c247,95,243,87,239,79,235,70,230,62,226,53,221,43,214,34,208,24e" filled="f" strokeweight="1pt">
                        <v:stroke endcap="round"/>
                        <v:path o:extrusionok="f" o:connecttype="custom" o:connectlocs="30,11129;14,11147;2,11170;0,11182;1,11192;2,11203;8,11225;30,11239;44,11233;54,11221;59,11206;60,11192;58,11178;56,11166;52,11153;41,11138;37,11135;108,11132;99,11142;92,11158;89,11170;87,11187;87,11197;89,11212;95,11232;104,11242;115,11243;129,11235;139,11220;142,11204;141,11188;136,11174;128,11159;118,11143" o:connectangles="0,0,0,0,0,0,0,0,0,0,0,0,0,0,0,0,0,0,0,0,0,0,0,0,0,0,0,0,0,0,0,0,0,0"/>
                        <o:lock v:ext="edit" rotation="t" aspectratio="t" verticies="t" text="t" shapetype="t"/>
                      </v:shape>
                      <v:shape id="Ink 454" o:spid="_x0000_s1029" style="position:absolute;left:9367;top:12025;width:131;height:87;visibility:visible;mso-wrap-style:square;v-text-anchor:top" coordsize="231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sjMUA&#10;AADcAAAADwAAAGRycy9kb3ducmV2LnhtbESPT0vEMBTE74LfITzBm039s6utTRcVlT1qrVJvz+bZ&#10;FpuXksRu/fZGWPA4zMxvmGKzmFHM5PxgWcFpkoIgbq0euFNQvzycXIHwAVnjaJkU/JCHTXl4UGCu&#10;7Y6faa5CJyKEfY4K+hCmXErf9mTQJ3Yijt6ndQZDlK6T2uEuws0oz9J0LQ0OHBd6nOiup/ar+jYK&#10;3u/9W7p+WjVZe/5Yvza1M7fjh1LHR8vNNYhAS/gP79tbreDyIoO/M/EI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iyMxQAAANwAAAAPAAAAAAAAAAAAAAAAAJgCAABkcnMv&#10;ZG93bnJldi54bWxQSwUGAAAAAAQABAD1AAAAigMAAAAA&#10;" path="m30,2c23,9,20,15,16,24,12,33,9,43,6,53,4,61,3,68,2,76,1,83,,89,,96v,7,,13,2,19c4,124,9,133,16,140v6,6,12,10,20,12c49,155,59,151,68,141v6,-7,12,-13,15,-22c86,109,88,96,87,85,86,73,85,61,82,50,80,41,78,32,72,24,66,18,65,16,61,12em186,2c178,,173,2,166,8v-11,9,-13,24,-16,37c149,52,147,58,147,65v,7,-2,15,-1,22c147,95,148,104,149,112v1,10,5,22,11,30c165,149,172,151,180,150v9,-1,18,-7,25,-13c212,131,219,124,223,115v4,-8,5,-17,6,-26c230,77,230,66,229,54,228,43,226,34,223,24,221,16,218,10,214,3e" filled="f" strokeweight="1pt">
                        <v:stroke endcap="round"/>
                        <v:path o:extrusionok="f" o:connecttype="custom" o:connectlocs="17,11984;9,11996;3,12013;1,12026;0,12037;1,12048;9,12062;20,12069;39,12062;47,12050;49,12031;47,12011;41,11996;35,11990;105,11984;94,11987;85,12008;83,12020;83,12032;84,12046;91,12063;102,12068;116,12060;126,12048;130,12033;130,12013;126,11996;121,11985" o:connectangles="0,0,0,0,0,0,0,0,0,0,0,0,0,0,0,0,0,0,0,0,0,0,0,0,0,0,0,0"/>
                        <o:lock v:ext="edit" rotation="t" aspectratio="t" verticies="t" text="t" shapetype="t"/>
                      </v:shape>
                      <v:shape id="Ink 455" o:spid="_x0000_s1030" style="position:absolute;left:9356;top:11574;width:75;height:97;visibility:visible;mso-wrap-style:square;v-text-anchor:top" coordsize="13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6rT8IA&#10;AADcAAAADwAAAGRycy9kb3ducmV2LnhtbERPy4rCMBTdC/5DuIK7MVXwMR2jqCC60IUPmC7vNNe2&#10;2tyUJmr9e7MYcHk47+m8MaV4UO0Kywr6vQgEcWp1wZmC82n9NQHhPLLG0jIpeJGD+azdmmKs7ZMP&#10;9Dj6TIQQdjEqyL2vYildmpNB17MVceAutjboA6wzqWt8hnBTykEUjaTBgkNDjhWtckpvx7tR8De6&#10;Npu9Xr6S5NcNTtdkvzC7b6W6nWbxA8JT4z/if/dWKxgPw/xwJhwBOX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qtPwgAAANwAAAAPAAAAAAAAAAAAAAAAAJgCAABkcnMvZG93&#10;bnJldi54bWxQSwUGAAAAAAQABAD1AAAAhwMAAAAA&#10;" path="m100,12c97,5,93,1,84,,77,-1,69,,63,4,48,13,36,26,25,39,17,48,11,58,6,69,2,78,1,89,,99v-1,12,2,21,8,32c14,141,21,148,29,157v6,7,15,13,24,14c61,172,72,172,80,170v11,-2,19,-7,27,-15c115,148,121,138,126,128v3,-7,4,-16,5,-23c132,97,131,89,129,82v-2,-8,-5,-16,-7,-24c120,51,118,45,116,38v-1,-2,-1,-5,-2,-7e" filled="f" strokeweight="1pt">
                        <v:stroke endcap="round"/>
                        <v:path o:extrusionok="f" o:connecttype="custom" o:connectlocs="57,11520;48,11513;36,11515;14,11535;3,11552;0,11569;5,11587;16,11602;30,11610;45,11609;61,11601;72,11585;74,11572;73,11559;69,11546;66,11535;65,11531" o:connectangles="0,0,0,0,0,0,0,0,0,0,0,0,0,0,0,0,0"/>
                        <o:lock v:ext="edit" rotation="t" aspectratio="t" verticies="t" text="t" shapetype="t"/>
                      </v:shape>
                      <v:shape id="Ink 456" o:spid="_x0000_s1031" style="position:absolute;left:9787;top:11570;width:103;height:147;visibility:visible;mso-wrap-style:square;v-text-anchor:top" coordsize="181,2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CddMUA&#10;AADcAAAADwAAAGRycy9kb3ducmV2LnhtbESP3WrCQBSE74W+w3IKvSl1o2CbRlep4t9NEW0f4Jg9&#10;JqHZsyF7qvHt3ULBy2FmvmEms87V6kxtqDwbGPQTUMS5txUXBr6/Vi8pqCDIFmvPZOBKAWbTh94E&#10;M+svvKfzQQoVIRwyNFCKNJnWIS/JYej7hjh6J986lCjbQtsWLxHuaj1MklftsOK4UGJDi5Lyn8Ov&#10;M5Dk8rxeyXHBGzzO39Ol/9xpb8zTY/cxBiXUyT38395aA2+jAfydiUdAT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IJ10xQAAANwAAAAPAAAAAAAAAAAAAAAAAJgCAABkcnMv&#10;ZG93bnJldi54bWxQSwUGAAAAAAQABAD1AAAAigMAAAAA&#10;" path="m179,8c171,9,165,9,157,7,149,5,143,4,135,3,126,2,116,2,107,1,98,,88,-1,79,,73,1,65,1,59,3,46,8,34,18,26,29v-6,8,-5,15,-5,24c21,63,21,68,29,75v7,7,16,12,26,13c65,89,71,94,80,98v7,3,14,4,21,5c108,103,114,102,121,102v8,,13,-2,21,-5c149,94,158,90,164,85v9,-8,15,-16,16,-28c180,51,180,48,176,45em156,179v-12,-4,-24,-8,-36,-11c111,166,103,165,94,163v-9,-2,-17,-4,-26,-6c59,155,52,154,43,156v-10,2,-19,16,-25,23c11,188,-2,202,,214v1,8,9,13,14,19c23,244,31,248,45,252v12,3,22,5,34,5c91,257,104,257,116,256v7,,14,,20,-2c148,251,155,245,163,235v7,-9,6,-12,3,-22c164,205,163,202,159,198e" filled="f" strokeweight="1pt">
                        <v:stroke endcap="round"/>
                        <v:path o:extrusionok="f" o:connecttype="custom" o:connectlocs="102,11633;89,11632;77,11630;61,11629;45,11628;34,11630;15,11645;12,11659;17,11671;31,11679;46,11684;57,11687;69,11687;81,11684;93,11677;102,11661;100,11654;89,11730;68,11724;53,11721;39,11718;24,11717;10,11730;0,11750;8,11761;26,11772;45,11775;66,11774;77,11773;93,11762;94,11750;90,11741" o:connectangles="0,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2992" behindDoc="0" locked="0" layoutInCell="1" allowOverlap="1" wp14:anchorId="40C0F816" wp14:editId="45FA494C">
                      <wp:simplePos x="0" y="0"/>
                      <wp:positionH relativeFrom="column">
                        <wp:posOffset>-1934845</wp:posOffset>
                      </wp:positionH>
                      <wp:positionV relativeFrom="paragraph">
                        <wp:posOffset>501650</wp:posOffset>
                      </wp:positionV>
                      <wp:extent cx="194945" cy="182245"/>
                      <wp:effectExtent l="19050" t="19050" r="33655" b="27305"/>
                      <wp:wrapNone/>
                      <wp:docPr id="762" name="Ink 4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94945" cy="18224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418" o:spid="_x0000_s1026" type="#_x0000_t75" style="position:absolute;margin-left:-152.85pt;margin-top:39pt;width:16.35pt;height:15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">
                      <v:imagedata r:id="rId48" o:title=""/>
                      <o:lock v:ext="edit" rotation="t" verticies="t" shapetype="t"/>
                    </v:shape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1968" behindDoc="0" locked="0" layoutInCell="1" allowOverlap="1" wp14:anchorId="1E4AACDF" wp14:editId="31D6A6C7">
                      <wp:simplePos x="0" y="0"/>
                      <wp:positionH relativeFrom="column">
                        <wp:posOffset>-1981200</wp:posOffset>
                      </wp:positionH>
                      <wp:positionV relativeFrom="paragraph">
                        <wp:posOffset>2004695</wp:posOffset>
                      </wp:positionV>
                      <wp:extent cx="244475" cy="188595"/>
                      <wp:effectExtent l="19050" t="19050" r="22225" b="20955"/>
                      <wp:wrapNone/>
                      <wp:docPr id="745" name="Ink 4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244475" cy="188595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417" o:spid="_x0000_s1026" type="#_x0000_t75" style="position:absolute;margin-left:-156.5pt;margin-top:157.35pt;width:20.25pt;height:15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">
                      <v:imagedata r:id="rId50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872859" w:rsidTr="00872859">
        <w:trPr>
          <w:jc w:val="center"/>
        </w:trPr>
        <w:tc>
          <w:tcPr>
            <w:tcW w:w="3196" w:type="dxa"/>
          </w:tcPr>
          <w:p w:rsidR="00872859" w:rsidRDefault="00872859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18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2 Na</w:t>
            </w:r>
            <w:r w:rsidRPr="0079614E">
              <w:rPr>
                <w:vertAlign w:val="superscript"/>
              </w:rPr>
              <w:t>+</w:t>
            </w:r>
            <w:r>
              <w:t xml:space="preserve"> ions: ...</w:t>
            </w:r>
            <w:r>
              <w:rPr>
                <w:rFonts w:ascii="Arial" w:hAnsi="Arial" w:cs="Arial"/>
                <w:color w:val="000080"/>
              </w:rPr>
              <w:t xml:space="preserve"> 2,8</w:t>
            </w:r>
          </w:p>
        </w:tc>
        <w:tc>
          <w:tcPr>
            <w:tcW w:w="3225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O</w:t>
            </w:r>
            <w:r w:rsidRPr="0079614E">
              <w:rPr>
                <w:vertAlign w:val="superscript"/>
              </w:rPr>
              <w:t>2-</w:t>
            </w:r>
            <w:r>
              <w:t xml:space="preserve"> ion: ...</w:t>
            </w:r>
            <w:r>
              <w:rPr>
                <w:rFonts w:ascii="Arial" w:hAnsi="Arial" w:cs="Arial"/>
                <w:color w:val="000080"/>
              </w:rPr>
              <w:t xml:space="preserve"> 2,8</w:t>
            </w:r>
          </w:p>
        </w:tc>
      </w:tr>
      <w:tr w:rsidR="006917EB" w:rsidTr="00872859">
        <w:trPr>
          <w:jc w:val="center"/>
        </w:trPr>
        <w:tc>
          <w:tcPr>
            <w:tcW w:w="3196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18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5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</w:tr>
    </w:tbl>
    <w:p w:rsidR="006917EB" w:rsidRDefault="006917EB" w:rsidP="006917EB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</w:pPr>
    </w:p>
    <w:p w:rsidR="00134257" w:rsidRDefault="00134257" w:rsidP="0080774F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</w:pPr>
      <w:r>
        <w:t xml:space="preserve">Formula of sodium oxide </w:t>
      </w:r>
      <w:r w:rsidR="00872859">
        <w:rPr>
          <w:rFonts w:ascii="Arial" w:hAnsi="Arial" w:cs="Arial"/>
          <w:color w:val="000080"/>
        </w:rPr>
        <w:t>Na</w:t>
      </w:r>
      <w:r w:rsidR="00872859">
        <w:rPr>
          <w:rFonts w:ascii="Arial" w:hAnsi="Arial" w:cs="Arial"/>
          <w:color w:val="000080"/>
          <w:vertAlign w:val="subscript"/>
        </w:rPr>
        <w:t>2</w:t>
      </w:r>
      <w:r w:rsidR="00872859">
        <w:rPr>
          <w:rFonts w:ascii="Arial" w:hAnsi="Arial" w:cs="Arial"/>
          <w:color w:val="000080"/>
        </w:rPr>
        <w:t>O</w:t>
      </w:r>
    </w:p>
    <w:p w:rsidR="00134257" w:rsidRDefault="00134257" w:rsidP="00134257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Magnesium chloride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3224"/>
        <w:gridCol w:w="3221"/>
      </w:tblGrid>
      <w:tr w:rsidR="00872859" w:rsidTr="00872859">
        <w:trPr>
          <w:jc w:val="center"/>
        </w:trPr>
        <w:tc>
          <w:tcPr>
            <w:tcW w:w="3194" w:type="dxa"/>
          </w:tcPr>
          <w:p w:rsidR="00872859" w:rsidRDefault="00872859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24" w:type="dxa"/>
          </w:tcPr>
          <w:p w:rsidR="00872859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 xml:space="preserve">Mg atom </w:t>
            </w:r>
            <w:r>
              <w:rPr>
                <w:rFonts w:ascii="Arial" w:hAnsi="Arial" w:cs="Arial"/>
                <w:color w:val="000080"/>
              </w:rPr>
              <w:t>2,8,2</w:t>
            </w:r>
          </w:p>
        </w:tc>
        <w:tc>
          <w:tcPr>
            <w:tcW w:w="3221" w:type="dxa"/>
          </w:tcPr>
          <w:p w:rsidR="00872859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 xml:space="preserve">2 Cl atoms </w:t>
            </w:r>
            <w:r>
              <w:rPr>
                <w:rFonts w:ascii="Arial" w:hAnsi="Arial" w:cs="Arial"/>
                <w:color w:val="000080"/>
              </w:rPr>
              <w:t>2,8,7</w:t>
            </w:r>
          </w:p>
        </w:tc>
      </w:tr>
      <w:tr w:rsidR="006917EB" w:rsidTr="00872859">
        <w:trPr>
          <w:jc w:val="center"/>
        </w:trPr>
        <w:tc>
          <w:tcPr>
            <w:tcW w:w="3194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4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1" w:type="dxa"/>
          </w:tcPr>
          <w:p w:rsidR="006917EB" w:rsidRDefault="00872859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 w:rsidRPr="008728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44256" behindDoc="0" locked="0" layoutInCell="1" allowOverlap="1" wp14:anchorId="2975524F" wp14:editId="14E35E3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492125</wp:posOffset>
                      </wp:positionV>
                      <wp:extent cx="172085" cy="116840"/>
                      <wp:effectExtent l="19050" t="19050" r="18415" b="16510"/>
                      <wp:wrapNone/>
                      <wp:docPr id="1055" name="Ink 4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2085" cy="11684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419" o:spid="_x0000_s1026" type="#_x0000_t75" style="position:absolute;margin-left:17.3pt;margin-top:38.25pt;width:14.55pt;height:10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">
                      <v:imagedata r:id="rId52" o:title=""/>
                      <o:lock v:ext="edit" rotation="t" verticies="t" shapetype="t"/>
                    </v:shape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3232" behindDoc="0" locked="0" layoutInCell="1" allowOverlap="1" wp14:anchorId="6AFBD82D" wp14:editId="5AA131D4">
                      <wp:simplePos x="0" y="0"/>
                      <wp:positionH relativeFrom="column">
                        <wp:posOffset>401320</wp:posOffset>
                      </wp:positionH>
                      <wp:positionV relativeFrom="paragraph">
                        <wp:posOffset>1621790</wp:posOffset>
                      </wp:positionV>
                      <wp:extent cx="858520" cy="830580"/>
                      <wp:effectExtent l="0" t="0" r="17780" b="26670"/>
                      <wp:wrapNone/>
                      <wp:docPr id="622" name="Group 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58520" cy="830580"/>
                                <a:chOff x="6888" y="9053"/>
                                <a:chExt cx="1352" cy="1308"/>
                              </a:xfrm>
                            </wpg:grpSpPr>
                            <wps:wsp>
                              <wps:cNvPr id="623" name="Oval 4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5" y="9110"/>
                                  <a:ext cx="1254" cy="119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Ink 46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6888" y="9680"/>
                                  <a:ext cx="129" cy="136"/>
                                </a:xfrm>
                                <a:custGeom>
                                  <a:avLst/>
                                  <a:gdLst>
                                    <a:gd name="T0" fmla="+- 0 12627 12430"/>
                                    <a:gd name="T1" fmla="*/ T0 w 228"/>
                                    <a:gd name="T2" fmla="+- 0 16934 16907"/>
                                    <a:gd name="T3" fmla="*/ 16934 h 240"/>
                                    <a:gd name="T4" fmla="+- 0 12561 12430"/>
                                    <a:gd name="T5" fmla="*/ T4 w 228"/>
                                    <a:gd name="T6" fmla="+- 0 16908 16907"/>
                                    <a:gd name="T7" fmla="*/ 16908 h 240"/>
                                    <a:gd name="T8" fmla="+- 0 12507 12430"/>
                                    <a:gd name="T9" fmla="*/ T8 w 228"/>
                                    <a:gd name="T10" fmla="+- 0 16912 16907"/>
                                    <a:gd name="T11" fmla="*/ 16912 h 240"/>
                                    <a:gd name="T12" fmla="+- 0 12453 12430"/>
                                    <a:gd name="T13" fmla="*/ T12 w 228"/>
                                    <a:gd name="T14" fmla="+- 0 16953 16907"/>
                                    <a:gd name="T15" fmla="*/ 16953 h 240"/>
                                    <a:gd name="T16" fmla="+- 0 12494 12430"/>
                                    <a:gd name="T17" fmla="*/ T16 w 228"/>
                                    <a:gd name="T18" fmla="+- 0 16992 16907"/>
                                    <a:gd name="T19" fmla="*/ 16992 h 240"/>
                                    <a:gd name="T20" fmla="+- 0 12552 12430"/>
                                    <a:gd name="T21" fmla="*/ T20 w 228"/>
                                    <a:gd name="T22" fmla="+- 0 16995 16907"/>
                                    <a:gd name="T23" fmla="*/ 16995 h 240"/>
                                    <a:gd name="T24" fmla="+- 0 12612 12430"/>
                                    <a:gd name="T25" fmla="*/ T24 w 228"/>
                                    <a:gd name="T26" fmla="+- 0 16976 16907"/>
                                    <a:gd name="T27" fmla="*/ 16976 h 240"/>
                                    <a:gd name="T28" fmla="+- 0 12656 12430"/>
                                    <a:gd name="T29" fmla="*/ T28 w 228"/>
                                    <a:gd name="T30" fmla="+- 0 16948 16907"/>
                                    <a:gd name="T31" fmla="*/ 16948 h 240"/>
                                    <a:gd name="T32" fmla="+- 0 12631 12430"/>
                                    <a:gd name="T33" fmla="*/ T32 w 228"/>
                                    <a:gd name="T34" fmla="+- 0 16934 16907"/>
                                    <a:gd name="T35" fmla="*/ 16934 h 240"/>
                                    <a:gd name="T36" fmla="+- 0 12612 12430"/>
                                    <a:gd name="T37" fmla="*/ T36 w 228"/>
                                    <a:gd name="T38" fmla="+- 0 17055 16907"/>
                                    <a:gd name="T39" fmla="*/ 17055 h 240"/>
                                    <a:gd name="T40" fmla="+- 0 12552 12430"/>
                                    <a:gd name="T41" fmla="*/ T40 w 228"/>
                                    <a:gd name="T42" fmla="+- 0 17035 16907"/>
                                    <a:gd name="T43" fmla="*/ 17035 h 240"/>
                                    <a:gd name="T44" fmla="+- 0 12496 12430"/>
                                    <a:gd name="T45" fmla="*/ T44 w 228"/>
                                    <a:gd name="T46" fmla="+- 0 17044 16907"/>
                                    <a:gd name="T47" fmla="*/ 17044 h 240"/>
                                    <a:gd name="T48" fmla="+- 0 12442 12430"/>
                                    <a:gd name="T49" fmla="*/ T48 w 228"/>
                                    <a:gd name="T50" fmla="+- 0 17066 16907"/>
                                    <a:gd name="T51" fmla="*/ 17066 h 240"/>
                                    <a:gd name="T52" fmla="+- 0 12456 12430"/>
                                    <a:gd name="T53" fmla="*/ T52 w 228"/>
                                    <a:gd name="T54" fmla="+- 0 17124 16907"/>
                                    <a:gd name="T55" fmla="*/ 17124 h 240"/>
                                    <a:gd name="T56" fmla="+- 0 12514 12430"/>
                                    <a:gd name="T57" fmla="*/ T56 w 228"/>
                                    <a:gd name="T58" fmla="+- 0 17146 16907"/>
                                    <a:gd name="T59" fmla="*/ 17146 h 240"/>
                                    <a:gd name="T60" fmla="+- 0 12577 12430"/>
                                    <a:gd name="T61" fmla="*/ T60 w 228"/>
                                    <a:gd name="T62" fmla="+- 0 17138 16907"/>
                                    <a:gd name="T63" fmla="*/ 17138 h 240"/>
                                    <a:gd name="T64" fmla="+- 0 12621 12430"/>
                                    <a:gd name="T65" fmla="*/ T64 w 228"/>
                                    <a:gd name="T66" fmla="+- 0 17096 16907"/>
                                    <a:gd name="T67" fmla="*/ 17096 h 240"/>
                                    <a:gd name="T68" fmla="+- 0 12610 12430"/>
                                    <a:gd name="T69" fmla="*/ T68 w 228"/>
                                    <a:gd name="T70" fmla="+- 0 17044 16907"/>
                                    <a:gd name="T71" fmla="*/ 17044 h 24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</a:cxnLst>
                                  <a:rect l="0" t="0" r="r" b="b"/>
                                  <a:pathLst>
                                    <a:path w="228" h="240" extrusionOk="0">
                                      <a:moveTo>
                                        <a:pt x="197" y="27"/>
                                      </a:moveTo>
                                      <a:cubicBezTo>
                                        <a:pt x="176" y="12"/>
                                        <a:pt x="157" y="5"/>
                                        <a:pt x="131" y="1"/>
                                      </a:cubicBezTo>
                                      <a:cubicBezTo>
                                        <a:pt x="112" y="-2"/>
                                        <a:pt x="95" y="0"/>
                                        <a:pt x="77" y="5"/>
                                      </a:cubicBezTo>
                                      <a:cubicBezTo>
                                        <a:pt x="59" y="10"/>
                                        <a:pt x="28" y="25"/>
                                        <a:pt x="23" y="46"/>
                                      </a:cubicBezTo>
                                      <a:cubicBezTo>
                                        <a:pt x="17" y="69"/>
                                        <a:pt x="48" y="79"/>
                                        <a:pt x="64" y="85"/>
                                      </a:cubicBezTo>
                                      <a:cubicBezTo>
                                        <a:pt x="85" y="93"/>
                                        <a:pt x="101" y="93"/>
                                        <a:pt x="122" y="88"/>
                                      </a:cubicBezTo>
                                      <a:cubicBezTo>
                                        <a:pt x="143" y="84"/>
                                        <a:pt x="162" y="75"/>
                                        <a:pt x="182" y="69"/>
                                      </a:cubicBezTo>
                                      <a:cubicBezTo>
                                        <a:pt x="192" y="66"/>
                                        <a:pt x="237" y="56"/>
                                        <a:pt x="226" y="41"/>
                                      </a:cubicBezTo>
                                      <a:cubicBezTo>
                                        <a:pt x="213" y="33"/>
                                        <a:pt x="210" y="30"/>
                                        <a:pt x="201" y="27"/>
                                      </a:cubicBezTo>
                                    </a:path>
                                    <a:path w="228" h="240" extrusionOk="0">
                                      <a:moveTo>
                                        <a:pt x="182" y="148"/>
                                      </a:moveTo>
                                      <a:cubicBezTo>
                                        <a:pt x="164" y="131"/>
                                        <a:pt x="148" y="129"/>
                                        <a:pt x="122" y="128"/>
                                      </a:cubicBezTo>
                                      <a:cubicBezTo>
                                        <a:pt x="103" y="127"/>
                                        <a:pt x="85" y="133"/>
                                        <a:pt x="66" y="137"/>
                                      </a:cubicBezTo>
                                      <a:cubicBezTo>
                                        <a:pt x="48" y="141"/>
                                        <a:pt x="27" y="147"/>
                                        <a:pt x="12" y="159"/>
                                      </a:cubicBezTo>
                                      <a:cubicBezTo>
                                        <a:pt x="-14" y="179"/>
                                        <a:pt x="8" y="202"/>
                                        <a:pt x="26" y="217"/>
                                      </a:cubicBezTo>
                                      <a:cubicBezTo>
                                        <a:pt x="41" y="230"/>
                                        <a:pt x="65" y="237"/>
                                        <a:pt x="84" y="239"/>
                                      </a:cubicBezTo>
                                      <a:cubicBezTo>
                                        <a:pt x="104" y="241"/>
                                        <a:pt x="128" y="238"/>
                                        <a:pt x="147" y="231"/>
                                      </a:cubicBezTo>
                                      <a:cubicBezTo>
                                        <a:pt x="169" y="223"/>
                                        <a:pt x="186" y="212"/>
                                        <a:pt x="191" y="189"/>
                                      </a:cubicBezTo>
                                      <a:cubicBezTo>
                                        <a:pt x="195" y="171"/>
                                        <a:pt x="185" y="154"/>
                                        <a:pt x="180" y="13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5" name="Ink 46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62" y="9053"/>
                                  <a:ext cx="163" cy="95"/>
                                </a:xfrm>
                                <a:custGeom>
                                  <a:avLst/>
                                  <a:gdLst>
                                    <a:gd name="T0" fmla="+- 0 13209 13162"/>
                                    <a:gd name="T1" fmla="*/ T0 w 288"/>
                                    <a:gd name="T2" fmla="+- 0 15984 15968"/>
                                    <a:gd name="T3" fmla="*/ 15984 h 168"/>
                                    <a:gd name="T4" fmla="+- 0 13166 13162"/>
                                    <a:gd name="T5" fmla="*/ T4 w 288"/>
                                    <a:gd name="T6" fmla="+- 0 16016 15968"/>
                                    <a:gd name="T7" fmla="*/ 16016 h 168"/>
                                    <a:gd name="T8" fmla="+- 0 13165 13162"/>
                                    <a:gd name="T9" fmla="*/ T8 w 288"/>
                                    <a:gd name="T10" fmla="+- 0 16086 15968"/>
                                    <a:gd name="T11" fmla="*/ 16086 h 168"/>
                                    <a:gd name="T12" fmla="+- 0 13202 13162"/>
                                    <a:gd name="T13" fmla="*/ T12 w 288"/>
                                    <a:gd name="T14" fmla="+- 0 16135 15968"/>
                                    <a:gd name="T15" fmla="*/ 16135 h 168"/>
                                    <a:gd name="T16" fmla="+- 0 13265 13162"/>
                                    <a:gd name="T17" fmla="*/ T16 w 288"/>
                                    <a:gd name="T18" fmla="+- 0 16089 15968"/>
                                    <a:gd name="T19" fmla="*/ 16089 h 168"/>
                                    <a:gd name="T20" fmla="+- 0 13272 13162"/>
                                    <a:gd name="T21" fmla="*/ T20 w 288"/>
                                    <a:gd name="T22" fmla="+- 0 16023 15968"/>
                                    <a:gd name="T23" fmla="*/ 16023 h 168"/>
                                    <a:gd name="T24" fmla="+- 0 13255 13162"/>
                                    <a:gd name="T25" fmla="*/ T24 w 288"/>
                                    <a:gd name="T26" fmla="+- 0 15996 15968"/>
                                    <a:gd name="T27" fmla="*/ 15996 h 168"/>
                                    <a:gd name="T28" fmla="+- 0 13310 13162"/>
                                    <a:gd name="T29" fmla="*/ T28 w 288"/>
                                    <a:gd name="T30" fmla="+- 0 15977 15968"/>
                                    <a:gd name="T31" fmla="*/ 15977 h 168"/>
                                    <a:gd name="T32" fmla="+- 0 13357 13162"/>
                                    <a:gd name="T33" fmla="*/ T32 w 288"/>
                                    <a:gd name="T34" fmla="+- 0 15968 15968"/>
                                    <a:gd name="T35" fmla="*/ 15968 h 168"/>
                                    <a:gd name="T36" fmla="+- 0 13343 13162"/>
                                    <a:gd name="T37" fmla="*/ T36 w 288"/>
                                    <a:gd name="T38" fmla="+- 0 16022 15968"/>
                                    <a:gd name="T39" fmla="*/ 16022 h 168"/>
                                    <a:gd name="T40" fmla="+- 0 13349 13162"/>
                                    <a:gd name="T41" fmla="*/ T40 w 288"/>
                                    <a:gd name="T42" fmla="+- 0 16081 15968"/>
                                    <a:gd name="T43" fmla="*/ 16081 h 168"/>
                                    <a:gd name="T44" fmla="+- 0 13391 13162"/>
                                    <a:gd name="T45" fmla="*/ T44 w 288"/>
                                    <a:gd name="T46" fmla="+- 0 16133 15968"/>
                                    <a:gd name="T47" fmla="*/ 16133 h 168"/>
                                    <a:gd name="T48" fmla="+- 0 13441 13162"/>
                                    <a:gd name="T49" fmla="*/ T48 w 288"/>
                                    <a:gd name="T50" fmla="+- 0 16084 15968"/>
                                    <a:gd name="T51" fmla="*/ 16084 h 168"/>
                                    <a:gd name="T52" fmla="+- 0 13449 13162"/>
                                    <a:gd name="T53" fmla="*/ T52 w 288"/>
                                    <a:gd name="T54" fmla="+- 0 16032 15968"/>
                                    <a:gd name="T55" fmla="*/ 16032 h 168"/>
                                    <a:gd name="T56" fmla="+- 0 13423 13162"/>
                                    <a:gd name="T57" fmla="*/ T56 w 288"/>
                                    <a:gd name="T58" fmla="+- 0 15988 15968"/>
                                    <a:gd name="T59" fmla="*/ 15988 h 168"/>
                                    <a:gd name="T60" fmla="+- 0 13374 13162"/>
                                    <a:gd name="T61" fmla="*/ T60 w 288"/>
                                    <a:gd name="T62" fmla="+- 0 15988 15968"/>
                                    <a:gd name="T63" fmla="*/ 15988 h 1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</a:cxnLst>
                                  <a:rect l="0" t="0" r="r" b="b"/>
                                  <a:pathLst>
                                    <a:path w="288" h="168" extrusionOk="0">
                                      <a:moveTo>
                                        <a:pt x="47" y="16"/>
                                      </a:moveTo>
                                      <a:cubicBezTo>
                                        <a:pt x="27" y="21"/>
                                        <a:pt x="11" y="27"/>
                                        <a:pt x="4" y="48"/>
                                      </a:cubicBezTo>
                                      <a:cubicBezTo>
                                        <a:pt x="-3" y="69"/>
                                        <a:pt x="-1" y="97"/>
                                        <a:pt x="3" y="118"/>
                                      </a:cubicBezTo>
                                      <a:cubicBezTo>
                                        <a:pt x="7" y="138"/>
                                        <a:pt x="14" y="167"/>
                                        <a:pt x="40" y="167"/>
                                      </a:cubicBezTo>
                                      <a:cubicBezTo>
                                        <a:pt x="64" y="167"/>
                                        <a:pt x="93" y="141"/>
                                        <a:pt x="103" y="121"/>
                                      </a:cubicBezTo>
                                      <a:cubicBezTo>
                                        <a:pt x="113" y="101"/>
                                        <a:pt x="115" y="76"/>
                                        <a:pt x="110" y="55"/>
                                      </a:cubicBezTo>
                                      <a:cubicBezTo>
                                        <a:pt x="105" y="39"/>
                                        <a:pt x="104" y="34"/>
                                        <a:pt x="93" y="28"/>
                                      </a:cubicBezTo>
                                      <a:cubicBezTo>
                                        <a:pt x="112" y="17"/>
                                        <a:pt x="126" y="13"/>
                                        <a:pt x="148" y="9"/>
                                      </a:cubicBezTo>
                                      <a:cubicBezTo>
                                        <a:pt x="164" y="6"/>
                                        <a:pt x="179" y="3"/>
                                        <a:pt x="195" y="0"/>
                                      </a:cubicBezTo>
                                      <a:cubicBezTo>
                                        <a:pt x="192" y="19"/>
                                        <a:pt x="182" y="34"/>
                                        <a:pt x="181" y="54"/>
                                      </a:cubicBezTo>
                                      <a:cubicBezTo>
                                        <a:pt x="180" y="72"/>
                                        <a:pt x="181" y="95"/>
                                        <a:pt x="187" y="113"/>
                                      </a:cubicBezTo>
                                      <a:cubicBezTo>
                                        <a:pt x="193" y="130"/>
                                        <a:pt x="206" y="165"/>
                                        <a:pt x="229" y="165"/>
                                      </a:cubicBezTo>
                                      <a:cubicBezTo>
                                        <a:pt x="254" y="165"/>
                                        <a:pt x="271" y="135"/>
                                        <a:pt x="279" y="116"/>
                                      </a:cubicBezTo>
                                      <a:cubicBezTo>
                                        <a:pt x="285" y="101"/>
                                        <a:pt x="288" y="80"/>
                                        <a:pt x="287" y="64"/>
                                      </a:cubicBezTo>
                                      <a:cubicBezTo>
                                        <a:pt x="286" y="44"/>
                                        <a:pt x="282" y="26"/>
                                        <a:pt x="261" y="20"/>
                                      </a:cubicBezTo>
                                      <a:cubicBezTo>
                                        <a:pt x="247" y="16"/>
                                        <a:pt x="226" y="19"/>
                                        <a:pt x="212" y="2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6" name="Ink 46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58" y="10193"/>
                                  <a:ext cx="179" cy="168"/>
                                </a:xfrm>
                                <a:custGeom>
                                  <a:avLst/>
                                  <a:gdLst>
                                    <a:gd name="T0" fmla="+- 0 13258 13210"/>
                                    <a:gd name="T1" fmla="*/ T0 w 315"/>
                                    <a:gd name="T2" fmla="+- 0 17711 17696"/>
                                    <a:gd name="T3" fmla="*/ 17711 h 295"/>
                                    <a:gd name="T4" fmla="+- 0 13229 13210"/>
                                    <a:gd name="T5" fmla="*/ T4 w 315"/>
                                    <a:gd name="T6" fmla="+- 0 17777 17696"/>
                                    <a:gd name="T7" fmla="*/ 17777 h 295"/>
                                    <a:gd name="T8" fmla="+- 0 13211 13210"/>
                                    <a:gd name="T9" fmla="*/ T8 w 315"/>
                                    <a:gd name="T10" fmla="+- 0 17860 17696"/>
                                    <a:gd name="T11" fmla="*/ 17860 h 295"/>
                                    <a:gd name="T12" fmla="+- 0 13216 13210"/>
                                    <a:gd name="T13" fmla="*/ T12 w 315"/>
                                    <a:gd name="T14" fmla="+- 0 17933 17696"/>
                                    <a:gd name="T15" fmla="*/ 17933 h 295"/>
                                    <a:gd name="T16" fmla="+- 0 13259 13210"/>
                                    <a:gd name="T17" fmla="*/ T16 w 315"/>
                                    <a:gd name="T18" fmla="+- 0 17990 17696"/>
                                    <a:gd name="T19" fmla="*/ 17990 h 295"/>
                                    <a:gd name="T20" fmla="+- 0 13302 13210"/>
                                    <a:gd name="T21" fmla="*/ T20 w 315"/>
                                    <a:gd name="T22" fmla="+- 0 17938 17696"/>
                                    <a:gd name="T23" fmla="*/ 17938 h 295"/>
                                    <a:gd name="T24" fmla="+- 0 13326 13210"/>
                                    <a:gd name="T25" fmla="*/ T24 w 315"/>
                                    <a:gd name="T26" fmla="+- 0 17866 17696"/>
                                    <a:gd name="T27" fmla="*/ 17866 h 295"/>
                                    <a:gd name="T28" fmla="+- 0 13331 13210"/>
                                    <a:gd name="T29" fmla="*/ T28 w 315"/>
                                    <a:gd name="T30" fmla="+- 0 17785 17696"/>
                                    <a:gd name="T31" fmla="*/ 17785 h 295"/>
                                    <a:gd name="T32" fmla="+- 0 13310 13210"/>
                                    <a:gd name="T33" fmla="*/ T32 w 315"/>
                                    <a:gd name="T34" fmla="+- 0 17728 17696"/>
                                    <a:gd name="T35" fmla="*/ 17728 h 295"/>
                                    <a:gd name="T36" fmla="+- 0 13282 13210"/>
                                    <a:gd name="T37" fmla="*/ T36 w 315"/>
                                    <a:gd name="T38" fmla="+- 0 17725 17696"/>
                                    <a:gd name="T39" fmla="*/ 17725 h 295"/>
                                    <a:gd name="T40" fmla="+- 0 13434 13210"/>
                                    <a:gd name="T41" fmla="*/ T40 w 315"/>
                                    <a:gd name="T42" fmla="+- 0 17722 17696"/>
                                    <a:gd name="T43" fmla="*/ 17722 h 295"/>
                                    <a:gd name="T44" fmla="+- 0 13407 13210"/>
                                    <a:gd name="T45" fmla="*/ T44 w 315"/>
                                    <a:gd name="T46" fmla="+- 0 17770 17696"/>
                                    <a:gd name="T47" fmla="*/ 17770 h 295"/>
                                    <a:gd name="T48" fmla="+- 0 13395 13210"/>
                                    <a:gd name="T49" fmla="*/ T48 w 315"/>
                                    <a:gd name="T50" fmla="+- 0 17849 17696"/>
                                    <a:gd name="T51" fmla="*/ 17849 h 295"/>
                                    <a:gd name="T52" fmla="+- 0 13410 13210"/>
                                    <a:gd name="T53" fmla="*/ T52 w 315"/>
                                    <a:gd name="T54" fmla="+- 0 17934 17696"/>
                                    <a:gd name="T55" fmla="*/ 17934 h 295"/>
                                    <a:gd name="T56" fmla="+- 0 13471 13210"/>
                                    <a:gd name="T57" fmla="*/ T56 w 315"/>
                                    <a:gd name="T58" fmla="+- 0 17959 17696"/>
                                    <a:gd name="T59" fmla="*/ 17959 h 295"/>
                                    <a:gd name="T60" fmla="+- 0 13515 13210"/>
                                    <a:gd name="T61" fmla="*/ T60 w 315"/>
                                    <a:gd name="T62" fmla="+- 0 17891 17696"/>
                                    <a:gd name="T63" fmla="*/ 17891 h 295"/>
                                    <a:gd name="T64" fmla="+- 0 13520 13210"/>
                                    <a:gd name="T65" fmla="*/ T64 w 315"/>
                                    <a:gd name="T66" fmla="+- 0 17771 17696"/>
                                    <a:gd name="T67" fmla="*/ 17771 h 295"/>
                                    <a:gd name="T68" fmla="+- 0 13487 13210"/>
                                    <a:gd name="T69" fmla="*/ T68 w 315"/>
                                    <a:gd name="T70" fmla="+- 0 17706 17696"/>
                                    <a:gd name="T71" fmla="*/ 17706 h 295"/>
                                    <a:gd name="T72" fmla="+- 0 13475 13210"/>
                                    <a:gd name="T73" fmla="*/ T72 w 315"/>
                                    <a:gd name="T74" fmla="+- 0 17696 17696"/>
                                    <a:gd name="T75" fmla="*/ 17696 h 295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315" h="295" extrusionOk="0">
                                      <a:moveTo>
                                        <a:pt x="48" y="15"/>
                                      </a:moveTo>
                                      <a:cubicBezTo>
                                        <a:pt x="42" y="39"/>
                                        <a:pt x="29" y="58"/>
                                        <a:pt x="19" y="81"/>
                                      </a:cubicBezTo>
                                      <a:cubicBezTo>
                                        <a:pt x="8" y="108"/>
                                        <a:pt x="3" y="135"/>
                                        <a:pt x="1" y="164"/>
                                      </a:cubicBezTo>
                                      <a:cubicBezTo>
                                        <a:pt x="-1" y="187"/>
                                        <a:pt x="1" y="214"/>
                                        <a:pt x="6" y="237"/>
                                      </a:cubicBezTo>
                                      <a:cubicBezTo>
                                        <a:pt x="13" y="265"/>
                                        <a:pt x="24" y="283"/>
                                        <a:pt x="49" y="294"/>
                                      </a:cubicBezTo>
                                      <a:cubicBezTo>
                                        <a:pt x="68" y="278"/>
                                        <a:pt x="80" y="263"/>
                                        <a:pt x="92" y="242"/>
                                      </a:cubicBezTo>
                                      <a:cubicBezTo>
                                        <a:pt x="105" y="220"/>
                                        <a:pt x="111" y="195"/>
                                        <a:pt x="116" y="170"/>
                                      </a:cubicBezTo>
                                      <a:cubicBezTo>
                                        <a:pt x="121" y="144"/>
                                        <a:pt x="123" y="115"/>
                                        <a:pt x="121" y="89"/>
                                      </a:cubicBezTo>
                                      <a:cubicBezTo>
                                        <a:pt x="120" y="73"/>
                                        <a:pt x="115" y="42"/>
                                        <a:pt x="100" y="32"/>
                                      </a:cubicBezTo>
                                      <a:cubicBezTo>
                                        <a:pt x="86" y="28"/>
                                        <a:pt x="82" y="27"/>
                                        <a:pt x="72" y="29"/>
                                      </a:cubicBezTo>
                                    </a:path>
                                    <a:path w="315" h="295" extrusionOk="0">
                                      <a:moveTo>
                                        <a:pt x="224" y="26"/>
                                      </a:moveTo>
                                      <a:cubicBezTo>
                                        <a:pt x="234" y="35"/>
                                        <a:pt x="208" y="49"/>
                                        <a:pt x="197" y="74"/>
                                      </a:cubicBezTo>
                                      <a:cubicBezTo>
                                        <a:pt x="186" y="99"/>
                                        <a:pt x="185" y="127"/>
                                        <a:pt x="185" y="153"/>
                                      </a:cubicBezTo>
                                      <a:cubicBezTo>
                                        <a:pt x="185" y="182"/>
                                        <a:pt x="187" y="212"/>
                                        <a:pt x="200" y="238"/>
                                      </a:cubicBezTo>
                                      <a:cubicBezTo>
                                        <a:pt x="212" y="262"/>
                                        <a:pt x="235" y="277"/>
                                        <a:pt x="261" y="263"/>
                                      </a:cubicBezTo>
                                      <a:cubicBezTo>
                                        <a:pt x="285" y="250"/>
                                        <a:pt x="298" y="220"/>
                                        <a:pt x="305" y="195"/>
                                      </a:cubicBezTo>
                                      <a:cubicBezTo>
                                        <a:pt x="315" y="157"/>
                                        <a:pt x="318" y="114"/>
                                        <a:pt x="310" y="75"/>
                                      </a:cubicBezTo>
                                      <a:cubicBezTo>
                                        <a:pt x="305" y="52"/>
                                        <a:pt x="293" y="27"/>
                                        <a:pt x="277" y="10"/>
                                      </a:cubicBezTo>
                                      <a:cubicBezTo>
                                        <a:pt x="273" y="7"/>
                                        <a:pt x="269" y="3"/>
                                        <a:pt x="265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7" name="Ink 47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8085" y="9566"/>
                                  <a:ext cx="155" cy="198"/>
                                </a:xfrm>
                                <a:custGeom>
                                  <a:avLst/>
                                  <a:gdLst>
                                    <a:gd name="T0" fmla="+- 0 14174 13991"/>
                                    <a:gd name="T1" fmla="*/ T0 w 273"/>
                                    <a:gd name="T2" fmla="+- 0 16902 16888"/>
                                    <a:gd name="T3" fmla="*/ 16902 h 349"/>
                                    <a:gd name="T4" fmla="+- 0 14138 13991"/>
                                    <a:gd name="T5" fmla="*/ T4 w 273"/>
                                    <a:gd name="T6" fmla="+- 0 16888 16888"/>
                                    <a:gd name="T7" fmla="*/ 16888 h 349"/>
                                    <a:gd name="T8" fmla="+- 0 14059 13991"/>
                                    <a:gd name="T9" fmla="*/ T8 w 273"/>
                                    <a:gd name="T10" fmla="+- 0 16899 16888"/>
                                    <a:gd name="T11" fmla="*/ 16899 h 349"/>
                                    <a:gd name="T12" fmla="+- 0 14014 13991"/>
                                    <a:gd name="T13" fmla="*/ T12 w 273"/>
                                    <a:gd name="T14" fmla="+- 0 16930 16888"/>
                                    <a:gd name="T15" fmla="*/ 16930 h 349"/>
                                    <a:gd name="T16" fmla="+- 0 14038 13991"/>
                                    <a:gd name="T17" fmla="*/ T16 w 273"/>
                                    <a:gd name="T18" fmla="+- 0 16975 16888"/>
                                    <a:gd name="T19" fmla="*/ 16975 h 349"/>
                                    <a:gd name="T20" fmla="+- 0 14104 13991"/>
                                    <a:gd name="T21" fmla="*/ T20 w 273"/>
                                    <a:gd name="T22" fmla="+- 0 16997 16888"/>
                                    <a:gd name="T23" fmla="*/ 16997 h 349"/>
                                    <a:gd name="T24" fmla="+- 0 14168 13991"/>
                                    <a:gd name="T25" fmla="*/ T24 w 273"/>
                                    <a:gd name="T26" fmla="+- 0 16997 16888"/>
                                    <a:gd name="T27" fmla="*/ 16997 h 349"/>
                                    <a:gd name="T28" fmla="+- 0 14241 13991"/>
                                    <a:gd name="T29" fmla="*/ T28 w 273"/>
                                    <a:gd name="T30" fmla="+- 0 16976 16888"/>
                                    <a:gd name="T31" fmla="*/ 16976 h 349"/>
                                    <a:gd name="T32" fmla="+- 0 14263 13991"/>
                                    <a:gd name="T33" fmla="*/ T32 w 273"/>
                                    <a:gd name="T34" fmla="+- 0 16964 16888"/>
                                    <a:gd name="T35" fmla="*/ 16964 h 349"/>
                                    <a:gd name="T36" fmla="+- 0 14227 13991"/>
                                    <a:gd name="T37" fmla="*/ T36 w 273"/>
                                    <a:gd name="T38" fmla="+- 0 16911 16888"/>
                                    <a:gd name="T39" fmla="*/ 16911 h 349"/>
                                    <a:gd name="T40" fmla="+- 0 14211 13991"/>
                                    <a:gd name="T41" fmla="*/ T40 w 273"/>
                                    <a:gd name="T42" fmla="+- 0 16888 16888"/>
                                    <a:gd name="T43" fmla="*/ 16888 h 349"/>
                                    <a:gd name="T44" fmla="+- 0 14240 13991"/>
                                    <a:gd name="T45" fmla="*/ T44 w 273"/>
                                    <a:gd name="T46" fmla="+- 0 17069 16888"/>
                                    <a:gd name="T47" fmla="*/ 17069 h 349"/>
                                    <a:gd name="T48" fmla="+- 0 14191 13991"/>
                                    <a:gd name="T49" fmla="*/ T48 w 273"/>
                                    <a:gd name="T50" fmla="+- 0 17108 16888"/>
                                    <a:gd name="T51" fmla="*/ 17108 h 349"/>
                                    <a:gd name="T52" fmla="+- 0 14127 13991"/>
                                    <a:gd name="T53" fmla="*/ T52 w 273"/>
                                    <a:gd name="T54" fmla="+- 0 17144 16888"/>
                                    <a:gd name="T55" fmla="*/ 17144 h 349"/>
                                    <a:gd name="T56" fmla="+- 0 14054 13991"/>
                                    <a:gd name="T57" fmla="*/ T56 w 273"/>
                                    <a:gd name="T58" fmla="+- 0 17180 16888"/>
                                    <a:gd name="T59" fmla="*/ 17180 h 349"/>
                                    <a:gd name="T60" fmla="+- 0 13994 13991"/>
                                    <a:gd name="T61" fmla="*/ T60 w 273"/>
                                    <a:gd name="T62" fmla="+- 0 17209 16888"/>
                                    <a:gd name="T63" fmla="*/ 17209 h 349"/>
                                    <a:gd name="T64" fmla="+- 0 13991 13991"/>
                                    <a:gd name="T65" fmla="*/ T64 w 273"/>
                                    <a:gd name="T66" fmla="+- 0 17197 16888"/>
                                    <a:gd name="T67" fmla="*/ 17197 h 349"/>
                                    <a:gd name="T68" fmla="+- 0 14017 13991"/>
                                    <a:gd name="T69" fmla="*/ T68 w 273"/>
                                    <a:gd name="T70" fmla="+- 0 17082 16888"/>
                                    <a:gd name="T71" fmla="*/ 17082 h 349"/>
                                    <a:gd name="T72" fmla="+- 0 14070 13991"/>
                                    <a:gd name="T73" fmla="*/ T72 w 273"/>
                                    <a:gd name="T74" fmla="+- 0 17102 16888"/>
                                    <a:gd name="T75" fmla="*/ 17102 h 349"/>
                                    <a:gd name="T76" fmla="+- 0 14129 13991"/>
                                    <a:gd name="T77" fmla="*/ T76 w 273"/>
                                    <a:gd name="T78" fmla="+- 0 17150 16888"/>
                                    <a:gd name="T79" fmla="*/ 17150 h 349"/>
                                    <a:gd name="T80" fmla="+- 0 14205 13991"/>
                                    <a:gd name="T81" fmla="*/ T80 w 273"/>
                                    <a:gd name="T82" fmla="+- 0 17206 16888"/>
                                    <a:gd name="T83" fmla="*/ 17206 h 349"/>
                                    <a:gd name="T84" fmla="+- 0 14259 13991"/>
                                    <a:gd name="T85" fmla="*/ T84 w 273"/>
                                    <a:gd name="T86" fmla="+- 0 17236 16888"/>
                                    <a:gd name="T87" fmla="*/ 17236 h 3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273" h="349" extrusionOk="0">
                                      <a:moveTo>
                                        <a:pt x="183" y="14"/>
                                      </a:moveTo>
                                      <a:cubicBezTo>
                                        <a:pt x="187" y="-8"/>
                                        <a:pt x="171" y="-1"/>
                                        <a:pt x="147" y="0"/>
                                      </a:cubicBezTo>
                                      <a:cubicBezTo>
                                        <a:pt x="120" y="1"/>
                                        <a:pt x="95" y="5"/>
                                        <a:pt x="68" y="11"/>
                                      </a:cubicBezTo>
                                      <a:cubicBezTo>
                                        <a:pt x="48" y="15"/>
                                        <a:pt x="32" y="21"/>
                                        <a:pt x="23" y="42"/>
                                      </a:cubicBezTo>
                                      <a:cubicBezTo>
                                        <a:pt x="13" y="65"/>
                                        <a:pt x="28" y="77"/>
                                        <a:pt x="47" y="87"/>
                                      </a:cubicBezTo>
                                      <a:cubicBezTo>
                                        <a:pt x="68" y="98"/>
                                        <a:pt x="90" y="107"/>
                                        <a:pt x="113" y="109"/>
                                      </a:cubicBezTo>
                                      <a:cubicBezTo>
                                        <a:pt x="134" y="111"/>
                                        <a:pt x="156" y="111"/>
                                        <a:pt x="177" y="109"/>
                                      </a:cubicBezTo>
                                      <a:cubicBezTo>
                                        <a:pt x="205" y="107"/>
                                        <a:pt x="225" y="102"/>
                                        <a:pt x="250" y="88"/>
                                      </a:cubicBezTo>
                                      <a:cubicBezTo>
                                        <a:pt x="261" y="82"/>
                                        <a:pt x="265" y="80"/>
                                        <a:pt x="272" y="76"/>
                                      </a:cubicBezTo>
                                      <a:cubicBezTo>
                                        <a:pt x="263" y="56"/>
                                        <a:pt x="249" y="41"/>
                                        <a:pt x="236" y="23"/>
                                      </a:cubicBezTo>
                                      <a:cubicBezTo>
                                        <a:pt x="229" y="11"/>
                                        <a:pt x="226" y="7"/>
                                        <a:pt x="220" y="0"/>
                                      </a:cubicBezTo>
                                    </a:path>
                                    <a:path w="273" h="349" extrusionOk="0">
                                      <a:moveTo>
                                        <a:pt x="249" y="181"/>
                                      </a:moveTo>
                                      <a:cubicBezTo>
                                        <a:pt x="236" y="199"/>
                                        <a:pt x="220" y="208"/>
                                        <a:pt x="200" y="220"/>
                                      </a:cubicBezTo>
                                      <a:cubicBezTo>
                                        <a:pt x="179" y="232"/>
                                        <a:pt x="158" y="245"/>
                                        <a:pt x="136" y="256"/>
                                      </a:cubicBezTo>
                                      <a:cubicBezTo>
                                        <a:pt x="112" y="268"/>
                                        <a:pt x="88" y="280"/>
                                        <a:pt x="63" y="292"/>
                                      </a:cubicBezTo>
                                      <a:cubicBezTo>
                                        <a:pt x="53" y="297"/>
                                        <a:pt x="11" y="325"/>
                                        <a:pt x="3" y="321"/>
                                      </a:cubicBezTo>
                                      <a:cubicBezTo>
                                        <a:pt x="2" y="317"/>
                                        <a:pt x="1" y="313"/>
                                        <a:pt x="0" y="309"/>
                                      </a:cubicBezTo>
                                    </a:path>
                                    <a:path w="273" h="349" extrusionOk="0">
                                      <a:moveTo>
                                        <a:pt x="26" y="194"/>
                                      </a:moveTo>
                                      <a:cubicBezTo>
                                        <a:pt x="49" y="197"/>
                                        <a:pt x="60" y="200"/>
                                        <a:pt x="79" y="214"/>
                                      </a:cubicBezTo>
                                      <a:cubicBezTo>
                                        <a:pt x="99" y="229"/>
                                        <a:pt x="118" y="246"/>
                                        <a:pt x="138" y="262"/>
                                      </a:cubicBezTo>
                                      <a:cubicBezTo>
                                        <a:pt x="163" y="281"/>
                                        <a:pt x="189" y="299"/>
                                        <a:pt x="214" y="318"/>
                                      </a:cubicBezTo>
                                      <a:cubicBezTo>
                                        <a:pt x="231" y="331"/>
                                        <a:pt x="248" y="341"/>
                                        <a:pt x="268" y="348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Ink 47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462" y="9622"/>
                                  <a:ext cx="202" cy="157"/>
                                </a:xfrm>
                                <a:custGeom>
                                  <a:avLst/>
                                  <a:gdLst>
                                    <a:gd name="T0" fmla="+- 0 13248 13163"/>
                                    <a:gd name="T1" fmla="*/ T0 w 356"/>
                                    <a:gd name="T2" fmla="+- 0 17053 16972"/>
                                    <a:gd name="T3" fmla="*/ 17053 h 277"/>
                                    <a:gd name="T4" fmla="+- 0 13236 13163"/>
                                    <a:gd name="T5" fmla="*/ T4 w 356"/>
                                    <a:gd name="T6" fmla="+- 0 17038 16972"/>
                                    <a:gd name="T7" fmla="*/ 17038 h 277"/>
                                    <a:gd name="T8" fmla="+- 0 13206 13163"/>
                                    <a:gd name="T9" fmla="*/ T8 w 356"/>
                                    <a:gd name="T10" fmla="+- 0 17042 16972"/>
                                    <a:gd name="T11" fmla="*/ 17042 h 277"/>
                                    <a:gd name="T12" fmla="+- 0 13186 13163"/>
                                    <a:gd name="T13" fmla="*/ T12 w 356"/>
                                    <a:gd name="T14" fmla="+- 0 17054 16972"/>
                                    <a:gd name="T15" fmla="*/ 17054 h 277"/>
                                    <a:gd name="T16" fmla="+- 0 13168 13163"/>
                                    <a:gd name="T17" fmla="*/ T16 w 356"/>
                                    <a:gd name="T18" fmla="+- 0 17078 16972"/>
                                    <a:gd name="T19" fmla="*/ 17078 h 277"/>
                                    <a:gd name="T20" fmla="+- 0 13164 13163"/>
                                    <a:gd name="T21" fmla="*/ T20 w 356"/>
                                    <a:gd name="T22" fmla="+- 0 17105 16972"/>
                                    <a:gd name="T23" fmla="*/ 17105 h 277"/>
                                    <a:gd name="T24" fmla="+- 0 13163 13163"/>
                                    <a:gd name="T25" fmla="*/ T24 w 356"/>
                                    <a:gd name="T26" fmla="+- 0 17124 16972"/>
                                    <a:gd name="T27" fmla="*/ 17124 h 277"/>
                                    <a:gd name="T28" fmla="+- 0 13164 13163"/>
                                    <a:gd name="T29" fmla="*/ T28 w 356"/>
                                    <a:gd name="T30" fmla="+- 0 17160 16972"/>
                                    <a:gd name="T31" fmla="*/ 17160 h 277"/>
                                    <a:gd name="T32" fmla="+- 0 13165 13163"/>
                                    <a:gd name="T33" fmla="*/ T32 w 356"/>
                                    <a:gd name="T34" fmla="+- 0 17180 16972"/>
                                    <a:gd name="T35" fmla="*/ 17180 h 277"/>
                                    <a:gd name="T36" fmla="+- 0 13169 13163"/>
                                    <a:gd name="T37" fmla="*/ T36 w 356"/>
                                    <a:gd name="T38" fmla="+- 0 17206 16972"/>
                                    <a:gd name="T39" fmla="*/ 17206 h 277"/>
                                    <a:gd name="T40" fmla="+- 0 13186 13163"/>
                                    <a:gd name="T41" fmla="*/ T40 w 356"/>
                                    <a:gd name="T42" fmla="+- 0 17234 16972"/>
                                    <a:gd name="T43" fmla="*/ 17234 h 277"/>
                                    <a:gd name="T44" fmla="+- 0 13210 13163"/>
                                    <a:gd name="T45" fmla="*/ T44 w 356"/>
                                    <a:gd name="T46" fmla="+- 0 17245 16972"/>
                                    <a:gd name="T47" fmla="*/ 17245 h 277"/>
                                    <a:gd name="T48" fmla="+- 0 13237 13163"/>
                                    <a:gd name="T49" fmla="*/ T48 w 356"/>
                                    <a:gd name="T50" fmla="+- 0 17246 16972"/>
                                    <a:gd name="T51" fmla="*/ 17246 h 277"/>
                                    <a:gd name="T52" fmla="+- 0 13265 13163"/>
                                    <a:gd name="T53" fmla="*/ T52 w 356"/>
                                    <a:gd name="T54" fmla="+- 0 17227 16972"/>
                                    <a:gd name="T55" fmla="*/ 17227 h 277"/>
                                    <a:gd name="T56" fmla="+- 0 13274 13163"/>
                                    <a:gd name="T57" fmla="*/ T56 w 356"/>
                                    <a:gd name="T58" fmla="+- 0 17216 16972"/>
                                    <a:gd name="T59" fmla="*/ 17216 h 277"/>
                                    <a:gd name="T60" fmla="+- 0 13345 13163"/>
                                    <a:gd name="T61" fmla="*/ T60 w 356"/>
                                    <a:gd name="T62" fmla="+- 0 17056 16972"/>
                                    <a:gd name="T63" fmla="*/ 17056 h 277"/>
                                    <a:gd name="T64" fmla="+- 0 13337 13163"/>
                                    <a:gd name="T65" fmla="*/ T64 w 356"/>
                                    <a:gd name="T66" fmla="+- 0 17079 16972"/>
                                    <a:gd name="T67" fmla="*/ 17079 h 277"/>
                                    <a:gd name="T68" fmla="+- 0 13338 13163"/>
                                    <a:gd name="T69" fmla="*/ T68 w 356"/>
                                    <a:gd name="T70" fmla="+- 0 17102 16972"/>
                                    <a:gd name="T71" fmla="*/ 17102 h 277"/>
                                    <a:gd name="T72" fmla="+- 0 13340 13163"/>
                                    <a:gd name="T73" fmla="*/ T72 w 356"/>
                                    <a:gd name="T74" fmla="+- 0 17121 16972"/>
                                    <a:gd name="T75" fmla="*/ 17121 h 277"/>
                                    <a:gd name="T76" fmla="+- 0 13342 13163"/>
                                    <a:gd name="T77" fmla="*/ T76 w 356"/>
                                    <a:gd name="T78" fmla="+- 0 17138 16972"/>
                                    <a:gd name="T79" fmla="*/ 17138 h 277"/>
                                    <a:gd name="T80" fmla="+- 0 13344 13163"/>
                                    <a:gd name="T81" fmla="*/ T80 w 356"/>
                                    <a:gd name="T82" fmla="+- 0 17156 16972"/>
                                    <a:gd name="T83" fmla="*/ 17156 h 277"/>
                                    <a:gd name="T84" fmla="+- 0 13347 13163"/>
                                    <a:gd name="T85" fmla="*/ T84 w 356"/>
                                    <a:gd name="T86" fmla="+- 0 17181 16972"/>
                                    <a:gd name="T87" fmla="*/ 17181 h 277"/>
                                    <a:gd name="T88" fmla="+- 0 13362 13163"/>
                                    <a:gd name="T89" fmla="*/ T88 w 356"/>
                                    <a:gd name="T90" fmla="+- 0 17220 16972"/>
                                    <a:gd name="T91" fmla="*/ 17220 h 277"/>
                                    <a:gd name="T92" fmla="+- 0 13385 13163"/>
                                    <a:gd name="T93" fmla="*/ T92 w 356"/>
                                    <a:gd name="T94" fmla="+- 0 17234 16972"/>
                                    <a:gd name="T95" fmla="*/ 17234 h 277"/>
                                    <a:gd name="T96" fmla="+- 0 13406 13163"/>
                                    <a:gd name="T97" fmla="*/ T96 w 356"/>
                                    <a:gd name="T98" fmla="+- 0 17228 16972"/>
                                    <a:gd name="T99" fmla="*/ 17228 h 277"/>
                                    <a:gd name="T100" fmla="+- 0 13419 13163"/>
                                    <a:gd name="T101" fmla="*/ T100 w 356"/>
                                    <a:gd name="T102" fmla="+- 0 17211 16972"/>
                                    <a:gd name="T103" fmla="*/ 17211 h 277"/>
                                    <a:gd name="T104" fmla="+- 0 13443 13163"/>
                                    <a:gd name="T105" fmla="*/ T104 w 356"/>
                                    <a:gd name="T106" fmla="+- 0 16975 16972"/>
                                    <a:gd name="T107" fmla="*/ 16975 h 277"/>
                                    <a:gd name="T108" fmla="+- 0 13465 13163"/>
                                    <a:gd name="T109" fmla="*/ T108 w 356"/>
                                    <a:gd name="T110" fmla="+- 0 16977 16972"/>
                                    <a:gd name="T111" fmla="*/ 16977 h 277"/>
                                    <a:gd name="T112" fmla="+- 0 13493 13163"/>
                                    <a:gd name="T113" fmla="*/ T112 w 356"/>
                                    <a:gd name="T114" fmla="+- 0 16976 16972"/>
                                    <a:gd name="T115" fmla="*/ 16976 h 277"/>
                                    <a:gd name="T116" fmla="+- 0 13518 13163"/>
                                    <a:gd name="T117" fmla="*/ T116 w 356"/>
                                    <a:gd name="T118" fmla="+- 0 16977 16972"/>
                                    <a:gd name="T119" fmla="*/ 16977 h 277"/>
                                    <a:gd name="T120" fmla="+- 0 13515 13163"/>
                                    <a:gd name="T121" fmla="*/ T120 w 356"/>
                                    <a:gd name="T122" fmla="+- 0 16972 16972"/>
                                    <a:gd name="T123" fmla="*/ 16972 h 27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</a:cxnLst>
                                  <a:rect l="0" t="0" r="r" b="b"/>
                                  <a:pathLst>
                                    <a:path w="356" h="277" extrusionOk="0">
                                      <a:moveTo>
                                        <a:pt x="85" y="81"/>
                                      </a:moveTo>
                                      <a:cubicBezTo>
                                        <a:pt x="86" y="73"/>
                                        <a:pt x="82" y="70"/>
                                        <a:pt x="73" y="66"/>
                                      </a:cubicBezTo>
                                      <a:cubicBezTo>
                                        <a:pt x="64" y="62"/>
                                        <a:pt x="51" y="66"/>
                                        <a:pt x="43" y="70"/>
                                      </a:cubicBezTo>
                                      <a:cubicBezTo>
                                        <a:pt x="36" y="73"/>
                                        <a:pt x="29" y="77"/>
                                        <a:pt x="23" y="82"/>
                                      </a:cubicBezTo>
                                      <a:cubicBezTo>
                                        <a:pt x="16" y="88"/>
                                        <a:pt x="8" y="97"/>
                                        <a:pt x="5" y="106"/>
                                      </a:cubicBezTo>
                                      <a:cubicBezTo>
                                        <a:pt x="2" y="114"/>
                                        <a:pt x="1" y="124"/>
                                        <a:pt x="1" y="133"/>
                                      </a:cubicBezTo>
                                      <a:cubicBezTo>
                                        <a:pt x="1" y="139"/>
                                        <a:pt x="0" y="146"/>
                                        <a:pt x="0" y="152"/>
                                      </a:cubicBezTo>
                                      <a:cubicBezTo>
                                        <a:pt x="0" y="164"/>
                                        <a:pt x="0" y="176"/>
                                        <a:pt x="1" y="188"/>
                                      </a:cubicBezTo>
                                      <a:cubicBezTo>
                                        <a:pt x="1" y="195"/>
                                        <a:pt x="1" y="201"/>
                                        <a:pt x="2" y="208"/>
                                      </a:cubicBezTo>
                                      <a:cubicBezTo>
                                        <a:pt x="3" y="216"/>
                                        <a:pt x="3" y="226"/>
                                        <a:pt x="6" y="234"/>
                                      </a:cubicBezTo>
                                      <a:cubicBezTo>
                                        <a:pt x="9" y="243"/>
                                        <a:pt x="15" y="256"/>
                                        <a:pt x="23" y="262"/>
                                      </a:cubicBezTo>
                                      <a:cubicBezTo>
                                        <a:pt x="30" y="267"/>
                                        <a:pt x="39" y="270"/>
                                        <a:pt x="47" y="273"/>
                                      </a:cubicBezTo>
                                      <a:cubicBezTo>
                                        <a:pt x="56" y="276"/>
                                        <a:pt x="65" y="277"/>
                                        <a:pt x="74" y="274"/>
                                      </a:cubicBezTo>
                                      <a:cubicBezTo>
                                        <a:pt x="86" y="271"/>
                                        <a:pt x="94" y="264"/>
                                        <a:pt x="102" y="255"/>
                                      </a:cubicBezTo>
                                      <a:cubicBezTo>
                                        <a:pt x="106" y="250"/>
                                        <a:pt x="108" y="248"/>
                                        <a:pt x="111" y="244"/>
                                      </a:cubicBezTo>
                                    </a:path>
                                    <a:path w="356" h="277" extrusionOk="0">
                                      <a:moveTo>
                                        <a:pt x="182" y="84"/>
                                      </a:moveTo>
                                      <a:cubicBezTo>
                                        <a:pt x="176" y="91"/>
                                        <a:pt x="175" y="97"/>
                                        <a:pt x="174" y="107"/>
                                      </a:cubicBezTo>
                                      <a:cubicBezTo>
                                        <a:pt x="174" y="115"/>
                                        <a:pt x="175" y="122"/>
                                        <a:pt x="175" y="130"/>
                                      </a:cubicBezTo>
                                      <a:cubicBezTo>
                                        <a:pt x="175" y="136"/>
                                        <a:pt x="176" y="143"/>
                                        <a:pt x="177" y="149"/>
                                      </a:cubicBezTo>
                                      <a:cubicBezTo>
                                        <a:pt x="178" y="155"/>
                                        <a:pt x="178" y="160"/>
                                        <a:pt x="179" y="166"/>
                                      </a:cubicBezTo>
                                      <a:cubicBezTo>
                                        <a:pt x="180" y="172"/>
                                        <a:pt x="180" y="178"/>
                                        <a:pt x="181" y="184"/>
                                      </a:cubicBezTo>
                                      <a:cubicBezTo>
                                        <a:pt x="182" y="192"/>
                                        <a:pt x="183" y="201"/>
                                        <a:pt x="184" y="209"/>
                                      </a:cubicBezTo>
                                      <a:cubicBezTo>
                                        <a:pt x="186" y="224"/>
                                        <a:pt x="188" y="237"/>
                                        <a:pt x="199" y="248"/>
                                      </a:cubicBezTo>
                                      <a:cubicBezTo>
                                        <a:pt x="205" y="255"/>
                                        <a:pt x="214" y="258"/>
                                        <a:pt x="222" y="262"/>
                                      </a:cubicBezTo>
                                      <a:cubicBezTo>
                                        <a:pt x="231" y="267"/>
                                        <a:pt x="236" y="262"/>
                                        <a:pt x="243" y="256"/>
                                      </a:cubicBezTo>
                                      <a:cubicBezTo>
                                        <a:pt x="249" y="251"/>
                                        <a:pt x="252" y="246"/>
                                        <a:pt x="256" y="239"/>
                                      </a:cubicBezTo>
                                    </a:path>
                                    <a:path w="356" h="277" extrusionOk="0">
                                      <a:moveTo>
                                        <a:pt x="280" y="3"/>
                                      </a:moveTo>
                                      <a:cubicBezTo>
                                        <a:pt x="288" y="6"/>
                                        <a:pt x="293" y="6"/>
                                        <a:pt x="302" y="5"/>
                                      </a:cubicBezTo>
                                      <a:cubicBezTo>
                                        <a:pt x="311" y="4"/>
                                        <a:pt x="321" y="4"/>
                                        <a:pt x="330" y="4"/>
                                      </a:cubicBezTo>
                                      <a:cubicBezTo>
                                        <a:pt x="331" y="4"/>
                                        <a:pt x="355" y="6"/>
                                        <a:pt x="355" y="5"/>
                                      </a:cubicBezTo>
                                      <a:cubicBezTo>
                                        <a:pt x="354" y="3"/>
                                        <a:pt x="353" y="2"/>
                                        <a:pt x="352" y="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5" o:spid="_x0000_s1026" style="position:absolute;margin-left:31.6pt;margin-top:127.7pt;width:67.6pt;height:65.4pt;z-index:251743232" coordorigin="6888,9053" coordsize="1352,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">
                      <v:oval id="Oval 466" o:spid="_x0000_s1027" style="position:absolute;left:6945;top:9110;width:1254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mnM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2TKF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xmnMMAAADcAAAADwAAAAAAAAAAAAAAAACYAgAAZHJzL2Rv&#10;d25yZXYueG1sUEsFBgAAAAAEAAQA9QAAAIgDAAAAAA==&#10;"/>
                      <v:shape id="Ink 467" o:spid="_x0000_s1028" style="position:absolute;left:6888;top:9680;width:129;height:136;visibility:visible;mso-wrap-style:square;v-text-anchor:top" coordsize="228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AqcsYA&#10;AADcAAAADwAAAGRycy9kb3ducmV2LnhtbESPX2vCQBDE3wt+h2OFvki9VIqV6Cki9I+gD7WFvi65&#10;NRfM7YXcNonf3isU+jjMzG+Y1WbwteqojVVgA4/TDBRxEWzFpYGvz5eHBagoyBbrwGTgShE269Hd&#10;CnMbev6g7iSlShCOORpwIk2udSwceYzT0BAn7xxaj5JkW2rbYp/gvtazLJtrjxWnBYcN7RwVl9OP&#10;N3Bc9JPv7s3urq+HwtV76S/PsjXmfjxsl6CEBvkP/7XfrYH57Al+z6Qjo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6AqcsYAAADcAAAADwAAAAAAAAAAAAAAAACYAgAAZHJz&#10;L2Rvd25yZXYueG1sUEsFBgAAAAAEAAQA9QAAAIsDAAAAAA==&#10;" path="m197,27c176,12,157,5,131,1,112,-2,95,,77,5,59,10,28,25,23,46,17,69,48,79,64,85v21,8,37,8,58,3c143,84,162,75,182,69v10,-3,55,-13,44,-28c213,33,210,30,201,27em182,148c164,131,148,129,122,128v-19,-1,-37,5,-56,9c48,141,27,147,12,159v-26,20,-4,43,14,58c41,230,65,237,84,239v20,2,44,-1,63,-8c169,223,186,212,191,189v4,-18,-6,-35,-11,-52e" filled="f" strokeweight="1pt">
                        <v:stroke endcap="round"/>
                        <v:path o:extrusionok="f" o:connecttype="custom" o:connectlocs="111,9596;74,9581;44,9583;13,9607;36,9629;69,9631;103,9620;128,9604;114,9596;103,9665;69,9653;37,9658;7,9671;15,9704;48,9716;83,9712;108,9688;102,9658" o:connectangles="0,0,0,0,0,0,0,0,0,0,0,0,0,0,0,0,0,0"/>
                        <o:lock v:ext="edit" rotation="t" aspectratio="t" verticies="t" text="t" shapetype="t"/>
                      </v:shape>
                      <v:shape id="Ink 468" o:spid="_x0000_s1029" style="position:absolute;left:7462;top:9053;width:163;height:95;visibility:visible;mso-wrap-style:square;v-text-anchor:top" coordsize="28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2xW8UA&#10;AADcAAAADwAAAGRycy9kb3ducmV2LnhtbESPQWvCQBSE74X+h+UVeqsbAw2SukrVCObYKJTeHtnX&#10;JDT7NmRXs/bXdwuCx2FmvmGW62B6caHRdZYVzGcJCOLa6o4bBafj/mUBwnlkjb1lUnAlB+vV48MS&#10;c20n/qBL5RsRIexyVNB6P+RSurolg25mB+LofdvRoI9ybKQecYpw08s0STJpsOO40OJA25bqn+ps&#10;FAS9aH735fn4uatwU0yhlMXXoNTzU3h/A+Ep+Hv41j5oBVn6Cv9n4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jbFbxQAAANwAAAAPAAAAAAAAAAAAAAAAAJgCAABkcnMv&#10;ZG93bnJldi54bWxQSwUGAAAAAAQABAD1AAAAigMAAAAA&#10;" path="m47,16c27,21,11,27,4,48,-3,69,-1,97,3,118v4,20,11,49,37,49c64,167,93,141,103,121v10,-20,12,-45,7,-66c105,39,104,34,93,28,112,17,126,13,148,9,164,6,179,3,195,v-3,19,-13,34,-14,54c180,72,181,95,187,113v6,17,19,52,42,52c254,165,271,135,279,116v6,-15,9,-36,8,-52c286,44,282,26,261,20v-14,-4,-35,-1,-49,e" filled="f" strokeweight="1pt">
                        <v:stroke endcap="round"/>
                        <v:path o:extrusionok="f" o:connecttype="custom" o:connectlocs="27,9039;2,9057;2,9096;23,9124;58,9098;62,9061;53,9045;84,9035;110,9030;102,9060;106,9093;130,9123;158,9095;162,9066;148,9041;120,9041" o:connectangles="0,0,0,0,0,0,0,0,0,0,0,0,0,0,0,0"/>
                        <o:lock v:ext="edit" rotation="t" aspectratio="t" verticies="t" text="t" shapetype="t"/>
                      </v:shape>
                      <v:shape id="Ink 469" o:spid="_x0000_s1030" style="position:absolute;left:7458;top:10193;width:179;height:168;visibility:visible;mso-wrap-style:square;v-text-anchor:top" coordsize="315,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s2sYA&#10;AADcAAAADwAAAGRycy9kb3ducmV2LnhtbESP0WrCQBRE3wv+w3KFvhTdGCGV6CpBkJY+KLX9gGv2&#10;mmybvRuy2yT9e1co9HGYmTPMZjfaRvTUeeNYwWKegCAunTZcKfj8OMxWIHxA1tg4JgW/5GG3nTxs&#10;MNdu4Hfqz6ESEcI+RwV1CG0upS9rsujnriWO3tV1FkOUXSV1h0OE20amSZJJi4bjQo0t7Wsqv88/&#10;VsHT23M6DJe2OBXmq7en1cvR7JdKPU7HYg0i0Bj+w3/tV60gSzO4n4lH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ls2sYAAADcAAAADwAAAAAAAAAAAAAAAACYAgAAZHJz&#10;L2Rvd25yZXYueG1sUEsFBgAAAAAEAAQA9QAAAIsDAAAAAA==&#10;" path="m48,15c42,39,29,58,19,81,8,108,3,135,1,164v-2,23,,50,5,73c13,265,24,283,49,294,68,278,80,263,92,242v13,-22,19,-47,24,-72c121,144,123,115,121,89,120,73,115,42,100,32,86,28,82,27,72,29em224,26v10,9,-16,23,-27,48c186,99,185,127,185,153v,29,2,59,15,85c212,262,235,277,261,263v24,-13,37,-43,44,-68c315,157,318,114,310,75,305,52,293,27,277,10,273,7,269,3,265,e" filled="f" strokeweight="1pt">
                        <v:stroke endcap="round"/>
                        <v:path o:extrusionok="f" o:connecttype="custom" o:connectlocs="27,10086;11,10124;1,10171;3,10213;28,10245;52,10216;66,10175;69,10128;57,10096;41,10094;127,10093;112,10120;105,10165;114,10213;148,10227;173,10189;176,10120;157,10083;151,10078" o:connectangles="0,0,0,0,0,0,0,0,0,0,0,0,0,0,0,0,0,0,0"/>
                        <o:lock v:ext="edit" rotation="t" aspectratio="t" verticies="t" text="t" shapetype="t"/>
                      </v:shape>
                      <v:shape id="Ink 470" o:spid="_x0000_s1031" style="position:absolute;left:8085;top:9566;width:155;height:198;visibility:visible;mso-wrap-style:square;v-text-anchor:top" coordsize="273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aoHMUA&#10;AADcAAAADwAAAGRycy9kb3ducmV2LnhtbESPQWsCMRSE7wX/Q3hCL0Wz9WDLahQpFUShoBX0+Ng8&#10;N6ubl22Sruu/N4WCx2FmvmGm887WoiUfKscKXocZCOLC6YpLBfvv5eAdRIjIGmvHpOBGAeaz3tMU&#10;c+2uvKV2F0uRIBxyVGBibHIpQ2HIYhi6hjh5J+ctxiR9KbXHa4LbWo6ybCwtVpwWDDb0Yai47H6t&#10;gvXm08jIL1/+57Jvz/Z48OX2oNRzv1tMQETq4iP8315pBePRG/ydS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qgcxQAAANwAAAAPAAAAAAAAAAAAAAAAAJgCAABkcnMv&#10;ZG93bnJldi54bWxQSwUGAAAAAAQABAD1AAAAigMAAAAA&#10;" path="m183,14c187,-8,171,-1,147,,120,1,95,5,68,11,48,15,32,21,23,42,13,65,28,77,47,87v21,11,43,20,66,22c134,111,156,111,177,109v28,-2,48,-7,73,-21c261,82,265,80,272,76,263,56,249,41,236,23,229,11,226,7,220,em249,181v-13,18,-29,27,-49,39c179,232,158,245,136,256v-24,12,-48,24,-73,36c53,297,11,325,3,321,2,317,1,313,,309em26,194v23,3,34,6,53,20c99,229,118,246,138,262v25,19,51,37,76,56c231,331,248,341,268,348e" filled="f" strokeweight="1pt">
                        <v:stroke endcap="round"/>
                        <v:path o:extrusionok="f" o:connecttype="custom" o:connectlocs="104,9589;83,9581;39,9587;13,9605;27,9631;64,9643;100,9643;142,9631;154,9624;134,9594;125,9581;141,9684;114,9706;77,9726;36,9747;2,9763;0,9756;15,9691;45,9703;78,9730;122,9762;152,9779" o:connectangles="0,0,0,0,0,0,0,0,0,0,0,0,0,0,0,0,0,0,0,0,0,0"/>
                        <o:lock v:ext="edit" rotation="t" aspectratio="t" verticies="t" text="t" shapetype="t"/>
                      </v:shape>
                      <v:shape id="Ink 471" o:spid="_x0000_s1032" style="position:absolute;left:7462;top:9622;width:202;height:157;visibility:visible;mso-wrap-style:square;v-text-anchor:top" coordsize="356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zl2MQA&#10;AADcAAAADwAAAGRycy9kb3ducmV2LnhtbERPy2rCQBTdF/yH4Qrd1YkRpERHKYqSQjexUbq8ZK5J&#10;2sydkJk82q/vLApdHs57u59MIwbqXG1ZwXIRgSAurK65VJC/n56eQTiPrLGxTAq+ycF+N3vYYqLt&#10;yBkNF1+KEMIuQQWV920ipSsqMugWtiUO3N12Bn2AXSl1h2MIN42Mo2gtDdYcGips6VBR8XXpjYLP&#10;Zf9zvKVl/nq9vn1k9/x8XGWxUo/z6WUDwtPk/8V/7lQrWMdhbTgTjoD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c5djEAAAA3AAAAA8AAAAAAAAAAAAAAAAAmAIAAGRycy9k&#10;b3ducmV2LnhtbFBLBQYAAAAABAAEAPUAAACJAwAAAAA=&#10;" path="m85,81c86,73,82,70,73,66v-9,-4,-22,,-30,4c36,73,29,77,23,82,16,88,8,97,5,106v-3,8,-4,18,-4,27c1,139,,146,,152v,12,,24,1,36c1,195,1,201,2,208v1,8,1,18,4,26c9,243,15,256,23,262v7,5,16,8,24,11c56,276,65,277,74,274v12,-3,20,-10,28,-19c106,250,108,248,111,244em182,84v-6,7,-7,13,-8,23c174,115,175,122,175,130v,6,1,13,2,19c178,155,178,160,179,166v1,6,1,12,2,18c182,192,183,201,184,209v2,15,4,28,15,39c205,255,214,258,222,262v9,5,14,,21,-6c249,251,252,246,256,239em280,3v8,3,13,3,22,2c311,4,321,4,330,4v1,,25,2,25,1c354,3,353,2,352,e" filled="f" strokeweight="1pt">
                        <v:stroke endcap="round"/>
                        <v:path o:extrusionok="f" o:connecttype="custom" o:connectlocs="48,9665;41,9657;24,9659;13,9666;3,9680;1,9695;0,9706;1,9726;1,9737;3,9752;13,9768;27,9774;42,9775;58,9764;63,9758;103,9667;99,9680;99,9693;100,9704;102,9714;103,9724;104,9738;113,9760;126,9768;138,9765;145,9755;159,9621;171,9622;187,9622;201,9622;200,9620" o:connectangles="0,0,0,0,0,0,0,0,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 wp14:anchorId="153B267B" wp14:editId="194005E4">
                      <wp:simplePos x="0" y="0"/>
                      <wp:positionH relativeFrom="column">
                        <wp:posOffset>-1394460</wp:posOffset>
                      </wp:positionH>
                      <wp:positionV relativeFrom="paragraph">
                        <wp:posOffset>1691005</wp:posOffset>
                      </wp:positionV>
                      <wp:extent cx="579120" cy="579120"/>
                      <wp:effectExtent l="0" t="0" r="11430" b="11430"/>
                      <wp:wrapNone/>
                      <wp:docPr id="630" name="Group 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" cy="579120"/>
                                <a:chOff x="4209" y="9224"/>
                                <a:chExt cx="912" cy="912"/>
                              </a:xfrm>
                            </wpg:grpSpPr>
                            <wpg:grpSp>
                              <wpg:cNvPr id="631" name="Group 44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9" y="9224"/>
                                  <a:ext cx="912" cy="912"/>
                                  <a:chOff x="4782" y="5676"/>
                                  <a:chExt cx="912" cy="912"/>
                                </a:xfrm>
                              </wpg:grpSpPr>
                              <wps:wsp>
                                <wps:cNvPr id="632" name="Oval 44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2" y="5676"/>
                                    <a:ext cx="912" cy="9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33" name="Oval 44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0" y="5861"/>
                                    <a:ext cx="570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34" name="Ink 44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487" y="9501"/>
                                  <a:ext cx="340" cy="348"/>
                                </a:xfrm>
                                <a:custGeom>
                                  <a:avLst/>
                                  <a:gdLst>
                                    <a:gd name="T0" fmla="+- 0 7914 7914"/>
                                    <a:gd name="T1" fmla="*/ T0 w 601"/>
                                    <a:gd name="T2" fmla="+- 0 16950 16758"/>
                                    <a:gd name="T3" fmla="*/ 16950 h 614"/>
                                    <a:gd name="T4" fmla="+- 0 7922 7914"/>
                                    <a:gd name="T5" fmla="*/ T4 w 601"/>
                                    <a:gd name="T6" fmla="+- 0 16992 16758"/>
                                    <a:gd name="T7" fmla="*/ 16992 h 614"/>
                                    <a:gd name="T8" fmla="+- 0 7916 7914"/>
                                    <a:gd name="T9" fmla="*/ T8 w 601"/>
                                    <a:gd name="T10" fmla="+- 0 17076 16758"/>
                                    <a:gd name="T11" fmla="*/ 17076 h 614"/>
                                    <a:gd name="T12" fmla="+- 0 7914 7914"/>
                                    <a:gd name="T13" fmla="*/ T12 w 601"/>
                                    <a:gd name="T14" fmla="+- 0 17131 16758"/>
                                    <a:gd name="T15" fmla="*/ 17131 h 614"/>
                                    <a:gd name="T16" fmla="+- 0 7914 7914"/>
                                    <a:gd name="T17" fmla="*/ T16 w 601"/>
                                    <a:gd name="T18" fmla="+- 0 17147 16758"/>
                                    <a:gd name="T19" fmla="*/ 17147 h 614"/>
                                    <a:gd name="T20" fmla="+- 0 7920 7914"/>
                                    <a:gd name="T21" fmla="*/ T20 w 601"/>
                                    <a:gd name="T22" fmla="+- 0 17086 16758"/>
                                    <a:gd name="T23" fmla="*/ 17086 h 614"/>
                                    <a:gd name="T24" fmla="+- 0 7930 7914"/>
                                    <a:gd name="T25" fmla="*/ T24 w 601"/>
                                    <a:gd name="T26" fmla="+- 0 16999 16758"/>
                                    <a:gd name="T27" fmla="*/ 16999 h 614"/>
                                    <a:gd name="T28" fmla="+- 0 7943 7914"/>
                                    <a:gd name="T29" fmla="*/ T28 w 601"/>
                                    <a:gd name="T30" fmla="+- 0 16917 16758"/>
                                    <a:gd name="T31" fmla="*/ 16917 h 614"/>
                                    <a:gd name="T32" fmla="+- 0 7953 7914"/>
                                    <a:gd name="T33" fmla="*/ T32 w 601"/>
                                    <a:gd name="T34" fmla="+- 0 16878 16758"/>
                                    <a:gd name="T35" fmla="*/ 16878 h 614"/>
                                    <a:gd name="T36" fmla="+- 0 7982 7914"/>
                                    <a:gd name="T37" fmla="*/ T36 w 601"/>
                                    <a:gd name="T38" fmla="+- 0 16938 16758"/>
                                    <a:gd name="T39" fmla="*/ 16938 h 614"/>
                                    <a:gd name="T40" fmla="+- 0 8004 7914"/>
                                    <a:gd name="T41" fmla="*/ T40 w 601"/>
                                    <a:gd name="T42" fmla="+- 0 16998 16758"/>
                                    <a:gd name="T43" fmla="*/ 16998 h 614"/>
                                    <a:gd name="T44" fmla="+- 0 8028 7914"/>
                                    <a:gd name="T45" fmla="*/ T44 w 601"/>
                                    <a:gd name="T46" fmla="+- 0 17049 16758"/>
                                    <a:gd name="T47" fmla="*/ 17049 h 614"/>
                                    <a:gd name="T48" fmla="+- 0 8043 7914"/>
                                    <a:gd name="T49" fmla="*/ T48 w 601"/>
                                    <a:gd name="T50" fmla="+- 0 17057 16758"/>
                                    <a:gd name="T51" fmla="*/ 17057 h 614"/>
                                    <a:gd name="T52" fmla="+- 0 8079 7914"/>
                                    <a:gd name="T53" fmla="*/ T52 w 601"/>
                                    <a:gd name="T54" fmla="+- 0 16997 16758"/>
                                    <a:gd name="T55" fmla="*/ 16997 h 614"/>
                                    <a:gd name="T56" fmla="+- 0 8104 7914"/>
                                    <a:gd name="T57" fmla="*/ T56 w 601"/>
                                    <a:gd name="T58" fmla="+- 0 16936 16758"/>
                                    <a:gd name="T59" fmla="*/ 16936 h 614"/>
                                    <a:gd name="T60" fmla="+- 0 8114 7914"/>
                                    <a:gd name="T61" fmla="*/ T60 w 601"/>
                                    <a:gd name="T62" fmla="+- 0 16910 16758"/>
                                    <a:gd name="T63" fmla="*/ 16910 h 614"/>
                                    <a:gd name="T64" fmla="+- 0 8116 7914"/>
                                    <a:gd name="T65" fmla="*/ T64 w 601"/>
                                    <a:gd name="T66" fmla="+- 0 16968 16758"/>
                                    <a:gd name="T67" fmla="*/ 16968 h 614"/>
                                    <a:gd name="T68" fmla="+- 0 8125 7914"/>
                                    <a:gd name="T69" fmla="*/ T68 w 601"/>
                                    <a:gd name="T70" fmla="+- 0 17100 16758"/>
                                    <a:gd name="T71" fmla="*/ 17100 h 614"/>
                                    <a:gd name="T72" fmla="+- 0 8144 7914"/>
                                    <a:gd name="T73" fmla="*/ T72 w 601"/>
                                    <a:gd name="T74" fmla="+- 0 17156 16758"/>
                                    <a:gd name="T75" fmla="*/ 17156 h 614"/>
                                    <a:gd name="T76" fmla="+- 0 8150 7914"/>
                                    <a:gd name="T77" fmla="*/ T76 w 601"/>
                                    <a:gd name="T78" fmla="+- 0 17144 16758"/>
                                    <a:gd name="T79" fmla="*/ 17144 h 614"/>
                                    <a:gd name="T80" fmla="+- 0 8238 7914"/>
                                    <a:gd name="T81" fmla="*/ T80 w 601"/>
                                    <a:gd name="T82" fmla="+- 0 17019 16758"/>
                                    <a:gd name="T83" fmla="*/ 17019 h 614"/>
                                    <a:gd name="T84" fmla="+- 0 8209 7914"/>
                                    <a:gd name="T85" fmla="*/ T84 w 601"/>
                                    <a:gd name="T86" fmla="+- 0 17058 16758"/>
                                    <a:gd name="T87" fmla="*/ 17058 h 614"/>
                                    <a:gd name="T88" fmla="+- 0 8205 7914"/>
                                    <a:gd name="T89" fmla="*/ T88 w 601"/>
                                    <a:gd name="T90" fmla="+- 0 17108 16758"/>
                                    <a:gd name="T91" fmla="*/ 17108 h 614"/>
                                    <a:gd name="T92" fmla="+- 0 8226 7914"/>
                                    <a:gd name="T93" fmla="*/ T92 w 601"/>
                                    <a:gd name="T94" fmla="+- 0 17156 16758"/>
                                    <a:gd name="T95" fmla="*/ 17156 h 614"/>
                                    <a:gd name="T96" fmla="+- 0 8258 7914"/>
                                    <a:gd name="T97" fmla="*/ T96 w 601"/>
                                    <a:gd name="T98" fmla="+- 0 17087 16758"/>
                                    <a:gd name="T99" fmla="*/ 17087 h 614"/>
                                    <a:gd name="T100" fmla="+- 0 8262 7914"/>
                                    <a:gd name="T101" fmla="*/ T100 w 601"/>
                                    <a:gd name="T102" fmla="+- 0 17074 16758"/>
                                    <a:gd name="T103" fmla="*/ 17074 h 614"/>
                                    <a:gd name="T104" fmla="+- 0 8268 7914"/>
                                    <a:gd name="T105" fmla="*/ T104 w 601"/>
                                    <a:gd name="T106" fmla="+- 0 17128 16758"/>
                                    <a:gd name="T107" fmla="*/ 17128 h 614"/>
                                    <a:gd name="T108" fmla="+- 0 8272 7914"/>
                                    <a:gd name="T109" fmla="*/ T108 w 601"/>
                                    <a:gd name="T110" fmla="+- 0 17201 16758"/>
                                    <a:gd name="T111" fmla="*/ 17201 h 614"/>
                                    <a:gd name="T112" fmla="+- 0 8285 7914"/>
                                    <a:gd name="T113" fmla="*/ T112 w 601"/>
                                    <a:gd name="T114" fmla="+- 0 17324 16758"/>
                                    <a:gd name="T115" fmla="*/ 17324 h 614"/>
                                    <a:gd name="T116" fmla="+- 0 8249 7914"/>
                                    <a:gd name="T117" fmla="*/ T116 w 601"/>
                                    <a:gd name="T118" fmla="+- 0 17369 16758"/>
                                    <a:gd name="T119" fmla="*/ 17369 h 614"/>
                                    <a:gd name="T120" fmla="+- 0 8184 7914"/>
                                    <a:gd name="T121" fmla="*/ T120 w 601"/>
                                    <a:gd name="T122" fmla="+- 0 17369 16758"/>
                                    <a:gd name="T123" fmla="*/ 17369 h 614"/>
                                    <a:gd name="T124" fmla="+- 0 8127 7914"/>
                                    <a:gd name="T125" fmla="*/ T124 w 601"/>
                                    <a:gd name="T126" fmla="+- 0 17336 16758"/>
                                    <a:gd name="T127" fmla="*/ 17336 h 614"/>
                                    <a:gd name="T128" fmla="+- 0 8125 7914"/>
                                    <a:gd name="T129" fmla="*/ T128 w 601"/>
                                    <a:gd name="T130" fmla="+- 0 17315 16758"/>
                                    <a:gd name="T131" fmla="*/ 17315 h 614"/>
                                    <a:gd name="T132" fmla="+- 0 8290 7914"/>
                                    <a:gd name="T133" fmla="*/ T132 w 601"/>
                                    <a:gd name="T134" fmla="+- 0 16816 16758"/>
                                    <a:gd name="T135" fmla="*/ 16816 h 614"/>
                                    <a:gd name="T136" fmla="+- 0 8306 7914"/>
                                    <a:gd name="T137" fmla="*/ T136 w 601"/>
                                    <a:gd name="T138" fmla="+- 0 16781 16758"/>
                                    <a:gd name="T139" fmla="*/ 16781 h 614"/>
                                    <a:gd name="T140" fmla="+- 0 8311 7914"/>
                                    <a:gd name="T141" fmla="*/ T140 w 601"/>
                                    <a:gd name="T142" fmla="+- 0 16836 16758"/>
                                    <a:gd name="T143" fmla="*/ 16836 h 614"/>
                                    <a:gd name="T144" fmla="+- 0 8288 7914"/>
                                    <a:gd name="T145" fmla="*/ T144 w 601"/>
                                    <a:gd name="T146" fmla="+- 0 16912 16758"/>
                                    <a:gd name="T147" fmla="*/ 16912 h 614"/>
                                    <a:gd name="T148" fmla="+- 0 8280 7914"/>
                                    <a:gd name="T149" fmla="*/ T148 w 601"/>
                                    <a:gd name="T150" fmla="+- 0 16924 16758"/>
                                    <a:gd name="T151" fmla="*/ 16924 h 614"/>
                                    <a:gd name="T152" fmla="+- 0 8299 7914"/>
                                    <a:gd name="T153" fmla="*/ T152 w 601"/>
                                    <a:gd name="T154" fmla="+- 0 16889 16758"/>
                                    <a:gd name="T155" fmla="*/ 16889 h 614"/>
                                    <a:gd name="T156" fmla="+- 0 8349 7914"/>
                                    <a:gd name="T157" fmla="*/ T156 w 601"/>
                                    <a:gd name="T158" fmla="+- 0 16921 16758"/>
                                    <a:gd name="T159" fmla="*/ 16921 h 614"/>
                                    <a:gd name="T160" fmla="+- 0 8386 7914"/>
                                    <a:gd name="T161" fmla="*/ T160 w 601"/>
                                    <a:gd name="T162" fmla="+- 0 16891 16758"/>
                                    <a:gd name="T163" fmla="*/ 16891 h 614"/>
                                    <a:gd name="T164" fmla="+- 0 8426 7914"/>
                                    <a:gd name="T165" fmla="*/ T164 w 601"/>
                                    <a:gd name="T166" fmla="+- 0 16834 16758"/>
                                    <a:gd name="T167" fmla="*/ 16834 h 614"/>
                                    <a:gd name="T168" fmla="+- 0 8480 7914"/>
                                    <a:gd name="T169" fmla="*/ T168 w 601"/>
                                    <a:gd name="T170" fmla="+- 0 16844 16758"/>
                                    <a:gd name="T171" fmla="*/ 16844 h 614"/>
                                    <a:gd name="T172" fmla="+- 0 8514 7914"/>
                                    <a:gd name="T173" fmla="*/ T172 w 601"/>
                                    <a:gd name="T174" fmla="+- 0 16841 16758"/>
                                    <a:gd name="T175" fmla="*/ 16841 h 614"/>
                                    <a:gd name="T176" fmla="+- 0 8475 7914"/>
                                    <a:gd name="T177" fmla="*/ T176 w 601"/>
                                    <a:gd name="T178" fmla="+- 0 16758 16758"/>
                                    <a:gd name="T179" fmla="*/ 16758 h 614"/>
                                    <a:gd name="T180" fmla="+- 0 8478 7914"/>
                                    <a:gd name="T181" fmla="*/ T180 w 601"/>
                                    <a:gd name="T182" fmla="+- 0 16835 16758"/>
                                    <a:gd name="T183" fmla="*/ 16835 h 614"/>
                                    <a:gd name="T184" fmla="+- 0 8476 7914"/>
                                    <a:gd name="T185" fmla="*/ T184 w 601"/>
                                    <a:gd name="T186" fmla="+- 0 16882 16758"/>
                                    <a:gd name="T187" fmla="*/ 16882 h 614"/>
                                    <a:gd name="T188" fmla="+- 0 8473 7914"/>
                                    <a:gd name="T189" fmla="*/ T188 w 601"/>
                                    <a:gd name="T190" fmla="+- 0 16922 16758"/>
                                    <a:gd name="T191" fmla="*/ 16922 h 61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</a:cxnLst>
                                  <a:rect l="0" t="0" r="r" b="b"/>
                                  <a:pathLst>
                                    <a:path w="601" h="614" extrusionOk="0">
                                      <a:moveTo>
                                        <a:pt x="0" y="192"/>
                                      </a:moveTo>
                                      <a:cubicBezTo>
                                        <a:pt x="20" y="192"/>
                                        <a:pt x="11" y="210"/>
                                        <a:pt x="8" y="234"/>
                                      </a:cubicBezTo>
                                      <a:cubicBezTo>
                                        <a:pt x="4" y="262"/>
                                        <a:pt x="4" y="290"/>
                                        <a:pt x="2" y="318"/>
                                      </a:cubicBezTo>
                                      <a:cubicBezTo>
                                        <a:pt x="1" y="336"/>
                                        <a:pt x="0" y="355"/>
                                        <a:pt x="0" y="373"/>
                                      </a:cubicBezTo>
                                      <a:cubicBezTo>
                                        <a:pt x="0" y="378"/>
                                        <a:pt x="0" y="384"/>
                                        <a:pt x="0" y="389"/>
                                      </a:cubicBezTo>
                                      <a:cubicBezTo>
                                        <a:pt x="2" y="369"/>
                                        <a:pt x="4" y="348"/>
                                        <a:pt x="6" y="328"/>
                                      </a:cubicBezTo>
                                      <a:cubicBezTo>
                                        <a:pt x="8" y="299"/>
                                        <a:pt x="12" y="270"/>
                                        <a:pt x="16" y="241"/>
                                      </a:cubicBezTo>
                                      <a:cubicBezTo>
                                        <a:pt x="20" y="214"/>
                                        <a:pt x="23" y="186"/>
                                        <a:pt x="29" y="159"/>
                                      </a:cubicBezTo>
                                      <a:cubicBezTo>
                                        <a:pt x="32" y="146"/>
                                        <a:pt x="36" y="133"/>
                                        <a:pt x="39" y="120"/>
                                      </a:cubicBezTo>
                                      <a:cubicBezTo>
                                        <a:pt x="54" y="139"/>
                                        <a:pt x="60" y="157"/>
                                        <a:pt x="68" y="180"/>
                                      </a:cubicBezTo>
                                      <a:cubicBezTo>
                                        <a:pt x="75" y="200"/>
                                        <a:pt x="82" y="220"/>
                                        <a:pt x="90" y="240"/>
                                      </a:cubicBezTo>
                                      <a:cubicBezTo>
                                        <a:pt x="95" y="254"/>
                                        <a:pt x="103" y="281"/>
                                        <a:pt x="114" y="291"/>
                                      </a:cubicBezTo>
                                      <a:cubicBezTo>
                                        <a:pt x="119" y="294"/>
                                        <a:pt x="124" y="296"/>
                                        <a:pt x="129" y="299"/>
                                      </a:cubicBezTo>
                                      <a:cubicBezTo>
                                        <a:pt x="144" y="280"/>
                                        <a:pt x="156" y="261"/>
                                        <a:pt x="165" y="239"/>
                                      </a:cubicBezTo>
                                      <a:cubicBezTo>
                                        <a:pt x="173" y="219"/>
                                        <a:pt x="182" y="198"/>
                                        <a:pt x="190" y="178"/>
                                      </a:cubicBezTo>
                                      <a:cubicBezTo>
                                        <a:pt x="195" y="166"/>
                                        <a:pt x="196" y="161"/>
                                        <a:pt x="200" y="152"/>
                                      </a:cubicBezTo>
                                      <a:cubicBezTo>
                                        <a:pt x="204" y="172"/>
                                        <a:pt x="202" y="190"/>
                                        <a:pt x="202" y="210"/>
                                      </a:cubicBezTo>
                                      <a:cubicBezTo>
                                        <a:pt x="202" y="255"/>
                                        <a:pt x="202" y="298"/>
                                        <a:pt x="211" y="342"/>
                                      </a:cubicBezTo>
                                      <a:cubicBezTo>
                                        <a:pt x="212" y="349"/>
                                        <a:pt x="224" y="399"/>
                                        <a:pt x="230" y="398"/>
                                      </a:cubicBezTo>
                                      <a:cubicBezTo>
                                        <a:pt x="232" y="394"/>
                                        <a:pt x="234" y="390"/>
                                        <a:pt x="236" y="386"/>
                                      </a:cubicBezTo>
                                    </a:path>
                                    <a:path w="601" h="614" extrusionOk="0">
                                      <a:moveTo>
                                        <a:pt x="324" y="261"/>
                                      </a:moveTo>
                                      <a:cubicBezTo>
                                        <a:pt x="303" y="265"/>
                                        <a:pt x="301" y="277"/>
                                        <a:pt x="295" y="300"/>
                                      </a:cubicBezTo>
                                      <a:cubicBezTo>
                                        <a:pt x="291" y="316"/>
                                        <a:pt x="290" y="334"/>
                                        <a:pt x="291" y="350"/>
                                      </a:cubicBezTo>
                                      <a:cubicBezTo>
                                        <a:pt x="292" y="373"/>
                                        <a:pt x="296" y="383"/>
                                        <a:pt x="312" y="398"/>
                                      </a:cubicBezTo>
                                      <a:cubicBezTo>
                                        <a:pt x="325" y="376"/>
                                        <a:pt x="335" y="353"/>
                                        <a:pt x="344" y="329"/>
                                      </a:cubicBezTo>
                                      <a:cubicBezTo>
                                        <a:pt x="345" y="325"/>
                                        <a:pt x="347" y="320"/>
                                        <a:pt x="348" y="316"/>
                                      </a:cubicBezTo>
                                      <a:cubicBezTo>
                                        <a:pt x="353" y="335"/>
                                        <a:pt x="353" y="350"/>
                                        <a:pt x="354" y="370"/>
                                      </a:cubicBezTo>
                                      <a:cubicBezTo>
                                        <a:pt x="355" y="394"/>
                                        <a:pt x="356" y="419"/>
                                        <a:pt x="358" y="443"/>
                                      </a:cubicBezTo>
                                      <a:cubicBezTo>
                                        <a:pt x="361" y="484"/>
                                        <a:pt x="371" y="525"/>
                                        <a:pt x="371" y="566"/>
                                      </a:cubicBezTo>
                                      <a:cubicBezTo>
                                        <a:pt x="371" y="593"/>
                                        <a:pt x="361" y="605"/>
                                        <a:pt x="335" y="611"/>
                                      </a:cubicBezTo>
                                      <a:cubicBezTo>
                                        <a:pt x="315" y="616"/>
                                        <a:pt x="290" y="613"/>
                                        <a:pt x="270" y="611"/>
                                      </a:cubicBezTo>
                                      <a:cubicBezTo>
                                        <a:pt x="248" y="608"/>
                                        <a:pt x="220" y="604"/>
                                        <a:pt x="213" y="578"/>
                                      </a:cubicBezTo>
                                      <a:cubicBezTo>
                                        <a:pt x="212" y="571"/>
                                        <a:pt x="212" y="564"/>
                                        <a:pt x="211" y="557"/>
                                      </a:cubicBezTo>
                                    </a:path>
                                    <a:path w="601" h="614" extrusionOk="0">
                                      <a:moveTo>
                                        <a:pt x="376" y="58"/>
                                      </a:moveTo>
                                      <a:cubicBezTo>
                                        <a:pt x="380" y="45"/>
                                        <a:pt x="385" y="35"/>
                                        <a:pt x="392" y="23"/>
                                      </a:cubicBezTo>
                                      <a:cubicBezTo>
                                        <a:pt x="399" y="44"/>
                                        <a:pt x="399" y="56"/>
                                        <a:pt x="397" y="78"/>
                                      </a:cubicBezTo>
                                      <a:cubicBezTo>
                                        <a:pt x="394" y="104"/>
                                        <a:pt x="386" y="131"/>
                                        <a:pt x="374" y="154"/>
                                      </a:cubicBezTo>
                                      <a:cubicBezTo>
                                        <a:pt x="371" y="158"/>
                                        <a:pt x="369" y="162"/>
                                        <a:pt x="366" y="166"/>
                                      </a:cubicBezTo>
                                      <a:cubicBezTo>
                                        <a:pt x="369" y="146"/>
                                        <a:pt x="370" y="143"/>
                                        <a:pt x="385" y="131"/>
                                      </a:cubicBezTo>
                                      <a:cubicBezTo>
                                        <a:pt x="399" y="145"/>
                                        <a:pt x="414" y="161"/>
                                        <a:pt x="435" y="163"/>
                                      </a:cubicBezTo>
                                      <a:cubicBezTo>
                                        <a:pt x="459" y="165"/>
                                        <a:pt x="464" y="152"/>
                                        <a:pt x="472" y="133"/>
                                      </a:cubicBezTo>
                                    </a:path>
                                    <a:path w="601" h="614" extrusionOk="0">
                                      <a:moveTo>
                                        <a:pt x="512" y="76"/>
                                      </a:moveTo>
                                      <a:cubicBezTo>
                                        <a:pt x="530" y="84"/>
                                        <a:pt x="546" y="87"/>
                                        <a:pt x="566" y="86"/>
                                      </a:cubicBezTo>
                                      <a:cubicBezTo>
                                        <a:pt x="578" y="86"/>
                                        <a:pt x="589" y="84"/>
                                        <a:pt x="600" y="83"/>
                                      </a:cubicBezTo>
                                    </a:path>
                                    <a:path w="601" h="614" extrusionOk="0">
                                      <a:moveTo>
                                        <a:pt x="561" y="0"/>
                                      </a:moveTo>
                                      <a:cubicBezTo>
                                        <a:pt x="565" y="25"/>
                                        <a:pt x="565" y="51"/>
                                        <a:pt x="564" y="77"/>
                                      </a:cubicBezTo>
                                      <a:cubicBezTo>
                                        <a:pt x="563" y="93"/>
                                        <a:pt x="562" y="108"/>
                                        <a:pt x="562" y="124"/>
                                      </a:cubicBezTo>
                                      <a:cubicBezTo>
                                        <a:pt x="562" y="137"/>
                                        <a:pt x="572" y="186"/>
                                        <a:pt x="559" y="16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Ink 44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26" y="9396"/>
                                  <a:ext cx="101" cy="59"/>
                                </a:xfrm>
                                <a:custGeom>
                                  <a:avLst/>
                                  <a:gdLst>
                                    <a:gd name="T0" fmla="+- 0 8238 8159"/>
                                    <a:gd name="T1" fmla="*/ T0 w 179"/>
                                    <a:gd name="T2" fmla="+- 0 16574 16574"/>
                                    <a:gd name="T3" fmla="*/ 16574 h 103"/>
                                    <a:gd name="T4" fmla="+- 0 8221 8159"/>
                                    <a:gd name="T5" fmla="*/ T4 w 179"/>
                                    <a:gd name="T6" fmla="+- 0 16597 16574"/>
                                    <a:gd name="T7" fmla="*/ 16597 h 103"/>
                                    <a:gd name="T8" fmla="+- 0 8183 8159"/>
                                    <a:gd name="T9" fmla="*/ T8 w 179"/>
                                    <a:gd name="T10" fmla="+- 0 16637 16574"/>
                                    <a:gd name="T11" fmla="*/ 16637 h 103"/>
                                    <a:gd name="T12" fmla="+- 0 8165 8159"/>
                                    <a:gd name="T13" fmla="*/ T12 w 179"/>
                                    <a:gd name="T14" fmla="+- 0 16660 16574"/>
                                    <a:gd name="T15" fmla="*/ 16660 h 103"/>
                                    <a:gd name="T16" fmla="+- 0 8161 8159"/>
                                    <a:gd name="T17" fmla="*/ T16 w 179"/>
                                    <a:gd name="T18" fmla="+- 0 16659 16574"/>
                                    <a:gd name="T19" fmla="*/ 16659 h 103"/>
                                    <a:gd name="T20" fmla="+- 0 8159 8159"/>
                                    <a:gd name="T21" fmla="*/ T20 w 179"/>
                                    <a:gd name="T22" fmla="+- 0 16581 16574"/>
                                    <a:gd name="T23" fmla="*/ 16581 h 103"/>
                                    <a:gd name="T24" fmla="+- 0 8178 8159"/>
                                    <a:gd name="T25" fmla="*/ T24 w 179"/>
                                    <a:gd name="T26" fmla="+- 0 16601 16574"/>
                                    <a:gd name="T27" fmla="*/ 16601 h 103"/>
                                    <a:gd name="T28" fmla="+- 0 8203 8159"/>
                                    <a:gd name="T29" fmla="*/ T28 w 179"/>
                                    <a:gd name="T30" fmla="+- 0 16624 16574"/>
                                    <a:gd name="T31" fmla="*/ 16624 h 103"/>
                                    <a:gd name="T32" fmla="+- 0 8226 8159"/>
                                    <a:gd name="T33" fmla="*/ T32 w 179"/>
                                    <a:gd name="T34" fmla="+- 0 16646 16574"/>
                                    <a:gd name="T35" fmla="*/ 16646 h 103"/>
                                    <a:gd name="T36" fmla="+- 0 8248 8159"/>
                                    <a:gd name="T37" fmla="*/ T36 w 179"/>
                                    <a:gd name="T38" fmla="+- 0 16667 16574"/>
                                    <a:gd name="T39" fmla="*/ 16667 h 103"/>
                                    <a:gd name="T40" fmla="+- 0 8245 8159"/>
                                    <a:gd name="T41" fmla="*/ T40 w 179"/>
                                    <a:gd name="T42" fmla="+- 0 16662 16574"/>
                                    <a:gd name="T43" fmla="*/ 16662 h 103"/>
                                    <a:gd name="T44" fmla="+- 0 8337 8159"/>
                                    <a:gd name="T45" fmla="*/ T44 w 179"/>
                                    <a:gd name="T46" fmla="+- 0 16590 16574"/>
                                    <a:gd name="T47" fmla="*/ 16590 h 103"/>
                                    <a:gd name="T48" fmla="+- 0 8319 8159"/>
                                    <a:gd name="T49" fmla="*/ T48 w 179"/>
                                    <a:gd name="T50" fmla="+- 0 16605 16574"/>
                                    <a:gd name="T51" fmla="*/ 16605 h 103"/>
                                    <a:gd name="T52" fmla="+- 0 8289 8159"/>
                                    <a:gd name="T53" fmla="*/ T52 w 179"/>
                                    <a:gd name="T54" fmla="+- 0 16629 16574"/>
                                    <a:gd name="T55" fmla="*/ 16629 h 103"/>
                                    <a:gd name="T56" fmla="+- 0 8268 8159"/>
                                    <a:gd name="T57" fmla="*/ T56 w 179"/>
                                    <a:gd name="T58" fmla="+- 0 16654 16574"/>
                                    <a:gd name="T59" fmla="*/ 16654 h 103"/>
                                    <a:gd name="T60" fmla="+- 0 8265 8159"/>
                                    <a:gd name="T61" fmla="*/ T60 w 179"/>
                                    <a:gd name="T62" fmla="+- 0 16654 16574"/>
                                    <a:gd name="T63" fmla="*/ 16654 h 103"/>
                                    <a:gd name="T64" fmla="+- 0 8278 8159"/>
                                    <a:gd name="T65" fmla="*/ T64 w 179"/>
                                    <a:gd name="T66" fmla="+- 0 16585 16574"/>
                                    <a:gd name="T67" fmla="*/ 16585 h 103"/>
                                    <a:gd name="T68" fmla="+- 0 8286 8159"/>
                                    <a:gd name="T69" fmla="*/ T68 w 179"/>
                                    <a:gd name="T70" fmla="+- 0 16605 16574"/>
                                    <a:gd name="T71" fmla="*/ 16605 h 103"/>
                                    <a:gd name="T72" fmla="+- 0 8298 8159"/>
                                    <a:gd name="T73" fmla="*/ T72 w 179"/>
                                    <a:gd name="T74" fmla="+- 0 16629 16574"/>
                                    <a:gd name="T75" fmla="*/ 16629 h 103"/>
                                    <a:gd name="T76" fmla="+- 0 8310 8159"/>
                                    <a:gd name="T77" fmla="*/ T76 w 179"/>
                                    <a:gd name="T78" fmla="+- 0 16652 16574"/>
                                    <a:gd name="T79" fmla="*/ 16652 h 103"/>
                                    <a:gd name="T80" fmla="+- 0 8324 8159"/>
                                    <a:gd name="T81" fmla="*/ T80 w 179"/>
                                    <a:gd name="T82" fmla="+- 0 16676 16574"/>
                                    <a:gd name="T83" fmla="*/ 16676 h 10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79" h="103" extrusionOk="0">
                                      <a:moveTo>
                                        <a:pt x="79" y="0"/>
                                      </a:moveTo>
                                      <a:cubicBezTo>
                                        <a:pt x="76" y="11"/>
                                        <a:pt x="70" y="15"/>
                                        <a:pt x="62" y="23"/>
                                      </a:cubicBezTo>
                                      <a:cubicBezTo>
                                        <a:pt x="49" y="36"/>
                                        <a:pt x="35" y="48"/>
                                        <a:pt x="24" y="63"/>
                                      </a:cubicBezTo>
                                      <a:cubicBezTo>
                                        <a:pt x="18" y="71"/>
                                        <a:pt x="11" y="78"/>
                                        <a:pt x="6" y="86"/>
                                      </a:cubicBezTo>
                                      <a:cubicBezTo>
                                        <a:pt x="3" y="91"/>
                                        <a:pt x="2" y="93"/>
                                        <a:pt x="2" y="85"/>
                                      </a:cubicBezTo>
                                    </a:path>
                                    <a:path w="179" h="103" extrusionOk="0">
                                      <a:moveTo>
                                        <a:pt x="0" y="7"/>
                                      </a:moveTo>
                                      <a:cubicBezTo>
                                        <a:pt x="6" y="14"/>
                                        <a:pt x="12" y="21"/>
                                        <a:pt x="19" y="27"/>
                                      </a:cubicBezTo>
                                      <a:cubicBezTo>
                                        <a:pt x="27" y="35"/>
                                        <a:pt x="35" y="43"/>
                                        <a:pt x="44" y="50"/>
                                      </a:cubicBezTo>
                                      <a:cubicBezTo>
                                        <a:pt x="52" y="57"/>
                                        <a:pt x="59" y="65"/>
                                        <a:pt x="67" y="72"/>
                                      </a:cubicBezTo>
                                      <a:cubicBezTo>
                                        <a:pt x="75" y="79"/>
                                        <a:pt x="84" y="102"/>
                                        <a:pt x="89" y="93"/>
                                      </a:cubicBezTo>
                                      <a:cubicBezTo>
                                        <a:pt x="88" y="91"/>
                                        <a:pt x="87" y="90"/>
                                        <a:pt x="86" y="88"/>
                                      </a:cubicBezTo>
                                    </a:path>
                                    <a:path w="179" h="103" extrusionOk="0">
                                      <a:moveTo>
                                        <a:pt x="178" y="16"/>
                                      </a:moveTo>
                                      <a:cubicBezTo>
                                        <a:pt x="175" y="24"/>
                                        <a:pt x="167" y="26"/>
                                        <a:pt x="160" y="31"/>
                                      </a:cubicBezTo>
                                      <a:cubicBezTo>
                                        <a:pt x="150" y="38"/>
                                        <a:pt x="139" y="46"/>
                                        <a:pt x="130" y="55"/>
                                      </a:cubicBezTo>
                                      <a:cubicBezTo>
                                        <a:pt x="123" y="62"/>
                                        <a:pt x="115" y="72"/>
                                        <a:pt x="109" y="80"/>
                                      </a:cubicBezTo>
                                      <a:cubicBezTo>
                                        <a:pt x="106" y="85"/>
                                        <a:pt x="105" y="87"/>
                                        <a:pt x="106" y="80"/>
                                      </a:cubicBezTo>
                                    </a:path>
                                    <a:path w="179" h="103" extrusionOk="0">
                                      <a:moveTo>
                                        <a:pt x="119" y="11"/>
                                      </a:moveTo>
                                      <a:cubicBezTo>
                                        <a:pt x="121" y="19"/>
                                        <a:pt x="124" y="24"/>
                                        <a:pt x="127" y="31"/>
                                      </a:cubicBezTo>
                                      <a:cubicBezTo>
                                        <a:pt x="131" y="39"/>
                                        <a:pt x="135" y="47"/>
                                        <a:pt x="139" y="55"/>
                                      </a:cubicBezTo>
                                      <a:cubicBezTo>
                                        <a:pt x="143" y="63"/>
                                        <a:pt x="146" y="70"/>
                                        <a:pt x="151" y="78"/>
                                      </a:cubicBezTo>
                                      <a:cubicBezTo>
                                        <a:pt x="156" y="86"/>
                                        <a:pt x="160" y="94"/>
                                        <a:pt x="165" y="10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Ink 44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348" y="9617"/>
                                  <a:ext cx="68" cy="114"/>
                                </a:xfrm>
                                <a:custGeom>
                                  <a:avLst/>
                                  <a:gdLst>
                                    <a:gd name="T0" fmla="+- 0 7771 7669"/>
                                    <a:gd name="T1" fmla="*/ T0 w 120"/>
                                    <a:gd name="T2" fmla="+- 0 16987 16964"/>
                                    <a:gd name="T3" fmla="*/ 16987 h 200"/>
                                    <a:gd name="T4" fmla="+- 0 7743 7669"/>
                                    <a:gd name="T5" fmla="*/ T4 w 120"/>
                                    <a:gd name="T6" fmla="+- 0 17007 16964"/>
                                    <a:gd name="T7" fmla="*/ 17007 h 200"/>
                                    <a:gd name="T8" fmla="+- 0 7715 7669"/>
                                    <a:gd name="T9" fmla="*/ T8 w 120"/>
                                    <a:gd name="T10" fmla="+- 0 17030 16964"/>
                                    <a:gd name="T11" fmla="*/ 17030 h 200"/>
                                    <a:gd name="T12" fmla="+- 0 7687 7669"/>
                                    <a:gd name="T13" fmla="*/ T12 w 120"/>
                                    <a:gd name="T14" fmla="+- 0 17048 16964"/>
                                    <a:gd name="T15" fmla="*/ 17048 h 200"/>
                                    <a:gd name="T16" fmla="+- 0 7669 7669"/>
                                    <a:gd name="T17" fmla="*/ T16 w 120"/>
                                    <a:gd name="T18" fmla="+- 0 17052 16964"/>
                                    <a:gd name="T19" fmla="*/ 17052 h 200"/>
                                    <a:gd name="T20" fmla="+- 0 7676 7669"/>
                                    <a:gd name="T21" fmla="*/ T20 w 120"/>
                                    <a:gd name="T22" fmla="+- 0 16964 16964"/>
                                    <a:gd name="T23" fmla="*/ 16964 h 200"/>
                                    <a:gd name="T24" fmla="+- 0 7697 7669"/>
                                    <a:gd name="T25" fmla="*/ T24 w 120"/>
                                    <a:gd name="T26" fmla="+- 0 16984 16964"/>
                                    <a:gd name="T27" fmla="*/ 16984 h 200"/>
                                    <a:gd name="T28" fmla="+- 0 7723 7669"/>
                                    <a:gd name="T29" fmla="*/ T28 w 120"/>
                                    <a:gd name="T30" fmla="+- 0 17011 16964"/>
                                    <a:gd name="T31" fmla="*/ 17011 h 200"/>
                                    <a:gd name="T32" fmla="+- 0 7747 7669"/>
                                    <a:gd name="T33" fmla="*/ T32 w 120"/>
                                    <a:gd name="T34" fmla="+- 0 17027 16964"/>
                                    <a:gd name="T35" fmla="*/ 17027 h 200"/>
                                    <a:gd name="T36" fmla="+- 0 7764 7669"/>
                                    <a:gd name="T37" fmla="*/ T36 w 120"/>
                                    <a:gd name="T38" fmla="+- 0 17041 16964"/>
                                    <a:gd name="T39" fmla="*/ 17041 h 200"/>
                                    <a:gd name="T40" fmla="+- 0 7788 7669"/>
                                    <a:gd name="T41" fmla="*/ T40 w 120"/>
                                    <a:gd name="T42" fmla="+- 0 17070 16964"/>
                                    <a:gd name="T43" fmla="*/ 17070 h 200"/>
                                    <a:gd name="T44" fmla="+- 0 7764 7669"/>
                                    <a:gd name="T45" fmla="*/ T44 w 120"/>
                                    <a:gd name="T46" fmla="+- 0 17083 16964"/>
                                    <a:gd name="T47" fmla="*/ 17083 h 200"/>
                                    <a:gd name="T48" fmla="+- 0 7739 7669"/>
                                    <a:gd name="T49" fmla="*/ T48 w 120"/>
                                    <a:gd name="T50" fmla="+- 0 17104 16964"/>
                                    <a:gd name="T51" fmla="*/ 17104 h 200"/>
                                    <a:gd name="T52" fmla="+- 0 7712 7669"/>
                                    <a:gd name="T53" fmla="*/ T52 w 120"/>
                                    <a:gd name="T54" fmla="+- 0 17130 16964"/>
                                    <a:gd name="T55" fmla="*/ 17130 h 200"/>
                                    <a:gd name="T56" fmla="+- 0 7687 7669"/>
                                    <a:gd name="T57" fmla="*/ T56 w 120"/>
                                    <a:gd name="T58" fmla="+- 0 17155 16964"/>
                                    <a:gd name="T59" fmla="*/ 17155 h 200"/>
                                    <a:gd name="T60" fmla="+- 0 7677 7669"/>
                                    <a:gd name="T61" fmla="*/ T60 w 120"/>
                                    <a:gd name="T62" fmla="+- 0 17163 16964"/>
                                    <a:gd name="T63" fmla="*/ 17163 h 200"/>
                                    <a:gd name="T64" fmla="+- 0 7682 7669"/>
                                    <a:gd name="T65" fmla="*/ T64 w 120"/>
                                    <a:gd name="T66" fmla="+- 0 17077 16964"/>
                                    <a:gd name="T67" fmla="*/ 17077 h 200"/>
                                    <a:gd name="T68" fmla="+- 0 7703 7669"/>
                                    <a:gd name="T69" fmla="*/ T68 w 120"/>
                                    <a:gd name="T70" fmla="+- 0 17102 16964"/>
                                    <a:gd name="T71" fmla="*/ 17102 h 200"/>
                                    <a:gd name="T72" fmla="+- 0 7723 7669"/>
                                    <a:gd name="T73" fmla="*/ T72 w 120"/>
                                    <a:gd name="T74" fmla="+- 0 17122 16964"/>
                                    <a:gd name="T75" fmla="*/ 17122 h 200"/>
                                    <a:gd name="T76" fmla="+- 0 7744 7669"/>
                                    <a:gd name="T77" fmla="*/ T76 w 120"/>
                                    <a:gd name="T78" fmla="+- 0 17138 16964"/>
                                    <a:gd name="T79" fmla="*/ 17138 h 200"/>
                                    <a:gd name="T80" fmla="+- 0 7759 7669"/>
                                    <a:gd name="T81" fmla="*/ T80 w 120"/>
                                    <a:gd name="T82" fmla="+- 0 17156 16964"/>
                                    <a:gd name="T83" fmla="*/ 17156 h 20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20" h="200" extrusionOk="0">
                                      <a:moveTo>
                                        <a:pt x="102" y="23"/>
                                      </a:moveTo>
                                      <a:cubicBezTo>
                                        <a:pt x="90" y="26"/>
                                        <a:pt x="85" y="35"/>
                                        <a:pt x="74" y="43"/>
                                      </a:cubicBezTo>
                                      <a:cubicBezTo>
                                        <a:pt x="65" y="50"/>
                                        <a:pt x="56" y="59"/>
                                        <a:pt x="46" y="66"/>
                                      </a:cubicBezTo>
                                      <a:cubicBezTo>
                                        <a:pt x="37" y="73"/>
                                        <a:pt x="27" y="77"/>
                                        <a:pt x="18" y="84"/>
                                      </a:cubicBezTo>
                                      <a:cubicBezTo>
                                        <a:pt x="10" y="90"/>
                                        <a:pt x="8" y="93"/>
                                        <a:pt x="0" y="88"/>
                                      </a:cubicBezTo>
                                    </a:path>
                                    <a:path w="120" h="200" extrusionOk="0">
                                      <a:moveTo>
                                        <a:pt x="7" y="0"/>
                                      </a:moveTo>
                                      <a:cubicBezTo>
                                        <a:pt x="17" y="4"/>
                                        <a:pt x="21" y="11"/>
                                        <a:pt x="28" y="20"/>
                                      </a:cubicBezTo>
                                      <a:cubicBezTo>
                                        <a:pt x="35" y="30"/>
                                        <a:pt x="45" y="39"/>
                                        <a:pt x="54" y="47"/>
                                      </a:cubicBezTo>
                                      <a:cubicBezTo>
                                        <a:pt x="61" y="53"/>
                                        <a:pt x="70" y="57"/>
                                        <a:pt x="78" y="63"/>
                                      </a:cubicBezTo>
                                      <a:cubicBezTo>
                                        <a:pt x="84" y="67"/>
                                        <a:pt x="89" y="72"/>
                                        <a:pt x="95" y="77"/>
                                      </a:cubicBezTo>
                                    </a:path>
                                    <a:path w="120" h="200" extrusionOk="0">
                                      <a:moveTo>
                                        <a:pt x="119" y="106"/>
                                      </a:moveTo>
                                      <a:cubicBezTo>
                                        <a:pt x="111" y="110"/>
                                        <a:pt x="102" y="114"/>
                                        <a:pt x="95" y="119"/>
                                      </a:cubicBezTo>
                                      <a:cubicBezTo>
                                        <a:pt x="86" y="125"/>
                                        <a:pt x="78" y="133"/>
                                        <a:pt x="70" y="140"/>
                                      </a:cubicBezTo>
                                      <a:cubicBezTo>
                                        <a:pt x="60" y="148"/>
                                        <a:pt x="51" y="157"/>
                                        <a:pt x="43" y="166"/>
                                      </a:cubicBezTo>
                                      <a:cubicBezTo>
                                        <a:pt x="35" y="175"/>
                                        <a:pt x="27" y="183"/>
                                        <a:pt x="18" y="191"/>
                                      </a:cubicBezTo>
                                      <a:cubicBezTo>
                                        <a:pt x="13" y="195"/>
                                        <a:pt x="11" y="197"/>
                                        <a:pt x="8" y="199"/>
                                      </a:cubicBezTo>
                                    </a:path>
                                    <a:path w="120" h="200" extrusionOk="0">
                                      <a:moveTo>
                                        <a:pt x="13" y="113"/>
                                      </a:moveTo>
                                      <a:cubicBezTo>
                                        <a:pt x="21" y="120"/>
                                        <a:pt x="27" y="129"/>
                                        <a:pt x="34" y="138"/>
                                      </a:cubicBezTo>
                                      <a:cubicBezTo>
                                        <a:pt x="40" y="146"/>
                                        <a:pt x="47" y="151"/>
                                        <a:pt x="54" y="158"/>
                                      </a:cubicBezTo>
                                      <a:cubicBezTo>
                                        <a:pt x="60" y="164"/>
                                        <a:pt x="68" y="168"/>
                                        <a:pt x="75" y="174"/>
                                      </a:cubicBezTo>
                                      <a:cubicBezTo>
                                        <a:pt x="82" y="180"/>
                                        <a:pt x="86" y="184"/>
                                        <a:pt x="90" y="192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Ink 44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14" y="9929"/>
                                  <a:ext cx="82" cy="70"/>
                                </a:xfrm>
                                <a:custGeom>
                                  <a:avLst/>
                                  <a:gdLst>
                                    <a:gd name="T0" fmla="+- 0 8184 8138"/>
                                    <a:gd name="T1" fmla="*/ T0 w 146"/>
                                    <a:gd name="T2" fmla="+- 0 17524 17514"/>
                                    <a:gd name="T3" fmla="*/ 17524 h 124"/>
                                    <a:gd name="T4" fmla="+- 0 8181 8138"/>
                                    <a:gd name="T5" fmla="*/ T4 w 146"/>
                                    <a:gd name="T6" fmla="+- 0 17548 17514"/>
                                    <a:gd name="T7" fmla="*/ 17548 h 124"/>
                                    <a:gd name="T8" fmla="+- 0 8167 8138"/>
                                    <a:gd name="T9" fmla="*/ T8 w 146"/>
                                    <a:gd name="T10" fmla="+- 0 17576 17514"/>
                                    <a:gd name="T11" fmla="*/ 17576 h 124"/>
                                    <a:gd name="T12" fmla="+- 0 8154 8138"/>
                                    <a:gd name="T13" fmla="*/ T12 w 146"/>
                                    <a:gd name="T14" fmla="+- 0 17606 17514"/>
                                    <a:gd name="T15" fmla="*/ 17606 h 124"/>
                                    <a:gd name="T16" fmla="+- 0 8146 8138"/>
                                    <a:gd name="T17" fmla="*/ T16 w 146"/>
                                    <a:gd name="T18" fmla="+- 0 17630 17514"/>
                                    <a:gd name="T19" fmla="*/ 17630 h 124"/>
                                    <a:gd name="T20" fmla="+- 0 8140 8138"/>
                                    <a:gd name="T21" fmla="*/ T20 w 146"/>
                                    <a:gd name="T22" fmla="+- 0 17630 17514"/>
                                    <a:gd name="T23" fmla="*/ 17630 h 124"/>
                                    <a:gd name="T24" fmla="+- 0 8138 8138"/>
                                    <a:gd name="T25" fmla="*/ T24 w 146"/>
                                    <a:gd name="T26" fmla="+- 0 17515 17514"/>
                                    <a:gd name="T27" fmla="*/ 17515 h 124"/>
                                    <a:gd name="T28" fmla="+- 0 8147 8138"/>
                                    <a:gd name="T29" fmla="*/ T28 w 146"/>
                                    <a:gd name="T30" fmla="+- 0 17538 17514"/>
                                    <a:gd name="T31" fmla="*/ 17538 h 124"/>
                                    <a:gd name="T32" fmla="+- 0 8154 8138"/>
                                    <a:gd name="T33" fmla="*/ T32 w 146"/>
                                    <a:gd name="T34" fmla="+- 0 17565 17514"/>
                                    <a:gd name="T35" fmla="*/ 17565 h 124"/>
                                    <a:gd name="T36" fmla="+- 0 8166 8138"/>
                                    <a:gd name="T37" fmla="*/ T36 w 146"/>
                                    <a:gd name="T38" fmla="+- 0 17594 17514"/>
                                    <a:gd name="T39" fmla="*/ 17594 h 124"/>
                                    <a:gd name="T40" fmla="+- 0 8179 8138"/>
                                    <a:gd name="T41" fmla="*/ T40 w 146"/>
                                    <a:gd name="T42" fmla="+- 0 17619 17514"/>
                                    <a:gd name="T43" fmla="*/ 17619 h 124"/>
                                    <a:gd name="T44" fmla="+- 0 8189 8138"/>
                                    <a:gd name="T45" fmla="*/ T44 w 146"/>
                                    <a:gd name="T46" fmla="+- 0 17637 17514"/>
                                    <a:gd name="T47" fmla="*/ 17637 h 124"/>
                                    <a:gd name="T48" fmla="+- 0 8267 8138"/>
                                    <a:gd name="T49" fmla="*/ T48 w 146"/>
                                    <a:gd name="T50" fmla="+- 0 17514 17514"/>
                                    <a:gd name="T51" fmla="*/ 17514 h 124"/>
                                    <a:gd name="T52" fmla="+- 0 8264 8138"/>
                                    <a:gd name="T53" fmla="*/ T52 w 146"/>
                                    <a:gd name="T54" fmla="+- 0 17540 17514"/>
                                    <a:gd name="T55" fmla="*/ 17540 h 124"/>
                                    <a:gd name="T56" fmla="+- 0 8252 8138"/>
                                    <a:gd name="T57" fmla="*/ T56 w 146"/>
                                    <a:gd name="T58" fmla="+- 0 17581 17514"/>
                                    <a:gd name="T59" fmla="*/ 17581 h 124"/>
                                    <a:gd name="T60" fmla="+- 0 8243 8138"/>
                                    <a:gd name="T61" fmla="*/ T60 w 146"/>
                                    <a:gd name="T62" fmla="+- 0 17614 17514"/>
                                    <a:gd name="T63" fmla="*/ 17614 h 124"/>
                                    <a:gd name="T64" fmla="+- 0 8237 8138"/>
                                    <a:gd name="T65" fmla="*/ T64 w 146"/>
                                    <a:gd name="T66" fmla="+- 0 17637 17514"/>
                                    <a:gd name="T67" fmla="*/ 17637 h 124"/>
                                    <a:gd name="T68" fmla="+- 0 8233 8138"/>
                                    <a:gd name="T69" fmla="*/ T68 w 146"/>
                                    <a:gd name="T70" fmla="+- 0 17531 17514"/>
                                    <a:gd name="T71" fmla="*/ 17531 h 124"/>
                                    <a:gd name="T72" fmla="+- 0 8242 8138"/>
                                    <a:gd name="T73" fmla="*/ T72 w 146"/>
                                    <a:gd name="T74" fmla="+- 0 17557 17514"/>
                                    <a:gd name="T75" fmla="*/ 17557 h 124"/>
                                    <a:gd name="T76" fmla="+- 0 8255 8138"/>
                                    <a:gd name="T77" fmla="*/ T76 w 146"/>
                                    <a:gd name="T78" fmla="+- 0 17588 17514"/>
                                    <a:gd name="T79" fmla="*/ 17588 h 124"/>
                                    <a:gd name="T80" fmla="+- 0 8271 8138"/>
                                    <a:gd name="T81" fmla="*/ T80 w 146"/>
                                    <a:gd name="T82" fmla="+- 0 17620 17514"/>
                                    <a:gd name="T83" fmla="*/ 17620 h 124"/>
                                    <a:gd name="T84" fmla="+- 0 8283 8138"/>
                                    <a:gd name="T85" fmla="*/ T84 w 146"/>
                                    <a:gd name="T86" fmla="+- 0 17637 17514"/>
                                    <a:gd name="T87" fmla="*/ 17637 h 1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146" h="124" extrusionOk="0">
                                      <a:moveTo>
                                        <a:pt x="46" y="10"/>
                                      </a:moveTo>
                                      <a:cubicBezTo>
                                        <a:pt x="53" y="20"/>
                                        <a:pt x="49" y="23"/>
                                        <a:pt x="43" y="34"/>
                                      </a:cubicBezTo>
                                      <a:cubicBezTo>
                                        <a:pt x="38" y="43"/>
                                        <a:pt x="34" y="53"/>
                                        <a:pt x="29" y="62"/>
                                      </a:cubicBezTo>
                                      <a:cubicBezTo>
                                        <a:pt x="24" y="72"/>
                                        <a:pt x="20" y="82"/>
                                        <a:pt x="16" y="92"/>
                                      </a:cubicBezTo>
                                      <a:cubicBezTo>
                                        <a:pt x="15" y="96"/>
                                        <a:pt x="12" y="114"/>
                                        <a:pt x="8" y="116"/>
                                      </a:cubicBezTo>
                                      <a:cubicBezTo>
                                        <a:pt x="6" y="116"/>
                                        <a:pt x="4" y="116"/>
                                        <a:pt x="2" y="116"/>
                                      </a:cubicBezTo>
                                    </a:path>
                                    <a:path w="146" h="124" extrusionOk="0">
                                      <a:moveTo>
                                        <a:pt x="0" y="1"/>
                                      </a:moveTo>
                                      <a:cubicBezTo>
                                        <a:pt x="4" y="8"/>
                                        <a:pt x="7" y="16"/>
                                        <a:pt x="9" y="24"/>
                                      </a:cubicBezTo>
                                      <a:cubicBezTo>
                                        <a:pt x="11" y="33"/>
                                        <a:pt x="13" y="42"/>
                                        <a:pt x="16" y="51"/>
                                      </a:cubicBezTo>
                                      <a:cubicBezTo>
                                        <a:pt x="20" y="61"/>
                                        <a:pt x="23" y="71"/>
                                        <a:pt x="28" y="80"/>
                                      </a:cubicBezTo>
                                      <a:cubicBezTo>
                                        <a:pt x="32" y="88"/>
                                        <a:pt x="37" y="97"/>
                                        <a:pt x="41" y="105"/>
                                      </a:cubicBezTo>
                                      <a:cubicBezTo>
                                        <a:pt x="44" y="111"/>
                                        <a:pt x="48" y="117"/>
                                        <a:pt x="51" y="123"/>
                                      </a:cubicBezTo>
                                    </a:path>
                                    <a:path w="146" h="124" extrusionOk="0">
                                      <a:moveTo>
                                        <a:pt x="129" y="0"/>
                                      </a:moveTo>
                                      <a:cubicBezTo>
                                        <a:pt x="129" y="9"/>
                                        <a:pt x="128" y="17"/>
                                        <a:pt x="126" y="26"/>
                                      </a:cubicBezTo>
                                      <a:cubicBezTo>
                                        <a:pt x="123" y="40"/>
                                        <a:pt x="119" y="53"/>
                                        <a:pt x="114" y="67"/>
                                      </a:cubicBezTo>
                                      <a:cubicBezTo>
                                        <a:pt x="110" y="78"/>
                                        <a:pt x="108" y="89"/>
                                        <a:pt x="105" y="100"/>
                                      </a:cubicBezTo>
                                      <a:cubicBezTo>
                                        <a:pt x="103" y="108"/>
                                        <a:pt x="102" y="115"/>
                                        <a:pt x="99" y="123"/>
                                      </a:cubicBezTo>
                                    </a:path>
                                    <a:path w="146" h="124" extrusionOk="0">
                                      <a:moveTo>
                                        <a:pt x="95" y="17"/>
                                      </a:moveTo>
                                      <a:cubicBezTo>
                                        <a:pt x="98" y="26"/>
                                        <a:pt x="101" y="34"/>
                                        <a:pt x="104" y="43"/>
                                      </a:cubicBezTo>
                                      <a:cubicBezTo>
                                        <a:pt x="108" y="54"/>
                                        <a:pt x="113" y="64"/>
                                        <a:pt x="117" y="74"/>
                                      </a:cubicBezTo>
                                      <a:cubicBezTo>
                                        <a:pt x="121" y="86"/>
                                        <a:pt x="126" y="96"/>
                                        <a:pt x="133" y="106"/>
                                      </a:cubicBezTo>
                                      <a:cubicBezTo>
                                        <a:pt x="137" y="112"/>
                                        <a:pt x="140" y="117"/>
                                        <a:pt x="145" y="12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8" name="Ink 45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902" y="9642"/>
                                  <a:ext cx="69" cy="98"/>
                                </a:xfrm>
                                <a:custGeom>
                                  <a:avLst/>
                                  <a:gdLst>
                                    <a:gd name="T0" fmla="+- 0 8740 8646"/>
                                    <a:gd name="T1" fmla="*/ T0 w 122"/>
                                    <a:gd name="T2" fmla="+- 0 17007 17007"/>
                                    <a:gd name="T3" fmla="*/ 17007 h 174"/>
                                    <a:gd name="T4" fmla="+- 0 8744 8646"/>
                                    <a:gd name="T5" fmla="*/ T4 w 122"/>
                                    <a:gd name="T6" fmla="+- 0 17012 17007"/>
                                    <a:gd name="T7" fmla="*/ 17012 h 174"/>
                                    <a:gd name="T8" fmla="+- 0 8717 8646"/>
                                    <a:gd name="T9" fmla="*/ T8 w 122"/>
                                    <a:gd name="T10" fmla="+- 0 17034 17007"/>
                                    <a:gd name="T11" fmla="*/ 17034 h 174"/>
                                    <a:gd name="T12" fmla="+- 0 8693 8646"/>
                                    <a:gd name="T13" fmla="*/ T12 w 122"/>
                                    <a:gd name="T14" fmla="+- 0 17051 17007"/>
                                    <a:gd name="T15" fmla="*/ 17051 h 174"/>
                                    <a:gd name="T16" fmla="+- 0 8669 8646"/>
                                    <a:gd name="T17" fmla="*/ T16 w 122"/>
                                    <a:gd name="T18" fmla="+- 0 17067 17007"/>
                                    <a:gd name="T19" fmla="*/ 17067 h 174"/>
                                    <a:gd name="T20" fmla="+- 0 8659 8646"/>
                                    <a:gd name="T21" fmla="*/ T20 w 122"/>
                                    <a:gd name="T22" fmla="+- 0 17067 17007"/>
                                    <a:gd name="T23" fmla="*/ 17067 h 174"/>
                                    <a:gd name="T24" fmla="+- 0 8670 8646"/>
                                    <a:gd name="T25" fmla="*/ T24 w 122"/>
                                    <a:gd name="T26" fmla="+- 0 17014 17007"/>
                                    <a:gd name="T27" fmla="*/ 17014 h 174"/>
                                    <a:gd name="T28" fmla="+- 0 8698 8646"/>
                                    <a:gd name="T29" fmla="*/ T28 w 122"/>
                                    <a:gd name="T30" fmla="+- 0 17037 17007"/>
                                    <a:gd name="T31" fmla="*/ 17037 h 174"/>
                                    <a:gd name="T32" fmla="+- 0 8719 8646"/>
                                    <a:gd name="T33" fmla="*/ T32 w 122"/>
                                    <a:gd name="T34" fmla="+- 0 17053 17007"/>
                                    <a:gd name="T35" fmla="*/ 17053 h 174"/>
                                    <a:gd name="T36" fmla="+- 0 8738 8646"/>
                                    <a:gd name="T37" fmla="*/ T36 w 122"/>
                                    <a:gd name="T38" fmla="+- 0 17065 17007"/>
                                    <a:gd name="T39" fmla="*/ 17065 h 174"/>
                                    <a:gd name="T40" fmla="+- 0 8767 8646"/>
                                    <a:gd name="T41" fmla="*/ T40 w 122"/>
                                    <a:gd name="T42" fmla="+- 0 17080 17007"/>
                                    <a:gd name="T43" fmla="*/ 17080 h 174"/>
                                    <a:gd name="T44" fmla="+- 0 8746 8646"/>
                                    <a:gd name="T45" fmla="*/ T44 w 122"/>
                                    <a:gd name="T46" fmla="+- 0 17097 17007"/>
                                    <a:gd name="T47" fmla="*/ 17097 h 174"/>
                                    <a:gd name="T48" fmla="+- 0 8718 8646"/>
                                    <a:gd name="T49" fmla="*/ T48 w 122"/>
                                    <a:gd name="T50" fmla="+- 0 17119 17007"/>
                                    <a:gd name="T51" fmla="*/ 17119 h 174"/>
                                    <a:gd name="T52" fmla="+- 0 8685 8646"/>
                                    <a:gd name="T53" fmla="*/ T52 w 122"/>
                                    <a:gd name="T54" fmla="+- 0 17142 17007"/>
                                    <a:gd name="T55" fmla="*/ 17142 h 174"/>
                                    <a:gd name="T56" fmla="+- 0 8659 8646"/>
                                    <a:gd name="T57" fmla="*/ T56 w 122"/>
                                    <a:gd name="T58" fmla="+- 0 17157 17007"/>
                                    <a:gd name="T59" fmla="*/ 17157 h 174"/>
                                    <a:gd name="T60" fmla="+- 0 8646 8646"/>
                                    <a:gd name="T61" fmla="*/ T60 w 122"/>
                                    <a:gd name="T62" fmla="+- 0 17159 17007"/>
                                    <a:gd name="T63" fmla="*/ 17159 h 174"/>
                                    <a:gd name="T64" fmla="+- 0 8666 8646"/>
                                    <a:gd name="T65" fmla="*/ T64 w 122"/>
                                    <a:gd name="T66" fmla="+- 0 17095 17007"/>
                                    <a:gd name="T67" fmla="*/ 17095 h 174"/>
                                    <a:gd name="T68" fmla="+- 0 8683 8646"/>
                                    <a:gd name="T69" fmla="*/ T68 w 122"/>
                                    <a:gd name="T70" fmla="+- 0 17115 17007"/>
                                    <a:gd name="T71" fmla="*/ 17115 h 174"/>
                                    <a:gd name="T72" fmla="+- 0 8700 8646"/>
                                    <a:gd name="T73" fmla="*/ T72 w 122"/>
                                    <a:gd name="T74" fmla="+- 0 17138 17007"/>
                                    <a:gd name="T75" fmla="*/ 17138 h 174"/>
                                    <a:gd name="T76" fmla="+- 0 8724 8646"/>
                                    <a:gd name="T77" fmla="*/ T76 w 122"/>
                                    <a:gd name="T78" fmla="+- 0 17159 17007"/>
                                    <a:gd name="T79" fmla="*/ 17159 h 174"/>
                                    <a:gd name="T80" fmla="+- 0 8747 8646"/>
                                    <a:gd name="T81" fmla="*/ T80 w 122"/>
                                    <a:gd name="T82" fmla="+- 0 17180 17007"/>
                                    <a:gd name="T83" fmla="*/ 17180 h 17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22" h="174" extrusionOk="0">
                                      <a:moveTo>
                                        <a:pt x="94" y="0"/>
                                      </a:moveTo>
                                      <a:cubicBezTo>
                                        <a:pt x="95" y="2"/>
                                        <a:pt x="97" y="3"/>
                                        <a:pt x="98" y="5"/>
                                      </a:cubicBezTo>
                                      <a:cubicBezTo>
                                        <a:pt x="90" y="13"/>
                                        <a:pt x="80" y="20"/>
                                        <a:pt x="71" y="27"/>
                                      </a:cubicBezTo>
                                      <a:cubicBezTo>
                                        <a:pt x="63" y="33"/>
                                        <a:pt x="55" y="38"/>
                                        <a:pt x="47" y="44"/>
                                      </a:cubicBezTo>
                                      <a:cubicBezTo>
                                        <a:pt x="40" y="49"/>
                                        <a:pt x="31" y="57"/>
                                        <a:pt x="23" y="60"/>
                                      </a:cubicBezTo>
                                      <a:cubicBezTo>
                                        <a:pt x="18" y="61"/>
                                        <a:pt x="16" y="61"/>
                                        <a:pt x="13" y="60"/>
                                      </a:cubicBezTo>
                                    </a:path>
                                    <a:path w="122" h="174" extrusionOk="0">
                                      <a:moveTo>
                                        <a:pt x="24" y="7"/>
                                      </a:moveTo>
                                      <a:cubicBezTo>
                                        <a:pt x="33" y="15"/>
                                        <a:pt x="42" y="23"/>
                                        <a:pt x="52" y="30"/>
                                      </a:cubicBezTo>
                                      <a:cubicBezTo>
                                        <a:pt x="59" y="35"/>
                                        <a:pt x="66" y="41"/>
                                        <a:pt x="73" y="46"/>
                                      </a:cubicBezTo>
                                      <a:cubicBezTo>
                                        <a:pt x="79" y="51"/>
                                        <a:pt x="85" y="54"/>
                                        <a:pt x="92" y="58"/>
                                      </a:cubicBezTo>
                                    </a:path>
                                    <a:path w="122" h="174" extrusionOk="0">
                                      <a:moveTo>
                                        <a:pt x="121" y="73"/>
                                      </a:moveTo>
                                      <a:cubicBezTo>
                                        <a:pt x="117" y="82"/>
                                        <a:pt x="108" y="84"/>
                                        <a:pt x="100" y="90"/>
                                      </a:cubicBezTo>
                                      <a:cubicBezTo>
                                        <a:pt x="91" y="97"/>
                                        <a:pt x="82" y="105"/>
                                        <a:pt x="72" y="112"/>
                                      </a:cubicBezTo>
                                      <a:cubicBezTo>
                                        <a:pt x="61" y="120"/>
                                        <a:pt x="50" y="128"/>
                                        <a:pt x="39" y="135"/>
                                      </a:cubicBezTo>
                                      <a:cubicBezTo>
                                        <a:pt x="31" y="140"/>
                                        <a:pt x="22" y="146"/>
                                        <a:pt x="13" y="150"/>
                                      </a:cubicBezTo>
                                      <a:cubicBezTo>
                                        <a:pt x="7" y="152"/>
                                        <a:pt x="5" y="153"/>
                                        <a:pt x="0" y="152"/>
                                      </a:cubicBezTo>
                                    </a:path>
                                    <a:path w="122" h="174" extrusionOk="0">
                                      <a:moveTo>
                                        <a:pt x="20" y="88"/>
                                      </a:moveTo>
                                      <a:cubicBezTo>
                                        <a:pt x="29" y="92"/>
                                        <a:pt x="32" y="99"/>
                                        <a:pt x="37" y="108"/>
                                      </a:cubicBezTo>
                                      <a:cubicBezTo>
                                        <a:pt x="42" y="116"/>
                                        <a:pt x="47" y="124"/>
                                        <a:pt x="54" y="131"/>
                                      </a:cubicBezTo>
                                      <a:cubicBezTo>
                                        <a:pt x="61" y="139"/>
                                        <a:pt x="70" y="145"/>
                                        <a:pt x="78" y="152"/>
                                      </a:cubicBezTo>
                                      <a:cubicBezTo>
                                        <a:pt x="87" y="159"/>
                                        <a:pt x="93" y="165"/>
                                        <a:pt x="101" y="173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42" o:spid="_x0000_s1026" style="position:absolute;margin-left:-109.8pt;margin-top:133.15pt;width:45.6pt;height:45.6pt;z-index:251742208" coordorigin="4209,9224" coordsize="912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">
                      <v:group id="Group 443" o:spid="_x0000_s1027" style="position:absolute;left:4209;top:9224;width:912;height:912" coordorigin="4782,5676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k44H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wSW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qTjgfxgAAANwA&#10;AAAPAAAAAAAAAAAAAAAAAKoCAABkcnMvZG93bnJldi54bWxQSwUGAAAAAAQABAD6AAAAnQMAAAAA&#10;">
                        <v:oval id="Oval 444" o:spid="_x0000_s1028" style="position:absolute;left:4782;top:5676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V2sMA&#10;AADcAAAADwAAAGRycy9kb3ducmV2LnhtbESPQWvCQBSE70L/w/IK3nSjwVBSV5GKoAcPje39kX0m&#10;wezbkH2N6b/vCkKPw8x8w6y3o2vVQH1oPBtYzBNQxKW3DVcGvi6H2RuoIMgWW89k4JcCbDcvkzXm&#10;1t/5k4ZCKhUhHHI0UIt0udahrMlhmPuOOHpX3zuUKPtK2x7vEe5avUySTDtsOC7U2NFHTeWt+HEG&#10;9tWuyAadyiq97o+yun2fT+nCmOnruHsHJTTKf/jZPloDWbqEx5l4BP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V2sMAAADcAAAADwAAAAAAAAAAAAAAAACYAgAAZHJzL2Rv&#10;d25yZXYueG1sUEsFBgAAAAAEAAQA9QAAAIgDAAAAAA==&#10;"/>
                        <v:oval id="Oval 445" o:spid="_x0000_s1029" style="position:absolute;left:4950;top:586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wQcQA&#10;AADcAAAADwAAAGRycy9kb3ducmV2LnhtbESPQWvCQBSE7wX/w/IK3urGLoaSuooogj30YNreH9ln&#10;Esy+DdnXmP77bqHgcZiZb5j1dvKdGmmIbWALy0UGirgKruXawufH8ekFVBRkh11gsvBDEbab2cMa&#10;CxdufKaxlFolCMcCLTQifaF1rBryGBehJ07eJQweJcmh1m7AW4L7Tj9nWa49tpwWGuxp31B1Lb+9&#10;hUO9K/NRG1mZy+Ekq+vX+5tZWjt/nHavoIQmuYf/2ydnITc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8EHEAAAA3AAAAA8AAAAAAAAAAAAAAAAAmAIAAGRycy9k&#10;b3ducmV2LnhtbFBLBQYAAAAABAAEAPUAAACJAwAAAAA=&#10;"/>
                      </v:group>
                      <v:shape id="Ink 446" o:spid="_x0000_s1030" style="position:absolute;left:4487;top:9501;width:340;height:348;visibility:visible;mso-wrap-style:square;v-text-anchor:top" coordsize="601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/8cUA&#10;AADcAAAADwAAAGRycy9kb3ducmV2LnhtbESPQWvCQBSE74L/YXlCb3VjLaFGVxFrSy8ijeL5kX0m&#10;q9m3Ibs1aX99t1DwOMzMN8xi1dta3Kj1xrGCyTgBQVw4bbhUcDy8Pb6A8AFZY+2YFHyTh9VyOFhg&#10;pl3Hn3TLQykihH2GCqoQmkxKX1Rk0Y9dQxy9s2sthijbUuoWuwi3tXxKklRaNBwXKmxoU1Fxzb+s&#10;gnOTv27fu2532uxnMjXm8rNLDko9jPr1HESgPtzD/+0PrSCdPsP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/xxQAAANwAAAAPAAAAAAAAAAAAAAAAAJgCAABkcnMv&#10;ZG93bnJldi54bWxQSwUGAAAAAAQABAD1AAAAigMAAAAA&#10;" path="m,192v20,,11,18,8,42c4,262,4,290,2,318,1,336,,355,,373v,5,,11,,16c2,369,4,348,6,328v2,-29,6,-58,10,-87c20,214,23,186,29,159v3,-13,7,-26,10,-39c54,139,60,157,68,180v7,20,14,40,22,60c95,254,103,281,114,291v5,3,10,5,15,8c144,280,156,261,165,239v8,-20,17,-41,25,-61c195,166,196,161,200,152v4,20,2,38,2,58c202,255,202,298,211,342v1,7,13,57,19,56c232,394,234,390,236,386em324,261v-21,4,-23,16,-29,39c291,316,290,334,291,350v1,23,5,33,21,48c325,376,335,353,344,329v1,-4,3,-9,4,-13c353,335,353,350,354,370v1,24,2,49,4,73c361,484,371,525,371,566v,27,-10,39,-36,45c315,616,290,613,270,611v-22,-3,-50,-7,-57,-33c212,571,212,564,211,557em376,58v4,-13,9,-23,16,-35c399,44,399,56,397,78v-3,26,-11,53,-23,76c371,158,369,162,366,166v3,-20,4,-23,19,-35c399,145,414,161,435,163v24,2,29,-11,37,-30em512,76v18,8,34,11,54,10c578,86,589,84,600,83em561,v4,25,4,51,3,77c563,93,562,108,562,124v,13,10,62,-3,40e" filled="f" strokeweight="1pt">
                        <v:stroke endcap="round"/>
                        <v:path o:extrusionok="f" o:connecttype="custom" o:connectlocs="0,9607;5,9631;1,9678;0,9709;0,9718;3,9684;9,9635;16,9588;22,9566;38,9600;51,9634;64,9663;73,9667;93,9633;107,9599;113,9584;114,9617;119,9692;130,9724;134,9717;183,9646;167,9668;165,9696;177,9724;195,9684;197,9677;200,9708;203,9749;210,9819;190,9844;153,9844;120,9826;119,9814;213,9531;222,9511;225,9542;212,9585;207,9592;218,9572;246,9590;267,9573;290,9541;320,9547;339,9545;317,9498;319,9542;318,9568;316,9591" o:connectangles="0,0,0,0,0,0,0,0,0,0,0,0,0,0,0,0,0,0,0,0,0,0,0,0,0,0,0,0,0,0,0,0,0,0,0,0,0,0,0,0,0,0,0,0,0,0,0,0"/>
                        <o:lock v:ext="edit" rotation="t" aspectratio="t" verticies="t" text="t" shapetype="t"/>
                      </v:shape>
                      <v:shape id="Ink 447" o:spid="_x0000_s1031" style="position:absolute;left:4626;top:9396;width:101;height:59;visibility:visible;mso-wrap-style:square;v-text-anchor:top" coordsize="179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mzsUA&#10;AADcAAAADwAAAGRycy9kb3ducmV2LnhtbESPUWvCQBCE3wv+h2OFvoherBhq6ilSWvAl0lp/wJJb&#10;k9TcXsheY/z3vYLQx2FmvmHW28E1qqdOas8G5rMEFHHhbc2lgdPX+/QZlARki41nMnAjge1m9LDG&#10;zPorf1J/DKWKEJYMDVQhtJnWUlTkUGa+JY7e2XcOQ5RdqW2H1wh3jX5KklQ7rDkuVNjSa0XF5fjj&#10;DOTysZgklL8dJJ3ku3KZ9/K9MuZxPOxeQAUawn/43t5bA+liCX9n4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FKbOxQAAANwAAAAPAAAAAAAAAAAAAAAAAJgCAABkcnMv&#10;ZG93bnJldi54bWxQSwUGAAAAAAQABAD1AAAAigMAAAAA&#10;" path="m79,c76,11,70,15,62,23,49,36,35,48,24,63,18,71,11,78,6,86,3,91,2,93,2,85em,7v6,7,12,14,19,20c27,35,35,43,44,50v8,7,15,15,23,22c75,79,84,102,89,93,88,91,87,90,86,88em178,16v-3,8,-11,10,-18,15c150,38,139,46,130,55v-7,7,-15,17,-21,25c106,85,105,87,106,80em119,11v2,8,5,13,8,20c131,39,135,47,139,55v4,8,7,15,12,23c156,86,160,94,165,102e" filled="f" strokeweight="1pt">
                        <v:stroke endcap="round"/>
                        <v:path o:extrusionok="f" o:connecttype="custom" o:connectlocs="45,9494;35,9507;14,9530;3,9543;1,9543;0,9498;11,9509;25,9522;38,9535;50,9547;49,9544;100,9503;90,9512;73,9525;62,9540;60,9540;67,9500;72,9512;78,9525;85,9539;93,9552" o:connectangles="0,0,0,0,0,0,0,0,0,0,0,0,0,0,0,0,0,0,0,0,0"/>
                        <o:lock v:ext="edit" rotation="t" aspectratio="t" verticies="t" text="t" shapetype="t"/>
                      </v:shape>
                      <v:shape id="Ink 448" o:spid="_x0000_s1032" style="position:absolute;left:4348;top:9617;width:68;height:114;visibility:visible;mso-wrap-style:square;v-text-anchor:top" coordsize="12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s5hcQA&#10;AADcAAAADwAAAGRycy9kb3ducmV2LnhtbESPT2vCQBTE7wW/w/KE3upGC7GkruIfCoqnqKDHR/Y1&#10;SZt9m+6uGr+9Kwg9DjPzG2Yy60wjLuR8bVnBcJCAIC6srrlUcNh/vX2A8AFZY2OZFNzIw2zae5lg&#10;pu2Vc7rsQikihH2GCqoQ2kxKX1Rk0A9sSxy9b+sMhihdKbXDa4SbRo6SJJUGa44LFba0rKj43Z2N&#10;gnq9+TuNzSLn/WHFdMx/3HK7Uuq1380/QQTqwn/42V5rBel7Co8z8Qj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rOYXEAAAA3AAAAA8AAAAAAAAAAAAAAAAAmAIAAGRycy9k&#10;b3ducmV2LnhtbFBLBQYAAAAABAAEAPUAAACJAwAAAAA=&#10;" path="m102,23c90,26,85,35,74,43,65,50,56,59,46,66,37,73,27,77,18,84,10,90,8,93,,88em7,c17,4,21,11,28,20v7,10,17,19,26,27c61,53,70,57,78,63v6,4,11,9,17,14em119,106v-8,4,-17,8,-24,13c86,125,78,133,70,140v-10,8,-19,17,-27,26c35,175,27,183,18,191v-5,4,-7,6,-10,8em13,113v8,7,14,16,21,25c40,146,47,151,54,158v6,6,14,10,21,16c82,180,86,184,90,192e" filled="f" strokeweight="1pt">
                        <v:stroke endcap="round"/>
                        <v:path o:extrusionok="f" o:connecttype="custom" o:connectlocs="58,9683;42,9694;26,9707;10,9717;0,9720;4,9669;16,9681;31,9696;44,9705;54,9713;67,9730;54,9737;40,9749;24,9764;10,9778;5,9783;7,9734;19,9748;31,9760;43,9769;51,9779" o:connectangles="0,0,0,0,0,0,0,0,0,0,0,0,0,0,0,0,0,0,0,0,0"/>
                        <o:lock v:ext="edit" rotation="t" aspectratio="t" verticies="t" text="t" shapetype="t"/>
                      </v:shape>
                      <v:shape id="Ink 449" o:spid="_x0000_s1033" style="position:absolute;left:4614;top:9929;width:82;height:70;visibility:visible;mso-wrap-style:square;v-text-anchor:top" coordsize="146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3GqcQA&#10;AADcAAAADwAAAGRycy9kb3ducmV2LnhtbESP0WoCMRRE3wv+Q7iCL6UmalFZjbKKBaFP2n7AZXO7&#10;u7i5WZKoq1/fCIKPw8ycYZbrzjbiQj7UjjWMhgoEceFMzaWG35+vjzmIEJENNo5Jw40CrFe9tyVm&#10;xl35QJdjLEWCcMhQQxVjm0kZiooshqFriZP357zFmKQvpfF4TXDbyLFSU2mx5rRQYUvbiorT8Ww1&#10;TNT8cPtstrM8f5cbr6Tf3XffWg/6Xb4AEamLr/CzvTcappMZP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txqnEAAAA3AAAAA8AAAAAAAAAAAAAAAAAmAIAAGRycy9k&#10;b3ducmV2LnhtbFBLBQYAAAAABAAEAPUAAACJAwAAAAA=&#10;" path="m46,10v7,10,3,13,-3,24c38,43,34,53,29,62,24,72,20,82,16,92v-1,4,-4,22,-8,24c6,116,4,116,2,116em,1c4,8,7,16,9,24v2,9,4,18,7,27c20,61,23,71,28,80v4,8,9,17,13,25c44,111,48,117,51,123em129,v,9,-1,17,-3,26c123,40,119,53,114,67v-4,11,-6,22,-9,33c103,108,102,115,99,123em95,17v3,9,6,17,9,26c108,54,113,64,117,74v4,12,9,22,16,32c137,112,140,117,145,123e" filled="f" strokeweight="1pt">
                        <v:stroke endcap="round"/>
                        <v:path o:extrusionok="f" o:connecttype="custom" o:connectlocs="26,9893;24,9906;16,9922;9,9939;4,9952;1,9952;0,9888;5,9900;9,9916;16,9932;23,9946;29,9956;72,9887;71,9902;64,9925;59,9943;56,9956;53,9897;58,9911;66,9929;75,9947;81,9956" o:connectangles="0,0,0,0,0,0,0,0,0,0,0,0,0,0,0,0,0,0,0,0,0,0"/>
                        <o:lock v:ext="edit" rotation="t" aspectratio="t" verticies="t" text="t" shapetype="t"/>
                      </v:shape>
                      <v:shape id="Ink 450" o:spid="_x0000_s1034" style="position:absolute;left:4902;top:9642;width:69;height:98;visibility:visible;mso-wrap-style:square;v-text-anchor:top" coordsize="122,1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APV8AA&#10;AADcAAAADwAAAGRycy9kb3ducmV2LnhtbERPzWrCQBC+F/oOyxR6qxuVaomuUqSFnipqH2DITrLR&#10;7GyaXZP07TsHwePH97/ejr5RPXWxDmxgOslAERfB1lwZ+Dl9vryBignZYhOYDPxRhO3m8WGNuQ0D&#10;H6g/pkpJCMccDbiU2lzrWDjyGCehJRauDJ3HJLCrtO1wkHDf6FmWLbTHmqXBYUs7R8XlePUGFtf4&#10;+/16Plf4Uaa5m2LZL4e9Mc9P4/sKVKIx3cU395cV31zWyhk5Anrz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APV8AAAADcAAAADwAAAAAAAAAAAAAAAACYAgAAZHJzL2Rvd25y&#10;ZXYueG1sUEsFBgAAAAAEAAQA9QAAAIUDAAAAAA==&#10;" path="m94,v1,2,3,3,4,5c90,13,80,20,71,27,63,33,55,38,47,44,40,49,31,57,23,60v-5,1,-7,1,-10,em24,7v9,8,18,16,28,23c59,35,66,41,73,46v6,5,12,8,19,12em121,73v-4,9,-13,11,-21,17c91,97,82,105,72,112v-11,8,-22,16,-33,23c31,140,22,146,13,150v-6,2,-8,3,-13,2em20,88v9,4,12,11,17,20c42,116,47,124,54,131v7,8,16,14,24,21c87,159,93,165,101,173e" filled="f" strokeweight="1pt">
                        <v:stroke endcap="round"/>
                        <v:path o:extrusionok="f" o:connecttype="custom" o:connectlocs="53,9579;55,9581;40,9594;27,9603;13,9612;7,9612;14,9583;29,9596;41,9605;52,9611;68,9620;57,9629;41,9642;22,9655;7,9663;0,9664;11,9628;21,9639;31,9652;44,9664;57,9676" o:connectangles="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1184" behindDoc="0" locked="0" layoutInCell="1" allowOverlap="1" wp14:anchorId="259CCB95" wp14:editId="0B3AD7EB">
                      <wp:simplePos x="0" y="0"/>
                      <wp:positionH relativeFrom="column">
                        <wp:posOffset>-1391285</wp:posOffset>
                      </wp:positionH>
                      <wp:positionV relativeFrom="paragraph">
                        <wp:posOffset>347980</wp:posOffset>
                      </wp:positionV>
                      <wp:extent cx="605155" cy="579120"/>
                      <wp:effectExtent l="0" t="0" r="23495" b="11430"/>
                      <wp:wrapNone/>
                      <wp:docPr id="715" name="Group 4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5155" cy="579120"/>
                                <a:chOff x="4266" y="7286"/>
                                <a:chExt cx="953" cy="912"/>
                              </a:xfrm>
                            </wpg:grpSpPr>
                            <wpg:grpSp>
                              <wpg:cNvPr id="716" name="Group 43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66" y="7286"/>
                                  <a:ext cx="912" cy="912"/>
                                  <a:chOff x="4782" y="5676"/>
                                  <a:chExt cx="912" cy="912"/>
                                </a:xfrm>
                              </wpg:grpSpPr>
                              <wps:wsp>
                                <wps:cNvPr id="717" name="Oval 43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82" y="5676"/>
                                    <a:ext cx="912" cy="91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18" name="Oval 43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950" y="5861"/>
                                    <a:ext cx="570" cy="57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19" name="Ink 436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5105" y="7597"/>
                                  <a:ext cx="114" cy="254"/>
                                </a:xfrm>
                                <a:custGeom>
                                  <a:avLst/>
                                  <a:gdLst>
                                    <a:gd name="T0" fmla="+- 0 9191 9004"/>
                                    <a:gd name="T1" fmla="*/ T0 w 202"/>
                                    <a:gd name="T2" fmla="+- 0 13401 13401"/>
                                    <a:gd name="T3" fmla="*/ 13401 h 447"/>
                                    <a:gd name="T4" fmla="+- 0 9142 9004"/>
                                    <a:gd name="T5" fmla="*/ T4 w 202"/>
                                    <a:gd name="T6" fmla="+- 0 13454 13401"/>
                                    <a:gd name="T7" fmla="*/ 13454 h 447"/>
                                    <a:gd name="T8" fmla="+- 0 9085 9004"/>
                                    <a:gd name="T9" fmla="*/ T8 w 202"/>
                                    <a:gd name="T10" fmla="+- 0 13497 13401"/>
                                    <a:gd name="T11" fmla="*/ 13497 h 447"/>
                                    <a:gd name="T12" fmla="+- 0 9029 9004"/>
                                    <a:gd name="T13" fmla="*/ T12 w 202"/>
                                    <a:gd name="T14" fmla="+- 0 13533 13401"/>
                                    <a:gd name="T15" fmla="*/ 13533 h 447"/>
                                    <a:gd name="T16" fmla="+- 0 9004 9004"/>
                                    <a:gd name="T17" fmla="*/ T16 w 202"/>
                                    <a:gd name="T18" fmla="+- 0 13554 13401"/>
                                    <a:gd name="T19" fmla="*/ 13554 h 447"/>
                                    <a:gd name="T20" fmla="+- 0 9030 9004"/>
                                    <a:gd name="T21" fmla="*/ T20 w 202"/>
                                    <a:gd name="T22" fmla="+- 0 13428 13401"/>
                                    <a:gd name="T23" fmla="*/ 13428 h 447"/>
                                    <a:gd name="T24" fmla="+- 0 9076 9004"/>
                                    <a:gd name="T25" fmla="*/ T24 w 202"/>
                                    <a:gd name="T26" fmla="+- 0 13487 13401"/>
                                    <a:gd name="T27" fmla="*/ 13487 h 447"/>
                                    <a:gd name="T28" fmla="+- 0 9146 9004"/>
                                    <a:gd name="T29" fmla="*/ T28 w 202"/>
                                    <a:gd name="T30" fmla="+- 0 13542 13401"/>
                                    <a:gd name="T31" fmla="*/ 13542 h 447"/>
                                    <a:gd name="T32" fmla="+- 0 9168 9004"/>
                                    <a:gd name="T33" fmla="*/ T32 w 202"/>
                                    <a:gd name="T34" fmla="+- 0 13555 13401"/>
                                    <a:gd name="T35" fmla="*/ 13555 h 447"/>
                                    <a:gd name="T36" fmla="+- 0 9193 9004"/>
                                    <a:gd name="T37" fmla="*/ T36 w 202"/>
                                    <a:gd name="T38" fmla="+- 0 13658 13401"/>
                                    <a:gd name="T39" fmla="*/ 13658 h 447"/>
                                    <a:gd name="T40" fmla="+- 0 9146 9004"/>
                                    <a:gd name="T41" fmla="*/ T40 w 202"/>
                                    <a:gd name="T42" fmla="+- 0 13713 13401"/>
                                    <a:gd name="T43" fmla="*/ 13713 h 447"/>
                                    <a:gd name="T44" fmla="+- 0 9083 9004"/>
                                    <a:gd name="T45" fmla="*/ T44 w 202"/>
                                    <a:gd name="T46" fmla="+- 0 13748 13401"/>
                                    <a:gd name="T47" fmla="*/ 13748 h 447"/>
                                    <a:gd name="T48" fmla="+- 0 9026 9004"/>
                                    <a:gd name="T49" fmla="*/ T48 w 202"/>
                                    <a:gd name="T50" fmla="+- 0 13774 13401"/>
                                    <a:gd name="T51" fmla="*/ 13774 h 447"/>
                                    <a:gd name="T52" fmla="+- 0 9016 9004"/>
                                    <a:gd name="T53" fmla="*/ T52 w 202"/>
                                    <a:gd name="T54" fmla="+- 0 13765 13401"/>
                                    <a:gd name="T55" fmla="*/ 13765 h 447"/>
                                    <a:gd name="T56" fmla="+- 0 9015 9004"/>
                                    <a:gd name="T57" fmla="*/ T56 w 202"/>
                                    <a:gd name="T58" fmla="+- 0 13655 13401"/>
                                    <a:gd name="T59" fmla="*/ 13655 h 447"/>
                                    <a:gd name="T60" fmla="+- 0 9066 9004"/>
                                    <a:gd name="T61" fmla="*/ T60 w 202"/>
                                    <a:gd name="T62" fmla="+- 0 13718 13401"/>
                                    <a:gd name="T63" fmla="*/ 13718 h 447"/>
                                    <a:gd name="T64" fmla="+- 0 9122 9004"/>
                                    <a:gd name="T65" fmla="*/ T64 w 202"/>
                                    <a:gd name="T66" fmla="+- 0 13777 13401"/>
                                    <a:gd name="T67" fmla="*/ 13777 h 447"/>
                                    <a:gd name="T68" fmla="+- 0 9193 9004"/>
                                    <a:gd name="T69" fmla="*/ T68 w 202"/>
                                    <a:gd name="T70" fmla="+- 0 13839 13401"/>
                                    <a:gd name="T71" fmla="*/ 13839 h 447"/>
                                    <a:gd name="T72" fmla="+- 0 9190 9004"/>
                                    <a:gd name="T73" fmla="*/ T72 w 202"/>
                                    <a:gd name="T74" fmla="+- 0 13842 13401"/>
                                    <a:gd name="T75" fmla="*/ 13842 h 447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202" h="447" extrusionOk="0">
                                      <a:moveTo>
                                        <a:pt x="187" y="0"/>
                                      </a:moveTo>
                                      <a:cubicBezTo>
                                        <a:pt x="175" y="22"/>
                                        <a:pt x="158" y="37"/>
                                        <a:pt x="138" y="53"/>
                                      </a:cubicBezTo>
                                      <a:cubicBezTo>
                                        <a:pt x="120" y="68"/>
                                        <a:pt x="101" y="83"/>
                                        <a:pt x="81" y="96"/>
                                      </a:cubicBezTo>
                                      <a:cubicBezTo>
                                        <a:pt x="62" y="108"/>
                                        <a:pt x="43" y="119"/>
                                        <a:pt x="25" y="132"/>
                                      </a:cubicBezTo>
                                      <a:cubicBezTo>
                                        <a:pt x="12" y="142"/>
                                        <a:pt x="8" y="145"/>
                                        <a:pt x="0" y="153"/>
                                      </a:cubicBezTo>
                                    </a:path>
                                    <a:path w="202" h="447" extrusionOk="0">
                                      <a:moveTo>
                                        <a:pt x="26" y="27"/>
                                      </a:moveTo>
                                      <a:cubicBezTo>
                                        <a:pt x="41" y="47"/>
                                        <a:pt x="54" y="68"/>
                                        <a:pt x="72" y="86"/>
                                      </a:cubicBezTo>
                                      <a:cubicBezTo>
                                        <a:pt x="92" y="107"/>
                                        <a:pt x="118" y="124"/>
                                        <a:pt x="142" y="141"/>
                                      </a:cubicBezTo>
                                      <a:cubicBezTo>
                                        <a:pt x="153" y="148"/>
                                        <a:pt x="156" y="150"/>
                                        <a:pt x="164" y="154"/>
                                      </a:cubicBezTo>
                                    </a:path>
                                    <a:path w="202" h="447" extrusionOk="0">
                                      <a:moveTo>
                                        <a:pt x="189" y="257"/>
                                      </a:moveTo>
                                      <a:cubicBezTo>
                                        <a:pt x="187" y="283"/>
                                        <a:pt x="166" y="295"/>
                                        <a:pt x="142" y="312"/>
                                      </a:cubicBezTo>
                                      <a:cubicBezTo>
                                        <a:pt x="122" y="326"/>
                                        <a:pt x="101" y="337"/>
                                        <a:pt x="79" y="347"/>
                                      </a:cubicBezTo>
                                      <a:cubicBezTo>
                                        <a:pt x="60" y="356"/>
                                        <a:pt x="41" y="366"/>
                                        <a:pt x="22" y="373"/>
                                      </a:cubicBezTo>
                                      <a:cubicBezTo>
                                        <a:pt x="7" y="378"/>
                                        <a:pt x="2" y="380"/>
                                        <a:pt x="12" y="364"/>
                                      </a:cubicBezTo>
                                    </a:path>
                                    <a:path w="202" h="447" extrusionOk="0">
                                      <a:moveTo>
                                        <a:pt x="11" y="254"/>
                                      </a:moveTo>
                                      <a:cubicBezTo>
                                        <a:pt x="28" y="275"/>
                                        <a:pt x="45" y="296"/>
                                        <a:pt x="62" y="317"/>
                                      </a:cubicBezTo>
                                      <a:cubicBezTo>
                                        <a:pt x="79" y="339"/>
                                        <a:pt x="98" y="357"/>
                                        <a:pt x="118" y="376"/>
                                      </a:cubicBezTo>
                                      <a:cubicBezTo>
                                        <a:pt x="140" y="398"/>
                                        <a:pt x="164" y="419"/>
                                        <a:pt x="189" y="438"/>
                                      </a:cubicBezTo>
                                      <a:cubicBezTo>
                                        <a:pt x="201" y="446"/>
                                        <a:pt x="205" y="449"/>
                                        <a:pt x="186" y="44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0" name="Ink 437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07" y="7635"/>
                                  <a:ext cx="170" cy="240"/>
                                </a:xfrm>
                                <a:custGeom>
                                  <a:avLst/>
                                  <a:gdLst>
                                    <a:gd name="T0" fmla="+- 0 8140 8127"/>
                                    <a:gd name="T1" fmla="*/ T0 w 299"/>
                                    <a:gd name="T2" fmla="+- 0 13500 13467"/>
                                    <a:gd name="T3" fmla="*/ 13500 h 424"/>
                                    <a:gd name="T4" fmla="+- 0 8132 8127"/>
                                    <a:gd name="T5" fmla="*/ T4 w 299"/>
                                    <a:gd name="T6" fmla="+- 0 13563 13467"/>
                                    <a:gd name="T7" fmla="*/ 13563 h 424"/>
                                    <a:gd name="T8" fmla="+- 0 8127 8127"/>
                                    <a:gd name="T9" fmla="*/ T8 w 299"/>
                                    <a:gd name="T10" fmla="+- 0 13629 13467"/>
                                    <a:gd name="T11" fmla="*/ 13629 h 424"/>
                                    <a:gd name="T12" fmla="+- 0 8130 8127"/>
                                    <a:gd name="T13" fmla="*/ T12 w 299"/>
                                    <a:gd name="T14" fmla="+- 0 13686 13467"/>
                                    <a:gd name="T15" fmla="*/ 13686 h 424"/>
                                    <a:gd name="T16" fmla="+- 0 8133 8127"/>
                                    <a:gd name="T17" fmla="*/ T16 w 299"/>
                                    <a:gd name="T18" fmla="+- 0 13697 13467"/>
                                    <a:gd name="T19" fmla="*/ 13697 h 424"/>
                                    <a:gd name="T20" fmla="+- 0 8137 8127"/>
                                    <a:gd name="T21" fmla="*/ T20 w 299"/>
                                    <a:gd name="T22" fmla="+- 0 13635 13467"/>
                                    <a:gd name="T23" fmla="*/ 13635 h 424"/>
                                    <a:gd name="T24" fmla="+- 0 8144 8127"/>
                                    <a:gd name="T25" fmla="*/ T24 w 299"/>
                                    <a:gd name="T26" fmla="+- 0 13564 13467"/>
                                    <a:gd name="T27" fmla="*/ 13564 h 424"/>
                                    <a:gd name="T28" fmla="+- 0 8150 8127"/>
                                    <a:gd name="T29" fmla="*/ T28 w 299"/>
                                    <a:gd name="T30" fmla="+- 0 13499 13467"/>
                                    <a:gd name="T31" fmla="*/ 13499 h 424"/>
                                    <a:gd name="T32" fmla="+- 0 8153 8127"/>
                                    <a:gd name="T33" fmla="*/ T32 w 299"/>
                                    <a:gd name="T34" fmla="+- 0 13467 13467"/>
                                    <a:gd name="T35" fmla="*/ 13467 h 424"/>
                                    <a:gd name="T36" fmla="+- 0 8173 8127"/>
                                    <a:gd name="T37" fmla="*/ T36 w 299"/>
                                    <a:gd name="T38" fmla="+- 0 13527 13467"/>
                                    <a:gd name="T39" fmla="*/ 13527 h 424"/>
                                    <a:gd name="T40" fmla="+- 0 8177 8127"/>
                                    <a:gd name="T41" fmla="*/ T40 w 299"/>
                                    <a:gd name="T42" fmla="+- 0 13580 13467"/>
                                    <a:gd name="T43" fmla="*/ 13580 h 424"/>
                                    <a:gd name="T44" fmla="+- 0 8202 8127"/>
                                    <a:gd name="T45" fmla="*/ T44 w 299"/>
                                    <a:gd name="T46" fmla="+- 0 13636 13467"/>
                                    <a:gd name="T47" fmla="*/ 13636 h 424"/>
                                    <a:gd name="T48" fmla="+- 0 8232 8127"/>
                                    <a:gd name="T49" fmla="*/ T48 w 299"/>
                                    <a:gd name="T50" fmla="+- 0 13580 13467"/>
                                    <a:gd name="T51" fmla="*/ 13580 h 424"/>
                                    <a:gd name="T52" fmla="+- 0 8248 8127"/>
                                    <a:gd name="T53" fmla="*/ T52 w 299"/>
                                    <a:gd name="T54" fmla="+- 0 13525 13467"/>
                                    <a:gd name="T55" fmla="*/ 13525 h 424"/>
                                    <a:gd name="T56" fmla="+- 0 8254 8127"/>
                                    <a:gd name="T57" fmla="*/ T56 w 299"/>
                                    <a:gd name="T58" fmla="+- 0 13506 13467"/>
                                    <a:gd name="T59" fmla="*/ 13506 h 424"/>
                                    <a:gd name="T60" fmla="+- 0 8265 8127"/>
                                    <a:gd name="T61" fmla="*/ T60 w 299"/>
                                    <a:gd name="T62" fmla="+- 0 13560 13467"/>
                                    <a:gd name="T63" fmla="*/ 13560 h 424"/>
                                    <a:gd name="T64" fmla="+- 0 8271 8127"/>
                                    <a:gd name="T65" fmla="*/ T64 w 299"/>
                                    <a:gd name="T66" fmla="+- 0 13637 13467"/>
                                    <a:gd name="T67" fmla="*/ 13637 h 424"/>
                                    <a:gd name="T68" fmla="+- 0 8288 8127"/>
                                    <a:gd name="T69" fmla="*/ T68 w 299"/>
                                    <a:gd name="T70" fmla="+- 0 13697 13467"/>
                                    <a:gd name="T71" fmla="*/ 13697 h 424"/>
                                    <a:gd name="T72" fmla="+- 0 8383 8127"/>
                                    <a:gd name="T73" fmla="*/ T72 w 299"/>
                                    <a:gd name="T74" fmla="+- 0 13594 13467"/>
                                    <a:gd name="T75" fmla="*/ 13594 h 424"/>
                                    <a:gd name="T76" fmla="+- 0 8369 8127"/>
                                    <a:gd name="T77" fmla="*/ T76 w 299"/>
                                    <a:gd name="T78" fmla="+- 0 13571 13467"/>
                                    <a:gd name="T79" fmla="*/ 13571 h 424"/>
                                    <a:gd name="T80" fmla="+- 0 8331 8127"/>
                                    <a:gd name="T81" fmla="*/ T80 w 299"/>
                                    <a:gd name="T82" fmla="+- 0 13622 13467"/>
                                    <a:gd name="T83" fmla="*/ 13622 h 424"/>
                                    <a:gd name="T84" fmla="+- 0 8329 8127"/>
                                    <a:gd name="T85" fmla="*/ T84 w 299"/>
                                    <a:gd name="T86" fmla="+- 0 13670 13467"/>
                                    <a:gd name="T87" fmla="*/ 13670 h 424"/>
                                    <a:gd name="T88" fmla="+- 0 8360 8127"/>
                                    <a:gd name="T89" fmla="*/ T88 w 299"/>
                                    <a:gd name="T90" fmla="+- 0 13715 13467"/>
                                    <a:gd name="T91" fmla="*/ 13715 h 424"/>
                                    <a:gd name="T92" fmla="+- 0 8404 8127"/>
                                    <a:gd name="T93" fmla="*/ T92 w 299"/>
                                    <a:gd name="T94" fmla="+- 0 13659 13467"/>
                                    <a:gd name="T95" fmla="*/ 13659 h 424"/>
                                    <a:gd name="T96" fmla="+- 0 8413 8127"/>
                                    <a:gd name="T97" fmla="*/ T96 w 299"/>
                                    <a:gd name="T98" fmla="+- 0 13627 13467"/>
                                    <a:gd name="T99" fmla="*/ 13627 h 424"/>
                                    <a:gd name="T100" fmla="+- 0 8414 8127"/>
                                    <a:gd name="T101" fmla="*/ T100 w 299"/>
                                    <a:gd name="T102" fmla="+- 0 13721 13467"/>
                                    <a:gd name="T103" fmla="*/ 13721 h 424"/>
                                    <a:gd name="T104" fmla="+- 0 8419 8127"/>
                                    <a:gd name="T105" fmla="*/ T104 w 299"/>
                                    <a:gd name="T106" fmla="+- 0 13776 13467"/>
                                    <a:gd name="T107" fmla="*/ 13776 h 424"/>
                                    <a:gd name="T108" fmla="+- 0 8425 8127"/>
                                    <a:gd name="T109" fmla="*/ T108 w 299"/>
                                    <a:gd name="T110" fmla="+- 0 13847 13467"/>
                                    <a:gd name="T111" fmla="*/ 13847 h 424"/>
                                    <a:gd name="T112" fmla="+- 0 8397 8127"/>
                                    <a:gd name="T113" fmla="*/ T112 w 299"/>
                                    <a:gd name="T114" fmla="+- 0 13890 13467"/>
                                    <a:gd name="T115" fmla="*/ 13890 h 424"/>
                                    <a:gd name="T116" fmla="+- 0 8344 8127"/>
                                    <a:gd name="T117" fmla="*/ T116 w 299"/>
                                    <a:gd name="T118" fmla="+- 0 13883 13467"/>
                                    <a:gd name="T119" fmla="*/ 13883 h 424"/>
                                    <a:gd name="T120" fmla="+- 0 8286 8127"/>
                                    <a:gd name="T121" fmla="*/ T120 w 299"/>
                                    <a:gd name="T122" fmla="+- 0 13849 13467"/>
                                    <a:gd name="T123" fmla="*/ 13849 h 424"/>
                                    <a:gd name="T124" fmla="+- 0 8281 8127"/>
                                    <a:gd name="T125" fmla="*/ T124 w 299"/>
                                    <a:gd name="T126" fmla="+- 0 13832 13467"/>
                                    <a:gd name="T127" fmla="*/ 13832 h 42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</a:cxnLst>
                                  <a:rect l="0" t="0" r="r" b="b"/>
                                  <a:pathLst>
                                    <a:path w="299" h="424" extrusionOk="0">
                                      <a:moveTo>
                                        <a:pt x="13" y="33"/>
                                      </a:moveTo>
                                      <a:cubicBezTo>
                                        <a:pt x="16" y="55"/>
                                        <a:pt x="9" y="73"/>
                                        <a:pt x="5" y="96"/>
                                      </a:cubicBezTo>
                                      <a:cubicBezTo>
                                        <a:pt x="1" y="118"/>
                                        <a:pt x="0" y="140"/>
                                        <a:pt x="0" y="162"/>
                                      </a:cubicBezTo>
                                      <a:cubicBezTo>
                                        <a:pt x="0" y="181"/>
                                        <a:pt x="0" y="200"/>
                                        <a:pt x="3" y="219"/>
                                      </a:cubicBezTo>
                                      <a:cubicBezTo>
                                        <a:pt x="4" y="223"/>
                                        <a:pt x="5" y="226"/>
                                        <a:pt x="6" y="230"/>
                                      </a:cubicBezTo>
                                      <a:cubicBezTo>
                                        <a:pt x="7" y="209"/>
                                        <a:pt x="8" y="189"/>
                                        <a:pt x="10" y="168"/>
                                      </a:cubicBezTo>
                                      <a:cubicBezTo>
                                        <a:pt x="13" y="144"/>
                                        <a:pt x="14" y="121"/>
                                        <a:pt x="17" y="97"/>
                                      </a:cubicBezTo>
                                      <a:cubicBezTo>
                                        <a:pt x="19" y="75"/>
                                        <a:pt x="21" y="54"/>
                                        <a:pt x="23" y="32"/>
                                      </a:cubicBezTo>
                                      <a:cubicBezTo>
                                        <a:pt x="24" y="17"/>
                                        <a:pt x="25" y="11"/>
                                        <a:pt x="26" y="0"/>
                                      </a:cubicBezTo>
                                      <a:cubicBezTo>
                                        <a:pt x="40" y="21"/>
                                        <a:pt x="43" y="35"/>
                                        <a:pt x="46" y="60"/>
                                      </a:cubicBezTo>
                                      <a:cubicBezTo>
                                        <a:pt x="48" y="78"/>
                                        <a:pt x="50" y="95"/>
                                        <a:pt x="50" y="113"/>
                                      </a:cubicBezTo>
                                      <a:cubicBezTo>
                                        <a:pt x="51" y="141"/>
                                        <a:pt x="54" y="151"/>
                                        <a:pt x="75" y="169"/>
                                      </a:cubicBezTo>
                                      <a:cubicBezTo>
                                        <a:pt x="94" y="155"/>
                                        <a:pt x="98" y="137"/>
                                        <a:pt x="105" y="113"/>
                                      </a:cubicBezTo>
                                      <a:cubicBezTo>
                                        <a:pt x="111" y="95"/>
                                        <a:pt x="115" y="76"/>
                                        <a:pt x="121" y="58"/>
                                      </a:cubicBezTo>
                                      <a:cubicBezTo>
                                        <a:pt x="123" y="52"/>
                                        <a:pt x="125" y="45"/>
                                        <a:pt x="127" y="39"/>
                                      </a:cubicBezTo>
                                      <a:cubicBezTo>
                                        <a:pt x="136" y="59"/>
                                        <a:pt x="137" y="71"/>
                                        <a:pt x="138" y="93"/>
                                      </a:cubicBezTo>
                                      <a:cubicBezTo>
                                        <a:pt x="140" y="119"/>
                                        <a:pt x="141" y="144"/>
                                        <a:pt x="144" y="170"/>
                                      </a:cubicBezTo>
                                      <a:cubicBezTo>
                                        <a:pt x="146" y="187"/>
                                        <a:pt x="162" y="270"/>
                                        <a:pt x="161" y="230"/>
                                      </a:cubicBezTo>
                                    </a:path>
                                    <a:path w="299" h="424" extrusionOk="0">
                                      <a:moveTo>
                                        <a:pt x="256" y="127"/>
                                      </a:moveTo>
                                      <a:cubicBezTo>
                                        <a:pt x="255" y="113"/>
                                        <a:pt x="254" y="108"/>
                                        <a:pt x="242" y="104"/>
                                      </a:cubicBezTo>
                                      <a:cubicBezTo>
                                        <a:pt x="217" y="116"/>
                                        <a:pt x="211" y="128"/>
                                        <a:pt x="204" y="155"/>
                                      </a:cubicBezTo>
                                      <a:cubicBezTo>
                                        <a:pt x="200" y="171"/>
                                        <a:pt x="200" y="187"/>
                                        <a:pt x="202" y="203"/>
                                      </a:cubicBezTo>
                                      <a:cubicBezTo>
                                        <a:pt x="204" y="221"/>
                                        <a:pt x="206" y="255"/>
                                        <a:pt x="233" y="248"/>
                                      </a:cubicBezTo>
                                      <a:cubicBezTo>
                                        <a:pt x="254" y="243"/>
                                        <a:pt x="270" y="209"/>
                                        <a:pt x="277" y="192"/>
                                      </a:cubicBezTo>
                                      <a:cubicBezTo>
                                        <a:pt x="282" y="175"/>
                                        <a:pt x="284" y="171"/>
                                        <a:pt x="286" y="160"/>
                                      </a:cubicBezTo>
                                      <a:cubicBezTo>
                                        <a:pt x="286" y="191"/>
                                        <a:pt x="286" y="223"/>
                                        <a:pt x="287" y="254"/>
                                      </a:cubicBezTo>
                                      <a:cubicBezTo>
                                        <a:pt x="288" y="272"/>
                                        <a:pt x="290" y="291"/>
                                        <a:pt x="292" y="309"/>
                                      </a:cubicBezTo>
                                      <a:cubicBezTo>
                                        <a:pt x="295" y="332"/>
                                        <a:pt x="298" y="356"/>
                                        <a:pt x="298" y="380"/>
                                      </a:cubicBezTo>
                                      <a:cubicBezTo>
                                        <a:pt x="298" y="398"/>
                                        <a:pt x="290" y="419"/>
                                        <a:pt x="270" y="423"/>
                                      </a:cubicBezTo>
                                      <a:cubicBezTo>
                                        <a:pt x="253" y="426"/>
                                        <a:pt x="233" y="420"/>
                                        <a:pt x="217" y="416"/>
                                      </a:cubicBezTo>
                                      <a:cubicBezTo>
                                        <a:pt x="198" y="411"/>
                                        <a:pt x="170" y="401"/>
                                        <a:pt x="159" y="382"/>
                                      </a:cubicBezTo>
                                      <a:cubicBezTo>
                                        <a:pt x="157" y="376"/>
                                        <a:pt x="156" y="371"/>
                                        <a:pt x="154" y="365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1" name="Ink 438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702" y="7425"/>
                                  <a:ext cx="85" cy="52"/>
                                </a:xfrm>
                                <a:custGeom>
                                  <a:avLst/>
                                  <a:gdLst>
                                    <a:gd name="T0" fmla="+- 0 8365 8293"/>
                                    <a:gd name="T1" fmla="*/ T0 w 150"/>
                                    <a:gd name="T2" fmla="+- 0 13097 13097"/>
                                    <a:gd name="T3" fmla="*/ 13097 h 92"/>
                                    <a:gd name="T4" fmla="+- 0 8348 8293"/>
                                    <a:gd name="T5" fmla="*/ T4 w 150"/>
                                    <a:gd name="T6" fmla="+- 0 13125 13097"/>
                                    <a:gd name="T7" fmla="*/ 13125 h 92"/>
                                    <a:gd name="T8" fmla="+- 0 8332 8293"/>
                                    <a:gd name="T9" fmla="*/ T8 w 150"/>
                                    <a:gd name="T10" fmla="+- 0 13144 13097"/>
                                    <a:gd name="T11" fmla="*/ 13144 h 92"/>
                                    <a:gd name="T12" fmla="+- 0 8308 8293"/>
                                    <a:gd name="T13" fmla="*/ T12 w 150"/>
                                    <a:gd name="T14" fmla="+- 0 13172 13097"/>
                                    <a:gd name="T15" fmla="*/ 13172 h 92"/>
                                    <a:gd name="T16" fmla="+- 0 8293 8293"/>
                                    <a:gd name="T17" fmla="*/ T16 w 150"/>
                                    <a:gd name="T18" fmla="+- 0 13172 13097"/>
                                    <a:gd name="T19" fmla="*/ 13172 h 92"/>
                                    <a:gd name="T20" fmla="+- 0 8296 8293"/>
                                    <a:gd name="T21" fmla="*/ T20 w 150"/>
                                    <a:gd name="T22" fmla="+- 0 13100 13097"/>
                                    <a:gd name="T23" fmla="*/ 13100 h 92"/>
                                    <a:gd name="T24" fmla="+- 0 8311 8293"/>
                                    <a:gd name="T25" fmla="*/ T24 w 150"/>
                                    <a:gd name="T26" fmla="+- 0 13127 13097"/>
                                    <a:gd name="T27" fmla="*/ 13127 h 92"/>
                                    <a:gd name="T28" fmla="+- 0 8326 8293"/>
                                    <a:gd name="T29" fmla="*/ T28 w 150"/>
                                    <a:gd name="T30" fmla="+- 0 13146 13097"/>
                                    <a:gd name="T31" fmla="*/ 13146 h 92"/>
                                    <a:gd name="T32" fmla="+- 0 8345 8293"/>
                                    <a:gd name="T33" fmla="*/ T32 w 150"/>
                                    <a:gd name="T34" fmla="+- 0 13164 13097"/>
                                    <a:gd name="T35" fmla="*/ 13164 h 92"/>
                                    <a:gd name="T36" fmla="+- 0 8367 8293"/>
                                    <a:gd name="T37" fmla="*/ T36 w 150"/>
                                    <a:gd name="T38" fmla="+- 0 13185 13097"/>
                                    <a:gd name="T39" fmla="*/ 13185 h 92"/>
                                    <a:gd name="T40" fmla="+- 0 8372 8293"/>
                                    <a:gd name="T41" fmla="*/ T40 w 150"/>
                                    <a:gd name="T42" fmla="+- 0 13188 13097"/>
                                    <a:gd name="T43" fmla="*/ 13188 h 92"/>
                                    <a:gd name="T44" fmla="+- 0 8436 8293"/>
                                    <a:gd name="T45" fmla="*/ T44 w 150"/>
                                    <a:gd name="T46" fmla="+- 0 13112 13097"/>
                                    <a:gd name="T47" fmla="*/ 13112 h 92"/>
                                    <a:gd name="T48" fmla="+- 0 8421 8293"/>
                                    <a:gd name="T49" fmla="*/ T48 w 150"/>
                                    <a:gd name="T50" fmla="+- 0 13136 13097"/>
                                    <a:gd name="T51" fmla="*/ 13136 h 92"/>
                                    <a:gd name="T52" fmla="+- 0 8397 8293"/>
                                    <a:gd name="T53" fmla="*/ T52 w 150"/>
                                    <a:gd name="T54" fmla="+- 0 13165 13097"/>
                                    <a:gd name="T55" fmla="*/ 13165 h 92"/>
                                    <a:gd name="T56" fmla="+- 0 8383 8293"/>
                                    <a:gd name="T57" fmla="*/ T56 w 150"/>
                                    <a:gd name="T58" fmla="+- 0 13173 13097"/>
                                    <a:gd name="T59" fmla="*/ 13173 h 92"/>
                                    <a:gd name="T60" fmla="+- 0 8392 8293"/>
                                    <a:gd name="T61" fmla="*/ T60 w 150"/>
                                    <a:gd name="T62" fmla="+- 0 13114 13097"/>
                                    <a:gd name="T63" fmla="*/ 13114 h 92"/>
                                    <a:gd name="T64" fmla="+- 0 8404 8293"/>
                                    <a:gd name="T65" fmla="*/ T64 w 150"/>
                                    <a:gd name="T66" fmla="+- 0 13139 13097"/>
                                    <a:gd name="T67" fmla="*/ 13139 h 92"/>
                                    <a:gd name="T68" fmla="+- 0 8431 8293"/>
                                    <a:gd name="T69" fmla="*/ T68 w 150"/>
                                    <a:gd name="T70" fmla="+- 0 13171 13097"/>
                                    <a:gd name="T71" fmla="*/ 13171 h 92"/>
                                    <a:gd name="T72" fmla="+- 0 8442 8293"/>
                                    <a:gd name="T73" fmla="*/ T72 w 150"/>
                                    <a:gd name="T74" fmla="+- 0 13184 13097"/>
                                    <a:gd name="T75" fmla="*/ 13184 h 9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50" h="92" extrusionOk="0">
                                      <a:moveTo>
                                        <a:pt x="72" y="0"/>
                                      </a:moveTo>
                                      <a:cubicBezTo>
                                        <a:pt x="70" y="12"/>
                                        <a:pt x="63" y="18"/>
                                        <a:pt x="55" y="28"/>
                                      </a:cubicBezTo>
                                      <a:cubicBezTo>
                                        <a:pt x="50" y="34"/>
                                        <a:pt x="45" y="41"/>
                                        <a:pt x="39" y="47"/>
                                      </a:cubicBezTo>
                                      <a:cubicBezTo>
                                        <a:pt x="30" y="56"/>
                                        <a:pt x="23" y="65"/>
                                        <a:pt x="15" y="75"/>
                                      </a:cubicBezTo>
                                      <a:cubicBezTo>
                                        <a:pt x="8" y="84"/>
                                        <a:pt x="5" y="85"/>
                                        <a:pt x="0" y="75"/>
                                      </a:cubicBezTo>
                                    </a:path>
                                    <a:path w="150" h="92" extrusionOk="0">
                                      <a:moveTo>
                                        <a:pt x="3" y="3"/>
                                      </a:moveTo>
                                      <a:cubicBezTo>
                                        <a:pt x="11" y="11"/>
                                        <a:pt x="12" y="20"/>
                                        <a:pt x="18" y="30"/>
                                      </a:cubicBezTo>
                                      <a:cubicBezTo>
                                        <a:pt x="22" y="37"/>
                                        <a:pt x="27" y="43"/>
                                        <a:pt x="33" y="49"/>
                                      </a:cubicBezTo>
                                      <a:cubicBezTo>
                                        <a:pt x="39" y="55"/>
                                        <a:pt x="46" y="61"/>
                                        <a:pt x="52" y="67"/>
                                      </a:cubicBezTo>
                                      <a:cubicBezTo>
                                        <a:pt x="59" y="74"/>
                                        <a:pt x="66" y="82"/>
                                        <a:pt x="74" y="88"/>
                                      </a:cubicBezTo>
                                      <a:cubicBezTo>
                                        <a:pt x="76" y="89"/>
                                        <a:pt x="77" y="90"/>
                                        <a:pt x="79" y="91"/>
                                      </a:cubicBezTo>
                                    </a:path>
                                    <a:path w="150" h="92" extrusionOk="0">
                                      <a:moveTo>
                                        <a:pt x="143" y="15"/>
                                      </a:moveTo>
                                      <a:cubicBezTo>
                                        <a:pt x="139" y="24"/>
                                        <a:pt x="135" y="31"/>
                                        <a:pt x="128" y="39"/>
                                      </a:cubicBezTo>
                                      <a:cubicBezTo>
                                        <a:pt x="120" y="49"/>
                                        <a:pt x="111" y="58"/>
                                        <a:pt x="104" y="68"/>
                                      </a:cubicBezTo>
                                      <a:cubicBezTo>
                                        <a:pt x="98" y="76"/>
                                        <a:pt x="99" y="77"/>
                                        <a:pt x="90" y="76"/>
                                      </a:cubicBezTo>
                                    </a:path>
                                    <a:path w="150" h="92" extrusionOk="0">
                                      <a:moveTo>
                                        <a:pt x="99" y="17"/>
                                      </a:moveTo>
                                      <a:cubicBezTo>
                                        <a:pt x="104" y="25"/>
                                        <a:pt x="106" y="34"/>
                                        <a:pt x="111" y="42"/>
                                      </a:cubicBezTo>
                                      <a:cubicBezTo>
                                        <a:pt x="118" y="54"/>
                                        <a:pt x="129" y="64"/>
                                        <a:pt x="138" y="74"/>
                                      </a:cubicBezTo>
                                      <a:cubicBezTo>
                                        <a:pt x="144" y="81"/>
                                        <a:pt x="145" y="83"/>
                                        <a:pt x="149" y="87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2" name="Ink 439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406" y="7686"/>
                                  <a:ext cx="61" cy="104"/>
                                </a:xfrm>
                                <a:custGeom>
                                  <a:avLst/>
                                  <a:gdLst>
                                    <a:gd name="T0" fmla="+- 0 7874 7772"/>
                                    <a:gd name="T1" fmla="*/ T0 w 107"/>
                                    <a:gd name="T2" fmla="+- 0 13557 13557"/>
                                    <a:gd name="T3" fmla="*/ 13557 h 183"/>
                                    <a:gd name="T4" fmla="+- 0 7878 7772"/>
                                    <a:gd name="T5" fmla="*/ T4 w 107"/>
                                    <a:gd name="T6" fmla="+- 0 13557 13557"/>
                                    <a:gd name="T7" fmla="*/ 13557 h 183"/>
                                    <a:gd name="T8" fmla="+- 0 7852 7772"/>
                                    <a:gd name="T9" fmla="*/ T8 w 107"/>
                                    <a:gd name="T10" fmla="+- 0 13578 13557"/>
                                    <a:gd name="T11" fmla="*/ 13578 h 183"/>
                                    <a:gd name="T12" fmla="+- 0 7827 7772"/>
                                    <a:gd name="T13" fmla="*/ T12 w 107"/>
                                    <a:gd name="T14" fmla="+- 0 13595 13557"/>
                                    <a:gd name="T15" fmla="*/ 13595 h 183"/>
                                    <a:gd name="T16" fmla="+- 0 7799 7772"/>
                                    <a:gd name="T17" fmla="*/ T16 w 107"/>
                                    <a:gd name="T18" fmla="+- 0 13608 13557"/>
                                    <a:gd name="T19" fmla="*/ 13608 h 183"/>
                                    <a:gd name="T20" fmla="+- 0 7776 7772"/>
                                    <a:gd name="T21" fmla="*/ T20 w 107"/>
                                    <a:gd name="T22" fmla="+- 0 13616 13557"/>
                                    <a:gd name="T23" fmla="*/ 13616 h 183"/>
                                    <a:gd name="T24" fmla="+- 0 7772 7772"/>
                                    <a:gd name="T25" fmla="*/ T24 w 107"/>
                                    <a:gd name="T26" fmla="+- 0 13615 13557"/>
                                    <a:gd name="T27" fmla="*/ 13615 h 183"/>
                                    <a:gd name="T28" fmla="+- 0 7799 7772"/>
                                    <a:gd name="T29" fmla="*/ T28 w 107"/>
                                    <a:gd name="T30" fmla="+- 0 13557 13557"/>
                                    <a:gd name="T31" fmla="*/ 13557 h 183"/>
                                    <a:gd name="T32" fmla="+- 0 7820 7772"/>
                                    <a:gd name="T33" fmla="*/ T32 w 107"/>
                                    <a:gd name="T34" fmla="+- 0 13574 13557"/>
                                    <a:gd name="T35" fmla="*/ 13574 h 183"/>
                                    <a:gd name="T36" fmla="+- 0 7841 7772"/>
                                    <a:gd name="T37" fmla="*/ T36 w 107"/>
                                    <a:gd name="T38" fmla="+- 0 13593 13557"/>
                                    <a:gd name="T39" fmla="*/ 13593 h 183"/>
                                    <a:gd name="T40" fmla="+- 0 7863 7772"/>
                                    <a:gd name="T41" fmla="*/ T40 w 107"/>
                                    <a:gd name="T42" fmla="+- 0 13611 13557"/>
                                    <a:gd name="T43" fmla="*/ 13611 h 183"/>
                                    <a:gd name="T44" fmla="+- 0 7875 7772"/>
                                    <a:gd name="T45" fmla="*/ T44 w 107"/>
                                    <a:gd name="T46" fmla="+- 0 13621 13557"/>
                                    <a:gd name="T47" fmla="*/ 13621 h 183"/>
                                    <a:gd name="T48" fmla="+- 0 7870 7772"/>
                                    <a:gd name="T49" fmla="*/ T48 w 107"/>
                                    <a:gd name="T50" fmla="+- 0 13664 13557"/>
                                    <a:gd name="T51" fmla="*/ 13664 h 183"/>
                                    <a:gd name="T52" fmla="+- 0 7850 7772"/>
                                    <a:gd name="T53" fmla="*/ T52 w 107"/>
                                    <a:gd name="T54" fmla="+- 0 13686 13557"/>
                                    <a:gd name="T55" fmla="*/ 13686 h 183"/>
                                    <a:gd name="T56" fmla="+- 0 7827 7772"/>
                                    <a:gd name="T57" fmla="*/ T56 w 107"/>
                                    <a:gd name="T58" fmla="+- 0 13707 13557"/>
                                    <a:gd name="T59" fmla="*/ 13707 h 183"/>
                                    <a:gd name="T60" fmla="+- 0 7800 7772"/>
                                    <a:gd name="T61" fmla="*/ T60 w 107"/>
                                    <a:gd name="T62" fmla="+- 0 13726 13557"/>
                                    <a:gd name="T63" fmla="*/ 13726 h 183"/>
                                    <a:gd name="T64" fmla="+- 0 7777 7772"/>
                                    <a:gd name="T65" fmla="*/ T64 w 107"/>
                                    <a:gd name="T66" fmla="+- 0 13739 13557"/>
                                    <a:gd name="T67" fmla="*/ 13739 h 183"/>
                                    <a:gd name="T68" fmla="+- 0 7772 7772"/>
                                    <a:gd name="T69" fmla="*/ T68 w 107"/>
                                    <a:gd name="T70" fmla="+- 0 13738 13557"/>
                                    <a:gd name="T71" fmla="*/ 13738 h 183"/>
                                    <a:gd name="T72" fmla="+- 0 7777 7772"/>
                                    <a:gd name="T73" fmla="*/ T72 w 107"/>
                                    <a:gd name="T74" fmla="+- 0 13663 13557"/>
                                    <a:gd name="T75" fmla="*/ 13663 h 183"/>
                                    <a:gd name="T76" fmla="+- 0 7802 7772"/>
                                    <a:gd name="T77" fmla="*/ T76 w 107"/>
                                    <a:gd name="T78" fmla="+- 0 13679 13557"/>
                                    <a:gd name="T79" fmla="*/ 13679 h 183"/>
                                    <a:gd name="T80" fmla="+- 0 7824 7772"/>
                                    <a:gd name="T81" fmla="*/ T80 w 107"/>
                                    <a:gd name="T82" fmla="+- 0 13691 13557"/>
                                    <a:gd name="T83" fmla="*/ 13691 h 183"/>
                                    <a:gd name="T84" fmla="+- 0 7849 7772"/>
                                    <a:gd name="T85" fmla="*/ T84 w 107"/>
                                    <a:gd name="T86" fmla="+- 0 13707 13557"/>
                                    <a:gd name="T87" fmla="*/ 13707 h 183"/>
                                    <a:gd name="T88" fmla="+- 0 7872 7772"/>
                                    <a:gd name="T89" fmla="*/ T88 w 107"/>
                                    <a:gd name="T90" fmla="+- 0 13725 13557"/>
                                    <a:gd name="T91" fmla="*/ 13725 h 183"/>
                                    <a:gd name="T92" fmla="+- 0 7876 7772"/>
                                    <a:gd name="T93" fmla="*/ T92 w 107"/>
                                    <a:gd name="T94" fmla="+- 0 13731 13557"/>
                                    <a:gd name="T95" fmla="*/ 13731 h 183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</a:cxnLst>
                                  <a:rect l="0" t="0" r="r" b="b"/>
                                  <a:pathLst>
                                    <a:path w="107" h="183" extrusionOk="0">
                                      <a:moveTo>
                                        <a:pt x="102" y="0"/>
                                      </a:moveTo>
                                      <a:cubicBezTo>
                                        <a:pt x="103" y="0"/>
                                        <a:pt x="105" y="0"/>
                                        <a:pt x="106" y="0"/>
                                      </a:cubicBezTo>
                                      <a:cubicBezTo>
                                        <a:pt x="97" y="3"/>
                                        <a:pt x="88" y="13"/>
                                        <a:pt x="80" y="21"/>
                                      </a:cubicBezTo>
                                      <a:cubicBezTo>
                                        <a:pt x="72" y="29"/>
                                        <a:pt x="65" y="33"/>
                                        <a:pt x="55" y="38"/>
                                      </a:cubicBezTo>
                                      <a:cubicBezTo>
                                        <a:pt x="46" y="43"/>
                                        <a:pt x="37" y="47"/>
                                        <a:pt x="27" y="51"/>
                                      </a:cubicBezTo>
                                      <a:cubicBezTo>
                                        <a:pt x="20" y="54"/>
                                        <a:pt x="12" y="59"/>
                                        <a:pt x="4" y="59"/>
                                      </a:cubicBezTo>
                                      <a:cubicBezTo>
                                        <a:pt x="3" y="59"/>
                                        <a:pt x="1" y="58"/>
                                        <a:pt x="0" y="58"/>
                                      </a:cubicBezTo>
                                    </a:path>
                                    <a:path w="107" h="183" extrusionOk="0">
                                      <a:moveTo>
                                        <a:pt x="27" y="0"/>
                                      </a:moveTo>
                                      <a:cubicBezTo>
                                        <a:pt x="36" y="2"/>
                                        <a:pt x="41" y="9"/>
                                        <a:pt x="48" y="17"/>
                                      </a:cubicBezTo>
                                      <a:cubicBezTo>
                                        <a:pt x="55" y="24"/>
                                        <a:pt x="61" y="30"/>
                                        <a:pt x="69" y="36"/>
                                      </a:cubicBezTo>
                                      <a:cubicBezTo>
                                        <a:pt x="77" y="42"/>
                                        <a:pt x="84" y="48"/>
                                        <a:pt x="91" y="54"/>
                                      </a:cubicBezTo>
                                      <a:cubicBezTo>
                                        <a:pt x="97" y="59"/>
                                        <a:pt x="99" y="61"/>
                                        <a:pt x="103" y="64"/>
                                      </a:cubicBezTo>
                                    </a:path>
                                    <a:path w="107" h="183" extrusionOk="0">
                                      <a:moveTo>
                                        <a:pt x="98" y="107"/>
                                      </a:moveTo>
                                      <a:cubicBezTo>
                                        <a:pt x="92" y="115"/>
                                        <a:pt x="85" y="122"/>
                                        <a:pt x="78" y="129"/>
                                      </a:cubicBezTo>
                                      <a:cubicBezTo>
                                        <a:pt x="70" y="136"/>
                                        <a:pt x="63" y="143"/>
                                        <a:pt x="55" y="150"/>
                                      </a:cubicBezTo>
                                      <a:cubicBezTo>
                                        <a:pt x="47" y="157"/>
                                        <a:pt x="37" y="163"/>
                                        <a:pt x="28" y="169"/>
                                      </a:cubicBezTo>
                                      <a:cubicBezTo>
                                        <a:pt x="22" y="173"/>
                                        <a:pt x="12" y="181"/>
                                        <a:pt x="5" y="182"/>
                                      </a:cubicBezTo>
                                      <a:cubicBezTo>
                                        <a:pt x="3" y="182"/>
                                        <a:pt x="2" y="181"/>
                                        <a:pt x="0" y="181"/>
                                      </a:cubicBezTo>
                                    </a:path>
                                    <a:path w="107" h="183" extrusionOk="0">
                                      <a:moveTo>
                                        <a:pt x="5" y="106"/>
                                      </a:moveTo>
                                      <a:cubicBezTo>
                                        <a:pt x="13" y="112"/>
                                        <a:pt x="21" y="117"/>
                                        <a:pt x="30" y="122"/>
                                      </a:cubicBezTo>
                                      <a:cubicBezTo>
                                        <a:pt x="37" y="126"/>
                                        <a:pt x="45" y="130"/>
                                        <a:pt x="52" y="134"/>
                                      </a:cubicBezTo>
                                      <a:cubicBezTo>
                                        <a:pt x="60" y="139"/>
                                        <a:pt x="69" y="144"/>
                                        <a:pt x="77" y="150"/>
                                      </a:cubicBezTo>
                                      <a:cubicBezTo>
                                        <a:pt x="85" y="156"/>
                                        <a:pt x="93" y="161"/>
                                        <a:pt x="100" y="168"/>
                                      </a:cubicBezTo>
                                      <a:cubicBezTo>
                                        <a:pt x="101" y="170"/>
                                        <a:pt x="103" y="172"/>
                                        <a:pt x="104" y="17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3" name="Ink 440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663" y="7994"/>
                                  <a:ext cx="105" cy="85"/>
                                </a:xfrm>
                                <a:custGeom>
                                  <a:avLst/>
                                  <a:gdLst>
                                    <a:gd name="T0" fmla="+- 0 8308 8225"/>
                                    <a:gd name="T1" fmla="*/ T0 w 185"/>
                                    <a:gd name="T2" fmla="+- 0 14101 14101"/>
                                    <a:gd name="T3" fmla="*/ 14101 h 150"/>
                                    <a:gd name="T4" fmla="+- 0 8285 8225"/>
                                    <a:gd name="T5" fmla="*/ T4 w 185"/>
                                    <a:gd name="T6" fmla="+- 0 14139 14101"/>
                                    <a:gd name="T7" fmla="*/ 14139 h 150"/>
                                    <a:gd name="T8" fmla="+- 0 8266 8225"/>
                                    <a:gd name="T9" fmla="*/ T8 w 185"/>
                                    <a:gd name="T10" fmla="+- 0 14175 14101"/>
                                    <a:gd name="T11" fmla="*/ 14175 h 150"/>
                                    <a:gd name="T12" fmla="+- 0 8249 8225"/>
                                    <a:gd name="T13" fmla="*/ T12 w 185"/>
                                    <a:gd name="T14" fmla="+- 0 14212 14101"/>
                                    <a:gd name="T15" fmla="*/ 14212 h 150"/>
                                    <a:gd name="T16" fmla="+- 0 8235 8225"/>
                                    <a:gd name="T17" fmla="*/ T16 w 185"/>
                                    <a:gd name="T18" fmla="+- 0 14236 14101"/>
                                    <a:gd name="T19" fmla="*/ 14236 h 150"/>
                                    <a:gd name="T20" fmla="+- 0 8225 8225"/>
                                    <a:gd name="T21" fmla="*/ T20 w 185"/>
                                    <a:gd name="T22" fmla="+- 0 14243 14101"/>
                                    <a:gd name="T23" fmla="*/ 14243 h 150"/>
                                    <a:gd name="T24" fmla="+- 0 8242 8225"/>
                                    <a:gd name="T25" fmla="*/ T24 w 185"/>
                                    <a:gd name="T26" fmla="+- 0 14109 14101"/>
                                    <a:gd name="T27" fmla="*/ 14109 h 150"/>
                                    <a:gd name="T28" fmla="+- 0 8258 8225"/>
                                    <a:gd name="T29" fmla="*/ T28 w 185"/>
                                    <a:gd name="T30" fmla="+- 0 14133 14101"/>
                                    <a:gd name="T31" fmla="*/ 14133 h 150"/>
                                    <a:gd name="T32" fmla="+- 0 8268 8225"/>
                                    <a:gd name="T33" fmla="*/ T32 w 185"/>
                                    <a:gd name="T34" fmla="+- 0 14162 14101"/>
                                    <a:gd name="T35" fmla="*/ 14162 h 150"/>
                                    <a:gd name="T36" fmla="+- 0 8281 8225"/>
                                    <a:gd name="T37" fmla="*/ T36 w 185"/>
                                    <a:gd name="T38" fmla="+- 0 14197 14101"/>
                                    <a:gd name="T39" fmla="*/ 14197 h 150"/>
                                    <a:gd name="T40" fmla="+- 0 8294 8225"/>
                                    <a:gd name="T41" fmla="*/ T40 w 185"/>
                                    <a:gd name="T42" fmla="+- 0 14229 14101"/>
                                    <a:gd name="T43" fmla="*/ 14229 h 150"/>
                                    <a:gd name="T44" fmla="+- 0 8294 8225"/>
                                    <a:gd name="T45" fmla="*/ T44 w 185"/>
                                    <a:gd name="T46" fmla="+- 0 14225 14101"/>
                                    <a:gd name="T47" fmla="*/ 14225 h 150"/>
                                    <a:gd name="T48" fmla="+- 0 8384 8225"/>
                                    <a:gd name="T49" fmla="*/ T48 w 185"/>
                                    <a:gd name="T50" fmla="+- 0 14103 14101"/>
                                    <a:gd name="T51" fmla="*/ 14103 h 150"/>
                                    <a:gd name="T52" fmla="+- 0 8385 8225"/>
                                    <a:gd name="T53" fmla="*/ T52 w 185"/>
                                    <a:gd name="T54" fmla="+- 0 14125 14101"/>
                                    <a:gd name="T55" fmla="*/ 14125 h 150"/>
                                    <a:gd name="T56" fmla="+- 0 8373 8225"/>
                                    <a:gd name="T57" fmla="*/ T56 w 185"/>
                                    <a:gd name="T58" fmla="+- 0 14162 14101"/>
                                    <a:gd name="T59" fmla="*/ 14162 h 150"/>
                                    <a:gd name="T60" fmla="+- 0 8354 8225"/>
                                    <a:gd name="T61" fmla="*/ T60 w 185"/>
                                    <a:gd name="T62" fmla="+- 0 14218 14101"/>
                                    <a:gd name="T63" fmla="*/ 14218 h 150"/>
                                    <a:gd name="T64" fmla="+- 0 8344 8225"/>
                                    <a:gd name="T65" fmla="*/ T64 w 185"/>
                                    <a:gd name="T66" fmla="+- 0 14244 14101"/>
                                    <a:gd name="T67" fmla="*/ 14244 h 150"/>
                                    <a:gd name="T68" fmla="+- 0 8336 8225"/>
                                    <a:gd name="T69" fmla="*/ T68 w 185"/>
                                    <a:gd name="T70" fmla="+- 0 14250 14101"/>
                                    <a:gd name="T71" fmla="*/ 14250 h 150"/>
                                    <a:gd name="T72" fmla="+- 0 8338 8225"/>
                                    <a:gd name="T73" fmla="*/ T72 w 185"/>
                                    <a:gd name="T74" fmla="+- 0 14119 14101"/>
                                    <a:gd name="T75" fmla="*/ 14119 h 150"/>
                                    <a:gd name="T76" fmla="+- 0 8350 8225"/>
                                    <a:gd name="T77" fmla="*/ T76 w 185"/>
                                    <a:gd name="T78" fmla="+- 0 14140 14101"/>
                                    <a:gd name="T79" fmla="*/ 14140 h 150"/>
                                    <a:gd name="T80" fmla="+- 0 8362 8225"/>
                                    <a:gd name="T81" fmla="*/ T80 w 185"/>
                                    <a:gd name="T82" fmla="+- 0 14164 14101"/>
                                    <a:gd name="T83" fmla="*/ 14164 h 150"/>
                                    <a:gd name="T84" fmla="+- 0 8380 8225"/>
                                    <a:gd name="T85" fmla="*/ T84 w 185"/>
                                    <a:gd name="T86" fmla="+- 0 14193 14101"/>
                                    <a:gd name="T87" fmla="*/ 14193 h 150"/>
                                    <a:gd name="T88" fmla="+- 0 8397 8225"/>
                                    <a:gd name="T89" fmla="*/ T88 w 185"/>
                                    <a:gd name="T90" fmla="+- 0 14220 14101"/>
                                    <a:gd name="T91" fmla="*/ 14220 h 150"/>
                                    <a:gd name="T92" fmla="+- 0 8409 8225"/>
                                    <a:gd name="T93" fmla="*/ T92 w 185"/>
                                    <a:gd name="T94" fmla="+- 0 14243 14101"/>
                                    <a:gd name="T95" fmla="*/ 14243 h 150"/>
                                    <a:gd name="T96" fmla="+- 0 8404 8225"/>
                                    <a:gd name="T97" fmla="*/ T96 w 185"/>
                                    <a:gd name="T98" fmla="+- 0 14235 14101"/>
                                    <a:gd name="T99" fmla="*/ 14235 h 15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</a:cxnLst>
                                  <a:rect l="0" t="0" r="r" b="b"/>
                                  <a:pathLst>
                                    <a:path w="185" h="150" extrusionOk="0">
                                      <a:moveTo>
                                        <a:pt x="83" y="0"/>
                                      </a:moveTo>
                                      <a:cubicBezTo>
                                        <a:pt x="76" y="13"/>
                                        <a:pt x="67" y="25"/>
                                        <a:pt x="60" y="38"/>
                                      </a:cubicBezTo>
                                      <a:cubicBezTo>
                                        <a:pt x="53" y="50"/>
                                        <a:pt x="47" y="62"/>
                                        <a:pt x="41" y="74"/>
                                      </a:cubicBezTo>
                                      <a:cubicBezTo>
                                        <a:pt x="35" y="86"/>
                                        <a:pt x="30" y="99"/>
                                        <a:pt x="24" y="111"/>
                                      </a:cubicBezTo>
                                      <a:cubicBezTo>
                                        <a:pt x="20" y="119"/>
                                        <a:pt x="15" y="128"/>
                                        <a:pt x="10" y="135"/>
                                      </a:cubicBezTo>
                                      <a:cubicBezTo>
                                        <a:pt x="6" y="140"/>
                                        <a:pt x="5" y="142"/>
                                        <a:pt x="0" y="142"/>
                                      </a:cubicBezTo>
                                    </a:path>
                                    <a:path w="185" h="150" extrusionOk="0">
                                      <a:moveTo>
                                        <a:pt x="17" y="8"/>
                                      </a:moveTo>
                                      <a:cubicBezTo>
                                        <a:pt x="22" y="16"/>
                                        <a:pt x="29" y="23"/>
                                        <a:pt x="33" y="32"/>
                                      </a:cubicBezTo>
                                      <a:cubicBezTo>
                                        <a:pt x="37" y="41"/>
                                        <a:pt x="39" y="52"/>
                                        <a:pt x="43" y="61"/>
                                      </a:cubicBezTo>
                                      <a:cubicBezTo>
                                        <a:pt x="48" y="72"/>
                                        <a:pt x="51" y="85"/>
                                        <a:pt x="56" y="96"/>
                                      </a:cubicBezTo>
                                      <a:cubicBezTo>
                                        <a:pt x="60" y="107"/>
                                        <a:pt x="65" y="117"/>
                                        <a:pt x="69" y="128"/>
                                      </a:cubicBezTo>
                                      <a:cubicBezTo>
                                        <a:pt x="74" y="141"/>
                                        <a:pt x="70" y="126"/>
                                        <a:pt x="69" y="124"/>
                                      </a:cubicBezTo>
                                    </a:path>
                                    <a:path w="185" h="150" extrusionOk="0">
                                      <a:moveTo>
                                        <a:pt x="159" y="2"/>
                                      </a:moveTo>
                                      <a:cubicBezTo>
                                        <a:pt x="164" y="11"/>
                                        <a:pt x="164" y="14"/>
                                        <a:pt x="160" y="24"/>
                                      </a:cubicBezTo>
                                      <a:cubicBezTo>
                                        <a:pt x="156" y="36"/>
                                        <a:pt x="152" y="49"/>
                                        <a:pt x="148" y="61"/>
                                      </a:cubicBezTo>
                                      <a:cubicBezTo>
                                        <a:pt x="142" y="80"/>
                                        <a:pt x="136" y="99"/>
                                        <a:pt x="129" y="117"/>
                                      </a:cubicBezTo>
                                      <a:cubicBezTo>
                                        <a:pt x="126" y="126"/>
                                        <a:pt x="123" y="135"/>
                                        <a:pt x="119" y="143"/>
                                      </a:cubicBezTo>
                                      <a:cubicBezTo>
                                        <a:pt x="116" y="148"/>
                                        <a:pt x="116" y="150"/>
                                        <a:pt x="111" y="149"/>
                                      </a:cubicBezTo>
                                    </a:path>
                                    <a:path w="185" h="150" extrusionOk="0">
                                      <a:moveTo>
                                        <a:pt x="113" y="18"/>
                                      </a:moveTo>
                                      <a:cubicBezTo>
                                        <a:pt x="119" y="24"/>
                                        <a:pt x="121" y="31"/>
                                        <a:pt x="125" y="39"/>
                                      </a:cubicBezTo>
                                      <a:cubicBezTo>
                                        <a:pt x="129" y="47"/>
                                        <a:pt x="132" y="55"/>
                                        <a:pt x="137" y="63"/>
                                      </a:cubicBezTo>
                                      <a:cubicBezTo>
                                        <a:pt x="143" y="73"/>
                                        <a:pt x="149" y="82"/>
                                        <a:pt x="155" y="92"/>
                                      </a:cubicBezTo>
                                      <a:cubicBezTo>
                                        <a:pt x="161" y="101"/>
                                        <a:pt x="166" y="110"/>
                                        <a:pt x="172" y="119"/>
                                      </a:cubicBezTo>
                                      <a:cubicBezTo>
                                        <a:pt x="177" y="126"/>
                                        <a:pt x="190" y="148"/>
                                        <a:pt x="184" y="142"/>
                                      </a:cubicBezTo>
                                      <a:cubicBezTo>
                                        <a:pt x="182" y="139"/>
                                        <a:pt x="181" y="137"/>
                                        <a:pt x="179" y="134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4" name="Ink 44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4954" y="7686"/>
                                  <a:ext cx="72" cy="114"/>
                                </a:xfrm>
                                <a:custGeom>
                                  <a:avLst/>
                                  <a:gdLst>
                                    <a:gd name="T0" fmla="+- 0 8851 8738"/>
                                    <a:gd name="T1" fmla="*/ T0 w 128"/>
                                    <a:gd name="T2" fmla="+- 0 13557 13557"/>
                                    <a:gd name="T3" fmla="*/ 13557 h 201"/>
                                    <a:gd name="T4" fmla="+- 0 8828 8738"/>
                                    <a:gd name="T5" fmla="*/ T4 w 128"/>
                                    <a:gd name="T6" fmla="+- 0 13573 13557"/>
                                    <a:gd name="T7" fmla="*/ 13573 h 201"/>
                                    <a:gd name="T8" fmla="+- 0 8799 8738"/>
                                    <a:gd name="T9" fmla="*/ T8 w 128"/>
                                    <a:gd name="T10" fmla="+- 0 13595 13557"/>
                                    <a:gd name="T11" fmla="*/ 13595 h 201"/>
                                    <a:gd name="T12" fmla="+- 0 8764 8738"/>
                                    <a:gd name="T13" fmla="*/ T12 w 128"/>
                                    <a:gd name="T14" fmla="+- 0 13613 13557"/>
                                    <a:gd name="T15" fmla="*/ 13613 h 201"/>
                                    <a:gd name="T16" fmla="+- 0 8740 8738"/>
                                    <a:gd name="T17" fmla="*/ T16 w 128"/>
                                    <a:gd name="T18" fmla="+- 0 13620 13557"/>
                                    <a:gd name="T19" fmla="*/ 13620 h 201"/>
                                    <a:gd name="T20" fmla="+- 0 8738 8738"/>
                                    <a:gd name="T21" fmla="*/ T20 w 128"/>
                                    <a:gd name="T22" fmla="+- 0 13615 13557"/>
                                    <a:gd name="T23" fmla="*/ 13615 h 201"/>
                                    <a:gd name="T24" fmla="+- 0 8756 8738"/>
                                    <a:gd name="T25" fmla="*/ T24 w 128"/>
                                    <a:gd name="T26" fmla="+- 0 13558 13557"/>
                                    <a:gd name="T27" fmla="*/ 13558 h 201"/>
                                    <a:gd name="T28" fmla="+- 0 8781 8738"/>
                                    <a:gd name="T29" fmla="*/ T28 w 128"/>
                                    <a:gd name="T30" fmla="+- 0 13573 13557"/>
                                    <a:gd name="T31" fmla="*/ 13573 h 201"/>
                                    <a:gd name="T32" fmla="+- 0 8808 8738"/>
                                    <a:gd name="T33" fmla="*/ T32 w 128"/>
                                    <a:gd name="T34" fmla="+- 0 13595 13557"/>
                                    <a:gd name="T35" fmla="*/ 13595 h 201"/>
                                    <a:gd name="T36" fmla="+- 0 8828 8738"/>
                                    <a:gd name="T37" fmla="*/ T36 w 128"/>
                                    <a:gd name="T38" fmla="+- 0 13618 13557"/>
                                    <a:gd name="T39" fmla="*/ 13618 h 201"/>
                                    <a:gd name="T40" fmla="+- 0 8830 8738"/>
                                    <a:gd name="T41" fmla="*/ T40 w 128"/>
                                    <a:gd name="T42" fmla="+- 0 13623 13557"/>
                                    <a:gd name="T43" fmla="*/ 13623 h 201"/>
                                    <a:gd name="T44" fmla="+- 0 8862 8738"/>
                                    <a:gd name="T45" fmla="*/ T44 w 128"/>
                                    <a:gd name="T46" fmla="+- 0 13656 13557"/>
                                    <a:gd name="T47" fmla="*/ 13656 h 201"/>
                                    <a:gd name="T48" fmla="+- 0 8849 8738"/>
                                    <a:gd name="T49" fmla="*/ T48 w 128"/>
                                    <a:gd name="T50" fmla="+- 0 13677 13557"/>
                                    <a:gd name="T51" fmla="*/ 13677 h 201"/>
                                    <a:gd name="T52" fmla="+- 0 8828 8738"/>
                                    <a:gd name="T53" fmla="*/ T52 w 128"/>
                                    <a:gd name="T54" fmla="+- 0 13692 13557"/>
                                    <a:gd name="T55" fmla="*/ 13692 h 201"/>
                                    <a:gd name="T56" fmla="+- 0 8803 8738"/>
                                    <a:gd name="T57" fmla="*/ T56 w 128"/>
                                    <a:gd name="T58" fmla="+- 0 13707 13557"/>
                                    <a:gd name="T59" fmla="*/ 13707 h 201"/>
                                    <a:gd name="T60" fmla="+- 0 8778 8738"/>
                                    <a:gd name="T61" fmla="*/ T60 w 128"/>
                                    <a:gd name="T62" fmla="+- 0 13716 13557"/>
                                    <a:gd name="T63" fmla="*/ 13716 h 201"/>
                                    <a:gd name="T64" fmla="+- 0 8756 8738"/>
                                    <a:gd name="T65" fmla="*/ T64 w 128"/>
                                    <a:gd name="T66" fmla="+- 0 13713 13557"/>
                                    <a:gd name="T67" fmla="*/ 13713 h 201"/>
                                    <a:gd name="T68" fmla="+- 0 8769 8738"/>
                                    <a:gd name="T69" fmla="*/ T68 w 128"/>
                                    <a:gd name="T70" fmla="+- 0 13664 13557"/>
                                    <a:gd name="T71" fmla="*/ 13664 h 201"/>
                                    <a:gd name="T72" fmla="+- 0 8794 8738"/>
                                    <a:gd name="T73" fmla="*/ T72 w 128"/>
                                    <a:gd name="T74" fmla="+- 0 13680 13557"/>
                                    <a:gd name="T75" fmla="*/ 13680 h 201"/>
                                    <a:gd name="T76" fmla="+- 0 8815 8738"/>
                                    <a:gd name="T77" fmla="*/ T76 w 128"/>
                                    <a:gd name="T78" fmla="+- 0 13700 13557"/>
                                    <a:gd name="T79" fmla="*/ 13700 h 201"/>
                                    <a:gd name="T80" fmla="+- 0 8835 8738"/>
                                    <a:gd name="T81" fmla="*/ T80 w 128"/>
                                    <a:gd name="T82" fmla="+- 0 13725 13557"/>
                                    <a:gd name="T83" fmla="*/ 13725 h 201"/>
                                    <a:gd name="T84" fmla="+- 0 8856 8738"/>
                                    <a:gd name="T85" fmla="*/ T84 w 128"/>
                                    <a:gd name="T86" fmla="+- 0 13754 13557"/>
                                    <a:gd name="T87" fmla="*/ 13754 h 201"/>
                                    <a:gd name="T88" fmla="+- 0 8862 8738"/>
                                    <a:gd name="T89" fmla="*/ T88 w 128"/>
                                    <a:gd name="T90" fmla="+- 0 13757 13557"/>
                                    <a:gd name="T91" fmla="*/ 13757 h 2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28" h="201" extrusionOk="0">
                                      <a:moveTo>
                                        <a:pt x="113" y="0"/>
                                      </a:moveTo>
                                      <a:cubicBezTo>
                                        <a:pt x="104" y="4"/>
                                        <a:pt x="98" y="10"/>
                                        <a:pt x="90" y="16"/>
                                      </a:cubicBezTo>
                                      <a:cubicBezTo>
                                        <a:pt x="80" y="23"/>
                                        <a:pt x="72" y="32"/>
                                        <a:pt x="61" y="38"/>
                                      </a:cubicBezTo>
                                      <a:cubicBezTo>
                                        <a:pt x="50" y="45"/>
                                        <a:pt x="38" y="51"/>
                                        <a:pt x="26" y="56"/>
                                      </a:cubicBezTo>
                                      <a:cubicBezTo>
                                        <a:pt x="22" y="58"/>
                                        <a:pt x="7" y="67"/>
                                        <a:pt x="2" y="63"/>
                                      </a:cubicBezTo>
                                      <a:cubicBezTo>
                                        <a:pt x="1" y="61"/>
                                        <a:pt x="1" y="60"/>
                                        <a:pt x="0" y="58"/>
                                      </a:cubicBezTo>
                                    </a:path>
                                    <a:path w="128" h="201" extrusionOk="0">
                                      <a:moveTo>
                                        <a:pt x="18" y="1"/>
                                      </a:moveTo>
                                      <a:cubicBezTo>
                                        <a:pt x="27" y="5"/>
                                        <a:pt x="35" y="10"/>
                                        <a:pt x="43" y="16"/>
                                      </a:cubicBezTo>
                                      <a:cubicBezTo>
                                        <a:pt x="52" y="23"/>
                                        <a:pt x="61" y="30"/>
                                        <a:pt x="70" y="38"/>
                                      </a:cubicBezTo>
                                      <a:cubicBezTo>
                                        <a:pt x="78" y="45"/>
                                        <a:pt x="85" y="52"/>
                                        <a:pt x="90" y="61"/>
                                      </a:cubicBezTo>
                                      <a:cubicBezTo>
                                        <a:pt x="91" y="63"/>
                                        <a:pt x="91" y="64"/>
                                        <a:pt x="92" y="66"/>
                                      </a:cubicBezTo>
                                    </a:path>
                                    <a:path w="128" h="201" extrusionOk="0">
                                      <a:moveTo>
                                        <a:pt x="124" y="99"/>
                                      </a:moveTo>
                                      <a:cubicBezTo>
                                        <a:pt x="126" y="110"/>
                                        <a:pt x="120" y="112"/>
                                        <a:pt x="111" y="120"/>
                                      </a:cubicBezTo>
                                      <a:cubicBezTo>
                                        <a:pt x="105" y="126"/>
                                        <a:pt x="97" y="130"/>
                                        <a:pt x="90" y="135"/>
                                      </a:cubicBezTo>
                                      <a:cubicBezTo>
                                        <a:pt x="82" y="140"/>
                                        <a:pt x="74" y="146"/>
                                        <a:pt x="65" y="150"/>
                                      </a:cubicBezTo>
                                      <a:cubicBezTo>
                                        <a:pt x="57" y="154"/>
                                        <a:pt x="48" y="158"/>
                                        <a:pt x="40" y="159"/>
                                      </a:cubicBezTo>
                                      <a:cubicBezTo>
                                        <a:pt x="32" y="160"/>
                                        <a:pt x="26" y="159"/>
                                        <a:pt x="18" y="156"/>
                                      </a:cubicBezTo>
                                    </a:path>
                                    <a:path w="128" h="201" extrusionOk="0">
                                      <a:moveTo>
                                        <a:pt x="31" y="107"/>
                                      </a:moveTo>
                                      <a:cubicBezTo>
                                        <a:pt x="40" y="111"/>
                                        <a:pt x="48" y="117"/>
                                        <a:pt x="56" y="123"/>
                                      </a:cubicBezTo>
                                      <a:cubicBezTo>
                                        <a:pt x="63" y="129"/>
                                        <a:pt x="71" y="135"/>
                                        <a:pt x="77" y="143"/>
                                      </a:cubicBezTo>
                                      <a:cubicBezTo>
                                        <a:pt x="84" y="151"/>
                                        <a:pt x="91" y="159"/>
                                        <a:pt x="97" y="168"/>
                                      </a:cubicBezTo>
                                      <a:cubicBezTo>
                                        <a:pt x="104" y="177"/>
                                        <a:pt x="109" y="191"/>
                                        <a:pt x="118" y="197"/>
                                      </a:cubicBezTo>
                                      <a:cubicBezTo>
                                        <a:pt x="120" y="198"/>
                                        <a:pt x="122" y="199"/>
                                        <a:pt x="124" y="20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2" o:spid="_x0000_s1026" style="position:absolute;margin-left:-109.55pt;margin-top:27.4pt;width:47.65pt;height:45.6pt;z-index:251741184" coordorigin="4266,7286" coordsize="953,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">
                      <v:group id="Group 433" o:spid="_x0000_s1027" style="position:absolute;left:4266;top:7286;width:912;height:912" coordorigin="4782,5676" coordsize="912,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PPzlsYAAADc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lizg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8/OWxgAAANwA&#10;AAAPAAAAAAAAAAAAAAAAAKoCAABkcnMvZG93bnJldi54bWxQSwUGAAAAAAQABAD6AAAAnQMAAAAA&#10;">
                        <v:oval id="Oval 434" o:spid="_x0000_s1028" style="position:absolute;left:4782;top:5676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lv8QA&#10;AADcAAAADwAAAGRycy9kb3ducmV2LnhtbESPQWvCQBSE70L/w/IKvekmDWpJXUUqBXvwYNreH9ln&#10;Esy+DdnXGP+9WxA8DjPzDbPajK5VA/Wh8WwgnSWgiEtvG64M/Hx/Tt9ABUG22HomA1cKsFk/TVaY&#10;W3/hIw2FVCpCOORooBbpcq1DWZPDMPMdcfROvncoUfaVtj1eIty1+jVJFtphw3Ghxo4+airPxZ8z&#10;sKu2xWLQmcyz024v8/Pv4StLjXl5HrfvoIRGeYTv7b01sEyX8H8mHgG9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apb/EAAAA3AAAAA8AAAAAAAAAAAAAAAAAmAIAAGRycy9k&#10;b3ducmV2LnhtbFBLBQYAAAAABAAEAPUAAACJAwAAAAA=&#10;"/>
                        <v:oval id="Oval 435" o:spid="_x0000_s1029" style="position:absolute;left:4950;top:5861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UxzcEA&#10;AADcAAAADwAAAGRycy9kb3ducmV2LnhtbERPS2vCQBC+F/wPywi91U0afBBdRSoFPfTQ2N6H7JgE&#10;s7MhO43pv3cPgseP773Zja5VA/Wh8WwgnSWgiEtvG64M/Jw/31aggiBbbD2TgX8KsNtOXjaYW3/j&#10;bxoKqVQM4ZCjgVqky7UOZU0Ow8x3xJG7+N6hRNhX2vZ4i+Gu1e9JstAOG44NNXb0UVN5Lf6cgUO1&#10;LxaDzmSeXQ5HmV9/v05ZaszrdNyvQQmN8hQ/3EdrYJnGtfFMPAJ6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FMc3BAAAA3AAAAA8AAAAAAAAAAAAAAAAAmAIAAGRycy9kb3du&#10;cmV2LnhtbFBLBQYAAAAABAAEAPUAAACGAwAAAAA=&#10;"/>
                      </v:group>
                      <v:shape id="Ink 436" o:spid="_x0000_s1030" style="position:absolute;left:5105;top:7597;width:114;height:254;visibility:visible;mso-wrap-style:square;v-text-anchor:top" coordsize="202,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LyMUA&#10;AADcAAAADwAAAGRycy9kb3ducmV2LnhtbESPQWsCMRSE70L/Q3iF3jSrUK2rUYpQEDy02vbg7bF5&#10;3QQ3L2uS6uqvbwqCx2FmvmHmy8414kQhWs8KhoMCBHHlteVawdfnW/8FREzIGhvPpOBCEZaLh94c&#10;S+3PvKXTLtUiQziWqMCk1JZSxsqQwzjwLXH2fnxwmLIMtdQBzxnuGjkqirF0aDkvGGxpZag67H6d&#10;gnh8Xofj+/X6Mfk2+87ucXOwY6WeHrvXGYhEXbqHb+21VjAZTuH/TD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EvIxQAAANwAAAAPAAAAAAAAAAAAAAAAAJgCAABkcnMv&#10;ZG93bnJldi54bWxQSwUGAAAAAAQABAD1AAAAigMAAAAA&#10;" path="m187,c175,22,158,37,138,53,120,68,101,83,81,96,62,108,43,119,25,132,12,142,8,145,,153em26,27c41,47,54,68,72,86v20,21,46,38,70,55c153,148,156,150,164,154em189,257v-2,26,-23,38,-47,55c122,326,101,337,79,347v-19,9,-38,19,-57,26c7,378,2,380,12,364em11,254v17,21,34,42,51,63c79,339,98,357,118,376v22,22,46,43,71,62c201,446,205,449,186,441e" filled="f" strokeweight="1pt">
                        <v:stroke endcap="round"/>
                        <v:path o:extrusionok="f" o:connecttype="custom" o:connectlocs="106,7615;78,7645;46,7669;14,7690;0,7702;15,7630;41,7664;80,7695;93,7702;107,7761;80,7792;45,7812;12,7827;7,7822;6,7759;35,7795;67,7829;107,7864;105,7865" o:connectangles="0,0,0,0,0,0,0,0,0,0,0,0,0,0,0,0,0,0,0"/>
                        <o:lock v:ext="edit" rotation="t" aspectratio="t" verticies="t" text="t" shapetype="t"/>
                      </v:shape>
                      <v:shape id="Ink 437" o:spid="_x0000_s1031" style="position:absolute;left:4607;top:7635;width:170;height:240;visibility:visible;mso-wrap-style:square;v-text-anchor:top" coordsize="29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dE2MMA&#10;AADcAAAADwAAAGRycy9kb3ducmV2LnhtbERPy2rCQBTdC/2H4Ra605kqVE2dSBFK7cKFUbDL28zN&#10;g2buhMw0iX/vLASXh/PebEfbiJ46XzvW8DpTIIhzZ2ouNZxPn9MVCB+QDTaOScOVPGzTp8kGE+MG&#10;PlKfhVLEEPYJaqhCaBMpfV6RRT9zLXHkCtdZDBF2pTQdDjHcNnKu1Ju0WHNsqLClXUX5X/ZvNSy+&#10;FpfdcFgXvV//fA/Zr1rVJ6X1y/P48Q4i0Bge4rt7bzQs53F+PBOPgE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dE2MMAAADcAAAADwAAAAAAAAAAAAAAAACYAgAAZHJzL2Rv&#10;d25yZXYueG1sUEsFBgAAAAAEAAQA9QAAAIgDAAAAAA==&#10;" path="m13,33c16,55,9,73,5,96,1,118,,140,,162v,19,,38,3,57c4,223,5,226,6,230v1,-21,2,-41,4,-62c13,144,14,121,17,97,19,75,21,54,23,32,24,17,25,11,26,,40,21,43,35,46,60v2,18,4,35,4,53c51,141,54,151,75,169v19,-14,23,-32,30,-56c111,95,115,76,121,58v2,-6,4,-13,6,-19c136,59,137,71,138,93v2,26,3,51,6,77c146,187,162,270,161,230em256,127v-1,-14,-2,-19,-14,-23c217,116,211,128,204,155v-4,16,-4,32,-2,48c204,221,206,255,233,248v21,-5,37,-39,44,-56c282,175,284,171,286,160v,31,,63,1,94c288,272,290,291,292,309v3,23,6,47,6,71c298,398,290,419,270,423v-17,3,-37,-3,-53,-7c198,411,170,401,159,382v-2,-6,-3,-11,-5,-17e" filled="f" strokeweight="1pt">
                        <v:stroke endcap="round"/>
                        <v:path o:extrusionok="f" o:connecttype="custom" o:connectlocs="7,7642;3,7677;0,7715;2,7747;3,7753;6,7718;10,7678;13,7641;15,7623;26,7657;28,7687;43,7718;60,7687;69,7656;72,7645;78,7675;82,7719;92,7753;146,7695;138,7682;116,7711;115,7738;132,7763;157,7732;163,7713;163,7767;166,7798;169,7838;154,7862;123,7858;90,7839;88,7829" o:connectangles="0,0,0,0,0,0,0,0,0,0,0,0,0,0,0,0,0,0,0,0,0,0,0,0,0,0,0,0,0,0,0,0"/>
                        <o:lock v:ext="edit" rotation="t" aspectratio="t" verticies="t" text="t" shapetype="t"/>
                      </v:shape>
                      <v:shape id="Ink 438" o:spid="_x0000_s1032" style="position:absolute;left:4702;top:7425;width:85;height:52;visibility:visible;mso-wrap-style:square;v-text-anchor:top" coordsize="15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uKMcA&#10;AADcAAAADwAAAGRycy9kb3ducmV2LnhtbESPQWvCQBSE7wX/w/IEL1I3ptCW1FVELHjQQ1MPze2R&#10;fU22Zt+G7FZjfn1XKHgcZuYbZrHqbSPO1HnjWMF8loAgLp02XCk4fr4/voLwAVlj45gUXMnDajl6&#10;WGCm3YU/6JyHSkQI+wwV1CG0mZS+rMmin7mWOHrfrrMYouwqqTu8RLhtZJokz9Ki4bhQY0ubmspT&#10;/msVDMfpoRiGtPj6KabtlvameDK5UpNxv34DEagP9/B/e6cVvKRzuJ2JR0A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E7ijHAAAA3AAAAA8AAAAAAAAAAAAAAAAAmAIAAGRy&#10;cy9kb3ducmV2LnhtbFBLBQYAAAAABAAEAPUAAACMAwAAAAA=&#10;" path="m72,c70,12,63,18,55,28,50,34,45,41,39,47,30,56,23,65,15,75,8,84,5,85,,75em3,3v8,8,9,17,15,27c22,37,27,43,33,49v6,6,13,12,19,18c59,74,66,82,74,88v2,1,3,2,5,3em143,15v-4,9,-8,16,-15,24c120,49,111,58,104,68v-6,8,-5,9,-14,8em99,17v5,8,7,17,12,25c118,54,129,64,138,74v6,7,7,9,11,13e" filled="f" strokeweight="1pt">
                        <v:stroke endcap="round"/>
                        <v:path o:extrusionok="f" o:connecttype="custom" o:connectlocs="41,7403;31,7418;22,7429;9,7445;0,7445;2,7404;10,7420;19,7430;29,7441;42,7452;45,7454;81,7411;73,7425;59,7441;51,7446;56,7412;63,7426;78,7444;84,7452" o:connectangles="0,0,0,0,0,0,0,0,0,0,0,0,0,0,0,0,0,0,0"/>
                        <o:lock v:ext="edit" rotation="t" aspectratio="t" verticies="t" text="t" shapetype="t"/>
                      </v:shape>
                      <v:shape id="Ink 439" o:spid="_x0000_s1033" style="position:absolute;left:4406;top:7686;width:61;height:104;visibility:visible;mso-wrap-style:square;v-text-anchor:top" coordsize="107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NxU8YA&#10;AADcAAAADwAAAGRycy9kb3ducmV2LnhtbESPQWvCQBSE74L/YXmCl6CbBmokuootCFa8aL14e2Zf&#10;k9Ts2zS7avrv3YLQ4zAz3zDzZWdqcaPWVZYVvIxjEMS51RUXCo6f69EUhPPIGmvLpOCXHCwX/d4c&#10;M23vvKfbwRciQNhlqKD0vsmkdHlJBt3YNsTB+7KtQR9kW0jd4j3ATS2TOJ5IgxWHhRIbei8pvxyu&#10;RsHH5u3HRxdcvW530X5y+q7PabRWajjoVjMQnjr/H362N1pBmiTwdy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NxU8YAAADcAAAADwAAAAAAAAAAAAAAAACYAgAAZHJz&#10;L2Rvd25yZXYueG1sUEsFBgAAAAAEAAQA9QAAAIsDAAAAAA==&#10;" path="m102,v1,,3,,4,c97,3,88,13,80,21,72,29,65,33,55,38,46,43,37,47,27,51,20,54,12,59,4,59,3,59,1,58,,58em27,v9,2,14,9,21,17c55,24,61,30,69,36v8,6,15,12,22,18c97,59,99,61,103,64em98,107v-6,8,-13,15,-20,22c70,136,63,143,55,150v-8,7,-18,13,-27,19c22,173,12,181,5,182v-2,,-3,-1,-5,-1em5,106v8,6,16,11,25,16c37,126,45,130,52,134v8,5,17,10,25,16c85,156,93,161,100,168v1,2,3,4,4,6e" filled="f" strokeweight="1pt">
                        <v:stroke endcap="round"/>
                        <v:path o:extrusionok="f" o:connecttype="custom" o:connectlocs="58,7705;60,7705;46,7716;31,7726;15,7734;2,7738;0,7737;15,7705;27,7714;39,7725;52,7735;59,7741;56,7765;44,7778;31,7790;16,7801;3,7808;0,7807;3,7765;17,7774;30,7781;44,7790;57,7800;59,7803" o:connectangles="0,0,0,0,0,0,0,0,0,0,0,0,0,0,0,0,0,0,0,0,0,0,0,0"/>
                        <o:lock v:ext="edit" rotation="t" aspectratio="t" verticies="t" text="t" shapetype="t"/>
                      </v:shape>
                      <v:shape id="Ink 440" o:spid="_x0000_s1034" style="position:absolute;left:4663;top:7994;width:105;height:85;visibility:visible;mso-wrap-style:square;v-text-anchor:top" coordsize="185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E9ZMYA&#10;AADcAAAADwAAAGRycy9kb3ducmV2LnhtbESPT2sCMRTE70K/Q3gFL1KzVVC7NUopCB664L9Dj4/N&#10;c3dx87JNYly/fVMoeBxm5jfMct2bVkRyvrGs4HWcgSAurW64UnA6bl4WIHxA1thaJgV38rBePQ2W&#10;mGt74z3FQ6hEgrDPUUEdQpdL6cuaDPqx7YiTd7bOYEjSVVI7vCW4aeUky2bSYMNpocaOPmsqL4er&#10;UTCaFnFvr+fdz9t3XFyKYi6/olNq+Nx/vIMI1IdH+L+91Qrmkyn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E9ZMYAAADcAAAADwAAAAAAAAAAAAAAAACYAgAAZHJz&#10;L2Rvd25yZXYueG1sUEsFBgAAAAAEAAQA9QAAAIsDAAAAAA==&#10;" path="m83,c76,13,67,25,60,38,53,50,47,62,41,74,35,86,30,99,24,111v-4,8,-9,17,-14,24c6,140,5,142,,142em17,8v5,8,12,15,16,24c37,41,39,52,43,61v5,11,8,24,13,35c60,107,65,117,69,128v5,13,1,-2,,-4em159,2v5,9,5,12,1,22c156,36,152,49,148,61v-6,19,-12,38,-19,56c126,126,123,135,119,143v-3,5,-3,7,-8,6em113,18v6,6,8,13,12,21c129,47,132,55,137,63v6,10,12,19,18,29c161,101,166,110,172,119v5,7,18,29,12,23c182,139,181,137,179,134e" filled="f" strokeweight="1pt">
                        <v:stroke endcap="round"/>
                        <v:path o:extrusionok="f" o:connecttype="custom" o:connectlocs="47,7991;34,8012;23,8033;14,8053;6,8067;0,8071;10,7995;19,8009;24,8025;32,8045;39,8063;39,8061;90,7992;91,8004;84,8025;73,8057;68,8072;63,8075;64,8001;71,8013;78,8026;88,8043;98,8058;104,8071;102,8067" o:connectangles="0,0,0,0,0,0,0,0,0,0,0,0,0,0,0,0,0,0,0,0,0,0,0,0,0"/>
                        <o:lock v:ext="edit" rotation="t" aspectratio="t" verticies="t" text="t" shapetype="t"/>
                      </v:shape>
                      <v:shape id="Ink 441" o:spid="_x0000_s1035" style="position:absolute;left:4954;top:7686;width:72;height:114;visibility:visible;mso-wrap-style:square;v-text-anchor:top" coordsize="128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nUssUA&#10;AADcAAAADwAAAGRycy9kb3ducmV2LnhtbESPT2vCQBTE74LfYXlCb3VjqFWiq2hLQYoe/IN4fOw+&#10;k2D2bchuY/z23ULB4zAzv2Hmy85WoqXGl44VjIYJCGLtTMm5gtPx63UKwgdkg5VjUvAgD8tFvzfH&#10;zLg776k9hFxECPsMFRQh1JmUXhdk0Q9dTRy9q2sshiibXJoG7xFuK5kmybu0WHJcKLCmj4L07fBj&#10;FYz1Y5c7vV1fyvb6vf28pXxyZ6VeBt1qBiJQF57h//bGKJikb/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+dSyxQAAANwAAAAPAAAAAAAAAAAAAAAAAJgCAABkcnMv&#10;ZG93bnJldi54bWxQSwUGAAAAAAQABAD1AAAAigMAAAAA&#10;" path="m113,c104,4,98,10,90,16,80,23,72,32,61,38,50,45,38,51,26,56,22,58,7,67,2,63,1,61,1,60,,58em18,1v9,4,17,9,25,15c52,23,61,30,70,38v8,7,15,14,20,23c91,63,91,64,92,66em124,99v2,11,-4,13,-13,21c105,126,97,130,90,135v-8,5,-16,11,-25,15c57,154,48,158,40,159v-8,1,-14,,-22,-3em31,107v9,4,17,10,25,16c63,129,71,135,77,143v7,8,14,16,20,25c104,177,109,191,118,197v2,1,4,2,6,3e" filled="f" strokeweight="1pt">
                        <v:stroke endcap="round"/>
                        <v:path o:extrusionok="f" o:connecttype="custom" o:connectlocs="64,7689;51,7698;34,7711;15,7721;1,7725;0,7722;10,7690;24,7698;39,7711;51,7724;52,7726;70,7745;62,7757;51,7766;37,7774;23,7779;10,7778;17,7750;32,7759;43,7770;55,7784;66,7801;70,7802" o:connectangles="0,0,0,0,0,0,0,0,0,0,0,0,0,0,0,0,0,0,0,0,0,0,0"/>
                        <o:lock v:ext="edit" rotation="t" aspectratio="t" verticies="t" text="t" shapetype="t"/>
                      </v:shape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 wp14:anchorId="665C22C5" wp14:editId="77AED919">
                      <wp:simplePos x="0" y="0"/>
                      <wp:positionH relativeFrom="column">
                        <wp:posOffset>510540</wp:posOffset>
                      </wp:positionH>
                      <wp:positionV relativeFrom="paragraph">
                        <wp:posOffset>302895</wp:posOffset>
                      </wp:positionV>
                      <wp:extent cx="651510" cy="673100"/>
                      <wp:effectExtent l="19050" t="0" r="15240" b="31750"/>
                      <wp:wrapNone/>
                      <wp:docPr id="639" name="Group 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51510" cy="673100"/>
                                <a:chOff x="7390" y="13351"/>
                                <a:chExt cx="1026" cy="1060"/>
                              </a:xfrm>
                            </wpg:grpSpPr>
                            <wps:wsp>
                              <wps:cNvPr id="704" name="Ink 421"/>
                              <wps:cNvSpPr>
                                <a:spLocks noRot="1" noChangeAspect="1" noEditPoints="1" noChangeArrowheads="1" noChangeShapeType="1" noTextEdit="1"/>
                              </wps:cNvSpPr>
                              <wps:spPr bwMode="auto">
                                <a:xfrm>
                                  <a:off x="7930" y="14297"/>
                                  <a:ext cx="68" cy="114"/>
                                </a:xfrm>
                                <a:custGeom>
                                  <a:avLst/>
                                  <a:gdLst>
                                    <a:gd name="T0" fmla="+- 0 13445 13406"/>
                                    <a:gd name="T1" fmla="*/ T0 w 120"/>
                                    <a:gd name="T2" fmla="+- 0 14444 14444"/>
                                    <a:gd name="T3" fmla="*/ 14444 h 201"/>
                                    <a:gd name="T4" fmla="+- 0 13412 13406"/>
                                    <a:gd name="T5" fmla="*/ T4 w 120"/>
                                    <a:gd name="T6" fmla="+- 0 14496 14444"/>
                                    <a:gd name="T7" fmla="*/ 14496 h 201"/>
                                    <a:gd name="T8" fmla="+- 0 13412 13406"/>
                                    <a:gd name="T9" fmla="*/ T8 w 120"/>
                                    <a:gd name="T10" fmla="+- 0 14592 14444"/>
                                    <a:gd name="T11" fmla="*/ 14592 h 201"/>
                                    <a:gd name="T12" fmla="+- 0 13451 13406"/>
                                    <a:gd name="T13" fmla="*/ T12 w 120"/>
                                    <a:gd name="T14" fmla="+- 0 14644 14444"/>
                                    <a:gd name="T15" fmla="*/ 14644 h 201"/>
                                    <a:gd name="T16" fmla="+- 0 13508 13406"/>
                                    <a:gd name="T17" fmla="*/ T16 w 120"/>
                                    <a:gd name="T18" fmla="+- 0 14604 14444"/>
                                    <a:gd name="T19" fmla="*/ 14604 h 201"/>
                                    <a:gd name="T20" fmla="+- 0 13522 13406"/>
                                    <a:gd name="T21" fmla="*/ T20 w 120"/>
                                    <a:gd name="T22" fmla="+- 0 14489 14444"/>
                                    <a:gd name="T23" fmla="*/ 14489 h 201"/>
                                    <a:gd name="T24" fmla="+- 0 13498 13406"/>
                                    <a:gd name="T25" fmla="*/ T24 w 120"/>
                                    <a:gd name="T26" fmla="+- 0 14453 14444"/>
                                    <a:gd name="T27" fmla="*/ 14453 h 20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</a:cxnLst>
                                  <a:rect l="0" t="0" r="r" b="b"/>
                                  <a:pathLst>
                                    <a:path w="120" h="201" extrusionOk="0">
                                      <a:moveTo>
                                        <a:pt x="39" y="0"/>
                                      </a:moveTo>
                                      <a:cubicBezTo>
                                        <a:pt x="18" y="11"/>
                                        <a:pt x="13" y="28"/>
                                        <a:pt x="6" y="52"/>
                                      </a:cubicBezTo>
                                      <a:cubicBezTo>
                                        <a:pt x="-3" y="83"/>
                                        <a:pt x="-2" y="117"/>
                                        <a:pt x="6" y="148"/>
                                      </a:cubicBezTo>
                                      <a:cubicBezTo>
                                        <a:pt x="11" y="169"/>
                                        <a:pt x="22" y="194"/>
                                        <a:pt x="45" y="200"/>
                                      </a:cubicBezTo>
                                      <a:cubicBezTo>
                                        <a:pt x="71" y="207"/>
                                        <a:pt x="92" y="179"/>
                                        <a:pt x="102" y="160"/>
                                      </a:cubicBezTo>
                                      <a:cubicBezTo>
                                        <a:pt x="120" y="127"/>
                                        <a:pt x="123" y="81"/>
                                        <a:pt x="116" y="45"/>
                                      </a:cubicBezTo>
                                      <a:cubicBezTo>
                                        <a:pt x="113" y="27"/>
                                        <a:pt x="104" y="22"/>
                                        <a:pt x="92" y="9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2700" cap="rnd" algn="ctr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705" name="Group 4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90" y="13351"/>
                                  <a:ext cx="1026" cy="1054"/>
                                  <a:chOff x="7045" y="13861"/>
                                  <a:chExt cx="1026" cy="1054"/>
                                </a:xfrm>
                              </wpg:grpSpPr>
                              <wps:wsp>
                                <wps:cNvPr id="706" name="Ink 423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7045" y="14421"/>
                                    <a:ext cx="106" cy="58"/>
                                  </a:xfrm>
                                  <a:custGeom>
                                    <a:avLst/>
                                    <a:gdLst>
                                      <a:gd name="T0" fmla="+- 0 12613 12427"/>
                                      <a:gd name="T1" fmla="*/ T0 w 187"/>
                                      <a:gd name="T2" fmla="+- 0 13803 13790"/>
                                      <a:gd name="T3" fmla="*/ 13803 h 103"/>
                                      <a:gd name="T4" fmla="+- 0 12558 12427"/>
                                      <a:gd name="T5" fmla="*/ T4 w 187"/>
                                      <a:gd name="T6" fmla="+- 0 13791 13790"/>
                                      <a:gd name="T7" fmla="*/ 13791 h 103"/>
                                      <a:gd name="T8" fmla="+- 0 12462 12427"/>
                                      <a:gd name="T9" fmla="*/ T8 w 187"/>
                                      <a:gd name="T10" fmla="+- 0 13796 13790"/>
                                      <a:gd name="T11" fmla="*/ 13796 h 103"/>
                                      <a:gd name="T12" fmla="+- 0 12431 12427"/>
                                      <a:gd name="T13" fmla="*/ T12 w 187"/>
                                      <a:gd name="T14" fmla="+- 0 13855 13790"/>
                                      <a:gd name="T15" fmla="*/ 13855 h 103"/>
                                      <a:gd name="T16" fmla="+- 0 12495 12427"/>
                                      <a:gd name="T17" fmla="*/ T16 w 187"/>
                                      <a:gd name="T18" fmla="+- 0 13887 13790"/>
                                      <a:gd name="T19" fmla="*/ 13887 h 103"/>
                                      <a:gd name="T20" fmla="+- 0 12546 12427"/>
                                      <a:gd name="T21" fmla="*/ T20 w 187"/>
                                      <a:gd name="T22" fmla="+- 0 13891 13790"/>
                                      <a:gd name="T23" fmla="*/ 13891 h 103"/>
                                      <a:gd name="T24" fmla="+- 0 12601 12427"/>
                                      <a:gd name="T25" fmla="*/ T24 w 187"/>
                                      <a:gd name="T26" fmla="+- 0 13859 13790"/>
                                      <a:gd name="T27" fmla="*/ 13859 h 103"/>
                                      <a:gd name="T28" fmla="+- 0 12585 12427"/>
                                      <a:gd name="T29" fmla="*/ T28 w 187"/>
                                      <a:gd name="T30" fmla="+- 0 13795 13790"/>
                                      <a:gd name="T31" fmla="*/ 13795 h 103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</a:cxnLst>
                                    <a:rect l="0" t="0" r="r" b="b"/>
                                    <a:pathLst>
                                      <a:path w="187" h="103" extrusionOk="0">
                                        <a:moveTo>
                                          <a:pt x="186" y="13"/>
                                        </a:moveTo>
                                        <a:cubicBezTo>
                                          <a:pt x="167" y="-4"/>
                                          <a:pt x="158" y="1"/>
                                          <a:pt x="131" y="1"/>
                                        </a:cubicBezTo>
                                        <a:cubicBezTo>
                                          <a:pt x="102" y="2"/>
                                          <a:pt x="61" y="-7"/>
                                          <a:pt x="35" y="6"/>
                                        </a:cubicBezTo>
                                        <a:cubicBezTo>
                                          <a:pt x="14" y="16"/>
                                          <a:pt x="-12" y="38"/>
                                          <a:pt x="4" y="65"/>
                                        </a:cubicBezTo>
                                        <a:cubicBezTo>
                                          <a:pt x="16" y="84"/>
                                          <a:pt x="48" y="92"/>
                                          <a:pt x="68" y="97"/>
                                        </a:cubicBezTo>
                                        <a:cubicBezTo>
                                          <a:pt x="86" y="102"/>
                                          <a:pt x="101" y="102"/>
                                          <a:pt x="119" y="101"/>
                                        </a:cubicBezTo>
                                        <a:cubicBezTo>
                                          <a:pt x="139" y="100"/>
                                          <a:pt x="164" y="88"/>
                                          <a:pt x="174" y="69"/>
                                        </a:cubicBezTo>
                                        <a:cubicBezTo>
                                          <a:pt x="188" y="41"/>
                                          <a:pt x="177" y="23"/>
                                          <a:pt x="158" y="5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707" name="Group 4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056" y="13861"/>
                                    <a:ext cx="1015" cy="1054"/>
                                    <a:chOff x="7056" y="7258"/>
                                    <a:chExt cx="1015" cy="1054"/>
                                  </a:xfrm>
                                </wpg:grpSpPr>
                                <wps:wsp>
                                  <wps:cNvPr id="708" name="Oval 4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116" y="7343"/>
                                      <a:ext cx="912" cy="91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09" name="Ink 426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540" y="7258"/>
                                      <a:ext cx="121" cy="159"/>
                                    </a:xfrm>
                                    <a:custGeom>
                                      <a:avLst/>
                                      <a:gdLst>
                                        <a:gd name="T0" fmla="+- 0 13347 13299"/>
                                        <a:gd name="T1" fmla="*/ T0 w 215"/>
                                        <a:gd name="T2" fmla="+- 0 12802 12802"/>
                                        <a:gd name="T3" fmla="*/ 12802 h 280"/>
                                        <a:gd name="T4" fmla="+- 0 13314 13299"/>
                                        <a:gd name="T5" fmla="*/ T4 w 215"/>
                                        <a:gd name="T6" fmla="+- 0 12850 12802"/>
                                        <a:gd name="T7" fmla="*/ 12850 h 280"/>
                                        <a:gd name="T8" fmla="+- 0 13302 13299"/>
                                        <a:gd name="T9" fmla="*/ T8 w 215"/>
                                        <a:gd name="T10" fmla="+- 0 12916 12802"/>
                                        <a:gd name="T11" fmla="*/ 12916 h 280"/>
                                        <a:gd name="T12" fmla="+- 0 13300 13299"/>
                                        <a:gd name="T13" fmla="*/ T12 w 215"/>
                                        <a:gd name="T14" fmla="+- 0 12991 12802"/>
                                        <a:gd name="T15" fmla="*/ 12991 h 280"/>
                                        <a:gd name="T16" fmla="+- 0 13306 13299"/>
                                        <a:gd name="T17" fmla="*/ T16 w 215"/>
                                        <a:gd name="T18" fmla="+- 0 13049 12802"/>
                                        <a:gd name="T19" fmla="*/ 13049 h 280"/>
                                        <a:gd name="T20" fmla="+- 0 13323 13299"/>
                                        <a:gd name="T21" fmla="*/ T20 w 215"/>
                                        <a:gd name="T22" fmla="+- 0 13080 12802"/>
                                        <a:gd name="T23" fmla="*/ 13080 h 280"/>
                                        <a:gd name="T24" fmla="+- 0 13370 13299"/>
                                        <a:gd name="T25" fmla="*/ T24 w 215"/>
                                        <a:gd name="T26" fmla="+- 0 13042 12802"/>
                                        <a:gd name="T27" fmla="*/ 13042 h 280"/>
                                        <a:gd name="T28" fmla="+- 0 13388 13299"/>
                                        <a:gd name="T29" fmla="*/ T28 w 215"/>
                                        <a:gd name="T30" fmla="+- 0 12981 12802"/>
                                        <a:gd name="T31" fmla="*/ 12981 h 280"/>
                                        <a:gd name="T32" fmla="+- 0 13392 13299"/>
                                        <a:gd name="T33" fmla="*/ T32 w 215"/>
                                        <a:gd name="T34" fmla="+- 0 12923 12802"/>
                                        <a:gd name="T35" fmla="*/ 12923 h 280"/>
                                        <a:gd name="T36" fmla="+- 0 13392 13299"/>
                                        <a:gd name="T37" fmla="*/ T36 w 215"/>
                                        <a:gd name="T38" fmla="+- 0 12866 12802"/>
                                        <a:gd name="T39" fmla="*/ 12866 h 280"/>
                                        <a:gd name="T40" fmla="+- 0 13428 13299"/>
                                        <a:gd name="T41" fmla="*/ T40 w 215"/>
                                        <a:gd name="T42" fmla="+- 0 12843 12802"/>
                                        <a:gd name="T43" fmla="*/ 12843 h 280"/>
                                        <a:gd name="T44" fmla="+- 0 13428 13299"/>
                                        <a:gd name="T45" fmla="*/ T44 w 215"/>
                                        <a:gd name="T46" fmla="+- 0 12902 12802"/>
                                        <a:gd name="T47" fmla="*/ 12902 h 280"/>
                                        <a:gd name="T48" fmla="+- 0 13418 13299"/>
                                        <a:gd name="T49" fmla="*/ T48 w 215"/>
                                        <a:gd name="T50" fmla="+- 0 12959 12802"/>
                                        <a:gd name="T51" fmla="*/ 12959 h 280"/>
                                        <a:gd name="T52" fmla="+- 0 13418 13299"/>
                                        <a:gd name="T53" fmla="*/ T52 w 215"/>
                                        <a:gd name="T54" fmla="+- 0 13019 12802"/>
                                        <a:gd name="T55" fmla="*/ 13019 h 280"/>
                                        <a:gd name="T56" fmla="+- 0 13445 13299"/>
                                        <a:gd name="T57" fmla="*/ T56 w 215"/>
                                        <a:gd name="T58" fmla="+- 0 13074 12802"/>
                                        <a:gd name="T59" fmla="*/ 13074 h 280"/>
                                        <a:gd name="T60" fmla="+- 0 13490 13299"/>
                                        <a:gd name="T61" fmla="*/ T60 w 215"/>
                                        <a:gd name="T62" fmla="+- 0 13064 12802"/>
                                        <a:gd name="T63" fmla="*/ 13064 h 280"/>
                                        <a:gd name="T64" fmla="+- 0 13511 13299"/>
                                        <a:gd name="T65" fmla="*/ T64 w 215"/>
                                        <a:gd name="T66" fmla="+- 0 13008 12802"/>
                                        <a:gd name="T67" fmla="*/ 13008 h 280"/>
                                        <a:gd name="T68" fmla="+- 0 13511 13299"/>
                                        <a:gd name="T69" fmla="*/ T68 w 215"/>
                                        <a:gd name="T70" fmla="+- 0 12934 12802"/>
                                        <a:gd name="T71" fmla="*/ 12934 h 280"/>
                                        <a:gd name="T72" fmla="+- 0 13491 13299"/>
                                        <a:gd name="T73" fmla="*/ T72 w 215"/>
                                        <a:gd name="T74" fmla="+- 0 12868 12802"/>
                                        <a:gd name="T75" fmla="*/ 12868 h 280"/>
                                        <a:gd name="T76" fmla="+- 0 13434 13299"/>
                                        <a:gd name="T77" fmla="*/ T76 w 215"/>
                                        <a:gd name="T78" fmla="+- 0 12832 12802"/>
                                        <a:gd name="T79" fmla="*/ 12832 h 28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</a:cxnLst>
                                      <a:rect l="0" t="0" r="r" b="b"/>
                                      <a:pathLst>
                                        <a:path w="215" h="280" extrusionOk="0">
                                          <a:moveTo>
                                            <a:pt x="48" y="0"/>
                                          </a:moveTo>
                                          <a:cubicBezTo>
                                            <a:pt x="27" y="9"/>
                                            <a:pt x="22" y="24"/>
                                            <a:pt x="15" y="48"/>
                                          </a:cubicBezTo>
                                          <a:cubicBezTo>
                                            <a:pt x="9" y="70"/>
                                            <a:pt x="6" y="92"/>
                                            <a:pt x="3" y="114"/>
                                          </a:cubicBezTo>
                                          <a:cubicBezTo>
                                            <a:pt x="0" y="139"/>
                                            <a:pt x="0" y="164"/>
                                            <a:pt x="1" y="189"/>
                                          </a:cubicBezTo>
                                          <a:cubicBezTo>
                                            <a:pt x="2" y="208"/>
                                            <a:pt x="2" y="229"/>
                                            <a:pt x="7" y="247"/>
                                          </a:cubicBezTo>
                                          <a:cubicBezTo>
                                            <a:pt x="13" y="264"/>
                                            <a:pt x="14" y="270"/>
                                            <a:pt x="24" y="278"/>
                                          </a:cubicBezTo>
                                          <a:cubicBezTo>
                                            <a:pt x="49" y="273"/>
                                            <a:pt x="59" y="263"/>
                                            <a:pt x="71" y="240"/>
                                          </a:cubicBezTo>
                                          <a:cubicBezTo>
                                            <a:pt x="81" y="220"/>
                                            <a:pt x="86" y="201"/>
                                            <a:pt x="89" y="179"/>
                                          </a:cubicBezTo>
                                          <a:cubicBezTo>
                                            <a:pt x="92" y="160"/>
                                            <a:pt x="94" y="140"/>
                                            <a:pt x="93" y="121"/>
                                          </a:cubicBezTo>
                                          <a:cubicBezTo>
                                            <a:pt x="92" y="105"/>
                                            <a:pt x="84" y="78"/>
                                            <a:pt x="93" y="64"/>
                                          </a:cubicBezTo>
                                          <a:cubicBezTo>
                                            <a:pt x="101" y="51"/>
                                            <a:pt x="116" y="47"/>
                                            <a:pt x="129" y="41"/>
                                          </a:cubicBezTo>
                                          <a:cubicBezTo>
                                            <a:pt x="135" y="62"/>
                                            <a:pt x="133" y="78"/>
                                            <a:pt x="129" y="100"/>
                                          </a:cubicBezTo>
                                          <a:cubicBezTo>
                                            <a:pt x="125" y="119"/>
                                            <a:pt x="121" y="138"/>
                                            <a:pt x="119" y="157"/>
                                          </a:cubicBezTo>
                                          <a:cubicBezTo>
                                            <a:pt x="117" y="177"/>
                                            <a:pt x="117" y="197"/>
                                            <a:pt x="119" y="217"/>
                                          </a:cubicBezTo>
                                          <a:cubicBezTo>
                                            <a:pt x="121" y="238"/>
                                            <a:pt x="130" y="258"/>
                                            <a:pt x="146" y="272"/>
                                          </a:cubicBezTo>
                                          <a:cubicBezTo>
                                            <a:pt x="163" y="287"/>
                                            <a:pt x="180" y="277"/>
                                            <a:pt x="191" y="262"/>
                                          </a:cubicBezTo>
                                          <a:cubicBezTo>
                                            <a:pt x="203" y="246"/>
                                            <a:pt x="210" y="226"/>
                                            <a:pt x="212" y="206"/>
                                          </a:cubicBezTo>
                                          <a:cubicBezTo>
                                            <a:pt x="215" y="182"/>
                                            <a:pt x="215" y="156"/>
                                            <a:pt x="212" y="132"/>
                                          </a:cubicBezTo>
                                          <a:cubicBezTo>
                                            <a:pt x="209" y="109"/>
                                            <a:pt x="203" y="86"/>
                                            <a:pt x="192" y="66"/>
                                          </a:cubicBezTo>
                                          <a:cubicBezTo>
                                            <a:pt x="178" y="41"/>
                                            <a:pt x="161" y="35"/>
                                            <a:pt x="135" y="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0" name="Ink 427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056" y="7694"/>
                                      <a:ext cx="98" cy="87"/>
                                    </a:xfrm>
                                    <a:custGeom>
                                      <a:avLst/>
                                      <a:gdLst>
                                        <a:gd name="T0" fmla="+- 0 12579 12446"/>
                                        <a:gd name="T1" fmla="*/ T0 w 172"/>
                                        <a:gd name="T2" fmla="+- 0 13571 13571"/>
                                        <a:gd name="T3" fmla="*/ 13571 h 154"/>
                                        <a:gd name="T4" fmla="+- 0 12552 12446"/>
                                        <a:gd name="T5" fmla="*/ T4 w 172"/>
                                        <a:gd name="T6" fmla="+- 0 13571 13571"/>
                                        <a:gd name="T7" fmla="*/ 13571 h 154"/>
                                        <a:gd name="T8" fmla="+- 0 12483 12446"/>
                                        <a:gd name="T9" fmla="*/ T8 w 172"/>
                                        <a:gd name="T10" fmla="+- 0 13583 13571"/>
                                        <a:gd name="T11" fmla="*/ 13583 h 154"/>
                                        <a:gd name="T12" fmla="+- 0 12447 12446"/>
                                        <a:gd name="T13" fmla="*/ T12 w 172"/>
                                        <a:gd name="T14" fmla="+- 0 13629 13571"/>
                                        <a:gd name="T15" fmla="*/ 13629 h 154"/>
                                        <a:gd name="T16" fmla="+- 0 12461 12446"/>
                                        <a:gd name="T17" fmla="*/ T16 w 172"/>
                                        <a:gd name="T18" fmla="+- 0 13677 13571"/>
                                        <a:gd name="T19" fmla="*/ 13677 h 154"/>
                                        <a:gd name="T20" fmla="+- 0 12518 12446"/>
                                        <a:gd name="T21" fmla="*/ T20 w 172"/>
                                        <a:gd name="T22" fmla="+- 0 13724 13571"/>
                                        <a:gd name="T23" fmla="*/ 13724 h 154"/>
                                        <a:gd name="T24" fmla="+- 0 12587 12446"/>
                                        <a:gd name="T25" fmla="*/ T24 w 172"/>
                                        <a:gd name="T26" fmla="+- 0 13697 13571"/>
                                        <a:gd name="T27" fmla="*/ 13697 h 154"/>
                                        <a:gd name="T28" fmla="+- 0 12616 12446"/>
                                        <a:gd name="T29" fmla="*/ T28 w 172"/>
                                        <a:gd name="T30" fmla="+- 0 13644 13571"/>
                                        <a:gd name="T31" fmla="*/ 13644 h 154"/>
                                        <a:gd name="T32" fmla="+- 0 12584 12446"/>
                                        <a:gd name="T33" fmla="*/ T32 w 172"/>
                                        <a:gd name="T34" fmla="+- 0 13609 13571"/>
                                        <a:gd name="T35" fmla="*/ 13609 h 15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</a:cxnLst>
                                      <a:rect l="0" t="0" r="r" b="b"/>
                                      <a:pathLst>
                                        <a:path w="172" h="154" extrusionOk="0">
                                          <a:moveTo>
                                            <a:pt x="133" y="0"/>
                                          </a:moveTo>
                                          <a:cubicBezTo>
                                            <a:pt x="157" y="12"/>
                                            <a:pt x="116" y="-1"/>
                                            <a:pt x="106" y="0"/>
                                          </a:cubicBezTo>
                                          <a:cubicBezTo>
                                            <a:pt x="83" y="1"/>
                                            <a:pt x="60" y="7"/>
                                            <a:pt x="37" y="12"/>
                                          </a:cubicBezTo>
                                          <a:cubicBezTo>
                                            <a:pt x="9" y="18"/>
                                            <a:pt x="0" y="29"/>
                                            <a:pt x="1" y="58"/>
                                          </a:cubicBezTo>
                                          <a:cubicBezTo>
                                            <a:pt x="2" y="74"/>
                                            <a:pt x="8" y="91"/>
                                            <a:pt x="15" y="106"/>
                                          </a:cubicBezTo>
                                          <a:cubicBezTo>
                                            <a:pt x="26" y="130"/>
                                            <a:pt x="45" y="149"/>
                                            <a:pt x="72" y="153"/>
                                          </a:cubicBezTo>
                                          <a:cubicBezTo>
                                            <a:pt x="98" y="156"/>
                                            <a:pt x="121" y="140"/>
                                            <a:pt x="141" y="126"/>
                                          </a:cubicBezTo>
                                          <a:cubicBezTo>
                                            <a:pt x="161" y="112"/>
                                            <a:pt x="175" y="99"/>
                                            <a:pt x="170" y="73"/>
                                          </a:cubicBezTo>
                                          <a:cubicBezTo>
                                            <a:pt x="166" y="52"/>
                                            <a:pt x="153" y="48"/>
                                            <a:pt x="138" y="3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1" name="Ink 428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514" y="8171"/>
                                      <a:ext cx="59" cy="141"/>
                                    </a:xfrm>
                                    <a:custGeom>
                                      <a:avLst/>
                                      <a:gdLst>
                                        <a:gd name="T0" fmla="+- 0 13284 13253"/>
                                        <a:gd name="T1" fmla="*/ T0 w 105"/>
                                        <a:gd name="T2" fmla="+- 0 14412 14412"/>
                                        <a:gd name="T3" fmla="*/ 14412 h 249"/>
                                        <a:gd name="T4" fmla="+- 0 13295 13253"/>
                                        <a:gd name="T5" fmla="*/ T4 w 105"/>
                                        <a:gd name="T6" fmla="+- 0 14412 14412"/>
                                        <a:gd name="T7" fmla="*/ 14412 h 249"/>
                                        <a:gd name="T8" fmla="+- 0 13267 13253"/>
                                        <a:gd name="T9" fmla="*/ T8 w 105"/>
                                        <a:gd name="T10" fmla="+- 0 14477 14412"/>
                                        <a:gd name="T11" fmla="*/ 14477 h 249"/>
                                        <a:gd name="T12" fmla="+- 0 13253 13253"/>
                                        <a:gd name="T13" fmla="*/ T12 w 105"/>
                                        <a:gd name="T14" fmla="+- 0 14538 14412"/>
                                        <a:gd name="T15" fmla="*/ 14538 h 249"/>
                                        <a:gd name="T16" fmla="+- 0 13272 13253"/>
                                        <a:gd name="T17" fmla="*/ T16 w 105"/>
                                        <a:gd name="T18" fmla="+- 0 14598 14412"/>
                                        <a:gd name="T19" fmla="*/ 14598 h 249"/>
                                        <a:gd name="T20" fmla="+- 0 13311 13253"/>
                                        <a:gd name="T21" fmla="*/ T20 w 105"/>
                                        <a:gd name="T22" fmla="+- 0 14654 14412"/>
                                        <a:gd name="T23" fmla="*/ 14654 h 249"/>
                                        <a:gd name="T24" fmla="+- 0 13325 13253"/>
                                        <a:gd name="T25" fmla="*/ T24 w 105"/>
                                        <a:gd name="T26" fmla="+- 0 14660 14412"/>
                                        <a:gd name="T27" fmla="*/ 14660 h 249"/>
                                        <a:gd name="T28" fmla="+- 0 13353 13253"/>
                                        <a:gd name="T29" fmla="*/ T28 w 105"/>
                                        <a:gd name="T30" fmla="+- 0 14604 14412"/>
                                        <a:gd name="T31" fmla="*/ 14604 h 249"/>
                                        <a:gd name="T32" fmla="+- 0 13357 13253"/>
                                        <a:gd name="T33" fmla="*/ T32 w 105"/>
                                        <a:gd name="T34" fmla="+- 0 14535 14412"/>
                                        <a:gd name="T35" fmla="*/ 14535 h 249"/>
                                        <a:gd name="T36" fmla="+- 0 13355 13253"/>
                                        <a:gd name="T37" fmla="*/ T36 w 105"/>
                                        <a:gd name="T38" fmla="+- 0 14465 14412"/>
                                        <a:gd name="T39" fmla="*/ 14465 h 249"/>
                                        <a:gd name="T40" fmla="+- 0 13354 13253"/>
                                        <a:gd name="T41" fmla="*/ T40 w 105"/>
                                        <a:gd name="T42" fmla="+- 0 14454 14412"/>
                                        <a:gd name="T43" fmla="*/ 14454 h 249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105" h="249" extrusionOk="0">
                                          <a:moveTo>
                                            <a:pt x="31" y="0"/>
                                          </a:moveTo>
                                          <a:cubicBezTo>
                                            <a:pt x="35" y="0"/>
                                            <a:pt x="38" y="0"/>
                                            <a:pt x="42" y="0"/>
                                          </a:cubicBezTo>
                                          <a:cubicBezTo>
                                            <a:pt x="42" y="24"/>
                                            <a:pt x="25" y="42"/>
                                            <a:pt x="14" y="65"/>
                                          </a:cubicBezTo>
                                          <a:cubicBezTo>
                                            <a:pt x="6" y="83"/>
                                            <a:pt x="-2" y="106"/>
                                            <a:pt x="0" y="126"/>
                                          </a:cubicBezTo>
                                          <a:cubicBezTo>
                                            <a:pt x="2" y="146"/>
                                            <a:pt x="11" y="168"/>
                                            <a:pt x="19" y="186"/>
                                          </a:cubicBezTo>
                                          <a:cubicBezTo>
                                            <a:pt x="27" y="205"/>
                                            <a:pt x="42" y="230"/>
                                            <a:pt x="58" y="242"/>
                                          </a:cubicBezTo>
                                          <a:cubicBezTo>
                                            <a:pt x="63" y="244"/>
                                            <a:pt x="67" y="246"/>
                                            <a:pt x="72" y="248"/>
                                          </a:cubicBezTo>
                                          <a:cubicBezTo>
                                            <a:pt x="89" y="231"/>
                                            <a:pt x="96" y="216"/>
                                            <a:pt x="100" y="192"/>
                                          </a:cubicBezTo>
                                          <a:cubicBezTo>
                                            <a:pt x="104" y="170"/>
                                            <a:pt x="104" y="146"/>
                                            <a:pt x="104" y="123"/>
                                          </a:cubicBezTo>
                                          <a:cubicBezTo>
                                            <a:pt x="104" y="100"/>
                                            <a:pt x="103" y="76"/>
                                            <a:pt x="102" y="53"/>
                                          </a:cubicBezTo>
                                          <a:cubicBezTo>
                                            <a:pt x="102" y="49"/>
                                            <a:pt x="101" y="46"/>
                                            <a:pt x="101" y="42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2" name="Ink 429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940" y="7663"/>
                                      <a:ext cx="131" cy="74"/>
                                    </a:xfrm>
                                    <a:custGeom>
                                      <a:avLst/>
                                      <a:gdLst>
                                        <a:gd name="T0" fmla="+- 0 14188 14005"/>
                                        <a:gd name="T1" fmla="*/ T0 w 232"/>
                                        <a:gd name="T2" fmla="+- 0 13522 13517"/>
                                        <a:gd name="T3" fmla="*/ 13522 h 130"/>
                                        <a:gd name="T4" fmla="+- 0 14197 14005"/>
                                        <a:gd name="T5" fmla="*/ T4 w 232"/>
                                        <a:gd name="T6" fmla="+- 0 13534 13517"/>
                                        <a:gd name="T7" fmla="*/ 13534 h 130"/>
                                        <a:gd name="T8" fmla="+- 0 14137 14005"/>
                                        <a:gd name="T9" fmla="*/ T8 w 232"/>
                                        <a:gd name="T10" fmla="+- 0 13522 13517"/>
                                        <a:gd name="T11" fmla="*/ 13522 h 130"/>
                                        <a:gd name="T12" fmla="+- 0 14081 14005"/>
                                        <a:gd name="T13" fmla="*/ T12 w 232"/>
                                        <a:gd name="T14" fmla="+- 0 13517 13517"/>
                                        <a:gd name="T15" fmla="*/ 13517 h 130"/>
                                        <a:gd name="T16" fmla="+- 0 14022 14005"/>
                                        <a:gd name="T17" fmla="*/ T16 w 232"/>
                                        <a:gd name="T18" fmla="+- 0 13539 13517"/>
                                        <a:gd name="T19" fmla="*/ 13539 h 130"/>
                                        <a:gd name="T20" fmla="+- 0 14005 14005"/>
                                        <a:gd name="T21" fmla="*/ T20 w 232"/>
                                        <a:gd name="T22" fmla="+- 0 13595 13517"/>
                                        <a:gd name="T23" fmla="*/ 13595 h 130"/>
                                        <a:gd name="T24" fmla="+- 0 14070 14005"/>
                                        <a:gd name="T25" fmla="*/ T24 w 232"/>
                                        <a:gd name="T26" fmla="+- 0 13646 13517"/>
                                        <a:gd name="T27" fmla="*/ 13646 h 130"/>
                                        <a:gd name="T28" fmla="+- 0 14126 14005"/>
                                        <a:gd name="T29" fmla="*/ T28 w 232"/>
                                        <a:gd name="T30" fmla="+- 0 13639 13517"/>
                                        <a:gd name="T31" fmla="*/ 13639 h 130"/>
                                        <a:gd name="T32" fmla="+- 0 14177 14005"/>
                                        <a:gd name="T33" fmla="*/ T32 w 232"/>
                                        <a:gd name="T34" fmla="+- 0 13621 13517"/>
                                        <a:gd name="T35" fmla="*/ 13621 h 130"/>
                                        <a:gd name="T36" fmla="+- 0 14236 14005"/>
                                        <a:gd name="T37" fmla="*/ T36 w 232"/>
                                        <a:gd name="T38" fmla="+- 0 13586 13517"/>
                                        <a:gd name="T39" fmla="*/ 13586 h 130"/>
                                        <a:gd name="T40" fmla="+- 0 14194 14005"/>
                                        <a:gd name="T41" fmla="*/ T40 w 232"/>
                                        <a:gd name="T42" fmla="+- 0 13547 13517"/>
                                        <a:gd name="T43" fmla="*/ 13547 h 130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</a:cxnLst>
                                      <a:rect l="0" t="0" r="r" b="b"/>
                                      <a:pathLst>
                                        <a:path w="232" h="130" extrusionOk="0">
                                          <a:moveTo>
                                            <a:pt x="183" y="5"/>
                                          </a:moveTo>
                                          <a:cubicBezTo>
                                            <a:pt x="186" y="9"/>
                                            <a:pt x="189" y="13"/>
                                            <a:pt x="192" y="17"/>
                                          </a:cubicBezTo>
                                          <a:cubicBezTo>
                                            <a:pt x="172" y="15"/>
                                            <a:pt x="152" y="9"/>
                                            <a:pt x="132" y="5"/>
                                          </a:cubicBezTo>
                                          <a:cubicBezTo>
                                            <a:pt x="113" y="2"/>
                                            <a:pt x="95" y="-1"/>
                                            <a:pt x="76" y="0"/>
                                          </a:cubicBezTo>
                                          <a:cubicBezTo>
                                            <a:pt x="55" y="1"/>
                                            <a:pt x="32" y="6"/>
                                            <a:pt x="17" y="22"/>
                                          </a:cubicBezTo>
                                          <a:cubicBezTo>
                                            <a:pt x="4" y="36"/>
                                            <a:pt x="-3" y="59"/>
                                            <a:pt x="0" y="78"/>
                                          </a:cubicBezTo>
                                          <a:cubicBezTo>
                                            <a:pt x="5" y="111"/>
                                            <a:pt x="35" y="126"/>
                                            <a:pt x="65" y="129"/>
                                          </a:cubicBezTo>
                                          <a:cubicBezTo>
                                            <a:pt x="84" y="131"/>
                                            <a:pt x="103" y="127"/>
                                            <a:pt x="121" y="122"/>
                                          </a:cubicBezTo>
                                          <a:cubicBezTo>
                                            <a:pt x="138" y="117"/>
                                            <a:pt x="155" y="111"/>
                                            <a:pt x="172" y="104"/>
                                          </a:cubicBezTo>
                                          <a:cubicBezTo>
                                            <a:pt x="194" y="95"/>
                                            <a:pt x="213" y="84"/>
                                            <a:pt x="231" y="69"/>
                                          </a:cubicBezTo>
                                          <a:cubicBezTo>
                                            <a:pt x="220" y="52"/>
                                            <a:pt x="204" y="44"/>
                                            <a:pt x="189" y="3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13" name="Ink 430"/>
                                  <wps:cNvSpPr>
                                    <a:spLocks noRot="1" noChangeAspect="1" noEditPoints="1" noChangeArrowheads="1" noChangeShapeType="1" noTextEdit="1"/>
                                  </wps:cNvSpPr>
                                  <wps:spPr bwMode="auto">
                                    <a:xfrm>
                                      <a:off x="7488" y="7740"/>
                                      <a:ext cx="52" cy="114"/>
                                    </a:xfrm>
                                    <a:custGeom>
                                      <a:avLst/>
                                      <a:gdLst>
                                        <a:gd name="T0" fmla="+- 0 13252 13208"/>
                                        <a:gd name="T1" fmla="*/ T0 w 91"/>
                                        <a:gd name="T2" fmla="+- 0 13677 13653"/>
                                        <a:gd name="T3" fmla="*/ 13677 h 201"/>
                                        <a:gd name="T4" fmla="+- 0 13252 13208"/>
                                        <a:gd name="T5" fmla="*/ T4 w 91"/>
                                        <a:gd name="T6" fmla="+- 0 13653 13653"/>
                                        <a:gd name="T7" fmla="*/ 13653 h 201"/>
                                        <a:gd name="T8" fmla="+- 0 13217 13208"/>
                                        <a:gd name="T9" fmla="*/ T8 w 91"/>
                                        <a:gd name="T10" fmla="+- 0 13709 13653"/>
                                        <a:gd name="T11" fmla="*/ 13709 h 201"/>
                                        <a:gd name="T12" fmla="+- 0 13208 13208"/>
                                        <a:gd name="T13" fmla="*/ T12 w 91"/>
                                        <a:gd name="T14" fmla="+- 0 13754 13653"/>
                                        <a:gd name="T15" fmla="*/ 13754 h 201"/>
                                        <a:gd name="T16" fmla="+- 0 13225 13208"/>
                                        <a:gd name="T17" fmla="*/ T16 w 91"/>
                                        <a:gd name="T18" fmla="+- 0 13824 13653"/>
                                        <a:gd name="T19" fmla="*/ 13824 h 201"/>
                                        <a:gd name="T20" fmla="+- 0 13270 13208"/>
                                        <a:gd name="T21" fmla="*/ T20 w 91"/>
                                        <a:gd name="T22" fmla="+- 0 13836 13653"/>
                                        <a:gd name="T23" fmla="*/ 13836 h 201"/>
                                        <a:gd name="T24" fmla="+- 0 13298 13208"/>
                                        <a:gd name="T25" fmla="*/ T24 w 91"/>
                                        <a:gd name="T26" fmla="+- 0 13801 13653"/>
                                        <a:gd name="T27" fmla="*/ 13801 h 20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</a:cxnLst>
                                      <a:rect l="0" t="0" r="r" b="b"/>
                                      <a:pathLst>
                                        <a:path w="91" h="201" extrusionOk="0">
                                          <a:moveTo>
                                            <a:pt x="44" y="24"/>
                                          </a:moveTo>
                                          <a:cubicBezTo>
                                            <a:pt x="44" y="12"/>
                                            <a:pt x="44" y="8"/>
                                            <a:pt x="44" y="0"/>
                                          </a:cubicBezTo>
                                          <a:cubicBezTo>
                                            <a:pt x="25" y="15"/>
                                            <a:pt x="17" y="32"/>
                                            <a:pt x="9" y="56"/>
                                          </a:cubicBezTo>
                                          <a:cubicBezTo>
                                            <a:pt x="4" y="69"/>
                                            <a:pt x="0" y="87"/>
                                            <a:pt x="0" y="101"/>
                                          </a:cubicBezTo>
                                          <a:cubicBezTo>
                                            <a:pt x="0" y="126"/>
                                            <a:pt x="7" y="148"/>
                                            <a:pt x="17" y="171"/>
                                          </a:cubicBezTo>
                                          <a:cubicBezTo>
                                            <a:pt x="29" y="199"/>
                                            <a:pt x="38" y="207"/>
                                            <a:pt x="62" y="183"/>
                                          </a:cubicBezTo>
                                          <a:cubicBezTo>
                                            <a:pt x="76" y="166"/>
                                            <a:pt x="81" y="160"/>
                                            <a:pt x="90" y="148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2700" cap="rnd" algn="ctr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714" name="Ink 431"/>
                                <wps:cNvSpPr>
                                  <a:spLocks noRot="1" noChangeAspect="1" noEditPoints="1" noChangeArrowheads="1" noChangeShapeType="1" noTextEdit="1"/>
                                </wps:cNvSpPr>
                                <wps:spPr bwMode="auto">
                                  <a:xfrm>
                                    <a:off x="7565" y="14360"/>
                                    <a:ext cx="30" cy="93"/>
                                  </a:xfrm>
                                  <a:custGeom>
                                    <a:avLst/>
                                    <a:gdLst>
                                      <a:gd name="T0" fmla="+- 0 13346 13343"/>
                                      <a:gd name="T1" fmla="*/ T0 w 54"/>
                                      <a:gd name="T2" fmla="+- 0 13683 13683"/>
                                      <a:gd name="T3" fmla="*/ 13683 h 164"/>
                                      <a:gd name="T4" fmla="+- 0 13343 13343"/>
                                      <a:gd name="T5" fmla="*/ T4 w 54"/>
                                      <a:gd name="T6" fmla="+- 0 13742 13683"/>
                                      <a:gd name="T7" fmla="*/ 13742 h 164"/>
                                      <a:gd name="T8" fmla="+- 0 13349 13343"/>
                                      <a:gd name="T9" fmla="*/ T8 w 54"/>
                                      <a:gd name="T10" fmla="+- 0 13806 13683"/>
                                      <a:gd name="T11" fmla="*/ 13806 h 164"/>
                                      <a:gd name="T12" fmla="+- 0 13382 13343"/>
                                      <a:gd name="T13" fmla="*/ T12 w 54"/>
                                      <a:gd name="T14" fmla="+- 0 13839 13683"/>
                                      <a:gd name="T15" fmla="*/ 13839 h 164"/>
                                      <a:gd name="T16" fmla="+- 0 13396 13343"/>
                                      <a:gd name="T17" fmla="*/ T16 w 54"/>
                                      <a:gd name="T18" fmla="+- 0 13824 13683"/>
                                      <a:gd name="T19" fmla="*/ 13824 h 164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</a:cxnLst>
                                    <a:rect l="0" t="0" r="r" b="b"/>
                                    <a:pathLst>
                                      <a:path w="54" h="164" extrusionOk="0">
                                        <a:moveTo>
                                          <a:pt x="3" y="0"/>
                                        </a:moveTo>
                                        <a:cubicBezTo>
                                          <a:pt x="3" y="20"/>
                                          <a:pt x="0" y="39"/>
                                          <a:pt x="0" y="59"/>
                                        </a:cubicBezTo>
                                        <a:cubicBezTo>
                                          <a:pt x="-1" y="81"/>
                                          <a:pt x="0" y="101"/>
                                          <a:pt x="6" y="123"/>
                                        </a:cubicBezTo>
                                        <a:cubicBezTo>
                                          <a:pt x="10" y="140"/>
                                          <a:pt x="17" y="172"/>
                                          <a:pt x="39" y="156"/>
                                        </a:cubicBezTo>
                                        <a:cubicBezTo>
                                          <a:pt x="44" y="151"/>
                                          <a:pt x="48" y="146"/>
                                          <a:pt x="53" y="141"/>
                                        </a:cubicBezTo>
                                      </a:path>
                                    </a:pathLst>
                                  </a:custGeom>
                                  <a:noFill/>
                                  <a:ln w="12700" cap="rnd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20" o:spid="_x0000_s1026" style="position:absolute;margin-left:40.2pt;margin-top:23.85pt;width:51.3pt;height:53pt;z-index:251740160" coordorigin="7390,13351" coordsize="1026,1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">
                      <v:shape id="Ink 421" o:spid="_x0000_s1027" style="position:absolute;left:7930;top:14297;width:68;height:114;visibility:visible;mso-wrap-style:square;v-text-anchor:top" coordsize="120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nlQMYA&#10;AADcAAAADwAAAGRycy9kb3ducmV2LnhtbESPQWvCQBSE70L/w/IKXkQ31VI1uooIBRV60KrnZ/Y1&#10;CWbfhuw2if56Vyj0OMzMN8x82ZpC1FS53LKCt0EEgjixOudUwfH7sz8B4TyyxsIyKbiRg+XipTPH&#10;WNuG91QffCoChF2MCjLvy1hKl2Rk0A1sSRy8H1sZ9EFWqdQVNgFuCjmMog9pMOewkGFJ64yS6+HX&#10;KNjnl/N0d5reT2u9mmy/rrI3amqluq/tagbCU+v/w3/tjVYwjt7h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nlQMYAAADcAAAADwAAAAAAAAAAAAAAAACYAgAAZHJz&#10;L2Rvd25yZXYueG1sUEsFBgAAAAAEAAQA9QAAAIsDAAAAAA==&#10;" path="m39,c18,11,13,28,6,52v-9,31,-8,65,,96c11,169,22,194,45,200v26,7,47,-21,57,-40c120,127,123,81,116,45,113,27,104,22,92,9e" filled="f" strokeweight="1pt">
                        <v:stroke endcap="round"/>
                        <v:path o:extrusionok="f" o:connecttype="custom" o:connectlocs="22,8192;3,8222;3,8276;26,8306;58,8283;66,8218;52,8197" o:connectangles="0,0,0,0,0,0,0"/>
                        <o:lock v:ext="edit" rotation="t" aspectratio="t" verticies="t" text="t" shapetype="t"/>
                      </v:shape>
                      <v:group id="Group 422" o:spid="_x0000_s1028" style="position:absolute;left:7390;top:13351;width:1026;height:1054" coordorigin="7045,13861" coordsize="1026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fj7PM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cyjK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34+zzFAAAA3AAA&#10;AA8AAAAAAAAAAAAAAAAAqgIAAGRycy9kb3ducmV2LnhtbFBLBQYAAAAABAAEAPoAAACcAwAAAAA=&#10;">
                        <v:shape id="Ink 423" o:spid="_x0000_s1029" style="position:absolute;left:7045;top:14421;width:106;height:58;visibility:visible;mso-wrap-style:square;v-text-anchor:top" coordsize="187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/szsUA&#10;AADcAAAADwAAAGRycy9kb3ducmV2LnhtbESPT2vCQBTE7wW/w/KE3upGD2mJriIB7R/poTF6fmSf&#10;2WD2bchuNf32riD0OMzMb5jFarCtuFDvG8cKppMEBHHldMO1gnK/eXkD4QOyxtYxKfgjD6vl6GmB&#10;mXZX/qFLEWoRIewzVGBC6DIpfWXIop+4jjh6J9dbDFH2tdQ9XiPctnKWJKm02HBcMNhRbqg6F79W&#10;Qdh+Td9338ciX5f556EzePBlqtTzeFjPQQQawn/40f7QCl6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+zOxQAAANwAAAAPAAAAAAAAAAAAAAAAAJgCAABkcnMv&#10;ZG93bnJldi54bWxQSwUGAAAAAAQABAD1AAAAigMAAAAA&#10;" path="m186,13c167,-4,158,1,131,1,102,2,61,-7,35,6,14,16,-12,38,4,65,16,84,48,92,68,97v18,5,33,5,51,4c139,100,164,88,174,69,188,41,177,23,158,5e" filled="f" strokeweight="1pt">
                          <v:stroke endcap="round"/>
                          <v:path o:extrusionok="f" o:connecttype="custom" o:connectlocs="105,7773;74,7766;20,7769;2,7802;39,7820;67,7822;99,7804;90,7768" o:connectangles="0,0,0,0,0,0,0,0"/>
                          <o:lock v:ext="edit" rotation="t" aspectratio="t" verticies="t" text="t" shapetype="t"/>
                        </v:shape>
                        <v:group id="Group 424" o:spid="_x0000_s1030" style="position:absolute;left:7056;top:13861;width:1015;height:1054" coordorigin="7056,7258" coordsize="1015,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bA0MUAAADc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hF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JmwNDFAAAA3AAA&#10;AA8AAAAAAAAAAAAAAAAAqgIAAGRycy9kb3ducmV2LnhtbFBLBQYAAAAABAAEAPoAAACcAwAAAAA=&#10;">
                          <v:oval id="Oval 425" o:spid="_x0000_s1031" style="position:absolute;left:7116;top:7343;width:912;height:9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ynEMEA&#10;AADcAAAADwAAAGRycy9kb3ducmV2LnhtbERPTWvCQBC9F/wPywje6kaDtqSuIopgDz001fuQHZNg&#10;djZkxxj/ffcgeHy879VmcI3qqQu1ZwOzaQKKuPC25tLA6e/w/gkqCLLFxjMZeFCAzXr0tsLM+jv/&#10;Up9LqWIIhwwNVCJtpnUoKnIYpr4ljtzFdw4lwq7UtsN7DHeNnifJUjusOTZU2NKuouKa35yBfbnN&#10;l71OZZFe9kdZXM8/3+nMmMl42H6BEhrkJX66j9bARxLXxjPxCO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cpxDBAAAA3AAAAA8AAAAAAAAAAAAAAAAAmAIAAGRycy9kb3du&#10;cmV2LnhtbFBLBQYAAAAABAAEAPUAAACGAwAAAAA=&#10;"/>
                          <v:shape id="Ink 426" o:spid="_x0000_s1032" style="position:absolute;left:7540;top:7258;width:121;height:159;visibility:visible;mso-wrap-style:square;v-text-anchor:top" coordsize="215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1dcQA&#10;AADcAAAADwAAAGRycy9kb3ducmV2LnhtbESPzWrCQBSF9wXfYbiCu2bGLmwbHUWFYhdF0KZ0e83c&#10;JqGZOzEzJunbO0LB5eH8fJzFarC16Kj1lWMN00SBIM6dqbjQkH2+Pb6A8AHZYO2YNPyRh9Vy9LDA&#10;1LieD9QdQyHiCPsUNZQhNKmUPi/Jok9cQxy9H9daDFG2hTQt9nHc1vJJqZm0WHEklNjQtqT893ix&#10;kStVyPLNafdRHfZnu//i84DfWk/Gw3oOItAQ7uH/9rvR8Kxe4XYmHgG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6tXXEAAAA3AAAAA8AAAAAAAAAAAAAAAAAmAIAAGRycy9k&#10;b3ducmV2LnhtbFBLBQYAAAAABAAEAPUAAACJAwAAAAA=&#10;" path="m48,c27,9,22,24,15,48,9,70,6,92,3,114,,139,,164,1,189v1,19,1,40,6,58c13,264,14,270,24,278v25,-5,35,-15,47,-38c81,220,86,201,89,179v3,-19,5,-39,4,-58c92,105,84,78,93,64v8,-13,23,-17,36,-23c135,62,133,78,129,100v-4,19,-8,38,-10,57c117,177,117,197,119,217v2,21,11,41,27,55c163,287,180,277,191,262v12,-16,19,-36,21,-56c215,182,215,156,212,132,209,109,203,86,192,66,178,41,161,35,135,30e" filled="f" strokeweight="1pt">
                            <v:stroke endcap="round"/>
                            <v:path o:extrusionok="f" o:connecttype="custom" o:connectlocs="27,7270;8,7297;2,7334;1,7377;4,7410;14,7428;40,7406;50,7371;52,7338;52,7306;73,7293;73,7326;67,7359;67,7393;82,7424;107,7418;119,7387;119,7345;108,7307;76,7287" o:connectangles="0,0,0,0,0,0,0,0,0,0,0,0,0,0,0,0,0,0,0,0"/>
                            <o:lock v:ext="edit" rotation="t" aspectratio="t" verticies="t" text="t" shapetype="t"/>
                          </v:shape>
                          <v:shape id="Ink 427" o:spid="_x0000_s1033" style="position:absolute;left:7056;top:7694;width:98;height:87;visibility:visible;mso-wrap-style:square;v-text-anchor:top" coordsize="17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3QOsAA&#10;AADcAAAADwAAAGRycy9kb3ducmV2LnhtbERPS2vCQBC+F/wPyxS81Y2RVkldRYQWe/OF5yE7zYZm&#10;Z2N21fjvnYPQ48f3ni9736grdbEObGA8ykARl8HWXBk4Hr7eZqBiQrbYBCYDd4qwXAxe5ljYcOMd&#10;XfepUhLCsUADLqW20DqWjjzGUWiJhfsNnccksKu07fAm4b7ReZZ9aI81S4PDltaOyr/9xUuJy1O7&#10;/bn0m3d9aibh/H2f7HJjhq/96hNUoj79i5/ujTUwHct8OSNHQC8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3QOsAAAADcAAAADwAAAAAAAAAAAAAAAACYAgAAZHJzL2Rvd25y&#10;ZXYueG1sUEsFBgAAAAAEAAQA9QAAAIUDAAAAAA==&#10;" path="m133,v24,12,-17,-1,-27,c83,1,60,7,37,12,9,18,,29,1,58v1,16,7,33,14,48c26,130,45,149,72,153v26,3,49,-13,69,-27c161,112,175,99,170,73,166,52,153,48,138,38e" filled="f" strokeweight="1pt">
                            <v:stroke endcap="round"/>
                            <v:path o:extrusionok="f" o:connecttype="custom" o:connectlocs="76,7667;60,7667;21,7674;1,7700;9,7727;41,7753;80,7738;97,7708;79,7688" o:connectangles="0,0,0,0,0,0,0,0,0"/>
                            <o:lock v:ext="edit" rotation="t" aspectratio="t" verticies="t" text="t" shapetype="t"/>
                          </v:shape>
                          <v:shape id="Ink 428" o:spid="_x0000_s1034" style="position:absolute;left:7514;top:8171;width:59;height:141;visibility:visible;mso-wrap-style:square;v-text-anchor:top" coordsize="105,2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0rG8YA&#10;AADcAAAADwAAAGRycy9kb3ducmV2LnhtbESP0WrCQBRE34X+w3KFvhSzSRG1qauIpRAtfTD6AZfs&#10;NQlm74bsNkn79d1CwcdhZs4w6+1oGtFT52rLCpIoBkFcWF1zqeByfp+tQDiPrLGxTAq+ycF28zBZ&#10;Y6rtwCfqc1+KAGGXooLK+zaV0hUVGXSRbYmDd7WdQR9kV0rd4RDgppHPcbyQBmsOCxW2tK+ouOVf&#10;JlDw45B9JvOnl/1tvvPHg3n7yY1Sj9Nx9wrC0+jv4f92phUskwT+zo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0rG8YAAADcAAAADwAAAAAAAAAAAAAAAACYAgAAZHJz&#10;L2Rvd25yZXYueG1sUEsFBgAAAAAEAAQA9QAAAIsDAAAAAA==&#10;" path="m31,v4,,7,,11,c42,24,25,42,14,65,6,83,-2,106,,126v2,20,11,42,19,60c27,205,42,230,58,242v5,2,9,4,14,6c89,231,96,216,100,192v4,-22,4,-46,4,-69c104,100,103,76,102,53v,-4,-1,-7,-1,-11e" filled="f" strokeweight="1pt">
                            <v:stroke endcap="round"/>
                            <v:path o:extrusionok="f" o:connecttype="custom" o:connectlocs="17,8161;24,8161;8,8198;0,8232;11,8266;33,8298;40,8301;56,8270;58,8231;57,8191;57,8185" o:connectangles="0,0,0,0,0,0,0,0,0,0,0"/>
                            <o:lock v:ext="edit" rotation="t" aspectratio="t" verticies="t" text="t" shapetype="t"/>
                          </v:shape>
                          <v:shape id="Ink 429" o:spid="_x0000_s1035" style="position:absolute;left:7940;top:7663;width:131;height:74;visibility:visible;mso-wrap-style:square;v-text-anchor:top" coordsize="232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b+cQA&#10;AADcAAAADwAAAGRycy9kb3ducmV2LnhtbESPQYvCMBSE78L+h/AEb5rqQaUaRYRdllUQq6DHR/Ns&#10;is1LabJa/fVmYcHjMDPfMPNlaytxo8aXjhUMBwkI4tzpkgsFx8NnfwrCB2SNlWNS8CAPy8VHZ46p&#10;dnfe0y0LhYgQ9ikqMCHUqZQ+N2TRD1xNHL2LayyGKJtC6gbvEW4rOUqSsbRYclwwWNPaUH7Nfq0C&#10;Vye7E3H2c1k9t5PN+WAfG/OlVK/brmYgArXhHf5vf2sFk+EI/s7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7W/nEAAAA3AAAAA8AAAAAAAAAAAAAAAAAmAIAAGRycy9k&#10;b3ducmV2LnhtbFBLBQYAAAAABAAEAPUAAACJAwAAAAA=&#10;" path="m183,5v3,4,6,8,9,12c172,15,152,9,132,5,113,2,95,-1,76,,55,1,32,6,17,22,4,36,-3,59,,78v5,33,35,48,65,51c84,131,103,127,121,122v17,-5,34,-11,51,-18c194,95,213,84,231,69,220,52,204,44,189,30e" filled="f" strokeweight="1pt">
                            <v:stroke endcap="round"/>
                            <v:path o:extrusionok="f" o:connecttype="custom" o:connectlocs="103,7697;108,7704;75,7697;43,7694;10,7707;0,7739;37,7768;68,7764;97,7753;130,7734;107,7711" o:connectangles="0,0,0,0,0,0,0,0,0,0,0"/>
                            <o:lock v:ext="edit" rotation="t" aspectratio="t" verticies="t" text="t" shapetype="t"/>
                          </v:shape>
                          <v:shape id="Ink 430" o:spid="_x0000_s1036" style="position:absolute;left:7488;top:7740;width:52;height:114;visibility:visible;mso-wrap-style:square;v-text-anchor:top" coordsize="91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Wk8cA&#10;AADcAAAADwAAAGRycy9kb3ducmV2LnhtbESPQWsCMRSE74X+h/AK3mpWRW23RlGx4KEXtyL29ti8&#10;7qbdvCxJuq799U2h0OMwM98wi1VvG9GRD8axgtEwA0FcOm24UnB8fb5/ABEissbGMSm4UoDV8vZm&#10;gbl2Fz5QV8RKJAiHHBXUMba5lKGsyWIYupY4ee/OW4xJ+kpqj5cEt40cZ9lMWjScFmpsaVtT+Vl8&#10;WQXZefdx+t74XTF7Oc6vj63ppm9GqcFdv34CEamP/+G/9l4rmI8m8HsmHQ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iFpPHAAAA3AAAAA8AAAAAAAAAAAAAAAAAmAIAAGRy&#10;cy9kb3ducmV2LnhtbFBLBQYAAAAABAAEAPUAAACMAwAAAAA=&#10;" path="m44,24c44,12,44,8,44,,25,15,17,32,9,56,4,69,,87,,101v,25,7,47,17,70c29,199,38,207,62,183,76,166,81,160,90,148e" filled="f" strokeweight="1pt">
                            <v:stroke endcap="round"/>
                            <v:path o:extrusionok="f" o:connecttype="custom" o:connectlocs="25,7757;25,7743;5,7775;0,7801;10,7840;35,7847;51,7827" o:connectangles="0,0,0,0,0,0,0"/>
                            <o:lock v:ext="edit" rotation="t" aspectratio="t" verticies="t" text="t" shapetype="t"/>
                          </v:shape>
                        </v:group>
                        <v:shape id="Ink 431" o:spid="_x0000_s1037" style="position:absolute;left:7565;top:14360;width:30;height:93;visibility:visible;mso-wrap-style:square;v-text-anchor:top" coordsize="54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mdcMA&#10;AADcAAAADwAAAGRycy9kb3ducmV2LnhtbESPQWvCQBSE70L/w/KE3nSTIlqiq0igULwZ7aG31+wz&#10;Ccm+Dbtbjf56VxA8DjPzDbPaDKYTZ3K+sawgnSYgiEurG64UHA9fk08QPiBr7CyTgit52KzfRivM&#10;tL3wns5FqESEsM9QQR1Cn0npy5oM+qntiaN3ss5giNJVUju8RLjp5EeSzKXBhuNCjT3lNZVt8W8U&#10;/LW7n9+ba43FfDe7mSJPSRZKvY+H7RJEoCG8ws/2t1awSGfwOBOPgF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mdcMAAADcAAAADwAAAAAAAAAAAAAAAACYAgAAZHJzL2Rv&#10;d25yZXYueG1sUEsFBgAAAAAEAAQA9QAAAIgDAAAAAA==&#10;" path="m3,c3,20,,39,,59v-1,22,,42,6,64c10,140,17,172,39,156v5,-5,9,-10,14,-15e" filled="f" strokeweight="1pt">
                          <v:stroke endcap="round"/>
                          <v:path o:extrusionok="f" o:connecttype="custom" o:connectlocs="2,7759;0,7793;3,7829;22,7848;29,7839" o:connectangles="0,0,0,0,0"/>
                          <o:lock v:ext="edit" rotation="t" aspectratio="t" verticies="t" text="t" shapetype="t"/>
                        </v:shape>
                      </v:group>
                    </v:group>
                  </w:pict>
                </mc:Fallback>
              </mc:AlternateContent>
            </w:r>
            <w:r w:rsidRPr="00872859"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1739136" behindDoc="0" locked="0" layoutInCell="1" allowOverlap="1" wp14:anchorId="0D588AB2" wp14:editId="18CD8F68">
                      <wp:simplePos x="0" y="0"/>
                      <wp:positionH relativeFrom="column">
                        <wp:posOffset>121920</wp:posOffset>
                      </wp:positionH>
                      <wp:positionV relativeFrom="paragraph">
                        <wp:posOffset>1920875</wp:posOffset>
                      </wp:positionV>
                      <wp:extent cx="172085" cy="116840"/>
                      <wp:effectExtent l="19050" t="19050" r="18415" b="16510"/>
                      <wp:wrapNone/>
                      <wp:docPr id="629" name="Ink 4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>
                                <a14:cpLocks xmlns:a14="http://schemas.microsoft.com/office/drawing/2010/main" noRot="1" noChangeAspect="1" noEditPoints="1" noChangeArrowheads="1" noChangeShapeType="1"/>
                              </w14:cNvContentPartPr>
                            </w14:nvContentPartPr>
                            <w14:xfrm>
                              <a:off x="0" y="0"/>
                              <a:ext cx="172085" cy="11684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Ink 419" o:spid="_x0000_s1026" type="#_x0000_t75" style="position:absolute;margin-left:9.1pt;margin-top:150.75pt;width:14.55pt;height:10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">
                      <v:imagedata r:id="rId52" o:title=""/>
                      <o:lock v:ext="edit" rotation="t" verticies="t" shapetype="t"/>
                    </v:shape>
                  </w:pict>
                </mc:Fallback>
              </mc:AlternateContent>
            </w:r>
          </w:p>
        </w:tc>
      </w:tr>
      <w:tr w:rsidR="00872859" w:rsidTr="00872859">
        <w:trPr>
          <w:jc w:val="center"/>
        </w:trPr>
        <w:tc>
          <w:tcPr>
            <w:tcW w:w="3194" w:type="dxa"/>
          </w:tcPr>
          <w:p w:rsidR="00872859" w:rsidRDefault="00872859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Electron configurations:</w:t>
            </w:r>
          </w:p>
        </w:tc>
        <w:tc>
          <w:tcPr>
            <w:tcW w:w="3224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Mg</w:t>
            </w:r>
            <w:r w:rsidRPr="0079614E">
              <w:rPr>
                <w:vertAlign w:val="superscript"/>
              </w:rPr>
              <w:t>2+</w:t>
            </w:r>
            <w:r>
              <w:t xml:space="preserve"> ion: </w:t>
            </w:r>
            <w:r>
              <w:rPr>
                <w:rFonts w:ascii="Arial" w:hAnsi="Arial" w:cs="Arial"/>
                <w:color w:val="000080"/>
              </w:rPr>
              <w:t>2,8</w:t>
            </w:r>
          </w:p>
        </w:tc>
        <w:tc>
          <w:tcPr>
            <w:tcW w:w="3221" w:type="dxa"/>
          </w:tcPr>
          <w:p w:rsidR="00872859" w:rsidRPr="007E5770" w:rsidRDefault="00872859" w:rsidP="003235E0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2 Cl</w:t>
            </w:r>
            <w:r w:rsidRPr="0079614E">
              <w:rPr>
                <w:vertAlign w:val="superscript"/>
              </w:rPr>
              <w:t>-</w:t>
            </w:r>
            <w:r>
              <w:t xml:space="preserve"> ions: </w:t>
            </w:r>
            <w:r>
              <w:rPr>
                <w:rFonts w:ascii="Arial" w:hAnsi="Arial" w:cs="Arial"/>
                <w:color w:val="000080"/>
              </w:rPr>
              <w:t>2,8,8</w:t>
            </w:r>
          </w:p>
        </w:tc>
      </w:tr>
      <w:tr w:rsidR="006917EB" w:rsidTr="00872859">
        <w:trPr>
          <w:jc w:val="center"/>
        </w:trPr>
        <w:tc>
          <w:tcPr>
            <w:tcW w:w="3194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  <w:r>
              <w:t>Dot &amp; cross diagrams:</w:t>
            </w: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4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  <w:tc>
          <w:tcPr>
            <w:tcW w:w="3221" w:type="dxa"/>
          </w:tcPr>
          <w:p w:rsidR="006917EB" w:rsidRDefault="006917EB" w:rsidP="00E44348">
            <w:pPr>
              <w:widowControl w:val="0"/>
              <w:autoSpaceDE w:val="0"/>
              <w:autoSpaceDN w:val="0"/>
              <w:adjustRightInd w:val="0"/>
              <w:spacing w:before="120"/>
            </w:pPr>
          </w:p>
        </w:tc>
      </w:tr>
    </w:tbl>
    <w:p w:rsidR="0040217E" w:rsidRDefault="00134257" w:rsidP="00E834C5">
      <w:pPr>
        <w:widowControl w:val="0"/>
        <w:autoSpaceDE w:val="0"/>
        <w:autoSpaceDN w:val="0"/>
        <w:adjustRightInd w:val="0"/>
        <w:spacing w:before="60"/>
      </w:pPr>
      <w:r>
        <w:t xml:space="preserve">Formula of magnesium chloride </w:t>
      </w:r>
      <w:r w:rsidR="00872859">
        <w:rPr>
          <w:rFonts w:ascii="Arial" w:hAnsi="Arial" w:cs="Arial"/>
          <w:color w:val="000080"/>
        </w:rPr>
        <w:t>MgCl</w:t>
      </w:r>
      <w:r w:rsidR="00872859">
        <w:rPr>
          <w:rFonts w:ascii="Arial" w:hAnsi="Arial" w:cs="Arial"/>
          <w:color w:val="000080"/>
          <w:vertAlign w:val="subscript"/>
        </w:rPr>
        <w:t>2</w:t>
      </w:r>
    </w:p>
    <w:p w:rsidR="00E834C5" w:rsidRDefault="00E834C5" w:rsidP="00E834C5">
      <w:pPr>
        <w:spacing w:before="120"/>
      </w:pPr>
      <w:r>
        <w:t xml:space="preserve">Further examples of ionic bonding </w:t>
      </w:r>
      <w:hyperlink r:id="rId54" w:history="1">
        <w:r w:rsidRPr="00536363">
          <w:rPr>
            <w:rStyle w:val="Hyperlink"/>
          </w:rPr>
          <w:t>http://myweb.tiscali.co.uk/chemteach/swf/ions_gen.swf</w:t>
        </w:r>
      </w:hyperlink>
    </w:p>
    <w:p w:rsidR="0040217E" w:rsidRDefault="0040217E" w:rsidP="008168F9">
      <w:pPr>
        <w:widowControl w:val="0"/>
        <w:autoSpaceDE w:val="0"/>
        <w:autoSpaceDN w:val="0"/>
        <w:adjustRightInd w:val="0"/>
        <w:spacing w:before="180"/>
        <w:rPr>
          <w:b/>
        </w:rPr>
      </w:pPr>
      <w:r>
        <w:rPr>
          <w:b/>
        </w:rPr>
        <w:t>IONS WHICH DO NOT HAVE NOBLE GAS ELECTRON CONFIGURATION</w:t>
      </w:r>
      <w:r w:rsidR="001702FA">
        <w:rPr>
          <w:b/>
        </w:rPr>
        <w:t>S</w:t>
      </w:r>
    </w:p>
    <w:p w:rsidR="0040217E" w:rsidRDefault="0040217E" w:rsidP="008168F9">
      <w:pPr>
        <w:widowControl w:val="0"/>
        <w:autoSpaceDE w:val="0"/>
        <w:autoSpaceDN w:val="0"/>
        <w:adjustRightInd w:val="0"/>
        <w:spacing w:before="120"/>
      </w:pPr>
      <w:r>
        <w:t>While the elements in groups I,II,VI and VII form ions with the same electron arrangement as noble gases, other metals form ions which d</w:t>
      </w:r>
      <w:r w:rsidR="008168F9">
        <w:t>o not (e.g. Transition metals)</w:t>
      </w:r>
    </w:p>
    <w:p w:rsidR="008168F9" w:rsidRDefault="00D42205" w:rsidP="00134257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29210</wp:posOffset>
                </wp:positionV>
                <wp:extent cx="6120130" cy="269875"/>
                <wp:effectExtent l="13335" t="10160" r="10160" b="5715"/>
                <wp:wrapNone/>
                <wp:docPr id="107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Default="00B65248">
                            <w:r>
                              <w:t>Examples:</w:t>
                            </w:r>
                            <w:r>
                              <w:tab/>
                              <w:t>Zn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Ag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 Pb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Cu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Cu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 Fe</w:t>
                            </w:r>
                            <w:r>
                              <w:rPr>
                                <w:vertAlign w:val="superscript"/>
                              </w:rPr>
                              <w:t>2+</w:t>
                            </w:r>
                            <w:r>
                              <w:t>, Fe</w:t>
                            </w:r>
                            <w:r>
                              <w:rPr>
                                <w:vertAlign w:val="superscript"/>
                              </w:rPr>
                              <w:t>3+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2" o:spid="_x0000_s1031" type="#_x0000_t202" style="position:absolute;margin-left:1.8pt;margin-top:2.3pt;width:481.9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">
                <v:textbox>
                  <w:txbxContent>
                    <w:p w:rsidR="00B65248" w:rsidRDefault="00B65248">
                      <w:r>
                        <w:t>Examples:</w:t>
                      </w:r>
                      <w:r>
                        <w:tab/>
                        <w:t>Zn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Ag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 Pb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Cu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Cu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 Fe</w:t>
                      </w:r>
                      <w:r>
                        <w:rPr>
                          <w:vertAlign w:val="superscript"/>
                        </w:rPr>
                        <w:t>2+</w:t>
                      </w:r>
                      <w:r>
                        <w:t>, Fe</w:t>
                      </w:r>
                      <w:r>
                        <w:rPr>
                          <w:vertAlign w:val="superscript"/>
                        </w:rPr>
                        <w:t>3+</w:t>
                      </w:r>
                    </w:p>
                  </w:txbxContent>
                </v:textbox>
              </v:shape>
            </w:pict>
          </mc:Fallback>
        </mc:AlternateContent>
      </w:r>
    </w:p>
    <w:p w:rsidR="008168F9" w:rsidRDefault="008168F9" w:rsidP="00134257">
      <w:pPr>
        <w:widowControl w:val="0"/>
        <w:autoSpaceDE w:val="0"/>
        <w:autoSpaceDN w:val="0"/>
        <w:adjustRightInd w:val="0"/>
      </w:pPr>
    </w:p>
    <w:p w:rsidR="0040217E" w:rsidRDefault="0040217E" w:rsidP="00134257">
      <w:pPr>
        <w:widowControl w:val="0"/>
        <w:autoSpaceDE w:val="0"/>
        <w:autoSpaceDN w:val="0"/>
        <w:adjustRightInd w:val="0"/>
      </w:pPr>
      <w:r>
        <w:t xml:space="preserve">Other ions are </w:t>
      </w:r>
      <w:r>
        <w:rPr>
          <w:b/>
        </w:rPr>
        <w:t>complex ions</w:t>
      </w:r>
      <w:r>
        <w:t xml:space="preserve"> made up of a group of atoms with an overall charge.</w:t>
      </w:r>
    </w:p>
    <w:p w:rsidR="008168F9" w:rsidRDefault="00D42205" w:rsidP="00134257">
      <w:pPr>
        <w:widowControl w:val="0"/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40005</wp:posOffset>
                </wp:positionV>
                <wp:extent cx="6120130" cy="269875"/>
                <wp:effectExtent l="8890" t="11430" r="5080" b="13970"/>
                <wp:wrapNone/>
                <wp:docPr id="10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8168F9" w:rsidRDefault="00B65248" w:rsidP="008168F9">
                            <w:r>
                              <w:t>Examples:</w:t>
                            </w:r>
                            <w:r>
                              <w:tab/>
                            </w:r>
                            <w:r>
                              <w:tab/>
                              <w:t>NH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+</w:t>
                            </w:r>
                            <w:r>
                              <w:t>, SO</w:t>
                            </w:r>
                            <w:r>
                              <w:rPr>
                                <w:vertAlign w:val="subscript"/>
                              </w:rPr>
                              <w:t>4</w:t>
                            </w:r>
                            <w:r>
                              <w:rPr>
                                <w:vertAlign w:val="superscript"/>
                              </w:rPr>
                              <w:t>2-</w:t>
                            </w:r>
                            <w:r>
                              <w:t>, NO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  <w:proofErr w:type="gramStart"/>
                            <w:r>
                              <w:t>,CO</w:t>
                            </w:r>
                            <w:r>
                              <w:rPr>
                                <w:vertAlign w:val="subscript"/>
                              </w:rPr>
                              <w:t>3</w:t>
                            </w:r>
                            <w:r>
                              <w:rPr>
                                <w:vertAlign w:val="superscript"/>
                              </w:rPr>
                              <w:t>2</w:t>
                            </w:r>
                            <w:proofErr w:type="gramEnd"/>
                            <w:r>
                              <w:rPr>
                                <w:vertAlign w:val="superscript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3" o:spid="_x0000_s1032" type="#_x0000_t202" style="position:absolute;margin-left:2.2pt;margin-top:3.15pt;width:481.9pt;height:2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">
                <v:textbox>
                  <w:txbxContent>
                    <w:p w:rsidR="00B65248" w:rsidRPr="008168F9" w:rsidRDefault="00B65248" w:rsidP="008168F9">
                      <w:r>
                        <w:t>Examples:</w:t>
                      </w:r>
                      <w:r>
                        <w:tab/>
                      </w:r>
                      <w:r>
                        <w:tab/>
                        <w:t>NH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+</w:t>
                      </w:r>
                      <w:r>
                        <w:t>, SO</w:t>
                      </w:r>
                      <w:r>
                        <w:rPr>
                          <w:vertAlign w:val="subscript"/>
                        </w:rPr>
                        <w:t>4</w:t>
                      </w:r>
                      <w:r>
                        <w:rPr>
                          <w:vertAlign w:val="superscript"/>
                        </w:rPr>
                        <w:t>2-</w:t>
                      </w:r>
                      <w:r>
                        <w:t>, NO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rPr>
                          <w:vertAlign w:val="superscript"/>
                        </w:rPr>
                        <w:t>-</w:t>
                      </w:r>
                      <w:proofErr w:type="gramStart"/>
                      <w:r>
                        <w:t>,CO</w:t>
                      </w:r>
                      <w:r>
                        <w:rPr>
                          <w:vertAlign w:val="subscript"/>
                        </w:rPr>
                        <w:t>3</w:t>
                      </w:r>
                      <w:r>
                        <w:rPr>
                          <w:vertAlign w:val="superscript"/>
                        </w:rPr>
                        <w:t>2</w:t>
                      </w:r>
                      <w:proofErr w:type="gramEnd"/>
                      <w:r>
                        <w:rPr>
                          <w:vertAlign w:val="superscript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</w:p>
    <w:p w:rsidR="008168F9" w:rsidRDefault="008168F9" w:rsidP="00134257">
      <w:pPr>
        <w:widowControl w:val="0"/>
        <w:autoSpaceDE w:val="0"/>
        <w:autoSpaceDN w:val="0"/>
        <w:adjustRightInd w:val="0"/>
      </w:pPr>
    </w:p>
    <w:p w:rsidR="00134257" w:rsidRDefault="002709D4" w:rsidP="00134257">
      <w:pPr>
        <w:widowControl w:val="0"/>
        <w:autoSpaceDE w:val="0"/>
        <w:autoSpaceDN w:val="0"/>
        <w:adjustRightInd w:val="0"/>
      </w:pPr>
      <w:r>
        <w:rPr>
          <w:b/>
        </w:rPr>
        <w:t xml:space="preserve">It is vital that you learn the charges, formulae and names of these ions </w:t>
      </w:r>
      <w:r>
        <w:t xml:space="preserve">(See list in </w:t>
      </w:r>
      <w:r w:rsidR="00383D3C">
        <w:t>pre-course work</w:t>
      </w:r>
      <w:r>
        <w:t xml:space="preserve"> pack)</w:t>
      </w:r>
      <w:r w:rsidR="00CE6416">
        <w:t>.  You cannot work them out from the electron configuration.</w:t>
      </w:r>
      <w:r w:rsidR="00134257"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IONIC LATTICES</w:t>
      </w:r>
      <w:r w:rsidR="008168F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/</w:t>
      </w:r>
      <w:r w:rsidR="008168F9">
        <w:rPr>
          <w:b/>
          <w:sz w:val="28"/>
          <w:szCs w:val="28"/>
        </w:rPr>
        <w:t xml:space="preserve"> </w:t>
      </w:r>
      <w:smartTag w:uri="urn:schemas-microsoft-com:office:smarttags" w:element="place">
        <w:smartTag w:uri="urn:schemas-microsoft-com:office:smarttags" w:element="City">
          <w:r>
            <w:rPr>
              <w:b/>
              <w:sz w:val="28"/>
              <w:szCs w:val="28"/>
            </w:rPr>
            <w:t>CRYSTALS</w:t>
          </w:r>
        </w:smartTag>
      </w:smartTag>
    </w:p>
    <w:p w:rsidR="00120434" w:rsidRPr="00A7541E" w:rsidRDefault="00D42205" w:rsidP="00A60767">
      <w:pPr>
        <w:widowControl w:val="0"/>
        <w:autoSpaceDE w:val="0"/>
        <w:autoSpaceDN w:val="0"/>
        <w:adjustRightInd w:val="0"/>
        <w:spacing w:before="120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5316220</wp:posOffset>
            </wp:positionH>
            <wp:positionV relativeFrom="paragraph">
              <wp:posOffset>449580</wp:posOffset>
            </wp:positionV>
            <wp:extent cx="832485" cy="334645"/>
            <wp:effectExtent l="0" t="0" r="5715" b="8255"/>
            <wp:wrapNone/>
            <wp:docPr id="184" name="Picture 184" descr="New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New exerci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34">
        <w:t xml:space="preserve">These </w:t>
      </w:r>
      <w:r w:rsidR="00120434" w:rsidRPr="00BC5E2E">
        <w:rPr>
          <w:b/>
        </w:rPr>
        <w:t>oppositely charged ions are attracted to one another by strong electrostatic forces called ionic bonds.</w:t>
      </w:r>
      <w:r w:rsidR="00120434">
        <w:t xml:space="preserve">  They form a </w:t>
      </w:r>
      <w:r w:rsidR="00B84CEF">
        <w:rPr>
          <w:b/>
        </w:rPr>
        <w:t>giant</w:t>
      </w:r>
      <w:r w:rsidR="00EE1197">
        <w:rPr>
          <w:b/>
        </w:rPr>
        <w:t xml:space="preserve"> ionic</w:t>
      </w:r>
      <w:r w:rsidR="00120434" w:rsidRPr="00BC5E2E">
        <w:rPr>
          <w:b/>
        </w:rPr>
        <w:t xml:space="preserve"> lattice</w:t>
      </w:r>
      <w:r w:rsidR="00A7541E">
        <w:rPr>
          <w:b/>
        </w:rPr>
        <w:t xml:space="preserve"> </w:t>
      </w:r>
      <w:r w:rsidR="00A7541E">
        <w:t>where each ion becomes surrounded by a number of ions of the opposite charge.</w:t>
      </w:r>
    </w:p>
    <w:p w:rsidR="002709D4" w:rsidRPr="002709D4" w:rsidRDefault="002709D4" w:rsidP="00A60767">
      <w:pPr>
        <w:widowControl w:val="0"/>
        <w:autoSpaceDE w:val="0"/>
        <w:autoSpaceDN w:val="0"/>
        <w:adjustRightInd w:val="0"/>
        <w:spacing w:before="120"/>
        <w:rPr>
          <w:b/>
        </w:rPr>
      </w:pPr>
      <w:r>
        <w:t>Example:</w:t>
      </w:r>
      <w:r w:rsidR="00A60767">
        <w:t>-</w:t>
      </w:r>
      <w:r>
        <w:t xml:space="preserve"> </w:t>
      </w:r>
      <w:r w:rsidR="00A60767">
        <w:t>s</w:t>
      </w:r>
      <w:r>
        <w:t xml:space="preserve">odium </w:t>
      </w:r>
      <w:r w:rsidR="00A60767">
        <w:t>c</w:t>
      </w:r>
      <w:r>
        <w:t>hloride</w:t>
      </w:r>
    </w:p>
    <w:p w:rsidR="00120434" w:rsidRDefault="00120434" w:rsidP="00120434">
      <w:pPr>
        <w:widowControl w:val="0"/>
        <w:autoSpaceDE w:val="0"/>
        <w:autoSpaceDN w:val="0"/>
        <w:adjustRightInd w:val="0"/>
        <w:spacing w:line="360" w:lineRule="auto"/>
      </w:pPr>
      <w:r>
        <w:t>What will be the ratio of Na</w:t>
      </w:r>
      <w:r>
        <w:rPr>
          <w:vertAlign w:val="superscript"/>
        </w:rPr>
        <w:t>+</w:t>
      </w:r>
      <w:r>
        <w:t xml:space="preserve"> ions to Cl</w:t>
      </w:r>
      <w:r>
        <w:rPr>
          <w:vertAlign w:val="superscript"/>
        </w:rPr>
        <w:t>-</w:t>
      </w:r>
      <w:r>
        <w:t xml:space="preserve"> ions in this structure?  </w:t>
      </w:r>
      <w:r w:rsidR="00E834C5">
        <w:t>…</w:t>
      </w:r>
      <w:r w:rsidR="00E834C5">
        <w:rPr>
          <w:rFonts w:ascii="Arial" w:hAnsi="Arial" w:cs="Arial"/>
          <w:color w:val="000080"/>
        </w:rPr>
        <w:t>1  :  1</w:t>
      </w:r>
      <w:r w:rsidR="00E834C5">
        <w:t>…….</w:t>
      </w:r>
    </w:p>
    <w:p w:rsidR="00120434" w:rsidRDefault="00D42205" w:rsidP="00120434">
      <w:pPr>
        <w:widowControl w:val="0"/>
        <w:autoSpaceDE w:val="0"/>
        <w:autoSpaceDN w:val="0"/>
        <w:adjustRightInd w:val="0"/>
        <w:spacing w:line="360" w:lineRule="auto"/>
      </w:pPr>
      <w:r>
        <w:rPr>
          <w:noProof/>
          <w:sz w:val="20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3597275</wp:posOffset>
                </wp:positionH>
                <wp:positionV relativeFrom="paragraph">
                  <wp:posOffset>70485</wp:posOffset>
                </wp:positionV>
                <wp:extent cx="2628900" cy="2038350"/>
                <wp:effectExtent l="6350" t="13335" r="12700" b="5715"/>
                <wp:wrapNone/>
                <wp:docPr id="3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38350"/>
                          <a:chOff x="1781" y="936"/>
                          <a:chExt cx="4440" cy="3255"/>
                        </a:xfrm>
                      </wpg:grpSpPr>
                      <wpg:grpSp>
                        <wpg:cNvPr id="36" name="Group 14"/>
                        <wpg:cNvGrpSpPr>
                          <a:grpSpLocks/>
                        </wpg:cNvGrpSpPr>
                        <wpg:grpSpPr bwMode="auto">
                          <a:xfrm>
                            <a:off x="1916" y="1050"/>
                            <a:ext cx="4201" cy="3036"/>
                            <a:chOff x="3870" y="1839"/>
                            <a:chExt cx="4725" cy="4911"/>
                          </a:xfrm>
                        </wpg:grpSpPr>
                        <wpg:grpSp>
                          <wpg:cNvPr id="37" name="Group 15"/>
                          <wpg:cNvGrpSpPr>
                            <a:grpSpLocks/>
                          </wpg:cNvGrpSpPr>
                          <wpg:grpSpPr bwMode="auto">
                            <a:xfrm>
                              <a:off x="3870" y="1839"/>
                              <a:ext cx="4725" cy="4911"/>
                              <a:chOff x="3645" y="2394"/>
                              <a:chExt cx="4725" cy="4911"/>
                            </a:xfrm>
                          </wpg:grpSpPr>
                          <wps:wsp>
                            <wps:cNvPr id="38" name="Line 16"/>
                            <wps:cNvCnPr/>
                            <wps:spPr bwMode="auto">
                              <a:xfrm>
                                <a:off x="5460" y="2400"/>
                                <a:ext cx="0" cy="28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Line 17"/>
                            <wps:cNvCnPr/>
                            <wps:spPr bwMode="auto">
                              <a:xfrm flipV="1">
                                <a:off x="5475" y="2415"/>
                                <a:ext cx="286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969696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40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645" y="2394"/>
                                <a:ext cx="4725" cy="4911"/>
                                <a:chOff x="3645" y="2394"/>
                                <a:chExt cx="4725" cy="4911"/>
                              </a:xfrm>
                            </wpg:grpSpPr>
                            <wps:wsp>
                              <wps:cNvPr id="41" name="Line 19"/>
                              <wps:cNvCnPr/>
                              <wps:spPr bwMode="auto">
                                <a:xfrm flipV="1">
                                  <a:off x="6555" y="3825"/>
                                  <a:ext cx="1815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969696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2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45" y="2394"/>
                                  <a:ext cx="4710" cy="4911"/>
                                  <a:chOff x="3645" y="2394"/>
                                  <a:chExt cx="4710" cy="4911"/>
                                </a:xfrm>
                              </wpg:grpSpPr>
                              <wps:wsp>
                                <wps:cNvPr id="43" name="Line 21"/>
                                <wps:cNvCnPr/>
                                <wps:spPr bwMode="auto">
                                  <a:xfrm flipH="1">
                                    <a:off x="5475" y="5280"/>
                                    <a:ext cx="28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969696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4" name="Line 22"/>
                                <wps:cNvCnPr/>
                                <wps:spPr bwMode="auto">
                                  <a:xfrm>
                                    <a:off x="8340" y="2415"/>
                                    <a:ext cx="0" cy="289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969696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5" name="Group 2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645" y="2394"/>
                                    <a:ext cx="4689" cy="4911"/>
                                    <a:chOff x="3645" y="2394"/>
                                    <a:chExt cx="4689" cy="4911"/>
                                  </a:xfrm>
                                </wpg:grpSpPr>
                                <wps:wsp>
                                  <wps:cNvPr id="46" name="Line 24"/>
                                  <wps:cNvCnPr/>
                                  <wps:spPr bwMode="auto">
                                    <a:xfrm>
                                      <a:off x="6030" y="3405"/>
                                      <a:ext cx="0" cy="285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969696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g:grpSp>
                                  <wpg:cNvPr id="47" name="Group 25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645" y="2394"/>
                                      <a:ext cx="4689" cy="4911"/>
                                      <a:chOff x="3645" y="2394"/>
                                      <a:chExt cx="4689" cy="4911"/>
                                    </a:xfrm>
                                  </wpg:grpSpPr>
                                  <wps:wsp>
                                    <wps:cNvPr id="48" name="Line 26"/>
                                    <wps:cNvCnPr/>
                                    <wps:spPr bwMode="auto">
                                      <a:xfrm flipH="1">
                                        <a:off x="5454" y="3834"/>
                                        <a:ext cx="288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969696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9" name="Group 27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645" y="2394"/>
                                        <a:ext cx="4689" cy="4911"/>
                                        <a:chOff x="3645" y="2394"/>
                                        <a:chExt cx="4689" cy="4911"/>
                                      </a:xfrm>
                                    </wpg:grpSpPr>
                                    <wps:wsp>
                                      <wps:cNvPr id="50" name="Line 28"/>
                                      <wps:cNvCnPr/>
                                      <wps:spPr bwMode="auto">
                                        <a:xfrm>
                                          <a:off x="6855" y="2400"/>
                                          <a:ext cx="0" cy="28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969696"/>
                                          </a:solidFill>
                                          <a:prstDash val="dash"/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51" name="Group 29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3645" y="2394"/>
                                          <a:ext cx="4689" cy="4911"/>
                                          <a:chOff x="3645" y="2394"/>
                                          <a:chExt cx="4689" cy="4911"/>
                                        </a:xfrm>
                                      </wpg:grpSpPr>
                                      <wpg:grpSp>
                                        <wpg:cNvPr id="52" name="Group 30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675" y="4809"/>
                                            <a:ext cx="3759" cy="2496"/>
                                            <a:chOff x="3675" y="4809"/>
                                            <a:chExt cx="3759" cy="2496"/>
                                          </a:xfrm>
                                        </wpg:grpSpPr>
                                        <wps:wsp>
                                          <wps:cNvPr id="53" name="Line 31"/>
                                          <wps:cNvCnPr/>
                                          <wps:spPr bwMode="auto">
                                            <a:xfrm flipH="1">
                                              <a:off x="4554" y="4809"/>
                                              <a:ext cx="288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4" name="Line 32"/>
                                          <wps:cNvCnPr/>
                                          <wps:spPr bwMode="auto">
                                            <a:xfrm flipV="1">
                                              <a:off x="3675" y="7290"/>
                                              <a:ext cx="2850" cy="1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  <wpg:grpSp>
                                        <wpg:cNvPr id="55" name="Group 33"/>
                                        <wpg:cNvGrpSpPr>
                                          <a:grpSpLocks/>
                                        </wpg:cNvGrpSpPr>
                                        <wpg:grpSpPr bwMode="auto">
                                          <a:xfrm>
                                            <a:off x="3645" y="2394"/>
                                            <a:ext cx="4689" cy="4911"/>
                                            <a:chOff x="3645" y="2394"/>
                                            <a:chExt cx="4689" cy="4911"/>
                                          </a:xfrm>
                                        </wpg:grpSpPr>
                                        <wps:wsp>
                                          <wps:cNvPr id="56" name="Line 34"/>
                                          <wps:cNvCnPr/>
                                          <wps:spPr bwMode="auto">
                                            <a:xfrm flipH="1">
                                              <a:off x="3654" y="5814"/>
                                              <a:ext cx="2880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57" name="Line 35"/>
                                          <wps:cNvCnPr/>
                                          <wps:spPr bwMode="auto">
                                            <a:xfrm>
                                              <a:off x="5115" y="4395"/>
                                              <a:ext cx="0" cy="288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g:grpSp>
                                          <wpg:cNvPr id="58" name="Group 36"/>
                                          <wpg:cNvGrpSpPr>
                                            <a:grpSpLocks/>
                                          </wpg:cNvGrpSpPr>
                                          <wpg:grpSpPr bwMode="auto">
                                            <a:xfrm>
                                              <a:off x="3645" y="2394"/>
                                              <a:ext cx="4689" cy="4896"/>
                                              <a:chOff x="3645" y="2394"/>
                                              <a:chExt cx="4689" cy="4896"/>
                                            </a:xfrm>
                                          </wpg:grpSpPr>
                                          <wps:wsp>
                                            <wps:cNvPr id="59" name="Line 37"/>
                                            <wps:cNvCnPr/>
                                            <wps:spPr bwMode="auto">
                                              <a:xfrm flipH="1">
                                                <a:off x="4575" y="3390"/>
                                                <a:ext cx="288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969696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0" name="Line 38"/>
                                            <wps:cNvCnPr/>
                                            <wps:spPr bwMode="auto">
                                              <a:xfrm>
                                                <a:off x="4575" y="3390"/>
                                                <a:ext cx="0" cy="288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969696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s:wsp>
                                            <wps:cNvPr id="61" name="Line 39"/>
                                            <wps:cNvCnPr/>
                                            <wps:spPr bwMode="auto">
                                              <a:xfrm>
                                                <a:off x="4605" y="6255"/>
                                                <a:ext cx="2880" cy="0"/>
                                              </a:xfrm>
                                              <a:prstGeom prst="line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solidFill>
                                                  <a:srgbClr val="969696"/>
                                                </a:solidFill>
                                                <a:prstDash val="dash"/>
                                                <a:round/>
                                                <a:headEnd/>
                                                <a:tailEnd/>
                                              </a:ln>
                                              <a:extLst>
                                                <a:ext uri="{909E8E84-426E-40DD-AFC4-6F175D3DCCD1}">
                                                  <a14:hiddenFill xmlns:a14="http://schemas.microsoft.com/office/drawing/2010/main">
                                                    <a:noFill/>
                                                  </a14:hiddenFill>
                                                </a:ext>
                                              </a:extLst>
                                            </wps:spPr>
                                            <wps:bodyPr/>
                                          </wps:wsp>
                                          <wpg:grpSp>
                                            <wpg:cNvPr id="62" name="Group 40"/>
                                            <wpg:cNvGrpSpPr>
                                              <a:grpSpLocks/>
                                            </wpg:cNvGrpSpPr>
                                            <wpg:grpSpPr bwMode="auto">
                                              <a:xfrm>
                                                <a:off x="3645" y="2394"/>
                                                <a:ext cx="4689" cy="4896"/>
                                                <a:chOff x="3645" y="2394"/>
                                                <a:chExt cx="4689" cy="4896"/>
                                              </a:xfrm>
                                            </wpg:grpSpPr>
                                            <wps:wsp>
                                              <wps:cNvPr id="63" name="Line 41"/>
                                              <wps:cNvCnPr/>
                                              <wps:spPr bwMode="auto">
                                                <a:xfrm flipH="1">
                                                  <a:off x="6534" y="5274"/>
                                                  <a:ext cx="1800" cy="198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4" name="Line 42"/>
                                              <wps:cNvCnPr/>
                                              <wps:spPr bwMode="auto">
                                                <a:xfrm flipH="1">
                                                  <a:off x="6534" y="2394"/>
                                                  <a:ext cx="1800" cy="1980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5" name="Line 43"/>
                                              <wps:cNvCnPr/>
                                              <wps:spPr bwMode="auto">
                                                <a:xfrm flipV="1">
                                                  <a:off x="3660" y="2415"/>
                                                  <a:ext cx="1800" cy="196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6" name="Line 44"/>
                                              <wps:cNvCnPr/>
                                              <wps:spPr bwMode="auto">
                                                <a:xfrm flipH="1">
                                                  <a:off x="3645" y="5265"/>
                                                  <a:ext cx="1830" cy="202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7" name="Line 45"/>
                                              <wps:cNvCnPr/>
                                              <wps:spPr bwMode="auto">
                                                <a:xfrm flipV="1">
                                                  <a:off x="5115" y="2400"/>
                                                  <a:ext cx="1755" cy="199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8" name="Line 46"/>
                                              <wps:cNvCnPr/>
                                              <wps:spPr bwMode="auto">
                                                <a:xfrm flipH="1">
                                                  <a:off x="5100" y="5280"/>
                                                  <a:ext cx="1755" cy="199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  <wps:wsp>
                                              <wps:cNvPr id="69" name="Line 47"/>
                                              <wps:cNvCnPr/>
                                              <wps:spPr bwMode="auto">
                                                <a:xfrm>
                                                  <a:off x="7455" y="3405"/>
                                                  <a:ext cx="0" cy="2865"/>
                                                </a:xfrm>
                                                <a:prstGeom prst="line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solidFill>
                                                    <a:srgbClr val="969696"/>
                                                  </a:solidFill>
                                                  <a:prstDash val="dash"/>
                                                  <a:round/>
                                                  <a:headEnd/>
                                                  <a:tailEnd/>
                                                </a:ln>
                                                <a:extLst>
                                                  <a:ext uri="{909E8E84-426E-40DD-AFC4-6F175D3DCCD1}">
                                                    <a14:hiddenFill xmlns:a14="http://schemas.microsoft.com/office/drawing/2010/main">
                                                      <a:noFill/>
                                                    </a14:hiddenFill>
                                                  </a:ext>
                                                </a:extLst>
                                              </wps:spPr>
                                              <wps:bodyPr/>
                                            </wps:wsp>
                                          </wpg:grpSp>
                                        </wpg:grpSp>
                                        <wps:wsp>
                                          <wps:cNvPr id="70" name="Line 48"/>
                                          <wps:cNvCnPr/>
                                          <wps:spPr bwMode="auto">
                                            <a:xfrm>
                                              <a:off x="3675" y="4380"/>
                                              <a:ext cx="2895" cy="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1" name="Line 49"/>
                                          <wps:cNvCnPr/>
                                          <wps:spPr bwMode="auto">
                                            <a:xfrm>
                                              <a:off x="3675" y="4380"/>
                                              <a:ext cx="0" cy="2925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  <wps:wsp>
                                          <wps:cNvPr id="72" name="Line 50"/>
                                          <wps:cNvCnPr/>
                                          <wps:spPr bwMode="auto">
                                            <a:xfrm flipH="1">
                                              <a:off x="6555" y="4380"/>
                                              <a:ext cx="15" cy="2910"/>
                                            </a:xfrm>
                                            <a:prstGeom prst="line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solidFill>
                                                <a:srgbClr val="969696"/>
                                              </a:solidFill>
                                              <a:prstDash val="dash"/>
                                              <a:round/>
                                              <a:headEnd/>
                                              <a:tailEnd/>
                                            </a:ln>
                                            <a:extLst>
                                              <a:ext uri="{909E8E84-426E-40DD-AFC4-6F175D3DCCD1}">
                                                <a14:hiddenFill xmlns:a14="http://schemas.microsoft.com/office/drawing/2010/main">
                                                  <a:noFill/>
                                                </a14:hiddenFill>
                                              </a:ext>
                                            </a:extLst>
                                          </wps:spPr>
                                          <wps:bodyPr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  <wps:wsp>
                          <wps:cNvPr id="73" name="Line 51"/>
                          <wps:cNvCnPr/>
                          <wps:spPr bwMode="auto">
                            <a:xfrm flipH="1">
                              <a:off x="3870" y="3270"/>
                              <a:ext cx="1800" cy="20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969696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Oval 52"/>
                        <wps:cNvSpPr>
                          <a:spLocks noChangeArrowheads="1"/>
                        </wps:cNvSpPr>
                        <wps:spPr bwMode="auto">
                          <a:xfrm>
                            <a:off x="3371" y="936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Oval 53"/>
                        <wps:cNvSpPr>
                          <a:spLocks noChangeArrowheads="1"/>
                        </wps:cNvSpPr>
                        <wps:spPr bwMode="auto">
                          <a:xfrm>
                            <a:off x="2606" y="156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Oval 54"/>
                        <wps:cNvSpPr>
                          <a:spLocks noChangeArrowheads="1"/>
                        </wps:cNvSpPr>
                        <wps:spPr bwMode="auto">
                          <a:xfrm>
                            <a:off x="4642" y="93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Oval 55"/>
                        <wps:cNvSpPr>
                          <a:spLocks noChangeArrowheads="1"/>
                        </wps:cNvSpPr>
                        <wps:spPr bwMode="auto">
                          <a:xfrm>
                            <a:off x="5186" y="156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Oval 56"/>
                        <wps:cNvSpPr>
                          <a:spLocks noChangeArrowheads="1"/>
                        </wps:cNvSpPr>
                        <wps:spPr bwMode="auto">
                          <a:xfrm>
                            <a:off x="5992" y="183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Oval 57"/>
                        <wps:cNvSpPr>
                          <a:spLocks noChangeArrowheads="1"/>
                        </wps:cNvSpPr>
                        <wps:spPr bwMode="auto">
                          <a:xfrm>
                            <a:off x="5212" y="333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Oval 58"/>
                        <wps:cNvSpPr>
                          <a:spLocks noChangeArrowheads="1"/>
                        </wps:cNvSpPr>
                        <wps:spPr bwMode="auto">
                          <a:xfrm>
                            <a:off x="3127" y="396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Oval 59"/>
                        <wps:cNvSpPr>
                          <a:spLocks noChangeArrowheads="1"/>
                        </wps:cNvSpPr>
                        <wps:spPr bwMode="auto">
                          <a:xfrm>
                            <a:off x="1867" y="306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Oval 60"/>
                        <wps:cNvSpPr>
                          <a:spLocks noChangeArrowheads="1"/>
                        </wps:cNvSpPr>
                        <wps:spPr bwMode="auto">
                          <a:xfrm>
                            <a:off x="2647" y="333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Oval 61"/>
                        <wps:cNvSpPr>
                          <a:spLocks noChangeArrowheads="1"/>
                        </wps:cNvSpPr>
                        <wps:spPr bwMode="auto">
                          <a:xfrm>
                            <a:off x="3127" y="2181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Oval 62"/>
                        <wps:cNvSpPr>
                          <a:spLocks noChangeArrowheads="1"/>
                        </wps:cNvSpPr>
                        <wps:spPr bwMode="auto">
                          <a:xfrm>
                            <a:off x="3922" y="2421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Oval 63"/>
                        <wps:cNvSpPr>
                          <a:spLocks noChangeArrowheads="1"/>
                        </wps:cNvSpPr>
                        <wps:spPr bwMode="auto">
                          <a:xfrm>
                            <a:off x="4642" y="2691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Oval 64"/>
                        <wps:cNvSpPr>
                          <a:spLocks noChangeArrowheads="1"/>
                        </wps:cNvSpPr>
                        <wps:spPr bwMode="auto">
                          <a:xfrm>
                            <a:off x="4402" y="306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Oval 65"/>
                        <wps:cNvSpPr>
                          <a:spLocks noChangeArrowheads="1"/>
                        </wps:cNvSpPr>
                        <wps:spPr bwMode="auto">
                          <a:xfrm>
                            <a:off x="5906" y="936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Oval 66"/>
                        <wps:cNvSpPr>
                          <a:spLocks noChangeArrowheads="1"/>
                        </wps:cNvSpPr>
                        <wps:spPr bwMode="auto">
                          <a:xfrm>
                            <a:off x="3866" y="1500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Oval 67"/>
                        <wps:cNvSpPr>
                          <a:spLocks noChangeArrowheads="1"/>
                        </wps:cNvSpPr>
                        <wps:spPr bwMode="auto">
                          <a:xfrm>
                            <a:off x="4616" y="1791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Oval 68"/>
                        <wps:cNvSpPr>
                          <a:spLocks noChangeArrowheads="1"/>
                        </wps:cNvSpPr>
                        <wps:spPr bwMode="auto">
                          <a:xfrm>
                            <a:off x="5126" y="2391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Oval 69"/>
                        <wps:cNvSpPr>
                          <a:spLocks noChangeArrowheads="1"/>
                        </wps:cNvSpPr>
                        <wps:spPr bwMode="auto">
                          <a:xfrm>
                            <a:off x="5906" y="2691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Oval 70"/>
                        <wps:cNvSpPr>
                          <a:spLocks noChangeArrowheads="1"/>
                        </wps:cNvSpPr>
                        <wps:spPr bwMode="auto">
                          <a:xfrm>
                            <a:off x="4331" y="3867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Oval 71"/>
                        <wps:cNvSpPr>
                          <a:spLocks noChangeArrowheads="1"/>
                        </wps:cNvSpPr>
                        <wps:spPr bwMode="auto">
                          <a:xfrm>
                            <a:off x="1781" y="3867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Oval 72"/>
                        <wps:cNvSpPr>
                          <a:spLocks noChangeArrowheads="1"/>
                        </wps:cNvSpPr>
                        <wps:spPr bwMode="auto">
                          <a:xfrm>
                            <a:off x="4331" y="2121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3056" y="3012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3866" y="3291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75"/>
                        <wps:cNvSpPr>
                          <a:spLocks noChangeArrowheads="1"/>
                        </wps:cNvSpPr>
                        <wps:spPr bwMode="auto">
                          <a:xfrm>
                            <a:off x="3371" y="2688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2606" y="2391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1781" y="2097"/>
                            <a:ext cx="315" cy="32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78"/>
                        <wps:cNvSpPr>
                          <a:spLocks noChangeArrowheads="1"/>
                        </wps:cNvSpPr>
                        <wps:spPr bwMode="auto">
                          <a:xfrm>
                            <a:off x="3416" y="1836"/>
                            <a:ext cx="229" cy="225"/>
                          </a:xfrm>
                          <a:prstGeom prst="ellipse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83.25pt;margin-top:5.55pt;width:207pt;height:160.5pt;z-index:251630592" coordorigin="1781,936" coordsize="4440,3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">
                <v:group id="Group 14" o:spid="_x0000_s1027" style="position:absolute;left:1916;top:1050;width:4201;height:3036" coordorigin="3870,1839" coordsize="4725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group id="Group 15" o:spid="_x0000_s1028" style="position:absolute;left:3870;top:1839;width:4725;height:4911" coordorigin="3645,2394" coordsize="4725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<v:line id="Line 16" o:spid="_x0000_s1029" style="position:absolute;visibility:visible;mso-wrap-style:square" from="5460,2400" to="5460,5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GphMAAAADbAAAADwAAAGRycy9kb3ducmV2LnhtbERPTWsCMRC9F/ofwhS81Wwr1LI1Si0I&#10;LvSy2kKPQzJulm4my2bU9d+bg+Dx8b4XqzF06kRDaiMbeJkWoIhtdC03Bn72m+d3UEmQHXaRycCF&#10;EqyWjw8LLF08c02nnTQqh3Aq0YAX6Uutk/UUME1jT5y5QxwCSoZDo92A5xweOv1aFG86YMu5wWNP&#10;X57s/+4YDNTBXqq6XbuD/f2er/28EvmrjJk8jZ8foIRGuYtv7q0zMMtj85f8A/Ty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ERqYTAAAAA2wAAAA8AAAAAAAAAAAAAAAAA&#10;oQIAAGRycy9kb3ducmV2LnhtbFBLBQYAAAAABAAEAPkAAACOAwAAAAA=&#10;" strokecolor="#969696">
                      <v:stroke dashstyle="dash"/>
                    </v:line>
                    <v:line id="Line 17" o:spid="_x0000_s1030" style="position:absolute;flip:y;visibility:visible;mso-wrap-style:square" from="5475,2415" to="8340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aEaMQAAADbAAAADwAAAGRycy9kb3ducmV2LnhtbESPQWvCQBSE74L/YXlCL0U3KpQas5Gi&#10;NPRa7cHjI/tM0mbfxuyrpv76bqHgcZiZb5hsM7hWXagPjWcD81kCirj0tuHKwMfhdfoMKgiyxdYz&#10;GfihAJt8PMowtf7K73TZS6UihEOKBmqRLtU6lDU5DDPfEUfv5HuHEmVfadvjNcJdqxdJ8qQdNhwX&#10;auxoW1P5tf92BrZnWc0fi/PuVix0cdsdOcjn0piHyfCyBiU0yD38336zBpYr+PsSf4DO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5oRoxAAAANsAAAAPAAAAAAAAAAAA&#10;AAAAAKECAABkcnMvZG93bnJldi54bWxQSwUGAAAAAAQABAD5AAAAkgMAAAAA&#10;" strokecolor="#969696">
                      <v:stroke dashstyle="dash"/>
                    </v:line>
                    <v:group id="Group 18" o:spid="_x0000_s1031" style="position:absolute;left:3645;top:2394;width:4725;height:4911" coordorigin="3645,2394" coordsize="4725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  <v:line id="Line 19" o:spid="_x0000_s1032" style="position:absolute;flip:y;visibility:visible;mso-wrap-style:square" from="6555,3825" to="8370,5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b7E8QAAADbAAAADwAAAGRycy9kb3ducmV2LnhtbESPQWvCQBSE74X+h+UVvBTdRIto6ipF&#10;MfRa9eDxkX1N0mbfxuyrRn99t1DwOMzMN8xi1btGnakLtWcD6SgBRVx4W3Np4LDfDmeggiBbbDyT&#10;gSsFWC0fHxaYWX/hDzrvpFQRwiFDA5VIm2kdioochpFviaP36TuHEmVXatvhJcJdo8dJMtUOa44L&#10;Fba0rqj43v04A+uTzNPn/LS55WOd3zZHDvI1MWbw1L+9ghLq5R7+b79bAy8p/H2JP0A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lvsTxAAAANsAAAAPAAAAAAAAAAAA&#10;AAAAAKECAABkcnMvZG93bnJldi54bWxQSwUGAAAAAAQABAD5AAAAkgMAAAAA&#10;" strokecolor="#969696">
                        <v:stroke dashstyle="dash"/>
                      </v:line>
                      <v:group id="Group 20" o:spid="_x0000_s1033" style="position:absolute;left:3645;top:2394;width:4710;height:4911" coordorigin="3645,2394" coordsize="4710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line id="Line 21" o:spid="_x0000_s1034" style="position:absolute;flip:x;visibility:visible;mso-wrap-style:square" from="5475,5280" to="8355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jA/8QAAADbAAAADwAAAGRycy9kb3ducmV2LnhtbESPQWvCQBSE74X+h+UJXkrdqKW0qasU&#10;xeC11oPHR/Y1Sc2+jdlnjP56t1DwOMzMN8xs0btaddSGyrOB8SgBRZx7W3FhYPe9fn4DFQTZYu2Z&#10;DFwowGL++DDD1Pozf1G3lUJFCIcUDZQiTap1yEtyGEa+IY7ej28dSpRtoW2L5wh3tZ4kyat2WHFc&#10;KLGhZUn5YXtyBpZHeR8/ZcfVNZvo7Lrac5DfqTHDQf/5AUqol3v4v72xBl6m8Pcl/gA9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CMD/xAAAANsAAAAPAAAAAAAAAAAA&#10;AAAAAKECAABkcnMvZG93bnJldi54bWxQSwUGAAAAAAQABAD5AAAAkgMAAAAA&#10;" strokecolor="#969696">
                          <v:stroke dashstyle="dash"/>
                        </v:line>
                        <v:line id="Line 22" o:spid="_x0000_s1035" style="position:absolute;visibility:visible;mso-wrap-style:square" from="8340,2415" to="8340,53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rQ/MMAAADbAAAADwAAAGRycy9kb3ducmV2LnhtbESPQWsCMRSE7wX/Q3hCbzXbIlVWo9RC&#10;oQu9rFro8ZE8N4ubl2Xzquu/bwqFHoeZ+YZZb8fQqQsNqY1s4HFWgCK20bXcGDge3h6WoJIgO+wi&#10;k4EbJdhuJndrLF28ck2XvTQqQziVaMCL9KXWyXoKmGaxJ87eKQ4BJcuh0W7Aa4aHTj8VxbMO2HJe&#10;8NjTqyd73n8HA3Wwt6pud+5kPz8WO7+oRL4qY+6n48sKlNAo/+G/9rszMJ/D75f8A/Tm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ha0PzDAAAA2wAAAA8AAAAAAAAAAAAA&#10;AAAAoQIAAGRycy9kb3ducmV2LnhtbFBLBQYAAAAABAAEAPkAAACRAwAAAAA=&#10;" strokecolor="#969696">
                          <v:stroke dashstyle="dash"/>
                        </v:line>
                        <v:group id="Group 23" o:spid="_x0000_s1036" style="position:absolute;left:3645;top:2394;width:4689;height:4911" coordorigin="3645,2394" coordsize="4689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        <v:line id="Line 24" o:spid="_x0000_s1037" style="position:absolute;visibility:visible;mso-wrap-style:square" from="6030,3405" to="6030,6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TrEMMAAADbAAAADwAAAGRycy9kb3ducmV2LnhtbESPQWsCMRSE74X+h/AKvdVsS1FZjVIL&#10;hS54WbXQ4yN5bhY3L8vmVdd/3wiFHoeZ+YZZrsfQqTMNqY1s4HlSgCK20bXcGDjsP57moJIgO+wi&#10;k4ErJViv7u+WWLp44ZrOO2lUhnAq0YAX6Uutk/UUME1iT5y9YxwCSpZDo92AlwwPnX4piqkO2HJe&#10;8NjTuyd72v0EA3Ww16puN+5ov7azjZ9VIt+VMY8P49sClNAo/+G/9qcz8DqF25f8A/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E6xDDAAAA2wAAAA8AAAAAAAAAAAAA&#10;AAAAoQIAAGRycy9kb3ducmV2LnhtbFBLBQYAAAAABAAEAPkAAACRAwAAAAA=&#10;" strokecolor="#969696">
                            <v:stroke dashstyle="dash"/>
                          </v:line>
                          <v:group id="Group 25" o:spid="_x0000_s1038" style="position:absolute;left:3645;top:2394;width:4689;height:4911" coordorigin="3645,2394" coordsize="4689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    <v:line id="Line 26" o:spid="_x0000_s1039" style="position:absolute;flip:x;visibility:visible;mso-wrap-style:square" from="5454,3834" to="8334,38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xSjsEAAADbAAAADwAAAGRycy9kb3ducmV2LnhtbERPTWvCQBC9F/oflin0UnSjlqLRVYpi&#10;8FrrweOQHZPY7GzMTjX6692D4PHxvmeLztXqTG2oPBsY9BNQxLm3FRcGdr/r3hhUEGSLtWcycKUA&#10;i/nrywxT6y/8Q+etFCqGcEjRQCnSpFqHvCSHoe8b4sgdfOtQImwLbVu8xHBX62GSfGmHFceGEhta&#10;lpT/bf+dgeVJJoOP7LS6ZUOd3VZ7DnIcGfP+1n1PQQl18hQ/3Btr4DOOjV/iD9DzO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vrFKOwQAAANsAAAAPAAAAAAAAAAAAAAAA&#10;AKECAABkcnMvZG93bnJldi54bWxQSwUGAAAAAAQABAD5AAAAjwMAAAAA&#10;" strokecolor="#969696">
                              <v:stroke dashstyle="dash"/>
                            </v:line>
                            <v:group id="Group 27" o:spid="_x0000_s1040" style="position:absolute;left:3645;top:2394;width:4689;height:4911" coordorigin="3645,2394" coordsize="4689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          <v:line id="Line 28" o:spid="_x0000_s1041" style="position:absolute;visibility:visible;mso-wrap-style:square" from="6855,2400" to="6855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hAIsAAAADbAAAADwAAAGRycy9kb3ducmV2LnhtbERPTWsCMRC9F/ofwhS81WwL1rI1Si0I&#10;LvSy2kKPQzJulm4my2bU9d+bg+Dx8b4XqzF06kRDaiMbeJkWoIhtdC03Bn72m+d3UEmQHXaRycCF&#10;EqyWjw8LLF08c02nnTQqh3Aq0YAX6Uutk/UUME1jT5y5QxwCSoZDo92A5xweOv1aFG86YMu5wWNP&#10;X57s/+4YDNTBXqq6XbuD/f2er/28EvmrjJk8jZ8foIRGuYtv7q0zMMvr85f8A/TyC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K4QCLAAAAA2wAAAA8AAAAAAAAAAAAAAAAA&#10;oQIAAGRycy9kb3ducmV2LnhtbFBLBQYAAAAABAAEAPkAAACOAwAAAAA=&#10;" strokecolor="#969696">
                                <v:stroke dashstyle="dash"/>
                              </v:line>
                              <v:group id="Group 29" o:spid="_x0000_s1042" style="position:absolute;left:3645;top:2394;width:4689;height:4911" coordorigin="3645,2394" coordsize="4689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        <v:group id="Group 30" o:spid="_x0000_s1043" style="position:absolute;left:3675;top:4809;width:3759;height:2496" coordorigin="3675,4809" coordsize="3759,24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        <v:line id="Line 31" o:spid="_x0000_s1044" style="position:absolute;flip:x;visibility:visible;mso-wrap-style:square" from="4554,4809" to="7434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FWIsQAAADbAAAADwAAAGRycy9kb3ducmV2LnhtbESPQWvCQBSE74X+h+UJXkrdqLS0qasU&#10;xeC11oPHR/Y1Sc2+jdlnjP56t1DwOMzMN8xs0btaddSGyrOB8SgBRZx7W3FhYPe9fn4DFQTZYu2Z&#10;DFwowGL++DDD1Pozf1G3lUJFCIcUDZQiTap1yEtyGEa+IY7ej28dSpRtoW2L5wh3tZ4kyat2WHFc&#10;KLGhZUn5YXtyBpZHeR8/ZcfVNZvo7Lrac5DfqTHDQf/5AUqol3v4v72xBl6m8Pcl/gA9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0VYixAAAANsAAAAPAAAAAAAAAAAA&#10;AAAAAKECAABkcnMvZG93bnJldi54bWxQSwUGAAAAAAQABAD5AAAAkgMAAAAA&#10;" strokecolor="#969696">
                                    <v:stroke dashstyle="dash"/>
                                  </v:line>
                                  <v:line id="Line 32" o:spid="_x0000_s1045" style="position:absolute;flip:y;visibility:visible;mso-wrap-style:square" from="3675,7290" to="6525,7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jOVsQAAADbAAAADwAAAGRycy9kb3ducmV2LnhtbESPQWvCQBSE74X+h+UJvRTdqFVsdJWi&#10;GHrV9uDxkX1Notm3Mfuqqb++Wyh4HGbmG2ax6lytLtSGyrOB4SABRZx7W3Fh4PNj25+BCoJssfZM&#10;Bn4owGr5+LDA1Por7+iyl0JFCIcUDZQiTap1yEtyGAa+IY7el28dSpRtoW2L1wh3tR4lyVQ7rDgu&#10;lNjQuqT8tP92BtZneR0+Z+fNLRvp7LY5cJDj2JinXvc2ByXUyT383363BiYv8Pcl/gC9/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OM5WxAAAANsAAAAPAAAAAAAAAAAA&#10;AAAAAKECAABkcnMvZG93bnJldi54bWxQSwUGAAAAAAQABAD5AAAAkgMAAAAA&#10;" strokecolor="#969696">
                                    <v:stroke dashstyle="dash"/>
                                  </v:line>
                                </v:group>
                                <v:group id="Group 33" o:spid="_x0000_s1046" style="position:absolute;left:3645;top:2394;width:4689;height:4911" coordorigin="3645,2394" coordsize="4689,49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                <v:line id="Line 34" o:spid="_x0000_s1047" style="position:absolute;flip:x;visibility:visible;mso-wrap-style:square" from="3654,5814" to="6534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b1usQAAADbAAAADwAAAGRycy9kb3ducmV2LnhtbESPQWvCQBSE74L/YXlCL1I3KoY2dZWi&#10;NPSq7aHHR/Y1SZt9G7OvGv31XUHwOMzMN8xy3btGHakLtWcD00kCirjwtubSwOfH2+MTqCDIFhvP&#10;ZOBMAdar4WCJmfUn3tFxL6WKEA4ZGqhE2kzrUFTkMEx8Sxy9b985lCi7UtsOTxHuGj1LklQ7rDku&#10;VNjSpqLid//nDGwO8jwd54ftJZ/p/LL94iA/c2MeRv3rCyihXu7hW/vdGlikcP0Sf4B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0pvW6xAAAANsAAAAPAAAAAAAAAAAA&#10;AAAAAKECAABkcnMvZG93bnJldi54bWxQSwUGAAAAAAQABAD5AAAAkgMAAAAA&#10;" strokecolor="#969696">
                                    <v:stroke dashstyle="dash"/>
                                  </v:line>
                                  <v:line id="Line 35" o:spid="_x0000_s1048" style="position:absolute;visibility:visible;mso-wrap-style:square" from="5115,4395" to="5115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HYVsMAAADbAAAADwAAAGRycy9kb3ducmV2LnhtbESPQUvDQBSE70L/w/IK3uymgkZit6Ut&#10;CAa8pCp4fOy+ZkOzb0P22ab/3hUEj8PMfMOsNlPo1ZnG1EU2sFwUoIhtdB23Bj7eX+6eQCVBdthH&#10;JgNXSrBZz25WWLl44YbOB2lVhnCq0IAXGSqtk/UUMC3iQJy9YxwDSpZjq92IlwwPvb4vikcdsOO8&#10;4HGgvSd7OnwHA02w17rpdu5oP9/KnS9rka/amNv5tH0GJTTJf/iv/eoMPJTw+yX/AL3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1R2FbDAAAA2wAAAA8AAAAAAAAAAAAA&#10;AAAAoQIAAGRycy9kb3ducmV2LnhtbFBLBQYAAAAABAAEAPkAAACRAwAAAAA=&#10;" strokecolor="#969696">
                                    <v:stroke dashstyle="dash"/>
                                  </v:line>
                                  <v:group id="Group 36" o:spid="_x0000_s1049" style="position:absolute;left:3645;top:2394;width:4689;height:4896" coordorigin="3645,2394" coordsize="4689,4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                  <v:line id="Line 37" o:spid="_x0000_s1050" style="position:absolute;flip:x;visibility:visible;mso-wrap-style:square" from="4575,3390" to="7455,3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lhyMQAAADbAAAADwAAAGRycy9kb3ducmV2LnhtbESPQWvCQBSE74L/YXlCL1I3WixN6ipF&#10;aehV68HjI/uapM2+jdlXTf31XUHwOMzMN8xi1btGnagLtWcD00kCirjwtubSwP7z/fEFVBBki41n&#10;MvBHAVbL4WCBmfVn3tJpJ6WKEA4ZGqhE2kzrUFTkMEx8Sxy9L985lCi7UtsOzxHuGj1LkmftsOa4&#10;UGFL64qKn92vM7A+Sjod58fNJZ/p/LI5cJDvJ2MeRv3bKyihXu7hW/vDGpincP0Sf4Be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OWHIxAAAANsAAAAPAAAAAAAAAAAA&#10;AAAAAKECAABkcnMvZG93bnJldi54bWxQSwUGAAAAAAQABAD5AAAAkgMAAAAA&#10;" strokecolor="#969696">
                                      <v:stroke dashstyle="dash"/>
                                    </v:line>
                                    <v:line id="Line 38" o:spid="_x0000_s1051" style="position:absolute;visibility:visible;mso-wrap-style:square" from="4575,3390" to="4575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SKn8AAAADbAAAADwAAAGRycy9kb3ducmV2LnhtbERPTWvCQBC9F/oflin01mzqQUvqKlUQ&#10;Gugl1kKPw+6YDc3Ohuyo8d93D4LHx/terqfQqzONqYts4LUoQRHb6DpuDRy+dy9voJIgO+wjk4Er&#10;JVivHh+WWLl44YbOe2lVDuFUoQEvMlRaJ+spYCriQJy5YxwDSoZjq92Ilxweej0ry7kO2HFu8DjQ&#10;1pP925+CgSbYa910G3e0P1+LjV/UIr+1Mc9P08c7KKFJ7uKb+9MZmOf1+Uv+AXr1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zUip/AAAAA2wAAAA8AAAAAAAAAAAAAAAAA&#10;oQIAAGRycy9kb3ducmV2LnhtbFBLBQYAAAAABAAEAPkAAACOAwAAAAA=&#10;" strokecolor="#969696">
                                      <v:stroke dashstyle="dash"/>
                                    </v:line>
                                    <v:line id="Line 39" o:spid="_x0000_s1052" style="position:absolute;visibility:visible;mso-wrap-style:square" from="4605,6255" to="7485,6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gvBMMAAADbAAAADwAAAGRycy9kb3ducmV2LnhtbESPQWsCMRSE74X+h/CE3mrWHrRsjaKF&#10;Qhe8rFXw+Eiem6Wbl2Xzquu/b4RCj8PMfMMs12Po1IWG1EY2MJsWoIhtdC03Bg5fH8+voJIgO+wi&#10;k4EbJVivHh+WWLp45Zoue2lUhnAq0YAX6Uutk/UUME1jT5y9cxwCSpZDo92A1wwPnX4pirkO2HJe&#10;8NjTuyf7vf8JBupgb1Xdbt3ZHneLrV9UIqfKmKfJuHkDJTTKf/iv/ekMzGdw/5J/gF7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OYLwTDAAAA2wAAAA8AAAAAAAAAAAAA&#10;AAAAoQIAAGRycy9kb3ducmV2LnhtbFBLBQYAAAAABAAEAPkAAACRAwAAAAA=&#10;" strokecolor="#969696">
                                      <v:stroke dashstyle="dash"/>
                                    </v:line>
                                    <v:group id="Group 40" o:spid="_x0000_s1053" style="position:absolute;left:3645;top:2394;width:4689;height:4896" coordorigin="3645,2394" coordsize="4689,48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                    <v:line id="Line 41" o:spid="_x0000_s1054" style="position:absolute;flip:x;visibility:visible;mso-wrap-style:square" from="6534,5274" to="8334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2cn8MAAADbAAAADwAAAGRycy9kb3ducmV2LnhtbESPQWvCQBSE7wX/w/IEL6IbFaRNXUWU&#10;Bq/VHnp8ZJ9JavZtzL5q9Ne7BaHHYWa+YRarztXqQm2oPBuYjBNQxLm3FRcGvg4fo1dQQZAt1p7J&#10;wI0CrJa9lwWm1l/5ky57KVSEcEjRQCnSpFqHvCSHYewb4ugdfetQomwLbVu8Rrir9TRJ5tphxXGh&#10;xIY2JeWn/a8zsDnL22SYnbf3bKqz+/abg/zMjBn0u/U7KKFO/sPP9s4amM/g70v8AXr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9nJ/DAAAA2wAAAA8AAAAAAAAAAAAA&#10;AAAAoQIAAGRycy9kb3ducmV2LnhtbFBLBQYAAAAABAAEAPkAAACRAwAAAAA=&#10;" strokecolor="#969696">
                                        <v:stroke dashstyle="dash"/>
                                      </v:line>
                                      <v:line id="Line 42" o:spid="_x0000_s1055" style="position:absolute;flip:x;visibility:visible;mso-wrap-style:square" from="6534,2394" to="8334,4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QE68UAAADbAAAADwAAAGRycy9kb3ducmV2LnhtbESPT2vCQBTE74LfYXlCL1I3/iG0qasU&#10;paFXbQ89PrKvSdrs25h91ein7wqCx2FmfsMs171r1JG6UHs2MJ0koIgLb2suDXx+vD0+gQqCbLHx&#10;TAbOFGC9Gg6WmFl/4h0d91KqCOGQoYFKpM20DkVFDsPEt8TR+/adQ4myK7Xt8BThrtGzJEm1w5rj&#10;QoUtbSoqfvd/zsDmIM/TcX7YXvKZzi/bLw7yMzfmYdS/voAS6uUevrXfrYF0Adcv8Qfo1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VQE68UAAADbAAAADwAAAAAAAAAA&#10;AAAAAAChAgAAZHJzL2Rvd25yZXYueG1sUEsFBgAAAAAEAAQA+QAAAJMDAAAAAA==&#10;" strokecolor="#969696">
                                        <v:stroke dashstyle="dash"/>
                                      </v:line>
                                      <v:line id="Line 43" o:spid="_x0000_s1056" style="position:absolute;flip:y;visibility:visible;mso-wrap-style:square" from="3660,2415" to="5460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ihcMQAAADbAAAADwAAAGRycy9kb3ducmV2LnhtbESPQWvCQBSE74L/YXlCL1I3KoY2dZWi&#10;NPSq7aHHR/Y1SZt9G7OvGv31XUHwOMzMN8xy3btGHakLtWcD00kCirjwtubSwOfH2+MTqCDIFhvP&#10;ZOBMAdar4WCJmfUn3tFxL6WKEA4ZGqhE2kzrUFTkMEx8Sxy9b985lCi7UtsOTxHuGj1LklQ7rDku&#10;VNjSpqLid//nDGwO8jwd54ftJZ/p/LL94iA/c2MeRv3rCyihXu7hW/vdGkgXcP0Sf4Be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GKFwxAAAANsAAAAPAAAAAAAAAAAA&#10;AAAAAKECAABkcnMvZG93bnJldi54bWxQSwUGAAAAAAQABAD5AAAAkgMAAAAA&#10;" strokecolor="#969696">
                                        <v:stroke dashstyle="dash"/>
                                      </v:line>
                                      <v:line id="Line 44" o:spid="_x0000_s1057" style="position:absolute;flip:x;visibility:visible;mso-wrap-style:square" from="3645,5265" to="5475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o/B8MAAADbAAAADwAAAGRycy9kb3ducmV2LnhtbESPQWvCQBSE74L/YXlCL1I3Wgg2ukpR&#10;GrzW9uDxkX0mabNvY/ZVo7++WxA8DjPzDbNc965RZ+pC7dnAdJKAIi68rbk08PX5/jwHFQTZYuOZ&#10;DFwpwHo1HCwxs/7CH3TeS6kihEOGBiqRNtM6FBU5DBPfEkfv6DuHEmVXatvhJcJdo2dJkmqHNceF&#10;ClvaVFT87H+dgc1JXqfj/LS95TOd37YHDvL9YszTqH9bgBLq5RG+t3fWQJrC/5f4A/Tq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rKPwfDAAAA2wAAAA8AAAAAAAAAAAAA&#10;AAAAoQIAAGRycy9kb3ducmV2LnhtbFBLBQYAAAAABAAEAPkAAACRAwAAAAA=&#10;" strokecolor="#969696">
                                        <v:stroke dashstyle="dash"/>
                                      </v:line>
                                      <v:line id="Line 45" o:spid="_x0000_s1058" style="position:absolute;flip:y;visibility:visible;mso-wrap-style:square" from="5115,2400" to="6870,4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aanMQAAADbAAAADwAAAGRycy9kb3ducmV2LnhtbESPQWvCQBSE7wX/w/KEXkrdaEFrdBVR&#10;GnqtevD4yD6TaPZtzL5q6q/vFgoeh5n5hpkvO1erK7Wh8mxgOEhAEefeVlwY2O8+Xt9BBUG2WHsm&#10;Az8UYLnoPc0xtf7GX3TdSqEihEOKBkqRJtU65CU5DAPfEEfv6FuHEmVbaNviLcJdrUdJMtYOK44L&#10;JTa0Lik/b7+dgfVFpsOX7LK5ZyOd3TcHDnJ6M+a5361moIQ6eYT/25/WwHgCf1/iD9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hpqcxAAAANsAAAAPAAAAAAAAAAAA&#10;AAAAAKECAABkcnMvZG93bnJldi54bWxQSwUGAAAAAAQABAD5AAAAkgMAAAAA&#10;" strokecolor="#969696">
                                        <v:stroke dashstyle="dash"/>
                                      </v:line>
                                      <v:line id="Line 46" o:spid="_x0000_s1059" style="position:absolute;flip:x;visibility:visible;mso-wrap-style:square" from="5100,5280" to="6855,7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kO7sAAAADbAAAADwAAAGRycy9kb3ducmV2LnhtbERPTWvCQBC9C/6HZQq9iG5UEBtdRRSD&#10;16qHHofsmMRmZ2N21NRf3z0Ueny87+W6c7V6UBsqzwbGowQUce5txYWB82k/nIMKgmyx9kwGfijA&#10;etXvLTG1/smf9DhKoWIIhxQNlCJNqnXIS3IYRr4hjtzFtw4lwrbQtsVnDHe1niTJTDusODaU2NC2&#10;pPz7eHcGtjf5GA+y2+6VTXT22n1xkOvUmPe3brMAJdTJv/jPfbAGZnFs/BJ/gF79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QZDu7AAAAA2wAAAA8AAAAAAAAAAAAAAAAA&#10;oQIAAGRycy9kb3ducmV2LnhtbFBLBQYAAAAABAAEAPkAAACOAwAAAAA=&#10;" strokecolor="#969696">
                                        <v:stroke dashstyle="dash"/>
                                      </v:line>
                                      <v:line id="Line 47" o:spid="_x0000_s1060" style="position:absolute;visibility:visible;mso-wrap-style:square" from="7455,3405" to="7455,62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4jAsQAAADbAAAADwAAAGRycy9kb3ducmV2LnhtbESPQWsCMRSE7wX/Q3hCbzXbHrSuRqmF&#10;Qhd6WbXQ4yN5bhY3L8vmVdd/3xQKPQ4z8w2z3o6hUxcaUhvZwOOsAEVso2u5MXA8vD08g0qC7LCL&#10;TAZulGC7mdytsXTxyjVd9tKoDOFUogEv0pdaJ+spYJrFnjh7pzgElCyHRrsBrxkeOv1UFHMdsOW8&#10;4LGnV0/2vP8OBupgb1Xd7tzJfn4sdn5RiXxVxtxPx5cVKKFR/sN/7XdnYL6E3y/5B+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7iMCxAAAANsAAAAPAAAAAAAAAAAA&#10;AAAAAKECAABkcnMvZG93bnJldi54bWxQSwUGAAAAAAQABAD5AAAAkgMAAAAA&#10;" strokecolor="#969696">
                                        <v:stroke dashstyle="dash"/>
                                      </v:line>
                                    </v:group>
                                  </v:group>
                                  <v:line id="Line 48" o:spid="_x0000_s1061" style="position:absolute;visibility:visible;mso-wrap-style:square" from="3675,4380" to="6570,43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0cQsAAAADbAAAADwAAAGRycy9kb3ducmV2LnhtbERPO2vDMBDeC/0P4grdGrkd6uBGCU2h&#10;UEMW5wEdD+limVonY10T599HQyDjx/derKbQqxONqYts4HVWgCK20XXcGtjvvl/moJIgO+wjk4EL&#10;JVgtHx8WWLl45oZOW2lVDuFUoQEvMlRaJ+spYJrFgThzxzgGlAzHVrsRzzk89PqtKN51wI5zg8eB&#10;vjzZv+1/MNAEe6mbbu2O9rAp176sRX5rY56fps8PUEKT3MU3948zUOb1+Uv+AXp5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NHELAAAAA2wAAAA8AAAAAAAAAAAAAAAAA&#10;oQIAAGRycy9kb3ducmV2LnhtbFBLBQYAAAAABAAEAPkAAACOAwAAAAA=&#10;" strokecolor="#969696">
                                    <v:stroke dashstyle="dash"/>
                                  </v:line>
                                  <v:line id="Line 49" o:spid="_x0000_s1062" style="position:absolute;visibility:visible;mso-wrap-style:square" from="3675,4380" to="3675,7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G52cMAAADbAAAADwAAAGRycy9kb3ducmV2LnhtbESPwWrDMBBE74X8g9hAb42cHurgRglN&#10;oVBDLk5a6HGRNpaptTLWNnH+vgoUehxm5g2z3k6hV2caUxfZwHJRgCK20XXcGvg4vj2sQCVBdthH&#10;JgNXSrDdzO7WWLl44YbOB2lVhnCq0IAXGSqtk/UUMC3iQJy9UxwDSpZjq92IlwwPvX4siicdsOO8&#10;4HGgV0/2+/ATDDTBXuum27mT/dyXO1/WIl+1Mffz6eUZlNAk/+G/9rszUC7h9iX/AL35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ZBudnDAAAA2wAAAA8AAAAAAAAAAAAA&#10;AAAAoQIAAGRycy9kb3ducmV2LnhtbFBLBQYAAAAABAAEAPkAAACRAwAAAAA=&#10;" strokecolor="#969696">
                                    <v:stroke dashstyle="dash"/>
                                  </v:line>
                                  <v:line id="Line 50" o:spid="_x0000_s1063" style="position:absolute;flip:x;visibility:visible;mso-wrap-style:square" from="6555,4380" to="6570,7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iv2cQAAADbAAAADwAAAGRycy9kb3ducmV2LnhtbESPT2vCQBTE74LfYXlCL1I3pqBt6ipF&#10;aejVP4ceH9nXJG32bcy+auqn7wqCx2FmfsMsVr1r1Im6UHs2MJ0koIgLb2suDRz274/PoIIgW2w8&#10;k4E/CrBaDgcLzKw/85ZOOylVhHDI0EAl0mZah6Iih2HiW+LoffnOoUTZldp2eI5w1+g0SWbaYc1x&#10;ocKW1hUVP7tfZ2B9lJfpOD9uLnmq88vmk4N8PxnzMOrfXkEJ9XIP39of1sA8heuX+AP0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KK/ZxAAAANsAAAAPAAAAAAAAAAAA&#10;AAAAAKECAABkcnMvZG93bnJldi54bWxQSwUGAAAAAAQABAD5AAAAkgMAAAAA&#10;" strokecolor="#969696">
                                    <v:stroke dashstyle="dash"/>
                                  </v:line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  <v:line id="Line 51" o:spid="_x0000_s1064" style="position:absolute;flip:x;visibility:visible;mso-wrap-style:square" from="3870,3270" to="5670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QKQsQAAADbAAAADwAAAGRycy9kb3ducmV2LnhtbESPT2vCQBTE74V+h+UJXkrdqNA/qasU&#10;xeC11oPHR/Y1Sc2+jdlnjH56t1DwOMzMb5jZone16qgNlWcD41ECijj3tuLCwO57/fwGKgiyxdoz&#10;GbhQgMX88WGGqfVn/qJuK4WKEA4pGihFmlTrkJfkMIx8Qxy9H986lCjbQtsWzxHuaj1JkhftsOK4&#10;UGJDy5Lyw/bkDCyP8j5+yo6razbR2XW15yC/U2OGg/7zA5RQL/fwf3tjDbxO4e9L/AF6f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ZApCxAAAANsAAAAPAAAAAAAAAAAA&#10;AAAAAKECAABkcnMvZG93bnJldi54bWxQSwUGAAAAAAQABAD5AAAAkgMAAAAA&#10;" strokecolor="#969696">
                    <v:stroke dashstyle="dash"/>
                  </v:line>
                </v:group>
                <v:oval id="Oval 52" o:spid="_x0000_s1065" style="position:absolute;left:3371;top:936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tP98QA&#10;AADbAAAADwAAAGRycy9kb3ducmV2LnhtbESPQWvCQBSE70L/w/IKvenGpqaSuopUCnrw0LTeH9ln&#10;Esy+DdnXmP77bkHwOMzMN8xqM7pWDdSHxrOB+SwBRVx623Bl4PvrY7oEFQTZYuuZDPxSgM36YbLC&#10;3Porf9JQSKUihEOOBmqRLtc6lDU5DDPfEUfv7HuHEmVfadvjNcJdq5+TJNMOG44LNXb0XlN5KX6c&#10;gV21LbJBp7JIz7u9LC6n4yGdG/P0OG7fQAmNcg/f2ntr4PU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bT/fEAAAA2wAAAA8AAAAAAAAAAAAAAAAAmAIAAGRycy9k&#10;b3ducmV2LnhtbFBLBQYAAAAABAAEAPUAAACJAwAAAAA=&#10;"/>
                <v:oval id="Oval 53" o:spid="_x0000_s1066" style="position:absolute;left:2606;top:156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PY68YA&#10;AADbAAAADwAAAGRycy9kb3ducmV2LnhtbESPQWvCQBSE74X+h+UJ3upGsVaiq9RC1UNtNXqwt0f2&#10;NQlm34bsaqK/vlsQehxm5htmOm9NKS5Uu8Kygn4vAkGcWl1wpuCwf38ag3AeWWNpmRRcycF89vgw&#10;xVjbhnd0SXwmAoRdjApy76tYSpfmZND1bEUcvB9bG/RB1pnUNTYBbko5iKKRNFhwWMixorec0lNy&#10;Ngq+b8NGb8vVcoOL01d01J8fyZiU6nba1wkIT63/D9/ba63g5Rn+voQf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PY68YAAADbAAAADwAAAAAAAAAAAAAAAACYAgAAZHJz&#10;L2Rvd25yZXYueG1sUEsFBgAAAAAEAAQA9QAAAIsDAAAAAA==&#10;" fillcolor="silver"/>
                <v:oval id="Oval 54" o:spid="_x0000_s1067" style="position:absolute;left:4642;top:93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FGnMYA&#10;AADbAAAADwAAAGRycy9kb3ducmV2LnhtbESPT2vCQBTE7wW/w/KE3urGUlSiq2ihrYf6L3rQ2yP7&#10;TILZtyG7NWk/vVsQPA4z8xtmMmtNKa5Uu8Kygn4vAkGcWl1wpuCw/3gZgXAeWWNpmRT8koPZtPM0&#10;wVjbhnd0TXwmAoRdjApy76tYSpfmZND1bEUcvLOtDfog60zqGpsAN6V8jaKBNFhwWMixovec0kvy&#10;YxSc/t4avS2/Ple4uGyio15/JyNS6rnbzscgPLX+Eb63l1rBcAD/X8IP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FGnMYAAADbAAAADwAAAAAAAAAAAAAAAACYAgAAZHJz&#10;L2Rvd25yZXYueG1sUEsFBgAAAAAEAAQA9QAAAIsDAAAAAA==&#10;" fillcolor="silver"/>
                <v:oval id="Oval 55" o:spid="_x0000_s1068" style="position:absolute;left:5186;top:156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3jB8YA&#10;AADbAAAADwAAAGRycy9kb3ducmV2LnhtbESPzWvCQBTE74L/w/KE3nRjKSrRVbTQj4P1I3rQ2yP7&#10;TILZtyG7NWn/+m5B8DjMzG+Y2aI1pbhR7QrLCoaDCARxanXBmYLj4a0/AeE8ssbSMin4IQeLebcz&#10;w1jbhvd0S3wmAoRdjApy76tYSpfmZNANbEUcvIutDfog60zqGpsAN6V8jqKRNFhwWMixotec0mvy&#10;bRScf18avSs/3r9wdd1GJ71ZJxNS6qnXLqcgPLX+Eb63P7WC8Rj+v4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3jB8YAAADbAAAADwAAAAAAAAAAAAAAAACYAgAAZHJz&#10;L2Rvd25yZXYueG1sUEsFBgAAAAAEAAQA9QAAAIsDAAAAAA==&#10;" fillcolor="silver"/>
                <v:oval id="Oval 56" o:spid="_x0000_s1069" style="position:absolute;left:5992;top:183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J3dcMA&#10;AADbAAAADwAAAGRycy9kb3ducmV2LnhtbERPTWvCQBC9C/0PyxS86cYiVqKbYAvVHqy2sYd6G7Jj&#10;EszOhuzWxP5691Dw+Hjfy7Q3tbhQ6yrLCibjCARxbnXFhYLvw9toDsJ5ZI21ZVJwJQdp8jBYYqxt&#10;x190yXwhQgi7GBWU3jexlC4vyaAb24Y4cCfbGvQBtoXULXYh3NTyKYpm0mDFoaHEhl5Lys/Zr1Fw&#10;/Jt2+rPerD/w5byPfvRum81JqeFjv1qA8NT7u/jf/a4VPIex4Uv4A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J3dcMAAADbAAAADwAAAAAAAAAAAAAAAACYAgAAZHJzL2Rv&#10;d25yZXYueG1sUEsFBgAAAAAEAAQA9QAAAIgDAAAAAA==&#10;" fillcolor="silver"/>
                <v:oval id="Oval 57" o:spid="_x0000_s1070" style="position:absolute;left:5212;top:333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7S7sYA&#10;AADbAAAADwAAAGRycy9kb3ducmV2LnhtbESPQWvCQBSE70L/w/IEb3WjSKvRVWqh6qG2NXqwt0f2&#10;NQlm34bsaqK/vlsoeBxm5htmtmhNKS5Uu8KygkE/AkGcWl1wpuCwf3scg3AeWWNpmRRcycFi/tCZ&#10;Yaxtwzu6JD4TAcIuRgW591UspUtzMuj6tiIO3o+tDfog60zqGpsAN6UcRtGTNFhwWMixotec0lNy&#10;Ngq+b6NGf5Xr1RaXp8/oqD/ekzEp1eu2L1MQnlp/D/+3N1rB8wT+voQf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7S7sYAAADbAAAADwAAAAAAAAAAAAAAAACYAgAAZHJz&#10;L2Rvd25yZXYueG1sUEsFBgAAAAAEAAQA9QAAAIsDAAAAAA==&#10;" fillcolor="silver"/>
                <v:oval id="Oval 58" o:spid="_x0000_s1071" style="position:absolute;left:3127;top:396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LVMIA&#10;AADbAAAADwAAAGRycy9kb3ducmV2LnhtbERPy2rCQBTdF/yH4Qrd1YlSSoiOooKti9ZHdKG7S+aa&#10;BDN3QmY0ab++sxBcHs57MutMJe7UuNKyguEgAkGcWV1yruB4WL3FIJxH1lhZJgW/5GA27b1MMNG2&#10;5T3dU5+LEMIuQQWF93UipcsKMugGtiYO3MU2Bn2ATS51g20IN5UcRdGHNFhyaCiwpmVB2TW9GQXn&#10;v/dW76qvzx9cXLfRSW++05iUeu138zEIT51/ih/utVYQh/XhS/gBcv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MQtUwgAAANsAAAAPAAAAAAAAAAAAAAAAAJgCAABkcnMvZG93&#10;bnJldi54bWxQSwUGAAAAAAQABAD1AAAAhwMAAAAA&#10;" fillcolor="silver"/>
                <v:oval id="Oval 59" o:spid="_x0000_s1072" style="position:absolute;left:1867;top:306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2uz8UA&#10;AADbAAAADwAAAGRycy9kb3ducmV2LnhtbESPQWvCQBSE70L/w/IK3nSjlBKiq7SC1oNWjR7s7ZF9&#10;TYLZtyG7mtRf3y0UPA4z8w0znXemEjdqXGlZwWgYgSDOrC45V3A6LgcxCOeRNVaWScEPOZjPnnpT&#10;TLRt+UC31OciQNglqKDwvk6kdFlBBt3Q1sTB+7aNQR9kk0vdYBvgppLjKHqVBksOCwXWtCgou6RX&#10;o+Dr/tLqffWx2uL7ZRed9ecmjUmp/nP3NgHhqfOP8H97rRXEI/j7En6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fa7PxQAAANsAAAAPAAAAAAAAAAAAAAAAAJgCAABkcnMv&#10;ZG93bnJldi54bWxQSwUGAAAAAAQABAD1AAAAigMAAAAA&#10;" fillcolor="silver"/>
                <v:oval id="Oval 60" o:spid="_x0000_s1073" style="position:absolute;left:2647;top:333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8wuMUA&#10;AADbAAAADwAAAGRycy9kb3ducmV2LnhtbESPQWvCQBSE7wX/w/IEb3WjiITUVVRo9aCtpj3U2yP7&#10;TILZtyG7muiv7xYKPQ4z8w0zW3SmEjdqXGlZwWgYgSDOrC45V/D1+focg3AeWWNlmRTcycFi3nua&#10;YaJty0e6pT4XAcIuQQWF93UipcsKMuiGtiYO3tk2Bn2QTS51g22Am0qOo2gqDZYcFgqsaV1Qdkmv&#10;RsHpMWn1odq87XF1+Yi+9fsujUmpQb9bvoDw1Pn/8F97qxXEY/j9En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zC4xQAAANsAAAAPAAAAAAAAAAAAAAAAAJgCAABkcnMv&#10;ZG93bnJldi54bWxQSwUGAAAAAAQABAD1AAAAigMAAAAA&#10;" fillcolor="silver"/>
                <v:oval id="Oval 61" o:spid="_x0000_s1074" style="position:absolute;left:3127;top:2181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OVI8YA&#10;AADbAAAADwAAAGRycy9kb3ducmV2LnhtbESPQWvCQBSE7wX/w/KE3upGLSWkrqKCtgdb29SD3h7Z&#10;ZxLMvg3ZrYn++q5Q8DjMzDfMZNaZSpypcaVlBcNBBII4s7rkXMHuZ/UUg3AeWWNlmRRcyMFs2nuY&#10;YKJty990Tn0uAoRdggoK7+tESpcVZNANbE0cvKNtDPogm1zqBtsAN5UcRdGLNFhyWCiwpmVB2Sn9&#10;NQoO1+dWf1Vv6w9cnLbRXn9u0piUeux381cQnjp/D/+337WCeAy3L+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OVI8YAAADbAAAADwAAAAAAAAAAAAAAAACYAgAAZHJz&#10;L2Rvd25yZXYueG1sUEsFBgAAAAAEAAQA9QAAAIsDAAAAAA==&#10;" fillcolor="silver"/>
                <v:oval id="Oval 62" o:spid="_x0000_s1075" style="position:absolute;left:3922;top:2421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NV8UA&#10;AADbAAAADwAAAGRycy9kb3ducmV2LnhtbESPQWvCQBSE74L/YXlCb7qxiITUVVSoetBW0x7q7ZF9&#10;JsHs25Ddmuiv7xYKPQ4z8w0zW3SmEjdqXGlZwXgUgSDOrC45V/D58TqMQTiPrLGyTAru5GAx7/dm&#10;mGjb8oluqc9FgLBLUEHhfZ1I6bKCDLqRrYmDd7GNQR9kk0vdYBvgppLPUTSVBksOCwXWtC4ou6bf&#10;RsH5MWn1sdpuDri6vkdf+m2fxqTU06BbvoDw1Pn/8F97pxXEE/j9En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g1XxQAAANsAAAAPAAAAAAAAAAAAAAAAAJgCAABkcnMv&#10;ZG93bnJldi54bWxQSwUGAAAAAAQABAD1AAAAigMAAAAA&#10;" fillcolor="silver"/>
                <v:oval id="Oval 63" o:spid="_x0000_s1076" style="position:absolute;left:4642;top:2691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aozMYA&#10;AADbAAAADwAAAGRycy9kb3ducmV2LnhtbESPQWvCQBSE7wX/w/KE3upGsSWkrqKCtgdb29SD3h7Z&#10;ZxLMvg3ZrYn++q5Q8DjMzDfMZNaZSpypcaVlBcNBBII4s7rkXMHuZ/UUg3AeWWNlmRRcyMFs2nuY&#10;YKJty990Tn0uAoRdggoK7+tESpcVZNANbE0cvKNtDPogm1zqBtsAN5UcRdGLNFhyWCiwpmVB2Sn9&#10;NQoO13Grv6q39QcuTttorz83aUxKPfa7+SsIT52/h//b71pB/Ay3L+EH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aozMYAAADbAAAADwAAAAAAAAAAAAAAAACYAgAAZHJz&#10;L2Rvd25yZXYueG1sUEsFBgAAAAAEAAQA9QAAAIsDAAAAAA==&#10;" fillcolor="silver"/>
                <v:oval id="Oval 64" o:spid="_x0000_s1077" style="position:absolute;left:4402;top:306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Q2u8UA&#10;AADbAAAADwAAAGRycy9kb3ducmV2LnhtbESPQWvCQBSE7wX/w/IEb83GIhJSV1Gh6qGtmvZQb4/s&#10;Mwlm34bsatL++m6h4HGYmW+Y2aI3tbhR6yrLCsZRDII4t7riQsHnx8tjAsJ5ZI21ZVLwTQ4W88HD&#10;DFNtOz7SLfOFCBB2KSoovW9SKV1ekkEX2YY4eGfbGvRBtoXULXYBbmr5FMdTabDisFBiQ+uS8kt2&#10;NQpOP5NOH+rt5g1Xl338pd9fs4SUGg375TMIT72/h//bO60gmcLfl/AD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Da7xQAAANsAAAAPAAAAAAAAAAAAAAAAAJgCAABkcnMv&#10;ZG93bnJldi54bWxQSwUGAAAAAAQABAD1AAAAigMAAAAA&#10;" fillcolor="silver"/>
                <v:oval id="Oval 65" o:spid="_x0000_s1078" style="position:absolute;left:5906;top:936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M11b8A&#10;AADbAAAADwAAAGRycy9kb3ducmV2LnhtbERPTYvCMBC9C/6HMII3TbUoUo0iyoJ78LDd9T40Y1ts&#10;JqWZrfXfbw7CHh/ve3cYXKN66kLt2cBinoAiLrytuTTw8/0x24AKgmyx8UwGXhTgsB+PdphZ/+Qv&#10;6nMpVQzhkKGBSqTNtA5FRQ7D3LfEkbv7zqFE2JXadviM4a7RyyRZa4c1x4YKWzpVVDzyX2fgXB7z&#10;da9TWaX380VWj9v1M10YM50Mxy0ooUH+xW/3xRrYxLHxS/wBe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CwzXVvwAAANsAAAAPAAAAAAAAAAAAAAAAAJgCAABkcnMvZG93bnJl&#10;di54bWxQSwUGAAAAAAQABAD1AAAAhAMAAAAA&#10;"/>
                <v:oval id="Oval 66" o:spid="_x0000_s1079" style="position:absolute;left:3866;top:1500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QTsQA&#10;AADbAAAADwAAAGRycy9kb3ducmV2LnhtbESPQWvCQBSE74X+h+UJvdWNDYqNrhIaCnrowbS9P7LP&#10;JJh9G7KvMf33XaHgcZiZb5jtfnKdGmkIrWcDi3kCirjytuXawNfn+/MaVBBki51nMvBLAfa7x4ct&#10;ZtZf+URjKbWKEA4ZGmhE+kzrUDXkMMx9Txy9sx8cSpRDre2A1wh3nX5JkpV22HJcaLCnt4aqS/nj&#10;DBR1Xq5GncoyPRcHWV6+P47pwpin2ZRvQAlNcg//tw/WwPoVbl/iD9C7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PkE7EAAAA2wAAAA8AAAAAAAAAAAAAAAAAmAIAAGRycy9k&#10;b3ducmV2LnhtbFBLBQYAAAAABAAEAPUAAACJAwAAAAA=&#10;"/>
                <v:oval id="Oval 67" o:spid="_x0000_s1080" style="position:absolute;left:4616;top:1791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vDs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1wf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WyvDsAAAADbAAAADwAAAAAAAAAAAAAAAACYAgAAZHJzL2Rvd25y&#10;ZXYueG1sUEsFBgAAAAAEAAQA9QAAAIUDAAAAAA==&#10;"/>
                <v:oval id="Oval 68" o:spid="_x0000_s1081" style="position:absolute;left:5126;top:2391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KlcMA&#10;AADbAAAADwAAAGRycy9kb3ducmV2LnhtbESPQWvCQBSE70L/w/IKvekmBqVNXUUqBXvowdjeH9ln&#10;Esy+DdlnjP/eLRQ8DjPzDbPajK5VA/Wh8WwgnSWgiEtvG64M/Bw/p6+ggiBbbD2TgRsF2KyfJivM&#10;rb/ygYZCKhUhHHI0UIt0udahrMlhmPmOOHon3zuUKPtK2x6vEe5aPU+SpXbYcFyosaOPmspzcXEG&#10;dtW2WA46k0V22u1lcf79/spSY16ex+07KKFRHuH/9t4aeEvh70v8AXp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KlcMAAADbAAAADwAAAAAAAAAAAAAAAACYAgAAZHJzL2Rv&#10;d25yZXYueG1sUEsFBgAAAAAEAAQA9QAAAIgDAAAAAA==&#10;"/>
                <v:oval id="Oval 69" o:spid="_x0000_s1082" style="position:absolute;left:5906;top:2691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KU4sMA&#10;AADbAAAADwAAAGRycy9kb3ducmV2LnhtbESPQWvCQBSE70L/w/IKvelGg6LRVaRS0EMPxvb+yD6T&#10;YPZtyL7G9N93hYLHYWa+YTa7wTWqpy7Ung1MJwko4sLbmksDX5eP8RJUEGSLjWcy8EsBdtuX0QYz&#10;6+98pj6XUkUIhwwNVCJtpnUoKnIYJr4ljt7Vdw4lyq7UtsN7hLtGz5JkoR3WHBcqbOm9ouKW/zgD&#10;h3KfL3qdyjy9Ho4yv31/ntKpMW+vw34NSmiQZ/i/fbQGVjN4fIk/QG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KU4sMAAADbAAAADwAAAAAAAAAAAAAAAACYAgAAZHJzL2Rv&#10;d25yZXYueG1sUEsFBgAAAAAEAAQA9QAAAIgDAAAAAA==&#10;"/>
                <v:oval id="Oval 70" o:spid="_x0000_s1083" style="position:absolute;left:4331;top:3867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4xecMA&#10;AADb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yn8fYk/QG8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4xecMAAADbAAAADwAAAAAAAAAAAAAAAACYAgAAZHJzL2Rv&#10;d25yZXYueG1sUEsFBgAAAAAEAAQA9QAAAIgDAAAAAA==&#10;"/>
                <v:oval id="Oval 71" o:spid="_x0000_s1084" style="position:absolute;left:1781;top:3867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pDcQA&#10;AADbAAAADwAAAGRycy9kb3ducmV2LnhtbESPQWvCQBSE70L/w/IKvenGpoaauopUCnrw0LTeH9ln&#10;Esy+DdnXmP77bkHwOMzMN8xqM7pWDdSHxrOB+SwBRVx623Bl4PvrY/oKKgiyxdYzGfilAJv1w2SF&#10;ufVX/qShkEpFCIccDdQiXa51KGtyGGa+I47e2fcOJcq+0rbHa4S7Vj8nSaYdNhwXauzovabyUvw4&#10;A7tqW2SDTmWRnnd7WVxOx0M6N+bpcdy+gRIa5R6+tffWwPIF/r/EH6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XqQ3EAAAA2wAAAA8AAAAAAAAAAAAAAAAAmAIAAGRycy9k&#10;b3ducmV2LnhtbFBLBQYAAAAABAAEAPUAAACJAwAAAAA=&#10;"/>
                <v:oval id="Oval 72" o:spid="_x0000_s1085" style="position:absolute;left:4331;top:2121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MlsMA&#10;AADb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sMzg90v8AXr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sMlsMAAADbAAAADwAAAAAAAAAAAAAAAACYAgAAZHJzL2Rv&#10;d25yZXYueG1sUEsFBgAAAAAEAAQA9QAAAIgDAAAAAA==&#10;"/>
                <v:oval id="Oval 73" o:spid="_x0000_s1086" style="position:absolute;left:3056;top:3012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3esMA&#10;AADbAAAADwAAAGRycy9kb3ducmV2LnhtbESPQWvCQBSE70L/w/IKvenGBq1GV5FKwR48NOr9kX0m&#10;wezbkH2N6b/vFgoeh5n5hllvB9eonrpQezYwnSSgiAtvay4NnE8f4wWoIMgWG89k4IcCbDdPozVm&#10;1t/5i/pcShUhHDI0UIm0mdahqMhhmPiWOHpX3zmUKLtS2w7vEe4a/Zokc+2w5rhQYUvvFRW3/NsZ&#10;2Je7fN7rVGbpdX+Q2e1y/Eynxrw8D7sVKKFBHuH/9sEaWL7B35f4A/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U3esMAAADbAAAADwAAAAAAAAAAAAAAAACYAgAAZHJzL2Rv&#10;d25yZXYueG1sUEsFBgAAAAAEAAQA9QAAAIgDAAAAAA==&#10;"/>
                <v:oval id="Oval 74" o:spid="_x0000_s1087" style="position:absolute;left:3866;top:3291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qjCMAA&#10;AADbAAAADwAAAGRycy9kb3ducmV2LnhtbERPTWvCQBC9F/wPywje6kaD0qauIopgDz001fuQHZNg&#10;djZkxxj/ffcgeHy879VmcI3qqQu1ZwOzaQKKuPC25tLA6e/w/gEqCLLFxjMZeFCAzXr0tsLM+jv/&#10;Up9LqWIIhwwNVCJtpnUoKnIYpr4ljtzFdw4lwq7UtsN7DHeNnifJUjusOTZU2NKuouKa35yBfbnN&#10;l71OZZFe9kdZXM8/3+nMmMl42H6BEhrkJX66j9bAZxwbv8QfoN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xqjCMAAAADbAAAADwAAAAAAAAAAAAAAAACYAgAAZHJzL2Rvd25y&#10;ZXYueG1sUEsFBgAAAAAEAAQA9QAAAIUDAAAAAA==&#10;"/>
                <v:oval id="Oval 75" o:spid="_x0000_s1088" style="position:absolute;left:3371;top:2688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9SAsIA&#10;AADcAAAADwAAAGRycy9kb3ducmV2LnhtbERPTUvDQBC9C/0PyxS8mU0bWiR2U4pFaA8eTPU+ZKdJ&#10;SHY2ZMc0/nu3IHibx/uc3X52vZpoDK1nA6skBUVcedtybeDz8vb0DCoIssXeMxn4oQD7YvGww9z6&#10;G3/QVEqtYgiHHA00IkOudagachgSPxBH7upHhxLhWGs74i2Gu16v03SrHbYcGxoc6LWhqiu/nYFj&#10;fSi3k85kk12PJ9l0X+/nbGXM43I+vIASmuVf/Oc+2Tg/XcP9mXiB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P1ICwgAAANwAAAAPAAAAAAAAAAAAAAAAAJgCAABkcnMvZG93&#10;bnJldi54bWxQSwUGAAAAAAQABAD1AAAAhwMAAAAA&#10;"/>
                <v:oval id="Oval 76" o:spid="_x0000_s1089" style="position:absolute;left:2606;top:2391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P3mcEA&#10;AADcAAAADwAAAGRycy9kb3ducmV2LnhtbERPS2vCQBC+F/oflil4qxsbFEmzilQEe+jBtN6H7OSB&#10;2dmQncb4791Cwdt8fM/Jt5Pr1EhDaD0bWMwTUMSlty3XBn6+D69rUEGQLXaeycCNAmw3z085ZtZf&#10;+URjIbWKIRwyNNCI9JnWoWzIYZj7njhylR8cSoRDre2A1xjuOv2WJCvtsOXY0GBPHw2Vl+LXGdjX&#10;u2I16lSWabU/yvJy/vpMF8bMXqbdOyihSR7if/fRxvlJCn/PxAv05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z95nBAAAA3AAAAA8AAAAAAAAAAAAAAAAAmAIAAGRycy9kb3du&#10;cmV2LnhtbFBLBQYAAAAABAAEAPUAAACGAwAAAAA=&#10;"/>
                <v:oval id="Oval 77" o:spid="_x0000_s1090" style="position:absolute;left:1781;top:2097;width:315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v7cEA&#10;AADcAAAADwAAAGRycy9kb3ducmV2LnhtbERPTWvCQBC9F/oflil4qxsblZK6ilQEPXhobO9DdkyC&#10;2dmQHWP8964g9DaP9zmL1eAa1VMXas8GJuMEFHHhbc2lgd/j9v0TVBBki41nMnCjAKvl68sCM+uv&#10;/EN9LqWKIRwyNFCJtJnWoajIYRj7ljhyJ985lAi7UtsOrzHcNfojSebaYc2xocKWvisqzvnFGdiU&#10;63ze61Rm6Wmzk9n577BPJ8aM3ob1FyihQf7FT/fOxvnJFB7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ab+3BAAAA3AAAAA8AAAAAAAAAAAAAAAAAmAIAAGRycy9kb3du&#10;cmV2LnhtbFBLBQYAAAAABAAEAPUAAACGAwAAAAA=&#10;"/>
                <v:oval id="Oval 78" o:spid="_x0000_s1091" style="position:absolute;left:3416;top:1836;width:229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1Gx8UA&#10;AADcAAAADwAAAGRycy9kb3ducmV2LnhtbERPS0vDQBC+C/0PyxS8mV1FS0izLSr4OFirqQd7G7LT&#10;JDQ7G7JrE/vr3YLQ23x8z8mXo23FgXrfONZwnSgQxKUzDVcavjZPVykIH5ANto5Jwy95WC4mFzlm&#10;xg38SYciVCKGsM9QQx1Cl0npy5os+sR1xJHbud5iiLCvpOlxiOG2lTdKzaTFhmNDjR091lTuix+r&#10;YXu8HcxH+/K8wof9Wn2b97ciJa0vp+P9HESgMZzF/+5XE+erOzg9Ey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UbHxQAAANwAAAAPAAAAAAAAAAAAAAAAAJgCAABkcnMv&#10;ZG93bnJldi54bWxQSwUGAAAAAAQABAD1AAAAigMAAAAA&#10;" fillcolor="silver"/>
              </v:group>
            </w:pict>
          </mc:Fallback>
        </mc:AlternateContent>
      </w:r>
      <w:r w:rsidR="00120434">
        <w:t xml:space="preserve">So what will be the formula of sodium chloride? </w:t>
      </w:r>
      <w:r w:rsidR="00E834C5">
        <w:t>…</w:t>
      </w:r>
      <w:proofErr w:type="spellStart"/>
      <w:r w:rsidR="00E834C5">
        <w:rPr>
          <w:rFonts w:ascii="Arial" w:hAnsi="Arial" w:cs="Arial"/>
          <w:color w:val="000080"/>
        </w:rPr>
        <w:t>NaCl</w:t>
      </w:r>
      <w:proofErr w:type="spellEnd"/>
      <w:r w:rsidR="00E834C5">
        <w:t>…</w:t>
      </w:r>
    </w:p>
    <w:p w:rsidR="00120434" w:rsidRDefault="00120434" w:rsidP="009C6EF8">
      <w:pPr>
        <w:widowControl w:val="0"/>
        <w:autoSpaceDE w:val="0"/>
        <w:autoSpaceDN w:val="0"/>
        <w:adjustRightInd w:val="0"/>
        <w:ind w:right="4677"/>
      </w:pPr>
      <w:r>
        <w:t>Complete the diagram of sodium chloride</w:t>
      </w:r>
      <w:r w:rsidR="009C6EF8">
        <w:t xml:space="preserve"> </w:t>
      </w:r>
      <w:r>
        <w:t>opposite, by giving it a key.</w:t>
      </w:r>
    </w:p>
    <w:p w:rsidR="00120434" w:rsidRDefault="00E834C5" w:rsidP="009C6EF8">
      <w:pPr>
        <w:widowControl w:val="0"/>
        <w:autoSpaceDE w:val="0"/>
        <w:autoSpaceDN w:val="0"/>
        <w:adjustRightInd w:val="0"/>
        <w:spacing w:line="360" w:lineRule="auto"/>
        <w:ind w:right="4677"/>
      </w:pPr>
      <w:r w:rsidRPr="00E834C5"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2E0ECE8" wp14:editId="79ED57B8">
                <wp:simplePos x="0" y="0"/>
                <wp:positionH relativeFrom="column">
                  <wp:posOffset>511810</wp:posOffset>
                </wp:positionH>
                <wp:positionV relativeFrom="paragraph">
                  <wp:posOffset>186055</wp:posOffset>
                </wp:positionV>
                <wp:extent cx="205105" cy="131445"/>
                <wp:effectExtent l="19050" t="19050" r="23495" b="20955"/>
                <wp:wrapNone/>
                <wp:docPr id="14" name="Ink 5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5105" cy="1314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62" o:spid="_x0000_s1026" type="#_x0000_t75" style="position:absolute;margin-left:39.8pt;margin-top:14.15pt;width:17.15pt;height:11.3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">
                <v:imagedata r:id="rId56" o:title=""/>
                <o:lock v:ext="edit" rotation="t" verticies="t" shapetype="t"/>
              </v:shape>
            </w:pict>
          </mc:Fallback>
        </mc:AlternateContent>
      </w:r>
      <w:r w:rsidRPr="00E834C5"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5B01FD71" wp14:editId="7664CC7D">
                <wp:simplePos x="0" y="0"/>
                <wp:positionH relativeFrom="column">
                  <wp:posOffset>1478915</wp:posOffset>
                </wp:positionH>
                <wp:positionV relativeFrom="paragraph">
                  <wp:posOffset>186690</wp:posOffset>
                </wp:positionV>
                <wp:extent cx="152400" cy="124460"/>
                <wp:effectExtent l="19050" t="19050" r="19050" b="27940"/>
                <wp:wrapNone/>
                <wp:docPr id="13" name="Ink 5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2400" cy="1244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61" o:spid="_x0000_s1026" type="#_x0000_t75" style="position:absolute;margin-left:115.95pt;margin-top:14.2pt;width:13pt;height:10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">
                <v:imagedata r:id="rId58" o:title=""/>
                <o:lock v:ext="edit" rotation="t" verticies="t" shapetype="t"/>
              </v:shape>
            </w:pict>
          </mc:Fallback>
        </mc:AlternateContent>
      </w:r>
      <w:r w:rsidR="00D4220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1394460</wp:posOffset>
                </wp:positionH>
                <wp:positionV relativeFrom="paragraph">
                  <wp:posOffset>65405</wp:posOffset>
                </wp:positionV>
                <wp:extent cx="311150" cy="313055"/>
                <wp:effectExtent l="13335" t="8255" r="8890" b="12065"/>
                <wp:wrapNone/>
                <wp:docPr id="34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" cy="3130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1" o:spid="_x0000_s1026" style="position:absolute;margin-left:109.8pt;margin-top:5.15pt;width:24.5pt;height:24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"/>
            </w:pict>
          </mc:Fallback>
        </mc:AlternateContent>
      </w:r>
      <w:r w:rsidR="00D42205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142875</wp:posOffset>
                </wp:positionV>
                <wp:extent cx="171450" cy="171450"/>
                <wp:effectExtent l="13335" t="9525" r="5715" b="9525"/>
                <wp:wrapNone/>
                <wp:docPr id="33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ellipse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2" o:spid="_x0000_s1026" style="position:absolute;margin-left:37.05pt;margin-top:11.25pt;width:13.5pt;height:13.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" fillcolor="silver"/>
            </w:pict>
          </mc:Fallback>
        </mc:AlternateContent>
      </w:r>
    </w:p>
    <w:p w:rsidR="00120434" w:rsidRDefault="00120434" w:rsidP="009C6EF8">
      <w:pPr>
        <w:widowControl w:val="0"/>
        <w:autoSpaceDE w:val="0"/>
        <w:autoSpaceDN w:val="0"/>
        <w:adjustRightInd w:val="0"/>
        <w:spacing w:line="360" w:lineRule="auto"/>
        <w:ind w:right="4677"/>
      </w:pPr>
    </w:p>
    <w:p w:rsidR="00ED2944" w:rsidRDefault="00ED2944" w:rsidP="009C6EF8">
      <w:pPr>
        <w:widowControl w:val="0"/>
        <w:autoSpaceDE w:val="0"/>
        <w:autoSpaceDN w:val="0"/>
        <w:adjustRightInd w:val="0"/>
        <w:spacing w:line="360" w:lineRule="auto"/>
        <w:ind w:right="4677"/>
      </w:pPr>
    </w:p>
    <w:p w:rsidR="00E834C5" w:rsidRPr="00DB28EE" w:rsidRDefault="00E834C5" w:rsidP="00E834C5">
      <w:pPr>
        <w:widowControl w:val="0"/>
        <w:tabs>
          <w:tab w:val="left" w:pos="5387"/>
        </w:tabs>
        <w:autoSpaceDE w:val="0"/>
        <w:autoSpaceDN w:val="0"/>
        <w:adjustRightInd w:val="0"/>
        <w:spacing w:line="360" w:lineRule="auto"/>
        <w:ind w:right="4252"/>
        <w:rPr>
          <w:rFonts w:ascii="Arial" w:hAnsi="Arial" w:cs="Arial"/>
          <w:color w:val="000080"/>
        </w:rPr>
      </w:pPr>
      <w:r>
        <w:t>How many Cl</w:t>
      </w:r>
      <w:r>
        <w:rPr>
          <w:vertAlign w:val="superscript"/>
        </w:rPr>
        <w:t>-</w:t>
      </w:r>
      <w:r>
        <w:t xml:space="preserve"> are round each Na</w:t>
      </w:r>
      <w:r>
        <w:rPr>
          <w:vertAlign w:val="superscript"/>
        </w:rPr>
        <w:t>+</w:t>
      </w:r>
      <w:r>
        <w:t xml:space="preserve">? </w:t>
      </w:r>
      <w:r w:rsidRPr="00DB28EE">
        <w:rPr>
          <w:rFonts w:ascii="Arial" w:hAnsi="Arial" w:cs="Arial"/>
          <w:color w:val="000080"/>
        </w:rPr>
        <w:t>6</w:t>
      </w:r>
    </w:p>
    <w:p w:rsidR="00E834C5" w:rsidRPr="00DB28EE" w:rsidRDefault="00E834C5" w:rsidP="00E834C5">
      <w:pPr>
        <w:widowControl w:val="0"/>
        <w:tabs>
          <w:tab w:val="left" w:pos="5387"/>
        </w:tabs>
        <w:autoSpaceDE w:val="0"/>
        <w:autoSpaceDN w:val="0"/>
        <w:adjustRightInd w:val="0"/>
        <w:spacing w:line="360" w:lineRule="auto"/>
        <w:ind w:right="4252"/>
        <w:rPr>
          <w:rFonts w:ascii="Arial" w:hAnsi="Arial" w:cs="Arial"/>
          <w:color w:val="000080"/>
        </w:rPr>
      </w:pPr>
      <w:r>
        <w:t>How many Na</w:t>
      </w:r>
      <w:r>
        <w:rPr>
          <w:vertAlign w:val="superscript"/>
        </w:rPr>
        <w:t>+</w:t>
      </w:r>
      <w:r>
        <w:t xml:space="preserve"> are round each Cl</w:t>
      </w:r>
      <w:r>
        <w:rPr>
          <w:vertAlign w:val="superscript"/>
        </w:rPr>
        <w:t>-</w:t>
      </w:r>
      <w:r>
        <w:t xml:space="preserve">? </w:t>
      </w:r>
      <w:r w:rsidRPr="00DB28EE">
        <w:rPr>
          <w:rFonts w:ascii="Arial" w:hAnsi="Arial" w:cs="Arial"/>
          <w:color w:val="000080"/>
        </w:rPr>
        <w:t>6</w:t>
      </w:r>
    </w:p>
    <w:p w:rsidR="009C6EF8" w:rsidRDefault="009C6EF8" w:rsidP="00EE6B05">
      <w:pPr>
        <w:widowControl w:val="0"/>
        <w:tabs>
          <w:tab w:val="left" w:pos="5387"/>
        </w:tabs>
        <w:autoSpaceDE w:val="0"/>
        <w:autoSpaceDN w:val="0"/>
        <w:adjustRightInd w:val="0"/>
        <w:ind w:right="4252"/>
      </w:pPr>
      <w:r>
        <w:t xml:space="preserve">We describe this as having 6;6 </w:t>
      </w:r>
      <w:r w:rsidRPr="00ED2944">
        <w:rPr>
          <w:b/>
        </w:rPr>
        <w:t>co-ordination number</w:t>
      </w:r>
    </w:p>
    <w:p w:rsidR="00BC5E2E" w:rsidRDefault="00BC5E2E" w:rsidP="009C6EF8">
      <w:pPr>
        <w:ind w:right="4677"/>
      </w:pPr>
    </w:p>
    <w:p w:rsidR="00241478" w:rsidRDefault="00120434" w:rsidP="00ED2944">
      <w:pPr>
        <w:ind w:right="2551"/>
      </w:pPr>
      <w:r w:rsidRPr="002709D4">
        <w:rPr>
          <w:b/>
        </w:rPr>
        <w:t>You need to be able to draw and label this.</w:t>
      </w:r>
      <w:r w:rsidRPr="009A4CF3">
        <w:t xml:space="preserve"> </w:t>
      </w:r>
      <w:hyperlink r:id="rId59" w:anchor="top" w:history="1">
        <w:r w:rsidRPr="00ED7F05">
          <w:rPr>
            <w:rStyle w:val="Hyperlink"/>
          </w:rPr>
          <w:t>http://www.chemguide.co.uk/atoms/structures/ionicstruct.html#top</w:t>
        </w:r>
      </w:hyperlink>
    </w:p>
    <w:p w:rsidR="00E834C5" w:rsidRDefault="00E834C5" w:rsidP="00E834C5">
      <w:pPr>
        <w:spacing w:before="120"/>
      </w:pPr>
      <w:r>
        <w:t>Compare this with the space filling model on the front cover.  Why is the space filling model a better representation (though more difficult to draw)?</w:t>
      </w:r>
    </w:p>
    <w:p w:rsidR="00E834C5" w:rsidRDefault="00E834C5" w:rsidP="00E834C5">
      <w:pPr>
        <w:spacing w:before="120"/>
      </w:pPr>
      <w:r>
        <w:rPr>
          <w:rFonts w:ascii="Arial" w:hAnsi="Arial" w:cs="Arial"/>
          <w:color w:val="000080"/>
        </w:rPr>
        <w:t>Space filling more accurate but expanded diagram easier to follow</w:t>
      </w:r>
    </w:p>
    <w:p w:rsidR="00E834C5" w:rsidRDefault="00E834C5" w:rsidP="00E834C5">
      <w:pPr>
        <w:spacing w:before="120"/>
      </w:pPr>
      <w:r>
        <w:t>What 2 factors does the co-ordination numbers in a lattice depend on?</w:t>
      </w:r>
    </w:p>
    <w:p w:rsidR="00E834C5" w:rsidRPr="000C3EEA" w:rsidRDefault="00E834C5" w:rsidP="00E834C5">
      <w:pPr>
        <w:numPr>
          <w:ilvl w:val="0"/>
          <w:numId w:val="7"/>
        </w:numPr>
        <w:spacing w:before="120"/>
        <w:rPr>
          <w:rFonts w:ascii="Arial" w:hAnsi="Arial" w:cs="Arial"/>
          <w:color w:val="000080"/>
        </w:rPr>
      </w:pPr>
      <w:r>
        <w:t xml:space="preserve"> </w:t>
      </w:r>
      <w:r>
        <w:rPr>
          <w:rFonts w:ascii="Arial" w:hAnsi="Arial" w:cs="Arial"/>
          <w:color w:val="000080"/>
        </w:rPr>
        <w:t>charge on the ions involved</w:t>
      </w:r>
    </w:p>
    <w:p w:rsidR="00E834C5" w:rsidRPr="000C3EEA" w:rsidRDefault="00E834C5" w:rsidP="00E834C5">
      <w:pPr>
        <w:numPr>
          <w:ilvl w:val="0"/>
          <w:numId w:val="7"/>
        </w:numPr>
        <w:spacing w:before="120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radius of the ions involved (actually the sum of the ionic radii)</w:t>
      </w:r>
    </w:p>
    <w:p w:rsidR="00E834C5" w:rsidRDefault="00E834C5" w:rsidP="00E834C5">
      <w:pPr>
        <w:spacing w:before="120"/>
      </w:pPr>
    </w:p>
    <w:p w:rsidR="00E834C5" w:rsidRDefault="00E834C5" w:rsidP="00E834C5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t>Sizes of ions</w:t>
      </w:r>
    </w:p>
    <w:p w:rsidR="00E834C5" w:rsidRPr="006C4577" w:rsidRDefault="00E834C5" w:rsidP="00E834C5">
      <w:r w:rsidRPr="006C4577">
        <w:t xml:space="preserve">The ionic radius is usually measured in nanometres (nm).  1 nm = </w:t>
      </w:r>
      <w:r>
        <w:t xml:space="preserve">1 x </w:t>
      </w:r>
      <w:r w:rsidRPr="00CA3440">
        <w:t>10</w:t>
      </w:r>
      <w:r w:rsidRPr="00CA3440">
        <w:rPr>
          <w:vertAlign w:val="superscript"/>
        </w:rPr>
        <w:t>-9</w:t>
      </w:r>
      <w:r>
        <w:t xml:space="preserve"> =</w:t>
      </w:r>
      <w:r w:rsidRPr="00CA3440">
        <w:t>10</w:t>
      </w:r>
      <w:r w:rsidRPr="006C4577">
        <w:rPr>
          <w:vertAlign w:val="superscript"/>
        </w:rPr>
        <w:t>-</w:t>
      </w:r>
      <w:r>
        <w:rPr>
          <w:vertAlign w:val="superscript"/>
        </w:rPr>
        <w:t>10</w:t>
      </w:r>
      <w:r w:rsidRPr="006C4577">
        <w:t>m</w:t>
      </w:r>
    </w:p>
    <w:p w:rsidR="00E834C5" w:rsidRPr="006C4577" w:rsidRDefault="00E834C5" w:rsidP="00E834C5"/>
    <w:p w:rsidR="00E834C5" w:rsidRPr="006C4577" w:rsidRDefault="00E834C5" w:rsidP="00E834C5">
      <w:r w:rsidRPr="006C4577">
        <w:t>Look at the back of your coloured Periodic Table.</w:t>
      </w:r>
    </w:p>
    <w:p w:rsidR="00E834C5" w:rsidRDefault="00E834C5" w:rsidP="00E834C5">
      <w:r w:rsidRPr="006C4577">
        <w:t xml:space="preserve">Compare the sizes of atoms and the </w:t>
      </w:r>
      <w:r w:rsidRPr="006C4577">
        <w:rPr>
          <w:b/>
        </w:rPr>
        <w:t>cations</w:t>
      </w:r>
      <w:r w:rsidRPr="006C4577">
        <w:t xml:space="preserve"> that they form.  State and explain the difference.</w:t>
      </w:r>
    </w:p>
    <w:p w:rsidR="00E834C5" w:rsidRDefault="00E834C5" w:rsidP="00E834C5"/>
    <w:p w:rsidR="00E834C5" w:rsidRDefault="00E834C5" w:rsidP="00E834C5">
      <w:pPr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Cations are smaller.  Loss of electron(s) may result in loss of outer shell</w:t>
      </w:r>
    </w:p>
    <w:p w:rsidR="00E834C5" w:rsidRPr="000A48F6" w:rsidRDefault="00E834C5" w:rsidP="00E834C5">
      <w:pPr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 xml:space="preserve">Cation now has more positive protons than electrons so electrons will be attracted more. </w:t>
      </w:r>
    </w:p>
    <w:p w:rsidR="00E834C5" w:rsidRPr="006C4577" w:rsidRDefault="00E834C5" w:rsidP="00E834C5"/>
    <w:p w:rsidR="00E834C5" w:rsidRDefault="00E834C5" w:rsidP="00E834C5">
      <w:r w:rsidRPr="006C4577">
        <w:t xml:space="preserve">Likewise compare the sizes of atoms and respective </w:t>
      </w:r>
      <w:r w:rsidRPr="006C4577">
        <w:rPr>
          <w:b/>
        </w:rPr>
        <w:t>anions</w:t>
      </w:r>
      <w:r w:rsidRPr="006C4577">
        <w:t>.  State and explain this difference.</w:t>
      </w:r>
    </w:p>
    <w:p w:rsidR="00E834C5" w:rsidRDefault="00E834C5" w:rsidP="00E834C5"/>
    <w:p w:rsidR="00E834C5" w:rsidRPr="00511005" w:rsidRDefault="00E834C5" w:rsidP="00E834C5">
      <w:pPr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Anions are larger.  Gain of electron(s) so e</w:t>
      </w:r>
      <w:r>
        <w:rPr>
          <w:rFonts w:ascii="Arial" w:hAnsi="Arial" w:cs="Arial"/>
          <w:color w:val="000080"/>
          <w:vertAlign w:val="superscript"/>
        </w:rPr>
        <w:t>-</w:t>
      </w:r>
      <w:r>
        <w:rPr>
          <w:rFonts w:ascii="Arial" w:hAnsi="Arial" w:cs="Arial"/>
          <w:color w:val="000080"/>
        </w:rPr>
        <w:t xml:space="preserve"> &gt; p</w:t>
      </w:r>
      <w:r>
        <w:rPr>
          <w:rFonts w:ascii="Arial" w:hAnsi="Arial" w:cs="Arial"/>
          <w:color w:val="000080"/>
          <w:vertAlign w:val="superscript"/>
        </w:rPr>
        <w:t>+</w:t>
      </w:r>
      <w:r>
        <w:rPr>
          <w:rFonts w:ascii="Arial" w:hAnsi="Arial" w:cs="Arial"/>
          <w:color w:val="000080"/>
        </w:rPr>
        <w:t>. electrons repel each other, held less strongly.</w:t>
      </w:r>
    </w:p>
    <w:p w:rsidR="00E834C5" w:rsidRDefault="00E834C5" w:rsidP="00E834C5"/>
    <w:p w:rsidR="00E834C5" w:rsidRPr="006C4577" w:rsidRDefault="00E834C5" w:rsidP="00E834C5">
      <w:r w:rsidRPr="006C4577">
        <w:t>Why do the cations and anions increase in radius as a group is descended?</w:t>
      </w:r>
    </w:p>
    <w:p w:rsidR="00E834C5" w:rsidRPr="00511005" w:rsidRDefault="00E834C5" w:rsidP="00E834C5">
      <w:pPr>
        <w:numPr>
          <w:ilvl w:val="0"/>
          <w:numId w:val="4"/>
        </w:numPr>
        <w:tabs>
          <w:tab w:val="clear" w:pos="720"/>
          <w:tab w:val="num" w:pos="284"/>
        </w:tabs>
        <w:spacing w:before="60"/>
        <w:ind w:hanging="720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More protons</w:t>
      </w:r>
    </w:p>
    <w:p w:rsidR="00E834C5" w:rsidRPr="00511005" w:rsidRDefault="00E834C5" w:rsidP="00E834C5">
      <w:pPr>
        <w:numPr>
          <w:ilvl w:val="0"/>
          <w:numId w:val="4"/>
        </w:numPr>
        <w:tabs>
          <w:tab w:val="clear" w:pos="720"/>
          <w:tab w:val="num" w:pos="284"/>
        </w:tabs>
        <w:spacing w:before="60"/>
        <w:ind w:hanging="720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>But more shielding by complete inner shells of electrons so less attraction of e</w:t>
      </w:r>
      <w:r>
        <w:rPr>
          <w:rFonts w:ascii="Arial" w:hAnsi="Arial" w:cs="Arial"/>
          <w:color w:val="000080"/>
          <w:vertAlign w:val="superscript"/>
        </w:rPr>
        <w:noBreakHyphen/>
      </w:r>
      <w:r>
        <w:rPr>
          <w:rFonts w:ascii="Arial" w:hAnsi="Arial" w:cs="Arial"/>
          <w:color w:val="000080"/>
        </w:rPr>
        <w:t>to p</w:t>
      </w:r>
      <w:r>
        <w:rPr>
          <w:rFonts w:ascii="Arial" w:hAnsi="Arial" w:cs="Arial"/>
          <w:color w:val="000080"/>
          <w:vertAlign w:val="superscript"/>
        </w:rPr>
        <w:t>+</w:t>
      </w:r>
      <w:r>
        <w:rPr>
          <w:rFonts w:ascii="Arial" w:hAnsi="Arial" w:cs="Arial"/>
          <w:color w:val="000080"/>
        </w:rPr>
        <w:t>.</w:t>
      </w:r>
    </w:p>
    <w:p w:rsidR="00AF58D1" w:rsidRDefault="00E834C5" w:rsidP="00E834C5">
      <w:pPr>
        <w:numPr>
          <w:ilvl w:val="0"/>
          <w:numId w:val="4"/>
        </w:numPr>
        <w:tabs>
          <w:tab w:val="clear" w:pos="720"/>
          <w:tab w:val="num" w:pos="284"/>
        </w:tabs>
        <w:spacing w:before="60" w:line="360" w:lineRule="auto"/>
        <w:ind w:hanging="720"/>
      </w:pPr>
      <w:r w:rsidRPr="00E834C5">
        <w:rPr>
          <w:rFonts w:ascii="Arial" w:hAnsi="Arial" w:cs="Arial"/>
          <w:color w:val="000080"/>
        </w:rPr>
        <w:t>Another complete inner shell with successive periods</w:t>
      </w:r>
    </w:p>
    <w:p w:rsidR="00714436" w:rsidRDefault="00714436">
      <w:pPr>
        <w:rPr>
          <w:b/>
        </w:rPr>
      </w:pPr>
      <w:r>
        <w:rPr>
          <w:b/>
        </w:rPr>
        <w:br w:type="page"/>
      </w:r>
    </w:p>
    <w:p w:rsidR="00E834C5" w:rsidRDefault="00E834C5" w:rsidP="00E834C5">
      <w:r w:rsidRPr="00ED2944">
        <w:rPr>
          <w:b/>
        </w:rPr>
        <w:lastRenderedPageBreak/>
        <w:t>Isoelectronic ions</w:t>
      </w:r>
      <w:r w:rsidRPr="006C4577">
        <w:t xml:space="preserve"> are those having </w:t>
      </w:r>
      <w:r>
        <w:rPr>
          <w:rFonts w:ascii="Arial" w:hAnsi="Arial" w:cs="Arial"/>
          <w:color w:val="000080"/>
        </w:rPr>
        <w:t>same electron configuration</w:t>
      </w:r>
    </w:p>
    <w:p w:rsidR="00E834C5" w:rsidRPr="006C4577" w:rsidRDefault="00E834C5" w:rsidP="00E834C5">
      <w:pPr>
        <w:spacing w:before="120" w:after="120"/>
      </w:pPr>
      <w:r>
        <w:t xml:space="preserve">Complete the table by giving the </w:t>
      </w:r>
      <w:r>
        <w:rPr>
          <w:b/>
        </w:rPr>
        <w:t xml:space="preserve">formula and charge </w:t>
      </w:r>
      <w:r>
        <w:t>of</w:t>
      </w:r>
      <w:r w:rsidRPr="006C4577">
        <w:t xml:space="preserve"> the ions </w:t>
      </w:r>
      <w:r>
        <w:t xml:space="preserve">which are </w:t>
      </w:r>
      <w:r w:rsidRPr="006C4577">
        <w:t xml:space="preserve">isoelectronic with </w:t>
      </w:r>
      <w:r>
        <w:t>Ne</w:t>
      </w:r>
      <w:r w:rsidRPr="006C4577">
        <w:t>on</w:t>
      </w:r>
      <w:r>
        <w:t xml:space="preserve"> i</w:t>
      </w:r>
      <w:r w:rsidRPr="006C4577">
        <w:t xml:space="preserve">n </w:t>
      </w:r>
      <w:r w:rsidRPr="006C4577">
        <w:rPr>
          <w:u w:val="single"/>
        </w:rPr>
        <w:t>increasing atomic number order</w:t>
      </w:r>
    </w:p>
    <w:tbl>
      <w:tblPr>
        <w:tblW w:w="98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991"/>
        <w:gridCol w:w="1154"/>
        <w:gridCol w:w="1154"/>
        <w:gridCol w:w="1154"/>
        <w:gridCol w:w="1154"/>
        <w:gridCol w:w="1154"/>
        <w:gridCol w:w="1154"/>
      </w:tblGrid>
      <w:tr w:rsidR="00E834C5" w:rsidRPr="006C4577" w:rsidTr="003235E0">
        <w:tc>
          <w:tcPr>
            <w:tcW w:w="1951" w:type="dxa"/>
          </w:tcPr>
          <w:p w:rsidR="00E834C5" w:rsidRPr="00B623EF" w:rsidRDefault="00E834C5" w:rsidP="003235E0">
            <w:pPr>
              <w:rPr>
                <w:rFonts w:ascii="Arial" w:hAnsi="Arial" w:cs="Arial"/>
                <w:color w:val="000080"/>
              </w:rPr>
            </w:pPr>
            <w:r w:rsidRPr="00B623EF">
              <w:rPr>
                <w:rFonts w:ascii="Arial" w:hAnsi="Arial" w:cs="Arial"/>
                <w:color w:val="000080"/>
              </w:rPr>
              <w:t>Proton number</w:t>
            </w:r>
          </w:p>
        </w:tc>
        <w:tc>
          <w:tcPr>
            <w:tcW w:w="991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 w:rsidRPr="00B623EF">
              <w:rPr>
                <w:rFonts w:ascii="Arial" w:hAnsi="Arial" w:cs="Arial"/>
                <w:color w:val="000080"/>
              </w:rPr>
              <w:t>7p</w:t>
            </w:r>
            <w:r w:rsidRPr="00B623EF"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>
              <w:rPr>
                <w:rFonts w:ascii="Arial" w:hAnsi="Arial" w:cs="Arial"/>
                <w:color w:val="000080"/>
              </w:rPr>
              <w:t>8p</w:t>
            </w:r>
            <w:r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>
              <w:rPr>
                <w:rFonts w:ascii="Arial" w:hAnsi="Arial" w:cs="Arial"/>
                <w:color w:val="000080"/>
              </w:rPr>
              <w:t>9p</w:t>
            </w:r>
            <w:r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>
              <w:rPr>
                <w:rFonts w:ascii="Arial" w:hAnsi="Arial" w:cs="Arial"/>
                <w:color w:val="000080"/>
              </w:rPr>
              <w:t>10p</w:t>
            </w:r>
            <w:r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>
              <w:rPr>
                <w:rFonts w:ascii="Arial" w:hAnsi="Arial" w:cs="Arial"/>
                <w:color w:val="000080"/>
              </w:rPr>
              <w:t>11p</w:t>
            </w:r>
            <w:r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>
              <w:rPr>
                <w:rFonts w:ascii="Arial" w:hAnsi="Arial" w:cs="Arial"/>
                <w:color w:val="000080"/>
              </w:rPr>
              <w:t>12p</w:t>
            </w:r>
            <w:r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B623EF" w:rsidRDefault="00E834C5" w:rsidP="003235E0">
            <w:pPr>
              <w:jc w:val="center"/>
              <w:rPr>
                <w:rFonts w:ascii="Arial" w:hAnsi="Arial" w:cs="Arial"/>
                <w:color w:val="000080"/>
                <w:vertAlign w:val="superscript"/>
              </w:rPr>
            </w:pPr>
            <w:r>
              <w:rPr>
                <w:rFonts w:ascii="Arial" w:hAnsi="Arial" w:cs="Arial"/>
                <w:color w:val="000080"/>
              </w:rPr>
              <w:t>13p</w:t>
            </w:r>
            <w:r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</w:tr>
      <w:tr w:rsidR="00E834C5" w:rsidRPr="006C4577" w:rsidTr="003235E0">
        <w:tc>
          <w:tcPr>
            <w:tcW w:w="1951" w:type="dxa"/>
          </w:tcPr>
          <w:p w:rsidR="00E834C5" w:rsidRPr="006C4577" w:rsidRDefault="00E834C5" w:rsidP="003235E0">
            <w:r w:rsidRPr="006C4577">
              <w:t>Symbol</w:t>
            </w:r>
          </w:p>
        </w:tc>
        <w:tc>
          <w:tcPr>
            <w:tcW w:w="991" w:type="dxa"/>
            <w:vAlign w:val="center"/>
          </w:tcPr>
          <w:p w:rsidR="00E834C5" w:rsidRPr="00DE11DE" w:rsidRDefault="00E834C5" w:rsidP="003235E0">
            <w:pPr>
              <w:jc w:val="center"/>
              <w:rPr>
                <w:vertAlign w:val="superscript"/>
              </w:rPr>
            </w:pPr>
            <w:r>
              <w:t>N</w:t>
            </w:r>
            <w:r w:rsidRPr="00DE11DE">
              <w:rPr>
                <w:vertAlign w:val="superscript"/>
              </w:rPr>
              <w:t>3-</w:t>
            </w:r>
          </w:p>
        </w:tc>
        <w:tc>
          <w:tcPr>
            <w:tcW w:w="1154" w:type="dxa"/>
            <w:vAlign w:val="center"/>
          </w:tcPr>
          <w:p w:rsidR="00E834C5" w:rsidRPr="00DE11DE" w:rsidRDefault="00E834C5" w:rsidP="003235E0">
            <w:pPr>
              <w:jc w:val="center"/>
              <w:rPr>
                <w:rFonts w:ascii="Arial" w:hAnsi="Arial" w:cs="Arial"/>
                <w:color w:val="000080"/>
              </w:rPr>
            </w:pPr>
            <w:r w:rsidRPr="00DE11DE">
              <w:rPr>
                <w:rFonts w:ascii="Arial" w:hAnsi="Arial" w:cs="Arial"/>
                <w:color w:val="000080"/>
              </w:rPr>
              <w:t>O</w:t>
            </w:r>
            <w:r w:rsidRPr="00DE11DE">
              <w:rPr>
                <w:rFonts w:ascii="Arial" w:hAnsi="Arial" w:cs="Arial"/>
                <w:color w:val="000080"/>
                <w:vertAlign w:val="superscript"/>
              </w:rPr>
              <w:t>2-</w:t>
            </w:r>
          </w:p>
        </w:tc>
        <w:tc>
          <w:tcPr>
            <w:tcW w:w="1154" w:type="dxa"/>
            <w:vAlign w:val="center"/>
          </w:tcPr>
          <w:p w:rsidR="00E834C5" w:rsidRPr="00DE11DE" w:rsidRDefault="00E834C5" w:rsidP="003235E0">
            <w:pPr>
              <w:jc w:val="center"/>
              <w:rPr>
                <w:rFonts w:ascii="Arial" w:hAnsi="Arial" w:cs="Arial"/>
                <w:color w:val="000080"/>
              </w:rPr>
            </w:pPr>
            <w:r w:rsidRPr="00DE11DE">
              <w:rPr>
                <w:rFonts w:ascii="Arial" w:hAnsi="Arial" w:cs="Arial"/>
                <w:color w:val="000080"/>
              </w:rPr>
              <w:t>F</w:t>
            </w:r>
            <w:r w:rsidRPr="00DE11DE">
              <w:rPr>
                <w:rFonts w:ascii="Arial" w:hAnsi="Arial" w:cs="Arial"/>
                <w:color w:val="000080"/>
                <w:vertAlign w:val="superscript"/>
              </w:rPr>
              <w:t>-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Ne</w:t>
            </w:r>
          </w:p>
        </w:tc>
        <w:tc>
          <w:tcPr>
            <w:tcW w:w="1154" w:type="dxa"/>
            <w:vAlign w:val="center"/>
          </w:tcPr>
          <w:p w:rsidR="00E834C5" w:rsidRPr="00DE11DE" w:rsidRDefault="00E834C5" w:rsidP="003235E0">
            <w:pPr>
              <w:jc w:val="center"/>
              <w:rPr>
                <w:rFonts w:ascii="Arial" w:hAnsi="Arial" w:cs="Arial"/>
                <w:color w:val="000080"/>
              </w:rPr>
            </w:pPr>
            <w:r w:rsidRPr="00DE11DE">
              <w:rPr>
                <w:rFonts w:ascii="Arial" w:hAnsi="Arial" w:cs="Arial"/>
                <w:color w:val="000080"/>
              </w:rPr>
              <w:t>Na</w:t>
            </w:r>
            <w:r w:rsidRPr="00DE11DE">
              <w:rPr>
                <w:rFonts w:ascii="Arial" w:hAnsi="Arial" w:cs="Arial"/>
                <w:color w:val="000080"/>
                <w:vertAlign w:val="superscript"/>
              </w:rPr>
              <w:t>+</w:t>
            </w:r>
          </w:p>
        </w:tc>
        <w:tc>
          <w:tcPr>
            <w:tcW w:w="1154" w:type="dxa"/>
            <w:vAlign w:val="center"/>
          </w:tcPr>
          <w:p w:rsidR="00E834C5" w:rsidRPr="00DE11DE" w:rsidRDefault="00E834C5" w:rsidP="003235E0">
            <w:pPr>
              <w:jc w:val="center"/>
              <w:rPr>
                <w:rFonts w:ascii="Arial" w:hAnsi="Arial" w:cs="Arial"/>
                <w:color w:val="000080"/>
              </w:rPr>
            </w:pPr>
            <w:r w:rsidRPr="00DE11DE">
              <w:rPr>
                <w:rFonts w:ascii="Arial" w:hAnsi="Arial" w:cs="Arial"/>
                <w:color w:val="000080"/>
              </w:rPr>
              <w:t>Mg</w:t>
            </w:r>
            <w:r w:rsidRPr="00DE11DE">
              <w:rPr>
                <w:rFonts w:ascii="Arial" w:hAnsi="Arial" w:cs="Arial"/>
                <w:color w:val="000080"/>
                <w:vertAlign w:val="superscript"/>
              </w:rPr>
              <w:t>2+</w:t>
            </w:r>
          </w:p>
        </w:tc>
        <w:tc>
          <w:tcPr>
            <w:tcW w:w="1154" w:type="dxa"/>
            <w:vAlign w:val="center"/>
          </w:tcPr>
          <w:p w:rsidR="00E834C5" w:rsidRPr="00DE11DE" w:rsidRDefault="00E834C5" w:rsidP="003235E0">
            <w:pPr>
              <w:jc w:val="center"/>
              <w:rPr>
                <w:vertAlign w:val="superscript"/>
              </w:rPr>
            </w:pPr>
            <w:r>
              <w:t>Al</w:t>
            </w:r>
            <w:r w:rsidRPr="00DE11DE">
              <w:rPr>
                <w:vertAlign w:val="superscript"/>
              </w:rPr>
              <w:t>3+</w:t>
            </w:r>
          </w:p>
        </w:tc>
      </w:tr>
      <w:tr w:rsidR="00E834C5" w:rsidRPr="006C4577" w:rsidTr="003235E0">
        <w:tc>
          <w:tcPr>
            <w:tcW w:w="1951" w:type="dxa"/>
          </w:tcPr>
          <w:p w:rsidR="00E834C5" w:rsidRPr="006C4577" w:rsidRDefault="00E834C5" w:rsidP="003235E0">
            <w:r w:rsidRPr="006C4577">
              <w:t>Diagram</w:t>
            </w:r>
          </w:p>
          <w:p w:rsidR="00E834C5" w:rsidRPr="006C4577" w:rsidRDefault="00E834C5" w:rsidP="003235E0"/>
          <w:p w:rsidR="00E834C5" w:rsidRPr="006C4577" w:rsidRDefault="00E834C5" w:rsidP="003235E0"/>
        </w:tc>
        <w:tc>
          <w:tcPr>
            <w:tcW w:w="991" w:type="dxa"/>
            <w:vAlign w:val="center"/>
          </w:tcPr>
          <w:p w:rsidR="00E834C5" w:rsidRPr="00D3009B" w:rsidRDefault="00E834C5" w:rsidP="00323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7D9801" wp14:editId="153D2F5D">
                  <wp:extent cx="467995" cy="436245"/>
                  <wp:effectExtent l="0" t="0" r="8255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:rsidR="00E834C5" w:rsidRPr="00D3009B" w:rsidRDefault="00E834C5" w:rsidP="00323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4EC3D2" wp14:editId="53BB429A">
                  <wp:extent cx="457200" cy="436245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:rsidR="00E834C5" w:rsidRPr="00D3009B" w:rsidRDefault="00E834C5" w:rsidP="00323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F6FCB0" wp14:editId="0B48D79D">
                  <wp:extent cx="425450" cy="436245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4845630" wp14:editId="63EB3319">
                      <wp:simplePos x="0" y="0"/>
                      <wp:positionH relativeFrom="column">
                        <wp:posOffset>106680</wp:posOffset>
                      </wp:positionH>
                      <wp:positionV relativeFrom="paragraph">
                        <wp:posOffset>100330</wp:posOffset>
                      </wp:positionV>
                      <wp:extent cx="320040" cy="327660"/>
                      <wp:effectExtent l="0" t="0" r="22860" b="15240"/>
                      <wp:wrapNone/>
                      <wp:docPr id="15" name="Oval 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0040" cy="3276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63" o:spid="_x0000_s1026" style="position:absolute;margin-left:8.4pt;margin-top:7.9pt;width:25.2pt;height:25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"/>
                  </w:pict>
                </mc:Fallback>
              </mc:AlternateContent>
            </w:r>
          </w:p>
        </w:tc>
        <w:tc>
          <w:tcPr>
            <w:tcW w:w="1154" w:type="dxa"/>
            <w:vAlign w:val="center"/>
          </w:tcPr>
          <w:p w:rsidR="00E834C5" w:rsidRPr="00BE4577" w:rsidRDefault="00E834C5" w:rsidP="00323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1420BF" wp14:editId="0C3910FD">
                  <wp:extent cx="372110" cy="361315"/>
                  <wp:effectExtent l="0" t="0" r="8890" b="63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:rsidR="00E834C5" w:rsidRPr="00BE4577" w:rsidRDefault="00E834C5" w:rsidP="00323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4D65F9" wp14:editId="284DAD71">
                  <wp:extent cx="318770" cy="318770"/>
                  <wp:effectExtent l="0" t="0" r="508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77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54" w:type="dxa"/>
            <w:vAlign w:val="center"/>
          </w:tcPr>
          <w:p w:rsidR="00E834C5" w:rsidRPr="00BE4577" w:rsidRDefault="00E834C5" w:rsidP="003235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03936E" wp14:editId="6F3BB275">
                  <wp:extent cx="233680" cy="24447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68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4C5" w:rsidRPr="006C4577" w:rsidTr="003235E0">
        <w:tc>
          <w:tcPr>
            <w:tcW w:w="1951" w:type="dxa"/>
          </w:tcPr>
          <w:p w:rsidR="00E834C5" w:rsidRPr="006C4577" w:rsidRDefault="00E834C5" w:rsidP="003235E0">
            <w:r w:rsidRPr="006C4577">
              <w:t>Ionic radius</w:t>
            </w:r>
          </w:p>
          <w:p w:rsidR="00E834C5" w:rsidRPr="006C4577" w:rsidRDefault="00E834C5" w:rsidP="003235E0">
            <w:r w:rsidRPr="006C4577">
              <w:t>/nm</w:t>
            </w:r>
          </w:p>
        </w:tc>
        <w:tc>
          <w:tcPr>
            <w:tcW w:w="991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0.171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0.140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0.133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0.141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0.095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0.065</w:t>
            </w:r>
          </w:p>
        </w:tc>
        <w:tc>
          <w:tcPr>
            <w:tcW w:w="1154" w:type="dxa"/>
            <w:vAlign w:val="center"/>
          </w:tcPr>
          <w:p w:rsidR="00E834C5" w:rsidRPr="006C4577" w:rsidRDefault="00E834C5" w:rsidP="003235E0">
            <w:pPr>
              <w:jc w:val="center"/>
            </w:pPr>
            <w:r>
              <w:t>0.050</w:t>
            </w:r>
          </w:p>
        </w:tc>
      </w:tr>
    </w:tbl>
    <w:p w:rsidR="00E834C5" w:rsidRPr="006C4577" w:rsidRDefault="00E834C5" w:rsidP="00E834C5"/>
    <w:p w:rsidR="00E834C5" w:rsidRDefault="00E834C5" w:rsidP="00E834C5">
      <w:pPr>
        <w:spacing w:line="360" w:lineRule="auto"/>
        <w:rPr>
          <w:rFonts w:ascii="Arial" w:hAnsi="Arial" w:cs="Arial"/>
          <w:color w:val="000080"/>
        </w:rPr>
      </w:pPr>
      <w:r w:rsidRPr="006C4577">
        <w:t xml:space="preserve">Explain the pattern. </w:t>
      </w:r>
      <w:r>
        <w:rPr>
          <w:rFonts w:ascii="Arial" w:hAnsi="Arial" w:cs="Arial"/>
          <w:color w:val="000080"/>
        </w:rPr>
        <w:t>D</w:t>
      </w:r>
      <w:r w:rsidRPr="00BE4577">
        <w:rPr>
          <w:rFonts w:ascii="Arial" w:hAnsi="Arial" w:cs="Arial"/>
          <w:color w:val="000080"/>
        </w:rPr>
        <w:t>ecrease in radius</w:t>
      </w:r>
      <w:r>
        <w:rPr>
          <w:rFonts w:ascii="Arial" w:hAnsi="Arial" w:cs="Arial"/>
          <w:color w:val="000080"/>
        </w:rPr>
        <w:t xml:space="preserve"> L </w:t>
      </w:r>
      <w:r w:rsidRPr="000A6885">
        <w:rPr>
          <w:rFonts w:ascii="Arial" w:hAnsi="Arial" w:cs="Arial"/>
          <w:color w:val="000080"/>
        </w:rPr>
        <w:sym w:font="Wingdings" w:char="F0E0"/>
      </w:r>
      <w:r>
        <w:rPr>
          <w:rFonts w:ascii="Arial" w:hAnsi="Arial" w:cs="Arial"/>
          <w:color w:val="000080"/>
        </w:rPr>
        <w:t xml:space="preserve"> R same electron configuration but..</w:t>
      </w:r>
    </w:p>
    <w:p w:rsidR="00E834C5" w:rsidRPr="006C4577" w:rsidRDefault="00E834C5" w:rsidP="00E834C5">
      <w:pPr>
        <w:spacing w:line="360" w:lineRule="auto"/>
      </w:pPr>
      <w:r>
        <w:rPr>
          <w:rFonts w:ascii="Arial" w:hAnsi="Arial" w:cs="Arial"/>
          <w:color w:val="000080"/>
        </w:rPr>
        <w:t>one more proton in nucleus so the electrons are attracted more strongly.</w:t>
      </w:r>
    </w:p>
    <w:p w:rsidR="00E834C5" w:rsidRDefault="00E834C5" w:rsidP="00E834C5">
      <w:pPr>
        <w:spacing w:after="60"/>
      </w:pPr>
    </w:p>
    <w:p w:rsidR="00E834C5" w:rsidRPr="0001018D" w:rsidRDefault="00E834C5" w:rsidP="00E834C5">
      <w:pPr>
        <w:spacing w:after="60"/>
      </w:pPr>
      <w:r>
        <w:t>Learn the order:-</w:t>
      </w:r>
      <w:r>
        <w:tab/>
      </w:r>
      <w:r w:rsidRPr="004160C4">
        <w:rPr>
          <w:sz w:val="28"/>
          <w:szCs w:val="28"/>
        </w:rPr>
        <w:t>A</w:t>
      </w:r>
      <w:r w:rsidRPr="004160C4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>-</w:t>
      </w:r>
      <w:r w:rsidRPr="004160C4">
        <w:rPr>
          <w:sz w:val="28"/>
          <w:szCs w:val="28"/>
        </w:rPr>
        <w:t xml:space="preserve">  </w:t>
      </w:r>
      <w:r>
        <w:rPr>
          <w:sz w:val="28"/>
          <w:szCs w:val="28"/>
        </w:rPr>
        <w:t>&gt;</w:t>
      </w:r>
      <w:r w:rsidRPr="004160C4">
        <w:rPr>
          <w:sz w:val="28"/>
          <w:szCs w:val="28"/>
        </w:rPr>
        <w:t xml:space="preserve">  A</w:t>
      </w:r>
      <w:r w:rsidRPr="004160C4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>-</w:t>
      </w:r>
      <w:r w:rsidRPr="004160C4">
        <w:rPr>
          <w:sz w:val="28"/>
          <w:szCs w:val="28"/>
        </w:rPr>
        <w:t xml:space="preserve">  </w:t>
      </w:r>
      <w:r>
        <w:rPr>
          <w:sz w:val="28"/>
          <w:szCs w:val="28"/>
        </w:rPr>
        <w:t>&gt;</w:t>
      </w:r>
      <w:r w:rsidRPr="004160C4">
        <w:rPr>
          <w:sz w:val="28"/>
          <w:szCs w:val="28"/>
        </w:rPr>
        <w:t xml:space="preserve">  A</w:t>
      </w:r>
      <w:r>
        <w:rPr>
          <w:sz w:val="28"/>
          <w:szCs w:val="28"/>
          <w:vertAlign w:val="superscript"/>
        </w:rPr>
        <w:t>-</w:t>
      </w:r>
      <w:r w:rsidRPr="004160C4">
        <w:rPr>
          <w:sz w:val="28"/>
          <w:szCs w:val="28"/>
        </w:rPr>
        <w:t xml:space="preserve">  </w:t>
      </w:r>
      <w:r>
        <w:rPr>
          <w:sz w:val="28"/>
          <w:szCs w:val="28"/>
        </w:rPr>
        <w:t>&gt;</w:t>
      </w:r>
      <w:r w:rsidRPr="004160C4">
        <w:rPr>
          <w:sz w:val="28"/>
          <w:szCs w:val="28"/>
        </w:rPr>
        <w:t xml:space="preserve">  A  </w:t>
      </w:r>
      <w:r>
        <w:rPr>
          <w:sz w:val="28"/>
          <w:szCs w:val="28"/>
        </w:rPr>
        <w:t>&gt;</w:t>
      </w:r>
      <w:r w:rsidRPr="004160C4">
        <w:rPr>
          <w:sz w:val="28"/>
          <w:szCs w:val="28"/>
        </w:rPr>
        <w:t xml:space="preserve">  A</w:t>
      </w:r>
      <w:r>
        <w:rPr>
          <w:sz w:val="28"/>
          <w:szCs w:val="28"/>
          <w:vertAlign w:val="superscript"/>
        </w:rPr>
        <w:t>+</w:t>
      </w:r>
      <w:r w:rsidRPr="004160C4">
        <w:rPr>
          <w:sz w:val="28"/>
          <w:szCs w:val="28"/>
        </w:rPr>
        <w:t xml:space="preserve">  </w:t>
      </w:r>
      <w:r>
        <w:rPr>
          <w:sz w:val="28"/>
          <w:szCs w:val="28"/>
        </w:rPr>
        <w:t>&gt;</w:t>
      </w:r>
      <w:r w:rsidRPr="004160C4">
        <w:rPr>
          <w:sz w:val="28"/>
          <w:szCs w:val="28"/>
        </w:rPr>
        <w:t xml:space="preserve">  A</w:t>
      </w:r>
      <w:r w:rsidRPr="004160C4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>+</w:t>
      </w:r>
      <w:r w:rsidRPr="004160C4">
        <w:rPr>
          <w:sz w:val="28"/>
          <w:szCs w:val="28"/>
        </w:rPr>
        <w:t xml:space="preserve">  </w:t>
      </w:r>
      <w:r>
        <w:rPr>
          <w:sz w:val="28"/>
          <w:szCs w:val="28"/>
        </w:rPr>
        <w:t>&gt;</w:t>
      </w:r>
      <w:r w:rsidRPr="004160C4">
        <w:rPr>
          <w:sz w:val="28"/>
          <w:szCs w:val="28"/>
        </w:rPr>
        <w:t xml:space="preserve">  A</w:t>
      </w:r>
      <w:r w:rsidRPr="004160C4">
        <w:rPr>
          <w:sz w:val="28"/>
          <w:szCs w:val="28"/>
          <w:vertAlign w:val="superscript"/>
        </w:rPr>
        <w:t>3</w:t>
      </w:r>
      <w:r>
        <w:rPr>
          <w:sz w:val="28"/>
          <w:szCs w:val="28"/>
          <w:vertAlign w:val="superscript"/>
        </w:rPr>
        <w:t>+</w:t>
      </w:r>
      <w:r w:rsidRPr="004160C4">
        <w:rPr>
          <w:sz w:val="28"/>
          <w:szCs w:val="28"/>
        </w:rPr>
        <w:tab/>
      </w:r>
      <w:r w:rsidRPr="004160C4">
        <w:rPr>
          <w:sz w:val="28"/>
          <w:szCs w:val="28"/>
        </w:rPr>
        <w:tab/>
      </w:r>
      <w:r w:rsidRPr="0001018D">
        <w:t>A = an atom</w:t>
      </w:r>
    </w:p>
    <w:p w:rsidR="00E834C5" w:rsidRDefault="00E834C5" w:rsidP="00E834C5">
      <w:pPr>
        <w:rPr>
          <w:b/>
          <w:sz w:val="28"/>
          <w:szCs w:val="28"/>
        </w:rPr>
      </w:pPr>
    </w:p>
    <w:p w:rsidR="00E834C5" w:rsidRDefault="00E834C5" w:rsidP="00E834C5">
      <w:pPr>
        <w:rPr>
          <w:b/>
          <w:sz w:val="28"/>
          <w:szCs w:val="28"/>
        </w:rPr>
      </w:pPr>
      <w:r>
        <w:rPr>
          <w:b/>
          <w:sz w:val="28"/>
          <w:szCs w:val="28"/>
        </w:rPr>
        <w:t>Strength of the ionic bond</w:t>
      </w:r>
    </w:p>
    <w:p w:rsidR="00AF58D1" w:rsidRPr="006C4577" w:rsidRDefault="00AF58D1" w:rsidP="00AF58D1">
      <w:r w:rsidRPr="006C4577">
        <w:t>This depends on two main factors:-</w:t>
      </w:r>
    </w:p>
    <w:p w:rsidR="00AF58D1" w:rsidRPr="006C4577" w:rsidRDefault="00AF58D1" w:rsidP="00AF58D1">
      <w:pPr>
        <w:numPr>
          <w:ilvl w:val="0"/>
          <w:numId w:val="3"/>
        </w:numPr>
      </w:pPr>
      <w:r w:rsidRPr="006C4577">
        <w:t>The charge on the ions</w:t>
      </w:r>
    </w:p>
    <w:p w:rsidR="00AF58D1" w:rsidRPr="006C4577" w:rsidRDefault="00AF58D1" w:rsidP="00AF58D1">
      <w:pPr>
        <w:numPr>
          <w:ilvl w:val="0"/>
          <w:numId w:val="3"/>
        </w:numPr>
      </w:pPr>
      <w:r w:rsidRPr="006C4577">
        <w:t>The radius of the ions involved</w:t>
      </w:r>
    </w:p>
    <w:p w:rsidR="00E834C5" w:rsidRPr="00E834C5" w:rsidRDefault="00E834C5" w:rsidP="00E834C5">
      <w:pPr>
        <w:spacing w:before="120" w:line="360" w:lineRule="auto"/>
        <w:rPr>
          <w:rFonts w:ascii="Arial" w:hAnsi="Arial" w:cs="Arial"/>
          <w:color w:val="000080"/>
        </w:rPr>
      </w:pPr>
      <w:r w:rsidRPr="006C4577">
        <w:t>Looking back at the examples of ionic bonding that you drew ions for on page 3, which ionic compound do you expect to have the strongest bonds?</w:t>
      </w:r>
      <w:r>
        <w:t xml:space="preserve"> </w:t>
      </w:r>
      <w:proofErr w:type="spellStart"/>
      <w:r w:rsidRPr="00E834C5">
        <w:rPr>
          <w:rFonts w:ascii="Arial" w:hAnsi="Arial" w:cs="Arial"/>
          <w:color w:val="000080"/>
        </w:rPr>
        <w:t>MgO</w:t>
      </w:r>
      <w:proofErr w:type="spellEnd"/>
    </w:p>
    <w:p w:rsidR="00E834C5" w:rsidRPr="00E834C5" w:rsidRDefault="00E834C5" w:rsidP="00E834C5">
      <w:pPr>
        <w:spacing w:line="360" w:lineRule="auto"/>
        <w:rPr>
          <w:rFonts w:ascii="Arial" w:hAnsi="Arial" w:cs="Arial"/>
          <w:color w:val="000080"/>
        </w:rPr>
      </w:pPr>
      <w:r w:rsidRPr="006C4577">
        <w:t>Give two reasons</w:t>
      </w:r>
      <w:r>
        <w:t xml:space="preserve"> </w:t>
      </w:r>
      <w:r w:rsidRPr="00E834C5">
        <w:rPr>
          <w:rFonts w:ascii="Arial" w:hAnsi="Arial" w:cs="Arial"/>
          <w:color w:val="000080"/>
        </w:rPr>
        <w:t>Mg</w:t>
      </w:r>
      <w:r w:rsidRPr="00E834C5">
        <w:rPr>
          <w:rFonts w:ascii="Arial" w:hAnsi="Arial" w:cs="Arial"/>
          <w:color w:val="000080"/>
          <w:vertAlign w:val="superscript"/>
        </w:rPr>
        <w:t>+2</w:t>
      </w:r>
      <w:r w:rsidRPr="00E834C5">
        <w:rPr>
          <w:rFonts w:ascii="Arial" w:hAnsi="Arial" w:cs="Arial"/>
          <w:color w:val="000080"/>
        </w:rPr>
        <w:t xml:space="preserve"> charge compared to Na</w:t>
      </w:r>
      <w:r w:rsidRPr="00E834C5">
        <w:rPr>
          <w:rFonts w:ascii="Arial" w:hAnsi="Arial" w:cs="Arial"/>
          <w:color w:val="000080"/>
          <w:vertAlign w:val="superscript"/>
        </w:rPr>
        <w:t>+</w:t>
      </w:r>
      <w:r w:rsidRPr="00E834C5">
        <w:rPr>
          <w:rFonts w:ascii="Arial" w:hAnsi="Arial" w:cs="Arial"/>
          <w:color w:val="000080"/>
        </w:rPr>
        <w:t>, also Mg</w:t>
      </w:r>
      <w:r w:rsidRPr="00E834C5">
        <w:rPr>
          <w:rFonts w:ascii="Arial" w:hAnsi="Arial" w:cs="Arial"/>
          <w:color w:val="000080"/>
          <w:vertAlign w:val="superscript"/>
        </w:rPr>
        <w:t>+2</w:t>
      </w:r>
      <w:r w:rsidRPr="00E834C5">
        <w:rPr>
          <w:rFonts w:ascii="Arial" w:hAnsi="Arial" w:cs="Arial"/>
          <w:color w:val="000080"/>
        </w:rPr>
        <w:t xml:space="preserve"> will have a smaller radius</w:t>
      </w:r>
    </w:p>
    <w:p w:rsidR="00E834C5" w:rsidRPr="00E834C5" w:rsidRDefault="00E834C5" w:rsidP="00E834C5">
      <w:pPr>
        <w:spacing w:line="360" w:lineRule="auto"/>
        <w:rPr>
          <w:rFonts w:ascii="Arial" w:hAnsi="Arial" w:cs="Arial"/>
          <w:color w:val="000080"/>
        </w:rPr>
      </w:pPr>
      <w:r w:rsidRPr="00E834C5">
        <w:rPr>
          <w:rFonts w:ascii="Arial" w:hAnsi="Arial" w:cs="Arial"/>
          <w:color w:val="000080"/>
        </w:rPr>
        <w:t>Cl</w:t>
      </w:r>
      <w:r w:rsidRPr="00E834C5">
        <w:rPr>
          <w:rFonts w:ascii="Arial" w:hAnsi="Arial" w:cs="Arial"/>
          <w:color w:val="000080"/>
          <w:vertAlign w:val="superscript"/>
        </w:rPr>
        <w:t>-</w:t>
      </w:r>
      <w:r w:rsidRPr="00E834C5">
        <w:rPr>
          <w:rFonts w:ascii="Arial" w:hAnsi="Arial" w:cs="Arial"/>
          <w:color w:val="000080"/>
        </w:rPr>
        <w:t xml:space="preserve"> has a lower charge and is larger than O</w:t>
      </w:r>
      <w:r w:rsidRPr="00E834C5">
        <w:rPr>
          <w:rFonts w:ascii="Arial" w:hAnsi="Arial" w:cs="Arial"/>
          <w:color w:val="000080"/>
          <w:vertAlign w:val="superscript"/>
        </w:rPr>
        <w:t>2-</w:t>
      </w:r>
      <w:r w:rsidRPr="00E834C5">
        <w:rPr>
          <w:rFonts w:ascii="Arial" w:hAnsi="Arial" w:cs="Arial"/>
          <w:color w:val="000080"/>
        </w:rPr>
        <w:t xml:space="preserve"> both result in stronger electrostatic attraction.</w:t>
      </w:r>
    </w:p>
    <w:p w:rsidR="00E834C5" w:rsidRPr="00831A91" w:rsidRDefault="00E834C5" w:rsidP="00E834C5">
      <w:r w:rsidRPr="00831A91">
        <w:t>What physical properties do you expect to depend on the strength of the ionic bond?</w:t>
      </w:r>
    </w:p>
    <w:p w:rsidR="00E834C5" w:rsidRDefault="00E834C5" w:rsidP="00E834C5">
      <w:pPr>
        <w:spacing w:before="120"/>
      </w:pPr>
      <w:r w:rsidRPr="00E834C5">
        <w:rPr>
          <w:rFonts w:ascii="Arial" w:hAnsi="Arial" w:cs="Arial"/>
          <w:color w:val="000080"/>
        </w:rPr>
        <w:t>Melting and boiling points.</w:t>
      </w:r>
    </w:p>
    <w:p w:rsidR="003C017C" w:rsidRDefault="003C017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64CFF" w:rsidRDefault="00B84CEF" w:rsidP="00831A9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E</w:t>
      </w:r>
      <w:r w:rsidR="00564CFF" w:rsidRPr="00564CFF">
        <w:rPr>
          <w:b/>
          <w:sz w:val="28"/>
          <w:szCs w:val="28"/>
        </w:rPr>
        <w:t>vidence for the migration of ions:-</w:t>
      </w:r>
    </w:p>
    <w:p w:rsidR="00564CFF" w:rsidRDefault="00D42205" w:rsidP="00A60767">
      <w:pPr>
        <w:spacing w:before="120"/>
        <w:rPr>
          <w:vertAlign w:val="subscript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5598160</wp:posOffset>
            </wp:positionH>
            <wp:positionV relativeFrom="paragraph">
              <wp:posOffset>-267970</wp:posOffset>
            </wp:positionV>
            <wp:extent cx="579755" cy="465455"/>
            <wp:effectExtent l="0" t="0" r="0" b="0"/>
            <wp:wrapNone/>
            <wp:docPr id="185" name="Picture 185" descr="Clas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lass vide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4CFF">
        <w:t xml:space="preserve">In </w:t>
      </w:r>
      <w:r w:rsidR="00564CFF" w:rsidRPr="00DC381F">
        <w:rPr>
          <w:u w:val="single"/>
        </w:rPr>
        <w:t>molten solids</w:t>
      </w:r>
      <w:r w:rsidR="00564CFF">
        <w:t xml:space="preserve"> </w:t>
      </w:r>
      <w:r w:rsidR="00C05691">
        <w:t>e.g.</w:t>
      </w:r>
      <w:r w:rsidR="00564CFF">
        <w:t xml:space="preserve"> electrolysis of PbBr</w:t>
      </w:r>
      <w:r w:rsidR="00564CFF">
        <w:rPr>
          <w:vertAlign w:val="subscript"/>
        </w:rPr>
        <w:t>2</w:t>
      </w:r>
    </w:p>
    <w:p w:rsidR="009C1E90" w:rsidRPr="009C1E90" w:rsidRDefault="00B65CC7" w:rsidP="00564CFF">
      <w:hyperlink r:id="rId66" w:history="1">
        <w:r w:rsidR="009C1E90" w:rsidRPr="00A53BE4">
          <w:rPr>
            <w:rStyle w:val="Hyperlink"/>
          </w:rPr>
          <w:t xml:space="preserve">Video </w:t>
        </w:r>
        <w:r w:rsidR="009C1E90" w:rsidRPr="00A53BE4">
          <w:rPr>
            <w:rStyle w:val="Hyperlink"/>
          </w:rPr>
          <w:tab/>
          <w:t>Ionic and Covalent Bonding</w:t>
        </w:r>
        <w:r w:rsidR="003E3591" w:rsidRPr="00A53BE4">
          <w:rPr>
            <w:rStyle w:val="Hyperlink"/>
          </w:rPr>
          <w:tab/>
          <w:t>e-stream 317</w:t>
        </w:r>
      </w:hyperlink>
      <w:r w:rsidR="003E3591">
        <w:tab/>
        <w:t>12.00 – 12.50</w:t>
      </w:r>
    </w:p>
    <w:p w:rsidR="00564CFF" w:rsidRDefault="00B65CC7" w:rsidP="00564CFF">
      <w:hyperlink r:id="rId67" w:history="1">
        <w:r w:rsidR="00564CFF" w:rsidRPr="003E5EAF">
          <w:rPr>
            <w:rStyle w:val="Hyperlink"/>
          </w:rPr>
          <w:t>http://myweb.tiscali.co.uk/chemteach/swf/electrolysis2.swf</w:t>
        </w:r>
      </w:hyperlink>
    </w:p>
    <w:p w:rsidR="00564CFF" w:rsidRPr="00043F65" w:rsidRDefault="00564CFF" w:rsidP="00564CFF"/>
    <w:p w:rsidR="00564CFF" w:rsidRDefault="00D42205" w:rsidP="00564CFF"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5721350</wp:posOffset>
            </wp:positionH>
            <wp:positionV relativeFrom="paragraph">
              <wp:posOffset>123825</wp:posOffset>
            </wp:positionV>
            <wp:extent cx="432435" cy="767715"/>
            <wp:effectExtent l="0" t="0" r="5715" b="0"/>
            <wp:wrapNone/>
            <wp:docPr id="186" name="Picture 186" descr="Demon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Demonstration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" cy="76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4CFF" w:rsidRDefault="00564CFF" w:rsidP="00564CFF">
      <w:pPr>
        <w:widowControl w:val="0"/>
        <w:autoSpaceDE w:val="0"/>
        <w:autoSpaceDN w:val="0"/>
        <w:adjustRightInd w:val="0"/>
        <w:spacing w:line="360" w:lineRule="auto"/>
      </w:pPr>
    </w:p>
    <w:p w:rsidR="00E834C5" w:rsidRPr="00A71721" w:rsidRDefault="00E834C5" w:rsidP="00E834C5">
      <w:pPr>
        <w:widowControl w:val="0"/>
        <w:autoSpaceDE w:val="0"/>
        <w:autoSpaceDN w:val="0"/>
        <w:adjustRightInd w:val="0"/>
        <w:rPr>
          <w:sz w:val="28"/>
          <w:szCs w:val="28"/>
        </w:rPr>
      </w:pPr>
      <w:r w:rsidRPr="00A71721">
        <w:rPr>
          <w:sz w:val="28"/>
          <w:szCs w:val="28"/>
        </w:rPr>
        <w:t>Demonstration</w:t>
      </w:r>
    </w:p>
    <w:p w:rsidR="00E834C5" w:rsidRDefault="00E834C5" w:rsidP="00E834C5">
      <w:r>
        <w:t xml:space="preserve">Electrolysis of </w:t>
      </w:r>
      <w:r w:rsidRPr="00DC381F">
        <w:rPr>
          <w:u w:val="single"/>
        </w:rPr>
        <w:t>aqueous</w:t>
      </w:r>
      <w:r>
        <w:t xml:space="preserve"> copper(II) chromate solution</w:t>
      </w:r>
    </w:p>
    <w:p w:rsidR="00E834C5" w:rsidRDefault="00B65CC7" w:rsidP="00E834C5">
      <w:hyperlink r:id="rId69" w:history="1">
        <w:r w:rsidR="00E834C5" w:rsidRPr="003E5EAF">
          <w:rPr>
            <w:rStyle w:val="Hyperlink"/>
          </w:rPr>
          <w:t>http://www.rsc.org/Education/EiC/issues/2007July/ExhibitionChemistry.asp</w:t>
        </w:r>
      </w:hyperlink>
    </w:p>
    <w:p w:rsidR="00E834C5" w:rsidRDefault="00B65CC7" w:rsidP="00E834C5">
      <w:hyperlink r:id="rId70" w:history="1">
        <w:r w:rsidR="00E834C5" w:rsidRPr="003E5EAF">
          <w:rPr>
            <w:rStyle w:val="Hyperlink"/>
          </w:rPr>
          <w:t>http://chemistry.slss.ie/downloads/ch_pr_ionicmovement.pdf</w:t>
        </w:r>
      </w:hyperlink>
    </w:p>
    <w:p w:rsidR="00E834C5" w:rsidRDefault="00E834C5" w:rsidP="00E834C5">
      <w:pPr>
        <w:ind w:right="3595"/>
      </w:pPr>
    </w:p>
    <w:p w:rsidR="00E834C5" w:rsidRDefault="00E834C5" w:rsidP="00E834C5">
      <w:pPr>
        <w:ind w:right="3595"/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13526690" wp14:editId="5B356B11">
            <wp:simplePos x="0" y="0"/>
            <wp:positionH relativeFrom="column">
              <wp:posOffset>3664585</wp:posOffset>
            </wp:positionH>
            <wp:positionV relativeFrom="paragraph">
              <wp:posOffset>57785</wp:posOffset>
            </wp:positionV>
            <wp:extent cx="2657475" cy="2362200"/>
            <wp:effectExtent l="0" t="0" r="9525" b="0"/>
            <wp:wrapNone/>
            <wp:docPr id="580" name="Picture 580" descr="Copper chromate electroly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Copper chromate electrolysi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34C5" w:rsidRDefault="00E834C5" w:rsidP="00E834C5">
      <w:pPr>
        <w:ind w:right="3595"/>
      </w:pPr>
    </w:p>
    <w:p w:rsidR="00E834C5" w:rsidRDefault="00E834C5" w:rsidP="00E834C5">
      <w:pPr>
        <w:ind w:right="3595"/>
      </w:pPr>
    </w:p>
    <w:p w:rsidR="00E834C5" w:rsidRDefault="00E834C5" w:rsidP="00E834C5">
      <w:pPr>
        <w:ind w:right="359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2B595354" wp14:editId="1CDE836D">
                <wp:simplePos x="0" y="0"/>
                <wp:positionH relativeFrom="column">
                  <wp:posOffset>3792855</wp:posOffset>
                </wp:positionH>
                <wp:positionV relativeFrom="paragraph">
                  <wp:posOffset>328295</wp:posOffset>
                </wp:positionV>
                <wp:extent cx="114300" cy="109220"/>
                <wp:effectExtent l="11430" t="13970" r="7620" b="10160"/>
                <wp:wrapNone/>
                <wp:docPr id="22" name="Ink 5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4300" cy="109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3" o:spid="_x0000_s1026" type="#_x0000_t75" style="position:absolute;margin-left:298.15pt;margin-top:25.35pt;width:10pt;height:9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">
                <v:imagedata r:id="rId7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1F64B222" wp14:editId="75128B67">
                <wp:simplePos x="0" y="0"/>
                <wp:positionH relativeFrom="column">
                  <wp:posOffset>4875530</wp:posOffset>
                </wp:positionH>
                <wp:positionV relativeFrom="paragraph">
                  <wp:posOffset>63500</wp:posOffset>
                </wp:positionV>
                <wp:extent cx="282575" cy="116840"/>
                <wp:effectExtent l="27305" t="25400" r="13970" b="19685"/>
                <wp:wrapNone/>
                <wp:docPr id="23" name="Ink 7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2575" cy="116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64" o:spid="_x0000_s1026" type="#_x0000_t75" style="position:absolute;margin-left:383.4pt;margin-top:4.5pt;width:23.25pt;height:10.2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">
                <v:imagedata r:id="rId74" o:title=""/>
                <o:lock v:ext="edit" rotation="t" verticies="t" shapetype="t"/>
              </v:shape>
            </w:pict>
          </mc:Fallback>
        </mc:AlternateContent>
      </w:r>
      <w:r>
        <w:t>Describe the colour of solution in the U tube before the current has been switched on.</w:t>
      </w:r>
    </w:p>
    <w:p w:rsidR="00E834C5" w:rsidRDefault="00E834C5" w:rsidP="00E834C5">
      <w:pPr>
        <w:ind w:right="359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637AF271" wp14:editId="7EB3B4FC">
                <wp:simplePos x="0" y="0"/>
                <wp:positionH relativeFrom="column">
                  <wp:posOffset>5043805</wp:posOffset>
                </wp:positionH>
                <wp:positionV relativeFrom="paragraph">
                  <wp:posOffset>53975</wp:posOffset>
                </wp:positionV>
                <wp:extent cx="455295" cy="125730"/>
                <wp:effectExtent l="14605" t="34925" r="6350" b="20320"/>
                <wp:wrapNone/>
                <wp:docPr id="24" name="Ink 5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5295" cy="1257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1" o:spid="_x0000_s1026" type="#_x0000_t75" style="position:absolute;margin-left:396.65pt;margin-top:3.75pt;width:36.85pt;height:10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">
                <v:imagedata r:id="rId7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4F3322E1" wp14:editId="77CDEAFA">
                <wp:simplePos x="0" y="0"/>
                <wp:positionH relativeFrom="column">
                  <wp:posOffset>3483610</wp:posOffset>
                </wp:positionH>
                <wp:positionV relativeFrom="paragraph">
                  <wp:posOffset>-2540</wp:posOffset>
                </wp:positionV>
                <wp:extent cx="254635" cy="96520"/>
                <wp:effectExtent l="16510" t="73660" r="14605" b="20320"/>
                <wp:wrapNone/>
                <wp:docPr id="121" name="Ink 5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4635" cy="96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2" o:spid="_x0000_s1026" type="#_x0000_t75" style="position:absolute;margin-left:273.8pt;margin-top:-.7pt;width:21.05pt;height:8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">
                <v:imagedata r:id="rId7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1BC5F79" wp14:editId="22A7791B">
                <wp:simplePos x="0" y="0"/>
                <wp:positionH relativeFrom="column">
                  <wp:posOffset>3177540</wp:posOffset>
                </wp:positionH>
                <wp:positionV relativeFrom="paragraph">
                  <wp:posOffset>136525</wp:posOffset>
                </wp:positionV>
                <wp:extent cx="985520" cy="938530"/>
                <wp:effectExtent l="15240" t="12700" r="8890" b="10795"/>
                <wp:wrapNone/>
                <wp:docPr id="122" name="Ink 5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85520" cy="9385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5" o:spid="_x0000_s1026" type="#_x0000_t75" style="position:absolute;margin-left:249.7pt;margin-top:10.25pt;width:78.6pt;height:74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">
                <v:imagedata r:id="rId80" o:title=""/>
                <o:lock v:ext="edit" rotation="t" verticies="t" shapetype="t"/>
              </v:shape>
            </w:pict>
          </mc:Fallback>
        </mc:AlternateContent>
      </w:r>
    </w:p>
    <w:p w:rsidR="00E834C5" w:rsidRDefault="00E834C5" w:rsidP="00E834C5">
      <w:pPr>
        <w:ind w:right="3595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0DDDB39D" wp14:editId="0D40475C">
                <wp:simplePos x="0" y="0"/>
                <wp:positionH relativeFrom="column">
                  <wp:posOffset>5006340</wp:posOffset>
                </wp:positionH>
                <wp:positionV relativeFrom="paragraph">
                  <wp:posOffset>217170</wp:posOffset>
                </wp:positionV>
                <wp:extent cx="495300" cy="157480"/>
                <wp:effectExtent l="15240" t="64770" r="13335" b="6350"/>
                <wp:wrapNone/>
                <wp:docPr id="123" name="Ink 5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5300" cy="1574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9" o:spid="_x0000_s1026" type="#_x0000_t75" style="position:absolute;margin-left:393.7pt;margin-top:16.6pt;width:40pt;height:13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">
                <v:imagedata r:id="rId8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5FE462C" wp14:editId="36D6F734">
                <wp:simplePos x="0" y="0"/>
                <wp:positionH relativeFrom="column">
                  <wp:posOffset>4730115</wp:posOffset>
                </wp:positionH>
                <wp:positionV relativeFrom="paragraph">
                  <wp:posOffset>10795</wp:posOffset>
                </wp:positionV>
                <wp:extent cx="1605280" cy="328295"/>
                <wp:effectExtent l="5715" t="10795" r="8255" b="13335"/>
                <wp:wrapNone/>
                <wp:docPr id="124" name="Ink 7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05280" cy="3282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67" o:spid="_x0000_s1026" type="#_x0000_t75" style="position:absolute;margin-left:371.95pt;margin-top:.35pt;width:127.4pt;height:26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">
                <v:imagedata r:id="rId84" o:title=""/>
                <o:lock v:ext="edit" rotation="t" verticies="t" shapetype="t"/>
              </v:shape>
            </w:pict>
          </mc:Fallback>
        </mc:AlternateContent>
      </w:r>
      <w:r>
        <w:t>State the ions present in copper(II) chromate(VI) and give their colours</w:t>
      </w:r>
    </w:p>
    <w:p w:rsidR="00E834C5" w:rsidRPr="009840C4" w:rsidRDefault="00E834C5" w:rsidP="00E834C5">
      <w:pPr>
        <w:numPr>
          <w:ilvl w:val="0"/>
          <w:numId w:val="5"/>
        </w:numPr>
        <w:spacing w:line="360" w:lineRule="auto"/>
        <w:ind w:right="3593"/>
        <w:rPr>
          <w:rFonts w:ascii="Arial" w:hAnsi="Arial" w:cs="Arial"/>
          <w:color w:val="000080"/>
        </w:rPr>
      </w:pPr>
      <w:r>
        <w:rPr>
          <w:rFonts w:ascii="Arial" w:hAnsi="Arial" w:cs="Arial"/>
          <w:noProof/>
          <w:color w:val="000080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6FD64B0C" wp14:editId="0B09FE4E">
                <wp:simplePos x="0" y="0"/>
                <wp:positionH relativeFrom="column">
                  <wp:posOffset>1956435</wp:posOffset>
                </wp:positionH>
                <wp:positionV relativeFrom="paragraph">
                  <wp:posOffset>176530</wp:posOffset>
                </wp:positionV>
                <wp:extent cx="1864995" cy="330200"/>
                <wp:effectExtent l="13335" t="43180" r="7620" b="7620"/>
                <wp:wrapNone/>
                <wp:docPr id="125" name="Ink 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64995" cy="330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0" o:spid="_x0000_s1026" type="#_x0000_t75" style="position:absolute;margin-left:153.55pt;margin-top:13.4pt;width:147.85pt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">
                <v:imagedata r:id="rId86" o:title=""/>
                <o:lock v:ext="edit" rotation="t" verticies="t" shapetype="t"/>
              </v:shape>
            </w:pict>
          </mc:Fallback>
        </mc:AlternateContent>
      </w:r>
      <w:r>
        <w:rPr>
          <w:rFonts w:ascii="Arial" w:hAnsi="Arial" w:cs="Arial"/>
          <w:color w:val="000080"/>
        </w:rPr>
        <w:t>Cu</w:t>
      </w:r>
      <w:r>
        <w:rPr>
          <w:rFonts w:ascii="Arial" w:hAnsi="Arial" w:cs="Arial"/>
          <w:color w:val="000080"/>
          <w:vertAlign w:val="superscript"/>
        </w:rPr>
        <w:t>2+</w:t>
      </w:r>
      <w:r>
        <w:rPr>
          <w:rFonts w:ascii="Arial" w:hAnsi="Arial" w:cs="Arial"/>
          <w:color w:val="000080"/>
          <w:vertAlign w:val="subscript"/>
        </w:rPr>
        <w:t xml:space="preserve"> </w:t>
      </w:r>
      <w:r w:rsidRPr="009840C4">
        <w:rPr>
          <w:rFonts w:ascii="Arial" w:hAnsi="Arial" w:cs="Arial"/>
          <w:color w:val="000080"/>
        </w:rPr>
        <w:t>is blue</w:t>
      </w:r>
    </w:p>
    <w:p w:rsidR="00E834C5" w:rsidRPr="009840C4" w:rsidRDefault="00E834C5" w:rsidP="00E834C5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ind w:right="3593"/>
        <w:rPr>
          <w:rFonts w:ascii="Arial" w:hAnsi="Arial" w:cs="Arial"/>
          <w:color w:val="000080"/>
        </w:rPr>
      </w:pPr>
      <w:r>
        <w:rPr>
          <w:rFonts w:ascii="Arial" w:hAnsi="Arial" w:cs="Arial"/>
          <w:noProof/>
          <w:color w:val="000080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196D9C07" wp14:editId="1D077A08">
                <wp:simplePos x="0" y="0"/>
                <wp:positionH relativeFrom="column">
                  <wp:posOffset>1906905</wp:posOffset>
                </wp:positionH>
                <wp:positionV relativeFrom="paragraph">
                  <wp:posOffset>170180</wp:posOffset>
                </wp:positionV>
                <wp:extent cx="385445" cy="174625"/>
                <wp:effectExtent l="11430" t="84455" r="12700" b="17145"/>
                <wp:wrapNone/>
                <wp:docPr id="126" name="Ink 7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5445" cy="174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1" o:spid="_x0000_s1026" type="#_x0000_t75" style="position:absolute;margin-left:149.65pt;margin-top:12.9pt;width:31.35pt;height:14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">
                <v:imagedata r:id="rId88" o:title=""/>
                <o:lock v:ext="edit" rotation="t" verticies="t" shapetype="t"/>
              </v:shape>
            </w:pict>
          </mc:Fallback>
        </mc:AlternateContent>
      </w:r>
      <w:r>
        <w:rPr>
          <w:rFonts w:ascii="Arial" w:hAnsi="Arial" w:cs="Arial"/>
          <w:noProof/>
          <w:color w:val="000080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42E1554E" wp14:editId="5992675A">
                <wp:simplePos x="0" y="0"/>
                <wp:positionH relativeFrom="column">
                  <wp:posOffset>2443480</wp:posOffset>
                </wp:positionH>
                <wp:positionV relativeFrom="paragraph">
                  <wp:posOffset>131445</wp:posOffset>
                </wp:positionV>
                <wp:extent cx="445135" cy="147320"/>
                <wp:effectExtent l="14605" t="17145" r="6985" b="6985"/>
                <wp:wrapNone/>
                <wp:docPr id="127" name="Ink 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5135" cy="1473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2" o:spid="_x0000_s1026" type="#_x0000_t75" style="position:absolute;margin-left:191.9pt;margin-top:9.85pt;width:36.05pt;height:12.6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">
                <v:imagedata r:id="rId90" o:title=""/>
                <o:lock v:ext="edit" rotation="t" verticies="t" shapetype="t"/>
              </v:shape>
            </w:pict>
          </mc:Fallback>
        </mc:AlternateContent>
      </w:r>
      <w:r w:rsidRPr="009840C4">
        <w:rPr>
          <w:rFonts w:ascii="Arial" w:hAnsi="Arial" w:cs="Arial"/>
          <w:color w:val="000080"/>
        </w:rPr>
        <w:t>CrO</w:t>
      </w:r>
      <w:r w:rsidRPr="009840C4">
        <w:rPr>
          <w:rFonts w:ascii="Arial" w:hAnsi="Arial" w:cs="Arial"/>
          <w:color w:val="000080"/>
          <w:vertAlign w:val="subscript"/>
        </w:rPr>
        <w:t>4</w:t>
      </w:r>
      <w:r w:rsidRPr="009840C4">
        <w:rPr>
          <w:rFonts w:ascii="Arial" w:hAnsi="Arial" w:cs="Arial"/>
          <w:color w:val="000080"/>
          <w:vertAlign w:val="superscript"/>
        </w:rPr>
        <w:t>2</w:t>
      </w:r>
      <w:r>
        <w:rPr>
          <w:rFonts w:ascii="Arial" w:hAnsi="Arial" w:cs="Arial"/>
          <w:color w:val="000080"/>
          <w:vertAlign w:val="superscript"/>
        </w:rPr>
        <w:t>-</w:t>
      </w:r>
      <w:r w:rsidRPr="009840C4">
        <w:rPr>
          <w:rFonts w:ascii="Arial" w:hAnsi="Arial" w:cs="Arial"/>
          <w:color w:val="000080"/>
        </w:rPr>
        <w:t xml:space="preserve"> is yellow</w:t>
      </w: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  <w:ind w:right="3593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093D59D" wp14:editId="2276D3C9">
                <wp:simplePos x="0" y="0"/>
                <wp:positionH relativeFrom="column">
                  <wp:posOffset>4848225</wp:posOffset>
                </wp:positionH>
                <wp:positionV relativeFrom="paragraph">
                  <wp:posOffset>120015</wp:posOffset>
                </wp:positionV>
                <wp:extent cx="231140" cy="116840"/>
                <wp:effectExtent l="9525" t="15240" r="6985" b="10795"/>
                <wp:wrapNone/>
                <wp:docPr id="128" name="Ink 5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31140" cy="116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8" o:spid="_x0000_s1026" type="#_x0000_t75" style="position:absolute;margin-left:381.25pt;margin-top:8.95pt;width:19.2pt;height:10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">
                <v:imagedata r:id="rId9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43A78123" wp14:editId="0C12019F">
                <wp:simplePos x="0" y="0"/>
                <wp:positionH relativeFrom="column">
                  <wp:posOffset>3973195</wp:posOffset>
                </wp:positionH>
                <wp:positionV relativeFrom="paragraph">
                  <wp:posOffset>51435</wp:posOffset>
                </wp:positionV>
                <wp:extent cx="253365" cy="194945"/>
                <wp:effectExtent l="10795" t="13335" r="12065" b="20320"/>
                <wp:wrapNone/>
                <wp:docPr id="129" name="Ink 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3365" cy="1949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7" o:spid="_x0000_s1026" type="#_x0000_t75" style="position:absolute;margin-left:312.35pt;margin-top:3.55pt;width:20.95pt;height:16.3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">
                <v:imagedata r:id="rId9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29D4E570" wp14:editId="6772C7C3">
                <wp:simplePos x="0" y="0"/>
                <wp:positionH relativeFrom="column">
                  <wp:posOffset>715010</wp:posOffset>
                </wp:positionH>
                <wp:positionV relativeFrom="paragraph">
                  <wp:posOffset>45720</wp:posOffset>
                </wp:positionV>
                <wp:extent cx="490855" cy="179705"/>
                <wp:effectExtent l="10160" t="7620" r="13335" b="31750"/>
                <wp:wrapNone/>
                <wp:docPr id="130" name="Ink 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0855" cy="1797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3" o:spid="_x0000_s1026" type="#_x0000_t75" style="position:absolute;margin-left:55.8pt;margin-top:3.1pt;width:39.65pt;height:15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">
                <v:imagedata r:id="rId9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39666805" wp14:editId="28B15C0A">
                <wp:simplePos x="0" y="0"/>
                <wp:positionH relativeFrom="column">
                  <wp:posOffset>1453515</wp:posOffset>
                </wp:positionH>
                <wp:positionV relativeFrom="paragraph">
                  <wp:posOffset>113030</wp:posOffset>
                </wp:positionV>
                <wp:extent cx="224790" cy="80645"/>
                <wp:effectExtent l="15240" t="8255" r="17145" b="15875"/>
                <wp:wrapNone/>
                <wp:docPr id="131" name="Ink 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4790" cy="80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4" o:spid="_x0000_s1026" type="#_x0000_t75" style="position:absolute;margin-left:113.95pt;margin-top:8.4pt;width:18.7pt;height:7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">
                <v:imagedata r:id="rId9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3724A567" wp14:editId="13EA3BFC">
                <wp:simplePos x="0" y="0"/>
                <wp:positionH relativeFrom="column">
                  <wp:posOffset>1858010</wp:posOffset>
                </wp:positionH>
                <wp:positionV relativeFrom="paragraph">
                  <wp:posOffset>45720</wp:posOffset>
                </wp:positionV>
                <wp:extent cx="737870" cy="186055"/>
                <wp:effectExtent l="10160" t="7620" r="13970" b="15875"/>
                <wp:wrapNone/>
                <wp:docPr id="132" name="Ink 7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37870" cy="1860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5" o:spid="_x0000_s1026" type="#_x0000_t75" style="position:absolute;margin-left:145.8pt;margin-top:3.1pt;width:59.1pt;height:15.6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">
                <v:imagedata r:id="rId10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1C0BE4AD" wp14:editId="0F50882F">
                <wp:simplePos x="0" y="0"/>
                <wp:positionH relativeFrom="column">
                  <wp:posOffset>2705100</wp:posOffset>
                </wp:positionH>
                <wp:positionV relativeFrom="paragraph">
                  <wp:posOffset>64135</wp:posOffset>
                </wp:positionV>
                <wp:extent cx="347345" cy="147955"/>
                <wp:effectExtent l="9525" t="16510" r="14605" b="6985"/>
                <wp:wrapNone/>
                <wp:docPr id="133" name="Ink 7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7345" cy="1479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6" o:spid="_x0000_s1026" type="#_x0000_t75" style="position:absolute;margin-left:212.5pt;margin-top:4.55pt;width:28.35pt;height:12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">
                <v:imagedata r:id="rId10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1F85238E" wp14:editId="51B1C611">
                <wp:simplePos x="0" y="0"/>
                <wp:positionH relativeFrom="column">
                  <wp:posOffset>3181350</wp:posOffset>
                </wp:positionH>
                <wp:positionV relativeFrom="paragraph">
                  <wp:posOffset>78105</wp:posOffset>
                </wp:positionV>
                <wp:extent cx="516890" cy="129540"/>
                <wp:effectExtent l="9525" t="11430" r="6985" b="20955"/>
                <wp:wrapNone/>
                <wp:docPr id="134" name="Ink 7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6890" cy="1295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7" o:spid="_x0000_s1026" type="#_x0000_t75" style="position:absolute;margin-left:250pt;margin-top:5.65pt;width:41.7pt;height:11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">
                <v:imagedata r:id="rId104" o:title=""/>
                <o:lock v:ext="edit" rotation="t" verticies="t" shapetype="t"/>
              </v:shape>
            </w:pict>
          </mc:Fallback>
        </mc:AlternateContent>
      </w: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  <w:ind w:right="3593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2C085EF5" wp14:editId="582F9C3E">
                <wp:simplePos x="0" y="0"/>
                <wp:positionH relativeFrom="column">
                  <wp:posOffset>3664585</wp:posOffset>
                </wp:positionH>
                <wp:positionV relativeFrom="paragraph">
                  <wp:posOffset>-5715</wp:posOffset>
                </wp:positionV>
                <wp:extent cx="153035" cy="132080"/>
                <wp:effectExtent l="6985" t="13335" r="11430" b="16510"/>
                <wp:wrapNone/>
                <wp:docPr id="135" name="Ink 5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3035" cy="1320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76" o:spid="_x0000_s1026" type="#_x0000_t75" style="position:absolute;margin-left:288.05pt;margin-top:-.95pt;width:13.05pt;height:1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">
                <v:imagedata r:id="rId10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3589DC0D" wp14:editId="04CBBD49">
                <wp:simplePos x="0" y="0"/>
                <wp:positionH relativeFrom="column">
                  <wp:posOffset>4727575</wp:posOffset>
                </wp:positionH>
                <wp:positionV relativeFrom="paragraph">
                  <wp:posOffset>16510</wp:posOffset>
                </wp:positionV>
                <wp:extent cx="384175" cy="142240"/>
                <wp:effectExtent l="12700" t="6985" r="12700" b="22225"/>
                <wp:wrapNone/>
                <wp:docPr id="136" name="Ink 7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4175" cy="1422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41" o:spid="_x0000_s1026" type="#_x0000_t75" style="position:absolute;margin-left:371.75pt;margin-top:.8pt;width:31.25pt;height:12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">
                <v:imagedata r:id="rId10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172955D7" wp14:editId="27CED50D">
                <wp:simplePos x="0" y="0"/>
                <wp:positionH relativeFrom="column">
                  <wp:posOffset>3919855</wp:posOffset>
                </wp:positionH>
                <wp:positionV relativeFrom="paragraph">
                  <wp:posOffset>24130</wp:posOffset>
                </wp:positionV>
                <wp:extent cx="139700" cy="151765"/>
                <wp:effectExtent l="14605" t="14605" r="7620" b="14605"/>
                <wp:wrapNone/>
                <wp:docPr id="137" name="Ink 7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9700" cy="1517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42" o:spid="_x0000_s1026" type="#_x0000_t75" style="position:absolute;margin-left:308.15pt;margin-top:1.4pt;width:12pt;height:12.9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">
                <v:imagedata r:id="rId110" o:title=""/>
                <o:lock v:ext="edit" rotation="t" verticies="t" shapetype="t"/>
              </v:shape>
            </w:pict>
          </mc:Fallback>
        </mc:AlternateContent>
      </w:r>
      <w:r>
        <w:t>Have the ions migrated to the expected electrode?</w:t>
      </w: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  <w:ind w:right="3593"/>
      </w:pP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</w:pPr>
      <w:r>
        <w:t xml:space="preserve">The chromate ions have migrated to the </w:t>
      </w:r>
      <w:r>
        <w:rPr>
          <w:rFonts w:ascii="Arial" w:hAnsi="Arial" w:cs="Arial"/>
          <w:color w:val="000080"/>
        </w:rPr>
        <w:t>positive</w:t>
      </w:r>
      <w:r>
        <w:t xml:space="preserve"> electrode because they are </w:t>
      </w:r>
      <w:r>
        <w:rPr>
          <w:rFonts w:ascii="Arial" w:hAnsi="Arial" w:cs="Arial"/>
          <w:color w:val="000080"/>
        </w:rPr>
        <w:t>negatively</w:t>
      </w:r>
      <w:r>
        <w:t xml:space="preserve"> charged.</w:t>
      </w: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</w:pPr>
      <w:r>
        <w:t xml:space="preserve">The copper ions have migrated to the </w:t>
      </w:r>
      <w:r>
        <w:rPr>
          <w:rFonts w:ascii="Arial" w:hAnsi="Arial" w:cs="Arial"/>
          <w:color w:val="000080"/>
        </w:rPr>
        <w:t>negative</w:t>
      </w:r>
      <w:r>
        <w:t xml:space="preserve"> electrode because they are </w:t>
      </w:r>
      <w:r>
        <w:rPr>
          <w:rFonts w:ascii="Arial" w:hAnsi="Arial" w:cs="Arial"/>
          <w:color w:val="000080"/>
        </w:rPr>
        <w:t xml:space="preserve">positively </w:t>
      </w:r>
      <w:r>
        <w:t>charged.</w:t>
      </w: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</w:pPr>
      <w:r>
        <w:t xml:space="preserve">The positive electrode is called an </w:t>
      </w:r>
      <w:r>
        <w:rPr>
          <w:rFonts w:ascii="Arial" w:hAnsi="Arial" w:cs="Arial"/>
          <w:color w:val="000080"/>
        </w:rPr>
        <w:t>anode</w:t>
      </w:r>
      <w:r>
        <w:t xml:space="preserve"> and the negative ions attracted are known as </w:t>
      </w:r>
      <w:r>
        <w:rPr>
          <w:rFonts w:ascii="Arial" w:hAnsi="Arial" w:cs="Arial"/>
          <w:color w:val="000080"/>
        </w:rPr>
        <w:t>anions</w:t>
      </w:r>
    </w:p>
    <w:p w:rsidR="00E834C5" w:rsidRDefault="00E834C5" w:rsidP="00E834C5">
      <w:pPr>
        <w:widowControl w:val="0"/>
        <w:autoSpaceDE w:val="0"/>
        <w:autoSpaceDN w:val="0"/>
        <w:adjustRightInd w:val="0"/>
        <w:spacing w:line="360" w:lineRule="auto"/>
      </w:pPr>
      <w:r>
        <w:t xml:space="preserve">The negative electrode is called a </w:t>
      </w:r>
      <w:r>
        <w:rPr>
          <w:rFonts w:ascii="Arial" w:hAnsi="Arial" w:cs="Arial"/>
          <w:color w:val="000080"/>
        </w:rPr>
        <w:t>cathode</w:t>
      </w:r>
      <w:r>
        <w:t xml:space="preserve"> and the positive ions attracted are known as </w:t>
      </w:r>
      <w:r>
        <w:rPr>
          <w:rFonts w:ascii="Arial" w:hAnsi="Arial" w:cs="Arial"/>
          <w:color w:val="000080"/>
        </w:rPr>
        <w:t>cations</w:t>
      </w:r>
    </w:p>
    <w:p w:rsidR="00120434" w:rsidRDefault="00E834C5" w:rsidP="00E834C5">
      <w:pPr>
        <w:widowControl w:val="0"/>
        <w:autoSpaceDE w:val="0"/>
        <w:autoSpaceDN w:val="0"/>
        <w:adjustRightInd w:val="0"/>
        <w:spacing w:line="360" w:lineRule="auto"/>
        <w:rPr>
          <w:b/>
          <w:sz w:val="28"/>
          <w:szCs w:val="28"/>
        </w:rPr>
      </w:pPr>
      <w:r>
        <w:br w:type="page"/>
      </w:r>
      <w:r w:rsidR="009463DD">
        <w:rPr>
          <w:b/>
          <w:sz w:val="28"/>
          <w:szCs w:val="28"/>
        </w:rPr>
        <w:lastRenderedPageBreak/>
        <w:t>PROPERTIES OF IONIC COMPOUNDS</w:t>
      </w:r>
    </w:p>
    <w:p w:rsidR="00B84CEF" w:rsidRPr="00B84CEF" w:rsidRDefault="00B84CEF" w:rsidP="00ED2186">
      <w:pPr>
        <w:widowControl w:val="0"/>
        <w:autoSpaceDE w:val="0"/>
        <w:autoSpaceDN w:val="0"/>
        <w:adjustRightInd w:val="0"/>
        <w:spacing w:line="360" w:lineRule="auto"/>
      </w:pPr>
      <w:r>
        <w:t xml:space="preserve">Ionic compounds typically have the following physical properties </w:t>
      </w:r>
    </w:p>
    <w:p w:rsidR="00B84CEF" w:rsidRDefault="00B84CEF" w:rsidP="00B84CEF">
      <w:pPr>
        <w:widowControl w:val="0"/>
        <w:autoSpaceDE w:val="0"/>
        <w:autoSpaceDN w:val="0"/>
        <w:adjustRightInd w:val="0"/>
      </w:pPr>
      <w:r w:rsidRPr="00B84CEF">
        <w:t>High melting temperatures</w:t>
      </w:r>
    </w:p>
    <w:p w:rsidR="00B84CEF" w:rsidRDefault="00B84CEF" w:rsidP="00B84CEF">
      <w:pPr>
        <w:widowControl w:val="0"/>
        <w:autoSpaceDE w:val="0"/>
        <w:autoSpaceDN w:val="0"/>
        <w:adjustRightInd w:val="0"/>
      </w:pPr>
      <w:r>
        <w:t>Brittleness</w:t>
      </w:r>
    </w:p>
    <w:p w:rsidR="00B84CEF" w:rsidRDefault="00B84CEF" w:rsidP="00B84CEF">
      <w:pPr>
        <w:widowControl w:val="0"/>
        <w:autoSpaceDE w:val="0"/>
        <w:autoSpaceDN w:val="0"/>
        <w:adjustRightInd w:val="0"/>
      </w:pPr>
      <w:r>
        <w:t>Poor electrical conductivity when solid but good when molten or in solution</w:t>
      </w:r>
    </w:p>
    <w:p w:rsidR="00B84CEF" w:rsidRDefault="00B84CEF" w:rsidP="00B84CEF">
      <w:pPr>
        <w:widowControl w:val="0"/>
        <w:autoSpaceDE w:val="0"/>
        <w:autoSpaceDN w:val="0"/>
        <w:adjustRightInd w:val="0"/>
      </w:pPr>
      <w:r>
        <w:t>Often soluble in water</w:t>
      </w:r>
    </w:p>
    <w:p w:rsidR="00B84CEF" w:rsidRPr="00B84CEF" w:rsidRDefault="00B84CEF" w:rsidP="00B84CEF">
      <w:pPr>
        <w:widowControl w:val="0"/>
        <w:autoSpaceDE w:val="0"/>
        <w:autoSpaceDN w:val="0"/>
        <w:adjustRightInd w:val="0"/>
      </w:pPr>
    </w:p>
    <w:p w:rsidR="00120434" w:rsidRPr="00C05299" w:rsidRDefault="00B65CC7" w:rsidP="00120434">
      <w:pPr>
        <w:widowControl w:val="0"/>
        <w:autoSpaceDE w:val="0"/>
        <w:autoSpaceDN w:val="0"/>
        <w:adjustRightInd w:val="0"/>
        <w:rPr>
          <w:bCs/>
        </w:rPr>
      </w:pPr>
      <w:hyperlink r:id="rId111" w:anchor="top" w:history="1">
        <w:r w:rsidR="00120434" w:rsidRPr="00C05299">
          <w:rPr>
            <w:rStyle w:val="Hyperlink"/>
            <w:bCs/>
          </w:rPr>
          <w:t>http://www.chemguide.co.uk/atoms/structures/ionicstruct.html#top</w:t>
        </w:r>
      </w:hyperlink>
    </w:p>
    <w:p w:rsidR="00717DDA" w:rsidRDefault="00B84CEF" w:rsidP="00717DDA">
      <w:pPr>
        <w:widowControl w:val="0"/>
        <w:autoSpaceDE w:val="0"/>
        <w:autoSpaceDN w:val="0"/>
        <w:adjustRightInd w:val="0"/>
        <w:spacing w:line="360" w:lineRule="auto"/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2DAE03F" wp14:editId="71D99F55">
            <wp:simplePos x="0" y="0"/>
            <wp:positionH relativeFrom="column">
              <wp:posOffset>89535</wp:posOffset>
            </wp:positionH>
            <wp:positionV relativeFrom="paragraph">
              <wp:posOffset>238760</wp:posOffset>
            </wp:positionV>
            <wp:extent cx="3463290" cy="1819275"/>
            <wp:effectExtent l="0" t="0" r="3810" b="9525"/>
            <wp:wrapNone/>
            <wp:docPr id="112" name="Picture 112" descr="http://image.slidesharecdn.com/09lecture-131016101246-phpapp01/95/09-lecture-41-638.jpg?cb=1381918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.slidesharecdn.com/09lecture-131016101246-phpapp01/95/09-lecture-41-638.jpg?cb=13819185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48" b="10989"/>
                    <a:stretch/>
                  </pic:blipFill>
                  <pic:spPr bwMode="auto">
                    <a:xfrm>
                      <a:off x="0" y="0"/>
                      <a:ext cx="346329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205">
        <w:rPr>
          <w:noProof/>
        </w:rPr>
        <w:drawing>
          <wp:anchor distT="0" distB="0" distL="114300" distR="114300" simplePos="0" relativeHeight="251665408" behindDoc="0" locked="0" layoutInCell="1" allowOverlap="1" wp14:anchorId="46A9A449" wp14:editId="75107163">
            <wp:simplePos x="0" y="0"/>
            <wp:positionH relativeFrom="column">
              <wp:posOffset>5267325</wp:posOffset>
            </wp:positionH>
            <wp:positionV relativeFrom="paragraph">
              <wp:posOffset>127635</wp:posOffset>
            </wp:positionV>
            <wp:extent cx="832485" cy="334645"/>
            <wp:effectExtent l="0" t="0" r="5715" b="8255"/>
            <wp:wrapNone/>
            <wp:docPr id="188" name="Picture 188" descr="New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New exerci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DDA">
        <w:t>Explain why ionic solids:</w:t>
      </w:r>
      <w:r w:rsidR="00761305">
        <w:t>-</w:t>
      </w: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B84CEF" w:rsidRDefault="00B84CEF" w:rsidP="00686E7A">
      <w:pPr>
        <w:widowControl w:val="0"/>
        <w:autoSpaceDE w:val="0"/>
        <w:autoSpaceDN w:val="0"/>
        <w:adjustRightInd w:val="0"/>
        <w:spacing w:line="360" w:lineRule="auto"/>
      </w:pPr>
    </w:p>
    <w:p w:rsidR="004730DA" w:rsidRPr="00686E7A" w:rsidRDefault="00120434" w:rsidP="00686E7A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  <w:r>
        <w:t xml:space="preserve">Have </w:t>
      </w:r>
      <w:r w:rsidRPr="00E22BCD">
        <w:rPr>
          <w:b/>
        </w:rPr>
        <w:t>high melting points</w:t>
      </w:r>
      <w:r w:rsidR="00686E7A">
        <w:rPr>
          <w:b/>
        </w:rPr>
        <w:tab/>
      </w:r>
      <w:r w:rsidR="004730DA" w:rsidRPr="009C1E90">
        <w:t xml:space="preserve">Video </w:t>
      </w:r>
      <w:r w:rsidR="004730DA">
        <w:tab/>
      </w:r>
      <w:hyperlink r:id="rId113" w:history="1">
        <w:r w:rsidR="004730DA" w:rsidRPr="00A53BE4">
          <w:rPr>
            <w:rStyle w:val="Hyperlink"/>
          </w:rPr>
          <w:t>Ionic Bonding</w:t>
        </w:r>
        <w:r w:rsidR="004730DA" w:rsidRPr="00A53BE4">
          <w:rPr>
            <w:rStyle w:val="Hyperlink"/>
          </w:rPr>
          <w:tab/>
          <w:t>e-stream 1769</w:t>
        </w:r>
      </w:hyperlink>
      <w:r w:rsidR="004730DA">
        <w:tab/>
        <w:t>12.04 – 12.41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noProof/>
          <w:color w:val="000080"/>
        </w:rPr>
      </w:pPr>
      <w:r>
        <w:rPr>
          <w:rFonts w:ascii="Arial" w:hAnsi="Arial" w:cs="Arial"/>
          <w:noProof/>
          <w:color w:val="000080"/>
        </w:rPr>
        <w:t>When heated ions vibrate more in fixed positions until enough E allows them to separate.</w:t>
      </w:r>
    </w:p>
    <w:p w:rsidR="00F52C5A" w:rsidRPr="00E60C73" w:rsidRDefault="00F52C5A" w:rsidP="00F52C5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noProof/>
          <w:color w:val="000080"/>
        </w:rPr>
      </w:pPr>
      <w:r>
        <w:rPr>
          <w:rFonts w:ascii="Arial" w:hAnsi="Arial" w:cs="Arial"/>
          <w:noProof/>
          <w:color w:val="000080"/>
        </w:rPr>
        <w:t>A lot of heat energy is needed to overcome the strong electrostatic forces of attraction between oppositely charged ions to melt the solid.</w:t>
      </w:r>
    </w:p>
    <w:p w:rsidR="00714436" w:rsidRDefault="00714436" w:rsidP="004730DA">
      <w:pPr>
        <w:widowControl w:val="0"/>
        <w:autoSpaceDE w:val="0"/>
        <w:autoSpaceDN w:val="0"/>
        <w:adjustRightInd w:val="0"/>
      </w:pPr>
    </w:p>
    <w:p w:rsidR="00714436" w:rsidRDefault="00714436" w:rsidP="004730DA">
      <w:pPr>
        <w:widowControl w:val="0"/>
        <w:autoSpaceDE w:val="0"/>
        <w:autoSpaceDN w:val="0"/>
        <w:adjustRightInd w:val="0"/>
      </w:pPr>
    </w:p>
    <w:p w:rsidR="00120434" w:rsidRDefault="00D42205" w:rsidP="004730DA">
      <w:pPr>
        <w:widowControl w:val="0"/>
        <w:autoSpaceDE w:val="0"/>
        <w:autoSpaceDN w:val="0"/>
        <w:adjustRightInd w:val="0"/>
        <w:rPr>
          <w:b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4184015</wp:posOffset>
            </wp:positionH>
            <wp:positionV relativeFrom="paragraph">
              <wp:posOffset>111760</wp:posOffset>
            </wp:positionV>
            <wp:extent cx="1857375" cy="1819275"/>
            <wp:effectExtent l="0" t="0" r="9525" b="9525"/>
            <wp:wrapNone/>
            <wp:docPr id="101" name="Picture 101" descr="brittle cryst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brittle crystal3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0434">
        <w:t xml:space="preserve">Have a </w:t>
      </w:r>
      <w:r w:rsidR="00120434" w:rsidRPr="00E22BCD">
        <w:rPr>
          <w:b/>
        </w:rPr>
        <w:t>hard and brittle structure</w:t>
      </w:r>
    </w:p>
    <w:p w:rsidR="003E3591" w:rsidRPr="009C1E90" w:rsidRDefault="003E3591" w:rsidP="004730DA">
      <w:pPr>
        <w:ind w:firstLine="720"/>
      </w:pPr>
      <w:r w:rsidRPr="009C1E90">
        <w:t xml:space="preserve">Video </w:t>
      </w:r>
      <w:r>
        <w:tab/>
      </w:r>
      <w:hyperlink r:id="rId115" w:history="1">
        <w:r w:rsidRPr="00A53BE4">
          <w:rPr>
            <w:rStyle w:val="Hyperlink"/>
          </w:rPr>
          <w:t>Ionic Bonding</w:t>
        </w:r>
        <w:r w:rsidRPr="00A53BE4">
          <w:rPr>
            <w:rStyle w:val="Hyperlink"/>
          </w:rPr>
          <w:tab/>
          <w:t>e-stream 1769</w:t>
        </w:r>
      </w:hyperlink>
      <w:r>
        <w:tab/>
        <w:t>11.0</w:t>
      </w:r>
      <w:r w:rsidR="00ED2186">
        <w:t>3</w:t>
      </w:r>
      <w:r>
        <w:t xml:space="preserve"> – 12.03</w:t>
      </w:r>
    </w:p>
    <w:p w:rsidR="003E3591" w:rsidRDefault="00D42205" w:rsidP="00120434">
      <w:pPr>
        <w:widowControl w:val="0"/>
        <w:autoSpaceDE w:val="0"/>
        <w:autoSpaceDN w:val="0"/>
        <w:adjustRightInd w:val="0"/>
        <w:spacing w:line="360" w:lineRule="auto"/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2031365</wp:posOffset>
            </wp:positionH>
            <wp:positionV relativeFrom="paragraph">
              <wp:posOffset>218440</wp:posOffset>
            </wp:positionV>
            <wp:extent cx="1819275" cy="1171575"/>
            <wp:effectExtent l="0" t="0" r="9525" b="9525"/>
            <wp:wrapNone/>
            <wp:docPr id="100" name="Picture 100" descr="brittle cryst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brittle crystal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196215</wp:posOffset>
            </wp:positionV>
            <wp:extent cx="1828800" cy="1381125"/>
            <wp:effectExtent l="0" t="0" r="0" b="9525"/>
            <wp:wrapNone/>
            <wp:docPr id="99" name="Picture 99" descr="brittle cryst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brittle crystal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3591" w:rsidRPr="003E3591" w:rsidRDefault="003E3591" w:rsidP="00120434">
      <w:pPr>
        <w:widowControl w:val="0"/>
        <w:autoSpaceDE w:val="0"/>
        <w:autoSpaceDN w:val="0"/>
        <w:adjustRightInd w:val="0"/>
        <w:spacing w:line="360" w:lineRule="auto"/>
      </w:pPr>
    </w:p>
    <w:p w:rsidR="00CC4CA1" w:rsidRDefault="00CC4CA1" w:rsidP="0012043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CC4CA1" w:rsidRDefault="00CC4CA1" w:rsidP="0012043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CC4CA1" w:rsidRDefault="00CC4CA1" w:rsidP="00120434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CC4CA1" w:rsidRDefault="00CC4CA1" w:rsidP="00120434">
      <w:pPr>
        <w:widowControl w:val="0"/>
        <w:autoSpaceDE w:val="0"/>
        <w:autoSpaceDN w:val="0"/>
        <w:adjustRightInd w:val="0"/>
        <w:spacing w:line="360" w:lineRule="auto"/>
      </w:pPr>
    </w:p>
    <w:p w:rsidR="00F52C5A" w:rsidRDefault="00F52C5A" w:rsidP="00F52C5A">
      <w:pPr>
        <w:widowControl w:val="0"/>
        <w:autoSpaceDE w:val="0"/>
        <w:autoSpaceDN w:val="0"/>
        <w:adjustRightInd w:val="0"/>
        <w:spacing w:before="60" w:line="360" w:lineRule="auto"/>
        <w:rPr>
          <w:rFonts w:ascii="Arial" w:hAnsi="Arial" w:cs="Arial"/>
          <w:noProof/>
          <w:color w:val="000080"/>
        </w:rPr>
      </w:pPr>
      <w:r>
        <w:rPr>
          <w:noProof/>
        </w:rPr>
        <w:drawing>
          <wp:anchor distT="0" distB="0" distL="114300" distR="114300" simplePos="0" relativeHeight="251773952" behindDoc="0" locked="0" layoutInCell="1" allowOverlap="1" wp14:anchorId="03BAE9D8" wp14:editId="34A9BE70">
            <wp:simplePos x="0" y="0"/>
            <wp:positionH relativeFrom="column">
              <wp:posOffset>5555615</wp:posOffset>
            </wp:positionH>
            <wp:positionV relativeFrom="paragraph">
              <wp:posOffset>476885</wp:posOffset>
            </wp:positionV>
            <wp:extent cx="579755" cy="465455"/>
            <wp:effectExtent l="0" t="0" r="0" b="0"/>
            <wp:wrapNone/>
            <wp:docPr id="254" name="Picture 191" descr="Clas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Class vide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6B85">
        <w:rPr>
          <w:rFonts w:ascii="Arial" w:hAnsi="Arial" w:cs="Arial"/>
          <w:noProof/>
          <w:color w:val="000080"/>
        </w:rPr>
        <w:t>Hard</w:t>
      </w:r>
      <w:r>
        <w:rPr>
          <w:rFonts w:ascii="Arial" w:hAnsi="Arial" w:cs="Arial"/>
          <w:noProof/>
          <w:color w:val="000080"/>
        </w:rPr>
        <w:t xml:space="preserve"> – strong electrostatic forc</w:t>
      </w:r>
      <w:r w:rsidRPr="00F52C5A">
        <w:rPr>
          <w:rFonts w:ascii="Arial" w:hAnsi="Arial" w:cs="Arial"/>
          <w:noProof/>
          <w:color w:val="000080"/>
        </w:rPr>
        <w:t>es of a</w:t>
      </w:r>
      <w:r>
        <w:rPr>
          <w:rFonts w:ascii="Arial" w:hAnsi="Arial" w:cs="Arial"/>
          <w:noProof/>
          <w:color w:val="000080"/>
        </w:rPr>
        <w:t>ttraction in 3D.</w:t>
      </w:r>
    </w:p>
    <w:p w:rsidR="00F52C5A" w:rsidRPr="009C6B85" w:rsidRDefault="00F52C5A" w:rsidP="00F52C5A">
      <w:pPr>
        <w:widowControl w:val="0"/>
        <w:autoSpaceDE w:val="0"/>
        <w:autoSpaceDN w:val="0"/>
        <w:adjustRightInd w:val="0"/>
        <w:spacing w:line="360" w:lineRule="auto"/>
        <w:rPr>
          <w:rFonts w:ascii="Arial" w:hAnsi="Arial" w:cs="Arial"/>
          <w:color w:val="000080"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A72F88A" wp14:editId="47B57BB5">
            <wp:simplePos x="0" y="0"/>
            <wp:positionH relativeFrom="column">
              <wp:posOffset>5550535</wp:posOffset>
            </wp:positionH>
            <wp:positionV relativeFrom="paragraph">
              <wp:posOffset>218440</wp:posOffset>
            </wp:positionV>
            <wp:extent cx="581025" cy="457200"/>
            <wp:effectExtent l="0" t="0" r="9525" b="0"/>
            <wp:wrapNone/>
            <wp:docPr id="582" name="Picture 582" descr="Class vi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Class vide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80"/>
        </w:rPr>
        <w:t>Brittle - When hit with enough force ions are knocked out of alignment so ending next to similarly charged ions which then repel each other.</w:t>
      </w:r>
    </w:p>
    <w:p w:rsidR="00B84CEF" w:rsidRDefault="00B84CEF">
      <w:r>
        <w:br w:type="page"/>
      </w:r>
    </w:p>
    <w:p w:rsidR="00717DDA" w:rsidRDefault="00DC381F" w:rsidP="004730DA">
      <w:pPr>
        <w:widowControl w:val="0"/>
        <w:autoSpaceDE w:val="0"/>
        <w:autoSpaceDN w:val="0"/>
        <w:adjustRightInd w:val="0"/>
      </w:pPr>
      <w:r>
        <w:lastRenderedPageBreak/>
        <w:t>T</w:t>
      </w:r>
      <w:r w:rsidR="00E22BCD">
        <w:t>hey u</w:t>
      </w:r>
      <w:r w:rsidR="00717DDA">
        <w:t xml:space="preserve">sually </w:t>
      </w:r>
      <w:r w:rsidR="00717DDA" w:rsidRPr="00DC381F">
        <w:rPr>
          <w:b/>
        </w:rPr>
        <w:t>dissolve in water</w:t>
      </w:r>
      <w:r w:rsidR="00717DDA">
        <w:t>:</w:t>
      </w:r>
    </w:p>
    <w:p w:rsidR="004730DA" w:rsidRPr="009C1E90" w:rsidRDefault="004730DA" w:rsidP="004730DA">
      <w:pPr>
        <w:ind w:firstLine="720"/>
      </w:pPr>
      <w:r w:rsidRPr="009C1E90">
        <w:t xml:space="preserve">Video </w:t>
      </w:r>
      <w:r>
        <w:tab/>
      </w:r>
      <w:hyperlink r:id="rId118" w:history="1">
        <w:r w:rsidRPr="00A53BE4">
          <w:rPr>
            <w:rStyle w:val="Hyperlink"/>
          </w:rPr>
          <w:t>Ionic and Covalent Bonding</w:t>
        </w:r>
        <w:r w:rsidRPr="00A53BE4">
          <w:rPr>
            <w:rStyle w:val="Hyperlink"/>
          </w:rPr>
          <w:tab/>
          <w:t>e-stream 317</w:t>
        </w:r>
      </w:hyperlink>
      <w:r>
        <w:tab/>
        <w:t>13.34 – 15.19</w:t>
      </w: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321420" wp14:editId="2C3AF1DC">
                <wp:simplePos x="0" y="0"/>
                <wp:positionH relativeFrom="column">
                  <wp:posOffset>4281170</wp:posOffset>
                </wp:positionH>
                <wp:positionV relativeFrom="paragraph">
                  <wp:posOffset>297180</wp:posOffset>
                </wp:positionV>
                <wp:extent cx="1710055" cy="1134110"/>
                <wp:effectExtent l="0" t="0" r="23495" b="28575"/>
                <wp:wrapNone/>
                <wp:docPr id="31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1134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8E32FF" w:rsidRDefault="00B6524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8E32FF">
                              <w:rPr>
                                <w:sz w:val="22"/>
                                <w:szCs w:val="22"/>
                              </w:rPr>
                              <w:t>Sodium and chloride ions leaving a crystal lattice and becoming hydrated as they dissolve in water.</w:t>
                            </w:r>
                            <w:proofErr w:type="gramEnd"/>
                            <w:r w:rsidRPr="008E32FF">
                              <w:rPr>
                                <w:sz w:val="22"/>
                                <w:szCs w:val="22"/>
                              </w:rPr>
                              <w:t xml:space="preserve">  Here the bond between the ions and the polar water molecules is electrostatic attraction.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6" o:spid="_x0000_s1033" type="#_x0000_t202" style="position:absolute;margin-left:337.1pt;margin-top:23.4pt;width:134.65pt;height:89.3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" strokecolor="white">
                <v:textbox style="mso-fit-shape-to-text:t" inset="0,0,0,0">
                  <w:txbxContent>
                    <w:p w:rsidR="00B65248" w:rsidRPr="008E32FF" w:rsidRDefault="00B65248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8E32FF">
                        <w:rPr>
                          <w:sz w:val="22"/>
                          <w:szCs w:val="22"/>
                        </w:rPr>
                        <w:t>Sodium and chloride ions leaving a crystal lattice and becoming hydrated as they dissolve in water.</w:t>
                      </w:r>
                      <w:proofErr w:type="gramEnd"/>
                      <w:r w:rsidRPr="008E32FF">
                        <w:rPr>
                          <w:sz w:val="22"/>
                          <w:szCs w:val="22"/>
                        </w:rPr>
                        <w:t xml:space="preserve">  Here the bond between the ions and the polar water molecules is electrostatic attraction.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1A46B025" wp14:editId="24E042DA">
            <wp:simplePos x="0" y="0"/>
            <wp:positionH relativeFrom="column">
              <wp:posOffset>375285</wp:posOffset>
            </wp:positionH>
            <wp:positionV relativeFrom="paragraph">
              <wp:posOffset>79375</wp:posOffset>
            </wp:positionV>
            <wp:extent cx="5313045" cy="2386330"/>
            <wp:effectExtent l="0" t="0" r="1905" b="0"/>
            <wp:wrapNone/>
            <wp:docPr id="87" name="Picture 87" descr="Sodium Chloride dissol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odium Chloride dissolvin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" b="3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4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F58D6B2" wp14:editId="6E314B05">
                <wp:simplePos x="0" y="0"/>
                <wp:positionH relativeFrom="column">
                  <wp:posOffset>3810000</wp:posOffset>
                </wp:positionH>
                <wp:positionV relativeFrom="paragraph">
                  <wp:posOffset>214630</wp:posOffset>
                </wp:positionV>
                <wp:extent cx="551815" cy="291465"/>
                <wp:effectExtent l="0" t="0" r="19685" b="13335"/>
                <wp:wrapNone/>
                <wp:docPr id="30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815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8E32FF" w:rsidRDefault="00B65248" w:rsidP="008E32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hydrated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8" o:spid="_x0000_s1034" type="#_x0000_t202" style="position:absolute;margin-left:300pt;margin-top:16.9pt;width:43.45pt;height:22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" strokecolor="white">
                <v:textbox inset="0,0,0,0">
                  <w:txbxContent>
                    <w:p w:rsidR="00B65248" w:rsidRPr="008E32FF" w:rsidRDefault="00B65248" w:rsidP="008E32FF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hydrated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cation</w:t>
                      </w:r>
                    </w:p>
                  </w:txbxContent>
                </v:textbox>
              </v:shape>
            </w:pict>
          </mc:Fallback>
        </mc:AlternateContent>
      </w: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17EF48" wp14:editId="55438FB8">
                <wp:simplePos x="0" y="0"/>
                <wp:positionH relativeFrom="column">
                  <wp:posOffset>1600200</wp:posOffset>
                </wp:positionH>
                <wp:positionV relativeFrom="paragraph">
                  <wp:posOffset>173990</wp:posOffset>
                </wp:positionV>
                <wp:extent cx="2459990" cy="196215"/>
                <wp:effectExtent l="0" t="0" r="16510" b="13335"/>
                <wp:wrapNone/>
                <wp:docPr id="2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96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8E32FF" w:rsidRDefault="00B65248" w:rsidP="008E32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polar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water molecule attracted to cation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9" o:spid="_x0000_s1035" type="#_x0000_t202" style="position:absolute;margin-left:126pt;margin-top:13.7pt;width:193.7pt;height:15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" strokecolor="white">
                <v:textbox inset="0,0,0,0">
                  <w:txbxContent>
                    <w:p w:rsidR="00B65248" w:rsidRPr="008E32FF" w:rsidRDefault="00B65248" w:rsidP="008E32FF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polar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water molecule attracted to cation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BED7BB5" wp14:editId="00AF9DE2">
                <wp:simplePos x="0" y="0"/>
                <wp:positionH relativeFrom="column">
                  <wp:posOffset>487680</wp:posOffset>
                </wp:positionH>
                <wp:positionV relativeFrom="paragraph">
                  <wp:posOffset>32385</wp:posOffset>
                </wp:positionV>
                <wp:extent cx="906780" cy="330835"/>
                <wp:effectExtent l="0" t="0" r="26670" b="12700"/>
                <wp:wrapNone/>
                <wp:docPr id="32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780" cy="330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8E32FF" w:rsidRDefault="00B65248" w:rsidP="008E32FF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ionic</w:t>
                            </w:r>
                            <w:proofErr w:type="gramEnd"/>
                            <w:r>
                              <w:rPr>
                                <w:sz w:val="22"/>
                                <w:szCs w:val="22"/>
                              </w:rPr>
                              <w:t xml:space="preserve"> crystal lattice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17" o:spid="_x0000_s1036" type="#_x0000_t202" style="position:absolute;margin-left:38.4pt;margin-top:2.55pt;width:71.4pt;height:26.0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" strokecolor="white">
                <v:textbox style="mso-fit-shape-to-text:t" inset="0,0,0,0">
                  <w:txbxContent>
                    <w:p w:rsidR="00B65248" w:rsidRPr="008E32FF" w:rsidRDefault="00B65248" w:rsidP="008E32FF">
                      <w:pPr>
                        <w:rPr>
                          <w:sz w:val="22"/>
                          <w:szCs w:val="22"/>
                        </w:rPr>
                      </w:pPr>
                      <w:proofErr w:type="gramStart"/>
                      <w:r>
                        <w:rPr>
                          <w:sz w:val="22"/>
                          <w:szCs w:val="22"/>
                        </w:rPr>
                        <w:t>ionic</w:t>
                      </w:r>
                      <w:proofErr w:type="gramEnd"/>
                      <w:r>
                        <w:rPr>
                          <w:sz w:val="22"/>
                          <w:szCs w:val="22"/>
                        </w:rPr>
                        <w:t xml:space="preserve"> crystal lattice</w:t>
                      </w:r>
                    </w:p>
                  </w:txbxContent>
                </v:textbox>
              </v:shape>
            </w:pict>
          </mc:Fallback>
        </mc:AlternateContent>
      </w:r>
    </w:p>
    <w:p w:rsidR="00B84CEF" w:rsidRDefault="00B84CEF" w:rsidP="004730DA">
      <w:pPr>
        <w:widowControl w:val="0"/>
        <w:autoSpaceDE w:val="0"/>
        <w:autoSpaceDN w:val="0"/>
        <w:adjustRightInd w:val="0"/>
        <w:spacing w:before="120" w:line="360" w:lineRule="auto"/>
      </w:pPr>
    </w:p>
    <w:p w:rsidR="00F52C5A" w:rsidRPr="00F52C5A" w:rsidRDefault="00F52C5A" w:rsidP="00F52C5A">
      <w:pPr>
        <w:widowControl w:val="0"/>
        <w:autoSpaceDE w:val="0"/>
        <w:autoSpaceDN w:val="0"/>
        <w:adjustRightInd w:val="0"/>
        <w:spacing w:line="360" w:lineRule="auto"/>
        <w:rPr>
          <w:color w:val="000080"/>
        </w:rPr>
      </w:pPr>
      <w:r w:rsidRPr="00F52C5A">
        <w:rPr>
          <w:rFonts w:ascii="Arial" w:hAnsi="Arial" w:cs="Arial"/>
          <w:color w:val="000080"/>
        </w:rPr>
        <w:t xml:space="preserve">Water molecules are polar, the </w:t>
      </w:r>
      <w:r w:rsidRPr="00F52C5A">
        <w:rPr>
          <w:rFonts w:ascii="Symbol" w:hAnsi="Symbol" w:cs="Arial"/>
          <w:color w:val="000080"/>
        </w:rPr>
        <w:t></w:t>
      </w:r>
      <w:r w:rsidRPr="00F52C5A">
        <w:rPr>
          <w:rFonts w:ascii="Arial" w:hAnsi="Arial" w:cs="Arial"/>
          <w:color w:val="000080"/>
        </w:rPr>
        <w:t xml:space="preserve">- side clusters around cations and the </w:t>
      </w:r>
      <w:r w:rsidRPr="00F52C5A">
        <w:rPr>
          <w:rFonts w:ascii="Symbol" w:hAnsi="Symbol" w:cs="Arial"/>
          <w:color w:val="000080"/>
        </w:rPr>
        <w:t></w:t>
      </w:r>
      <w:r w:rsidRPr="00F52C5A">
        <w:rPr>
          <w:rFonts w:ascii="Arial" w:hAnsi="Arial" w:cs="Arial"/>
          <w:color w:val="000080"/>
        </w:rPr>
        <w:t xml:space="preserve">+ side around anions so </w:t>
      </w:r>
      <w:r w:rsidRPr="00F52C5A">
        <w:rPr>
          <w:rFonts w:ascii="Arial" w:hAnsi="Arial" w:cs="Arial"/>
          <w:color w:val="000080"/>
          <w:u w:val="single"/>
        </w:rPr>
        <w:t>hydrating the ions</w:t>
      </w:r>
      <w:r w:rsidRPr="00F52C5A">
        <w:rPr>
          <w:rFonts w:ascii="Arial" w:hAnsi="Arial" w:cs="Arial"/>
          <w:color w:val="000080"/>
        </w:rPr>
        <w:t xml:space="preserve"> releasing energy; this is enough energy to overcome the electrostatic attractions so separating the ions from the lattice.</w:t>
      </w:r>
    </w:p>
    <w:p w:rsidR="00714436" w:rsidRPr="00F52C5A" w:rsidRDefault="00714436" w:rsidP="00F52C5A">
      <w:pPr>
        <w:spacing w:line="360" w:lineRule="auto"/>
        <w:rPr>
          <w:b/>
          <w:color w:val="000080"/>
        </w:rPr>
      </w:pPr>
    </w:p>
    <w:p w:rsidR="00714436" w:rsidRDefault="00714436" w:rsidP="00DE381B">
      <w:pPr>
        <w:rPr>
          <w:b/>
        </w:rPr>
      </w:pPr>
    </w:p>
    <w:p w:rsidR="00DE381B" w:rsidRDefault="00DE381B" w:rsidP="00DE381B">
      <w:r w:rsidRPr="00DC381F">
        <w:rPr>
          <w:b/>
        </w:rPr>
        <w:t>Conduct electricity</w:t>
      </w:r>
      <w:r>
        <w:t xml:space="preserve"> when molten, but not in the solid state </w:t>
      </w:r>
    </w:p>
    <w:p w:rsidR="00120434" w:rsidRDefault="00D854A0" w:rsidP="00120434">
      <w:pPr>
        <w:pStyle w:val="Header"/>
        <w:widowControl w:val="0"/>
        <w:tabs>
          <w:tab w:val="clear" w:pos="4153"/>
          <w:tab w:val="clear" w:pos="8306"/>
        </w:tabs>
        <w:autoSpaceDE w:val="0"/>
        <w:autoSpaceDN w:val="0"/>
        <w:adjustRightInd w:val="0"/>
      </w:pPr>
      <w:r>
        <w:rPr>
          <w:rFonts w:ascii="proxima-nova" w:hAnsi="proxima-nova"/>
          <w:noProof/>
          <w:color w:val="333333"/>
          <w:lang w:eastAsia="en-GB"/>
        </w:rPr>
        <w:drawing>
          <wp:anchor distT="0" distB="0" distL="114300" distR="114300" simplePos="0" relativeHeight="251692032" behindDoc="0" locked="0" layoutInCell="1" allowOverlap="1" wp14:anchorId="50E384F3" wp14:editId="43702EFA">
            <wp:simplePos x="0" y="0"/>
            <wp:positionH relativeFrom="column">
              <wp:posOffset>3232785</wp:posOffset>
            </wp:positionH>
            <wp:positionV relativeFrom="paragraph">
              <wp:posOffset>50165</wp:posOffset>
            </wp:positionV>
            <wp:extent cx="2857500" cy="2295525"/>
            <wp:effectExtent l="0" t="0" r="0" b="9525"/>
            <wp:wrapNone/>
            <wp:docPr id="114" name="Picture 114" descr="1.bp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.bp.blogsp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50"/>
                    <a:stretch/>
                  </pic:blipFill>
                  <pic:spPr bwMode="auto">
                    <a:xfrm>
                      <a:off x="0" y="0"/>
                      <a:ext cx="2857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4CEF" w:rsidRDefault="00F52C5A" w:rsidP="00B84CEF">
      <w:pPr>
        <w:pStyle w:val="NormalWeb"/>
        <w:shd w:val="clear" w:color="auto" w:fill="FFFFFF"/>
        <w:rPr>
          <w:rFonts w:ascii="proxima-nova" w:hAnsi="proxima-nova"/>
          <w:color w:val="333333"/>
        </w:rPr>
      </w:pPr>
      <w:r>
        <w:rPr>
          <w:rFonts w:ascii="proxima-nova" w:hAnsi="proxima-nova"/>
          <w:noProof/>
          <w:color w:val="333333"/>
        </w:rPr>
        <w:drawing>
          <wp:anchor distT="0" distB="0" distL="114300" distR="114300" simplePos="0" relativeHeight="251691008" behindDoc="0" locked="0" layoutInCell="1" allowOverlap="1" wp14:anchorId="671E5AA3" wp14:editId="12880139">
            <wp:simplePos x="0" y="0"/>
            <wp:positionH relativeFrom="column">
              <wp:posOffset>50800</wp:posOffset>
            </wp:positionH>
            <wp:positionV relativeFrom="paragraph">
              <wp:posOffset>46355</wp:posOffset>
            </wp:positionV>
            <wp:extent cx="2857500" cy="1466850"/>
            <wp:effectExtent l="0" t="0" r="0" b="0"/>
            <wp:wrapNone/>
            <wp:docPr id="113" name="Picture 113" descr="1.bp.blogspo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bp.blogspot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500"/>
                    <a:stretch/>
                  </pic:blipFill>
                  <pic:spPr bwMode="auto">
                    <a:xfrm>
                      <a:off x="0" y="0"/>
                      <a:ext cx="28575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CEF">
        <w:rPr>
          <w:rFonts w:ascii="proxima-nova" w:hAnsi="proxima-nova"/>
          <w:color w:val="333333"/>
        </w:rPr>
        <w:t>.</w:t>
      </w:r>
    </w:p>
    <w:p w:rsidR="00B84CEF" w:rsidRDefault="00B84CEF" w:rsidP="00B84CEF">
      <w:pPr>
        <w:pStyle w:val="NormalWeb"/>
        <w:shd w:val="clear" w:color="auto" w:fill="FFFFFF"/>
        <w:rPr>
          <w:rFonts w:ascii="proxima-nova" w:hAnsi="proxima-nova"/>
          <w:color w:val="333333"/>
        </w:rPr>
      </w:pPr>
    </w:p>
    <w:p w:rsidR="00D854A0" w:rsidRDefault="00D854A0" w:rsidP="00B84CEF">
      <w:pPr>
        <w:rPr>
          <w:b/>
        </w:rPr>
      </w:pPr>
    </w:p>
    <w:p w:rsidR="00D854A0" w:rsidRDefault="00D854A0" w:rsidP="00B84CEF">
      <w:pPr>
        <w:rPr>
          <w:b/>
        </w:rPr>
      </w:pPr>
    </w:p>
    <w:p w:rsidR="00D854A0" w:rsidRDefault="00D854A0" w:rsidP="00B84CEF">
      <w:pPr>
        <w:rPr>
          <w:b/>
        </w:rPr>
      </w:pPr>
    </w:p>
    <w:p w:rsidR="00D854A0" w:rsidRDefault="00D854A0" w:rsidP="00D854A0">
      <w:pPr>
        <w:pStyle w:val="NormalWeb"/>
        <w:shd w:val="clear" w:color="auto" w:fill="FFFFFF"/>
        <w:rPr>
          <w:rFonts w:ascii="proxima-nova" w:hAnsi="proxima-nova"/>
          <w:color w:val="333333"/>
        </w:rPr>
      </w:pPr>
    </w:p>
    <w:p w:rsidR="00D854A0" w:rsidRDefault="00D854A0" w:rsidP="00B84CEF">
      <w:pPr>
        <w:rPr>
          <w:b/>
        </w:rPr>
      </w:pPr>
    </w:p>
    <w:p w:rsidR="00D854A0" w:rsidRDefault="00D854A0" w:rsidP="00B84CEF">
      <w:pPr>
        <w:rPr>
          <w:b/>
        </w:rPr>
      </w:pPr>
    </w:p>
    <w:p w:rsidR="00D350BF" w:rsidRPr="009C1E90" w:rsidRDefault="00D350BF" w:rsidP="00D350BF">
      <w:pPr>
        <w:ind w:firstLine="720"/>
      </w:pPr>
      <w:r w:rsidRPr="009C1E90">
        <w:t xml:space="preserve">Video </w:t>
      </w:r>
      <w:r>
        <w:tab/>
      </w:r>
      <w:hyperlink r:id="rId121" w:history="1">
        <w:r w:rsidRPr="00A53BE4">
          <w:rPr>
            <w:rStyle w:val="Hyperlink"/>
          </w:rPr>
          <w:t>Ionic and Covalent Bonding</w:t>
        </w:r>
        <w:r w:rsidRPr="00A53BE4">
          <w:rPr>
            <w:rStyle w:val="Hyperlink"/>
          </w:rPr>
          <w:tab/>
          <w:t>e-stream 317</w:t>
        </w:r>
      </w:hyperlink>
      <w:r>
        <w:tab/>
        <w:t>15.20 – 15.58</w:t>
      </w:r>
    </w:p>
    <w:p w:rsidR="00D350BF" w:rsidRDefault="00D350BF" w:rsidP="00D350BF">
      <w:pPr>
        <w:ind w:firstLine="720"/>
      </w:pPr>
      <w:r w:rsidRPr="009C1E90">
        <w:t xml:space="preserve">Video </w:t>
      </w:r>
      <w:r>
        <w:tab/>
      </w:r>
      <w:hyperlink r:id="rId122" w:history="1">
        <w:r w:rsidRPr="00A53BE4">
          <w:rPr>
            <w:rStyle w:val="Hyperlink"/>
          </w:rPr>
          <w:t>Ionic Bonding</w:t>
        </w:r>
        <w:r w:rsidRPr="00A53BE4">
          <w:rPr>
            <w:rStyle w:val="Hyperlink"/>
          </w:rPr>
          <w:tab/>
        </w:r>
        <w:r w:rsidRPr="00A53BE4">
          <w:rPr>
            <w:rStyle w:val="Hyperlink"/>
          </w:rPr>
          <w:tab/>
          <w:t>`</w:t>
        </w:r>
        <w:r w:rsidRPr="00A53BE4">
          <w:rPr>
            <w:rStyle w:val="Hyperlink"/>
          </w:rPr>
          <w:tab/>
          <w:t>e-stream 1769</w:t>
        </w:r>
      </w:hyperlink>
      <w:r>
        <w:tab/>
        <w:t>12.42 – 16.00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hAnsi="Arial" w:cs="Arial"/>
          <w:noProof/>
          <w:color w:val="000080"/>
        </w:rPr>
      </w:pP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360" w:lineRule="auto"/>
        <w:rPr>
          <w:rFonts w:ascii="Arial" w:hAnsi="Arial" w:cs="Arial"/>
          <w:noProof/>
          <w:color w:val="000080"/>
        </w:rPr>
      </w:pPr>
      <w:r>
        <w:rPr>
          <w:rFonts w:ascii="Arial" w:hAnsi="Arial" w:cs="Arial"/>
          <w:noProof/>
          <w:color w:val="000080"/>
        </w:rPr>
        <w:t xml:space="preserve">When molten or dissolved in solution </w:t>
      </w:r>
      <w:r w:rsidRPr="00A84B50">
        <w:rPr>
          <w:rFonts w:ascii="Arial" w:hAnsi="Arial" w:cs="Arial"/>
          <w:noProof/>
          <w:color w:val="000080"/>
          <w:u w:val="single"/>
        </w:rPr>
        <w:t>ions are free to move</w:t>
      </w:r>
      <w:r>
        <w:rPr>
          <w:rFonts w:ascii="Arial" w:hAnsi="Arial" w:cs="Arial"/>
          <w:noProof/>
          <w:color w:val="000080"/>
        </w:rPr>
        <w:t xml:space="preserve">, +ve ions to the cathode, -ve ions to the anode, so conducting electricity.  </w:t>
      </w:r>
    </w:p>
    <w:p w:rsidR="00DC381F" w:rsidRDefault="00F52C5A" w:rsidP="00F52C5A">
      <w:pPr>
        <w:widowControl w:val="0"/>
        <w:autoSpaceDE w:val="0"/>
        <w:autoSpaceDN w:val="0"/>
        <w:adjustRightInd w:val="0"/>
        <w:spacing w:line="360" w:lineRule="auto"/>
        <w:sectPr w:rsidR="00DC381F" w:rsidSect="00225FD9">
          <w:pgSz w:w="11907" w:h="16840" w:code="9"/>
          <w:pgMar w:top="1134" w:right="1134" w:bottom="1134" w:left="1134" w:header="720" w:footer="720" w:gutter="0"/>
          <w:pgNumType w:start="0"/>
          <w:cols w:space="720"/>
          <w:noEndnote/>
        </w:sectPr>
      </w:pPr>
      <w:r>
        <w:rPr>
          <w:rFonts w:ascii="Arial" w:hAnsi="Arial" w:cs="Arial"/>
          <w:noProof/>
          <w:color w:val="000080"/>
        </w:rPr>
        <w:t>When solid the ions are held in fixed positions in the lattice</w:t>
      </w:r>
      <w:r>
        <w:t xml:space="preserve"> </w:t>
      </w:r>
      <w:r w:rsidR="00DC381F">
        <w:t>…</w:t>
      </w:r>
    </w:p>
    <w:p w:rsidR="00352E9C" w:rsidRPr="003125B9" w:rsidRDefault="00D42205" w:rsidP="00352E9C">
      <w:pPr>
        <w:pStyle w:val="Header"/>
        <w:rPr>
          <w:b/>
          <w:bCs/>
          <w:smallCaps/>
          <w:sz w:val="28"/>
          <w:szCs w:val="28"/>
          <w:lang w:eastAsia="en-GB"/>
        </w:rPr>
      </w:pPr>
      <w:r>
        <w:rPr>
          <w:b/>
          <w:bCs/>
          <w:smallCaps/>
          <w:noProof/>
          <w:sz w:val="28"/>
          <w:szCs w:val="28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5634990</wp:posOffset>
            </wp:positionH>
            <wp:positionV relativeFrom="paragraph">
              <wp:posOffset>74295</wp:posOffset>
            </wp:positionV>
            <wp:extent cx="546735" cy="546735"/>
            <wp:effectExtent l="0" t="0" r="5715" b="5715"/>
            <wp:wrapNone/>
            <wp:docPr id="193" name="Picture 193" descr="New Refer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New Referen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5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25B9">
        <w:rPr>
          <w:b/>
          <w:bCs/>
          <w:smallCaps/>
          <w:sz w:val="28"/>
          <w:szCs w:val="28"/>
          <w:lang w:eastAsia="en-GB"/>
        </w:rPr>
        <w:t>IONIC EQUATIONS AND SPECTATOR IONS</w:t>
      </w:r>
    </w:p>
    <w:p w:rsidR="0050056C" w:rsidRPr="0050056C" w:rsidRDefault="0050056C" w:rsidP="0050056C">
      <w:pPr>
        <w:pStyle w:val="Header"/>
        <w:rPr>
          <w:b/>
        </w:rPr>
      </w:pPr>
    </w:p>
    <w:p w:rsidR="0050056C" w:rsidRDefault="00383D3C" w:rsidP="0050056C">
      <w:pPr>
        <w:pStyle w:val="Header"/>
      </w:pPr>
      <w:r>
        <w:rPr>
          <w:b/>
        </w:rPr>
        <w:t>Refer to</w:t>
      </w:r>
      <w:r>
        <w:rPr>
          <w:b/>
        </w:rPr>
        <w:tab/>
      </w:r>
      <w:r w:rsidR="0050056C">
        <w:t>Facer AS Chemistry p52 – 54 and p317</w:t>
      </w:r>
    </w:p>
    <w:p w:rsidR="00352E9C" w:rsidRPr="002B0DD8" w:rsidRDefault="00352E9C" w:rsidP="00352E9C">
      <w:pPr>
        <w:pStyle w:val="Header"/>
        <w:rPr>
          <w:rFonts w:ascii="Arial" w:hAnsi="Arial"/>
          <w:b/>
          <w:bCs/>
          <w:caps/>
          <w:sz w:val="26"/>
          <w:lang w:eastAsia="en-GB"/>
        </w:rPr>
      </w:pPr>
    </w:p>
    <w:p w:rsidR="004D3613" w:rsidRDefault="00352E9C" w:rsidP="00352E9C">
      <w:pPr>
        <w:autoSpaceDE w:val="0"/>
        <w:autoSpaceDN w:val="0"/>
        <w:adjustRightInd w:val="0"/>
      </w:pPr>
      <w:r w:rsidRPr="00F17E9F">
        <w:t>Many of the chemicals, which you study</w:t>
      </w:r>
      <w:r>
        <w:t>,</w:t>
      </w:r>
      <w:r w:rsidRPr="00F17E9F">
        <w:t xml:space="preserve"> are </w:t>
      </w:r>
      <w:r w:rsidRPr="00F17E9F">
        <w:rPr>
          <w:i/>
          <w:iCs/>
        </w:rPr>
        <w:t>ionic</w:t>
      </w:r>
      <w:r w:rsidRPr="00F17E9F">
        <w:t xml:space="preserve"> and in these cases it is the ions which react, not the compound. For instance, copper(II) </w:t>
      </w:r>
      <w:proofErr w:type="spellStart"/>
      <w:r>
        <w:t>sulfate</w:t>
      </w:r>
      <w:proofErr w:type="spellEnd"/>
      <w:r w:rsidR="004D3613">
        <w:t xml:space="preserve"> is usually written as CuSO</w:t>
      </w:r>
      <w:r w:rsidR="004D3613">
        <w:rPr>
          <w:vertAlign w:val="subscript"/>
        </w:rPr>
        <w:t>4</w:t>
      </w:r>
      <w:r w:rsidRPr="00F17E9F">
        <w:t xml:space="preserve"> but it is more often </w:t>
      </w:r>
      <w:r w:rsidR="004D3613">
        <w:t xml:space="preserve">only </w:t>
      </w:r>
      <w:r w:rsidRPr="00F17E9F">
        <w:t>the ion Cu</w:t>
      </w:r>
      <w:r w:rsidRPr="00F17E9F">
        <w:rPr>
          <w:vertAlign w:val="superscript"/>
        </w:rPr>
        <w:t>2+</w:t>
      </w:r>
      <w:r w:rsidRPr="00F17E9F">
        <w:t xml:space="preserve"> which reacts. </w:t>
      </w:r>
    </w:p>
    <w:p w:rsidR="004D3613" w:rsidRDefault="00D42205" w:rsidP="00352E9C">
      <w:pPr>
        <w:autoSpaceDE w:val="0"/>
        <w:autoSpaceDN w:val="0"/>
        <w:adjustRightInd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124460</wp:posOffset>
                </wp:positionV>
                <wp:extent cx="6120130" cy="666750"/>
                <wp:effectExtent l="13335" t="10160" r="10160" b="8890"/>
                <wp:wrapNone/>
                <wp:docPr id="2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13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Default="00B65248">
                            <w:r w:rsidRPr="00F17E9F">
                              <w:t xml:space="preserve">When you write an ionic equation you include only the ions which </w:t>
                            </w:r>
                            <w:r w:rsidRPr="00F17E9F">
                              <w:rPr>
                                <w:b/>
                                <w:bCs/>
                              </w:rPr>
                              <w:t>actually take part in the reaction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 xml:space="preserve">to form precipitates, elements, </w:t>
                            </w:r>
                            <w:r>
                              <w:t xml:space="preserve">(e.g. metals) </w:t>
                            </w:r>
                            <w:r>
                              <w:rPr>
                                <w:b/>
                              </w:rPr>
                              <w:t xml:space="preserve">gas molecules </w:t>
                            </w:r>
                            <w:r>
                              <w:t>(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, CO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 xml:space="preserve">) </w:t>
                            </w:r>
                            <w:r>
                              <w:rPr>
                                <w:b/>
                              </w:rPr>
                              <w:t xml:space="preserve">and liquid molecules </w:t>
                            </w:r>
                            <w:r>
                              <w:t>(e.g. 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37" type="#_x0000_t202" style="position:absolute;margin-left:1.8pt;margin-top:9.8pt;width:481.9pt;height:5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">
                <v:textbox>
                  <w:txbxContent>
                    <w:p w:rsidR="00B65248" w:rsidRDefault="00B65248">
                      <w:r w:rsidRPr="00F17E9F">
                        <w:t xml:space="preserve">When you write an ionic equation you include only the ions which </w:t>
                      </w:r>
                      <w:r w:rsidRPr="00F17E9F">
                        <w:rPr>
                          <w:b/>
                          <w:bCs/>
                        </w:rPr>
                        <w:t>actually take part in the reaction</w:t>
                      </w:r>
                      <w:r>
                        <w:t xml:space="preserve"> </w:t>
                      </w:r>
                      <w:r>
                        <w:rPr>
                          <w:b/>
                        </w:rPr>
                        <w:t xml:space="preserve">to form precipitates, elements, </w:t>
                      </w:r>
                      <w:r>
                        <w:t xml:space="preserve">(e.g. metals) </w:t>
                      </w:r>
                      <w:r>
                        <w:rPr>
                          <w:b/>
                        </w:rPr>
                        <w:t xml:space="preserve">gas molecules </w:t>
                      </w:r>
                      <w:r>
                        <w:t>(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, CO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 xml:space="preserve">) </w:t>
                      </w:r>
                      <w:r>
                        <w:rPr>
                          <w:b/>
                        </w:rPr>
                        <w:t xml:space="preserve">and liquid molecules </w:t>
                      </w:r>
                      <w:r>
                        <w:t>(e.g. 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t>O)</w:t>
                      </w:r>
                    </w:p>
                  </w:txbxContent>
                </v:textbox>
              </v:shape>
            </w:pict>
          </mc:Fallback>
        </mc:AlternateContent>
      </w:r>
    </w:p>
    <w:p w:rsidR="00253585" w:rsidRDefault="00253585" w:rsidP="00352E9C">
      <w:pPr>
        <w:autoSpaceDE w:val="0"/>
        <w:autoSpaceDN w:val="0"/>
        <w:adjustRightInd w:val="0"/>
      </w:pPr>
    </w:p>
    <w:p w:rsidR="00253585" w:rsidRDefault="00253585" w:rsidP="00352E9C">
      <w:pPr>
        <w:autoSpaceDE w:val="0"/>
        <w:autoSpaceDN w:val="0"/>
        <w:adjustRightInd w:val="0"/>
      </w:pPr>
    </w:p>
    <w:p w:rsidR="00253585" w:rsidRDefault="00253585" w:rsidP="00352E9C">
      <w:pPr>
        <w:autoSpaceDE w:val="0"/>
        <w:autoSpaceDN w:val="0"/>
        <w:adjustRightInd w:val="0"/>
      </w:pPr>
    </w:p>
    <w:p w:rsidR="00253585" w:rsidRDefault="00253585" w:rsidP="00352E9C">
      <w:pPr>
        <w:autoSpaceDE w:val="0"/>
        <w:autoSpaceDN w:val="0"/>
        <w:adjustRightInd w:val="0"/>
      </w:pPr>
    </w:p>
    <w:p w:rsidR="00253585" w:rsidRDefault="00253585" w:rsidP="00352E9C">
      <w:pPr>
        <w:autoSpaceDE w:val="0"/>
        <w:autoSpaceDN w:val="0"/>
        <w:adjustRightInd w:val="0"/>
      </w:pPr>
    </w:p>
    <w:p w:rsidR="00352E9C" w:rsidRPr="00F17E9F" w:rsidRDefault="00352E9C" w:rsidP="00352E9C">
      <w:pPr>
        <w:autoSpaceDE w:val="0"/>
        <w:autoSpaceDN w:val="0"/>
        <w:adjustRightInd w:val="0"/>
      </w:pPr>
      <w:r w:rsidRPr="00F17E9F">
        <w:t>Let us look at an equation and see how it may be converted into an ionic equation. For</w:t>
      </w:r>
      <w:r>
        <w:t xml:space="preserve"> </w:t>
      </w:r>
      <w:r w:rsidRPr="00F17E9F">
        <w:t xml:space="preserve">example, look at the reaction between iron(II) </w:t>
      </w:r>
      <w:proofErr w:type="spellStart"/>
      <w:r>
        <w:t>sulfate</w:t>
      </w:r>
      <w:proofErr w:type="spellEnd"/>
      <w:r w:rsidRPr="00F17E9F">
        <w:t xml:space="preserve"> solution and aqueous sodium hydroxide.</w:t>
      </w:r>
    </w:p>
    <w:p w:rsidR="00352E9C" w:rsidRPr="00F17E9F" w:rsidRDefault="00352E9C" w:rsidP="00A60767">
      <w:pPr>
        <w:autoSpaceDE w:val="0"/>
        <w:autoSpaceDN w:val="0"/>
        <w:adjustRightInd w:val="0"/>
        <w:spacing w:before="120" w:after="120"/>
        <w:jc w:val="center"/>
      </w:pPr>
      <w:r w:rsidRPr="00F17E9F">
        <w:t>FeSO</w:t>
      </w:r>
      <w:r w:rsidRPr="00F17E9F">
        <w:rPr>
          <w:vertAlign w:val="subscript"/>
        </w:rPr>
        <w:t>4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+ 2NaOH(</w:t>
      </w:r>
      <w:proofErr w:type="spellStart"/>
      <w:r w:rsidRPr="00F17E9F">
        <w:t>aq</w:t>
      </w:r>
      <w:proofErr w:type="spellEnd"/>
      <w:r w:rsidRPr="00F17E9F">
        <w:t>) → Fe(OH)</w:t>
      </w:r>
      <w:r w:rsidRPr="00F17E9F">
        <w:rPr>
          <w:vertAlign w:val="subscript"/>
        </w:rPr>
        <w:t>2</w:t>
      </w:r>
      <w:r w:rsidRPr="00F17E9F">
        <w:t>(s) + Na</w:t>
      </w:r>
      <w:r w:rsidRPr="00F17E9F">
        <w:rPr>
          <w:vertAlign w:val="subscript"/>
        </w:rPr>
        <w:t>2</w:t>
      </w:r>
      <w:r w:rsidRPr="00F17E9F">
        <w:t>SO</w:t>
      </w:r>
      <w:r w:rsidRPr="00F17E9F">
        <w:rPr>
          <w:vertAlign w:val="subscript"/>
        </w:rPr>
        <w:t>4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</w:t>
      </w:r>
    </w:p>
    <w:p w:rsidR="00352E9C" w:rsidRPr="00F17E9F" w:rsidRDefault="00352E9C" w:rsidP="00352E9C">
      <w:pPr>
        <w:autoSpaceDE w:val="0"/>
        <w:autoSpaceDN w:val="0"/>
        <w:adjustRightInd w:val="0"/>
      </w:pPr>
      <w:r w:rsidRPr="00F17E9F">
        <w:t xml:space="preserve">In water, the iron (II) </w:t>
      </w:r>
      <w:proofErr w:type="spellStart"/>
      <w:r>
        <w:t>sulfate</w:t>
      </w:r>
      <w:proofErr w:type="spellEnd"/>
      <w:r w:rsidRPr="00F17E9F">
        <w:t xml:space="preserve"> and the sodium hydroxide are in the form of freely moving ions. When the two solutions are mixed together, we see a green precipitate of iron (II) hydroxide solid. Remaining in solution will be a mixture of sodium ions and </w:t>
      </w:r>
      <w:proofErr w:type="spellStart"/>
      <w:r>
        <w:t>sulfate</w:t>
      </w:r>
      <w:proofErr w:type="spellEnd"/>
      <w:r w:rsidRPr="00F17E9F">
        <w:t xml:space="preserve"> ions.</w:t>
      </w:r>
    </w:p>
    <w:p w:rsidR="00352E9C" w:rsidRPr="00F17E9F" w:rsidRDefault="00352E9C" w:rsidP="00A60767">
      <w:pPr>
        <w:autoSpaceDE w:val="0"/>
        <w:autoSpaceDN w:val="0"/>
        <w:adjustRightInd w:val="0"/>
        <w:spacing w:before="120" w:after="120"/>
        <w:jc w:val="center"/>
      </w:pPr>
      <w:r w:rsidRPr="00F17E9F">
        <w:t>Fe</w:t>
      </w:r>
      <w:r w:rsidRPr="00F17E9F">
        <w:rPr>
          <w:vertAlign w:val="superscript"/>
        </w:rPr>
        <w:t>2+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+ 2OH</w:t>
      </w:r>
      <w:r w:rsidRPr="00F17E9F">
        <w:rPr>
          <w:vertAlign w:val="superscript"/>
        </w:rPr>
        <w:t>-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→ Fe(OH)</w:t>
      </w:r>
      <w:r w:rsidRPr="00F17E9F">
        <w:rPr>
          <w:vertAlign w:val="subscript"/>
        </w:rPr>
        <w:t>2</w:t>
      </w:r>
      <w:r w:rsidRPr="00F17E9F">
        <w:t>(s)</w:t>
      </w:r>
    </w:p>
    <w:p w:rsidR="00352E9C" w:rsidRPr="00F17E9F" w:rsidRDefault="00352E9C" w:rsidP="00352E9C">
      <w:pPr>
        <w:autoSpaceDE w:val="0"/>
        <w:autoSpaceDN w:val="0"/>
        <w:adjustRightInd w:val="0"/>
      </w:pPr>
      <w:r w:rsidRPr="00F17E9F">
        <w:t>Also when silver nitrate solution reacts with sodium chloride solution the changes do not</w:t>
      </w:r>
      <w:r>
        <w:t xml:space="preserve"> </w:t>
      </w:r>
      <w:r w:rsidRPr="00F17E9F">
        <w:t>involve the nitrate ion from the silver nitrate or the sodium ion from the sodium chloride. These</w:t>
      </w:r>
      <w:r>
        <w:t xml:space="preserve"> </w:t>
      </w:r>
      <w:r w:rsidRPr="00F17E9F">
        <w:t>are referred to as ‘</w:t>
      </w:r>
      <w:r w:rsidRPr="00BA7303">
        <w:rPr>
          <w:b/>
        </w:rPr>
        <w:t>spectator ions</w:t>
      </w:r>
      <w:r w:rsidRPr="00F17E9F">
        <w:t>’. The equation for this reaction can be written</w:t>
      </w:r>
    </w:p>
    <w:p w:rsidR="00352E9C" w:rsidRPr="00F17E9F" w:rsidRDefault="00352E9C" w:rsidP="00A60767">
      <w:pPr>
        <w:autoSpaceDE w:val="0"/>
        <w:autoSpaceDN w:val="0"/>
        <w:adjustRightInd w:val="0"/>
        <w:spacing w:before="120" w:after="120"/>
        <w:jc w:val="center"/>
      </w:pPr>
      <w:r w:rsidRPr="00F17E9F">
        <w:t>Ag</w:t>
      </w:r>
      <w:r w:rsidRPr="00B555CF">
        <w:rPr>
          <w:vertAlign w:val="superscript"/>
        </w:rPr>
        <w:t>+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Cl</w:t>
      </w:r>
      <w:r w:rsidRPr="00B555CF">
        <w:rPr>
          <w:vertAlign w:val="superscript"/>
        </w:rPr>
        <w:t>–</w:t>
      </w:r>
      <w:r w:rsidRPr="00F17E9F">
        <w:t>(</w:t>
      </w:r>
      <w:proofErr w:type="spellStart"/>
      <w:r w:rsidRPr="00F17E9F">
        <w:t>aq</w:t>
      </w:r>
      <w:proofErr w:type="spellEnd"/>
      <w:r w:rsidRPr="00F17E9F">
        <w:t xml:space="preserve">) → </w:t>
      </w:r>
      <w:proofErr w:type="spellStart"/>
      <w:r w:rsidRPr="00F17E9F">
        <w:t>AgCl</w:t>
      </w:r>
      <w:proofErr w:type="spellEnd"/>
      <w:r w:rsidRPr="00F17E9F">
        <w:t>(s)</w:t>
      </w:r>
    </w:p>
    <w:p w:rsidR="00352E9C" w:rsidRPr="00F17E9F" w:rsidRDefault="00352E9C" w:rsidP="00352E9C">
      <w:pPr>
        <w:autoSpaceDE w:val="0"/>
        <w:autoSpaceDN w:val="0"/>
        <w:adjustRightInd w:val="0"/>
      </w:pPr>
      <w:r w:rsidRPr="00F17E9F">
        <w:t xml:space="preserve">This equation represents the reaction between </w:t>
      </w:r>
      <w:r w:rsidRPr="00F17E9F">
        <w:rPr>
          <w:b/>
          <w:bCs/>
        </w:rPr>
        <w:t xml:space="preserve">any </w:t>
      </w:r>
      <w:r w:rsidRPr="00F17E9F">
        <w:t xml:space="preserve">aqueous solution containing silver ions and </w:t>
      </w:r>
      <w:r w:rsidRPr="00F17E9F">
        <w:rPr>
          <w:b/>
          <w:bCs/>
        </w:rPr>
        <w:t xml:space="preserve">any </w:t>
      </w:r>
      <w:r w:rsidRPr="00F17E9F">
        <w:t>aqueous solution containing chloride ions. This is the equation for the test for a chloride ion in solution.</w:t>
      </w:r>
    </w:p>
    <w:p w:rsidR="00352E9C" w:rsidRPr="00F17E9F" w:rsidRDefault="00352E9C" w:rsidP="00352E9C">
      <w:pPr>
        <w:autoSpaceDE w:val="0"/>
        <w:autoSpaceDN w:val="0"/>
        <w:adjustRightInd w:val="0"/>
      </w:pPr>
    </w:p>
    <w:p w:rsidR="00352E9C" w:rsidRPr="00F17E9F" w:rsidRDefault="00352E9C" w:rsidP="00352E9C">
      <w:pPr>
        <w:autoSpaceDE w:val="0"/>
        <w:autoSpaceDN w:val="0"/>
        <w:adjustRightInd w:val="0"/>
      </w:pPr>
      <w:r w:rsidRPr="00F17E9F">
        <w:t>You can work out an ionic equation as follows using the example of the reaction of iron(II)</w:t>
      </w:r>
      <w:r>
        <w:t xml:space="preserve"> </w:t>
      </w:r>
      <w:proofErr w:type="spellStart"/>
      <w:r>
        <w:t>sulfate</w:t>
      </w:r>
      <w:proofErr w:type="spellEnd"/>
      <w:r w:rsidRPr="00F17E9F">
        <w:t xml:space="preserve"> solution with excess sodium hydroxide solution</w:t>
      </w:r>
      <w:r w:rsidR="00253585">
        <w:t>:-</w:t>
      </w:r>
    </w:p>
    <w:p w:rsidR="00352E9C" w:rsidRPr="00F17E9F" w:rsidRDefault="00352E9C" w:rsidP="00253585">
      <w:pPr>
        <w:autoSpaceDE w:val="0"/>
        <w:autoSpaceDN w:val="0"/>
        <w:adjustRightInd w:val="0"/>
        <w:spacing w:before="120"/>
      </w:pPr>
      <w:r w:rsidRPr="00B65E4B">
        <w:rPr>
          <w:b/>
        </w:rPr>
        <w:t xml:space="preserve">1 </w:t>
      </w:r>
      <w:r w:rsidRPr="00F17E9F">
        <w:t>Write down the balanced equation</w:t>
      </w:r>
    </w:p>
    <w:p w:rsidR="00352E9C" w:rsidRPr="00F17E9F" w:rsidRDefault="00352E9C" w:rsidP="00352E9C">
      <w:pPr>
        <w:autoSpaceDE w:val="0"/>
        <w:autoSpaceDN w:val="0"/>
        <w:adjustRightInd w:val="0"/>
      </w:pPr>
    </w:p>
    <w:p w:rsidR="00F52C5A" w:rsidRPr="00F17E9F" w:rsidRDefault="00F52C5A" w:rsidP="00F52C5A">
      <w:pPr>
        <w:autoSpaceDE w:val="0"/>
        <w:autoSpaceDN w:val="0"/>
        <w:adjustRightInd w:val="0"/>
        <w:jc w:val="center"/>
      </w:pPr>
      <w:r w:rsidRPr="00C9235D">
        <w:rPr>
          <w:highlight w:val="yellow"/>
        </w:rPr>
        <w:t>FeSO</w:t>
      </w:r>
      <w:r w:rsidRPr="00C9235D">
        <w:rPr>
          <w:highlight w:val="yellow"/>
          <w:vertAlign w:val="subscript"/>
        </w:rPr>
        <w:t>4</w:t>
      </w:r>
      <w:r w:rsidRPr="00C9235D">
        <w:rPr>
          <w:highlight w:val="yellow"/>
        </w:rPr>
        <w:t>(</w:t>
      </w:r>
      <w:proofErr w:type="spellStart"/>
      <w:r w:rsidRPr="00C9235D">
        <w:rPr>
          <w:highlight w:val="yellow"/>
        </w:rPr>
        <w:t>aq</w:t>
      </w:r>
      <w:proofErr w:type="spellEnd"/>
      <w:r w:rsidRPr="00F17E9F">
        <w:t xml:space="preserve">) + </w:t>
      </w:r>
      <w:r w:rsidRPr="00C9235D">
        <w:rPr>
          <w:highlight w:val="yellow"/>
        </w:rPr>
        <w:t>2NaOH(</w:t>
      </w:r>
      <w:proofErr w:type="spellStart"/>
      <w:r w:rsidRPr="00C9235D">
        <w:rPr>
          <w:highlight w:val="yellow"/>
        </w:rPr>
        <w:t>aq</w:t>
      </w:r>
      <w:proofErr w:type="spellEnd"/>
      <w:r w:rsidRPr="00C9235D">
        <w:rPr>
          <w:highlight w:val="yellow"/>
        </w:rPr>
        <w:t>)</w:t>
      </w:r>
      <w:r w:rsidRPr="00F17E9F">
        <w:t xml:space="preserve"> → Fe(OH)</w:t>
      </w:r>
      <w:r w:rsidRPr="00F17E9F">
        <w:rPr>
          <w:vertAlign w:val="subscript"/>
        </w:rPr>
        <w:t>2</w:t>
      </w:r>
      <w:r w:rsidRPr="00F17E9F">
        <w:t xml:space="preserve">(s) + </w:t>
      </w:r>
      <w:r w:rsidRPr="00C9235D">
        <w:rPr>
          <w:highlight w:val="yellow"/>
        </w:rPr>
        <w:t>Na</w:t>
      </w:r>
      <w:r w:rsidRPr="00C9235D">
        <w:rPr>
          <w:highlight w:val="yellow"/>
          <w:vertAlign w:val="subscript"/>
        </w:rPr>
        <w:t>2</w:t>
      </w:r>
      <w:r w:rsidRPr="00C9235D">
        <w:rPr>
          <w:highlight w:val="yellow"/>
        </w:rPr>
        <w:t>SO</w:t>
      </w:r>
      <w:r w:rsidRPr="00C9235D">
        <w:rPr>
          <w:highlight w:val="yellow"/>
          <w:vertAlign w:val="subscript"/>
        </w:rPr>
        <w:t>4</w:t>
      </w:r>
      <w:r w:rsidRPr="00C9235D">
        <w:rPr>
          <w:highlight w:val="yellow"/>
        </w:rPr>
        <w:t>(</w:t>
      </w:r>
      <w:proofErr w:type="spellStart"/>
      <w:r w:rsidRPr="00C9235D">
        <w:rPr>
          <w:highlight w:val="yellow"/>
        </w:rPr>
        <w:t>aq</w:t>
      </w:r>
      <w:proofErr w:type="spellEnd"/>
      <w:r w:rsidRPr="00C9235D">
        <w:rPr>
          <w:highlight w:val="yellow"/>
        </w:rPr>
        <w:t>)</w:t>
      </w:r>
    </w:p>
    <w:p w:rsidR="00F52C5A" w:rsidRPr="00F17E9F" w:rsidRDefault="00F52C5A" w:rsidP="00F52C5A">
      <w:pPr>
        <w:autoSpaceDE w:val="0"/>
        <w:autoSpaceDN w:val="0"/>
        <w:adjustRightInd w:val="0"/>
      </w:pPr>
    </w:p>
    <w:p w:rsidR="00F52C5A" w:rsidRPr="00F17E9F" w:rsidRDefault="00F52C5A" w:rsidP="00F52C5A">
      <w:pPr>
        <w:autoSpaceDE w:val="0"/>
        <w:autoSpaceDN w:val="0"/>
        <w:adjustRightInd w:val="0"/>
      </w:pPr>
      <w:r w:rsidRPr="00B65E4B">
        <w:rPr>
          <w:b/>
        </w:rPr>
        <w:t xml:space="preserve">2 </w:t>
      </w:r>
      <w:r w:rsidRPr="00F17E9F">
        <w:t xml:space="preserve">Convert those chemicals that are ions </w:t>
      </w:r>
      <w:r w:rsidRPr="00C9235D">
        <w:rPr>
          <w:b/>
          <w:bCs/>
          <w:highlight w:val="yellow"/>
        </w:rPr>
        <w:t>in solution</w:t>
      </w:r>
      <w:r w:rsidRPr="00F17E9F">
        <w:rPr>
          <w:b/>
          <w:bCs/>
        </w:rPr>
        <w:t xml:space="preserve"> </w:t>
      </w:r>
      <w:r w:rsidRPr="00F17E9F">
        <w:t>into their ions</w:t>
      </w:r>
    </w:p>
    <w:p w:rsidR="00F52C5A" w:rsidRPr="00F17E9F" w:rsidRDefault="00F52C5A" w:rsidP="00F52C5A">
      <w:pPr>
        <w:autoSpaceDE w:val="0"/>
        <w:autoSpaceDN w:val="0"/>
        <w:adjustRightInd w:val="0"/>
      </w:pPr>
    </w:p>
    <w:p w:rsidR="00F52C5A" w:rsidRPr="00F17E9F" w:rsidRDefault="00F52C5A" w:rsidP="00F52C5A">
      <w:pPr>
        <w:autoSpaceDE w:val="0"/>
        <w:autoSpaceDN w:val="0"/>
        <w:adjustRightInd w:val="0"/>
        <w:jc w:val="center"/>
      </w:pPr>
      <w:r w:rsidRPr="00F17E9F">
        <w:t>Fe</w:t>
      </w:r>
      <w:r w:rsidRPr="00F17E9F">
        <w:rPr>
          <w:vertAlign w:val="superscript"/>
        </w:rPr>
        <w:t>2+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SO</w:t>
      </w:r>
      <w:r>
        <w:rPr>
          <w:vertAlign w:val="subscript"/>
        </w:rPr>
        <w:t>4</w:t>
      </w:r>
      <w:r w:rsidRPr="00F17E9F">
        <w:rPr>
          <w:vertAlign w:val="superscript"/>
        </w:rPr>
        <w:t>2-</w:t>
      </w:r>
      <w:r w:rsidRPr="00F17E9F">
        <w:t xml:space="preserve"> (</w:t>
      </w:r>
      <w:proofErr w:type="spellStart"/>
      <w:r w:rsidRPr="00F17E9F">
        <w:t>aq</w:t>
      </w:r>
      <w:proofErr w:type="spellEnd"/>
      <w:r w:rsidRPr="00F17E9F">
        <w:t>) + 2Na</w:t>
      </w:r>
      <w:r w:rsidRPr="00F17E9F">
        <w:rPr>
          <w:vertAlign w:val="superscript"/>
        </w:rPr>
        <w:t>+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+ 2OH</w:t>
      </w:r>
      <w:r w:rsidRPr="00F17E9F">
        <w:rPr>
          <w:vertAlign w:val="superscript"/>
        </w:rPr>
        <w:t>-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→ Fe(OH)</w:t>
      </w:r>
      <w:r w:rsidRPr="00F17E9F">
        <w:rPr>
          <w:vertAlign w:val="subscript"/>
        </w:rPr>
        <w:t>2</w:t>
      </w:r>
      <w:r w:rsidRPr="00F17E9F">
        <w:t>(s) + 2Na</w:t>
      </w:r>
      <w:r w:rsidRPr="00F17E9F">
        <w:rPr>
          <w:vertAlign w:val="superscript"/>
        </w:rPr>
        <w:t>+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SO</w:t>
      </w:r>
      <w:r w:rsidRPr="00F17E9F">
        <w:rPr>
          <w:vertAlign w:val="subscript"/>
        </w:rPr>
        <w:t>4</w:t>
      </w:r>
      <w:r w:rsidRPr="00F17E9F">
        <w:rPr>
          <w:vertAlign w:val="superscript"/>
        </w:rPr>
        <w:t>2-</w:t>
      </w:r>
      <w:r w:rsidRPr="00F17E9F">
        <w:t>(</w:t>
      </w:r>
      <w:proofErr w:type="spellStart"/>
      <w:r w:rsidRPr="00F17E9F">
        <w:t>aq</w:t>
      </w:r>
      <w:proofErr w:type="spellEnd"/>
    </w:p>
    <w:p w:rsidR="00F52C5A" w:rsidRPr="00F17E9F" w:rsidRDefault="00F52C5A" w:rsidP="00F52C5A">
      <w:pPr>
        <w:autoSpaceDE w:val="0"/>
        <w:autoSpaceDN w:val="0"/>
        <w:adjustRightInd w:val="0"/>
      </w:pPr>
    </w:p>
    <w:p w:rsidR="00F52C5A" w:rsidRDefault="00F52C5A" w:rsidP="00F52C5A">
      <w:pPr>
        <w:autoSpaceDE w:val="0"/>
        <w:autoSpaceDN w:val="0"/>
        <w:adjustRightInd w:val="0"/>
      </w:pPr>
      <w:r w:rsidRPr="00B65E4B">
        <w:rPr>
          <w:b/>
        </w:rPr>
        <w:t xml:space="preserve">3 </w:t>
      </w:r>
      <w:r w:rsidRPr="00F17E9F">
        <w:t>Cross out those ions that appear on both sides of the equation as they have not changed</w:t>
      </w:r>
      <w:r>
        <w:t xml:space="preserve"> </w:t>
      </w:r>
      <w:r w:rsidRPr="00F17E9F">
        <w:t>during the reaction. They started in solution and they finished in the solution. To give the</w:t>
      </w:r>
      <w:r>
        <w:t xml:space="preserve"> </w:t>
      </w:r>
      <w:r w:rsidRPr="00F17E9F">
        <w:t>ionic equation:</w:t>
      </w:r>
    </w:p>
    <w:p w:rsidR="00F52C5A" w:rsidRPr="00F17E9F" w:rsidRDefault="00F52C5A" w:rsidP="00F52C5A">
      <w:pPr>
        <w:autoSpaceDE w:val="0"/>
        <w:autoSpaceDN w:val="0"/>
        <w:adjustRightInd w:val="0"/>
      </w:pPr>
    </w:p>
    <w:p w:rsidR="00F52C5A" w:rsidRPr="00B65E4B" w:rsidRDefault="00F52C5A" w:rsidP="00F52C5A">
      <w:pPr>
        <w:autoSpaceDE w:val="0"/>
        <w:autoSpaceDN w:val="0"/>
        <w:adjustRightInd w:val="0"/>
        <w:jc w:val="center"/>
        <w:rPr>
          <w:strike/>
        </w:rPr>
      </w:pPr>
      <w:r w:rsidRPr="00F17E9F">
        <w:t>Fe</w:t>
      </w:r>
      <w:r w:rsidRPr="00F17E9F">
        <w:rPr>
          <w:vertAlign w:val="superscript"/>
        </w:rPr>
        <w:t>2+</w:t>
      </w:r>
      <w:r w:rsidRPr="00F17E9F">
        <w:t>(</w:t>
      </w:r>
      <w:proofErr w:type="spellStart"/>
      <w:r w:rsidRPr="00F17E9F">
        <w:t>aq</w:t>
      </w:r>
      <w:proofErr w:type="spellEnd"/>
      <w:r w:rsidRPr="00F17E9F">
        <w:t xml:space="preserve">) + </w:t>
      </w:r>
      <w:r w:rsidRPr="00287D51">
        <w:rPr>
          <w:strike/>
          <w:highlight w:val="red"/>
        </w:rPr>
        <w:t>SO</w:t>
      </w:r>
      <w:r w:rsidRPr="00287D51">
        <w:rPr>
          <w:strike/>
          <w:highlight w:val="red"/>
          <w:vertAlign w:val="subscript"/>
        </w:rPr>
        <w:t>4</w:t>
      </w:r>
      <w:r w:rsidRPr="00287D51">
        <w:rPr>
          <w:strike/>
          <w:highlight w:val="red"/>
          <w:vertAlign w:val="superscript"/>
        </w:rPr>
        <w:t>2-</w:t>
      </w:r>
      <w:r w:rsidRPr="00B65E4B">
        <w:rPr>
          <w:strike/>
        </w:rPr>
        <w:t xml:space="preserve"> (</w:t>
      </w:r>
      <w:proofErr w:type="spellStart"/>
      <w:r w:rsidRPr="00B65E4B">
        <w:rPr>
          <w:strike/>
        </w:rPr>
        <w:t>aq</w:t>
      </w:r>
      <w:proofErr w:type="spellEnd"/>
      <w:r w:rsidRPr="00B65E4B">
        <w:rPr>
          <w:strike/>
        </w:rPr>
        <w:t>)</w:t>
      </w:r>
      <w:r w:rsidRPr="00F17E9F">
        <w:t xml:space="preserve"> </w:t>
      </w:r>
      <w:r w:rsidRPr="00C9235D">
        <w:rPr>
          <w:highlight w:val="red"/>
        </w:rPr>
        <w:t xml:space="preserve">+ </w:t>
      </w:r>
      <w:r w:rsidRPr="00C9235D">
        <w:rPr>
          <w:strike/>
          <w:highlight w:val="red"/>
        </w:rPr>
        <w:t>2Na</w:t>
      </w:r>
      <w:r w:rsidRPr="00C9235D">
        <w:rPr>
          <w:strike/>
          <w:highlight w:val="red"/>
          <w:vertAlign w:val="superscript"/>
        </w:rPr>
        <w:t>+</w:t>
      </w:r>
      <w:r w:rsidRPr="00C9235D">
        <w:rPr>
          <w:strike/>
          <w:highlight w:val="red"/>
        </w:rPr>
        <w:t>(</w:t>
      </w:r>
      <w:proofErr w:type="spellStart"/>
      <w:r w:rsidRPr="00B65E4B">
        <w:rPr>
          <w:strike/>
        </w:rPr>
        <w:t>aq</w:t>
      </w:r>
      <w:proofErr w:type="spellEnd"/>
      <w:r w:rsidRPr="00B65E4B">
        <w:rPr>
          <w:strike/>
        </w:rPr>
        <w:t>)</w:t>
      </w:r>
      <w:r w:rsidRPr="00F17E9F">
        <w:t xml:space="preserve"> + 2OH</w:t>
      </w:r>
      <w:r w:rsidRPr="00F17E9F">
        <w:rPr>
          <w:vertAlign w:val="superscript"/>
        </w:rPr>
        <w:t>-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→ Fe(OH)</w:t>
      </w:r>
      <w:r w:rsidRPr="00F17E9F">
        <w:rPr>
          <w:vertAlign w:val="subscript"/>
        </w:rPr>
        <w:t>2</w:t>
      </w:r>
      <w:r w:rsidRPr="00F17E9F">
        <w:t xml:space="preserve">(s) </w:t>
      </w:r>
      <w:r w:rsidRPr="00C9235D">
        <w:rPr>
          <w:highlight w:val="red"/>
        </w:rPr>
        <w:t xml:space="preserve">+ </w:t>
      </w:r>
      <w:r w:rsidRPr="00C9235D">
        <w:rPr>
          <w:strike/>
          <w:highlight w:val="red"/>
        </w:rPr>
        <w:t>2Na</w:t>
      </w:r>
      <w:r w:rsidRPr="00C9235D">
        <w:rPr>
          <w:strike/>
          <w:highlight w:val="red"/>
          <w:vertAlign w:val="superscript"/>
        </w:rPr>
        <w:t>+</w:t>
      </w:r>
      <w:r w:rsidRPr="00C9235D">
        <w:rPr>
          <w:strike/>
          <w:highlight w:val="red"/>
        </w:rPr>
        <w:t>(</w:t>
      </w:r>
      <w:proofErr w:type="spellStart"/>
      <w:r w:rsidRPr="00B65E4B">
        <w:rPr>
          <w:strike/>
        </w:rPr>
        <w:t>aq</w:t>
      </w:r>
      <w:proofErr w:type="spellEnd"/>
      <w:r w:rsidRPr="00B65E4B">
        <w:rPr>
          <w:strike/>
        </w:rPr>
        <w:t>)</w:t>
      </w:r>
      <w:r w:rsidRPr="00F17E9F">
        <w:t xml:space="preserve"> </w:t>
      </w:r>
      <w:r w:rsidRPr="00C9235D">
        <w:rPr>
          <w:highlight w:val="red"/>
        </w:rPr>
        <w:t xml:space="preserve">+ </w:t>
      </w:r>
      <w:r w:rsidRPr="00C9235D">
        <w:rPr>
          <w:strike/>
          <w:highlight w:val="red"/>
        </w:rPr>
        <w:t>SO</w:t>
      </w:r>
      <w:r w:rsidRPr="00C9235D">
        <w:rPr>
          <w:strike/>
          <w:highlight w:val="red"/>
          <w:vertAlign w:val="subscript"/>
        </w:rPr>
        <w:t>4</w:t>
      </w:r>
      <w:r w:rsidRPr="00C9235D">
        <w:rPr>
          <w:strike/>
          <w:highlight w:val="red"/>
          <w:vertAlign w:val="superscript"/>
        </w:rPr>
        <w:t>2-</w:t>
      </w:r>
      <w:r w:rsidRPr="00C9235D">
        <w:rPr>
          <w:strike/>
          <w:highlight w:val="red"/>
        </w:rPr>
        <w:t>(</w:t>
      </w:r>
      <w:proofErr w:type="spellStart"/>
      <w:r w:rsidRPr="00C9235D">
        <w:rPr>
          <w:strike/>
          <w:highlight w:val="red"/>
        </w:rPr>
        <w:t>aq</w:t>
      </w:r>
      <w:proofErr w:type="spellEnd"/>
    </w:p>
    <w:p w:rsidR="00F52C5A" w:rsidRPr="00F17E9F" w:rsidRDefault="00F52C5A" w:rsidP="00F52C5A">
      <w:pPr>
        <w:autoSpaceDE w:val="0"/>
        <w:autoSpaceDN w:val="0"/>
        <w:adjustRightInd w:val="0"/>
      </w:pPr>
    </w:p>
    <w:p w:rsidR="00F52C5A" w:rsidRPr="00F17E9F" w:rsidRDefault="00F52C5A" w:rsidP="00F52C5A">
      <w:pPr>
        <w:autoSpaceDE w:val="0"/>
        <w:autoSpaceDN w:val="0"/>
        <w:adjustRightInd w:val="0"/>
      </w:pPr>
      <w:r w:rsidRPr="00B65E4B">
        <w:rPr>
          <w:b/>
        </w:rPr>
        <w:t>4.</w:t>
      </w:r>
      <w:r>
        <w:t xml:space="preserve"> </w:t>
      </w:r>
      <w:r w:rsidRPr="00F17E9F">
        <w:t xml:space="preserve">Check that the atoms </w:t>
      </w:r>
      <w:r w:rsidRPr="00F17E9F">
        <w:rPr>
          <w:b/>
          <w:bCs/>
        </w:rPr>
        <w:t xml:space="preserve">and </w:t>
      </w:r>
      <w:r w:rsidRPr="00F17E9F">
        <w:t>the charges balance</w:t>
      </w:r>
      <w:r>
        <w:t xml:space="preserve"> giving the Net Ionic Equation</w:t>
      </w:r>
      <w:r w:rsidRPr="00F17E9F">
        <w:t>.</w:t>
      </w:r>
    </w:p>
    <w:p w:rsidR="00352E9C" w:rsidRDefault="00352E9C" w:rsidP="00352E9C">
      <w:pPr>
        <w:autoSpaceDE w:val="0"/>
        <w:autoSpaceDN w:val="0"/>
        <w:adjustRightInd w:val="0"/>
      </w:pPr>
    </w:p>
    <w:p w:rsidR="00352E9C" w:rsidRPr="00F17E9F" w:rsidRDefault="00352E9C" w:rsidP="00253585">
      <w:pPr>
        <w:autoSpaceDE w:val="0"/>
        <w:autoSpaceDN w:val="0"/>
        <w:adjustRightInd w:val="0"/>
        <w:jc w:val="center"/>
      </w:pPr>
      <w:r w:rsidRPr="00F17E9F">
        <w:t>Fe</w:t>
      </w:r>
      <w:r w:rsidRPr="00F17E9F">
        <w:rPr>
          <w:vertAlign w:val="superscript"/>
        </w:rPr>
        <w:t>2+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+ 2OH</w:t>
      </w:r>
      <w:r w:rsidRPr="00F17E9F">
        <w:rPr>
          <w:vertAlign w:val="superscript"/>
        </w:rPr>
        <w:t>-</w:t>
      </w:r>
      <w:r w:rsidRPr="00F17E9F">
        <w:t>(</w:t>
      </w:r>
      <w:proofErr w:type="spellStart"/>
      <w:r w:rsidRPr="00F17E9F">
        <w:t>aq</w:t>
      </w:r>
      <w:proofErr w:type="spellEnd"/>
      <w:r w:rsidRPr="00F17E9F">
        <w:t>) → Fe(OH)</w:t>
      </w:r>
      <w:r w:rsidRPr="00F17E9F">
        <w:rPr>
          <w:vertAlign w:val="subscript"/>
        </w:rPr>
        <w:t>2</w:t>
      </w:r>
      <w:r w:rsidRPr="00F17E9F">
        <w:t>(s)</w:t>
      </w:r>
    </w:p>
    <w:p w:rsidR="0050056C" w:rsidRDefault="00352E9C" w:rsidP="00731784">
      <w:r>
        <w:br w:type="page"/>
      </w:r>
      <w:r w:rsidR="00E47891">
        <w:lastRenderedPageBreak/>
        <w:t>Try writing ionic equations for the following reactions:</w:t>
      </w:r>
    </w:p>
    <w:p w:rsidR="00E47891" w:rsidRDefault="00D42205" w:rsidP="00731784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5307330</wp:posOffset>
            </wp:positionH>
            <wp:positionV relativeFrom="paragraph">
              <wp:posOffset>-254635</wp:posOffset>
            </wp:positionV>
            <wp:extent cx="832485" cy="334645"/>
            <wp:effectExtent l="0" t="0" r="5715" b="8255"/>
            <wp:wrapNone/>
            <wp:docPr id="194" name="Picture 194" descr="New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New exerci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C5A" w:rsidRDefault="00F52C5A" w:rsidP="00F52C5A">
      <w:r>
        <w:t xml:space="preserve">Sodium chloride solution + silver nitrate solution  </w:t>
      </w:r>
      <w:r>
        <w:sym w:font="Wingdings" w:char="F0E0"/>
      </w:r>
      <w:r>
        <w:t xml:space="preserve"> silver chloride solid precipitate + sodium nitrate solution.</w:t>
      </w:r>
    </w:p>
    <w:p w:rsidR="00F52C5A" w:rsidRDefault="00F52C5A" w:rsidP="00F52C5A">
      <w:pPr>
        <w:spacing w:before="120"/>
      </w:pPr>
      <w:r>
        <w:t>Full symbol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7548393D" wp14:editId="6EC8C9C6">
                <wp:simplePos x="0" y="0"/>
                <wp:positionH relativeFrom="column">
                  <wp:posOffset>598805</wp:posOffset>
                </wp:positionH>
                <wp:positionV relativeFrom="paragraph">
                  <wp:posOffset>59690</wp:posOffset>
                </wp:positionV>
                <wp:extent cx="662305" cy="189230"/>
                <wp:effectExtent l="8255" t="40640" r="15240" b="8255"/>
                <wp:wrapNone/>
                <wp:docPr id="246" name="Ink 5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2305" cy="1892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84" o:spid="_x0000_s1026" type="#_x0000_t75" style="position:absolute;margin-left:46.65pt;margin-top:4.2pt;width:53.15pt;height:15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">
                <v:imagedata r:id="rId12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7F1B16F" wp14:editId="7E30B694">
                <wp:simplePos x="0" y="0"/>
                <wp:positionH relativeFrom="column">
                  <wp:posOffset>1386840</wp:posOffset>
                </wp:positionH>
                <wp:positionV relativeFrom="paragraph">
                  <wp:posOffset>115570</wp:posOffset>
                </wp:positionV>
                <wp:extent cx="69850" cy="81280"/>
                <wp:effectExtent l="34290" t="10795" r="10160" b="12700"/>
                <wp:wrapNone/>
                <wp:docPr id="245" name="Ink 5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81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85" o:spid="_x0000_s1026" type="#_x0000_t75" style="position:absolute;margin-left:108.7pt;margin-top:8.6pt;width:6.5pt;height:7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">
                <v:imagedata r:id="rId12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DD94201" wp14:editId="02C5EC1F">
                <wp:simplePos x="0" y="0"/>
                <wp:positionH relativeFrom="column">
                  <wp:posOffset>1741805</wp:posOffset>
                </wp:positionH>
                <wp:positionV relativeFrom="paragraph">
                  <wp:posOffset>45720</wp:posOffset>
                </wp:positionV>
                <wp:extent cx="843280" cy="210185"/>
                <wp:effectExtent l="27305" t="7620" r="15240" b="29845"/>
                <wp:wrapNone/>
                <wp:docPr id="244" name="Ink 5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43280" cy="210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86" o:spid="_x0000_s1026" type="#_x0000_t75" style="position:absolute;margin-left:136.65pt;margin-top:3.1pt;width:67.4pt;height:17.5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">
                <v:imagedata r:id="rId12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7E0006DF" wp14:editId="6214A042">
                <wp:simplePos x="0" y="0"/>
                <wp:positionH relativeFrom="column">
                  <wp:posOffset>2867660</wp:posOffset>
                </wp:positionH>
                <wp:positionV relativeFrom="paragraph">
                  <wp:posOffset>94615</wp:posOffset>
                </wp:positionV>
                <wp:extent cx="287020" cy="84455"/>
                <wp:effectExtent l="10160" t="8890" r="7620" b="11430"/>
                <wp:wrapNone/>
                <wp:docPr id="243" name="Ink 5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7020" cy="84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87" o:spid="_x0000_s1026" type="#_x0000_t75" style="position:absolute;margin-left:225.3pt;margin-top:6.95pt;width:23.6pt;height:7.6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">
                <v:imagedata r:id="rId13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4C54EF80" wp14:editId="7174CE13">
                <wp:simplePos x="0" y="0"/>
                <wp:positionH relativeFrom="column">
                  <wp:posOffset>3382010</wp:posOffset>
                </wp:positionH>
                <wp:positionV relativeFrom="paragraph">
                  <wp:posOffset>64770</wp:posOffset>
                </wp:positionV>
                <wp:extent cx="179705" cy="240665"/>
                <wp:effectExtent l="10160" t="83820" r="10160" b="8890"/>
                <wp:wrapNone/>
                <wp:docPr id="242" name="Ink 5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9705" cy="2406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88" o:spid="_x0000_s1026" type="#_x0000_t75" style="position:absolute;margin-left:265.8pt;margin-top:4.6pt;width:15.15pt;height:19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">
                <v:imagedata r:id="rId13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2912A12B" wp14:editId="4ABDC89C">
                <wp:simplePos x="0" y="0"/>
                <wp:positionH relativeFrom="column">
                  <wp:posOffset>3655060</wp:posOffset>
                </wp:positionH>
                <wp:positionV relativeFrom="paragraph">
                  <wp:posOffset>78740</wp:posOffset>
                </wp:positionV>
                <wp:extent cx="347980" cy="214630"/>
                <wp:effectExtent l="16510" t="12065" r="6985" b="11430"/>
                <wp:wrapNone/>
                <wp:docPr id="241" name="Ink 5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7980" cy="214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89" o:spid="_x0000_s1026" type="#_x0000_t75" style="position:absolute;margin-left:287.3pt;margin-top:5.7pt;width:28.4pt;height:17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">
                <v:imagedata r:id="rId13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6DC5E847" wp14:editId="5C6CE34D">
                <wp:simplePos x="0" y="0"/>
                <wp:positionH relativeFrom="column">
                  <wp:posOffset>4154805</wp:posOffset>
                </wp:positionH>
                <wp:positionV relativeFrom="paragraph">
                  <wp:posOffset>99060</wp:posOffset>
                </wp:positionV>
                <wp:extent cx="79375" cy="106680"/>
                <wp:effectExtent l="11430" t="13335" r="13970" b="13335"/>
                <wp:wrapNone/>
                <wp:docPr id="240" name="Ink 5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9375" cy="1066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0" o:spid="_x0000_s1026" type="#_x0000_t75" style="position:absolute;margin-left:326.65pt;margin-top:7.3pt;width:7.25pt;height:9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">
                <v:imagedata r:id="rId13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5858F662" wp14:editId="67F0FFA4">
                <wp:simplePos x="0" y="0"/>
                <wp:positionH relativeFrom="column">
                  <wp:posOffset>4520565</wp:posOffset>
                </wp:positionH>
                <wp:positionV relativeFrom="paragraph">
                  <wp:posOffset>55880</wp:posOffset>
                </wp:positionV>
                <wp:extent cx="850900" cy="223520"/>
                <wp:effectExtent l="15240" t="46355" r="10160" b="15875"/>
                <wp:wrapNone/>
                <wp:docPr id="239" name="Ink 5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50900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1" o:spid="_x0000_s1026" type="#_x0000_t75" style="position:absolute;margin-left:355.45pt;margin-top:3.9pt;width:68pt;height:18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">
                <v:imagedata r:id="rId138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238C21F4" wp14:editId="51FF4C48">
                <wp:simplePos x="0" y="0"/>
                <wp:positionH relativeFrom="column">
                  <wp:posOffset>2302510</wp:posOffset>
                </wp:positionH>
                <wp:positionV relativeFrom="paragraph">
                  <wp:posOffset>228600</wp:posOffset>
                </wp:positionV>
                <wp:extent cx="548640" cy="271145"/>
                <wp:effectExtent l="6985" t="9525" r="6350" b="14605"/>
                <wp:wrapNone/>
                <wp:docPr id="238" name="Ink 6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8640" cy="2711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6" o:spid="_x0000_s1026" type="#_x0000_t75" style="position:absolute;margin-left:180.8pt;margin-top:17.5pt;width:44.2pt;height:22.3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">
                <v:imagedata r:id="rId14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A1E3A4D" wp14:editId="04AF7524">
                <wp:simplePos x="0" y="0"/>
                <wp:positionH relativeFrom="column">
                  <wp:posOffset>4349750</wp:posOffset>
                </wp:positionH>
                <wp:positionV relativeFrom="paragraph">
                  <wp:posOffset>31750</wp:posOffset>
                </wp:positionV>
                <wp:extent cx="321310" cy="119380"/>
                <wp:effectExtent l="15875" t="12700" r="15240" b="10795"/>
                <wp:wrapNone/>
                <wp:docPr id="237" name="Ink 7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21310" cy="1193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59" o:spid="_x0000_s1026" type="#_x0000_t75" style="position:absolute;margin-left:342pt;margin-top:2pt;width:26.3pt;height:10.4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">
                <v:imagedata r:id="rId14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5A2D9F66" wp14:editId="2348E42C">
                <wp:simplePos x="0" y="0"/>
                <wp:positionH relativeFrom="column">
                  <wp:posOffset>4838700</wp:posOffset>
                </wp:positionH>
                <wp:positionV relativeFrom="paragraph">
                  <wp:posOffset>91440</wp:posOffset>
                </wp:positionV>
                <wp:extent cx="445770" cy="132715"/>
                <wp:effectExtent l="9525" t="24765" r="11430" b="13970"/>
                <wp:wrapNone/>
                <wp:docPr id="236" name="Ink 7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5770" cy="1327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60" o:spid="_x0000_s1026" type="#_x0000_t75" style="position:absolute;margin-left:380.5pt;margin-top:6.7pt;width:36.1pt;height:11.4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">
                <v:imagedata r:id="rId14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3E6636D7" wp14:editId="72529B30">
                <wp:simplePos x="0" y="0"/>
                <wp:positionH relativeFrom="column">
                  <wp:posOffset>5443220</wp:posOffset>
                </wp:positionH>
                <wp:positionV relativeFrom="paragraph">
                  <wp:posOffset>59690</wp:posOffset>
                </wp:positionV>
                <wp:extent cx="212090" cy="127000"/>
                <wp:effectExtent l="13970" t="21590" r="12065" b="13335"/>
                <wp:wrapNone/>
                <wp:docPr id="235" name="Ink 7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2090" cy="127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61" o:spid="_x0000_s1026" type="#_x0000_t75" style="position:absolute;margin-left:428.1pt;margin-top:4.2pt;width:17.7pt;height:11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">
                <v:imagedata r:id="rId14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66186C68" wp14:editId="5203C83E">
                <wp:simplePos x="0" y="0"/>
                <wp:positionH relativeFrom="column">
                  <wp:posOffset>5845810</wp:posOffset>
                </wp:positionH>
                <wp:positionV relativeFrom="paragraph">
                  <wp:posOffset>64135</wp:posOffset>
                </wp:positionV>
                <wp:extent cx="459740" cy="294005"/>
                <wp:effectExtent l="6985" t="16510" r="9525" b="13335"/>
                <wp:wrapNone/>
                <wp:docPr id="234" name="Ink 7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9740" cy="2940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62" o:spid="_x0000_s1026" type="#_x0000_t75" style="position:absolute;margin-left:459.8pt;margin-top:4.55pt;width:37.2pt;height:24.1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">
                <v:imagedata r:id="rId148" o:title=""/>
                <o:lock v:ext="edit" rotation="t" verticies="t" shapetype="t"/>
              </v:shape>
            </w:pict>
          </mc:Fallback>
        </mc:AlternateContent>
      </w:r>
      <w:r>
        <w:t xml:space="preserve">Ionic equation with ALL the </w:t>
      </w:r>
      <w:r w:rsidRPr="00301EDD">
        <w:rPr>
          <w:b/>
        </w:rPr>
        <w:t>ions</w:t>
      </w:r>
      <w:r>
        <w:t xml:space="preserve"> identified: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7625D307" wp14:editId="241DB1F3">
                <wp:simplePos x="0" y="0"/>
                <wp:positionH relativeFrom="column">
                  <wp:posOffset>289560</wp:posOffset>
                </wp:positionH>
                <wp:positionV relativeFrom="paragraph">
                  <wp:posOffset>45085</wp:posOffset>
                </wp:positionV>
                <wp:extent cx="417830" cy="227965"/>
                <wp:effectExtent l="13335" t="6985" r="6985" b="12700"/>
                <wp:wrapNone/>
                <wp:docPr id="233" name="Ink 5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7830" cy="2279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2" o:spid="_x0000_s1026" type="#_x0000_t75" style="position:absolute;margin-left:22.3pt;margin-top:3.05pt;width:33.9pt;height:18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">
                <v:imagedata r:id="rId15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22407B3D" wp14:editId="1EC4A356">
                <wp:simplePos x="0" y="0"/>
                <wp:positionH relativeFrom="column">
                  <wp:posOffset>798195</wp:posOffset>
                </wp:positionH>
                <wp:positionV relativeFrom="paragraph">
                  <wp:posOffset>141605</wp:posOffset>
                </wp:positionV>
                <wp:extent cx="48895" cy="63500"/>
                <wp:effectExtent l="7620" t="8255" r="10160" b="13970"/>
                <wp:wrapNone/>
                <wp:docPr id="232" name="Ink 5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8895" cy="635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3" o:spid="_x0000_s1026" type="#_x0000_t75" style="position:absolute;margin-left:62.35pt;margin-top:10.65pt;width:4.85pt;height: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">
                <v:imagedata r:id="rId15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78BADB5A" wp14:editId="337E05FB">
                <wp:simplePos x="0" y="0"/>
                <wp:positionH relativeFrom="column">
                  <wp:posOffset>986155</wp:posOffset>
                </wp:positionH>
                <wp:positionV relativeFrom="paragraph">
                  <wp:posOffset>81280</wp:posOffset>
                </wp:positionV>
                <wp:extent cx="429895" cy="170815"/>
                <wp:effectExtent l="14605" t="14605" r="31750" b="14605"/>
                <wp:wrapNone/>
                <wp:docPr id="231" name="Ink 5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9895" cy="1708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4" o:spid="_x0000_s1026" type="#_x0000_t75" style="position:absolute;margin-left:77.15pt;margin-top:5.9pt;width:34.85pt;height:14.4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">
                <v:imagedata r:id="rId15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4B83272" wp14:editId="29740519">
                <wp:simplePos x="0" y="0"/>
                <wp:positionH relativeFrom="column">
                  <wp:posOffset>1551305</wp:posOffset>
                </wp:positionH>
                <wp:positionV relativeFrom="paragraph">
                  <wp:posOffset>121285</wp:posOffset>
                </wp:positionV>
                <wp:extent cx="50800" cy="72390"/>
                <wp:effectExtent l="8255" t="6985" r="7620" b="6350"/>
                <wp:wrapNone/>
                <wp:docPr id="230" name="Ink 5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800" cy="72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5" o:spid="_x0000_s1026" type="#_x0000_t75" style="position:absolute;margin-left:121.65pt;margin-top:9.05pt;width:5pt;height:6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">
                <v:imagedata r:id="rId15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62F46712" wp14:editId="55231952">
                <wp:simplePos x="0" y="0"/>
                <wp:positionH relativeFrom="column">
                  <wp:posOffset>1725930</wp:posOffset>
                </wp:positionH>
                <wp:positionV relativeFrom="paragraph">
                  <wp:posOffset>48260</wp:posOffset>
                </wp:positionV>
                <wp:extent cx="560070" cy="222885"/>
                <wp:effectExtent l="11430" t="76835" r="9525" b="14605"/>
                <wp:wrapNone/>
                <wp:docPr id="229" name="Ink 5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0070" cy="2228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6" o:spid="_x0000_s1026" type="#_x0000_t75" style="position:absolute;margin-left:135.4pt;margin-top:3.3pt;width:45.1pt;height:18.5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">
                <v:imagedata r:id="rId15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E8F3B53" wp14:editId="17E3C582">
                <wp:simplePos x="0" y="0"/>
                <wp:positionH relativeFrom="column">
                  <wp:posOffset>2434590</wp:posOffset>
                </wp:positionH>
                <wp:positionV relativeFrom="paragraph">
                  <wp:posOffset>87630</wp:posOffset>
                </wp:positionV>
                <wp:extent cx="466090" cy="182880"/>
                <wp:effectExtent l="15240" t="30480" r="13970" b="15240"/>
                <wp:wrapNone/>
                <wp:docPr id="228" name="Ink 5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6090" cy="1828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7" o:spid="_x0000_s1026" type="#_x0000_t75" style="position:absolute;margin-left:191.2pt;margin-top:6.4pt;width:37.7pt;height:15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">
                <v:imagedata r:id="rId16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181CC45A" wp14:editId="22A5660C">
                <wp:simplePos x="0" y="0"/>
                <wp:positionH relativeFrom="column">
                  <wp:posOffset>3014980</wp:posOffset>
                </wp:positionH>
                <wp:positionV relativeFrom="paragraph">
                  <wp:posOffset>118745</wp:posOffset>
                </wp:positionV>
                <wp:extent cx="155575" cy="61595"/>
                <wp:effectExtent l="33655" t="13970" r="10795" b="10160"/>
                <wp:wrapNone/>
                <wp:docPr id="227" name="Ink 5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5575" cy="615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8" o:spid="_x0000_s1026" type="#_x0000_t75" style="position:absolute;margin-left:236.9pt;margin-top:8.85pt;width:13.25pt;height:5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">
                <v:imagedata r:id="rId16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3E489A6C" wp14:editId="025906B1">
                <wp:simplePos x="0" y="0"/>
                <wp:positionH relativeFrom="column">
                  <wp:posOffset>3395980</wp:posOffset>
                </wp:positionH>
                <wp:positionV relativeFrom="paragraph">
                  <wp:posOffset>58420</wp:posOffset>
                </wp:positionV>
                <wp:extent cx="500380" cy="223520"/>
                <wp:effectExtent l="14605" t="20320" r="8890" b="13335"/>
                <wp:wrapNone/>
                <wp:docPr id="226" name="Ink 5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0380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599" o:spid="_x0000_s1026" type="#_x0000_t75" style="position:absolute;margin-left:266.9pt;margin-top:4.1pt;width:40.4pt;height:18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">
                <v:imagedata r:id="rId16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2C626588" wp14:editId="55DDD2D9">
                <wp:simplePos x="0" y="0"/>
                <wp:positionH relativeFrom="column">
                  <wp:posOffset>4065905</wp:posOffset>
                </wp:positionH>
                <wp:positionV relativeFrom="paragraph">
                  <wp:posOffset>147955</wp:posOffset>
                </wp:positionV>
                <wp:extent cx="71755" cy="60960"/>
                <wp:effectExtent l="8255" t="14605" r="15240" b="10160"/>
                <wp:wrapNone/>
                <wp:docPr id="225" name="Ink 6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1755" cy="609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0" o:spid="_x0000_s1026" type="#_x0000_t75" style="position:absolute;margin-left:319.65pt;margin-top:11.15pt;width:6.65pt;height:5.8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">
                <v:imagedata r:id="rId16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39EEA167" wp14:editId="12B2CCB4">
                <wp:simplePos x="0" y="0"/>
                <wp:positionH relativeFrom="column">
                  <wp:posOffset>4274185</wp:posOffset>
                </wp:positionH>
                <wp:positionV relativeFrom="paragraph">
                  <wp:posOffset>61595</wp:posOffset>
                </wp:positionV>
                <wp:extent cx="438150" cy="205740"/>
                <wp:effectExtent l="6985" t="13970" r="12065" b="56515"/>
                <wp:wrapNone/>
                <wp:docPr id="224" name="Ink 6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8150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1" o:spid="_x0000_s1026" type="#_x0000_t75" style="position:absolute;margin-left:336.05pt;margin-top:4.35pt;width:35.5pt;height:17.2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">
                <v:imagedata r:id="rId16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7063D886" wp14:editId="4176834B">
                <wp:simplePos x="0" y="0"/>
                <wp:positionH relativeFrom="column">
                  <wp:posOffset>4845685</wp:posOffset>
                </wp:positionH>
                <wp:positionV relativeFrom="paragraph">
                  <wp:posOffset>114300</wp:posOffset>
                </wp:positionV>
                <wp:extent cx="66675" cy="67945"/>
                <wp:effectExtent l="6985" t="9525" r="12065" b="17780"/>
                <wp:wrapNone/>
                <wp:docPr id="223" name="Ink 6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6675" cy="679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2" o:spid="_x0000_s1026" type="#_x0000_t75" style="position:absolute;margin-left:381.05pt;margin-top:8.5pt;width:6.25pt;height:6.3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">
                <v:imagedata r:id="rId17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A979C66" wp14:editId="2557F230">
                <wp:simplePos x="0" y="0"/>
                <wp:positionH relativeFrom="column">
                  <wp:posOffset>5063490</wp:posOffset>
                </wp:positionH>
                <wp:positionV relativeFrom="paragraph">
                  <wp:posOffset>74930</wp:posOffset>
                </wp:positionV>
                <wp:extent cx="549275" cy="199390"/>
                <wp:effectExtent l="15240" t="17780" r="16510" b="59055"/>
                <wp:wrapNone/>
                <wp:docPr id="222" name="Ink 6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49275" cy="199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3" o:spid="_x0000_s1026" type="#_x0000_t75" style="position:absolute;margin-left:398.2pt;margin-top:5.4pt;width:44.25pt;height:16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">
                <v:imagedata r:id="rId17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39F2DC1A" wp14:editId="34F2A1EB">
                <wp:simplePos x="0" y="0"/>
                <wp:positionH relativeFrom="column">
                  <wp:posOffset>4192905</wp:posOffset>
                </wp:positionH>
                <wp:positionV relativeFrom="paragraph">
                  <wp:posOffset>12700</wp:posOffset>
                </wp:positionV>
                <wp:extent cx="1320165" cy="247650"/>
                <wp:effectExtent l="20955" t="12700" r="11430" b="15875"/>
                <wp:wrapNone/>
                <wp:docPr id="221" name="Ink 6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20165" cy="24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4" o:spid="_x0000_s1026" type="#_x0000_t75" style="position:absolute;margin-left:329.65pt;margin-top:.5pt;width:104.95pt;height:20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">
                <v:imagedata r:id="rId17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5B3A915B" wp14:editId="70E739DB">
                <wp:simplePos x="0" y="0"/>
                <wp:positionH relativeFrom="column">
                  <wp:posOffset>195580</wp:posOffset>
                </wp:positionH>
                <wp:positionV relativeFrom="paragraph">
                  <wp:posOffset>34290</wp:posOffset>
                </wp:positionV>
                <wp:extent cx="459105" cy="260350"/>
                <wp:effectExtent l="14605" t="5715" r="12065" b="19685"/>
                <wp:wrapNone/>
                <wp:docPr id="220" name="Ink 6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9105" cy="260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5" o:spid="_x0000_s1026" type="#_x0000_t75" style="position:absolute;margin-left:14.9pt;margin-top:2.2pt;width:37.15pt;height:21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">
                <v:imagedata r:id="rId176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t>Cross out spectator ions in the equation above and write the resulting ionic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1A372AD" wp14:editId="26735B3F">
                <wp:simplePos x="0" y="0"/>
                <wp:positionH relativeFrom="column">
                  <wp:posOffset>1120775</wp:posOffset>
                </wp:positionH>
                <wp:positionV relativeFrom="paragraph">
                  <wp:posOffset>40640</wp:posOffset>
                </wp:positionV>
                <wp:extent cx="264795" cy="227965"/>
                <wp:effectExtent l="15875" t="12065" r="14605" b="7620"/>
                <wp:wrapNone/>
                <wp:docPr id="219" name="Ink 6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64795" cy="2279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7" o:spid="_x0000_s1026" type="#_x0000_t75" style="position:absolute;margin-left:87.75pt;margin-top:2.7pt;width:21.85pt;height:18.9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">
                <v:imagedata r:id="rId17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280583A" wp14:editId="00C588D5">
                <wp:simplePos x="0" y="0"/>
                <wp:positionH relativeFrom="column">
                  <wp:posOffset>1486535</wp:posOffset>
                </wp:positionH>
                <wp:positionV relativeFrom="paragraph">
                  <wp:posOffset>38100</wp:posOffset>
                </wp:positionV>
                <wp:extent cx="214630" cy="254635"/>
                <wp:effectExtent l="10160" t="9525" r="13335" b="40640"/>
                <wp:wrapNone/>
                <wp:docPr id="218" name="Ink 6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4630" cy="254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8" o:spid="_x0000_s1026" type="#_x0000_t75" style="position:absolute;margin-left:116.55pt;margin-top:2.5pt;width:17.9pt;height:21.0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">
                <v:imagedata r:id="rId18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351F0C1A" wp14:editId="0320082F">
                <wp:simplePos x="0" y="0"/>
                <wp:positionH relativeFrom="column">
                  <wp:posOffset>2033270</wp:posOffset>
                </wp:positionH>
                <wp:positionV relativeFrom="paragraph">
                  <wp:posOffset>97155</wp:posOffset>
                </wp:positionV>
                <wp:extent cx="72390" cy="84455"/>
                <wp:effectExtent l="13970" t="11430" r="8890" b="18415"/>
                <wp:wrapNone/>
                <wp:docPr id="217" name="Ink 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844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09" o:spid="_x0000_s1026" type="#_x0000_t75" style="position:absolute;margin-left:159.6pt;margin-top:7.15pt;width:6.7pt;height:7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">
                <v:imagedata r:id="rId18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7EE69DAB" wp14:editId="703BA038">
                <wp:simplePos x="0" y="0"/>
                <wp:positionH relativeFrom="column">
                  <wp:posOffset>2395855</wp:posOffset>
                </wp:positionH>
                <wp:positionV relativeFrom="paragraph">
                  <wp:posOffset>53975</wp:posOffset>
                </wp:positionV>
                <wp:extent cx="220980" cy="134620"/>
                <wp:effectExtent l="14605" t="15875" r="12065" b="20955"/>
                <wp:wrapNone/>
                <wp:docPr id="216" name="Ink 6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0980" cy="1346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0" o:spid="_x0000_s1026" type="#_x0000_t75" style="position:absolute;margin-left:188.15pt;margin-top:3.75pt;width:18.4pt;height:11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">
                <v:imagedata r:id="rId18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3A7E7DA7" wp14:editId="21A74C82">
                <wp:simplePos x="0" y="0"/>
                <wp:positionH relativeFrom="column">
                  <wp:posOffset>2722245</wp:posOffset>
                </wp:positionH>
                <wp:positionV relativeFrom="paragraph">
                  <wp:posOffset>49530</wp:posOffset>
                </wp:positionV>
                <wp:extent cx="282575" cy="236220"/>
                <wp:effectExtent l="7620" t="11430" r="14605" b="9525"/>
                <wp:wrapNone/>
                <wp:docPr id="215" name="Ink 6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2575" cy="2362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1" o:spid="_x0000_s1026" type="#_x0000_t75" style="position:absolute;margin-left:213.85pt;margin-top:3.4pt;width:23.25pt;height:19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">
                <v:imagedata r:id="rId18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2A2ECCBA" wp14:editId="6070C992">
                <wp:simplePos x="0" y="0"/>
                <wp:positionH relativeFrom="column">
                  <wp:posOffset>3198495</wp:posOffset>
                </wp:positionH>
                <wp:positionV relativeFrom="paragraph">
                  <wp:posOffset>85725</wp:posOffset>
                </wp:positionV>
                <wp:extent cx="255270" cy="81915"/>
                <wp:effectExtent l="7620" t="9525" r="13335" b="13335"/>
                <wp:wrapNone/>
                <wp:docPr id="211" name="Ink 6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55270" cy="819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2" o:spid="_x0000_s1026" type="#_x0000_t75" style="position:absolute;margin-left:251.35pt;margin-top:6.25pt;width:21.1pt;height:7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">
                <v:imagedata r:id="rId18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61F1C340" wp14:editId="12DC4698">
                <wp:simplePos x="0" y="0"/>
                <wp:positionH relativeFrom="column">
                  <wp:posOffset>3707765</wp:posOffset>
                </wp:positionH>
                <wp:positionV relativeFrom="paragraph">
                  <wp:posOffset>73660</wp:posOffset>
                </wp:positionV>
                <wp:extent cx="175895" cy="262890"/>
                <wp:effectExtent l="12065" t="6985" r="12065" b="15875"/>
                <wp:wrapNone/>
                <wp:docPr id="210" name="Ink 6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75895" cy="262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3" o:spid="_x0000_s1026" type="#_x0000_t75" style="position:absolute;margin-left:291.45pt;margin-top:5.3pt;width:14.85pt;height:21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">
                <v:imagedata r:id="rId19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78CEE9E" wp14:editId="64AADC1E">
                <wp:simplePos x="0" y="0"/>
                <wp:positionH relativeFrom="column">
                  <wp:posOffset>4003675</wp:posOffset>
                </wp:positionH>
                <wp:positionV relativeFrom="paragraph">
                  <wp:posOffset>81280</wp:posOffset>
                </wp:positionV>
                <wp:extent cx="113030" cy="137160"/>
                <wp:effectExtent l="12700" t="14605" r="36195" b="10160"/>
                <wp:wrapNone/>
                <wp:docPr id="209" name="Ink 6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13030" cy="1371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4" o:spid="_x0000_s1026" type="#_x0000_t75" style="position:absolute;margin-left:314.75pt;margin-top:5.9pt;width:9.9pt;height:11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">
                <v:imagedata r:id="rId19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09CB57FF" wp14:editId="58FB9718">
                <wp:simplePos x="0" y="0"/>
                <wp:positionH relativeFrom="column">
                  <wp:posOffset>4256405</wp:posOffset>
                </wp:positionH>
                <wp:positionV relativeFrom="paragraph">
                  <wp:posOffset>59055</wp:posOffset>
                </wp:positionV>
                <wp:extent cx="192405" cy="229235"/>
                <wp:effectExtent l="17780" t="49530" r="8890" b="6985"/>
                <wp:wrapNone/>
                <wp:docPr id="208" name="Ink 6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2405" cy="2292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5" o:spid="_x0000_s1026" type="#_x0000_t75" style="position:absolute;margin-left:334.65pt;margin-top:4.15pt;width:16.15pt;height:19.0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">
                <v:imagedata r:id="rId194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</w:p>
    <w:p w:rsidR="00F52C5A" w:rsidRDefault="00F52C5A" w:rsidP="00F52C5A">
      <w:pPr>
        <w:numPr>
          <w:ilvl w:val="0"/>
          <w:numId w:val="12"/>
        </w:numPr>
        <w:spacing w:before="120"/>
        <w:ind w:left="0" w:firstLine="0"/>
      </w:pPr>
      <w:r>
        <w:t xml:space="preserve">Copper </w:t>
      </w:r>
      <w:proofErr w:type="spellStart"/>
      <w:r>
        <w:t>sulfate</w:t>
      </w:r>
      <w:proofErr w:type="spellEnd"/>
      <w:r>
        <w:t xml:space="preserve"> solution + zinc  </w:t>
      </w:r>
      <w:r>
        <w:sym w:font="Wingdings" w:char="F0E0"/>
      </w:r>
      <w:r>
        <w:t xml:space="preserve"> </w:t>
      </w:r>
      <w:proofErr w:type="spellStart"/>
      <w:r>
        <w:t>zinc</w:t>
      </w:r>
      <w:proofErr w:type="spellEnd"/>
      <w:r>
        <w:t xml:space="preserve"> </w:t>
      </w:r>
      <w:proofErr w:type="spellStart"/>
      <w:r>
        <w:t>sulfate</w:t>
      </w:r>
      <w:proofErr w:type="spellEnd"/>
      <w:r>
        <w:t xml:space="preserve"> solution + copper</w:t>
      </w:r>
    </w:p>
    <w:p w:rsidR="00F52C5A" w:rsidRDefault="00F52C5A" w:rsidP="00F52C5A">
      <w:pPr>
        <w:spacing w:before="120"/>
      </w:pPr>
      <w:r>
        <w:t>Full symbol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6E05C2B" wp14:editId="283CBF67">
                <wp:simplePos x="0" y="0"/>
                <wp:positionH relativeFrom="column">
                  <wp:posOffset>685800</wp:posOffset>
                </wp:positionH>
                <wp:positionV relativeFrom="paragraph">
                  <wp:posOffset>51435</wp:posOffset>
                </wp:positionV>
                <wp:extent cx="707390" cy="204470"/>
                <wp:effectExtent l="9525" t="13335" r="6985" b="10795"/>
                <wp:wrapNone/>
                <wp:docPr id="207" name="Ink 6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07390" cy="204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6" o:spid="_x0000_s1026" type="#_x0000_t75" style="position:absolute;margin-left:53.5pt;margin-top:3.55pt;width:56.7pt;height:17.1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">
                <v:imagedata r:id="rId19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3D87ADD5" wp14:editId="19248EEF">
                <wp:simplePos x="0" y="0"/>
                <wp:positionH relativeFrom="column">
                  <wp:posOffset>1627505</wp:posOffset>
                </wp:positionH>
                <wp:positionV relativeFrom="paragraph">
                  <wp:posOffset>92075</wp:posOffset>
                </wp:positionV>
                <wp:extent cx="75565" cy="80010"/>
                <wp:effectExtent l="8255" t="15875" r="11430" b="18415"/>
                <wp:wrapNone/>
                <wp:docPr id="206" name="Ink 6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5565" cy="80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7" o:spid="_x0000_s1026" type="#_x0000_t75" style="position:absolute;margin-left:127.65pt;margin-top:6.75pt;width:6.95pt;height:7.3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">
                <v:imagedata r:id="rId19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A8C3666" wp14:editId="600FBD25">
                <wp:simplePos x="0" y="0"/>
                <wp:positionH relativeFrom="column">
                  <wp:posOffset>1887855</wp:posOffset>
                </wp:positionH>
                <wp:positionV relativeFrom="paragraph">
                  <wp:posOffset>40640</wp:posOffset>
                </wp:positionV>
                <wp:extent cx="312420" cy="177800"/>
                <wp:effectExtent l="11430" t="12065" r="9525" b="19685"/>
                <wp:wrapNone/>
                <wp:docPr id="205" name="Ink 6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12420" cy="1778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8" o:spid="_x0000_s1026" type="#_x0000_t75" style="position:absolute;margin-left:148.15pt;margin-top:2.7pt;width:25.6pt;height: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">
                <v:imagedata r:id="rId20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56D82954" wp14:editId="3DB66324">
                <wp:simplePos x="0" y="0"/>
                <wp:positionH relativeFrom="column">
                  <wp:posOffset>2403475</wp:posOffset>
                </wp:positionH>
                <wp:positionV relativeFrom="paragraph">
                  <wp:posOffset>60325</wp:posOffset>
                </wp:positionV>
                <wp:extent cx="207645" cy="65405"/>
                <wp:effectExtent l="12700" t="12700" r="8255" b="7620"/>
                <wp:wrapNone/>
                <wp:docPr id="204" name="Ink 6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7645" cy="654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19" o:spid="_x0000_s1026" type="#_x0000_t75" style="position:absolute;margin-left:188.75pt;margin-top:4.25pt;width:17.35pt;height:6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">
                <v:imagedata r:id="rId20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9063DF0" wp14:editId="1F82DC35">
                <wp:simplePos x="0" y="0"/>
                <wp:positionH relativeFrom="column">
                  <wp:posOffset>2788285</wp:posOffset>
                </wp:positionH>
                <wp:positionV relativeFrom="paragraph">
                  <wp:posOffset>39370</wp:posOffset>
                </wp:positionV>
                <wp:extent cx="742950" cy="227330"/>
                <wp:effectExtent l="6985" t="10795" r="12065" b="28575"/>
                <wp:wrapNone/>
                <wp:docPr id="203" name="Ink 6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2950" cy="2273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0" o:spid="_x0000_s1026" type="#_x0000_t75" style="position:absolute;margin-left:219.05pt;margin-top:2.6pt;width:59.5pt;height:18.9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">
                <v:imagedata r:id="rId20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7A46A3AF" wp14:editId="030266E4">
                <wp:simplePos x="0" y="0"/>
                <wp:positionH relativeFrom="column">
                  <wp:posOffset>3724275</wp:posOffset>
                </wp:positionH>
                <wp:positionV relativeFrom="paragraph">
                  <wp:posOffset>101600</wp:posOffset>
                </wp:positionV>
                <wp:extent cx="82550" cy="71120"/>
                <wp:effectExtent l="9525" t="15875" r="12700" b="17780"/>
                <wp:wrapNone/>
                <wp:docPr id="202" name="Ink 6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2550" cy="71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1" o:spid="_x0000_s1026" type="#_x0000_t75" style="position:absolute;margin-left:292.75pt;margin-top:7.5pt;width:7.5pt;height:6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">
                <v:imagedata r:id="rId20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0E31E51D" wp14:editId="2B2F4A6D">
                <wp:simplePos x="0" y="0"/>
                <wp:positionH relativeFrom="column">
                  <wp:posOffset>4023360</wp:posOffset>
                </wp:positionH>
                <wp:positionV relativeFrom="paragraph">
                  <wp:posOffset>59055</wp:posOffset>
                </wp:positionV>
                <wp:extent cx="349250" cy="173355"/>
                <wp:effectExtent l="13335" t="11430" r="8890" b="15240"/>
                <wp:wrapNone/>
                <wp:docPr id="201" name="Ink 6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9250" cy="1733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2" o:spid="_x0000_s1026" type="#_x0000_t75" style="position:absolute;margin-left:316.3pt;margin-top:4.15pt;width:28.5pt;height:14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">
                <v:imagedata r:id="rId208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t>Ionic equation with ALL the</w:t>
      </w:r>
      <w:r w:rsidRPr="00301EDD">
        <w:rPr>
          <w:b/>
        </w:rPr>
        <w:t xml:space="preserve"> ions</w:t>
      </w:r>
      <w:r>
        <w:t xml:space="preserve"> and </w:t>
      </w:r>
      <w:r w:rsidRPr="00301EDD">
        <w:rPr>
          <w:b/>
        </w:rPr>
        <w:t>atoms</w:t>
      </w:r>
      <w:r>
        <w:t xml:space="preserve"> identified: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50470D9D" wp14:editId="50E22DF4">
                <wp:simplePos x="0" y="0"/>
                <wp:positionH relativeFrom="column">
                  <wp:posOffset>349250</wp:posOffset>
                </wp:positionH>
                <wp:positionV relativeFrom="paragraph">
                  <wp:posOffset>56515</wp:posOffset>
                </wp:positionV>
                <wp:extent cx="438150" cy="206375"/>
                <wp:effectExtent l="15875" t="27940" r="12700" b="32385"/>
                <wp:wrapNone/>
                <wp:docPr id="200" name="Ink 6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8150" cy="206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3" o:spid="_x0000_s1026" type="#_x0000_t75" style="position:absolute;margin-left:27pt;margin-top:3.95pt;width:35.5pt;height:17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">
                <v:imagedata r:id="rId21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1009D564" wp14:editId="644C1872">
                <wp:simplePos x="0" y="0"/>
                <wp:positionH relativeFrom="column">
                  <wp:posOffset>976630</wp:posOffset>
                </wp:positionH>
                <wp:positionV relativeFrom="paragraph">
                  <wp:posOffset>134620</wp:posOffset>
                </wp:positionV>
                <wp:extent cx="41275" cy="58420"/>
                <wp:effectExtent l="14605" t="10795" r="10795" b="16510"/>
                <wp:wrapNone/>
                <wp:docPr id="199" name="Ink 6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275" cy="584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4" o:spid="_x0000_s1026" type="#_x0000_t75" style="position:absolute;margin-left:76.4pt;margin-top:10.1pt;width:4.3pt;height: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">
                <v:imagedata r:id="rId21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5652B351" wp14:editId="3DB60577">
                <wp:simplePos x="0" y="0"/>
                <wp:positionH relativeFrom="column">
                  <wp:posOffset>1156335</wp:posOffset>
                </wp:positionH>
                <wp:positionV relativeFrom="paragraph">
                  <wp:posOffset>59690</wp:posOffset>
                </wp:positionV>
                <wp:extent cx="452755" cy="191135"/>
                <wp:effectExtent l="13335" t="12065" r="10160" b="15875"/>
                <wp:wrapNone/>
                <wp:docPr id="198" name="Ink 6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2755" cy="1911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5" o:spid="_x0000_s1026" type="#_x0000_t75" style="position:absolute;margin-left:90.55pt;margin-top:4.2pt;width:36.65pt;height:16.0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">
                <v:imagedata r:id="rId21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AFC744F" wp14:editId="1206B885">
                <wp:simplePos x="0" y="0"/>
                <wp:positionH relativeFrom="column">
                  <wp:posOffset>1800225</wp:posOffset>
                </wp:positionH>
                <wp:positionV relativeFrom="paragraph">
                  <wp:posOffset>144145</wp:posOffset>
                </wp:positionV>
                <wp:extent cx="56515" cy="59690"/>
                <wp:effectExtent l="47625" t="20320" r="10160" b="15240"/>
                <wp:wrapNone/>
                <wp:docPr id="197" name="Ink 6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515" cy="596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6" o:spid="_x0000_s1026" type="#_x0000_t75" style="position:absolute;margin-left:141.25pt;margin-top:10.85pt;width:5.45pt;height:5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">
                <v:imagedata r:id="rId21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26E1742D" wp14:editId="32329C1E">
                <wp:simplePos x="0" y="0"/>
                <wp:positionH relativeFrom="column">
                  <wp:posOffset>2021840</wp:posOffset>
                </wp:positionH>
                <wp:positionV relativeFrom="paragraph">
                  <wp:posOffset>68580</wp:posOffset>
                </wp:positionV>
                <wp:extent cx="349250" cy="182245"/>
                <wp:effectExtent l="21590" t="20955" r="10160" b="25400"/>
                <wp:wrapNone/>
                <wp:docPr id="138" name="Ink 6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9250" cy="1822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7" o:spid="_x0000_s1026" type="#_x0000_t75" style="position:absolute;margin-left:158.7pt;margin-top:4.9pt;width:28.5pt;height:15.3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">
                <v:imagedata r:id="rId21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5A9C0676" wp14:editId="2EB0B55C">
                <wp:simplePos x="0" y="0"/>
                <wp:positionH relativeFrom="column">
                  <wp:posOffset>2505075</wp:posOffset>
                </wp:positionH>
                <wp:positionV relativeFrom="paragraph">
                  <wp:posOffset>86360</wp:posOffset>
                </wp:positionV>
                <wp:extent cx="198120" cy="59055"/>
                <wp:effectExtent l="9525" t="10160" r="11430" b="16510"/>
                <wp:wrapNone/>
                <wp:docPr id="139" name="Ink 6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8120" cy="590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8" o:spid="_x0000_s1026" type="#_x0000_t75" style="position:absolute;margin-left:196.75pt;margin-top:6.3pt;width:16.6pt;height:5.6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">
                <v:imagedata r:id="rId22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4C2A51C1" wp14:editId="0E8F2FF5">
                <wp:simplePos x="0" y="0"/>
                <wp:positionH relativeFrom="column">
                  <wp:posOffset>2853690</wp:posOffset>
                </wp:positionH>
                <wp:positionV relativeFrom="paragraph">
                  <wp:posOffset>42545</wp:posOffset>
                </wp:positionV>
                <wp:extent cx="370205" cy="212725"/>
                <wp:effectExtent l="15240" t="23495" r="14605" b="11430"/>
                <wp:wrapNone/>
                <wp:docPr id="192" name="Ink 6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0205" cy="212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29" o:spid="_x0000_s1026" type="#_x0000_t75" style="position:absolute;margin-left:224.2pt;margin-top:2.85pt;width:30.15pt;height:17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">
                <v:imagedata r:id="rId22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262F917D" wp14:editId="09ED26D4">
                <wp:simplePos x="0" y="0"/>
                <wp:positionH relativeFrom="column">
                  <wp:posOffset>3315970</wp:posOffset>
                </wp:positionH>
                <wp:positionV relativeFrom="paragraph">
                  <wp:posOffset>92710</wp:posOffset>
                </wp:positionV>
                <wp:extent cx="64770" cy="74295"/>
                <wp:effectExtent l="10795" t="6985" r="10160" b="13970"/>
                <wp:wrapNone/>
                <wp:docPr id="191" name="Ink 6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70" cy="742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0" o:spid="_x0000_s1026" type="#_x0000_t75" style="position:absolute;margin-left:260.6pt;margin-top:6.8pt;width:6.15pt;height:6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">
                <v:imagedata r:id="rId22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9F75241" wp14:editId="501B6D24">
                <wp:simplePos x="0" y="0"/>
                <wp:positionH relativeFrom="column">
                  <wp:posOffset>3514090</wp:posOffset>
                </wp:positionH>
                <wp:positionV relativeFrom="paragraph">
                  <wp:posOffset>62230</wp:posOffset>
                </wp:positionV>
                <wp:extent cx="452120" cy="192405"/>
                <wp:effectExtent l="8890" t="14605" r="15240" b="31115"/>
                <wp:wrapNone/>
                <wp:docPr id="190" name="Ink 6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52120" cy="1924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1" o:spid="_x0000_s1026" type="#_x0000_t75" style="position:absolute;margin-left:276.2pt;margin-top:4.4pt;width:36.6pt;height:16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">
                <v:imagedata r:id="rId22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4736DCA3" wp14:editId="1EBB3BE6">
                <wp:simplePos x="0" y="0"/>
                <wp:positionH relativeFrom="column">
                  <wp:posOffset>4458335</wp:posOffset>
                </wp:positionH>
                <wp:positionV relativeFrom="paragraph">
                  <wp:posOffset>55880</wp:posOffset>
                </wp:positionV>
                <wp:extent cx="377190" cy="204470"/>
                <wp:effectExtent l="10160" t="8255" r="12700" b="25400"/>
                <wp:wrapNone/>
                <wp:docPr id="189" name="Ink 6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7190" cy="204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2" o:spid="_x0000_s1026" type="#_x0000_t75" style="position:absolute;margin-left:350.55pt;margin-top:3.9pt;width:30.7pt;height:17.1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">
                <v:imagedata r:id="rId22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0FF5A280" wp14:editId="5D67C7F6">
                <wp:simplePos x="0" y="0"/>
                <wp:positionH relativeFrom="column">
                  <wp:posOffset>4133850</wp:posOffset>
                </wp:positionH>
                <wp:positionV relativeFrom="paragraph">
                  <wp:posOffset>88900</wp:posOffset>
                </wp:positionV>
                <wp:extent cx="73025" cy="58420"/>
                <wp:effectExtent l="19050" t="12700" r="12700" b="14605"/>
                <wp:wrapNone/>
                <wp:docPr id="140" name="Ink 6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3025" cy="584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3" o:spid="_x0000_s1026" type="#_x0000_t75" style="position:absolute;margin-left:325pt;margin-top:6.5pt;width:6.75pt;height:5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">
                <v:imagedata r:id="rId23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716F22CC" wp14:editId="4F96E4AB">
                <wp:simplePos x="0" y="0"/>
                <wp:positionH relativeFrom="column">
                  <wp:posOffset>3961765</wp:posOffset>
                </wp:positionH>
                <wp:positionV relativeFrom="paragraph">
                  <wp:posOffset>146050</wp:posOffset>
                </wp:positionV>
                <wp:extent cx="20320" cy="118745"/>
                <wp:effectExtent l="8890" t="12700" r="8890" b="11430"/>
                <wp:wrapNone/>
                <wp:docPr id="187" name="Ink 6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320" cy="1187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4" o:spid="_x0000_s1026" type="#_x0000_t75" style="position:absolute;margin-left:311.45pt;margin-top:11pt;width:2.65pt;height:10.3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">
                <v:imagedata r:id="rId23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6ACF5800" wp14:editId="2F6FD6B6">
                <wp:simplePos x="0" y="0"/>
                <wp:positionH relativeFrom="column">
                  <wp:posOffset>3818255</wp:posOffset>
                </wp:positionH>
                <wp:positionV relativeFrom="paragraph">
                  <wp:posOffset>125730</wp:posOffset>
                </wp:positionV>
                <wp:extent cx="41275" cy="141605"/>
                <wp:effectExtent l="8255" t="11430" r="7620" b="27940"/>
                <wp:wrapNone/>
                <wp:docPr id="141" name="Ink 6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275" cy="1416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5" o:spid="_x0000_s1026" type="#_x0000_t75" style="position:absolute;margin-left:300.15pt;margin-top:9.4pt;width:4.25pt;height:12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">
                <v:imagedata r:id="rId23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08CCE5E" wp14:editId="64D5EC93">
                <wp:simplePos x="0" y="0"/>
                <wp:positionH relativeFrom="column">
                  <wp:posOffset>3229610</wp:posOffset>
                </wp:positionH>
                <wp:positionV relativeFrom="paragraph">
                  <wp:posOffset>131445</wp:posOffset>
                </wp:positionV>
                <wp:extent cx="34925" cy="126365"/>
                <wp:effectExtent l="10160" t="7620" r="12065" b="18415"/>
                <wp:wrapNone/>
                <wp:docPr id="142" name="Ink 6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925" cy="1263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6" o:spid="_x0000_s1026" type="#_x0000_t75" style="position:absolute;margin-left:253.8pt;margin-top:9.85pt;width:3.75pt;height:10.9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">
                <v:imagedata r:id="rId23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7DE1AA20" wp14:editId="55488EF3">
                <wp:simplePos x="0" y="0"/>
                <wp:positionH relativeFrom="column">
                  <wp:posOffset>3094990</wp:posOffset>
                </wp:positionH>
                <wp:positionV relativeFrom="paragraph">
                  <wp:posOffset>139700</wp:posOffset>
                </wp:positionV>
                <wp:extent cx="27305" cy="138430"/>
                <wp:effectExtent l="8890" t="15875" r="11430" b="17145"/>
                <wp:wrapNone/>
                <wp:docPr id="143" name="Ink 6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7305" cy="1384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7" o:spid="_x0000_s1026" type="#_x0000_t75" style="position:absolute;margin-left:243.2pt;margin-top:10.5pt;width:3.15pt;height:11.9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">
                <v:imagedata r:id="rId23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5BA0EDE5" wp14:editId="47D3606E">
                <wp:simplePos x="0" y="0"/>
                <wp:positionH relativeFrom="column">
                  <wp:posOffset>1085850</wp:posOffset>
                </wp:positionH>
                <wp:positionV relativeFrom="paragraph">
                  <wp:posOffset>36830</wp:posOffset>
                </wp:positionV>
                <wp:extent cx="448310" cy="257175"/>
                <wp:effectExtent l="76200" t="8255" r="8890" b="39370"/>
                <wp:wrapNone/>
                <wp:docPr id="183" name="Ink 6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48310" cy="2571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8" o:spid="_x0000_s1026" type="#_x0000_t75" style="position:absolute;margin-left:85pt;margin-top:2.4pt;width:36.3pt;height:21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">
                <v:imagedata r:id="rId24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13272791" wp14:editId="6025A3B7">
                <wp:simplePos x="0" y="0"/>
                <wp:positionH relativeFrom="column">
                  <wp:posOffset>3532505</wp:posOffset>
                </wp:positionH>
                <wp:positionV relativeFrom="paragraph">
                  <wp:posOffset>35560</wp:posOffset>
                </wp:positionV>
                <wp:extent cx="368935" cy="238125"/>
                <wp:effectExtent l="55880" t="6985" r="13335" b="31115"/>
                <wp:wrapNone/>
                <wp:docPr id="182" name="Ink 6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935" cy="2381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39" o:spid="_x0000_s1026" type="#_x0000_t75" style="position:absolute;margin-left:277.65pt;margin-top:2.3pt;width:30.05pt;height:19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">
                <v:imagedata r:id="rId242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t>Cross out spectator ions in the equation above and write the resulting ionic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1F068C9B" wp14:editId="594CEA14">
                <wp:simplePos x="0" y="0"/>
                <wp:positionH relativeFrom="column">
                  <wp:posOffset>900430</wp:posOffset>
                </wp:positionH>
                <wp:positionV relativeFrom="paragraph">
                  <wp:posOffset>38100</wp:posOffset>
                </wp:positionV>
                <wp:extent cx="551815" cy="221615"/>
                <wp:effectExtent l="14605" t="9525" r="14605" b="16510"/>
                <wp:wrapNone/>
                <wp:docPr id="144" name="Ink 6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1815" cy="2216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0" o:spid="_x0000_s1026" type="#_x0000_t75" style="position:absolute;margin-left:70.4pt;margin-top:2.5pt;width:44.45pt;height:18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">
                <v:imagedata r:id="rId24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76BCDDF3" wp14:editId="469BA791">
                <wp:simplePos x="0" y="0"/>
                <wp:positionH relativeFrom="column">
                  <wp:posOffset>1701165</wp:posOffset>
                </wp:positionH>
                <wp:positionV relativeFrom="paragraph">
                  <wp:posOffset>117475</wp:posOffset>
                </wp:positionV>
                <wp:extent cx="74930" cy="69850"/>
                <wp:effectExtent l="15240" t="12700" r="14605" b="31750"/>
                <wp:wrapNone/>
                <wp:docPr id="180" name="Ink 6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4930" cy="698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1" o:spid="_x0000_s1026" type="#_x0000_t75" style="position:absolute;margin-left:133.45pt;margin-top:8.75pt;width:6.9pt;height:6.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">
                <v:imagedata r:id="rId24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5C783BEB" wp14:editId="0B9F82D6">
                <wp:simplePos x="0" y="0"/>
                <wp:positionH relativeFrom="column">
                  <wp:posOffset>2052320</wp:posOffset>
                </wp:positionH>
                <wp:positionV relativeFrom="paragraph">
                  <wp:posOffset>64770</wp:posOffset>
                </wp:positionV>
                <wp:extent cx="368300" cy="185420"/>
                <wp:effectExtent l="13970" t="17145" r="8255" b="35560"/>
                <wp:wrapNone/>
                <wp:docPr id="145" name="Ink 6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8300" cy="1854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2" o:spid="_x0000_s1026" type="#_x0000_t75" style="position:absolute;margin-left:161.1pt;margin-top:4.6pt;width:30pt;height:15.6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">
                <v:imagedata r:id="rId24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16B04C4" wp14:editId="01A28F73">
                <wp:simplePos x="0" y="0"/>
                <wp:positionH relativeFrom="column">
                  <wp:posOffset>2614930</wp:posOffset>
                </wp:positionH>
                <wp:positionV relativeFrom="paragraph">
                  <wp:posOffset>89535</wp:posOffset>
                </wp:positionV>
                <wp:extent cx="248920" cy="74295"/>
                <wp:effectExtent l="14605" t="13335" r="12700" b="7620"/>
                <wp:wrapNone/>
                <wp:docPr id="146" name="Ink 6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8920" cy="742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3" o:spid="_x0000_s1026" type="#_x0000_t75" style="position:absolute;margin-left:205.4pt;margin-top:6.55pt;width:20.6pt;height:6.8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">
                <v:imagedata r:id="rId25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5465E3C0" wp14:editId="63DF3232">
                <wp:simplePos x="0" y="0"/>
                <wp:positionH relativeFrom="column">
                  <wp:posOffset>3110865</wp:posOffset>
                </wp:positionH>
                <wp:positionV relativeFrom="paragraph">
                  <wp:posOffset>53340</wp:posOffset>
                </wp:positionV>
                <wp:extent cx="647065" cy="223520"/>
                <wp:effectExtent l="5715" t="15240" r="13970" b="8890"/>
                <wp:wrapNone/>
                <wp:docPr id="147" name="Ink 6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7065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4" o:spid="_x0000_s1026" type="#_x0000_t75" style="position:absolute;margin-left:244.45pt;margin-top:3.7pt;width:51.95pt;height:18.6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">
                <v:imagedata r:id="rId25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49599E9" wp14:editId="7A3E28C7">
                <wp:simplePos x="0" y="0"/>
                <wp:positionH relativeFrom="column">
                  <wp:posOffset>3997960</wp:posOffset>
                </wp:positionH>
                <wp:positionV relativeFrom="paragraph">
                  <wp:posOffset>127000</wp:posOffset>
                </wp:positionV>
                <wp:extent cx="81915" cy="77470"/>
                <wp:effectExtent l="6985" t="12700" r="6350" b="24130"/>
                <wp:wrapNone/>
                <wp:docPr id="148" name="Ink 6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915" cy="77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5" o:spid="_x0000_s1026" type="#_x0000_t75" style="position:absolute;margin-left:314.3pt;margin-top:9.5pt;width:7.45pt;height:7.1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">
                <v:imagedata r:id="rId25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3DAF4FC8" wp14:editId="09947E4E">
                <wp:simplePos x="0" y="0"/>
                <wp:positionH relativeFrom="column">
                  <wp:posOffset>4253230</wp:posOffset>
                </wp:positionH>
                <wp:positionV relativeFrom="paragraph">
                  <wp:posOffset>70485</wp:posOffset>
                </wp:positionV>
                <wp:extent cx="386080" cy="198120"/>
                <wp:effectExtent l="14605" t="22860" r="8890" b="26670"/>
                <wp:wrapNone/>
                <wp:docPr id="149" name="Ink 6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86080" cy="198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6" o:spid="_x0000_s1026" type="#_x0000_t75" style="position:absolute;margin-left:334.4pt;margin-top:5.05pt;width:31.4pt;height:16.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">
                <v:imagedata r:id="rId256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</w:p>
    <w:p w:rsidR="00F52C5A" w:rsidRDefault="00F52C5A" w:rsidP="00F52C5A">
      <w:pPr>
        <w:numPr>
          <w:ilvl w:val="0"/>
          <w:numId w:val="12"/>
        </w:numPr>
        <w:spacing w:before="120"/>
        <w:ind w:left="0" w:firstLine="0"/>
      </w:pPr>
      <w:r>
        <w:t xml:space="preserve">Sulfuric acid solution + zinc  </w:t>
      </w:r>
      <w:r>
        <w:sym w:font="Wingdings" w:char="F0E0"/>
      </w:r>
      <w:r>
        <w:t xml:space="preserve"> </w:t>
      </w:r>
      <w:proofErr w:type="spellStart"/>
      <w:r>
        <w:t>zinc</w:t>
      </w:r>
      <w:proofErr w:type="spellEnd"/>
      <w:r>
        <w:t xml:space="preserve"> </w:t>
      </w:r>
      <w:proofErr w:type="spellStart"/>
      <w:r>
        <w:t>sulfate</w:t>
      </w:r>
      <w:proofErr w:type="spellEnd"/>
      <w:r>
        <w:t xml:space="preserve"> solution + hydrogen gas</w:t>
      </w:r>
    </w:p>
    <w:p w:rsidR="00F52C5A" w:rsidRDefault="00F52C5A" w:rsidP="00F52C5A">
      <w:pPr>
        <w:spacing w:before="120"/>
      </w:pPr>
      <w:r>
        <w:t>Full symbol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0BE373A" wp14:editId="3C596B16">
                <wp:simplePos x="0" y="0"/>
                <wp:positionH relativeFrom="column">
                  <wp:posOffset>760730</wp:posOffset>
                </wp:positionH>
                <wp:positionV relativeFrom="paragraph">
                  <wp:posOffset>56515</wp:posOffset>
                </wp:positionV>
                <wp:extent cx="421640" cy="169545"/>
                <wp:effectExtent l="8255" t="46990" r="8255" b="21590"/>
                <wp:wrapNone/>
                <wp:docPr id="174" name="Ink 6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21640" cy="169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7" o:spid="_x0000_s1026" type="#_x0000_t75" style="position:absolute;margin-left:59.4pt;margin-top:3.95pt;width:34.2pt;height:14.3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">
                <v:imagedata r:id="rId25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D6DFB9D" wp14:editId="0F5AA0F6">
                <wp:simplePos x="0" y="0"/>
                <wp:positionH relativeFrom="column">
                  <wp:posOffset>1277620</wp:posOffset>
                </wp:positionH>
                <wp:positionV relativeFrom="paragraph">
                  <wp:posOffset>17145</wp:posOffset>
                </wp:positionV>
                <wp:extent cx="219075" cy="242570"/>
                <wp:effectExtent l="10795" t="7620" r="27305" b="6985"/>
                <wp:wrapNone/>
                <wp:docPr id="173" name="Ink 6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9075" cy="2425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8" o:spid="_x0000_s1026" type="#_x0000_t75" style="position:absolute;margin-left:100.1pt;margin-top:.85pt;width:18.25pt;height:20.1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">
                <v:imagedata r:id="rId26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2DDB890" wp14:editId="2EFE32D2">
                <wp:simplePos x="0" y="0"/>
                <wp:positionH relativeFrom="column">
                  <wp:posOffset>1712595</wp:posOffset>
                </wp:positionH>
                <wp:positionV relativeFrom="paragraph">
                  <wp:posOffset>76200</wp:posOffset>
                </wp:positionV>
                <wp:extent cx="62865" cy="82550"/>
                <wp:effectExtent l="7620" t="9525" r="15240" b="12700"/>
                <wp:wrapNone/>
                <wp:docPr id="172" name="Ink 6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2865" cy="825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49" o:spid="_x0000_s1026" type="#_x0000_t75" style="position:absolute;margin-left:134.35pt;margin-top:5.5pt;width:5.95pt;height:7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">
                <v:imagedata r:id="rId26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68F07934" wp14:editId="6C66B4B4">
                <wp:simplePos x="0" y="0"/>
                <wp:positionH relativeFrom="column">
                  <wp:posOffset>1946275</wp:posOffset>
                </wp:positionH>
                <wp:positionV relativeFrom="paragraph">
                  <wp:posOffset>53975</wp:posOffset>
                </wp:positionV>
                <wp:extent cx="350520" cy="183515"/>
                <wp:effectExtent l="12700" t="25400" r="8255" b="10160"/>
                <wp:wrapNone/>
                <wp:docPr id="171" name="Ink 6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0520" cy="18351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0" o:spid="_x0000_s1026" type="#_x0000_t75" style="position:absolute;margin-left:152.75pt;margin-top:3.75pt;width:28.6pt;height:15.4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">
                <v:imagedata r:id="rId26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B2F3E0C" wp14:editId="1E6C387D">
                <wp:simplePos x="0" y="0"/>
                <wp:positionH relativeFrom="column">
                  <wp:posOffset>2455545</wp:posOffset>
                </wp:positionH>
                <wp:positionV relativeFrom="paragraph">
                  <wp:posOffset>100965</wp:posOffset>
                </wp:positionV>
                <wp:extent cx="194310" cy="62865"/>
                <wp:effectExtent l="17145" t="15240" r="7620" b="17145"/>
                <wp:wrapNone/>
                <wp:docPr id="170" name="Ink 6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94310" cy="628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1" o:spid="_x0000_s1026" type="#_x0000_t75" style="position:absolute;margin-left:192.85pt;margin-top:7.45pt;width:16.3pt;height:5.9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">
                <v:imagedata r:id="rId26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8BFDCFE" wp14:editId="338DBDFD">
                <wp:simplePos x="0" y="0"/>
                <wp:positionH relativeFrom="column">
                  <wp:posOffset>2849880</wp:posOffset>
                </wp:positionH>
                <wp:positionV relativeFrom="paragraph">
                  <wp:posOffset>69215</wp:posOffset>
                </wp:positionV>
                <wp:extent cx="770890" cy="208280"/>
                <wp:effectExtent l="11430" t="12065" r="8255" b="17780"/>
                <wp:wrapNone/>
                <wp:docPr id="169" name="Ink 6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70890" cy="208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2" o:spid="_x0000_s1026" type="#_x0000_t75" style="position:absolute;margin-left:223.9pt;margin-top:4.95pt;width:61.7pt;height:17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">
                <v:imagedata r:id="rId26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FBE51D9" wp14:editId="2356E1DA">
                <wp:simplePos x="0" y="0"/>
                <wp:positionH relativeFrom="column">
                  <wp:posOffset>3834765</wp:posOffset>
                </wp:positionH>
                <wp:positionV relativeFrom="paragraph">
                  <wp:posOffset>90805</wp:posOffset>
                </wp:positionV>
                <wp:extent cx="83820" cy="95250"/>
                <wp:effectExtent l="15240" t="14605" r="15240" b="13970"/>
                <wp:wrapNone/>
                <wp:docPr id="168" name="Ink 6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820" cy="952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3" o:spid="_x0000_s1026" type="#_x0000_t75" style="position:absolute;margin-left:301.45pt;margin-top:6.65pt;width:7.6pt;height:8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">
                <v:imagedata r:id="rId27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572330E0" wp14:editId="7C16E28E">
                <wp:simplePos x="0" y="0"/>
                <wp:positionH relativeFrom="column">
                  <wp:posOffset>4236720</wp:posOffset>
                </wp:positionH>
                <wp:positionV relativeFrom="paragraph">
                  <wp:posOffset>52705</wp:posOffset>
                </wp:positionV>
                <wp:extent cx="396240" cy="249555"/>
                <wp:effectExtent l="7620" t="14605" r="15240" b="12065"/>
                <wp:wrapNone/>
                <wp:docPr id="167" name="Ink 6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6240" cy="2495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4" o:spid="_x0000_s1026" type="#_x0000_t75" style="position:absolute;margin-left:333.1pt;margin-top:3.65pt;width:32.2pt;height:20.6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">
                <v:imagedata r:id="rId272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t xml:space="preserve">Ionic equation with ALL the </w:t>
      </w:r>
      <w:r w:rsidRPr="00301EDD">
        <w:rPr>
          <w:b/>
        </w:rPr>
        <w:t>ions, atoms</w:t>
      </w:r>
      <w:r>
        <w:t xml:space="preserve"> and </w:t>
      </w:r>
      <w:r w:rsidRPr="00301EDD">
        <w:rPr>
          <w:b/>
        </w:rPr>
        <w:t>molecules</w:t>
      </w:r>
      <w:r>
        <w:t xml:space="preserve"> identified: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14FE51FB" wp14:editId="7B9BCF57">
                <wp:simplePos x="0" y="0"/>
                <wp:positionH relativeFrom="column">
                  <wp:posOffset>394970</wp:posOffset>
                </wp:positionH>
                <wp:positionV relativeFrom="paragraph">
                  <wp:posOffset>79375</wp:posOffset>
                </wp:positionV>
                <wp:extent cx="438150" cy="199390"/>
                <wp:effectExtent l="23495" t="12700" r="14605" b="16510"/>
                <wp:wrapNone/>
                <wp:docPr id="166" name="Ink 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8150" cy="199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5" o:spid="_x0000_s1026" type="#_x0000_t75" style="position:absolute;margin-left:30.6pt;margin-top:5.75pt;width:35.5pt;height:16.7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">
                <v:imagedata r:id="rId27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236E2F8C" wp14:editId="5522D9E9">
                <wp:simplePos x="0" y="0"/>
                <wp:positionH relativeFrom="column">
                  <wp:posOffset>920750</wp:posOffset>
                </wp:positionH>
                <wp:positionV relativeFrom="paragraph">
                  <wp:posOffset>104775</wp:posOffset>
                </wp:positionV>
                <wp:extent cx="88900" cy="86995"/>
                <wp:effectExtent l="15875" t="9525" r="9525" b="17780"/>
                <wp:wrapNone/>
                <wp:docPr id="165" name="Ink 6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8900" cy="869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6" o:spid="_x0000_s1026" type="#_x0000_t75" style="position:absolute;margin-left:1in;margin-top:7.75pt;width:8pt;height:7.8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">
                <v:imagedata r:id="rId27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50EA77F" wp14:editId="0E3C838A">
                <wp:simplePos x="0" y="0"/>
                <wp:positionH relativeFrom="column">
                  <wp:posOffset>1124585</wp:posOffset>
                </wp:positionH>
                <wp:positionV relativeFrom="paragraph">
                  <wp:posOffset>56515</wp:posOffset>
                </wp:positionV>
                <wp:extent cx="554990" cy="223520"/>
                <wp:effectExtent l="19685" t="8890" r="15875" b="53340"/>
                <wp:wrapNone/>
                <wp:docPr id="164" name="Ink 6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54990" cy="2235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7" o:spid="_x0000_s1026" type="#_x0000_t75" style="position:absolute;margin-left:88.05pt;margin-top:3.95pt;width:44.7pt;height:18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">
                <v:imagedata r:id="rId27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28EF4CA" wp14:editId="0151B0F2">
                <wp:simplePos x="0" y="0"/>
                <wp:positionH relativeFrom="column">
                  <wp:posOffset>1896110</wp:posOffset>
                </wp:positionH>
                <wp:positionV relativeFrom="paragraph">
                  <wp:posOffset>111760</wp:posOffset>
                </wp:positionV>
                <wp:extent cx="69850" cy="71120"/>
                <wp:effectExtent l="10160" t="16510" r="15240" b="26670"/>
                <wp:wrapNone/>
                <wp:docPr id="163" name="Ink 6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71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8" o:spid="_x0000_s1026" type="#_x0000_t75" style="position:absolute;margin-left:148.8pt;margin-top:8.3pt;width:6.5pt;height:6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">
                <v:imagedata r:id="rId28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35FDD2EF" wp14:editId="6591FC4E">
                <wp:simplePos x="0" y="0"/>
                <wp:positionH relativeFrom="column">
                  <wp:posOffset>2071370</wp:posOffset>
                </wp:positionH>
                <wp:positionV relativeFrom="paragraph">
                  <wp:posOffset>78105</wp:posOffset>
                </wp:positionV>
                <wp:extent cx="342265" cy="174625"/>
                <wp:effectExtent l="23495" t="11430" r="15240" b="42545"/>
                <wp:wrapNone/>
                <wp:docPr id="162" name="Ink 6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2265" cy="1746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59" o:spid="_x0000_s1026" type="#_x0000_t75" style="position:absolute;margin-left:162.6pt;margin-top:5.65pt;width:27.95pt;height:14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">
                <v:imagedata r:id="rId28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2C892DB4" wp14:editId="25AB256A">
                <wp:simplePos x="0" y="0"/>
                <wp:positionH relativeFrom="column">
                  <wp:posOffset>2624455</wp:posOffset>
                </wp:positionH>
                <wp:positionV relativeFrom="paragraph">
                  <wp:posOffset>91440</wp:posOffset>
                </wp:positionV>
                <wp:extent cx="201295" cy="65405"/>
                <wp:effectExtent l="14605" t="15240" r="12700" b="14605"/>
                <wp:wrapNone/>
                <wp:docPr id="161" name="Ink 6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1295" cy="6540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0" o:spid="_x0000_s1026" type="#_x0000_t75" style="position:absolute;margin-left:206.15pt;margin-top:6.7pt;width:16.85pt;height:6.1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">
                <v:imagedata r:id="rId28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31C710E0" wp14:editId="3CDF3226">
                <wp:simplePos x="0" y="0"/>
                <wp:positionH relativeFrom="column">
                  <wp:posOffset>2930525</wp:posOffset>
                </wp:positionH>
                <wp:positionV relativeFrom="paragraph">
                  <wp:posOffset>61595</wp:posOffset>
                </wp:positionV>
                <wp:extent cx="517525" cy="208280"/>
                <wp:effectExtent l="44450" t="13970" r="9525" b="34925"/>
                <wp:wrapNone/>
                <wp:docPr id="160" name="Ink 66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7525" cy="208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1" o:spid="_x0000_s1026" type="#_x0000_t75" style="position:absolute;margin-left:230.25pt;margin-top:4.35pt;width:41.75pt;height:17.4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">
                <v:imagedata r:id="rId28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5993AE4D" wp14:editId="1192994A">
                <wp:simplePos x="0" y="0"/>
                <wp:positionH relativeFrom="column">
                  <wp:posOffset>3584575</wp:posOffset>
                </wp:positionH>
                <wp:positionV relativeFrom="paragraph">
                  <wp:posOffset>116205</wp:posOffset>
                </wp:positionV>
                <wp:extent cx="80645" cy="79375"/>
                <wp:effectExtent l="12700" t="49530" r="11430" b="23495"/>
                <wp:wrapNone/>
                <wp:docPr id="159" name="Ink 6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645" cy="79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2" o:spid="_x0000_s1026" type="#_x0000_t75" style="position:absolute;margin-left:281.75pt;margin-top:8.65pt;width:7.35pt;height:7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">
                <v:imagedata r:id="rId28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400F7324" wp14:editId="2BC0FBF4">
                <wp:simplePos x="0" y="0"/>
                <wp:positionH relativeFrom="column">
                  <wp:posOffset>3794760</wp:posOffset>
                </wp:positionH>
                <wp:positionV relativeFrom="paragraph">
                  <wp:posOffset>63500</wp:posOffset>
                </wp:positionV>
                <wp:extent cx="582930" cy="203200"/>
                <wp:effectExtent l="13335" t="15875" r="13335" b="28575"/>
                <wp:wrapNone/>
                <wp:docPr id="158" name="Ink 6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82930" cy="2032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3" o:spid="_x0000_s1026" type="#_x0000_t75" style="position:absolute;margin-left:298.3pt;margin-top:4.5pt;width:46.9pt;height:1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">
                <v:imagedata r:id="rId29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58E8B3F" wp14:editId="6880ADED">
                <wp:simplePos x="0" y="0"/>
                <wp:positionH relativeFrom="column">
                  <wp:posOffset>4511675</wp:posOffset>
                </wp:positionH>
                <wp:positionV relativeFrom="paragraph">
                  <wp:posOffset>90170</wp:posOffset>
                </wp:positionV>
                <wp:extent cx="90170" cy="80645"/>
                <wp:effectExtent l="15875" t="13970" r="8255" b="10160"/>
                <wp:wrapNone/>
                <wp:docPr id="157" name="Ink 6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90170" cy="806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4" o:spid="_x0000_s1026" type="#_x0000_t75" style="position:absolute;margin-left:354.75pt;margin-top:6.6pt;width:8.1pt;height:7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">
                <v:imagedata r:id="rId29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2B9D4639" wp14:editId="4B9BCC7A">
                <wp:simplePos x="0" y="0"/>
                <wp:positionH relativeFrom="column">
                  <wp:posOffset>4829810</wp:posOffset>
                </wp:positionH>
                <wp:positionV relativeFrom="paragraph">
                  <wp:posOffset>66675</wp:posOffset>
                </wp:positionV>
                <wp:extent cx="360680" cy="225425"/>
                <wp:effectExtent l="10160" t="66675" r="10160" b="12700"/>
                <wp:wrapNone/>
                <wp:docPr id="156" name="Ink 6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0680" cy="2254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5" o:spid="_x0000_s1026" type="#_x0000_t75" style="position:absolute;margin-left:379.8pt;margin-top:4.75pt;width:29.4pt;height:18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">
                <v:imagedata r:id="rId29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3004102" wp14:editId="2BCAB7A7">
                <wp:simplePos x="0" y="0"/>
                <wp:positionH relativeFrom="column">
                  <wp:posOffset>1181735</wp:posOffset>
                </wp:positionH>
                <wp:positionV relativeFrom="paragraph">
                  <wp:posOffset>9525</wp:posOffset>
                </wp:positionV>
                <wp:extent cx="356235" cy="276860"/>
                <wp:effectExtent l="10160" t="47625" r="24130" b="18415"/>
                <wp:wrapNone/>
                <wp:docPr id="153" name="Ink 6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6235" cy="2768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6" o:spid="_x0000_s1026" type="#_x0000_t75" style="position:absolute;margin-left:92.55pt;margin-top:.25pt;width:29.05pt;height:22.8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">
                <v:imagedata r:id="rId29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1AF457EA" wp14:editId="2ADD621C">
                <wp:simplePos x="0" y="0"/>
                <wp:positionH relativeFrom="column">
                  <wp:posOffset>3742055</wp:posOffset>
                </wp:positionH>
                <wp:positionV relativeFrom="paragraph">
                  <wp:posOffset>30480</wp:posOffset>
                </wp:positionV>
                <wp:extent cx="498475" cy="288290"/>
                <wp:effectExtent l="36830" t="11430" r="7620" b="24130"/>
                <wp:wrapNone/>
                <wp:docPr id="152" name="Ink 6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98475" cy="2882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5" o:spid="_x0000_s1026" type="#_x0000_t75" style="position:absolute;margin-left:294.15pt;margin-top:1.9pt;width:40.25pt;height:23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">
                <v:imagedata r:id="rId298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t>Cross out spectator ions in the equation above and write the resulting ionic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0A098532" wp14:editId="2A478B68">
                <wp:simplePos x="0" y="0"/>
                <wp:positionH relativeFrom="column">
                  <wp:posOffset>885825</wp:posOffset>
                </wp:positionH>
                <wp:positionV relativeFrom="paragraph">
                  <wp:posOffset>46990</wp:posOffset>
                </wp:positionV>
                <wp:extent cx="517525" cy="262890"/>
                <wp:effectExtent l="9525" t="8890" r="6350" b="13970"/>
                <wp:wrapNone/>
                <wp:docPr id="151" name="Ink 6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17525" cy="2628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7" o:spid="_x0000_s1026" type="#_x0000_t75" style="position:absolute;margin-left:69.25pt;margin-top:3.2pt;width:41.75pt;height:21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">
                <v:imagedata r:id="rId30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15BBF01F" wp14:editId="65F798D8">
                <wp:simplePos x="0" y="0"/>
                <wp:positionH relativeFrom="column">
                  <wp:posOffset>1624965</wp:posOffset>
                </wp:positionH>
                <wp:positionV relativeFrom="paragraph">
                  <wp:posOffset>99695</wp:posOffset>
                </wp:positionV>
                <wp:extent cx="81280" cy="87630"/>
                <wp:effectExtent l="53340" t="13970" r="8255" b="12700"/>
                <wp:wrapNone/>
                <wp:docPr id="150" name="Ink 6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1280" cy="87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8" o:spid="_x0000_s1026" type="#_x0000_t75" style="position:absolute;margin-left:127.45pt;margin-top:7.35pt;width:7.4pt;height:7.9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">
                <v:imagedata r:id="rId30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66AF9086" wp14:editId="784860C2">
                <wp:simplePos x="0" y="0"/>
                <wp:positionH relativeFrom="column">
                  <wp:posOffset>1924685</wp:posOffset>
                </wp:positionH>
                <wp:positionV relativeFrom="paragraph">
                  <wp:posOffset>48895</wp:posOffset>
                </wp:positionV>
                <wp:extent cx="369570" cy="201930"/>
                <wp:effectExtent l="10160" t="10795" r="10795" b="44450"/>
                <wp:wrapNone/>
                <wp:docPr id="1024" name="Ink 6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9570" cy="2019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69" o:spid="_x0000_s1026" type="#_x0000_t75" style="position:absolute;margin-left:151.05pt;margin-top:3.35pt;width:30.1pt;height:16.9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">
                <v:imagedata r:id="rId30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0BB4EAE4" wp14:editId="36A3DC69">
                <wp:simplePos x="0" y="0"/>
                <wp:positionH relativeFrom="column">
                  <wp:posOffset>2586355</wp:posOffset>
                </wp:positionH>
                <wp:positionV relativeFrom="paragraph">
                  <wp:posOffset>95885</wp:posOffset>
                </wp:positionV>
                <wp:extent cx="184150" cy="87630"/>
                <wp:effectExtent l="24130" t="57785" r="10795" b="45085"/>
                <wp:wrapNone/>
                <wp:docPr id="1025" name="Ink 6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4150" cy="876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0" o:spid="_x0000_s1026" type="#_x0000_t75" style="position:absolute;margin-left:203.15pt;margin-top:7.05pt;width:15.5pt;height:7.9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">
                <v:imagedata r:id="rId30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74B68BC" wp14:editId="32FDBDCD">
                <wp:simplePos x="0" y="0"/>
                <wp:positionH relativeFrom="column">
                  <wp:posOffset>2971165</wp:posOffset>
                </wp:positionH>
                <wp:positionV relativeFrom="paragraph">
                  <wp:posOffset>36195</wp:posOffset>
                </wp:positionV>
                <wp:extent cx="353060" cy="168910"/>
                <wp:effectExtent l="8890" t="7620" r="9525" b="23495"/>
                <wp:wrapNone/>
                <wp:docPr id="1026" name="Ink 6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53060" cy="1689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1" o:spid="_x0000_s1026" type="#_x0000_t75" style="position:absolute;margin-left:233.45pt;margin-top:2.35pt;width:28.8pt;height:14.3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">
                <v:imagedata r:id="rId30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B674294" wp14:editId="53721130">
                <wp:simplePos x="0" y="0"/>
                <wp:positionH relativeFrom="column">
                  <wp:posOffset>3423920</wp:posOffset>
                </wp:positionH>
                <wp:positionV relativeFrom="paragraph">
                  <wp:posOffset>74295</wp:posOffset>
                </wp:positionV>
                <wp:extent cx="180975" cy="199390"/>
                <wp:effectExtent l="13970" t="7620" r="14605" b="50165"/>
                <wp:wrapNone/>
                <wp:docPr id="1027" name="Ink 6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0975" cy="1993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2" o:spid="_x0000_s1026" type="#_x0000_t75" style="position:absolute;margin-left:269.1pt;margin-top:5.35pt;width:15.25pt;height:16.7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">
                <v:imagedata r:id="rId31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A0A4E14" wp14:editId="586247D4">
                <wp:simplePos x="0" y="0"/>
                <wp:positionH relativeFrom="column">
                  <wp:posOffset>3836670</wp:posOffset>
                </wp:positionH>
                <wp:positionV relativeFrom="paragraph">
                  <wp:posOffset>128905</wp:posOffset>
                </wp:positionV>
                <wp:extent cx="72390" cy="81280"/>
                <wp:effectExtent l="7620" t="14605" r="15240" b="18415"/>
                <wp:wrapNone/>
                <wp:docPr id="1028" name="Ink 6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2390" cy="8128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3" o:spid="_x0000_s1026" type="#_x0000_t75" style="position:absolute;margin-left:301.6pt;margin-top:9.65pt;width:6.7pt;height:7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">
                <v:imagedata r:id="rId31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4D6A85CD" wp14:editId="0A9BF7FF">
                <wp:simplePos x="0" y="0"/>
                <wp:positionH relativeFrom="column">
                  <wp:posOffset>4064000</wp:posOffset>
                </wp:positionH>
                <wp:positionV relativeFrom="paragraph">
                  <wp:posOffset>74930</wp:posOffset>
                </wp:positionV>
                <wp:extent cx="349250" cy="243840"/>
                <wp:effectExtent l="15875" t="17780" r="15875" b="14605"/>
                <wp:wrapNone/>
                <wp:docPr id="1029" name="Ink 6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9250" cy="2438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4" o:spid="_x0000_s1026" type="#_x0000_t75" style="position:absolute;margin-left:319.5pt;margin-top:5.4pt;width:28.5pt;height:20.2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">
                <v:imagedata r:id="rId314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</w:p>
    <w:p w:rsidR="00F52C5A" w:rsidRDefault="00F52C5A" w:rsidP="00F52C5A">
      <w:pPr>
        <w:numPr>
          <w:ilvl w:val="0"/>
          <w:numId w:val="12"/>
        </w:numPr>
        <w:spacing w:before="120"/>
        <w:ind w:left="0" w:firstLine="0"/>
      </w:pPr>
      <w:r>
        <w:t xml:space="preserve">Sodium carbonate solution + hydrochloric acid solution  </w:t>
      </w:r>
      <w:r>
        <w:sym w:font="Wingdings" w:char="F0E0"/>
      </w:r>
      <w:r>
        <w:t xml:space="preserve"> sodium chloride solution + carbon dioxide + water</w:t>
      </w:r>
    </w:p>
    <w:p w:rsidR="00F52C5A" w:rsidRDefault="00F52C5A" w:rsidP="00F52C5A">
      <w:pPr>
        <w:spacing w:before="120"/>
      </w:pPr>
      <w:r>
        <w:t>Full symbol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1C85A20B" wp14:editId="4DA64082">
                <wp:simplePos x="0" y="0"/>
                <wp:positionH relativeFrom="column">
                  <wp:posOffset>1050925</wp:posOffset>
                </wp:positionH>
                <wp:positionV relativeFrom="paragraph">
                  <wp:posOffset>58420</wp:posOffset>
                </wp:positionV>
                <wp:extent cx="892175" cy="219710"/>
                <wp:effectExtent l="12700" t="29845" r="9525" b="17145"/>
                <wp:wrapNone/>
                <wp:docPr id="1030" name="Ink 6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2175" cy="2197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6" o:spid="_x0000_s1026" type="#_x0000_t75" style="position:absolute;margin-left:82.25pt;margin-top:4.1pt;width:71.25pt;height:18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">
                <v:imagedata r:id="rId31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7E05A41F" wp14:editId="397644DB">
                <wp:simplePos x="0" y="0"/>
                <wp:positionH relativeFrom="column">
                  <wp:posOffset>2127250</wp:posOffset>
                </wp:positionH>
                <wp:positionV relativeFrom="paragraph">
                  <wp:posOffset>112395</wp:posOffset>
                </wp:positionV>
                <wp:extent cx="80645" cy="73025"/>
                <wp:effectExtent l="12700" t="7620" r="11430" b="14605"/>
                <wp:wrapNone/>
                <wp:docPr id="1031" name="Ink 6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645" cy="730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7" o:spid="_x0000_s1026" type="#_x0000_t75" style="position:absolute;margin-left:167pt;margin-top:8.35pt;width:7.35pt;height:6.7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">
                <v:imagedata r:id="rId31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093C4853" wp14:editId="68AF458F">
                <wp:simplePos x="0" y="0"/>
                <wp:positionH relativeFrom="column">
                  <wp:posOffset>2450465</wp:posOffset>
                </wp:positionH>
                <wp:positionV relativeFrom="paragraph">
                  <wp:posOffset>77470</wp:posOffset>
                </wp:positionV>
                <wp:extent cx="214630" cy="133350"/>
                <wp:effectExtent l="12065" t="29845" r="20955" b="8255"/>
                <wp:wrapNone/>
                <wp:docPr id="1032" name="Ink 67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4630" cy="1333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8" o:spid="_x0000_s1026" type="#_x0000_t75" style="position:absolute;margin-left:192.45pt;margin-top:5.6pt;width:17.9pt;height:11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">
                <v:imagedata r:id="rId32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70C5BA3" wp14:editId="20244A24">
                <wp:simplePos x="0" y="0"/>
                <wp:positionH relativeFrom="column">
                  <wp:posOffset>2906395</wp:posOffset>
                </wp:positionH>
                <wp:positionV relativeFrom="paragraph">
                  <wp:posOffset>103505</wp:posOffset>
                </wp:positionV>
                <wp:extent cx="227965" cy="73025"/>
                <wp:effectExtent l="10795" t="8255" r="8890" b="13970"/>
                <wp:wrapNone/>
                <wp:docPr id="1033" name="Ink 6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7965" cy="730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79" o:spid="_x0000_s1026" type="#_x0000_t75" style="position:absolute;margin-left:228.35pt;margin-top:7.65pt;width:18.95pt;height:6.7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">
                <v:imagedata r:id="rId32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2B3D1D52" wp14:editId="629AAF40">
                <wp:simplePos x="0" y="0"/>
                <wp:positionH relativeFrom="column">
                  <wp:posOffset>3388995</wp:posOffset>
                </wp:positionH>
                <wp:positionV relativeFrom="paragraph">
                  <wp:posOffset>62865</wp:posOffset>
                </wp:positionV>
                <wp:extent cx="341630" cy="128270"/>
                <wp:effectExtent l="7620" t="34290" r="12700" b="46990"/>
                <wp:wrapNone/>
                <wp:docPr id="1034" name="Ink 6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41630" cy="1282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0" o:spid="_x0000_s1026" type="#_x0000_t75" style="position:absolute;margin-left:266.35pt;margin-top:4.45pt;width:27.9pt;height:11.1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">
                <v:imagedata r:id="rId32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634209A2" wp14:editId="77786E74">
                <wp:simplePos x="0" y="0"/>
                <wp:positionH relativeFrom="column">
                  <wp:posOffset>4119245</wp:posOffset>
                </wp:positionH>
                <wp:positionV relativeFrom="paragraph">
                  <wp:posOffset>116205</wp:posOffset>
                </wp:positionV>
                <wp:extent cx="104775" cy="67945"/>
                <wp:effectExtent l="13970" t="11430" r="14605" b="15875"/>
                <wp:wrapNone/>
                <wp:docPr id="1035" name="Ink 6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4775" cy="679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1" o:spid="_x0000_s1026" type="#_x0000_t75" style="position:absolute;margin-left:323.85pt;margin-top:8.65pt;width:9.25pt;height:6.3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">
                <v:imagedata r:id="rId32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623259D7" wp14:editId="40AD7721">
                <wp:simplePos x="0" y="0"/>
                <wp:positionH relativeFrom="column">
                  <wp:posOffset>4434840</wp:posOffset>
                </wp:positionH>
                <wp:positionV relativeFrom="paragraph">
                  <wp:posOffset>80010</wp:posOffset>
                </wp:positionV>
                <wp:extent cx="226695" cy="127000"/>
                <wp:effectExtent l="15240" t="13335" r="15240" b="12065"/>
                <wp:wrapNone/>
                <wp:docPr id="1036" name="Ink 6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26695" cy="1270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2" o:spid="_x0000_s1026" type="#_x0000_t75" style="position:absolute;margin-left:348.7pt;margin-top:5.8pt;width:18.85pt;height:11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">
                <v:imagedata r:id="rId32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9C007A6" wp14:editId="36F26344">
                <wp:simplePos x="0" y="0"/>
                <wp:positionH relativeFrom="column">
                  <wp:posOffset>4915535</wp:posOffset>
                </wp:positionH>
                <wp:positionV relativeFrom="paragraph">
                  <wp:posOffset>94615</wp:posOffset>
                </wp:positionV>
                <wp:extent cx="80645" cy="80010"/>
                <wp:effectExtent l="10160" t="8890" r="13970" b="6350"/>
                <wp:wrapNone/>
                <wp:docPr id="1037" name="Ink 6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645" cy="800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3" o:spid="_x0000_s1026" type="#_x0000_t75" style="position:absolute;margin-left:386.55pt;margin-top:6.95pt;width:7.35pt;height:7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">
                <v:imagedata r:id="rId33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BD6FA21" wp14:editId="51466FF8">
                <wp:simplePos x="0" y="0"/>
                <wp:positionH relativeFrom="column">
                  <wp:posOffset>5206365</wp:posOffset>
                </wp:positionH>
                <wp:positionV relativeFrom="paragraph">
                  <wp:posOffset>83820</wp:posOffset>
                </wp:positionV>
                <wp:extent cx="241300" cy="118110"/>
                <wp:effectExtent l="15240" t="26670" r="10160" b="26670"/>
                <wp:wrapNone/>
                <wp:docPr id="1038" name="Ink 6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41300" cy="1181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4" o:spid="_x0000_s1026" type="#_x0000_t75" style="position:absolute;margin-left:409.45pt;margin-top:6.1pt;width:20pt;height:10.3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">
                <v:imagedata r:id="rId33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6426ED6" wp14:editId="0DA2D73F">
                <wp:simplePos x="0" y="0"/>
                <wp:positionH relativeFrom="column">
                  <wp:posOffset>2343785</wp:posOffset>
                </wp:positionH>
                <wp:positionV relativeFrom="paragraph">
                  <wp:posOffset>76835</wp:posOffset>
                </wp:positionV>
                <wp:extent cx="70485" cy="125730"/>
                <wp:effectExtent l="19685" t="10160" r="14605" b="16510"/>
                <wp:wrapNone/>
                <wp:docPr id="1039" name="Ink 6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0485" cy="1257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5" o:spid="_x0000_s1026" type="#_x0000_t75" style="position:absolute;margin-left:184.05pt;margin-top:5.55pt;width:6.55pt;height:10.9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">
                <v:imagedata r:id="rId33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3B2834A6" wp14:editId="107896F4">
                <wp:simplePos x="0" y="0"/>
                <wp:positionH relativeFrom="column">
                  <wp:posOffset>2719070</wp:posOffset>
                </wp:positionH>
                <wp:positionV relativeFrom="paragraph">
                  <wp:posOffset>107315</wp:posOffset>
                </wp:positionV>
                <wp:extent cx="151765" cy="184150"/>
                <wp:effectExtent l="13970" t="12065" r="15240" b="13335"/>
                <wp:wrapNone/>
                <wp:docPr id="1040" name="Ink 6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51765" cy="1841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6" o:spid="_x0000_s1026" type="#_x0000_t75" style="position:absolute;margin-left:213.6pt;margin-top:7.95pt;width:12.95pt;height:15.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">
                <v:imagedata r:id="rId33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7D43CF86" wp14:editId="2D7D536C">
                <wp:simplePos x="0" y="0"/>
                <wp:positionH relativeFrom="column">
                  <wp:posOffset>3266440</wp:posOffset>
                </wp:positionH>
                <wp:positionV relativeFrom="paragraph">
                  <wp:posOffset>82550</wp:posOffset>
                </wp:positionV>
                <wp:extent cx="69850" cy="114935"/>
                <wp:effectExtent l="18415" t="15875" r="6985" b="12065"/>
                <wp:wrapNone/>
                <wp:docPr id="1041" name="Ink 68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9850" cy="1149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7" o:spid="_x0000_s1026" type="#_x0000_t75" style="position:absolute;margin-left:256.7pt;margin-top:6pt;width:6.5pt;height:10.0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">
                <v:imagedata r:id="rId33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3BF626EF" wp14:editId="6D406A59">
                <wp:simplePos x="0" y="0"/>
                <wp:positionH relativeFrom="column">
                  <wp:posOffset>3799840</wp:posOffset>
                </wp:positionH>
                <wp:positionV relativeFrom="paragraph">
                  <wp:posOffset>119380</wp:posOffset>
                </wp:positionV>
                <wp:extent cx="188595" cy="169545"/>
                <wp:effectExtent l="8890" t="5080" r="12065" b="25400"/>
                <wp:wrapNone/>
                <wp:docPr id="1042" name="Ink 68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88595" cy="1695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8" o:spid="_x0000_s1026" type="#_x0000_t75" style="position:absolute;margin-left:298.7pt;margin-top:8.9pt;width:15.85pt;height:14.3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">
                <v:imagedata r:id="rId34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B3CDC21" wp14:editId="48D5CB4F">
                <wp:simplePos x="0" y="0"/>
                <wp:positionH relativeFrom="column">
                  <wp:posOffset>4697730</wp:posOffset>
                </wp:positionH>
                <wp:positionV relativeFrom="paragraph">
                  <wp:posOffset>120650</wp:posOffset>
                </wp:positionV>
                <wp:extent cx="127635" cy="191770"/>
                <wp:effectExtent l="11430" t="6350" r="13335" b="11430"/>
                <wp:wrapNone/>
                <wp:docPr id="1043" name="Ink 6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27635" cy="1917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89" o:spid="_x0000_s1026" type="#_x0000_t75" style="position:absolute;margin-left:369.4pt;margin-top:9pt;width:11.05pt;height:16.1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">
                <v:imagedata r:id="rId34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4CE57010" wp14:editId="1908F1E7">
                <wp:simplePos x="0" y="0"/>
                <wp:positionH relativeFrom="column">
                  <wp:posOffset>5482590</wp:posOffset>
                </wp:positionH>
                <wp:positionV relativeFrom="paragraph">
                  <wp:posOffset>102870</wp:posOffset>
                </wp:positionV>
                <wp:extent cx="133350" cy="160655"/>
                <wp:effectExtent l="15240" t="7620" r="13335" b="22225"/>
                <wp:wrapNone/>
                <wp:docPr id="1044" name="Ink 6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33350" cy="16065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0" o:spid="_x0000_s1026" type="#_x0000_t75" style="position:absolute;margin-left:431.2pt;margin-top:7.6pt;width:11.5pt;height:13.6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">
                <v:imagedata r:id="rId344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0734E777" wp14:editId="13A06AB8">
                <wp:simplePos x="0" y="0"/>
                <wp:positionH relativeFrom="column">
                  <wp:posOffset>4008755</wp:posOffset>
                </wp:positionH>
                <wp:positionV relativeFrom="paragraph">
                  <wp:posOffset>243205</wp:posOffset>
                </wp:positionV>
                <wp:extent cx="367030" cy="307340"/>
                <wp:effectExtent l="17780" t="14605" r="15240" b="11430"/>
                <wp:wrapNone/>
                <wp:docPr id="1045" name="Ink 70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67030" cy="3073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5" o:spid="_x0000_s1026" type="#_x0000_t75" style="position:absolute;margin-left:315.15pt;margin-top:18.65pt;width:29.9pt;height:25.2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">
                <v:imagedata r:id="rId346" o:title=""/>
                <o:lock v:ext="edit" rotation="t" verticies="t" shapetype="t"/>
              </v:shape>
            </w:pict>
          </mc:Fallback>
        </mc:AlternateContent>
      </w:r>
      <w:r>
        <w:t xml:space="preserve">Ionic equation with ALL the </w:t>
      </w:r>
      <w:r w:rsidRPr="00301EDD">
        <w:rPr>
          <w:b/>
        </w:rPr>
        <w:t>ions</w:t>
      </w:r>
      <w:r>
        <w:t xml:space="preserve"> and </w:t>
      </w:r>
      <w:r w:rsidRPr="00301EDD">
        <w:rPr>
          <w:b/>
        </w:rPr>
        <w:t>molecules</w:t>
      </w:r>
      <w:r>
        <w:t xml:space="preserve"> identified: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0C2AC7F3" wp14:editId="6045641B">
                <wp:simplePos x="0" y="0"/>
                <wp:positionH relativeFrom="column">
                  <wp:posOffset>454660</wp:posOffset>
                </wp:positionH>
                <wp:positionV relativeFrom="paragraph">
                  <wp:posOffset>66675</wp:posOffset>
                </wp:positionV>
                <wp:extent cx="567055" cy="206375"/>
                <wp:effectExtent l="6985" t="28575" r="6985" b="22225"/>
                <wp:wrapNone/>
                <wp:docPr id="1046" name="Ink 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67055" cy="206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1" o:spid="_x0000_s1026" type="#_x0000_t75" style="position:absolute;margin-left:35.3pt;margin-top:4.75pt;width:45.65pt;height:17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">
                <v:imagedata r:id="rId34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11E4DCD" wp14:editId="629BA430">
                <wp:simplePos x="0" y="0"/>
                <wp:positionH relativeFrom="column">
                  <wp:posOffset>1336675</wp:posOffset>
                </wp:positionH>
                <wp:positionV relativeFrom="paragraph">
                  <wp:posOffset>124460</wp:posOffset>
                </wp:positionV>
                <wp:extent cx="59055" cy="71120"/>
                <wp:effectExtent l="12700" t="10160" r="13970" b="13970"/>
                <wp:wrapNone/>
                <wp:docPr id="1047" name="Ink 6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9055" cy="711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2" o:spid="_x0000_s1026" type="#_x0000_t75" style="position:absolute;margin-left:104.75pt;margin-top:9.3pt;width:5.65pt;height:6.6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">
                <v:imagedata r:id="rId35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7F6A2CD" wp14:editId="1BD05264">
                <wp:simplePos x="0" y="0"/>
                <wp:positionH relativeFrom="column">
                  <wp:posOffset>1593215</wp:posOffset>
                </wp:positionH>
                <wp:positionV relativeFrom="paragraph">
                  <wp:posOffset>67945</wp:posOffset>
                </wp:positionV>
                <wp:extent cx="578485" cy="206375"/>
                <wp:effectExtent l="12065" t="20320" r="9525" b="11430"/>
                <wp:wrapNone/>
                <wp:docPr id="1048" name="Ink 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78485" cy="20637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3" o:spid="_x0000_s1026" type="#_x0000_t75" style="position:absolute;margin-left:124.95pt;margin-top:4.85pt;width:46.55pt;height:17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">
                <v:imagedata r:id="rId35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21F5777C" wp14:editId="60F58984">
                <wp:simplePos x="0" y="0"/>
                <wp:positionH relativeFrom="column">
                  <wp:posOffset>2303780</wp:posOffset>
                </wp:positionH>
                <wp:positionV relativeFrom="paragraph">
                  <wp:posOffset>114300</wp:posOffset>
                </wp:positionV>
                <wp:extent cx="89535" cy="85725"/>
                <wp:effectExtent l="8255" t="9525" r="6985" b="28575"/>
                <wp:wrapNone/>
                <wp:docPr id="1049" name="Ink 6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9535" cy="85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4" o:spid="_x0000_s1026" type="#_x0000_t75" style="position:absolute;margin-left:180.9pt;margin-top:8.5pt;width:8.05pt;height:7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">
                <v:imagedata r:id="rId35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46A97301" wp14:editId="6DADD656">
                <wp:simplePos x="0" y="0"/>
                <wp:positionH relativeFrom="column">
                  <wp:posOffset>2540635</wp:posOffset>
                </wp:positionH>
                <wp:positionV relativeFrom="paragraph">
                  <wp:posOffset>59690</wp:posOffset>
                </wp:positionV>
                <wp:extent cx="416560" cy="204470"/>
                <wp:effectExtent l="16510" t="12065" r="14605" b="21590"/>
                <wp:wrapNone/>
                <wp:docPr id="1050" name="Ink 6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16560" cy="20447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5" o:spid="_x0000_s1026" type="#_x0000_t75" style="position:absolute;margin-left:199.55pt;margin-top:4.2pt;width:33.8pt;height:17.1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">
                <v:imagedata r:id="rId35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41048D70" wp14:editId="66B2E69D">
                <wp:simplePos x="0" y="0"/>
                <wp:positionH relativeFrom="column">
                  <wp:posOffset>3049905</wp:posOffset>
                </wp:positionH>
                <wp:positionV relativeFrom="paragraph">
                  <wp:posOffset>123825</wp:posOffset>
                </wp:positionV>
                <wp:extent cx="50165" cy="75565"/>
                <wp:effectExtent l="11430" t="9525" r="14605" b="10160"/>
                <wp:wrapNone/>
                <wp:docPr id="1051" name="Ink 6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165" cy="755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6" o:spid="_x0000_s1026" type="#_x0000_t75" style="position:absolute;margin-left:239.65pt;margin-top:9.25pt;width:4.95pt;height:6.9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">
                <v:imagedata r:id="rId35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78460892" wp14:editId="31C3CCB0">
                <wp:simplePos x="0" y="0"/>
                <wp:positionH relativeFrom="column">
                  <wp:posOffset>3190875</wp:posOffset>
                </wp:positionH>
                <wp:positionV relativeFrom="paragraph">
                  <wp:posOffset>83820</wp:posOffset>
                </wp:positionV>
                <wp:extent cx="708025" cy="194310"/>
                <wp:effectExtent l="9525" t="74295" r="15875" b="74295"/>
                <wp:wrapNone/>
                <wp:docPr id="1052" name="Ink 6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08025" cy="1943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7" o:spid="_x0000_s1026" type="#_x0000_t75" style="position:absolute;margin-left:250.75pt;margin-top:6.1pt;width:56.75pt;height:16.3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">
                <v:imagedata r:id="rId36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F905B52" wp14:editId="200C3B66">
                <wp:simplePos x="0" y="0"/>
                <wp:positionH relativeFrom="column">
                  <wp:posOffset>4024630</wp:posOffset>
                </wp:positionH>
                <wp:positionV relativeFrom="paragraph">
                  <wp:posOffset>51435</wp:posOffset>
                </wp:positionV>
                <wp:extent cx="645795" cy="210820"/>
                <wp:effectExtent l="43180" t="13335" r="6350" b="61595"/>
                <wp:wrapNone/>
                <wp:docPr id="1053" name="Ink 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5795" cy="21082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8" o:spid="_x0000_s1026" type="#_x0000_t75" style="position:absolute;margin-left:316.4pt;margin-top:3.55pt;width:51.85pt;height:17.6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">
                <v:imagedata r:id="rId36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04F6D08" wp14:editId="52168F7E">
                <wp:simplePos x="0" y="0"/>
                <wp:positionH relativeFrom="column">
                  <wp:posOffset>4752340</wp:posOffset>
                </wp:positionH>
                <wp:positionV relativeFrom="paragraph">
                  <wp:posOffset>61595</wp:posOffset>
                </wp:positionV>
                <wp:extent cx="395605" cy="212725"/>
                <wp:effectExtent l="27940" t="13970" r="14605" b="11430"/>
                <wp:wrapNone/>
                <wp:docPr id="1054" name="Ink 6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95605" cy="21272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699" o:spid="_x0000_s1026" type="#_x0000_t75" style="position:absolute;margin-left:373.7pt;margin-top:4.35pt;width:32.15pt;height:17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">
                <v:imagedata r:id="rId36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68BA878" wp14:editId="76CAD94F">
                <wp:simplePos x="0" y="0"/>
                <wp:positionH relativeFrom="column">
                  <wp:posOffset>5264150</wp:posOffset>
                </wp:positionH>
                <wp:positionV relativeFrom="paragraph">
                  <wp:posOffset>109855</wp:posOffset>
                </wp:positionV>
                <wp:extent cx="67310" cy="86360"/>
                <wp:effectExtent l="15875" t="14605" r="12065" b="13335"/>
                <wp:wrapNone/>
                <wp:docPr id="1056" name="Ink 7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310" cy="86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0" o:spid="_x0000_s1026" type="#_x0000_t75" style="position:absolute;margin-left:414pt;margin-top:8.15pt;width:6.3pt;height:7.8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">
                <v:imagedata r:id="rId36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5EFFA41C" wp14:editId="10479C1E">
                <wp:simplePos x="0" y="0"/>
                <wp:positionH relativeFrom="column">
                  <wp:posOffset>5474970</wp:posOffset>
                </wp:positionH>
                <wp:positionV relativeFrom="paragraph">
                  <wp:posOffset>86360</wp:posOffset>
                </wp:positionV>
                <wp:extent cx="462280" cy="210185"/>
                <wp:effectExtent l="7620" t="10160" r="6350" b="8255"/>
                <wp:wrapNone/>
                <wp:docPr id="1057" name="Ink 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62280" cy="21018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1" o:spid="_x0000_s1026" type="#_x0000_t75" style="position:absolute;margin-left:430.6pt;margin-top:6.3pt;width:37.4pt;height:17.5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">
                <v:imagedata r:id="rId36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63CEB7D" wp14:editId="0A22E3EB">
                <wp:simplePos x="0" y="0"/>
                <wp:positionH relativeFrom="column">
                  <wp:posOffset>6021705</wp:posOffset>
                </wp:positionH>
                <wp:positionV relativeFrom="paragraph">
                  <wp:posOffset>102870</wp:posOffset>
                </wp:positionV>
                <wp:extent cx="290830" cy="176530"/>
                <wp:effectExtent l="11430" t="7620" r="12065" b="15875"/>
                <wp:wrapNone/>
                <wp:docPr id="1058" name="Ink 70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90830" cy="17653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2" o:spid="_x0000_s1026" type="#_x0000_t75" style="position:absolute;margin-left:473.65pt;margin-top:7.6pt;width:23.9pt;height:14.9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">
                <v:imagedata r:id="rId37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778E691D" wp14:editId="2D6366F6">
                <wp:simplePos x="0" y="0"/>
                <wp:positionH relativeFrom="column">
                  <wp:posOffset>376555</wp:posOffset>
                </wp:positionH>
                <wp:positionV relativeFrom="paragraph">
                  <wp:posOffset>26670</wp:posOffset>
                </wp:positionV>
                <wp:extent cx="378460" cy="314960"/>
                <wp:effectExtent l="14605" t="7620" r="6985" b="10795"/>
                <wp:wrapNone/>
                <wp:docPr id="1059" name="Ink 70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378460" cy="3149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3" o:spid="_x0000_s1026" type="#_x0000_t75" style="position:absolute;margin-left:29.15pt;margin-top:1.6pt;width:30.8pt;height:25.8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">
                <v:imagedata r:id="rId37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5971B4B9" wp14:editId="7A2EF060">
                <wp:simplePos x="0" y="0"/>
                <wp:positionH relativeFrom="column">
                  <wp:posOffset>3155315</wp:posOffset>
                </wp:positionH>
                <wp:positionV relativeFrom="paragraph">
                  <wp:posOffset>36830</wp:posOffset>
                </wp:positionV>
                <wp:extent cx="286385" cy="213360"/>
                <wp:effectExtent l="31115" t="17780" r="15875" b="16510"/>
                <wp:wrapNone/>
                <wp:docPr id="1060" name="Ink 7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6385" cy="21336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4" o:spid="_x0000_s1026" type="#_x0000_t75" style="position:absolute;margin-left:247.95pt;margin-top:2.4pt;width:23.55pt;height:17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">
                <v:imagedata r:id="rId37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75C8848A" wp14:editId="2891911A">
                <wp:simplePos x="0" y="0"/>
                <wp:positionH relativeFrom="column">
                  <wp:posOffset>4732655</wp:posOffset>
                </wp:positionH>
                <wp:positionV relativeFrom="paragraph">
                  <wp:posOffset>40005</wp:posOffset>
                </wp:positionV>
                <wp:extent cx="287020" cy="247650"/>
                <wp:effectExtent l="8255" t="11430" r="9525" b="7620"/>
                <wp:wrapNone/>
                <wp:docPr id="1061" name="Ink 7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87020" cy="24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6" o:spid="_x0000_s1026" type="#_x0000_t75" style="position:absolute;margin-left:372.15pt;margin-top:2.65pt;width:23.6pt;height:20.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">
                <v:imagedata r:id="rId376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F52C5A" w:rsidRDefault="00F52C5A" w:rsidP="00F52C5A">
      <w:pPr>
        <w:spacing w:before="120"/>
      </w:pPr>
      <w:r>
        <w:t>Cross out spectator ions in the equation above and write the resulting ionic equation:</w:t>
      </w:r>
    </w:p>
    <w:p w:rsidR="00F52C5A" w:rsidRDefault="00F52C5A" w:rsidP="00F52C5A">
      <w:pPr>
        <w:widowControl w:val="0"/>
        <w:autoSpaceDE w:val="0"/>
        <w:autoSpaceDN w:val="0"/>
        <w:adjustRightInd w:val="0"/>
        <w:spacing w:before="120" w:line="240" w:lineRule="atLeast"/>
        <w:ind w:left="255" w:right="17"/>
        <w:jc w:val="bot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73786CBB" wp14:editId="6DF03D6A">
                <wp:simplePos x="0" y="0"/>
                <wp:positionH relativeFrom="column">
                  <wp:posOffset>1494790</wp:posOffset>
                </wp:positionH>
                <wp:positionV relativeFrom="paragraph">
                  <wp:posOffset>50800</wp:posOffset>
                </wp:positionV>
                <wp:extent cx="648970" cy="232410"/>
                <wp:effectExtent l="8890" t="22225" r="8890" b="21590"/>
                <wp:wrapNone/>
                <wp:docPr id="1062" name="Ink 70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48970" cy="23241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7" o:spid="_x0000_s1026" type="#_x0000_t75" style="position:absolute;margin-left:117.2pt;margin-top:3.5pt;width:52.1pt;height:19.3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">
                <v:imagedata r:id="rId37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3470F289" wp14:editId="6C154251">
                <wp:simplePos x="0" y="0"/>
                <wp:positionH relativeFrom="column">
                  <wp:posOffset>2284095</wp:posOffset>
                </wp:positionH>
                <wp:positionV relativeFrom="paragraph">
                  <wp:posOffset>105410</wp:posOffset>
                </wp:positionV>
                <wp:extent cx="78740" cy="85090"/>
                <wp:effectExtent l="7620" t="10160" r="8890" b="19050"/>
                <wp:wrapNone/>
                <wp:docPr id="1063" name="Ink 7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78740" cy="8509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8" o:spid="_x0000_s1026" type="#_x0000_t75" style="position:absolute;margin-left:179.35pt;margin-top:7.8pt;width:7.2pt;height:7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">
                <v:imagedata r:id="rId38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69E0162" wp14:editId="76A7CC10">
                <wp:simplePos x="0" y="0"/>
                <wp:positionH relativeFrom="column">
                  <wp:posOffset>2583180</wp:posOffset>
                </wp:positionH>
                <wp:positionV relativeFrom="paragraph">
                  <wp:posOffset>51435</wp:posOffset>
                </wp:positionV>
                <wp:extent cx="506730" cy="247650"/>
                <wp:effectExtent l="11430" t="13335" r="15240" b="15240"/>
                <wp:wrapNone/>
                <wp:docPr id="1064" name="Ink 7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506730" cy="24765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09" o:spid="_x0000_s1026" type="#_x0000_t75" style="position:absolute;margin-left:202.9pt;margin-top:3.55pt;width:40.9pt;height:20.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">
                <v:imagedata r:id="rId382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E4C7C3F" wp14:editId="77474F3B">
                <wp:simplePos x="0" y="0"/>
                <wp:positionH relativeFrom="column">
                  <wp:posOffset>3280410</wp:posOffset>
                </wp:positionH>
                <wp:positionV relativeFrom="paragraph">
                  <wp:posOffset>108585</wp:posOffset>
                </wp:positionV>
                <wp:extent cx="210185" cy="93345"/>
                <wp:effectExtent l="13335" t="13335" r="14605" b="26670"/>
                <wp:wrapNone/>
                <wp:docPr id="1065" name="Ink 7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10185" cy="9334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10" o:spid="_x0000_s1026" type="#_x0000_t75" style="position:absolute;margin-left:257.8pt;margin-top:8.05pt;width:17.55pt;height:8.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">
                <v:imagedata r:id="rId384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05B77C2E" wp14:editId="6B2399FE">
                <wp:simplePos x="0" y="0"/>
                <wp:positionH relativeFrom="column">
                  <wp:posOffset>3743325</wp:posOffset>
                </wp:positionH>
                <wp:positionV relativeFrom="paragraph">
                  <wp:posOffset>84455</wp:posOffset>
                </wp:positionV>
                <wp:extent cx="204470" cy="127635"/>
                <wp:effectExtent l="9525" t="8255" r="14605" b="6985"/>
                <wp:wrapNone/>
                <wp:docPr id="1066" name="Ink 7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204470" cy="12763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11" o:spid="_x0000_s1026" type="#_x0000_t75" style="position:absolute;margin-left:294.25pt;margin-top:6.15pt;width:17.1pt;height:11.0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">
                <v:imagedata r:id="rId386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4FD7A8B2" wp14:editId="1F6FA595">
                <wp:simplePos x="0" y="0"/>
                <wp:positionH relativeFrom="column">
                  <wp:posOffset>4062095</wp:posOffset>
                </wp:positionH>
                <wp:positionV relativeFrom="paragraph">
                  <wp:posOffset>85090</wp:posOffset>
                </wp:positionV>
                <wp:extent cx="161925" cy="226695"/>
                <wp:effectExtent l="13970" t="8890" r="14605" b="12065"/>
                <wp:wrapNone/>
                <wp:docPr id="1067" name="Ink 7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61925" cy="22669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12" o:spid="_x0000_s1026" type="#_x0000_t75" style="position:absolute;margin-left:319.35pt;margin-top:6.2pt;width:13.75pt;height:18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">
                <v:imagedata r:id="rId388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193014B5" wp14:editId="6497137B">
                <wp:simplePos x="0" y="0"/>
                <wp:positionH relativeFrom="column">
                  <wp:posOffset>4372610</wp:posOffset>
                </wp:positionH>
                <wp:positionV relativeFrom="paragraph">
                  <wp:posOffset>127635</wp:posOffset>
                </wp:positionV>
                <wp:extent cx="67945" cy="66040"/>
                <wp:effectExtent l="10160" t="13335" r="7620" b="15875"/>
                <wp:wrapNone/>
                <wp:docPr id="1068" name="Ink 7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67945" cy="660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13" o:spid="_x0000_s1026" type="#_x0000_t75" style="position:absolute;margin-left:343.8pt;margin-top:9.55pt;width:6.35pt;height:6.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">
                <v:imagedata r:id="rId390" o:title=""/>
                <o:lock v:ext="edit" rotation="t" verticies="t" shapetype="t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12D34A93" wp14:editId="4EE0AAAA">
                <wp:simplePos x="0" y="0"/>
                <wp:positionH relativeFrom="column">
                  <wp:posOffset>4629150</wp:posOffset>
                </wp:positionH>
                <wp:positionV relativeFrom="paragraph">
                  <wp:posOffset>76200</wp:posOffset>
                </wp:positionV>
                <wp:extent cx="434975" cy="205740"/>
                <wp:effectExtent l="9525" t="28575" r="12700" b="32385"/>
                <wp:wrapNone/>
                <wp:docPr id="1069" name="Ink 7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434975" cy="20574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Ink 714" o:spid="_x0000_s1026" type="#_x0000_t75" style="position:absolute;margin-left:364pt;margin-top:5.5pt;width:35.25pt;height:17.2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">
                <v:imagedata r:id="rId392" o:title=""/>
                <o:lock v:ext="edit" rotation="t" verticies="t" shapetype="t"/>
              </v:shape>
            </w:pict>
          </mc:Fallback>
        </mc:AlternateContent>
      </w:r>
      <w:r>
        <w:t>………………………………………………………………………………………………………</w:t>
      </w:r>
    </w:p>
    <w:p w:rsidR="00352E9C" w:rsidRPr="0088180E" w:rsidRDefault="00F52C5A" w:rsidP="00F52C5A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88180E">
        <w:rPr>
          <w:b/>
          <w:sz w:val="28"/>
          <w:szCs w:val="28"/>
        </w:rPr>
        <w:lastRenderedPageBreak/>
        <w:t>IONIC EQUATIONS FOR PRECIPITATION REACTIONS</w:t>
      </w:r>
    </w:p>
    <w:p w:rsidR="00352E9C" w:rsidRPr="0088180E" w:rsidRDefault="00352E9C" w:rsidP="00A60767">
      <w:pPr>
        <w:spacing w:before="120"/>
        <w:rPr>
          <w:b/>
        </w:rPr>
      </w:pPr>
      <w:r>
        <w:t>How do you know which ions participate in the bond forming process and whi</w:t>
      </w:r>
      <w:r w:rsidR="0088180E">
        <w:t>ch don’t?</w:t>
      </w:r>
    </w:p>
    <w:p w:rsidR="00352E9C" w:rsidRDefault="00352E9C" w:rsidP="00352E9C"/>
    <w:p w:rsidR="00352E9C" w:rsidRDefault="00352E9C" w:rsidP="00352E9C">
      <w:r w:rsidRPr="0095030A">
        <w:t>In precipitation reactions</w:t>
      </w:r>
      <w:r>
        <w:t>:-</w:t>
      </w:r>
    </w:p>
    <w:p w:rsidR="00352E9C" w:rsidRPr="00926AE1" w:rsidRDefault="00352E9C" w:rsidP="00352E9C">
      <w:pPr>
        <w:ind w:left="480"/>
      </w:pPr>
    </w:p>
    <w:p w:rsidR="00352E9C" w:rsidRDefault="00352E9C" w:rsidP="000A0F02">
      <w:pPr>
        <w:numPr>
          <w:ilvl w:val="0"/>
          <w:numId w:val="8"/>
        </w:numPr>
        <w:spacing w:before="60"/>
        <w:ind w:left="839" w:hanging="357"/>
      </w:pPr>
      <w:r>
        <w:rPr>
          <w:b/>
          <w:bCs/>
        </w:rPr>
        <w:t>Nitrate(V) ions are never involved</w:t>
      </w:r>
      <w:r>
        <w:t xml:space="preserve"> – all nitrates are soluble in water</w:t>
      </w:r>
      <w:r w:rsidR="00AE0E6F">
        <w:t>.</w:t>
      </w:r>
    </w:p>
    <w:p w:rsidR="00352E9C" w:rsidRDefault="00352E9C" w:rsidP="000A0F02">
      <w:pPr>
        <w:numPr>
          <w:ilvl w:val="0"/>
          <w:numId w:val="8"/>
        </w:numPr>
        <w:spacing w:before="60"/>
        <w:ind w:left="839" w:hanging="357"/>
      </w:pPr>
      <w:r>
        <w:rPr>
          <w:b/>
          <w:bCs/>
        </w:rPr>
        <w:t>Group I ions are never involved</w:t>
      </w:r>
      <w:r>
        <w:t xml:space="preserve"> – all group I salts are soluble in water</w:t>
      </w:r>
      <w:r w:rsidR="00AE0E6F">
        <w:t>.</w:t>
      </w:r>
    </w:p>
    <w:p w:rsidR="00352E9C" w:rsidRDefault="00352E9C" w:rsidP="000A0F02">
      <w:pPr>
        <w:numPr>
          <w:ilvl w:val="0"/>
          <w:numId w:val="8"/>
        </w:numPr>
        <w:spacing w:before="60"/>
        <w:ind w:left="839" w:hanging="357"/>
      </w:pPr>
      <w:r>
        <w:rPr>
          <w:b/>
          <w:bCs/>
        </w:rPr>
        <w:t>Look for a precipitate</w:t>
      </w:r>
      <w:r>
        <w:t xml:space="preserve"> </w:t>
      </w:r>
      <w:r>
        <w:rPr>
          <w:b/>
          <w:bCs/>
        </w:rPr>
        <w:t>forming</w:t>
      </w:r>
      <w:r>
        <w:t>– this will be formed from oppositely charged ions reacting together</w:t>
      </w:r>
      <w:r w:rsidR="00AE0E6F">
        <w:t xml:space="preserve"> to form an </w:t>
      </w:r>
      <w:r w:rsidR="00802C84">
        <w:t xml:space="preserve">uncharged </w:t>
      </w:r>
      <w:r w:rsidR="00AE0E6F">
        <w:t>insoluble solid.</w:t>
      </w:r>
    </w:p>
    <w:p w:rsidR="00352E9C" w:rsidRDefault="00352E9C" w:rsidP="000A0F02">
      <w:pPr>
        <w:numPr>
          <w:ilvl w:val="0"/>
          <w:numId w:val="8"/>
        </w:numPr>
        <w:spacing w:before="60"/>
        <w:ind w:left="839" w:hanging="357"/>
      </w:pPr>
      <w:r>
        <w:rPr>
          <w:b/>
          <w:bCs/>
        </w:rPr>
        <w:t>Coloured precipitates</w:t>
      </w:r>
      <w:r>
        <w:t xml:space="preserve"> usually either have a transition metal cation or the anion contains a transition metal e.g. the dichromate(VI) ion Cr</w:t>
      </w:r>
      <w:r>
        <w:rPr>
          <w:vertAlign w:val="subscript"/>
        </w:rPr>
        <w:t>2</w:t>
      </w:r>
      <w:r>
        <w:t>O</w:t>
      </w:r>
      <w:r>
        <w:rPr>
          <w:vertAlign w:val="subscript"/>
        </w:rPr>
        <w:t>7</w:t>
      </w:r>
      <w:r>
        <w:rPr>
          <w:vertAlign w:val="superscript"/>
        </w:rPr>
        <w:t>2-</w:t>
      </w:r>
    </w:p>
    <w:p w:rsidR="00352E9C" w:rsidRDefault="00352E9C" w:rsidP="00352E9C">
      <w:pPr>
        <w:pStyle w:val="Header"/>
      </w:pPr>
    </w:p>
    <w:p w:rsidR="00D8101D" w:rsidRDefault="0088180E" w:rsidP="00352E9C">
      <w:pPr>
        <w:pStyle w:val="Header"/>
      </w:pPr>
      <w:r>
        <w:rPr>
          <w:b/>
        </w:rPr>
        <w:t xml:space="preserve">LEARN THESE RULES </w:t>
      </w:r>
      <w:r>
        <w:t>and u</w:t>
      </w:r>
      <w:r w:rsidR="00352E9C">
        <w:t>se this information to complete the following table</w:t>
      </w:r>
      <w:r w:rsidR="00D8101D">
        <w:t xml:space="preserve">. </w:t>
      </w:r>
    </w:p>
    <w:p w:rsidR="00D8101D" w:rsidRDefault="00D8101D" w:rsidP="00352E9C">
      <w:pPr>
        <w:pStyle w:val="Header"/>
      </w:pPr>
    </w:p>
    <w:p w:rsidR="00D8101D" w:rsidRDefault="00D42205" w:rsidP="000A0F02">
      <w:pPr>
        <w:pStyle w:val="Header"/>
        <w:numPr>
          <w:ilvl w:val="0"/>
          <w:numId w:val="16"/>
        </w:numPr>
        <w:tabs>
          <w:tab w:val="clear" w:pos="4153"/>
          <w:tab w:val="clear" w:pos="8306"/>
        </w:tabs>
        <w:spacing w:before="60"/>
        <w:ind w:left="714" w:hanging="357"/>
      </w:pPr>
      <w:r>
        <w:rPr>
          <w:b/>
          <w:bCs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5259070</wp:posOffset>
            </wp:positionH>
            <wp:positionV relativeFrom="paragraph">
              <wp:posOffset>80010</wp:posOffset>
            </wp:positionV>
            <wp:extent cx="832485" cy="334645"/>
            <wp:effectExtent l="0" t="0" r="5715" b="8255"/>
            <wp:wrapNone/>
            <wp:docPr id="195" name="Picture 195" descr="New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New exerci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01D">
        <w:t>Take</w:t>
      </w:r>
      <w:r w:rsidR="00686E7A">
        <w:t xml:space="preserve"> one ion from each sol</w:t>
      </w:r>
      <w:r w:rsidR="00D8101D">
        <w:t>ution to form a precipitate  (participating ions)</w:t>
      </w:r>
    </w:p>
    <w:p w:rsidR="00352E9C" w:rsidRDefault="00D8101D" w:rsidP="000A0F02">
      <w:pPr>
        <w:pStyle w:val="Header"/>
        <w:numPr>
          <w:ilvl w:val="0"/>
          <w:numId w:val="16"/>
        </w:numPr>
        <w:tabs>
          <w:tab w:val="clear" w:pos="4153"/>
          <w:tab w:val="clear" w:pos="8306"/>
        </w:tabs>
        <w:spacing w:before="60"/>
        <w:ind w:left="714" w:hanging="357"/>
      </w:pPr>
      <w:r>
        <w:t xml:space="preserve">Take </w:t>
      </w:r>
      <w:r w:rsidR="00686E7A">
        <w:t>one ion from each solution to stay</w:t>
      </w:r>
      <w:r>
        <w:t xml:space="preserve"> in solution (soluble spectator ions)</w:t>
      </w:r>
    </w:p>
    <w:p w:rsidR="00352E9C" w:rsidRDefault="00352E9C" w:rsidP="00B51262">
      <w:pPr>
        <w:pStyle w:val="Header"/>
        <w:tabs>
          <w:tab w:val="clear" w:pos="4153"/>
          <w:tab w:val="clear" w:pos="8306"/>
        </w:tabs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9"/>
        <w:gridCol w:w="1044"/>
        <w:gridCol w:w="752"/>
        <w:gridCol w:w="1133"/>
        <w:gridCol w:w="888"/>
        <w:gridCol w:w="3543"/>
      </w:tblGrid>
      <w:tr w:rsidR="00352E9C" w:rsidTr="006E768D">
        <w:trPr>
          <w:jc w:val="center"/>
        </w:trPr>
        <w:tc>
          <w:tcPr>
            <w:tcW w:w="2294" w:type="dxa"/>
          </w:tcPr>
          <w:p w:rsidR="00352E9C" w:rsidRDefault="00352E9C" w:rsidP="00DD2AC8">
            <w:pPr>
              <w:pStyle w:val="Header"/>
              <w:rPr>
                <w:b/>
                <w:bCs/>
              </w:rPr>
            </w:pPr>
            <w:r>
              <w:rPr>
                <w:b/>
                <w:bCs/>
              </w:rPr>
              <w:t>Reacting Solutions</w:t>
            </w:r>
          </w:p>
        </w:tc>
        <w:tc>
          <w:tcPr>
            <w:tcW w:w="1797" w:type="dxa"/>
            <w:gridSpan w:val="2"/>
          </w:tcPr>
          <w:p w:rsidR="00352E9C" w:rsidRDefault="00352E9C" w:rsidP="00686E7A">
            <w:pPr>
              <w:pStyle w:val="Header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686E7A">
              <w:rPr>
                <w:b/>
                <w:bCs/>
              </w:rPr>
              <w:t>oluble s</w:t>
            </w:r>
            <w:r>
              <w:rPr>
                <w:b/>
                <w:bCs/>
              </w:rPr>
              <w:t>pectator ions</w:t>
            </w:r>
          </w:p>
        </w:tc>
        <w:tc>
          <w:tcPr>
            <w:tcW w:w="1962" w:type="dxa"/>
            <w:gridSpan w:val="2"/>
          </w:tcPr>
          <w:p w:rsidR="00352E9C" w:rsidRDefault="00352E9C" w:rsidP="00686E7A">
            <w:pPr>
              <w:pStyle w:val="Header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Participating ions</w:t>
            </w:r>
          </w:p>
        </w:tc>
        <w:tc>
          <w:tcPr>
            <w:tcW w:w="3586" w:type="dxa"/>
          </w:tcPr>
          <w:p w:rsidR="00E63AF0" w:rsidRDefault="00352E9C" w:rsidP="00686E7A">
            <w:pPr>
              <w:pStyle w:val="Header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Ionic equation</w:t>
            </w:r>
            <w:r w:rsidR="00E63AF0">
              <w:rPr>
                <w:b/>
                <w:bCs/>
              </w:rPr>
              <w:t xml:space="preserve"> </w:t>
            </w:r>
          </w:p>
          <w:p w:rsidR="00352E9C" w:rsidRDefault="00E63AF0" w:rsidP="00686E7A">
            <w:pPr>
              <w:pStyle w:val="Header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(including state symbols)</w:t>
            </w:r>
          </w:p>
        </w:tc>
      </w:tr>
      <w:tr w:rsidR="00F52C5A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F52C5A" w:rsidRDefault="00F52C5A" w:rsidP="00DD2AC8">
            <w:pPr>
              <w:pStyle w:val="Header"/>
            </w:pPr>
            <w:r>
              <w:t>Copper(II) nitrate(V)</w:t>
            </w:r>
          </w:p>
          <w:p w:rsidR="00F52C5A" w:rsidRDefault="00F52C5A" w:rsidP="00DD2AC8">
            <w:pPr>
              <w:pStyle w:val="Header"/>
            </w:pPr>
            <w:r>
              <w:t>and sodium hydroxide</w:t>
            </w:r>
          </w:p>
        </w:tc>
        <w:tc>
          <w:tcPr>
            <w:tcW w:w="1044" w:type="dxa"/>
            <w:vAlign w:val="center"/>
          </w:tcPr>
          <w:p w:rsidR="00F52C5A" w:rsidRPr="00020289" w:rsidRDefault="00F52C5A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F52C5A" w:rsidRPr="00020289" w:rsidRDefault="00F52C5A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F52C5A" w:rsidRPr="00020289" w:rsidRDefault="00F52C5A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Cu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F52C5A" w:rsidRPr="00020289" w:rsidRDefault="00F52C5A" w:rsidP="003235E0">
            <w:pPr>
              <w:pStyle w:val="Header"/>
            </w:pPr>
            <w:smartTag w:uri="urn:schemas-microsoft-com:office:smarttags" w:element="place">
              <w:smartTag w:uri="urn:schemas-microsoft-com:office:smarttags" w:element="State">
                <w:r w:rsidRPr="00020289">
                  <w:rPr>
                    <w:rFonts w:ascii="Arial" w:hAnsi="Arial" w:cs="Arial"/>
                    <w:color w:val="000080"/>
                  </w:rPr>
                  <w:t>OH</w:t>
                </w:r>
                <w:r w:rsidRPr="00020289">
                  <w:rPr>
                    <w:rFonts w:ascii="Arial" w:hAnsi="Arial" w:cs="Arial"/>
                    <w:color w:val="000080"/>
                    <w:vertAlign w:val="superscript"/>
                  </w:rPr>
                  <w:t>-</w:t>
                </w:r>
              </w:smartTag>
            </w:smartTag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3586" w:type="dxa"/>
            <w:vAlign w:val="center"/>
          </w:tcPr>
          <w:p w:rsidR="00F52C5A" w:rsidRPr="00020289" w:rsidRDefault="00F52C5A" w:rsidP="003235E0">
            <w:pPr>
              <w:pStyle w:val="Header"/>
              <w:rPr>
                <w:rFonts w:ascii="Arial" w:hAnsi="Arial" w:cs="Arial"/>
                <w:color w:val="000080"/>
              </w:rPr>
            </w:pPr>
            <w:r w:rsidRPr="00020289">
              <w:rPr>
                <w:rFonts w:ascii="Arial" w:hAnsi="Arial" w:cs="Arial"/>
                <w:color w:val="000080"/>
              </w:rPr>
              <w:t>Cu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 xml:space="preserve">)   +   </w:t>
            </w:r>
            <w:r w:rsidRPr="00020289">
              <w:rPr>
                <w:rFonts w:ascii="Arial" w:hAnsi="Arial" w:cs="Arial"/>
                <w:color w:val="000080"/>
                <w:highlight w:val="yellow"/>
              </w:rPr>
              <w:t>2</w:t>
            </w:r>
            <w:r w:rsidRPr="00020289">
              <w:rPr>
                <w:rFonts w:ascii="Arial" w:hAnsi="Arial" w:cs="Arial"/>
                <w:color w:val="000080"/>
              </w:rPr>
              <w:t>OH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 xml:space="preserve">)  </w:t>
            </w:r>
            <w:r w:rsidRPr="00020289">
              <w:rPr>
                <w:rFonts w:ascii="Arial" w:hAnsi="Arial" w:cs="Arial"/>
                <w:color w:val="000080"/>
              </w:rPr>
              <w:sym w:font="Wingdings" w:char="F0E0"/>
            </w:r>
          </w:p>
          <w:p w:rsidR="00F52C5A" w:rsidRPr="00020289" w:rsidRDefault="00F52C5A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 xml:space="preserve">                             Cu(OH)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020289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6E768D" w:rsidRDefault="006E768D" w:rsidP="00DD2AC8">
            <w:pPr>
              <w:pStyle w:val="Header"/>
            </w:pPr>
            <w:r>
              <w:t>Potassium chloride</w:t>
            </w:r>
          </w:p>
          <w:p w:rsidR="006E768D" w:rsidRDefault="006E768D" w:rsidP="00DD2AC8">
            <w:pPr>
              <w:pStyle w:val="Header"/>
            </w:pPr>
            <w:r>
              <w:t>and silver nitrate(V)</w:t>
            </w:r>
          </w:p>
        </w:tc>
        <w:tc>
          <w:tcPr>
            <w:tcW w:w="104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K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Ag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Cl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 xml:space="preserve">)  </w:t>
            </w:r>
          </w:p>
        </w:tc>
        <w:tc>
          <w:tcPr>
            <w:tcW w:w="3586" w:type="dxa"/>
            <w:vAlign w:val="center"/>
          </w:tcPr>
          <w:p w:rsidR="006E768D" w:rsidRPr="00020289" w:rsidRDefault="006E768D" w:rsidP="003235E0">
            <w:pPr>
              <w:pStyle w:val="Header"/>
              <w:rPr>
                <w:rFonts w:ascii="Arial" w:hAnsi="Arial" w:cs="Arial"/>
                <w:color w:val="000080"/>
              </w:rPr>
            </w:pPr>
            <w:r w:rsidRPr="0075624C">
              <w:rPr>
                <w:rFonts w:ascii="Arial" w:hAnsi="Arial" w:cs="Arial"/>
                <w:color w:val="000080"/>
                <w:lang w:val="de-DE"/>
              </w:rPr>
              <w:t>Ag</w:t>
            </w:r>
            <w:r w:rsidRPr="0075624C">
              <w:rPr>
                <w:rFonts w:ascii="Arial" w:hAnsi="Arial" w:cs="Arial"/>
                <w:color w:val="000080"/>
                <w:vertAlign w:val="superscript"/>
                <w:lang w:val="de-DE"/>
              </w:rPr>
              <w:t>+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>(aq)  +  Cl</w:t>
            </w:r>
            <w:r w:rsidRPr="0075624C">
              <w:rPr>
                <w:rFonts w:ascii="Arial" w:hAnsi="Arial" w:cs="Arial"/>
                <w:color w:val="000080"/>
                <w:vertAlign w:val="superscript"/>
                <w:lang w:val="de-DE"/>
              </w:rPr>
              <w:t>-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 xml:space="preserve">(aq)  </w:t>
            </w:r>
            <w:r w:rsidRPr="00020289">
              <w:rPr>
                <w:rFonts w:ascii="Arial" w:hAnsi="Arial" w:cs="Arial"/>
                <w:color w:val="000080"/>
              </w:rPr>
              <w:sym w:font="Wingdings" w:char="F0E0"/>
            </w:r>
          </w:p>
          <w:p w:rsidR="006E768D" w:rsidRPr="0075624C" w:rsidRDefault="006E768D" w:rsidP="003235E0">
            <w:pPr>
              <w:pStyle w:val="Header"/>
              <w:rPr>
                <w:lang w:val="de-DE"/>
              </w:rPr>
            </w:pPr>
            <w:r w:rsidRPr="00020289">
              <w:rPr>
                <w:rFonts w:ascii="Arial" w:hAnsi="Arial" w:cs="Arial"/>
                <w:color w:val="000080"/>
              </w:rPr>
              <w:t xml:space="preserve">                                 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 xml:space="preserve">  AgCl(s)</w:t>
            </w:r>
          </w:p>
        </w:tc>
      </w:tr>
      <w:tr w:rsidR="006E768D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t>Sodium carbonate</w:t>
            </w:r>
          </w:p>
          <w:p w:rsidR="006E768D" w:rsidRPr="00020289" w:rsidRDefault="006E768D" w:rsidP="003235E0">
            <w:pPr>
              <w:pStyle w:val="Header"/>
            </w:pPr>
            <w:r w:rsidRPr="00020289">
              <w:t>and lead</w:t>
            </w:r>
            <w:r>
              <w:t>(II)</w:t>
            </w:r>
            <w:r w:rsidRPr="00020289">
              <w:t xml:space="preserve"> nitrate(V)</w:t>
            </w:r>
          </w:p>
        </w:tc>
        <w:tc>
          <w:tcPr>
            <w:tcW w:w="104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Pb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3586" w:type="dxa"/>
            <w:vAlign w:val="center"/>
          </w:tcPr>
          <w:p w:rsidR="006E768D" w:rsidRPr="00020289" w:rsidRDefault="006E768D" w:rsidP="003235E0">
            <w:pPr>
              <w:pStyle w:val="Header"/>
              <w:rPr>
                <w:rFonts w:ascii="Arial" w:hAnsi="Arial" w:cs="Arial"/>
                <w:color w:val="000080"/>
              </w:rPr>
            </w:pPr>
            <w:r w:rsidRPr="00020289">
              <w:rPr>
                <w:rFonts w:ascii="Arial" w:hAnsi="Arial" w:cs="Arial"/>
                <w:color w:val="000080"/>
              </w:rPr>
              <w:t>Pb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   +   CO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 xml:space="preserve">)  </w:t>
            </w:r>
            <w:r w:rsidRPr="00020289">
              <w:rPr>
                <w:rFonts w:ascii="Arial" w:hAnsi="Arial" w:cs="Arial"/>
                <w:color w:val="000080"/>
              </w:rPr>
              <w:sym w:font="Wingdings" w:char="F0E0"/>
            </w:r>
          </w:p>
          <w:p w:rsidR="006E768D" w:rsidRPr="00020289" w:rsidRDefault="006E768D" w:rsidP="003235E0">
            <w:pPr>
              <w:pStyle w:val="Header"/>
              <w:rPr>
                <w:color w:val="000080"/>
              </w:rPr>
            </w:pPr>
            <w:r w:rsidRPr="00020289">
              <w:rPr>
                <w:rFonts w:ascii="Arial" w:hAnsi="Arial" w:cs="Arial"/>
                <w:color w:val="000080"/>
              </w:rPr>
              <w:t xml:space="preserve">                                PbCO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6E768D" w:rsidRDefault="006E768D" w:rsidP="00686E7A">
            <w:pPr>
              <w:pStyle w:val="Header"/>
            </w:pPr>
            <w:r>
              <w:t xml:space="preserve">Sodium </w:t>
            </w:r>
            <w:proofErr w:type="spellStart"/>
            <w:r>
              <w:t>sulfate</w:t>
            </w:r>
            <w:proofErr w:type="spellEnd"/>
            <w:r>
              <w:t>(VI)</w:t>
            </w:r>
          </w:p>
          <w:p w:rsidR="006E768D" w:rsidRDefault="006E768D" w:rsidP="00686E7A">
            <w:pPr>
              <w:pStyle w:val="Header"/>
            </w:pPr>
            <w:r>
              <w:t>and barium chloride</w:t>
            </w:r>
          </w:p>
        </w:tc>
        <w:tc>
          <w:tcPr>
            <w:tcW w:w="104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Cl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Ba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SO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3586" w:type="dxa"/>
            <w:vAlign w:val="center"/>
          </w:tcPr>
          <w:p w:rsidR="006E768D" w:rsidRDefault="006E768D" w:rsidP="003235E0">
            <w:pPr>
              <w:tabs>
                <w:tab w:val="left" w:pos="0"/>
                <w:tab w:val="left" w:pos="43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</w:tabs>
              <w:spacing w:line="240" w:lineRule="atLeast"/>
              <w:ind w:left="432" w:hanging="432"/>
              <w:rPr>
                <w:rFonts w:ascii="Arial" w:hAnsi="Arial" w:cs="Arial"/>
                <w:color w:val="000080"/>
              </w:rPr>
            </w:pPr>
            <w:r w:rsidRPr="007A7A5F">
              <w:rPr>
                <w:rFonts w:ascii="Arial" w:hAnsi="Arial" w:cs="Arial"/>
                <w:color w:val="000080"/>
              </w:rPr>
              <w:t>Ba</w:t>
            </w:r>
            <w:r w:rsidRPr="007A7A5F">
              <w:rPr>
                <w:rFonts w:ascii="Arial" w:hAnsi="Arial" w:cs="Arial"/>
                <w:color w:val="000080"/>
                <w:vertAlign w:val="superscript"/>
              </w:rPr>
              <w:t>2+</w:t>
            </w:r>
            <w:r>
              <w:rPr>
                <w:rFonts w:ascii="Arial" w:hAnsi="Arial" w:cs="Arial"/>
                <w:color w:val="000080"/>
              </w:rPr>
              <w:t>(</w:t>
            </w:r>
            <w:proofErr w:type="spellStart"/>
            <w:r>
              <w:rPr>
                <w:rFonts w:ascii="Arial" w:hAnsi="Arial" w:cs="Arial"/>
                <w:color w:val="000080"/>
              </w:rPr>
              <w:t>aq</w:t>
            </w:r>
            <w:proofErr w:type="spellEnd"/>
            <w:r>
              <w:rPr>
                <w:rFonts w:ascii="Arial" w:hAnsi="Arial" w:cs="Arial"/>
                <w:color w:val="000080"/>
              </w:rPr>
              <w:t>) +</w:t>
            </w:r>
            <w:r w:rsidRPr="007A7A5F">
              <w:rPr>
                <w:rFonts w:ascii="Arial" w:hAnsi="Arial" w:cs="Arial"/>
                <w:color w:val="000080"/>
              </w:rPr>
              <w:t xml:space="preserve"> SO</w:t>
            </w:r>
            <w:r w:rsidRPr="007A7A5F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7A7A5F">
              <w:rPr>
                <w:rFonts w:ascii="Arial" w:hAnsi="Arial" w:cs="Arial"/>
                <w:color w:val="000080"/>
                <w:vertAlign w:val="superscript"/>
              </w:rPr>
              <w:t>2-</w:t>
            </w:r>
            <w:r>
              <w:rPr>
                <w:rFonts w:ascii="Arial" w:hAnsi="Arial" w:cs="Arial"/>
                <w:color w:val="000080"/>
              </w:rPr>
              <w:t>(</w:t>
            </w:r>
            <w:proofErr w:type="spellStart"/>
            <w:r>
              <w:rPr>
                <w:rFonts w:ascii="Arial" w:hAnsi="Arial" w:cs="Arial"/>
                <w:color w:val="000080"/>
              </w:rPr>
              <w:t>aq</w:t>
            </w:r>
            <w:proofErr w:type="spellEnd"/>
            <w:r>
              <w:rPr>
                <w:rFonts w:ascii="Arial" w:hAnsi="Arial" w:cs="Arial"/>
                <w:color w:val="000080"/>
              </w:rPr>
              <w:t>)</w:t>
            </w:r>
            <w:r w:rsidRPr="007A7A5F">
              <w:rPr>
                <w:rFonts w:ascii="Arial" w:hAnsi="Arial" w:cs="Arial"/>
                <w:color w:val="000080"/>
              </w:rPr>
              <w:t xml:space="preserve"> </w:t>
            </w:r>
            <w:r w:rsidRPr="007A7A5F">
              <w:rPr>
                <w:rFonts w:ascii="Arial" w:hAnsi="Arial" w:cs="Arial"/>
                <w:color w:val="000080"/>
              </w:rPr>
              <w:sym w:font="Wingdings" w:char="F0E0"/>
            </w:r>
          </w:p>
          <w:p w:rsidR="006E768D" w:rsidRPr="007A7A5F" w:rsidRDefault="006E768D" w:rsidP="003235E0">
            <w:pPr>
              <w:tabs>
                <w:tab w:val="left" w:pos="0"/>
                <w:tab w:val="left" w:pos="43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432"/>
                <w:tab w:val="left" w:pos="720"/>
                <w:tab w:val="left" w:pos="1440"/>
              </w:tabs>
              <w:spacing w:line="240" w:lineRule="atLeast"/>
              <w:ind w:left="432" w:hanging="432"/>
              <w:rPr>
                <w:rFonts w:ascii="Arial" w:hAnsi="Arial" w:cs="Arial"/>
                <w:color w:val="000080"/>
              </w:rPr>
            </w:pPr>
            <w:r>
              <w:rPr>
                <w:rFonts w:ascii="Arial" w:hAnsi="Arial" w:cs="Arial"/>
                <w:color w:val="000080"/>
              </w:rPr>
              <w:t xml:space="preserve">                                </w:t>
            </w:r>
            <w:r w:rsidRPr="007A7A5F">
              <w:rPr>
                <w:rFonts w:ascii="Arial" w:hAnsi="Arial" w:cs="Arial"/>
                <w:color w:val="000080"/>
              </w:rPr>
              <w:t>BaSO</w:t>
            </w:r>
            <w:r w:rsidRPr="007A7A5F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7A7A5F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6E768D" w:rsidRDefault="006E768D" w:rsidP="00DD2AC8">
            <w:pPr>
              <w:pStyle w:val="Header"/>
            </w:pPr>
            <w:r>
              <w:t>Copper(II) nitrate(V)</w:t>
            </w:r>
          </w:p>
          <w:p w:rsidR="006E768D" w:rsidRDefault="006E768D" w:rsidP="00DD2AC8">
            <w:pPr>
              <w:pStyle w:val="Header"/>
            </w:pPr>
            <w:r>
              <w:t>and sodium carbonate</w:t>
            </w:r>
          </w:p>
        </w:tc>
        <w:tc>
          <w:tcPr>
            <w:tcW w:w="104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Cu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3586" w:type="dxa"/>
            <w:vAlign w:val="center"/>
          </w:tcPr>
          <w:p w:rsidR="006E768D" w:rsidRPr="00020289" w:rsidRDefault="006E768D" w:rsidP="003235E0">
            <w:pPr>
              <w:pStyle w:val="Header"/>
              <w:rPr>
                <w:rFonts w:ascii="Arial" w:hAnsi="Arial" w:cs="Arial"/>
                <w:color w:val="000080"/>
              </w:rPr>
            </w:pPr>
            <w:r w:rsidRPr="00020289">
              <w:rPr>
                <w:rFonts w:ascii="Arial" w:hAnsi="Arial" w:cs="Arial"/>
                <w:color w:val="000080"/>
              </w:rPr>
              <w:t>Cu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  +  CO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 xml:space="preserve">)  </w:t>
            </w:r>
            <w:r w:rsidRPr="00020289">
              <w:rPr>
                <w:rFonts w:ascii="Arial" w:hAnsi="Arial" w:cs="Arial"/>
                <w:color w:val="000080"/>
              </w:rPr>
              <w:sym w:font="Wingdings" w:char="F0E0"/>
            </w:r>
          </w:p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 xml:space="preserve">                               CuCO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6E768D" w:rsidRDefault="006E768D" w:rsidP="00DD2AC8">
            <w:pPr>
              <w:pStyle w:val="Header"/>
            </w:pPr>
            <w:r>
              <w:t>Sodium iodide</w:t>
            </w:r>
          </w:p>
          <w:p w:rsidR="006E768D" w:rsidRDefault="006E768D" w:rsidP="00DD2AC8">
            <w:pPr>
              <w:pStyle w:val="Header"/>
            </w:pPr>
            <w:r>
              <w:t>and silver nitrate(V)</w:t>
            </w:r>
          </w:p>
        </w:tc>
        <w:tc>
          <w:tcPr>
            <w:tcW w:w="104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Ag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I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3586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Ag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   +   I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 xml:space="preserve">)   </w:t>
            </w:r>
            <w:r w:rsidRPr="00020289">
              <w:rPr>
                <w:rFonts w:ascii="Arial" w:hAnsi="Arial" w:cs="Arial"/>
                <w:color w:val="000080"/>
              </w:rPr>
              <w:sym w:font="Wingdings" w:char="F0E0"/>
            </w:r>
            <w:r w:rsidRPr="00020289">
              <w:rPr>
                <w:rFonts w:ascii="Arial" w:hAnsi="Arial" w:cs="Arial"/>
                <w:color w:val="000080"/>
              </w:rPr>
              <w:t xml:space="preserve">   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Agl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6E768D">
        <w:trPr>
          <w:trHeight w:val="680"/>
          <w:jc w:val="center"/>
        </w:trPr>
        <w:tc>
          <w:tcPr>
            <w:tcW w:w="2294" w:type="dxa"/>
            <w:vAlign w:val="center"/>
          </w:tcPr>
          <w:p w:rsidR="006E768D" w:rsidRDefault="006E768D" w:rsidP="00DD2AC8">
            <w:pPr>
              <w:pStyle w:val="Header"/>
            </w:pPr>
            <w:r>
              <w:t>Sodium chromate(VI)</w:t>
            </w:r>
          </w:p>
          <w:p w:rsidR="006E768D" w:rsidRDefault="006E768D" w:rsidP="00DD2AC8">
            <w:pPr>
              <w:pStyle w:val="Header"/>
            </w:pPr>
            <w:r>
              <w:t>and silver nitrate(V)</w:t>
            </w:r>
          </w:p>
        </w:tc>
        <w:tc>
          <w:tcPr>
            <w:tcW w:w="1044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Na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75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NO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1133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Ag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829" w:type="dxa"/>
            <w:vAlign w:val="center"/>
          </w:tcPr>
          <w:p w:rsidR="006E768D" w:rsidRPr="00020289" w:rsidRDefault="006E768D" w:rsidP="003235E0">
            <w:pPr>
              <w:pStyle w:val="Header"/>
            </w:pPr>
            <w:r w:rsidRPr="00020289">
              <w:rPr>
                <w:rFonts w:ascii="Arial" w:hAnsi="Arial" w:cs="Arial"/>
                <w:color w:val="000080"/>
              </w:rPr>
              <w:t>CrO</w:t>
            </w:r>
            <w:r w:rsidRPr="00020289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020289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020289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020289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020289">
              <w:rPr>
                <w:rFonts w:ascii="Arial" w:hAnsi="Arial" w:cs="Arial"/>
                <w:color w:val="000080"/>
              </w:rPr>
              <w:t>)</w:t>
            </w:r>
          </w:p>
        </w:tc>
        <w:tc>
          <w:tcPr>
            <w:tcW w:w="3586" w:type="dxa"/>
            <w:vAlign w:val="center"/>
          </w:tcPr>
          <w:p w:rsidR="006E768D" w:rsidRPr="00020289" w:rsidRDefault="006E768D" w:rsidP="003235E0">
            <w:pPr>
              <w:pStyle w:val="Header"/>
              <w:rPr>
                <w:rFonts w:ascii="Arial" w:hAnsi="Arial" w:cs="Arial"/>
                <w:color w:val="000080"/>
              </w:rPr>
            </w:pPr>
            <w:r w:rsidRPr="0075624C">
              <w:rPr>
                <w:rFonts w:ascii="Arial" w:hAnsi="Arial" w:cs="Arial"/>
                <w:color w:val="000080"/>
                <w:highlight w:val="yellow"/>
                <w:lang w:val="de-DE"/>
              </w:rPr>
              <w:t>2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>Ag</w:t>
            </w:r>
            <w:r w:rsidRPr="0075624C">
              <w:rPr>
                <w:rFonts w:ascii="Arial" w:hAnsi="Arial" w:cs="Arial"/>
                <w:color w:val="000080"/>
                <w:vertAlign w:val="superscript"/>
                <w:lang w:val="de-DE"/>
              </w:rPr>
              <w:t>+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>(aq)  +  CrO</w:t>
            </w:r>
            <w:r w:rsidRPr="0075624C">
              <w:rPr>
                <w:rFonts w:ascii="Arial" w:hAnsi="Arial" w:cs="Arial"/>
                <w:color w:val="000080"/>
                <w:vertAlign w:val="subscript"/>
                <w:lang w:val="de-DE"/>
              </w:rPr>
              <w:t>4</w:t>
            </w:r>
            <w:r w:rsidRPr="0075624C">
              <w:rPr>
                <w:rFonts w:ascii="Arial" w:hAnsi="Arial" w:cs="Arial"/>
                <w:color w:val="000080"/>
                <w:vertAlign w:val="superscript"/>
                <w:lang w:val="de-DE"/>
              </w:rPr>
              <w:t>2-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 xml:space="preserve">(aq)  </w:t>
            </w:r>
            <w:r w:rsidRPr="00020289">
              <w:rPr>
                <w:rFonts w:ascii="Arial" w:hAnsi="Arial" w:cs="Arial"/>
                <w:color w:val="000080"/>
              </w:rPr>
              <w:sym w:font="Wingdings" w:char="F0E0"/>
            </w:r>
          </w:p>
          <w:p w:rsidR="006E768D" w:rsidRPr="0075624C" w:rsidRDefault="006E768D" w:rsidP="003235E0">
            <w:pPr>
              <w:pStyle w:val="Header"/>
              <w:rPr>
                <w:lang w:val="de-DE"/>
              </w:rPr>
            </w:pPr>
            <w:r w:rsidRPr="00020289">
              <w:rPr>
                <w:rFonts w:ascii="Arial" w:hAnsi="Arial" w:cs="Arial"/>
                <w:color w:val="000080"/>
              </w:rPr>
              <w:t xml:space="preserve">                           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 xml:space="preserve">  Ag</w:t>
            </w:r>
            <w:r w:rsidRPr="0075624C">
              <w:rPr>
                <w:rFonts w:ascii="Arial" w:hAnsi="Arial" w:cs="Arial"/>
                <w:color w:val="000080"/>
                <w:vertAlign w:val="subscript"/>
                <w:lang w:val="de-DE"/>
              </w:rPr>
              <w:t>2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>CrO</w:t>
            </w:r>
            <w:r w:rsidRPr="0075624C">
              <w:rPr>
                <w:rFonts w:ascii="Arial" w:hAnsi="Arial" w:cs="Arial"/>
                <w:color w:val="000080"/>
                <w:vertAlign w:val="subscript"/>
                <w:lang w:val="de-DE"/>
              </w:rPr>
              <w:t>4</w:t>
            </w:r>
            <w:r w:rsidRPr="0075624C">
              <w:rPr>
                <w:rFonts w:ascii="Arial" w:hAnsi="Arial" w:cs="Arial"/>
                <w:color w:val="000080"/>
                <w:lang w:val="de-DE"/>
              </w:rPr>
              <w:t>(s)</w:t>
            </w:r>
          </w:p>
        </w:tc>
      </w:tr>
    </w:tbl>
    <w:p w:rsidR="00352E9C" w:rsidRDefault="00352E9C" w:rsidP="00352E9C">
      <w:pPr>
        <w:pStyle w:val="Header"/>
      </w:pPr>
    </w:p>
    <w:p w:rsidR="00352E9C" w:rsidRDefault="00352E9C" w:rsidP="00352E9C">
      <w:pPr>
        <w:pStyle w:val="Header"/>
      </w:pPr>
      <w:r>
        <w:t>Some ionic reactions resulting in the formation of a precipitate are very useful because they can be used for diagnostic purposes – they tell us which ions are present in solutions.  This branch of Chemistry is known as qualitative analysis.</w:t>
      </w:r>
    </w:p>
    <w:p w:rsidR="00352E9C" w:rsidRDefault="00352E9C" w:rsidP="00352E9C">
      <w:pPr>
        <w:pStyle w:val="Header"/>
      </w:pPr>
    </w:p>
    <w:p w:rsidR="00352E9C" w:rsidRDefault="00352E9C" w:rsidP="00352E9C">
      <w:pPr>
        <w:pStyle w:val="Header"/>
      </w:pPr>
      <w:r>
        <w:t>This forms the ba</w:t>
      </w:r>
      <w:r w:rsidR="0088180E">
        <w:t>sis of the experiment on the next page</w:t>
      </w:r>
    </w:p>
    <w:p w:rsidR="00352E9C" w:rsidRDefault="00D42205" w:rsidP="00352E9C">
      <w:pPr>
        <w:pStyle w:val="Header"/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5441950</wp:posOffset>
            </wp:positionH>
            <wp:positionV relativeFrom="paragraph">
              <wp:posOffset>85090</wp:posOffset>
            </wp:positionV>
            <wp:extent cx="629920" cy="617855"/>
            <wp:effectExtent l="0" t="0" r="0" b="0"/>
            <wp:wrapNone/>
            <wp:docPr id="196" name="Picture 196" descr="MCj0424782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Cj04247820000[1]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2E9C">
        <w:t>More practice at writing ionic equations:-</w:t>
      </w:r>
    </w:p>
    <w:p w:rsidR="00352E9C" w:rsidRDefault="00B65CC7" w:rsidP="00352E9C">
      <w:pPr>
        <w:pStyle w:val="Header"/>
      </w:pPr>
      <w:hyperlink r:id="rId393" w:history="1">
        <w:r w:rsidR="00352E9C" w:rsidRPr="00D54A7C">
          <w:rPr>
            <w:rStyle w:val="Hyperlink"/>
          </w:rPr>
          <w:t>http://www.chem.vt.edu/RVGS/ACT/notes/net_ionic_rxns/net_ionic_rxns.html</w:t>
        </w:r>
      </w:hyperlink>
    </w:p>
    <w:p w:rsidR="00352E9C" w:rsidRDefault="00B65CC7" w:rsidP="00352E9C">
      <w:pPr>
        <w:pStyle w:val="Header"/>
      </w:pPr>
      <w:hyperlink r:id="rId394" w:history="1">
        <w:r w:rsidR="00352E9C" w:rsidRPr="00D54A7C">
          <w:rPr>
            <w:rStyle w:val="Hyperlink"/>
          </w:rPr>
          <w:t>http://antoine.frostburg.edu/chem/senese/101/reactions/ionic-equations-quiz.shtml</w:t>
        </w:r>
      </w:hyperlink>
    </w:p>
    <w:p w:rsidR="0088180E" w:rsidRDefault="00B65CC7" w:rsidP="0088180E">
      <w:hyperlink r:id="rId395" w:history="1">
        <w:r w:rsidR="0088180E" w:rsidRPr="00D54A7C">
          <w:rPr>
            <w:rStyle w:val="Hyperlink"/>
          </w:rPr>
          <w:t>http://www.mp-docker.demon.co.uk/as_a2/topics/formulae_and_equations/quiz_1.html</w:t>
        </w:r>
      </w:hyperlink>
    </w:p>
    <w:p w:rsidR="00352E9C" w:rsidRDefault="00352E9C" w:rsidP="00352E9C">
      <w:pPr>
        <w:pStyle w:val="Heading3"/>
      </w:pPr>
      <w:r>
        <w:br w:type="page"/>
      </w:r>
      <w:r w:rsidR="00DE381B">
        <w:lastRenderedPageBreak/>
        <w:t>PRACTICAL – IONIC EQUATIONS</w:t>
      </w:r>
    </w:p>
    <w:p w:rsidR="00352E9C" w:rsidRDefault="00D42205" w:rsidP="00352E9C">
      <w:pPr>
        <w:pStyle w:val="Header"/>
      </w:pPr>
      <w:r>
        <w:rPr>
          <w:noProof/>
          <w:lang w:eastAsia="en-GB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5417820</wp:posOffset>
            </wp:positionH>
            <wp:positionV relativeFrom="paragraph">
              <wp:posOffset>-142875</wp:posOffset>
            </wp:positionV>
            <wp:extent cx="685800" cy="590550"/>
            <wp:effectExtent l="0" t="0" r="0" b="0"/>
            <wp:wrapNone/>
            <wp:docPr id="154" name="Picture 154" descr="New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New experiment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2E9C" w:rsidRDefault="00352E9C" w:rsidP="00352E9C">
      <w:pPr>
        <w:pStyle w:val="Header"/>
      </w:pPr>
      <w:r>
        <w:t>The aims of this experiment are:</w:t>
      </w:r>
    </w:p>
    <w:p w:rsidR="00352E9C" w:rsidRDefault="00352E9C" w:rsidP="00352E9C">
      <w:pPr>
        <w:pStyle w:val="Header"/>
      </w:pPr>
    </w:p>
    <w:p w:rsidR="00352E9C" w:rsidRDefault="00352E9C" w:rsidP="0099125E">
      <w:pPr>
        <w:pStyle w:val="Header"/>
        <w:numPr>
          <w:ilvl w:val="0"/>
          <w:numId w:val="9"/>
        </w:numPr>
        <w:tabs>
          <w:tab w:val="clear" w:pos="4153"/>
          <w:tab w:val="clear" w:pos="8306"/>
        </w:tabs>
        <w:spacing w:before="120"/>
      </w:pPr>
      <w:r>
        <w:t>To gain practice in writing ionic equations</w:t>
      </w:r>
      <w:r w:rsidR="00EE1197">
        <w:t xml:space="preserve"> for precipitation reactions, displacement reactions and the reactions of acids. </w:t>
      </w:r>
    </w:p>
    <w:p w:rsidR="00352E9C" w:rsidRDefault="00352E9C" w:rsidP="0099125E">
      <w:pPr>
        <w:pStyle w:val="Header"/>
        <w:spacing w:before="120"/>
      </w:pPr>
    </w:p>
    <w:p w:rsidR="00352E9C" w:rsidRDefault="00352E9C" w:rsidP="00352E9C">
      <w:pPr>
        <w:pStyle w:val="Header"/>
        <w:rPr>
          <w:b/>
          <w:bCs/>
        </w:rPr>
      </w:pPr>
      <w:r>
        <w:rPr>
          <w:b/>
          <w:bCs/>
        </w:rPr>
        <w:t>Method</w:t>
      </w:r>
    </w:p>
    <w:p w:rsidR="00352E9C" w:rsidRDefault="00352E9C" w:rsidP="00352E9C">
      <w:pPr>
        <w:pStyle w:val="Header"/>
      </w:pP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  <w:r>
        <w:rPr>
          <w:b/>
          <w:bCs/>
        </w:rPr>
        <w:t>1.</w:t>
      </w:r>
      <w:r w:rsidR="00731784">
        <w:rPr>
          <w:b/>
          <w:bCs/>
        </w:rPr>
        <w:tab/>
      </w:r>
      <w:r w:rsidR="00731784">
        <w:rPr>
          <w:b/>
          <w:bCs/>
        </w:rPr>
        <w:tab/>
      </w:r>
      <w:r w:rsidR="00EE1197">
        <w:t>To a small quantity ( 2</w:t>
      </w:r>
      <w:r>
        <w:t xml:space="preserve"> cm</w:t>
      </w:r>
      <w:r>
        <w:rPr>
          <w:vertAlign w:val="superscript"/>
        </w:rPr>
        <w:t>3</w:t>
      </w:r>
      <w:r>
        <w:t>) of one solution in a test tube, add the second solution drop by drop from a teat pipett</w:t>
      </w:r>
      <w:r w:rsidR="00EE1197">
        <w:t>e</w:t>
      </w:r>
      <w:r w:rsidR="00144794">
        <w:t xml:space="preserve"> or the piece of metal required</w:t>
      </w:r>
      <w:r w:rsidR="00EE1197">
        <w:t>.</w:t>
      </w: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</w:p>
    <w:p w:rsidR="00352E9C" w:rsidRDefault="00352E9C" w:rsidP="0099125E">
      <w:pPr>
        <w:pStyle w:val="Header"/>
        <w:numPr>
          <w:ilvl w:val="0"/>
          <w:numId w:val="10"/>
        </w:numPr>
        <w:tabs>
          <w:tab w:val="clear" w:pos="1288"/>
          <w:tab w:val="clear" w:pos="4153"/>
          <w:tab w:val="clear" w:pos="8306"/>
          <w:tab w:val="left" w:pos="284"/>
          <w:tab w:val="num" w:pos="709"/>
        </w:tabs>
        <w:spacing w:before="120"/>
        <w:ind w:left="284" w:firstLine="142"/>
      </w:pPr>
      <w:r>
        <w:t>Do not contaminate stock solutions</w:t>
      </w:r>
    </w:p>
    <w:p w:rsidR="00352E9C" w:rsidRDefault="00352E9C" w:rsidP="0099125E">
      <w:pPr>
        <w:pStyle w:val="Header"/>
        <w:numPr>
          <w:ilvl w:val="0"/>
          <w:numId w:val="10"/>
        </w:numPr>
        <w:tabs>
          <w:tab w:val="clear" w:pos="1288"/>
          <w:tab w:val="clear" w:pos="4153"/>
          <w:tab w:val="clear" w:pos="8306"/>
          <w:tab w:val="left" w:pos="284"/>
          <w:tab w:val="num" w:pos="709"/>
        </w:tabs>
        <w:spacing w:before="120"/>
        <w:ind w:left="284" w:firstLine="142"/>
      </w:pPr>
      <w:r>
        <w:t>Do not waste chemicals as they are expensive and need to be disposed of safely</w:t>
      </w:r>
    </w:p>
    <w:p w:rsidR="00352E9C" w:rsidRDefault="00352E9C" w:rsidP="0099125E">
      <w:pPr>
        <w:pStyle w:val="Header"/>
        <w:tabs>
          <w:tab w:val="left" w:pos="284"/>
          <w:tab w:val="num" w:pos="709"/>
        </w:tabs>
        <w:ind w:left="284" w:firstLine="142"/>
      </w:pP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  <w:r>
        <w:rPr>
          <w:b/>
          <w:bCs/>
        </w:rPr>
        <w:t>2.</w:t>
      </w:r>
      <w:r w:rsidR="00731784">
        <w:rPr>
          <w:b/>
          <w:bCs/>
        </w:rPr>
        <w:tab/>
      </w:r>
      <w:r>
        <w:t>Complete the tables on the following pages</w:t>
      </w: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  <w:r>
        <w:rPr>
          <w:b/>
          <w:bCs/>
        </w:rPr>
        <w:t>3.</w:t>
      </w:r>
      <w:r w:rsidR="00731784">
        <w:tab/>
      </w:r>
      <w:r w:rsidRPr="0099125E">
        <w:rPr>
          <w:b/>
        </w:rPr>
        <w:t>Observations</w:t>
      </w:r>
      <w:r w:rsidR="00EE1197">
        <w:t xml:space="preserve"> should be as full </w:t>
      </w:r>
      <w:r>
        <w:t>as possible.</w:t>
      </w: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  <w:r>
        <w:t>An acceptable abbreviation for precipitate is ppt.</w:t>
      </w: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</w:p>
    <w:p w:rsidR="00352E9C" w:rsidRDefault="00352E9C" w:rsidP="00731784">
      <w:pPr>
        <w:pStyle w:val="Header"/>
        <w:tabs>
          <w:tab w:val="left" w:pos="284"/>
        </w:tabs>
        <w:ind w:left="284" w:hanging="284"/>
      </w:pPr>
      <w:r>
        <w:rPr>
          <w:b/>
          <w:bCs/>
        </w:rPr>
        <w:t>4.</w:t>
      </w:r>
      <w:r w:rsidR="00731784">
        <w:rPr>
          <w:b/>
          <w:bCs/>
        </w:rPr>
        <w:tab/>
      </w:r>
      <w:r w:rsidRPr="0099125E">
        <w:rPr>
          <w:b/>
        </w:rPr>
        <w:t>Inferences</w:t>
      </w:r>
      <w:r>
        <w:t xml:space="preserve"> are what you can conclude from your observations.</w:t>
      </w:r>
    </w:p>
    <w:p w:rsidR="00352E9C" w:rsidRDefault="00352E9C" w:rsidP="0099125E">
      <w:pPr>
        <w:pStyle w:val="Header"/>
        <w:tabs>
          <w:tab w:val="left" w:pos="284"/>
        </w:tabs>
        <w:spacing w:before="120"/>
        <w:ind w:left="284"/>
      </w:pPr>
      <w:r>
        <w:t>Work out which are the spectator ions and which are the participating ions based on your observations.</w:t>
      </w:r>
    </w:p>
    <w:p w:rsidR="00EE1197" w:rsidRDefault="00EE1197" w:rsidP="0099125E">
      <w:pPr>
        <w:pStyle w:val="Header"/>
        <w:tabs>
          <w:tab w:val="left" w:pos="284"/>
        </w:tabs>
        <w:spacing w:before="120"/>
        <w:ind w:left="284"/>
      </w:pPr>
      <w:r>
        <w:t xml:space="preserve">From this write the full equation for the reaction (remember state symbols) </w:t>
      </w:r>
    </w:p>
    <w:p w:rsidR="00352E9C" w:rsidRPr="00EE1197" w:rsidRDefault="00352E9C" w:rsidP="00EE1197">
      <w:pPr>
        <w:pStyle w:val="Header"/>
        <w:tabs>
          <w:tab w:val="left" w:pos="284"/>
        </w:tabs>
        <w:spacing w:before="120"/>
        <w:ind w:left="284"/>
        <w:sectPr w:rsidR="00352E9C" w:rsidRPr="00EE1197" w:rsidSect="00731784">
          <w:pgSz w:w="11909" w:h="16834" w:code="9"/>
          <w:pgMar w:top="1134" w:right="1134" w:bottom="1134" w:left="1134" w:header="720" w:footer="720" w:gutter="0"/>
          <w:cols w:space="720"/>
          <w:docGrid w:linePitch="360"/>
        </w:sectPr>
      </w:pPr>
      <w:r>
        <w:t>From this write the ionic equation for the reaction.</w:t>
      </w:r>
      <w:r w:rsidR="00EE1197">
        <w:t xml:space="preserve"> </w:t>
      </w:r>
      <w:r w:rsidR="00EE1197" w:rsidRPr="00EE1197">
        <w:t>(remember state symbols)</w:t>
      </w:r>
      <w:r w:rsidR="00EE1197">
        <w:rPr>
          <w:b/>
        </w:rPr>
        <w:t xml:space="preserve"> </w:t>
      </w:r>
    </w:p>
    <w:p w:rsidR="00352E9C" w:rsidRPr="00714436" w:rsidRDefault="00D42205" w:rsidP="00352E9C">
      <w:pPr>
        <w:pStyle w:val="Heading3"/>
        <w:rPr>
          <w:sz w:val="36"/>
          <w:szCs w:val="36"/>
        </w:rPr>
      </w:pPr>
      <w:r w:rsidRPr="00714436">
        <w:rPr>
          <w:noProof/>
          <w:sz w:val="36"/>
          <w:szCs w:val="36"/>
          <w:lang w:eastAsia="en-GB"/>
        </w:rPr>
        <w:lastRenderedPageBreak/>
        <w:drawing>
          <wp:anchor distT="0" distB="0" distL="114300" distR="114300" simplePos="0" relativeHeight="251649024" behindDoc="0" locked="0" layoutInCell="1" allowOverlap="1" wp14:anchorId="4B77F13F" wp14:editId="536ECDFC">
            <wp:simplePos x="0" y="0"/>
            <wp:positionH relativeFrom="column">
              <wp:posOffset>7720330</wp:posOffset>
            </wp:positionH>
            <wp:positionV relativeFrom="paragraph">
              <wp:posOffset>-365760</wp:posOffset>
            </wp:positionV>
            <wp:extent cx="685800" cy="590550"/>
            <wp:effectExtent l="0" t="0" r="0" b="0"/>
            <wp:wrapNone/>
            <wp:docPr id="155" name="Picture 155" descr="New experi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New experiment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4A0" w:rsidRPr="00714436">
        <w:rPr>
          <w:sz w:val="36"/>
          <w:szCs w:val="36"/>
        </w:rPr>
        <w:t>Precipitation reactions</w:t>
      </w:r>
    </w:p>
    <w:p w:rsidR="00352E9C" w:rsidRDefault="00352E9C" w:rsidP="00352E9C">
      <w:pPr>
        <w:tabs>
          <w:tab w:val="left" w:pos="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1008"/>
          <w:tab w:val="left" w:pos="1440"/>
          <w:tab w:val="left" w:pos="2160"/>
        </w:tabs>
        <w:spacing w:line="240" w:lineRule="atLeast"/>
        <w:ind w:left="1008"/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3118"/>
        <w:gridCol w:w="7263"/>
      </w:tblGrid>
      <w:tr w:rsidR="00352E9C" w:rsidTr="00D854A0">
        <w:trPr>
          <w:trHeight w:val="567"/>
        </w:trPr>
        <w:tc>
          <w:tcPr>
            <w:tcW w:w="4361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rPr>
                <w:b/>
              </w:rPr>
              <w:t>METHOD</w:t>
            </w:r>
          </w:p>
        </w:tc>
        <w:tc>
          <w:tcPr>
            <w:tcW w:w="3118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jc w:val="center"/>
            </w:pPr>
            <w:r>
              <w:rPr>
                <w:b/>
              </w:rPr>
              <w:t>OBSERVATIONS</w:t>
            </w:r>
          </w:p>
        </w:tc>
        <w:tc>
          <w:tcPr>
            <w:tcW w:w="7263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jc w:val="center"/>
            </w:pPr>
            <w:r>
              <w:rPr>
                <w:b/>
              </w:rPr>
              <w:t>INFERENCE</w:t>
            </w:r>
          </w:p>
        </w:tc>
      </w:tr>
      <w:tr w:rsidR="006E768D" w:rsidTr="00D854A0">
        <w:trPr>
          <w:trHeight w:val="1262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b/>
                <w:u w:val="single"/>
              </w:rPr>
            </w:pPr>
            <w:r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916288" behindDoc="0" locked="0" layoutInCell="1" allowOverlap="1" wp14:anchorId="33494844" wp14:editId="1D662A9A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15875</wp:posOffset>
                      </wp:positionV>
                      <wp:extent cx="901065" cy="375920"/>
                      <wp:effectExtent l="0" t="0" r="0" b="0"/>
                      <wp:wrapNone/>
                      <wp:docPr id="25" name="Group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01065" cy="375920"/>
                                <a:chOff x="7592" y="5047"/>
                                <a:chExt cx="1419" cy="5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" name="Picture 1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592" y="5047"/>
                                  <a:ext cx="624" cy="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74" name="Text Box 1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226" y="5272"/>
                                  <a:ext cx="785" cy="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E768D" w:rsidRPr="00ED6CF8" w:rsidRDefault="006E768D" w:rsidP="00C91A39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HARMFUL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7" o:spid="_x0000_s1038" style="position:absolute;margin-left:122.9pt;margin-top:1.25pt;width:70.95pt;height:29.6pt;z-index:251916288" coordorigin="7592,5047" coordsize="1419,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">
                      <v:shape id="Picture 198" o:spid="_x0000_s1039" type="#_x0000_t75" style="position:absolute;left:7592;top:5047;width:624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ojt3DAAAA2wAAAA8AAABkcnMvZG93bnJldi54bWxEj0FrwkAUhO8F/8PyCr3VTT2EkrqKiAEv&#10;LTFK8fjIPpPV7NuQXU3677uC4HGYmW+Y+XK0rbhR741jBR/TBARx5bThWsFhn79/gvABWWPrmBT8&#10;kYflYvIyx0y7gXd0K0MtIoR9hgqaELpMSl81ZNFPXUccvZPrLYYo+1rqHocIt62cJUkqLRqOCw12&#10;tG6oupRXq+CIQ7k1m9/zqfgeTEE/+a5Ic6XeXsfVF4hAY3iGH+2tVjBL4f4l/g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6iO3cMAAADbAAAADwAAAAAAAAAAAAAAAACf&#10;AgAAZHJzL2Rvd25yZXYueG1sUEsFBgAAAAAEAAQA9wAAAI8DAAAAAA==&#10;">
                        <v:imagedata r:id="rId398" o:title=""/>
                      </v:shape>
                      <v:shape id="Text Box 199" o:spid="_x0000_s1040" type="#_x0000_t202" style="position:absolute;left:8226;top:5272;width:785;height:2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eGl8UA&#10;AADbAAAADwAAAGRycy9kb3ducmV2LnhtbESPzWrDMBCE74W8g9hALqWR60Na3CghPw30kB7shpwX&#10;a2uZWisjKbHz9lWg0OMwM98wy/VoO3ElH1rHCp7nGQji2umWGwWnr8PTK4gQkTV2jknBjQKsV5OH&#10;JRbaDVzStYqNSBAOBSowMfaFlKE2ZDHMXU+cvG/nLcYkfSO1xyHBbSfzLFtIiy2nBYM97QzVP9XF&#10;Kljs/WUoefe4P70f8bNv8vP2dlZqNh03byAijfE//Nf+0AryF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p4aXxQAAANsAAAAPAAAAAAAAAAAAAAAAAJgCAABkcnMv&#10;ZG93bnJldi54bWxQSwUGAAAAAAQABAD1AAAAigMAAAAA&#10;" stroked="f">
                        <v:textbox inset="0,0,0,0">
                          <w:txbxContent>
                            <w:p w:rsidR="006E768D" w:rsidRPr="00ED6CF8" w:rsidRDefault="006E768D" w:rsidP="00C91A3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HARMFUL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b/>
                <w:u w:val="single"/>
              </w:rPr>
            </w:pPr>
            <w:r>
              <w:rPr>
                <w:b/>
                <w:u w:val="single"/>
              </w:rPr>
              <w:t>SULFATE(V1) IONS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Add barium chloride solution drop by drop to 0.5 cm</w:t>
            </w:r>
            <w:r>
              <w:rPr>
                <w:vertAlign w:val="superscript"/>
              </w:rPr>
              <w:t>3</w:t>
            </w:r>
            <w:r>
              <w:t xml:space="preserve"> of sodium </w:t>
            </w:r>
            <w:proofErr w:type="spellStart"/>
            <w:r>
              <w:t>sulfate</w:t>
            </w:r>
            <w:proofErr w:type="spellEnd"/>
            <w:r>
              <w:t xml:space="preserve"> solution</w:t>
            </w: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</w:p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6E768D">
              <w:rPr>
                <w:rFonts w:ascii="Arial" w:hAnsi="Arial" w:cs="Arial"/>
                <w:color w:val="000080"/>
              </w:rPr>
              <w:t xml:space="preserve">Immediate thick </w:t>
            </w:r>
            <w:r w:rsidRPr="006E768D">
              <w:rPr>
                <w:rFonts w:ascii="Arial" w:hAnsi="Arial" w:cs="Arial"/>
                <w:b/>
                <w:color w:val="000080"/>
              </w:rPr>
              <w:t xml:space="preserve">White </w:t>
            </w:r>
            <w:proofErr w:type="spellStart"/>
            <w:r w:rsidRPr="006E768D">
              <w:rPr>
                <w:rFonts w:ascii="Arial" w:hAnsi="Arial" w:cs="Arial"/>
                <w:b/>
                <w:color w:val="000080"/>
              </w:rPr>
              <w:t>Ppt</w:t>
            </w:r>
            <w:proofErr w:type="spellEnd"/>
            <w:r w:rsidRPr="006E768D">
              <w:rPr>
                <w:rFonts w:ascii="Arial" w:hAnsi="Arial" w:cs="Arial"/>
                <w:b/>
                <w:color w:val="000080"/>
              </w:rPr>
              <w:t xml:space="preserve"> formed</w:t>
            </w:r>
            <w:r w:rsidRPr="006E768D">
              <w:rPr>
                <w:rFonts w:ascii="Arial" w:hAnsi="Arial" w:cs="Arial"/>
                <w:color w:val="000080"/>
              </w:rPr>
              <w:t xml:space="preserve"> </w:t>
            </w:r>
          </w:p>
        </w:tc>
        <w:tc>
          <w:tcPr>
            <w:tcW w:w="7263" w:type="dxa"/>
          </w:tcPr>
          <w:p w:rsidR="006E768D" w:rsidRPr="00E60C73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  <w:rPr>
                <w:color w:val="002060"/>
              </w:rPr>
            </w:pPr>
            <w:r>
              <w:t xml:space="preserve">Full Equation  </w:t>
            </w:r>
            <w:r w:rsidRPr="006E768D">
              <w:rPr>
                <w:rFonts w:ascii="Arial" w:hAnsi="Arial" w:cs="Arial"/>
                <w:color w:val="000080"/>
              </w:rPr>
              <w:t>BaCl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Na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6E768D">
              <w:rPr>
                <w:rFonts w:ascii="Arial" w:hAnsi="Arial" w:cs="Arial"/>
                <w:color w:val="000080"/>
              </w:rPr>
              <w:t>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BaSO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(s) + 2NaCl(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</w:t>
            </w:r>
          </w:p>
          <w:p w:rsidR="006E768D" w:rsidRPr="00E60C73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</w:pPr>
            <w:r>
              <w:t>I</w:t>
            </w:r>
            <w:r w:rsidRPr="00DB3043">
              <w:t>onic equation:</w:t>
            </w:r>
            <w:r w:rsidRPr="00E60C73">
              <w:rPr>
                <w:color w:val="002060"/>
              </w:rPr>
              <w:t xml:space="preserve"> </w:t>
            </w:r>
            <w:r w:rsidRPr="006E768D">
              <w:rPr>
                <w:rFonts w:ascii="Arial" w:hAnsi="Arial" w:cs="Arial"/>
                <w:color w:val="000080"/>
              </w:rPr>
              <w:t>Ba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BaSO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(s)</w:t>
            </w:r>
            <w:r w:rsidRPr="006E768D">
              <w:rPr>
                <w:color w:val="000080"/>
              </w:rPr>
              <w:t xml:space="preserve"> </w:t>
            </w:r>
          </w:p>
        </w:tc>
      </w:tr>
      <w:tr w:rsidR="006E768D" w:rsidTr="00D854A0">
        <w:trPr>
          <w:trHeight w:val="1265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</w:pPr>
            <w:r>
              <w:rPr>
                <w:b/>
                <w:u w:val="single"/>
              </w:rPr>
              <w:t>CHLORIDE IONS</w:t>
            </w:r>
          </w:p>
          <w:p w:rsidR="006E768D" w:rsidRDefault="006E768D" w:rsidP="00DD2AC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</w:pPr>
            <w:r>
              <w:t>Add silver nitrate(V) solution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drop by drop to  0.5 cm</w:t>
            </w:r>
            <w:r>
              <w:rPr>
                <w:vertAlign w:val="superscript"/>
              </w:rPr>
              <w:t>3</w:t>
            </w:r>
            <w:r>
              <w:t xml:space="preserve"> of  sodium chloride solution</w:t>
            </w: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</w:p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6E768D">
              <w:rPr>
                <w:rFonts w:ascii="Arial" w:hAnsi="Arial" w:cs="Arial"/>
                <w:color w:val="000080"/>
              </w:rPr>
              <w:t xml:space="preserve">Fine </w:t>
            </w:r>
            <w:r w:rsidRPr="006E768D">
              <w:rPr>
                <w:rFonts w:ascii="Arial" w:hAnsi="Arial" w:cs="Arial"/>
                <w:b/>
                <w:color w:val="000080"/>
              </w:rPr>
              <w:t xml:space="preserve">White </w:t>
            </w:r>
            <w:proofErr w:type="spellStart"/>
            <w:r w:rsidRPr="006E768D">
              <w:rPr>
                <w:rFonts w:ascii="Arial" w:hAnsi="Arial" w:cs="Arial"/>
                <w:b/>
                <w:color w:val="000080"/>
              </w:rPr>
              <w:t>ppt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 formed turned grey in light</w:t>
            </w:r>
          </w:p>
        </w:tc>
        <w:tc>
          <w:tcPr>
            <w:tcW w:w="7263" w:type="dxa"/>
          </w:tcPr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  <w:rPr>
                <w:color w:val="002060"/>
              </w:rPr>
            </w:pPr>
            <w:r>
              <w:t xml:space="preserve">Full Equation  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NaCl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AgNO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NaNO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+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AgCl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(s)</w:t>
            </w:r>
          </w:p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I</w:t>
            </w:r>
            <w:r w:rsidRPr="00DB3043">
              <w:t>onic equation:</w:t>
            </w:r>
            <w:r>
              <w:t xml:space="preserve"> </w:t>
            </w:r>
            <w:r w:rsidRPr="006E768D">
              <w:rPr>
                <w:rFonts w:ascii="Arial" w:hAnsi="Arial" w:cs="Arial"/>
                <w:color w:val="000080"/>
              </w:rPr>
              <w:t>Cl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Ag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AgCl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D854A0">
        <w:trPr>
          <w:trHeight w:val="1127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</w:pPr>
            <w:r>
              <w:rPr>
                <w:b/>
                <w:u w:val="single"/>
              </w:rPr>
              <w:t>BROMIDE IONS</w:t>
            </w:r>
          </w:p>
          <w:p w:rsidR="006E768D" w:rsidRDefault="006E768D" w:rsidP="00DD2AC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</w:pPr>
            <w:r>
              <w:t>Add silver nitrate solution</w:t>
            </w:r>
          </w:p>
          <w:p w:rsidR="006E768D" w:rsidRPr="00D854A0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drop by drop to 0.5 cm</w:t>
            </w:r>
            <w:r>
              <w:rPr>
                <w:vertAlign w:val="superscript"/>
              </w:rPr>
              <w:t>3</w:t>
            </w:r>
            <w:r>
              <w:t xml:space="preserve"> of  </w:t>
            </w:r>
            <w:r>
              <w:rPr>
                <w:lang w:val="fr-FR"/>
              </w:rPr>
              <w:t xml:space="preserve">potassium </w:t>
            </w:r>
            <w:proofErr w:type="spellStart"/>
            <w:r>
              <w:rPr>
                <w:lang w:val="fr-FR"/>
              </w:rPr>
              <w:t>bromide</w:t>
            </w:r>
            <w:proofErr w:type="spellEnd"/>
            <w:r>
              <w:rPr>
                <w:lang w:val="fr-FR"/>
              </w:rPr>
              <w:t xml:space="preserve"> solution.</w:t>
            </w: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</w:p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Fine </w:t>
            </w:r>
            <w:r w:rsidRPr="006E768D">
              <w:rPr>
                <w:rFonts w:ascii="Arial" w:hAnsi="Arial" w:cs="Arial"/>
                <w:b/>
                <w:color w:val="000080"/>
                <w:lang w:val="fr-FR"/>
              </w:rPr>
              <w:t xml:space="preserve">Cream </w:t>
            </w:r>
            <w:proofErr w:type="spellStart"/>
            <w:r w:rsidRPr="006E768D">
              <w:rPr>
                <w:rFonts w:ascii="Arial" w:hAnsi="Arial" w:cs="Arial"/>
                <w:b/>
                <w:color w:val="000080"/>
                <w:lang w:val="fr-FR"/>
              </w:rPr>
              <w:t>ppt</w:t>
            </w:r>
            <w:proofErr w:type="spellEnd"/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 </w:t>
            </w:r>
            <w:proofErr w:type="spellStart"/>
            <w:r w:rsidRPr="006E768D">
              <w:rPr>
                <w:rFonts w:ascii="Arial" w:hAnsi="Arial" w:cs="Arial"/>
                <w:color w:val="000080"/>
                <w:lang w:val="fr-FR"/>
              </w:rPr>
              <w:t>formed</w:t>
            </w:r>
            <w:proofErr w:type="spellEnd"/>
          </w:p>
        </w:tc>
        <w:tc>
          <w:tcPr>
            <w:tcW w:w="7263" w:type="dxa"/>
          </w:tcPr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  <w:rPr>
                <w:color w:val="002060"/>
              </w:rPr>
            </w:pPr>
            <w:r>
              <w:t xml:space="preserve">Full Equation 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KBr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AgNO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>NaNO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+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AgBr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(s)</w:t>
            </w:r>
          </w:p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I</w:t>
            </w:r>
            <w:r w:rsidRPr="00DB3043">
              <w:t>onic equation:</w:t>
            </w:r>
            <w:r>
              <w:t xml:space="preserve">  </w:t>
            </w:r>
            <w:r w:rsidRPr="006E768D">
              <w:rPr>
                <w:rFonts w:ascii="Arial" w:hAnsi="Arial" w:cs="Arial"/>
                <w:color w:val="000080"/>
              </w:rPr>
              <w:t>Br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Ag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AgBr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D854A0">
        <w:trPr>
          <w:trHeight w:val="1143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</w:pPr>
            <w:r>
              <w:rPr>
                <w:b/>
                <w:u w:val="single"/>
              </w:rPr>
              <w:t>IODIDE IONS</w:t>
            </w:r>
          </w:p>
          <w:p w:rsidR="006E768D" w:rsidRDefault="006E768D" w:rsidP="00DD2AC8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line="240" w:lineRule="atLeast"/>
            </w:pPr>
            <w:r>
              <w:t>Add silver nitrate solution</w:t>
            </w:r>
          </w:p>
          <w:p w:rsidR="006E768D" w:rsidRPr="00D854A0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drop by drop to 0.5 cm</w:t>
            </w:r>
            <w:r>
              <w:rPr>
                <w:vertAlign w:val="superscript"/>
              </w:rPr>
              <w:t>3</w:t>
            </w:r>
            <w:r>
              <w:t xml:space="preserve"> of </w:t>
            </w:r>
            <w:r>
              <w:rPr>
                <w:lang w:val="fr-FR"/>
              </w:rPr>
              <w:t xml:space="preserve">potassium </w:t>
            </w:r>
            <w:proofErr w:type="spellStart"/>
            <w:r>
              <w:rPr>
                <w:lang w:val="fr-FR"/>
              </w:rPr>
              <w:t>iodide</w:t>
            </w:r>
            <w:proofErr w:type="spellEnd"/>
            <w:r>
              <w:rPr>
                <w:lang w:val="fr-FR"/>
              </w:rPr>
              <w:t xml:space="preserve"> solution</w:t>
            </w: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</w:p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 </w:t>
            </w:r>
            <w:r w:rsidRPr="006E768D">
              <w:rPr>
                <w:rFonts w:ascii="Arial" w:hAnsi="Arial" w:cs="Arial"/>
                <w:b/>
                <w:color w:val="000080"/>
                <w:lang w:val="fr-FR"/>
              </w:rPr>
              <w:t xml:space="preserve">Yellow </w:t>
            </w:r>
            <w:proofErr w:type="spellStart"/>
            <w:r w:rsidRPr="006E768D">
              <w:rPr>
                <w:rFonts w:ascii="Arial" w:hAnsi="Arial" w:cs="Arial"/>
                <w:b/>
                <w:color w:val="000080"/>
                <w:lang w:val="fr-FR"/>
              </w:rPr>
              <w:t>ppt</w:t>
            </w:r>
            <w:proofErr w:type="spellEnd"/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 </w:t>
            </w:r>
            <w:proofErr w:type="spellStart"/>
            <w:r w:rsidRPr="006E768D">
              <w:rPr>
                <w:rFonts w:ascii="Arial" w:hAnsi="Arial" w:cs="Arial"/>
                <w:color w:val="000080"/>
                <w:lang w:val="fr-FR"/>
              </w:rPr>
              <w:t>formed</w:t>
            </w:r>
            <w:proofErr w:type="spellEnd"/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 </w:t>
            </w:r>
          </w:p>
        </w:tc>
        <w:tc>
          <w:tcPr>
            <w:tcW w:w="7263" w:type="dxa"/>
          </w:tcPr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  <w:rPr>
                <w:color w:val="002060"/>
              </w:rPr>
            </w:pPr>
            <w:r>
              <w:t xml:space="preserve">Full Equation   </w:t>
            </w:r>
            <w:r w:rsidRPr="006E768D">
              <w:rPr>
                <w:rFonts w:ascii="Arial" w:hAnsi="Arial" w:cs="Arial"/>
                <w:color w:val="000080"/>
              </w:rPr>
              <w:t>KI(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AgNO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>NaNO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+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AgI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(s)</w:t>
            </w:r>
          </w:p>
          <w:p w:rsidR="006E768D" w:rsidRPr="00DB3043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I</w:t>
            </w:r>
            <w:r w:rsidRPr="00DB3043">
              <w:t>onic equation:</w:t>
            </w:r>
            <w:r w:rsidRPr="00016F75">
              <w:rPr>
                <w:color w:val="002060"/>
              </w:rPr>
              <w:t xml:space="preserve"> </w:t>
            </w:r>
            <w:r w:rsidRPr="006E768D">
              <w:rPr>
                <w:color w:val="000080"/>
              </w:rPr>
              <w:t>I</w:t>
            </w:r>
            <w:r w:rsidRPr="006E768D">
              <w:rPr>
                <w:color w:val="000080"/>
                <w:vertAlign w:val="superscript"/>
              </w:rPr>
              <w:t>-</w:t>
            </w:r>
            <w:r w:rsidRPr="006E768D">
              <w:rPr>
                <w:color w:val="000080"/>
              </w:rPr>
              <w:t>(</w:t>
            </w:r>
            <w:proofErr w:type="spellStart"/>
            <w:r w:rsidRPr="006E768D">
              <w:rPr>
                <w:color w:val="000080"/>
              </w:rPr>
              <w:t>aq</w:t>
            </w:r>
            <w:proofErr w:type="spellEnd"/>
            <w:r w:rsidRPr="006E768D">
              <w:rPr>
                <w:color w:val="000080"/>
              </w:rPr>
              <w:t>) + Ag</w:t>
            </w:r>
            <w:r w:rsidRPr="006E768D">
              <w:rPr>
                <w:color w:val="000080"/>
                <w:vertAlign w:val="superscript"/>
              </w:rPr>
              <w:t>+</w:t>
            </w:r>
            <w:r w:rsidRPr="006E768D">
              <w:rPr>
                <w:color w:val="000080"/>
              </w:rPr>
              <w:t>(</w:t>
            </w:r>
            <w:proofErr w:type="spellStart"/>
            <w:r w:rsidRPr="006E768D">
              <w:rPr>
                <w:color w:val="000080"/>
              </w:rPr>
              <w:t>aq</w:t>
            </w:r>
            <w:proofErr w:type="spellEnd"/>
            <w:r w:rsidRPr="006E768D">
              <w:rPr>
                <w:color w:val="000080"/>
              </w:rPr>
              <w:t xml:space="preserve">) </w:t>
            </w:r>
            <w:r w:rsidRPr="006E768D">
              <w:rPr>
                <w:color w:val="000080"/>
              </w:rPr>
              <w:sym w:font="Wingdings" w:char="F0E0"/>
            </w:r>
            <w:r w:rsidRPr="006E768D">
              <w:rPr>
                <w:color w:val="000080"/>
              </w:rPr>
              <w:t xml:space="preserve"> </w:t>
            </w:r>
            <w:proofErr w:type="spellStart"/>
            <w:r w:rsidRPr="006E768D">
              <w:rPr>
                <w:color w:val="000080"/>
              </w:rPr>
              <w:t>AgI</w:t>
            </w:r>
            <w:proofErr w:type="spellEnd"/>
            <w:r w:rsidRPr="006E768D">
              <w:rPr>
                <w:color w:val="000080"/>
              </w:rPr>
              <w:t>(s)</w:t>
            </w:r>
          </w:p>
        </w:tc>
      </w:tr>
      <w:tr w:rsidR="006E768D" w:rsidTr="006308F1">
        <w:trPr>
          <w:trHeight w:val="1545"/>
        </w:trPr>
        <w:tc>
          <w:tcPr>
            <w:tcW w:w="4361" w:type="dxa"/>
          </w:tcPr>
          <w:p w:rsidR="006E768D" w:rsidRDefault="006E768D" w:rsidP="00D854A0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 wp14:anchorId="550E3361" wp14:editId="1CD5F9AA">
                      <wp:simplePos x="0" y="0"/>
                      <wp:positionH relativeFrom="column">
                        <wp:posOffset>1075690</wp:posOffset>
                      </wp:positionH>
                      <wp:positionV relativeFrom="paragraph">
                        <wp:posOffset>7620</wp:posOffset>
                      </wp:positionV>
                      <wp:extent cx="709295" cy="375920"/>
                      <wp:effectExtent l="0" t="0" r="0" b="0"/>
                      <wp:wrapNone/>
                      <wp:docPr id="115" name="Group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09295" cy="375920"/>
                                <a:chOff x="1017" y="5498"/>
                                <a:chExt cx="1117" cy="5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" name="Picture 2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17" y="5498"/>
                                  <a:ext cx="569" cy="5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77" name="Text Box 2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6" y="5687"/>
                                  <a:ext cx="538" cy="24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E768D" w:rsidRPr="00ED6CF8" w:rsidRDefault="006E768D" w:rsidP="00803533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TOXIC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9" o:spid="_x0000_s1041" style="position:absolute;margin-left:84.7pt;margin-top:.6pt;width:55.85pt;height:29.6pt;z-index:251917312" coordorigin="1017,5498" coordsize="1117,59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">
                      <v:shape id="Picture 210" o:spid="_x0000_s1042" type="#_x0000_t75" style="position:absolute;left:1017;top:5498;width:569;height: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oqbbCAAAA3AAAAA8AAABkcnMvZG93bnJldi54bWxET01rwkAQvQv9D8sUetONPYQSXaWIAS9K&#10;jCI9Dtkx2TY7G7Jbk/77riB4m8f7nOV6tK24Ue+NYwXzWQKCuHLacK3gfMqnHyB8QNbYOiYFf+Rh&#10;vXqZLDHTbuAj3cpQixjCPkMFTQhdJqWvGrLoZ64jjtzV9RZDhH0tdY9DDLetfE+SVFo0HBsa7GjT&#10;UPVT/loFXziUO7O9fF+L/WAKOuTHIs2VensdPxcgAo3hKX64dzrOn6dwfyZeIF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KKm2wgAAANwAAAAPAAAAAAAAAAAAAAAAAJ8C&#10;AABkcnMvZG93bnJldi54bWxQSwUGAAAAAAQABAD3AAAAjgMAAAAA&#10;">
                        <v:imagedata r:id="rId398" o:title=""/>
                      </v:shape>
                      <v:shape id="Text Box 211" o:spid="_x0000_s1043" type="#_x0000_t202" style="position:absolute;left:1596;top:5687;width:53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4osIA&#10;AADcAAAADwAAAGRycy9kb3ducmV2LnhtbERPS4vCMBC+C/6HMMJeRFM9uFKNsj4WPLiHqngemrEt&#10;20xKEm3990ZY2Nt8fM9ZrjtTiwc5X1lWMBknIIhzqysuFFzO36M5CB+QNdaWScGTPKxX/d4SU21b&#10;zuhxCoWIIexTVFCG0KRS+rwkg35sG+LI3awzGCJ0hdQO2xhuajlNkpk0WHFsKLGhbUn57+luFMx2&#10;7t5mvB3uLvsj/jTF9Lp5XpX6GHRfCxCBuvAv/nMfdJw/+YT3M/EC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7iiwgAAANwAAAAPAAAAAAAAAAAAAAAAAJgCAABkcnMvZG93&#10;bnJldi54bWxQSwUGAAAAAAQABAD1AAAAhwMAAAAA&#10;" stroked="f">
                        <v:textbox inset="0,0,0,0">
                          <w:txbxContent>
                            <w:p w:rsidR="006E768D" w:rsidRPr="00ED6CF8" w:rsidRDefault="006E768D" w:rsidP="00803533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TOXIC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6E768D" w:rsidRDefault="006E768D" w:rsidP="00D854A0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u w:val="single"/>
              </w:rPr>
            </w:pPr>
            <w:r>
              <w:rPr>
                <w:b/>
                <w:u w:val="single"/>
              </w:rPr>
              <w:t>LEAD(II) IONS</w:t>
            </w:r>
          </w:p>
          <w:p w:rsidR="006E768D" w:rsidRDefault="006E768D" w:rsidP="00D854A0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</w:pPr>
            <w:r>
              <w:t>Add potassium iodide solution drop by drop to 0.5 cm</w:t>
            </w:r>
            <w:r>
              <w:rPr>
                <w:vertAlign w:val="superscript"/>
              </w:rPr>
              <w:t>3</w:t>
            </w:r>
            <w:r>
              <w:t xml:space="preserve"> of lead(II)</w:t>
            </w:r>
          </w:p>
          <w:p w:rsidR="006E768D" w:rsidRDefault="006E768D" w:rsidP="00D854A0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lang w:val="fr-FR"/>
              </w:rPr>
            </w:pPr>
            <w:r>
              <w:rPr>
                <w:lang w:val="fr-FR"/>
              </w:rPr>
              <w:t>nitrate(V) solution.</w:t>
            </w:r>
          </w:p>
          <w:p w:rsidR="006E768D" w:rsidRDefault="006E768D" w:rsidP="00D854A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lang w:val="fr-FR"/>
              </w:rPr>
            </w:pP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</w:p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  <w:r w:rsidRPr="006E768D">
              <w:rPr>
                <w:rFonts w:ascii="Arial" w:hAnsi="Arial" w:cs="Arial"/>
                <w:b/>
                <w:color w:val="000080"/>
                <w:lang w:val="fr-FR"/>
              </w:rPr>
              <w:t>Bright Yellow</w:t>
            </w:r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 </w:t>
            </w:r>
            <w:proofErr w:type="spellStart"/>
            <w:r w:rsidRPr="006E768D">
              <w:rPr>
                <w:rFonts w:ascii="Arial" w:hAnsi="Arial" w:cs="Arial"/>
                <w:color w:val="000080"/>
                <w:lang w:val="fr-FR"/>
              </w:rPr>
              <w:t>ppt</w:t>
            </w:r>
            <w:proofErr w:type="spellEnd"/>
            <w:r w:rsidRPr="006E768D">
              <w:rPr>
                <w:rFonts w:ascii="Arial" w:hAnsi="Arial" w:cs="Arial"/>
                <w:color w:val="000080"/>
                <w:lang w:val="fr-FR"/>
              </w:rPr>
              <w:t xml:space="preserve"> </w:t>
            </w:r>
            <w:proofErr w:type="spellStart"/>
            <w:r w:rsidRPr="006E768D">
              <w:rPr>
                <w:rFonts w:ascii="Arial" w:hAnsi="Arial" w:cs="Arial"/>
                <w:color w:val="000080"/>
                <w:lang w:val="fr-FR"/>
              </w:rPr>
              <w:t>formed</w:t>
            </w:r>
            <w:proofErr w:type="spellEnd"/>
          </w:p>
        </w:tc>
        <w:tc>
          <w:tcPr>
            <w:tcW w:w="7263" w:type="dxa"/>
          </w:tcPr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  <w:rPr>
                <w:color w:val="002060"/>
              </w:rPr>
            </w:pPr>
            <w:r>
              <w:t xml:space="preserve">Full Equation   </w:t>
            </w:r>
            <w:r w:rsidRPr="006E768D">
              <w:rPr>
                <w:rFonts w:ascii="Arial" w:hAnsi="Arial" w:cs="Arial"/>
                <w:color w:val="000080"/>
              </w:rPr>
              <w:t>2KI(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PbNO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2KNO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 + PbI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6E768D">
              <w:rPr>
                <w:rFonts w:ascii="Arial" w:hAnsi="Arial" w:cs="Arial"/>
                <w:color w:val="000080"/>
              </w:rPr>
              <w:t>(s)</w:t>
            </w:r>
          </w:p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I</w:t>
            </w:r>
            <w:r w:rsidRPr="00DB3043">
              <w:t>onic equation:</w:t>
            </w:r>
            <w:r>
              <w:t xml:space="preserve"> </w:t>
            </w:r>
            <w:r w:rsidRPr="006E768D">
              <w:rPr>
                <w:rFonts w:ascii="Arial" w:hAnsi="Arial" w:cs="Arial"/>
                <w:color w:val="000080"/>
              </w:rPr>
              <w:t>2I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Pb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PbI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6E768D">
              <w:rPr>
                <w:rFonts w:ascii="Arial" w:hAnsi="Arial" w:cs="Arial"/>
                <w:color w:val="000080"/>
              </w:rPr>
              <w:t>(s)</w:t>
            </w:r>
          </w:p>
        </w:tc>
      </w:tr>
      <w:tr w:rsidR="006E768D" w:rsidTr="00D854A0">
        <w:trPr>
          <w:trHeight w:val="1143"/>
        </w:trPr>
        <w:tc>
          <w:tcPr>
            <w:tcW w:w="4361" w:type="dxa"/>
          </w:tcPr>
          <w:p w:rsidR="006E768D" w:rsidRDefault="006E768D" w:rsidP="00804083">
            <w:pPr>
              <w:tabs>
                <w:tab w:val="left" w:pos="0"/>
                <w:tab w:val="left" w:pos="1296"/>
                <w:tab w:val="left" w:pos="4032"/>
                <w:tab w:val="left" w:pos="9504"/>
              </w:tabs>
              <w:spacing w:line="240" w:lineRule="atLeast"/>
              <w:rPr>
                <w:b/>
                <w:bCs/>
                <w:u w:val="single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8336" behindDoc="0" locked="0" layoutInCell="1" allowOverlap="1" wp14:anchorId="3B81B8ED" wp14:editId="7AA02424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75565</wp:posOffset>
                      </wp:positionV>
                      <wp:extent cx="1036320" cy="374650"/>
                      <wp:effectExtent l="0" t="0" r="3810" b="0"/>
                      <wp:wrapNone/>
                      <wp:docPr id="118" name="Group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36320" cy="374650"/>
                                <a:chOff x="4001" y="4901"/>
                                <a:chExt cx="1632" cy="5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9" name="Picture 20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01" y="4901"/>
                                  <a:ext cx="626" cy="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080" name="Text Box 2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630" y="5096"/>
                                  <a:ext cx="1003" cy="24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6E768D" w:rsidRPr="00ED6CF8" w:rsidRDefault="006E768D" w:rsidP="00C91A39">
                                    <w:pP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6"/>
                                        <w:szCs w:val="16"/>
                                      </w:rPr>
                                      <w:t>CORROSIVE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0" o:spid="_x0000_s1044" style="position:absolute;margin-left:117.6pt;margin-top:5.95pt;width:81.6pt;height:29.5pt;z-index:251918336" coordorigin="4001,4901" coordsize="1632,59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">
                      <v:shape id="Picture 201" o:spid="_x0000_s1045" type="#_x0000_t75" style="position:absolute;left:4001;top:4901;width:62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gUWLBAAAA3AAAAA8AAABkcnMvZG93bnJldi54bWxET02LwjAQvQv7H8Is7E3T7mHRahQRdvGw&#10;h1o9eBybsS02k5KkWv+9EQRv83ifs1gNphVXcr6xrCCdJCCIS6sbrhQc9r/jKQgfkDW2lknBnTys&#10;lh+jBWba3nhH1yJUIoawz1BBHUKXSenLmgz6ie2II3e2zmCI0FVSO7zFcNPK7yT5kQYbjg01drSp&#10;qbwUvVFQ9P/459Kiz93pmHu5PZ7vuVXq63NYz0EEGsJb/HJvdZyfzuD5TLxAL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gUWLBAAAA3AAAAA8AAAAAAAAAAAAAAAAAnwIA&#10;AGRycy9kb3ducmV2LnhtbFBLBQYAAAAABAAEAPcAAACNAwAAAAA=&#10;">
                        <v:imagedata r:id="rId400" o:title=""/>
                      </v:shape>
                      <v:shape id="Text Box 202" o:spid="_x0000_s1046" type="#_x0000_t202" style="position:absolute;left:4630;top:5096;width:1003;height: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Lqa8YA&#10;AADcAAAADwAAAGRycy9kb3ducmV2LnhtbESPQW/CMAyF70j7D5En7YLWdD0g1JEiBpu0wzjAEGer&#10;8dqKxqmSQMu/nw+TdrP1nt/7vFpPrlc3CrHzbOAly0ER19523Bg4fX88L0HFhGyx90wG7hRhXT3M&#10;VlhaP/KBbsfUKAnhWKKBNqWh1DrWLTmMmR+IRfvxwWGSNTTaBhwl3PW6yPOFdtixNLQ40Lal+nK8&#10;OgOLXbiOB97Od6f3L9wPTXF+u5+NeXqcNq+gEk3p3/x3/WkFvxB8eUYm0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Lqa8YAAADcAAAADwAAAAAAAAAAAAAAAACYAgAAZHJz&#10;L2Rvd25yZXYueG1sUEsFBgAAAAAEAAQA9QAAAIsDAAAAAA==&#10;" stroked="f">
                        <v:textbox inset="0,0,0,0">
                          <w:txbxContent>
                            <w:p w:rsidR="006E768D" w:rsidRPr="00ED6CF8" w:rsidRDefault="006E768D" w:rsidP="00C91A39">
                              <w:pP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CORROSIVE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u w:val="single"/>
              </w:rPr>
              <w:t>COPPER(II) IONS</w:t>
            </w:r>
          </w:p>
          <w:p w:rsidR="006E768D" w:rsidRDefault="006E768D" w:rsidP="00804083">
            <w:pPr>
              <w:tabs>
                <w:tab w:val="left" w:pos="0"/>
                <w:tab w:val="left" w:pos="1296"/>
                <w:tab w:val="left" w:pos="4032"/>
                <w:tab w:val="left" w:pos="8496"/>
              </w:tabs>
              <w:spacing w:line="240" w:lineRule="atLeast"/>
            </w:pPr>
            <w:r>
              <w:t>Add sodium hydroxide</w:t>
            </w:r>
          </w:p>
          <w:p w:rsidR="006E768D" w:rsidRDefault="006E768D" w:rsidP="00804083">
            <w:pPr>
              <w:tabs>
                <w:tab w:val="left" w:pos="0"/>
                <w:tab w:val="left" w:pos="1296"/>
                <w:tab w:val="left" w:pos="4032"/>
                <w:tab w:val="left" w:pos="8496"/>
              </w:tabs>
              <w:spacing w:line="240" w:lineRule="atLeast"/>
            </w:pPr>
            <w:r>
              <w:t>solution drop by drop</w:t>
            </w:r>
          </w:p>
          <w:p w:rsidR="006E768D" w:rsidRDefault="006E768D" w:rsidP="00804083">
            <w:pPr>
              <w:tabs>
                <w:tab w:val="left" w:pos="0"/>
                <w:tab w:val="left" w:pos="1296"/>
                <w:tab w:val="left" w:pos="4032"/>
                <w:tab w:val="left" w:pos="8496"/>
              </w:tabs>
              <w:spacing w:line="240" w:lineRule="atLeast"/>
            </w:pPr>
            <w:r>
              <w:t>to 0.5 cm</w:t>
            </w:r>
            <w:r>
              <w:rPr>
                <w:vertAlign w:val="superscript"/>
              </w:rPr>
              <w:t>3</w:t>
            </w:r>
            <w:r>
              <w:t xml:space="preserve"> of copper(II)</w:t>
            </w:r>
          </w:p>
          <w:p w:rsidR="006E768D" w:rsidRDefault="006E768D" w:rsidP="00B21434">
            <w:pPr>
              <w:tabs>
                <w:tab w:val="left" w:pos="0"/>
                <w:tab w:val="left" w:pos="0"/>
                <w:tab w:val="left" w:pos="1008"/>
                <w:tab w:val="left" w:pos="1296"/>
                <w:tab w:val="left" w:pos="1440"/>
                <w:tab w:val="left" w:pos="2160"/>
                <w:tab w:val="left" w:pos="4032"/>
                <w:tab w:val="left" w:pos="8496"/>
              </w:tabs>
              <w:spacing w:line="240" w:lineRule="atLeast"/>
            </w:pPr>
            <w:proofErr w:type="spellStart"/>
            <w:r>
              <w:t>sulfate</w:t>
            </w:r>
            <w:proofErr w:type="spellEnd"/>
            <w:r>
              <w:t>(V1) solution</w:t>
            </w: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</w:p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6E768D">
              <w:rPr>
                <w:rFonts w:ascii="Arial" w:hAnsi="Arial" w:cs="Arial"/>
                <w:b/>
                <w:color w:val="000080"/>
              </w:rPr>
              <w:t>Blue</w:t>
            </w:r>
            <w:r w:rsidRPr="006E768D">
              <w:rPr>
                <w:rFonts w:ascii="Arial" w:hAnsi="Arial" w:cs="Arial"/>
                <w:color w:val="000080"/>
              </w:rPr>
              <w:t xml:space="preserve"> jelly-like </w:t>
            </w:r>
            <w:proofErr w:type="spellStart"/>
            <w:r w:rsidRPr="006E768D">
              <w:rPr>
                <w:rFonts w:ascii="Arial" w:hAnsi="Arial" w:cs="Arial"/>
                <w:b/>
                <w:color w:val="000080"/>
              </w:rPr>
              <w:t>ppt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 formed </w:t>
            </w:r>
          </w:p>
        </w:tc>
        <w:tc>
          <w:tcPr>
            <w:tcW w:w="7263" w:type="dxa"/>
          </w:tcPr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480" w:lineRule="auto"/>
            </w:pPr>
            <w:r>
              <w:t xml:space="preserve">Full Equation </w:t>
            </w:r>
            <w:r w:rsidRPr="006E768D">
              <w:rPr>
                <w:rFonts w:ascii="Arial" w:hAnsi="Arial" w:cs="Arial"/>
                <w:color w:val="000080"/>
              </w:rPr>
              <w:t>CuSO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+ 2NaOH(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Cu(OH)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>
              <w:rPr>
                <w:rFonts w:ascii="Arial" w:hAnsi="Arial" w:cs="Arial"/>
                <w:color w:val="000080"/>
              </w:rPr>
              <w:t>(s)</w:t>
            </w:r>
            <w:r w:rsidRPr="006E768D">
              <w:rPr>
                <w:rFonts w:ascii="Arial" w:hAnsi="Arial" w:cs="Arial"/>
                <w:color w:val="000080"/>
              </w:rPr>
              <w:t>+Na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6E768D">
              <w:rPr>
                <w:rFonts w:ascii="Arial" w:hAnsi="Arial" w:cs="Arial"/>
                <w:color w:val="000080"/>
              </w:rPr>
              <w:t>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</w:t>
            </w:r>
          </w:p>
          <w:p w:rsidR="006E768D" w:rsidRPr="00016F75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I</w:t>
            </w:r>
            <w:r w:rsidRPr="00DB3043">
              <w:t>onic equation:</w:t>
            </w:r>
            <w:r>
              <w:rPr>
                <w:rFonts w:ascii="Arial" w:hAnsi="Arial" w:cs="Arial"/>
                <w:color w:val="000080"/>
              </w:rPr>
              <w:t xml:space="preserve"> </w:t>
            </w:r>
            <w:r w:rsidRPr="006E768D">
              <w:rPr>
                <w:rFonts w:ascii="Arial" w:hAnsi="Arial" w:cs="Arial"/>
                <w:color w:val="000080"/>
              </w:rPr>
              <w:t>Cu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+ 2OH</w:t>
            </w:r>
            <w:r w:rsidRPr="006E768D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Cu(OH)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6E768D">
              <w:rPr>
                <w:rFonts w:ascii="Arial" w:hAnsi="Arial" w:cs="Arial"/>
                <w:color w:val="000080"/>
              </w:rPr>
              <w:t>(s)</w:t>
            </w:r>
          </w:p>
        </w:tc>
      </w:tr>
    </w:tbl>
    <w:p w:rsidR="00352E9C" w:rsidRDefault="00352E9C" w:rsidP="00352E9C">
      <w:pPr>
        <w:pStyle w:val="Heading3"/>
      </w:pPr>
      <w:r>
        <w:br w:type="page"/>
      </w:r>
      <w:r w:rsidR="00B21434">
        <w:lastRenderedPageBreak/>
        <w:t xml:space="preserve">DISPLACEMENT REACTIONS </w:t>
      </w:r>
      <w:r w:rsidR="00E667EC">
        <w:t>(REDOX)</w:t>
      </w:r>
    </w:p>
    <w:p w:rsidR="00352E9C" w:rsidRDefault="00352E9C" w:rsidP="00352E9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spacing w:line="240" w:lineRule="atLeast"/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3118"/>
        <w:gridCol w:w="7263"/>
      </w:tblGrid>
      <w:tr w:rsidR="00352E9C" w:rsidTr="00B21434">
        <w:trPr>
          <w:trHeight w:val="567"/>
        </w:trPr>
        <w:tc>
          <w:tcPr>
            <w:tcW w:w="4361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rPr>
                <w:b/>
              </w:rPr>
              <w:t>METHOD</w:t>
            </w:r>
          </w:p>
        </w:tc>
        <w:tc>
          <w:tcPr>
            <w:tcW w:w="3118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jc w:val="center"/>
            </w:pPr>
            <w:r>
              <w:rPr>
                <w:b/>
              </w:rPr>
              <w:t>OBSERVATIONS</w:t>
            </w:r>
          </w:p>
        </w:tc>
        <w:tc>
          <w:tcPr>
            <w:tcW w:w="7263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jc w:val="center"/>
            </w:pPr>
            <w:r>
              <w:rPr>
                <w:b/>
              </w:rPr>
              <w:t>INFERENCE</w:t>
            </w:r>
          </w:p>
        </w:tc>
      </w:tr>
      <w:tr w:rsidR="006E768D" w:rsidTr="00B21434">
        <w:trPr>
          <w:trHeight w:val="1997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1296"/>
                <w:tab w:val="left" w:pos="4032"/>
                <w:tab w:val="left" w:pos="9504"/>
              </w:tabs>
              <w:spacing w:line="240" w:lineRule="atLeast"/>
              <w:rPr>
                <w:b/>
                <w:bCs/>
                <w:u w:val="single"/>
              </w:rPr>
            </w:pPr>
          </w:p>
          <w:p w:rsidR="006E768D" w:rsidRDefault="006E768D" w:rsidP="00DD2AC8">
            <w:pPr>
              <w:tabs>
                <w:tab w:val="left" w:pos="0"/>
                <w:tab w:val="left" w:pos="1296"/>
                <w:tab w:val="left" w:pos="4032"/>
                <w:tab w:val="left" w:pos="9504"/>
              </w:tabs>
              <w:spacing w:line="240" w:lineRule="atLeast"/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ZINC and COPPER II</w:t>
            </w:r>
          </w:p>
          <w:p w:rsidR="006E768D" w:rsidRPr="00B21434" w:rsidRDefault="006E768D" w:rsidP="00DD2AC8">
            <w:pPr>
              <w:tabs>
                <w:tab w:val="left" w:pos="0"/>
                <w:tab w:val="left" w:pos="1296"/>
                <w:tab w:val="left" w:pos="4032"/>
                <w:tab w:val="left" w:pos="8496"/>
              </w:tabs>
              <w:spacing w:line="240" w:lineRule="atLeast"/>
            </w:pPr>
            <w:r>
              <w:t>Add a small spatula of Zinc to 2 cm</w:t>
            </w:r>
            <w:r>
              <w:rPr>
                <w:vertAlign w:val="superscript"/>
              </w:rPr>
              <w:t>3</w:t>
            </w:r>
            <w:r>
              <w:t xml:space="preserve"> of copper II </w:t>
            </w:r>
            <w:proofErr w:type="spellStart"/>
            <w:r>
              <w:t>sulfate</w:t>
            </w:r>
            <w:proofErr w:type="spellEnd"/>
            <w:r>
              <w:t xml:space="preserve"> solution 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6E768D">
              <w:rPr>
                <w:rFonts w:ascii="Arial" w:hAnsi="Arial" w:cs="Arial"/>
                <w:color w:val="000080"/>
              </w:rPr>
              <w:t xml:space="preserve">Blue copper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sulfate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 solution colour fades, </w:t>
            </w:r>
            <w:r w:rsidRPr="006E768D">
              <w:rPr>
                <w:rFonts w:ascii="Arial" w:hAnsi="Arial" w:cs="Arial"/>
                <w:b/>
                <w:color w:val="000080"/>
              </w:rPr>
              <w:t>solution eventually turns colourless</w:t>
            </w:r>
            <w:r w:rsidRPr="006E768D">
              <w:rPr>
                <w:rFonts w:ascii="Arial" w:hAnsi="Arial" w:cs="Arial"/>
                <w:color w:val="000080"/>
              </w:rPr>
              <w:t xml:space="preserve">, a pink/ </w:t>
            </w:r>
            <w:r w:rsidRPr="006E768D">
              <w:rPr>
                <w:rFonts w:ascii="Arial" w:hAnsi="Arial" w:cs="Arial"/>
                <w:b/>
                <w:color w:val="000080"/>
              </w:rPr>
              <w:t>black solid</w:t>
            </w:r>
            <w:r w:rsidRPr="006E768D">
              <w:rPr>
                <w:rFonts w:ascii="Arial" w:hAnsi="Arial" w:cs="Arial"/>
                <w:color w:val="000080"/>
              </w:rPr>
              <w:t xml:space="preserve"> formed </w:t>
            </w:r>
          </w:p>
        </w:tc>
        <w:tc>
          <w:tcPr>
            <w:tcW w:w="7263" w:type="dxa"/>
          </w:tcPr>
          <w:p w:rsidR="006E768D" w:rsidRPr="00A65358" w:rsidRDefault="006E768D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360" w:lineRule="auto"/>
              <w:rPr>
                <w:color w:val="002060"/>
              </w:rPr>
            </w:pPr>
            <w:r w:rsidRPr="00A65358">
              <w:rPr>
                <w:color w:val="002060"/>
              </w:rPr>
              <w:t xml:space="preserve">Full equation </w:t>
            </w:r>
            <w:r w:rsidRPr="006E768D">
              <w:rPr>
                <w:rFonts w:ascii="Arial" w:hAnsi="Arial" w:cs="Arial"/>
                <w:color w:val="000080"/>
              </w:rPr>
              <w:t>Zn(s) + CuSO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) </w:t>
            </w:r>
            <w:r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Pr="006E768D">
              <w:rPr>
                <w:rFonts w:ascii="Arial" w:hAnsi="Arial" w:cs="Arial"/>
                <w:color w:val="000080"/>
              </w:rPr>
              <w:t xml:space="preserve"> ZnSO</w:t>
            </w:r>
            <w:r w:rsidRPr="006E768D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>) + Cu(s)</w:t>
            </w:r>
          </w:p>
          <w:p w:rsidR="006E768D" w:rsidRPr="00A65358" w:rsidRDefault="006E768D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360" w:lineRule="auto"/>
              <w:rPr>
                <w:color w:val="002060"/>
              </w:rPr>
            </w:pPr>
          </w:p>
          <w:p w:rsidR="006E768D" w:rsidRPr="00A65358" w:rsidRDefault="00DA7E5E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>
              <w:rPr>
                <w:color w:val="002060"/>
              </w:rPr>
              <w:t>I</w:t>
            </w:r>
            <w:r w:rsidR="006E768D" w:rsidRPr="00A65358">
              <w:rPr>
                <w:color w:val="002060"/>
              </w:rPr>
              <w:t xml:space="preserve">onic equation: </w:t>
            </w:r>
            <w:r w:rsidR="006E768D" w:rsidRPr="006E768D">
              <w:rPr>
                <w:rFonts w:ascii="Arial" w:hAnsi="Arial" w:cs="Arial"/>
                <w:color w:val="000080"/>
              </w:rPr>
              <w:t>Zn(s) + Cu</w:t>
            </w:r>
            <w:r w:rsidR="006E768D" w:rsidRPr="006E768D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="006E768D" w:rsidRPr="006E768D">
              <w:rPr>
                <w:rFonts w:ascii="Arial" w:hAnsi="Arial" w:cs="Arial"/>
                <w:color w:val="000080"/>
              </w:rPr>
              <w:t xml:space="preserve"> (</w:t>
            </w:r>
            <w:proofErr w:type="spellStart"/>
            <w:r w:rsidR="006E768D"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="006E768D" w:rsidRPr="006E768D">
              <w:rPr>
                <w:rFonts w:ascii="Arial" w:hAnsi="Arial" w:cs="Arial"/>
                <w:color w:val="000080"/>
              </w:rPr>
              <w:t xml:space="preserve">) </w:t>
            </w:r>
            <w:r w:rsidR="006E768D" w:rsidRPr="006E768D">
              <w:rPr>
                <w:rFonts w:ascii="Arial" w:hAnsi="Arial" w:cs="Arial"/>
                <w:color w:val="000080"/>
              </w:rPr>
              <w:sym w:font="Wingdings" w:char="F0E0"/>
            </w:r>
            <w:r w:rsidR="006E768D" w:rsidRPr="006E768D">
              <w:rPr>
                <w:rFonts w:ascii="Arial" w:hAnsi="Arial" w:cs="Arial"/>
                <w:color w:val="000080"/>
              </w:rPr>
              <w:t xml:space="preserve"> Zn</w:t>
            </w:r>
            <w:r w:rsidR="006E768D" w:rsidRPr="006E768D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="006E768D" w:rsidRPr="006E768D">
              <w:rPr>
                <w:rFonts w:ascii="Arial" w:hAnsi="Arial" w:cs="Arial"/>
                <w:color w:val="000080"/>
              </w:rPr>
              <w:t>(</w:t>
            </w:r>
            <w:proofErr w:type="spellStart"/>
            <w:r w:rsidR="006E768D" w:rsidRPr="006E768D">
              <w:rPr>
                <w:rFonts w:ascii="Arial" w:hAnsi="Arial" w:cs="Arial"/>
                <w:color w:val="000080"/>
              </w:rPr>
              <w:t>aq</w:t>
            </w:r>
            <w:proofErr w:type="spellEnd"/>
            <w:r w:rsidR="006E768D" w:rsidRPr="006E768D">
              <w:rPr>
                <w:rFonts w:ascii="Arial" w:hAnsi="Arial" w:cs="Arial"/>
                <w:color w:val="000080"/>
              </w:rPr>
              <w:t>) + Cu(s)</w:t>
            </w:r>
            <w:r w:rsidR="006E768D" w:rsidRPr="006E768D">
              <w:rPr>
                <w:color w:val="000080"/>
              </w:rPr>
              <w:t xml:space="preserve">  </w:t>
            </w:r>
          </w:p>
        </w:tc>
      </w:tr>
      <w:tr w:rsidR="006E768D" w:rsidTr="00B21434">
        <w:trPr>
          <w:trHeight w:val="2139"/>
        </w:trPr>
        <w:tc>
          <w:tcPr>
            <w:tcW w:w="4361" w:type="dxa"/>
          </w:tcPr>
          <w:p w:rsidR="006E768D" w:rsidRDefault="006E768D" w:rsidP="00DD2AC8">
            <w:pPr>
              <w:pStyle w:val="Caption"/>
              <w:rPr>
                <w:u w:val="single"/>
              </w:rPr>
            </w:pPr>
          </w:p>
          <w:p w:rsidR="006E768D" w:rsidRDefault="006E768D" w:rsidP="00DD2AC8">
            <w:pPr>
              <w:pStyle w:val="Caption"/>
              <w:rPr>
                <w:u w:val="single"/>
              </w:rPr>
            </w:pPr>
            <w:r>
              <w:rPr>
                <w:u w:val="single"/>
              </w:rPr>
              <w:t>MAGNESIUM and ZINC II</w:t>
            </w:r>
          </w:p>
          <w:p w:rsidR="006E768D" w:rsidRPr="00B21434" w:rsidRDefault="006E768D" w:rsidP="00B21434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Add a small piece of Mg ribbon to 2cm</w:t>
            </w:r>
            <w:r>
              <w:rPr>
                <w:vertAlign w:val="superscript"/>
              </w:rPr>
              <w:t>3</w:t>
            </w:r>
            <w:r>
              <w:t xml:space="preserve"> of a zinc II </w:t>
            </w:r>
            <w:proofErr w:type="spellStart"/>
            <w:r>
              <w:t>sulfate</w:t>
            </w:r>
            <w:proofErr w:type="spellEnd"/>
            <w:r>
              <w:t xml:space="preserve"> solution </w:t>
            </w: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6E768D">
              <w:rPr>
                <w:rFonts w:ascii="Arial" w:hAnsi="Arial" w:cs="Arial"/>
                <w:color w:val="000080"/>
              </w:rPr>
              <w:t xml:space="preserve">Solution gets </w:t>
            </w:r>
            <w:r w:rsidRPr="006E768D">
              <w:rPr>
                <w:rFonts w:ascii="Arial" w:hAnsi="Arial" w:cs="Arial"/>
                <w:b/>
                <w:color w:val="000080"/>
              </w:rPr>
              <w:t>warm</w:t>
            </w:r>
            <w:r w:rsidRPr="006E768D">
              <w:rPr>
                <w:rFonts w:ascii="Arial" w:hAnsi="Arial" w:cs="Arial"/>
                <w:color w:val="000080"/>
              </w:rPr>
              <w:t xml:space="preserve"> with </w:t>
            </w:r>
            <w:r w:rsidRPr="006E768D">
              <w:rPr>
                <w:rFonts w:ascii="Arial" w:hAnsi="Arial" w:cs="Arial"/>
                <w:b/>
                <w:color w:val="000080"/>
              </w:rPr>
              <w:t xml:space="preserve">effervescence </w:t>
            </w:r>
            <w:r w:rsidRPr="006E768D">
              <w:rPr>
                <w:rFonts w:ascii="Arial" w:hAnsi="Arial" w:cs="Arial"/>
                <w:color w:val="000080"/>
              </w:rPr>
              <w:t xml:space="preserve">magnesium </w:t>
            </w:r>
            <w:r w:rsidRPr="006E768D">
              <w:rPr>
                <w:rFonts w:ascii="Arial" w:hAnsi="Arial" w:cs="Arial"/>
                <w:b/>
                <w:color w:val="000080"/>
              </w:rPr>
              <w:t>ribbon gets smaller</w:t>
            </w:r>
          </w:p>
        </w:tc>
        <w:tc>
          <w:tcPr>
            <w:tcW w:w="7263" w:type="dxa"/>
          </w:tcPr>
          <w:p w:rsidR="006E768D" w:rsidRPr="00A65358" w:rsidRDefault="006E768D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360" w:lineRule="auto"/>
              <w:rPr>
                <w:color w:val="002060"/>
              </w:rPr>
            </w:pPr>
            <w:r w:rsidRPr="00A65358">
              <w:rPr>
                <w:color w:val="002060"/>
              </w:rPr>
              <w:t xml:space="preserve">Full equation </w:t>
            </w:r>
            <w:r w:rsidRPr="00DA7E5E">
              <w:rPr>
                <w:rFonts w:ascii="Arial" w:hAnsi="Arial" w:cs="Arial"/>
                <w:color w:val="000080"/>
              </w:rPr>
              <w:t>Mg(s) + ZnSO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MgSO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Zn(s)</w:t>
            </w:r>
          </w:p>
          <w:p w:rsidR="006E768D" w:rsidRPr="00A65358" w:rsidRDefault="006E768D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360" w:lineRule="auto"/>
              <w:rPr>
                <w:color w:val="002060"/>
              </w:rPr>
            </w:pPr>
          </w:p>
          <w:p w:rsidR="006E768D" w:rsidRPr="00A65358" w:rsidRDefault="00DA7E5E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>
              <w:rPr>
                <w:color w:val="002060"/>
              </w:rPr>
              <w:t>I</w:t>
            </w:r>
            <w:r w:rsidR="006E768D" w:rsidRPr="00A65358">
              <w:rPr>
                <w:color w:val="002060"/>
              </w:rPr>
              <w:t xml:space="preserve">onic equation: </w:t>
            </w:r>
            <w:r w:rsidR="006E768D" w:rsidRPr="00DA7E5E">
              <w:rPr>
                <w:rFonts w:ascii="Arial" w:hAnsi="Arial" w:cs="Arial"/>
                <w:color w:val="000080"/>
              </w:rPr>
              <w:t>Mg(s) + Zn</w:t>
            </w:r>
            <w:r w:rsidR="006E768D" w:rsidRPr="00DA7E5E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="006E768D"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="006E768D"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="006E768D" w:rsidRPr="00DA7E5E">
              <w:rPr>
                <w:rFonts w:ascii="Arial" w:hAnsi="Arial" w:cs="Arial"/>
                <w:color w:val="000080"/>
              </w:rPr>
              <w:t xml:space="preserve">) </w:t>
            </w:r>
            <w:r w:rsidR="006E768D"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="006E768D" w:rsidRPr="00DA7E5E">
              <w:rPr>
                <w:rFonts w:ascii="Arial" w:hAnsi="Arial" w:cs="Arial"/>
                <w:color w:val="000080"/>
              </w:rPr>
              <w:t xml:space="preserve"> Mg</w:t>
            </w:r>
            <w:r w:rsidR="006E768D" w:rsidRPr="00DA7E5E">
              <w:rPr>
                <w:rFonts w:ascii="Arial" w:hAnsi="Arial" w:cs="Arial"/>
                <w:color w:val="000080"/>
                <w:vertAlign w:val="superscript"/>
              </w:rPr>
              <w:t xml:space="preserve">2+ </w:t>
            </w:r>
            <w:r w:rsidR="006E768D"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="006E768D"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="006E768D" w:rsidRPr="00DA7E5E">
              <w:rPr>
                <w:rFonts w:ascii="Arial" w:hAnsi="Arial" w:cs="Arial"/>
                <w:color w:val="000080"/>
              </w:rPr>
              <w:t>) + Zn(s)</w:t>
            </w:r>
            <w:r w:rsidR="006E768D" w:rsidRPr="00A65358">
              <w:rPr>
                <w:color w:val="002060"/>
              </w:rPr>
              <w:t xml:space="preserve"> </w:t>
            </w:r>
          </w:p>
        </w:tc>
      </w:tr>
      <w:tr w:rsidR="006E768D" w:rsidTr="00B21434">
        <w:trPr>
          <w:trHeight w:val="2268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432"/>
                <w:tab w:val="left" w:pos="1296"/>
                <w:tab w:val="left" w:pos="8496"/>
              </w:tabs>
              <w:spacing w:line="240" w:lineRule="atLeast"/>
              <w:rPr>
                <w:b/>
                <w:u w:val="single"/>
              </w:rPr>
            </w:pPr>
          </w:p>
          <w:p w:rsidR="006E768D" w:rsidRDefault="006E768D" w:rsidP="006308F1">
            <w:pPr>
              <w:pStyle w:val="Caption"/>
              <w:rPr>
                <w:u w:val="single"/>
              </w:rPr>
            </w:pPr>
            <w:r>
              <w:rPr>
                <w:u w:val="single"/>
              </w:rPr>
              <w:t>MAGNESIUM and COPPER II</w:t>
            </w:r>
          </w:p>
          <w:p w:rsidR="006E768D" w:rsidRPr="006308F1" w:rsidRDefault="006E768D" w:rsidP="006308F1">
            <w:pPr>
              <w:rPr>
                <w:lang w:eastAsia="en-US"/>
              </w:rPr>
            </w:pPr>
            <w:r>
              <w:rPr>
                <w:lang w:eastAsia="en-US"/>
              </w:rPr>
              <w:t>Add a small piece of magnesium ribbon to 2cm</w:t>
            </w:r>
            <w:r>
              <w:rPr>
                <w:vertAlign w:val="superscript"/>
                <w:lang w:eastAsia="en-US"/>
              </w:rPr>
              <w:t>3</w:t>
            </w:r>
            <w:r>
              <w:rPr>
                <w:lang w:eastAsia="en-US"/>
              </w:rPr>
              <w:t xml:space="preserve"> of copper II </w:t>
            </w:r>
            <w:proofErr w:type="spellStart"/>
            <w:r>
              <w:rPr>
                <w:lang w:eastAsia="en-US"/>
              </w:rPr>
              <w:t>sulfate</w:t>
            </w:r>
            <w:proofErr w:type="spellEnd"/>
            <w:r>
              <w:rPr>
                <w:lang w:eastAsia="en-US"/>
              </w:rPr>
              <w:t xml:space="preserve"> solution 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</w:p>
        </w:tc>
        <w:tc>
          <w:tcPr>
            <w:tcW w:w="3118" w:type="dxa"/>
          </w:tcPr>
          <w:p w:rsidR="006E768D" w:rsidRPr="006E768D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6E768D">
              <w:rPr>
                <w:rFonts w:ascii="Arial" w:hAnsi="Arial" w:cs="Arial"/>
                <w:color w:val="000080"/>
              </w:rPr>
              <w:t xml:space="preserve">Solution gets </w:t>
            </w:r>
            <w:r w:rsidRPr="006E768D">
              <w:rPr>
                <w:rFonts w:ascii="Arial" w:hAnsi="Arial" w:cs="Arial"/>
                <w:b/>
                <w:color w:val="000080"/>
              </w:rPr>
              <w:t>warm</w:t>
            </w:r>
            <w:r w:rsidRPr="006E768D">
              <w:rPr>
                <w:rFonts w:ascii="Arial" w:hAnsi="Arial" w:cs="Arial"/>
                <w:color w:val="000080"/>
              </w:rPr>
              <w:t xml:space="preserve"> with </w:t>
            </w:r>
            <w:r w:rsidRPr="006E768D">
              <w:rPr>
                <w:rFonts w:ascii="Arial" w:hAnsi="Arial" w:cs="Arial"/>
                <w:b/>
                <w:color w:val="000080"/>
              </w:rPr>
              <w:t>effervescence</w:t>
            </w:r>
            <w:r w:rsidRPr="006E768D">
              <w:rPr>
                <w:rFonts w:ascii="Arial" w:hAnsi="Arial" w:cs="Arial"/>
                <w:color w:val="000080"/>
              </w:rPr>
              <w:t xml:space="preserve">, blue copper </w:t>
            </w:r>
            <w:proofErr w:type="spellStart"/>
            <w:r w:rsidRPr="006E768D">
              <w:rPr>
                <w:rFonts w:ascii="Arial" w:hAnsi="Arial" w:cs="Arial"/>
                <w:color w:val="000080"/>
              </w:rPr>
              <w:t>sulfate</w:t>
            </w:r>
            <w:proofErr w:type="spellEnd"/>
            <w:r w:rsidRPr="006E768D">
              <w:rPr>
                <w:rFonts w:ascii="Arial" w:hAnsi="Arial" w:cs="Arial"/>
                <w:color w:val="000080"/>
              </w:rPr>
              <w:t xml:space="preserve"> solution fades, eventually </w:t>
            </w:r>
            <w:r w:rsidRPr="006E768D">
              <w:rPr>
                <w:rFonts w:ascii="Arial" w:hAnsi="Arial" w:cs="Arial"/>
                <w:b/>
                <w:color w:val="000080"/>
              </w:rPr>
              <w:t>turns colourless</w:t>
            </w:r>
            <w:r w:rsidRPr="006E768D">
              <w:rPr>
                <w:rFonts w:ascii="Arial" w:hAnsi="Arial" w:cs="Arial"/>
                <w:color w:val="000080"/>
              </w:rPr>
              <w:t xml:space="preserve"> and a pink/ </w:t>
            </w:r>
            <w:r w:rsidRPr="006E768D">
              <w:rPr>
                <w:rFonts w:ascii="Arial" w:hAnsi="Arial" w:cs="Arial"/>
                <w:b/>
                <w:color w:val="000080"/>
              </w:rPr>
              <w:t>black solid</w:t>
            </w:r>
            <w:r w:rsidRPr="006E768D">
              <w:rPr>
                <w:rFonts w:ascii="Arial" w:hAnsi="Arial" w:cs="Arial"/>
                <w:color w:val="000080"/>
              </w:rPr>
              <w:t xml:space="preserve"> is formed </w:t>
            </w:r>
          </w:p>
        </w:tc>
        <w:tc>
          <w:tcPr>
            <w:tcW w:w="7263" w:type="dxa"/>
          </w:tcPr>
          <w:p w:rsidR="006E768D" w:rsidRPr="00A65358" w:rsidRDefault="006E768D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360" w:lineRule="auto"/>
              <w:rPr>
                <w:color w:val="002060"/>
              </w:rPr>
            </w:pPr>
            <w:r w:rsidRPr="00A65358">
              <w:rPr>
                <w:color w:val="002060"/>
              </w:rPr>
              <w:t xml:space="preserve">Full equation </w:t>
            </w:r>
            <w:r w:rsidRPr="00DA7E5E">
              <w:rPr>
                <w:rFonts w:ascii="Arial" w:hAnsi="Arial" w:cs="Arial"/>
                <w:color w:val="000080"/>
              </w:rPr>
              <w:t>Mg(s) + CuSO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MgSO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Cu(s)</w:t>
            </w:r>
          </w:p>
          <w:p w:rsidR="006E768D" w:rsidRPr="00A65358" w:rsidRDefault="006E768D" w:rsidP="003235E0">
            <w:pPr>
              <w:tabs>
                <w:tab w:val="left" w:pos="0"/>
                <w:tab w:val="left" w:pos="1008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360" w:lineRule="auto"/>
              <w:rPr>
                <w:color w:val="002060"/>
              </w:rPr>
            </w:pPr>
          </w:p>
          <w:p w:rsidR="006E768D" w:rsidRPr="00A65358" w:rsidRDefault="00DA7E5E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>
              <w:rPr>
                <w:color w:val="002060"/>
              </w:rPr>
              <w:t>I</w:t>
            </w:r>
            <w:r w:rsidR="006E768D" w:rsidRPr="00A65358">
              <w:rPr>
                <w:color w:val="002060"/>
              </w:rPr>
              <w:t xml:space="preserve">onic equation: </w:t>
            </w:r>
            <w:r w:rsidR="006E768D" w:rsidRPr="00DA7E5E">
              <w:rPr>
                <w:rFonts w:ascii="Arial" w:hAnsi="Arial" w:cs="Arial"/>
                <w:color w:val="000080"/>
              </w:rPr>
              <w:t>Mg(s) + Cu</w:t>
            </w:r>
            <w:r w:rsidR="006E768D" w:rsidRPr="00DA7E5E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="006E768D"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="006E768D"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="006E768D" w:rsidRPr="00DA7E5E">
              <w:rPr>
                <w:rFonts w:ascii="Arial" w:hAnsi="Arial" w:cs="Arial"/>
                <w:color w:val="000080"/>
              </w:rPr>
              <w:t xml:space="preserve">) </w:t>
            </w:r>
            <w:r w:rsidR="006E768D"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="006E768D" w:rsidRPr="00DA7E5E">
              <w:rPr>
                <w:rFonts w:ascii="Arial" w:hAnsi="Arial" w:cs="Arial"/>
                <w:color w:val="000080"/>
              </w:rPr>
              <w:t xml:space="preserve"> Mg</w:t>
            </w:r>
            <w:r w:rsidR="006E768D" w:rsidRPr="00DA7E5E">
              <w:rPr>
                <w:rFonts w:ascii="Arial" w:hAnsi="Arial" w:cs="Arial"/>
                <w:color w:val="000080"/>
                <w:vertAlign w:val="superscript"/>
              </w:rPr>
              <w:t xml:space="preserve">2+ </w:t>
            </w:r>
            <w:r w:rsidR="006E768D"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="006E768D"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="006E768D" w:rsidRPr="00DA7E5E">
              <w:rPr>
                <w:rFonts w:ascii="Arial" w:hAnsi="Arial" w:cs="Arial"/>
                <w:color w:val="000080"/>
              </w:rPr>
              <w:t>) + Cu(s)</w:t>
            </w:r>
          </w:p>
        </w:tc>
      </w:tr>
    </w:tbl>
    <w:p w:rsidR="00352E9C" w:rsidRDefault="00352E9C" w:rsidP="00352E9C">
      <w:pPr>
        <w:tabs>
          <w:tab w:val="left" w:pos="0"/>
          <w:tab w:val="left" w:pos="432"/>
          <w:tab w:val="left" w:pos="1296"/>
          <w:tab w:val="left" w:pos="8496"/>
        </w:tabs>
        <w:spacing w:line="240" w:lineRule="atLeast"/>
      </w:pPr>
    </w:p>
    <w:p w:rsidR="00352E9C" w:rsidRDefault="00352E9C" w:rsidP="00352E9C">
      <w:pPr>
        <w:pStyle w:val="Heading3"/>
      </w:pPr>
      <w:r>
        <w:br w:type="page"/>
      </w:r>
    </w:p>
    <w:p w:rsidR="006308F1" w:rsidRPr="006308F1" w:rsidRDefault="006308F1" w:rsidP="006308F1">
      <w:pPr>
        <w:rPr>
          <w:b/>
          <w:lang w:eastAsia="en-US"/>
        </w:rPr>
      </w:pPr>
      <w:r w:rsidRPr="006308F1">
        <w:rPr>
          <w:b/>
          <w:lang w:eastAsia="en-US"/>
        </w:rPr>
        <w:lastRenderedPageBreak/>
        <w:t>REACTIONS OF ACIDS</w:t>
      </w:r>
    </w:p>
    <w:p w:rsidR="00352E9C" w:rsidRDefault="00352E9C" w:rsidP="00352E9C">
      <w:pPr>
        <w:tabs>
          <w:tab w:val="left" w:pos="0"/>
          <w:tab w:val="left" w:pos="1008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0"/>
          <w:tab w:val="left" w:pos="1008"/>
          <w:tab w:val="left" w:pos="1440"/>
          <w:tab w:val="left" w:pos="2160"/>
        </w:tabs>
        <w:spacing w:line="240" w:lineRule="atLeast"/>
      </w:pPr>
    </w:p>
    <w:tbl>
      <w:tblPr>
        <w:tblW w:w="147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61"/>
        <w:gridCol w:w="3118"/>
        <w:gridCol w:w="7263"/>
      </w:tblGrid>
      <w:tr w:rsidR="00352E9C" w:rsidTr="006308F1">
        <w:trPr>
          <w:trHeight w:val="567"/>
        </w:trPr>
        <w:tc>
          <w:tcPr>
            <w:tcW w:w="4361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rPr>
                <w:b/>
              </w:rPr>
              <w:t>METHOD</w:t>
            </w:r>
          </w:p>
        </w:tc>
        <w:tc>
          <w:tcPr>
            <w:tcW w:w="3118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jc w:val="center"/>
            </w:pPr>
            <w:r>
              <w:rPr>
                <w:b/>
              </w:rPr>
              <w:t>OBSERVATIONS</w:t>
            </w:r>
          </w:p>
        </w:tc>
        <w:tc>
          <w:tcPr>
            <w:tcW w:w="7263" w:type="dxa"/>
            <w:vAlign w:val="center"/>
          </w:tcPr>
          <w:p w:rsidR="00352E9C" w:rsidRDefault="00352E9C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jc w:val="center"/>
            </w:pPr>
            <w:r>
              <w:rPr>
                <w:b/>
              </w:rPr>
              <w:t>INFERENCE</w:t>
            </w:r>
          </w:p>
        </w:tc>
      </w:tr>
      <w:tr w:rsidR="006E768D" w:rsidTr="00396B96">
        <w:trPr>
          <w:trHeight w:val="1829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288"/>
                <w:tab w:val="left" w:pos="1296"/>
                <w:tab w:val="left" w:pos="4320"/>
                <w:tab w:val="left" w:pos="9360"/>
              </w:tabs>
              <w:spacing w:line="240" w:lineRule="atLeast"/>
              <w:rPr>
                <w:b/>
                <w:bCs/>
                <w:u w:val="single"/>
              </w:rPr>
            </w:pPr>
          </w:p>
          <w:p w:rsidR="006E768D" w:rsidRDefault="006E768D" w:rsidP="006308F1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b/>
                <w:u w:val="single"/>
              </w:rPr>
            </w:pPr>
            <w:r>
              <w:t xml:space="preserve"> </w:t>
            </w:r>
            <w:r>
              <w:rPr>
                <w:b/>
                <w:u w:val="single"/>
              </w:rPr>
              <w:t>CARBONATE and ACID</w:t>
            </w:r>
          </w:p>
          <w:p w:rsidR="006E768D" w:rsidRDefault="006E768D" w:rsidP="006308F1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u w:val="single"/>
              </w:rPr>
            </w:pPr>
          </w:p>
          <w:p w:rsidR="006E768D" w:rsidRDefault="006E768D" w:rsidP="006308F1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Put a small spatula of sodium carbonate into a boiling tube, carefully add sulphuric acid until no further changes occur</w:t>
            </w:r>
          </w:p>
        </w:tc>
        <w:tc>
          <w:tcPr>
            <w:tcW w:w="3118" w:type="dxa"/>
          </w:tcPr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b/>
                <w:color w:val="000080"/>
              </w:rPr>
              <w:t>Effervescence</w:t>
            </w:r>
            <w:r w:rsidRPr="00DA7E5E">
              <w:rPr>
                <w:rFonts w:ascii="Arial" w:hAnsi="Arial" w:cs="Arial"/>
                <w:color w:val="000080"/>
              </w:rPr>
              <w:t xml:space="preserve">, </w:t>
            </w:r>
            <w:r w:rsidRPr="00DA7E5E">
              <w:rPr>
                <w:rFonts w:ascii="Arial" w:hAnsi="Arial" w:cs="Arial"/>
                <w:b/>
                <w:color w:val="000080"/>
              </w:rPr>
              <w:t>white solid ‘disappears</w:t>
            </w:r>
            <w:r w:rsidRPr="00DA7E5E">
              <w:rPr>
                <w:rFonts w:ascii="Arial" w:hAnsi="Arial" w:cs="Arial"/>
                <w:color w:val="000080"/>
              </w:rPr>
              <w:t>’ to leave a  colourless solution</w:t>
            </w:r>
          </w:p>
        </w:tc>
        <w:tc>
          <w:tcPr>
            <w:tcW w:w="7263" w:type="dxa"/>
          </w:tcPr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Full Equation  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color w:val="000080"/>
              </w:rPr>
              <w:t>Na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DA7E5E">
              <w:rPr>
                <w:rFonts w:ascii="Arial" w:hAnsi="Arial" w:cs="Arial"/>
                <w:color w:val="000080"/>
              </w:rPr>
              <w:t>(s)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(g) 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O(l)  + Na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</w:t>
            </w: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Ionic equation (2 options) 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color w:val="000080"/>
              </w:rPr>
              <w:t>Na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DA7E5E">
              <w:rPr>
                <w:rFonts w:ascii="Arial" w:hAnsi="Arial" w:cs="Arial"/>
                <w:color w:val="000080"/>
              </w:rPr>
              <w:t>(s) + 2H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DA7E5E">
              <w:rPr>
                <w:rFonts w:ascii="Arial" w:hAnsi="Arial" w:cs="Arial"/>
                <w:color w:val="000080"/>
              </w:rPr>
              <w:t xml:space="preserve"> 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(g) 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O(l)  + 2Na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 w:rsidRPr="00DA7E5E">
              <w:rPr>
                <w:rFonts w:ascii="Arial" w:hAnsi="Arial" w:cs="Arial"/>
                <w:color w:val="000080"/>
              </w:rPr>
              <w:t>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2-</w:t>
            </w:r>
            <w:r w:rsidRPr="00DA7E5E">
              <w:rPr>
                <w:rFonts w:ascii="Arial" w:hAnsi="Arial" w:cs="Arial"/>
                <w:color w:val="000080"/>
              </w:rPr>
              <w:t xml:space="preserve"> (s) + 2H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(g) 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O(l)</w:t>
            </w:r>
            <w:r w:rsidRPr="00DA7E5E">
              <w:rPr>
                <w:color w:val="000080"/>
              </w:rPr>
              <w:t xml:space="preserve">  </w:t>
            </w:r>
          </w:p>
        </w:tc>
      </w:tr>
      <w:tr w:rsidR="006E768D" w:rsidTr="00396B96">
        <w:trPr>
          <w:trHeight w:val="1854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b/>
                <w:u w:val="single"/>
              </w:rPr>
            </w:pPr>
          </w:p>
          <w:p w:rsidR="006E768D" w:rsidRDefault="006E768D" w:rsidP="006308F1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b/>
                <w:u w:val="single"/>
              </w:rPr>
            </w:pPr>
            <w:r>
              <w:rPr>
                <w:b/>
                <w:u w:val="single"/>
              </w:rPr>
              <w:t>HYDROGENCARBONATE and ACID</w:t>
            </w:r>
          </w:p>
          <w:p w:rsidR="006E768D" w:rsidRDefault="006E768D" w:rsidP="006308F1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b/>
                <w:u w:val="single"/>
              </w:rPr>
            </w:pPr>
          </w:p>
          <w:p w:rsidR="006E768D" w:rsidRPr="006308F1" w:rsidRDefault="006E768D" w:rsidP="006308F1">
            <w:pPr>
              <w:tabs>
                <w:tab w:val="left" w:pos="0"/>
                <w:tab w:val="left" w:pos="576"/>
                <w:tab w:val="left" w:pos="1296"/>
                <w:tab w:val="left" w:pos="8352"/>
              </w:tabs>
              <w:spacing w:line="240" w:lineRule="atLeast"/>
              <w:rPr>
                <w:lang w:val="fr-FR"/>
              </w:rPr>
            </w:pPr>
            <w:r>
              <w:t>To 2 cm</w:t>
            </w:r>
            <w:r>
              <w:rPr>
                <w:vertAlign w:val="superscript"/>
              </w:rPr>
              <w:t>3</w:t>
            </w:r>
            <w:r>
              <w:t xml:space="preserve"> of Sodium </w:t>
            </w:r>
            <w:proofErr w:type="spellStart"/>
            <w:r>
              <w:t>hydrogencarbonate</w:t>
            </w:r>
            <w:proofErr w:type="spellEnd"/>
            <w:r>
              <w:t xml:space="preserve"> add drop by drop sulphuric acid until no further changes occur</w:t>
            </w:r>
          </w:p>
        </w:tc>
        <w:tc>
          <w:tcPr>
            <w:tcW w:w="3118" w:type="dxa"/>
          </w:tcPr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  <w:lang w:val="fr-FR"/>
              </w:rPr>
            </w:pPr>
            <w:r w:rsidRPr="00DA7E5E">
              <w:rPr>
                <w:rFonts w:ascii="Arial" w:hAnsi="Arial" w:cs="Arial"/>
                <w:b/>
                <w:color w:val="000080"/>
              </w:rPr>
              <w:t>Effervescence</w:t>
            </w:r>
            <w:r w:rsidRPr="00DA7E5E">
              <w:rPr>
                <w:rFonts w:ascii="Arial" w:hAnsi="Arial" w:cs="Arial"/>
                <w:color w:val="000080"/>
              </w:rPr>
              <w:t xml:space="preserve">, </w:t>
            </w:r>
            <w:r w:rsidRPr="00DA7E5E">
              <w:rPr>
                <w:rFonts w:ascii="Arial" w:hAnsi="Arial" w:cs="Arial"/>
                <w:b/>
                <w:color w:val="000080"/>
              </w:rPr>
              <w:t>white solid ‘disappears</w:t>
            </w:r>
            <w:r w:rsidRPr="00DA7E5E">
              <w:rPr>
                <w:rFonts w:ascii="Arial" w:hAnsi="Arial" w:cs="Arial"/>
                <w:color w:val="000080"/>
              </w:rPr>
              <w:t>’ to leave a  colourless solution</w:t>
            </w:r>
          </w:p>
        </w:tc>
        <w:tc>
          <w:tcPr>
            <w:tcW w:w="7263" w:type="dxa"/>
          </w:tcPr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Full Equation 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color w:val="000080"/>
              </w:rPr>
              <w:t>NaHCO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Na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O(l) + 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(g)</w:t>
            </w: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>Ionic equation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2060"/>
              </w:rPr>
            </w:pPr>
            <w:r w:rsidRPr="00DA7E5E">
              <w:rPr>
                <w:rFonts w:ascii="Arial" w:hAnsi="Arial" w:cs="Arial"/>
                <w:color w:val="000080"/>
              </w:rPr>
              <w:t>HCO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3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+ 2H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DA7E5E">
              <w:rPr>
                <w:rFonts w:ascii="Arial" w:hAnsi="Arial" w:cs="Arial"/>
                <w:color w:val="000080"/>
              </w:rPr>
              <w:t xml:space="preserve">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O(l) + CO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(g)</w:t>
            </w:r>
          </w:p>
        </w:tc>
      </w:tr>
      <w:tr w:rsidR="006E768D" w:rsidTr="00396B96">
        <w:trPr>
          <w:trHeight w:val="1405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b/>
                <w:u w:val="single"/>
              </w:rPr>
            </w:pPr>
            <w:r>
              <w:rPr>
                <w:b/>
                <w:u w:val="single"/>
              </w:rPr>
              <w:t>ALKALI and ACID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b/>
                <w:u w:val="single"/>
              </w:rPr>
            </w:pP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To 2cm</w:t>
            </w:r>
            <w:r>
              <w:rPr>
                <w:vertAlign w:val="superscript"/>
              </w:rPr>
              <w:t>3</w:t>
            </w:r>
            <w:r>
              <w:t xml:space="preserve"> of hydrochloric acid add 2cm</w:t>
            </w:r>
            <w:r>
              <w:rPr>
                <w:vertAlign w:val="superscript"/>
              </w:rPr>
              <w:t>3</w:t>
            </w:r>
            <w:r>
              <w:t xml:space="preserve"> of sodium hydroxide solution, note any temperature change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</w:p>
          <w:p w:rsidR="006E768D" w:rsidRPr="006308F1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</w:p>
        </w:tc>
        <w:tc>
          <w:tcPr>
            <w:tcW w:w="3118" w:type="dxa"/>
          </w:tcPr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b/>
                <w:color w:val="000080"/>
              </w:rPr>
              <w:t>Becomes warmer</w:t>
            </w:r>
            <w:r w:rsidRPr="00DA7E5E">
              <w:rPr>
                <w:rFonts w:ascii="Arial" w:hAnsi="Arial" w:cs="Arial"/>
                <w:color w:val="000080"/>
              </w:rPr>
              <w:t xml:space="preserve"> no other observations </w:t>
            </w:r>
          </w:p>
        </w:tc>
        <w:tc>
          <w:tcPr>
            <w:tcW w:w="7263" w:type="dxa"/>
          </w:tcPr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Full Equation 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proofErr w:type="spellStart"/>
            <w:r w:rsidRPr="00DA7E5E">
              <w:rPr>
                <w:rFonts w:ascii="Arial" w:hAnsi="Arial" w:cs="Arial"/>
                <w:color w:val="000080"/>
              </w:rPr>
              <w:t>HCl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+ 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NaOH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 xml:space="preserve">O(l) + 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NaCl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</w:p>
          <w:p w:rsid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Ionic equation </w:t>
            </w: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  <w:highlight w:val="yellow"/>
              </w:rPr>
            </w:pPr>
            <w:r w:rsidRPr="00DA7E5E">
              <w:rPr>
                <w:rFonts w:ascii="Arial" w:hAnsi="Arial" w:cs="Arial"/>
                <w:color w:val="000080"/>
              </w:rPr>
              <w:t>H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OH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-</w:t>
            </w:r>
            <w:r w:rsidRPr="00DA7E5E">
              <w:rPr>
                <w:rFonts w:ascii="Arial" w:hAnsi="Arial" w:cs="Arial"/>
                <w:color w:val="000080"/>
              </w:rPr>
              <w:t xml:space="preserve"> 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O(l)</w:t>
            </w:r>
          </w:p>
        </w:tc>
      </w:tr>
      <w:tr w:rsidR="006E768D" w:rsidTr="00396B96">
        <w:trPr>
          <w:trHeight w:val="1405"/>
        </w:trPr>
        <w:tc>
          <w:tcPr>
            <w:tcW w:w="4361" w:type="dxa"/>
          </w:tcPr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METAL and ACID 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b/>
                <w:u w:val="single"/>
              </w:rPr>
            </w:pP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>To 2 cm</w:t>
            </w:r>
            <w:r>
              <w:rPr>
                <w:vertAlign w:val="superscript"/>
              </w:rPr>
              <w:t>3</w:t>
            </w:r>
            <w:r>
              <w:t xml:space="preserve"> of sulphuric acid add a small strip of magnesium ribbon</w:t>
            </w: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</w:p>
          <w:p w:rsidR="006E768D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</w:p>
          <w:p w:rsidR="006E768D" w:rsidRPr="00396B96" w:rsidRDefault="006E768D" w:rsidP="00DD2AC8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</w:pPr>
            <w:r>
              <w:t xml:space="preserve"> </w:t>
            </w:r>
          </w:p>
        </w:tc>
        <w:tc>
          <w:tcPr>
            <w:tcW w:w="3118" w:type="dxa"/>
          </w:tcPr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b/>
                <w:color w:val="000080"/>
              </w:rPr>
              <w:t>Effervescence</w:t>
            </w:r>
            <w:r w:rsidRPr="00DA7E5E">
              <w:rPr>
                <w:rFonts w:ascii="Arial" w:hAnsi="Arial" w:cs="Arial"/>
                <w:color w:val="000080"/>
              </w:rPr>
              <w:t xml:space="preserve"> and became </w:t>
            </w:r>
            <w:r w:rsidRPr="00DA7E5E">
              <w:rPr>
                <w:rFonts w:ascii="Arial" w:hAnsi="Arial" w:cs="Arial"/>
                <w:b/>
                <w:color w:val="000080"/>
              </w:rPr>
              <w:t>warmer</w:t>
            </w:r>
            <w:r w:rsidRPr="00DA7E5E">
              <w:rPr>
                <w:rFonts w:ascii="Arial" w:hAnsi="Arial" w:cs="Arial"/>
                <w:color w:val="000080"/>
              </w:rPr>
              <w:t xml:space="preserve">, </w:t>
            </w:r>
            <w:r w:rsidRPr="00DA7E5E">
              <w:rPr>
                <w:rFonts w:ascii="Arial" w:hAnsi="Arial" w:cs="Arial"/>
                <w:b/>
                <w:color w:val="000080"/>
              </w:rPr>
              <w:t>magnesium</w:t>
            </w:r>
            <w:r w:rsidRPr="00DA7E5E">
              <w:rPr>
                <w:rFonts w:ascii="Arial" w:hAnsi="Arial" w:cs="Arial"/>
                <w:color w:val="000080"/>
              </w:rPr>
              <w:t xml:space="preserve"> metal gets smaller ‘</w:t>
            </w:r>
            <w:r w:rsidRPr="00DA7E5E">
              <w:rPr>
                <w:rFonts w:ascii="Arial" w:hAnsi="Arial" w:cs="Arial"/>
                <w:b/>
                <w:color w:val="000080"/>
              </w:rPr>
              <w:t>disappears</w:t>
            </w:r>
            <w:r w:rsidRPr="00DA7E5E">
              <w:rPr>
                <w:rFonts w:ascii="Arial" w:hAnsi="Arial" w:cs="Arial"/>
                <w:color w:val="000080"/>
              </w:rPr>
              <w:t xml:space="preserve">’ </w:t>
            </w:r>
          </w:p>
        </w:tc>
        <w:tc>
          <w:tcPr>
            <w:tcW w:w="7263" w:type="dxa"/>
          </w:tcPr>
          <w:p w:rsid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Full Equation 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0080"/>
              </w:rPr>
            </w:pPr>
            <w:r w:rsidRPr="00DA7E5E">
              <w:rPr>
                <w:rFonts w:ascii="Arial" w:hAnsi="Arial" w:cs="Arial"/>
                <w:color w:val="000080"/>
              </w:rPr>
              <w:t>Mg(s)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>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MgSO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4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 xml:space="preserve">(g) </w:t>
            </w: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</w:p>
          <w:p w:rsidR="006E768D" w:rsidRPr="00A55708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</w:p>
          <w:p w:rsid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color w:val="002060"/>
              </w:rPr>
            </w:pPr>
            <w:r w:rsidRPr="00A55708">
              <w:rPr>
                <w:color w:val="002060"/>
              </w:rPr>
              <w:t xml:space="preserve">Ionic equation </w:t>
            </w:r>
          </w:p>
          <w:p w:rsidR="006E768D" w:rsidRPr="00DA7E5E" w:rsidRDefault="006E768D" w:rsidP="003235E0">
            <w:pPr>
              <w:tabs>
                <w:tab w:val="left" w:pos="0"/>
                <w:tab w:val="left" w:pos="1008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0"/>
                <w:tab w:val="left" w:pos="1008"/>
                <w:tab w:val="left" w:pos="1440"/>
                <w:tab w:val="left" w:pos="2160"/>
              </w:tabs>
              <w:spacing w:line="240" w:lineRule="atLeast"/>
              <w:rPr>
                <w:rFonts w:ascii="Arial" w:hAnsi="Arial" w:cs="Arial"/>
                <w:color w:val="002060"/>
              </w:rPr>
            </w:pPr>
            <w:r w:rsidRPr="00DA7E5E">
              <w:rPr>
                <w:rFonts w:ascii="Arial" w:hAnsi="Arial" w:cs="Arial"/>
                <w:color w:val="000080"/>
              </w:rPr>
              <w:t>Mg(s) + 2H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+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 xml:space="preserve">) </w:t>
            </w:r>
            <w:r w:rsidRPr="00DA7E5E">
              <w:rPr>
                <w:rFonts w:ascii="Arial" w:hAnsi="Arial" w:cs="Arial"/>
                <w:color w:val="000080"/>
              </w:rPr>
              <w:sym w:font="Wingdings" w:char="F0E0"/>
            </w:r>
            <w:r w:rsidRPr="00DA7E5E">
              <w:rPr>
                <w:rFonts w:ascii="Arial" w:hAnsi="Arial" w:cs="Arial"/>
                <w:color w:val="000080"/>
              </w:rPr>
              <w:t xml:space="preserve"> Mg</w:t>
            </w:r>
            <w:r w:rsidRPr="00DA7E5E">
              <w:rPr>
                <w:rFonts w:ascii="Arial" w:hAnsi="Arial" w:cs="Arial"/>
                <w:color w:val="000080"/>
                <w:vertAlign w:val="superscript"/>
              </w:rPr>
              <w:t>2+</w:t>
            </w:r>
            <w:r w:rsidRPr="00DA7E5E">
              <w:rPr>
                <w:rFonts w:ascii="Arial" w:hAnsi="Arial" w:cs="Arial"/>
                <w:color w:val="000080"/>
              </w:rPr>
              <w:t>(</w:t>
            </w:r>
            <w:proofErr w:type="spellStart"/>
            <w:r w:rsidRPr="00DA7E5E">
              <w:rPr>
                <w:rFonts w:ascii="Arial" w:hAnsi="Arial" w:cs="Arial"/>
                <w:color w:val="000080"/>
              </w:rPr>
              <w:t>aq</w:t>
            </w:r>
            <w:proofErr w:type="spellEnd"/>
            <w:r w:rsidRPr="00DA7E5E">
              <w:rPr>
                <w:rFonts w:ascii="Arial" w:hAnsi="Arial" w:cs="Arial"/>
                <w:color w:val="000080"/>
              </w:rPr>
              <w:t>) + H</w:t>
            </w:r>
            <w:r w:rsidRPr="00DA7E5E">
              <w:rPr>
                <w:rFonts w:ascii="Arial" w:hAnsi="Arial" w:cs="Arial"/>
                <w:color w:val="000080"/>
                <w:vertAlign w:val="subscript"/>
              </w:rPr>
              <w:t>2</w:t>
            </w:r>
            <w:r w:rsidRPr="00DA7E5E">
              <w:rPr>
                <w:rFonts w:ascii="Arial" w:hAnsi="Arial" w:cs="Arial"/>
                <w:color w:val="000080"/>
              </w:rPr>
              <w:t xml:space="preserve">(g) </w:t>
            </w:r>
          </w:p>
        </w:tc>
      </w:tr>
    </w:tbl>
    <w:p w:rsidR="00352E9C" w:rsidRDefault="00352E9C" w:rsidP="00352E9C">
      <w:pPr>
        <w:pStyle w:val="Header"/>
        <w:rPr>
          <w:b/>
          <w:bCs/>
        </w:rPr>
        <w:sectPr w:rsidR="00352E9C" w:rsidSect="00DD2AC8">
          <w:pgSz w:w="16834" w:h="11909" w:orient="landscape" w:code="9"/>
          <w:pgMar w:top="1418" w:right="1418" w:bottom="1134" w:left="1418" w:header="720" w:footer="720" w:gutter="0"/>
          <w:cols w:space="720"/>
          <w:docGrid w:linePitch="360"/>
        </w:sectPr>
      </w:pPr>
    </w:p>
    <w:p w:rsidR="0099125E" w:rsidRDefault="00D42205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5209540</wp:posOffset>
            </wp:positionH>
            <wp:positionV relativeFrom="paragraph">
              <wp:posOffset>40640</wp:posOffset>
            </wp:positionV>
            <wp:extent cx="832485" cy="334645"/>
            <wp:effectExtent l="0" t="0" r="5715" b="8255"/>
            <wp:wrapNone/>
            <wp:docPr id="212" name="Picture 212" descr="New exerci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New exercise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125E" w:rsidRPr="0024315D">
        <w:rPr>
          <w:sz w:val="28"/>
          <w:szCs w:val="28"/>
        </w:rPr>
        <w:t>Revision notes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i/>
          <w:sz w:val="24"/>
          <w:szCs w:val="24"/>
        </w:rPr>
      </w:pPr>
      <w:r>
        <w:rPr>
          <w:b w:val="0"/>
          <w:i/>
          <w:sz w:val="24"/>
          <w:szCs w:val="24"/>
        </w:rPr>
        <w:t>Include the following</w:t>
      </w:r>
    </w:p>
    <w:p w:rsidR="0099125E" w:rsidRPr="00F13562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Cations and anions</w:t>
      </w:r>
    </w:p>
    <w:p w:rsidR="0099125E" w:rsidRPr="0024315D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Define ionic bond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Dot and cross diagrams</w:t>
      </w:r>
      <w:r w:rsidR="00477BF0">
        <w:rPr>
          <w:b w:val="0"/>
          <w:sz w:val="24"/>
          <w:szCs w:val="24"/>
        </w:rPr>
        <w:t xml:space="preserve"> – sometimes called Lewis structures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3D diagram of sodium chloride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Trends in ionic radii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Factors affecting the strength of an ionic bond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Evidence for ions</w:t>
      </w:r>
      <w:r>
        <w:rPr>
          <w:b w:val="0"/>
          <w:sz w:val="24"/>
          <w:szCs w:val="24"/>
        </w:rPr>
        <w:tab/>
        <w:t>migration of ions in electrolysis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Properties of ionic compounds (including an explanation):-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M Pt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Hard and brittle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Dissolve in water</w:t>
      </w:r>
    </w:p>
    <w:p w:rsidR="0099125E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Conduct electricity when molten or aqueous</w:t>
      </w:r>
    </w:p>
    <w:p w:rsidR="00714436" w:rsidRDefault="0099125E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How to write ionic equations</w:t>
      </w:r>
      <w:r w:rsidR="00396B96">
        <w:rPr>
          <w:b w:val="0"/>
          <w:sz w:val="24"/>
          <w:szCs w:val="24"/>
        </w:rPr>
        <w:t xml:space="preserve"> for</w:t>
      </w:r>
      <w:r w:rsidR="00714436">
        <w:rPr>
          <w:b w:val="0"/>
          <w:sz w:val="24"/>
          <w:szCs w:val="24"/>
        </w:rPr>
        <w:t>:-</w:t>
      </w:r>
      <w:r w:rsidR="00396B96">
        <w:rPr>
          <w:b w:val="0"/>
          <w:sz w:val="24"/>
          <w:szCs w:val="24"/>
        </w:rPr>
        <w:t xml:space="preserve"> </w:t>
      </w:r>
      <w:r w:rsidR="00714436">
        <w:rPr>
          <w:b w:val="0"/>
          <w:sz w:val="24"/>
          <w:szCs w:val="24"/>
        </w:rPr>
        <w:tab/>
      </w:r>
      <w:r w:rsidR="00396B96">
        <w:rPr>
          <w:b w:val="0"/>
          <w:sz w:val="24"/>
          <w:szCs w:val="24"/>
        </w:rPr>
        <w:t xml:space="preserve">precipitation reactions, </w:t>
      </w:r>
    </w:p>
    <w:p w:rsidR="00714436" w:rsidRDefault="00714436" w:rsidP="009912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396B96">
        <w:rPr>
          <w:b w:val="0"/>
          <w:sz w:val="24"/>
          <w:szCs w:val="24"/>
        </w:rPr>
        <w:t xml:space="preserve">displacement reactions </w:t>
      </w:r>
    </w:p>
    <w:p w:rsidR="009F39ED" w:rsidRPr="009F39ED" w:rsidRDefault="00714436" w:rsidP="00714436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Cs w:val="0"/>
        </w:rPr>
      </w:pP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ab/>
      </w:r>
      <w:r w:rsidR="00396B96">
        <w:rPr>
          <w:b w:val="0"/>
          <w:sz w:val="24"/>
          <w:szCs w:val="24"/>
        </w:rPr>
        <w:t xml:space="preserve">reactions of acids  </w:t>
      </w:r>
    </w:p>
    <w:p w:rsidR="006E7AE8" w:rsidRDefault="008C021B" w:rsidP="008C021B">
      <w:pPr>
        <w:widowControl w:val="0"/>
        <w:autoSpaceDE w:val="0"/>
        <w:autoSpaceDN w:val="0"/>
        <w:adjustRightInd w:val="0"/>
        <w:spacing w:line="297" w:lineRule="exac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6E7AE8">
        <w:rPr>
          <w:b/>
          <w:bCs/>
          <w:sz w:val="28"/>
          <w:szCs w:val="28"/>
        </w:rPr>
        <w:lastRenderedPageBreak/>
        <w:t>Multiple choice questions</w:t>
      </w:r>
    </w:p>
    <w:p w:rsidR="009648B3" w:rsidRDefault="009648B3" w:rsidP="00A16764">
      <w:pPr>
        <w:ind w:left="284" w:hanging="284"/>
      </w:pPr>
    </w:p>
    <w:p w:rsidR="00384E83" w:rsidRDefault="00384E83" w:rsidP="00A16764">
      <w:pPr>
        <w:ind w:left="284" w:hanging="284"/>
      </w:pPr>
      <w:r>
        <w:t>Circle the correct answer.</w:t>
      </w:r>
    </w:p>
    <w:p w:rsidR="00DA7E5E" w:rsidRPr="00F264A7" w:rsidRDefault="00DA7E5E" w:rsidP="00DA7E5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1.</w:t>
      </w:r>
      <w:r w:rsidRPr="00F264A7">
        <w:rPr>
          <w:sz w:val="24"/>
          <w:szCs w:val="24"/>
        </w:rPr>
        <w:tab/>
        <w:t xml:space="preserve">The bonding in magnesium oxide, </w:t>
      </w:r>
      <w:proofErr w:type="spellStart"/>
      <w:r w:rsidRPr="00F264A7">
        <w:rPr>
          <w:sz w:val="24"/>
          <w:szCs w:val="24"/>
        </w:rPr>
        <w:t>MgO</w:t>
      </w:r>
      <w:proofErr w:type="spellEnd"/>
      <w:r w:rsidRPr="00F264A7">
        <w:rPr>
          <w:sz w:val="24"/>
          <w:szCs w:val="24"/>
        </w:rPr>
        <w:t>, is</w:t>
      </w:r>
      <w:r>
        <w:rPr>
          <w:sz w:val="24"/>
          <w:szCs w:val="24"/>
        </w:rPr>
        <w:t>:-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C097BE0" wp14:editId="42E24260">
                <wp:simplePos x="0" y="0"/>
                <wp:positionH relativeFrom="column">
                  <wp:posOffset>289560</wp:posOffset>
                </wp:positionH>
                <wp:positionV relativeFrom="paragraph">
                  <wp:posOffset>145415</wp:posOffset>
                </wp:positionV>
                <wp:extent cx="257175" cy="238125"/>
                <wp:effectExtent l="13335" t="12065" r="5715" b="6985"/>
                <wp:wrapNone/>
                <wp:docPr id="1070" name="Oval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381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0" o:spid="_x0000_s1026" style="position:absolute;margin-left:22.8pt;margin-top:11.45pt;width:20.25pt;height:18.75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"/>
            </w:pict>
          </mc:Fallback>
        </mc:AlternateContent>
      </w:r>
      <w:r w:rsidRPr="00F264A7">
        <w:rPr>
          <w:b/>
          <w:bCs/>
          <w:sz w:val="24"/>
          <w:szCs w:val="24"/>
        </w:rPr>
        <w:t>A</w:t>
      </w:r>
      <w:r w:rsidRPr="00F264A7">
        <w:rPr>
          <w:sz w:val="24"/>
          <w:szCs w:val="24"/>
        </w:rPr>
        <w:tab/>
        <w:t>ionic.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B</w:t>
      </w:r>
      <w:r w:rsidRPr="00F264A7">
        <w:rPr>
          <w:sz w:val="24"/>
          <w:szCs w:val="24"/>
        </w:rPr>
        <w:tab/>
        <w:t>metallic and ionic.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C</w:t>
      </w:r>
      <w:r w:rsidRPr="00F264A7">
        <w:rPr>
          <w:sz w:val="24"/>
          <w:szCs w:val="24"/>
        </w:rPr>
        <w:tab/>
        <w:t>ionic and covalent.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D</w:t>
      </w:r>
      <w:r w:rsidRPr="00F264A7">
        <w:rPr>
          <w:sz w:val="24"/>
          <w:szCs w:val="24"/>
        </w:rPr>
        <w:tab/>
        <w:t>metallic and covalent.</w:t>
      </w:r>
    </w:p>
    <w:p w:rsidR="00DA7E5E" w:rsidRPr="00F264A7" w:rsidRDefault="00DA7E5E" w:rsidP="00DA7E5E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>(Total 1 mark)</w:t>
      </w:r>
    </w:p>
    <w:p w:rsidR="00DA7E5E" w:rsidRPr="00F264A7" w:rsidRDefault="00DA7E5E" w:rsidP="00DA7E5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2.</w:t>
      </w:r>
      <w:r w:rsidRPr="00F264A7">
        <w:rPr>
          <w:sz w:val="24"/>
          <w:szCs w:val="24"/>
        </w:rPr>
        <w:tab/>
        <w:t>Which of the following has the smallest ionic radius?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A</w:t>
      </w:r>
      <w:r w:rsidRPr="00F264A7">
        <w:rPr>
          <w:sz w:val="24"/>
          <w:szCs w:val="24"/>
        </w:rPr>
        <w:tab/>
        <w:t>F</w:t>
      </w:r>
      <w:r w:rsidRPr="00F264A7">
        <w:rPr>
          <w:position w:val="10"/>
          <w:sz w:val="24"/>
          <w:szCs w:val="24"/>
        </w:rPr>
        <w:t>–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B</w:t>
      </w:r>
      <w:r w:rsidRPr="00F264A7">
        <w:rPr>
          <w:sz w:val="24"/>
          <w:szCs w:val="24"/>
        </w:rPr>
        <w:tab/>
        <w:t>Na</w:t>
      </w:r>
      <w:r w:rsidRPr="00F264A7">
        <w:rPr>
          <w:position w:val="10"/>
          <w:sz w:val="24"/>
          <w:szCs w:val="24"/>
        </w:rPr>
        <w:t>+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7D193C68" wp14:editId="4C2F5253">
                <wp:simplePos x="0" y="0"/>
                <wp:positionH relativeFrom="column">
                  <wp:posOffset>289560</wp:posOffset>
                </wp:positionH>
                <wp:positionV relativeFrom="paragraph">
                  <wp:posOffset>180340</wp:posOffset>
                </wp:positionV>
                <wp:extent cx="257175" cy="276225"/>
                <wp:effectExtent l="13335" t="8890" r="5715" b="10160"/>
                <wp:wrapNone/>
                <wp:docPr id="1071" name="Oval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1" o:spid="_x0000_s1026" style="position:absolute;margin-left:22.8pt;margin-top:14.2pt;width:20.25pt;height:21.7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"/>
            </w:pict>
          </mc:Fallback>
        </mc:AlternateContent>
      </w:r>
      <w:r w:rsidRPr="00F264A7">
        <w:rPr>
          <w:b/>
          <w:bCs/>
          <w:sz w:val="24"/>
          <w:szCs w:val="24"/>
        </w:rPr>
        <w:t>C</w:t>
      </w:r>
      <w:r w:rsidRPr="00F264A7">
        <w:rPr>
          <w:sz w:val="24"/>
          <w:szCs w:val="24"/>
        </w:rPr>
        <w:tab/>
        <w:t>Mg</w:t>
      </w:r>
      <w:r w:rsidRPr="00F264A7">
        <w:rPr>
          <w:position w:val="10"/>
          <w:sz w:val="24"/>
          <w:szCs w:val="24"/>
        </w:rPr>
        <w:t>2+</w:t>
      </w:r>
    </w:p>
    <w:p w:rsidR="00DA7E5E" w:rsidRPr="00F264A7" w:rsidRDefault="00DA7E5E" w:rsidP="00DA7E5E">
      <w:pPr>
        <w:pStyle w:val="indent1a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D</w:t>
      </w:r>
      <w:r w:rsidRPr="00F264A7">
        <w:rPr>
          <w:sz w:val="24"/>
          <w:szCs w:val="24"/>
        </w:rPr>
        <w:tab/>
        <w:t>O</w:t>
      </w:r>
      <w:r w:rsidRPr="00F264A7">
        <w:rPr>
          <w:position w:val="10"/>
          <w:sz w:val="24"/>
          <w:szCs w:val="24"/>
        </w:rPr>
        <w:t>2–</w:t>
      </w:r>
    </w:p>
    <w:p w:rsidR="00DA7E5E" w:rsidRPr="00F264A7" w:rsidRDefault="00DA7E5E" w:rsidP="00DA7E5E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>(Total 1 mark)</w:t>
      </w:r>
    </w:p>
    <w:p w:rsidR="00DA7E5E" w:rsidRPr="00F264A7" w:rsidRDefault="00DA7E5E" w:rsidP="00DA7E5E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3.</w:t>
      </w:r>
      <w:r w:rsidRPr="00F264A7">
        <w:rPr>
          <w:sz w:val="24"/>
          <w:szCs w:val="24"/>
        </w:rPr>
        <w:tab/>
        <w:t xml:space="preserve">A drop of concentrated nickel(II) </w:t>
      </w:r>
      <w:proofErr w:type="spellStart"/>
      <w:r w:rsidRPr="00F264A7">
        <w:rPr>
          <w:sz w:val="24"/>
          <w:szCs w:val="24"/>
        </w:rPr>
        <w:t>sulfate</w:t>
      </w:r>
      <w:proofErr w:type="spellEnd"/>
      <w:r w:rsidRPr="00F264A7">
        <w:rPr>
          <w:sz w:val="24"/>
          <w:szCs w:val="24"/>
        </w:rPr>
        <w:t xml:space="preserve"> solution, which is green, is placed on moist filter paper on a microscope slide and the ends of the slide are connected to a 24 V DC power supply. After ten minutes,</w:t>
      </w:r>
    </w:p>
    <w:p w:rsidR="00DA7E5E" w:rsidRPr="00F264A7" w:rsidRDefault="00DA7E5E" w:rsidP="00DA7E5E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A</w:t>
      </w:r>
      <w:r w:rsidRPr="00F264A7">
        <w:rPr>
          <w:sz w:val="24"/>
          <w:szCs w:val="24"/>
        </w:rPr>
        <w:tab/>
      </w:r>
      <w:proofErr w:type="spellStart"/>
      <w:r w:rsidRPr="00F264A7">
        <w:rPr>
          <w:sz w:val="24"/>
          <w:szCs w:val="24"/>
        </w:rPr>
        <w:t>a</w:t>
      </w:r>
      <w:proofErr w:type="spellEnd"/>
      <w:r w:rsidRPr="00F264A7">
        <w:rPr>
          <w:sz w:val="24"/>
          <w:szCs w:val="24"/>
        </w:rPr>
        <w:t xml:space="preserve"> blue colour has moved towards the negative terminal and a yellow colour towards the positive terminal.</w:t>
      </w:r>
    </w:p>
    <w:p w:rsidR="00DA7E5E" w:rsidRPr="00F264A7" w:rsidRDefault="00DA7E5E" w:rsidP="00DA7E5E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B</w:t>
      </w:r>
      <w:r w:rsidRPr="00F264A7">
        <w:rPr>
          <w:sz w:val="24"/>
          <w:szCs w:val="24"/>
        </w:rPr>
        <w:tab/>
        <w:t>a blue colour has moved towards the positive terminal and a yellow colour towards the negative terminal.</w:t>
      </w:r>
    </w:p>
    <w:p w:rsidR="00DA7E5E" w:rsidRPr="00F264A7" w:rsidRDefault="00DA7E5E" w:rsidP="00DA7E5E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4E760D66" wp14:editId="21ECD454">
                <wp:simplePos x="0" y="0"/>
                <wp:positionH relativeFrom="column">
                  <wp:posOffset>289560</wp:posOffset>
                </wp:positionH>
                <wp:positionV relativeFrom="paragraph">
                  <wp:posOffset>109220</wp:posOffset>
                </wp:positionV>
                <wp:extent cx="257175" cy="276225"/>
                <wp:effectExtent l="13335" t="13970" r="5715" b="5080"/>
                <wp:wrapNone/>
                <wp:docPr id="1072" name="Oval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32" o:spid="_x0000_s1026" style="position:absolute;margin-left:22.8pt;margin-top:8.6pt;width:20.25pt;height:21.7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"/>
            </w:pict>
          </mc:Fallback>
        </mc:AlternateContent>
      </w:r>
      <w:r w:rsidRPr="00F264A7">
        <w:rPr>
          <w:b/>
          <w:bCs/>
          <w:sz w:val="24"/>
          <w:szCs w:val="24"/>
        </w:rPr>
        <w:t>C</w:t>
      </w:r>
      <w:r w:rsidRPr="00F264A7">
        <w:rPr>
          <w:sz w:val="24"/>
          <w:szCs w:val="24"/>
        </w:rPr>
        <w:tab/>
        <w:t>a green colour has moved towards the negative terminal but there is no other visible change.</w:t>
      </w:r>
    </w:p>
    <w:p w:rsidR="00DA7E5E" w:rsidRPr="00F264A7" w:rsidRDefault="00DA7E5E" w:rsidP="00DA7E5E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264A7">
        <w:rPr>
          <w:b/>
          <w:bCs/>
          <w:sz w:val="24"/>
          <w:szCs w:val="24"/>
        </w:rPr>
        <w:t>D</w:t>
      </w:r>
      <w:r w:rsidRPr="00F264A7">
        <w:rPr>
          <w:sz w:val="24"/>
          <w:szCs w:val="24"/>
        </w:rPr>
        <w:tab/>
        <w:t>a green colour has moved towards the positive terminal but there is no other visible change.</w:t>
      </w:r>
    </w:p>
    <w:p w:rsidR="00384E83" w:rsidRPr="00F264A7" w:rsidRDefault="00DA7E5E" w:rsidP="00DA7E5E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 xml:space="preserve"> </w:t>
      </w:r>
      <w:r w:rsidR="00384E83" w:rsidRPr="00F264A7">
        <w:rPr>
          <w:sz w:val="24"/>
          <w:szCs w:val="24"/>
        </w:rPr>
        <w:t>(Total 1 mark)</w:t>
      </w:r>
    </w:p>
    <w:p w:rsidR="007731D6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  <w:r>
        <w:rPr>
          <w:b/>
        </w:rPr>
        <w:br w:type="column"/>
      </w:r>
      <w:r w:rsidRPr="009648B3">
        <w:rPr>
          <w:sz w:val="20"/>
          <w:szCs w:val="20"/>
        </w:rPr>
        <w:lastRenderedPageBreak/>
        <w:t>Leave blank</w:t>
      </w: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D42205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39370</wp:posOffset>
                </wp:positionV>
                <wp:extent cx="261620" cy="938530"/>
                <wp:effectExtent l="3810" t="1270" r="1270" b="3175"/>
                <wp:wrapNone/>
                <wp:docPr id="1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W10.1.12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8" o:spid="_x0000_s1047" type="#_x0000_t202" style="position:absolute;left:0;text-align:left;margin-left:11.55pt;margin-top:3.1pt;width:20.6pt;height:73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" stroked="f">
                <v:textbox style="layout-flow:vertical;mso-layout-flow-alt:bottom-to-top" inset="0,0,0,0">
                  <w:txbxContent>
                    <w:p w:rsidR="00B65248" w:rsidRPr="00CD6959" w:rsidRDefault="00B65248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W10.1.12</w:t>
                      </w:r>
                    </w:p>
                  </w:txbxContent>
                </v:textbox>
              </v:shape>
            </w:pict>
          </mc:Fallback>
        </mc:AlternateContent>
      </w: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D42205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96520</wp:posOffset>
                </wp:positionH>
                <wp:positionV relativeFrom="paragraph">
                  <wp:posOffset>101600</wp:posOffset>
                </wp:positionV>
                <wp:extent cx="261620" cy="793115"/>
                <wp:effectExtent l="1270" t="0" r="3810" b="635"/>
                <wp:wrapNone/>
                <wp:docPr id="11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793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 w:rsidP="00384E83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W09.1.18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0" o:spid="_x0000_s1048" type="#_x0000_t202" style="position:absolute;left:0;text-align:left;margin-left:7.6pt;margin-top:8pt;width:20.6pt;height:62.4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" stroked="f">
                <v:textbox style="layout-flow:vertical;mso-layout-flow-alt:bottom-to-top" inset="0,0,0,0">
                  <w:txbxContent>
                    <w:p w:rsidR="00B65248" w:rsidRPr="00CD6959" w:rsidRDefault="00B65248" w:rsidP="00384E83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W09.1.18</w:t>
                      </w:r>
                    </w:p>
                  </w:txbxContent>
                </v:textbox>
              </v:shape>
            </w:pict>
          </mc:Fallback>
        </mc:AlternateContent>
      </w: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D42205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49530</wp:posOffset>
                </wp:positionV>
                <wp:extent cx="261620" cy="809625"/>
                <wp:effectExtent l="0" t="1905" r="0" b="0"/>
                <wp:wrapNone/>
                <wp:docPr id="10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 w:rsidP="009648B3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W10.1.11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49" type="#_x0000_t202" style="position:absolute;left:0;text-align:left;margin-left:13.25pt;margin-top:3.9pt;width:20.6pt;height:63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" stroked="f">
                <v:textbox style="layout-flow:vertical;mso-layout-flow-alt:bottom-to-top" inset="0,0,0,0">
                  <w:txbxContent>
                    <w:p w:rsidR="00B65248" w:rsidRPr="00CD6959" w:rsidRDefault="00B65248" w:rsidP="009648B3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W10.1.11</w:t>
                      </w:r>
                    </w:p>
                  </w:txbxContent>
                </v:textbox>
              </v:shape>
            </w:pict>
          </mc:Fallback>
        </mc:AlternateContent>
      </w: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9648B3" w:rsidRDefault="009648B3" w:rsidP="009648B3">
      <w:pPr>
        <w:widowControl w:val="0"/>
        <w:autoSpaceDE w:val="0"/>
        <w:autoSpaceDN w:val="0"/>
        <w:adjustRightInd w:val="0"/>
        <w:spacing w:line="297" w:lineRule="exact"/>
        <w:jc w:val="center"/>
        <w:rPr>
          <w:sz w:val="20"/>
          <w:szCs w:val="20"/>
        </w:rPr>
      </w:pPr>
    </w:p>
    <w:p w:rsidR="002E2DBC" w:rsidRPr="002E2DBC" w:rsidRDefault="009648B3" w:rsidP="00384E83">
      <w:pPr>
        <w:widowControl w:val="0"/>
        <w:autoSpaceDE w:val="0"/>
        <w:autoSpaceDN w:val="0"/>
        <w:adjustRightInd w:val="0"/>
        <w:spacing w:line="297" w:lineRule="exact"/>
        <w:ind w:left="720" w:hanging="720"/>
        <w:rPr>
          <w:b/>
          <w:bCs/>
          <w:sz w:val="28"/>
          <w:szCs w:val="28"/>
        </w:rPr>
      </w:pPr>
      <w:r>
        <w:rPr>
          <w:sz w:val="20"/>
          <w:szCs w:val="20"/>
        </w:rPr>
        <w:br w:type="page"/>
      </w:r>
      <w:r w:rsidR="00384E83">
        <w:rPr>
          <w:b/>
          <w:bCs/>
          <w:sz w:val="28"/>
          <w:szCs w:val="28"/>
        </w:rPr>
        <w:lastRenderedPageBreak/>
        <w:t>S</w:t>
      </w:r>
      <w:r w:rsidR="00723887">
        <w:rPr>
          <w:b/>
          <w:bCs/>
          <w:sz w:val="28"/>
          <w:szCs w:val="28"/>
        </w:rPr>
        <w:t>tructured questions</w:t>
      </w:r>
    </w:p>
    <w:p w:rsidR="0061480D" w:rsidRDefault="00384E83" w:rsidP="0061480D">
      <w:pPr>
        <w:widowControl w:val="0"/>
        <w:autoSpaceDE w:val="0"/>
        <w:autoSpaceDN w:val="0"/>
        <w:adjustRightInd w:val="0"/>
        <w:spacing w:line="297" w:lineRule="exact"/>
        <w:jc w:val="both"/>
      </w:pPr>
      <w:r>
        <w:rPr>
          <w:b/>
          <w:bCs/>
        </w:rPr>
        <w:t>4</w:t>
      </w:r>
      <w:r w:rsidR="0061480D">
        <w:rPr>
          <w:b/>
          <w:bCs/>
        </w:rPr>
        <w:t xml:space="preserve">. </w:t>
      </w:r>
      <w:r w:rsidR="0061480D">
        <w:t>(a) Sodium chloride and sodium iodide both have the same crystal structure.</w:t>
      </w:r>
    </w:p>
    <w:p w:rsidR="0061480D" w:rsidRDefault="0061480D" w:rsidP="004016D2">
      <w:pPr>
        <w:widowControl w:val="0"/>
        <w:autoSpaceDE w:val="0"/>
        <w:autoSpaceDN w:val="0"/>
        <w:adjustRightInd w:val="0"/>
        <w:spacing w:before="120"/>
        <w:ind w:left="856"/>
        <w:jc w:val="both"/>
      </w:pPr>
      <w:r>
        <w:t>(i) Use your knowledge of the structure of solid sodium chloride to draw a labelled</w:t>
      </w:r>
    </w:p>
    <w:p w:rsidR="0061480D" w:rsidRDefault="0061480D" w:rsidP="0061480D">
      <w:pPr>
        <w:widowControl w:val="0"/>
        <w:tabs>
          <w:tab w:val="left" w:pos="422"/>
        </w:tabs>
        <w:autoSpaceDE w:val="0"/>
        <w:autoSpaceDN w:val="0"/>
        <w:adjustRightInd w:val="0"/>
        <w:spacing w:line="278" w:lineRule="exact"/>
        <w:ind w:left="1134" w:hanging="280"/>
        <w:jc w:val="both"/>
        <w:rPr>
          <w:b/>
          <w:bCs/>
        </w:rPr>
      </w:pPr>
      <w:r>
        <w:tab/>
        <w:t xml:space="preserve">diagram of the three-dimensional structure of solid </w:t>
      </w:r>
      <w:r>
        <w:rPr>
          <w:b/>
          <w:bCs/>
        </w:rPr>
        <w:t>sodium iodide.</w:t>
      </w:r>
    </w:p>
    <w:p w:rsidR="00761305" w:rsidRDefault="00DA7E5E" w:rsidP="00761305">
      <w:pPr>
        <w:widowControl w:val="0"/>
        <w:autoSpaceDE w:val="0"/>
        <w:autoSpaceDN w:val="0"/>
        <w:adjustRightInd w:val="0"/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0F4817B" wp14:editId="6F184CDB">
                <wp:simplePos x="0" y="0"/>
                <wp:positionH relativeFrom="column">
                  <wp:posOffset>1492250</wp:posOffset>
                </wp:positionH>
                <wp:positionV relativeFrom="paragraph">
                  <wp:posOffset>83820</wp:posOffset>
                </wp:positionV>
                <wp:extent cx="2852420" cy="1637665"/>
                <wp:effectExtent l="0" t="0" r="5080" b="635"/>
                <wp:wrapNone/>
                <wp:docPr id="1073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2420" cy="1637665"/>
                          <a:chOff x="2838" y="3191"/>
                          <a:chExt cx="5772" cy="3519"/>
                        </a:xfrm>
                      </wpg:grpSpPr>
                      <pic:pic xmlns:pic="http://schemas.openxmlformats.org/drawingml/2006/picture">
                        <pic:nvPicPr>
                          <pic:cNvPr id="213" name="Picture 736" descr="http://www.chemguide.co.uk/atoms/structures/naclexp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r:link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38" y="3191"/>
                            <a:ext cx="5729" cy="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" name="Text Box 737"/>
                        <wps:cNvSpPr txBox="1">
                          <a:spLocks noChangeArrowheads="1"/>
                        </wps:cNvSpPr>
                        <wps:spPr bwMode="auto">
                          <a:xfrm>
                            <a:off x="8025" y="5040"/>
                            <a:ext cx="585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A7E5E" w:rsidRPr="005649B6" w:rsidRDefault="00DA7E5E" w:rsidP="00DA7E5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</w:pPr>
                              <w:r w:rsidRPr="005649B6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>I</w:t>
                              </w:r>
                              <w:r w:rsidRPr="005649B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vertAlign w:val="superscript"/>
                                </w:rPr>
                                <w:t>-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050" style="position:absolute;margin-left:117.5pt;margin-top:6.6pt;width:224.6pt;height:128.95pt;z-index:251924480" coordorigin="2838,3191" coordsize="5772,351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">
                <v:shape id="Picture 736" o:spid="_x0000_s1051" type="#_x0000_t75" alt="http://www.chemguide.co.uk/atoms/structures/naclexpl.GIF" style="position:absolute;left:2838;top:3191;width:5729;height:35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P4VTDAAAA3QAAAA8AAABkcnMvZG93bnJldi54bWxET01rwkAQvQv+h2WE3nS3pWhJ3YRQKLaI&#10;B20uvY3ZMUmTnQ3ZrcZ/7xYK3ubxPmedjbYTZxp841jD40KBIC6dabjSUHy9z19A+IBssHNMGq7k&#10;IUunkzUmxl14T+dDqEQMYZ+ghjqEPpHSlzVZ9AvXE0fu5AaLIcKhkmbASwy3nXxSaiktNhwbauzp&#10;raayPfxaDT9qy3KLn9/5ye34eAybQrYbrR9mY/4KItAY7uJ/94eJ89XqGf6+iSf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o/hVMMAAADdAAAADwAAAAAAAAAAAAAAAACf&#10;AgAAZHJzL2Rvd25yZXYueG1sUEsFBgAAAAAEAAQA9wAAAI8DAAAAAA==&#10;">
                  <v:imagedata r:id="rId403" r:href="rId404"/>
                </v:shape>
                <v:shape id="Text Box 737" o:spid="_x0000_s1052" type="#_x0000_t202" style="position:absolute;left:8025;top:5040;width:58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qZgcAA&#10;AADdAAAADwAAAGRycy9kb3ducmV2LnhtbERPy6rCMBDdX/AfwghuLpoqV6vVKCpccevjA8ZmbIvN&#10;pDTR1r83guBuDuc5i1VrSvGg2hWWFQwHEQji1OqCMwXn039/CsJ5ZI2lZVLwJAerZedngYm2DR/o&#10;cfSZCCHsElSQe18lUro0J4NuYCviwF1tbdAHWGdS19iEcFPKURRNpMGCQ0OOFW1zSm/Hu1Fw3Te/&#10;41lz2flzfPibbLCIL/apVK/brucgPLX+K/649zrMj+IxvL8JJ8jl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vqZgcAAAADdAAAADwAAAAAAAAAAAAAAAACYAgAAZHJzL2Rvd25y&#10;ZXYueG1sUEsFBgAAAAAEAAQA9QAAAIUDAAAAAA==&#10;" stroked="f">
                  <v:textbox>
                    <w:txbxContent>
                      <w:p w:rsidR="00DA7E5E" w:rsidRPr="005649B6" w:rsidRDefault="00DA7E5E" w:rsidP="00DA7E5E">
                        <w:pPr>
                          <w:rPr>
                            <w:rFonts w:ascii="Arial" w:hAnsi="Arial" w:cs="Arial"/>
                            <w:sz w:val="28"/>
                            <w:szCs w:val="28"/>
                          </w:rPr>
                        </w:pPr>
                        <w:r w:rsidRPr="005649B6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>I</w:t>
                        </w:r>
                        <w:r w:rsidRPr="005649B6">
                          <w:rPr>
                            <w:rFonts w:ascii="Arial" w:hAnsi="Arial" w:cs="Arial"/>
                            <w:sz w:val="28"/>
                            <w:szCs w:val="28"/>
                            <w:vertAlign w:val="superscript"/>
                          </w:rPr>
                          <w:t>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1480D" w:rsidRDefault="0061480D" w:rsidP="00761305">
      <w:pPr>
        <w:widowControl w:val="0"/>
        <w:autoSpaceDE w:val="0"/>
        <w:autoSpaceDN w:val="0"/>
        <w:adjustRightInd w:val="0"/>
        <w:spacing w:line="360" w:lineRule="auto"/>
      </w:pPr>
    </w:p>
    <w:p w:rsidR="004016D2" w:rsidRDefault="004016D2" w:rsidP="00761305">
      <w:pPr>
        <w:widowControl w:val="0"/>
        <w:autoSpaceDE w:val="0"/>
        <w:autoSpaceDN w:val="0"/>
        <w:adjustRightInd w:val="0"/>
        <w:spacing w:line="360" w:lineRule="auto"/>
      </w:pPr>
    </w:p>
    <w:p w:rsidR="00126BB3" w:rsidRDefault="00126BB3" w:rsidP="00761305">
      <w:pPr>
        <w:widowControl w:val="0"/>
        <w:autoSpaceDE w:val="0"/>
        <w:autoSpaceDN w:val="0"/>
        <w:adjustRightInd w:val="0"/>
        <w:spacing w:line="360" w:lineRule="auto"/>
      </w:pPr>
    </w:p>
    <w:p w:rsidR="00D51A51" w:rsidRDefault="00D51A51" w:rsidP="00761305">
      <w:pPr>
        <w:widowControl w:val="0"/>
        <w:autoSpaceDE w:val="0"/>
        <w:autoSpaceDN w:val="0"/>
        <w:adjustRightInd w:val="0"/>
        <w:spacing w:line="360" w:lineRule="auto"/>
      </w:pPr>
    </w:p>
    <w:p w:rsidR="00126BB3" w:rsidRDefault="00126BB3" w:rsidP="00761305">
      <w:pPr>
        <w:widowControl w:val="0"/>
        <w:autoSpaceDE w:val="0"/>
        <w:autoSpaceDN w:val="0"/>
        <w:adjustRightInd w:val="0"/>
        <w:spacing w:line="360" w:lineRule="auto"/>
      </w:pPr>
    </w:p>
    <w:p w:rsidR="0061480D" w:rsidRPr="0061480D" w:rsidRDefault="0061480D" w:rsidP="0061480D">
      <w:pPr>
        <w:widowControl w:val="0"/>
        <w:autoSpaceDE w:val="0"/>
        <w:autoSpaceDN w:val="0"/>
        <w:adjustRightInd w:val="0"/>
        <w:spacing w:line="360" w:lineRule="auto"/>
        <w:jc w:val="right"/>
        <w:rPr>
          <w:b/>
        </w:rPr>
      </w:pPr>
      <w:r w:rsidRPr="0061480D">
        <w:rPr>
          <w:b/>
        </w:rPr>
        <w:t>(2)</w:t>
      </w:r>
    </w:p>
    <w:p w:rsidR="0061480D" w:rsidRDefault="0061480D" w:rsidP="004016D2">
      <w:pPr>
        <w:widowControl w:val="0"/>
        <w:autoSpaceDE w:val="0"/>
        <w:autoSpaceDN w:val="0"/>
        <w:adjustRightInd w:val="0"/>
        <w:spacing w:line="360" w:lineRule="auto"/>
        <w:ind w:firstLine="720"/>
      </w:pPr>
      <w:r>
        <w:t>(ii) What are the TWO major factors that affect the strength of an ionic bond?</w:t>
      </w:r>
    </w:p>
    <w:p w:rsidR="00DA7E5E" w:rsidRPr="004C69BC" w:rsidRDefault="0061480D" w:rsidP="00DA7E5E">
      <w:pPr>
        <w:widowControl w:val="0"/>
        <w:autoSpaceDE w:val="0"/>
        <w:autoSpaceDN w:val="0"/>
        <w:adjustRightInd w:val="0"/>
        <w:spacing w:line="360" w:lineRule="auto"/>
        <w:ind w:left="1134" w:hanging="414"/>
        <w:rPr>
          <w:rFonts w:ascii="Arial" w:hAnsi="Arial" w:cs="Arial"/>
          <w:color w:val="000080"/>
        </w:rPr>
      </w:pPr>
      <w:r>
        <w:tab/>
      </w:r>
      <w:r w:rsidR="00DA7E5E" w:rsidRPr="004C69BC">
        <w:rPr>
          <w:rFonts w:ascii="Arial" w:hAnsi="Arial" w:cs="Arial"/>
          <w:color w:val="000080"/>
        </w:rPr>
        <w:t>Ionic radius of cation and anion</w:t>
      </w:r>
    </w:p>
    <w:p w:rsidR="00DA7E5E" w:rsidRDefault="00DA7E5E" w:rsidP="00DA7E5E">
      <w:pPr>
        <w:widowControl w:val="0"/>
        <w:autoSpaceDE w:val="0"/>
        <w:autoSpaceDN w:val="0"/>
        <w:adjustRightInd w:val="0"/>
        <w:spacing w:line="360" w:lineRule="auto"/>
        <w:ind w:left="1134" w:hanging="414"/>
      </w:pPr>
      <w:r w:rsidRPr="004C69BC">
        <w:rPr>
          <w:rFonts w:ascii="Arial" w:hAnsi="Arial" w:cs="Arial"/>
          <w:color w:val="000080"/>
        </w:rPr>
        <w:tab/>
        <w:t>Charge on ions</w:t>
      </w:r>
      <w:r>
        <w:t>.</w:t>
      </w:r>
    </w:p>
    <w:p w:rsidR="0061480D" w:rsidRPr="00384E83" w:rsidRDefault="00DA7E5E" w:rsidP="00DA7E5E">
      <w:pPr>
        <w:widowControl w:val="0"/>
        <w:autoSpaceDE w:val="0"/>
        <w:autoSpaceDN w:val="0"/>
        <w:adjustRightInd w:val="0"/>
        <w:spacing w:line="360" w:lineRule="auto"/>
        <w:ind w:left="1134" w:hanging="414"/>
        <w:jc w:val="right"/>
        <w:rPr>
          <w:b/>
        </w:rPr>
      </w:pPr>
      <w:r w:rsidRPr="00384E83">
        <w:rPr>
          <w:b/>
        </w:rPr>
        <w:t xml:space="preserve"> </w:t>
      </w:r>
      <w:r w:rsidR="0061480D" w:rsidRPr="00384E83">
        <w:rPr>
          <w:b/>
        </w:rPr>
        <w:t>(2)</w:t>
      </w:r>
    </w:p>
    <w:p w:rsidR="00DA7E5E" w:rsidRDefault="0061480D" w:rsidP="00DA7E5E">
      <w:pPr>
        <w:widowControl w:val="0"/>
        <w:autoSpaceDE w:val="0"/>
        <w:autoSpaceDN w:val="0"/>
        <w:adjustRightInd w:val="0"/>
        <w:spacing w:line="288" w:lineRule="exact"/>
        <w:ind w:left="1134" w:hanging="425"/>
      </w:pPr>
      <w:r>
        <w:t xml:space="preserve">(iii) </w:t>
      </w:r>
      <w:r w:rsidR="00DA7E5E">
        <w:t>Suggest why sodium iodide has a lower melting temperature than that of</w:t>
      </w:r>
    </w:p>
    <w:p w:rsidR="00DA7E5E" w:rsidRDefault="00DA7E5E" w:rsidP="00DA7E5E">
      <w:pPr>
        <w:widowControl w:val="0"/>
        <w:autoSpaceDE w:val="0"/>
        <w:autoSpaceDN w:val="0"/>
        <w:adjustRightInd w:val="0"/>
        <w:spacing w:line="360" w:lineRule="auto"/>
        <w:ind w:left="1134" w:hanging="425"/>
      </w:pPr>
      <w:r>
        <w:tab/>
        <w:t>sodium chloride.</w:t>
      </w:r>
    </w:p>
    <w:p w:rsidR="00DA7E5E" w:rsidRPr="004C69BC" w:rsidRDefault="00DA7E5E" w:rsidP="00DA7E5E">
      <w:pPr>
        <w:widowControl w:val="0"/>
        <w:autoSpaceDE w:val="0"/>
        <w:autoSpaceDN w:val="0"/>
        <w:adjustRightInd w:val="0"/>
        <w:spacing w:line="360" w:lineRule="auto"/>
        <w:ind w:left="1134" w:hanging="425"/>
        <w:rPr>
          <w:rFonts w:ascii="Arial" w:hAnsi="Arial" w:cs="Arial"/>
          <w:color w:val="000080"/>
        </w:rPr>
      </w:pPr>
      <w:r>
        <w:tab/>
      </w:r>
      <w:r w:rsidRPr="004C69BC">
        <w:rPr>
          <w:rFonts w:ascii="Arial" w:hAnsi="Arial" w:cs="Arial"/>
          <w:color w:val="000080"/>
        </w:rPr>
        <w:t>Iodide ion has a larger ionic radius than chloride ion</w:t>
      </w:r>
      <w:r>
        <w:rPr>
          <w:rFonts w:ascii="Arial" w:hAnsi="Arial" w:cs="Arial"/>
          <w:color w:val="000080"/>
        </w:rPr>
        <w:t xml:space="preserve"> which r</w:t>
      </w:r>
      <w:r w:rsidRPr="004C69BC">
        <w:rPr>
          <w:rFonts w:ascii="Arial" w:hAnsi="Arial" w:cs="Arial"/>
          <w:color w:val="000080"/>
        </w:rPr>
        <w:t>esults in weaker electrostatic attraction</w:t>
      </w:r>
    </w:p>
    <w:p w:rsidR="00DA7E5E" w:rsidRPr="000E5A27" w:rsidRDefault="00DA7E5E" w:rsidP="00DA7E5E">
      <w:pPr>
        <w:widowControl w:val="0"/>
        <w:autoSpaceDE w:val="0"/>
        <w:autoSpaceDN w:val="0"/>
        <w:adjustRightInd w:val="0"/>
        <w:spacing w:line="360" w:lineRule="auto"/>
        <w:ind w:left="1134" w:hanging="425"/>
        <w:rPr>
          <w:rFonts w:ascii="Arial" w:hAnsi="Arial" w:cs="Arial"/>
          <w:color w:val="000080"/>
        </w:rPr>
      </w:pPr>
      <w:r w:rsidRPr="004C69BC">
        <w:rPr>
          <w:rFonts w:ascii="Arial" w:hAnsi="Arial" w:cs="Arial"/>
          <w:color w:val="000080"/>
        </w:rPr>
        <w:tab/>
        <w:t xml:space="preserve">Requiring less heat energy to overcome </w:t>
      </w:r>
      <w:r>
        <w:rPr>
          <w:rFonts w:ascii="Arial" w:hAnsi="Arial" w:cs="Arial"/>
          <w:color w:val="000080"/>
        </w:rPr>
        <w:t>the forces of attraction</w:t>
      </w:r>
    </w:p>
    <w:p w:rsidR="00DA7E5E" w:rsidRDefault="00DA7E5E" w:rsidP="00DA7E5E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E21AA1">
        <w:rPr>
          <w:b/>
        </w:rPr>
        <w:t>(2)</w:t>
      </w:r>
    </w:p>
    <w:p w:rsidR="00DA7E5E" w:rsidRDefault="00DA7E5E" w:rsidP="00DA7E5E">
      <w:pPr>
        <w:widowControl w:val="0"/>
        <w:autoSpaceDE w:val="0"/>
        <w:autoSpaceDN w:val="0"/>
        <w:adjustRightInd w:val="0"/>
        <w:spacing w:line="360" w:lineRule="auto"/>
        <w:ind w:firstLine="284"/>
      </w:pPr>
      <w:r>
        <w:t>(b) Explain why molten sodium iodide conducts electricity but solid sodium iodide does not.</w:t>
      </w:r>
    </w:p>
    <w:p w:rsidR="00DA7E5E" w:rsidRPr="004C69BC" w:rsidRDefault="00DA7E5E" w:rsidP="00DA7E5E">
      <w:pPr>
        <w:pStyle w:val="BodyTextIndent"/>
        <w:ind w:left="709"/>
        <w:rPr>
          <w:rFonts w:ascii="Arial" w:hAnsi="Arial" w:cs="Arial"/>
          <w:color w:val="000080"/>
        </w:rPr>
      </w:pPr>
      <w:r>
        <w:tab/>
      </w:r>
      <w:r w:rsidRPr="004C69BC">
        <w:rPr>
          <w:rFonts w:ascii="Arial" w:hAnsi="Arial" w:cs="Arial"/>
          <w:color w:val="000080"/>
        </w:rPr>
        <w:t>When solid</w:t>
      </w:r>
      <w:r>
        <w:rPr>
          <w:rFonts w:ascii="Arial" w:hAnsi="Arial" w:cs="Arial"/>
          <w:color w:val="000080"/>
        </w:rPr>
        <w:t>,</w:t>
      </w:r>
      <w:r w:rsidRPr="004C69BC">
        <w:rPr>
          <w:rFonts w:ascii="Arial" w:hAnsi="Arial" w:cs="Arial"/>
          <w:color w:val="000080"/>
        </w:rPr>
        <w:t xml:space="preserve"> ions are held in fixed positions by strong electrostatic attractions of oppositely charged ions around them, (electrons are localised on each ion so </w:t>
      </w:r>
      <w:r>
        <w:rPr>
          <w:rFonts w:ascii="Arial" w:hAnsi="Arial" w:cs="Arial"/>
          <w:color w:val="000080"/>
        </w:rPr>
        <w:t xml:space="preserve">they </w:t>
      </w:r>
      <w:r w:rsidRPr="004C69BC">
        <w:rPr>
          <w:rFonts w:ascii="Arial" w:hAnsi="Arial" w:cs="Arial"/>
          <w:color w:val="000080"/>
        </w:rPr>
        <w:t>cannot move</w:t>
      </w:r>
      <w:r>
        <w:rPr>
          <w:rFonts w:ascii="Arial" w:hAnsi="Arial" w:cs="Arial"/>
          <w:color w:val="000080"/>
        </w:rPr>
        <w:t xml:space="preserve"> either</w:t>
      </w:r>
      <w:r w:rsidRPr="004C69BC">
        <w:rPr>
          <w:rFonts w:ascii="Arial" w:hAnsi="Arial" w:cs="Arial"/>
          <w:color w:val="000080"/>
        </w:rPr>
        <w:t>);</w:t>
      </w:r>
    </w:p>
    <w:p w:rsidR="00DA7E5E" w:rsidRPr="004C69BC" w:rsidRDefault="00DA7E5E" w:rsidP="00DA7E5E">
      <w:pPr>
        <w:widowControl w:val="0"/>
        <w:tabs>
          <w:tab w:val="left" w:pos="1134"/>
        </w:tabs>
        <w:autoSpaceDE w:val="0"/>
        <w:autoSpaceDN w:val="0"/>
        <w:adjustRightInd w:val="0"/>
        <w:spacing w:before="120"/>
        <w:ind w:left="709"/>
        <w:rPr>
          <w:rFonts w:ascii="Arial" w:hAnsi="Arial" w:cs="Arial"/>
          <w:color w:val="000080"/>
          <w:lang w:val="en-US"/>
        </w:rPr>
      </w:pPr>
      <w:r w:rsidRPr="004C69BC">
        <w:rPr>
          <w:rFonts w:ascii="Arial" w:hAnsi="Arial" w:cs="Arial"/>
          <w:color w:val="000080"/>
          <w:lang w:val="en-US"/>
        </w:rPr>
        <w:t>When molten</w:t>
      </w:r>
      <w:r w:rsidRPr="00ED2996">
        <w:rPr>
          <w:rFonts w:ascii="Arial" w:hAnsi="Arial" w:cs="Arial"/>
          <w:b/>
          <w:color w:val="000080"/>
          <w:lang w:val="en-US"/>
        </w:rPr>
        <w:t xml:space="preserve"> ions</w:t>
      </w:r>
      <w:r w:rsidRPr="004C69BC">
        <w:rPr>
          <w:rFonts w:ascii="Arial" w:hAnsi="Arial" w:cs="Arial"/>
          <w:color w:val="000080"/>
          <w:lang w:val="en-US"/>
        </w:rPr>
        <w:t xml:space="preserve"> are free to move</w:t>
      </w:r>
      <w:r>
        <w:rPr>
          <w:rFonts w:ascii="Arial" w:hAnsi="Arial" w:cs="Arial"/>
          <w:color w:val="000080"/>
          <w:lang w:val="en-US"/>
        </w:rPr>
        <w:t xml:space="preserve">, </w:t>
      </w:r>
      <w:r>
        <w:rPr>
          <w:rFonts w:ascii="Arial" w:hAnsi="Arial" w:cs="Arial"/>
          <w:noProof/>
          <w:color w:val="000080"/>
        </w:rPr>
        <w:t>+ve ions to the cathode, -ve ions to the anode, so conducting electricity.</w:t>
      </w:r>
    </w:p>
    <w:p w:rsidR="00DA7E5E" w:rsidRDefault="00DA7E5E" w:rsidP="00DA7E5E">
      <w:pPr>
        <w:widowControl w:val="0"/>
        <w:autoSpaceDE w:val="0"/>
        <w:autoSpaceDN w:val="0"/>
        <w:adjustRightInd w:val="0"/>
      </w:pPr>
    </w:p>
    <w:p w:rsidR="00DA7E5E" w:rsidRDefault="00DA7E5E" w:rsidP="00DA7E5E">
      <w:pPr>
        <w:widowControl w:val="0"/>
        <w:autoSpaceDE w:val="0"/>
        <w:autoSpaceDN w:val="0"/>
        <w:adjustRightInd w:val="0"/>
        <w:spacing w:line="360" w:lineRule="auto"/>
        <w:ind w:left="1134" w:hanging="425"/>
        <w:jc w:val="right"/>
        <w:rPr>
          <w:b/>
        </w:rPr>
      </w:pPr>
      <w:r w:rsidRPr="00E21AA1">
        <w:rPr>
          <w:b/>
        </w:rPr>
        <w:t>(2)</w:t>
      </w:r>
    </w:p>
    <w:p w:rsidR="00DA7E5E" w:rsidRDefault="00DA7E5E" w:rsidP="00DA7E5E">
      <w:pPr>
        <w:widowControl w:val="0"/>
        <w:autoSpaceDE w:val="0"/>
        <w:autoSpaceDN w:val="0"/>
        <w:adjustRightInd w:val="0"/>
        <w:spacing w:line="283" w:lineRule="exact"/>
        <w:ind w:left="709" w:right="1065" w:hanging="425"/>
      </w:pPr>
      <w:r>
        <w:t xml:space="preserve">(c) </w:t>
      </w:r>
      <w:r>
        <w:tab/>
        <w:t xml:space="preserve">Suggest why molten sodium iodide and molten sodium chloride have very high </w:t>
      </w:r>
      <w:r>
        <w:tab/>
        <w:t>boiling temperatures.</w:t>
      </w:r>
    </w:p>
    <w:p w:rsidR="00DA7E5E" w:rsidRPr="0050335D" w:rsidRDefault="00DA7E5E" w:rsidP="00DA7E5E">
      <w:pPr>
        <w:pStyle w:val="BodyTextIndent"/>
        <w:ind w:left="709"/>
        <w:rPr>
          <w:rFonts w:ascii="Arial" w:hAnsi="Arial" w:cs="Arial"/>
          <w:color w:val="000080"/>
        </w:rPr>
      </w:pPr>
      <w:r>
        <w:tab/>
      </w:r>
      <w:r w:rsidRPr="0050335D">
        <w:rPr>
          <w:rFonts w:ascii="Arial" w:hAnsi="Arial" w:cs="Arial"/>
          <w:color w:val="000080"/>
        </w:rPr>
        <w:t xml:space="preserve">Each sodium ion is electrostatically attracted to </w:t>
      </w:r>
      <w:r>
        <w:rPr>
          <w:rFonts w:ascii="Arial" w:hAnsi="Arial" w:cs="Arial"/>
          <w:color w:val="000080"/>
        </w:rPr>
        <w:t xml:space="preserve">six </w:t>
      </w:r>
      <w:r w:rsidRPr="0050335D">
        <w:rPr>
          <w:rFonts w:ascii="Arial" w:hAnsi="Arial" w:cs="Arial"/>
          <w:color w:val="000080"/>
        </w:rPr>
        <w:t>chloride ions in 3 dimensions</w:t>
      </w:r>
    </w:p>
    <w:p w:rsidR="00DA7E5E" w:rsidRDefault="00DA7E5E" w:rsidP="00DA7E5E">
      <w:pPr>
        <w:widowControl w:val="0"/>
        <w:tabs>
          <w:tab w:val="left" w:pos="1134"/>
        </w:tabs>
        <w:autoSpaceDE w:val="0"/>
        <w:autoSpaceDN w:val="0"/>
        <w:adjustRightInd w:val="0"/>
        <w:spacing w:before="120" w:line="360" w:lineRule="auto"/>
        <w:ind w:left="284" w:firstLine="425"/>
        <w:rPr>
          <w:rFonts w:ascii="Arial" w:hAnsi="Arial" w:cs="Arial"/>
          <w:color w:val="000080"/>
          <w:szCs w:val="22"/>
          <w:lang w:val="en-US"/>
        </w:rPr>
      </w:pPr>
      <w:r>
        <w:rPr>
          <w:rFonts w:ascii="Arial" w:hAnsi="Arial" w:cs="Arial"/>
          <w:color w:val="000080"/>
          <w:szCs w:val="22"/>
          <w:lang w:val="en-US"/>
        </w:rPr>
        <w:t>Require a lot of heat energy to overcome these forces of attraction.</w:t>
      </w:r>
    </w:p>
    <w:p w:rsidR="00384E83" w:rsidRDefault="00384E83" w:rsidP="00DA7E5E">
      <w:pPr>
        <w:widowControl w:val="0"/>
        <w:autoSpaceDE w:val="0"/>
        <w:autoSpaceDN w:val="0"/>
        <w:adjustRightInd w:val="0"/>
        <w:spacing w:line="288" w:lineRule="exact"/>
        <w:ind w:left="1134" w:hanging="425"/>
      </w:pPr>
    </w:p>
    <w:p w:rsidR="00384E83" w:rsidRDefault="00384E83" w:rsidP="00384E83">
      <w:pPr>
        <w:widowControl w:val="0"/>
        <w:autoSpaceDE w:val="0"/>
        <w:autoSpaceDN w:val="0"/>
        <w:adjustRightInd w:val="0"/>
        <w:ind w:left="1134" w:hanging="425"/>
        <w:jc w:val="right"/>
        <w:rPr>
          <w:b/>
        </w:rPr>
      </w:pPr>
      <w:r w:rsidRPr="00E21AA1">
        <w:rPr>
          <w:b/>
        </w:rPr>
        <w:t>(</w:t>
      </w:r>
      <w:r>
        <w:rPr>
          <w:b/>
        </w:rPr>
        <w:t>1</w:t>
      </w:r>
      <w:r w:rsidRPr="00E21AA1">
        <w:rPr>
          <w:b/>
        </w:rPr>
        <w:t>)</w:t>
      </w:r>
    </w:p>
    <w:p w:rsidR="00384E83" w:rsidRDefault="00384E83" w:rsidP="00384E83">
      <w:pPr>
        <w:widowControl w:val="0"/>
        <w:autoSpaceDE w:val="0"/>
        <w:autoSpaceDN w:val="0"/>
        <w:adjustRightInd w:val="0"/>
        <w:jc w:val="right"/>
        <w:rPr>
          <w:b/>
        </w:rPr>
      </w:pPr>
      <w:r>
        <w:rPr>
          <w:b/>
        </w:rPr>
        <w:t>Total 9 marks</w:t>
      </w:r>
    </w:p>
    <w:p w:rsidR="0061480D" w:rsidRDefault="00126BB3" w:rsidP="009F39ED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b/>
        </w:rPr>
        <w:br w:type="column"/>
      </w:r>
      <w:r w:rsidR="004016D2" w:rsidRPr="004016D2">
        <w:rPr>
          <w:sz w:val="20"/>
          <w:szCs w:val="20"/>
        </w:rPr>
        <w:lastRenderedPageBreak/>
        <w:t>Le</w:t>
      </w:r>
      <w:r w:rsidR="00E21AA1" w:rsidRPr="004016D2">
        <w:rPr>
          <w:sz w:val="20"/>
          <w:szCs w:val="20"/>
        </w:rPr>
        <w:t>ave blank</w:t>
      </w:r>
    </w:p>
    <w:p w:rsidR="00E21AA1" w:rsidRDefault="00D42205" w:rsidP="00126BB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113030</wp:posOffset>
                </wp:positionH>
                <wp:positionV relativeFrom="paragraph">
                  <wp:posOffset>46355</wp:posOffset>
                </wp:positionV>
                <wp:extent cx="247650" cy="1133475"/>
                <wp:effectExtent l="0" t="0" r="1270" b="1270"/>
                <wp:wrapNone/>
                <wp:docPr id="9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 w:rsidP="00381A46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June 08 Unit 1 Q4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4" o:spid="_x0000_s1053" type="#_x0000_t202" style="position:absolute;left:0;text-align:left;margin-left:8.9pt;margin-top:3.65pt;width:19.5pt;height:89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" stroked="f">
                <v:textbox style="layout-flow:vertical;mso-layout-flow-alt:bottom-to-top" inset="0,0,0,0">
                  <w:txbxContent>
                    <w:p w:rsidR="00B65248" w:rsidRPr="00CD6959" w:rsidRDefault="00B65248" w:rsidP="00381A46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June 08 Unit 1 Q4</w:t>
                      </w:r>
                    </w:p>
                  </w:txbxContent>
                </v:textbox>
              </v:shape>
            </w:pict>
          </mc:Fallback>
        </mc:AlternateContent>
      </w:r>
    </w:p>
    <w:p w:rsidR="00E21AA1" w:rsidRDefault="00E21AA1" w:rsidP="00126BB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126BB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126BB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126BB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D42205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2929890</wp:posOffset>
                </wp:positionH>
                <wp:positionV relativeFrom="paragraph">
                  <wp:posOffset>82550</wp:posOffset>
                </wp:positionV>
                <wp:extent cx="247650" cy="1133475"/>
                <wp:effectExtent l="5715" t="6350" r="13335" b="12700"/>
                <wp:wrapNone/>
                <wp:docPr id="8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Pr="00ED2944" w:rsidRDefault="00B65248">
                            <w:pPr>
                              <w:rPr>
                                <w:color w:val="FFFFFF"/>
                              </w:rPr>
                            </w:pPr>
                            <w:r w:rsidRPr="00ED2944">
                              <w:rPr>
                                <w:color w:val="FFFFFF"/>
                              </w:rPr>
                              <w:t>June 08 Unit 1 Q4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054" type="#_x0000_t202" style="position:absolute;left:0;text-align:left;margin-left:230.7pt;margin-top:6.5pt;width:19.5pt;height:89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">
                <v:textbox style="layout-flow:vertical;mso-layout-flow-alt:bottom-to-top" inset="0,0,0,0">
                  <w:txbxContent>
                    <w:p w:rsidR="00B65248" w:rsidRPr="00ED2944" w:rsidRDefault="00B65248">
                      <w:pPr>
                        <w:rPr>
                          <w:color w:val="FFFFFF"/>
                        </w:rPr>
                      </w:pPr>
                      <w:r w:rsidRPr="00ED2944">
                        <w:rPr>
                          <w:color w:val="FFFFFF"/>
                        </w:rPr>
                        <w:t>June 08 Unit 1 Q4</w:t>
                      </w:r>
                    </w:p>
                  </w:txbxContent>
                </v:textbox>
              </v:shape>
            </w:pict>
          </mc:Fallback>
        </mc:AlternateContent>
      </w: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E21AA1" w:rsidRDefault="00E21AA1" w:rsidP="00E21AA1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FE32EA" w:rsidRPr="00FE32EA" w:rsidRDefault="00E21AA1" w:rsidP="008C021B">
      <w:pPr>
        <w:pStyle w:val="questionai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sz w:val="24"/>
          <w:szCs w:val="24"/>
        </w:rPr>
      </w:pPr>
      <w:r>
        <w:rPr>
          <w:sz w:val="20"/>
          <w:szCs w:val="20"/>
        </w:rPr>
        <w:br w:type="page"/>
      </w:r>
      <w:r w:rsidR="008C021B">
        <w:rPr>
          <w:b/>
          <w:bCs/>
          <w:sz w:val="24"/>
          <w:szCs w:val="24"/>
        </w:rPr>
        <w:lastRenderedPageBreak/>
        <w:t>5</w:t>
      </w:r>
      <w:r w:rsidR="00FE32EA" w:rsidRPr="00FE32EA">
        <w:rPr>
          <w:b/>
          <w:bCs/>
          <w:sz w:val="24"/>
          <w:szCs w:val="24"/>
        </w:rPr>
        <w:t>.</w:t>
      </w:r>
      <w:r w:rsidR="00FE32EA" w:rsidRPr="00FE32EA">
        <w:rPr>
          <w:sz w:val="24"/>
          <w:szCs w:val="24"/>
        </w:rPr>
        <w:tab/>
        <w:t>(a)</w:t>
      </w:r>
      <w:r w:rsidR="00FE32EA" w:rsidRPr="00FE32EA">
        <w:rPr>
          <w:sz w:val="24"/>
          <w:szCs w:val="24"/>
        </w:rPr>
        <w:tab/>
        <w:t xml:space="preserve">Sodium chloride is a crystalline solid, melting point 801 </w:t>
      </w:r>
      <w:r w:rsidR="00FE32EA" w:rsidRPr="00FE32EA">
        <w:rPr>
          <w:rFonts w:ascii="Symbol" w:hAnsi="Symbol" w:cs="Symbol"/>
          <w:sz w:val="24"/>
          <w:szCs w:val="24"/>
        </w:rPr>
        <w:t></w:t>
      </w:r>
      <w:r w:rsidR="00FE32EA" w:rsidRPr="00FE32EA">
        <w:rPr>
          <w:sz w:val="24"/>
          <w:szCs w:val="24"/>
        </w:rPr>
        <w:t>C.  It is soluble in water.</w:t>
      </w:r>
    </w:p>
    <w:p w:rsidR="00FE32EA" w:rsidRPr="00FE32EA" w:rsidRDefault="00FE32EA" w:rsidP="0088604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right="-6"/>
        <w:rPr>
          <w:sz w:val="24"/>
          <w:szCs w:val="24"/>
        </w:rPr>
      </w:pPr>
      <w:r w:rsidRPr="00FE32EA">
        <w:rPr>
          <w:sz w:val="24"/>
          <w:szCs w:val="24"/>
        </w:rPr>
        <w:t>(i)</w:t>
      </w:r>
      <w:r w:rsidRPr="00FE32EA">
        <w:rPr>
          <w:sz w:val="24"/>
          <w:szCs w:val="24"/>
        </w:rPr>
        <w:tab/>
        <w:t>State the type of bonding present in sodium chloride.</w:t>
      </w:r>
      <w:r w:rsidR="0088604A">
        <w:rPr>
          <w:sz w:val="24"/>
          <w:szCs w:val="24"/>
        </w:rPr>
        <w:t xml:space="preserve"> </w:t>
      </w:r>
      <w:r w:rsidR="00723887">
        <w:rPr>
          <w:sz w:val="24"/>
          <w:szCs w:val="24"/>
        </w:rPr>
        <w:t>…………………………….</w:t>
      </w:r>
    </w:p>
    <w:p w:rsidR="00FE32EA" w:rsidRPr="00FE32EA" w:rsidRDefault="00FE32EA" w:rsidP="00FE32E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E32EA">
        <w:rPr>
          <w:sz w:val="24"/>
          <w:szCs w:val="24"/>
        </w:rPr>
        <w:t>(1)</w:t>
      </w:r>
    </w:p>
    <w:p w:rsidR="00FE32EA" w:rsidRPr="00FE32EA" w:rsidRDefault="00FE32EA" w:rsidP="0088604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FE32EA">
        <w:rPr>
          <w:sz w:val="24"/>
          <w:szCs w:val="24"/>
        </w:rPr>
        <w:t>(ii)</w:t>
      </w:r>
      <w:r w:rsidRPr="00FE32EA">
        <w:rPr>
          <w:sz w:val="24"/>
          <w:szCs w:val="24"/>
        </w:rPr>
        <w:tab/>
        <w:t>Describe, in terms of the motion and arrangement</w:t>
      </w:r>
      <w:r w:rsidR="009F39ED">
        <w:rPr>
          <w:sz w:val="24"/>
          <w:szCs w:val="24"/>
        </w:rPr>
        <w:t xml:space="preserve"> of the particles, what happens </w:t>
      </w:r>
      <w:r w:rsidRPr="00FE32EA">
        <w:rPr>
          <w:sz w:val="24"/>
          <w:szCs w:val="24"/>
        </w:rPr>
        <w:t>when solid sodium chloride is steadily heated from room temperature until it melts.</w:t>
      </w:r>
    </w:p>
    <w:p w:rsidR="00DA7E5E" w:rsidRPr="0035054B" w:rsidRDefault="00DA7E5E" w:rsidP="00DA7E5E">
      <w:pPr>
        <w:pStyle w:val="indent3"/>
        <w:tabs>
          <w:tab w:val="left" w:pos="170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1701" w:firstLine="0"/>
        <w:rPr>
          <w:rFonts w:ascii="Arial" w:hAnsi="Arial" w:cs="Arial"/>
          <w:color w:val="000080"/>
          <w:sz w:val="24"/>
          <w:szCs w:val="24"/>
        </w:rPr>
      </w:pPr>
      <w:r>
        <w:rPr>
          <w:rFonts w:ascii="Arial" w:hAnsi="Arial" w:cs="Arial"/>
          <w:color w:val="000080"/>
          <w:sz w:val="24"/>
          <w:szCs w:val="24"/>
        </w:rPr>
        <w:t>Na</w:t>
      </w:r>
      <w:r>
        <w:rPr>
          <w:rFonts w:ascii="Arial" w:hAnsi="Arial" w:cs="Arial"/>
          <w:color w:val="000080"/>
          <w:sz w:val="24"/>
          <w:szCs w:val="24"/>
          <w:vertAlign w:val="superscript"/>
        </w:rPr>
        <w:t>+</w:t>
      </w:r>
      <w:r>
        <w:rPr>
          <w:rFonts w:ascii="Arial" w:hAnsi="Arial" w:cs="Arial"/>
          <w:color w:val="000080"/>
          <w:sz w:val="24"/>
          <w:szCs w:val="24"/>
        </w:rPr>
        <w:t xml:space="preserve"> ions and Cl</w:t>
      </w:r>
      <w:r>
        <w:rPr>
          <w:rFonts w:ascii="Arial" w:hAnsi="Arial" w:cs="Arial"/>
          <w:color w:val="000080"/>
          <w:sz w:val="24"/>
          <w:szCs w:val="24"/>
          <w:vertAlign w:val="superscript"/>
        </w:rPr>
        <w:t>-</w:t>
      </w:r>
      <w:r>
        <w:rPr>
          <w:rFonts w:ascii="Arial" w:hAnsi="Arial" w:cs="Arial"/>
          <w:color w:val="000080"/>
          <w:sz w:val="24"/>
          <w:szCs w:val="24"/>
        </w:rPr>
        <w:t xml:space="preserve"> ions vibrate around fixed positions, heat energy causes them to vibrate more</w:t>
      </w:r>
    </w:p>
    <w:p w:rsidR="00DA7E5E" w:rsidRPr="0035054B" w:rsidRDefault="00DA7E5E" w:rsidP="00DA7E5E">
      <w:pPr>
        <w:pStyle w:val="indent3"/>
        <w:tabs>
          <w:tab w:val="left" w:pos="170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ind w:left="1701" w:firstLine="0"/>
        <w:rPr>
          <w:rFonts w:ascii="Arial" w:hAnsi="Arial" w:cs="Arial"/>
          <w:color w:val="000080"/>
          <w:sz w:val="24"/>
          <w:szCs w:val="24"/>
        </w:rPr>
      </w:pPr>
      <w:r>
        <w:rPr>
          <w:rFonts w:ascii="Arial" w:hAnsi="Arial" w:cs="Arial"/>
          <w:color w:val="000080"/>
          <w:sz w:val="24"/>
          <w:szCs w:val="24"/>
        </w:rPr>
        <w:t>Until ions gain enough heat energy to break free from the lattice, moving freely throughout the liquid.</w:t>
      </w:r>
    </w:p>
    <w:p w:rsidR="00FE32EA" w:rsidRPr="00FE32EA" w:rsidRDefault="00DA7E5E" w:rsidP="00DA7E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E32EA">
        <w:rPr>
          <w:sz w:val="24"/>
          <w:szCs w:val="24"/>
        </w:rPr>
        <w:t xml:space="preserve"> </w:t>
      </w:r>
      <w:r w:rsidR="00FE32EA" w:rsidRPr="00FE32EA">
        <w:rPr>
          <w:sz w:val="24"/>
          <w:szCs w:val="24"/>
        </w:rPr>
        <w:t>(2)</w:t>
      </w:r>
    </w:p>
    <w:p w:rsidR="00FE32EA" w:rsidRPr="00FE32EA" w:rsidRDefault="00FE32EA" w:rsidP="00AD09A9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FE32EA">
        <w:rPr>
          <w:sz w:val="24"/>
          <w:szCs w:val="24"/>
        </w:rPr>
        <w:t>(iii)</w:t>
      </w:r>
      <w:r w:rsidRPr="00FE32EA">
        <w:rPr>
          <w:sz w:val="24"/>
          <w:szCs w:val="24"/>
        </w:rPr>
        <w:tab/>
        <w:t>Account for the relatively high melting point of sodium chloride and explain why it dissolves in water at room temperature.</w:t>
      </w:r>
    </w:p>
    <w:p w:rsidR="00DA7E5E" w:rsidRPr="0050335D" w:rsidRDefault="00DA7E5E" w:rsidP="00DA7E5E">
      <w:pPr>
        <w:pStyle w:val="BodyTextIndent"/>
        <w:spacing w:before="120"/>
        <w:ind w:left="1701"/>
        <w:rPr>
          <w:rFonts w:ascii="Arial" w:hAnsi="Arial" w:cs="Arial"/>
          <w:color w:val="000080"/>
        </w:rPr>
      </w:pPr>
      <w:r w:rsidRPr="0050335D">
        <w:rPr>
          <w:rFonts w:ascii="Arial" w:hAnsi="Arial" w:cs="Arial"/>
          <w:color w:val="000080"/>
        </w:rPr>
        <w:t>Each sodium ion is electrostatically attracted to six chloride ions in 3 dimensions/ throughout the crystal.</w:t>
      </w:r>
    </w:p>
    <w:p w:rsidR="00DA7E5E" w:rsidRDefault="00DA7E5E" w:rsidP="00DA7E5E">
      <w:pPr>
        <w:widowControl w:val="0"/>
        <w:tabs>
          <w:tab w:val="left" w:pos="1134"/>
        </w:tabs>
        <w:autoSpaceDE w:val="0"/>
        <w:autoSpaceDN w:val="0"/>
        <w:adjustRightInd w:val="0"/>
        <w:spacing w:before="120" w:line="360" w:lineRule="auto"/>
        <w:ind w:left="1701"/>
        <w:rPr>
          <w:rFonts w:ascii="Arial" w:hAnsi="Arial" w:cs="Arial"/>
          <w:color w:val="000080"/>
          <w:szCs w:val="22"/>
          <w:lang w:val="en-US"/>
        </w:rPr>
      </w:pPr>
      <w:r>
        <w:rPr>
          <w:rFonts w:ascii="Arial" w:hAnsi="Arial" w:cs="Arial"/>
          <w:color w:val="000080"/>
          <w:szCs w:val="22"/>
          <w:lang w:val="en-US"/>
        </w:rPr>
        <w:t>Require a lot of heat energy to overcome these forces of attraction.</w:t>
      </w:r>
    </w:p>
    <w:p w:rsidR="00DA7E5E" w:rsidRDefault="00DA7E5E" w:rsidP="00DA7E5E">
      <w:pPr>
        <w:widowControl w:val="0"/>
        <w:autoSpaceDE w:val="0"/>
        <w:autoSpaceDN w:val="0"/>
        <w:adjustRightInd w:val="0"/>
        <w:spacing w:before="120"/>
        <w:ind w:left="1701"/>
        <w:rPr>
          <w:rFonts w:ascii="Arial" w:hAnsi="Arial" w:cs="Arial"/>
          <w:color w:val="000080"/>
        </w:rPr>
      </w:pPr>
      <w:r>
        <w:rPr>
          <w:rFonts w:ascii="Arial" w:hAnsi="Arial" w:cs="Arial"/>
          <w:color w:val="000080"/>
        </w:rPr>
        <w:t xml:space="preserve">Water molecules are polar, the </w:t>
      </w:r>
      <w:r w:rsidRPr="009C6B85">
        <w:rPr>
          <w:rFonts w:ascii="Symbol" w:hAnsi="Symbol" w:cs="Arial"/>
          <w:color w:val="000080"/>
        </w:rPr>
        <w:t></w:t>
      </w:r>
      <w:r>
        <w:rPr>
          <w:rFonts w:ascii="Arial" w:hAnsi="Arial" w:cs="Arial"/>
          <w:color w:val="000080"/>
        </w:rPr>
        <w:t xml:space="preserve">- side clusters around cations and the </w:t>
      </w:r>
      <w:r w:rsidRPr="009C6B85">
        <w:rPr>
          <w:rFonts w:ascii="Symbol" w:hAnsi="Symbol" w:cs="Arial"/>
          <w:color w:val="000080"/>
        </w:rPr>
        <w:t></w:t>
      </w:r>
      <w:r>
        <w:rPr>
          <w:rFonts w:ascii="Arial" w:hAnsi="Arial" w:cs="Arial"/>
          <w:color w:val="000080"/>
        </w:rPr>
        <w:t xml:space="preserve">+ side around anions so </w:t>
      </w:r>
      <w:r w:rsidRPr="00962704">
        <w:rPr>
          <w:rFonts w:ascii="Arial" w:hAnsi="Arial" w:cs="Arial"/>
          <w:color w:val="000080"/>
          <w:u w:val="single"/>
        </w:rPr>
        <w:t>hydrating the ions</w:t>
      </w:r>
      <w:r>
        <w:rPr>
          <w:rFonts w:ascii="Arial" w:hAnsi="Arial" w:cs="Arial"/>
          <w:color w:val="000080"/>
        </w:rPr>
        <w:t xml:space="preserve"> releasing energy.</w:t>
      </w:r>
    </w:p>
    <w:p w:rsidR="00DA7E5E" w:rsidRPr="00FE32EA" w:rsidRDefault="00DA7E5E" w:rsidP="00DA7E5E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4"/>
          <w:szCs w:val="24"/>
        </w:rPr>
      </w:pPr>
      <w:r>
        <w:rPr>
          <w:rFonts w:ascii="Arial" w:hAnsi="Arial" w:cs="Arial"/>
          <w:color w:val="000080"/>
        </w:rPr>
        <w:t>This is enough energy to overcome the electrostatic attractions so separating the ions from the lattice.</w:t>
      </w:r>
    </w:p>
    <w:p w:rsidR="00294F03" w:rsidRDefault="00DA7E5E" w:rsidP="00DA7E5E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FE32EA">
        <w:rPr>
          <w:sz w:val="24"/>
          <w:szCs w:val="24"/>
        </w:rPr>
        <w:t xml:space="preserve"> </w:t>
      </w:r>
      <w:r w:rsidR="00FE32EA" w:rsidRPr="00FE32EA">
        <w:rPr>
          <w:sz w:val="24"/>
          <w:szCs w:val="24"/>
        </w:rPr>
        <w:t>(3)</w:t>
      </w:r>
    </w:p>
    <w:p w:rsidR="005A57F9" w:rsidRDefault="0024315D" w:rsidP="00FE32E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>
        <w:rPr>
          <w:sz w:val="24"/>
          <w:szCs w:val="24"/>
        </w:rPr>
        <w:t>Total 6 marks</w:t>
      </w:r>
    </w:p>
    <w:p w:rsidR="005C2F6B" w:rsidRDefault="005C2F6B" w:rsidP="00FE32EA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</w:p>
    <w:p w:rsidR="00AD09A9" w:rsidRPr="00F264A7" w:rsidRDefault="008C021B" w:rsidP="00AD09A9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120"/>
        <w:rPr>
          <w:sz w:val="24"/>
          <w:szCs w:val="24"/>
        </w:rPr>
      </w:pPr>
      <w:r>
        <w:rPr>
          <w:b/>
          <w:bCs/>
          <w:sz w:val="24"/>
          <w:szCs w:val="24"/>
        </w:rPr>
        <w:t>6</w:t>
      </w:r>
      <w:r w:rsidR="00AD09A9" w:rsidRPr="00F264A7">
        <w:rPr>
          <w:b/>
          <w:bCs/>
          <w:sz w:val="24"/>
          <w:szCs w:val="24"/>
        </w:rPr>
        <w:t>.</w:t>
      </w:r>
      <w:r w:rsidR="00AD09A9" w:rsidRPr="00F264A7">
        <w:rPr>
          <w:sz w:val="24"/>
          <w:szCs w:val="24"/>
        </w:rPr>
        <w:tab/>
        <w:t>This question is about the properties of ions and ionic compounds.</w:t>
      </w:r>
    </w:p>
    <w:p w:rsidR="00AD09A9" w:rsidRPr="00F264A7" w:rsidRDefault="00AD09A9" w:rsidP="00AD09A9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/>
        <w:rPr>
          <w:sz w:val="24"/>
          <w:szCs w:val="24"/>
        </w:rPr>
      </w:pPr>
      <w:r w:rsidRPr="00F264A7">
        <w:rPr>
          <w:sz w:val="24"/>
          <w:szCs w:val="24"/>
        </w:rPr>
        <w:t>(a)</w:t>
      </w:r>
      <w:r w:rsidRPr="00F264A7">
        <w:rPr>
          <w:sz w:val="24"/>
          <w:szCs w:val="24"/>
        </w:rPr>
        <w:tab/>
        <w:t xml:space="preserve">Solid calcium carbonate, </w:t>
      </w:r>
      <w:proofErr w:type="spellStart"/>
      <w:r w:rsidRPr="00F264A7">
        <w:rPr>
          <w:sz w:val="24"/>
          <w:szCs w:val="24"/>
        </w:rPr>
        <w:t>CaCO</w:t>
      </w:r>
      <w:proofErr w:type="spellEnd"/>
      <w:r w:rsidRPr="00F264A7">
        <w:rPr>
          <w:position w:val="-4"/>
          <w:sz w:val="24"/>
          <w:szCs w:val="24"/>
        </w:rPr>
        <w:t>3</w:t>
      </w:r>
      <w:r w:rsidRPr="00F264A7">
        <w:rPr>
          <w:sz w:val="24"/>
          <w:szCs w:val="24"/>
        </w:rPr>
        <w:t>, has a giant ionic structure.</w:t>
      </w:r>
    </w:p>
    <w:p w:rsidR="00AD09A9" w:rsidRDefault="00AD09A9" w:rsidP="00AD09A9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F264A7">
        <w:rPr>
          <w:sz w:val="24"/>
          <w:szCs w:val="24"/>
        </w:rPr>
        <w:t>(i)</w:t>
      </w:r>
      <w:r w:rsidRPr="00F264A7">
        <w:rPr>
          <w:sz w:val="24"/>
          <w:szCs w:val="24"/>
        </w:rPr>
        <w:tab/>
        <w:t xml:space="preserve">Draw a diagram (using dots or crosses) for a calcium </w:t>
      </w:r>
      <w:r w:rsidRPr="00F264A7">
        <w:rPr>
          <w:b/>
          <w:bCs/>
          <w:sz w:val="24"/>
          <w:szCs w:val="24"/>
        </w:rPr>
        <w:t>ion</w:t>
      </w:r>
      <w:r w:rsidRPr="00F264A7">
        <w:rPr>
          <w:sz w:val="24"/>
          <w:szCs w:val="24"/>
        </w:rPr>
        <w:t xml:space="preserve">. Show </w:t>
      </w:r>
      <w:r w:rsidRPr="00F264A7">
        <w:rPr>
          <w:b/>
          <w:bCs/>
          <w:sz w:val="24"/>
          <w:szCs w:val="24"/>
        </w:rPr>
        <w:t>ALL</w:t>
      </w:r>
      <w:r w:rsidRPr="00F264A7">
        <w:rPr>
          <w:sz w:val="24"/>
          <w:szCs w:val="24"/>
        </w:rPr>
        <w:t xml:space="preserve"> the electrons and the charge on the ion.</w:t>
      </w:r>
    </w:p>
    <w:p w:rsidR="00DA7E5E" w:rsidRDefault="00DA7E5E" w:rsidP="00DA7E5E">
      <w:pPr>
        <w:pStyle w:val="mark"/>
        <w:tabs>
          <w:tab w:val="right" w:pos="9638"/>
        </w:tabs>
        <w:ind w:left="5103"/>
        <w:jc w:val="left"/>
        <w:rPr>
          <w:rFonts w:ascii="Arial" w:hAnsi="Arial" w:cs="Arial"/>
          <w:b w:val="0"/>
          <w:bCs w:val="0"/>
          <w:color w:val="333399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26528" behindDoc="0" locked="0" layoutInCell="1" allowOverlap="1" wp14:anchorId="4F88759C" wp14:editId="4114C6E6">
            <wp:simplePos x="0" y="0"/>
            <wp:positionH relativeFrom="column">
              <wp:posOffset>1536700</wp:posOffset>
            </wp:positionH>
            <wp:positionV relativeFrom="paragraph">
              <wp:posOffset>151765</wp:posOffset>
            </wp:positionV>
            <wp:extent cx="1382395" cy="1152525"/>
            <wp:effectExtent l="0" t="0" r="8255" b="9525"/>
            <wp:wrapNone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B28">
        <w:rPr>
          <w:rFonts w:ascii="Arial" w:hAnsi="Arial" w:cs="Arial"/>
          <w:b w:val="0"/>
          <w:color w:val="333399"/>
          <w:sz w:val="24"/>
          <w:szCs w:val="24"/>
        </w:rPr>
        <w:t xml:space="preserve">electrons </w:t>
      </w:r>
      <w:r w:rsidRPr="00E43B28">
        <w:rPr>
          <w:rFonts w:ascii="Arial" w:hAnsi="Arial" w:cs="Arial"/>
          <w:b w:val="0"/>
          <w:bCs w:val="0"/>
          <w:color w:val="333399"/>
          <w:sz w:val="24"/>
          <w:szCs w:val="24"/>
        </w:rPr>
        <w:t>(1)</w:t>
      </w:r>
      <w:r w:rsidRPr="00E43B28">
        <w:rPr>
          <w:rFonts w:ascii="Arial" w:hAnsi="Arial" w:cs="Arial"/>
          <w:b w:val="0"/>
          <w:color w:val="333399"/>
          <w:sz w:val="24"/>
          <w:szCs w:val="24"/>
        </w:rPr>
        <w:br/>
        <w:t xml:space="preserve">charge </w:t>
      </w:r>
      <w:r w:rsidRPr="00E43B28">
        <w:rPr>
          <w:rFonts w:ascii="Arial" w:hAnsi="Arial" w:cs="Arial"/>
          <w:b w:val="0"/>
          <w:bCs w:val="0"/>
          <w:color w:val="333399"/>
          <w:sz w:val="24"/>
          <w:szCs w:val="24"/>
        </w:rPr>
        <w:t>(1)</w:t>
      </w:r>
    </w:p>
    <w:p w:rsidR="00DA7E5E" w:rsidRDefault="00DA7E5E" w:rsidP="00DA7E5E">
      <w:pPr>
        <w:pStyle w:val="mark"/>
        <w:tabs>
          <w:tab w:val="right" w:pos="9638"/>
        </w:tabs>
        <w:ind w:left="5103"/>
        <w:jc w:val="left"/>
        <w:rPr>
          <w:rFonts w:ascii="Arial" w:hAnsi="Arial" w:cs="Arial"/>
          <w:b w:val="0"/>
          <w:bCs w:val="0"/>
          <w:color w:val="333399"/>
          <w:sz w:val="24"/>
          <w:szCs w:val="24"/>
        </w:rPr>
      </w:pPr>
    </w:p>
    <w:p w:rsidR="00DA7E5E" w:rsidRDefault="00DA7E5E" w:rsidP="00DA7E5E">
      <w:pPr>
        <w:pStyle w:val="mark"/>
        <w:tabs>
          <w:tab w:val="right" w:pos="9638"/>
        </w:tabs>
        <w:ind w:left="5103"/>
        <w:jc w:val="left"/>
        <w:rPr>
          <w:rFonts w:ascii="Arial" w:hAnsi="Arial" w:cs="Arial"/>
          <w:b w:val="0"/>
          <w:bCs w:val="0"/>
          <w:color w:val="333399"/>
          <w:sz w:val="24"/>
          <w:szCs w:val="24"/>
        </w:rPr>
      </w:pPr>
    </w:p>
    <w:p w:rsidR="00DA7E5E" w:rsidRDefault="00DA7E5E" w:rsidP="00DA7E5E">
      <w:pPr>
        <w:pStyle w:val="mark"/>
        <w:tabs>
          <w:tab w:val="right" w:pos="9638"/>
        </w:tabs>
        <w:ind w:left="5103"/>
        <w:jc w:val="left"/>
        <w:rPr>
          <w:rFonts w:ascii="Arial" w:hAnsi="Arial" w:cs="Arial"/>
          <w:b w:val="0"/>
          <w:bCs w:val="0"/>
          <w:color w:val="333399"/>
          <w:sz w:val="24"/>
          <w:szCs w:val="24"/>
        </w:rPr>
      </w:pPr>
    </w:p>
    <w:p w:rsidR="00DA7E5E" w:rsidRDefault="00DA7E5E" w:rsidP="00DA7E5E">
      <w:pPr>
        <w:pStyle w:val="mark"/>
        <w:tabs>
          <w:tab w:val="right" w:pos="9638"/>
        </w:tabs>
        <w:ind w:left="5103"/>
        <w:jc w:val="left"/>
        <w:rPr>
          <w:rFonts w:ascii="Arial" w:hAnsi="Arial" w:cs="Arial"/>
          <w:b w:val="0"/>
          <w:bCs w:val="0"/>
          <w:color w:val="333399"/>
          <w:sz w:val="24"/>
          <w:szCs w:val="24"/>
        </w:rPr>
      </w:pPr>
    </w:p>
    <w:p w:rsidR="00DA7E5E" w:rsidRDefault="00DA7E5E" w:rsidP="00DA7E5E">
      <w:pPr>
        <w:pStyle w:val="mark"/>
        <w:tabs>
          <w:tab w:val="right" w:pos="9638"/>
        </w:tabs>
        <w:ind w:left="5103"/>
        <w:jc w:val="left"/>
        <w:rPr>
          <w:rFonts w:ascii="Arial" w:hAnsi="Arial" w:cs="Arial"/>
          <w:b w:val="0"/>
          <w:bCs w:val="0"/>
          <w:color w:val="333399"/>
          <w:sz w:val="24"/>
          <w:szCs w:val="24"/>
        </w:rPr>
      </w:pPr>
    </w:p>
    <w:p w:rsidR="00AD09A9" w:rsidRPr="00F264A7" w:rsidRDefault="00DA7E5E" w:rsidP="00DA7E5E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 xml:space="preserve"> </w:t>
      </w:r>
      <w:r w:rsidR="00AD09A9" w:rsidRPr="00F264A7">
        <w:rPr>
          <w:sz w:val="24"/>
          <w:szCs w:val="24"/>
        </w:rPr>
        <w:t>(2)</w:t>
      </w:r>
    </w:p>
    <w:p w:rsidR="00AD09A9" w:rsidRPr="00F264A7" w:rsidRDefault="00AD09A9" w:rsidP="00AD09A9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sz w:val="24"/>
          <w:szCs w:val="24"/>
        </w:rPr>
      </w:pPr>
      <w:r w:rsidRPr="00F264A7">
        <w:rPr>
          <w:sz w:val="24"/>
          <w:szCs w:val="24"/>
        </w:rPr>
        <w:t>(ii)</w:t>
      </w:r>
      <w:r w:rsidRPr="00F264A7">
        <w:rPr>
          <w:sz w:val="24"/>
          <w:szCs w:val="24"/>
        </w:rPr>
        <w:tab/>
        <w:t xml:space="preserve">Complete the electronic configuration for a calcium </w:t>
      </w:r>
      <w:r w:rsidRPr="00F264A7">
        <w:rPr>
          <w:b/>
          <w:bCs/>
          <w:sz w:val="24"/>
          <w:szCs w:val="24"/>
        </w:rPr>
        <w:t>ion</w:t>
      </w:r>
      <w:r w:rsidRPr="00F264A7">
        <w:rPr>
          <w:sz w:val="24"/>
          <w:szCs w:val="24"/>
        </w:rPr>
        <w:t>.</w:t>
      </w:r>
    </w:p>
    <w:p w:rsidR="00DA7E5E" w:rsidRDefault="00DA7E5E" w:rsidP="00DA7E5E">
      <w:pPr>
        <w:pStyle w:val="indent3"/>
        <w:tabs>
          <w:tab w:val="left" w:pos="2268"/>
          <w:tab w:val="left" w:pos="846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rPr>
          <w:sz w:val="24"/>
          <w:szCs w:val="24"/>
        </w:rPr>
      </w:pPr>
      <w:r w:rsidRPr="00F264A7">
        <w:rPr>
          <w:sz w:val="24"/>
          <w:szCs w:val="24"/>
        </w:rPr>
        <w:t>1s</w:t>
      </w:r>
      <w:r w:rsidRPr="00F264A7">
        <w:rPr>
          <w:position w:val="10"/>
          <w:sz w:val="24"/>
          <w:szCs w:val="24"/>
        </w:rPr>
        <w:t>2</w:t>
      </w:r>
      <w:r w:rsidRPr="00EA69D0">
        <w:rPr>
          <w:rFonts w:ascii="Arial" w:hAnsi="Arial" w:cs="Arial"/>
          <w:color w:val="333399"/>
          <w:sz w:val="24"/>
          <w:szCs w:val="24"/>
        </w:rPr>
        <w:t>2s</w:t>
      </w:r>
      <w:r w:rsidRPr="00EA69D0">
        <w:rPr>
          <w:rFonts w:ascii="Arial" w:hAnsi="Arial" w:cs="Arial"/>
          <w:color w:val="333399"/>
          <w:position w:val="10"/>
          <w:sz w:val="24"/>
          <w:szCs w:val="24"/>
        </w:rPr>
        <w:t>2</w:t>
      </w:r>
      <w:r w:rsidRPr="00EA69D0">
        <w:rPr>
          <w:rFonts w:ascii="Arial" w:hAnsi="Arial" w:cs="Arial"/>
          <w:color w:val="333399"/>
          <w:sz w:val="24"/>
          <w:szCs w:val="24"/>
        </w:rPr>
        <w:t>2p</w:t>
      </w:r>
      <w:r w:rsidRPr="00EA69D0">
        <w:rPr>
          <w:rFonts w:ascii="Arial" w:hAnsi="Arial" w:cs="Arial"/>
          <w:color w:val="333399"/>
          <w:position w:val="10"/>
          <w:sz w:val="24"/>
          <w:szCs w:val="24"/>
        </w:rPr>
        <w:t>6</w:t>
      </w:r>
      <w:r w:rsidRPr="00EA69D0">
        <w:rPr>
          <w:rFonts w:ascii="Arial" w:hAnsi="Arial" w:cs="Arial"/>
          <w:color w:val="333399"/>
          <w:sz w:val="24"/>
          <w:szCs w:val="24"/>
        </w:rPr>
        <w:t>3s</w:t>
      </w:r>
      <w:r w:rsidRPr="00EA69D0">
        <w:rPr>
          <w:rFonts w:ascii="Arial" w:hAnsi="Arial" w:cs="Arial"/>
          <w:color w:val="333399"/>
          <w:position w:val="10"/>
          <w:sz w:val="24"/>
          <w:szCs w:val="24"/>
        </w:rPr>
        <w:t>2</w:t>
      </w:r>
      <w:r w:rsidRPr="00EA69D0">
        <w:rPr>
          <w:rFonts w:ascii="Arial" w:hAnsi="Arial" w:cs="Arial"/>
          <w:color w:val="333399"/>
          <w:sz w:val="24"/>
          <w:szCs w:val="24"/>
        </w:rPr>
        <w:t>3p</w:t>
      </w:r>
      <w:r w:rsidRPr="00EA69D0">
        <w:rPr>
          <w:rFonts w:ascii="Arial" w:hAnsi="Arial" w:cs="Arial"/>
          <w:color w:val="333399"/>
          <w:position w:val="10"/>
          <w:sz w:val="24"/>
          <w:szCs w:val="24"/>
        </w:rPr>
        <w:t>6</w:t>
      </w:r>
      <w:r>
        <w:rPr>
          <w:sz w:val="24"/>
          <w:szCs w:val="24"/>
        </w:rPr>
        <w:t>.</w:t>
      </w:r>
    </w:p>
    <w:p w:rsidR="005C2F6B" w:rsidRDefault="00DA7E5E" w:rsidP="00DA7E5E">
      <w:pPr>
        <w:pStyle w:val="mark"/>
        <w:tabs>
          <w:tab w:val="right" w:pos="9638"/>
        </w:tabs>
        <w:rPr>
          <w:sz w:val="24"/>
          <w:szCs w:val="24"/>
        </w:rPr>
      </w:pPr>
      <w:r w:rsidRPr="00F264A7">
        <w:rPr>
          <w:sz w:val="24"/>
          <w:szCs w:val="24"/>
        </w:rPr>
        <w:t xml:space="preserve"> </w:t>
      </w:r>
      <w:r w:rsidR="00AD09A9" w:rsidRPr="00F264A7">
        <w:rPr>
          <w:sz w:val="24"/>
          <w:szCs w:val="24"/>
        </w:rPr>
        <w:t>(1)</w:t>
      </w:r>
    </w:p>
    <w:p w:rsidR="005C2F6B" w:rsidRDefault="0088604A" w:rsidP="005C2F6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br w:type="column"/>
      </w:r>
      <w:r w:rsidR="005C2F6B" w:rsidRPr="00E21AA1">
        <w:rPr>
          <w:sz w:val="20"/>
          <w:szCs w:val="20"/>
        </w:rPr>
        <w:lastRenderedPageBreak/>
        <w:t>Leave</w:t>
      </w:r>
    </w:p>
    <w:p w:rsidR="005C2F6B" w:rsidRDefault="005C2F6B" w:rsidP="005C2F6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E21AA1">
        <w:rPr>
          <w:sz w:val="20"/>
          <w:szCs w:val="20"/>
        </w:rPr>
        <w:t xml:space="preserve"> blank</w:t>
      </w:r>
    </w:p>
    <w:p w:rsidR="005C2F6B" w:rsidRDefault="00D42205" w:rsidP="005C2F6B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133350</wp:posOffset>
                </wp:positionH>
                <wp:positionV relativeFrom="paragraph">
                  <wp:posOffset>135255</wp:posOffset>
                </wp:positionV>
                <wp:extent cx="247650" cy="1133475"/>
                <wp:effectExtent l="0" t="1905" r="0" b="0"/>
                <wp:wrapNone/>
                <wp:docPr id="7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 w:rsidP="005A57F9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June 99 Unit 1 Q2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55" type="#_x0000_t202" style="position:absolute;left:0;text-align:left;margin-left:10.5pt;margin-top:10.65pt;width:19.5pt;height:89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" stroked="f">
                <v:textbox style="layout-flow:vertical;mso-layout-flow-alt:bottom-to-top" inset="0,0,0,0">
                  <w:txbxContent>
                    <w:p w:rsidR="00B65248" w:rsidRPr="00CD6959" w:rsidRDefault="00B65248" w:rsidP="005A57F9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June 99 Unit 1 Q2</w:t>
                      </w:r>
                    </w:p>
                  </w:txbxContent>
                </v:textbox>
              </v:shape>
            </w:pict>
          </mc:Fallback>
        </mc:AlternateContent>
      </w: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sz w:val="24"/>
          <w:szCs w:val="24"/>
        </w:rPr>
      </w:pPr>
    </w:p>
    <w:p w:rsidR="0088604A" w:rsidRPr="0088604A" w:rsidRDefault="0088604A" w:rsidP="0088604A">
      <w:pPr>
        <w:pStyle w:val="mark"/>
        <w:tabs>
          <w:tab w:val="right" w:pos="9638"/>
        </w:tabs>
        <w:jc w:val="center"/>
        <w:rPr>
          <w:b w:val="0"/>
          <w:bCs w:val="0"/>
          <w:sz w:val="24"/>
          <w:szCs w:val="24"/>
        </w:rPr>
      </w:pPr>
    </w:p>
    <w:p w:rsidR="00DA7E5E" w:rsidRPr="00F264A7" w:rsidRDefault="00D42205" w:rsidP="00DA7E5E">
      <w:pPr>
        <w:pStyle w:val="indent2"/>
        <w:tabs>
          <w:tab w:val="left" w:pos="1701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left="851" w:firstLine="0"/>
        <w:rPr>
          <w:sz w:val="24"/>
          <w:szCs w:val="24"/>
        </w:rPr>
      </w:pPr>
      <w:r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32EC7B" wp14:editId="71A70784">
                <wp:simplePos x="0" y="0"/>
                <wp:positionH relativeFrom="column">
                  <wp:posOffset>181610</wp:posOffset>
                </wp:positionH>
                <wp:positionV relativeFrom="paragraph">
                  <wp:posOffset>3072765</wp:posOffset>
                </wp:positionV>
                <wp:extent cx="247650" cy="768985"/>
                <wp:effectExtent l="635" t="0" r="0" b="0"/>
                <wp:wrapNone/>
                <wp:docPr id="6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768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 w:rsidP="005C2F6B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S10.1.15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2" o:spid="_x0000_s1056" type="#_x0000_t202" style="position:absolute;left:0;text-align:left;margin-left:14.3pt;margin-top:241.95pt;width:19.5pt;height:60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" stroked="f">
                <v:textbox style="layout-flow:vertical;mso-layout-flow-alt:bottom-to-top" inset="0,0,0,0">
                  <w:txbxContent>
                    <w:p w:rsidR="00B65248" w:rsidRPr="00CD6959" w:rsidRDefault="00B65248" w:rsidP="005C2F6B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S10.1.15</w:t>
                      </w:r>
                    </w:p>
                  </w:txbxContent>
                </v:textbox>
              </v:shape>
            </w:pict>
          </mc:Fallback>
        </mc:AlternateContent>
      </w:r>
      <w:r w:rsidR="0088604A" w:rsidRPr="0088604A">
        <w:rPr>
          <w:sz w:val="24"/>
          <w:szCs w:val="24"/>
        </w:rPr>
        <w:br w:type="page"/>
      </w:r>
      <w:r w:rsidR="00DA7E5E" w:rsidRPr="00F264A7">
        <w:rPr>
          <w:sz w:val="24"/>
          <w:szCs w:val="24"/>
        </w:rPr>
        <w:lastRenderedPageBreak/>
        <w:t>(iii)</w:t>
      </w:r>
      <w:r w:rsidR="00DA7E5E" w:rsidRPr="00F264A7">
        <w:rPr>
          <w:sz w:val="24"/>
          <w:szCs w:val="24"/>
        </w:rPr>
        <w:tab/>
        <w:t>Would you expect a calcium ion to be bigger</w:t>
      </w:r>
      <w:r w:rsidR="00DA7E5E">
        <w:rPr>
          <w:sz w:val="24"/>
          <w:szCs w:val="24"/>
        </w:rPr>
        <w:t xml:space="preserve">, smaller or the same size as a </w:t>
      </w:r>
      <w:r w:rsidR="00DA7E5E" w:rsidRPr="00F264A7">
        <w:rPr>
          <w:sz w:val="24"/>
          <w:szCs w:val="24"/>
        </w:rPr>
        <w:t>calcium atom? Give TWO reasons to explain your answer.</w:t>
      </w:r>
    </w:p>
    <w:p w:rsidR="00DA7E5E" w:rsidRPr="00EA69D0" w:rsidRDefault="00DA7E5E" w:rsidP="00DA7E5E">
      <w:pPr>
        <w:pStyle w:val="indent2"/>
        <w:tabs>
          <w:tab w:val="left" w:pos="1701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ind w:firstLine="0"/>
        <w:rPr>
          <w:rFonts w:ascii="Arial" w:hAnsi="Arial" w:cs="Arial"/>
          <w:color w:val="333399"/>
          <w:sz w:val="24"/>
          <w:szCs w:val="24"/>
        </w:rPr>
      </w:pPr>
      <w:r w:rsidRPr="00EA69D0">
        <w:rPr>
          <w:rFonts w:ascii="Arial" w:hAnsi="Arial" w:cs="Arial"/>
          <w:color w:val="333399"/>
          <w:sz w:val="24"/>
          <w:szCs w:val="24"/>
        </w:rPr>
        <w:t>Smaller</w:t>
      </w:r>
      <w:r>
        <w:rPr>
          <w:rFonts w:ascii="Arial" w:hAnsi="Arial" w:cs="Arial"/>
          <w:color w:val="333399"/>
          <w:sz w:val="24"/>
          <w:szCs w:val="24"/>
        </w:rPr>
        <w:t xml:space="preserve"> </w:t>
      </w:r>
      <w:r w:rsidRPr="00EA69D0">
        <w:rPr>
          <w:rFonts w:ascii="Arial" w:hAnsi="Arial" w:cs="Arial"/>
          <w:color w:val="333399"/>
          <w:sz w:val="24"/>
          <w:szCs w:val="24"/>
        </w:rPr>
        <w:t>Because it has one less (sub) shell of elec</w:t>
      </w:r>
      <w:r>
        <w:rPr>
          <w:rFonts w:ascii="Arial" w:hAnsi="Arial" w:cs="Arial"/>
          <w:color w:val="333399"/>
          <w:sz w:val="24"/>
          <w:szCs w:val="24"/>
        </w:rPr>
        <w:t>trons / orbital / energy level</w:t>
      </w:r>
      <w:r w:rsidRPr="00EA69D0">
        <w:rPr>
          <w:rFonts w:ascii="Arial" w:hAnsi="Arial" w:cs="Arial"/>
          <w:color w:val="333399"/>
          <w:sz w:val="24"/>
          <w:szCs w:val="24"/>
        </w:rPr>
        <w:t xml:space="preserve"> </w:t>
      </w:r>
      <w:r w:rsidRPr="00EA69D0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DA7E5E" w:rsidRPr="00F264A7" w:rsidRDefault="00DA7E5E" w:rsidP="00DA7E5E">
      <w:pPr>
        <w:pStyle w:val="indent3"/>
        <w:tabs>
          <w:tab w:val="left" w:pos="170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ind w:left="1701" w:firstLine="0"/>
        <w:rPr>
          <w:sz w:val="24"/>
          <w:szCs w:val="24"/>
        </w:rPr>
      </w:pPr>
      <w:r w:rsidRPr="00EA69D0">
        <w:rPr>
          <w:rFonts w:ascii="Arial" w:hAnsi="Arial" w:cs="Arial"/>
          <w:color w:val="333399"/>
          <w:sz w:val="24"/>
          <w:szCs w:val="24"/>
        </w:rPr>
        <w:t>And the ratio of protons : electrons has increased / more protons</w:t>
      </w:r>
      <w:r>
        <w:rPr>
          <w:rFonts w:ascii="Arial" w:hAnsi="Arial" w:cs="Arial"/>
          <w:color w:val="333399"/>
          <w:sz w:val="24"/>
          <w:szCs w:val="24"/>
        </w:rPr>
        <w:t xml:space="preserve"> </w:t>
      </w:r>
      <w:r w:rsidRPr="00EA69D0">
        <w:rPr>
          <w:rFonts w:ascii="Arial" w:hAnsi="Arial" w:cs="Arial"/>
          <w:color w:val="333399"/>
          <w:sz w:val="24"/>
          <w:szCs w:val="24"/>
        </w:rPr>
        <w:t>than electrons / greater net force on remaining electrons (so remainder</w:t>
      </w:r>
      <w:r>
        <w:rPr>
          <w:rFonts w:ascii="Arial" w:hAnsi="Arial" w:cs="Arial"/>
          <w:color w:val="333399"/>
          <w:sz w:val="24"/>
          <w:szCs w:val="24"/>
        </w:rPr>
        <w:t xml:space="preserve"> </w:t>
      </w:r>
      <w:r w:rsidRPr="00EA69D0">
        <w:rPr>
          <w:rFonts w:ascii="Arial" w:hAnsi="Arial" w:cs="Arial"/>
          <w:color w:val="333399"/>
          <w:sz w:val="24"/>
          <w:szCs w:val="24"/>
        </w:rPr>
        <w:t xml:space="preserve">of electrons held more closely) / greater effective nuclear charge </w:t>
      </w:r>
      <w:r w:rsidRPr="00EA69D0">
        <w:rPr>
          <w:rFonts w:ascii="Arial" w:hAnsi="Arial" w:cs="Arial"/>
          <w:b/>
          <w:bCs/>
          <w:color w:val="333399"/>
          <w:sz w:val="24"/>
          <w:szCs w:val="24"/>
        </w:rPr>
        <w:t>(1)</w:t>
      </w:r>
      <w:r>
        <w:rPr>
          <w:sz w:val="24"/>
          <w:szCs w:val="24"/>
        </w:rPr>
        <w:t>.</w:t>
      </w:r>
    </w:p>
    <w:p w:rsidR="00AD09A9" w:rsidRPr="00DA7E5E" w:rsidRDefault="00DA7E5E" w:rsidP="00DA7E5E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ind w:left="1134" w:right="-8" w:firstLine="0"/>
        <w:jc w:val="right"/>
        <w:rPr>
          <w:b/>
          <w:bCs/>
          <w:sz w:val="24"/>
          <w:szCs w:val="24"/>
        </w:rPr>
      </w:pPr>
      <w:r w:rsidRPr="00DA7E5E">
        <w:rPr>
          <w:b/>
          <w:sz w:val="24"/>
          <w:szCs w:val="24"/>
        </w:rPr>
        <w:t xml:space="preserve"> </w:t>
      </w:r>
      <w:r w:rsidR="00AD09A9" w:rsidRPr="00DA7E5E">
        <w:rPr>
          <w:b/>
          <w:sz w:val="24"/>
          <w:szCs w:val="24"/>
        </w:rPr>
        <w:t>(2)</w:t>
      </w:r>
    </w:p>
    <w:p w:rsidR="00AD09A9" w:rsidRPr="00F264A7" w:rsidRDefault="00AD09A9" w:rsidP="0088604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F264A7">
        <w:rPr>
          <w:sz w:val="24"/>
          <w:szCs w:val="24"/>
        </w:rPr>
        <w:t>(iv)</w:t>
      </w:r>
      <w:r w:rsidRPr="00F264A7">
        <w:rPr>
          <w:sz w:val="24"/>
          <w:szCs w:val="24"/>
        </w:rPr>
        <w:tab/>
        <w:t>Explain why ionic compounds have relatively high melting temperatures.</w:t>
      </w:r>
    </w:p>
    <w:p w:rsidR="00DA7E5E" w:rsidRPr="0069691C" w:rsidRDefault="00DA7E5E" w:rsidP="00DA7E5E">
      <w:pPr>
        <w:pStyle w:val="indent2"/>
        <w:tabs>
          <w:tab w:val="left" w:pos="1701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ind w:right="-9" w:firstLine="0"/>
        <w:rPr>
          <w:rFonts w:ascii="Arial" w:hAnsi="Arial" w:cs="Arial"/>
          <w:color w:val="333399"/>
          <w:sz w:val="24"/>
          <w:szCs w:val="24"/>
        </w:rPr>
      </w:pPr>
      <w:r w:rsidRPr="001649A7">
        <w:rPr>
          <w:rFonts w:ascii="Arial" w:hAnsi="Arial" w:cs="Arial"/>
          <w:color w:val="333399"/>
        </w:rPr>
        <w:t>Any two from</w:t>
      </w:r>
      <w:r w:rsidRPr="0069691C">
        <w:rPr>
          <w:rFonts w:ascii="Arial" w:hAnsi="Arial" w:cs="Arial"/>
          <w:color w:val="333399"/>
          <w:sz w:val="24"/>
          <w:szCs w:val="24"/>
        </w:rPr>
        <w:t>:</w:t>
      </w:r>
      <w:r w:rsidRPr="0069691C">
        <w:rPr>
          <w:rFonts w:ascii="Arial" w:hAnsi="Arial" w:cs="Arial"/>
          <w:color w:val="333399"/>
          <w:sz w:val="24"/>
          <w:szCs w:val="24"/>
        </w:rPr>
        <w:br/>
        <w:t xml:space="preserve">Strong (electrostatic) forces / attractions / bonds (between ions) </w:t>
      </w:r>
      <w:r w:rsidRPr="0069691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DA7E5E" w:rsidRPr="0069691C" w:rsidRDefault="00DA7E5E" w:rsidP="00DA7E5E">
      <w:pPr>
        <w:pStyle w:val="indent2"/>
        <w:tabs>
          <w:tab w:val="left" w:pos="1701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ind w:right="-9"/>
        <w:rPr>
          <w:rFonts w:ascii="Arial" w:hAnsi="Arial" w:cs="Arial"/>
          <w:color w:val="333399"/>
          <w:sz w:val="24"/>
          <w:szCs w:val="24"/>
        </w:rPr>
      </w:pPr>
      <w:r w:rsidRPr="0069691C">
        <w:rPr>
          <w:rFonts w:ascii="Arial" w:hAnsi="Arial" w:cs="Arial"/>
          <w:color w:val="333399"/>
          <w:sz w:val="24"/>
          <w:szCs w:val="24"/>
        </w:rPr>
        <w:tab/>
        <w:t xml:space="preserve">(ions) held in giant lattice / </w:t>
      </w:r>
      <w:r w:rsidRPr="0069691C">
        <w:rPr>
          <w:rFonts w:ascii="Arial" w:hAnsi="Arial" w:cs="Arial"/>
          <w:b/>
          <w:bCs/>
          <w:color w:val="333399"/>
          <w:sz w:val="24"/>
          <w:szCs w:val="24"/>
        </w:rPr>
        <w:t>many</w:t>
      </w:r>
      <w:r w:rsidRPr="0069691C">
        <w:rPr>
          <w:rFonts w:ascii="Arial" w:hAnsi="Arial" w:cs="Arial"/>
          <w:color w:val="333399"/>
          <w:sz w:val="24"/>
          <w:szCs w:val="24"/>
        </w:rPr>
        <w:t xml:space="preserve"> (ionic) attractions / forces / bonds </w:t>
      </w:r>
      <w:r w:rsidRPr="0069691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DA7E5E" w:rsidRPr="00F264A7" w:rsidRDefault="00DA7E5E" w:rsidP="00DA7E5E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ind w:right="-9"/>
        <w:rPr>
          <w:sz w:val="24"/>
          <w:szCs w:val="24"/>
        </w:rPr>
      </w:pPr>
      <w:r w:rsidRPr="0069691C">
        <w:rPr>
          <w:rFonts w:ascii="Arial" w:hAnsi="Arial" w:cs="Arial"/>
          <w:color w:val="333399"/>
          <w:sz w:val="24"/>
          <w:szCs w:val="24"/>
        </w:rPr>
        <w:t xml:space="preserve">So large amount of energy needed (to break apart ions) </w:t>
      </w:r>
      <w:r w:rsidRPr="0069691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AD09A9" w:rsidRPr="00F264A7" w:rsidRDefault="00AD09A9" w:rsidP="00AD09A9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4"/>
          <w:szCs w:val="24"/>
        </w:rPr>
      </w:pPr>
    </w:p>
    <w:p w:rsidR="00AD09A9" w:rsidRPr="00F264A7" w:rsidRDefault="00AD09A9" w:rsidP="00AD09A9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>(2)</w:t>
      </w:r>
    </w:p>
    <w:p w:rsidR="00AD09A9" w:rsidRPr="00F264A7" w:rsidRDefault="00AD09A9" w:rsidP="0088604A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120"/>
        <w:rPr>
          <w:sz w:val="24"/>
          <w:szCs w:val="24"/>
        </w:rPr>
      </w:pPr>
      <w:r w:rsidRPr="00F264A7">
        <w:rPr>
          <w:sz w:val="24"/>
          <w:szCs w:val="24"/>
        </w:rPr>
        <w:t>(b)</w:t>
      </w:r>
      <w:r w:rsidRPr="00F264A7">
        <w:rPr>
          <w:sz w:val="24"/>
          <w:szCs w:val="24"/>
        </w:rPr>
        <w:tab/>
        <w:t>Changes in the concentration of ions in a solution can be estimated by measuring the electrical conductivity of the solution.</w:t>
      </w:r>
    </w:p>
    <w:p w:rsidR="00AD09A9" w:rsidRPr="00F264A7" w:rsidRDefault="00AD09A9" w:rsidP="0088604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F264A7">
        <w:rPr>
          <w:sz w:val="24"/>
          <w:szCs w:val="24"/>
        </w:rPr>
        <w:t>(i)</w:t>
      </w:r>
      <w:r w:rsidRPr="00F264A7">
        <w:rPr>
          <w:sz w:val="24"/>
          <w:szCs w:val="24"/>
        </w:rPr>
        <w:tab/>
        <w:t>Explain why solutions of ions are able to conduct electricity.</w:t>
      </w:r>
    </w:p>
    <w:p w:rsidR="00977247" w:rsidRPr="00F264A7" w:rsidRDefault="00977247" w:rsidP="00977247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39"/>
          <w:tab w:val="left" w:pos="10080"/>
          <w:tab w:val="left" w:pos="10800"/>
          <w:tab w:val="left" w:pos="11520"/>
        </w:tabs>
        <w:spacing w:before="120"/>
        <w:ind w:right="-9"/>
        <w:rPr>
          <w:sz w:val="24"/>
          <w:szCs w:val="24"/>
        </w:rPr>
      </w:pPr>
      <w:r w:rsidRPr="0069691C">
        <w:rPr>
          <w:rFonts w:ascii="Arial" w:hAnsi="Arial" w:cs="Arial"/>
          <w:color w:val="333399"/>
          <w:sz w:val="24"/>
          <w:szCs w:val="24"/>
        </w:rPr>
        <w:t xml:space="preserve">Because the </w:t>
      </w:r>
      <w:r w:rsidRPr="0069691C">
        <w:rPr>
          <w:rFonts w:ascii="Arial" w:hAnsi="Arial" w:cs="Arial"/>
          <w:b/>
          <w:bCs/>
          <w:color w:val="333399"/>
          <w:sz w:val="24"/>
          <w:szCs w:val="24"/>
        </w:rPr>
        <w:t>ions</w:t>
      </w:r>
      <w:r w:rsidRPr="0069691C">
        <w:rPr>
          <w:rFonts w:ascii="Arial" w:hAnsi="Arial" w:cs="Arial"/>
          <w:color w:val="333399"/>
          <w:sz w:val="24"/>
          <w:szCs w:val="24"/>
        </w:rPr>
        <w:t xml:space="preserve"> are free to move (when a potential difference is applied)</w:t>
      </w:r>
      <w:r>
        <w:rPr>
          <w:sz w:val="24"/>
          <w:szCs w:val="24"/>
        </w:rPr>
        <w:t>.</w:t>
      </w:r>
    </w:p>
    <w:p w:rsidR="00AD09A9" w:rsidRPr="00F264A7" w:rsidRDefault="00AD09A9" w:rsidP="00AD09A9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>(1)</w:t>
      </w:r>
    </w:p>
    <w:p w:rsidR="00AD09A9" w:rsidRPr="00F264A7" w:rsidRDefault="00AD09A9" w:rsidP="0088604A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F264A7">
        <w:rPr>
          <w:sz w:val="24"/>
          <w:szCs w:val="24"/>
        </w:rPr>
        <w:t>(ii)</w:t>
      </w:r>
      <w:r w:rsidRPr="00F264A7">
        <w:rPr>
          <w:sz w:val="24"/>
          <w:szCs w:val="24"/>
        </w:rPr>
        <w:tab/>
        <w:t xml:space="preserve">Suggest why aqueous solutions of calcium chloride, </w:t>
      </w:r>
      <w:proofErr w:type="spellStart"/>
      <w:r w:rsidRPr="00F264A7">
        <w:rPr>
          <w:sz w:val="24"/>
          <w:szCs w:val="24"/>
        </w:rPr>
        <w:t>CaCl</w:t>
      </w:r>
      <w:proofErr w:type="spellEnd"/>
      <w:r w:rsidRPr="00F264A7">
        <w:rPr>
          <w:position w:val="-4"/>
          <w:sz w:val="24"/>
          <w:szCs w:val="24"/>
        </w:rPr>
        <w:t>2</w:t>
      </w:r>
      <w:r w:rsidRPr="00F264A7">
        <w:rPr>
          <w:sz w:val="24"/>
          <w:szCs w:val="24"/>
        </w:rPr>
        <w:t>(</w:t>
      </w:r>
      <w:proofErr w:type="spellStart"/>
      <w:r w:rsidRPr="00F264A7">
        <w:rPr>
          <w:sz w:val="24"/>
          <w:szCs w:val="24"/>
        </w:rPr>
        <w:t>aq</w:t>
      </w:r>
      <w:proofErr w:type="spellEnd"/>
      <w:r w:rsidRPr="00F264A7">
        <w:rPr>
          <w:sz w:val="24"/>
          <w:szCs w:val="24"/>
        </w:rPr>
        <w:t xml:space="preserve">), and barium chloride, </w:t>
      </w:r>
      <w:proofErr w:type="spellStart"/>
      <w:r w:rsidRPr="00F264A7">
        <w:rPr>
          <w:sz w:val="24"/>
          <w:szCs w:val="24"/>
        </w:rPr>
        <w:t>BaCl</w:t>
      </w:r>
      <w:proofErr w:type="spellEnd"/>
      <w:r w:rsidRPr="00F264A7">
        <w:rPr>
          <w:position w:val="-4"/>
          <w:sz w:val="24"/>
          <w:szCs w:val="24"/>
        </w:rPr>
        <w:t>2</w:t>
      </w:r>
      <w:r w:rsidRPr="00F264A7">
        <w:rPr>
          <w:sz w:val="24"/>
          <w:szCs w:val="24"/>
        </w:rPr>
        <w:t>(</w:t>
      </w:r>
      <w:proofErr w:type="spellStart"/>
      <w:r w:rsidRPr="00F264A7">
        <w:rPr>
          <w:sz w:val="24"/>
          <w:szCs w:val="24"/>
        </w:rPr>
        <w:t>aq</w:t>
      </w:r>
      <w:proofErr w:type="spellEnd"/>
      <w:r w:rsidRPr="00F264A7">
        <w:rPr>
          <w:sz w:val="24"/>
          <w:szCs w:val="24"/>
        </w:rPr>
        <w:t>), of the same molar concentration, have different electrical conductivities.</w:t>
      </w:r>
    </w:p>
    <w:p w:rsidR="00977247" w:rsidRPr="0069691C" w:rsidRDefault="00977247" w:rsidP="00977247">
      <w:pPr>
        <w:pStyle w:val="indent2"/>
        <w:tabs>
          <w:tab w:val="left" w:pos="1701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ind w:firstLine="0"/>
        <w:rPr>
          <w:rFonts w:ascii="Arial" w:hAnsi="Arial" w:cs="Arial"/>
          <w:color w:val="333399"/>
          <w:sz w:val="24"/>
          <w:szCs w:val="24"/>
        </w:rPr>
      </w:pPr>
      <w:r w:rsidRPr="0069691C">
        <w:rPr>
          <w:rFonts w:ascii="Arial" w:hAnsi="Arial" w:cs="Arial"/>
          <w:color w:val="333399"/>
          <w:sz w:val="24"/>
          <w:szCs w:val="24"/>
        </w:rPr>
        <w:t>The cations / barium and calcium (ions) are different sizes</w:t>
      </w:r>
    </w:p>
    <w:p w:rsidR="00977247" w:rsidRPr="001649A7" w:rsidRDefault="00977247" w:rsidP="00977247">
      <w:pPr>
        <w:pStyle w:val="indent2"/>
        <w:tabs>
          <w:tab w:val="left" w:pos="1701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</w:tabs>
        <w:spacing w:before="120"/>
        <w:ind w:firstLine="0"/>
        <w:rPr>
          <w:rFonts w:ascii="Arial" w:hAnsi="Arial" w:cs="Arial"/>
          <w:color w:val="333399"/>
          <w:sz w:val="20"/>
          <w:szCs w:val="20"/>
        </w:rPr>
      </w:pPr>
      <w:r w:rsidRPr="001649A7">
        <w:rPr>
          <w:rFonts w:ascii="Arial" w:hAnsi="Arial" w:cs="Arial"/>
          <w:color w:val="333399"/>
          <w:sz w:val="20"/>
          <w:szCs w:val="20"/>
        </w:rPr>
        <w:t>Ignore any discussion of reasons</w:t>
      </w:r>
    </w:p>
    <w:p w:rsidR="00977247" w:rsidRPr="001649A7" w:rsidRDefault="00977247" w:rsidP="00977247">
      <w:pPr>
        <w:pStyle w:val="indent3"/>
        <w:tabs>
          <w:tab w:val="left" w:pos="1701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spacing w:before="120"/>
        <w:ind w:left="1701" w:firstLine="0"/>
      </w:pPr>
      <w:r w:rsidRPr="001649A7">
        <w:rPr>
          <w:rFonts w:ascii="Arial" w:hAnsi="Arial" w:cs="Arial"/>
          <w:color w:val="333399"/>
        </w:rPr>
        <w:t>(could select either the calcium ion because it has more water</w:t>
      </w:r>
      <w:r w:rsidRPr="001649A7">
        <w:rPr>
          <w:rFonts w:ascii="Arial" w:hAnsi="Arial" w:cs="Arial"/>
          <w:color w:val="333399"/>
        </w:rPr>
        <w:br/>
        <w:t>molecules associated with it OR the barium ion because it has</w:t>
      </w:r>
      <w:r w:rsidRPr="001649A7">
        <w:rPr>
          <w:rFonts w:ascii="Arial" w:hAnsi="Arial" w:cs="Arial"/>
          <w:color w:val="333399"/>
        </w:rPr>
        <w:br/>
        <w:t>more shells of electrons and so larger)</w:t>
      </w:r>
      <w:r w:rsidRPr="001649A7">
        <w:t>.</w:t>
      </w:r>
    </w:p>
    <w:p w:rsidR="00AD09A9" w:rsidRPr="00F264A7" w:rsidRDefault="00AD09A9" w:rsidP="00AD09A9">
      <w:pPr>
        <w:pStyle w:val="mark"/>
        <w:tabs>
          <w:tab w:val="right" w:pos="9638"/>
        </w:tabs>
        <w:rPr>
          <w:b w:val="0"/>
          <w:bCs w:val="0"/>
          <w:sz w:val="24"/>
          <w:szCs w:val="24"/>
        </w:rPr>
      </w:pPr>
      <w:r w:rsidRPr="00F264A7">
        <w:rPr>
          <w:sz w:val="24"/>
          <w:szCs w:val="24"/>
        </w:rPr>
        <w:t>(1)</w:t>
      </w:r>
    </w:p>
    <w:p w:rsidR="005C2F6B" w:rsidRPr="00F264A7" w:rsidRDefault="00B65CC7" w:rsidP="0088604A">
      <w:pPr>
        <w:pStyle w:val="mark"/>
        <w:tabs>
          <w:tab w:val="right" w:pos="9638"/>
        </w:tabs>
        <w:rPr>
          <w:sz w:val="24"/>
          <w:szCs w:val="24"/>
        </w:rPr>
      </w:pPr>
      <w:r>
        <w:rPr>
          <w:sz w:val="24"/>
          <w:szCs w:val="24"/>
        </w:rPr>
        <w:t>Total 9</w:t>
      </w:r>
      <w:bookmarkStart w:id="0" w:name="_GoBack"/>
      <w:bookmarkEnd w:id="0"/>
      <w:r w:rsidR="005C2F6B">
        <w:rPr>
          <w:sz w:val="24"/>
          <w:szCs w:val="24"/>
        </w:rPr>
        <w:t xml:space="preserve"> marks</w:t>
      </w: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br w:type="column"/>
      </w:r>
      <w:r w:rsidRPr="00E21AA1">
        <w:rPr>
          <w:sz w:val="20"/>
          <w:szCs w:val="20"/>
        </w:rPr>
        <w:lastRenderedPageBreak/>
        <w:t>Leave blank</w:t>
      </w: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5A57F9" w:rsidRDefault="005A57F9" w:rsidP="005A57F9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4315D" w:rsidRDefault="0024315D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sz w:val="24"/>
          <w:szCs w:val="24"/>
        </w:rPr>
      </w:pPr>
    </w:p>
    <w:p w:rsidR="009D7224" w:rsidRPr="00606D51" w:rsidRDefault="009D7224" w:rsidP="009D7224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/>
        <w:rPr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  <w:r w:rsidR="008C021B">
        <w:rPr>
          <w:b/>
          <w:bCs/>
          <w:sz w:val="24"/>
          <w:szCs w:val="24"/>
        </w:rPr>
        <w:lastRenderedPageBreak/>
        <w:t>7</w:t>
      </w:r>
      <w:r w:rsidRPr="00606D51">
        <w:rPr>
          <w:b/>
          <w:bCs/>
          <w:sz w:val="24"/>
          <w:szCs w:val="24"/>
        </w:rPr>
        <w:t>.</w:t>
      </w:r>
      <w:r w:rsidRPr="00606D51">
        <w:rPr>
          <w:sz w:val="24"/>
          <w:szCs w:val="24"/>
        </w:rPr>
        <w:tab/>
        <w:t>This question is about magnesium and magnesium oxide.</w:t>
      </w:r>
    </w:p>
    <w:p w:rsidR="009D7224" w:rsidRPr="00606D51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(a)</w:t>
      </w:r>
      <w:r w:rsidRPr="00606D51">
        <w:rPr>
          <w:sz w:val="24"/>
          <w:szCs w:val="24"/>
        </w:rPr>
        <w:tab/>
        <w:t>Describe the bonding in magnesium and explain why it is a good conductor of electricity.</w:t>
      </w:r>
    </w:p>
    <w:p w:rsidR="00977247" w:rsidRPr="00B6420C" w:rsidRDefault="00977247" w:rsidP="00977247">
      <w:pPr>
        <w:pStyle w:val="indent1"/>
        <w:tabs>
          <w:tab w:val="left" w:pos="1134"/>
          <w:tab w:val="right" w:pos="9071"/>
        </w:tabs>
        <w:ind w:firstLine="0"/>
        <w:rPr>
          <w:rFonts w:ascii="Arial" w:hAnsi="Arial" w:cs="Arial"/>
          <w:color w:val="333399"/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 xml:space="preserve">(Lattice of) positively charged ions/ ions with 2+charge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77247" w:rsidRPr="00B6420C" w:rsidRDefault="00977247" w:rsidP="00977247">
      <w:pPr>
        <w:pStyle w:val="indent1"/>
        <w:tabs>
          <w:tab w:val="left" w:pos="1134"/>
          <w:tab w:val="right" w:pos="9071"/>
        </w:tabs>
        <w:rPr>
          <w:rFonts w:ascii="Arial" w:hAnsi="Arial" w:cs="Arial"/>
          <w:color w:val="333399"/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ab/>
        <w:t xml:space="preserve">held together by (electrostatic) attraction to delocalised electrons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77247" w:rsidRPr="00606D51" w:rsidRDefault="00977247" w:rsidP="00977247">
      <w:pPr>
        <w:pStyle w:val="indent2"/>
        <w:tabs>
          <w:tab w:val="left" w:pos="1134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ind w:left="1134" w:firstLine="0"/>
        <w:rPr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>Delocalised electrons /free electrons/ electrons in sea of electrons</w:t>
      </w:r>
      <w:r w:rsidRPr="00B6420C">
        <w:rPr>
          <w:rFonts w:ascii="Arial" w:hAnsi="Arial" w:cs="Arial"/>
          <w:color w:val="333399"/>
          <w:sz w:val="24"/>
          <w:szCs w:val="24"/>
        </w:rPr>
        <w:br/>
        <w:t xml:space="preserve">are free to move and carry charge / current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D7224" w:rsidRPr="00606D51" w:rsidRDefault="00977247" w:rsidP="00977247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 xml:space="preserve"> </w:t>
      </w:r>
      <w:r w:rsidR="009D7224" w:rsidRPr="00606D51">
        <w:rPr>
          <w:sz w:val="24"/>
          <w:szCs w:val="24"/>
        </w:rPr>
        <w:t>(3)</w:t>
      </w:r>
    </w:p>
    <w:p w:rsidR="009D7224" w:rsidRPr="00606D51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(b)</w:t>
      </w:r>
      <w:r w:rsidRPr="00606D51">
        <w:rPr>
          <w:sz w:val="24"/>
          <w:szCs w:val="24"/>
        </w:rPr>
        <w:tab/>
        <w:t>Draw a diagram (using dots or crosses) for the ions in magnesium fluoride showing all the electrons and the ionic charges on:</w:t>
      </w: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606D51">
        <w:rPr>
          <w:sz w:val="24"/>
          <w:szCs w:val="24"/>
        </w:rPr>
        <w:t>(i)</w:t>
      </w:r>
      <w:r w:rsidRPr="00606D51">
        <w:rPr>
          <w:sz w:val="24"/>
          <w:szCs w:val="24"/>
        </w:rPr>
        <w:tab/>
        <w:t>the magnesium ion</w:t>
      </w:r>
    </w:p>
    <w:p w:rsidR="009D7224" w:rsidRPr="00606D51" w:rsidRDefault="009D7224" w:rsidP="009D7224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:rsidR="009D7224" w:rsidRPr="00606D51" w:rsidRDefault="009D7224" w:rsidP="009D7224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:rsidR="00977247" w:rsidRPr="00606D51" w:rsidRDefault="00977247" w:rsidP="00977247">
      <w:pPr>
        <w:pStyle w:val="question"/>
        <w:tabs>
          <w:tab w:val="left" w:pos="567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rFonts w:ascii="Arial" w:hAnsi="Arial" w:cs="Arial"/>
          <w:color w:val="333399"/>
          <w:sz w:val="24"/>
          <w:szCs w:val="24"/>
        </w:rPr>
        <w:tab/>
      </w:r>
      <w:r>
        <w:rPr>
          <w:rFonts w:ascii="Arial" w:hAnsi="Arial" w:cs="Arial"/>
          <w:color w:val="333399"/>
          <w:sz w:val="24"/>
          <w:szCs w:val="24"/>
        </w:rPr>
        <w:tab/>
      </w:r>
      <w:r>
        <w:rPr>
          <w:rFonts w:ascii="Arial" w:hAnsi="Arial" w:cs="Arial"/>
          <w:color w:val="333399"/>
          <w:sz w:val="24"/>
          <w:szCs w:val="24"/>
        </w:rPr>
        <w:tab/>
      </w:r>
      <w:r w:rsidRPr="00B6420C">
        <w:rPr>
          <w:rFonts w:ascii="Arial" w:hAnsi="Arial" w:cs="Arial"/>
          <w:color w:val="333399"/>
          <w:sz w:val="24"/>
          <w:szCs w:val="24"/>
        </w:rPr>
        <w:t>Mg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2+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shown as 2,8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D7224" w:rsidRPr="00606D51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(1)</w:t>
      </w: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606D51">
        <w:rPr>
          <w:sz w:val="24"/>
          <w:szCs w:val="24"/>
        </w:rPr>
        <w:t>(ii)</w:t>
      </w:r>
      <w:r w:rsidRPr="00606D51">
        <w:rPr>
          <w:sz w:val="24"/>
          <w:szCs w:val="24"/>
        </w:rPr>
        <w:tab/>
        <w:t>the fluoride ion.</w:t>
      </w:r>
    </w:p>
    <w:p w:rsidR="009D7224" w:rsidRPr="00606D51" w:rsidRDefault="009D7224" w:rsidP="009D7224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:rsidR="009D7224" w:rsidRPr="00606D51" w:rsidRDefault="009D7224" w:rsidP="009D7224">
      <w:pPr>
        <w:pStyle w:val="question"/>
        <w:tabs>
          <w:tab w:val="left" w:pos="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</w:p>
    <w:p w:rsidR="00977247" w:rsidRPr="00606D51" w:rsidRDefault="00977247" w:rsidP="00977247">
      <w:pPr>
        <w:pStyle w:val="question"/>
        <w:tabs>
          <w:tab w:val="left" w:pos="567"/>
          <w:tab w:val="left" w:pos="72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sz w:val="24"/>
          <w:szCs w:val="24"/>
        </w:rPr>
      </w:pPr>
      <w:r>
        <w:rPr>
          <w:rFonts w:ascii="Arial" w:hAnsi="Arial" w:cs="Arial"/>
          <w:color w:val="333399"/>
          <w:sz w:val="24"/>
          <w:szCs w:val="24"/>
        </w:rPr>
        <w:tab/>
      </w:r>
      <w:r>
        <w:rPr>
          <w:rFonts w:ascii="Arial" w:hAnsi="Arial" w:cs="Arial"/>
          <w:color w:val="333399"/>
          <w:sz w:val="24"/>
          <w:szCs w:val="24"/>
        </w:rPr>
        <w:tab/>
      </w:r>
      <w:r>
        <w:rPr>
          <w:rFonts w:ascii="Arial" w:hAnsi="Arial" w:cs="Arial"/>
          <w:color w:val="333399"/>
          <w:sz w:val="24"/>
          <w:szCs w:val="24"/>
        </w:rPr>
        <w:tab/>
      </w:r>
      <w:r w:rsidRPr="00B6420C">
        <w:rPr>
          <w:rFonts w:ascii="Arial" w:hAnsi="Arial" w:cs="Arial"/>
          <w:color w:val="333399"/>
          <w:sz w:val="24"/>
          <w:szCs w:val="24"/>
        </w:rPr>
        <w:t>F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–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shown as 2,8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D7224" w:rsidRPr="00606D51" w:rsidRDefault="00977247" w:rsidP="00977247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 xml:space="preserve"> </w:t>
      </w:r>
      <w:r w:rsidR="009D7224" w:rsidRPr="00606D51">
        <w:rPr>
          <w:sz w:val="24"/>
          <w:szCs w:val="24"/>
        </w:rPr>
        <w:t>(1)</w:t>
      </w:r>
    </w:p>
    <w:p w:rsidR="009D7224" w:rsidRPr="00606D51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(c)</w:t>
      </w:r>
      <w:r w:rsidRPr="00606D51">
        <w:rPr>
          <w:sz w:val="24"/>
          <w:szCs w:val="24"/>
        </w:rPr>
        <w:tab/>
        <w:t>Under what conditions does magnesium fluoride conduct electricity?</w:t>
      </w:r>
    </w:p>
    <w:p w:rsidR="009D7224" w:rsidRPr="00606D51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ab/>
        <w:t>Explain your answer.</w:t>
      </w:r>
    </w:p>
    <w:p w:rsidR="00977247" w:rsidRPr="00606D51" w:rsidRDefault="00977247" w:rsidP="0097724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>When molten/ when dissolved in water so that ions can move/</w:t>
      </w:r>
      <w:r w:rsidRPr="00B6420C">
        <w:rPr>
          <w:rFonts w:ascii="Arial" w:hAnsi="Arial" w:cs="Arial"/>
          <w:color w:val="333399"/>
          <w:sz w:val="24"/>
          <w:szCs w:val="24"/>
        </w:rPr>
        <w:br/>
        <w:t xml:space="preserve">lattice breaks down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</w:p>
    <w:p w:rsidR="009D7224" w:rsidRPr="009D7224" w:rsidRDefault="009D7224" w:rsidP="009D7224">
      <w:pPr>
        <w:widowControl w:val="0"/>
        <w:autoSpaceDE w:val="0"/>
        <w:autoSpaceDN w:val="0"/>
        <w:adjustRightInd w:val="0"/>
        <w:jc w:val="right"/>
        <w:rPr>
          <w:b/>
        </w:rPr>
      </w:pPr>
      <w:r w:rsidRPr="009D7224">
        <w:rPr>
          <w:b/>
        </w:rPr>
        <w:t>(1)</w:t>
      </w:r>
    </w:p>
    <w:p w:rsidR="00294F03" w:rsidRDefault="00294F03" w:rsidP="009D7224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br w:type="column"/>
      </w:r>
      <w:r w:rsidRPr="00E21AA1">
        <w:rPr>
          <w:sz w:val="20"/>
          <w:szCs w:val="20"/>
        </w:rPr>
        <w:lastRenderedPageBreak/>
        <w:t>Leave blank</w:t>
      </w:r>
    </w:p>
    <w:p w:rsidR="00294F03" w:rsidRDefault="00D42205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134620</wp:posOffset>
                </wp:positionH>
                <wp:positionV relativeFrom="paragraph">
                  <wp:posOffset>24765</wp:posOffset>
                </wp:positionV>
                <wp:extent cx="247650" cy="1133475"/>
                <wp:effectExtent l="1270" t="0" r="0" b="3810"/>
                <wp:wrapNone/>
                <wp:docPr id="5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5248" w:rsidRPr="00CD6959" w:rsidRDefault="00B65248" w:rsidP="00294F03">
                            <w:pPr>
                              <w:rPr>
                                <w:color w:val="FFFFFF"/>
                              </w:rPr>
                            </w:pPr>
                            <w:r w:rsidRPr="00CD6959">
                              <w:rPr>
                                <w:color w:val="FFFFFF"/>
                              </w:rPr>
                              <w:t>SP Unit 1 Q15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57" type="#_x0000_t202" style="position:absolute;left:0;text-align:left;margin-left:10.6pt;margin-top:1.95pt;width:19.5pt;height:89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" stroked="f">
                <v:textbox style="layout-flow:vertical;mso-layout-flow-alt:bottom-to-top" inset="0,0,0,0">
                  <w:txbxContent>
                    <w:p w:rsidR="00B65248" w:rsidRPr="00CD6959" w:rsidRDefault="00B65248" w:rsidP="00294F03">
                      <w:pPr>
                        <w:rPr>
                          <w:color w:val="FFFFFF"/>
                        </w:rPr>
                      </w:pPr>
                      <w:r w:rsidRPr="00CD6959">
                        <w:rPr>
                          <w:color w:val="FFFFFF"/>
                        </w:rPr>
                        <w:t>SP Unit 1 Q15</w:t>
                      </w:r>
                    </w:p>
                  </w:txbxContent>
                </v:textbox>
              </v:shape>
            </w:pict>
          </mc:Fallback>
        </mc:AlternateContent>
      </w: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294F03" w:rsidRDefault="00294F03" w:rsidP="00294F03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</w:p>
    <w:p w:rsidR="009D7224" w:rsidRPr="00606D51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D7224" w:rsidRPr="00606D51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rPr>
          <w:sz w:val="24"/>
          <w:szCs w:val="24"/>
        </w:rPr>
      </w:pPr>
      <w:r w:rsidRPr="00606D51">
        <w:rPr>
          <w:sz w:val="24"/>
          <w:szCs w:val="24"/>
        </w:rPr>
        <w:lastRenderedPageBreak/>
        <w:t>(d)</w:t>
      </w:r>
      <w:r w:rsidRPr="00606D51">
        <w:rPr>
          <w:sz w:val="24"/>
          <w:szCs w:val="24"/>
        </w:rPr>
        <w:tab/>
        <w:t>The mass spectrum of a sample of magnesium is shown below.</w:t>
      </w:r>
    </w:p>
    <w:p w:rsidR="009D7224" w:rsidRDefault="00D42205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331470</wp:posOffset>
            </wp:positionH>
            <wp:positionV relativeFrom="paragraph">
              <wp:posOffset>93980</wp:posOffset>
            </wp:positionV>
            <wp:extent cx="5584190" cy="5793105"/>
            <wp:effectExtent l="0" t="0" r="0" b="0"/>
            <wp:wrapNone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190" cy="579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Pr="00606D51" w:rsidRDefault="009D7224" w:rsidP="009D7224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right="0"/>
        <w:rPr>
          <w:sz w:val="24"/>
          <w:szCs w:val="24"/>
        </w:rPr>
      </w:pP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120"/>
        <w:rPr>
          <w:sz w:val="24"/>
          <w:szCs w:val="24"/>
        </w:rPr>
      </w:pPr>
      <w:r w:rsidRPr="00606D51">
        <w:rPr>
          <w:sz w:val="24"/>
          <w:szCs w:val="24"/>
        </w:rPr>
        <w:t>(i)</w:t>
      </w:r>
      <w:r w:rsidRPr="00606D51">
        <w:rPr>
          <w:sz w:val="24"/>
          <w:szCs w:val="24"/>
        </w:rPr>
        <w:tab/>
        <w:t>Use the data above to estimate the percentage isotopic composition of the sample of magnesium. Hence calculate the average atomic mass of the sample of magnesium.</w:t>
      </w:r>
    </w:p>
    <w:p w:rsidR="00977247" w:rsidRPr="00B6420C" w:rsidRDefault="00977247" w:rsidP="00977247">
      <w:pPr>
        <w:pStyle w:val="indent1a"/>
        <w:tabs>
          <w:tab w:val="clear" w:pos="1134"/>
          <w:tab w:val="left" w:pos="1701"/>
          <w:tab w:val="right" w:pos="9071"/>
        </w:tabs>
        <w:ind w:firstLine="0"/>
        <w:rPr>
          <w:rFonts w:ascii="Arial" w:hAnsi="Arial" w:cs="Arial"/>
          <w:color w:val="333399"/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 xml:space="preserve">77% 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24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Mg, 10% 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25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Mg, 13% 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26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Mg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77247" w:rsidRPr="00606D51" w:rsidRDefault="00977247" w:rsidP="00977247">
      <w:pPr>
        <w:pStyle w:val="question"/>
        <w:tabs>
          <w:tab w:val="left" w:pos="720"/>
          <w:tab w:val="left" w:pos="144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701" w:firstLine="0"/>
        <w:rPr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>Average atomic mass</w:t>
      </w:r>
      <w:r w:rsidRPr="00B6420C">
        <w:rPr>
          <w:rFonts w:ascii="Arial" w:hAnsi="Arial" w:cs="Arial"/>
          <w:color w:val="333399"/>
          <w:sz w:val="24"/>
          <w:szCs w:val="24"/>
        </w:rPr>
        <w:br/>
      </w:r>
      <w:r>
        <w:rPr>
          <w:rFonts w:ascii="Arial" w:hAnsi="Arial" w:cs="Arial"/>
          <w:noProof/>
          <w:color w:val="333399"/>
          <w:position w:val="-22"/>
          <w:sz w:val="24"/>
          <w:szCs w:val="24"/>
        </w:rPr>
        <w:drawing>
          <wp:inline distT="0" distB="0" distL="0" distR="0" wp14:anchorId="7CA8113A" wp14:editId="56A9E9E3">
            <wp:extent cx="1818005" cy="372110"/>
            <wp:effectExtent l="0" t="0" r="0" b="8890"/>
            <wp:docPr id="1076" name="Picture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420C">
        <w:rPr>
          <w:rFonts w:ascii="Arial" w:hAnsi="Arial" w:cs="Arial"/>
          <w:color w:val="333399"/>
          <w:sz w:val="24"/>
          <w:szCs w:val="24"/>
        </w:rPr>
        <w:t xml:space="preserve"> = 24.36 = 24.4 g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</w:p>
    <w:p w:rsidR="00977247" w:rsidRPr="00606D51" w:rsidRDefault="00977247" w:rsidP="00977247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(2)</w:t>
      </w:r>
    </w:p>
    <w:p w:rsidR="00977247" w:rsidRPr="00606D51" w:rsidRDefault="00977247" w:rsidP="00977247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spacing w:before="0"/>
        <w:rPr>
          <w:sz w:val="24"/>
          <w:szCs w:val="24"/>
        </w:rPr>
      </w:pPr>
      <w:r w:rsidRPr="00606D51">
        <w:rPr>
          <w:sz w:val="24"/>
          <w:szCs w:val="24"/>
        </w:rPr>
        <w:t>(ii)</w:t>
      </w:r>
      <w:r w:rsidRPr="00606D51">
        <w:rPr>
          <w:sz w:val="24"/>
          <w:szCs w:val="24"/>
        </w:rPr>
        <w:tab/>
        <w:t>Why do the three isotopes have the same chemical properties?</w:t>
      </w:r>
    </w:p>
    <w:p w:rsidR="00977247" w:rsidRPr="00606D51" w:rsidRDefault="00977247" w:rsidP="00977247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>Have same electron configuration</w:t>
      </w:r>
    </w:p>
    <w:p w:rsidR="009D7224" w:rsidRPr="00606D51" w:rsidRDefault="009D7224" w:rsidP="009D7224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4"/>
          <w:szCs w:val="24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(1)</w:t>
      </w:r>
    </w:p>
    <w:p w:rsidR="0035058F" w:rsidRDefault="009D7224" w:rsidP="0035058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>
        <w:br w:type="column"/>
      </w:r>
      <w:r w:rsidR="0035058F" w:rsidRPr="00E21AA1">
        <w:rPr>
          <w:sz w:val="20"/>
          <w:szCs w:val="20"/>
        </w:rPr>
        <w:lastRenderedPageBreak/>
        <w:t>Leave blank</w:t>
      </w: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9D7224" w:rsidRPr="009D7224" w:rsidRDefault="009D7224" w:rsidP="00F72C48">
      <w:pPr>
        <w:pStyle w:val="mark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ind w:left="1418" w:hanging="698"/>
        <w:jc w:val="left"/>
        <w:rPr>
          <w:b w:val="0"/>
          <w:sz w:val="24"/>
          <w:szCs w:val="24"/>
        </w:rPr>
      </w:pPr>
      <w:r>
        <w:br w:type="page"/>
      </w:r>
      <w:r w:rsidRPr="009D7224">
        <w:rPr>
          <w:b w:val="0"/>
          <w:sz w:val="24"/>
          <w:szCs w:val="24"/>
        </w:rPr>
        <w:lastRenderedPageBreak/>
        <w:t>(e)</w:t>
      </w:r>
      <w:r w:rsidRPr="009D7224">
        <w:rPr>
          <w:b w:val="0"/>
          <w:sz w:val="24"/>
          <w:szCs w:val="24"/>
        </w:rPr>
        <w:tab/>
        <w:t>(i)</w:t>
      </w:r>
      <w:r w:rsidRPr="009D7224">
        <w:rPr>
          <w:b w:val="0"/>
          <w:sz w:val="24"/>
          <w:szCs w:val="24"/>
        </w:rPr>
        <w:tab/>
        <w:t xml:space="preserve">Oceanographers studying plankton found that a sample of seawater contained 1.20 </w:t>
      </w:r>
      <w:proofErr w:type="spellStart"/>
      <w:r w:rsidRPr="009D7224">
        <w:rPr>
          <w:b w:val="0"/>
          <w:sz w:val="24"/>
          <w:szCs w:val="24"/>
        </w:rPr>
        <w:t>nanomol</w:t>
      </w:r>
      <w:proofErr w:type="spellEnd"/>
      <w:r w:rsidRPr="009D7224">
        <w:rPr>
          <w:b w:val="0"/>
          <w:sz w:val="24"/>
          <w:szCs w:val="24"/>
        </w:rPr>
        <w:t xml:space="preserve"> dm</w:t>
      </w:r>
      <w:r w:rsidRPr="009D7224">
        <w:rPr>
          <w:b w:val="0"/>
          <w:sz w:val="24"/>
          <w:szCs w:val="24"/>
          <w:vertAlign w:val="superscript"/>
        </w:rPr>
        <w:t>-3</w:t>
      </w:r>
      <w:r w:rsidRPr="009D7224">
        <w:rPr>
          <w:b w:val="0"/>
          <w:sz w:val="24"/>
          <w:szCs w:val="24"/>
        </w:rPr>
        <w:t xml:space="preserve"> of chlorophyll, C</w:t>
      </w:r>
      <w:r w:rsidRPr="009D7224">
        <w:rPr>
          <w:b w:val="0"/>
          <w:sz w:val="24"/>
          <w:szCs w:val="24"/>
          <w:vertAlign w:val="subscript"/>
        </w:rPr>
        <w:t>55</w:t>
      </w:r>
      <w:r w:rsidRPr="009D7224">
        <w:rPr>
          <w:b w:val="0"/>
          <w:sz w:val="24"/>
          <w:szCs w:val="24"/>
        </w:rPr>
        <w:t>H</w:t>
      </w:r>
      <w:r w:rsidRPr="009D7224">
        <w:rPr>
          <w:b w:val="0"/>
          <w:sz w:val="24"/>
          <w:szCs w:val="24"/>
          <w:vertAlign w:val="subscript"/>
        </w:rPr>
        <w:t>77</w:t>
      </w:r>
      <w:r w:rsidRPr="009D7224">
        <w:rPr>
          <w:b w:val="0"/>
          <w:sz w:val="24"/>
          <w:szCs w:val="24"/>
        </w:rPr>
        <w:t>MgN</w:t>
      </w:r>
      <w:r w:rsidRPr="009D7224">
        <w:rPr>
          <w:b w:val="0"/>
          <w:sz w:val="24"/>
          <w:szCs w:val="24"/>
          <w:vertAlign w:val="subscript"/>
        </w:rPr>
        <w:t>4</w:t>
      </w:r>
      <w:r w:rsidRPr="009D7224">
        <w:rPr>
          <w:b w:val="0"/>
          <w:sz w:val="24"/>
          <w:szCs w:val="24"/>
        </w:rPr>
        <w:t>O</w:t>
      </w:r>
      <w:r w:rsidRPr="009D7224">
        <w:rPr>
          <w:b w:val="0"/>
          <w:sz w:val="24"/>
          <w:szCs w:val="24"/>
          <w:vertAlign w:val="subscript"/>
        </w:rPr>
        <w:t>5</w:t>
      </w:r>
      <w:r w:rsidRPr="009D7224">
        <w:rPr>
          <w:b w:val="0"/>
          <w:sz w:val="24"/>
          <w:szCs w:val="24"/>
        </w:rPr>
        <w:t xml:space="preserve">. (1 </w:t>
      </w:r>
      <w:proofErr w:type="spellStart"/>
      <w:r w:rsidRPr="009D7224">
        <w:rPr>
          <w:b w:val="0"/>
          <w:sz w:val="24"/>
          <w:szCs w:val="24"/>
        </w:rPr>
        <w:t>nanomol</w:t>
      </w:r>
      <w:proofErr w:type="spellEnd"/>
      <w:r w:rsidRPr="009D7224">
        <w:rPr>
          <w:b w:val="0"/>
          <w:sz w:val="24"/>
          <w:szCs w:val="24"/>
        </w:rPr>
        <w:t xml:space="preserve"> = 1 </w:t>
      </w:r>
      <w:r w:rsidRPr="009D7224">
        <w:rPr>
          <w:rFonts w:ascii="Arial" w:hAnsi="Arial" w:cs="Arial"/>
          <w:b w:val="0"/>
          <w:sz w:val="24"/>
          <w:szCs w:val="24"/>
        </w:rPr>
        <w:t>×</w:t>
      </w:r>
      <w:r w:rsidRPr="009D7224">
        <w:rPr>
          <w:b w:val="0"/>
          <w:sz w:val="24"/>
          <w:szCs w:val="24"/>
        </w:rPr>
        <w:t xml:space="preserve"> 10</w:t>
      </w:r>
      <w:r w:rsidRPr="009D7224">
        <w:rPr>
          <w:b w:val="0"/>
          <w:sz w:val="24"/>
          <w:szCs w:val="24"/>
          <w:vertAlign w:val="superscript"/>
        </w:rPr>
        <w:t>-9</w:t>
      </w:r>
      <w:r w:rsidRPr="009D7224">
        <w:rPr>
          <w:b w:val="0"/>
          <w:sz w:val="24"/>
          <w:szCs w:val="24"/>
        </w:rPr>
        <w:t xml:space="preserve"> </w:t>
      </w:r>
      <w:proofErr w:type="spellStart"/>
      <w:r w:rsidRPr="009D7224">
        <w:rPr>
          <w:b w:val="0"/>
          <w:sz w:val="24"/>
          <w:szCs w:val="24"/>
        </w:rPr>
        <w:t>mol</w:t>
      </w:r>
      <w:proofErr w:type="spellEnd"/>
      <w:r w:rsidRPr="009D7224">
        <w:rPr>
          <w:b w:val="0"/>
          <w:sz w:val="24"/>
          <w:szCs w:val="24"/>
        </w:rPr>
        <w:t>)</w:t>
      </w: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606D51">
        <w:rPr>
          <w:sz w:val="24"/>
          <w:szCs w:val="24"/>
        </w:rPr>
        <w:tab/>
        <w:t>What mass of magnesium would be present in 1.00 cm</w:t>
      </w:r>
      <w:r>
        <w:rPr>
          <w:sz w:val="24"/>
          <w:szCs w:val="24"/>
          <w:vertAlign w:val="superscript"/>
        </w:rPr>
        <w:t>3</w:t>
      </w:r>
      <w:r w:rsidRPr="00606D51">
        <w:rPr>
          <w:sz w:val="24"/>
          <w:szCs w:val="24"/>
        </w:rPr>
        <w:t xml:space="preserve"> of this sample of seawater? Give your answer to three significant figures.</w:t>
      </w:r>
    </w:p>
    <w:p w:rsidR="00977247" w:rsidRPr="00606D51" w:rsidRDefault="00977247" w:rsidP="00977247">
      <w:pPr>
        <w:pStyle w:val="question"/>
        <w:tabs>
          <w:tab w:val="left" w:pos="720"/>
          <w:tab w:val="left" w:pos="1440"/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1701" w:firstLine="0"/>
        <w:rPr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>1.20 × 10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–9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</w:t>
      </w:r>
      <w:proofErr w:type="spellStart"/>
      <w:r w:rsidRPr="00B6420C">
        <w:rPr>
          <w:rFonts w:ascii="Arial" w:hAnsi="Arial" w:cs="Arial"/>
          <w:color w:val="333399"/>
          <w:sz w:val="24"/>
          <w:szCs w:val="24"/>
        </w:rPr>
        <w:t>mol</w:t>
      </w:r>
      <w:proofErr w:type="spellEnd"/>
      <w:r w:rsidRPr="00B6420C">
        <w:rPr>
          <w:rFonts w:ascii="Arial" w:hAnsi="Arial" w:cs="Arial"/>
          <w:color w:val="333399"/>
          <w:sz w:val="24"/>
          <w:szCs w:val="24"/>
        </w:rPr>
        <w:t xml:space="preserve"> of Mg per </w:t>
      </w:r>
      <w:proofErr w:type="spellStart"/>
      <w:r w:rsidRPr="00B6420C">
        <w:rPr>
          <w:rFonts w:ascii="Arial" w:hAnsi="Arial" w:cs="Arial"/>
          <w:color w:val="333399"/>
          <w:sz w:val="24"/>
          <w:szCs w:val="24"/>
        </w:rPr>
        <w:t>dm</w:t>
      </w:r>
      <w:proofErr w:type="spellEnd"/>
      <w:r w:rsidRPr="00B6420C">
        <w:rPr>
          <w:rFonts w:ascii="Arial" w:hAnsi="Arial" w:cs="Arial"/>
          <w:color w:val="333399"/>
          <w:position w:val="10"/>
          <w:sz w:val="24"/>
          <w:szCs w:val="24"/>
        </w:rPr>
        <w:t>3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br/>
      </w:r>
      <w:r w:rsidRPr="00B6420C">
        <w:rPr>
          <w:rFonts w:ascii="Arial" w:hAnsi="Arial" w:cs="Arial"/>
          <w:color w:val="333399"/>
          <w:sz w:val="24"/>
          <w:szCs w:val="24"/>
        </w:rPr>
        <w:t>(1.20 × 10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–9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× 24.3 × 10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–3</w:t>
      </w:r>
      <w:r w:rsidRPr="00B6420C">
        <w:rPr>
          <w:rFonts w:ascii="Arial" w:hAnsi="Arial" w:cs="Arial"/>
          <w:color w:val="333399"/>
          <w:sz w:val="24"/>
          <w:szCs w:val="24"/>
        </w:rPr>
        <w:t>) =</w:t>
      </w:r>
      <w:r w:rsidRPr="00B6420C">
        <w:rPr>
          <w:rFonts w:ascii="Arial" w:hAnsi="Arial" w:cs="Arial"/>
          <w:color w:val="333399"/>
          <w:sz w:val="24"/>
          <w:szCs w:val="24"/>
        </w:rPr>
        <w:br/>
        <w:t>2.92 × 10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–11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/ 29.2 × 10</w:t>
      </w:r>
      <w:r w:rsidRPr="00B6420C">
        <w:rPr>
          <w:rFonts w:ascii="Arial" w:hAnsi="Arial" w:cs="Arial"/>
          <w:color w:val="333399"/>
          <w:position w:val="10"/>
          <w:sz w:val="24"/>
          <w:szCs w:val="24"/>
        </w:rPr>
        <w:t>–12</w:t>
      </w:r>
      <w:r w:rsidRPr="00B6420C">
        <w:rPr>
          <w:rFonts w:ascii="Arial" w:hAnsi="Arial" w:cs="Arial"/>
          <w:color w:val="333399"/>
          <w:sz w:val="24"/>
          <w:szCs w:val="24"/>
        </w:rPr>
        <w:t xml:space="preserve"> (g) 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t>(1)</w:t>
      </w:r>
      <w:r w:rsidRPr="00B6420C">
        <w:rPr>
          <w:rFonts w:ascii="Arial" w:hAnsi="Arial" w:cs="Arial"/>
          <w:b/>
          <w:bCs/>
          <w:color w:val="333399"/>
          <w:sz w:val="24"/>
          <w:szCs w:val="24"/>
        </w:rPr>
        <w:br/>
      </w:r>
      <w:r w:rsidRPr="00B6420C">
        <w:rPr>
          <w:rFonts w:ascii="Arial" w:hAnsi="Arial" w:cs="Arial"/>
          <w:color w:val="333399"/>
          <w:sz w:val="24"/>
          <w:szCs w:val="24"/>
        </w:rPr>
        <w:t xml:space="preserve">max 1 for more/less than 3 significant figures </w:t>
      </w:r>
      <w:proofErr w:type="spellStart"/>
      <w:r w:rsidRPr="00B6420C">
        <w:rPr>
          <w:rFonts w:ascii="Arial" w:hAnsi="Arial" w:cs="Arial"/>
          <w:color w:val="333399"/>
          <w:sz w:val="24"/>
          <w:szCs w:val="24"/>
        </w:rPr>
        <w:t>eg</w:t>
      </w:r>
      <w:proofErr w:type="spellEnd"/>
      <w:r w:rsidRPr="00B6420C">
        <w:rPr>
          <w:rFonts w:ascii="Arial" w:hAnsi="Arial" w:cs="Arial"/>
          <w:color w:val="333399"/>
          <w:sz w:val="24"/>
          <w:szCs w:val="24"/>
        </w:rPr>
        <w:t xml:space="preserve"> 2.916</w:t>
      </w:r>
    </w:p>
    <w:p w:rsidR="009D7224" w:rsidRPr="00606D51" w:rsidRDefault="00977247" w:rsidP="00977247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 xml:space="preserve"> </w:t>
      </w:r>
      <w:r w:rsidR="009D7224" w:rsidRPr="00606D51">
        <w:rPr>
          <w:sz w:val="24"/>
          <w:szCs w:val="24"/>
        </w:rPr>
        <w:t>(2)</w:t>
      </w: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606D51">
        <w:rPr>
          <w:sz w:val="24"/>
          <w:szCs w:val="24"/>
        </w:rPr>
        <w:t>(ii)</w:t>
      </w:r>
      <w:r w:rsidRPr="00606D51">
        <w:rPr>
          <w:sz w:val="24"/>
          <w:szCs w:val="24"/>
        </w:rPr>
        <w:tab/>
        <w:t>X-ray diffraction can be used to locate atoms or ions in molecules like chlorophyll.</w:t>
      </w:r>
      <w:r w:rsidRPr="00606D51">
        <w:rPr>
          <w:sz w:val="24"/>
          <w:szCs w:val="24"/>
        </w:rPr>
        <w:br/>
        <w:t>X-rays are scattered by the electrons in atoms and ions. In chlorophyll the atoms of one of the elements still cannot be located with certainty by this technique.</w:t>
      </w:r>
    </w:p>
    <w:p w:rsidR="009D7224" w:rsidRPr="00606D51" w:rsidRDefault="009D7224" w:rsidP="009D7224">
      <w:pPr>
        <w:pStyle w:val="indent2"/>
        <w:tabs>
          <w:tab w:val="left" w:pos="1701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</w:tabs>
        <w:rPr>
          <w:sz w:val="24"/>
          <w:szCs w:val="24"/>
        </w:rPr>
      </w:pPr>
      <w:r w:rsidRPr="00606D51">
        <w:rPr>
          <w:sz w:val="24"/>
          <w:szCs w:val="24"/>
        </w:rPr>
        <w:tab/>
        <w:t>Suggest which element is most difficult to locate.</w:t>
      </w:r>
    </w:p>
    <w:p w:rsidR="00977247" w:rsidRPr="00606D51" w:rsidRDefault="00977247" w:rsidP="00977247">
      <w:pPr>
        <w:pStyle w:val="indent3"/>
        <w:tabs>
          <w:tab w:val="left" w:pos="2268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rPr>
          <w:sz w:val="24"/>
          <w:szCs w:val="24"/>
        </w:rPr>
      </w:pPr>
      <w:r w:rsidRPr="00B6420C">
        <w:rPr>
          <w:rFonts w:ascii="Arial" w:hAnsi="Arial" w:cs="Arial"/>
          <w:color w:val="333399"/>
          <w:sz w:val="24"/>
          <w:szCs w:val="24"/>
        </w:rPr>
        <w:t>Hydrogen because it has the least number of electrons per atom</w:t>
      </w:r>
    </w:p>
    <w:p w:rsidR="009D7224" w:rsidRPr="00606D51" w:rsidRDefault="00977247" w:rsidP="00977247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 xml:space="preserve"> </w:t>
      </w:r>
      <w:r w:rsidR="009D7224" w:rsidRPr="00606D51">
        <w:rPr>
          <w:sz w:val="24"/>
          <w:szCs w:val="24"/>
        </w:rPr>
        <w:t>(1)</w:t>
      </w:r>
    </w:p>
    <w:p w:rsidR="009D7224" w:rsidRDefault="009D7224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606D51">
        <w:rPr>
          <w:sz w:val="24"/>
          <w:szCs w:val="24"/>
        </w:rPr>
        <w:t>(Total 12 marks)</w:t>
      </w:r>
    </w:p>
    <w:p w:rsidR="00526FED" w:rsidRDefault="00526FED" w:rsidP="009D7224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</w:p>
    <w:p w:rsidR="00526FED" w:rsidRDefault="00D42205" w:rsidP="00D42205">
      <w:pPr>
        <w:autoSpaceDE w:val="0"/>
        <w:autoSpaceDN w:val="0"/>
        <w:adjustRightInd w:val="0"/>
        <w:ind w:left="993" w:hanging="993"/>
        <w:rPr>
          <w:rFonts w:eastAsia="MyriadPro-Regular"/>
        </w:rPr>
      </w:pPr>
      <w:r w:rsidRPr="00D42205">
        <w:rPr>
          <w:rFonts w:eastAsia="MyriadPro-Regular"/>
          <w:b/>
        </w:rPr>
        <w:t>8.</w:t>
      </w:r>
      <w:r w:rsidRPr="00D42205">
        <w:rPr>
          <w:rFonts w:eastAsia="MyriadPro-Regular"/>
        </w:rPr>
        <w:t xml:space="preserve"> </w:t>
      </w:r>
      <w:r>
        <w:rPr>
          <w:rFonts w:eastAsia="MyriadPro-Regular"/>
        </w:rPr>
        <w:tab/>
      </w:r>
      <w:r w:rsidR="00526FED" w:rsidRPr="00D42205">
        <w:rPr>
          <w:rFonts w:eastAsia="MyriadPro-Regular"/>
        </w:rPr>
        <w:t xml:space="preserve">This question is about the preparation of the alum, potassium aluminium </w:t>
      </w:r>
      <w:proofErr w:type="spellStart"/>
      <w:r w:rsidR="00526FED" w:rsidRPr="00D42205">
        <w:rPr>
          <w:rFonts w:eastAsia="MyriadPro-Regular"/>
        </w:rPr>
        <w:t>sulfate</w:t>
      </w:r>
      <w:proofErr w:type="spellEnd"/>
      <w:r w:rsidR="00526FED" w:rsidRPr="00D42205">
        <w:rPr>
          <w:rFonts w:eastAsia="MyriadPro-Regular"/>
        </w:rPr>
        <w:t>,</w:t>
      </w:r>
      <w:r w:rsidRPr="00D42205">
        <w:rPr>
          <w:rFonts w:eastAsia="MyriadPro-Regular"/>
        </w:rPr>
        <w:t xml:space="preserve"> </w:t>
      </w:r>
      <w:proofErr w:type="spellStart"/>
      <w:r w:rsidR="00526FED" w:rsidRPr="00D42205">
        <w:rPr>
          <w:rFonts w:eastAsia="MyriadPro-Regular"/>
        </w:rPr>
        <w:t>KAl</w:t>
      </w:r>
      <w:proofErr w:type="spellEnd"/>
      <w:r w:rsidR="00526FED" w:rsidRPr="00D42205">
        <w:rPr>
          <w:rFonts w:eastAsia="MyriadPro-Regular"/>
        </w:rPr>
        <w:t>(SO</w:t>
      </w:r>
      <w:r w:rsidR="00526FED" w:rsidRPr="00D42205">
        <w:rPr>
          <w:rFonts w:eastAsia="MyriadPro-Regular"/>
          <w:vertAlign w:val="subscript"/>
        </w:rPr>
        <w:t>4</w:t>
      </w:r>
      <w:r w:rsidR="00526FED" w:rsidRPr="00D42205">
        <w:rPr>
          <w:rFonts w:eastAsia="MyriadPro-Regular"/>
        </w:rPr>
        <w:t>)</w:t>
      </w:r>
      <w:r w:rsidR="00526FED" w:rsidRPr="00D42205">
        <w:rPr>
          <w:rFonts w:eastAsia="MyriadPro-Regular"/>
          <w:vertAlign w:val="subscript"/>
        </w:rPr>
        <w:t>2</w:t>
      </w:r>
      <w:r w:rsidRPr="00D42205">
        <w:rPr>
          <w:rFonts w:eastAsia="MyriadPro-Regular"/>
        </w:rPr>
        <w:t>.</w:t>
      </w:r>
      <w:r w:rsidR="00526FED" w:rsidRPr="00D42205">
        <w:rPr>
          <w:rFonts w:eastAsia="MyriadPro-Regular"/>
        </w:rPr>
        <w:t>12H</w:t>
      </w:r>
      <w:r w:rsidR="00526FED" w:rsidRPr="00D42205">
        <w:rPr>
          <w:rFonts w:eastAsia="MyriadPro-Regular"/>
          <w:vertAlign w:val="subscript"/>
        </w:rPr>
        <w:t>2</w:t>
      </w:r>
      <w:r w:rsidR="00526FED" w:rsidRPr="00D42205">
        <w:rPr>
          <w:rFonts w:eastAsia="MyriadPro-Regular"/>
        </w:rPr>
        <w:t>O. It is a double salt consisting of po</w:t>
      </w:r>
      <w:r>
        <w:rPr>
          <w:rFonts w:eastAsia="MyriadPro-Regular"/>
        </w:rPr>
        <w:t xml:space="preserve">tassium ions, aluminium ions, </w:t>
      </w:r>
      <w:proofErr w:type="spellStart"/>
      <w:r w:rsidR="00526FED" w:rsidRPr="00D42205">
        <w:rPr>
          <w:rFonts w:eastAsia="MyriadPro-Regular"/>
        </w:rPr>
        <w:t>sulfate</w:t>
      </w:r>
      <w:proofErr w:type="spellEnd"/>
      <w:r w:rsidR="00526FED" w:rsidRPr="00D42205">
        <w:rPr>
          <w:rFonts w:eastAsia="MyriadPro-Regular"/>
        </w:rPr>
        <w:t xml:space="preserve"> ions, and water of crystallization.</w:t>
      </w:r>
    </w:p>
    <w:p w:rsidR="00D42205" w:rsidRPr="00D42205" w:rsidRDefault="00D42205" w:rsidP="00D42205">
      <w:pPr>
        <w:autoSpaceDE w:val="0"/>
        <w:autoSpaceDN w:val="0"/>
        <w:adjustRightInd w:val="0"/>
        <w:rPr>
          <w:rFonts w:eastAsia="MyriadPro-Regular"/>
        </w:rPr>
      </w:pPr>
    </w:p>
    <w:p w:rsidR="00D42205" w:rsidRPr="00D42205" w:rsidRDefault="00D42205" w:rsidP="00D42205">
      <w:pPr>
        <w:autoSpaceDE w:val="0"/>
        <w:autoSpaceDN w:val="0"/>
        <w:adjustRightInd w:val="0"/>
        <w:ind w:left="273" w:firstLine="720"/>
        <w:rPr>
          <w:rFonts w:eastAsia="MyriadPro-Regular"/>
        </w:rPr>
      </w:pPr>
      <w:r w:rsidRPr="00D42205">
        <w:rPr>
          <w:rFonts w:eastAsia="MyriadPro-Regular"/>
        </w:rPr>
        <w:t>The first step of the preparation involves adding an excess of aluminium foil to 10 cm</w:t>
      </w:r>
      <w:r w:rsidRPr="00D42205">
        <w:rPr>
          <w:rFonts w:eastAsia="MyriadPro-Regular"/>
          <w:vertAlign w:val="superscript"/>
        </w:rPr>
        <w:t>3</w:t>
      </w:r>
    </w:p>
    <w:p w:rsidR="00D42205" w:rsidRDefault="00D42205" w:rsidP="00D42205">
      <w:pPr>
        <w:autoSpaceDE w:val="0"/>
        <w:autoSpaceDN w:val="0"/>
        <w:adjustRightInd w:val="0"/>
        <w:ind w:left="273" w:firstLine="720"/>
        <w:rPr>
          <w:rFonts w:eastAsia="MyriadPro-Regular"/>
        </w:rPr>
      </w:pPr>
      <w:r w:rsidRPr="00D42205">
        <w:rPr>
          <w:rFonts w:eastAsia="MyriadPro-Regular"/>
        </w:rPr>
        <w:t xml:space="preserve">of 2 </w:t>
      </w:r>
      <w:proofErr w:type="spellStart"/>
      <w:r w:rsidRPr="00D42205">
        <w:rPr>
          <w:rFonts w:eastAsia="MyriadPro-Regular"/>
        </w:rPr>
        <w:t>mol</w:t>
      </w:r>
      <w:proofErr w:type="spellEnd"/>
      <w:r w:rsidRPr="00D42205">
        <w:rPr>
          <w:rFonts w:eastAsia="MyriadPro-Regular"/>
        </w:rPr>
        <w:t xml:space="preserve"> dm</w:t>
      </w:r>
      <w:r w:rsidRPr="00D42205">
        <w:rPr>
          <w:rFonts w:eastAsia="MyriadPro-Regular"/>
          <w:vertAlign w:val="superscript"/>
        </w:rPr>
        <w:t>−3</w:t>
      </w:r>
      <w:r w:rsidRPr="00D42205">
        <w:rPr>
          <w:rFonts w:eastAsia="MyriadPro-Regular"/>
        </w:rPr>
        <w:t xml:space="preserve"> potassium hydroxide to form potassium aluminate.</w:t>
      </w:r>
    </w:p>
    <w:p w:rsidR="00D42205" w:rsidRPr="00D42205" w:rsidRDefault="00D42205" w:rsidP="00D42205">
      <w:pPr>
        <w:autoSpaceDE w:val="0"/>
        <w:autoSpaceDN w:val="0"/>
        <w:adjustRightInd w:val="0"/>
        <w:rPr>
          <w:rFonts w:eastAsia="MyriadPro-Regular"/>
        </w:rPr>
      </w:pPr>
    </w:p>
    <w:p w:rsidR="00D42205" w:rsidRDefault="00D42205" w:rsidP="00D42205">
      <w:pPr>
        <w:autoSpaceDE w:val="0"/>
        <w:autoSpaceDN w:val="0"/>
        <w:adjustRightInd w:val="0"/>
        <w:ind w:left="273" w:firstLine="720"/>
        <w:rPr>
          <w:rFonts w:eastAsia="MyriadPro-Regular"/>
        </w:rPr>
      </w:pPr>
      <w:r w:rsidRPr="00D42205">
        <w:rPr>
          <w:rFonts w:eastAsia="MyriadPro-Regular"/>
        </w:rPr>
        <w:t>The equation for this reaction is</w:t>
      </w:r>
    </w:p>
    <w:p w:rsidR="00D42205" w:rsidRPr="00D42205" w:rsidRDefault="00D42205" w:rsidP="00D42205">
      <w:pPr>
        <w:autoSpaceDE w:val="0"/>
        <w:autoSpaceDN w:val="0"/>
        <w:adjustRightInd w:val="0"/>
        <w:rPr>
          <w:rFonts w:eastAsia="MyriadPro-Regular"/>
        </w:rPr>
      </w:pPr>
    </w:p>
    <w:p w:rsidR="00D42205" w:rsidRDefault="00D42205" w:rsidP="00D42205">
      <w:pPr>
        <w:autoSpaceDE w:val="0"/>
        <w:autoSpaceDN w:val="0"/>
        <w:adjustRightInd w:val="0"/>
        <w:ind w:left="720" w:firstLine="720"/>
        <w:rPr>
          <w:rFonts w:eastAsia="MyriadPro-Regular"/>
        </w:rPr>
      </w:pPr>
      <w:r w:rsidRPr="00D42205">
        <w:rPr>
          <w:rFonts w:eastAsia="MyriadPro-Regular"/>
        </w:rPr>
        <w:t>2Al(s)</w:t>
      </w:r>
      <w:r>
        <w:rPr>
          <w:rFonts w:eastAsia="MyriadPro-Regular"/>
        </w:rPr>
        <w:t xml:space="preserve">   </w:t>
      </w:r>
      <w:r w:rsidRPr="00D42205">
        <w:rPr>
          <w:rFonts w:eastAsia="MyriadPro-Regular"/>
        </w:rPr>
        <w:t xml:space="preserve"> + </w:t>
      </w:r>
      <w:r>
        <w:rPr>
          <w:rFonts w:eastAsia="MyriadPro-Regular"/>
        </w:rPr>
        <w:t xml:space="preserve">   </w:t>
      </w:r>
      <w:r w:rsidRPr="00D42205">
        <w:rPr>
          <w:rFonts w:eastAsia="MyriadPro-Regular"/>
        </w:rPr>
        <w:t>2KOH(</w:t>
      </w:r>
      <w:proofErr w:type="spellStart"/>
      <w:r w:rsidRPr="00D42205">
        <w:rPr>
          <w:rFonts w:eastAsia="MyriadPro-Regular"/>
        </w:rPr>
        <w:t>aq</w:t>
      </w:r>
      <w:proofErr w:type="spellEnd"/>
      <w:r w:rsidRPr="00D42205">
        <w:rPr>
          <w:rFonts w:eastAsia="MyriadPro-Regular"/>
        </w:rPr>
        <w:t xml:space="preserve">) </w:t>
      </w:r>
      <w:r>
        <w:rPr>
          <w:rFonts w:eastAsia="MyriadPro-Regular"/>
        </w:rPr>
        <w:t xml:space="preserve">   </w:t>
      </w:r>
      <w:r w:rsidRPr="00D42205">
        <w:rPr>
          <w:rFonts w:eastAsia="MyriadPro-Regular"/>
        </w:rPr>
        <w:t xml:space="preserve">+ </w:t>
      </w:r>
      <w:r>
        <w:rPr>
          <w:rFonts w:eastAsia="MyriadPro-Regular"/>
        </w:rPr>
        <w:t xml:space="preserve">  </w:t>
      </w:r>
      <w:r w:rsidRPr="00D42205">
        <w:rPr>
          <w:rFonts w:eastAsia="MyriadPro-Regular"/>
        </w:rPr>
        <w:t>2H</w:t>
      </w:r>
      <w:r w:rsidRPr="00D42205">
        <w:rPr>
          <w:rFonts w:eastAsia="MyriadPro-Regular"/>
          <w:vertAlign w:val="subscript"/>
        </w:rPr>
        <w:t>2</w:t>
      </w:r>
      <w:r w:rsidRPr="00D42205">
        <w:rPr>
          <w:rFonts w:eastAsia="MyriadPro-Regular"/>
        </w:rPr>
        <w:t>O(l)</w:t>
      </w:r>
      <w:r>
        <w:rPr>
          <w:rFonts w:eastAsia="MyriadPro-Regular"/>
        </w:rPr>
        <w:t xml:space="preserve">   </w:t>
      </w:r>
      <w:r w:rsidRPr="00D42205">
        <w:rPr>
          <w:rFonts w:eastAsia="MyriadPro-Regular"/>
        </w:rPr>
        <w:t xml:space="preserve"> </w:t>
      </w:r>
      <w:r w:rsidRPr="00D42205">
        <w:rPr>
          <w:rFonts w:eastAsia="MyriadPro-Regular"/>
        </w:rPr>
        <w:sym w:font="Wingdings" w:char="F0E0"/>
      </w:r>
      <w:r w:rsidRPr="00D42205">
        <w:rPr>
          <w:rFonts w:eastAsia="MyriadPro-Regular"/>
        </w:rPr>
        <w:t xml:space="preserve"> </w:t>
      </w:r>
      <w:r>
        <w:rPr>
          <w:rFonts w:eastAsia="MyriadPro-Regular"/>
        </w:rPr>
        <w:t xml:space="preserve">   </w:t>
      </w:r>
      <w:r w:rsidRPr="00D42205">
        <w:rPr>
          <w:rFonts w:eastAsia="MyriadPro-Regular"/>
        </w:rPr>
        <w:t>2KAlO</w:t>
      </w:r>
      <w:r w:rsidRPr="00D42205">
        <w:rPr>
          <w:rFonts w:eastAsia="MyriadPro-Regular"/>
          <w:vertAlign w:val="subscript"/>
        </w:rPr>
        <w:t>2</w:t>
      </w:r>
      <w:r w:rsidRPr="00D42205">
        <w:rPr>
          <w:rFonts w:eastAsia="MyriadPro-Regular"/>
        </w:rPr>
        <w:t>(</w:t>
      </w:r>
      <w:proofErr w:type="spellStart"/>
      <w:r w:rsidRPr="00D42205">
        <w:rPr>
          <w:rFonts w:eastAsia="MyriadPro-Regular"/>
        </w:rPr>
        <w:t>aq</w:t>
      </w:r>
      <w:proofErr w:type="spellEnd"/>
      <w:r w:rsidRPr="00D42205">
        <w:rPr>
          <w:rFonts w:eastAsia="MyriadPro-Regular"/>
        </w:rPr>
        <w:t>)</w:t>
      </w:r>
      <w:r>
        <w:rPr>
          <w:rFonts w:eastAsia="MyriadPro-Regular"/>
        </w:rPr>
        <w:t xml:space="preserve">  </w:t>
      </w:r>
      <w:r w:rsidRPr="00D42205">
        <w:rPr>
          <w:rFonts w:eastAsia="MyriadPro-Regular"/>
        </w:rPr>
        <w:t xml:space="preserve"> + </w:t>
      </w:r>
      <w:r>
        <w:rPr>
          <w:rFonts w:eastAsia="MyriadPro-Regular"/>
        </w:rPr>
        <w:t xml:space="preserve">  </w:t>
      </w:r>
      <w:r w:rsidRPr="00D42205">
        <w:rPr>
          <w:rFonts w:eastAsia="MyriadPro-Regular"/>
        </w:rPr>
        <w:t>3H</w:t>
      </w:r>
      <w:r w:rsidRPr="00D42205">
        <w:rPr>
          <w:rFonts w:eastAsia="MyriadPro-Regular"/>
          <w:vertAlign w:val="subscript"/>
        </w:rPr>
        <w:t>2</w:t>
      </w:r>
      <w:r w:rsidRPr="00D42205">
        <w:rPr>
          <w:rFonts w:eastAsia="MyriadPro-Regular"/>
        </w:rPr>
        <w:t>(g)</w:t>
      </w:r>
    </w:p>
    <w:p w:rsidR="00D42205" w:rsidRPr="00D42205" w:rsidRDefault="00D42205" w:rsidP="00D42205">
      <w:pPr>
        <w:autoSpaceDE w:val="0"/>
        <w:autoSpaceDN w:val="0"/>
        <w:adjustRightInd w:val="0"/>
        <w:rPr>
          <w:rFonts w:eastAsia="MyriadPro-Regular"/>
        </w:rPr>
      </w:pPr>
    </w:p>
    <w:p w:rsidR="00D42205" w:rsidRDefault="00D42205" w:rsidP="00D42205">
      <w:pPr>
        <w:autoSpaceDE w:val="0"/>
        <w:autoSpaceDN w:val="0"/>
        <w:adjustRightInd w:val="0"/>
        <w:ind w:left="273" w:firstLine="720"/>
        <w:rPr>
          <w:rFonts w:eastAsia="MyriadPro-Regular"/>
        </w:rPr>
      </w:pPr>
      <w:r w:rsidRPr="00D42205">
        <w:rPr>
          <w:rFonts w:eastAsia="MyriadPro-Regular"/>
        </w:rPr>
        <w:t xml:space="preserve">Write a balanced </w:t>
      </w:r>
      <w:r w:rsidRPr="00D42205">
        <w:rPr>
          <w:rFonts w:eastAsia="MyriadPro-Regular"/>
          <w:b/>
          <w:bCs/>
        </w:rPr>
        <w:t xml:space="preserve">ionic </w:t>
      </w:r>
      <w:r w:rsidRPr="00D42205">
        <w:rPr>
          <w:rFonts w:eastAsia="MyriadPro-Regular"/>
        </w:rPr>
        <w:t>equation for this reaction.</w:t>
      </w:r>
    </w:p>
    <w:p w:rsidR="00977247" w:rsidRDefault="00977247" w:rsidP="00D42205">
      <w:pPr>
        <w:autoSpaceDE w:val="0"/>
        <w:autoSpaceDN w:val="0"/>
        <w:adjustRightInd w:val="0"/>
        <w:ind w:left="273" w:firstLine="720"/>
        <w:rPr>
          <w:rFonts w:eastAsia="MyriadPro-Regular"/>
        </w:rPr>
      </w:pPr>
    </w:p>
    <w:p w:rsidR="00977247" w:rsidRPr="00FC0AB6" w:rsidRDefault="00977247" w:rsidP="00977247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Verdana" w:hAnsi="Verdana" w:cs="Verdana"/>
          <w:b w:val="0"/>
          <w:color w:val="000099"/>
          <w:sz w:val="28"/>
          <w:szCs w:val="22"/>
        </w:rPr>
      </w:pPr>
      <w:r>
        <w:rPr>
          <w:rFonts w:ascii="Verdana" w:hAnsi="Verdana" w:cs="Verdana"/>
          <w:color w:val="000099"/>
          <w:sz w:val="28"/>
          <w:szCs w:val="22"/>
        </w:rPr>
        <w:tab/>
      </w:r>
      <w:r>
        <w:rPr>
          <w:rFonts w:ascii="Verdana" w:hAnsi="Verdana" w:cs="Verdana"/>
          <w:color w:val="000099"/>
          <w:sz w:val="28"/>
          <w:szCs w:val="22"/>
        </w:rPr>
        <w:tab/>
      </w:r>
      <w:r w:rsidRPr="00FC0AB6">
        <w:rPr>
          <w:rFonts w:ascii="Verdana" w:hAnsi="Verdana" w:cs="Verdana"/>
          <w:b w:val="0"/>
          <w:color w:val="000099"/>
          <w:sz w:val="28"/>
          <w:szCs w:val="22"/>
        </w:rPr>
        <w:t>2Al(s)</w:t>
      </w:r>
      <w:r>
        <w:rPr>
          <w:rFonts w:ascii="Verdana" w:hAnsi="Verdana" w:cs="Verdana"/>
          <w:b w:val="0"/>
          <w:color w:val="000099"/>
          <w:sz w:val="28"/>
          <w:szCs w:val="22"/>
        </w:rPr>
        <w:t xml:space="preserve"> + 2OH</w:t>
      </w:r>
      <w:r>
        <w:rPr>
          <w:rFonts w:ascii="Verdana" w:hAnsi="Verdana" w:cs="Verdana"/>
          <w:b w:val="0"/>
          <w:color w:val="000099"/>
          <w:sz w:val="28"/>
          <w:szCs w:val="22"/>
          <w:vertAlign w:val="superscript"/>
        </w:rPr>
        <w:t>-</w:t>
      </w:r>
      <w:r>
        <w:rPr>
          <w:rFonts w:ascii="Verdana" w:hAnsi="Verdana" w:cs="Verdana"/>
          <w:b w:val="0"/>
          <w:color w:val="000099"/>
          <w:sz w:val="28"/>
          <w:szCs w:val="22"/>
        </w:rPr>
        <w:t>(</w:t>
      </w:r>
      <w:proofErr w:type="spellStart"/>
      <w:r>
        <w:rPr>
          <w:rFonts w:ascii="Verdana" w:hAnsi="Verdana" w:cs="Verdana"/>
          <w:b w:val="0"/>
          <w:color w:val="000099"/>
          <w:sz w:val="28"/>
          <w:szCs w:val="22"/>
        </w:rPr>
        <w:t>aq</w:t>
      </w:r>
      <w:proofErr w:type="spellEnd"/>
      <w:r>
        <w:rPr>
          <w:rFonts w:ascii="Verdana" w:hAnsi="Verdana" w:cs="Verdana"/>
          <w:b w:val="0"/>
          <w:color w:val="000099"/>
          <w:sz w:val="28"/>
          <w:szCs w:val="22"/>
        </w:rPr>
        <w:t>) + 2H</w:t>
      </w:r>
      <w:r>
        <w:rPr>
          <w:rFonts w:ascii="Verdana" w:hAnsi="Verdana" w:cs="Verdana"/>
          <w:b w:val="0"/>
          <w:color w:val="000099"/>
          <w:sz w:val="28"/>
          <w:szCs w:val="22"/>
          <w:vertAlign w:val="subscript"/>
        </w:rPr>
        <w:t>2</w:t>
      </w:r>
      <w:r>
        <w:rPr>
          <w:rFonts w:ascii="Verdana" w:hAnsi="Verdana" w:cs="Verdana"/>
          <w:b w:val="0"/>
          <w:color w:val="000099"/>
          <w:sz w:val="28"/>
          <w:szCs w:val="22"/>
        </w:rPr>
        <w:t xml:space="preserve">O(l) </w:t>
      </w:r>
      <w:r w:rsidRPr="00FC0AB6">
        <w:rPr>
          <w:rFonts w:ascii="Verdana" w:hAnsi="Verdana" w:cs="Verdana"/>
          <w:b w:val="0"/>
          <w:color w:val="000099"/>
          <w:sz w:val="28"/>
          <w:szCs w:val="22"/>
        </w:rPr>
        <w:sym w:font="Wingdings" w:char="F0E0"/>
      </w:r>
      <w:r>
        <w:rPr>
          <w:rFonts w:ascii="Verdana" w:hAnsi="Verdana" w:cs="Verdana"/>
          <w:b w:val="0"/>
          <w:color w:val="000099"/>
          <w:sz w:val="28"/>
          <w:szCs w:val="22"/>
        </w:rPr>
        <w:t xml:space="preserve"> 2AlO</w:t>
      </w:r>
      <w:r>
        <w:rPr>
          <w:rFonts w:ascii="Verdana" w:hAnsi="Verdana" w:cs="Verdana"/>
          <w:b w:val="0"/>
          <w:color w:val="000099"/>
          <w:sz w:val="28"/>
          <w:szCs w:val="22"/>
          <w:vertAlign w:val="subscript"/>
        </w:rPr>
        <w:t>2</w:t>
      </w:r>
      <w:r>
        <w:rPr>
          <w:rFonts w:ascii="Verdana" w:hAnsi="Verdana" w:cs="Verdana"/>
          <w:b w:val="0"/>
          <w:color w:val="000099"/>
          <w:sz w:val="28"/>
          <w:szCs w:val="22"/>
          <w:vertAlign w:val="superscript"/>
        </w:rPr>
        <w:t>-</w:t>
      </w:r>
      <w:r>
        <w:rPr>
          <w:rFonts w:ascii="Verdana" w:hAnsi="Verdana" w:cs="Verdana"/>
          <w:b w:val="0"/>
          <w:color w:val="000099"/>
          <w:sz w:val="28"/>
          <w:szCs w:val="22"/>
        </w:rPr>
        <w:t>(</w:t>
      </w:r>
      <w:proofErr w:type="spellStart"/>
      <w:r>
        <w:rPr>
          <w:rFonts w:ascii="Verdana" w:hAnsi="Verdana" w:cs="Verdana"/>
          <w:b w:val="0"/>
          <w:color w:val="000099"/>
          <w:sz w:val="28"/>
          <w:szCs w:val="22"/>
        </w:rPr>
        <w:t>aq</w:t>
      </w:r>
      <w:proofErr w:type="spellEnd"/>
      <w:r>
        <w:rPr>
          <w:rFonts w:ascii="Verdana" w:hAnsi="Verdana" w:cs="Verdana"/>
          <w:b w:val="0"/>
          <w:color w:val="000099"/>
          <w:sz w:val="28"/>
          <w:szCs w:val="22"/>
        </w:rPr>
        <w:t>) + 3H</w:t>
      </w:r>
      <w:r>
        <w:rPr>
          <w:rFonts w:ascii="Verdana" w:hAnsi="Verdana" w:cs="Verdana"/>
          <w:b w:val="0"/>
          <w:color w:val="000099"/>
          <w:sz w:val="28"/>
          <w:szCs w:val="22"/>
          <w:vertAlign w:val="subscript"/>
        </w:rPr>
        <w:t>2</w:t>
      </w:r>
      <w:r>
        <w:rPr>
          <w:rFonts w:ascii="Verdana" w:hAnsi="Verdana" w:cs="Verdana"/>
          <w:b w:val="0"/>
          <w:color w:val="000099"/>
          <w:sz w:val="28"/>
          <w:szCs w:val="22"/>
        </w:rPr>
        <w:t>(g)</w:t>
      </w:r>
    </w:p>
    <w:p w:rsidR="00977247" w:rsidRPr="00D42205" w:rsidRDefault="00977247" w:rsidP="00D42205">
      <w:pPr>
        <w:autoSpaceDE w:val="0"/>
        <w:autoSpaceDN w:val="0"/>
        <w:adjustRightInd w:val="0"/>
        <w:ind w:left="273" w:firstLine="720"/>
        <w:rPr>
          <w:rFonts w:eastAsia="MyriadPro-Regular"/>
        </w:rPr>
      </w:pPr>
    </w:p>
    <w:p w:rsidR="00D42205" w:rsidRDefault="00D42205" w:rsidP="00D4220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MyriadPro-Regular"/>
          <w:b w:val="0"/>
          <w:bCs w:val="0"/>
          <w:sz w:val="24"/>
          <w:szCs w:val="24"/>
        </w:rPr>
      </w:pPr>
    </w:p>
    <w:p w:rsidR="00D42205" w:rsidRPr="00D42205" w:rsidRDefault="00D42205" w:rsidP="00D42205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sz w:val="24"/>
          <w:szCs w:val="24"/>
        </w:rPr>
      </w:pPr>
      <w:r w:rsidRPr="00D42205">
        <w:rPr>
          <w:rFonts w:eastAsia="MyriadPro-Regular"/>
          <w:bCs w:val="0"/>
          <w:sz w:val="24"/>
          <w:szCs w:val="24"/>
        </w:rPr>
        <w:t>(1)</w:t>
      </w:r>
    </w:p>
    <w:p w:rsidR="0035058F" w:rsidRDefault="005A57F9" w:rsidP="0035058F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D42205">
        <w:rPr>
          <w:b/>
        </w:rPr>
        <w:br w:type="column"/>
      </w:r>
      <w:r w:rsidR="0035058F" w:rsidRPr="00E21AA1">
        <w:rPr>
          <w:sz w:val="20"/>
          <w:szCs w:val="20"/>
        </w:rPr>
        <w:lastRenderedPageBreak/>
        <w:t>Leave blank</w:t>
      </w:r>
    </w:p>
    <w:p w:rsidR="00423439" w:rsidRDefault="0042343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5A57F9" w:rsidRPr="005A57F9" w:rsidRDefault="005A57F9" w:rsidP="005A57F9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center"/>
        <w:rPr>
          <w:b w:val="0"/>
        </w:rPr>
      </w:pPr>
    </w:p>
    <w:p w:rsidR="0024315D" w:rsidRPr="0024315D" w:rsidRDefault="0024315D" w:rsidP="0024315D">
      <w:pPr>
        <w:pStyle w:val="mark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b w:val="0"/>
          <w:sz w:val="24"/>
          <w:szCs w:val="24"/>
        </w:rPr>
      </w:pPr>
    </w:p>
    <w:p w:rsidR="00FE32EA" w:rsidRPr="00FE32EA" w:rsidRDefault="00FE32EA" w:rsidP="00FE32EA">
      <w:pPr>
        <w:widowControl w:val="0"/>
        <w:autoSpaceDE w:val="0"/>
        <w:autoSpaceDN w:val="0"/>
        <w:adjustRightInd w:val="0"/>
        <w:spacing w:line="360" w:lineRule="auto"/>
        <w:rPr>
          <w:b/>
        </w:rPr>
        <w:sectPr w:rsidR="00FE32EA" w:rsidRPr="00FE32EA" w:rsidSect="009F39ED">
          <w:pgSz w:w="11907" w:h="16840" w:code="9"/>
          <w:pgMar w:top="1134" w:right="284" w:bottom="1134" w:left="1134" w:header="720" w:footer="720" w:gutter="0"/>
          <w:cols w:num="2" w:sep="1" w:space="130" w:equalWidth="0">
            <w:col w:w="9639" w:space="130"/>
            <w:col w:w="720"/>
          </w:cols>
          <w:noEndnote/>
        </w:sectPr>
      </w:pPr>
    </w:p>
    <w:p w:rsidR="00B85359" w:rsidRDefault="00B85359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20</w:t>
      </w:r>
      <w:r w:rsidR="00497D44">
        <w:rPr>
          <w:b/>
          <w:sz w:val="28"/>
          <w:szCs w:val="28"/>
        </w:rPr>
        <w:t>1</w:t>
      </w:r>
      <w:r w:rsidR="00396B96">
        <w:rPr>
          <w:b/>
          <w:sz w:val="28"/>
          <w:szCs w:val="28"/>
        </w:rPr>
        <w:t>5</w:t>
      </w:r>
    </w:p>
    <w:p w:rsidR="00B85359" w:rsidRDefault="00B85359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line="360" w:lineRule="auto"/>
        <w:rPr>
          <w:szCs w:val="24"/>
        </w:rPr>
      </w:pPr>
      <w:r>
        <w:rPr>
          <w:b/>
          <w:sz w:val="28"/>
          <w:szCs w:val="28"/>
        </w:rPr>
        <w:t>NAME ...........................……...</w:t>
      </w:r>
      <w:r>
        <w:rPr>
          <w:b/>
          <w:sz w:val="28"/>
          <w:szCs w:val="28"/>
        </w:rPr>
        <w:tab/>
        <w:t xml:space="preserve">HOMEWORK DEADLINE </w:t>
      </w:r>
      <w:r>
        <w:rPr>
          <w:b/>
          <w:szCs w:val="24"/>
        </w:rPr>
        <w:t>.....................</w:t>
      </w:r>
    </w:p>
    <w:p w:rsidR="00B85359" w:rsidRPr="00917CC3" w:rsidRDefault="00B85359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sz w:val="28"/>
          <w:szCs w:val="28"/>
        </w:rPr>
      </w:pPr>
      <w:r>
        <w:rPr>
          <w:b/>
          <w:sz w:val="28"/>
          <w:szCs w:val="28"/>
        </w:rPr>
        <w:t>Student Number …………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Chemistry Class ………</w:t>
      </w:r>
    </w:p>
    <w:p w:rsidR="00B85359" w:rsidRPr="001403BE" w:rsidRDefault="00B85359" w:rsidP="00B85359">
      <w:pPr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i/>
          <w:color w:val="000000"/>
          <w:sz w:val="20"/>
          <w:szCs w:val="20"/>
        </w:rPr>
      </w:pPr>
    </w:p>
    <w:p w:rsidR="00B85359" w:rsidRDefault="00D42205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rFonts w:ascii="Arial Narrow" w:hAnsi="Arial Narrow" w:cs="Arial"/>
          <w:sz w:val="72"/>
          <w:szCs w:val="60"/>
        </w:rPr>
      </w:pPr>
      <w:r>
        <w:rPr>
          <w:b/>
          <w:noProof/>
          <w:sz w:val="28"/>
          <w:szCs w:val="28"/>
          <w:lang w:val="en-GB"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-11430</wp:posOffset>
                </wp:positionV>
                <wp:extent cx="6120130" cy="949960"/>
                <wp:effectExtent l="12700" t="7620" r="10795" b="13970"/>
                <wp:wrapNone/>
                <wp:docPr id="4" name="Rectangl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Default="00B65248" w:rsidP="00B85359">
                            <w:r>
                              <w:t>Student targets from</w:t>
                            </w:r>
                            <w:r w:rsidRPr="004B527F">
                              <w:rPr>
                                <w:b/>
                              </w:rPr>
                              <w:t xml:space="preserve"> previous pack</w:t>
                            </w:r>
                          </w:p>
                          <w:p w:rsidR="00B65248" w:rsidRDefault="00B65248" w:rsidP="00B85359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p w:rsidR="00B65248" w:rsidRDefault="00B65248" w:rsidP="00B85359"/>
                          <w:p w:rsidR="00B65248" w:rsidRDefault="00B65248" w:rsidP="00B85359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2" o:spid="_x0000_s1058" style="position:absolute;margin-left:0;margin-top:-.9pt;width:481.9pt;height:74.8pt;z-index:2516377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">
                <v:textbox>
                  <w:txbxContent>
                    <w:p w:rsidR="00B65248" w:rsidRDefault="00B65248" w:rsidP="00B85359">
                      <w:r>
                        <w:t>Student targets from</w:t>
                      </w:r>
                      <w:r w:rsidRPr="004B527F">
                        <w:rPr>
                          <w:b/>
                        </w:rPr>
                        <w:t xml:space="preserve"> previous pack</w:t>
                      </w:r>
                    </w:p>
                    <w:p w:rsidR="00B65248" w:rsidRDefault="00B65248" w:rsidP="00B85359">
                      <w:pPr>
                        <w:numPr>
                          <w:ilvl w:val="0"/>
                          <w:numId w:val="6"/>
                        </w:numPr>
                      </w:pPr>
                    </w:p>
                    <w:p w:rsidR="00B65248" w:rsidRDefault="00B65248" w:rsidP="00B85359"/>
                    <w:p w:rsidR="00B65248" w:rsidRDefault="00B65248" w:rsidP="00B85359">
                      <w:pPr>
                        <w:numPr>
                          <w:ilvl w:val="0"/>
                          <w:numId w:val="6"/>
                        </w:numPr>
                      </w:pPr>
                    </w:p>
                  </w:txbxContent>
                </v:textbox>
              </v:rect>
            </w:pict>
          </mc:Fallback>
        </mc:AlternateContent>
      </w:r>
    </w:p>
    <w:p w:rsidR="00B85359" w:rsidRDefault="00B85359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rFonts w:ascii="Arial Narrow" w:hAnsi="Arial Narrow" w:cs="Arial"/>
          <w:sz w:val="72"/>
          <w:szCs w:val="60"/>
        </w:rPr>
      </w:pPr>
    </w:p>
    <w:p w:rsidR="00B85359" w:rsidRPr="00723887" w:rsidRDefault="00B85359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rFonts w:ascii="Arial Narrow" w:hAnsi="Arial Narrow" w:cs="Arial"/>
          <w:color w:val="333399"/>
          <w:sz w:val="72"/>
          <w:szCs w:val="60"/>
        </w:rPr>
      </w:pPr>
      <w:r w:rsidRPr="00723887">
        <w:rPr>
          <w:rFonts w:ascii="Tahoma" w:hAnsi="Tahoma" w:cs="Tahoma"/>
          <w:bCs/>
          <w:color w:val="333399"/>
          <w:sz w:val="72"/>
          <w:szCs w:val="72"/>
        </w:rPr>
        <w:t>Ionic Bonding</w:t>
      </w:r>
    </w:p>
    <w:p w:rsidR="00B85359" w:rsidRDefault="00B85359" w:rsidP="00B85359">
      <w:pPr>
        <w:pStyle w:val="BodyText"/>
        <w:tabs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rPr>
          <w:b/>
          <w:bCs/>
          <w:szCs w:val="24"/>
        </w:rPr>
      </w:pPr>
    </w:p>
    <w:tbl>
      <w:tblPr>
        <w:tblpPr w:leftFromText="180" w:rightFromText="180" w:vertAnchor="page" w:horzAnchor="margin" w:tblpXSpec="center" w:tblpY="5215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96"/>
        <w:gridCol w:w="2743"/>
      </w:tblGrid>
      <w:tr w:rsidR="00B85359" w:rsidTr="00803533">
        <w:trPr>
          <w:jc w:val="center"/>
        </w:trPr>
        <w:tc>
          <w:tcPr>
            <w:tcW w:w="3577" w:type="pct"/>
            <w:vAlign w:val="center"/>
          </w:tcPr>
          <w:p w:rsidR="00B85359" w:rsidRPr="00735314" w:rsidRDefault="00B85359" w:rsidP="00803533">
            <w:pPr>
              <w:spacing w:before="120" w:after="120"/>
              <w:rPr>
                <w:b/>
                <w:bCs/>
                <w:sz w:val="28"/>
                <w:szCs w:val="28"/>
              </w:rPr>
            </w:pPr>
            <w:r w:rsidRPr="00735314">
              <w:rPr>
                <w:b/>
                <w:bCs/>
                <w:sz w:val="28"/>
                <w:szCs w:val="28"/>
              </w:rPr>
              <w:t>Task</w:t>
            </w:r>
          </w:p>
        </w:tc>
        <w:tc>
          <w:tcPr>
            <w:tcW w:w="1423" w:type="pct"/>
            <w:vAlign w:val="center"/>
          </w:tcPr>
          <w:p w:rsidR="00B85359" w:rsidRPr="00735314" w:rsidRDefault="00B85359" w:rsidP="00803533">
            <w:pPr>
              <w:pStyle w:val="Heading1"/>
              <w:spacing w:before="120" w:after="120"/>
              <w:rPr>
                <w:sz w:val="28"/>
              </w:rPr>
            </w:pPr>
            <w:r w:rsidRPr="00735314">
              <w:rPr>
                <w:sz w:val="28"/>
              </w:rPr>
              <w:t>Mark</w:t>
            </w:r>
          </w:p>
        </w:tc>
      </w:tr>
      <w:tr w:rsidR="00B85359" w:rsidTr="00803533">
        <w:trPr>
          <w:jc w:val="center"/>
        </w:trPr>
        <w:tc>
          <w:tcPr>
            <w:tcW w:w="3577" w:type="pct"/>
          </w:tcPr>
          <w:p w:rsidR="00B85359" w:rsidRPr="00735314" w:rsidRDefault="00B85359" w:rsidP="00803533">
            <w:pPr>
              <w:pStyle w:val="Heading3"/>
              <w:spacing w:before="120" w:after="120"/>
              <w:rPr>
                <w:b w:val="0"/>
                <w:sz w:val="28"/>
                <w:szCs w:val="28"/>
              </w:rPr>
            </w:pPr>
            <w:r w:rsidRPr="00735314">
              <w:rPr>
                <w:b w:val="0"/>
                <w:sz w:val="28"/>
                <w:szCs w:val="28"/>
              </w:rPr>
              <w:t>Notes</w:t>
            </w:r>
          </w:p>
        </w:tc>
        <w:tc>
          <w:tcPr>
            <w:tcW w:w="1423" w:type="pct"/>
            <w:vAlign w:val="center"/>
          </w:tcPr>
          <w:p w:rsidR="00B85359" w:rsidRPr="00735314" w:rsidRDefault="00B85359" w:rsidP="00803533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35314">
              <w:rPr>
                <w:sz w:val="28"/>
                <w:szCs w:val="28"/>
              </w:rPr>
              <w:t>/10</w:t>
            </w:r>
          </w:p>
        </w:tc>
      </w:tr>
      <w:tr w:rsidR="00D51A51" w:rsidTr="00803533">
        <w:trPr>
          <w:jc w:val="center"/>
        </w:trPr>
        <w:tc>
          <w:tcPr>
            <w:tcW w:w="3577" w:type="pct"/>
          </w:tcPr>
          <w:p w:rsidR="00D51A51" w:rsidRPr="00735314" w:rsidRDefault="00D51A51" w:rsidP="00803533">
            <w:pPr>
              <w:pStyle w:val="Heading3"/>
              <w:spacing w:before="120" w:after="120"/>
              <w:rPr>
                <w:b w:val="0"/>
                <w:sz w:val="28"/>
                <w:szCs w:val="28"/>
              </w:rPr>
            </w:pPr>
            <w:r w:rsidRPr="00735314">
              <w:rPr>
                <w:b w:val="0"/>
                <w:sz w:val="28"/>
                <w:szCs w:val="28"/>
              </w:rPr>
              <w:t>Revision Notes</w:t>
            </w:r>
          </w:p>
        </w:tc>
        <w:tc>
          <w:tcPr>
            <w:tcW w:w="1423" w:type="pct"/>
            <w:vAlign w:val="center"/>
          </w:tcPr>
          <w:p w:rsidR="00D51A51" w:rsidRPr="00735314" w:rsidRDefault="00D51A51" w:rsidP="00803533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35314">
              <w:rPr>
                <w:sz w:val="28"/>
                <w:szCs w:val="28"/>
              </w:rPr>
              <w:t>/10</w:t>
            </w:r>
          </w:p>
        </w:tc>
      </w:tr>
      <w:tr w:rsidR="00B85359" w:rsidTr="00803533">
        <w:trPr>
          <w:jc w:val="center"/>
        </w:trPr>
        <w:tc>
          <w:tcPr>
            <w:tcW w:w="3577" w:type="pct"/>
          </w:tcPr>
          <w:p w:rsidR="00B85359" w:rsidRPr="00735314" w:rsidRDefault="00B85359" w:rsidP="005C2F6B">
            <w:pPr>
              <w:spacing w:before="120" w:after="120"/>
              <w:rPr>
                <w:sz w:val="28"/>
                <w:szCs w:val="28"/>
              </w:rPr>
            </w:pPr>
            <w:r w:rsidRPr="00735314">
              <w:rPr>
                <w:bCs/>
                <w:sz w:val="28"/>
                <w:szCs w:val="28"/>
              </w:rPr>
              <w:t>Exam question</w:t>
            </w:r>
            <w:r w:rsidR="0024315D">
              <w:rPr>
                <w:bCs/>
                <w:sz w:val="28"/>
                <w:szCs w:val="28"/>
              </w:rPr>
              <w:t>s</w:t>
            </w:r>
            <w:r w:rsidRPr="007353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423" w:type="pct"/>
            <w:vAlign w:val="center"/>
          </w:tcPr>
          <w:p w:rsidR="00B85359" w:rsidRPr="00735314" w:rsidRDefault="00B85359" w:rsidP="0093552C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35314">
              <w:rPr>
                <w:sz w:val="28"/>
                <w:szCs w:val="28"/>
              </w:rPr>
              <w:t>/</w:t>
            </w:r>
            <w:r w:rsidR="002D1B2C">
              <w:rPr>
                <w:sz w:val="28"/>
                <w:szCs w:val="28"/>
              </w:rPr>
              <w:t>4</w:t>
            </w:r>
            <w:r w:rsidR="00B65CC7">
              <w:rPr>
                <w:sz w:val="28"/>
                <w:szCs w:val="28"/>
              </w:rPr>
              <w:t>0</w:t>
            </w:r>
            <w:r w:rsidR="00CB54C5">
              <w:rPr>
                <w:sz w:val="28"/>
                <w:szCs w:val="28"/>
              </w:rPr>
              <w:t xml:space="preserve">        %</w:t>
            </w:r>
          </w:p>
        </w:tc>
      </w:tr>
      <w:tr w:rsidR="00B85359" w:rsidTr="00803533">
        <w:trPr>
          <w:jc w:val="center"/>
        </w:trPr>
        <w:tc>
          <w:tcPr>
            <w:tcW w:w="3577" w:type="pct"/>
          </w:tcPr>
          <w:p w:rsidR="00B85359" w:rsidRPr="00735314" w:rsidRDefault="00B85359" w:rsidP="00803533">
            <w:pPr>
              <w:pStyle w:val="Heading3"/>
              <w:spacing w:before="120" w:after="120"/>
              <w:rPr>
                <w:sz w:val="28"/>
                <w:szCs w:val="28"/>
              </w:rPr>
            </w:pPr>
            <w:r w:rsidRPr="00735314">
              <w:rPr>
                <w:sz w:val="28"/>
                <w:szCs w:val="28"/>
              </w:rPr>
              <w:t>Overall Grade for this work</w:t>
            </w:r>
          </w:p>
        </w:tc>
        <w:tc>
          <w:tcPr>
            <w:tcW w:w="1423" w:type="pct"/>
            <w:vAlign w:val="center"/>
          </w:tcPr>
          <w:p w:rsidR="00B85359" w:rsidRPr="00735314" w:rsidRDefault="00B85359" w:rsidP="00803533">
            <w:pPr>
              <w:spacing w:before="120" w:after="120"/>
              <w:jc w:val="center"/>
              <w:rPr>
                <w:sz w:val="28"/>
                <w:szCs w:val="28"/>
              </w:rPr>
            </w:pPr>
            <w:r w:rsidRPr="00735314">
              <w:rPr>
                <w:sz w:val="28"/>
                <w:szCs w:val="28"/>
              </w:rPr>
              <w:t>A   B   C   D   E   U</w:t>
            </w:r>
          </w:p>
        </w:tc>
      </w:tr>
    </w:tbl>
    <w:p w:rsidR="00B85359" w:rsidRDefault="00D42205" w:rsidP="00B8535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161290</wp:posOffset>
                </wp:positionV>
                <wp:extent cx="6120130" cy="949960"/>
                <wp:effectExtent l="8890" t="8890" r="5080" b="12700"/>
                <wp:wrapNone/>
                <wp:docPr id="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949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Default="00B65248" w:rsidP="00B85359">
                            <w:r>
                              <w:t xml:space="preserve">Student comments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59" style="position:absolute;margin-left:0;margin-top:12.7pt;width:481.9pt;height:74.8pt;z-index:2516357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">
                <v:textbox>
                  <w:txbxContent>
                    <w:p w:rsidR="00B65248" w:rsidRDefault="00B65248" w:rsidP="00B85359">
                      <w:r>
                        <w:t xml:space="preserve">Student comments </w:t>
                      </w:r>
                    </w:p>
                  </w:txbxContent>
                </v:textbox>
              </v:rect>
            </w:pict>
          </mc:Fallback>
        </mc:AlternateContent>
      </w:r>
    </w:p>
    <w:p w:rsidR="005B2E0E" w:rsidRDefault="005B2E0E" w:rsidP="00B85359"/>
    <w:p w:rsidR="00B85359" w:rsidRDefault="00B85359" w:rsidP="00B85359"/>
    <w:p w:rsidR="00B85359" w:rsidRDefault="00B85359" w:rsidP="00B85359"/>
    <w:p w:rsidR="00B85359" w:rsidRDefault="00B85359" w:rsidP="00B85359"/>
    <w:p w:rsidR="00B85359" w:rsidRDefault="00B85359" w:rsidP="00B85359"/>
    <w:p w:rsidR="00B85359" w:rsidRDefault="00B85359" w:rsidP="00B85359"/>
    <w:p w:rsidR="00B85359" w:rsidRDefault="00D42205" w:rsidP="00B85359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20320</wp:posOffset>
                </wp:positionV>
                <wp:extent cx="6120130" cy="1658620"/>
                <wp:effectExtent l="10795" t="10795" r="12700" b="6985"/>
                <wp:wrapNone/>
                <wp:docPr id="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165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Default="00B65248" w:rsidP="00B85359">
                            <w:r>
                              <w:t>Tutor comments</w:t>
                            </w:r>
                          </w:p>
                          <w:p w:rsidR="00B65248" w:rsidRDefault="00B65248" w:rsidP="00B85359"/>
                          <w:p w:rsidR="00B65248" w:rsidRDefault="00B65248" w:rsidP="00B85359"/>
                          <w:p w:rsidR="00B65248" w:rsidRDefault="00B65248" w:rsidP="00B85359"/>
                          <w:p w:rsidR="00B65248" w:rsidRDefault="00B65248" w:rsidP="00B85359"/>
                          <w:p w:rsidR="00B65248" w:rsidRDefault="00B65248" w:rsidP="00B85359"/>
                          <w:p w:rsidR="00B65248" w:rsidRDefault="00B65248" w:rsidP="00B85359"/>
                          <w:p w:rsidR="00B65248" w:rsidRDefault="00B65248" w:rsidP="00B85359"/>
                          <w:p w:rsidR="00B65248" w:rsidRDefault="00B65248" w:rsidP="00B85359">
                            <w:r>
                              <w:t>Tutor signature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Date</w:t>
                            </w:r>
                          </w:p>
                          <w:p w:rsidR="00B65248" w:rsidRDefault="00B65248" w:rsidP="00B853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60" style="position:absolute;margin-left:0;margin-top:1.6pt;width:481.9pt;height:130.6pt;z-index:2516346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">
                <v:textbox>
                  <w:txbxContent>
                    <w:p w:rsidR="00B65248" w:rsidRDefault="00B65248" w:rsidP="00B85359">
                      <w:r>
                        <w:t>Tutor comments</w:t>
                      </w:r>
                    </w:p>
                    <w:p w:rsidR="00B65248" w:rsidRDefault="00B65248" w:rsidP="00B85359"/>
                    <w:p w:rsidR="00B65248" w:rsidRDefault="00B65248" w:rsidP="00B85359"/>
                    <w:p w:rsidR="00B65248" w:rsidRDefault="00B65248" w:rsidP="00B85359"/>
                    <w:p w:rsidR="00B65248" w:rsidRDefault="00B65248" w:rsidP="00B85359"/>
                    <w:p w:rsidR="00B65248" w:rsidRDefault="00B65248" w:rsidP="00B85359"/>
                    <w:p w:rsidR="00B65248" w:rsidRDefault="00B65248" w:rsidP="00B85359"/>
                    <w:p w:rsidR="00B65248" w:rsidRDefault="00B65248" w:rsidP="00B85359"/>
                    <w:p w:rsidR="00B65248" w:rsidRDefault="00B65248" w:rsidP="00B85359">
                      <w:r>
                        <w:t>Tutor signature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Date</w:t>
                      </w:r>
                    </w:p>
                    <w:p w:rsidR="00B65248" w:rsidRDefault="00B65248" w:rsidP="00B85359"/>
                  </w:txbxContent>
                </v:textbox>
              </v:rect>
            </w:pict>
          </mc:Fallback>
        </mc:AlternateContent>
      </w:r>
    </w:p>
    <w:p w:rsidR="00B85359" w:rsidRDefault="00B85359" w:rsidP="00B85359"/>
    <w:p w:rsidR="00B85359" w:rsidRDefault="00B85359" w:rsidP="00B85359"/>
    <w:p w:rsidR="00B85359" w:rsidRPr="009624C5" w:rsidRDefault="00B85359" w:rsidP="00B85359">
      <w:pPr>
        <w:rPr>
          <w:b/>
          <w:sz w:val="20"/>
          <w:szCs w:val="20"/>
        </w:rPr>
      </w:pPr>
    </w:p>
    <w:p w:rsidR="00E21AA1" w:rsidRDefault="00E21AA1" w:rsidP="00B8535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5B2E0E" w:rsidRDefault="005B2E0E" w:rsidP="00B8535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5B2E0E" w:rsidRDefault="005B2E0E" w:rsidP="00B8535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5B2E0E" w:rsidRDefault="005B2E0E" w:rsidP="00B85359">
      <w:pPr>
        <w:widowControl w:val="0"/>
        <w:autoSpaceDE w:val="0"/>
        <w:autoSpaceDN w:val="0"/>
        <w:adjustRightInd w:val="0"/>
        <w:spacing w:line="360" w:lineRule="auto"/>
        <w:rPr>
          <w:b/>
        </w:rPr>
      </w:pPr>
    </w:p>
    <w:p w:rsidR="00E21AA1" w:rsidRPr="00E21AA1" w:rsidRDefault="00D42205" w:rsidP="00B6105F">
      <w:pPr>
        <w:widowControl w:val="0"/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180340</wp:posOffset>
                </wp:positionV>
                <wp:extent cx="6120130" cy="876300"/>
                <wp:effectExtent l="10160" t="8890" r="13335" b="10160"/>
                <wp:wrapNone/>
                <wp:docPr id="1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013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5248" w:rsidRDefault="00B65248" w:rsidP="00B85359">
                            <w:r>
                              <w:t>Student targets for</w:t>
                            </w:r>
                            <w:r w:rsidRPr="004B527F">
                              <w:rPr>
                                <w:b/>
                              </w:rPr>
                              <w:t xml:space="preserve"> next pack</w:t>
                            </w:r>
                          </w:p>
                          <w:p w:rsidR="00B65248" w:rsidRDefault="00B65248" w:rsidP="00B85359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  <w:p w:rsidR="00B65248" w:rsidRDefault="00B65248" w:rsidP="00B85359"/>
                          <w:p w:rsidR="00B65248" w:rsidRDefault="00B65248" w:rsidP="00B85359">
                            <w:pPr>
                              <w:numPr>
                                <w:ilvl w:val="0"/>
                                <w:numId w:val="6"/>
                              </w:num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61" style="position:absolute;margin-left:0;margin-top:14.2pt;width:481.9pt;height:69pt;z-index:2516367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">
                <v:textbox>
                  <w:txbxContent>
                    <w:p w:rsidR="00B65248" w:rsidRDefault="00B65248" w:rsidP="00B85359">
                      <w:r>
                        <w:t>Student targets for</w:t>
                      </w:r>
                      <w:r w:rsidRPr="004B527F">
                        <w:rPr>
                          <w:b/>
                        </w:rPr>
                        <w:t xml:space="preserve"> next pack</w:t>
                      </w:r>
                    </w:p>
                    <w:p w:rsidR="00B65248" w:rsidRDefault="00B65248" w:rsidP="00B85359">
                      <w:pPr>
                        <w:numPr>
                          <w:ilvl w:val="0"/>
                          <w:numId w:val="6"/>
                        </w:numPr>
                      </w:pPr>
                    </w:p>
                    <w:p w:rsidR="00B65248" w:rsidRDefault="00B65248" w:rsidP="00B85359"/>
                    <w:p w:rsidR="00B65248" w:rsidRDefault="00B65248" w:rsidP="00B85359">
                      <w:pPr>
                        <w:numPr>
                          <w:ilvl w:val="0"/>
                          <w:numId w:val="6"/>
                        </w:numPr>
                      </w:pPr>
                    </w:p>
                  </w:txbxContent>
                </v:textbox>
              </v:rect>
            </w:pict>
          </mc:Fallback>
        </mc:AlternateContent>
      </w:r>
    </w:p>
    <w:sectPr w:rsidR="00E21AA1" w:rsidRPr="00E21AA1" w:rsidSect="005B2E0E">
      <w:pgSz w:w="11907" w:h="16840" w:code="9"/>
      <w:pgMar w:top="1134" w:right="1134" w:bottom="1134" w:left="1134" w:header="720" w:footer="720" w:gutter="0"/>
      <w:cols w:sep="1" w:space="13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248" w:rsidRDefault="00B65248">
      <w:r>
        <w:separator/>
      </w:r>
    </w:p>
  </w:endnote>
  <w:endnote w:type="continuationSeparator" w:id="0">
    <w:p w:rsidR="00B65248" w:rsidRDefault="00B652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erdan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roxima-nova">
    <w:altName w:val="Times New Roman"/>
    <w:charset w:val="00"/>
    <w:family w:val="auto"/>
    <w:pitch w:val="default"/>
  </w:font>
  <w:font w:name="MyriadPro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48" w:rsidRDefault="00B65248" w:rsidP="001749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65248" w:rsidRDefault="00B6524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48" w:rsidRDefault="00B65248" w:rsidP="001749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65CC7">
      <w:rPr>
        <w:rStyle w:val="PageNumber"/>
        <w:noProof/>
      </w:rPr>
      <w:t>20</w:t>
    </w:r>
    <w:r>
      <w:rPr>
        <w:rStyle w:val="PageNumber"/>
      </w:rPr>
      <w:fldChar w:fldCharType="end"/>
    </w:r>
  </w:p>
  <w:p w:rsidR="00B65248" w:rsidRDefault="00B65248">
    <w:pPr>
      <w:pStyle w:val="Footer"/>
    </w:pPr>
    <w:r>
      <w:rPr>
        <w:i/>
        <w:sz w:val="20"/>
        <w:szCs w:val="20"/>
      </w:rPr>
      <w:t>FVK/EML/NPC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248" w:rsidRDefault="00B65248">
      <w:r>
        <w:separator/>
      </w:r>
    </w:p>
  </w:footnote>
  <w:footnote w:type="continuationSeparator" w:id="0">
    <w:p w:rsidR="00B65248" w:rsidRDefault="00B652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248" w:rsidRDefault="00B65248" w:rsidP="00204197">
    <w:pPr>
      <w:pStyle w:val="Header"/>
      <w:tabs>
        <w:tab w:val="clear" w:pos="4153"/>
        <w:tab w:val="clear" w:pos="8306"/>
        <w:tab w:val="center" w:pos="4962"/>
        <w:tab w:val="right" w:pos="9639"/>
      </w:tabs>
    </w:pPr>
    <w:r>
      <w:rPr>
        <w:i/>
        <w:iCs/>
        <w:sz w:val="20"/>
      </w:rPr>
      <w:t>Chemistry Department</w:t>
    </w:r>
    <w:r>
      <w:rPr>
        <w:i/>
        <w:iCs/>
        <w:sz w:val="20"/>
      </w:rPr>
      <w:tab/>
      <w:t>Ionic bonding</w:t>
    </w:r>
    <w:r>
      <w:rPr>
        <w:i/>
        <w:iCs/>
        <w:sz w:val="20"/>
      </w:rPr>
      <w:tab/>
      <w:t>Godalming College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1896"/>
    <w:multiLevelType w:val="hybridMultilevel"/>
    <w:tmpl w:val="E8DCFAB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4B2D47"/>
    <w:multiLevelType w:val="hybridMultilevel"/>
    <w:tmpl w:val="DEAE73DA"/>
    <w:lvl w:ilvl="0" w:tplc="DC789E7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168650B1"/>
    <w:multiLevelType w:val="hybridMultilevel"/>
    <w:tmpl w:val="B55AAB1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32E5D51"/>
    <w:multiLevelType w:val="hybridMultilevel"/>
    <w:tmpl w:val="68A020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026DB2"/>
    <w:multiLevelType w:val="hybridMultilevel"/>
    <w:tmpl w:val="3F0E6740"/>
    <w:lvl w:ilvl="0" w:tplc="040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5">
    <w:nsid w:val="37223FA3"/>
    <w:multiLevelType w:val="hybridMultilevel"/>
    <w:tmpl w:val="200CE506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6">
    <w:nsid w:val="3E5D3ED8"/>
    <w:multiLevelType w:val="hybridMultilevel"/>
    <w:tmpl w:val="2728B12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34D271A"/>
    <w:multiLevelType w:val="hybridMultilevel"/>
    <w:tmpl w:val="80885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93354E"/>
    <w:multiLevelType w:val="hybridMultilevel"/>
    <w:tmpl w:val="D87E122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C6581E"/>
    <w:multiLevelType w:val="hybridMultilevel"/>
    <w:tmpl w:val="6A9A3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304544B"/>
    <w:multiLevelType w:val="hybridMultilevel"/>
    <w:tmpl w:val="1ADCB7B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21415E"/>
    <w:multiLevelType w:val="hybridMultilevel"/>
    <w:tmpl w:val="D540BAEC"/>
    <w:lvl w:ilvl="0" w:tplc="04090001">
      <w:start w:val="1"/>
      <w:numFmt w:val="bullet"/>
      <w:lvlText w:val=""/>
      <w:lvlJc w:val="left"/>
      <w:pPr>
        <w:tabs>
          <w:tab w:val="num" w:pos="1288"/>
        </w:tabs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8"/>
        </w:tabs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8"/>
        </w:tabs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8"/>
        </w:tabs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8"/>
        </w:tabs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8"/>
        </w:tabs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8"/>
        </w:tabs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8"/>
        </w:tabs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8"/>
        </w:tabs>
        <w:ind w:left="7048" w:hanging="360"/>
      </w:pPr>
      <w:rPr>
        <w:rFonts w:ascii="Wingdings" w:hAnsi="Wingdings" w:hint="default"/>
      </w:rPr>
    </w:lvl>
  </w:abstractNum>
  <w:abstractNum w:abstractNumId="12">
    <w:nsid w:val="6AFE6633"/>
    <w:multiLevelType w:val="multilevel"/>
    <w:tmpl w:val="FFDA1C4C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13">
    <w:nsid w:val="6F932889"/>
    <w:multiLevelType w:val="hybridMultilevel"/>
    <w:tmpl w:val="855479A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71313E13"/>
    <w:multiLevelType w:val="hybridMultilevel"/>
    <w:tmpl w:val="3208DCC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4B7BFF"/>
    <w:multiLevelType w:val="hybridMultilevel"/>
    <w:tmpl w:val="9FA875F8"/>
    <w:lvl w:ilvl="0" w:tplc="0F3E2D9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</w:num>
  <w:num w:numId="5">
    <w:abstractNumId w:val="10"/>
  </w:num>
  <w:num w:numId="6">
    <w:abstractNumId w:val="14"/>
  </w:num>
  <w:num w:numId="7">
    <w:abstractNumId w:val="8"/>
  </w:num>
  <w:num w:numId="8">
    <w:abstractNumId w:val="5"/>
  </w:num>
  <w:num w:numId="9">
    <w:abstractNumId w:val="9"/>
  </w:num>
  <w:num w:numId="10">
    <w:abstractNumId w:val="11"/>
  </w:num>
  <w:num w:numId="11">
    <w:abstractNumId w:val="6"/>
  </w:num>
  <w:num w:numId="12">
    <w:abstractNumId w:val="15"/>
  </w:num>
  <w:num w:numId="13">
    <w:abstractNumId w:val="1"/>
  </w:num>
  <w:num w:numId="14">
    <w:abstractNumId w:val="3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displayHorizontalDrawingGridEvery w:val="0"/>
  <w:displayVerticalDrawingGridEvery w:val="3"/>
  <w:doNotUseMarginsForDrawingGridOrigin/>
  <w:drawingGridVerticalOrigin w:val="1985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4844"/>
    <w:rsid w:val="0001018D"/>
    <w:rsid w:val="000112CA"/>
    <w:rsid w:val="00011C51"/>
    <w:rsid w:val="00016158"/>
    <w:rsid w:val="00017600"/>
    <w:rsid w:val="00030F73"/>
    <w:rsid w:val="00035475"/>
    <w:rsid w:val="00042AAE"/>
    <w:rsid w:val="00043F65"/>
    <w:rsid w:val="000461ED"/>
    <w:rsid w:val="00055372"/>
    <w:rsid w:val="00055465"/>
    <w:rsid w:val="00056301"/>
    <w:rsid w:val="00090459"/>
    <w:rsid w:val="000927A6"/>
    <w:rsid w:val="000A0F02"/>
    <w:rsid w:val="000A34F4"/>
    <w:rsid w:val="000A731E"/>
    <w:rsid w:val="000C453F"/>
    <w:rsid w:val="000D1430"/>
    <w:rsid w:val="000D56F3"/>
    <w:rsid w:val="000E2C40"/>
    <w:rsid w:val="000F14F0"/>
    <w:rsid w:val="000F2C10"/>
    <w:rsid w:val="0010199D"/>
    <w:rsid w:val="00103A0A"/>
    <w:rsid w:val="00105803"/>
    <w:rsid w:val="00114951"/>
    <w:rsid w:val="00120434"/>
    <w:rsid w:val="00123394"/>
    <w:rsid w:val="001267B3"/>
    <w:rsid w:val="00126BB3"/>
    <w:rsid w:val="0013013F"/>
    <w:rsid w:val="0013142A"/>
    <w:rsid w:val="00131713"/>
    <w:rsid w:val="00134257"/>
    <w:rsid w:val="00134295"/>
    <w:rsid w:val="00140AFB"/>
    <w:rsid w:val="00144794"/>
    <w:rsid w:val="00146D99"/>
    <w:rsid w:val="00147A9F"/>
    <w:rsid w:val="001702FA"/>
    <w:rsid w:val="00172522"/>
    <w:rsid w:val="001749D6"/>
    <w:rsid w:val="00184C90"/>
    <w:rsid w:val="001C37E7"/>
    <w:rsid w:val="001C59DD"/>
    <w:rsid w:val="001D7277"/>
    <w:rsid w:val="001D7748"/>
    <w:rsid w:val="001E30C6"/>
    <w:rsid w:val="001F17CA"/>
    <w:rsid w:val="001F7076"/>
    <w:rsid w:val="00202FF2"/>
    <w:rsid w:val="00204197"/>
    <w:rsid w:val="002132DF"/>
    <w:rsid w:val="00213BB2"/>
    <w:rsid w:val="00225FD9"/>
    <w:rsid w:val="00241478"/>
    <w:rsid w:val="0024315D"/>
    <w:rsid w:val="00253585"/>
    <w:rsid w:val="00263DFF"/>
    <w:rsid w:val="002709D4"/>
    <w:rsid w:val="0027712F"/>
    <w:rsid w:val="002823E4"/>
    <w:rsid w:val="00293846"/>
    <w:rsid w:val="00294F03"/>
    <w:rsid w:val="002A51F4"/>
    <w:rsid w:val="002B1D13"/>
    <w:rsid w:val="002B5A59"/>
    <w:rsid w:val="002C07C7"/>
    <w:rsid w:val="002C67AC"/>
    <w:rsid w:val="002D0B94"/>
    <w:rsid w:val="002D1B2C"/>
    <w:rsid w:val="002D4E3D"/>
    <w:rsid w:val="002D780F"/>
    <w:rsid w:val="002E2DBC"/>
    <w:rsid w:val="002E4D17"/>
    <w:rsid w:val="002F26F8"/>
    <w:rsid w:val="00301EDD"/>
    <w:rsid w:val="00301F5D"/>
    <w:rsid w:val="003049F9"/>
    <w:rsid w:val="00305701"/>
    <w:rsid w:val="003125B9"/>
    <w:rsid w:val="00317529"/>
    <w:rsid w:val="0032647B"/>
    <w:rsid w:val="00340C6F"/>
    <w:rsid w:val="00347E63"/>
    <w:rsid w:val="0035058F"/>
    <w:rsid w:val="00352E9C"/>
    <w:rsid w:val="00371A8C"/>
    <w:rsid w:val="00373529"/>
    <w:rsid w:val="00381564"/>
    <w:rsid w:val="00381A46"/>
    <w:rsid w:val="003829C5"/>
    <w:rsid w:val="00383D3C"/>
    <w:rsid w:val="00384E83"/>
    <w:rsid w:val="00391B99"/>
    <w:rsid w:val="00396B96"/>
    <w:rsid w:val="003A3565"/>
    <w:rsid w:val="003A5C34"/>
    <w:rsid w:val="003C00E8"/>
    <w:rsid w:val="003C017C"/>
    <w:rsid w:val="003D509E"/>
    <w:rsid w:val="003E3591"/>
    <w:rsid w:val="003E3956"/>
    <w:rsid w:val="003E7058"/>
    <w:rsid w:val="003E7BC9"/>
    <w:rsid w:val="003F1A1F"/>
    <w:rsid w:val="003F7854"/>
    <w:rsid w:val="004002BD"/>
    <w:rsid w:val="004016D2"/>
    <w:rsid w:val="0040217E"/>
    <w:rsid w:val="00403801"/>
    <w:rsid w:val="00405AEC"/>
    <w:rsid w:val="004121AC"/>
    <w:rsid w:val="00413419"/>
    <w:rsid w:val="004160C4"/>
    <w:rsid w:val="00421975"/>
    <w:rsid w:val="004228C3"/>
    <w:rsid w:val="00423439"/>
    <w:rsid w:val="00424844"/>
    <w:rsid w:val="004335B4"/>
    <w:rsid w:val="00437E2F"/>
    <w:rsid w:val="00441AD7"/>
    <w:rsid w:val="00442798"/>
    <w:rsid w:val="00445C8D"/>
    <w:rsid w:val="00446DCB"/>
    <w:rsid w:val="00447AD2"/>
    <w:rsid w:val="00454CBE"/>
    <w:rsid w:val="004567C3"/>
    <w:rsid w:val="00461AE3"/>
    <w:rsid w:val="004656B0"/>
    <w:rsid w:val="00470C59"/>
    <w:rsid w:val="004730DA"/>
    <w:rsid w:val="00477A79"/>
    <w:rsid w:val="00477BF0"/>
    <w:rsid w:val="00481A5E"/>
    <w:rsid w:val="0049192D"/>
    <w:rsid w:val="00497620"/>
    <w:rsid w:val="00497D44"/>
    <w:rsid w:val="004B767A"/>
    <w:rsid w:val="004D3613"/>
    <w:rsid w:val="004D3CA8"/>
    <w:rsid w:val="004E6C69"/>
    <w:rsid w:val="004F0B53"/>
    <w:rsid w:val="004F0FB3"/>
    <w:rsid w:val="004F42F7"/>
    <w:rsid w:val="004F6295"/>
    <w:rsid w:val="00500079"/>
    <w:rsid w:val="0050056C"/>
    <w:rsid w:val="0050217C"/>
    <w:rsid w:val="00502481"/>
    <w:rsid w:val="00513885"/>
    <w:rsid w:val="00523E98"/>
    <w:rsid w:val="00526FED"/>
    <w:rsid w:val="0052736C"/>
    <w:rsid w:val="005357C5"/>
    <w:rsid w:val="00537938"/>
    <w:rsid w:val="00537BDF"/>
    <w:rsid w:val="0056371E"/>
    <w:rsid w:val="00564CFF"/>
    <w:rsid w:val="00595143"/>
    <w:rsid w:val="005A57F9"/>
    <w:rsid w:val="005A677F"/>
    <w:rsid w:val="005B2E0E"/>
    <w:rsid w:val="005C2F6B"/>
    <w:rsid w:val="005D4E69"/>
    <w:rsid w:val="005D6892"/>
    <w:rsid w:val="005E2176"/>
    <w:rsid w:val="005E4BE7"/>
    <w:rsid w:val="005E4BE8"/>
    <w:rsid w:val="005F45D7"/>
    <w:rsid w:val="005F5A0A"/>
    <w:rsid w:val="006112CE"/>
    <w:rsid w:val="0061379E"/>
    <w:rsid w:val="00614306"/>
    <w:rsid w:val="0061480D"/>
    <w:rsid w:val="00627C86"/>
    <w:rsid w:val="006308F1"/>
    <w:rsid w:val="00647791"/>
    <w:rsid w:val="0066451D"/>
    <w:rsid w:val="00673822"/>
    <w:rsid w:val="00676EA3"/>
    <w:rsid w:val="00682263"/>
    <w:rsid w:val="0068582B"/>
    <w:rsid w:val="00686E7A"/>
    <w:rsid w:val="006917EB"/>
    <w:rsid w:val="00696D38"/>
    <w:rsid w:val="006A763D"/>
    <w:rsid w:val="006B67B0"/>
    <w:rsid w:val="006C3502"/>
    <w:rsid w:val="006C4577"/>
    <w:rsid w:val="006C5350"/>
    <w:rsid w:val="006D57E1"/>
    <w:rsid w:val="006E1EE2"/>
    <w:rsid w:val="006E6B8B"/>
    <w:rsid w:val="006E768D"/>
    <w:rsid w:val="006E7AE8"/>
    <w:rsid w:val="00704D37"/>
    <w:rsid w:val="00714436"/>
    <w:rsid w:val="007170E4"/>
    <w:rsid w:val="0071770D"/>
    <w:rsid w:val="00717DDA"/>
    <w:rsid w:val="0072070E"/>
    <w:rsid w:val="00723887"/>
    <w:rsid w:val="00731784"/>
    <w:rsid w:val="00734BE4"/>
    <w:rsid w:val="007425F7"/>
    <w:rsid w:val="00744F07"/>
    <w:rsid w:val="00761305"/>
    <w:rsid w:val="00766101"/>
    <w:rsid w:val="007731D6"/>
    <w:rsid w:val="00773A50"/>
    <w:rsid w:val="007742B3"/>
    <w:rsid w:val="0077599E"/>
    <w:rsid w:val="00782F06"/>
    <w:rsid w:val="00785BAE"/>
    <w:rsid w:val="00793436"/>
    <w:rsid w:val="0079614E"/>
    <w:rsid w:val="007A3A13"/>
    <w:rsid w:val="007D04D4"/>
    <w:rsid w:val="007D742C"/>
    <w:rsid w:val="007E5770"/>
    <w:rsid w:val="007F2735"/>
    <w:rsid w:val="007F5C77"/>
    <w:rsid w:val="00802C84"/>
    <w:rsid w:val="00803533"/>
    <w:rsid w:val="00803635"/>
    <w:rsid w:val="00804083"/>
    <w:rsid w:val="00806E4C"/>
    <w:rsid w:val="008076A1"/>
    <w:rsid w:val="0080774F"/>
    <w:rsid w:val="00812496"/>
    <w:rsid w:val="008168F9"/>
    <w:rsid w:val="00831A91"/>
    <w:rsid w:val="00833657"/>
    <w:rsid w:val="008471D0"/>
    <w:rsid w:val="00850DA4"/>
    <w:rsid w:val="00860776"/>
    <w:rsid w:val="008658E9"/>
    <w:rsid w:val="008722A5"/>
    <w:rsid w:val="00872859"/>
    <w:rsid w:val="00876D08"/>
    <w:rsid w:val="0088180E"/>
    <w:rsid w:val="00883C8B"/>
    <w:rsid w:val="00884053"/>
    <w:rsid w:val="0088604A"/>
    <w:rsid w:val="0089233B"/>
    <w:rsid w:val="008A4085"/>
    <w:rsid w:val="008A6C76"/>
    <w:rsid w:val="008B6482"/>
    <w:rsid w:val="008B6991"/>
    <w:rsid w:val="008C021B"/>
    <w:rsid w:val="008C0EAB"/>
    <w:rsid w:val="008C1601"/>
    <w:rsid w:val="008C7764"/>
    <w:rsid w:val="008D408F"/>
    <w:rsid w:val="008E32FF"/>
    <w:rsid w:val="008E3571"/>
    <w:rsid w:val="008E420E"/>
    <w:rsid w:val="008F11CB"/>
    <w:rsid w:val="008F20AC"/>
    <w:rsid w:val="00901E9C"/>
    <w:rsid w:val="009048FE"/>
    <w:rsid w:val="009071C9"/>
    <w:rsid w:val="00913561"/>
    <w:rsid w:val="00920657"/>
    <w:rsid w:val="00925137"/>
    <w:rsid w:val="00932F1F"/>
    <w:rsid w:val="0093552C"/>
    <w:rsid w:val="00935BF3"/>
    <w:rsid w:val="009372B4"/>
    <w:rsid w:val="009411CB"/>
    <w:rsid w:val="00941A87"/>
    <w:rsid w:val="009421B0"/>
    <w:rsid w:val="00942B05"/>
    <w:rsid w:val="009463DD"/>
    <w:rsid w:val="00955648"/>
    <w:rsid w:val="009632BD"/>
    <w:rsid w:val="009648B3"/>
    <w:rsid w:val="00977247"/>
    <w:rsid w:val="00983157"/>
    <w:rsid w:val="0099125E"/>
    <w:rsid w:val="009A6666"/>
    <w:rsid w:val="009B2B77"/>
    <w:rsid w:val="009B76D1"/>
    <w:rsid w:val="009C1E90"/>
    <w:rsid w:val="009C35F1"/>
    <w:rsid w:val="009C6EF8"/>
    <w:rsid w:val="009D1719"/>
    <w:rsid w:val="009D7224"/>
    <w:rsid w:val="009E5CD0"/>
    <w:rsid w:val="009F2B6D"/>
    <w:rsid w:val="009F39ED"/>
    <w:rsid w:val="00A01888"/>
    <w:rsid w:val="00A02131"/>
    <w:rsid w:val="00A02655"/>
    <w:rsid w:val="00A050F4"/>
    <w:rsid w:val="00A05F3C"/>
    <w:rsid w:val="00A06864"/>
    <w:rsid w:val="00A16009"/>
    <w:rsid w:val="00A16764"/>
    <w:rsid w:val="00A26275"/>
    <w:rsid w:val="00A31DA2"/>
    <w:rsid w:val="00A33D88"/>
    <w:rsid w:val="00A359B2"/>
    <w:rsid w:val="00A40F19"/>
    <w:rsid w:val="00A4191A"/>
    <w:rsid w:val="00A53BE4"/>
    <w:rsid w:val="00A60767"/>
    <w:rsid w:val="00A64BDB"/>
    <w:rsid w:val="00A71721"/>
    <w:rsid w:val="00A7541E"/>
    <w:rsid w:val="00A81F0B"/>
    <w:rsid w:val="00A86949"/>
    <w:rsid w:val="00A86AA0"/>
    <w:rsid w:val="00A94413"/>
    <w:rsid w:val="00A94C97"/>
    <w:rsid w:val="00A95A06"/>
    <w:rsid w:val="00A9718A"/>
    <w:rsid w:val="00A973EA"/>
    <w:rsid w:val="00AA3712"/>
    <w:rsid w:val="00AA518B"/>
    <w:rsid w:val="00AB56DC"/>
    <w:rsid w:val="00AB6036"/>
    <w:rsid w:val="00AD09A9"/>
    <w:rsid w:val="00AD64B3"/>
    <w:rsid w:val="00AE0E6F"/>
    <w:rsid w:val="00AE5931"/>
    <w:rsid w:val="00AF215C"/>
    <w:rsid w:val="00AF397B"/>
    <w:rsid w:val="00AF58D1"/>
    <w:rsid w:val="00B01A85"/>
    <w:rsid w:val="00B07434"/>
    <w:rsid w:val="00B07687"/>
    <w:rsid w:val="00B14333"/>
    <w:rsid w:val="00B21434"/>
    <w:rsid w:val="00B43A74"/>
    <w:rsid w:val="00B47BD0"/>
    <w:rsid w:val="00B51262"/>
    <w:rsid w:val="00B6105F"/>
    <w:rsid w:val="00B615EC"/>
    <w:rsid w:val="00B65248"/>
    <w:rsid w:val="00B65404"/>
    <w:rsid w:val="00B65CC7"/>
    <w:rsid w:val="00B65D04"/>
    <w:rsid w:val="00B81759"/>
    <w:rsid w:val="00B81775"/>
    <w:rsid w:val="00B81DD1"/>
    <w:rsid w:val="00B84CEF"/>
    <w:rsid w:val="00B85359"/>
    <w:rsid w:val="00B9487D"/>
    <w:rsid w:val="00B96BBF"/>
    <w:rsid w:val="00BA3375"/>
    <w:rsid w:val="00BB118D"/>
    <w:rsid w:val="00BC5017"/>
    <w:rsid w:val="00BC5E2E"/>
    <w:rsid w:val="00BD7E99"/>
    <w:rsid w:val="00BF0881"/>
    <w:rsid w:val="00BF6A6E"/>
    <w:rsid w:val="00BF7CA1"/>
    <w:rsid w:val="00C01DAF"/>
    <w:rsid w:val="00C05299"/>
    <w:rsid w:val="00C05691"/>
    <w:rsid w:val="00C137CB"/>
    <w:rsid w:val="00C21E03"/>
    <w:rsid w:val="00C26B1C"/>
    <w:rsid w:val="00C300AE"/>
    <w:rsid w:val="00C325B9"/>
    <w:rsid w:val="00C32663"/>
    <w:rsid w:val="00C374CB"/>
    <w:rsid w:val="00C41EDA"/>
    <w:rsid w:val="00C43157"/>
    <w:rsid w:val="00C51A15"/>
    <w:rsid w:val="00C612CE"/>
    <w:rsid w:val="00C6414F"/>
    <w:rsid w:val="00C66F8C"/>
    <w:rsid w:val="00C7390A"/>
    <w:rsid w:val="00C75CA0"/>
    <w:rsid w:val="00C76988"/>
    <w:rsid w:val="00C828AD"/>
    <w:rsid w:val="00C91A39"/>
    <w:rsid w:val="00C9272C"/>
    <w:rsid w:val="00C9513F"/>
    <w:rsid w:val="00CA06B2"/>
    <w:rsid w:val="00CA2C76"/>
    <w:rsid w:val="00CA4035"/>
    <w:rsid w:val="00CA7C7E"/>
    <w:rsid w:val="00CB54C5"/>
    <w:rsid w:val="00CB5815"/>
    <w:rsid w:val="00CC0A08"/>
    <w:rsid w:val="00CC4CA1"/>
    <w:rsid w:val="00CD15C1"/>
    <w:rsid w:val="00CD6959"/>
    <w:rsid w:val="00CE6416"/>
    <w:rsid w:val="00CE64B0"/>
    <w:rsid w:val="00CF0CBF"/>
    <w:rsid w:val="00D03C96"/>
    <w:rsid w:val="00D03C9A"/>
    <w:rsid w:val="00D12665"/>
    <w:rsid w:val="00D272D3"/>
    <w:rsid w:val="00D350BF"/>
    <w:rsid w:val="00D37AEC"/>
    <w:rsid w:val="00D42205"/>
    <w:rsid w:val="00D47C04"/>
    <w:rsid w:val="00D51A51"/>
    <w:rsid w:val="00D53612"/>
    <w:rsid w:val="00D55E22"/>
    <w:rsid w:val="00D569EC"/>
    <w:rsid w:val="00D70163"/>
    <w:rsid w:val="00D76E50"/>
    <w:rsid w:val="00D8101D"/>
    <w:rsid w:val="00D821A1"/>
    <w:rsid w:val="00D854A0"/>
    <w:rsid w:val="00D86675"/>
    <w:rsid w:val="00D91523"/>
    <w:rsid w:val="00DA01CC"/>
    <w:rsid w:val="00DA139F"/>
    <w:rsid w:val="00DA7E5E"/>
    <w:rsid w:val="00DB1C47"/>
    <w:rsid w:val="00DB4007"/>
    <w:rsid w:val="00DC0523"/>
    <w:rsid w:val="00DC381F"/>
    <w:rsid w:val="00DC5719"/>
    <w:rsid w:val="00DD1D63"/>
    <w:rsid w:val="00DD2AC8"/>
    <w:rsid w:val="00DE34BD"/>
    <w:rsid w:val="00DE381B"/>
    <w:rsid w:val="00DF21E3"/>
    <w:rsid w:val="00DF4711"/>
    <w:rsid w:val="00DF4F77"/>
    <w:rsid w:val="00E063FA"/>
    <w:rsid w:val="00E065B6"/>
    <w:rsid w:val="00E06644"/>
    <w:rsid w:val="00E21AA1"/>
    <w:rsid w:val="00E22BCD"/>
    <w:rsid w:val="00E24920"/>
    <w:rsid w:val="00E326D7"/>
    <w:rsid w:val="00E335EC"/>
    <w:rsid w:val="00E403AF"/>
    <w:rsid w:val="00E44348"/>
    <w:rsid w:val="00E4758C"/>
    <w:rsid w:val="00E47891"/>
    <w:rsid w:val="00E63AF0"/>
    <w:rsid w:val="00E667EC"/>
    <w:rsid w:val="00E70508"/>
    <w:rsid w:val="00E70828"/>
    <w:rsid w:val="00E75C0F"/>
    <w:rsid w:val="00E834C5"/>
    <w:rsid w:val="00EA0147"/>
    <w:rsid w:val="00EA5997"/>
    <w:rsid w:val="00EC15DA"/>
    <w:rsid w:val="00EC1E02"/>
    <w:rsid w:val="00EC2D9F"/>
    <w:rsid w:val="00ED2186"/>
    <w:rsid w:val="00ED21E9"/>
    <w:rsid w:val="00ED2944"/>
    <w:rsid w:val="00EE1197"/>
    <w:rsid w:val="00EE502B"/>
    <w:rsid w:val="00EE52D6"/>
    <w:rsid w:val="00EE5DEA"/>
    <w:rsid w:val="00EE6B05"/>
    <w:rsid w:val="00F01BB7"/>
    <w:rsid w:val="00F03DF3"/>
    <w:rsid w:val="00F041BC"/>
    <w:rsid w:val="00F06C7E"/>
    <w:rsid w:val="00F07214"/>
    <w:rsid w:val="00F07C26"/>
    <w:rsid w:val="00F11A18"/>
    <w:rsid w:val="00F11CE0"/>
    <w:rsid w:val="00F13562"/>
    <w:rsid w:val="00F13897"/>
    <w:rsid w:val="00F13E7E"/>
    <w:rsid w:val="00F207AC"/>
    <w:rsid w:val="00F265A7"/>
    <w:rsid w:val="00F47839"/>
    <w:rsid w:val="00F52C5A"/>
    <w:rsid w:val="00F70C1A"/>
    <w:rsid w:val="00F72C48"/>
    <w:rsid w:val="00F77BD1"/>
    <w:rsid w:val="00F8612A"/>
    <w:rsid w:val="00F905FA"/>
    <w:rsid w:val="00F92208"/>
    <w:rsid w:val="00F935B7"/>
    <w:rsid w:val="00F93930"/>
    <w:rsid w:val="00F957D2"/>
    <w:rsid w:val="00F9640F"/>
    <w:rsid w:val="00FA011E"/>
    <w:rsid w:val="00FA7993"/>
    <w:rsid w:val="00FB501F"/>
    <w:rsid w:val="00FC1F1C"/>
    <w:rsid w:val="00FD1F83"/>
    <w:rsid w:val="00FD6931"/>
    <w:rsid w:val="00FD7E75"/>
    <w:rsid w:val="00FE3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945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120434"/>
    <w:pPr>
      <w:keepNext/>
      <w:ind w:left="1440" w:hanging="1440"/>
      <w:jc w:val="center"/>
      <w:outlineLvl w:val="0"/>
    </w:pPr>
    <w:rPr>
      <w:b/>
      <w:bCs/>
      <w:u w:val="single"/>
      <w:lang w:eastAsia="en-US"/>
    </w:rPr>
  </w:style>
  <w:style w:type="paragraph" w:styleId="Heading3">
    <w:name w:val="heading 3"/>
    <w:basedOn w:val="Normal"/>
    <w:next w:val="Normal"/>
    <w:qFormat/>
    <w:rsid w:val="00120434"/>
    <w:pPr>
      <w:keepNext/>
      <w:widowControl w:val="0"/>
      <w:autoSpaceDE w:val="0"/>
      <w:autoSpaceDN w:val="0"/>
      <w:adjustRightInd w:val="0"/>
      <w:outlineLvl w:val="2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0434"/>
    <w:rPr>
      <w:color w:val="0000FF"/>
      <w:u w:val="single"/>
    </w:rPr>
  </w:style>
  <w:style w:type="paragraph" w:styleId="Header">
    <w:name w:val="header"/>
    <w:basedOn w:val="Normal"/>
    <w:link w:val="HeaderChar"/>
    <w:rsid w:val="00120434"/>
    <w:pPr>
      <w:tabs>
        <w:tab w:val="center" w:pos="4153"/>
        <w:tab w:val="right" w:pos="8306"/>
      </w:tabs>
    </w:pPr>
    <w:rPr>
      <w:lang w:eastAsia="en-US"/>
    </w:rPr>
  </w:style>
  <w:style w:type="paragraph" w:styleId="Footer">
    <w:name w:val="footer"/>
    <w:basedOn w:val="Normal"/>
    <w:rsid w:val="00BF6A6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F6A6E"/>
  </w:style>
  <w:style w:type="character" w:styleId="FollowedHyperlink">
    <w:name w:val="FollowedHyperlink"/>
    <w:rsid w:val="00C75CA0"/>
    <w:rPr>
      <w:color w:val="800080"/>
      <w:u w:val="single"/>
    </w:rPr>
  </w:style>
  <w:style w:type="table" w:styleId="TableGrid">
    <w:name w:val="Table Grid"/>
    <w:basedOn w:val="TableNormal"/>
    <w:rsid w:val="00055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rsid w:val="00B85359"/>
    <w:rPr>
      <w:color w:val="000000"/>
      <w:sz w:val="24"/>
      <w:lang w:val="en-US" w:eastAsia="en-US"/>
    </w:rPr>
  </w:style>
  <w:style w:type="paragraph" w:customStyle="1" w:styleId="question">
    <w:name w:val="question"/>
    <w:basedOn w:val="Normal"/>
    <w:uiPriority w:val="99"/>
    <w:rsid w:val="00FE32EA"/>
    <w:pPr>
      <w:widowControl w:val="0"/>
      <w:autoSpaceDE w:val="0"/>
      <w:autoSpaceDN w:val="0"/>
      <w:adjustRightInd w:val="0"/>
      <w:spacing w:before="240"/>
      <w:ind w:left="567" w:right="567" w:hanging="567"/>
    </w:pPr>
    <w:rPr>
      <w:sz w:val="22"/>
      <w:szCs w:val="22"/>
    </w:rPr>
  </w:style>
  <w:style w:type="paragraph" w:customStyle="1" w:styleId="questionai">
    <w:name w:val="question(a)(i)"/>
    <w:basedOn w:val="Normal"/>
    <w:uiPriority w:val="99"/>
    <w:rsid w:val="00FE32EA"/>
    <w:pPr>
      <w:widowControl w:val="0"/>
      <w:tabs>
        <w:tab w:val="left" w:pos="567"/>
        <w:tab w:val="left" w:pos="1134"/>
      </w:tabs>
      <w:autoSpaceDE w:val="0"/>
      <w:autoSpaceDN w:val="0"/>
      <w:adjustRightInd w:val="0"/>
      <w:spacing w:before="240"/>
      <w:ind w:left="1701" w:right="567" w:hanging="1701"/>
    </w:pPr>
    <w:rPr>
      <w:sz w:val="22"/>
      <w:szCs w:val="22"/>
    </w:rPr>
  </w:style>
  <w:style w:type="paragraph" w:customStyle="1" w:styleId="indent1a">
    <w:name w:val="indent1(a)"/>
    <w:basedOn w:val="Normal"/>
    <w:uiPriority w:val="99"/>
    <w:rsid w:val="00FE32EA"/>
    <w:pPr>
      <w:widowControl w:val="0"/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sz w:val="22"/>
      <w:szCs w:val="22"/>
    </w:rPr>
  </w:style>
  <w:style w:type="paragraph" w:customStyle="1" w:styleId="indent2">
    <w:name w:val="indent2"/>
    <w:basedOn w:val="Normal"/>
    <w:uiPriority w:val="99"/>
    <w:rsid w:val="00FE32EA"/>
    <w:pPr>
      <w:widowControl w:val="0"/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3">
    <w:name w:val="indent3"/>
    <w:basedOn w:val="indent2"/>
    <w:rsid w:val="00FE32EA"/>
    <w:pPr>
      <w:ind w:left="2268"/>
    </w:pPr>
  </w:style>
  <w:style w:type="paragraph" w:customStyle="1" w:styleId="mark">
    <w:name w:val="mark"/>
    <w:basedOn w:val="Normal"/>
    <w:uiPriority w:val="99"/>
    <w:rsid w:val="00FE32EA"/>
    <w:pPr>
      <w:widowControl w:val="0"/>
      <w:autoSpaceDE w:val="0"/>
      <w:autoSpaceDN w:val="0"/>
      <w:adjustRightInd w:val="0"/>
      <w:jc w:val="right"/>
    </w:pPr>
    <w:rPr>
      <w:b/>
      <w:bCs/>
      <w:sz w:val="20"/>
      <w:szCs w:val="20"/>
    </w:rPr>
  </w:style>
  <w:style w:type="paragraph" w:customStyle="1" w:styleId="questiona">
    <w:name w:val="question(a)"/>
    <w:basedOn w:val="question"/>
    <w:rsid w:val="00FE32EA"/>
    <w:pPr>
      <w:tabs>
        <w:tab w:val="left" w:pos="567"/>
      </w:tabs>
      <w:ind w:left="1134" w:hanging="1134"/>
    </w:pPr>
  </w:style>
  <w:style w:type="paragraph" w:styleId="Caption">
    <w:name w:val="caption"/>
    <w:basedOn w:val="Normal"/>
    <w:next w:val="Normal"/>
    <w:qFormat/>
    <w:rsid w:val="00352E9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b/>
      <w:szCs w:val="20"/>
      <w:lang w:eastAsia="en-US"/>
    </w:rPr>
  </w:style>
  <w:style w:type="character" w:customStyle="1" w:styleId="HeaderChar">
    <w:name w:val="Header Char"/>
    <w:link w:val="Header"/>
    <w:rsid w:val="00352E9C"/>
    <w:rPr>
      <w:sz w:val="24"/>
      <w:szCs w:val="24"/>
      <w:lang w:eastAsia="en-US"/>
    </w:rPr>
  </w:style>
  <w:style w:type="paragraph" w:customStyle="1" w:styleId="indent1">
    <w:name w:val="indent1"/>
    <w:basedOn w:val="Normal"/>
    <w:uiPriority w:val="99"/>
    <w:rsid w:val="009D7224"/>
    <w:pPr>
      <w:widowControl w:val="0"/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8B6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B6991"/>
    <w:rPr>
      <w:rFonts w:ascii="Tahoma" w:hAnsi="Tahoma" w:cs="Tahoma"/>
      <w:sz w:val="16"/>
      <w:szCs w:val="16"/>
    </w:rPr>
  </w:style>
  <w:style w:type="paragraph" w:customStyle="1" w:styleId="right">
    <w:name w:val="right"/>
    <w:basedOn w:val="Normal"/>
    <w:uiPriority w:val="99"/>
    <w:rsid w:val="00AD09A9"/>
    <w:pPr>
      <w:widowControl w:val="0"/>
      <w:tabs>
        <w:tab w:val="right" w:pos="8505"/>
      </w:tabs>
      <w:autoSpaceDE w:val="0"/>
      <w:autoSpaceDN w:val="0"/>
      <w:adjustRightInd w:val="0"/>
      <w:spacing w:before="240"/>
      <w:ind w:right="1134"/>
      <w:jc w:val="right"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B84CE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854A0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DA7E5E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A7E5E"/>
    <w:rPr>
      <w:sz w:val="24"/>
      <w:szCs w:val="24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120434"/>
    <w:pPr>
      <w:keepNext/>
      <w:ind w:left="1440" w:hanging="1440"/>
      <w:jc w:val="center"/>
      <w:outlineLvl w:val="0"/>
    </w:pPr>
    <w:rPr>
      <w:b/>
      <w:bCs/>
      <w:u w:val="single"/>
      <w:lang w:eastAsia="en-US"/>
    </w:rPr>
  </w:style>
  <w:style w:type="paragraph" w:styleId="Heading3">
    <w:name w:val="heading 3"/>
    <w:basedOn w:val="Normal"/>
    <w:next w:val="Normal"/>
    <w:qFormat/>
    <w:rsid w:val="00120434"/>
    <w:pPr>
      <w:keepNext/>
      <w:widowControl w:val="0"/>
      <w:autoSpaceDE w:val="0"/>
      <w:autoSpaceDN w:val="0"/>
      <w:adjustRightInd w:val="0"/>
      <w:outlineLvl w:val="2"/>
    </w:pPr>
    <w:rPr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120434"/>
    <w:rPr>
      <w:color w:val="0000FF"/>
      <w:u w:val="single"/>
    </w:rPr>
  </w:style>
  <w:style w:type="paragraph" w:styleId="Header">
    <w:name w:val="header"/>
    <w:basedOn w:val="Normal"/>
    <w:link w:val="HeaderChar"/>
    <w:rsid w:val="00120434"/>
    <w:pPr>
      <w:tabs>
        <w:tab w:val="center" w:pos="4153"/>
        <w:tab w:val="right" w:pos="8306"/>
      </w:tabs>
    </w:pPr>
    <w:rPr>
      <w:lang w:eastAsia="en-US"/>
    </w:rPr>
  </w:style>
  <w:style w:type="paragraph" w:styleId="Footer">
    <w:name w:val="footer"/>
    <w:basedOn w:val="Normal"/>
    <w:rsid w:val="00BF6A6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F6A6E"/>
  </w:style>
  <w:style w:type="character" w:styleId="FollowedHyperlink">
    <w:name w:val="FollowedHyperlink"/>
    <w:rsid w:val="00C75CA0"/>
    <w:rPr>
      <w:color w:val="800080"/>
      <w:u w:val="single"/>
    </w:rPr>
  </w:style>
  <w:style w:type="table" w:styleId="TableGrid">
    <w:name w:val="Table Grid"/>
    <w:basedOn w:val="TableNormal"/>
    <w:rsid w:val="000553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rsid w:val="00B85359"/>
    <w:rPr>
      <w:color w:val="000000"/>
      <w:sz w:val="24"/>
      <w:lang w:val="en-US" w:eastAsia="en-US"/>
    </w:rPr>
  </w:style>
  <w:style w:type="paragraph" w:customStyle="1" w:styleId="question">
    <w:name w:val="question"/>
    <w:basedOn w:val="Normal"/>
    <w:uiPriority w:val="99"/>
    <w:rsid w:val="00FE32EA"/>
    <w:pPr>
      <w:widowControl w:val="0"/>
      <w:autoSpaceDE w:val="0"/>
      <w:autoSpaceDN w:val="0"/>
      <w:adjustRightInd w:val="0"/>
      <w:spacing w:before="240"/>
      <w:ind w:left="567" w:right="567" w:hanging="567"/>
    </w:pPr>
    <w:rPr>
      <w:sz w:val="22"/>
      <w:szCs w:val="22"/>
    </w:rPr>
  </w:style>
  <w:style w:type="paragraph" w:customStyle="1" w:styleId="questionai">
    <w:name w:val="question(a)(i)"/>
    <w:basedOn w:val="Normal"/>
    <w:uiPriority w:val="99"/>
    <w:rsid w:val="00FE32EA"/>
    <w:pPr>
      <w:widowControl w:val="0"/>
      <w:tabs>
        <w:tab w:val="left" w:pos="567"/>
        <w:tab w:val="left" w:pos="1134"/>
      </w:tabs>
      <w:autoSpaceDE w:val="0"/>
      <w:autoSpaceDN w:val="0"/>
      <w:adjustRightInd w:val="0"/>
      <w:spacing w:before="240"/>
      <w:ind w:left="1701" w:right="567" w:hanging="1701"/>
    </w:pPr>
    <w:rPr>
      <w:sz w:val="22"/>
      <w:szCs w:val="22"/>
    </w:rPr>
  </w:style>
  <w:style w:type="paragraph" w:customStyle="1" w:styleId="indent1a">
    <w:name w:val="indent1(a)"/>
    <w:basedOn w:val="Normal"/>
    <w:uiPriority w:val="99"/>
    <w:rsid w:val="00FE32EA"/>
    <w:pPr>
      <w:widowControl w:val="0"/>
      <w:tabs>
        <w:tab w:val="left" w:pos="1134"/>
      </w:tabs>
      <w:autoSpaceDE w:val="0"/>
      <w:autoSpaceDN w:val="0"/>
      <w:adjustRightInd w:val="0"/>
      <w:spacing w:before="240"/>
      <w:ind w:left="1701" w:right="567" w:hanging="1134"/>
    </w:pPr>
    <w:rPr>
      <w:sz w:val="22"/>
      <w:szCs w:val="22"/>
    </w:rPr>
  </w:style>
  <w:style w:type="paragraph" w:customStyle="1" w:styleId="indent2">
    <w:name w:val="indent2"/>
    <w:basedOn w:val="Normal"/>
    <w:uiPriority w:val="99"/>
    <w:rsid w:val="00FE32EA"/>
    <w:pPr>
      <w:widowControl w:val="0"/>
      <w:autoSpaceDE w:val="0"/>
      <w:autoSpaceDN w:val="0"/>
      <w:adjustRightInd w:val="0"/>
      <w:spacing w:before="240"/>
      <w:ind w:left="1701" w:right="567" w:hanging="567"/>
    </w:pPr>
    <w:rPr>
      <w:sz w:val="22"/>
      <w:szCs w:val="22"/>
    </w:rPr>
  </w:style>
  <w:style w:type="paragraph" w:customStyle="1" w:styleId="indent3">
    <w:name w:val="indent3"/>
    <w:basedOn w:val="indent2"/>
    <w:rsid w:val="00FE32EA"/>
    <w:pPr>
      <w:ind w:left="2268"/>
    </w:pPr>
  </w:style>
  <w:style w:type="paragraph" w:customStyle="1" w:styleId="mark">
    <w:name w:val="mark"/>
    <w:basedOn w:val="Normal"/>
    <w:uiPriority w:val="99"/>
    <w:rsid w:val="00FE32EA"/>
    <w:pPr>
      <w:widowControl w:val="0"/>
      <w:autoSpaceDE w:val="0"/>
      <w:autoSpaceDN w:val="0"/>
      <w:adjustRightInd w:val="0"/>
      <w:jc w:val="right"/>
    </w:pPr>
    <w:rPr>
      <w:b/>
      <w:bCs/>
      <w:sz w:val="20"/>
      <w:szCs w:val="20"/>
    </w:rPr>
  </w:style>
  <w:style w:type="paragraph" w:customStyle="1" w:styleId="questiona">
    <w:name w:val="question(a)"/>
    <w:basedOn w:val="question"/>
    <w:rsid w:val="00FE32EA"/>
    <w:pPr>
      <w:tabs>
        <w:tab w:val="left" w:pos="567"/>
      </w:tabs>
      <w:ind w:left="1134" w:hanging="1134"/>
    </w:pPr>
  </w:style>
  <w:style w:type="paragraph" w:styleId="Caption">
    <w:name w:val="caption"/>
    <w:basedOn w:val="Normal"/>
    <w:next w:val="Normal"/>
    <w:qFormat/>
    <w:rsid w:val="00352E9C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overflowPunct w:val="0"/>
      <w:autoSpaceDE w:val="0"/>
      <w:autoSpaceDN w:val="0"/>
      <w:adjustRightInd w:val="0"/>
      <w:spacing w:line="240" w:lineRule="atLeast"/>
      <w:textAlignment w:val="baseline"/>
    </w:pPr>
    <w:rPr>
      <w:b/>
      <w:szCs w:val="20"/>
      <w:lang w:eastAsia="en-US"/>
    </w:rPr>
  </w:style>
  <w:style w:type="character" w:customStyle="1" w:styleId="HeaderChar">
    <w:name w:val="Header Char"/>
    <w:link w:val="Header"/>
    <w:rsid w:val="00352E9C"/>
    <w:rPr>
      <w:sz w:val="24"/>
      <w:szCs w:val="24"/>
      <w:lang w:eastAsia="en-US"/>
    </w:rPr>
  </w:style>
  <w:style w:type="paragraph" w:customStyle="1" w:styleId="indent1">
    <w:name w:val="indent1"/>
    <w:basedOn w:val="Normal"/>
    <w:uiPriority w:val="99"/>
    <w:rsid w:val="009D7224"/>
    <w:pPr>
      <w:widowControl w:val="0"/>
      <w:autoSpaceDE w:val="0"/>
      <w:autoSpaceDN w:val="0"/>
      <w:adjustRightInd w:val="0"/>
      <w:spacing w:before="240"/>
      <w:ind w:left="1134" w:right="567" w:hanging="567"/>
    </w:pPr>
    <w:rPr>
      <w:sz w:val="22"/>
      <w:szCs w:val="22"/>
    </w:rPr>
  </w:style>
  <w:style w:type="paragraph" w:styleId="BalloonText">
    <w:name w:val="Balloon Text"/>
    <w:basedOn w:val="Normal"/>
    <w:link w:val="BalloonTextChar"/>
    <w:rsid w:val="008B69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B6991"/>
    <w:rPr>
      <w:rFonts w:ascii="Tahoma" w:hAnsi="Tahoma" w:cs="Tahoma"/>
      <w:sz w:val="16"/>
      <w:szCs w:val="16"/>
    </w:rPr>
  </w:style>
  <w:style w:type="paragraph" w:customStyle="1" w:styleId="right">
    <w:name w:val="right"/>
    <w:basedOn w:val="Normal"/>
    <w:uiPriority w:val="99"/>
    <w:rsid w:val="00AD09A9"/>
    <w:pPr>
      <w:widowControl w:val="0"/>
      <w:tabs>
        <w:tab w:val="right" w:pos="8505"/>
      </w:tabs>
      <w:autoSpaceDE w:val="0"/>
      <w:autoSpaceDN w:val="0"/>
      <w:adjustRightInd w:val="0"/>
      <w:spacing w:before="240"/>
      <w:ind w:right="1134"/>
      <w:jc w:val="right"/>
    </w:pPr>
    <w:rPr>
      <w:sz w:val="22"/>
      <w:szCs w:val="22"/>
    </w:rPr>
  </w:style>
  <w:style w:type="paragraph" w:styleId="NormalWeb">
    <w:name w:val="Normal (Web)"/>
    <w:basedOn w:val="Normal"/>
    <w:uiPriority w:val="99"/>
    <w:unhideWhenUsed/>
    <w:rsid w:val="00B84CEF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D854A0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DA7E5E"/>
    <w:pPr>
      <w:spacing w:after="120"/>
      <w:ind w:left="283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DA7E5E"/>
    <w:rPr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0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6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107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338726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561942">
                          <w:marLeft w:val="0"/>
                          <w:marRight w:val="1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104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1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6187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1129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7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489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9013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44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25496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3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61296">
                      <w:marLeft w:val="0"/>
                      <w:marRight w:val="0"/>
                      <w:marTop w:val="7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598565">
                          <w:marLeft w:val="0"/>
                          <w:marRight w:val="10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434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728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62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4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1850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72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8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1.jpeg"/><Relationship Id="rId299" Type="http://schemas.openxmlformats.org/officeDocument/2006/relationships/customXml" Target="ink/ink123.xml"/><Relationship Id="rId21" Type="http://schemas.openxmlformats.org/officeDocument/2006/relationships/hyperlink" Target="http://www.creative-chemistry.org.uk/molecules/structures.htm" TargetMode="External"/><Relationship Id="rId63" Type="http://schemas.openxmlformats.org/officeDocument/2006/relationships/image" Target="media/image24.emf"/><Relationship Id="rId159" Type="http://schemas.openxmlformats.org/officeDocument/2006/relationships/customXml" Target="ink/ink53.xml"/><Relationship Id="rId324" Type="http://schemas.openxmlformats.org/officeDocument/2006/relationships/image" Target="media/image155.emf"/><Relationship Id="rId366" Type="http://schemas.openxmlformats.org/officeDocument/2006/relationships/image" Target="media/image176.emf"/><Relationship Id="rId170" Type="http://schemas.openxmlformats.org/officeDocument/2006/relationships/image" Target="media/image78.emf"/><Relationship Id="rId226" Type="http://schemas.openxmlformats.org/officeDocument/2006/relationships/image" Target="media/image106.emf"/><Relationship Id="rId268" Type="http://schemas.openxmlformats.org/officeDocument/2006/relationships/image" Target="media/image127.emf"/><Relationship Id="rId32" Type="http://schemas.openxmlformats.org/officeDocument/2006/relationships/customXml" Target="ink/ink3.xml"/><Relationship Id="rId74" Type="http://schemas.openxmlformats.org/officeDocument/2006/relationships/image" Target="media/image30.emf"/><Relationship Id="rId128" Type="http://schemas.openxmlformats.org/officeDocument/2006/relationships/image" Target="media/image57.emf"/><Relationship Id="rId335" Type="http://schemas.openxmlformats.org/officeDocument/2006/relationships/customXml" Target="ink/ink141.xml"/><Relationship Id="rId377" Type="http://schemas.openxmlformats.org/officeDocument/2006/relationships/customXml" Target="ink/ink162.xml"/><Relationship Id="rId5" Type="http://schemas.openxmlformats.org/officeDocument/2006/relationships/webSettings" Target="webSettings.xml"/><Relationship Id="rId181" Type="http://schemas.openxmlformats.org/officeDocument/2006/relationships/customXml" Target="ink/ink64.xml"/><Relationship Id="rId237" Type="http://schemas.openxmlformats.org/officeDocument/2006/relationships/customXml" Target="ink/ink92.xml"/><Relationship Id="rId402" Type="http://schemas.openxmlformats.org/officeDocument/2006/relationships/image" Target="http://www.chemguide.co.uk/atoms/structures/naclexpl.GIF" TargetMode="External"/><Relationship Id="rId279" Type="http://schemas.openxmlformats.org/officeDocument/2006/relationships/customXml" Target="ink/ink113.xml"/><Relationship Id="rId43" Type="http://schemas.openxmlformats.org/officeDocument/2006/relationships/image" Target="media/image15.emf"/><Relationship Id="rId139" Type="http://schemas.openxmlformats.org/officeDocument/2006/relationships/customXml" Target="ink/ink43.xml"/><Relationship Id="rId290" Type="http://schemas.openxmlformats.org/officeDocument/2006/relationships/image" Target="media/image138.emf"/><Relationship Id="rId304" Type="http://schemas.openxmlformats.org/officeDocument/2006/relationships/image" Target="media/image145.emf"/><Relationship Id="rId346" Type="http://schemas.openxmlformats.org/officeDocument/2006/relationships/image" Target="media/image166.emf"/><Relationship Id="rId388" Type="http://schemas.openxmlformats.org/officeDocument/2006/relationships/image" Target="media/image187.emf"/><Relationship Id="rId85" Type="http://schemas.openxmlformats.org/officeDocument/2006/relationships/customXml" Target="ink/ink22.xml"/><Relationship Id="rId150" Type="http://schemas.openxmlformats.org/officeDocument/2006/relationships/image" Target="media/image68.emf"/><Relationship Id="rId192" Type="http://schemas.openxmlformats.org/officeDocument/2006/relationships/image" Target="media/image89.emf"/><Relationship Id="rId206" Type="http://schemas.openxmlformats.org/officeDocument/2006/relationships/image" Target="media/image96.emf"/><Relationship Id="rId248" Type="http://schemas.openxmlformats.org/officeDocument/2006/relationships/image" Target="media/image117.emf"/><Relationship Id="rId12" Type="http://schemas.openxmlformats.org/officeDocument/2006/relationships/footer" Target="footer1.xml"/><Relationship Id="rId108" Type="http://schemas.openxmlformats.org/officeDocument/2006/relationships/image" Target="media/image47.emf"/><Relationship Id="rId315" Type="http://schemas.openxmlformats.org/officeDocument/2006/relationships/customXml" Target="ink/ink131.xml"/><Relationship Id="rId357" Type="http://schemas.openxmlformats.org/officeDocument/2006/relationships/customXml" Target="ink/ink152.xml"/><Relationship Id="rId54" Type="http://schemas.openxmlformats.org/officeDocument/2006/relationships/hyperlink" Target="http://myweb.tiscali.co.uk/chemteach/swf/ions_gen.swf" TargetMode="External"/><Relationship Id="rId96" Type="http://schemas.openxmlformats.org/officeDocument/2006/relationships/image" Target="media/image41.emf"/><Relationship Id="rId161" Type="http://schemas.openxmlformats.org/officeDocument/2006/relationships/customXml" Target="ink/ink54.xml"/><Relationship Id="rId217" Type="http://schemas.openxmlformats.org/officeDocument/2006/relationships/customXml" Target="ink/ink82.xml"/><Relationship Id="rId399" Type="http://schemas.openxmlformats.org/officeDocument/2006/relationships/image" Target="media/image50.emf"/><Relationship Id="rId259" Type="http://schemas.openxmlformats.org/officeDocument/2006/relationships/customXml" Target="ink/ink103.xml"/><Relationship Id="rId23" Type="http://schemas.openxmlformats.org/officeDocument/2006/relationships/hyperlink" Target="http://www.mp-docker.demon.co.uk/as_a2/topics/ionic_and_covalent_bonding/index.html" TargetMode="External"/><Relationship Id="rId119" Type="http://schemas.openxmlformats.org/officeDocument/2006/relationships/image" Target="media/image32.jpeg"/><Relationship Id="rId270" Type="http://schemas.openxmlformats.org/officeDocument/2006/relationships/image" Target="media/image128.emf"/><Relationship Id="rId326" Type="http://schemas.openxmlformats.org/officeDocument/2006/relationships/image" Target="media/image156.emf"/><Relationship Id="rId65" Type="http://schemas.openxmlformats.org/officeDocument/2006/relationships/image" Target="media/image26.emf"/><Relationship Id="rId130" Type="http://schemas.openxmlformats.org/officeDocument/2006/relationships/image" Target="media/image58.emf"/><Relationship Id="rId368" Type="http://schemas.openxmlformats.org/officeDocument/2006/relationships/image" Target="media/image177.emf"/><Relationship Id="rId172" Type="http://schemas.openxmlformats.org/officeDocument/2006/relationships/image" Target="media/image79.emf"/><Relationship Id="rId228" Type="http://schemas.openxmlformats.org/officeDocument/2006/relationships/image" Target="media/image107.emf"/><Relationship Id="rId281" Type="http://schemas.openxmlformats.org/officeDocument/2006/relationships/customXml" Target="ink/ink114.xml"/><Relationship Id="rId337" Type="http://schemas.openxmlformats.org/officeDocument/2006/relationships/customXml" Target="ink/ink142.xml"/><Relationship Id="rId34" Type="http://schemas.openxmlformats.org/officeDocument/2006/relationships/customXml" Target="ink/ink4.xml"/><Relationship Id="rId76" Type="http://schemas.openxmlformats.org/officeDocument/2006/relationships/image" Target="media/image31.emf"/><Relationship Id="rId141" Type="http://schemas.openxmlformats.org/officeDocument/2006/relationships/customXml" Target="ink/ink44.xml"/><Relationship Id="rId379" Type="http://schemas.openxmlformats.org/officeDocument/2006/relationships/customXml" Target="ink/ink163.xml"/><Relationship Id="rId7" Type="http://schemas.openxmlformats.org/officeDocument/2006/relationships/endnotes" Target="endnotes.xml"/><Relationship Id="rId183" Type="http://schemas.openxmlformats.org/officeDocument/2006/relationships/customXml" Target="ink/ink65.xml"/><Relationship Id="rId239" Type="http://schemas.openxmlformats.org/officeDocument/2006/relationships/customXml" Target="ink/ink93.xml"/><Relationship Id="rId390" Type="http://schemas.openxmlformats.org/officeDocument/2006/relationships/image" Target="media/image188.emf"/><Relationship Id="rId404" Type="http://schemas.openxmlformats.org/officeDocument/2006/relationships/image" Target="http://www.chemguide.co.uk/atoms/structures/naclexpl.GIF" TargetMode="External"/><Relationship Id="rId250" Type="http://schemas.openxmlformats.org/officeDocument/2006/relationships/image" Target="media/image118.emf"/><Relationship Id="rId292" Type="http://schemas.openxmlformats.org/officeDocument/2006/relationships/image" Target="media/image139.emf"/><Relationship Id="rId306" Type="http://schemas.openxmlformats.org/officeDocument/2006/relationships/image" Target="media/image146.emf"/><Relationship Id="rId45" Type="http://schemas.openxmlformats.org/officeDocument/2006/relationships/hyperlink" Target="http://myweb.tiscali.co.uk/chemteach/swf/ionic.swf" TargetMode="External"/><Relationship Id="rId87" Type="http://schemas.openxmlformats.org/officeDocument/2006/relationships/customXml" Target="ink/ink23.xml"/><Relationship Id="rId110" Type="http://schemas.openxmlformats.org/officeDocument/2006/relationships/image" Target="media/image48.emf"/><Relationship Id="rId348" Type="http://schemas.openxmlformats.org/officeDocument/2006/relationships/image" Target="media/image167.emf"/><Relationship Id="rId152" Type="http://schemas.openxmlformats.org/officeDocument/2006/relationships/image" Target="media/image69.emf"/><Relationship Id="rId194" Type="http://schemas.openxmlformats.org/officeDocument/2006/relationships/image" Target="media/image90.emf"/><Relationship Id="rId208" Type="http://schemas.openxmlformats.org/officeDocument/2006/relationships/image" Target="media/image97.emf"/><Relationship Id="rId261" Type="http://schemas.openxmlformats.org/officeDocument/2006/relationships/customXml" Target="ink/ink104.xml"/><Relationship Id="rId14" Type="http://schemas.openxmlformats.org/officeDocument/2006/relationships/image" Target="media/image4.jpeg"/><Relationship Id="rId56" Type="http://schemas.openxmlformats.org/officeDocument/2006/relationships/image" Target="media/image20.emf"/><Relationship Id="rId317" Type="http://schemas.openxmlformats.org/officeDocument/2006/relationships/customXml" Target="ink/ink132.xml"/><Relationship Id="rId359" Type="http://schemas.openxmlformats.org/officeDocument/2006/relationships/customXml" Target="ink/ink153.xml"/><Relationship Id="rId98" Type="http://schemas.openxmlformats.org/officeDocument/2006/relationships/image" Target="media/image42.emf"/><Relationship Id="rId121" Type="http://schemas.openxmlformats.org/officeDocument/2006/relationships/hyperlink" Target="http://estream.godalming.ac.uk/View.aspx?ID=317" TargetMode="External"/><Relationship Id="rId163" Type="http://schemas.openxmlformats.org/officeDocument/2006/relationships/customXml" Target="ink/ink55.xml"/><Relationship Id="rId219" Type="http://schemas.openxmlformats.org/officeDocument/2006/relationships/customXml" Target="ink/ink83.xml"/><Relationship Id="rId370" Type="http://schemas.openxmlformats.org/officeDocument/2006/relationships/image" Target="media/image178.emf"/><Relationship Id="rId230" Type="http://schemas.openxmlformats.org/officeDocument/2006/relationships/image" Target="media/image108.emf"/><Relationship Id="rId25" Type="http://schemas.openxmlformats.org/officeDocument/2006/relationships/hyperlink" Target="http://estream.godalming.ac.uk/View.aspx?ID=317" TargetMode="External"/><Relationship Id="rId67" Type="http://schemas.openxmlformats.org/officeDocument/2006/relationships/hyperlink" Target="http://myweb.tiscali.co.uk/chemteach/swf/electrolysis2.swf" TargetMode="External"/><Relationship Id="rId272" Type="http://schemas.openxmlformats.org/officeDocument/2006/relationships/image" Target="media/image129.emf"/><Relationship Id="rId328" Type="http://schemas.openxmlformats.org/officeDocument/2006/relationships/image" Target="media/image157.emf"/><Relationship Id="rId132" Type="http://schemas.openxmlformats.org/officeDocument/2006/relationships/image" Target="media/image59.emf"/><Relationship Id="rId174" Type="http://schemas.openxmlformats.org/officeDocument/2006/relationships/image" Target="media/image80.emf"/><Relationship Id="rId381" Type="http://schemas.openxmlformats.org/officeDocument/2006/relationships/customXml" Target="ink/ink164.xml"/><Relationship Id="rId241" Type="http://schemas.openxmlformats.org/officeDocument/2006/relationships/customXml" Target="ink/ink94.xml"/><Relationship Id="rId36" Type="http://schemas.openxmlformats.org/officeDocument/2006/relationships/customXml" Target="ink/ink5.xml"/><Relationship Id="rId283" Type="http://schemas.openxmlformats.org/officeDocument/2006/relationships/customXml" Target="ink/ink115.xml"/><Relationship Id="rId339" Type="http://schemas.openxmlformats.org/officeDocument/2006/relationships/customXml" Target="ink/ink143.xml"/><Relationship Id="rId78" Type="http://schemas.openxmlformats.org/officeDocument/2006/relationships/image" Target="media/image32.emf"/><Relationship Id="rId101" Type="http://schemas.openxmlformats.org/officeDocument/2006/relationships/customXml" Target="ink/ink30.xml"/><Relationship Id="rId143" Type="http://schemas.openxmlformats.org/officeDocument/2006/relationships/customXml" Target="ink/ink45.xml"/><Relationship Id="rId185" Type="http://schemas.openxmlformats.org/officeDocument/2006/relationships/customXml" Target="ink/ink66.xml"/><Relationship Id="rId350" Type="http://schemas.openxmlformats.org/officeDocument/2006/relationships/image" Target="media/image168.emf"/><Relationship Id="rId406" Type="http://schemas.openxmlformats.org/officeDocument/2006/relationships/image" Target="media/image53.wmf"/><Relationship Id="rId9" Type="http://schemas.openxmlformats.org/officeDocument/2006/relationships/image" Target="media/image2.jpeg"/><Relationship Id="rId210" Type="http://schemas.openxmlformats.org/officeDocument/2006/relationships/image" Target="media/image98.emf"/><Relationship Id="rId392" Type="http://schemas.openxmlformats.org/officeDocument/2006/relationships/image" Target="media/image189.emf"/><Relationship Id="rId252" Type="http://schemas.openxmlformats.org/officeDocument/2006/relationships/image" Target="media/image119.emf"/><Relationship Id="rId294" Type="http://schemas.openxmlformats.org/officeDocument/2006/relationships/image" Target="media/image140.emf"/><Relationship Id="rId308" Type="http://schemas.openxmlformats.org/officeDocument/2006/relationships/image" Target="media/image147.emf"/><Relationship Id="rId47" Type="http://schemas.openxmlformats.org/officeDocument/2006/relationships/customXml" Target="ink/ink9.xml"/><Relationship Id="rId89" Type="http://schemas.openxmlformats.org/officeDocument/2006/relationships/customXml" Target="ink/ink24.xml"/><Relationship Id="rId112" Type="http://schemas.openxmlformats.org/officeDocument/2006/relationships/image" Target="media/image28.jpeg"/><Relationship Id="rId154" Type="http://schemas.openxmlformats.org/officeDocument/2006/relationships/image" Target="media/image70.emf"/><Relationship Id="rId361" Type="http://schemas.openxmlformats.org/officeDocument/2006/relationships/customXml" Target="ink/ink154.xml"/><Relationship Id="rId196" Type="http://schemas.openxmlformats.org/officeDocument/2006/relationships/image" Target="media/image91.emf"/><Relationship Id="rId16" Type="http://schemas.openxmlformats.org/officeDocument/2006/relationships/hyperlink" Target="http://estream.godalming.ac.uk/View.aspx?ID=317" TargetMode="External"/><Relationship Id="rId221" Type="http://schemas.openxmlformats.org/officeDocument/2006/relationships/customXml" Target="ink/ink84.xml"/><Relationship Id="rId263" Type="http://schemas.openxmlformats.org/officeDocument/2006/relationships/customXml" Target="ink/ink105.xml"/><Relationship Id="rId319" Type="http://schemas.openxmlformats.org/officeDocument/2006/relationships/customXml" Target="ink/ink133.xml"/><Relationship Id="rId58" Type="http://schemas.openxmlformats.org/officeDocument/2006/relationships/image" Target="media/image21.emf"/><Relationship Id="rId123" Type="http://schemas.openxmlformats.org/officeDocument/2006/relationships/customXml" Target="ink/ink35.xml"/><Relationship Id="rId330" Type="http://schemas.openxmlformats.org/officeDocument/2006/relationships/image" Target="media/image158.emf"/><Relationship Id="rId165" Type="http://schemas.openxmlformats.org/officeDocument/2006/relationships/customXml" Target="ink/ink56.xml"/><Relationship Id="rId372" Type="http://schemas.openxmlformats.org/officeDocument/2006/relationships/image" Target="media/image179.emf"/><Relationship Id="rId232" Type="http://schemas.openxmlformats.org/officeDocument/2006/relationships/image" Target="media/image109.emf"/><Relationship Id="rId274" Type="http://schemas.openxmlformats.org/officeDocument/2006/relationships/image" Target="media/image130.emf"/><Relationship Id="rId27" Type="http://schemas.openxmlformats.org/officeDocument/2006/relationships/oleObject" Target="embeddings/oleObject1.bin"/><Relationship Id="rId48" Type="http://schemas.openxmlformats.org/officeDocument/2006/relationships/image" Target="media/image17.emf"/><Relationship Id="rId69" Type="http://schemas.openxmlformats.org/officeDocument/2006/relationships/hyperlink" Target="http://www.rsc.org/Education/EiC/issues/2007July/ExhibitionChemistry.asp" TargetMode="External"/><Relationship Id="rId113" Type="http://schemas.openxmlformats.org/officeDocument/2006/relationships/hyperlink" Target="http://estream.godalming.ac.uk/View.aspx?ID=1769" TargetMode="External"/><Relationship Id="rId134" Type="http://schemas.openxmlformats.org/officeDocument/2006/relationships/image" Target="media/image60.emf"/><Relationship Id="rId320" Type="http://schemas.openxmlformats.org/officeDocument/2006/relationships/image" Target="media/image153.emf"/><Relationship Id="rId80" Type="http://schemas.openxmlformats.org/officeDocument/2006/relationships/image" Target="media/image33.emf"/><Relationship Id="rId155" Type="http://schemas.openxmlformats.org/officeDocument/2006/relationships/customXml" Target="ink/ink51.xml"/><Relationship Id="rId176" Type="http://schemas.openxmlformats.org/officeDocument/2006/relationships/image" Target="media/image81.emf"/><Relationship Id="rId197" Type="http://schemas.openxmlformats.org/officeDocument/2006/relationships/customXml" Target="ink/ink72.xml"/><Relationship Id="rId341" Type="http://schemas.openxmlformats.org/officeDocument/2006/relationships/customXml" Target="ink/ink144.xml"/><Relationship Id="rId362" Type="http://schemas.openxmlformats.org/officeDocument/2006/relationships/image" Target="media/image174.emf"/><Relationship Id="rId383" Type="http://schemas.openxmlformats.org/officeDocument/2006/relationships/customXml" Target="ink/ink165.xml"/><Relationship Id="rId201" Type="http://schemas.openxmlformats.org/officeDocument/2006/relationships/customXml" Target="ink/ink74.xml"/><Relationship Id="rId222" Type="http://schemas.openxmlformats.org/officeDocument/2006/relationships/image" Target="media/image104.emf"/><Relationship Id="rId243" Type="http://schemas.openxmlformats.org/officeDocument/2006/relationships/customXml" Target="ink/ink95.xml"/><Relationship Id="rId264" Type="http://schemas.openxmlformats.org/officeDocument/2006/relationships/image" Target="media/image125.emf"/><Relationship Id="rId285" Type="http://schemas.openxmlformats.org/officeDocument/2006/relationships/customXml" Target="ink/ink116.xml"/><Relationship Id="rId17" Type="http://schemas.openxmlformats.org/officeDocument/2006/relationships/hyperlink" Target="http://estream.godalming.ac.uk/View.aspx?ID=1769" TargetMode="External"/><Relationship Id="rId38" Type="http://schemas.openxmlformats.org/officeDocument/2006/relationships/customXml" Target="ink/ink6.xml"/><Relationship Id="rId59" Type="http://schemas.openxmlformats.org/officeDocument/2006/relationships/hyperlink" Target="http://www.chemguide.co.uk/atoms/structures/ionicstruct.html" TargetMode="External"/><Relationship Id="rId103" Type="http://schemas.openxmlformats.org/officeDocument/2006/relationships/customXml" Target="ink/ink31.xml"/><Relationship Id="rId124" Type="http://schemas.openxmlformats.org/officeDocument/2006/relationships/image" Target="media/image55.emf"/><Relationship Id="rId310" Type="http://schemas.openxmlformats.org/officeDocument/2006/relationships/image" Target="media/image148.emf"/><Relationship Id="rId70" Type="http://schemas.openxmlformats.org/officeDocument/2006/relationships/hyperlink" Target="http://chemistry.slss.ie/downloads/ch_pr_ionicmovement.pdf" TargetMode="External"/><Relationship Id="rId91" Type="http://schemas.openxmlformats.org/officeDocument/2006/relationships/customXml" Target="ink/ink25.xml"/><Relationship Id="rId145" Type="http://schemas.openxmlformats.org/officeDocument/2006/relationships/customXml" Target="ink/ink46.xml"/><Relationship Id="rId166" Type="http://schemas.openxmlformats.org/officeDocument/2006/relationships/image" Target="media/image76.emf"/><Relationship Id="rId187" Type="http://schemas.openxmlformats.org/officeDocument/2006/relationships/customXml" Target="ink/ink67.xml"/><Relationship Id="rId331" Type="http://schemas.openxmlformats.org/officeDocument/2006/relationships/customXml" Target="ink/ink139.xml"/><Relationship Id="rId352" Type="http://schemas.openxmlformats.org/officeDocument/2006/relationships/image" Target="media/image169.emf"/><Relationship Id="rId373" Type="http://schemas.openxmlformats.org/officeDocument/2006/relationships/customXml" Target="ink/ink160.xml"/><Relationship Id="rId394" Type="http://schemas.openxmlformats.org/officeDocument/2006/relationships/hyperlink" Target="http://antoine.frostburg.edu/chem/senese/101/reactions/ionic-equations-quiz.shtml" TargetMode="External"/><Relationship Id="rId408" Type="http://schemas.openxmlformats.org/officeDocument/2006/relationships/fontTable" Target="fontTable.xml"/><Relationship Id="rId1" Type="http://schemas.openxmlformats.org/officeDocument/2006/relationships/numbering" Target="numbering.xml"/><Relationship Id="rId212" Type="http://schemas.openxmlformats.org/officeDocument/2006/relationships/image" Target="media/image99.emf"/><Relationship Id="rId233" Type="http://schemas.openxmlformats.org/officeDocument/2006/relationships/customXml" Target="ink/ink90.xml"/><Relationship Id="rId254" Type="http://schemas.openxmlformats.org/officeDocument/2006/relationships/image" Target="media/image120.emf"/><Relationship Id="rId28" Type="http://schemas.openxmlformats.org/officeDocument/2006/relationships/customXml" Target="ink/ink1.xml"/><Relationship Id="rId49" Type="http://schemas.openxmlformats.org/officeDocument/2006/relationships/customXml" Target="ink/ink10.xml"/><Relationship Id="rId114" Type="http://schemas.openxmlformats.org/officeDocument/2006/relationships/image" Target="media/image29.jpeg"/><Relationship Id="rId275" Type="http://schemas.openxmlformats.org/officeDocument/2006/relationships/customXml" Target="ink/ink111.xml"/><Relationship Id="rId296" Type="http://schemas.openxmlformats.org/officeDocument/2006/relationships/image" Target="media/image141.emf"/><Relationship Id="rId300" Type="http://schemas.openxmlformats.org/officeDocument/2006/relationships/image" Target="media/image143.emf"/><Relationship Id="rId60" Type="http://schemas.openxmlformats.org/officeDocument/2006/relationships/image" Target="media/image16.emf"/><Relationship Id="rId81" Type="http://schemas.openxmlformats.org/officeDocument/2006/relationships/customXml" Target="ink/ink20.xml"/><Relationship Id="rId135" Type="http://schemas.openxmlformats.org/officeDocument/2006/relationships/customXml" Target="ink/ink41.xml"/><Relationship Id="rId156" Type="http://schemas.openxmlformats.org/officeDocument/2006/relationships/image" Target="media/image71.emf"/><Relationship Id="rId177" Type="http://schemas.openxmlformats.org/officeDocument/2006/relationships/customXml" Target="ink/ink62.xml"/><Relationship Id="rId198" Type="http://schemas.openxmlformats.org/officeDocument/2006/relationships/image" Target="media/image92.emf"/><Relationship Id="rId321" Type="http://schemas.openxmlformats.org/officeDocument/2006/relationships/customXml" Target="ink/ink134.xml"/><Relationship Id="rId342" Type="http://schemas.openxmlformats.org/officeDocument/2006/relationships/image" Target="media/image164.emf"/><Relationship Id="rId363" Type="http://schemas.openxmlformats.org/officeDocument/2006/relationships/customXml" Target="ink/ink155.xml"/><Relationship Id="rId384" Type="http://schemas.openxmlformats.org/officeDocument/2006/relationships/image" Target="media/image185.emf"/><Relationship Id="rId202" Type="http://schemas.openxmlformats.org/officeDocument/2006/relationships/image" Target="media/image94.emf"/><Relationship Id="rId223" Type="http://schemas.openxmlformats.org/officeDocument/2006/relationships/customXml" Target="ink/ink85.xml"/><Relationship Id="rId244" Type="http://schemas.openxmlformats.org/officeDocument/2006/relationships/image" Target="media/image115.emf"/><Relationship Id="rId18" Type="http://schemas.openxmlformats.org/officeDocument/2006/relationships/image" Target="media/image6.wmf"/><Relationship Id="rId39" Type="http://schemas.openxmlformats.org/officeDocument/2006/relationships/image" Target="media/image13.emf"/><Relationship Id="rId265" Type="http://schemas.openxmlformats.org/officeDocument/2006/relationships/customXml" Target="ink/ink106.xml"/><Relationship Id="rId286" Type="http://schemas.openxmlformats.org/officeDocument/2006/relationships/image" Target="media/image136.emf"/><Relationship Id="rId50" Type="http://schemas.openxmlformats.org/officeDocument/2006/relationships/image" Target="media/image18.emf"/><Relationship Id="rId104" Type="http://schemas.openxmlformats.org/officeDocument/2006/relationships/image" Target="media/image45.emf"/><Relationship Id="rId125" Type="http://schemas.openxmlformats.org/officeDocument/2006/relationships/customXml" Target="ink/ink36.xml"/><Relationship Id="rId146" Type="http://schemas.openxmlformats.org/officeDocument/2006/relationships/image" Target="media/image66.emf"/><Relationship Id="rId167" Type="http://schemas.openxmlformats.org/officeDocument/2006/relationships/customXml" Target="ink/ink57.xml"/><Relationship Id="rId188" Type="http://schemas.openxmlformats.org/officeDocument/2006/relationships/image" Target="media/image87.emf"/><Relationship Id="rId311" Type="http://schemas.openxmlformats.org/officeDocument/2006/relationships/customXml" Target="ink/ink129.xml"/><Relationship Id="rId332" Type="http://schemas.openxmlformats.org/officeDocument/2006/relationships/image" Target="media/image159.emf"/><Relationship Id="rId353" Type="http://schemas.openxmlformats.org/officeDocument/2006/relationships/customXml" Target="ink/ink150.xml"/><Relationship Id="rId374" Type="http://schemas.openxmlformats.org/officeDocument/2006/relationships/image" Target="media/image180.emf"/><Relationship Id="rId395" Type="http://schemas.openxmlformats.org/officeDocument/2006/relationships/hyperlink" Target="http://www.mp-docker.demon.co.uk/as_a2/topics/formulae_and_equations/quiz_1.html" TargetMode="External"/><Relationship Id="rId409" Type="http://schemas.openxmlformats.org/officeDocument/2006/relationships/theme" Target="theme/theme1.xml"/><Relationship Id="rId71" Type="http://schemas.openxmlformats.org/officeDocument/2006/relationships/customXml" Target="ink/ink15.xml"/><Relationship Id="rId92" Type="http://schemas.openxmlformats.org/officeDocument/2006/relationships/image" Target="media/image39.emf"/><Relationship Id="rId213" Type="http://schemas.openxmlformats.org/officeDocument/2006/relationships/customXml" Target="ink/ink80.xml"/><Relationship Id="rId234" Type="http://schemas.openxmlformats.org/officeDocument/2006/relationships/image" Target="media/image110.emf"/><Relationship Id="rId2" Type="http://schemas.openxmlformats.org/officeDocument/2006/relationships/styles" Target="styles.xml"/><Relationship Id="rId29" Type="http://schemas.openxmlformats.org/officeDocument/2006/relationships/image" Target="media/image8.emf"/><Relationship Id="rId255" Type="http://schemas.openxmlformats.org/officeDocument/2006/relationships/customXml" Target="ink/ink101.xml"/><Relationship Id="rId276" Type="http://schemas.openxmlformats.org/officeDocument/2006/relationships/image" Target="media/image131.emf"/><Relationship Id="rId297" Type="http://schemas.openxmlformats.org/officeDocument/2006/relationships/customXml" Target="ink/ink122.xml"/><Relationship Id="rId40" Type="http://schemas.openxmlformats.org/officeDocument/2006/relationships/customXml" Target="ink/ink7.xml"/><Relationship Id="rId115" Type="http://schemas.openxmlformats.org/officeDocument/2006/relationships/hyperlink" Target="http://estream.godalming.ac.uk/View.aspx?ID=1769" TargetMode="External"/><Relationship Id="rId136" Type="http://schemas.openxmlformats.org/officeDocument/2006/relationships/image" Target="media/image61.emf"/><Relationship Id="rId157" Type="http://schemas.openxmlformats.org/officeDocument/2006/relationships/customXml" Target="ink/ink52.xml"/><Relationship Id="rId178" Type="http://schemas.openxmlformats.org/officeDocument/2006/relationships/image" Target="media/image82.emf"/><Relationship Id="rId301" Type="http://schemas.openxmlformats.org/officeDocument/2006/relationships/customXml" Target="ink/ink124.xml"/><Relationship Id="rId322" Type="http://schemas.openxmlformats.org/officeDocument/2006/relationships/image" Target="media/image154.emf"/><Relationship Id="rId343" Type="http://schemas.openxmlformats.org/officeDocument/2006/relationships/customXml" Target="ink/ink145.xml"/><Relationship Id="rId364" Type="http://schemas.openxmlformats.org/officeDocument/2006/relationships/image" Target="media/image175.emf"/><Relationship Id="rId61" Type="http://schemas.openxmlformats.org/officeDocument/2006/relationships/image" Target="media/image22.emf"/><Relationship Id="rId82" Type="http://schemas.openxmlformats.org/officeDocument/2006/relationships/image" Target="media/image34.emf"/><Relationship Id="rId199" Type="http://schemas.openxmlformats.org/officeDocument/2006/relationships/customXml" Target="ink/ink73.xml"/><Relationship Id="rId203" Type="http://schemas.openxmlformats.org/officeDocument/2006/relationships/customXml" Target="ink/ink75.xml"/><Relationship Id="rId385" Type="http://schemas.openxmlformats.org/officeDocument/2006/relationships/customXml" Target="ink/ink166.xml"/><Relationship Id="rId19" Type="http://schemas.openxmlformats.org/officeDocument/2006/relationships/hyperlink" Target="http://www.chemguide.co.uk/atommenu.html" TargetMode="External"/><Relationship Id="rId224" Type="http://schemas.openxmlformats.org/officeDocument/2006/relationships/image" Target="media/image105.emf"/><Relationship Id="rId245" Type="http://schemas.openxmlformats.org/officeDocument/2006/relationships/customXml" Target="ink/ink96.xml"/><Relationship Id="rId266" Type="http://schemas.openxmlformats.org/officeDocument/2006/relationships/image" Target="media/image126.emf"/><Relationship Id="rId287" Type="http://schemas.openxmlformats.org/officeDocument/2006/relationships/customXml" Target="ink/ink117.xml"/><Relationship Id="rId30" Type="http://schemas.openxmlformats.org/officeDocument/2006/relationships/customXml" Target="ink/ink2.xml"/><Relationship Id="rId105" Type="http://schemas.openxmlformats.org/officeDocument/2006/relationships/customXml" Target="ink/ink32.xml"/><Relationship Id="rId126" Type="http://schemas.openxmlformats.org/officeDocument/2006/relationships/image" Target="media/image56.emf"/><Relationship Id="rId147" Type="http://schemas.openxmlformats.org/officeDocument/2006/relationships/customXml" Target="ink/ink47.xml"/><Relationship Id="rId168" Type="http://schemas.openxmlformats.org/officeDocument/2006/relationships/image" Target="media/image77.emf"/><Relationship Id="rId312" Type="http://schemas.openxmlformats.org/officeDocument/2006/relationships/image" Target="media/image149.emf"/><Relationship Id="rId333" Type="http://schemas.openxmlformats.org/officeDocument/2006/relationships/customXml" Target="ink/ink140.xml"/><Relationship Id="rId354" Type="http://schemas.openxmlformats.org/officeDocument/2006/relationships/image" Target="media/image170.emf"/><Relationship Id="rId51" Type="http://schemas.openxmlformats.org/officeDocument/2006/relationships/customXml" Target="ink/ink11.xml"/><Relationship Id="rId72" Type="http://schemas.openxmlformats.org/officeDocument/2006/relationships/image" Target="media/image29.emf"/><Relationship Id="rId93" Type="http://schemas.openxmlformats.org/officeDocument/2006/relationships/customXml" Target="ink/ink26.xml"/><Relationship Id="rId189" Type="http://schemas.openxmlformats.org/officeDocument/2006/relationships/customXml" Target="ink/ink68.xml"/><Relationship Id="rId375" Type="http://schemas.openxmlformats.org/officeDocument/2006/relationships/customXml" Target="ink/ink161.xml"/><Relationship Id="rId396" Type="http://schemas.openxmlformats.org/officeDocument/2006/relationships/image" Target="media/image34.jpeg"/><Relationship Id="rId3" Type="http://schemas.microsoft.com/office/2007/relationships/stylesWithEffects" Target="stylesWithEffects.xml"/><Relationship Id="rId214" Type="http://schemas.openxmlformats.org/officeDocument/2006/relationships/image" Target="media/image100.emf"/><Relationship Id="rId235" Type="http://schemas.openxmlformats.org/officeDocument/2006/relationships/customXml" Target="ink/ink91.xml"/><Relationship Id="rId256" Type="http://schemas.openxmlformats.org/officeDocument/2006/relationships/image" Target="media/image121.emf"/><Relationship Id="rId277" Type="http://schemas.openxmlformats.org/officeDocument/2006/relationships/customXml" Target="ink/ink112.xml"/><Relationship Id="rId298" Type="http://schemas.openxmlformats.org/officeDocument/2006/relationships/image" Target="media/image142.emf"/><Relationship Id="rId400" Type="http://schemas.openxmlformats.org/officeDocument/2006/relationships/image" Target="media/image194.emf"/><Relationship Id="rId116" Type="http://schemas.openxmlformats.org/officeDocument/2006/relationships/image" Target="media/image30.jpeg"/><Relationship Id="rId137" Type="http://schemas.openxmlformats.org/officeDocument/2006/relationships/customXml" Target="ink/ink42.xml"/><Relationship Id="rId158" Type="http://schemas.openxmlformats.org/officeDocument/2006/relationships/image" Target="media/image72.emf"/><Relationship Id="rId302" Type="http://schemas.openxmlformats.org/officeDocument/2006/relationships/image" Target="media/image144.emf"/><Relationship Id="rId323" Type="http://schemas.openxmlformats.org/officeDocument/2006/relationships/customXml" Target="ink/ink135.xml"/><Relationship Id="rId344" Type="http://schemas.openxmlformats.org/officeDocument/2006/relationships/image" Target="media/image165.emf"/><Relationship Id="rId20" Type="http://schemas.openxmlformats.org/officeDocument/2006/relationships/hyperlink" Target="http://www.chemistryrules.me.uk/found/found3.htm" TargetMode="External"/><Relationship Id="rId41" Type="http://schemas.openxmlformats.org/officeDocument/2006/relationships/image" Target="media/image14.emf"/><Relationship Id="rId62" Type="http://schemas.openxmlformats.org/officeDocument/2006/relationships/image" Target="media/image23.emf"/><Relationship Id="rId83" Type="http://schemas.openxmlformats.org/officeDocument/2006/relationships/customXml" Target="ink/ink21.xml"/><Relationship Id="rId179" Type="http://schemas.openxmlformats.org/officeDocument/2006/relationships/customXml" Target="ink/ink63.xml"/><Relationship Id="rId365" Type="http://schemas.openxmlformats.org/officeDocument/2006/relationships/customXml" Target="ink/ink156.xml"/><Relationship Id="rId386" Type="http://schemas.openxmlformats.org/officeDocument/2006/relationships/image" Target="media/image186.emf"/><Relationship Id="rId190" Type="http://schemas.openxmlformats.org/officeDocument/2006/relationships/image" Target="media/image88.emf"/><Relationship Id="rId204" Type="http://schemas.openxmlformats.org/officeDocument/2006/relationships/image" Target="media/image95.emf"/><Relationship Id="rId225" Type="http://schemas.openxmlformats.org/officeDocument/2006/relationships/customXml" Target="ink/ink86.xml"/><Relationship Id="rId246" Type="http://schemas.openxmlformats.org/officeDocument/2006/relationships/image" Target="media/image116.emf"/><Relationship Id="rId267" Type="http://schemas.openxmlformats.org/officeDocument/2006/relationships/customXml" Target="ink/ink107.xml"/><Relationship Id="rId288" Type="http://schemas.openxmlformats.org/officeDocument/2006/relationships/image" Target="media/image137.emf"/><Relationship Id="rId106" Type="http://schemas.openxmlformats.org/officeDocument/2006/relationships/image" Target="media/image46.emf"/><Relationship Id="rId127" Type="http://schemas.openxmlformats.org/officeDocument/2006/relationships/customXml" Target="ink/ink37.xml"/><Relationship Id="rId313" Type="http://schemas.openxmlformats.org/officeDocument/2006/relationships/customXml" Target="ink/ink130.xml"/><Relationship Id="rId10" Type="http://schemas.openxmlformats.org/officeDocument/2006/relationships/image" Target="media/image3.jpeg"/><Relationship Id="rId31" Type="http://schemas.openxmlformats.org/officeDocument/2006/relationships/image" Target="media/image9.emf"/><Relationship Id="rId52" Type="http://schemas.openxmlformats.org/officeDocument/2006/relationships/image" Target="media/image19.emf"/><Relationship Id="rId73" Type="http://schemas.openxmlformats.org/officeDocument/2006/relationships/customXml" Target="ink/ink16.xml"/><Relationship Id="rId94" Type="http://schemas.openxmlformats.org/officeDocument/2006/relationships/image" Target="media/image40.emf"/><Relationship Id="rId148" Type="http://schemas.openxmlformats.org/officeDocument/2006/relationships/image" Target="media/image67.emf"/><Relationship Id="rId169" Type="http://schemas.openxmlformats.org/officeDocument/2006/relationships/customXml" Target="ink/ink58.xml"/><Relationship Id="rId334" Type="http://schemas.openxmlformats.org/officeDocument/2006/relationships/image" Target="media/image160.emf"/><Relationship Id="rId355" Type="http://schemas.openxmlformats.org/officeDocument/2006/relationships/customXml" Target="ink/ink151.xml"/><Relationship Id="rId376" Type="http://schemas.openxmlformats.org/officeDocument/2006/relationships/image" Target="media/image181.emf"/><Relationship Id="rId397" Type="http://schemas.openxmlformats.org/officeDocument/2006/relationships/image" Target="media/image49.emf"/><Relationship Id="rId4" Type="http://schemas.openxmlformats.org/officeDocument/2006/relationships/settings" Target="settings.xml"/><Relationship Id="rId180" Type="http://schemas.openxmlformats.org/officeDocument/2006/relationships/image" Target="media/image83.emf"/><Relationship Id="rId215" Type="http://schemas.openxmlformats.org/officeDocument/2006/relationships/customXml" Target="ink/ink81.xml"/><Relationship Id="rId236" Type="http://schemas.openxmlformats.org/officeDocument/2006/relationships/image" Target="media/image111.emf"/><Relationship Id="rId257" Type="http://schemas.openxmlformats.org/officeDocument/2006/relationships/customXml" Target="ink/ink102.xml"/><Relationship Id="rId278" Type="http://schemas.openxmlformats.org/officeDocument/2006/relationships/image" Target="media/image132.emf"/><Relationship Id="rId401" Type="http://schemas.openxmlformats.org/officeDocument/2006/relationships/image" Target="media/image51.gif"/><Relationship Id="rId303" Type="http://schemas.openxmlformats.org/officeDocument/2006/relationships/customXml" Target="ink/ink125.xml"/><Relationship Id="rId42" Type="http://schemas.openxmlformats.org/officeDocument/2006/relationships/customXml" Target="ink/ink8.xml"/><Relationship Id="rId84" Type="http://schemas.openxmlformats.org/officeDocument/2006/relationships/image" Target="media/image35.emf"/><Relationship Id="rId138" Type="http://schemas.openxmlformats.org/officeDocument/2006/relationships/image" Target="media/image62.emf"/><Relationship Id="rId345" Type="http://schemas.openxmlformats.org/officeDocument/2006/relationships/customXml" Target="ink/ink146.xml"/><Relationship Id="rId387" Type="http://schemas.openxmlformats.org/officeDocument/2006/relationships/customXml" Target="ink/ink167.xml"/><Relationship Id="rId191" Type="http://schemas.openxmlformats.org/officeDocument/2006/relationships/customXml" Target="ink/ink69.xml"/><Relationship Id="rId205" Type="http://schemas.openxmlformats.org/officeDocument/2006/relationships/customXml" Target="ink/ink76.xml"/><Relationship Id="rId247" Type="http://schemas.openxmlformats.org/officeDocument/2006/relationships/customXml" Target="ink/ink97.xml"/><Relationship Id="rId107" Type="http://schemas.openxmlformats.org/officeDocument/2006/relationships/customXml" Target="ink/ink33.xml"/><Relationship Id="rId289" Type="http://schemas.openxmlformats.org/officeDocument/2006/relationships/customXml" Target="ink/ink118.xml"/><Relationship Id="rId11" Type="http://schemas.openxmlformats.org/officeDocument/2006/relationships/header" Target="header1.xml"/><Relationship Id="rId53" Type="http://schemas.openxmlformats.org/officeDocument/2006/relationships/customXml" Target="ink/ink12.xml"/><Relationship Id="rId149" Type="http://schemas.openxmlformats.org/officeDocument/2006/relationships/customXml" Target="ink/ink48.xml"/><Relationship Id="rId314" Type="http://schemas.openxmlformats.org/officeDocument/2006/relationships/image" Target="media/image150.emf"/><Relationship Id="rId356" Type="http://schemas.openxmlformats.org/officeDocument/2006/relationships/image" Target="media/image171.emf"/><Relationship Id="rId398" Type="http://schemas.openxmlformats.org/officeDocument/2006/relationships/image" Target="media/image192.emf"/><Relationship Id="rId95" Type="http://schemas.openxmlformats.org/officeDocument/2006/relationships/customXml" Target="ink/ink27.xml"/><Relationship Id="rId160" Type="http://schemas.openxmlformats.org/officeDocument/2006/relationships/image" Target="media/image73.emf"/><Relationship Id="rId216" Type="http://schemas.openxmlformats.org/officeDocument/2006/relationships/image" Target="media/image101.emf"/><Relationship Id="rId258" Type="http://schemas.openxmlformats.org/officeDocument/2006/relationships/image" Target="media/image122.emf"/><Relationship Id="rId22" Type="http://schemas.openxmlformats.org/officeDocument/2006/relationships/hyperlink" Target="http://www.chem.ox.ac.uk/vrchemistry/GainLossElectrons/Pages/home.htm" TargetMode="External"/><Relationship Id="rId64" Type="http://schemas.openxmlformats.org/officeDocument/2006/relationships/image" Target="media/image25.emf"/><Relationship Id="rId118" Type="http://schemas.openxmlformats.org/officeDocument/2006/relationships/hyperlink" Target="http://estream.godalming.ac.uk/View.aspx?ID=317" TargetMode="External"/><Relationship Id="rId325" Type="http://schemas.openxmlformats.org/officeDocument/2006/relationships/customXml" Target="ink/ink136.xml"/><Relationship Id="rId367" Type="http://schemas.openxmlformats.org/officeDocument/2006/relationships/customXml" Target="ink/ink157.xml"/><Relationship Id="rId171" Type="http://schemas.openxmlformats.org/officeDocument/2006/relationships/customXml" Target="ink/ink59.xml"/><Relationship Id="rId227" Type="http://schemas.openxmlformats.org/officeDocument/2006/relationships/customXml" Target="ink/ink87.xml"/><Relationship Id="rId269" Type="http://schemas.openxmlformats.org/officeDocument/2006/relationships/customXml" Target="ink/ink108.xml"/><Relationship Id="rId33" Type="http://schemas.openxmlformats.org/officeDocument/2006/relationships/image" Target="media/image10.emf"/><Relationship Id="rId129" Type="http://schemas.openxmlformats.org/officeDocument/2006/relationships/customXml" Target="ink/ink38.xml"/><Relationship Id="rId280" Type="http://schemas.openxmlformats.org/officeDocument/2006/relationships/image" Target="media/image133.emf"/><Relationship Id="rId336" Type="http://schemas.openxmlformats.org/officeDocument/2006/relationships/image" Target="media/image161.emf"/><Relationship Id="rId75" Type="http://schemas.openxmlformats.org/officeDocument/2006/relationships/customXml" Target="ink/ink17.xml"/><Relationship Id="rId140" Type="http://schemas.openxmlformats.org/officeDocument/2006/relationships/image" Target="media/image63.emf"/><Relationship Id="rId182" Type="http://schemas.openxmlformats.org/officeDocument/2006/relationships/image" Target="media/image84.emf"/><Relationship Id="rId378" Type="http://schemas.openxmlformats.org/officeDocument/2006/relationships/image" Target="media/image182.emf"/><Relationship Id="rId403" Type="http://schemas.openxmlformats.org/officeDocument/2006/relationships/image" Target="media/image196.gif"/><Relationship Id="rId6" Type="http://schemas.openxmlformats.org/officeDocument/2006/relationships/footnotes" Target="footnotes.xml"/><Relationship Id="rId238" Type="http://schemas.openxmlformats.org/officeDocument/2006/relationships/image" Target="media/image112.emf"/><Relationship Id="rId291" Type="http://schemas.openxmlformats.org/officeDocument/2006/relationships/customXml" Target="ink/ink119.xml"/><Relationship Id="rId305" Type="http://schemas.openxmlformats.org/officeDocument/2006/relationships/customXml" Target="ink/ink126.xml"/><Relationship Id="rId347" Type="http://schemas.openxmlformats.org/officeDocument/2006/relationships/customXml" Target="ink/ink147.xml"/><Relationship Id="rId44" Type="http://schemas.openxmlformats.org/officeDocument/2006/relationships/hyperlink" Target="http://estream.godalming.ac.uk/View.aspx?ID=1769" TargetMode="External"/><Relationship Id="rId86" Type="http://schemas.openxmlformats.org/officeDocument/2006/relationships/image" Target="media/image36.emf"/><Relationship Id="rId151" Type="http://schemas.openxmlformats.org/officeDocument/2006/relationships/customXml" Target="ink/ink49.xml"/><Relationship Id="rId389" Type="http://schemas.openxmlformats.org/officeDocument/2006/relationships/customXml" Target="ink/ink168.xml"/><Relationship Id="rId193" Type="http://schemas.openxmlformats.org/officeDocument/2006/relationships/customXml" Target="ink/ink70.xml"/><Relationship Id="rId207" Type="http://schemas.openxmlformats.org/officeDocument/2006/relationships/customXml" Target="ink/ink77.xml"/><Relationship Id="rId249" Type="http://schemas.openxmlformats.org/officeDocument/2006/relationships/customXml" Target="ink/ink98.xml"/><Relationship Id="rId13" Type="http://schemas.openxmlformats.org/officeDocument/2006/relationships/footer" Target="footer2.xml"/><Relationship Id="rId109" Type="http://schemas.openxmlformats.org/officeDocument/2006/relationships/customXml" Target="ink/ink34.xml"/><Relationship Id="rId260" Type="http://schemas.openxmlformats.org/officeDocument/2006/relationships/image" Target="media/image123.emf"/><Relationship Id="rId316" Type="http://schemas.openxmlformats.org/officeDocument/2006/relationships/image" Target="media/image151.emf"/><Relationship Id="rId55" Type="http://schemas.openxmlformats.org/officeDocument/2006/relationships/customXml" Target="ink/ink13.xml"/><Relationship Id="rId97" Type="http://schemas.openxmlformats.org/officeDocument/2006/relationships/customXml" Target="ink/ink28.xml"/><Relationship Id="rId120" Type="http://schemas.openxmlformats.org/officeDocument/2006/relationships/image" Target="media/image33.jpeg"/><Relationship Id="rId358" Type="http://schemas.openxmlformats.org/officeDocument/2006/relationships/image" Target="media/image172.emf"/><Relationship Id="rId162" Type="http://schemas.openxmlformats.org/officeDocument/2006/relationships/image" Target="media/image74.emf"/><Relationship Id="rId218" Type="http://schemas.openxmlformats.org/officeDocument/2006/relationships/image" Target="media/image102.emf"/><Relationship Id="rId271" Type="http://schemas.openxmlformats.org/officeDocument/2006/relationships/customXml" Target="ink/ink109.xml"/><Relationship Id="rId24" Type="http://schemas.openxmlformats.org/officeDocument/2006/relationships/hyperlink" Target="http://www.chemguide.co.uk/atoms/bonding/ionic.html" TargetMode="External"/><Relationship Id="rId66" Type="http://schemas.openxmlformats.org/officeDocument/2006/relationships/hyperlink" Target="http://estream.godalming.ac.uk/View.aspx?ID=317" TargetMode="External"/><Relationship Id="rId131" Type="http://schemas.openxmlformats.org/officeDocument/2006/relationships/customXml" Target="ink/ink39.xml"/><Relationship Id="rId327" Type="http://schemas.openxmlformats.org/officeDocument/2006/relationships/customXml" Target="ink/ink137.xml"/><Relationship Id="rId369" Type="http://schemas.openxmlformats.org/officeDocument/2006/relationships/customXml" Target="ink/ink158.xml"/><Relationship Id="rId173" Type="http://schemas.openxmlformats.org/officeDocument/2006/relationships/customXml" Target="ink/ink60.xml"/><Relationship Id="rId229" Type="http://schemas.openxmlformats.org/officeDocument/2006/relationships/customXml" Target="ink/ink88.xml"/><Relationship Id="rId380" Type="http://schemas.openxmlformats.org/officeDocument/2006/relationships/image" Target="media/image183.emf"/><Relationship Id="rId240" Type="http://schemas.openxmlformats.org/officeDocument/2006/relationships/image" Target="media/image113.emf"/><Relationship Id="rId35" Type="http://schemas.openxmlformats.org/officeDocument/2006/relationships/image" Target="media/image11.emf"/><Relationship Id="rId77" Type="http://schemas.openxmlformats.org/officeDocument/2006/relationships/customXml" Target="ink/ink18.xml"/><Relationship Id="rId100" Type="http://schemas.openxmlformats.org/officeDocument/2006/relationships/image" Target="media/image43.emf"/><Relationship Id="rId282" Type="http://schemas.openxmlformats.org/officeDocument/2006/relationships/image" Target="media/image134.emf"/><Relationship Id="rId338" Type="http://schemas.openxmlformats.org/officeDocument/2006/relationships/image" Target="media/image162.emf"/><Relationship Id="rId8" Type="http://schemas.openxmlformats.org/officeDocument/2006/relationships/image" Target="media/image1.jpeg"/><Relationship Id="rId142" Type="http://schemas.openxmlformats.org/officeDocument/2006/relationships/image" Target="media/image64.emf"/><Relationship Id="rId184" Type="http://schemas.openxmlformats.org/officeDocument/2006/relationships/image" Target="media/image85.emf"/><Relationship Id="rId391" Type="http://schemas.openxmlformats.org/officeDocument/2006/relationships/customXml" Target="ink/ink169.xml"/><Relationship Id="rId405" Type="http://schemas.openxmlformats.org/officeDocument/2006/relationships/image" Target="media/image52.png"/><Relationship Id="rId251" Type="http://schemas.openxmlformats.org/officeDocument/2006/relationships/customXml" Target="ink/ink99.xml"/><Relationship Id="rId46" Type="http://schemas.openxmlformats.org/officeDocument/2006/relationships/image" Target="media/image8.jpeg"/><Relationship Id="rId293" Type="http://schemas.openxmlformats.org/officeDocument/2006/relationships/customXml" Target="ink/ink120.xml"/><Relationship Id="rId307" Type="http://schemas.openxmlformats.org/officeDocument/2006/relationships/customXml" Target="ink/ink127.xml"/><Relationship Id="rId349" Type="http://schemas.openxmlformats.org/officeDocument/2006/relationships/customXml" Target="ink/ink148.xml"/><Relationship Id="rId88" Type="http://schemas.openxmlformats.org/officeDocument/2006/relationships/image" Target="media/image37.emf"/><Relationship Id="rId111" Type="http://schemas.openxmlformats.org/officeDocument/2006/relationships/hyperlink" Target="http://www.chemguide.co.uk/atoms/structures/ionicstruct.html" TargetMode="External"/><Relationship Id="rId153" Type="http://schemas.openxmlformats.org/officeDocument/2006/relationships/customXml" Target="ink/ink50.xml"/><Relationship Id="rId195" Type="http://schemas.openxmlformats.org/officeDocument/2006/relationships/customXml" Target="ink/ink71.xml"/><Relationship Id="rId209" Type="http://schemas.openxmlformats.org/officeDocument/2006/relationships/customXml" Target="ink/ink78.xml"/><Relationship Id="rId360" Type="http://schemas.openxmlformats.org/officeDocument/2006/relationships/image" Target="media/image173.emf"/><Relationship Id="rId220" Type="http://schemas.openxmlformats.org/officeDocument/2006/relationships/image" Target="media/image103.emf"/><Relationship Id="rId15" Type="http://schemas.openxmlformats.org/officeDocument/2006/relationships/image" Target="media/image5.jpeg"/><Relationship Id="rId57" Type="http://schemas.openxmlformats.org/officeDocument/2006/relationships/customXml" Target="ink/ink14.xml"/><Relationship Id="rId262" Type="http://schemas.openxmlformats.org/officeDocument/2006/relationships/image" Target="media/image124.emf"/><Relationship Id="rId318" Type="http://schemas.openxmlformats.org/officeDocument/2006/relationships/image" Target="media/image152.emf"/><Relationship Id="rId99" Type="http://schemas.openxmlformats.org/officeDocument/2006/relationships/customXml" Target="ink/ink29.xml"/><Relationship Id="rId122" Type="http://schemas.openxmlformats.org/officeDocument/2006/relationships/hyperlink" Target="http://estream.godalming.ac.uk/View.aspx?ID=1769" TargetMode="External"/><Relationship Id="rId164" Type="http://schemas.openxmlformats.org/officeDocument/2006/relationships/image" Target="media/image75.emf"/><Relationship Id="rId371" Type="http://schemas.openxmlformats.org/officeDocument/2006/relationships/customXml" Target="ink/ink159.xml"/><Relationship Id="rId26" Type="http://schemas.openxmlformats.org/officeDocument/2006/relationships/image" Target="media/image7.png"/><Relationship Id="rId231" Type="http://schemas.openxmlformats.org/officeDocument/2006/relationships/customXml" Target="ink/ink89.xml"/><Relationship Id="rId273" Type="http://schemas.openxmlformats.org/officeDocument/2006/relationships/customXml" Target="ink/ink110.xml"/><Relationship Id="rId329" Type="http://schemas.openxmlformats.org/officeDocument/2006/relationships/customXml" Target="ink/ink138.xml"/><Relationship Id="rId68" Type="http://schemas.openxmlformats.org/officeDocument/2006/relationships/image" Target="media/image27.jpeg"/><Relationship Id="rId133" Type="http://schemas.openxmlformats.org/officeDocument/2006/relationships/customXml" Target="ink/ink40.xml"/><Relationship Id="rId175" Type="http://schemas.openxmlformats.org/officeDocument/2006/relationships/customXml" Target="ink/ink61.xml"/><Relationship Id="rId340" Type="http://schemas.openxmlformats.org/officeDocument/2006/relationships/image" Target="media/image163.emf"/><Relationship Id="rId200" Type="http://schemas.openxmlformats.org/officeDocument/2006/relationships/image" Target="media/image93.emf"/><Relationship Id="rId382" Type="http://schemas.openxmlformats.org/officeDocument/2006/relationships/image" Target="media/image184.emf"/><Relationship Id="rId242" Type="http://schemas.openxmlformats.org/officeDocument/2006/relationships/image" Target="media/image114.emf"/><Relationship Id="rId284" Type="http://schemas.openxmlformats.org/officeDocument/2006/relationships/image" Target="media/image135.emf"/><Relationship Id="rId37" Type="http://schemas.openxmlformats.org/officeDocument/2006/relationships/image" Target="media/image12.emf"/><Relationship Id="rId79" Type="http://schemas.openxmlformats.org/officeDocument/2006/relationships/customXml" Target="ink/ink19.xml"/><Relationship Id="rId102" Type="http://schemas.openxmlformats.org/officeDocument/2006/relationships/image" Target="media/image44.emf"/><Relationship Id="rId144" Type="http://schemas.openxmlformats.org/officeDocument/2006/relationships/image" Target="media/image65.emf"/><Relationship Id="rId90" Type="http://schemas.openxmlformats.org/officeDocument/2006/relationships/image" Target="media/image38.emf"/><Relationship Id="rId186" Type="http://schemas.openxmlformats.org/officeDocument/2006/relationships/image" Target="media/image86.emf"/><Relationship Id="rId351" Type="http://schemas.openxmlformats.org/officeDocument/2006/relationships/customXml" Target="ink/ink149.xml"/><Relationship Id="rId393" Type="http://schemas.openxmlformats.org/officeDocument/2006/relationships/hyperlink" Target="http://www.chem.vt.edu/RVGS/ACT/notes/net_ionic_rxns/net_ionic_rxns.html" TargetMode="External"/><Relationship Id="rId407" Type="http://schemas.openxmlformats.org/officeDocument/2006/relationships/image" Target="media/image54.wmf"/><Relationship Id="rId211" Type="http://schemas.openxmlformats.org/officeDocument/2006/relationships/customXml" Target="ink/ink79.xml"/><Relationship Id="rId253" Type="http://schemas.openxmlformats.org/officeDocument/2006/relationships/customXml" Target="ink/ink100.xml"/><Relationship Id="rId295" Type="http://schemas.openxmlformats.org/officeDocument/2006/relationships/customXml" Target="ink/ink121.xml"/><Relationship Id="rId309" Type="http://schemas.openxmlformats.org/officeDocument/2006/relationships/customXml" Target="ink/ink128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6:45.80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  <inkml:brushProperty name="ignorePressure" value="1"/>
    </inkml:brush>
  </inkml:definitions>
  <inkml:trace contextRef="#ctx0" brushRef="#br0">85 0 29,'2'1'10,"-4"-2"-1,3 1 0,-2 0 0,1 1-1,0-1 0,-1 0 0,0 1-1,-1-1-1,0 0-2,-2-1 0,0 0 0,-1 2-2,1 0-1,-2 0 0,1 0 0,1 2-1,-1 1 1,1 2-1,-2 2-1,1-1 1,0 4 0,-1 0 0,2 1 0,0 2 0,0 0 0,2 0-1,0 1 1,2 1 0,1-2 0,1 0 0,1-1 0,1 0-1,0-2 2,1-2 0,2-1 0,0-1 0,0-3 1,1 0 0,-1-2 0,1-2 0,2 0 1,0-2-1,-1-2 0,0 0 0,3-2 0,-2-2-1,0-1 1,0-2 0,-2 0-1,2-4 1,-1-1-1,0-1 1,-3 1 0,0-1-1,-2 1 0,-2 2 0,-1 1-1,-2 2 1,-5 2-1,2 3-1,-3 1-1,1 3-1,-5-2-2,5 4-3,-4-2-6,3-1-11,5 6-7,-8-7 2,8 7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9T10:58:34.01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19 74 0,'-1'-13'26,"1"13"0,6-19 1,-2 10-11,1-1-3,1 2-3,2 2-2,-1 2-3,3 1 0,-1 1-1,5 4 0,1 3-2,2 3 1,0 4-2,-1 6 0,0 3 0,-2 6 0,0 4-1,-5 2-1,-6 4 0,-3 2-1,-3-1-2,-7 0-2,0 0-1,-6-5-2,-1 0 0,-2-6 0,2-2 0,-3-6 2,3-2-1,-1-5 4,3-5 3,3-4 3,0-5 2,4-3 2,1-4 1,3-1 1,1-4 0,4 1 0,2-1 0,1 2-1,2 0-2,2 4 0,0 2-1,2 4 0,2 2-1,2 3 0,-1 3 0,1 2-1,2 0 0,0 1 0,0 0 1,0-2-2,-1 1-2,-2-4-2,2 1-6,-3-3-11,-3-5-14,7 3 0,-6-8 1,4 4-1</inkml:trace>
  <inkml:trace contextRef="#ctx0" brushRef="#br0" timeOffset="703">663 216 18,'8'2'29,"-15"-2"2,6 8 0,-6-1-13,-5 2-6,1 4-4,-4 0-2,-2 7-2,-3-1 0,4 2-1,0-2-1,0 0 0,2-2-2,4-3 0,0-2-1,4-5-1,4 0-4,2-7-4,0 0-6,0 0-12,0 0-6,0 0 2,-3-11 0</inkml:trace>
  <inkml:trace contextRef="#ctx0" brushRef="#br0" timeOffset="1000">509 233 5,'0'0'25,"6"9"2,-6-9-5,1 12-4,1-2-3,0 2 0,3 6-1,-1-2-3,4 4-1,-2-3-1,6 3-4,-2-3-1,3 1-1,-1-5-1,3-1 0,-2-3-1,0-1 0,-2-1-2,-2-4-4,2 1-17,1-1-13,-12-3-1,6-7 0,-8-5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80 21,'0'0'33,"0"0"2,0 0 0,0 0-13,0 0-5,17-4-4,-11 1-5,7 3-2,-1-1-1,3 2-2,1 0-1,2 1 0,-2 0-2,1 0 1,0 0-2,-2 0-2,0 0-1,-4-3-4,2 2-5,-13-1-7,13-7-10,-4 5-7,-6-5 0,-3 7 2</inkml:trace>
  <inkml:trace contextRef="#ctx0" brushRef="#br0" timeOffset="1">144 0 31,'0'0'31,"0"0"2,0 0-11,0 0-3,0 0-5,0 0-3,-10 3-1,8 4-2,2-7-3,-7 18 0,1-6-2,3 4 0,-2 2 0,3 2-1,2-1 0,0 1-1,2-2 0,0-1 0,1-3 0,0-2-1,0-2-2,-3-10-2,7 10-7,-7-10-24,0 0-3,10-7-1,-5-6 2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149 66 21,'0'0'28,"-7"-14"2,7 14-7,-6-11-5,0 3-5,6 8-3,-10-12-1,10 12-2,-10-10-1,10 10 0,-13-8-2,13 8-1,-14-4-1,6 5 0,-1 1-1,0 4 1,-2 2-2,2 4 1,-1 5 0,2 3-1,-1 4 1,4 2-1,1 1 0,3 1 0,1 1 1,4-2-1,1-2-1,3-3 2,2-2-1,0-5 0,3-2 0,0-4 1,2-4-1,0-2 0,-1-3 0,0-3 0,-1-1-1,-1-2 0,1-3 0,-3 0 0,1-3-1,-3-1 1,2-4-1,-3 2 1,0 0 1,-1 2-1,-1 0 1,-2 2 1,-1 3-1,-2 8 1,0-8-1,0 8 1,0 0 0,0 11-1,-1-2 1,1 4 0,1 2-1,-1 2 1,2 1 0,0 2 0,1-2-1,2 0 1,-1-2 0,2-3-1,-1-2 1,1-4-1,-6-7 0,12 8 0,-12-8-2,10-4-2,-10 4-4,9-11-9,-3 1-11,2 0-8,-4-6 0,5 2 1</inkml:trace>
  <inkml:trace contextRef="#ctx0" brushRef="#br0" timeOffset="1">346 179 23,'0'0'28,"-6"0"-3,6 0-2,0 11-6,-2-4-2,4 4-3,-2-2-1,3 6-1,-3-1-1,5 4-2,-3-2 0,2 2-2,-1-1-1,3-1-1,-2-1-1,2-2-1,-1-2 0,0-3-1,2-1-3,-7-7-5,13 2-22,-5-5-8,-3-3 1,3-4-1</inkml:trace>
  <inkml:trace contextRef="#ctx0" brushRef="#br0" timeOffset="2">741 70 32,'-3'-12'31,"3"12"1,0 0-9,0 0-6,0 0-3,0 0-4,-7-1-3,0 2 0,7-1-2,-16 11 0,7-2-2,-2 0 1,-1 4-2,-1 1 1,1 3-1,-1 1 0,2 3-1,0 1 0,4 2 0,-2 2 0,4 2-1,0 2 1,4 0-1,1-1 0,2 0 1,3-3-1,0 0 0,2-4 0,0-1 1,0-5-1,-1-1 1,0-3-1,-2-3-1,-4-9 0,4 10-1,-4-10-2,0 0-5,7 0-10,-7 0-20,0-10 2,3 2-2,-6-6 3</inkml:trace>
  <inkml:trace contextRef="#ctx0" brushRef="#br0" timeOffset="3">864 147 13,'2'7'29,"-9"-10"-1,7 3 3,0 0-13,-11 4-6,11-4-3,-13 3-1,13-3-1,-15 4-1,15-4-1,-12 7 0,12-7-2,-6 9 0,6-9-1,1 13 0,3-4 0,1 2 0,2 3 1,-1 1-2,2 3 1,-1 0 0,-1 1-1,-1-1 0,-2 0 0,-2-1 0,-1-2-1,-2-4 1,-1 0-1,-2-3 1,-1-1-1,6-7 0,-13 5-1,6-5 0,-1-3-1,8 3-1,-11-10-3,11 10-2,-11-18-7,9 8-11,2 1-10,-3-7 0,6 5 1</inkml:trace>
  <inkml:trace contextRef="#ctx0" brushRef="#br0" timeOffset="4">960 97 28,'0'0'32,"0"0"1,0 0-6,0 0-7,12 7-5,-12-7-2,12 12-2,-8-4-2,6 7-2,-1-1-1,2 9-1,-2-2-1,3 6-1,-4 0 0,2 4-1,-3 0 0,-2 0-1,-3-1 0,-2 0 0,-4-3-1,-3-1-1,-3-2-4,-6-6-10,-2-1-25,0-1 0,-6-6 0,2-3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9:35.67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11 42 8,'-1'-16'24,"1"16"-4,-3-11-1,3 11-3,0-8-3,0 8-3,0 0-1,-3-7-1,3 7-1,0 0-2,0 0 0,0 0-1,0 0-2,0 0 1,0 0-1,0 0-1,0 0 0,0 0-1,-1 12 1,1-5 0,0 5 0,-1 5 1,1 4-1,-2 3 0,2 4 1,0 0 0,0 1 0,1 1-1,0-1-1,-1-3 1,1-3-1,0-2 1,0-2-1,0-3 0,0-2 1,-2-5-1,2-2 0,-1-7 0,0 9 1,0-9-1,0 0-1,0 0 0,0 0-2,0 0-4,0 0-6,0 0-13,11-9-8,-10-4 0,6 2 2</inkml:trace>
  <inkml:trace contextRef="#ctx0" brushRef="#br0" timeOffset="579">212 6 15,'0'0'14,"0"0"-2,0 0-1,0 0-2,0 0-1,0 0 0,0 0 1,-7 8-1,7-8-1,-4 12-1,3-2 1,-2 2 0,0 5-1,0 0 0,1 3-1,0 3-1,1 0-1,0 2 0,2 1 0,-1-2-1,2 2-1,0-2 0,1-1 0,-1-3-1,2-1 1,-2-2-1,1-4 1,0-1-1,-1-4 0,-2-8 0,3 10 1,-3-10-2,0 0-1,0 0-1,0 0-5,0 0-5,0 0-12,0 0-7,4-10 0,-9-3 2</inkml:trace>
  <inkml:trace contextRef="#ctx0" brushRef="#br0" timeOffset="1063">62 230 14,'0'0'24,"0"0"-2,0 0-5,7 0-3,0-2-4,2 0-3,1-1-1,4 1-4,0 1-9,0-6-15,7 11-5,-8-11 0,7 8 0</inkml:trace>
  <inkml:trace contextRef="#ctx0" brushRef="#br0" timeOffset="1516">345 256 9,'0'0'25,"0"0"0,-2-10-6,2 10-2,0 0-5,2-8-4,-2 8-2,0 0-2,0 0-1,7 1-2,-7-1 1,7 11-1,-4-2-1,-1 1 0,0 4-1,-2 2-1,-1-1 0,-1 2-1,-2-2-1,1 0 0,-1-4 0,1 1 1,3-12 1,-4 11 0,4-11 2,0 0 1,0 0 0,0 0 2,0 0-1,-2-7 2,2 7-1,0-8 1,0 8-1,0 0 0,0 0 0,5-7-1,-5 7 1,0 0-1,11 9 1,-11-9-1,12 9 1,-5-3-1,0-1 0,-7-5 0,13 9-1,-13-9-1,12 3-3,-5 0-5,-7-3-12,8-5-10,1 6-3,-6-10 2</inkml:trace>
  <inkml:trace contextRef="#ctx0" brushRef="#br0" timeOffset="2219">678 92 20,'0'0'25,"-7"-4"0,7 4-8,-9-9-5,1 5-4,0 0-2,-2-1-2,-1 2 0,-1 2 0,0 1-1,1 0 1,1 2-2,0 0 0,3 3-1,-1 1 0,3 1-1,2 2 1,3 2-1,0 0 0,3 2 0,4 2 0,0 0 0,4 0 0,2 1 0,1-1 1,1 0-1,0 2 1,2-3-1,-4 0 0,-1 0 1,-3-2-1,0 0 1,-5-2-1,0-1 1,-3-1-1,-2-1 1,0 2 0,1-9-1,-7 13 1,7-13-1,-13 11 1,6-5-1,-2-1 0,-1 0 1,0-3-1,0-1 0,0-2 0,1-1 0,2-2-3,-1-4-3,5-1-10,3 2-14,-3-10-1,11 6 1,-6-9-1</inkml:trace>
  <inkml:trace contextRef="#ctx0" brushRef="#br0" timeOffset="2875">840 138 3,'-5'-7'23,"5"7"3,0 0-7,-8-7-2,8 7-6,-9-4-2,9 4-2,-10 5-1,6 3-1,-2 0-2,2 4 0,0 2-2,1 4 0,0 1 0,1 1-1,3 0 1,0 1-1,2-2 0,1-1 1,2-2-1,2-2 1,-2-4 1,3-1 0,-1-5 1,2-1 0,-2-4 1,3-1-1,-3-5 1,1-1-1,0-3 0,-1-2-1,0-3 1,-1 0-1,-2-2-1,-1-1 0,-2-1 0,-1 1-1,-1 2 0,-2 3-2,-1 2-3,-1 2-3,4 10-9,-4-7-7,4 7-10,0 0 0,0 0 2</inkml:trace>
  <inkml:trace contextRef="#ctx0" brushRef="#br0" timeOffset="3360">1024 185 2,'0'8'23,"0"-8"-4,0 11-3,-1-3-3,2 2 0,-1 1-4,0 0-1,1 1-2,-2 0-1,1-1-1,0-2-1,1 1 1,-1-10-2,3 14 1,-3-14 0,5 10 1,-5-10-1,11 6 0,-4-3-1,3-2 1,0 0-1,0-1 0,2-1-1,-1 1 0,0-3-2,-1 1-1,1 0-6,-4 0-8,-7 2-14,17-3-2,-17 3 1,11-2 0</inkml:trace>
  <inkml:trace contextRef="#ctx0" brushRef="#br0" timeOffset="3813">1118 233 11,'0'0'26,"-5"13"2,0-5-6,3 4-6,-1 2-4,0 3-1,1 3-2,-1-2-2,2 4-3,-1-3 0,3 0-2,-2-3 0,1 1-1,0-4 0,1-2 0,0-3-1,-1-8 0,1 10-1,-1-10-2,0 0-8,0 0-18,7-3-3,1-2 0,-7-10 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9:40.06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127 0 7,'-13'4'19,"9"3"-2,-5 0-1,1 2-3,0 5 0,-1-1-1,2 4-1,-2 0-1,2 5-1,-2-1-1,2 5-2,-1-2-1,1 4 0,0 1-1,2 3-1,0 2 1,2 4-2,0-2 0,4 2 0,1-2 0,2 1 0,-1-3-1,4-3 0,-1-2 0,1-5 0,-1-5-1,1-3 1,-1-2-1,-2-3 1,-1-3 0,-3-8-1,4 8 0,-4-8-1,0 0-3,0 0-7,0 0-14,0 0-9,4-10-1,-4 10 1</inkml:trace>
  <inkml:trace contextRef="#ctx0" brushRef="#br0" timeOffset="484">197 319 20,'0'0'24,"-8"-11"-5,8 11-3,-8-5-2,8 5-4,-10-3-2,10 3-2,-11 0-1,11 0-1,-12 5-2,12-5 0,-10 12-1,5-2-1,0 2 0,1 3 0,2-1 0,1 2 0,1 2 0,3-2 0,1-2 0,0-1 0,3-3 0,-1-2 0,-6-8 0,12 9 1,-12-9-1,13-3 1,-6-1-1,-1-3 1,0-1-1,0-3 1,-1 0-1,1-2 1,-2 0-1,-1-1 1,1 3 0,-3 0 1,1 4-1,-2 7 1,0-10 0,0 10-1,0 0 1,0 7-1,0 1-1,0 2 1,1 0-1,0 2 0,0 2 1,2-2-1,0-2 1,0-1-1,1-2-1,-4-7-2,9 10-3,-9-10-6,13 5-8,-13-5-11,15-4 1,-9-4-1</inkml:trace>
  <inkml:trace contextRef="#ctx0" brushRef="#br0" timeOffset="1078">365 301 20,'0'0'24,"0"0"-5,-8-5-5,8 5-1,-11 2-4,11-2-1,-12 12-2,7-3-1,-1 3-1,2 2 0,0 0-1,2 1-1,3-3 1,1 1-2,2-3 1,-1-1 0,-3-9-1,11 10 0,-11-10 0,14 1 0,-14-1-1,12-4 1,-12 4 0,14-11-1,-7 3 1,1-3-1,-1 1 0,-1 0 0,1-1-1,-1 3 1,-2 0 0,-4 8-1,6-7 1,-6 7 0,3 7 0,-2 1 0,2 4 0,-2 4 0,1 4 1,1 1 0,-1 2 0,0 2 1,1-2-1,0 0 0,-1 0 1,1-3 0,1-4-1,-1 0 1,-2-5-2,1-2 1,0-2 0,-2-7 1,3 8-2,-3-8 1,0 0-2,0 0-2,0 0-5,-7-13-11,1 1-12,6 1-3,-7-11 2,7 2 0</inkml:trace>
  <inkml:trace contextRef="#ctx0" brushRef="#br0" timeOffset="1703">527 157 20,'0'0'29,"10"15"0,-5-3-5,2 4-5,2 5-4,-1-1-3,3 6-4,-5 2-2,2 2-1,-2 1-1,0 1-2,-3 0 0,-1-1-1,-3 2 0,0-4 0,-2-1-1,0-4 1,-2-3-2,0-4 0,0-2-3,-1-6-8,3-2-13,1 1-10,2-8 0,0 0 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9:42.42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74 18,'0'0'27,"10"-1"0,-10 1-6,7-2-6,0 5-4,0-3-2,4 3-3,-1-2-1,3 3-1,0-2-1,2 1-1,0-1-1,-2-1-2,1 2-4,-4-2-8,0-3-15,1 5-3,-11-3 0,7-1 1</inkml:trace>
  <inkml:trace contextRef="#ctx0" brushRef="#br0" timeOffset="329">106 0 27,'0'0'26,"0"0"-2,0 0-3,-2 13-6,1-4-4,-2 1-1,3 5-2,-3 0 0,4 4-1,-1-1-2,1 3-1,0-5-2,2 3 1,0-3-1,1-1-1,-1-3 0,0-2-1,0-1 0,-3-9 0,3 11-4,-3-11-5,0 0-13,0 0-11,0 0-2,10-8 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9:43.28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6 45 43,'7'-9'30,"-7"9"-2,7-6-8,-7 6-6,7-4-5,-7 4-3,10 3-2,-10-3-2,13 14 1,-7-3-1,1 4-1,-1 0 1,-1 3-1,-2-1 0,-1 1-1,-1 1 1,-2-2-1,0 0-1,-3-4 0,-1 3-1,0-3 0,0 2-1,-1-3 0,0 1 0,0-4 0,1 1 0,0-2 0,5-8 2,-7 11-1,7-11 1,0 0 1,0 0 0,-4 8 0,4-8 1,0 0 1,0 0 0,0 0 0,9 9 2,-2-6-1,0 1 1,4 1 0,2-1 1,3 0 0,0-1-2,4 1 1,-1-2-1,-1 1-1,1-3 0,-3 0-2,-1-1-1,-3-3-5,0 3-11,-5-1-18,-3-6 1,-4 8-2,4-13 1</inkml:trace>
  <inkml:trace contextRef="#ctx0" brushRef="#br0" timeOffset="609">0 188 30,'0'0'29,"0"0"1,0 0-8,8-2-7,-8 2-4,13-3-3,-1 3-2,1-2-2,3 2-1,2-1-1,1 2 0,1 0-1,0 2 1,-2 1-1,0 2-1,-4 1 1,-1 1-1,-3 4 1,-1-1 1,-2 4-2,0 0 1,-3-1-1,-1-1 1,-1-1-1,0 0 0,-1-3 0,0-1 1,-1-8-1,1 9 0,-1-9 0,0 0 1,0 0 0,0 0 0,0 0 0,0 0 1,5-10-1,-2 3 0,2-4 1,2-1-1,1-1 0,1 0-1,0 0 0,1 0 0,-2 3 1,0 3-1,0 4 0,-8 3 0,10 1 0,-10-1 0,8 13 0,-3-2 0,0 2 1,0 1-1,0-1 0,0 1 1,0 0 0,0-2 0,-1-1-1,-1-2 1,-1 0 0,-2-9-1,4 9 1,-4-9-1,0 0-1,0 0-1,3 7-6,-3-7-19,0 0-9,-1-8 0,0-1 0</inkml:trace>
  <inkml:trace contextRef="#ctx0" brushRef="#br0" timeOffset="32375">649 29 3,'0'-9'14,"0"9"-1,-1-8 1,1 8-2,0 0-1,-3-9 0,3 9 0,0 0-2,0 0-1,0 0-1,-7-3-2,7 3-2,0 0 0,0 0-1,-5 8-1,5-8 0,-6 8 0,2-1 0,0 0 1,-1 3 0,0 2-1,-2 3 1,2 1-1,-1 2 0,-1 2 0,2 0 0,0 2-1,0 1 0,3 1 1,-1-1-1,1 1 0,1 1 0,1-2 1,1 0-1,2-1 0,0-2 1,0 0 0,2-3 0,0-1 0,1-4 1,-1 0 0,1-2-1,0 0 1,-1-3 0,0 0-1,-5-7 0,8 10 0,-8-10 0,0 0 0,8 9-1,-8-9 1,0 0-1,0 0 1,0 0-2,0 0 0,0 0-4,0 0-6,0 0-15,0 0-6,0 0-1,0 0 1</inkml:trace>
  <inkml:trace contextRef="#ctx0" brushRef="#br0" timeOffset="33062">796 199 6,'0'0'24,"0"0"-3,2-10-4,-2 10 0,0 0-5,0 0-1,0 0-1,-10-9-3,10 9-1,-7-1-1,7 1 0,-8-2-2,8 2-1,-8 1 0,8-1 0,0 0-1,-9 3 0,9-3-1,0 0 1,-8 11-1,8-11 0,-1 12 0,2-3 0,0 0 0,2 1 0,3 2 0,-2 1 0,3-1 0,-2-1 1,0 1-1,1 0 0,0 0 0,-2-1 0,0-2 0,1 1 0,-3-2 1,0 1-1,0-2 0,-2-7 1,1 11-1,-1-11 1,-2 9 0,2-9-1,-4 7 1,4-7 0,-9 6-1,9-6 0,-13 5 0,5-3 0,1 0-1,-3-2-2,2 1-2,-2-3-4,3 2-6,0-2-10,-1-7-7,8 9 0,-5-16 2</inkml:trace>
  <inkml:trace contextRef="#ctx0" brushRef="#br0" timeOffset="33719">897 67 20,'10'0'24,"-10"0"-4,0 0-6,0 0 0,0 0-2,9 6-1,-9-6-1,5 13-2,-2-4-2,1 4 0,1 2-1,2 3-1,-4 1-1,4 2 0,-4-1-2,5 2 1,-5 2-1,3 0 0,-4-1 0,-1 0 0,-1 1 0,0 1-1,-3-2 2,-4-2-1,2 0-1,-2-3 1,0 0-1,0-5 0,0-2 1,1-3-1,0-1 1,6-7-1,-7 8 0,7-8-1,0 0 0,0 0-4,0 0-1,0 0-9,0 0-16,0 0-3,3-8 1,8 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0:17.78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 59 14,'-8'2'26,"8"-2"-3,0 0-3,0 0-1,0 0-5,0 0-4,0 0-1,0 0-3,0 0-1,0 0-2,0 0 0,0 0 0,11-2-2,-11 2 1,14-1-1,-3 0 0,4 0 0,3 0-1,4 1 1,3 0 0,0 0-1,2 1 1,-1 1 0,3-1-1,-3 2 1,0-2-1,-3 1 0,-3-2 1,-2 1-1,1 0 0,-3-2-1,-2 2-1,-3-3-3,1 2-6,-3-1-7,-2-2-15,3 4 0,-10-1 0</inkml:trace>
  <inkml:trace contextRef="#ctx0" brushRef="#br0" timeOffset="547">403 9 36,'0'0'20,"0"0"-1,0 0-1,0 0-2,0 0-6,0 0-3,0 0-2,5-7-2,-5 7 0,8-2-1,-8 2-1,13 0 0,-4 2-1,4 0 0,-2 1 0,3 0 0,-1 2 1,-1 0-1,1 2 0,-3-1 0,-2 1 0,-4 2 0,0-1-1,-4 2 1,-5-1 0,1 3-1,-5-1 1,-1 2-1,-2-1 1,0 3 0,-1-3 0,0-3 0,4-1-1,1-1-1,8-7-3,0 0-7,0 0-17,0 0-1,16-12 1,-6-5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0:19.70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3 14,'0'0'27,"0"0"2,0 0-8,0 0-3,-4-7-5,4 7-2,0 0-3,0 0-2,0 0-1,0 0-2,0 0-1,0 0-1,0 0 0,0 0-1,9 3 0,-9-3 1,14 3-1,-2-2 1,2 1 0,3-1-1,1-1 1,2 0-1,1 0 1,0-1-1,-2 0 1,-2 1-1,-2 0 0,-2 0 0,-4 2 0,-9-2 0,10 7 0,-10-7 0,1 17 0,-5-4-1,-2 2 1,-3 2 0,-2 1-1,-2 2 0,0 3 0,-1-2 0,-1 1 0,0-1 0,2 1 0,2-3 1,2 0-1,2-3 1,1-1 0,3-3 0,2-3-1,2-1 2,-1-8-1,6 10 1,-6-10 0,10 7 0,-10-7 0,13 6 1,-5-3-1,2-1 0,1 0 0,1 1 0,1 0 0,2-1 0,-1 0 1,2-1-2,-1 0 1,0-1-1,-2-1 0,0 0 0,-1 0-3,-4-3-2,1 3-5,-9 1-7,9-11-14,-2 11-3,-8-8 1,1 8 1</inkml:trace>
  <inkml:trace contextRef="#ctx0" brushRef="#br0" timeOffset="781">30 176 23,'13'1'27,"-13"-1"1,0 0-11,10-3-3,-10 3-3,16 2-2,-8-1-2,5 2-2,0-3 0,3 2-1,1-3-1,3 2-1,0-3-1,1 1 0,-2-1 0,0 1-1,-3 1 1,-1 0-1,-4 2 0,-1 2 0,-3 1 0,0 1 1,-2 3-1,-1 2 0,0 1 0,-2 0 0,0 1 0,0 0 1,-2 3-1,1-1 0,0-2 0,-1-2 0,1-1 0,-1-1 0,1-2 0,-1-7 0,0 8 0,0-8 0,0 0 1,0 0-1,0 0 1,0 0-1,7-9 1,-3 1 0,1-3-1,1-2 1,2-2-1,2-1 1,-1-1 0,1 2 1,-1 1 0,1 2-1,-3 2 0,0 3 0,-7 7-1,9-5 1,-9 5 0,7 5-1,-7-5 1,7 16-1,-3-6 1,1 4-1,0 0 1,-1 1-1,1 1 1,-2-2-1,0 2 1,0-3-1,-1 0 1,-1-3-1,0-1 1,0-1-1,-1-8 0,0 8 1,0-8-2,0 0 0,0 0-2,0 0-3,0-10-13,0 10-16,1-20 0,3 5 0,-5-10 0</inkml:trace>
  <inkml:trace contextRef="#ctx0" brushRef="#br0" timeOffset="1750">952 36 22,'-15'-10'27,"15"10"-7,-13-3-1,5 2-4,-1 0 0,-3 0-2,3 1-2,-3-4-3,3 4-2,-2-1-1,2 1-2,-1-2 0,3 2 1,-1 0-3,1 1 0,7-1 0,-12 3-1,12-3 1,-9 6-1,6 2 1,2-1-2,2 4 2,2 0-1,1 2 1,4 1-1,0-1 0,4 3 1,1-2-1,0 0 0,-1-1 1,1 0-1,-1 1 1,-3-1-1,-1 1 1,-1-1-1,-4-1 0,-3 1 1,0-1-1,-1-1 1,-2 0-1,-1 0 1,-2-1-1,-2-2 0,0 0 1,-1-3-1,-2 0 0,-1-2 1,1 1-1,-3-4 0,1 1 1,1-2-1,0-2 0,0-1 0,0-3 0,0-1 0,2 0-1,1-2-1,2-2 0,1 0-3,4 4-5,-1-4-4,8 5-9,3 0-11,-1-6-2,9 5 3</inkml:trace>
  <inkml:trace contextRef="#ctx0" brushRef="#br0" timeOffset="2437">1135 44 3,'0'0'23,"0"0"-1,0 0-9,0 0 1,-9 1 0,9-1 0,-11 3-2,3 2-4,-3-2 0,2 4-2,-5 1 1,3 4-2,-2-4-1,4 5-1,-1-1-1,2 5 0,0-2 0,4 1 0,2 2-1,2 0-1,2 0 1,3 0 0,3-3-1,1 0 1,2-3 1,2 0-1,-2-5 0,4-2 0,-2-2 1,1-1 0,-1-5-1,-2-1 1,-1-3 0,1-1 0,-3-3-1,1 0 0,-4-3 0,0-1 0,-3 1 0,1-3-1,-1 2 0,-1 0-1,-1 3 0,-1 1-1,2 2-1,-3 2-3,2 7-6,2-8-3,-2 8-9,12-1-6,-12 1-4,17-2 2</inkml:trace>
  <inkml:trace contextRef="#ctx0" brushRef="#br0" timeOffset="2922">1311 126 20,'1'7'21,"-1"-7"-2,-5 13-1,1-6-1,2 2-3,-2 1-3,-1 0-3,2 2-2,-2 0-1,1 3-1,-2-3-1,3 2-1,-1-3-1,1 1 0,3-2-1,-1 0 2,2-2-1,-1-8 1,9 12 0,-1-9 0,1-1 0,3-2 0,2-2 0,4 1 0,-2-3 1,3 1-2,-2-1-1,-1 0-1,-1 2-3,-3-1-2,1 2-6,-6-3-5,0 1-10,2 5-7,-9-2 1,10-5 2</inkml:trace>
  <inkml:trace contextRef="#ctx0" brushRef="#br0" timeOffset="3375">1413 193 13,'0'0'28,"0"0"1,0 9-10,1 0-2,-2 1-1,1 6-1,-3-2-3,3 5-3,-2 1-3,1 3 0,-2-2-2,2 2 0,-2-1-2,3-3-1,-2 0 1,1-3-1,0-2-1,1-1 1,0-4-1,0-2 1,0-7-2,1 7 0,-1-7-3,0 0-10,-1-8-21,1 8 0,7-15-1,0 1 1</inkml:trace>
  <inkml:trace contextRef="#ctx0" brushRef="#br0" timeOffset="3906">1801 56 15,'4'-13'28,"-4"13"1,0 0-8,1-10-5,-1 10-2,0 0-2,-10 7-2,3 0-3,0 3-2,-3 0-1,3 4 0,-3 1 1,2 2-2,0 2-1,0 2 0,2 1-1,0 2 1,1 2-1,0 0 0,3 2 0,1 0 0,1 0 0,3-1-1,1-1 1,0-3 0,2-1-1,1-2 0,0-1 1,-2-4-1,2-4 0,-3-2 1,-1-2-1,-3-7-1,5 9 0,-5-9-1,0 0-4,0 0-8,0 0-9,0 0-13,1-15 0,1 7 1,-4-9 1</inkml:trace>
  <inkml:trace contextRef="#ctx0" brushRef="#br0" timeOffset="4390">1909 211 21,'-9'-7'22,"9"7"-6,-9-4-3,9 4-3,-11-6-3,11 6-1,-14-2 0,5 0 1,1 3-1,1-1-1,7 0-1,-12 5-1,12-5-1,-9 13 0,6-5 0,1 2-1,2 2 0,0 1 0,0 1 0,3-1 0,0 0 0,3-1 0,0-3 0,1-2-1,0-1 1,0-5 0,2-1 0,-1-3-1,0 0 1,-8 3 0,13-13-1,-8 5 1,2 0 1,-3-2-1,1 1 0,-2-1 1,-1 1 1,0 1-1,-2 8 1,3-13-1,-3 13 0,0 0 0,0 0-1,0 0 0,5 7 1,-3 1-1,0 4 0,-1 1-1,3 2 1,-1 1 0,2-2 0,0-1 0,-1-2-1,0-2-1,-4-9-3,8 10-7,-8-10-7,0 0-15,11-8-2,-9-1 1,5 2 1</inkml:trace>
  <inkml:trace contextRef="#ctx0" brushRef="#br0" timeOffset="5031">2068 0 16,'11'-1'28,"-11"1"2,8 0-6,-8 0-6,8 16-4,-2 0-1,-3 1-2,2 5-3,-1 1-2,2 7 0,-2 1-2,2 2-1,-3 1-1,2 1 1,-4 0-2,1 0 0,-3-1 0,-1-2 0,-2-4-1,-1-1 1,-3-4-1,1-4 0,0-1 0,-1-6-2,1 0-1,7-12-5,-8 14-13,8-14-15,0 0 1,0 0-2,6-21 2</inkml:trace>
  <inkml:trace contextRef="#ctx0" brushRef="#br0" timeOffset="6906">2013 204 19,'0'0'20,"0"0"-2,0 0-2,0 0-2,0 0-3,0 0-3,0 0-1,0 0-2,0 0-1,0 0-1,-8-4-1,8 4-1,0 0-1,-8 5 1,8-5-1,-9 9 1,5-3-1,-1 2 0,0 1 0,1 1 1,1 0-1,0 3-1,2-3 1,0 2 0,2-2 0,0-2 0,0 2 0,-1-10 0,2 11 0,-2-11 1,0 0-1,8 4 0,-8-4 1,8-6-1,-8 6 1,12-14-1,-5 6 1,1-2-1,1-1 1,-2 1-1,0-1 1,1 1-1,-3 2 0,-1 1 1,-4 7 0,7-10 0,-7 10 1,0 0-1,0 0 0,0 0-1,0 0 1,-5 11-1,2-2 0,0 1 0,2 4 0,-2 2 0,0 3 1,0 0-1,0 0 0,2 2 1,-1 1 0,-1-1 0,2-2 0,-1 1 0,1-3 1,1 0-1,-1-1 2,2-2-1,-2-1 0,2-1-1,-1-2 1,1-2-1,0-1 1,-1-7-2,-1 9 1,1-9-1,0 0 0,0 0 0,0 7 0,0-7-1,0 0-3,0 0-8,0-11-20,0 11-1,5-12-1,-5 12 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0:28.25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0 139 26,'0'0'23,"0"0"-2,3-8 0,-3 8-3,0 0-3,0 0-2,0 0-3,0 0-2,0 0-2,0 0-1,5-9-1,-5 9-1,11-2-2,-2 0 1,1 1 0,3-1-1,3 1 1,2 0-2,1-1 1,-1 1-1,1-1 0,0 1-3,0 2-1,-5-4-6,2 5-5,-8-2-9,-8 0-11,15 1 0,-15-1 2</inkml:trace>
  <inkml:trace contextRef="#ctx0" brushRef="#br0" timeOffset="406">145 0 1,'0'0'26,"0"0"2,0 0-2,-1 11-8,4 1-3,-4-2-2,3 7-2,-3 2-1,4 4-2,-2-1-2,4 4-1,-3-4 0,2 1-2,-1-4-1,2 0 0,-2-5-1,1-1 0,-1-4-1,-3-9-1,3 12-2,-3-12-8,0 0-18,0 0-5,5-11-2,1 3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0:29.32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9 25 25,'0'0'26,"0"0"-2,0 0-4,0 0-4,0 0-3,0 15-3,-3-6-1,4 7-2,-4 1 0,3 5-1,-2 0 1,2 4-3,-2 0-1,3 2-1,-2 0 0,3-1-1,-2-3 0,0-2-1,1-2 1,0-4-1,0-2 0,0-4 0,-1-3-1,0-7 0,0 0-1,0 0-3,0 0-5,0 0-8,5-17-15,0 9-2,-5-11 1,7 2 1</inkml:trace>
  <inkml:trace contextRef="#ctx0" brushRef="#br0" timeOffset="375">131 0 14,'6'11'26,"-6"-11"-2,-1 17-5,1-3 0,-1 3-2,1 6-2,-4-1-2,2 6-2,-2-1-3,2 4-1,-2-3-2,3 2-1,0-4-2,2-3-1,1-2 0,1-3 0,0-1 0,0-6 0,1-1-2,-4-10 0,5 10-2,-5-10-4,0 0-10,0 0-11,0-14-7,1 7-2,-5-10 3</inkml:trace>
  <inkml:trace contextRef="#ctx0" brushRef="#br0" timeOffset="703">59 167 23,'0'0'27,"0"0"-4,0 0-2,0 0-5,3 8-3,-3-8-3,11 3-1,-4-2-6,1 0-6,3-1-13,2 3-13,-4-7-3,8 6 1,-7-8 0</inkml:trace>
  <inkml:trace contextRef="#ctx0" brushRef="#br0" timeOffset="968">295 209 28,'8'3'29,"-8"-3"0,0 0-9,10 0-6,-10 0-3,7 9-3,-7-2-1,0 4-3,-1 1-2,-1 1 0,-2 1-1,0 1 0,-1-1 0,1-1-1,1-1 0,0-4 1,2 0-1,1-8 2,3 8-1,-3-8 1,11 1 1,-4-1 1,0-3-1,2 3-1,0-3 1,0 3-2,-1-1 0,-1 0-3,2 1-4,-9 0-16,10-7-12,0 8-1,-4-9 1,6 2 0</inkml:trace>
  <inkml:trace contextRef="#ctx0" brushRef="#br0" timeOffset="1781">754 34 5,'0'0'27,"0"0"1,0 0-2,-6 7-8,6-7-3,-7 4-3,7-4-3,-13 10-2,7-2-1,-4 0-1,1 2 0,-2 1-1,1 3 0,-2 0-1,2 2-1,-1 2 0,0 1 0,1 0-1,2 4 0,1-1 0,2 1 0,0 0 0,3 0-1,2 1 1,2 2-1,-1-2 1,3 1-1,0-2 1,1-1-1,1 0 1,0-2 0,0-3-1,1-1 1,-2-3-1,1-1 1,-2-4-1,1-1 1,-5-7 0,5 8-1,-5-8 0,0 0-2,0 0-3,0 0-6,0 0-16,0 0-9,2-14 0,0 7 0</inkml:trace>
  <inkml:trace contextRef="#ctx0" brushRef="#br0" timeOffset="2328">854 237 19,'0'0'25,"0"0"1,0 0-11,-9-3-3,9 3-2,0 0-1,-11-2-3,11 2-1,-11 2-1,11-2-1,-11 4-1,11-4 0,-11 9-1,11-9 0,-9 14-1,6-4 1,0-1-1,1 4 0,2-1 0,1 0 0,2 1 1,0 0-1,1-2 0,2-1 1,0 0-1,1-4 1,0-1 0,2-2 0,-1-2 0,0-3 0,0-1 0,-1-1 0,0-3-1,-1 0 1,-1-2-1,0-2 1,-1 1-1,0 1 1,-2-2-1,2 1 1,-1 1 1,0 0-1,-1 2 1,-2 7 0,4-9 0,-4 9 0,0 0 0,0 0 1,0 0-2,0 0 0,2 8 0,-1-1 1,-2 3-1,2 2 1,-1 3-1,1 3 1,-1 1 0,2 3 0,-2-1-1,1 2 1,-1-1-1,1 1-1,0-1 1,0 0 0,0 0 0,-1-1-1,0 0 1,-1-2-1,-1-1 1,1-1-1,-3-4 1,0-1-1,-1-3-1,-1-1 0,-1-2-1,-3-3-2,2 2-4,-7-5-6,2 1-12,0 1-9,-8-5-1,4 3 2</inkml:trace>
  <inkml:trace contextRef="#ctx0" brushRef="#br0" timeOffset="3234">1016 113 12,'0'0'28,"10"9"1,-10-9-3,11 11-8,-2 2-3,-3 0-2,4 7-2,-5 0-1,3 8-2,-2-1-2,1 5-1,-3 0-1,0 4-1,-2-2-1,1 0 0,-5-2-2,1-1 1,-2-1-1,-3-4-3,0 0-5,-3-4-24,-2-6-3,4 0-2,-5-8 1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6" units="in"/>
          <inkml:channel name="Y" type="integer" max="18432" units="in"/>
          <inkml:channel name="F" type="integer" max="255" units="dev"/>
        </inkml:traceFormat>
        <inkml:channelProperties>
          <inkml:channelProperty channel="X" name="resolution" value="2978.90918" units="1/in"/>
          <inkml:channelProperty channel="Y" name="resolution" value="2978.66846" units="1/in"/>
          <inkml:channelProperty channel="F" name="resolution" value="INF" units="1/dev"/>
        </inkml:channelProperties>
      </inkml:inkSource>
      <inkml:timestamp xml:id="ts0" timeString="2015-10-01T13:09:02.56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37 11,'6'-15'18,"-6"15"-5,0 0 1,0 0-2,10-12-2,-10 12 0,0 0-2,13-5-1,-13 5-1,13-3-1,-13 3-1,0 0-1,18-3-1,-18 3 0,16 1 0,-16-1-1,12 12 1,-12-12-1,11 22 1,-6-6-1,-5 1 0,-5 5 0,1 5-2,-1-1 0,-1 1-1,-1 0-2,-2-2 0,1 0-1,-1-4 1,4-3-1,-1-3 1,6-15 2,-12 18-1,12-18 2,0 0 0,-12 4 1,12-4 0,0 0 0,-4-16 1,4 16 0,2-19 1,-2 19 0,4-20 0,-4 20 0,4-17 1,-4 17-1,5-11 0,-5 11 0,0 0 0,0 0 1,14 9-2,-14-9 2,10 16-2,-10-16 1,11 20 0,-11-20 0,16 19 0,-16-19-1,15 13 1,-15-13-1,14 8 0,-14-8-2,12 4-3,-12-4-4,0 0-7,0 0-11,0 0-2,11-11 2,-11 11 0</inkml:trace>
  <inkml:trace contextRef="#ctx0" brushRef="#br0" timeOffset="1">477 146 14,'0'0'21,"0"0"1,0 0-6,0 0-1,0 11-5,0-11-2,-13 15-2,4-4-1,1 2-2,0 1 1,-1 1-1,0 1-1,0 0-1,2-2 0,1-1 0,6-13 0,-11 21-1,11-21 0,-9 13-1,9-13-2,0 0-2,0 0-3,0 0-6,0 0-7,-11 6-4,11-6 1,0 0 0</inkml:trace>
  <inkml:trace contextRef="#ctx0" brushRef="#br0" timeOffset="2">347 143 2,'0'0'19,"0"0"0,0 0-3,0 0-3,0 0-3,0 0 0,0 0-3,10 13 0,-10-13-1,3 13-1,-3-13 2,5 16-1,-5-16-1,9 20 0,-3-8-1,1 0 0,-1 0-1,0-1 0,0 0-1,-6-11 1,16 20-1,-16-20 0,13 16-1,-13-16 1,0 0-1,16 13 0,-16-13-2,0 0 0,0 0-4,0 0-5,0 0-12,0 0-7,0 0-1,0 0 0,0 0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03.73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347 38 20,'-7'-9'22,"7"9"-2,0 0-2,0 0-3,0 0-2,0 0-1,0 0-2,0 0-1,0 0-1,0 0-1,0 0-2,0 0 0,0 0-1,-9 7 1,8 3-2,-2 5 0,2 2-1,-4 2 1,4 4-1,-2 1 0,2 2 0,-1 0-1,3 1 0,-1-3-1,2 0 1,0-2-1,0-3 0,0-2 0,0-4 1,-1-3-1,0-1 0,-1-9 0,3 9 0,-3-9-1,0 0 0,0 0-1,0 0-1,7 5-3,-7-5-2,0 0-6,2-12-8,-1 1-11,6 1-3,-7-7 2,10 1 1</inkml:trace>
  <inkml:trace contextRef="#ctx0" brushRef="#br0" timeOffset="453">456 59 16,'10'-5'25,"-10"5"-3,0 0-5,0 0-2,0 0-5,0 0 0,0 0-1,0 0 1,0 0-2,-2 13 0,2-13 0,0 16-1,-2-6 1,3 5-2,-3 0-1,2 4-1,-1-1-1,2 5 0,-2-1-1,3-1 0,-2-1-1,3 0 0,-1 0 0,1-3 0,0-2 0,0-2-1,0-2 1,0-3-1,-3-8 0,4 11 0,-4-11 0,0 0-1,0 0-1,0 0-1,5 7-1,-5-7-2,0 0-3,0 0-6,0 0-6,-2-7-10,-2-2-6,2 3 3,-5-8 2</inkml:trace>
  <inkml:trace contextRef="#ctx0" brushRef="#br0" timeOffset="875">385 229 16,'-8'-2'25,"8"2"-1,0 0-4,0 0-6,-7 0-3,7 0-3,0 0-1,0 0-3,7 3-1,-7-3 0,8 3-1,-8-3-2,12 3-3,-3-3-7,1 2-14,-2-7-6,7 5 1,-7-7-1</inkml:trace>
  <inkml:trace contextRef="#ctx0" brushRef="#br0" timeOffset="1234">659 5 5,'1'-7'26,"-1"7"0,0 0-6,0 0-2,-2 7-5,2-7-2,-3 14-2,-1-7-2,4 6 0,-2 0 0,0 2-1,0-1-1,0 1-1,-1-4-1,3 2 0,0-3-1,1-1-1,-1-9-1,2 12 0,-2-12 0,0 0-2,3 8-2,-3-8-1,0 0 0,0 0-3,0 0-4,0 0-4,0 0-8,0 0-5,-8-5-2,8 5 2</inkml:trace>
  <inkml:trace contextRef="#ctx0" brushRef="#br0" timeOffset="1578">574 83 23,'0'0'18,"0"0"-1,0 0-3,0 0-1,0 0-2,0 0-1,0 0-1,9 6 0,-9-6-2,14-1 0,-7 0-1,2 1 0,1 0-2,3 1-1,-3-1-1,1 1-2,-2 1-2,-1-3-7,1 0-15,4 5-8,-13-4-1,16 1 1</inkml:trace>
  <inkml:trace contextRef="#ctx0" brushRef="#br0" timeOffset="2656">5 126 22,'0'0'27,"0"0"-3,3-9-4,-3 9-4,0 0-3,-5-9-3,5 9-2,1-8-1,-1 8-2,3-8 0,6 5-2,-9 3 0,12-10 0,-12 10-1,13-7 0,-13 7-1,15-4 1,-15 4-1,11 4-1,-1 3 1,1 2 0,-2 3 0,0 3-1,0 1 1,-3 3 0,-2 3-1,-3-1 1,-2 2-1,-3-2 0,-1 1-1,0 0 0,-3-1 0,-3-4-2,3 0 1,-1-4 0,0-2-2,0-2 2,3-2 0,-3-4 1,9-3 0,-9 6 1,9-6 0,-9 0 1,9 0 0,-9-8 0,9 8 1,-6-11 1,2 4 0,4 7 0,-4-13-1,4 13 1,-1-8-1,1 8-1,0 0 0,0 0 0,10 1 0,-2 2 1,1 4-1,2 0 0,1 1 0,1 0 1,-2-1-1,0 1 0,0-1 0,-3-2 0,-8-5-2,14 8-1,-6-3-4,-8-5-5,13-1-20,-3 3-6,-2-5 0,5 2 1</inkml:trace>
  <inkml:trace contextRef="#ctx0" brushRef="#br0" timeOffset="3641">894 260 12,'0'0'27,"0"0"-3,0 0-2,-1-8-6,1 8-3,0 0-4,-8-6-1,8 6-2,-7-2-1,7 2 0,-8-1-1,8 1-1,-11-1-1,11 1 0,-12 0-1,12 0 0,-12 3 0,12-3-1,-12 7 1,8 1-1,-1 1 0,2 2 0,0 1 1,2 0-1,3 2-1,0-1 2,2-1-1,1-1 0,0-3 0,2 0 0,0-3 0,1-1 1,-8-4 0,13-2-1,-13 2 1,12-6-1,-12 6 1,10-12 0,-6 5-1,0 1 2,-1-3-2,0 1 0,0-1 0,-2 0 1,1 1-1,-1 1 0,-1 7 0,1-10 0,-1 10 0,0 0-1,0 0 1,0 0 0,2 9-2,0-1 2,-1 1 0,3 0 0,-1 2 0,0-1 0,1 0 0,0-2 0,2 1 0,-6-9-1,10 10-2,-10-10-2,12 6-2,-12-6-4,14 0-5,-8-2-7,1-3-7,5 4-2,-7-8 2</inkml:trace>
  <inkml:trace contextRef="#ctx0" brushRef="#br0" timeOffset="4281">1042 296 21,'-7'-11'23,"7"11"-3,0 0-5,0 0-2,-3-9-3,3 9-3,0 0 0,0 0-2,0 0-1,-10-4-1,10 4-1,-7 7 0,7-7-1,-10 11 0,6-5-1,-1 1 1,2 3-1,0-1 1,2 0-1,2 0 1,0-1-1,3-1 0,-4-7 1,6 10-1,-6-10 1,11 4-1,-11-4 1,8-1-1,-8 1 0,11-7 1,-11 7-1,12-11 1,-12 11-1,10-11 1,-10 11-1,8-8 0,-8 8 0,0 0 0,0 0 1,7-3-1,-7 3 0,3 11 0,-3-2 1,3 3 0,-1 3 1,1 3 0,-1-1 0,1 1 1,-1 2 0,-1-5 0,2 2 0,-2-5-1,2 1 2,-3-4-3,2-2 1,-2-7-1,1 8 1,-1-8-1,0 0-1,0 0 1,0 0-1,0 0-1,0 0-2,0 0-4,0 0-7,1-12-15,-1 12-6,-2-19 0,3 8 0</inkml:trace>
  <inkml:trace contextRef="#ctx0" brushRef="#br0" timeOffset="4937">1132 193 21,'0'0'26,"0"0"2,0 0-7,0 0-7,11 1-1,-11-1-3,9 11-2,-4-4 1,3 5-1,-1 0-1,3 6 1,-3-1-4,0 5 0,-1-1-1,0 2 0,-3-1-2,1 1 1,-3 1-1,-1-4 0,0 1 0,-2-3 0,1-2-1,-3-2 0,2-2 0,-1-2-1,1-2-1,2-8-1,-5 9-1,5-9-3,0 0-4,0 0-9,0 0-15,0 0-2,-4-15 4,4 15-1</inkml:trace>
  <inkml:trace contextRef="#ctx0" brushRef="#br0" timeOffset="5594">883 133 16,'0'0'25,"0"0"-5,0 0-1,-7 4-3,7-4-3,-9 10-3,9-10-2,-11 15 0,3-6-1,3 3-1,-4-1 0,1 3-1,0 0-1,4 2 1,-4 1 0,5 1-2,-3 1 1,3-1-2,1 0 0,1 0 1,0-1-1,0 1-1,2-2 1,0 0 0,0-2-1,2 1 1,-1-1-1,2 0 1,-1-2-1,2-1 0,0 0 0,0-1-1,0-1 1,1-1-1,-2-1 0,-4-7 1,10 10-1,-10-10 0,0 0 0,7 7 0,-7-7-1,0 0 0,0 0-2,0 0-3,0 0-6,0 0-24,0 0-1,0 0-2,0-10 2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0:53.98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1 114 11,'0'0'12,"0"0"1,0 0-1,0 0 1,0 0-2,0 0 0,0 0 0,-3-7-1,3 7-2,0 0-1,0 0-2,0 0 0,0 0-1,0 0 0,0 0-2,3-8 0,-3 8-1,0 0 0,11-5 0,-11 5-1,12-3 0,-5 1 0,4 2 0,1-1 0,-1 1 0,2 0 0,1 0 1,1-1-1,3 0 0,-2 1 0,-2-1 0,-1 2 1,0-1-1,-3 2-1,-1-2-1,-1 3-1,-8-3-2,12 4-4,-12-4-3,8 3-7,-8-3-4,10 3-2,-2 0-4</inkml:trace>
  <inkml:trace contextRef="#ctx0" brushRef="#br0" timeOffset="562">184 0 19,'0'0'19,"0"0"-1,0 0-5,0 0-2,0 0-1,-1 9-2,0-3-2,0 4 0,1 1 0,-1 4-1,0-1-1,2 2 0,-2 0-1,3 1 0,-2-1-1,0-1-1,0 0 1,1-1-1,-1-1 0,2-1 0,-2-2 0,0-3-1,0 0 1,0-7-1,3 10-1,-3-10-3,0 0-7,3 8-14,-3-8-6,7-2 0,-7-7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0:55.18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207 72 9,'0'0'23,"0"0"-3,-6-7-4,6 7-4,-13-6-2,6 4-2,-2 0-3,-1-1 0,0 1-1,0 1 0,0 1 0,-1 0-2,0 0 0,0 3-1,1-1-1,0 2 0,0 0 0,1 2 0,2 0 0,0 3 0,1-2 0,3 1 0,0 0 0,2 2 1,1 0-1,1 0 0,2 0 1,2-1-1,2 1 1,1 1 0,3-1-1,1-1 0,0 0 1,3-1 0,-2 1-1,1 0 1,-2 0-1,0 1 1,-2-1-1,0 1 0,-2 0 1,-1 0-1,-2 0 0,0 0 0,-1 0 0,-1-2 1,-2 0-1,0-1 0,0 0 0,-1-7 1,-2 11-1,2-11 1,-4 8 0,4-8-1,-9 5 1,9-5 0,-13 5 0,6-2 0,-3-3 0,0 2 0,-2-1 0,0 0 0,0-1 0,-2-1 0,-1 2-1,0-3 0,2 0 0,1 0 1,1-1-1,1 0 0,0 0 0,3 0 0,7 3 0,-8-7-1,8 7-2,-7-6-3,7 6-6,0 0-9,2-11-11,8 8 1,-3-7 1</inkml:trace>
  <inkml:trace contextRef="#ctx0" brushRef="#br0" timeOffset="859">422 136 17,'-3'-11'24,"3"11"-6,-7-5-3,7 5-6,-11-2-1,3 1-3,8 1 0,-14 0 0,6 2-1,0-2 1,1 3-2,-1 1 1,8-4-2,-13 10 1,5-3-2,2 2 0,-1 1 0,1 2 0,-1 1-1,3 1 1,-2 2-1,4-2 0,1 4 0,1-3 0,1-1 1,2 1-1,2-3 0,0 1 0,2-3 1,-1 0-1,1-3 0,0-1 1,0-2 0,0-4 1,1 0 0,0-4-1,0 0 2,0-3-1,0 0 0,1-4 0,0 1-1,-1-1 1,-1-1-1,0-1 0,0-1-1,1 1 1,-3-2 0,-1 1-1,1 2 1,-2 2-1,-1 1 1,-2 9-1,4-11 1,-4 11-1,0 0 0,0 0 0,0 0 0,0 0-1,0 0 0,0 0 1,0 0-1,0 0 1,0 0-1,0 0 1,0 0-1,8 3 1,-8-3 0,0 0 0,9 9 0,-9-9 0,4 9 0,-4-9 0,4 14 0,-3-6 0,0 1 0,-1 2 0,0-2 0,1 1 1,0 1-1,-2-1 0,1 0 0,-1 0-1,2-2 1,-1 1 0,1-2 0,0 0 0,-1-7 0,7 11 0,-7-11 1,11 8-1,-11-8 1,16 4-1,-6-3 1,2-1 0,0-1 0,-1 0-1,2-2 1,-2 1-1,1-1 0,-1 1-2,-1-2-2,1 2-2,-3-2-3,2 2-8,0 1-9,-5-6-7,4 7 1,-6-9 2</inkml:trace>
  <inkml:trace contextRef="#ctx0" brushRef="#br0" timeOffset="1828">620 252 7,'0'0'25,"0"0"0,0 0-4,0 0-5,-8 11-5,5-4-3,0 4-1,-1 2-1,1 3 0,-2 0 0,3 3-1,-2 0-1,3 2 0,-1-1-2,1-1 0,1-1-1,0-3 0,0 0 0,1-3-1,0-3 1,0-1-1,-1-8 0,0 9-2,0-9 0,0 0-2,0 0-3,0 0-7,0 0-14,9-8-4,-8-4 0,8 1 2</inkml:trace>
  <inkml:trace contextRef="#ctx0" brushRef="#br0" timeOffset="2234">728 3 5,'0'0'26,"0"0"1,0 0-3,-5-7-6,5 7-5,0 0-3,0 0-3,0 0-1,0 0-1,0 0-2,4 11-1,-3-4-1,2 3 0,-1 1-1,0 3 1,-1 0 0,0 3 0,-3-2-1,-1-1 1,-1 2-1,0-3-1,-1-1 1,1-2-1,0-1 1,4-9-1,-7 9 1,7-9 0,0 0 0,0 0 0,-1-8 1,1 8 0,2-8 1,-2 8-1,4-7 0,-4 7 0,0 0-1,0 0 1,0 0 0,7 0-1,-7 0 1,8 4-1,-8-4 1,12 4 0,-5-2 0,-7-2-1,13 4-2,-6-5-1,1 2-4,-8-1-4,11-4-8,-4 4-10,-7 0-4,12-7 1</inkml:trace>
  <inkml:trace contextRef="#ctx0" brushRef="#br0" timeOffset="2750">860 48 16,'0'0'25,"0"0"1,4 7-6,-4-7-8,0 0-1,9 8-1,-9-8 0,10 7-3,-10-7 0,13 7-2,-6-3-1,-7-4-1,14 3-2,-14-3 0,12 0-1,-12 0-2,12-1-4,-12 1-8,11 0-15,-11 0-4,9-4 1,-9 4 0</inkml:trace>
  <inkml:trace contextRef="#ctx0" brushRef="#br0" timeOffset="3328">1188 278 14,'0'0'27,"-3"-10"0,3 10-6,-5-7-6,5 7-4,-10-8-2,10 8-2,-13-7-1,6 4-1,0 3-2,-3 0 0,3 2-1,-2 0-2,0 1 1,1 2-1,-1 1 0,2 2 0,0 1 0,1 1 0,1 1 0,3 2 0,1 0-1,1 1 1,1-2 0,2 0 0,1-3 0,1-1 0,-5-8 0,12 9 0,-5-7 1,1-4-1,0-2 1,0-1-1,0-1 1,0-3-1,0-1 1,-1 0-1,1-1 1,-1 1-1,-2 0 1,1 1-1,-2 2 1,-4 7 0,4-7-1,-4 7 1,0 0 0,0 0-1,4 10 1,-4 0-1,1 0 0,1 1 1,1 2 0,-1-1-1,2 1 1,-1-2 0,0 0-1,0-3 1,-3-8-1,8 10-1,-8-10-2,9 4-2,-9-4-4,10-3-7,-4 3-12,-2-7-5,7 4 0,-6-8 2</inkml:trace>
  <inkml:trace contextRef="#ctx0" brushRef="#br0" timeOffset="3984">1354 318 22,'0'0'24,"-2"-8"-5,2 8-6,0 0-2,-4-9-3,4 9-2,0 0 0,-10-8-2,10 8 0,-9-2 0,9 2-2,-10 1 0,10-1 0,-10 6-1,10-6 0,-9 10-1,5-3 1,2 1 0,0 0-1,2 2 1,-1-2 0,2 2 0,2-3-1,-1 2 1,-2-9 0,6 12 0,-6-12 0,6 7 0,-6-7-1,7 3 1,-7-3 0,7-3-1,-7 3 1,9-7-1,-9 7 1,10-10-1,-10 10 1,11-10-1,-11 10 1,8-9 0,-8 9-1,0 0 1,6-7-1,-6 7 1,0 0 0,1 13 0,1-5 0,-1 2 0,-1 3 0,3 3 1,-3 0 0,2 1 1,-1-1-1,0 2 0,-1-2 0,1 1 0,-1-3 1,0 0-1,-1-2-1,1-2 0,1-1-1,-1-2 1,0-7-1,0 9 1,0-9-1,0 0 0,0 0 0,0 0-1,2 7-2,-2-7-2,0 0-3,0 0-7,0-10-12,0 10-8,1-16 1,1 6 1</inkml:trace>
  <inkml:trace contextRef="#ctx0" brushRef="#br0" timeOffset="4703">1461 151 15,'9'2'27,"-9"-2"2,6 8-7,1 3-7,-1-1-1,4 7-1,-4 1-2,4 7-1,-4-2-2,2 7-1,-5-2-1,2 3-2,-3-1-2,-1 3 1,-1-5-2,0 0 0,-1-4 0,-1-4-2,0-3-1,-1-4-3,4 0-4,-1-13-12,-9 8-14,9-8-2,0 0 2,0 0 0</inkml:trace>
  <inkml:trace contextRef="#ctx0" brushRef="#br0" timeOffset="5250">1112 86 0,'-7'-3'23,"7"3"-3,0 0-2,-10 1-2,3 2-1,0 2-4,-1 2 0,-3 2-1,2 4-2,-4 1 0,2 4-2,-1 1-1,1 2-1,0 1 0,3 4-1,-1-1-1,3 4 1,-1-1-2,4 0 2,2 2-2,2 1 0,0-2 0,3-1 0,1-3 0,2-2 0,1-2-1,0-2 1,0-3 0,1-4-1,-2-1 0,-1-4 1,-6-7-1,7 11 1,-7-11-1,0 0-1,0 0-1,0 0-3,9 6-7,-9-6-17,0 0-6,6-10-1,-5-1 2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01.17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90 23,'0'0'28,"0"0"1,0 0-6,0 0-7,0 0-4,-3-7-3,3 7-3,0 0-1,0 0-1,8 0-1,-8 0-1,12 2-1,-4 0 1,5-1-1,2 0 0,0-1 0,2 1 0,1-1-1,1 0 0,-3 1-2,1-2-2,-3 2-4,-6-2-5,1 0-10,-2 3-6,-7-2-5,0 0 3</inkml:trace>
  <inkml:trace contextRef="#ctx0" brushRef="#br0" timeOffset="360">138 5 8,'0'0'26,"0"0"2,0 0-5,0-7-5,0 7-4,0 0-4,0 0-1,0 0-2,0 0-2,-5 8 0,4 0-1,-1 0-1,2 4-1,-1 0 1,1 2 0,-1 0 0,3 2-1,-2-1 0,2-1 0,0 1-1,-1-2 0,0-1 0,0 0 0,0-3-1,0-2 1,-1-7 0,1 10-1,-1-10 0,0 0-1,0 0-2,0 0-3,0 0-9,0 0-19,0 0-1,7-8 0,-6-4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28.79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 28 9,'0'0'23,"0"0"-2,-7-5-2,7 5-2,0 0-2,0 0-3,0 0 0,0 0-3,0 0 0,0 0-3,0 0-1,0 0-1,0 0-1,0 0 0,0 0-2,0 0 1,0 0-2,0 0 0,0 0 0,7-2 1,-7 2-1,15 2 0,-3 0 1,3-1-1,1 1 1,1-1 0,0 1-1,-2 0 0,1 1 0,-4 0 1,-1 2-1,-3 1 0,-2 3 0,-2 1 1,-2 5-1,-2 2 1,-2 1-1,-2 3 1,-1 0-1,0 2 0,-1 0 0,-2-3 0,-1-1 0,3-2 0,-1-1 0,1-2 0,1-4-1,0-1 1,5-9 0,-5 10 0,5-10 0,0 0 0,0 0 0,0 0 0,0 0-1,0 0 1,0 7 0,0-7 0,5 7 0,-5-7 0,13 9 1,-13-9 0,15 11 0,-7-5 0,4-2 0,-2 0 0,1-2 0,-1 1 1,0-3-1,-1 1-1,0-1 0,-1 1-2,-8-1-1,13-2-3,-13 2-6,8-2-6,-8 2-12,0-9-6,0 9 2,-3-14 1</inkml:trace>
  <inkml:trace contextRef="#ctx0" brushRef="#br0" timeOffset="766">42 207 15,'0'0'25,"0"0"-5,0 0-3,0 0-2,0 0-3,0 0-2,0 0-1,0 0-3,0 0-1,11 3-1,-2-1-1,1-1 1,5 1-1,-1 0-1,3-2-1,0 1 0,1-1 0,-3 1 0,2 0-1,-3 0 1,-1 0-1,0 1 0,-3-1 0,-1 2 1,-1 0-1,-1 1 0,-7-4 1,10 12-1,-7-3 0,-1 2 1,0 1-1,-2-1 0,0 2 1,0 0-1,-1-3 0,0 1 0,0-3 0,1-8 0,-2 10 1,2-10-1,0 0 0,0 0 1,2 7 0,-2-7 1,0 0-1,4-9 1,-4 9-1,9-15 1,-3 6 0,-1-3-2,3-1 1,0 0-1,1 1 1,-1 1-1,0 2 0,0 2 0,-1 2 0,1 4 0,-1 2-1,-7-1 1,12 8 0,-5 0 0,-1 1 0,1 3 0,1 0 0,-2 2 0,0-2 1,-1 0-1,0-2 0,-2-1 0,-1-2 1,-2-7-1,2 8-1,-2-8-2,0 0-6,0 0-11,0 0-13,2-9-2,-2 9 1,0-23 1</inkml:trace>
  <inkml:trace contextRef="#ctx0" brushRef="#br0" timeOffset="2032">656 19 20,'0'0'21,"0"0"-3,0 0-2,0 0-2,0 0-3,-8 6 0,8-6-3,-9 11-1,9-11 0,-13 14-2,5-5 0,2 1-1,-4 3 1,3 1-3,-1 1 1,2 2-1,0 1 0,2 3 0,-1-1-1,5 4 0,0-1-1,2 1 1,2 1 0,0-2 0,1 1-1,3 0 2,-2-2-1,2-1 0,-2-3-1,3-2 1,-5-3-1,3 0 1,-3-3-1,-1-3 1,-3-7-1,5 10 1,-5-10-1,0 0 1,0 0 0,0 0-1,0 0 0,0 0-1,0 0-3,0 0-5,0 0-6,1-9-11,-4-2-8,4 1-1,-4-9 1</inkml:trace>
  <inkml:trace contextRef="#ctx0" brushRef="#br0" timeOffset="2547">763 159 35,'0'0'29,"0"0"-5,0 0-5,0 0-2,-10-4-5,10 4-4,-7 0-3,7 0-1,-7 2 0,7-2-1,0 0-1,-7 7 0,7-7-1,-1 11-1,2-3 1,2 1 0,1 2 0,0 0-1,0 2 2,2 1-1,-2 0-1,1 1 0,0-1 0,-2 0 1,-2-3-1,1 2 1,-1-3-1,-1-3 1,-1 0-1,1-7 1,-3 9-1,3-9 1,-7 5-2,7-5 0,-10 0-3,3-1-5,7 1-6,-13-1-12,3-5-7,10 6 0,-15-14 1</inkml:trace>
  <inkml:trace contextRef="#ctx0" brushRef="#br0" timeOffset="3079">869 0 13,'7'0'26,"-7"0"2,0 0-9,0 0-3,8 4-2,-4 4-2,-2-1-2,4 5-1,-3 0-1,4 4-1,-2 2-1,2 3-1,-2-1-1,2 3-2,-3 0 1,1 0-2,-1 1 0,0 0 0,-3-2 0,0 0 0,-2-2-1,1 0 1,-3-1 0,-1-2-1,1 0 1,-3-1-1,0-3 1,1 1-1,-1-3 0,-1-1 1,2-2-1,0-1 0,5-7-1,-9 9 0,9-9-1,0 0-2,0 0-4,-7 3-4,7-3-11,9-2-13,-6-6 0,8 2 2,-3-10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32.71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10 78 22,'0'0'25,"-8"-7"-4,8 7-2,0 0-3,0 0-3,0 0-3,-2-7-1,2 7-2,0 0-1,0 0-1,0 0-2,7 1 0,-7-1 1,13 1-1,-5-1 1,5 2-1,0-1-1,5 0 0,3 1 0,2 1-1,0-1 0,4 0-1,0 1 1,2-1-1,1 1 0,-1-1 0,-1-2 1,-1 1-1,-2-1 0,-4 0 0,-2 0-1,-2-1-2,-2 1-2,-5-3-4,2 4-5,-5-3-9,-7 2-12,12-5 0,-12 5 2</inkml:trace>
  <inkml:trace contextRef="#ctx0" brushRef="#br0" timeOffset="485">423 0 8,'0'0'25,"0"0"-5,0 0-3,0 0-4,0 0 1,0 0-4,0 0-2,0 0-2,0 0-1,9 6-1,-9-6 1,11 8-1,-3-2-1,0-2 0,3 2-1,1 0-1,-1 0 0,2-1 1,-1 1-1,-2 1 0,0-1-1,-3 0 1,0 0-1,-7-6 1,6 11 0,-7-5-1,-1 1 0,2-7 1,-9 13-1,9-13 1,-12 14-1,4-8 0,-1 0 0,1 0 0,0 0 0,-1-2 0,1 1 0,0-1 0,8-4-1,-10 7 0,10-7-1,-8 5-2,8-5-3,0 0-4,0 0-9,-8 3-13,8-3 3,0 0-1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36.31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8 47 36,'0'0'25,"0"0"-3,0 0-2,-8-8-7,8 8-3,0 0-3,0 0-1,0 0-2,0 0 1,0 0-2,8 5 0,-8-5 0,13 3-1,-6-2 1,5 1 0,-1 0-2,2-2 1,0 2 0,0-1-1,-1 1-1,-1 0 1,-2 0-1,-1 1 1,-8-3-1,11 11 1,-9-4-1,0 2 0,-3 1 1,0 1-1,-1 3 1,-2 1-1,0 0 1,0 0-1,-1 0 0,1 0 0,0 0 1,0 0-1,-1-2-1,1 0 2,0 1-2,0-1 1,2 0 0,-1 0 0,0-2 0,3-1 0,1-1 0,1-1 0,-2-8 0,8 11 0,-8-11 0,11 7 0,-3-7 0,-1 0 1,2-1-1,1-1 0,1-2-1,-1 1-2,2 0-5,-3-1-7,0-1-14,1 5-5,-10 0-2,8-4 3</inkml:trace>
  <inkml:trace contextRef="#ctx0" brushRef="#br0" timeOffset="656">38 223 12,'10'-6'26,"-10"6"-4,0 0-6,0 0 0,0 0-3,0 0-1,7-2-4,0 3-3,1-2 0,3 3-1,2-4 0,3 2-1,-1-1-1,2 2-1,-1 0 0,-1 1 0,-2 2 0,0 1-1,-6 4 1,1 0-1,-3 2 1,-3 3 0,-1-1-1,-1 1 0,0-1 1,0-1-1,0-1 0,-1-1 0,1-3 0,0-7 0,0 9 1,0-9 0,0 0-1,0 0 1,0 0 1,11-11-2,-7 3 2,2-2-1,1-1-1,0-1 1,1-2 0,0 0-1,0 1 1,-1 1-1,0 1 1,-2 4-1,-5 7 2,8-9-1,-8 9-1,0 0 0,6 9 0,-5-1 1,1 3-1,0 2 1,-1 2-1,2-1 0,-1 2 1,-1-2-1,1-1 1,-1-3-1,0-1 1,0-2-1,-1-7 0,1 7 0,-1-7-2,0 0-2,0 0-9,0 0-17,0 0-4,11-10-1,-11-2 1</inkml:trace>
  <inkml:trace contextRef="#ctx0" brushRef="#br0" timeOffset="1391">422 32 29,'9'-5'31,"0"4"1,-9 1-11,8-9-4,-8 9-4,8-4-4,-8 4-2,8 5-3,-3 2-1,-3 1-1,0 4 0,-2 2-1,-1 1 0,-2 1-1,-1 1 1,-1 0 0,-1 0 0,1-4-1,-1 0 0,2-4 1,1-1-1,3-8 1,-3 8-1,3-8 0,0 0 0,8-9 0,-8 9 1,12-11-2,-6 5 2,1 1-2,0 0 1,1 1 0,-1 3 0,-7 1 0,13 0 0,-13 0 1,11 5-1,-11-5 1,12 5-2,-12-5-1,11 3-2,-11-3-5,9 3-4,-2-4-9,-7 1-10,6-8-3,1 6 2</inkml:trace>
  <inkml:trace contextRef="#ctx0" brushRef="#br0" timeOffset="1859">585 90 26,'0'0'24,"0"0"-2,7 5-2,-7-5-1,9 1-3,-1 1-4,-1-2-4,3 3-2,-1-3-1,3 1-1,-3-1-2,1 0-1,-1 0-3,-1-1-3,-8 1-5,10-3-5,-10 3-7,10-3-11,-10 3 1,3-7 0</inkml:trace>
  <inkml:trace contextRef="#ctx0" brushRef="#br0" timeOffset="2156">677 0 39,'-3'8'21,"3"-8"-2,-4 9 2,5 0-5,-2-2-3,1 7-2,-3-2-1,4 5-1,-4-4-2,5 3-1,-3-1-1,-1-1-3,1-1 0,2-2-1,-1-2 1,0-2-2,0-7 1,-1 10-2,1-10-2,0 0-2,0 0-9,0 0-9,0 0-12,7-10-1,-4 3 1</inkml:trace>
  <inkml:trace contextRef="#ctx0" brushRef="#br0" timeOffset="2672">988 78 17,'0'0'25,"0"0"-4,0 0-5,-10-3-1,10 3-4,-8 3-1,8-3 0,-11 10-2,4-3-1,0 3-1,-2 0 1,1 5-1,-2-1-1,3 3-1,-3 0 1,4 4-2,-1 0 0,2 4-1,-1 0 0,2 2 0,2 1 0,0 1-1,3-1 1,0 2-1,0-4 0,2 1 0,1-4-1,1-1 1,0-5 0,-1-1-1,2-5 1,-2-1-1,-1-4 1,-3-6-1,5 8 0,-5-8-1,0 0-2,0 0-2,0 0-5,0 0-12,-2-11-14,2 11-2,3-18 2,1 4 1</inkml:trace>
  <inkml:trace contextRef="#ctx0" brushRef="#br0" timeOffset="3141">1087 240 10,'0'0'27,"0"0"1,0 0-2,-11-7-9,11 7-4,-14-1-5,7 2-3,-2 1 0,0 3-2,0-2 1,0 4 0,0-1-2,2 3-1,2 1 0,1 1 0,1 2-1,2-2 1,2 1-1,1-1 0,4-1 1,0-3-1,-6-7 1,13 9 0,-5-8-1,1-2 1,0-3-1,0-1 1,-1-3 0,0-1-1,0-1 0,-1 0 1,-2-1-1,0 1 0,-1-1 1,-1 3-1,-1 1 0,-2 7 1,2-9-1,-2 9 1,0 0-1,0 0 1,2 9 0,-2 0 1,1 0-2,0 3 1,1 0 0,0 0 0,2 1 0,0-3 0,2 0 0,0-3 0,1 0-2,0-4-3,2 0-5,-2-5-7,0-3-15,3 4-4,-6-7 1,7 4 0</inkml:trace>
  <inkml:trace contextRef="#ctx0" brushRef="#br0" timeOffset="3719">1242 231 20,'0'0'28,"-6"4"-5,6-4-4,-9 4-3,9-4-3,-11 6-4,4-2-3,3 3-2,-3 1 0,3 3-1,0-2 1,3 3-2,1-1 0,1-2-1,2-2-1,1 0 1,-4-7-1,13 8 1,-5-7 0,0-2-1,0-2 1,0-1 0,0-2-1,-1 0 0,0-2 1,-2 1-1,1 0 1,-1 0-1,-5 7 0,7-11 0,-7 11 0,0 0 1,0 0-1,0 0 1,6 9 0,-5 3 0,0 1 0,-1 4 0,-1 1 2,2 2-2,-1 1 1,1 0-1,1-1 0,0 0 1,-1-3-1,1-2 0,1-3 0,-1-1-1,1-4 1,-3-7 0,3 8-1,-3-8 0,0 0-1,0 0-3,7-8-6,-9-1-9,3-4-15,1 1-2,-4-7 1,6 0 1</inkml:trace>
  <inkml:trace contextRef="#ctx0" brushRef="#br0" timeOffset="4313">1370 129 23,'0'0'29,"14"12"1,-7-1-6,3 1-5,-1 6-3,-3 0-4,2 5-3,-3-2-1,0 5-2,-3-2-2,-1 1 0,-1-1-2,-2 1 0,-1-2-1,-2-1 0,0-2 0,0-1-1,-3-2 1,1-2-1,0-2 0,0-2 0,2-3-1,-1-1-1,6-7-1,-8 8-3,8-8-8,0 0-13,0 0-9,0 0-1,7-20 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41.20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97 37,'0'0'28,"0"0"-5,0 0-4,0 0-2,15-3-4,-15 3-3,18-2-2,-6 1-1,7 1 1,-3-2-4,4 2 0,-1-1-1,1 0-2,-1-1 0,-2 0-2,-2 1-3,-5-2-4,3 3-8,-13 0-8,10-8-11,-10 8 0,0 0 0</inkml:trace>
  <inkml:trace contextRef="#ctx0" brushRef="#br0" timeOffset="328">131 9 10,'9'-2'27,"-9"2"0,0-7-8,0 7-1,0 0-3,0 11-2,-3-4-2,3 5-2,-3 0-2,3 6 0,-3-1-2,4 4 1,-3-2-3,5 1 0,-3-2-1,2-2-1,0-1 1,1-3-1,-2-3 0,-1-9-2,3 12-1,-3-12-2,0 0-10,0 0-16,0 0-5,9-6-2,-5-6 2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42.03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176 110 39,'-2'-9'29,"2"9"-4,-4-9-5,4 9-6,-9-9-4,1 4-3,1 3-2,-4 0 0,0 1-1,-2 0-1,2 4-1,-2-2 0,1 2-1,1 0 0,2 1-1,9-4 1,-10 12 1,9-5-2,3 1 2,3 3-1,3 1 0,1 2 1,3 1-1,-2-2 1,3 3-1,-1 1 0,-1-1 0,-3-1 0,-1 0-1,-2 0 1,0 0-1,-3-2 1,-2-1-1,0-1 0,-2-1 1,0-2-1,-1-1 1,3-7-1,-9 10 0,9-10 1,-11 5-1,3-3 0,0 0 0,-2 0 1,0-2-1,0 2 0,0-1 0,-1 0 0,0-1 0,2 0 0,0-1 0,1 0 0,0-1-1,8 2 0,-10-8-1,10 8-1,-4-10-3,4 10-5,7-13-6,1 4-13,6 1-6,-2-5 2,9 3 0</inkml:trace>
  <inkml:trace contextRef="#ctx0" brushRef="#br0" timeOffset="640">351 149 25,'0'0'27,"0"0"0,-7-9-6,7 9-5,-9-5-4,9 5-4,-11-2-1,3 4 0,1 3-1,-2 1-1,0 4-1,0 2-1,1 2 0,-1 2-2,0 0 1,2 2-2,3 2 1,0-2 0,4 0-1,3 0 1,1-3 0,2-1-1,4-1 1,0-4 0,2-1 0,2-4-1,0-2 1,1-4 0,2-1 0,-1-3 0,-1-2 0,-2-2 0,0-1 0,-3-1-1,-1-1 1,-4 0-1,0 0 0,-3 1 1,0 0-1,-1 1 0,1 1 0,-2 2 0,0 8 0,2-11 0,-2 11 0,0 0 0,0 0-1,0 0 1,0 0 0,0 0 0,0 0-1,6 11 1,-6-2 0,-1 0 0,0 2 1,-1 1-1,0 1 0,0 0 0,0 0 0,1-1 0,1 0 0,0-1 0,3-3 0,0 1 0,-3-9 1,12 10-1,-2-6 1,1-1-1,4-2 0,2-1 1,0-2-1,0-1 1,0 0-1,-1 0 0,0-3 0,-2 2-2,-4-3-1,2 4-3,-5-6-6,3 5-8,-10 4-9,7-14-7,-7 14 0,7-16 2</inkml:trace>
  <inkml:trace contextRef="#ctx0" brushRef="#br0" timeOffset="1390">579 219 11,'-2'11'26,"2"-11"2,0 0-5,-5 9-4,3-2-3,1 6-3,-4-1-2,4 7 0,-5-3-2,3 6 1,-2-2-4,4 3-2,-2-2-1,3 0-1,-2-3-1,3-1 0,-1-4 0,1-1 0,-1-4 0,0-8-1,0 10 0,0-10-1,0 0-1,0 0-4,0 0-10,9-7-21,-5-3 1,2-2-2,0-6 2</inkml:trace>
  <inkml:trace contextRef="#ctx0" brushRef="#br0" timeOffset="1922">647 24 9,'8'-6'30,"-7"-1"1,-1 7 2,7-4-13,-7 4-5,9-6-3,-9 6-3,9-1-2,-9 1-2,10 5-2,-10-5 0,7 15-1,-7-4-1,0 2 0,-2 2 0,0-1 0,-4 2-1,0-2 1,-1 1-1,1-4 1,1 1-1,1-5 0,1 0 1,3-7-1,0 0 0,0 0 0,9 0 0,-2-3 0,3-2-1,2 0 0,-1 1-2,1-2-1,-1 5-7,-3-4-4,2 4-8,-3 1-9,-7 0-3,8-3 1</inkml:trace>
  <inkml:trace contextRef="#ctx0" brushRef="#br0" timeOffset="2375">810 62 15,'0'0'29,"5"9"1,-5-9-5,0 0-7,7 6-2,-7-6-4,10 5-1,-10-5-4,14 4-2,-7-3 0,1 1-3,2-2-3,-1 0-5,3 0-8,-1 2-17,-11-2-3,19-5-1,-11-2 1</inkml:trace>
  <inkml:trace contextRef="#ctx0" brushRef="#br0" timeOffset="2937">1144 101 1,'-3'-13'27,"3"13"2,-3-9 2,3 9-12,0 0-3,-7-2-4,7 2-2,-9 8-2,5-1-1,-5 2-2,1 4 1,-2 1-2,1 6-1,-1 0 0,0 3-1,1 0 1,2 3-1,0 1-1,3 2 1,1-2-1,2 1 0,2 0 0,0 0 0,2-1-1,2-2 1,0-2-1,1-1 1,0-5-1,0-2 0,-1-4 1,0-3-2,-5-8 0,7 8-1,-7-8-2,0 0-4,7-1-9,-7 1-13,-1-12-6,5 5-1,-4-9 2</inkml:trace>
  <inkml:trace contextRef="#ctx0" brushRef="#br0" timeOffset="3390">1233 247 26,'0'0'24,"-8"-5"-3,0 2-3,-1 1-5,0 1-4,-2 0-1,1 3-1,-1-2 0,2 4-2,-2 1-1,4 2-1,1 1-2,0 3 1,2 0-1,2 2 0,1 1-1,4-1 1,1-2 0,0 0 0,2-3 0,1-1-1,2-4 1,0 0 0,-1-4-1,0-2 1,0 0 0,0-2-1,-1-1 0,0-2 1,-2 0-1,1-1 0,-1 0 0,0 1 1,0-2-1,-2 4 0,-3 6 0,5-10 1,-5 10-1,0 0 1,0 0 0,3 9 1,-3-1-1,1 4 0,1-1 2,1 4-2,-1-1 0,2-2 0,1 0-1,-1-3-1,3 0-4,-7-9-3,12 10-9,-5-7-14,-7-3-3,14-4 0,-9-4 1</inkml:trace>
  <inkml:trace contextRef="#ctx0" brushRef="#br0" timeOffset="3937">1380 250 7,'-11'1'28,"11"-1"0,-8 3-9,1-2-2,7-1-2,-14 2-1,14-2-6,-14 3-3,14-3-1,-12 10 0,7-3-1,1 0 0,2 2 0,1 1-2,1 0 0,3 0 0,1 0 0,2-3 0,1 0 0,1-2-1,0-1 1,1-4-1,0-1 1,0-2-1,1-1 1,-4-1-1,3-2 0,-3 0 0,2 0 0,-1 0 0,-7 7 0,10-12 0,-10 12 0,6-4 1,-6 4 1,0 0-1,4 14 1,-6-4 0,2 6 0,-2 1 1,1 4 0,-2 1-1,2 1 1,0-2-1,2 0 0,1-2 1,-2-3-2,2-3 1,-1-3-1,3-3 0,-4-7-1,3 8 1,-3-8-2,0 0 0,0 0-2,0 0-3,6-14-7,-3 5-20,-1-1-4,-3-7 0,4-2 0</inkml:trace>
  <inkml:trace contextRef="#ctx0" brushRef="#br0" timeOffset="4547">1529 105 43,'0'0'31,"11"10"-3,-3 1-6,-1 1-4,4 8-3,-3-3-4,4 9-1,-4-3-3,2 7-1,-4-5-2,-1 2-1,-2 1-1,-3 0 0,-3-2-2,-2-2 2,-2-1-2,-1-3 1,-2-1-1,0-2 0,0-4 0,1-2 0,0-2-2,1-3 0,8-6-1,-9 5-3,9-5-6,0 0-19,0 0-5,2-12-2,3-4 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47.29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0 127 34,'0'0'31,"14"-4"1,-14 4-10,10-4-4,0 5-6,-3-4-3,5 4-2,-3-1-1,3 2-2,-1 0-1,3 0-1,-1 0 0,1-1-1,2 0 0,1-1-2,0 0 0,-2-3-2,2 2-5,-6-5-7,3 2-12,-1 0-8,-10-3 0,-3 7 1</inkml:trace>
  <inkml:trace contextRef="#ctx0" brushRef="#br0" timeOffset="344">158 0 31,'0'0'31,"0"0"2,0 0-12,0 0-2,0 0-5,0 0-3,-2 13-4,1 0 0,-1 2-2,0 4-1,-1 1 0,2 2-1,0-1-1,2 0 0,0-1 0,1-3-1,1-3-1,0-2 1,0-4-2,-3-8-2,5 12-3,-5-12-14,0 0-16,0 0-1,9-16 0,-1 9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6" units="in"/>
          <inkml:channel name="Y" type="integer" max="18432" units="in"/>
          <inkml:channel name="F" type="integer" max="255" units="dev"/>
        </inkml:traceFormat>
        <inkml:channelProperties>
          <inkml:channelProperty channel="X" name="resolution" value="2978.90918" units="1/in"/>
          <inkml:channelProperty channel="Y" name="resolution" value="2978.66846" units="1/in"/>
          <inkml:channelProperty channel="F" name="resolution" value="INF" units="1/dev"/>
        </inkml:channelProperties>
      </inkml:inkSource>
      <inkml:timestamp xml:id="ts0" timeString="2009-10-25T15:30:38.46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37 11,'6'-15'18,"-6"15"-5,0 0 1,0 0-2,10-12-2,-10 12 0,0 0-2,13-5-1,-13 5-1,13-3-1,-13 3-1,0 0-1,18-3-1,-18 3 0,16 1 0,-16-1-1,12 12 1,-12-12-1,11 22 1,-6-6-1,-5 1 0,-5 5 0,1 5-2,-1-1 0,-1 1-1,-1 0-2,-2-2 0,1 0-1,-1-4 1,4-3-1,-1-3 1,6-15 2,-12 18-1,12-18 2,0 0 0,-12 4 1,12-4 0,0 0 0,-4-16 1,4 16 0,2-19 1,-2 19 0,4-20 0,-4 20 0,4-17 1,-4 17-1,5-11 0,-5 11 0,0 0 0,0 0 1,14 9-2,-14-9 2,10 16-2,-10-16 1,11 20 0,-11-20 0,16 19 0,-16-19-1,15 13 1,-15-13-1,14 8 0,-14-8-2,12 4-3,-12-4-4,0 0-7,0 0-11,0 0-2,11-11 2,-11 11 0</inkml:trace>
  <inkml:trace contextRef="#ctx0" brushRef="#br0" timeOffset="892">477 146 14,'0'0'21,"0"0"1,0 0-6,0 0-1,0 11-5,0-11-2,-13 15-2,4-4-1,1 2-2,0 1 1,-1 1-1,0 1-1,0 0-1,2-2 0,1-1 0,6-13 0,-11 21-1,11-21 0,-9 13-1,9-13-2,0 0-2,0 0-3,0 0-6,0 0-7,-11 6-4,11-6 1,0 0 0</inkml:trace>
  <inkml:trace contextRef="#ctx0" brushRef="#br0" timeOffset="1272">347 143 2,'0'0'19,"0"0"0,0 0-3,0 0-3,0 0-3,0 0 0,0 0-3,10 13 0,-10-13-1,3 13-1,-3-13 2,5 16-1,-5-16-1,9 20 0,-3-8-1,1 0 0,-1 0-1,0-1 0,0 0-1,-6-11 1,16 20-1,-16-20 0,13 16-1,-13-16 1,0 0-1,16 13 0,-16-13-2,0 0 0,0 0-4,0 0-5,0 0-12,0 0-7,0 0-1,0 0 0,0 0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48.23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14 25 13,'4'-7'28,"-6"-3"-2,2 10-1,2-8-4,-2 8-5,0 0-2,0 0-3,-3 9-2,-1-1-1,4 4-3,-4 2-1,3 4 0,-1 2 0,0 4-2,1-1 1,0 2-2,0-2 1,2 1-1,0-4 0,0 0-1,0-4 0,1-3 0,0-2-2,-2-4-1,3 1-3,-3-8-4,0 0-12,3 8-13,-3-8-2,0 0 2,-2-15 0</inkml:trace>
  <inkml:trace contextRef="#ctx0" brushRef="#br0" timeOffset="375">133 15 0,'0'0'25,"0"0"3,0 0-4,3 8-4,-2 2-4,-2 0-2,3 6 0,-4 1-1,5 7-3,-3-4-1,3 7-3,-3-4 0,2 2-3,0-2 1,3-1-2,-2-3-1,2-2 1,-2-2-1,1-4-1,-1-2 0,0-3-1,-3-6-1,0 0-3,6 10-4,-6-10-7,0-8-8,0 8-11,-3-12-2,3 4 2,-4-8 1</inkml:trace>
  <inkml:trace contextRef="#ctx0" brushRef="#br0" timeOffset="703">85 149 9,'0'0'26,"4"7"1,-4-7-7,7-1-4,0 1-3,1-1-3,3 2-3,0-2-6,2 1-6,0 1-7,1 1-8,-4-6-9,7 9 1,-8-8-1</inkml:trace>
  <inkml:trace contextRef="#ctx0" brushRef="#br0" timeOffset="922">295 174 25,'0'0'24,"0"0"-2,0 0-1,7 9-2,-7-9-4,4 10-4,0-3-4,-4-7 0,0 16-2,-4-8-1,0 3-1,-1 0-2,-1-1 0,0 1-1,-1-1 0,1-2 1,4 0-1,4-1 0,-2-7 0,10 8 1,0-7-1,2-2 0,1-1-1,3 1-4,-2-4-8,-1-3-19,2 4-1,-5-5 0,4 4 0</inkml:trace>
  <inkml:trace contextRef="#ctx0" brushRef="#br0" timeOffset="1500">660 45 24,'0'0'30,"7"-7"-1,-7 7-5,0 0-6,0 0-3,0 0-4,-6 1-1,-1 1-3,7-2-1,-14 9-1,6-1 0,-2-2-2,0 4 0,-1 0-1,1 3 1,0 2-1,1 2 0,2 0 0,1 3-1,0 0 1,3 1-2,2 1 2,2 2-1,1-1-1,2 0 1,1 0-1,0 0 1,1-1-1,0 0 0,1-2 1,-1-3-1,-1-2 0,0-2 0,-3-2 0,2-4 1,-4-7-1,4 9-1,-4-9-1,0 0-1,0 0-4,0 0-5,0 0-20,3-9-6,-5-1-1,3 0 2</inkml:trace>
  <inkml:trace contextRef="#ctx0" brushRef="#br0" timeOffset="2000">800 202 17,'0'0'28,"0"0"1,0 0-3,-10-4-8,10 4-6,-9-3-3,2 1-2,7 2-1,-13 0-2,13 0 0,-15 2-1,15-2-1,-11 7 0,11-7 1,-9 12-1,6-4-1,0 0 0,3 2 0,0 1 0,0-1 0,3 0 0,1-2-1,0 1 1,1-2-1,2-2 1,-7-5-1,14 5 0,-4-5 1,-1-3-1,-1 1 1,2-3-1,-2-1 1,0 0-1,-1-1 1,-1 0-1,-2-1 0,0 1 0,-4 7 0,5-10 0,-5 10 0,0 0 0,0 0 0,0 0 0,0 0 0,0 0 0,1 13 0,-2-4 0,1 3 1,0 1 0,-1 2 0,-1 0 0,3 4 0,-1-1 1,2 3-1,-2-1 0,1 3 1,-2-1-1,1-1 0,0 1 0,-1-2 0,-2-1 0,-2-1-1,0-3 1,-1-1-1,-3-3 0,-1-1 0,0-2-1,-2-2-1,1 2 0,-1-6-4,2 4-4,-5-7-12,4 0-14,2 1-1,-3-6 1,5 1 0</inkml:trace>
  <inkml:trace contextRef="#ctx0" brushRef="#br0" timeOffset="2797">896 88 22,'13'3'30,"-6"-5"3,6 3-5,-4 3-9,-2-1-4,3 7-3,-5 0-1,3 6-4,-5 0 0,4 5-1,-4-1 0,3 6-2,-4-1-1,3 3-1,-3-3 0,1 1-1,-1 1 0,-2-1 0,-1 0 0,-1-3 0,-2-1-1,0-3 0,-1-1 1,0-4-1,-1-1 0,0-3 1,0-2-1,2-1 0,4-7 0,-7 9 0,7-9 0,0 0-1,-8 6 0,8-6-1,0 0-2,0 0-2,0 0-7,0 0-23,0 0-2,6-10 0,-3 1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1:59.4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979 29 6,'6'-13'9,"-6"13"-1,3-10 0,-3 10-1,0 0 1,1-6-1,-1 6 0,0 0 0,0 0-1,0 0 0,0 0 1,0 0-1,-6 9-1,6-9 0,-9 15 1,1-3-1,-5 2 0,-4 2 0,-3 5 0,-6 0-2,-5 4-1,-6 0-1,-5 4 1,-6 2-1,-2 2 0,-6 2 0,-3 1 0,-3 1 0,0 2 0,0 2 0,2 0 1,3-2-1,4-2 0,7-1 0,7-3 0,6-4-1,6-5 1,8-3-1,3-3 0,5-5 0,4-2 0,1-4 0,6-7 0,-6 10 1,6-10-2,0 0 1,0 0 0,0 0 1,-1 7-3,1-7-1,0 0-5,0 0-8,11 3-13,-11-3-2,17-4 0,-10-6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2:00.9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1384 0 16,'0'0'13,"-8"0"0,8 0 0,-9 3-4,1 3 0,-4-1-2,-4 4 2,-2 5-2,-8 2-2,-8 5 0,-10 2-2,-6 5 1,-11 6-1,-7 2 0,-10 4-1,-7 2 0,-5 4 0,-2 4 1,0 3-1,3 0 0,3-4 0,4-2 0,8-1 0,9-3 0,9-8 0,12-5-1,9-8 0,8-4-1,8-5 0,8-3 0,11-10-1,-5 8-3,5-8-8,17 2-18,-6-11-1,9 4 1,-6-12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2:26.4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12 107 21,'-9'-10'21,"9"10"-2,0 0-1,-1-8-2,1 8-2,0 0-3,-1-6-2,1 6-1,0 0-3,2-10-1,-2 10-2,8-7 0,-8 7-1,12-9 0,-4 7 0,-1 0 0,3 2 0,-2 4 0,1 4 0,-1 3 0,-1 5 0,0 3-1,-3 3 1,0 1 0,-2 2-1,-1 0 0,-4 0-1,0-2 0,-1-3-1,-3-2 1,1-3-2,-1-1 1,1-2 0,0-5 1,6-7 0,-10 8 1,10-8 0,-8-1 1,8 1 1,-3-8 0,3 8 0,-3-13 0,2 4 0,0 1 1,1 0-1,1 1 0,-1 7-1,1-10 1,-1 10 0,0 0 0,8 2-2,-8-2 1,9 11 0,-2-5-1,2 3 1,1-1-1,-1 2 1,2-2-1,0 0 0,0-1 0,-1-2 1,0-1-1,-1-2-1,1 1-2,-2-4-3,1 2-8,-9-1-12,10-8-8,-2 5-1,-3-6 1</inkml:trace>
  <inkml:trace contextRef="#ctx0" brushRef="#br0" timeOffset="812">314 80 12,'0'0'27,"0"0"2,0 0-6,0 0-6,0 0-5,0 0-3,0 0-3,-4 9-1,1-2 0,2 5-1,-1 1-1,1 5-1,0 1 1,-1 2-1,1 1 1,2 2-2,-1-2 1,2 1-2,-2-3 2,3-1-2,0-2 1,-1-2-1,0-3 0,2-2 2,-2-2-2,2-1 0,-4-7 0,3 8-2,-3-8-1,0 0-2,0 0-2,0 0-6,8 1-8,-8-1-10,5-7-3,-5 7 2</inkml:trace>
  <inkml:trace contextRef="#ctx0" brushRef="#br0" timeOffset="1250">450 107 16,'0'0'20,"0"0"-2,0 0-1,-2 9-3,2-3-2,0 2-2,1 5-1,-1-1-1,4 6 0,-4-3-1,5 5-2,-3-1 0,2 2-2,-1-3 0,1 0-1,-2-2-1,1-1 0,0-3 0,0 1 0,-1-4-1,0-2 1,-2-7-1,4 11-1,-4-11-1,0 0-3,4 10-6,-4-10-7,0 0-11,0 0-4,-8-13 0</inkml:trace>
  <inkml:trace contextRef="#ctx0" brushRef="#br0" timeOffset="1625">356 217 16,'0'0'27,"0"0"3,0 0-8,0 0-6,0 0-5,0 0-2,0 0-3,0 0-2,0 0-2,0 0-3,12-3-5,-4 1-8,3-3-14,6 6-3,-4-8 1,7 4-1</inkml:trace>
  <inkml:trace contextRef="#ctx0" brushRef="#br0" timeOffset="2047">671 0 26,'0'0'29,"0"0"-7,0 0-4,0 0-4,-7 8-3,4 2-2,1 5-3,-3 0-3,3 5 0,1 1 0,-2 2 0,3-2-1,2-1-1,-1-3 0,0-2 1,1-2-2,1-3 1,-2-3-1,-1-7 0,4 9-4,-4-9-2,0 0-6,0 0-7,0 0-9,7-2-5,-8-6 2</inkml:trace>
  <inkml:trace contextRef="#ctx0" brushRef="#br0" timeOffset="2406">594 109 12,'0'0'26,"0"0"2,-6-8-5,6 8-8,0 0-2,0 0-3,0 0-2,-1-7-2,1 7-1,0 0-2,0 0-1,0 0-1,7 3 0,-7-3 1,8 2 0,-1-1 0,2 0 1,0-2-1,2 1 1,-1-1 0,3 1 0,-1-2-2,0 1 0,-1 1 0,-1 0 0,-1-1 0,0 2-1,-9-1-1,9 0-2,-9 0-6,0 0-8,0 0-17,10 3-2,-10-3 2,0 0 0</inkml:trace>
  <inkml:trace contextRef="#ctx0" brushRef="#br0" timeOffset="3172">889 107 22,'0'0'26,"0"0"-3,0 0-3,0 0-2,0 0-4,0 0-1,-7-5-3,7 5-2,0 0-4,-7 10 0,7-10-2,-10 12 0,4-3 0,1 3 0,-1 1-1,0 3 0,0 1 0,0 2-1,-1 3 1,2 3 0,1 0 0,-1 1-1,3 2 0,0 0 1,1 2-1,1-1 0,2 0 0,1 0 1,1 0-1,3-1 0,-1 1 1,2-3-1,-1-2 0,1-1 1,1-2-1,-2-3 0,0-4 1,-3-1-1,1-4 0,-1-1 1,-4-8-1,3 8 0,-3-8-1,0 0-3,0 0-6,0 0-9,-8-2-16,8 2-1,-8-8 1,5 1 0</inkml:trace>
  <inkml:trace contextRef="#ctx0" brushRef="#br0" timeOffset="3797">1058 269 12,'0'0'18,"-7"-5"-1,7 5-1,0 0 0,0 0-1,-7-8-3,7 8-1,0 0-4,-10-8-1,10 8-2,-7-3-2,7 3 0,-11-1-1,11 1 0,-13 3 1,6-1-1,-1 3 0,1 1-1,0 2 1,0 3-1,2 0 0,1 2 0,3 1 0,1 1 0,1-2 0,3 0-1,1-1 1,2-2 0,0-3 1,0-1-1,0-1 0,0-3 1,0-2-1,-7 0 1,11-4 0,-11 4-1,9-10 1,-9 10-1,8-14 1,-3 5 0,-1 0 0,0 1 0,0-1 0,1 2 1,-1 0-1,-4 7 0,4-10 0,-4 10 0,0 0-1,0 0 1,0 0-1,7 13 0,-5-6 0,1 1 0,0 2 1,0-1-1,1 1 0,2-2 0,-6-8 0,11 11 0,-4-7-3,-7-4-4,12 3-7,-12-3-5,13-5-7,-3 5-7,-5-8 1</inkml:trace>
  <inkml:trace contextRef="#ctx0" brushRef="#br0" timeOffset="4453">1267 293 15,'-10'-1'26,"10"1"-4,0 0-5,-3-7-3,3 7-3,-8-6-4,8 6 0,-11-5-2,11 5-1,-11-1-1,11 1 0,-12 3 0,12-3-1,-12 6-1,12-6-1,-10 11 1,7-3-1,-1 1 0,2 0-1,1 0 1,2 2 0,0-1 0,1-1 0,2 0 0,-1-2 0,-3-7 0,11 11 0,-11-11 0,12 5 0,-12-5 1,14-3-1,-7-1 1,0-1-1,0-2 1,1-1-1,-1-1 1,-1 1-1,0-2 1,-1 4 0,-2-1 1,-3 7-1,5-8 0,-5 8 0,0 0 0,3 7 0,-2 1 0,0 2-1,0 3 1,1 2 0,-1 1-1,1 2 2,-2 0-1,2 1 0,-1-2 0,-1 1 1,1-1-1,0 0 0,-1-1 0,0-1 0,0-1 0,0-2-1,-1-1 2,1-1-2,0-2 0,0-8 0,-1 10 1,1-10-1,0 0 0,0 0-1,0 0-2,0 0-2,0 0-9,0 0-17,-3-11-3,6 2 0,-6-8 1</inkml:trace>
  <inkml:trace contextRef="#ctx0" brushRef="#br0" timeOffset="5219">1355 154 19,'0'0'25,"0"0"0,0 0-7,0 0-4,5 10-3,-1-1 0,-2-1-1,4 6-1,-3 0 0,4 6-2,-1-2-1,2 5-2,-2-3 0,1 3-1,-1 0-1,3 0-1,-4 0 0,-2-1 0,0-1 0,-2 0 0,-3-1 0,1-1-1,-3-1 1,-1-2-1,0-2 1,2-2-1,-1-1 0,1-2 0,3-9 0,-4 9 0,4-9-1,0 0 0,0 0-1,0 0-2,0 0-5,0-7-7,5-4-17,4 3-3,-3-7 2,6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12:32.2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 94 20,'-8'-5'28,"8"5"-7,0 0 0,0 0-6,0 0-2,0 0-1,0 0-2,0 0-2,0 0-3,7 3-2,-7-3-1,15 3 0,-4-2 0,1 0-1,3 0 1,1-1 0,3 0-1,0-1 1,0 0-2,-2 1-2,-2-1-1,1 2-3,-4-3-8,0 2-6,-3 3-11,-9-3-3,11 2 1</inkml:trace>
  <inkml:trace contextRef="#ctx0" brushRef="#br0" timeOffset="390">178 12 6,'-2'-7'22,"2"7"-5,0 0-1,0 0-3,0 0 2,-7-5-3,7 5-1,-6 7 0,5 1-1,-4-1-2,3 6 0,-1-2-2,1 6-2,-1 1 0,2 2-1,0-2-1,1 2 1,0-2-1,1 0-1,-1-1 0,1-3 0,0-2-1,1-3 1,-2-1-2,0-8-2,3 10-5,-3-10-5,0 0-17,0 0-4,7-10-2,1 4 2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9 25 30,'-2'-7'31,"2"7"2,0 0-10,7-12-6,-7 12-5,9-5-4,-9 5-3,10 1-1,-3 2-2,-7-3 0,14 11 1,-5-2-1,0 2-1,0 1 0,1 2 0,-1 2 0,0 0-1,-3 1 1,-2 2-1,0-1 0,-4 0 0,-2-1-1,-3 1-1,0 0 1,-3 0-1,0 0-1,-3-2 0,2 0 1,-2-1 0,2-2 0,0-1 0,2-2 1,-1-3 0,8-7 0,-8 11 1,8-11 0,-4 8 0,4-8 1,0 7 1,0-7 0,6 7 0,-6-7 1,12 10 0,-4-6 1,4 2-1,1-1 0,2 0 0,0-2 0,1 0-1,1-2 0,-1 0 0,-2-2-2,-1 0-1,0 0-3,-3-3-4,2 3-8,-12 1-8,11-10-13,-4 6 1,-4-5 0</inkml:trace>
  <inkml:trace contextRef="#ctx0" brushRef="#br0" timeOffset="1">0 233 28,'5'-8'30,"6"6"2,-11 2-10,12-10-7,-2 9-4,-10 1-3,14-2-2,-14 2-2,15 3-1,-7 0-2,2 2 0,1 0 0,2 1-1,0 3 1,1-1-1,-2 2 1,-1 0-1,-1 0 1,-2 1-1,-2 0 1,0 0-1,-3-1 0,0 1 1,-2-2-1,2 0 0,-3-2 0,1 0 0,-1-7 0,1 10 1,-1-10-1,0 0 0,0 0 0,0 0 0,0 0 2,0 0-2,9-7 0,-4 0 1,2-3-1,0-4 1,2-2 0,3 1 0,-1 0 0,0 2 0,0 0 0,-2 4 0,0 2-1,-2 6 1,-7 1 0,11 10-1,-6-2 1,-1 4-1,1 1 2,0 1-1,1 2 0,0 0 0,-1-2 0,1-1 0,-1-2 0,0-1 0,-2-1-1,0-3 1,-3-6-2,3 8-1,-3-8-2,0 0-6,0 0-15,9-5-11,-7-5-1,5 1 1,-2-9 1</inkml:trace>
  <inkml:trace contextRef="#ctx0" brushRef="#br0" timeOffset="2">713 53 10,'0'0'22,"-1"-15"-2,1 15-4,-3-10-1,3 10-1,0 0-2,-11-3-1,11 3-3,-12 10-1,8 0-2,-5 2-1,2 3 1,-2 1-1,3 5 0,-2-1-1,4 3 0,-2-1 0,4 3-1,0-1 2,3 2-2,-1-2 0,3 2 0,1-1 0,1 1-1,1-1 0,2 0 0,-1-2 0,1 0 0,1-1-1,-1-2 1,-1-2-1,0-2 1,-1-3-1,-2-3 0,0-3 1,-4-7-1,3 8-1,-3-8-2,0 0-3,-1-8-7,1 8-9,1-12-12,-3-5-2,4 1 0,-2-8 2</inkml:trace>
  <inkml:trace contextRef="#ctx0" brushRef="#br0" timeOffset="3">846 215 23,'3'-8'29,"-3"8"-5,0 0-4,-8-1-4,8 1-2,-10 0-3,10 0-2,-14 2-3,7 0-2,0 0-1,7-2-1,-9 8-1,7-1 1,1 1 1,4 1 0,1 1 0,5 3-2,-1 0 1,3 2-1,0-2 1,0 2 0,-2-2-2,-1 1 1,-1-1-1,-2-2 1,-3 1-1,-2-1 1,-2-1-1,0-1 0,-1-1-2,3-8 0,-9 13-2,9-13-5,-8 4-7,8-4-13,-8-8-6,8 8 0,-1-19 1</inkml:trace>
  <inkml:trace contextRef="#ctx0" brushRef="#br0" timeOffset="4">935 79 18,'8'15'30,"-5"-5"2,7 4-7,-1 6-6,0-1-4,4 6-2,-4-1-3,2 6-4,-4-1 0,1 4-2,-6-2-2,0 1 0,-3-2-3,-5-1-2,4-1-8,-5 0-23,-1-8-1,2 0-1,-2-10 1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11 137 16,'-4'-7'30,"4"7"2,0 0-5,-4-8-7,4 8-4,0 0-4,0 0-2,-3-7-3,3 7-4,0 0 0,9 0-2,-9 0 1,16 0-1,-3 0 1,6 0 0,5-1-1,6 1 0,3-3 1,3 2-1,2-2-1,0 0 0,0 0-1,-3 0-1,-2 1-2,-8-2-4,1 3-9,-9-2-10,-5 0-8,1 4-2,-13-1 2</inkml:trace>
  <inkml:trace contextRef="#ctx0" brushRef="#br0" timeOffset="1">378 13 10,'0'0'27,"7"-5"1,-7 5-4,0 0-6,0 0-5,-2-8-3,2 8-2,0 0-1,7 9-1,-7-9-1,14 10-1,-5-3-1,2 3-1,1-1 0,3 1-1,-4 0 1,2 0-1,-3-1-1,0 1 0,-3 0 1,-1 0 0,-4 0-1,-2 0 0,-3 2 1,-3-1-1,-4 2 0,-3-1 0,-2-1 0,-2 1-1,1-2 1,1-2 0,1 0-1,3-3-1,11-5-3,-10 6-6,10-6-19,19-5-3,-6-5-2,8 3 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0 163 34,'0'0'32,"3"-12"2,-3 12-13,4-9-4,-4 9-5,0 0-4,0 0-2,11-5-2,-11 5-1,14 9-1,-4-4-2,0 3 1,3 1-1,1 2 0,-1-1 1,1 4-1,-4-1-1,-1 2 0,-3 4 0,-4-2-3,-2 2 2,-5 0-3,0 1 2,-5-2-2,1-1 1,-3-2 0,2-3 1,0-3 1,3-1 0,1-3 1,6-5 1,-7 7 1,7-7 0,0 0 1,0 0 0,0 0 0,0 0 2,0 0-1,10 7 1,-3-4-1,-7-3 0,19 6 1,-8-3 1,6 2-2,0-2 0,3 2-1,1-2 1,2-1-2,0-1 0,-3-2-1,0 1-4,-6-4-4,1 4-12,-3-1-15,-12 1-2,9-9 2,-13 1 0</inkml:trace>
  <inkml:trace contextRef="#ctx0" brushRef="#br0" timeOffset="1">49 314 33,'0'0'30,"0"0"3,11 2-10,-11-2-8,18-3-2,-10 0-3,7 3-2,-4-4-1,5 4-3,-1-1-1,0 2-1,1 2-1,-1 1-1,-1 2 1,0 2-1,-1 3 1,-2 1-1,-2 0 0,-1 2 0,-3-2 1,-1 2-1,-1-2 0,-2 1 1,-1-1-1,0-3 0,-1-2 0,1-7 0,0 10 1,0-10-1,0 0 0,0 0 1,0 0-1,9-9 0,-9 9 1,12-15-1,-4 4 0,2-2 0,0-1 0,0 0 1,0 1-1,0-2 0,-1 3 1,-1 1-1,-2 3 0,-6 8 1,10-8-1,-10 8 0,8 8 0,-5-1 0,-1 3 0,2 2 0,0 2 0,-2 0 0,2 1 1,-1 0-1,0 0 0,-1-2 1,-1-3-1,1-3 0,-2-7-1,2 10-1,-2-10-4,0 0-9,3-10-23,-3 10 2,7-18-1,2 5 1</inkml:trace>
  <inkml:trace contextRef="#ctx0" brushRef="#br0" timeOffset="2">611 71 16,'0'0'31,"2"-8"3,-2 8-9,0 0-4,3-11-4,-3 11-3,0 0-2,7-6-6,-7 6-3,0 0 0,9 10-2,-6 0 1,0 1-1,0 3 0,-1 2-1,-1 0 0,-1 1 0,0 0 0,-2-3 0,-1-3-1,0-2 1,-1-2-1,4-7 0,-7 9 0,7-9 1,0 0-1,-6 2 1,6-2-1,0 0 1,0-8 0,0 8 0,0 0 0,10-10 0,-10 10 0,12-5 0,-4 5 1,1-1-1,0 2 1,1 0 0,1 2-1,1 0 1,-1 0-1,0 0 0,0 0 0,-1 0-3,-2-2-1,3 1-6,-11-2-6,13-2-7,-13 2-6,8-7-7,-8 7 2</inkml:trace>
  <inkml:trace contextRef="#ctx0" brushRef="#br0" timeOffset="3">853 82 16,'0'0'28,"3"10"-3,-3-10-3,0 0-4,10 10-1,-10-10-3,14 6-4,-7-5-3,4 3-3,-2-4-1,3 1-1,-3-2-2,1-1-2,1 1-2,-4-4-4,3 3-5,-10 2-8,9-13-9,-9 13-4,5-13 2</inkml:trace>
  <inkml:trace contextRef="#ctx0" brushRef="#br0" timeOffset="4">940 0 11,'0'0'28,"0"0"-4,-5 11-1,4-2-4,0 3-1,-2-1-3,4 7-3,-5-2-4,4 5-2,-4-1 0,3 1-2,-1-3-1,2-1 0,-1-4-2,1-1-1,0-3-2,0-9-3,2 10-9,-2-10-18,0 0-2,0 0-2,7-12 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129 0 22,'0'0'27,"0"0"3,-7-5-9,7 5-6,-8 4-3,8-4-3,-11 12 0,5-2 0,-4-1-3,1 6-1,-2 2 0,2 3-2,-2 3 0,2 2-1,0 0 1,2 4-2,-1-1 1,4 1-1,-1 0 0,3 1-1,-1-3 1,3 0-1,0 2 1,3-1-1,0-2 0,1-2 1,0-2-1,2-1 0,0-4 0,-2-3-1,1-3-1,-3-4-2,-2-7-5,0 0-12,0 0-14,10-7-2,-12-6 2,6 0 0</inkml:trace>
  <inkml:trace contextRef="#ctx0" brushRef="#br0" timeOffset="1">191 186 14,'0'0'28,"0"0"1,0 0-7,0 0-6,-6-8-3,6 8-3,-10-6-4,10 6-1,-13-3-2,13 3 0,-13 4 0,7-1-2,6-3 1,-12 12-2,7-3 1,1 2-1,1-1 0,2 3 0,2-1 0,1 1 0,1-2 0,2 1 0,1-2 1,1-2-1,0-3 0,1-2 0,0-2 1,0-2-1,-1-3 1,0 0-1,-1-3 0,0 0 1,0-2-1,-2-1 0,-1 2 1,0 0 0,-2 1 0,-1 7 0,3-11 0,-3 11 0,0 0 0,0 0-1,0 0 1,1 8 1,-1 0-2,2 0 0,0 2 0,1 0 0,1 1-2,2-3 0,2 1-5,-8-9-6,15 7-9,-6-3-8,-9-4-4,16-2 1</inkml:trace>
  <inkml:trace contextRef="#ctx0" brushRef="#br0" timeOffset="2">345 202 7,'0'0'22,"-1"-7"0,1 7-1,0 0-1,0 0-4,-9-4-2,9 4-2,-8 3-3,8-3-1,-12 7-4,5-1-2,1 1-2,-1 3 1,1 0-1,2 1 1,1 1 0,3-2 0,3 1 0,1-3 0,3-1-1,-7-7 1,15 10-1,-8-9 1,3-1 0,-3-1-1,0-2 0,0-2 1,0 0-1,0 0 0,0-2 0,-7 7 0,11-11 0,-11 11 0,9-5 0,-9 5 0,0 0 0,4 8 0,-4 2 0,0 1 1,-2 3-1,1 4 2,0 2-1,-1 0 0,2 2 0,0 0 1,2-1-1,-2-2 1,2-1-1,0-5 1,0-1-1,-1-2-1,-1-10 1,3 10-2,-3-10 0,0 0-3,0 0-6,0-9-9,0 9-16,-3-20-1,4 7 2,-4-10 0</inkml:trace>
  <inkml:trace contextRef="#ctx0" brushRef="#br0" timeOffset="3">453 56 33,'1'7'31,"6"6"-4,-1 3-4,0 3-5,2 6-2,-4-2-3,4 7-2,-5-3-4,1 4-3,-2-2 0,-1 3-1,-4-6-2,0 0 1,-2-3-2,-1 0-1,1-3-2,-5-7-7,6 1-16,1-4-10,3-10-1,-4 8 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0 102 21,'0'0'29,"10"-7"0,-10 7-6,1-7-5,-1 7-4,0 0-4,0 0-2,0 0-1,12-1-2,-12 1 1,10 3-2,-3-1-1,4-1 0,2 0-1,4 0-1,0-2 0,2-1-1,0 2-2,-3-4-3,1 4-5,-4-4-2,-2 3-9,-4 1-11,-7 0-4,0 0 3,0-11 1</inkml:trace>
  <inkml:trace contextRef="#ctx0" brushRef="#br0" timeOffset="1">123 0 34,'0'0'29,"0"0"4,-4 11-11,4-3-4,-3 2-5,4 5-3,-4 0-1,6 6-1,-6-3-1,4 5-4,-2-5 0,4 2-1,-2-4-1,1-1 0,-1-4 0,0-2-2,1-1-3,-2-8-3,0 0-14,9 7-15,-6-14 0,4 0-1,-2-7 1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15-10-21T21:28:45.14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  <inkml:brushProperty name="ignorePressure" value="1"/>
    </inkml:brush>
  </inkml:definitions>
  <inkml:trace contextRef="#ctx0" brushRef="#br0">32 140 32,'-2'-6'13,"0"-1"-1,2 3-1,-1-3-1,-1 3-1,1 0-1,-2 1-3,3 1 0,0 0-1,-2 2-2,0 2 0,1 2-1,-2 3 0,1 3-1,-2 4-1,2 4 1,0 0 0,1 4 0,-2 0 1,2 2 0,4-3 0,-2-1 0,2-1 0,-2-3-1,2 0 0,-2-5 0,2-2-1,-3-3 1,1-2 0,-1-1 1,0-2 0,1-2-1,-2-3 1,2 0 0,-1-3 0,0-3 0,1-5 0,0-2 0,1-3-1,0 0 3,-2-4 0,5-1 0,-4 0 0,2 5 2,-1 3-1,0 4 0,-2 1 0,0 5-3,0 3 0,0 4-1,0 5 0,0 1-1,1 4 0,3 3-1,-1 2 1,2 3 1,1 4 1,2-1-1,-1-2 1,5 1-1,-5-2 0,3-2 0,-1-2 1,-1-2-1,0-4 0,-2-1 0,1-3 0,-1-2 0,0-2 1,0-2-1,1-3 1,1-3 0,-3-5-1,3-3 2,-2-3-2,0-2 1,-1-2-1,1-2 1,-4 1-1,-1 3-1,0 4 1,-2 1-3,0 5-3,-3 3-3,3 7-7,-3 1-8,-1 0-8,6 8 0,-5-6 2</inkml:trace>
  <inkml:trace contextRef="#ctx0" brushRef="#br0" timeOffset="1">349 164 13,'-5'-5'22,"6"5"-5,-4-2-3,2 2-5,-1-1-1,-1 1-1,1 0-2,-1 0-1,-3 1-2,1 2 0,-1-1 0,-1 0 0,2 3-2,-3 1 1,2 2-1,-1 1 1,2 1-1,-1 2 1,3 3-2,0-2 1,2 0 0,1 2 0,1-2 0,0 0 0,2-2 0,3-3 0,-4 3 0,3-6 1,1 2-1,0-5 1,-1 1 1,-1-3-1,2-3 2,0 0-1,2-3 0,-2-1 0,1-3 0,-2-2 0,2 0 0,-2-1-1,0 0 0,-3-1 0,1 3 1,-2 2-1,2-1 1,-3 4-1,1 3 0,-1 2-1,0 4 1,1 1-2,0 2 1,-1 4-1,1-1 0,2 1 1,0 4 0,0-2 0,1 0 0,1 0 1,0-2-1,0 0 0,1-1 0,-3-5-1,2 1-1,0-3-1,0-2-3,-1-1-8,1 1-9,-4-8-6,7 2 0,-8-7 2</inkml:trace>
  <inkml:trace contextRef="#ctx0" brushRef="#br0" timeOffset="2">496 0 7,'3'5'21,"-6"-6"-1,6 6-6,-4-3-4,1 5-1,0 0 1,0 4-2,0 2-1,-1 2-1,1 0-1,-1 1-1,1 1-1,-1-1-1,2 0-1,-1-3-1,1-2 1,0-1 0,0-2-1,-1-2-1,1-2-2,1-1-2,-2-2-7,-1-3-8,4 4-8,-5-6 1,4 4-1</inkml:trace>
  <inkml:trace contextRef="#ctx0" brushRef="#br0" timeOffset="3">408 130 25,'-1'0'16,"5"1"-1,-1 0-2,1-1-1,1 3 0,1-4-3,1 3-1,0 0-2,1 0-1,1-1-1,0 1-1,1-1 0,0 1-1,-1 0 0,0-1 1,0 0-1,-1 1 2,0-2-1,-1 0 0,-2-1 0,0 1-1,-2-3 1,1 3-3,-3-2-2,0-2-4,3 2-13,0 1-13,-4-5 0,3 4 1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4 6 10,'0'0'27,"2"-9"2,-2 9 4,0 0-13,1 11-4,0 1-5,-3 0-2,3 8-1,-4-1 1,3 6-3,-2 0-2,1 4-2,0-1 0,2 1-1,-1-4 0,3-1 0,-1-4-1,1-2 0,0-4-1,0-4-2,2-1-2,-5-9-5,4 7-11,-4-7-12,0 0-4,6-7 2,-6-3 1</inkml:trace>
  <inkml:trace contextRef="#ctx0" brushRef="#br0" timeOffset="1">179 29 7,'0'0'28,"0"0"2,0 0-6,-2 10-5,1 2-4,-3-1-1,4 9-1,-5-4-1,4 5-3,-2 1-3,2 5-2,0-1 1,2 1-2,-1-4 0,3-1-1,-1-3 0,3-1-2,-2-4 0,3-4 0,-2-1-1,-4-9-2,7 8-1,-7-8-5,0 0-7,3-8-7,-3 2-7,0-1-5,-5-8-1,3 4 3</inkml:trace>
  <inkml:trace contextRef="#ctx0" brushRef="#br0" timeOffset="2">96 167 27,'-13'6'24,"13"-6"-2,-5 8-2,5-8-4,7 6-2,-7-6-2,13 1-2,-3-3-6,1 1-3,3 1-8,0-1-8,-1-2-9,5 4-9,-6-5 2,6 6 0</inkml:trace>
  <inkml:trace contextRef="#ctx0" brushRef="#br0" timeOffset="3">313 165 12,'0'0'23,"0"0"0,4 9-2,-4-9-1,4 9-2,-4-9-3,3 14-2,-3-14-2,1 14-2,-3-7-4,1 5-3,-2-1-1,-1 2 0,0-1-1,0 0 0,2-1 1,-1-1-1,2-1 0,3-2 0,-2-7 1,9 8-1,-2-8 1,3 0-2,2-3-2,1-2-8,1-4-21,3 4-2,-5-6-1,6 1 1</inkml:trace>
  <inkml:trace contextRef="#ctx0" brushRef="#br0" timeOffset="4">651 63 26,'0'0'29,"1"-10"2,-1 10-8,0 0-5,-1-7-5,1 7-2,0 0-1,-6 8-3,-1-4-1,1 4-2,-4 0-1,1 4 0,-3 1-1,0 3 1,0 3-1,1 1 0,0 3 0,2 0 0,2 1 0,2 2-1,0 0 1,2 1-1,3-1 0,1-1 0,1 0 0,2 1 0,0-2-1,1-1 1,1-2-1,0-2 1,-1-2-1,-1-2 0,1-4-1,-1-3 0,-4-8-1,6 8-2,-6-8-2,0 0-6,11-5-9,-9-2-11,0-5-5,4-1 0,0-8 1</inkml:trace>
  <inkml:trace contextRef="#ctx0" brushRef="#br0" timeOffset="5">783 238 9,'0'0'27,"0"0"-2,3-7-4,-3 7-2,0 0-2,-9-5-2,9 5-3,-11-6-1,4 4-5,-4 0-2,2 3-2,-2-1 1,0 2-1,1 0 0,1 4-1,0-2 0,4 4 0,-1-1 0,3 1 0,2 2-1,1 0 1,0-1 0,3 1-1,2 0 1,0-1-1,2-1 1,0-2-1,2-2 1,-1-2-1,2-1 0,-1-3 1,-1-1-1,0-1 1,-1-2-1,0-1 0,0-1 0,-2 1 0,0-1 0,-1 1 1,-4 7-1,6-11 0,-6 11 0,0 0 0,0 0 0,0 0 1,0 0-1,7 14 1,-7-3 0,1 4 1,-2 1-1,1 5 1,-1 0-1,0 2 1,-1 1-1,0 1 0,0 0-1,0 1 1,0 1 0,-1-3 0,-1-1-1,-1-1 1,-1-2-1,-1-3-1,-2 0 0,-1-6-4,2 2-4,-8-7-18,2-3-10,3 0-1,-5-7 0,5 0 1</inkml:trace>
  <inkml:trace contextRef="#ctx0" brushRef="#br0" timeOffset="6">872 112 14,'14'0'31,"4"9"2,-6-2 2,0 6-12,2 7-6,-5 3-5,2 8-2,-8 1-3,2 7-2,-7 0-2,-1 4-1,-4-1-1,-3-1-3,0 0-11,0-2-24,-7-11 1,1-3-1,-7-14 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9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26 14 12,'0'0'21,"-3"-9"-2,3 9-3,0 0-3,0 0-3,0 0-2,0 0-2,0 0-2,-7 16 0,5 0-1,1 2-1,0 6 0,-1 1 1,-1 4-1,2 1 0,0-2 0,-1 1 0,2-3-1,0-4 0,-1-1-1,1-4 1,3-3-1,-2-3 1,-2-2-1,1-9 1,3 9-1,-3-9-1,0 0-2,0 0-2,-3-7-4,3 7-8,1-11-9,-7-4-3,6 6 0</inkml:trace>
  <inkml:trace contextRef="#ctx0" brushRef="#br0" timeOffset="1">6 34 13,'7'-2'19,"-7"2"-1,10 10-2,-1 1-3,-1 4 1,4 3-3,-1 3-1,1 3-2,0 0-1,1 1-1,0-2-2,0 0-1,0-2 0,0-2-1,-2-3 1,1-2-2,-3-3 0,1-1 0,-3-2-1,-7-8-3,10 9-1,-10-9-3,0 0-8,6 0-10,-8-8-7,2 8 1,0-17 1</inkml:trace>
  <inkml:trace contextRef="#ctx0" brushRef="#br0" timeOffset="2">223 15 13,'0'0'23,"1"7"-5,-2 2-3,2 4-2,0 4 1,0 3-2,0 6-2,-1 0-1,1 3-1,-1-2-2,1 1-1,0-4-2,0 1 0,2-5-1,-2-1-1,1-5 1,1-1-2,0-3 0,0-4-1,-3-6-2,4 7-3,-4-7-8,0 0-14,0 0-5,8-3 2,-9-8-1</inkml:trace>
  <inkml:trace contextRef="#ctx0" brushRef="#br0" timeOffset="3">448 216 5,'-3'-9'22,"3"9"-2,0 0-4,-2-10-3,2 10 0,-5-8-3,5 8-1,-6-9-1,6 9-1,-7-9-2,7 9-1,-7-5 0,7 5-2,0 0 0,-10 1-1,10-1-1,-9 10 1,5 0-1,-1 1 0,2 3 0,0 2 0,1 2 1,1 2-1,2-2 0,2 0 0,1-1 1,2-2-2,-1-1 2,1-2-2,1-4 1,0-2 1,-7-6-1,12 7 0,-12-7 1,11 0-1,-11 0 0,10-9 1,-5 2-1,1-2 0,-1-1 0,0-3 1,0-1-2,-2-1 2,3 0-2,-3 0 1,-1 2 0,2 3 0,-3 2 0,-1 8-1,3-7 1,-3 7 0,3 7 0,0 1 0,-2 4 0,1 2 0,2 2 0,0 1 0,-1 1 1,2-1-1,-1 1 0,0-3 0,0-2 0,0-3 0,0-1-3,-4-9-3,7 7-16,1-3-8,-8-4-1,11-9 1</inkml:trace>
  <inkml:trace contextRef="#ctx0" brushRef="#br0" timeOffset="4">787 233 24,'-1'-8'28,"1"8"1,5-9-10,-5 9-7,1-7-3,-1 7-3,0 0-2,2 8-2,0 1-1,-1 4 0,1 2-1,0 3 0,0 2 1,-1 0-1,-2 0-1,0-4 1,-1 1-1,-1-6 0,0-1 0,1-3 1,2-7 0,0 0-1,-7 6 1,7-6 1,0 0-1,-4-12 1,4 12 0,-4-12 1,4 12-1,-1-13 0,1 13 1,-1-9-1,1 9 0,0 0-1,0 0 1,7 3-1,-7-3 0,9 9 1,-3-3 0,1 0 1,3 0-1,-4-1 1,3 0 0,-2-2 0,-7-3-1,11 5-1,-11-5-3,10 2-5,-10-2-14,0 0-10,13-6 0,-9-3 0</inkml:trace>
  <inkml:trace contextRef="#ctx0" brushRef="#br0" timeOffset="5">1160 90 11,'0'0'19,"-7"-9"-2,7 9-1,-7-7-3,7 7 0,-9-5-2,9 5-2,-10-1-1,10 1-2,-13 9-1,6-2-1,-1 6-1,-1 2-1,0 5 0,-1 2 0,3 3-1,-1 1 1,4 2-1,3-2 0,3 0-1,2-3 1,3-2-1,4-2 1,0-4-2,2-3-1,-1-5-3,3 1-3,-2-6-6,-2-3-14,6 1-3,-7-7 0</inkml:trace>
  <inkml:trace contextRef="#ctx0" brushRef="#br0" timeOffset="6">1331 123 18,'0'0'22,"-10"3"-5,10-3-5,-10 13-3,4-3-1,-1 5-2,0 1 1,1 4-1,0 3 0,2 0 0,2 0-1,4 0-2,1-3 0,3-1 0,1-4-1,4-2 0,-2-5 1,4-1 0,-3-6 0,3 0 0,-3-5 1,2 0 0,-4-3-1,2-2 0,-4-4 0,0 0-1,-2-2-1,-2-2 2,-2-2-3,-1-2 1,-1 0-1,-1 1 0,0 1-3,-2 2 0,2 6-3,-2 1-5,5 10-6,0 0-11,-9 1-6,12 9 1,-3-10 1</inkml:trace>
  <inkml:trace contextRef="#ctx0" brushRef="#br0" timeOffset="7">1505 222 24,'0'0'27,"8"0"0,-8 0-7,9 1-9,-9-1-3,11 4-2,-11-4-3,10 9 0,-5-2-1,-5-7 0,5 14-1,-3-5 1,-2-1-2,-1 0 1,0 0 0,0-1 0,1-7-2,-4 11 1,4-11 0,-1 7-1,1-7 1,0 0-1,6 8 0,-6-8 1,11 9 0,-4-3-1,1 1 1,1 0 0,-2 2 0,1-2 0,-2 2 0,-1 0 1,-3-1-1,-1 1 0,-3-1 0,-2 1 1,-1-2 0,-3 1-1,0-1 2,-1-2 0,-1 1 0,0-3 1,1 0 0,-1-3 0,1-1 0,1-3-1,1 2 0,0-3-1,7 5-3,-9-8-3,9 8-8,-5-15-19,5 15-1,5-16 0,5 6 1</inkml:trace>
  <inkml:trace contextRef="#ctx0" brushRef="#br0" timeOffset="8">1934 10 30,'3'-10'30,"-3"10"1,0 0-9,0 0-8,0 0-4,-10 2-3,5 6-2,-3-1 0,1 6-1,-3 1-1,0 6 1,-3 2-1,4 5 1,-4 0-2,3 3 0,-1 1-1,2 3 0,0-3 0,1 2-1,3-1 1,2-1-1,1 0 0,3-1 0,2-3 0,3-1 1,1-1-1,2-3 0,-1-1 0,1-5 0,1 0 0,-3-4 1,-2-3-1,0-1 0,-5-8 0,6 8 0,-6-8 0,0 0-1,0 0-4,0 0-6,0 0-17,4-7-7,-7-4-1,3 2 1</inkml:trace>
  <inkml:trace contextRef="#ctx0" brushRef="#br0" timeOffset="9">2101 235 15,'0'0'24,"0"0"0,-8-7-8,8 7-2,-11-6-5,11 6-2,-12-5-1,12 5-1,-11-4-1,11 4 0,-11 1-2,11-1 1,-11 6-2,11-6 0,-9 11-1,5-2 1,-1 1-1,4 1 1,0 3-1,1 0 0,2 1 1,2-1-1,2-1 0,1-2 0,-1-1 1,2-3-1,1-2 0,-2-2 1,1-3-1,0-2 1,-1-1 0,-7 3-1,13-14 1,-7 4 0,-1-1-1,1-1 1,-1-1-1,-1 2 1,0-1 0,1 4 0,-3 0 1,-2 8-1,3-7 0,-3 7 0,0 0 1,1 10-2,-2 0 1,1 1-1,0 1 1,3 1-1,-1 1 0,2-2 0,-1 0 0,1-2-3,2-2-2,-6-8-4,12 7-11,-4-2-12,-8-5-1,13-2 2</inkml:trace>
  <inkml:trace contextRef="#ctx0" brushRef="#br0" timeOffset="10">2310 246 12,'0'0'27,"0"0"1,0 0-5,0 0-8,-8-7-4,8 7-2,-9-2-3,9 2-1,-11 1-1,4 1-1,-1 0 0,1 2-2,-1 0 0,-1 2 0,3 3 0,-1-1-1,3 3 0,2 1 0,1-1 0,3 1 0,2-1 1,3-1-2,0-3 2,3 0-1,-1-3 1,1-2-1,-1-2 1,2-2 0,-3-2-1,1-2 1,-2 0 0,0-3 0,-1-1 0,-1 2 0,0-1 0,-1 2 0,-1 0 0,-3 7 0,0 0 0,0 0 0,0 0-1,4 14 0,-5-2 1,0 2-2,1 2 2,1 2 0,-1-1 0,0 1 2,0-2-2,2 0 1,-1-3 0,1 0 0,-1-4-1,-1-2 1,0-7-2,1 9 1,-1-9-2,0 0-1,0 0-2,0 0-6,0 0-11,0 0-14,4-10-1,-1 3 1,-4-10 1</inkml:trace>
  <inkml:trace contextRef="#ctx0" brushRef="#br0" timeOffset="11">2390 137 14,'17'11'31,"-17"-11"1,16 13 2,-7-4-13,-2-1-6,5 8-4,-6-2-3,3 7-2,-6 0-1,2 5-1,-3 0-1,-1 3-1,-1-2 0,0 2 0,-3-1-1,-2 1 1,0-2-2,-1-4-1,0 0-1,-2-6-2,5 1-5,-6-8-12,2-4-16,7-6 0,0 0 1,0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1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86 27,'0'0'27,"0"0"2,0 0-11,0 0-4,7-5-5,-7 5-2,11-2-1,-4 2-2,2-1 0,3 2 0,0-1-2,4 1 1,-2-1-1,3 2-1,1-1-2,-1 0-1,2 1-2,-4-3-5,1 2-4,-3 0-12,-4-5-7,2 6 0,-11-2 1</inkml:trace>
  <inkml:trace contextRef="#ctx0" brushRef="#br0" timeOffset="1">118 0 23,'0'0'27,"3"7"-6,-3 1-2,3 2-4,0 5-3,-4-2-2,5 6-1,-4-1-1,3 2-4,-3-1 1,3-1-3,-3-3 0,3-1-1,0-3-3,-2-4-4,-1-7-7,4 12-18,-4-12-2,0 0 1,6-19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1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 42 15,'-1'-15'28,"1"15"1,4-12-5,-4 12-7,0 0-4,0 0-3,0 0-2,0 0-2,1 15-1,-3-2-2,3 7 0,0 0 0,1 5-1,-2-1 2,2 3-2,1-2 0,-2 1-1,0-4 0,1-2 0,0-4-1,-1-2-2,2-2-1,-3-4-4,0-8-3,1 8-5,-1-8-13,0 0-7,0 0 1,9-9 2</inkml:trace>
  <inkml:trace contextRef="#ctx0" brushRef="#br0" timeOffset="1">146 0 12,'6'11'26,"-6"-11"2,2 18-9,-1-4-4,-1 5-1,1 3-2,-2-1-2,3 6 0,-4-3-2,5 2-2,-3-1 0,4 2-2,-2-7 0,2 1-3,-1-5 1,1-1-1,0-5-1,-1 1 0,-3-11-1,3 7-2,-3-7-4,0 0-5,0 0-11,0 0-11,-2-15-2,1 7 3</inkml:trace>
  <inkml:trace contextRef="#ctx0" brushRef="#br0" timeOffset="2">69 192 0,'1'10'25,"-1"-10"3,8-2-3,-8 2-9,11-1-6,-2-1-3,0 1-7,1-2-9,-1-3-16,8 7-2,-5-9 0</inkml:trace>
  <inkml:trace contextRef="#ctx0" brushRef="#br0" timeOffset="3">416 47 4,'0'0'26,"0"0"0,0 0-4,0 0-5,0 0-4,-10-4-3,10 4-1,-10-1-2,10 1-1,-12 8-1,5 1-1,-2 0 0,2 6-1,-1 1 0,2 3 0,0 3-1,1 0 0,4 2 0,2 0 0,2-1-1,3-2 0,1-2 0,3-1-1,0-3 1,3-2-1,-1-3 0,1-5-2,0 0 0,-2-6-4,3 1 0,-3-5-1,3 0-2,-5-7-2,3 4 0,-3-7 0,1-1 0,0-2 2,-1-2 1,-1-3 2,-2 1 3,2 1 3,-3 2 2,0 1 4,-3 6 2,0 3-1,-2 9 0,0 0 2,0 0-1,0 0 0,-2 15-1,2 0-1,-2 0 1,3 7-1,-3-1 1,4 5-1,-3-1 0,5-2-1,-3-2-1,3-1-2,0-2 0,0-4 0,0-4-3,-4-10-3,7 13-4,-7-13-20,0 0-8,0 0 0,3-13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1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98 7,'0'0'28,"0"0"1,0 0 2,0 0-14,8 1-4,-8-1-3,13 1-2,-3-1-2,7 2-1,-1 0 0,7 1-2,0-2 0,7 2-1,3-1-1,2-1 1,2 0-2,2-1-4,2 0-1,-5-4-6,3 0-16,-2 4-6,-7-7-1,0 5 0</inkml:trace>
  <inkml:trace contextRef="#ctx0" brushRef="#br0" timeOffset="1">486 0 20,'0'0'28,"16"4"1,-6-3-7,1 2-9,2 3-2,-2 0-4,3 3-2,-3-1-2,1 4 0,-2 0-1,1 0-1,-3 0 1,-1 0-1,-2-1-1,-1 1 1,-2 0-1,-1-2 1,-4 2-1,0-2-1,-1 0 1,-4-3-1,2 2-1,-3-2-2,9-7-2,-13 7-7,4-9-18,9 2 0,-8-2 1,8 2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1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38 64 22,'0'0'29,"2"-17"1,-2 17-9,0-10-5,0 10-5,0 0-3,-5 14-3,2 3-1,-1 3-1,-1 6-2,0 2 0,1 3 1,-1 2 0,1-3-1,1-5 0,2-3-1,0-6 1,2-3-2,0-3 1,-1-10-2,1 7-2,-1-7-3,2-9-3,-3-1-4,2-2-3,0-1-7,-2-6 0,4-1 1,-3-5 2</inkml:trace>
  <inkml:trace contextRef="#ctx0" brushRef="#br0" timeOffset="1">44 34 23,'8'-15'17,"-6"1"0,-2 14-1,9-5 0,-9 5-4,9 18 0,-4-3-2,5 7 0,-2 1 0,8 8-1,-3-1-1,5 2-1,-1-2 0,3 1-3,-1-6-1,0-2-1,-3-4 0,0-2-1,-2-5 1,-3-3-2,-3-4 2,-8-5-1,10 2 0,-10-2 0,4-9 0,-3-1 0,-2-3-1,0-4-1,-1-5 0,0-5 0,0-2-1,-2-5 0,2-1-1,-1 3-2,2 4 0,-2 2-4,3 9-7,-2 4-10,-1 5-9,3 8 0,0 0 2</inkml:trace>
  <inkml:trace contextRef="#ctx0" brushRef="#br0" timeOffset="2">460 216 13,'0'0'26,"1"-9"1,-1 9-4,-1-7-9,1 7-5,-8-10-3,8 10-2,-11-5 0,4 4-1,0 4-1,-1 0 0,-1 4-1,0 2-1,-1 2 1,2 2-1,-1 0 1,3 3-1,2 0 0,3-2 1,2 2-1,3-3 0,2-1 0,1-3 1,1-1-1,1-3 0,1-3 0,-1-2 1,2-2-1,-2-2 1,-1-4-1,0 1 1,-1-3-1,0-1 0,-2-1 1,0 1-1,-1 1 1,-1 1-1,-3 9 1,4-11-1,-4 11 0,0 0 1,4 7 0,-3 1 0,1 2-1,0 1 0,1 1 0,2 0 0,0 0-2,0-3-2,0-1-6,1-5-15,5 2-6,-11-5 1,18-3-1</inkml:trace>
  <inkml:trace contextRef="#ctx0" brushRef="#br0" timeOffset="3">751 35 23,'0'0'25,"0"0"0,-10 3-10,10-3-5,-13 3-4,2 2 0,0 4-1,-1 3 0,-2 5 1,2 1-1,2 5 0,1 0-1,3 3 0,4 0-1,4-2-1,2-2 0,4-1 0,2-3 0,4-2-1,-1-4 1,3-2-1,0-5 0,0-1-2,-1-4 1,0-4-2,-2 0 0,-1-4-2,1-2 0,-4-3-1,2 0 0,-4-4 0,2-2 1,-3-2 1,3-2 0,-2-3 2,-1 3 1,0 2 2,-3 2 1,1 5-1,-2 3 1,-2 11 1,0 0 0,0 0 0,-2 16 0,0 2 1,0-1-1,3 7 0,-3 0 1,4 1 0,0 0-1,2 0-1,0-2 1,4-3-2,-2-4-1,1-2-2,0-1-4,-7-13-8,10 7-22,-3-5 1,-4-9-3,5-2 2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2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89 10,'0'0'29,"7"2"1,-7-2-2,0 0-9,7-3-3,-7 3-4,14 0-3,-3-1-2,5 2-1,1 0-1,4 1-1,2 0-2,0 0-1,2 0-1,-1 0-3,1 1-4,-5-3-3,1 1-9,-5 2-15,-6-4 0,1 2 0,-11-1 1</inkml:trace>
  <inkml:trace contextRef="#ctx0" brushRef="#br0" timeOffset="1">201 0 26,'0'0'28,"0"0"1,0 0-8,0 0-8,0 0-2,1 8-3,-1 1-1,-3-2-2,2 6 0,-2 0-1,3 4 1,-3-1-1,2 1 0,1-1-1,1 1-1,0-4 0,1 0-1,-1-3 0,1-2-1,-2-8-2,3 9-1,-3-9-7,0 0-15,0 0-9,7 1-1,-4-9 1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2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123 82 14,'2'-12'19,"-2"12"-1,0-10-1,0 10-2,0-11 0,0 11-2,-3-11-2,0 4-1,3 7-1,-7-11-2,7 11-1,-10-11-1,10 11-1,-12-8-1,5 7-1,-1 1 1,-1 5-1,0 2-1,1 4 0,-2 3 0,1 5 0,0 2-1,2 5 1,1 0-1,2 1 1,1 0 0,2 0 0,3-2-1,2-1 1,3-2-1,2-4 0,1-2-2,0-3-1,3-4-4,-3-6-6,4-2-14,2 0-7,-3-8-1,6 3 1</inkml:trace>
  <inkml:trace contextRef="#ctx0" brushRef="#br0" timeOffset="1">309 72 10,'0'0'24,"-6"1"1,6-1-9,-10 3-1,10-3-5,-12 9 0,7 1-2,-3-1 0,3 5 0,-2-1-2,2 5 0,1 1-1,3 3-2,-1-2 1,5 1-1,0-3 0,4 1-1,0-5 0,2-1 0,1-5 0,0-2 0,0-3-1,1-2 0,-2-3 1,0-1-1,-2-3 1,0-3-1,-2-2-1,-1-2 1,0-3-2,-2-2-1,-1 1-1,-1-3 0,1 3-4,-3-1-2,3 7-3,-4-2-10,1 2-8,2 11-4,4-9 3</inkml:trace>
  <inkml:trace contextRef="#ctx0" brushRef="#br0" timeOffset="2">494 149 17,'0'0'26,"9"4"-3,-9-4-2,6 7-6,-2 0-1,-4-7-4,4 16-1,-4-5-2,1 2-2,-2 0-1,1 4-2,-3-2 0,1 3 0,-1-2-1,1-1-1,1-2 0,2-1 1,1-2-1,2-3 1,-4-7-1,14 8 0,-2-6-1,-1-4-3,4 0-5,-1-1-15,0-6-8,7 3-1,-6-7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2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78 16,'0'0'29,"0"0"1,0 0 2,10 5-14,-10-5-6,15 1-1,-6-2-4,4 3-1,0-2-3,4 2 0,-1-1 0,1-1-2,2 2-4,-1-3-2,2 2-5,-5-3-12,-2-1-11,5 2-1,-8-7 1</inkml:trace>
  <inkml:trace contextRef="#ctx0" brushRef="#br0" timeOffset="1">124 0 14,'0'0'27,"0"0"1,3 7-3,-3-7-8,3 15-3,-6-7-2,4 8-3,-4 0-1,2 4-1,-3-1-2,2 4 0,-2-3-2,3-1-1,-2-2 0,2-2-1,1-3-3,1-5-2,3 0-9,-4-7-17,7 1-4,3-4-2,-1-9 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3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32 20,'0'-14'29,"0"14"2,5-11-7,-5 11-5,5-7-6,-5 7-2,0 0-3,2 12-1,-1 2-2,-3 2 0,3 8-1,-3-1-1,2 6 1,-2 1-1,2 0-1,-1-2 0,2-2-1,0-3 1,0-2-2,1-4 1,-1-4-2,2-3-1,-3-10-2,4 12-1,-4-12-5,0 0-6,0 0-10,7-12-9,1 5-1,-7-9 3</inkml:trace>
  <inkml:trace contextRef="#ctx0" brushRef="#br0" timeOffset="1">178 19 20,'0'0'26,"0"0"2,0 0-6,7 10-6,-7-3-4,3 6-1,-5 0-1,6 8 1,-3-2-2,3 4 0,-4-1-2,4 3-2,-1-2 0,0 1-2,-1-3 0,0-2-1,0-3 0,3-1-2,-4-4 0,0-3 0,-1-8-2,2 8-1,-2-8-2,0 0-4,0 0-8,0 0-13,-5-11-6,4 4-1,-9-8 2</inkml:trace>
  <inkml:trace contextRef="#ctx0" brushRef="#br0" timeOffset="2">46 197 33,'0'0'28,"10"0"-6,-2-2-2,2 1-6,4-2-3,-2 0-4,3 1-1,0-1-3,1 1-1,3-1-2,0 2-1,0-1-1,-1 1 1,0 0-1,0 0 0,-1 0 1,-3 1 0,-3-1 0,-2 1 1,-9 0 0,12 1 0,-12-1 1,0 0 0,5 10 0,-5-3 1,-1 2 1,1 1 0,-1 1 0,1 2 0,-1-1 1,2 0-1,-1-1 0,3-1 0,-1-3-1,1 1 1,-3-8-2,12 7 1,-5-6-2,2-1-1,3 0-4,-1-4-3,3 2-8,1-1-17,-4-7-1,6 2 1,-4-7 0</inkml:trace>
  <inkml:trace contextRef="#ctx0" brushRef="#br0" timeOffset="3">642 29 9,'0'0'26,"-10"-6"2,10 6-3,0 0-9,-10-7-4,10 7-3,-14-1-1,4 4-2,-1 2 0,-1 4-1,-1 0 0,1 6 0,-1 1-1,2 3 0,0 1-1,5 2 0,1-1 0,3 1-1,2-1 0,6 0 0,0-3 0,4-1-1,0-5 2,3-1-2,0-4 1,2-2 0,0-4 0,-1-3-1,-2-2 1,3-4 0,-4-1-2,-2-2 1,-1-2-1,-3-2-1,-2-2-1,-3-1-1,2 0-3,-6-2-7,1 0-24,-2 6 0,-6-4 0,3 5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15-10-21T21:28:45.136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  <inkml:brushProperty name="ignorePressure" value="1"/>
    </inkml:brush>
  </inkml:definitions>
  <inkml:trace contextRef="#ctx0" brushRef="#br0">140 85 28,'-3'-3'11,"4"2"0,-3-1-1,2 0 0,-3 0-2,0 0 0,2-1-2,-2 2 0,1-3-1,-2 1 0,3-1-1,-4 0 1,2 0-1,-3-1-1,4 1 1,-3-1-1,1 0-1,-1-3 0,2 4 0,-2-2 0,2 2-1,0 0 0,-2 2 0,1 0-1,1 1-1,-1 2 1,0 0-1,1 2-1,-2 0 1,2 2-1,-1-1 1,-1 0 0,2 4 0,-1-1 0,-1 2 1,2 1-1,0 0 1,-1 2-1,1 0 1,-1-1 0,3 2-1,0 0 1,-1-1 0,2 0 0,-2 1 0,2-1 0,1 1 0,0-1-1,0 0 1,-1 1 0,2-3 0,-1 2 1,1 0-2,1 0 2,-1 0-1,1-2 0,-1 0 0,2-2 0,0 0 0,0-3-1,1 1 1,-1-1 0,1-2 0,0-2 1,1 0-1,-1-1 0,1 0 0,0-1 1,2-3-1,-1 0-1,1-2 1,2 0 0,0-5-1,-1-1-1,2-1 1,-2-1 0,0-2 0,0 0-1,0-2 1,-3 2 0,1 0 1,1 3-1,-6-2 1,2 5 0,-2 0 0,-1 3 0,-1 2 0,1 1 1,-1 2-1,0 1 0,-1 2 0,1-1 0,1 2-1,-2-2 1,2 2-1,-1 0 1,0 1-1,0 2 1,0 0 0,2 3-1,-4 1 1,2 1 0,-1 2 0,2-1 0,-1 0 1,3 3-1,-2-3 1,2 2 0,0-1-1,2 1 1,-1 0-1,-2 0 1,3 0-1,-2-5 1,0 2-1,-2-4 1,3 2-1,-3-5 0,0 0 0,-1-1 0,2-1-1,-1 2-2,-1-4-2,1-2-9,4 3-12,-6-7-1,8 2 1</inkml:trace>
  <inkml:trace contextRef="#ctx0" brushRef="#br0" timeOffset="1">288 53 34,'0'-1'12,"2"2"0,1-2-2,-1 2-1,1-1 1,0-1-4,2 1-1,-2 0 0,2 1-1,1-1-1,2 0 0,0 0 0,-1 0 0,2 0 0,0-1 0,-1-1-1,1 1 0,-3 1 0,0-2 0,-1 0-1,0 2 1,-2-1-2,1-1 0,-1 1-1,-1-3-4,1 3-7,2 1-16,-5-7-1,4 6 0,-6-7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3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24 93 11,'-6'-10'16,"6"10"-2,0 0-1,-4-8-2,4 8-1,0 0-2,-3-8 1,3 8-2,0 0-1,0 0 0,-3-7-1,3 7 0,0 0-1,0-7-1,0 7 0,2-9-2,-2 9 1,8-11-1,-2 5-1,1-1 1,2 1-1,-2 0 1,4 2-1,-2 0 1,0 3-1,-1 2 1,-1 2-1,-7-3 1,12 15-1,-7-3 0,-1 2 1,-1 1-1,-1 2 1,-1 0-1,-2 2 0,0-2 1,-2 0-1,-1 0 0,-1 0 1,-2 0-1,-2-2 1,0 0-1,1 1 0,-2-3 1,0 0-1,0-2 0,2-1 0,0-2 0,2-1 0,6-7 0,-11 10 0,11-10 0,0 0 0,-8 6 0,8-6 1,0 0-1,0 0 0,0 0 0,0 0 1,0 0-1,0 0 1,-3-9-1,3 9 1,0 0 0,10-8-1,-10 8 1,12-2 0,-4 2 0,2 1-1,0 1 1,1 2-1,-1 1 1,1 0-1,0 1 1,0-1 0,-2 0 0,0-1 0,-2-1 0,1 0 0,-8-3 0,10 3 1,-10-3-1,10-1 0,-10 1-1,7-6 0,-7 6-4,9-10-7,-5 0-22,4 3 0,-4-8-1,5 1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59 0 12,'0'0'18,"0"0"-1,0 0-2,0 0-3,0 0 1,0 0-4,0 0 0,0 0-3,0 0 0,0 0-2,0 0 0,0 0 0,0 0 0,-4 9-1,4-9 0,-5 14 1,1-4 0,-1 1-1,0 5 0,-2-1-1,3 3 0,-3 2 1,1 3-2,0-2 1,4 3-1,-1-2 1,2 1-1,1-1 2,1 1-2,1-4 0,2 1 1,0-2 0,0 0 0,2-1 0,-1-2 0,1-1-1,0-2 1,-1-2-1,0-2 1,-1 0-1,-4-8 0,6 9 0,-6-9 0,0 0 0,0 0-1,0 0 0,0 0 0,0 0-1,0 0-3,7 8-5,-7-8-9,-5-8-18,5 8 0,-3-7-1,3 7 1</inkml:trace>
  <inkml:trace contextRef="#ctx0" brushRef="#br0" timeOffset="1">190 231 1,'1'-10'21,"-1"10"-1,-2-11-7,2 11-1,-6-10-2,6 10 0,-9-9-2,9 9-1,-9-6 0,9 6-1,-9-3-1,9 3-1,-9-3-2,9 3 1,-10 1-2,10-1 0,-13 8 0,13-8-1,-10 17 1,5-7-1,2 4 0,1 0 0,2 1 0,1 0 1,3-1-1,1-1 0,0-3 0,1 0 1,0-3-1,-6-7 1,13 7 0,-13-7 0,10-1 0,-10 1 1,10-9-1,-6 2 0,1-1 0,0-1 0,0-1 0,-1-2 0,1 1 0,-1-1 0,0 1 0,-1 1 1,0 4 0,-1-2 0,-2 8 0,3-7-1,-3 7 1,0 0-1,2 9 0,-2-2-1,0 2 0,1 1 0,1 1 1,0 1-1,1-1 0,1-2 0,-1 0 0,0-2 0,-3-7-2,8 10-1,-8-10-3,9 4-3,-9-4-5,7-1-6,0 1-9,-7 0-3,13-3 1</inkml:trace>
  <inkml:trace contextRef="#ctx0" brushRef="#br0" timeOffset="2">328 209 4,'0'0'22,"0"0"-4,-8-6-3,8 6-5,-9-3-1,9 3 0,-9 1-2,9-1-1,-11 6 0,11-6-1,-10 11 0,4-3-1,3-1-1,-1 1 0,2 0-1,2 1 0,-1 0-1,2-1 0,2-1-1,-3-7 1,8 12 0,-8-12 0,9 5 0,-9-5-1,12 0 1,-5-2 0,-7 2 0,10-7 0,-10 7 0,9-10-1,-9 10 1,7-11-1,-7 11 0,5-9 0,-5 9 0,0 0 0,0 0 0,0 0 0,0 0 0,6 7 1,-5 1-1,1 2 2,-2 2-1,2 1 2,-1 0-1,0 2 1,0-2-1,0 1 1,-1-3-1,2-1-1,-2-2 0,0-8 0,2 11 0,-2-11-2,0 0 1,1 7-2,-1-7-2,0 0-3,0 0-6,0 0-14,-2-10-7,2 10 2,-4-19 0</inkml:trace>
  <inkml:trace contextRef="#ctx0" brushRef="#br0" timeOffset="3">351 131 16,'10'2'28,"-10"-2"1,10 3-5,-10-3-6,11 13-5,-4 0-3,-2 0-1,2 6-3,-3-1 0,2 6-2,-3-1 0,0 3-1,0-2-1,-2 0 0,-1 1-1,-1-1 1,-2-1-2,1-2 1,-2-2-1,0-2-1,-1-1-1,-1-3-3,3-2-4,3-11-4,-9 9-16,9-9-5,0 0-1,0 0 2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3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10 60 15,'0'0'16,"0"0"-1,0 0-2,0 0-1,0 0 0,-5-7-1,5 7-2,0 0-2,0 0 0,4-10-2,-4 10-1,7-9 0,-7 9 0,13-11-1,-3 5 0,-3-1-1,3 2 1,-1 1-2,1 3 1,-2 1-1,1 2 0,-2 2-1,0 2 1,0 2-1,-1 2 1,0 1-1,-3 2 0,1 1 1,-4 3-1,-1 0 0,-2 0 0,-2 1 0,-3 0 0,0 2-1,-2-4 0,0 1 1,-1-1-2,0-2 1,-1-1 0,2-3 1,1-1-1,1-2 0,1-1 1,7-6 0,-11 5 0,11-5 0,0 0 1,-8 2-1,8-2 1,0 0 0,0 0 0,0 0-1,0 0 1,0-8 0,0 8-1,7-4 0,-7 4 1,10-2-1,-2 2 1,-1 1 0,2 1 0,0 0 0,2 2 1,-2 0-1,2 1 1,-1-2-1,1 2 1,-3-2-1,0 2 0,0-2-1,-8-3 1,12 4 0,-12-4-1,8 3 2,-8-3-2,8 0-2,-8 0 0,0 0-3,8-8-6,-8 8-16,15-9-6,-11-1-2,8 4 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4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73 0 17,'0'0'17,"2"-7"-1,-2 7-2,0 0-2,0 0 1,0 0-3,0 0-1,0 0-2,0 0-1,0 0 0,0 0-2,-9 13 0,4-5-1,-1 4 0,-1 2-1,0 2 2,-1 2-1,1 4-1,-1-2 1,2 4 0,1-2-1,1 3 0,1 0 1,3 1-1,0-3-1,3 2 2,0 0-1,2-2-1,1 1 0,2-2 0,0-3 0,2 0 0,-3-4 0,2-2 0,-3-4-1,0-1 1,-6-8-1,8 7 0,-8-7-3,0 0-4,0 0-9,0 0-19,3-8 1,-2 1-2,-5-8 2</inkml:trace>
  <inkml:trace contextRef="#ctx0" brushRef="#br0" timeOffset="1">221 128 7,'-7'-7'23,"7"7"0,-7-4-6,7 4-6,-10-7-2,2 4-3,1 1-1,-2 0 0,9 2 0,-14 2 0,14-2-1,-11 10-1,8-1 0,-1 0-2,2 1 0,1 3 0,1-1-1,0-1 1,1 2-1,2-2 0,0-1 1,0-1-1,1-2 0,-4-7 1,9 9 0,-9-9-1,10 2 1,-10-2 0,11-4 0,-4-2 0,-7 6-1,10-12 1,-5 4 0,-1-1 0,1 0 1,-2 2 0,-3 7 0,5-11 0,-5 11 0,0 0 0,0 0 0,0 0-1,0 0-1,2 12 1,-2-4-1,1 1 0,3 1 0,0-1 0,1-2-1,1 0-3,-6-7-2,13 8-7,-6-5-11,-7-3-9,14-1 2,-14 1 0</inkml:trace>
  <inkml:trace contextRef="#ctx0" brushRef="#br0" timeOffset="2">352 116 9,'0'0'22,"-14"-1"1,14 1-9,-11 4-4,4-1-3,-2 1-1,0 2 0,1 1-1,-2 2 0,4 1 1,0 0-1,3 1-1,1-1 0,3 1-2,1-4 0,3 0 0,-5-7 0,14 9-1,-6-8 1,2-1-1,-1-1 0,-1-3 0,1 1 0,0-2-1,-2-1 1,-7 6 0,10-13-1,-10 13 1,6-10 0,-6 10 0,3-7 0,-3 7 0,0 0-1,0 0 1,0 0 0,0 0 0,4 10-1,-4-2 1,2 2 0,1 2 1,-1 0-1,0 1 1,0-1 0,1 2 0,-1-1 0,0-2 0,0-2-1,1-2 0,-3-7 1,3 11-1,-3-11-1,0 0 0,0 0 0,0 0 0,0 0-3,0 0 0,0 0-3,0 0-5,0 0-12,1-11-10,-3-2-1,4 3 2</inkml:trace>
  <inkml:trace contextRef="#ctx0" brushRef="#br0" timeOffset="3">450 29 35,'16'12'30,"-8"-8"4,0 4-13,3 4-3,-5 2-5,5 6-2,-7 2-1,3 5-3,-6 0-1,0 5-1,-3 0-2,-1-1-1,-1 0-1,-2-2-1,2 0-3,-5-7-7,2-3-27,3 2 0,-4-9 0,5-1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4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93 1 5,'0'0'26,"0"0"-2,-5-8-2,5 8-3,0 0-4,0 0-3,0 0-2,0 0-1,-7 12-2,7-12-2,-10 16 0,3-5-1,0 4-1,-2 1 2,0 4-3,0-1 1,1 4-1,0 0-1,2 1 0,1 2 0,3 1 0,1-1 0,1 0 0,2 1-1,3-1 1,-1 0 0,1-2 1,1-2-2,0-2 2,-1-2-2,1-1 1,-2-5 0,-1-3 0,-1-2-1,-2-7 1,2 10-1,-2-10-1,0 0-1,0 0-2,0 0-5,-2-10-7,2 1-16,0 1-4,-2-9 0,5 1 1</inkml:trace>
  <inkml:trace contextRef="#ctx0" brushRef="#br0" timeOffset="1">208 182 11,'0'0'25,"0"-8"2,0 8-8,0 0-4,0 0-3,-9-3-4,9 3-1,-13 0-1,6 2-2,-1 0 0,0 1-1,8-3 0,-14 12 0,10-5-2,-2 0 1,3 2-2,1 1 1,1 0-1,-1 2 1,3-2-1,0-1 0,1-1 1,2-1-1,-4-7 0,12 7 1,-4-6 0,1-4-1,0 0 1,0-2 0,1-2-1,-2-2 1,1 1-1,-3-1 1,0-1-1,-1 1 1,-1 2 0,-4 7 0,5-10 0,-5 10 0,0 0 0,0 0 0,0 0 0,0 0 0,6 9-1,-5 1 0,1 2 2,-2 5-2,3 1 1,-2 5 0,1-1 0,-1 1 0,0 3 0,0-3 0,0 1 0,-1-4 0,0 0 0,-2-4 0,0-1 0,-2-2-1,-2-2 0,0-1-1,-1-4-3,0 0-5,-5-5-8,0-1-17,3 2-1,-3-8 1,5 3 0</inkml:trace>
  <inkml:trace contextRef="#ctx0" brushRef="#br0" timeOffset="2">306 86 18,'12'8'28,"-12"-8"2,16 12-4,-10 1-9,-1 2-4,0 5-3,-4 0-1,2 6-2,-3-3-1,1 5 1,-2-4-3,1 2 0,-1-4-2,2-1 0,-3-1-2,1-5-2,1 0-6,-4-4-14,-3-5-13,6 3 0,1-9 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4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150 82 20,'0'0'25,"0"0"-4,0 0-4,0 0-2,0 0-5,0 0-1,0 0-1,0 0-1,0 0-2,0 0 1,0 11-1,1-3-1,-3-1 0,3 5 0,-2-1-1,3 3 0,-2-1 1,3 3-2,-1-2 1,2 1-2,1-2 2,1 0-2,-1-2 0,0-1-1,0-3 1,-5-7 0,12 11-2,-12-11 0,14 4-3,-8-7-2,4 3-8,-1-5-12,-2-3-8,7 1-1,-6-9 1</inkml:trace>
  <inkml:trace contextRef="#ctx0" brushRef="#br0" timeOffset="1">299 22 3,'0'0'26,"0"0"1,8 0 0,-8 0-9,0 0-5,9 6-1,-9-6-3,6 11-1,-6-11-1,7 17 0,-3-5-2,2 4 1,-2-1-1,1 4-1,-1 1-1,1 3 0,-2-2-1,2 2 0,-4-1 0,1 1 0,-1-2-1,-1 0 0,-2-1 0,1-2 0,-2 0-1,0-4 0,-2 0-1,0-2-1,2-2-2,3-10-2,-10 14-5,2-12-9,1-3-15,7 1-1,-11-3 1,11 3 1</inkml:trace>
  <inkml:trace contextRef="#ctx0" brushRef="#br0" timeOffset="2">85 0 28,'0'0'26,"0"0"-4,0 0-3,0 0-6,0 0-2,-5 9-1,5-9-3,-10 13 0,2-6-2,1 6 1,-4-1-1,4 4-1,-3 0 0,4 3 0,-2 0-1,2 3 0,2-1 0,2 2-1,0 0 0,3 1 0,1-2 0,3 2 0,-1-4 0,2 1-1,-1-2 1,1-1 0,0-3-1,0 0 1,-2-3-1,0-1 1,0-3-1,0-1 0,-4-7 0,4 9 0,-4-9 0,0 0-1,0 0-1,0 0-1,0 0-9,7 7-27,-5-14 1,3 0-1,-2-7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1019 0 17,'0'0'14,"0"0"-1,0 0-2,-8 5-1,8-5-1,-10 7-1,3-1 2,-2 3-2,-3 3 0,-2 0-1,-3 6 0,-6 0-2,-1 7 0,-8 1-1,-2 4-1,-6 2-1,-4 3 1,-6 3-1,-2 2 0,-5 3-1,-2 0 1,-4 0 0,2 3-1,-2-4 1,4 4-1,0-3 1,6-1-2,4-2 1,9-3-2,8-3-2,6-7-3,11-1-8,9-4-18,6-15-1,14-3 0,2-17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5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342 70 2,'0'0'18,"0"0"-1,-9-7-4,9 7 0,0 0-1,0 0 2,-5-8-2,5 8-1,0 0 0,-2-12-2,2 12-1,-1-7-2,1 7 0,0 0 0,0 0-2,-3-9 0,3 9 1,0 0-2,0 0-1,0 0 0,-2 10-1,1 1 0,0 6-1,-1 4 0,1 5 0,-1 4 0,1 3 0,-1-2 0,3 0 1,1-4-1,-1-4 0,1-4 1,-1-5-1,2-4 0,-1-3 0,-2-7 1,3 7 0,-3-7 0,0 0 0,0 0 0,0 0 0,0-11 0,0 3 0,0-3-1,1-1 1,-1-5-2,2-2 1,-1-3 1,3-3-1,-1-2 0,0 0 0,1 2 1,-1 1-1,0 4 1,-1 4-1,0 5 1,-2 11-1,0 0 1,0 0-1,5 13 0,-2 4 0,2 6 0,1 3 0,2 2 0,4 3 0,1-2 0,4-1 0,-1-4 1,2-5-1,0-2 1,1-5-1,-4-2 0,-2-6 1,-3-3 0,-1-3 0,-9 2-1,10-13 1,-9 0-1,1 1 1,-2-4 0,0 0-1,0-3 0,-1-3 0,0-2 1,0-1-1,1 1 0,0-1-1,0 6-1,0-1-4,2 9-4,-4 2-8,2 9-19,6 7-1,-5 4 0,2 5 2</inkml:trace>
  <inkml:trace contextRef="#ctx0" brushRef="#br0" timeOffset="1">705 233 30,'0'0'28,"-3"-12"2,3 12-12,-6-10-4,6 10-6,-11-6-2,4 5-1,-1 4 0,-1 1-2,0 3 0,1 2-2,3 2 0,-2 1 0,4 1-1,-1 1 1,3-1 0,4 1-1,0-2 0,3-2 1,0-1-1,1-3 1,2-2-1,-2-3 0,3-1 1,-10 0-1,15-8 0,-10 1 0,2-1 0,-2-1 0,-1-1 0,0-1 1,-1 1 0,-1 0 0,0 0 1,-1 2 0,-1 8 0,2-10-1,-2 10 2,0 0-2,4 9 0,-2 0-1,2 1 1,-1 1-1,3 2 0,0 0 1,-1-2 0,2-1-1,-1-3 0,0 0-2,-6-7-4,12 5-5,-12-5-16,0 0-7,13-9-1,-10-2 1</inkml:trace>
  <inkml:trace contextRef="#ctx0" brushRef="#br0" timeOffset="2">813 0 4,'0'0'23,"2"16"1,-3-6-8,1 6-4,0-1-1,-1 3-3,1-1-1,0 0-2,-1-2-2,2-2-4,-1-3-10,0-10-13,1 11-3,-1-11 0</inkml:trace>
  <inkml:trace contextRef="#ctx0" brushRef="#br0" timeOffset="3">765 54 28,'0'0'26,"0"0"-3,0 0-4,0 0-7,7 9-3,-7-9-1,12 6-1,-5-3-1,4 1-5,2-3-21,4 4-9,-6-8-2,9 4 0</inkml:trace>
  <inkml:trace contextRef="#ctx0" brushRef="#br0" timeOffset="4">1108 75 9,'0'0'25,"0"0"0,0 0-6,-7 3-2,7-3-5,-7 16-2,0-5 0,1 5-1,-2 0-1,2 4 0,-4-2-2,4 5-1,-1-1-1,1 2 0,-1 1-1,4 3-1,0-1 0,3 1 0,1 0-1,3-1 0,2-1 0,2-1 0,0-3-1,4-3 1,-2-1-1,0-4 0,0-1 1,-1-2-1,-2-4 0,-7-7-1,10 10-3,-10-10 0,0 0-3,0 0-5,7-1-9,-7 1-14,1-10-1,4 3 2,-5-8 2</inkml:trace>
  <inkml:trace contextRef="#ctx0" brushRef="#br0" timeOffset="5">1204 261 27,'0'0'26,"0"0"-4,-5-7-5,5 7-6,0 0-3,-10-2-2,10 2-1,-8 4-1,8-4 0,-9 11-2,4-4 0,2 2 0,1 2-2,1 1 1,1 0 0,2-1 0,2-1 0,2-3 0,-6-7-1,12 11 1,-4-8 0,-8-3 0,13 0-1,-13 0 1,10-5 0,-10 5-1,8-11 2,-5 4-2,-3 7 0,6-14 0,-4 7 1,0-1-1,-2 8 0,2-10 0,-2 10 1,0 0-2,0 0 1,0 0 0,0 0 0,0 0 1,4 12-2,-1-3 2,0-1-1,2 2 1,-1-1-1,0-2 0,-4-7 0,7 13-1,-7-13-2,7 6-1,-7-6-4,8 0-7,-8 0-9,0 0-8,13-6 1,-9-1 1</inkml:trace>
  <inkml:trace contextRef="#ctx0" brushRef="#br0" timeOffset="6">1386 262 6,'0'0'20,"0"0"-2,0 0-1,0 0-3,-4-7 0,4 7-4,0 0-1,-9-1-3,9 1 0,-10 2-2,10-2-1,-10 7-1,10-7 0,-10 12-1,7-4 0,0 2 0,2 0-1,2 0 1,2 0 0,0 0-1,2-1 1,1-2 0,1-2 0,0-2-1,1-1 2,-1-5-1,0-1-1,0-2 1,0 0 0,1-3 0,-2 1-1,-1-1 0,0 1 0,-1 2 0,-4 6 1,5-9 0,-5 9-1,0 0 0,0 0 1,0 0 0,6 10 0,-5 1 0,1 2 0,0 1 1,2 2-1,-2-2 2,2 2-2,0-2 1,0-1-1,-1-4 1,0-2-1,-3-7 0,4 9-2,-4-9 0,0 0-2,0 0-3,0 0-8,0 0-19,0 0-1,-1-9 1,1 9 1</inkml:trace>
  <inkml:trace contextRef="#ctx0" brushRef="#br0" timeOffset="7">1505 152 23,'0'0'28,"14"17"-5,-7-2-2,2 1-6,0 5-1,-3-2-2,2 5-2,-4-1-1,2 2-3,-3-4 0,1 2-1,-4-4-2,0 1-3,0-2-1,-3-3-6,4-1-8,-3 1-17,-1-8-3,3 3 0,0-10 0</inkml:trace>
  <inkml:trace contextRef="#ctx0" brushRef="#br0" timeOffset="8">33 103 15,'-10'1'19,"10"-1"-2,0 0-1,0 0-1,0 0 0,-7-6-3,7 6-2,0 0-1,0 0-2,-5-9-1,5 9-1,0 0-2,0 0 0,1-7-2,-1 7 1,4-6-1,-4 6 0,10-10-1,-10 10 1,14-9-1,-6 5 0,-1 0 1,1 3-1,-2 1 0,-6 0 0,12 5 0,-5 0 0,-7-5 1,9 14-1,-4-3 0,-1 3 0,-1 2 1,-1 3-2,-2 2 1,-2 2-1,-2 2 0,0 1-1,-2 1 0,-2-4 0,0 1-1,-2-3 1,2-2 0,-2-4 0,2-3 1,2-3 0,-1-4 1,7-5 1,-11 4 1,11-4 0,-9-8 1,9 8 0,-5-15-1,2 7 1,1-2-1,4 1 0,-2 0-2,3 2 2,-3 7-2,5-10 0,-5 10 1,10-1-1,-3 2 2,0 2-1,1 0 0,3 2 2,0 1-1,2 1 0,-1-1 1,-1 0-1,1-1 0,-1 0 0,0-1-1,-3-2 1,2-2-1,-3-1-1,2 0-4,-9 1-13,7-12-19,2 6 0,-5-8 0,3 2-1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6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78 19,'0'0'15,"0"0"-1,0 0 0,0 0-1,0 0 0,0 0-4,0 0 0,0 0-3,0 0-1,0 0 0,0 0-2,0 0 0,12 9-1,-5-6 1,3 2 0,0-2 0,2 1-1,0-2 1,2 0-1,-1-2 0,0 0-1,-2 0-3,0-3-2,1 3-4,-3-3-8,-2-2-12,3 6-5,-10-1 2</inkml:trace>
  <inkml:trace contextRef="#ctx0" brushRef="#br0" timeOffset="1">87 0 19,'0'0'26,"0"0"-1,0 0-8,0 0-5,0 7-3,1 4-2,-2-1-1,4 5-1,-3 0 0,3 4 0,-2-1 0,3 2-1,-1-4 1,2 0-2,-4-2-1,3-2 0,-2-2 0,1-1-2,-3-9-1,2 10-2,-2-10-6,0 0-8,0 0-16,0 0 1,7-5-1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6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90 41 14,'0'0'27,"0"0"2,0 0-7,0 0-5,-7-7-5,7 7-2,0 0-2,-7 3-1,7-3-2,-10 6-1,4-2 0,0 4 0,-1 0-2,0 2 1,-1 3 0,0 2-1,1 2 0,1 3-1,0 0 0,3 3 0,1 0-1,2 1 1,3-2-1,2 0 1,3-2 0,0-2-1,4-2 1,-1-1-1,0-3 0,-1-4-4,2 0-1,-6-6-8,5-2-17,0 1-5,-11-1-1,16-12 2</inkml:trace>
  <inkml:trace contextRef="#ctx0" brushRef="#br0" timeOffset="1">265 114 11,'0'0'25,"0"0"1,-15 2-3,15-2-9,-13 6-5,4-1-1,2 3-1,-3 2 0,3 3-1,-1 1 0,4 2-2,0 0 0,4 2-1,0-1-1,4 1 1,2-3-2,0 1 1,2-4 0,2-1-1,0 1 0,0-4 0,1 0 0,0-3 0,-1-1 2,1-3-1,-2-2-1,-1-1 1,0-4 0,1 0 0,-3-4 0,0 1 0,0-5-1,-2 1 0,0-4 0,-1-2 0,-2-3-1,0-4 0,-1 0-1,0 0-1,-1 3-2,-2-2-2,3 9-7,-5 3-17,1 2-6,4 11 0,0 0 2</inkml:trace>
  <inkml:trace contextRef="#ctx0" brushRef="#br0" timeOffset="2">490 232 18,'0'0'28,"4"-8"0,-4 8-6,6-6-7,-6 6-6,0 0-2,0 0-2,8-4-2,-8 4-1,6 9 0,-6-9-1,7 14 0,-4-6 0,1 2 0,-1-1-1,0 0 1,-1-1-1,-1-1 1,-1-7-1,0 10 1,0-10-1,0 0 0,0 7 0,0-7 0,0 0 0,0 0 0,7 7 1,-7-7-1,10 9 1,-10-9-1,10 14 1,-5-4-1,-1-1 1,0 1-1,-1-1 2,0 1-1,-4-2 2,0 2 0,1-10 0,-7 12 1,7-12 2,-12 9-2,3-6 0,1 0-1,-3-2 1,3 0-2,-3-3 0,2 1 0,-2-1-1,1-1 0,1-2-1,0 1 0,9 4-1,-13-9-2,13 9-4,-9-11-7,9 3-24,0 8 2,10-16-2,1 7 2</inkml:trace>
  <inkml:trace contextRef="#ctx0" brushRef="#br0" timeOffset="3">642 21 26,'0'0'30,"3"-11"2,-3 11-10,8-8-6,-8 8-6,0 0-2,0 0-2,9-2-2,-9 2-1,4 16 0,-2-6-2,-1 4 1,0 2-1,-2 1 0,-1 1 0,-2-1 0,0-3-1,1-1 1,-1-1-1,1-5 0,3-7 0,-4 10 2,4-10-2,0 0 0,0 0 0,0 0 1,9 1-1,-9-1 0,13 0 0,-4 1 0,0 1 1,1 0-2,0 1 0,0-1-4,0 1-2,-3-3-6,0 1-12,2 2-8,-9-3-2,13-3 2</inkml:trace>
  <inkml:trace contextRef="#ctx0" brushRef="#br0" timeOffset="4">816 56 14,'7'3'29,"-7"-3"0,0 0-1,0 0-9,0 0-5,9 3-3,-9-3-2,11 4-1,-11-4-2,16 6 0,-9-5-2,3 2-1,-1-1-3,-1 0-2,3 1-4,-11-3-14,13-3-15,-2 5 0,-4-7-1,4 3 1</inkml:trace>
  <inkml:trace contextRef="#ctx0" brushRef="#br0" timeOffset="5">1213 68 11,'0'0'29,"2"-7"0,-2 7-6,0 0-5,0 0-3,0 0-5,0 0-1,0 0-3,-10 8-1,7 2-1,-4 0 0,3 5 0,-5 2 0,4 4-1,-3 1 0,2 2 0,-1 2 0,4 1-1,-1 0 0,3 2 0,1-3-1,1 2 0,2 0 1,1-2-1,1 1 0,1-2 0,0-2-1,1-2 0,0-3 1,-1-2-1,0-4 0,-2-2 0,0-3 0,-4-7 0,5 8-2,-5-8-2,0 0-4,0 0-8,0-11-18,0 11-3,-3-14-1,4 4 3</inkml:trace>
  <inkml:trace contextRef="#ctx0" brushRef="#br0" timeOffset="6">1311 244 6,'0'0'25,"0"0"1,0 0 0,-14-5-10,6 4-7,-1 3-3,-3-1-1,2 3-1,-1 0 1,2 3-1,0-1 0,4 2-1,1 0-1,3 2-1,4-2 1,0 0-1,2-1 0,1 0 0,-6-7 0,12 12 0,-12-12 0,13 3 0,-13-3-1,12-1 0,-12 1 0,11-6 0,-11 6 0,11-13 1,-5 7-1,-6 6 0,9-14 0,-9 14 1,7-11 0,-7 11-1,4-8 1,-4 8 0,0 0 0,0 0 0,4 10 0,-2-1 0,-1 1 0,2 0 0,0 3 0,1 0-1,-1-2 1,1-1-1,1-1-2,-5-9-4,8 9-8,-8-9-17,9 0-4,0-2 3,-5-7-1</inkml:trace>
  <inkml:trace contextRef="#ctx0" brushRef="#br0" timeOffset="7">1475 244 18,'0'0'26,"0"0"1,0 0-3,-9-6-11,9 6-6,-12-4-2,5 4-1,-1 1-1,-1 1 1,1 3-1,-1 2 0,2 2-1,1 1-1,2 2 1,1-1 0,1 1-1,4 0 1,1-2-1,1 0 1,2-3-1,-6-7 0,13 9 0,-6-7 0,1-2 0,-8 0 0,13-6 0,-13 6-1,12-10 0,-12 10 0,10-11 1,-10 11-1,5-9 0,-5 9-1,0 0 2,0 0-1,0 0 0,0 0 1,6 12-1,-6-2 2,1 2-1,0 1 2,0 2-1,0 1 2,0 0-2,-1-2 1,1 0-1,0-2 0,1-2 0,-2-2-1,1 0 0,-1-8 0,2 7 0,-2-7-1,0 0-1,0 0-1,0 0-2,0 0-5,0 0-15,-3-5-11,3 5-2,-4-21 2,5 9 1</inkml:trace>
  <inkml:trace contextRef="#ctx0" brushRef="#br0" timeOffset="8">1508 122 29,'0'0'31,"12"9"2,-4-1-8,-1 1-7,6 8-4,-5-2-2,4 9-1,-4-1-4,2 7-1,-4-2 0,3 3-3,-6 0 1,-1 1-2,-4-3-1,1 0-1,-3 2-3,-4-8-12,-2-1-24,0 0 2,-1-7-2,2-1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25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69 112 21,'-7'-11'22,"7"11"-3,0 0-4,-10-8-2,10 8-2,-12 3-2,12-3-2,-12 13-2,6-1-1,-2 0 0,4 4-2,-2 0 0,4 4-1,1-3 0,1 0 0,3-3 0,3-1-1,0-1 1,3-4 0,-9-8 0,14 10-1,-14-10 2,15-1-1,-15 1 0,11-13 0,-7 3 0,1 0-1,0-4 1,0 0 0,-2-4-1,-1-3 1,1-1-2,1-1 2,-2-2-2,-1 1 2,1 1-2,-1 3 2,-1 3-1,1 5 0,-1 3 0,0 9 1,0 0-1,0 0 0,-2 20 2,1-3-2,1 3 0,0 3 1,1 2 0,0 0-1,2 2 1,1-4 0,1-1 0,2-4-1,1-2 1,1-3-1,1-3 1,1-4 0,0-3 0,0-3 0,1-5 0,-1 0 0,0-5 1,-1 0-2,0-2 1,-1-2 1,-3-1-2,0-3 1,-2 1-1,-1-1 0,-1 0 0,-2 2 1,-1 2-2,-1 3 1,2 11-1,-3-9-1,3 9 2,-8 11-1,3 2 1,0 2-1,1 3 2,1 3-2,0 0 2,2 1-1,2-1 0,4-5 0,-1 0 1,3-2-1,0-2 2,0-4-2,1 0 0,-8-8-5,18 6-14,-5-3-14,-13-3 0,15-10 0,-13-4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7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0 108 20,'0'0'24,"0"0"-5,0 0-5,0 0 0,0 0-3,0 0-1,0 0 0,0 0-2,0 0 0,0 0-2,0 0-1,7 0-1,-7 0-1,12 0-1,-3 1-1,3 0 0,4 1 0,2-1-1,1 0 1,2 0 0,0 0-1,-1 0 1,0-1-1,-2 1 0,-4-1-1,-2 0-2,-1 1-2,-11-1-3,11 0-4,-11 0-7,0 0-9,7-4-6,-11-3 3</inkml:trace>
  <inkml:trace contextRef="#ctx0" brushRef="#br0" timeOffset="1">160 0 11,'0'0'24,"0"0"-4,0 0-4,0 0-4,0 0 0,3 12-3,-4-3-1,1 6-1,-2 0 0,2 5 0,-2-2-1,2 5-1,0-5 0,2 2-1,0-3 0,0-1-2,1-2 1,0-3-2,0-2 0,-1 0 0,-2-9 0,3 11-1,-3-11 0,0 0-2,0 0-3,0 0-7,6-10-18,1 7-4,-5-10 1,8 4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7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17 147 13,'-2'-15'29,"5"7"1,-3-3-6,2-1-6,0 6-4,-2-4-3,0 10-1,6-11-3,-6 11-3,12-4-1,-4 8-1,0 2-2,2 4 1,-2 4 0,-1 3-1,-2 3 1,0 2-2,-4 1 0,-2-1 0,-3 0-2,-4-2 0,0-1 0,-3-2 0,0-4 0,0-2 0,1-2 1,2-3 1,1-3 0,7-3 1,-9 1 1,9-1 1,0 0 0,-5-10 0,5 10 1,-1-9-1,1 9 0,0 0 0,3-7-1,-3 7 1,8 6-1,0 0 0,1 2 1,2 1 0,0 1 2,3-1-2,0-1 0,1 1-1,-2-2 1,-2-4-1,0 0-2,-1-3-2,1-1-3,-5-4-5,4 0-6,-2-3-13,-2-4-5,6 4 0,-6-9 2</inkml:trace>
  <inkml:trace contextRef="#ctx0" brushRef="#br0" timeOffset="1">271 55 7,'-9'10'25,"6"1"-4,-2-1-3,0 5-1,2 3-1,-2 1-2,5 4-2,-3-1-1,4 5-2,-1-3-3,1 3-1,0-2-2,2-1-1,-1-2 0,1-3 0,1-4-1,0-3-4,1-2 1,-5-10-2,11 10-5,-11-10-7,11-8-12,-2 3-7,-4-9 2,5 4 1</inkml:trace>
  <inkml:trace contextRef="#ctx0" brushRef="#br0" timeOffset="2">397 81 11,'3'9'25,"-9"-1"-2,3 5-5,0 4-3,-1 0-1,1 6-1,1-1-2,2 5 0,-2-4-4,4 3-1,-2-6-3,2 1-1,-1-3 0,2-3-2,0-3-2,0-4-3,0-1-3,-3-7-8,0 0-11,0 0-7,3-9 2,-3 9 0</inkml:trace>
  <inkml:trace contextRef="#ctx0" brushRef="#br0" timeOffset="3">319 217 21,'0'0'12,"9"-7"-8,-2 1-10,7 5-8,-7-8-2</inkml:trace>
  <inkml:trace contextRef="#ctx0" brushRef="#br0" timeOffset="4">551 0 20,'0'0'23,"0"0"-3,0 0-4,-6 9-5,5 1-3,-1 3-1,-1 1-1,1 3 0,-1 0 1,2 2-2,0-2-1,2-1 0,0-3-2,1-2-1,0-3-1,-2-8-2,4 11-2,-4-11-2,0 0-6,0 0-4,0 0-8,0 0-2,-6-14-2</inkml:trace>
  <inkml:trace contextRef="#ctx0" brushRef="#br0" timeOffset="5">504 98 8,'0'0'21,"0"0"-2,0 0-3,0 0-4,8-3 0,-8 3-4,12 0-7,-1 3-16,-4-8-9,10 7-1,-7-9-1</inkml:trace>
  <inkml:trace contextRef="#ctx0" brushRef="#br0" timeOffset="6">743 145 20,'0'0'20,"2"-7"-1,-2 7-4,0 0 0,0 0-4,0 0-2,-9 0-1,9 0-2,-9 6 0,9-6-1,-13 13-2,6-3 1,0 2 0,-1 5-1,-1-1 0,2 5 0,-2-1-1,3 5 0,-1 1 1,4 2-1,1-2-1,3 2 1,0-3-1,2 1 0,3-3 2,1 0-2,0-6 1,1-1-1,-1-3 0,1-1 0,-1-3-1,-7-9 0,9 12-1,-9-12-2,0 0-3,0 0-3,11 4-8,-11-4-14,0-10-5,0 10 2,3-19 1</inkml:trace>
  <inkml:trace contextRef="#ctx0" brushRef="#br0" timeOffset="7">841 263 4,'0'0'23,"-4"-12"-3,4 12-4,-9-5-3,9 5-1,-12-3-3,4 2-1,8 1-2,-14 1-1,6 1-1,1-1 0,7-1-2,-8 10 0,5-3 0,1 0-2,1 3 1,2-1-1,2 2 1,2-1 0,0 0-1,-1-1 1,2-3-1,-6-6 1,10 8-1,-10-8 0,10 2 0,-10-2-1,10-5 1,-10 5 0,10-11 0,-5 4-1,0-1 1,-1 0 0,1 0 0,-2 1 1,-3 7 0,4-10-1,-4 10 1,0 0-1,0 0 1,0 0 0,4 12 0,-3-3 0,1 1-1,1 3 1,0-2 0,1 1 0,1-3-1,0 0-1,-5-9-2,12 12-5,-12-12-9,8-2-14,2 4 1,-7-9 0</inkml:trace>
  <inkml:trace contextRef="#ctx0" brushRef="#br0" timeOffset="8">1021 267 5,'-12'-5'22,"12"5"-4,-7 0-5,7 0-5,-11 1-1,11-1-2,-13 6-2,6-1-1,7-5-2,-8 14 2,4-5-2,2 0 1,2 0 0,2 2 0,2-2-1,1 1 1,-5-10 0,12 11 0,-4-8 0,1-3 0,-2-1-1,1-3 1,-8 4 0,11-10 1,-11 10 0,10-12 1,-10 12 0,7-10 0,-7 10 0,0 0 0,0 0 1,0 0 0,8 2-1,-8 6 0,2 1 0,-2 2 1,3 4 0,-3-1 2,3 4-2,-1-3 1,0 1-1,-1-5 0,2 2-1,-2-6-1,0 0 1,-1-7-2,2 7 0,-2-7-2,0 0-2,0 0-4,0 0-6,-2-9-18,2 9-4,-3-12 1,3 4 1</inkml:trace>
  <inkml:trace contextRef="#ctx0" brushRef="#br0" timeOffset="9">1067 123 23,'0'0'29,"18"11"1,-9-3-7,2 3-7,2 6-4,-5 0-2,2 6-2,-4-1-2,2 6-1,-6 0 0,1 3-1,-3-2-1,-1 1-1,-2-3-1,-1 0-1,-1-1-1,-2-4-3,4-1-3,-5-6-4,4-2-13,3 0-10,1-13-1,-5 9 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8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 68 4,'0'0'28,"-7"-2"2,7 2-5,0 0-7,0 0-4,0 0 0,0 0-4,7 7-2,-7-7-2,10 5-2,-10-5-1,14 6 1,-4-4-1,3 1-1,0-1-3,0-1 0,1 2-4,-4-4-3,4 2-6,-5-1-13,-9 0-7,12-5-1,-12-2 2</inkml:trace>
  <inkml:trace contextRef="#ctx0" brushRef="#br0" timeOffset="1">53 0 25,'0'0'28,"0"0"1,1 13-7,0-2-7,-4 0-3,3 6-2,-2-1-2,2 5 0,-4-3-2,3 2-2,0-2 0,1 1-3,0-4 1,1-3-3,-1-2-2,0-10-4,4 10-8,-4-10-18,0 0-1,13-5 0,-9-8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8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19 89 9,'-2'-11'28,"2"11"0,2-11-3,-2 11-8,4-10-4,-4 10-5,0 0-1,0 0-2,9-2-1,-6 10-1,3 3-1,-1 2 1,1 4-2,0 2 1,-1 1-1,-1 2 0,-3 0-1,-1 0-1,-4-3-2,-1 0 0,-2-4-2,-1 2 1,-1-7-2,2 2 1,-1-6-1,8-6 2,-11 8 1,11-8 2,0 0 0,-8-3 3,8 3 0,-1-10 1,1 10 1,1-10 0,-1 10 0,3-7 1,-3 7-1,0 0 1,13 2 0,-6 2 0,3 4 0,1-2 0,2 4 1,1-3-2,3 2 0,-2-5 0,0 2-2,-3-4-1,-2-1-3,-1 0-3,-9-1-7,14-12-21,-14 12-2,9-11-3,-1 2 3</inkml:trace>
  <inkml:trace contextRef="#ctx0" brushRef="#br0" timeOffset="1">292 51 22,'0'0'26,"0"0"0,0 0-4,-8 6-10,8-6-4,-15 3-2,7 1 0,-2-1-1,1 4 1,-3-1-2,2 3 0,1 2-2,1 3 1,1 1-1,2 2 0,2 1 0,4 2 0,0-1-1,6 0 1,-1 0 0,5-2-1,-2 0 1,2-3 0,0-4-1,0 0-1,-1-4 1,0-2-2,1-2-2,-3-4 1,3-2-1,-1-3 1,0 0-3,-1-5 1,2 1-1,-2-4 1,1 0 0,-1-4 1,0 1 0,-1-4 0,0 2 2,-3 0 1,1 3 1,-2 2 1,-3 4-1,-1 11 2,2-7-1,-2 7 1,-1 15 0,1 0 0,-2 0-1,2 6 2,-1 0-1,2 3 0,-1-2 0,1 1-1,1-2 1,2-3 0,-1-4-2,1-3-2,-1-2-2,-3-9-3,8 7-9,-8-7-16,8-7-4,-8 7 1,5-18 1</inkml:trace>
  <inkml:trace contextRef="#ctx0" brushRef="#br0" timeOffset="2">518 0 42,'0'0'30,"20"5"1,-9-5-14,0 0-9,2 0-7,0-1-15,0 5-14,-6-7-3,6 6 1</inkml:trace>
  <inkml:trace contextRef="#ctx0" brushRef="#br0" timeOffset="3">841 105 13,'0'0'20,"0"0"0,2-10-1,-2 10-3,0 0-2,0 0-4,0 0-1,0 0-1,-5 8-1,5-8-1,-8 15-1,2-5-1,2 5 0,-4 1 0,2 4 0,-2 1 0,2 4-1,-1 1 0,3 2-2,1-1 1,2 2 0,0-3-1,3 0 0,1-2 0,3-3 0,-1-2 0,0-2 0,2-2-1,-1-3 1,-2-2-1,0-2 0,-4-8-2,5 8-1,-5-8-3,0 0-7,0 0-16,10-10-6,-9-1-1,4 1 1</inkml:trace>
  <inkml:trace contextRef="#ctx0" brushRef="#br0" timeOffset="4">938 213 0,'0'0'26,"0"0"0,-1-9-2,1 9-8,0 0-5,-8-5-3,8 5-2,-13 1-1,13-1 0,-14 7-2,7 0 0,-1 1 0,4 1-1,-2 0 0,3 2-2,2 1 1,1 0 0,2-1-1,1-2 0,3-2 1,-6-7 0,13 10 0,-6-7-1,0-4 1,1-1 0,0-5 0,0 2 0,-2-3-1,1 2 0,-3-3 0,3 0 1,-3-1-2,0 4 2,-4 6-1,6-11 0,-6 11 1,0 0-1,0 0 1,0 0 0,0 0 0,8 10 0,-7 0 1,2 1-1,0 1 1,2 2-1,0-3 1,1 1-2,-1-2 0,1-3-4,2 0-2,-8-7-6,12 3-11,-3 0-9,-9-3-2,13-6 1</inkml:trace>
  <inkml:trace contextRef="#ctx0" brushRef="#br0" timeOffset="5">1148 235 6,'0'0'24,"0"0"3,0 0-9,0 0-4,-10-4-4,10 4-2,-9-5 0,9 5-3,-12-2-2,4 1-1,0 3-1,1 0 0,7-2 0,-13 10 1,9-3-1,0 2 1,0 0-1,2 2 0,3-1-1,2 1 0,-1 0 0,2-2 1,0-1-1,-4-8 1,13 13-1,-13-13 1,13 5 0,-5-6 0,0-1 0,-8 2 0,14-9 1,-7 4-1,-7 5 0,11-11 1,-11 11 0,6-9-1,-6 9 1,0 0 0,0 0-1,2 7 1,0 3 0,-3 0-1,3 4 1,-2 0 1,4 3-1,-1-1 2,-1-1-1,-1-1-1,2 0 0,0-4 0,0-1 0,-3-9-1,4 11-1,-4-11 0,0 0-1,0 0 0,0 0-4,0 0-6,0 0-10,-1-9-15,1 9 0,-3-20 1,4 8 1</inkml:trace>
  <inkml:trace contextRef="#ctx0" brushRef="#br0" timeOffset="6">1206 62 12,'0'0'30,"17"5"1,-10-2-1,3 1-9,4 6-6,-3 0-4,3 8-1,-4-1-2,2 7-1,-3 0-2,0 4-1,-2 0 0,-1 3-2,-4-1 0,0-1-1,-3-1 1,-1 0-2,-2 0 1,-1-3 0,-1-2-1,-1-2 1,0-3-2,1-2 1,0-3-2,0-3 0,3-4-3,3-6-2,0 0-8,0 0-14,-4-6-7,11-2-1,-2-8 2</inkml:trace>
  <inkml:trace contextRef="#ctx0" brushRef="#br0" timeOffset="7">1469 123 14,'0'0'25,"0"0"-5,0 0-2,0 0-2,0 0-2,0 0-2,0 0 0,0 0-1,0 0-1,0 0-3,9 2-1,-1 1 0,1-3-1,5 3-1,3-2 0,7 2-1,4-2-1,6 2 0,2-1-1,3 0 0,0 1 0,1-2 0,-3 1-1,-4-1-1,-4 0-1,-7-2-2,-4 4-2,-6-5-3,-2 4-8,-10-2-12,0 0-7,0 0 0,-14-3 2</inkml:trace>
  <inkml:trace contextRef="#ctx0" brushRef="#br0" timeOffset="8">1825 31 3,'0'0'26,"0"0"-1,11 8 3,-11-8-11,0 0-6,13 13-2,-6-4-2,2 2 0,1 1-1,3 2-1,-3 0-1,4 1-2,-4-1-1,2 1 0,-3-4 0,1 1-1,-5-3 1,-1-1-1,-1-1 1,-3-7-1,2 12 0,-2-12 0,-6 10 0,6-10 0,-11 10 0,4-6-1,0-1 0,-2 0-2,9-3-1,-12 5-2,12-5-4,-7 3-5,7-3-13,0 0-4,0 0 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99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5 107 19,'0'0'30,"1"-7"1,5 0 1,-6 7-16,12-13-4,-4 10-4,0-3-1,2 7-2,-2 1-2,2 5-1,-2 3-1,0 4 0,-3 4 0,0 2-1,-5 2 2,0 1-4,-3 1 1,-4-2-1,-2-1-1,-4-2 0,2-1-1,-3-5-1,3-1 0,0-3 1,3-2 1,1-4 0,7-3 0,0 0 2,0 0 1,0 0 2,0 0 0,0 0 1,5-8 1,-5 8 0,8-5 2,-1 7 0,-7-2-1,14 6 2,-5-2-1,3 3-1,1-1 0,3 2-1,0-2-1,1 1-1,0-3 0,-2 0-1,-2-1 0,-2-3-2,0 1 0,-3-2-3,0 0-3,-8 1-5,14-8-10,-14 8-13,11-15-3,-3 7 2,-4-7 1</inkml:trace>
  <inkml:trace contextRef="#ctx0" brushRef="#br0" timeOffset="1">307 109 7,'2'14'28,"-2"-14"2,-7 19-8,4-3-4,-1 1-2,1 6-2,0 0-3,1 3-2,-2-1-4,3 1-1,-2-4 0,2-1-1,0-3-1,1-4-1,-1-3 0,2-4-1,-1-7 1,2 7-2,-2-7 0,0 0 1,2-12-1,-2 3 2,1-3-2,-1-1 1,0-5-1,1 0 1,0-2 0,2-4 0,1 1 0,-1 0 0,2 1 1,-2 4 0,1 2 0,-2 5 0,1 5 0,-3 6 0,0 0 0,7 12 0,-3 1 0,2 3 0,1 3 0,4 3 0,1 1 0,1-2 0,2 0 0,1-3 1,0-4-2,0-3 2,-2-3-2,-1-2 2,-2-4-1,0 0 0,-4-4 0,0-1 0,-7 3 0,9-10 0,-6 1 0,-1 0 0,0-3-1,-2-2 0,-2-4 0,0 1 0,-2-1-1,-1 1 0,1 1-2,-2 1-1,2 6-3,-2-3-4,6 12-6,-7-7-5,7 7-8,0 0-7,0 0 3,14 7 0</inkml:trace>
  <inkml:trace contextRef="#ctx0" brushRef="#br0" timeOffset="2">657 228 14,'0'0'29,"0"0"-6,0 0-3,-6-9-3,6 9-2,-7-5-3,7 5-3,-12-2-3,12 2-2,-15 3-2,5 4-1,0 0 1,0 3-1,1 1 0,1 3 0,2 1 0,1 1-1,4-2 0,1 1 1,2-3-1,3 0 1,-1-3 0,3-1 0,-7-8-1,13 8 1,-6-8-1,2-2 1,-9 2 0,12-9-1,-6 2 0,0-1 1,0 0-1,-1-2 0,-1 0 1,0 1-1,-1 2 0,1 0 0,-4 7 0,3-9 0,-3 9 0,0 0 1,0 0-1,6 13 0,-3-4 2,0 1-2,1 0 1,0 1-1,2 0 1,1-2 0,1 1-1,-1-4-2,2 1-4,-9-7-5,15-2-15,-5 1-8,-7-7-1,7 0 1</inkml:trace>
  <inkml:trace contextRef="#ctx0" brushRef="#br0" timeOffset="3">763 0 27,'0'0'27,"0"0"1,0 0-5,-3 7-10,3 0-5,-1 2-2,2 2-1,-2 2-1,2 2 0,-1 0 0,2 0-2,-1-3 0,2 0-1,-1-4-2,-2-8-1,5 10-2,-5-10-3,0 0-3,0 0-4,0 0-3,-3-9-2,3 9 2,-4-12 0,2 2 2,-1 3 4,0-2 5,-1 2 5,2-1 6,-2 1 1,4 7 2,-5-8 0,5 8 4,0 0 1,0 0 0,0 0 1,0 0-2,3 9-1,-3-9 0,10 3-1,-10-3-2,16 1-3,-5-1-5,2-1-8,0-5-22,6 6-2,-8-7 1,5 5-1</inkml:trace>
  <inkml:trace contextRef="#ctx0" brushRef="#br0" timeOffset="4">998 179 7,'-2'-12'25,"2"12"2,0 0-5,0 0-4,0 0-4,-10-1-4,6 8-1,-2 2-1,1 4 0,-4 2-2,2 7 0,-3-2-3,1 6 1,-1 0 0,3 3-1,0-3 0,2 1-1,1-2 1,3 0-2,1-2 0,4-1 0,-1-3 0,2 0 0,1-3-1,0-1 0,0-3 0,0-2-2,-1 0-2,-5-10-3,8 8-7,-8-8-14,0 0-7,0 0-2,6-16 2</inkml:trace>
  <inkml:trace contextRef="#ctx0" brushRef="#br0" timeOffset="5">1074 316 20,'0'0'27,"0"0"1,-5-7-9,5 7-7,-7-3-2,0 1-3,7 2-1,-12 2-2,12-2-1,-13 7-1,13-7 0,-11 12 0,8-4-1,1 1 1,1 0-2,1 2 1,1 0 0,3-1 0,-1-2-1,3-1 1,-6-7 0,10 9-1,-10-9 1,13 1-1,-6-3 0,-7 2 1,10-7-1,-10 7 0,12-11 0,-7 4-1,-5 7 1,9-14 0,-9 14 1,7-12-1,-7 12 1,2-7-1,-2 7 1,0 0-1,0 0 1,2 9 0,-2-9-1,2 15 1,0-7-1,2 2 0,-1-2-2,2 0 0,-5-8-5,14 10-4,-7-8-7,-7-2-8,18 1-6,-12-7 1</inkml:trace>
  <inkml:trace contextRef="#ctx0" brushRef="#br0" timeOffset="6">1236 306 18,'0'0'20,"0"0"1,-9-6-3,9 6-2,-12-2-5,12 2 0,-14 5-2,14-5 0,-15 11-4,8-2-2,1-1-2,0 3 1,2 0 0,0 1-1,4-1 2,1-2-2,2-1 1,-3-8-1,12 11 1,-5-9-2,1-2 1,-1 0-1,1-4 1,-1 0-1,1-2-1,-1 0 1,-1 0-1,0-1 1,-1-1 0,-5 8-1,8-10 1,-8 10 0,0 0 0,6-7 0,-6 7 0,0 0 1,0 11 0,-1-3 0,0 2 1,1 4 0,-1 1 0,0 1 0,0 1 2,0 1-2,-3-2 0,4 2 0,0-3 0,0 1 0,0-3-1,1-2 0,0-1-1,1-2 1,-2-8 0,1 9-1,-1-9 1,0 0-2,0 0 0,0 0-2,0 0-4,0 0-6,1-13-15,1 6-7,-6-7-1,5 0 1</inkml:trace>
  <inkml:trace contextRef="#ctx0" brushRef="#br0" timeOffset="7">1320 169 19,'9'-2'30,"-8"-5"1,6 4-4,-7 3-7,11 1-5,-1 7-3,-4 1-3,3 8-1,-2 2-2,1 6-2,-3 1 0,1 5-1,-5 0-1,-1 1 0,-2-2-1,-2-3-1,0-1-1,-3-6-3,3 0-5,-5-6-13,1-6-15,6 1 0,2-9 0,0 0 2</inkml:trace>
  <inkml:trace contextRef="#ctx0" brushRef="#br0" timeOffset="8">1611 260 6,'0'0'26,"0"0"3,0 0-4,0 0-4,0 0-5,0 0-2,0 0-3,0 0-1,0 0-2,9 2-1,-9-2-4,10 4-2,-3-2 0,3 1 0,1 0 0,1 0 0,2 0-1,0-1-1,1 0-1,-1-3-4,3 2-5,-7-5-6,2 0-10,2 0-9,-9-3 1,3 2 2</inkml:trace>
  <inkml:trace contextRef="#ctx0" brushRef="#br0" timeOffset="9">1696 163 5,'-2'-7'26,"2"7"2,0 0 2,0 0-13,0 0-3,2 9-3,-2 2-1,-3-1-2,3 6-1,-3-1 0,3 7 0,-2-4-3,3 4 0,-4-3-2,5-1 0,-2-2 0,0-2-1,0-3 0,0-1-2,2-1-2,-2-9-5,2 10-8,-2-10-19,0 0 0,9-2-1,-6-7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0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0 150 4,'0'0'29,"0"-9"1,0 9-4,4-7-5,-4 7-5,0 0-1,7-12-3,0 13-3,-7-1-3,13 0-1,-5 4-3,2 4 0,-2 3 0,1 3-1,-2 2 0,0 2 0,-4 3-2,-3-1 0,-2 0 0,-3-2-2,-1 0 0,-5-3-2,2 1 1,-4-6-1,4 0 2,-1-4-1,10-6 1,-12 9 1,12-9 1,0 0 1,0 0 1,0 0 1,0 0-1,0 0 1,0 0 0,0 0 1,8-4 0,-2 6 0,-6-2 0,16 4 1,-6 1 0,3 2-1,-2-2 1,3 2-2,-2-3 1,2 1-2,-2-2 0,0-1-3,-1-1-3,-4-5-9,1-3-19,2 4-3,-5-6 0,5 1 0</inkml:trace>
  <inkml:trace contextRef="#ctx0" brushRef="#br0" timeOffset="1">302 124 22,'0'0'30,"0"0"-1,0 0-2,0 0-10,0 0-6,0 0-3,-13 3-1,13-3-3,-15 2 0,7 1 0,-2 1 0,1 2 0,-4 2-2,4 4 0,-1 0 0,2 5 0,1 1 0,2 2 0,2 0-1,2 2 0,2-3 0,2 0 1,3-1-1,0-2-1,1-4 1,1-1 0,1-3 0,0-4-1,4-2 0,-1-4-1,1-1-1,0-4 1,2-1-2,-3-3 0,0 1-1,0-3 0,-3-1 1,0-2-1,-2-2 2,-1 0 0,-2 0 2,0 1-1,1 2 2,-3 2-1,-1 3 1,-1 10 0,1-7 0,-1 7 1,-3 13 0,2 0 0,-3 2 0,1 4 1,-1 2-1,1 1 1,0 1 0,2 0-1,1-4 0,1-2 0,1-3 0,2-2-2,-1-4 1,-3-8-2,8 10-3,-8-10-3,9-1-17,-9 1-12,8-12 0,-1 3-1,-4-8 1</inkml:trace>
  <inkml:trace contextRef="#ctx0" brushRef="#br0" timeOffset="2">488 0 28,'8'4'28,"-8"-4"4,7-4-4,-7 4-12,10 0-5,-2 3-3,-8-3 0,17 4-2,-9-2-1,3 0-9,2 2-10,2 2-19,-6-7-1,6 3-1,-6-7 1</inkml:trace>
  <inkml:trace contextRef="#ctx0" brushRef="#br0" timeOffset="3">703 183 19,'0'0'29,"0"0"-2,0 0-3,0 0-6,0 0-3,-11 4-4,7 5-3,-5-1-2,3 6-1,-6 0 0,4 5 0,-3 0 0,4 7-2,-2-2 0,3 4-1,1-1 1,3 2-2,-1-2 1,4 0-1,1-1 0,2-2 0,0-3-1,3-3 1,0-4-1,1-1 0,-1-4-2,-7-9-1,14 10-6,-14-10-10,6-8-17,-6 8 0,6-12-2,0 3 3</inkml:trace>
  <inkml:trace contextRef="#ctx0" brushRef="#br0" timeOffset="4">809 298 0,'0'0'24,"-8"-4"1,8 4 1,-11-1-9,3 0-7,1 1-1,-2 0-3,1 1 0,0 0 0,8-1-1,-13 9-1,13-9-1,-8 14 0,5-5-1,2 2 0,1 2-1,-1-1 1,3 1-1,1-2 0,0 0-1,0-4 0,-3-7 1,9 9-1,-9-9 1,11 1 0,-11-1-1,10-9 1,-10 9 0,13-12-1,-6 4 1,-3 0-1,2-1 0,-1 0 1,-5 9 0,6-13-1,-6 13 1,5-10 0,-5 10 0,0 0 0,0 0-1,0 0 2,3 12-2,-2-4 1,-1 1-1,2 1 0,0 0 0,0 0-1,1-3-3,2 0-5,-5-7-7,0 0-12,15 9-6,-15-9 1,11-4 1</inkml:trace>
  <inkml:trace contextRef="#ctx0" brushRef="#br0" timeOffset="5">955 316 13,'0'0'26,"0"0"-3,-8-9-5,8 9-3,-8-4-2,8 4-3,-9-2 0,2 1-4,0 4-2,-3-1-2,1 2-1,1 2 1,-1 1-1,1 3 0,1 0 1,4 1-1,1 1 0,2-1 0,3 0 0,1-2 0,2-1-1,-6-8 1,14 8 0,-7-7 0,2-1-1,-2-3 1,2-1-1,-2-1 1,0-1 0,-1 0-1,-6 6 1,11-12-1,-11 12 1,7-10 0,-7 10-1,0 0 1,0 0-1,0 0 1,0 0 0,6 9 0,-4 1 1,-3 0-1,2 5 2,-2-2 0,3 4-1,-3-1 1,2 0 0,-1-1-1,2 1 0,-1-4 0,1-1 0,-1-1-1,0-3 0,-1-7 0,3 8-1,-3-8-1,0 0-2,0 0-2,0 0-6,6-10-17,-6 10-8,-1-19-1,1 7 2</inkml:trace>
  <inkml:trace contextRef="#ctx0" brushRef="#br0" timeOffset="6">1015 171 11,'0'0'30,"7"2"3,3 5 1,-4 2-11,-1-2-5,5 11-2,-4-3-3,5 8-3,-3 0-2,2 7-2,-6-3-1,1 3-2,-4-1 0,-2 0-2,-2-2 0,-2-1-1,-1-3-2,-3-4-1,3 0-6,-4-9-11,3-2-20,7-8 1,0 0 0,0 0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1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88 11,'0'0'28,"0"0"2,0 0-5,0 0-6,0 0-4,0 0-2,0 0-1,0 0-2,0 0-2,0 0-3,8 1-1,-1 2 0,1-6 0,5 6 0,0-4-1,4 2-1,1-1 0,1 1 0,-2-1-1,1 0-2,-2 3-2,-5-4-2,0 4-4,-11-3-8,10-4-17,-10 4-3,0 0 0,0 0 1</inkml:trace>
  <inkml:trace contextRef="#ctx0" brushRef="#br0" timeOffset="1">84 0 39,'7'10'29,"-7"-10"3,0 0-8,0 0-10,0 8-3,2 6-2,-4-4 0,3 9 1,-2-3-2,2 7-2,-2-3-2,4 2 0,-2-2-2,2-3 1,-1 0-1,1-4-1,-1-1 0,0-4 0,1-1-2,-3-7-1,2 7-3,-2-7-8,-2-8-25,2 8 0,4-12-1,2 4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1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119 36 9,'0'0'29,"2"-7"2,-2 7-4,0 0-5,0-12-4,0 12-3,-4-6-2,4 6-2,-7-7-4,7 7-3,-11-4-1,3 4-1,-2 1 0,1 3-1,-2 2 1,0 4-1,-1 3 0,3 3 0,-1 4 0,3 3 0,1 3 0,2 1 0,1-1-1,5 1 1,0-2 0,2-1-1,1-4 0,2-3 0,2-2-2,-2-4-1,3-3-1,-2-6-3,4 1-4,-4-10-4,7 4-5,-4-6-8,3-3-4,4 1-2,-3-7 2</inkml:trace>
  <inkml:trace contextRef="#ctx0" brushRef="#br0" timeOffset="1">272 62 7,'-4'-16'23,"4"16"0,-3-10-1,3 10-3,-9 0-4,2 3-3,0 5-3,-4 2 0,3 6 0,-2 0-2,2 5-1,-1 2-3,4 2 1,-1-1 0,7 1 0,-1-3-1,5 0 0,1-4 0,5-2-1,-1-4 0,2-2 0,0-4 0,0-3 0,-2-4-1,2-3 1,-3-2-2,-2-2 2,-1-3-2,-1-1 1,0-4-1,-2 0 0,1-4 0,-3-3-1,1-1 0,-1-2-1,0 3-1,-3 0-3,3 7-3,-5-2-7,4 8-11,0 10-9,0 0-1,0 0 3</inkml:trace>
  <inkml:trace contextRef="#ctx0" brushRef="#br0" timeOffset="2">399 164 31,'7'7'31,"-7"-7"-3,7 5-6,-7-5-5,9 9-3,-1-2-2,-8-7-2,10 15-3,-6-7-4,-1 3-1,-3 1-1,0-1 0,-4 2 0,1 1-1,-3-2 0,2 1 0,-1-3 0,2-1 0,1-2 0,2-7 0,5 7 0,-5-7-3,15 0-2,-5-7-7,2-1-22,6 3 1,-3-8-2,6 4 1</inkml:trace>
  <inkml:trace contextRef="#ctx0" brushRef="#br0" timeOffset="3">692 37 41,'0'-8'31,"0"8"-5,0 0-5,0 0-6,0 0-1,-7 15-4,3 1-2,-3 1-2,0 6-3,0 2 1,1 2-1,-3 1 0,3 2 0,1-2-1,2 2 0,0-4 0,2 0 0,2-2-1,2-1 0,1-1 0,2-3-1,1-2 0,0-3-1,-1-1-1,0-5-2,1 1-2,-7-9-4,10 7-9,-10-7-11,0 0-6,11-8 0,-7-2 2</inkml:trace>
  <inkml:trace contextRef="#ctx0" brushRef="#br0" timeOffset="4">852 211 29,'0'0'14,"0"0"2,0 0 1,0 0 2,0 0-4,0 0-3,0 0-2,-4-7 0,4 7-2,0 0-3,-8-9-1,8 9-2,-9-4 0,9 4-1,-13-1 0,5 3-1,0 1 0,2 4 1,-1 1-1,2 2 0,2 1 1,2 1 0,0 1-1,5-1 2,-2 0-1,2-1 0,1-3 0,-5-8 0,11 10-1,-11-10 1,11 2 0,-11-2-1,12-7 0,-12 7 1,11-12-1,-11 12 0,10-12 0,-10 12 0,8-11-1,-8 11 1,0 0 0,0 0 0,0 0 0,0 0 0,5 11 1,-5 0-1,1 0 1,1 4 0,-1 1 0,0 1 0,1 0 0,1 2 1,-4-2-1,-1 3 0,1-1 1,-2 1-1,-3-1-1,0-2 1,-1 1 0,0-3-1,-3 1 0,1-4-1,1-2-1,-2-5-3,6 2-2,-5-6-7,9-1-15,-11-1-6,2-7-1,9 8 1</inkml:trace>
  <inkml:trace contextRef="#ctx0" brushRef="#br0" timeOffset="5">902 140 34,'7'6'31,"8"7"3,-7 2-11,1 3-7,-3 7-4,-2-1-1,1 8-5,-7-3-1,1 3-2,-1-2-1,-2-1-2,1-2-4,0-8-10,-3-5-20,7 1 0,-1-15-1,3 8 2</inkml:trace>
  <inkml:trace contextRef="#ctx0" brushRef="#br0" timeOffset="6">1145 204 33,'0'0'31,"0"0"2,0 0-11,0 0-5,9 5-3,-9-5-2,10 3-3,-3-2-4,2 3-1,0-3-1,4 3-1,0-2-4,-3-3-4,5 3-9,-3-1-15,0-5-5,0 1-1,-5-5 1</inkml:trace>
  <inkml:trace contextRef="#ctx0" brushRef="#br0" timeOffset="7">1229 162 23,'0'0'30,"-2"10"2,2-10-5,-2 13-7,4-2-7,-7 0-1,4 4-3,-3-1-1,3 2-2,-1-2-2,3 1-3,2-3-1,-3-2-3,4-1-4,-4-9-14,0 0-13,0 0-3,9-3 2,1-4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2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6 49 36,'5'-16'30,"-5"16"3,5-10-5,-5 10-10,0 0-6,0-8-2,0 8-1,-4 13-2,4 1-1,-4 0-2,2 5-1,1 2-1,-1 5 1,1-2-1,-1 2-1,3-3 1,1 0-2,-2-4 1,3-4-2,1-2-1,-1-4-2,3 0-2,-6-9-5,9 6-10,-9-6-11,0 0-4,11-12-2,-11 1 3</inkml:trace>
  <inkml:trace contextRef="#ctx0" brushRef="#br0" timeOffset="1">131 48 1,'7'0'26,"-7"0"2,0 0-1,0 0-6,1 8-5,0 6-1,-1-14 0,2 32-1,-3-15-2,2 8-4,1-2-2,-5 5-1,2-4-1,2 0-1,-1-24 0,3 39-2,-3-39 0,0 0-2,9 36-1,-9-36-2,0 0-3,7 8-6,-7-8-14,0 0-10,1-9-1,-1 9 2</inkml:trace>
  <inkml:trace contextRef="#ctx0" brushRef="#br0" timeOffset="2">80 165 17,'0'0'29,"0"0"2,10 6-8,-10-6-4,14 4-2,-14-4-1,18 4-3,-18-4 0,0 0-7,0 0-3,39 13-1,-39-13-1,0 0 0,0 0 0,26 35-1,-26-35 1,0 0-1,7 36 1,-7-36-1,0 0 0,3 34 0,-3-34-1,0 0 0,0 0-2,0 0-1,0 0-5,0 0-6,33 10-13,-33-10-7,0 0-2,37-25 2</inkml:trace>
  <inkml:trace contextRef="#ctx0" brushRef="#br0" timeOffset="3">386 88 34,'0'0'25,"0"0"-2,0 0-2,0 0-6,0 0-1,0 0-3,0 0-2,0 0-3,0 0 0,-34-3 0,34 3-2,0 0 0,-25 44 0,25-44-1,-15 38 0,15-38 0,-18 42-1,18-42 0,1 39 0,-1-39 0,8 31-1,-8-31 1,0 0 0,0 0-1,38 33 1,-38-33 0,0 0-1,0 0 1,37-6-1,-37 6 1,0 0 0,32-28-1,-32 28 0,0 0-2,6-46 1,-6 46-3,5-39 0,-5 39-4,0-35-5,0 35-19,0 0-9,-20-34 0,20 34 3</inkml:trace>
  <inkml:trace contextRef="#ctx0" brushRef="#br0" timeOffset="4">583 0 18,'0'0'27,"0"0"1,0 0-1,0 0-7,0 0-5,0 0-3,0 0-1,0 0-2,0 0 1,0 0-2,0 0-2,-36 44-2,36-44 0,-19 39-1,19-39 0,-27 46 0,27-46-1,-19 50 0,19-50 0,-11 53-1,11-53 0,-9 53 0,9-53-1,-3 54 1,3-54-1,3 49 0,-3-49 1,7 41-1,-7-41 0,13 34 0,-13-34 0,0 0 0,13 33 0,-13-33 0,0 0-1,0 0-1,0 0-2,0 0-6,0 0-14,0 0-16,0 0 2,23-37-2,-23 37 2</inkml:trace>
  <inkml:trace contextRef="#ctx0" brushRef="#br0" timeOffset="5">633 139 34,'0'0'29,"0"0"3,0 0-5,0 0-13,0 0-3,0 0-1,0 0-1,0 0 0,0 0-2,-10 37-1,10-37-1,0 0-1,-7 47 0,7-47-2,0 36 0,0-36 0,-1 32-1,1-32-1,0 0 1,8 34-2,-8-34 0,0 0-2,0 0-4,0 0-7,39 8-22,-39-8-2,0 0-1,38-23 2</inkml:trace>
  <inkml:trace contextRef="#ctx0" brushRef="#br0" timeOffset="6">758 44 36,'0'0'31,"0"0"4,0 0-7,0 0-9,30 42-4,-30-42-2,9 50-2,-5-17-2,-2-3-1,3 7-2,-6-4-2,0 4-2,-4-4 0,-2 1-2,2-4-2,5-30-5,-23 48-32,23-48-1,-34 38 0,34-38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1047 0 11,'0'0'17,"0"-7"-4,0 7-2,0 0-2,0 0-1,-5 9-2,5-9 1,-10 12 1,1-1-1,-2 4-1,-5 5 0,-3 5-1,-7 6-1,-6 5-1,-8 8 0,-7 4-1,-10 6 1,-8 3 1,-7 3 0,-4 2 0,-2-1 1,-2 0-1,-1-6 1,6-1-1,7-8-1,10-7-1,11-6-4,8-10-6,13-9-23,13-1-2,13-13-1,3-12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27.19836" units="1/cm"/>
          <inkml:channelProperty channel="Y" name="resolution" value="436.62827" units="1/cm"/>
          <inkml:channelProperty channel="F" name="resolution" value="0" units="1/dev"/>
        </inkml:channelProperties>
      </inkml:inkSource>
      <inkml:timestamp xml:id="ts0" timeString="2015-10-21T21:34:31.25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9 113 60,'0'0'1,"0"0"-1,0 0 8,0 0-8,0 0 1,0 0-1,0 0 4,0 0-4,0 0 7,0 0-7,0 0 6,0 0-6,0 0 3,0 0-3,0 0 6,0 0-6,0 0 2,0 0-2,0 0 7,0 0-7,0 0 2,0 0-2,0 0-2,0 0 2,0 0-2,0 0 2,0 0 2,0 0-2,-2 2 3,2-2-3,-3 2-1,1 0 1,2-2 2,0 0-2,0 0 0,0 0 0,-2 2 1,2-2-1,0 0 5,0 0-5,0 0 0,0 0 0,0 0 1,0 0-1,0 0 6,0 0-6,0 0 1,0 0-1,0 0-1,0 0 1,2 0 0,3 0 0,3-2 3,3 2-3,4-2 4,13 0-4,-4 2-1,-2 0 1,0 0 2,-5-2-2,-2 4 0,0-2 0,-4 2 0,0 0 0,-4-2 1,-3 2-1,0 0 0,1 1 0,-3-3 0,0 0 0,-2 0 0,0 0 0,0 0 0,0 0 0,0 0 2,2 2-2,-2-2 1,0 0-1,0 0 1,0 0-1,0 0 0,0 0 0,0 0-23,0 0 23,0 4-69,0 0 69,-2-1-42,2-3 42</inkml:trace>
  <inkml:trace contextRef="#ctx0" brushRef="#br0" timeOffset="1">399 19 78,'0'0'15,"0"0"-15,0 0 3,0 0-3,0 0 2,0 0-2,0 0 0,0 5 0,0 1 5,0 3-5,0 6 1,2 2-1,-2 3 0,0 2 0,2-1 1,-2 1-1,2 2 1,1 0-1,1-3-1,-2-1 1,0-1 1,0-4-1,3-2 0,-3-2 0,0-2 0,-2-3 0,2-3-1,-2-3 1,0 0 9,2-3-9,5-7-2,-1-3 2,3-7 0,-2-2 0,1-4 2,1 0-2,0-2-1,-1-2 1,-1 4-1,-3 2 1,1 9 1,-3 2-1,0 6 3,-2 3-3,0 2-1,0 2 1,0 6-2,0 3 2,0 2-18,0-2 18,0 1-36,0-1 36,0 0-58,0-1 58</inkml:trace>
  <inkml:trace contextRef="#ctx0" brushRef="#br0" timeOffset="2">553 156 68,'0'0'18,"0"0"-18,0 0 5,0 0-5,0 0 3,0 0-3,4-2-1,-2 2 1,3-2 2,-1-1-2,3 1-1,-3 0 1,5 0 2,-3-2-2,1-1 0,-1-1 0,1-3 1,-1 0-1,-2-1 7,1-3-7,-1 0-1,-2 2 1,3-2-6,-5 2 6,0 2 1,0 0-1,0 1 0,-3 1 0,3 3 0,0 4 0,0-2-1,-4 4 1,0 0 10,-1 5-10,1 1-1,-2 3 1,1 2 3,1 4-3,-3 1-2,3 1 2,0 1 0,2-1 0,-1 3 2,1-2-2,0-1-1,2 1 1,0-3 0,2-2 0,0 0 0,1 0 0,1-2-1,-2-2 1,5-2 1,-3-3-1,2-1-2,5-5 2,0-2 3,4-5-3,16-2 0,-5-1 0,-5-3-11,-3 2 11,-3 0-55,-2 2 55,-5 3-42,-5 4 42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791 17 5,'0'0'20,"4"-9"-1,-4 9-2,0 0-2,0-8 1,0 8-4,0 0-1,-8-3-2,2 4-1,6-1-1,-17 8-2,4 1-1,-4 2-1,-2 3 0,-7 6-1,-1 2-1,-8 3 1,-1 2-1,-5 3 0,-1 2 0,-2 2 0,-2-1 0,-1-3 0,1 3-1,3-3 2,2 1-2,3-3 1,5-2-1,3-2 2,2-1-2,5-2 1,2-1-1,5-4 0,0-3 0,5 0-1,0-4-1,4-1-3,0-4-4,7-4-12,0 0-13,9-2 0,4-4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796 0 19,'0'0'26,"0"0"-1,0 0-7,0 0-6,-6 7-3,-1-2-2,-5 2-1,-1 3-2,-4 4 0,-4 5 0,-8 5 0,-1 7 1,-8 1-2,-2 8 1,-7 1-1,-2 4 1,-4-1-1,-1 4 0,-1-4 0,3-2-1,2-2 1,5-3-1,4-3-1,6-4 0,5-4-1,6-5-1,6-2-2,3-5-6,6-1-9,5-3-16,4-10 0,0 0 0,-2-10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3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171 86 15,'-6'-10'25,"6"10"-4,-4-8-3,4 8-2,-6-7-4,6 7-1,-7-7-2,7 7-1,-9-6-2,9 6 0,-10-3-2,3 2-1,-1 2-1,-1 1 0,1 2 0,-1-1-1,0 4 0,-2 0 0,2 3 0,-1 1 0,1 2 0,0 0 0,1 2 0,0 2-1,2-1 2,1 3-1,2 0-1,2 2 2,1 0-2,2 0 1,3 0-1,1-1 1,2-1-1,1-1 1,1-1-1,0-4 0,0-1 1,0-3-1,1-2 1,-1-2-2,-2-3 0,2 1-4,-3-5-4,5 1-7,-3-3-11,-1-3-7,6 1-1,-3-5 1</inkml:trace>
  <inkml:trace contextRef="#ctx0" brushRef="#br0" timeOffset="1">326 148 0,'1'-8'24,"-1"8"0,0 0-5,-4-7-5,4 7 0,-10-4-4,10 4-2,-11 0 0,11 0-1,-12 4-1,12-4 0,-11 6-2,11-6 0,-10 11-1,5-2 0,-1 0-1,2 2-1,0 3 1,0 0-1,2 2 0,2 2-1,2-1 1,2 0 0,0-1-1,2 0 1,1-3 0,0-2-1,0-1 1,0-4-1,0-1 1,0-2 2,-7-3-2,13 2 1,-13-2 0,12-6 0,-12 6 0,13-13-1,-7 3 1,1-1-1,-1-4 0,0-1 0,-1-3-1,0-1 1,-2-1-1,-1-1 1,-2 1-2,-1 1 0,1 4 0,-3 0-4,0 8-3,-2-1-7,5 9-10,0 0-10,-11 6 0,10 4 0</inkml:trace>
  <inkml:trace contextRef="#ctx0" brushRef="#br0" timeOffset="2">507 209 23,'0'0'24,"10"0"-7,-10 0-3,8 4-4,-1 1-4,-7-5-1,9 11-1,-4-4-1,0 2 0,-2 1 0,0-2 0,-3 1-1,0 1-1,-3-2 1,2 0-1,1-8 0,-6 12-1,6-12 0,-6 7 0,6-7 0,0 0 0,0 0 0,3 7-1,-3-7 1,6 7 0,-6-7 0,11 11 0,-6-3 0,1-1 1,-1 2 0,0 0 0,-1 0 0,-1 0 1,-2-2 1,-1 1 1,0-8-1,-2 13 2,2-13-1,-8 11 1,1-8-1,0 1 0,-2-2 0,-1 0-1,-3-1-1,0 0 1,0-2-1,1 0-1,0 0 0,1-1-1,2-2-2,2-1-4,7 5-8,1-11-19,1-2-1,9 3-1,-1-8 1</inkml:trace>
  <inkml:trace contextRef="#ctx0" brushRef="#br0" timeOffset="3">677 28 22,'1'-10'28,"-1"10"2,3-9-6,-3 9-7,4-9-5,-4 9-3,0 0-2,0 0-3,0 0-1,6 7-1,-5 4 0,-1 2-1,0 1-1,0 2 1,0 2 0,-2-1 0,-1-2-1,1-3 1,-1-1-1,1-3 1,2-8-1,-4 10 0,4-10 0,0 0 0,0 0 1,0 0-1,0 0 0,0 0 0,0 0 0,7-5 0,-7 5 0,7-2 0,-7 2 0,11 1 0,-11-1 0,11 4 0,-11-4 1,11 6-1,-11-6-2,12 6-2,-12-6-2,10 4-5,-10-4-9,0 0-12,13 2-3,-13-2 3</inkml:trace>
  <inkml:trace contextRef="#ctx0" brushRef="#br0" timeOffset="4">845 54 20,'0'0'29,"0"0"1,8 5-6,-8-5-6,11 6-4,-11-6-3,15 6-2,-8-6-2,3 4-2,-1-3-1,2 0-2,-1-1-2,0-1-1,2 2-5,-5-4-6,3 0-20,0 4-1,-10-1-2,13-4 1</inkml:trace>
  <inkml:trace contextRef="#ctx0" brushRef="#br0" timeOffset="5">1268 77 22,'0'0'26,"-4"-7"-4,4 7-4,0 0-4,-9 4-4,9-4-1,-11 10-2,4 0 0,-2 1-2,0 5 0,-2 0-1,1 4 0,-1 0-1,3 3 0,-3 2 0,3 1-2,1 1 1,0 0 0,2 1 1,3 0-2,0 1 0,2 0 1,1-2-1,2 0 0,1-1 0,1 0 0,0-3-1,1-2 1,-1-2-1,1-3 1,-2-3-1,0-2 1,-1-3-1,-3-8 0,5 9-1,-5-9 0,0 0-4,0 0-6,0 0-14,0 0-10,2-8 0,-2 8 0</inkml:trace>
  <inkml:trace contextRef="#ctx0" brushRef="#br0" timeOffset="6">1374 252 10,'0'0'25,"0"0"1,-10-4-7,10 4-2,-9-3-6,9 3-3,-8-2-1,8 2-1,0 0-1,-6 2-2,6-2 0,-6 8-1,2 0-1,1 2-1,-1 2 1,1 3-2,0 0 1,3 1 0,2-1 0,0 1 0,3-4-1,1-2 1,1-2 1,0-3-1,1-3 1,1-2-1,-1-3 1,0-2 0,-1-2 0,0-1 0,-1-1 0,-1 0 0,0-1-1,-2-2 1,-1 2-1,0 0 1,-2 1 0,2 0 0,-2 9 1,1-12 0,-1 12-1,0 0 0,0 0 0,0 0 0,0 7 1,1 3-2,-1-3 1,2 5 0,1-1 0,1 0 2,0-2-2,1-1 0,1 0-2,-6-8-2,14 10-1,-14-10-5,14 7-5,-7-4-9,-7-3-12,17 1 2,-17-1 1</inkml:trace>
  <inkml:trace contextRef="#ctx0" brushRef="#br0" timeOffset="7">1581 267 26,'0'0'26,"0"0"1,0 0-9,-9-2-8,9 2-2,-7 0-2,7 0-2,-10 1 1,10-1-2,-11 6 0,6 2-1,5-8-1,-9 16 0,6-6 0,1 2 0,1-1-1,2 2 0,1-1 0,2-2 1,0 0-1,0-3 0,-4-7 1,13 10 0,-13-10-1,13 1 1,-6-3 0,1-2 0,-1-2 0,0 0 0,-1-2 0,1-1-1,-2 1 1,1 0-1,-3 0 1,-3 8 0,5-11 0,-5 11 0,0 0 0,0 0 1,0 0-1,6 9 0,-6 1 0,2 3 1,-2 3-1,2 2 2,-1 2 0,0 2 0,0 0-1,1 2 1,-2-2-1,1-1 0,0-2-1,0 0 1,-1-5-1,1-1 0,0-4-1,0-2 1,-1-7-1,0 0 0,0 8-2,0-8-3,0 0-4,-6-11-12,2 0-15,3 1-1,-4-8 2,4-1 0</inkml:trace>
  <inkml:trace contextRef="#ctx0" brushRef="#br0" timeOffset="8">1703 139 20,'15'11'26,"-15"-11"2,8 16-10,-1-1-3,0 2-4,2 3 0,-2-1-2,1 5-2,-1-3 0,1 2-1,-2 0 0,1 1 0,-3-2-3,0 1 0,-2 0-1,-2-1-1,-3 0 0,-1-1 0,-2-1 0,-1-1-1,-1-2-1,0-3-1,2-1-2,-1-5-3,4 1-3,3-9-16,-9 3-8,9-3-1,2-13 1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4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1 103 21,'0'0'28,"-1"-8"3,1 8-8,0 0-4,1-11-5,-1 11-2,0 0-4,0 0-1,0 0-2,10 0-1,-10 0-2,10 4 0,-3-2-1,6 0 1,0-1 0,5-1 0,0 0-1,-1-3 0,3 1-1,-1-1-2,1 1-2,-7-3-3,2 5-6,-5-2-13,-10 2-9,14-2 0,-14 2 1</inkml:trace>
  <inkml:trace contextRef="#ctx0" brushRef="#br0" timeOffset="1">141 0 24,'0'0'27,"0"0"3,0 0-11,0 0-5,0 0-3,0 0-1,-8 4-3,9 6 0,-3 0-2,3 4 0,-4 3-1,4 5 1,-2-2 0,1 1-2,0 0 0,2-2-1,-1-1 0,1-2-1,-1-4 0,1-1 0,-1-3-1,-1-8 0,4 12-2,-4-12-2,0 0-5,0 0-15,0 0-11,0 0-1,0 0 0,6-6 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4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30 118 18,'4'-10'31,"-4"10"1,3-13 2,-2 3-15,4 3-4,-2-2-4,4 4-4,-7 5-1,15-8-3,-6 9 0,1 6-1,-1 3-1,0 8-1,-2 0 0,-2 5 0,-2 1-1,-3 0 0,-3 3-1,-6-2-1,0-1-1,-3-3-3,-1 1 1,-2-6-1,3 1 0,-4-5 1,7-3 0,-2-3 1,11-6 1,-11 3 2,11-3 2,-3-9 2,5 2 1,-2 7 1,6-14 0,-6 14 2,11-13-1,-3 10 1,-8 3 0,17-2-1,-9 4 0,4 3 1,-1 0-2,2 3-1,-1 0 0,1 0-1,-1 0-1,0-1 0,-1-1 0,-1-2-2,-2 0 0,0-1-3,0 0-4,-8-3-7,11-5-15,-4 5-5,-3-7-2,3 2 3</inkml:trace>
  <inkml:trace contextRef="#ctx0" brushRef="#br0" timeOffset="1">286 117 16,'0'0'29,"5"14"0,-6-6-5,2 1-5,3 5-4,-4-2-3,3 7-1,-6-1-2,5 6-2,-4-2-1,3 3-2,-2-3-1,1 1-1,0-2-1,0-2 0,2-3-1,-1-4 0,2-2-2,-3-10-1,4 11-2,-4-11-5,0 0-4,8-5-8,-5-4-13,3 2 0,-2-9 1</inkml:trace>
  <inkml:trace contextRef="#ctx0" brushRef="#br0" timeOffset="2">444 98 10,'5'10'27,"-5"-10"2,2 18-5,0-3-5,-1 1-4,1 5-2,-3 0-2,3 4-2,-2-2 0,2 4-2,-2-4-1,3 0-3,-2-2 1,3-1-3,-2-5 0,3-2 0,-2-1-1,-1-4-2,2-1-1,-4-7-4,0 0-4,0 0-8,0 0-10,0 0-7,2-17 1,-4 7 2</inkml:trace>
  <inkml:trace contextRef="#ctx0" brushRef="#br0" timeOffset="3">375 214 8,'0'0'26,"0"0"1,0 0-5,0 0-4,-1 7-7,1-7-2,7 5-2,-7-5-2,10 4-3,-3-2-5,3-2-7,3 2-15,-6-6-5,10 5 0,-6-8 1</inkml:trace>
  <inkml:trace contextRef="#ctx0" brushRef="#br0" timeOffset="4">640 0 23,'0'0'25,"0"0"-3,0 0-5,3 12-4,-4-2-3,1 3 0,-1 0-1,2 5-1,-2-1-2,4 3-1,-2-3-2,3 1 0,-1-5-2,1-1-1,-1-2-3,0-3-3,-3-7-5,3 10-10,-3-10-11,0 0 0,0 0 1</inkml:trace>
  <inkml:trace contextRef="#ctx0" brushRef="#br0" timeOffset="5">598 95 25,'0'0'29,"0"0"2,10-4-9,-1 3-5,-1-5-4,6 6-2,-1-5-4,3 2-4,0 1-6,-2 0-15,-5-2-14,5 7-2,-14-3 1,15 0 0</inkml:trace>
  <inkml:trace contextRef="#ctx0" brushRef="#br0" timeOffset="6">1014 106 32,'0'0'28,"0"0"-5,-7-4-2,7 4-6,-11 4-3,6 3-3,-3 0-1,2 7-1,-4 0-1,1 6 0,-1 3 1,0 5-3,-2 0 0,1 6-1,-1-2 0,4 3-1,-2-1 0,4 1 0,1 1-1,3-3 1,0 0-2,4-1 1,3-4 0,-3-1 0,3-5 0,1-2-1,-1-5 0,-1-4 0,-1-4-2,-3-7-1,6 9-3,-6-9-7,0 0-20,4-8-5,-7 0 1,4 0 0</inkml:trace>
  <inkml:trace contextRef="#ctx0" brushRef="#br0" timeOffset="7">1030 314 11,'0'0'25,"-8"-7"1,8 7-7,-11-2-4,3 3-5,-1 1-2,-2 0-1,1 5 0,-2-1-2,3 5 0,1 0 0,3 1-2,1 1 0,5 2-1,1-1-1,3-1 1,3-2-1,0 0 0,2-3 0,1-4 0,0-1 0,-1-3 0,0-4 0,0 0-1,-2-2 1,0-3-1,-1 1 1,-1-1-1,-1-1 1,0 0-1,-2-1 0,0 2 0,-1-1 1,0 1-1,-1 2 0,-1 7 1,1-10-1,-1 10 1,0 0 0,0 0 1,1 11 0,-1-1 0,-1 2-1,2 2 1,-1 1-1,2-1 1,1 1-1,0-1 0,1-2-1,1-4-1,2 0-3,-7-8-1,16 6-6,-16-6-7,14-6-11,-2 3-6,-4-6 1,3 4 1</inkml:trace>
  <inkml:trace contextRef="#ctx0" brushRef="#br0" timeOffset="8">1214 324 19,'-11'-6'26,"11"6"2,-13 5-8,5-1-7,-1 1-2,-1 0-3,1 4 0,1-2-3,1 3 0,0 0 0,5 2-1,2-1-1,5-1-1,-1 0 0,3-2 0,0 0-1,2-3 1,0-2-1,1-1 0,-2-4 0,-1 1-1,0-4 1,-7 5 1,13-12-2,-13 12 1,10-14-1,-10 14 1,6-12-1,-6 12 0,4-7 1,-4 7-1,0 0 1,2 9 0,-3 0 0,1 3 0,0 4 1,1 1 0,-1 3-1,2 0 2,0 0-2,1 1 1,1-3-1,0-2 1,-1-3-1,1-2-1,0-4 0,-4-7-2,6 9-2,-6-9-4,0 0-8,4-9-17,-7-2-3,4-1-1,-5-6 3</inkml:trace>
  <inkml:trace contextRef="#ctx0" brushRef="#br0" timeOffset="9">1301 177 14,'16'7'31,"-7"-4"2,6 6 1,-2-1-12,-3 3-5,3 7-5,-5 0-2,2 7-3,-5-1-1,0 6-2,-4 1 0,-1 3-2,-3 0 0,-1 3-1,-1-3 0,-2 0 0,-1-3 0,2-3 0,-1-3-2,1-6 0,2-4-1,-1-6-3,2-2-6,3-7-20,0 0-6,0-8-1,0-6 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5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87 25,'0'0'29,"0"0"-2,0 0-3,0 0-6,0 0-3,5-10-3,3 11-3,-1-4-1,6 3 0,0-2-3,6 3-1,2-1-1,6 2 0,2-1-1,3 2-1,2 0 0,3 0 0,0 1-1,-2-1-1,0 0-2,-5-3-1,2 5-3,-9-6-6,1 3-6,-8-1-13,-4-4-4,0 3 1,-12 0 1</inkml:trace>
  <inkml:trace contextRef="#ctx0" brushRef="#br0" timeOffset="1">454 0 18,'4'7'27,"-4"-7"2,0 0-8,0 0-4,0 0-5,10 6 0,-10-6-4,16 11 0,-8-5-3,5 3 0,-2 0-2,2 2-1,-1 0 2,0 1-3,-1-1 0,-2 2-1,-4 1 1,0-1 0,-5 1-1,0 1 0,-6-1 0,0 0 0,-3-1 0,-3-1 0,3 0 0,-2-2-1,1-2 0,0-2-2,10-6-5,-12 7-7,12-7-19,0 0 0,4-13 0,5 6 1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5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179 71 19,'0'0'26,"2"-14"-3,-1 7-3,-2 1-4,-2-3-3,3 9-1,-7-13-3,7 13-1,-9-10-2,9 10 0,-12-8-2,5 6-1,-3 1-1,1 1 1,0 0-1,-1 4-1,-2 1-1,1 1 1,-2 4-1,1 2 1,1 4-1,0 0 1,0 4-1,2 2 0,1 2 1,3 2-1,3-1 1,3 0-1,2-1 0,3-1 0,1-1 1,2-2-1,1-5 0,0-3 0,0 0-1,-2-5-2,1 1-5,-9-8-7,12-2-18,-3 2-1,-4-6-1,6 1 1</inkml:trace>
  <inkml:trace contextRef="#ctx0" brushRef="#br0" timeOffset="1">309 32 3,'0'0'26,"-4"-8"2,4 8 1,0 0-12,-8-9-4,8 9-3,-9-4-2,9 4-1,-11 1-2,11-1 0,-13 10 0,7-1-1,-2 1-1,1 5-1,-2 0 0,3 4 1,0 2-2,3 1 0,2 0 0,4-1-1,0 0 1,4-2 0,2-3 0,0 0-1,2-6 1,-2 0 0,0-4 0,0-2 0,-3-2 0,2-1 1,-8-1-1,12-7 1,-12 7-1,12-13 0,-5 3 0,-1-3 0,-1-3-1,-1-2 1,0-2-1,-1-2 0,2-1-1,-5 1 0,-1 1-1,-1 3-2,1 6-3,-5 0-7,6 12-9,-6-3-12,-2 5 0,6 6 0,2-8 2</inkml:trace>
  <inkml:trace contextRef="#ctx0" brushRef="#br0" timeOffset="2">447 167 26,'0'0'29,"7"-2"3,-7 2-9,9-1-6,-9 1-5,10 5-3,-10-5-2,8 16-3,-5-7 0,1 4-2,-3 0 0,-1 2-1,-1-1 1,-3 1-1,0-1-1,-2-1 1,1-3-1,0-1 0,0-2 0,5-7 0,-2 7 0,2-7 0,0 0 0,11-1 0,-3-2 0,1 0 0,2 0 0,-1 0-1,3 1-3,-5-2-4,4 1-18,0 4-6,-12-1-3,16-8 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5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91 0 29,'0'0'27,"0"0"-2,-1-8-7,1 8-2,0 0-6,0 0-1,-7 7-1,4 0-2,3-7-1,-11 18 0,4-8-1,1 6 1,-3-3-1,2 4-2,0-2 0,1 3 0,-1 2 0,1 1-1,1 1 0,1 1-1,1 0 2,1 1-2,1 0 1,2 4 0,2-5-1,0 1 1,0 2 0,2-3 0,0 2-1,0-2 1,1-2 0,-2-2-1,0-2 1,0-2-1,-1-4 1,0-3-1,-3-8 0,2 9 0,-2-9-1,0 0-2,0 0-3,0 0-5,3-7-12,-3 7-12,1-15-2,2 4 2,-4-6 1</inkml:trace>
  <inkml:trace contextRef="#ctx0" brushRef="#br0" timeOffset="1">260 209 11,'-1'-8'25,"1"8"0,0 0-7,0 0-3,-10-6-4,10 6-3,-10-1-1,3 0-1,7 1-1,-14 5-1,14-5-1,-10 9 0,10-9-2,-8 11 1,6-2-2,0-2 1,3 0 0,0 2 0,2-2-1,0 1 1,-3-8 0,10 13-1,-10-13 1,13 7 0,-13-7 0,10 2-1,-10-2 1,11-4 0,-11 4-1,11-10 1,-11 10-1,12-14 0,-6 7 0,0-1 1,0 0 0,-2 0 0,-4 8 0,9-10 0,-9 10 0,0 0 1,0 0-1,7 3 0,-6 4 0,-1 4 0,2 2 0,-3 4 2,2 4-2,-2 0 1,1 3-1,-2 2 1,1 1 0,-1-1-1,0 1 1,-1-2-1,1 1 0,-2-2 0,1-1 0,-1-4-1,-2-2 1,-2-1-2,0-4-1,1 0-3,-6-7-4,4 1-14,-1-1-13,-8-7 1,5 2 0,-5-7 1</inkml:trace>
  <inkml:trace contextRef="#ctx0" brushRef="#br0" timeOffset="2">355 60 26,'16'-2'30,"5"10"1,-9 0-3,1 3-13,0 7-2,-4 3-4,-2 5-3,-5 1 0,0 6-2,-5-2 1,2 2-2,-4-2 0,2 0-2,-2-4-1,2-5-3,1 0-4,-2-7-18,0-6-9,5 2-1,-1-11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6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76 14,'0'0'28,"0"0"2,0 0-5,0 0-6,0 0-5,2-8-3,-2 8-2,0 0-2,9 3-2,-9-3 0,13 3 0,-3-3-2,4 0-1,1 0 1,3 0-2,0-2-1,-1 1-1,2-1-2,-3-1-4,0 2-7,-7 0-14,-9 1-6,12-5-1,-12 5 1</inkml:trace>
  <inkml:trace contextRef="#ctx0" brushRef="#br0" timeOffset="1">86 0 29,'0'0'29,"0"0"1,0 0-10,0 0-5,-1 8-1,1-8-3,-4 15-3,-1-3-1,4 4 0,-4 1-2,4 2 0,-3-2-2,4 3 0,-1-5-2,2 0 1,-1-5-2,2-2 0,1-1-2,-3-7-2,0 0-7,7 4-14,-7-4-11,8-10 0,-4 0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4.06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25 62 33,'0'0'30,"5"-10"3,-5 10-12,0 0-4,0 0-4,0 13-2,-4-3-3,3 7-1,-4 3-2,2 7-1,-2 1 0,2 2-1,-1-1-1,2 2 0,-1-4-1,3-1 0,1-4-1,1-3 0,0-4 0,0-2-2,2-4-1,-4-9-3,6 10-3,-6-10-7,0 0-13,11-10-6,-9 0-1,4 1 2</inkml:trace>
  <inkml:trace contextRef="#ctx0" brushRef="#br0" timeOffset="1">166 93 18,'0'0'28,"0"0"0,0 0-5,0 0-6,7 15-2,-9-6-3,4 6-1,-4 1-1,2 5-1,-3 0-2,4 3-2,-3 0 0,2 1-2,0-2-1,3 0 0,-1-3-1,3-2 0,-1-2 0,3-4-1,-2-1-1,0-4 0,1 0-3,-6-7-2,7 3-6,-7-3-10,-4-11-15,4 11 0,-7-17 2,3 7 1</inkml:trace>
  <inkml:trace contextRef="#ctx0" brushRef="#br0" timeOffset="2">105 252 33,'17'3'31,"-8"-8"1,4 2-11,3 3-4,-2-5-3,7 4-4,-6-2-2,3 4 0,-5-1-4,2 3-1,-4 0-1,-1 3 0,-3 1-2,-1 2 1,-2 1 0,-2 3-1,1-1 1,-2 1-1,-2 0 1,1-1-1,-1 0 0,0-2 0,1 0 1,1-3-1,-1-7 0,0 0-1,12 6-1,-12-6-2,16-6-4,-9-3-10,4-2-16,2 2-1,-2-5-2,3 1 3</inkml:trace>
  <inkml:trace contextRef="#ctx0" brushRef="#br0" timeOffset="3">476 141 14,'11'3'27,"-11"-3"2,0-8-5,0 8-7,0 0-4,-9-5-2,2 3-2,7 2-1,-16 4-2,9 2 0,-3 0 0,1 3-2,-1 1 0,3 5-2,-2 0 1,4 2-1,3 1 0,2 1-1,3 0 1,3-1-1,2-2 0,2-1 1,2-3 0,1-1-1,1-4 1,0-2-1,-2-3 1,1-1-1,-1-4 1,-1-2-1,-3-2 0,0 0-1,-3-4 1,0-1-1,-2-1 0,-3-3-1,0-1-3,-2-1 0,1 3-6,-7-3-6,2 3-23,0 6 2,-6-1-1,5 6 2</inkml:trace>
  <inkml:trace contextRef="#ctx0" brushRef="#br0" timeOffset="4">876 18 24,'4'-8'29,"-4"8"1,0 0-6,3-10-7,-3 10-3,0 0-3,-7 6-2,-2-1-1,2 7-1,-3-2-2,0 7 0,-3 0-1,1 5 1,-1 0-2,4 3-1,-1 0 1,1 3-1,2 0 0,1 0-1,1 0 1,2 2-1,1-1 0,2-2 0,1-1-1,3 0 1,0-1-1,1-2 1,1-1-1,0-4 1,0-1-1,0-3 1,-1-1-1,-1-3 0,0-3 1,-4-7-1,5 11 0,-5-11-1,0 0 0,0 0-1,0 0-2,0 0-3,0 0-8,4-9-22,-5-3-1,5-1-1,-4-7 2</inkml:trace>
  <inkml:trace contextRef="#ctx0" brushRef="#br0" timeOffset="5">934 236 25,'8'-2'31,"-8"2"1,0 0-6,8-9-8,-8 9-4,0 0-4,0 0-2,2 10-1,-2-10-2,-2 15-1,1-6-1,1 5 0,0-2 0,1 2-1,0-2-1,1 1 1,0-1-2,2-2 1,0-2-1,-4-8 0,10 11-1,-10-11-1,15 5-3,-15-5-3,17-5-9,-8 2-15,-1-7-4,4 3 0,-4-9 1</inkml:trace>
  <inkml:trace contextRef="#ctx0" brushRef="#br0" timeOffset="6">1122 79 9,'13'1'29,"-13"-1"2,8 5 2,-8-5-11,12 12-5,-2 2-2,-6-3-4,7 11 1,-6-2-3,4 8-2,-4-1-1,0 5-2,-3 0 0,-1 4-2,-4-3 0,-2 1-1,-3-1-3,-7-4-3,2 2-16,-4-4-19,-5-7 2,1-2-2,-3-8 2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26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127 88 4,'0'0'17,"9"-8"-1,-9 8-2,0 0-1,0-12-1,0 12 0,0 0-1,0-9-2,0 9 0,-1-9-2,1 9-2,-5-11 0,5 11-1,-9-12-1,9 12-1,-11-11 0,11 11 0,-14-9-1,14 9 1,-15-7-1,15 7 0,-15 1 0,15-1-1,-16 7 1,10 2-1,-3 3 0,2 1 1,-2 3-1,4 4 1,-1 0-1,1 2 0,3 1 1,1 0-1,1-2 0,3 1 1,0-2-1,3-1 0,-1-3 0,2-3 1,-1-2-1,1-1 0,0-2-1,-7-8-1,13 10-2,-13-10-4,13 2-5,-13-2-7,14-4-12,-1 4 1,-7-10 1</inkml:trace>
  <inkml:trace contextRef="#ctx0" brushRef="#br0" timeOffset="1">202 98 12,'0'0'20,"0"0"-3,-10-4-5,10 4-1,-9 2-3,9-2 1,-11 4-1,11-4-2,-13 11 0,6-3-1,0 2-1,1 2 0,0 3-1,2 2-1,1 2 0,1 1 0,1 0-1,2 0 0,1 0-1,0-4 1,2 1-1,0-4 1,1-2-1,-1-3 1,-4-8-1,10 11 2,-10-11-1,11-1 0,-11 1 1,13-10-1,-7 2 0,0-3 1,-1-3-1,1-1 0,0-2-1,-3-1 1,2-1 0,-1 1 0,-1 1 0,-1 3 0,0 4 1,-2 1-1,0 9 0,0 0 0,0 0-1,0 0 0,-2 18 0,2-4 0,-1 1 0,2 2-1,-1 1 1,4-1 0,-1 0 1,2-5-1,-1-2 0,-4-10 0,12 13 1,-12-13-1,12 1 0,-12-1-1,13-7 0,-5-1 0,-1-2-1,2 0-1,-2-4 1,2-1-1,-1-5 1,1-1 0,-1-4 0,-2 0 1,1-2-1,-1 0 2,0 0 0,-2 2 0,-2 5 1,-1 4-1,0 5 1,-1 11-1,0 0 1,0 0 0,-1 9 1,0 7-1,0 3 1,1 5 0,0 3 0,0 2 0,1 2 1,0-1-1,4 0 0,0-4-1,0-2 0,2-4 0,-1-3 0,0-5 0,2-2 0,-8-10 0,10 9-1,-10-9 1,0 0-2,9-10-1,-9 10-1,4-14-3,-8 2-5,4 1-3,-5-5-4,-2-1-4,1 0-3,-3-3 2,3 4 1</inkml:trace>
  <inkml:trace contextRef="#ctx0" brushRef="#br0" timeOffset="2">306 269 11,'-1'13'13,"1"-13"1,-2 13 2,2-13 0,0 0 0,9-1-2,-9 1-1,15-13-1,-5 2-2,3-2-2,2-4-2,0 0-3,0-3 0,0 0-1,-1-4 0,1 1-1,-2-2 0,-1 5-1,-1-1 1,-2 5-1,-1 2 0,-3 5 0,-5 9 0,0 0 0,0 0 0,9 20-1,-9-2 1,0 4 0,0 4 0,2 4 0,-1-1 0,1 1 0,1-2 0,2-3 1,-2-5-1,2-2 0,0-6 1,-1-3-1,-4-9 1,10 8 0,-10-8 1,10-7-1,-10 7 2,11-16-2,-6 2 0,3 0 0,-3-3 0,2-3 0,-1-1-1,-1 0 0,0 1 0,-1 3 1,-1 3-2,-1 4 1,-2 10-1,0 0 0,0 0 1,6 12-1,-5 2 1,0 2-1,1 2 1,3 0 0,-1 0 1,0-3-1,2-2-1,1-1-1,1-3-4,-8-9-3,19 9-6,-11-6-8,-8-3-11,21-3 1,-13-5 2</inkml:trace>
  <inkml:trace contextRef="#ctx0" brushRef="#br0" timeOffset="3">789 94 8,'0'0'22,"0"0"-1,-8 16-3,1-6-5,2 3-1,0 4-2,0 1-1,1 3 0,1-1-2,1 0 0,2-2-3,4-2 0,-1-4 0,1 1-1,-4-13 0,13 13 1,-13-13 0,16 1-1,-16-1 0,15-9 1,-8 1-1,1-2 0,-1-3-1,-1-1-1,-1-3 1,-1-1-1,0-3 0,-3 0-1,-1 1 1,-1 0-1,-1 2-1,-1 3-1,1 5-3,-3 2-3,5 8-8,0 0-11,-6 9-7,10 1-1,-4-10 1</inkml:trace>
  <inkml:trace contextRef="#ctx0" brushRef="#br0" timeOffset="4">1122 164 10,'0'0'21,"-4"-11"-1,4 11-2,-8-12-1,8 12-3,-12-11-1,2 6-2,10 5-2,-18-7-1,9 5-2,-1 0-1,10 2-1,-19 1-2,19-1 0,-17 6-1,9-1 0,-2 5 0,4 1-1,-1 3 0,1 3 0,1 1 0,2 0 0,2 3 0,2-3 0,1-1-1,2-3 2,1-2-1,0-4 0,-5-8 0,13 12 1,-13-12-1,14 0 1,-5-4 0,-9 4 0,16-15-1,-8 4 1,1-2-1,0-5 2,-1-1-1,0-1-1,-3-3 0,0-1 0,0-3 1,-1 2-1,-3 0 0,1 3 0,-2 3 1,1 4-1,-2 2 0,1 13 0,-3-8-1,3 8 1,-2 11 0,-1 1-1,1 5 1,0 3 0,1 5-1,0 2 2,0 1-1,2 0 0,2-2 0,2-5 0,0 0 0,3-5 1,0-4-1,4-4 1,-2-6 0,2-1-1,-1-4 1,2-2 0,-1-3 0,0-3-1,-1-3 1,-1-1 0,-2-3-1,-1 1 1,-1-2-1,-1-1 0,-3 1 0,0 2 1,-2 2-1,0 2-1,0 5 1,0 8 0,0 0-1,-9 1 0,4 9 1,0 3-1,-1 6 1,0 2 0,2 1 0,1 2 0,2-2 0,0 1 1,4-5-1,1 0 0,0-5 1,2-1-1,0-3 1,-6-9-2,9 12 0,-9-12-4,11 5-10,-11-5-19,0 0 0,12-4-1,-13-5 2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26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130 78 1,'0'0'21,"-3"-12"-4,3 12-2,-5-14-2,5 14-2,-5-12 0,5 12-2,-6-13-1,6 13-1,-8-11-2,8 11 0,-9-9-2,9 9 0,-10-7-1,10 7-1,-9-1 1,9 1-2,-13 5 1,13-5 0,-14 18-1,6-6 1,0 3-1,0 3 0,0 2 0,1-2 1,3 4-1,0-1 0,4-3 0,1 0 0,1-3 0,2-1 0,2-3 0,1-2 1,-7-9 0,13 10 0,-13-10 0,14-1 1,-5-2 0,-9 3 0,16-14 0,-8 3 0,1 0-1,-1-4 0,0 1 0,-1-2 0,0 0-1,-1-2 1,-2 0-1,0 2 0,-1 1 1,1 3 0,-3 1 0,-1 11-1,1-13 0,-1 13 0,0 0 0,0 13 1,1 0-2,-1 2 1,2 5-1,1 1 1,2 5 0,-1-3 0,4-1 0,-1-2 0,1-3 0,0-3 0,1-3 1,-1-3 0,-8-8 0,15 5 0,-15-5 0,14-10 0,-6 2 0,-1-4 0,0-1 0,-1-2 1,2-1-2,-2-2 0,2 0 1,-4-2-1,0-2 0,0 3 0,2 0 0,-4 2 0,0 2 0,0 5-3,-1 2 3,-1 8-1,0 0 0,3 11 1,-4 2 0,2 4 0,1 4-1,-1 2 2,2 2-1,-2-1 0,3-3 0,1-1 0,0-3 0,-2-4 0,2-3 1,-5-10-1,8 11 1,-8-11 1,0 0-1,12-9 0,-12 9 0,9-18 0,-4 7 0,0-3-1,1-1 0,0-2 1,-1-1-1,2 0 0,-2-2 1,1 4-1,-2-1 0,-1 5 0,0 1 0,-3 11-1,0 0 0,0 0 1,0 0-1,8 18 0,-6-3 0,0 0 1,2 3 0,2 1 0,0-4 0,2-1 0,-1-3 0,2-2 0,0-3-1,1-1 0,-1-3-2,0-2 1,-9 0-1,16-8 0,-9 0 0,-7 8-1,13-20 1,-6 8-1,-3-3 1,1-2 1,-4-1 0,1 3 0,-2-1 2,1 4-1,-2 1 1,1 11 0,0-8-1,0 8 1,-1 10 0,-1 0 1,2 5-1,0 2 1,2 2-1,-2 1 2,6-3 0,-1 0 0,3-1 0,2-4-1,2-2 2,-1-4-1,3-2 1,-2-4-1,1-1 0,-2-5 1,-1 1-1,-2-5 0,0 1 0,-3-3 0,-3 0 0,-1-3-1,-1-2 0,-1 0-1,-4-1 0,0 2-2,0 0-1,1 4 0,-4 0-3,8 12-5,-8-9-6,8 9-11,0 0-5,5 9 2,4 3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26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2201 33 14,'-1'-9'16,"1"9"0,0 0-2,0 0-2,3-7-2,-3 7-1,0 0-2,0 0-1,0 0-1,0 0-1,0 0-1,7 4 0,-7-4 0,4 10-1,-4-10 0,6 14 0,-3-4 0,1 0-1,-1 0-1,0 0 1,1 1 0,-1 0-1,1-2 1,-1 0-1,-3-9 1,7 12-1,-7-12 2,0 0-1,9 8 2,-9-8-1,0 0 0,7-8 1,-7 8-1,8-14 0,-2 5 0,0-3-1,2-1 0,-1-2 0,1 0-1,0 1 0,0 1-1,-1 3-2,-1 0-2,1 4-4,-7 6-6,10-7-8,-10 7-6,0 0-2,13 10 0</inkml:trace>
  <inkml:trace contextRef="#ctx0" brushRef="#br0" timeOffset="1">2391 88 12,'0'0'24,"7"-7"-4,-7 7-3,12-7-2,-12 7-4,14-8-2,-5 4-3,-2 0-1,0 1-2,-7 3-1,11-8 0,-11 8-1,7-8 0,-7 8 0,2-8 0,-2 8 0,-3-9-1,3 9 1,-4-8-1,4 8 1,0 0-1,-9-8 0,9 8 0,0 0 0,-9-1-1,9 1 1,-7 4 0,7-4 0,-5 10-1,5-10 1,-8 13 0,6-5 0,0 1 0,-2 1 0,3 0 1,-1 2 0,2-2 0,3 0 1,1-1 0,0 0 0,3-1 0,1-1 0,1-2 0,2-1 0,1-3-1,1 1-2,2-5-9,-3-4-20,9 4-2,-7-11 1,8 5 0</inkml:trace>
  <inkml:trace contextRef="#ctx0" brushRef="#br0" timeOffset="2">1430 2160 10,'0'0'16,"0"0"-3,0 0-3,0 0-2,0 0 0,3 10-2,-4 0-1,0 3 0,1 5 0,0 4-1,0 6 0,0 3 0,-1 1-2,2 3 0,1 1 0,-2 0-1,3-3 0,-3-3 0,-2-2 0,1-5-1,-1-4 1,1-3 0,-1-4-1,1-4 0,1-8-2,-1 9 0,1-9-4,0 0-8,0 0-9,0 0-3,-4-14 0</inkml:trace>
  <inkml:trace contextRef="#ctx0" brushRef="#br0" timeOffset="3">1440 2137 12,'0'0'13,"-11"16"-3,5-7-1,-3 5-1,0 0-1,-2 1-1,1-2-2,1 2 0,1-3-1,-1-2-2,2-3 1,3 0-1,4-7 0,0 0-1,0 0 1,0 0-1,0 0 1,1-14-1,4 5 0,0-2 0,1-1 0,0 0 0,1 1 0,0 0 0,-1 3 0,-6 8 0,12-7 0,-12 7 2,12 3-1,-4 3 1,-1 2 0,3 1 1,0 2 0,1 1 0,2-2 1,-3 0-1,2-3-1,-2 0-1,0-2-6,-10-5-21,19 4 0,-16-11 0,5 5 1</inkml:trace>
  <inkml:trace contextRef="#ctx0" brushRef="#br0" timeOffset="4">1369 418 21,'-5'-8'20,"5"8"-2,-4-8-2,4 8-2,0 0-3,-9-9-2,9 9-2,-7-4-1,7 4 0,0 0-3,-11-2 1,11 2-1,-9 5-2,9-5-1,-12 13 1,6-4-1,-1 3 1,-1 1-1,2 2 0,0 2 0,1 2 1,2 0 0,3 1-1,1 0 1,2-1-1,3 0 0,0-1 1,2-3-1,1-2 0,1-1 0,-1-5 1,1-1-1,0-3 0,-1-3 1,1-2-1,-2-2 0,2-2-1,0-1-2,-1-3-1,2-1-2,-2-2-2,2 0-1,-3-4-2,2-1-1,-2-2 0,0 0 3,-1 1 0,-3-1 3,-2 2 2,0 3 2,1 2 4,-2 4 0,-1 9 1,-4-9 1,4 9 0,0 0 1,-9 9 1,5 0 0,0 3 1,1 3 0,2 2 0,0 1 0,1 4-1,0-1 0,5-1-1,-3-2-2,4 0 0,-1-3-1,2-2-1,-1-3 0,1-3 1,-7-7-1,10 8-1,-10-8 1,7 1-3,-7-1-5,7-4-9,-7-3-14,7 4 0,-5-8-1</inkml:trace>
  <inkml:trace contextRef="#ctx0" brushRef="#br0" timeOffset="5">1625 563 3,'0'0'22,"0"0"1,0 0-8,0 0-3,0 0-4,0 0-1,8 4-2,-8-4 0,6 8 0,-6-8 0,5 12-1,-2-3-1,-4-1 0,2 2 0,-2-1-1,0 0-1,0 1 0,-2-3-1,3-7 0,-3 11 0,3-11 0,0 0 1,-1 9-1,1-9 1,0 0 0,0 0 0,10 0 0,-10 0 1,11-2 0,-11 2 0,14 1-1,-6 0 1,1-2-1,-1 2 0,0-1 0,-8 0-1,13 0-4,-13 0-8,8-1-18,-1 5-1,-7-4 1,7 0 0</inkml:trace>
  <inkml:trace contextRef="#ctx0" brushRef="#br0" timeOffset="6">2348 496 21,'0'0'17,"0"0"0,0 0-5,0 0-2,0 0-1,-8-4-2,8 4-2,0 0-1,0 0 0,-9 3-2,9-3 1,-7 10-1,2-3 0,1 1 0,0 1 1,1 1-2,0 0 1,2 0-1,2-2 0,1-1 0,-2-7-1,7 12 1,-7-12-1,12 6 1,-3-5 0,-1-2 0,-1-1 0,2-2 0,-1-1 1,-1-3-1,0-1-2,-1-2 0,-2 1-4,-3-3-4,1 1-9,2 5-12,-8-4 1,4 11 0</inkml:trace>
  <inkml:trace contextRef="#ctx0" brushRef="#br0" timeOffset="7">2454 735 8,'-13'-14'23,"13"14"-5,-10-8-2,10 8-5,-10-4-2,3 3-2,0 1-1,-2 3-2,2 2-1,-2 0-1,2 2 0,0 0-1,0 1 0,1 2 0,2-1-1,1 0 0,2 3 0,1 0 0,2-1 0,2-1 0,0-1 0,1-2 0,-5-7 1,13 8-1,-7-8 1,1-2 0,-7 2 0,13-10 0,-9 2 0,1-1-2,-2 1-1,0-3-9,-3 11-14,-2-24-2,5 16 0</inkml:trace>
  <inkml:trace contextRef="#ctx0" brushRef="#br0" timeOffset="8">2655 543 8,'0'0'22,"0"0"-3,0 0-4,0 0-4,0 0-3,0 0-2,-8 7-2,8-7-1,-6 13-2,2-6 1,3 3-1,2-3-1,1 2 1,2 0-1,2-2 1,1-2 1,0-1-1,2-4 1,0 0 0,1-2 0,0-2 0,-1-4 0,-1 0 0,-2-1 0,1-1-1,-4 0 1,0-3-2,-3 2-2,-4-2-2,-1 2-9,-2 6-15,-6-6 1,4 9-1</inkml:trace>
  <inkml:trace contextRef="#ctx0" brushRef="#br0" timeOffset="9">1774 497 7,'0'0'19,"0"0"0,8 11-3,-8-11-1,15 11-1,-4-2-2,0-1-1,6 1-1,1-4-2,8 5-1,-3-4-2,3 3 0,-1-3-2,2 1 0,-2-2-1,0 1-1,-4 0 0,-4-1 0,-1-1-1,-3 0 1,-4-2-1,-2 1-1,-7-3-2,7 1-9,-7-1-20,0 0-1,4-8 1,-4 8 0</inkml:trace>
  <inkml:trace contextRef="#ctx0" brushRef="#br0" timeOffset="10">16 766 17,'-2'-14'18,"2"5"-2,-1-3 0,2 2-1,-2 1 0,0 0-2,1 9-3,-1-13-1,1 13-3,0-8-2,0 8-2,0 0 0,-1 10-1,0 1 0,-1 4-1,1 6 0,0 4 1,0 3-1,0 4 1,-1-2 0,2-2-1,0-1 0,0-4 1,1-5-1,-1-4 0,1-3 1,0-4 0,-1-7 0,2 7 2,-2-7-1,0 0 1,3-11-1,0 2 0,-1-2 1,3-3 0,0-1-2,0-2-1,2 0 0,-1 2 0,0 2 0,-1 2-1,-5 11 1,10-8 0,-10 8 0,10 6 0,-6 3 0,1 2 0,0 2 0,1 3 0,-1 1 0,-1-1 1,-1 2-1,-1-2 0,-3 0 1,1-1 0,-4-1 1,-2-3-2,-1-2 1,-2-3-1,-1-2 1,0-3-2,0-1-1,-2-4 0,3-2-4,-3-3 0,7 2-3,-3-4-6,5 1-6,4 0-8,-1-7-4,9 4 1</inkml:trace>
  <inkml:trace contextRef="#ctx0" brushRef="#br0" timeOffset="11">183 728 7,'-10'-2'18,"10"10"-2,-4-1-2,2 5-2,0 2-1,-1 6 0,2 1-2,-1 4-1,2 1-1,0-1-2,1 2-1,1-1-1,1-3-1,1-2-1,1-4 1,0-3 0,2-4-1,-1-3 1,2-3 0,0-3 0,2-3 0,-1-3-1,1-1 0,1-4 0,-1-2 0,0-3-1,-1-2 1,0-2-1,-2-1 1,-2 1-1,-1 1 1,-2 2-1,-2 3 0,-1 5 1,1 8-2,-9-2 1,2 9 0,0 4-1,-2 3 1,2 4-1,0 2 1,3 1 0,4-1 0,1 0 0,3-1 0,4-4-1,2-4-4,3-2-4,-1-4-7,1-7-9,2 7-6,-4-12 1</inkml:trace>
  <inkml:trace contextRef="#ctx0" brushRef="#br0" timeOffset="12">419 848 12,'0'0'21,"-10"-1"-3,10 1-3,-12 8-3,4-1-2,1 4-1,-1 0-3,1 4 0,0 0-1,3 1-1,2-1-1,1 0-1,3-2 0,3-1-1,-2-1 0,4-3 0,-1-2 1,-6-6-1,12 5 0,-12-5 0,10-3 0,-10 3 0,8-10 0,-5 2-1,0-3 1,1-1-1,-2 0 1,0 0-1,0 1 1,1 2 0,-2 0 0,-1 9-1,1-7 0,-1 7 1,0 9-1,0 1 0,0 1-1,0 2 1,2 2 0,0 1 0,3 0 1,-1-4-1,4 0 0,-1-5-3,3 0-1,-1-6-3,2 0-3,-3-4-4,0-3-4,1 0-6,-4-6 0,3 5-1</inkml:trace>
  <inkml:trace contextRef="#ctx0" brushRef="#br0" timeOffset="13">558 889 22,'0'0'16,"0"0"-1,0 0-2,-8-1-2,8 1-2,-12 12-2,7-4-1,-2 2 0,2 2-2,2 0-1,1 2 0,1-1-1,3-1 0,0 1 0,3-1-1,2-2 0,-1-2 0,2-1 1,0-3-1,0-2-1,1-3 1,0-3 0,0-2-1,0-3 0,1-1 0,-2-4-1,-1-2 1,1-3-1,-2-2 0,1-1 1,-2 0-1,0 1 1,-2 3 0,-1 3 0,0 4 0,-2 11 0,0 0 0,0 0 1,2 15 0,-3-1-1,0 2 2,1 2-1,-2 1 0,1-1 1,3 0-1,-2-4 0,1 0 0,1-3 0,1-4 0,-3-7 1,8 10 0,-8-10-1,8 0 1,-8 0 1,12-8-1,-6 0 0,2 0 1,-1-4-1,1 0-1,-1-2 1,-1 3 0,-1 0-1,0 2-1,-5 9 1,7-8-1,-7 8 0,1 11-1,0-1 1,0 1 1,2 2-2,1 2 1,0 0 1,3-3-1,2-2 2,2-2-2,0-3 0,-1-2 0,2-2 0,-1-3-1,0-1-1,-2-2-1,-1-1 0,-3-2-1,2 0 0,-3-2 0,0 0 1,-2-3 0,-1 2 2,0-1-1,0 2 2,-2 1 1,1 2 0,0 7-1,0 0 1,0 0 0,-8 1 0,5 7 0,0 1-2,-1 2 2,1 2-2,1 1 2,1-1 0,1 0-1,2-1 1,2-2-1,3-1 0,1-4-3,3 1-3,-2-6-8,1 0-7,6 0-9,-8-7 0,7 4-1</inkml:trace>
  <inkml:trace contextRef="#ctx0" brushRef="#br0" timeOffset="14">1020 889 6,'0'0'21,"-1"15"-4,-3-7-4,3 3-3,-1 1 0,1 1 0,0 1-3,0 0 0,3-1-1,0-2 0,2 0-1,1-4 2,-5-7-1,10 8 1,-2-6 0,-8-2-1,12-9 1,-7 0-2,2 2 2,-3-7-3,0 1 0,-1-7-2,-2-3 1,-2-3-1,1-4 0,-2-3-1,-2 0-1,-1 1-2,-3 4-3,2 8-11,-2 5-19,-1 5-1,9 10 0,-14-4 0</inkml:trace>
  <inkml:trace contextRef="#ctx0" brushRef="#br0" timeOffset="15">518 1129 21,'0'0'26,"0"0"-4,0 0 0,0 0-7,-4 17-3,2-3-3,1 3-2,0 5-2,0 5 1,0 0-1,1 2-2,1-1 0,1-4-2,-1-2 0,3-1 0,-2-6-1,2-2 0,0-5 0,-4-8 1,10 9-2,-10-9-1,12-4 0,-12 4 0,14-13-1,-5-1 0,1-2 1,-1-5-1,0 0 2,-1-2 0,0 0 1,-3 5 1,-1 1 1,-1 5-1,-3 4 1,0 8 0,0 0 0,-4 14-1,1-1 0,1 3 0,1 1 0,0 4-1,2 0 1,2-3-1,1-1 1,2-3 0,-1-2-1,1-4 1,-6-8-1,12 10-1,-12-10-2,9 2-4,-9-2-5,0 0-8,4-12-9,-4 12-4,1-21 2</inkml:trace>
  <inkml:trace contextRef="#ctx0" brushRef="#br0" timeOffset="16">664 1136 2,'1'-8'16,"7"7"-13,1 5-12</inkml:trace>
  <inkml:trace contextRef="#ctx0" brushRef="#br0" timeOffset="17">758 1160 26,'2'-11'25,"-2"11"-6,0 0-1,0 0-6,0 12-2,-2-1-3,2 5-1,-2 3-2,3 4 1,-3 2-1,2 2 0,0-2-2,1-1 0,1-3-1,-2-2 0,0-5 0,2-4 0,-1-3 0,-1-7 0,0 0 0,0 0 0,0 0-1,6-7 1,-5-3 0,2-3-1,1-4 0,0-2 0,1-1 1,0 0-1,1 3 0,-2 1-1,0 3 1,0 5-1,-4 8 0,0 0 1,8-2-1,-8 2 0,6 16 1,-2-4 0,0 1 0,1 1 0,-1 4 1,-1-1-1,0-1 0,-1-2 1,-1-2-1,0-1 1,-1-2-1,0-9 1,0 10 0,0-10 0,0 0 0,0 0 0,0 0 0,0 0 0,2-13 0,-1 3-1,2-3 0,0-3 0,1-1 0,2-1 0,2-2-1,0 4 1,-1 1 0,0 4 0,-2 4 0,-5 7 0,9 1 0,-9-1 0,5 18 0,-4-6 0,0 3 0,1 2 1,0-1-1,-1-1 0,1-3 0,-1-2 0,-1-1 0,0-9 1,4 8 0,-4-8 0,0 0 0,0 0-1,8-10 1,-4 3 0,2-3 0,2-1-1,-1-2 0,2-1 0,-2 1 0,1 1 0,-3 3 0,-5 9 0,9-8 0,-9 8-1,5 8 1,-2 2 0,0 2 0,-1 2 0,2-1 0,0 1 0,-1-2 0,1-1 0,-1-3 0,-3-8-1,7 12-1,-7-12-3,0 0-8,9 4-9,-9-4-10,0 0-2,7-11 1</inkml:trace>
  <inkml:trace contextRef="#ctx0" brushRef="#br0" timeOffset="18">1143 1234 20,'0'0'24,"-9"-1"-4,9 1-2,-4 8-4,4-8-4,-9 12-2,4-4-1,3 3 0,-3-1-1,5 1-1,-1 0-1,3 0-1,-1-1 0,2 0-1,0-2 0,0 0-1,-3-8 0,7 11 0,-7-11 1,8 7-1,-8-7 0,12 0 0,-12 0-1,12-5 1,-4 0-1,0 0 1,1-2-2,0-2 1,-2-1-1,-1-2 1,0 0 0,-3 0 0,0 1 0,0 1 0,-4 2 1,1 8-1,0-12 0,0 12 0,0 0-1,0 0 1,0 8-1,0-1 1,0 3 0,3 2 0,-3 1 0,3 0 0,-1 0 0,2 0 0,-1-3 0,2-1 1,-5-9-1,11 11 1,-3-9-1,1-1 1,-1-3 0,1-1 0,-1-3 0,1-2-1,1-1 1,0-3-1,-3-1 1,1 1-1,0-2 2,-2 2-2,-1 2 1,0 2-1,-5 8 0,7-8 0,-7 8 0,0 0 0,5 9 1,-2-2-1,1 3 0,-1-1 0,0 2 1,-1 3-1,0-1 1,0-2 0,-2-1 0,0 0 0,-1-2 1,-1 0-1,2-8 0,-8 11 1,8-11-1,-11 8 0,5-5 0,-2-1 0,0-1-1,1-2 0,7 1-3,-15-6-9,10-1-24,5-1 1,0-9-2,8 0 2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6:47.008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  <inkml:brushProperty name="ignorePressure" value="1"/>
    </inkml:brush>
  </inkml:definitions>
  <inkml:trace contextRef="#ctx0" brushRef="#br0">147 32 34,'1'-2'15,"-4"-4"-1,0 3-2,0-1 0,-2 0-3,2 2-2,-2-2-2,0 3 0,0-2-2,-1 3 0,0-2-1,1 1 0,-2 2-1,2 1 0,1 0 0,-1 2-1,-1 1 0,2 2 0,0 1 0,0 3 0,1 0 0,1 0 0,1 1-1,1 0 1,0-2 0,2 1 0,2-2 0,1 0 0,1 0 0,1-1 1,1 0-1,1-2 1,0 2-1,1 1 0,0-1 0,-2 2 0,1-2 1,0 2-1,-2 0 1,-1-1-1,-2 0 1,0-3-1,0 2 1,-2 0 0,0 0-1,-2-1 1,-2-3-1,0 2 0,-4-1 1,0 0 0,-3-2-1,0 0 1,-3 1-1,1-2 1,-5 1-1,3-2 1,0 1-1,-2-2 0,4 0 0,-2-1 0,5 0 0,-3-1 0,5-1-1,0-4-2,2 4-5,2-2-9,-2-6-12,9 10-1,-5-9 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28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7 115 7,'0'0'9,"0"0"-1,0 0 0,-5 9 0,5-9 0,-1 12-1,1-5-1,0 2-1,2 0-1,-2-1-1,0 1 0,1-2 0,-1-7 1,5 10 2,-5-10 1,0 0-1,8 3 1,-8-3 1,11-6-1,-11 6 0,9-11-1,-9 11-1,9-16-2,-5 7-1,-1 1 0,-2-3-3,1 4-3,-2-2-6,0 9-9,0 0-13,-7-8 2,7 8-1</inkml:trace>
  <inkml:trace contextRef="#ctx0" brushRef="#br0" timeOffset="1">150 380 14,'-6'-7'22,"6"7"-4,-7-5-3,7 5-5,-7-2-2,7 2-3,-8 0-1,8 0-1,-7 7-1,7-7-1,-6 11-1,6-11 0,-4 12 1,3-4-1,0 1 0,1-9 1,3 12 0,-3-12 0,6 9 2,-6-9-1,10 2 1,-10-2 0,10-3 0,-10 3 0,10-9 0,-7 2-1,-3 7-1,7-14-1,-6 6-2,1-2-4,0 2-10,-6-4-14,4 12 3,-4-18-1</inkml:trace>
  <inkml:trace contextRef="#ctx0" brushRef="#br0" timeOffset="2">307 220 11,'43'-8'12,"8"4"-2,-2-2-2,4 2-2,-4-1-1,-2 0-1,-4 1-2,-6-1-1,-7 1 0,-7 1-2,-4-1-4,-7-2-9,2 9-6,-14-3 1</inkml:trace>
  <inkml:trace contextRef="#ctx0" brushRef="#br0" timeOffset="3">111 304 13,'0'0'14,"0"0"-3,0 0-1,0 0-1,0 0-2,0 0-1,0 0-1,0 0-1,0 0-2,0 0 0,11 4 1,-4-4-2,4 0 0,4 0-3,2-4-11,11 4-10,-6-10 0,10 6 0</inkml:trace>
  <inkml:trace contextRef="#ctx0" brushRef="#br0" timeOffset="4">982 33 19,'-4'-19'27,"4"19"-6,-1-10-1,1 10-6,0 0-4,0 0-2,0 0-1,-1 7-2,0 4 0,-2 3-2,1 4 0,-2 2 0,1 5 1,-1-1-2,3 2 1,-2-3-2,2 0 0,1-4-1,2-2 1,-2-5-1,2-3 0,-1-2 0,-1-7-2,3 9-2,-3-9-2,0 0-7,0 0-10,5-10-9,2 7 1,-5-6 0</inkml:trace>
  <inkml:trace contextRef="#ctx0" brushRef="#br0" timeOffset="5">1125 0 18,'-2'7'20,"-1"0"-3,2 7-2,-1 0-3,1 3 0,-1 4-2,-1 0-1,2 3-1,0-3-1,3 1-2,-2-3-1,0 0-1,3-3-1,-1-3 0,-1-3-1,3-3 0,-4-7-1,2 10-1,-2-10-2,0 0-3,0 0-7,0 0-11,0 0-7,0 0 1,-6-12 0</inkml:trace>
  <inkml:trace contextRef="#ctx0" brushRef="#br0" timeOffset="6">1003 163 8,'0'0'24,"0"0"1,0 0-8,7-2-3,-7 2-6,8-5-2,0 3-2,0-1-5,3 1-4,3-1-8,-1-2-7,6 7-4,-6-6-2</inkml:trace>
  <inkml:trace contextRef="#ctx0" brushRef="#br0" timeOffset="7">1223 135 6,'0'0'19,"0"0"-4,0 0-1,6 7-2,-6-7-2,4 9 1,-4-9-2,3 13-3,-1-5 0,-2-8-2,2 13-1,-2-13-1,2 11 0,-2-11 0,-2 11-1,2-11 0,2 7 0,-2-7-1,0 0 1,2 8 0,-2-8 0,0 0 1,0 0 1,10 6 0,-2-5-1,1-2 1,2 0 0,0-1-3,4-1-6,0-3-17,6 6-9,-7-8 2,3 6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</inkml:traceFormat>
        <inkml:channelProperties>
          <inkml:channelProperty channel="X" name="resolution" value="327.19836" units="1/cm"/>
          <inkml:channelProperty channel="Y" name="resolution" value="436.62827" units="1/cm"/>
          <inkml:channelProperty channel="F" name="resolution" value="0" units="1/dev"/>
        </inkml:channelProperties>
      </inkml:inkSource>
      <inkml:timestamp xml:id="ts0" timeString="2015-10-21T21:34:31.29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82 339 25,'0'0'2,"0"0"-2,0 0-2,-2-4 2,2 4 0,0 0 0,0 0 8,-2-2-8,2 2 6,0-2-6,0 2 10,-2-5-10,2 5 4,0 0-4,0 0 8,0-2-8,0 2 8,0 0-8,0 0 3,0 0-3,0 0 3,0 0-3,0 0-2,0 0 2,-5 0 2,3 2-2,-2 1-2,0-1 2,-1 2 1,1 3-1,0-3-1,-3 2 1,3 3 0,-1-2 0,1 1-1,0 1 1,-1 0 0,3-1 0,0 1 0,2-3 0,-2 3 0,2 0 0,0-3-1,0 1 1,2 1 1,0 0-1,0-1-1,1-1 1,-3 1 0,2-3 0,0 0 0,0-1 0,-2-1 0,0-2 0,0 0 1,0 0-1,0 0-2,0 0 2,0 0 1,0 0-1,0 2 0,0 0 0,-2 2 0,0 1 0,0 1 2,-3 1-2,1 1-2,2 1 2,-3 2-2,3-2 2,0 1 0,2-1 0,-2 2 1,2-2-1,-2 1-1,4-1 1,-2 0-2,0-1 2,2-1 2,-2-1-2,2-1 0,0 1 0,1-1-1,-1-3 1,0 2-2,0-2 2,-2 0 1,2 1-1,-2-3 2,2 2-2,-2-2-1,0 0 1,0 0 0,0 0 0,0 0-1,0 0 1,0 0 2,0 2-2,-2 2-2,2-2 2,-2 3-1,0 1 1,0 1 3,0-1-3,-1 1-2,1 1 2,0 1 0,2 0 0,0 2 1,2-1-1,-2-1-1,2 2 1,1 0 3,-1-3-3,0 1-4,2 0 4,1-1-5,-1-1 5,0-1 6,-2-1-6,1-3-1,1 2 1,-4-4-4,0 0 4,0 0 0,2 2 0,-2-2 4,0 0-4,0 0 7,0 0-7,0 0 4,0 0-4,0 0-1,0 0 1,0-2-2,0 2 2,0 0 1,0 0-1,0 0-2,0 0 2,0 0-5,4 0 5,-1 2 0,1 3 0,0-1-1,1 3 1,-1-3-5,5 2 5,-3-1 6,3 1-6,-3-1-1,3-1 1,0 0-1,-1-1 1,-1-3 2,-1 2-2,1-4 1,-1-1-1,1 1 0,-3-4 0,3 1 4,-5-1-4,2-1-2,-2 3 2,1 0 0,-3-1 0,2 1 0,-2 4 0,0 0 0,0 0 0,0 0-4,0 0 4,0 0-6,4 2 6,0 0-1,1 3 1,-1-3 2,3 0-2,1 0-2,1-2 2,2 2-1,-3-2 1,1 0 0,0 0 0,-3 0 3,-1 0-3,-3 0 0,0 0 0,-2 0-1,2 0 1,-2 0-1,0 0 1,4 0 6,-1 0-6,1 0-7,2-2 7,1 0 3,-1 0-3,3-3 8,-2 1-8,1-2 0,-1-3 0,-1 2 5,-1-1-5,1-3 0,-4 0 0,0 2 0,1 1 0,-3-1 2,2 5-2,-2 4-4,0-2 4,0 2-5,0 0 5,4 0-6,-2 4 6,3 0-1,1 1 1,-2-3 1,3 0-1,2-2 0,-3-2 0,1 0 8,-1-5-8,1 1 4,-1-7-4,-2 0 1,1-3-1,-3-1-1,0 0 1,0-1 0,0-1 0,-2-1 0,0 1 0,3-1-1,-3 3 1,0 4 0,0 4 0,0 3 0,0 2 0,0 4 1,0 0-1,0 0-4,0 0 4,0 4 1,0-4-1,0 0-2,0 0 2,0 0 0,0 0 0,0 0 9,2-2-9,0-5 1,0 1-1,0-5 2,0 0-2,1-2 0,-1 0 0,2-2 0,-4 2 0,2 0 0,-2 1 0,0 1 5,0-2-5,-2 4 1,0-2-1,0 3 0,-3 1 0,3 1 2,0-1-2,-2 7 1,2-2-1,2 2 1,-3-2-1,3 2 1,0 0-1,0 0-2,0 0 2,0 0-1,0 0 1,0 0 5,0 0-5,0-2 12,-2-3-12,4 1 3,-4 0-3,2-1 1,-2 1-1,0-2 0,-2 1 0,1 3-3,-1-2 3,0 2 1,-1-1-1,3-1-2,2 4 2,0 0-19,0 0 19,0 0-27,0-2 27,0-2-59,0-5 59</inkml:trace>
  <inkml:trace contextRef="#ctx0" brushRef="#br0" timeOffset="1">410 460 37,'0'0'-1,"0"0"1,0 0 5,0 0-5,0 0 7,2 0-7,2 0 11,3 0-11,1 0 9,5 0-9,18 0 5,1-2-5,1 2 2,-1-2-2,3 0 3,2 0-3,4 0 3,0 0-3,7-3 3,4 3-3,0-4 2,6-1-2,20 1 0,-4-5 0,-7 0 5,-2 0-5,-2-2 5,-2 0-5,2 2 1,-5-2-1,5 3 1,17-1-1,-4 0-1,-6 4 1,-5-1 0,-5 1 0,-1 1 0,-1-1 0,-3 1 0,-6 4 0,1-3 1,15 1-1,-5 0-2,-10-1 2,-9-1 0,-9-1 0,-3 3 2,-10-3-2,-4 5-1,-4-2 1,-4 2 2,-3 0-2,-4 2-1,0-3 1,-2 3-47,-5 0 47,1 3-50,-1-6 50</inkml:trace>
  <inkml:trace contextRef="#ctx0" brushRef="#br0" timeOffset="2">2732 32 48,'0'0'14,"0"0"-14,-2-5 14,2 3-14,-2-2 7,2 2-7,-2-1 3,2 3-3,0 0 3,-3-4-3,1 2 2,0 0-2,0-3-1,-5 3 1,1 2 2,-3 0-2,1 0-3,-3 2 3,0 3 0,0-1 0,0 3 0,3 1 0,-1 1-2,2 2 2,-1 0 0,-1 4 0,3 2 3,1 5-3,1 4-1,2 2 1,0-2-3,4 2 3,0-2 3,2-2-3,1 0 0,1-2 0,-2-3-2,1-2 2,1-1 0,1-6 0,-1 1 0,3-4 0,-3-1 2,3-6-2,-2 2-3,1-4 3,-1-4-5,1-3 5,-1-2-5,2-2 5,-1-2-8,1-2 8,0-3-11,-1 1 11,-1 1 1,-3 3-1,0 4 1,-1 5-1,-1-1 11,0 5-11,-2 2 3,0 0-3,0 0-1,-2 5 1,2 5-3,-2 6 3,-1 1 1,1 2-1,2 1 2,0 2-2,0-3-2,2 1 2,3-3 2,-1-2-2,3-2 2,-1-4-2,1-3-3,-3-1 3,3-3 0,-3-2 0,2-5 4,-1 1-4,-1-2-2,3-5 2,-3-4-5,2-3 5,1-3-6,-1 1 6,1-2 4,-3 5-4,-2 2 6,1 2-6,-1 4 6,-2 3-6,2 1 11,-2 1-11,0 4 4,0 0-4,0 0-2,0 0 2,0 4-3,0 5 3,2 6-1,-2 3 1,2-1 2,0 2-2,1 1 0,1-3 0,-2-2-1,2-2 1,-1 0 1,1-4-1,13-2 0,-4-1 0,-4-4-22,0 0 22,-3-4-62,1-2 62,1-7-4,1-6 4</inkml:trace>
  <inkml:trace contextRef="#ctx0" brushRef="#br0" timeOffset="3">3220 259 52,'0'0'10,"-2"-4"-10,2-3 11,-2 3-11,2-2 8,-3 1-8,3 3 4,-2 0-4,2 2 0,-2 0 0,-4 2 0,1 7 0,-3 4 0,1 0 0,1 4-4,-3 3 4,2 1 0,3 1 0,0-3 0,2-1 0,2-3 0,0-2 0,0-2 0,2-3 0,0-1-3,0-3 3,2 1-4,-1-3 4,1-4-12,2-3 12,1-1-5,2-5 5,-1-4-1,3-7 1,0-4-1,2-6 1,0-5-1,0-7 1,-2 1 1,-5 2-1,1 8 6,-3 7-6,-2 9 11,-2 6-11,0 3 6,-2 3-6,-2 5-5,-1 5 5,-1 5-1,2 8 1,1 6 0,1 6 0,2 2 0,0 1 0,2-1-2,3-3 2,1-1 2,1-4-2,-1-3-1,1-3 1,1-3 3,3-2-3,-2-5-1,-3-3 1,3-3 0,0-2 0,-3-4 0,1-3 0,-1-4 0,1-2 0,-1-4 3,1-5-3,-3-2-1,0 1 1,1-1-1,-3 6 1,-2 3 3,0 4-3,0 7 1,0-2-1,0 6 0,-4 2 0,-1 9-5,1 4 5,0 4 0,-1 5 0,1 0 0,2 0 0,0 0 0,2-3 0,2-1-1,2-5 1,0-2 4,3-4-4,-1-3-32,3-4 32,2-2-43,-2-6 43</inkml:trace>
  <inkml:trace contextRef="#ctx0" brushRef="#br0" timeOffset="4">3552 166 47,'0'0'10,"0"0"-10,0 0-2,0 0 2,0 7 2,2 3-2,-2 6 13,2 5-13,0 5 4,-2 7-4,-2 1 4,2 1-4,-2 2 1,2 0-1,0-1 0,0 1 0,0 2 2,2-3-2,-2-5 0,0-1 0,0-2 1,0-6-1,0-3-1,-2-6 1,2 0-3,0-6 3,0-3-22,0-4 22,-2-6-35,2-7 35,0-5-20,2-8 20</inkml:trace>
  <inkml:trace contextRef="#ctx0" brushRef="#br0" timeOffset="5">3606 164 46,'0'0'16,"2"-4"-16,-2 1 16,2 1-16,0 2 5,3 2-5,1 7 0,-2 4 0,3 7-2,-3 3 2,1 1 1,-1 2-1,-2-2 1,-2 0-1,0-2-1,0-3 1,-2-2 1,0-1-1,-3-3 0,3-5 0,-2 1-2,0-3 2,-1-3-25,5-3 25,0-7-40,0-4 40,5-4-15,-1-7 15</inkml:trace>
  <inkml:trace contextRef="#ctx0" brushRef="#br0" timeOffset="6">3770 125 53,'-2'2'3,"-2"5"-3,-3 3 5,1 3-5,-3 3 6,3 3-6,1 3 1,1-1-1,2 1 0,0-2 0,4 1 1,0-3-1,2-1 0,1-2 0,1-4 1,1-2-1,-1-1 2,-1-6-2,1 1 14,1-8-14,1 1 5,-1-5-5,-1-4 5,-1 0-5,1-6-1,-4-5 1,3-4-1,-3-3 1,0 3-5,-2 4 5,0 7-4,-2 2 4,0 6-28,-5 5 28,1 6-30,-1 5 30,3 3-26,2-1 26</inkml:trace>
  <inkml:trace contextRef="#ctx0" brushRef="#br0" timeOffset="7">3937 218 51,'0'0'16,"-2"-4"-16,2-3 12,-2 3-12,2 0 9,-2 1-9,2-1-2,-2 2 2,0 0 2,-3 2-2,1 2-3,-3 2 3,1 3 0,2 1 0,-1-1 1,1 4-1,-1 2-4,3 2 4,0 2-1,2-2 1,0 3 3,0-3-3,2-2-3,-2 0 3,2-2-3,1-3 3,-3 1-2,0-2 2,0-1-1,0-4 1,0 3-2,-3-3 2,3-2-2,0 0 2,0 0 2,-2 0-2,2 0 0,-4-2 0,2-3-6,0-3 6,-3-1-15,3 0 15,2 1-15,0 1 15,-2 1-36,2-1 36</inkml:trace>
  <inkml:trace contextRef="#ctx0" brushRef="#br0" timeOffset="8">4035 235 40,'0'5'13,"2"6"-13,0 2 6,0 2-6,1 2 2,-1-4-2,-2 2 8,2 0-8,-2-2 2,2-4-2,-2 0-1,2-3 1,-2-1-1,0-1 1,0-4 1,0 0-1,-2-7-69,0-1 69</inkml:trace>
  <inkml:trace contextRef="#ctx0" brushRef="#br0" timeOffset="9">4048 25 67,'0'0'4,"0"0"-4,0 0-1,0 0 1,0 0-11,0 0 11,2 4-56,5 5 56,-3-2-2,-2-1 2</inkml:trace>
  <inkml:trace contextRef="#ctx0" brushRef="#br0" timeOffset="10">4267 42 53,'0'0'23,"0"0"-23,0 0 6,0 0-6,0 0 0,0 0 0,-2 5 1,2 4-1,-3-1-1,3 7 1,-2 5 1,2 4-1,-2 6 2,2-2-2,0 0-1,0 1 1,2-6 0,-2-1 0,0-2 0,2-3 0,-2 2 0,5-6 0,-3-4-2,2 0 2,1-5-4,1-2 4,1-6-40,1 0 40,1-7-37,2 0 37</inkml:trace>
  <inkml:trace contextRef="#ctx0" brushRef="#br0" timeOffset="11">4293 194 61,'2'-6'16,"5"1"-16,-1-3 1,3-1-1,2-2-9,-1 3 9,1-1-46,0 2 46,0-1-22,0 1 22</inkml:trace>
  <inkml:trace contextRef="#ctx0" brushRef="#br0" timeOffset="12">4458 73 44,'0'-4'6,"0"4"-6,-5-3 4,1 1-4,0-2 5,-1 2-5,1 0 10,0 2-10,-1-3 4,5 3-4,0 0-1,0 0 1,-2 3 0,0-1 0,0 2-1,0 3 1,-1 1 0,3 3 0,-2 2-1,2 4 1,-2 1 2,4-1-2,-2 5-1,2-5 1,1 3 2,1-5-2,0 0-1,3-2 1,-3 2 1,0-4-1,3 2-1,-3-2 1,-2-3 0,1 3 0,-3-2-2,0 0 2,0-3 3,-5 3-3,3-3 1,-4 1-1,1-3 0,-1 0 0,1 1 1,1-5-1,0 2 1,-3-2-1,3 0-1,0-2 1,-1 0 2,3-3-2,-2 3-16,2-2 16,-1-1-60,3 1 60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0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5180 251 7,'9'-7'9,"-9"7"0,0 0 0,0 0 0,0 0-1,0 0-1,0 0 0,0 0-1,0 0 0,0 0-1,0 0 0,-10-3-1,10 3 0,-14 4-1,5-1-1,-6 0 0,-2 1-1,-6 0-1,-2 2 0,-7-2 0,-7 2 0,-6-2 0,-8 1-1,-9 0 1,-6 1 0,-9-2-1,-10 2 1,-3 0 0,-3 1 0,-3 0 0,-1 2 1,1 2-1,0-3 0,7 3 0,3-1 1,4 0-1,6 0 0,4 0 0,4-1 1,6-1-1,5-1 1,4 0 0,4-2 1,5 0 0,4-2 1,4-1 1,6-1 0,7 1-1,5-2 0,4 0 0,5 0 0,9 0-2,-9-1 0,9 1-1,0 0 0,0 0-1,0 0-2,10 0-2,-10 0-8,8 5-12,-8-5-4,12 1 1,-12-9 1</inkml:trace>
  <inkml:trace contextRef="#ctx0" brushRef="#br0" timeOffset="1">142 205 9,'0'0'11,"-4"-11"-1,4 11 0,-7-12 0,7 12-1,-8-12 0,8 12-2,-10-12-1,10 12 1,-13-10-2,5 5-2,-2 2 0,1 2 0,-1 2-2,0 3 0,0 3 0,-1 4-1,2 2 1,1 6-1,2-1 0,0 6 0,4 1 0,1 0 0,3-1 1,1-2-1,2-1 0,0-3 0,1-3 1,1-4-1,-3-3 1,-4-8 0,10 7 0,-10-7 0,8-3 0,-8 3 0,9-15 0,-2 4 0,0-3 0,1-2-1,0-4 0,1 1 1,0 0-1,-3 4 0,0 0 1,-2 4-1,1 3 1,-5 8-1,0 0 0,1 10 0,-4 3 0,1 5 0,1 3 0,1 3 0,2 2 0,0-1 0,2-3-1,3-4-4,2-2-7,-2-9-13,7 4-1,-14-11 0</inkml:trace>
  <inkml:trace contextRef="#ctx0" brushRef="#br0" timeOffset="2">298 235 5,'0'0'14,"0"0"-4,-11 4-1,11-4-2,-5 10-1,3-1-1,-1 3-2,1 4 0,1 2-1,1 3-1,1 3 1,2-3-1,1-1 0,1-2 0,2-2 0,2-5-1,-1-2-1,0-5-4,1-2-4,-2-7-4,4 0-2,-4-8 0</inkml:trace>
  <inkml:trace contextRef="#ctx0" brushRef="#br0" timeOffset="3">486 79 13,'1'-11'15,"-1"11"0,0 12-2,-4 8-1,-2 6-3,-1 5-1,-1 5 0,1 2-3,2 1 0,1-1-2,3-1 0,1-8-1,3-4 0,0-6 0,1-4 0,0-7-1,-4-8 1,11 0-1,-11 0 1,11-18-1,-3 0 0,1-3 0,2-7-1,0-1 0,2 0 0,-1 2 0,-1 3 0,-1 5 0,-2 8 0,-8 11 0,0 0 0,5 21 0,-7 0 0,-2 4 1,1 2-1,-1 2 0,2 0 1,1-4-1,1-3 0,2-5 1,1-3 0,1-5-1,-4-9 1,11 7 0,-11-7 0,12-10 0,-4-1 0,-2-5 0,4-5-1,-2-5 1,1-2-1,-1 0 0,0 4 1,-2 1-1,-2 5 0,0 6 0,-4 12-1,0 0 1,-1 12 0,0 3 0,-1 5 0,2 1-1,0 4 2,2 0-1,1-3 0,1-3 0,3-2 0,0-5-3,0-3-7,1-10-18,6 4-1,-6-10 1,7 2-1</inkml:trace>
  <inkml:trace contextRef="#ctx0" brushRef="#br0" timeOffset="4">851 278 11,'-8'1'22,"8"-1"-5,0 0-1,-10-5-4,2 3-3,1-1-1,-1 3-2,-1 1-2,0 3 0,0 4-2,-2 4-1,4 4-1,1 1 0,1 5 0,3-2 1,2 2-1,2-1 1,3-3-1,3-3 1,0-4 0,4-3 0,-1-4 0,0-4 0,1-3 0,-1-4 0,0-2 0,-1-3 0,-1-3 0,-2-2 0,0 0-1,-2-1 0,-1 2 1,-1 1 0,-2 3-1,0 5 0,-1 7 1,0 0-1,0 11 0,1 3 0,0 1 0,2 3 0,1-2 0,3 2 0,1-4 1,2-2-1,0-3 0,2-3-1,0-5-2,1-3-2,-2-3-1,0-4-1,-2-3 0,1-5-1,-2-4-1,-1-4 1,-3-5 3,1-2 0,-1-3 4,0 0 1,-1 1 4,0 6 1,-3 4 1,2 6 1,-1 8 0,-1 10 0,-3 9-1,1 7 0,0 6-2,0 4-2,1 7 1,1 0 0,0 2-1,1-3 0,1-1-1,2-3 0,1-6 0,0-4 0,1-5-1,0-5 0,2-4 0,-8-4-1,15-6 0,-6-3 0,1-6 0,0-5-1,-2-7 1,1-5 1,-2-2-1,1 0 2,-2 1 1,-2 5 0,-2 2 0,1 10 0,-3 7 0,0 9 0,-2 11-1,0 6 1,2 5-2,0 3 0,0 5 0,3 1 0,1 0 0,1 0 1,3-6-1,0-2 1,1-4-1,1-5 0,-1-4 1,0-3-1,1-6 1,-2-2-1,-1-6 0,1-3 0,-2-4 0,0-4 0,0 2 0,-1-3 0,-1 2 1,0 1-1,0 5 0,-2 3 0,-2 8 1,0 0-1,1 8 0,0 5 0,-1 1 0,1 3 0,1-1 0,0 3 0,2-2-1,1-2 1,2-4 0,0-2-1,2-4-1,0-2 1,1-4-1,0-4 0,0-4 0,-2-3 0,1-3 1,-1-3-1,-1-1 2,-3-2 0,0 4 1,-1-1-1,-2 6 1,1 1 0,-2 11 0,0 0-1,0 0 1,2 15-1,0 0 0,1 7 0,1 2 0,1 4 1,0 4 0,2 4-1,-3-1 1,1 3 0,-3 3 0,-2-2 0,-4 2 0,-3-3 1,-6-2-1,-4-1 1,-4-3 0,-3-2 0,-3-7 0,-2-2 1,-2-7-1,4-3 0,0-8 1,2-4-1,1-6-1,2-11-2,4-6-4,1-12-9,5-12-18,10-4-1,0-12 1,13 0-1</inkml:trace>
  <inkml:trace contextRef="#ctx0" brushRef="#br0" timeOffset="5">1880 135 25,'-5'-17'27,"8"8"2,-5-1-10,2 10-3,0 0-6,0 0-3,1 17-2,-2 4-2,0 7-1,-1 7-1,3 4 0,-1 2 1,2 1-1,2-4-1,0-5 1,0-6-1,2-7-1,-1-6-1,0-6-2,-5-8-4,0 0-5,0 0-6,8-13-9,-14-4-1,4 3 0</inkml:trace>
  <inkml:trace contextRef="#ctx0" brushRef="#br0" timeOffset="6">1785 392 27,'4'-7'20,"7"2"-1,-3-5-3,5-2-3,-2-4-4,2-4-2,0-1-1,1-4-2,1-1-1,0-1 0,1 1-1,-2 1-1,-1 4 0,-3 4-1,0 5 0,-4 4 0,-6 8 1,7 5-1,-7 6 0,-1 6 0,0 5 1,0 6-1,2 5 0,1 2 0,0-1 1,2 0-1,1 0 0,2-7 0,0-5 1,2-6-1,-2-3 0,-1-6 1,-6-7-1,13 2 0,-13-2 1,11-14-1,-4 2 0,-2-4 0,0-6 0,1-1 0,-2-2 1,0 2-1,-1 3 0,0 2 0,-2 6 0,-1 12-1,0 0 1,0 0 0,3 14-1,-3 2 1,1 3 0,2 2 0,-1 0 0,3-1 0,2-1 1,2-5-1,0-3 0,1-3 0,0-4 0,-1-3 0,1-3 0,-2-3 0,-1-3 0,-2-3 0,1-2 0,-2-4 0,-1-2-1,-1-3 1,0 4 0,-1 0 1,-1 3-1,0 4 0,0 11 0,0 0 0,0 0 0,-2 15 0,2 2 0,1 3 0,1 3 0,-1 0 0,2-1 0,2-2-1,1-3 2,0-5-1,1-2 0,2-5 1,-1-3-1,-1-3 1,1-4-1,0-1 1,1-3-1,0-4 1,-1-1 0,-1-3 0,1-2 0,-1 0 1,1 0-1,0 2 1,-3 4-1,-1 2 0,0 4-1,-4 7 1,7 2 0,-3 8-1,-2 3 0,2 1 0,0 5 1,0-1-1,-2 1 0,0-3-1,-2-1-2,-2-3-5,-2-2-10,-5-8-12,9-2-2,-15 0 2,15 0 0</inkml:trace>
  <inkml:trace contextRef="#ctx0" brushRef="#br0" timeOffset="7">2275 60 38,'6'-14'26,"-9"2"-1,3 12-17,2 8-16,-2-8-15,3 20-2,-1-11-2</inkml:trace>
  <inkml:trace contextRef="#ctx0" brushRef="#br0" timeOffset="8">2638 236 17,'0'0'25,"0"0"-1,0 0-7,-8 8-2,4 3-7,0 5-2,1 3-3,0 4 1,2 1-1,5 2 0,-1-3-1,5 0 1,-1-6-2,4-2 0,-3-5 0,4-3 1,-3-5-1,1-4 0,-1-3 0,0-4 0,1-2 0,-2-4 0,0-2-1,0-4 1,-1-1-1,0 0 0,-2 2 1,0 3-1,-2 2 1,0 5-2,-3 10 2,0 0-1,0 0 0,8 14 0,-5 1 1,1 4-1,0 2 0,1 3 1,0-1 0,-3 0 0,-1-2-2,-3-3 0,-2-2-3,-3-5-6,-2-3-12,3 1-9,-9-11 1,7 2 0</inkml:trace>
  <inkml:trace contextRef="#ctx0" brushRef="#br0" timeOffset="9">2673 20 21,'9'-12'25,"-8"1"-1,-1 11-12,8 5-17,-8-5-15,1 18-2,-1-18-2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1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105 57 7,'-7'-13'25,"7"13"-3,-10-14-1,10 14-5,-12-12-3,5 6-3,7 6-1,-12-9-3,12 9-1,-11-3-2,11 3-2,-12 13 0,4 1 0,1 6-1,0 5 0,1 4-1,1 2 1,4 4 1,1-4-1,1-1 0,4-4 1,1-7 0,2-5 0,-1-6 0,3-4 0,-3-6-1,2-3 1,-1-7 0,0-1-1,-1-4 1,2-2-1,-1-4 0,0 0 0,-2 1 1,0-2-1,0 5 0,0 1 0,-2 4 0,-1 4-1,-3 10 1,0 0-1,7 8 1,-5 6 0,0 4 0,1 3 0,1 3 0,0 0 0,0-1 0,0-3 1,1-3-1,-2-5 1,0-3 0,-3-9 0,0 0-1,8 3 1,-6-11 0,1-3-1,2-6 0,0-5-1,4-5 0,0-5-3,4 0-2,-3 0-4,4 4-6,-1 5-7,-3 2-5,4 15-2,-14 6 2</inkml:trace>
  <inkml:trace contextRef="#ctx0" brushRef="#br0" timeOffset="1">348 134 16,'0'0'24,"1"-13"0,-1 13-5,0 0-3,-6-8-4,6 8-4,-9 3-2,9-3-2,-14 13-1,6-1-2,1 2-1,2 3 0,-1 0 0,3 2 0,2-2 0,2-1 0,1 1 1,2-6 0,2 0 0,-1-4 0,-5-7 0,12 5 1,-5-8-1,-7 3 0,12-13 0,-6 3 0,0-4 0,0-3 0,1 0-1,-2-2 1,-1 2 0,0 0 0,-1 3 1,0 2-2,-2 5 0,-1 7 1,0 0-1,2 15 0,-1-2 0,2 3 0,2 1-1,-1 2 2,3 0-1,1-1 0,-1-5 1,1-3-1,0-3 1,1-3-1,-1-4 1,0-3-1,-1-4 1,1-2-1,0-5 1,-2-2-1,2-5 0,-2-1 0,0 0 1,-2 1-1,0 0 0,-1 3 0,-1 7 0,0 3-1,-2 8 1,1 8-1,-1 4 0,1 5 1,1 4-1,1 0 1,3 1 0,-1-1 0,1-3 0,1-3 0,0-5 0,1-2 1,-8-8 0,12 6 0,-12-6 0,11-7 0,-7-1 0,1-1-1,0-4 1,-1 0 0,-1-3-1,1 1 0,-1 1 1,-1 1 0,-1 3-1,-1 1 0,0 9 0,0 0-1,0 0 1,1 11-1,1 1 1,-1 2-1,3 2 0,1 1 1,0 2-1,2-3-1,1 0-4,0-6-6,4-3-13,5 0-8,-5-9 2,6 1 0</inkml:trace>
  <inkml:trace contextRef="#ctx0" brushRef="#br0" timeOffset="2">806 105 2,'-10'-1'21,"10"1"-3,-9 7-5,9-7-4,-13 11-1,8-3 0,-2 2 1,3 2-4,0 3-1,2 0-2,1 2 0,2-1-1,2 1-1,2 0 2,1-4-1,0-3 0,2-4 1,0-4-1,0-2 1,0-4-1,1-3 1,-2-5-1,-1-1 0,0-4 0,1 1 0,-2-1 0,-1 2 1,-3 1 1,1 2 0,-1 2-1,-1 10 0,0 0-1,0 0 1,-1 8-1,2 4-1,1 4 0,-1 3 0,3 5 0,-1 3 0,1 0 1,1 0-1,0-1 1,-3 2 0,0-2 0,-2 0-1,-3-6 1,-1-2 0,-3-4 0,0-1 1,-3-5 1,10-8 0,-13 7 1,13-7-1,-8-7 0,6-1 0,1-7-1,5-2 0,0-8-3,3-2 1,4-5-2,1-4 0,3 1 0,2-3 1,3 1-1,-3 0 1,1 5 0,-3 5 1,-3 4 1,-2 4-1,-4 4 1,-3 4-1,-3 11 0,2-8 0,-2 8 0,0 0 0,-4 16-1,2-6 0,1 4 1,-1 2-1,0 2 1,2 1 0,-1 2 0,2-1 0,0-3 0,3 0 0,1-2 0,0-3 0,2 0 0,1-4 0,0-1-4,0-4-11,-8-3-15,18 0-2,-12-9 1,7 3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2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106 216 17,'0'-10'26,"0"10"0,-7-9-3,7 9-9,-10-13-4,4 4-4,-1 1 0,1-3-2,0 4 0,-1-2-1,7 9-2,-11-10 1,4 10-1,-1 5-1,1 3 1,-1 8-1,3 2-1,-1 4 1,2 3 0,3 2 0,2-1 0,4-4 0,1-2 0,2-3-1,0-6 1,3-4-1,0-4-1,-1-5 1,0-5-1,0-2 0,-1-4 0,0-4 1,0-3-1,0-2 1,-1-7 0,-1-1 1,0-4 0,-1-1 0,1 2 0,-3 2 1,0 4 0,-2 4 0,0 10-1,-2 13 1,0 0 0,-2 10 0,0 10 0,-1 8 0,2 5 0,1 4-1,0 2 2,1 1-2,2-4 2,3-3-2,0-5 1,2-7 0,0-5 0,0-7-1,1-3 1,1-5 0,-2-3 0,1-3-1,-2-4 1,1-4-1,-2-3 1,0-4-1,-3-2 0,1-3 1,-2 1-1,-1 2 0,0 1 0,-1 6 0,-1 2 0,1 13-1,0 0 1,0 0-1,1 19 1,1-1-1,-1 4 0,1 1 1,3 4 0,-1-4 0,0-1 0,2-2 0,0-5 1,1-4-1,0-4 0,-7-7 0,14 2 0,-5-6 0,-2-3 1,1-3-1,-1-4 0,1-3 0,-1-3 0,0-2 0,-2-3 0,0 1 0,-1 5 0,0 0 1,-2 4-2,-1 4 1,-1 11 0,0 0 0,0 0 0,0 14 0,-1 1-1,0 4 1,0 1 0,2 2 0,0 2 0,3-3 0,2-1 0,0-3 0,2-4 1,1-3-1,2-3 0,0-3-1,0-4-1,1-1-5,-2-4-12,-1-7-10,6 3-2,-8-9 2</inkml:trace>
  <inkml:trace contextRef="#ctx0" brushRef="#br0" timeOffset="1">611 159 10,'0'0'17,"-13"3"-1,13-3-1,-15 7-1,8-1 0,-1 2-3,0 1-3,1 3-1,0 1-1,3 2-2,0 1-1,3 4 0,2-2-1,2 1 0,1 0-1,3-1 0,1-2 0,2-1 1,-1 0-2,1-7-2,1 0-4,-1-4-12,-3-7-11,6 4 0,-9-10 1</inkml:trace>
  <inkml:trace contextRef="#ctx0" brushRef="#br0" timeOffset="2">608 276 19,'0'0'26,"9"-5"1,5 5 0,-2-5-23,3-6-25,12 8-2,-7-8-2,11 6-1</inkml:trace>
  <inkml:trace contextRef="#ctx0" brushRef="#br0" timeOffset="3">995 6 19,'0'0'28,"5"-12"0,-5 12 2,0 0-16,0 15-5,-2 1-3,-1 7-2,1 5-2,-1 6 0,5 1-1,-2 2 1,3-1 0,1-6-1,2-3 0,0-8-1,1-4 1,0-6 0,-7-9 1,9 8-1,-2-10 0,-7 2 0,13-12 1,-7 3-1,2-2-1,-1 0 1,0 1-1,-3 0 0,1 3 0,-5 7 0,0 0-1,9 3 0,-5 7 1,0 1-1,1 2 1,3 0 0,2 2 0,-1-1 0,3-4 1,1-3-1,-1-3 1,-1-3 0,0-2 1,-2-3-1,1-3 1,-4-2 0,0-3 1,-3-4-1,-1-1-1,-4-3 0,-2-5-1,-5 2 0,-2-1-2,-4 4-2,-6 2-1,-1 7-4,-6 2-8,-1 2-16,6 11 0,-5-5 1,11 6 1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2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152 103 5,'0'0'13,"0"0"-1,0 0 0,0 0-1,4-8 0,-4 8-1,0 0-1,0-10 0,0 10-2,-1-10-1,1 10 1,-2-14-2,2 14 0,-3-14-1,1 8 0,-3-2 0,1 1 0,0 0-1,4 7-1,-10-11 1,10 11-1,-12-7 0,12 7 0,-10-1-1,10 1 0,-10 4 0,10-4-1,-12 9 1,5-2-1,0 2 0,0 0 0,0 2 0,-1 0 0,1 0 0,-1 2 0,1 0 1,1 0-1,2-1 0,-1 2 0,2-1 0,0 1 1,1 1-1,2-1 0,0 2 1,2-1-1,0 0 1,1-1-1,3-1 0,-1 0 0,1-2 0,1-2 1,1-1-1,1-3 0,-1-1 0,2-2 0,-2-1 1,2-2-1,-1-2 0,0 0 1,1-1-1,-3-2 0,1-1 0,0-3-1,-1 1 1,-1-1-1,0-1 0,-2-2 1,0 0-1,-1 1 0,-1 1 0,-1 2 1,-1-1-1,0 10 1,-1-11 1,1 11-2,0 0 1,0 0 0,0 0 0,0 0 0,0 0 0,-8 12 0,7-2 0,0 2 0,0 1 1,1 1-1,2 0 0,-1 1 1,2-2-1,0 0 0,0-3 0,1-3 1,0 0-2,-4-7 2,9 9-1,-9-9 0,8 0 0,-8 0 1,8-4-1,-8 4 0,8-9 1,-4 1-1,1-1 0,-2-2 0,1 1 0,-1-2 0,0-1 0,-1 3 0,-1 0 0,-1 4-1,0-1 1,0 7 0,0 0-1,0 0 1,0 0 0,3 9 0,0-2 0,-2 2 0,1 1 1,0 1-1,1 0 0,2 0 0,-2-3 0,1 0 0,0-1 0,-4-7 0,9 9 0,-9-9-3,8 4-2,-8-4-8,0 0-12,11-4-8,-11 4 2,4-8-1</inkml:trace>
  <inkml:trace contextRef="#ctx0" brushRef="#br0" timeOffset="1">345 51 18,'0'0'21,"0"0"-2,0 0-3,0 0-2,0 0-4,7 4-2,-7-4-1,0 0-2,9 2 0,-9-2-1,9 7-2,-9-7 0,9 12-1,-6-3 0,-2 2 0,1-1 0,-2 0 0,-2 1-1,0 0 1,0-3-1,-2 0 1,4-8-1,-6 9 1,6-9-1,0 0 0,-7 4 1,7-4-2,0 0 1,-4-10 1,4 10-1,0-9 0,0 9 0,1-10 0,-1 10 0,0 0 1,4-7 0,-4 7 0,0 0 0,8 0 1,-8 0 0,8 5 0,-8-5 0,11 7 0,-3-4 0,0 0-1,-2 0 1,2-2-1,1 0 0,0-1-1,-1-1 1,1 0-1,-1-2-1,1 0-1,0-1-2,1 1-5,-10 3-6,13-11-8,-2 9-11,-8-6 3,6 6 0</inkml:trace>
  <inkml:trace contextRef="#ctx0" brushRef="#br0" timeOffset="2">531 75 13,'0'0'25,"0"0"-3,0 0-2,0 0-3,0 0-5,7-3-1,-7 3-2,9 2-2,-2 1 0,-7-3-2,14 1-1,-6-1-2,2-1 0,-2 0 0,1 0-1,0 0 0,-1-1-1,-1 0-2,-7 2-2,11-4-4,-11 4-6,0 0-9,0 0-10,3-9 2,-3 9-1</inkml:trace>
  <inkml:trace contextRef="#ctx0" brushRef="#br0" timeOffset="3">572 3 3,'1'8'21,"-1"-8"-2,0 0-3,0 0-2,1 11-1,-1-11-1,2 12-2,0-4-2,-2 0 0,2 2-2,-1-2-1,0 2 0,-2-1-1,3 2-1,-2-1 0,1 1 0,-1-2-2,1 0 0,-1 0 1,1-2-1,-1-7-1,2 10 1,-2-10-1,0 0 1,1 8-1,-1-8-1,0 0-4,0 0-6,0 0-17,0 0-5,1-10 1,-1 10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2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173 154 16,'-3'-9'15,"3"9"1,-4-11-3,4 11-1,-6-12-2,6 12 1,-7-12-2,7 12-2,-11-12 0,11 12-2,-12-10-1,4 7 0,0 1-1,0 0-1,0 4 0,-1 1-1,-1 2 0,0 1-1,1 3 1,0 1 0,-1 3 0,2 1 0,-1 2 0,2-2 0,1 3 0,2 1 0,-1 1 0,4-2 0,1 0-1,1 1 1,3-2-1,1 0 0,2-2 1,-1-1-1,4 0 1,-2-1 0,3-2-1,-1-1 1,0-2-1,-1 1 1,0-5 0,0 1 0,0-2-1,-1-2-2,-1-3-1,1 2-3,-8 1-4,13-12-7,-13 12-7,11-17-8,-3 11 1,-6-10 1</inkml:trace>
  <inkml:trace contextRef="#ctx0" brushRef="#br0" timeOffset="1">186 244 13,'0'7'16,"0"-7"-1,1 10-3,-1-2-1,2 3-1,-1 0 1,1 0-3,0 1-1,0 0-3,1 0 0,-1-1-1,0-2-1,0-1-1,-2-8 0,4 11 0,-4-11 1,0 0 0,0 0 1,0 0-2,0 0 2,0-10-1,0 3 0,0-4-1,1-1 0,0-3 0,1 1-1,3 0 0,-1 0-1,0 1-2,0 2-4,1 4-5,-5 7-6,10-11-10,0 13-2,-10-2 2</inkml:trace>
  <inkml:trace contextRef="#ctx0" brushRef="#br0" timeOffset="2">388 175 3,'-2'-10'21,"2"10"-2,0 0-3,0 0-4,-10 0-2,10 0-1,-7 5-2,7-5-1,-6 9-1,1-2 0,2 3-1,0-1-1,1 5 1,-1-2-2,2 4 1,0-3-2,2 2 1,-1-2 0,2 2-1,0-2-1,1-1 1,1 0 0,0-2-1,1 1 1,-2-3 0,3 0 0,-6-8-1,9 9 2,-9-9-1,9 1 0,-9-1 0,9-7 0,-9 7 0,12-13 0,-6 3 0,-1-2-1,3-1 1,-3-1 0,0-3-1,0-2 1,-4-2-1,1 0 1,-2 0-1,-2 3 0,0 1 1,-2 3-1,2 3-1,2 11-1,-7-11-4,7 11-4,0 0-5,-7-3-8,8 10-8,-1-7 0,1 9 1</inkml:trace>
  <inkml:trace contextRef="#ctx0" brushRef="#br0" timeOffset="3">547 267 8,'-7'2'12,"7"-2"-2,0 0-2,0 0-2,0 0-2,0 0-1,0 0-1,0 0 0,0 0 1,0 0-1,0 0 2,0 0-1,0 0 1,0 0-1,0 0 1,0 0-1,0 0 2,0 0-2,0 0-1,0 0 1,0 0 0,0 0-1,0 0 1,0 0 0,1 12 0,-1-12-1,-2 12 1,0-4-1,2 2-1,-3 1 0,1 1 0,0 2 0,-1-1 0,2-1 0,0-1-1,0-2 0,1-2 1,0-7 0,1 10-1,-1-10 1,0 0 1,0 0-1,8 2 1,-8-2 1,8-2-1,-8 2 1,13-4-1,-6 1 0,2 2-1,-2-1 1,3 2-1,-2-2 0,-1 2-1,1 0 1,-2 0-1,-6 0 0,12 1-1,-12-1-3,8 0-3,-8 0-5,7 1-5,-7-1-9,0 0-4,4-7 0</inkml:trace>
  <inkml:trace contextRef="#ctx0" brushRef="#br0" timeOffset="4">615 305 17,'0'0'20,"-2"10"-2,2-10-2,-2 13-4,1-4 1,0 4-2,1 1-1,-1 0-2,3 2-2,-2 0-1,1 0-3,0 0 1,0 0-2,-1-3 0,2 1-1,-1-3 0,-1 0 1,0-3-1,0 0 0,0-8 1,2 11-1,-2-11 0,0 0 0,0 0 0,0 0-1,1 8-1,-1-8-2,0 0-7,0 0-11,2-15-9,-2 15 1,5-18 0</inkml:trace>
  <inkml:trace contextRef="#ctx0" brushRef="#br0" timeOffset="5">610 83 15,'0'0'13,"0"0"-1,0 0-1,0 0-2,0 0-2,0 0 0,0 0-2,0 0-1,0 0 1,0 0-1,0 0-1,0 0 0,0 0-1,0 0 0,0 0 0,0 0-1,0 0 1,0 0-1,0 0 0,0 0 0,0 0 1,0 0-1,7 4 1,-7-4-1,0 0 1,10 2-1,-10-2 1,8 1-1,-8-1 1,8 0-1,-8 0 0,9 0 1,-9 0 0,10-2-1,-10 2 1,8-3-1,-8 3 0,9-3 1,-9 3-1,9-3 0,-9 3-1,7-3 1,-7 3-1,0 0 1,8-3-1,-8 3 0,0 0 0,0 0 0,0 0 1,0 0-1,0 0 0,0 0 1,0 0-1,0 0 1,0 0-1,0 0 0,0 0-1,0 0-3,0 0-6,0 0-14,0 0-7,0 0 1,0 0 0</inkml:trace>
  <inkml:trace contextRef="#ctx0" brushRef="#br0" timeOffset="6">470 11 4,'0'0'9,"10"-6"-1,-10 6-1,8-3-1,-8 3-1,6-2 0,-6 2-2,10 0 0,-10 0-1,9 3 0,-9-3-1,9 7 1,-9-7-1,9 11 1,-6-4-1,-2 2 0,1 0 1,-2 2-1,-2-2 0,0 1-1,0 0 1,-2 0-1,0 0 1,0-3-1,0 0 1,0 0-1,4-7 0,-7 11 0,7-11 1,0 0-1,-5 7 0,5-7 0,0 0 1,0 0-1,0 0 0,0 0 0,0 0 0,0 0 0,0 0 1,0 0 0,2 7 1,-2-7 0,0 0 1,9 3-1,-9-3 2,9-1-2,-9 1-1,11-2-4,-11 2-13,8-7-7,4 8-1,-9-8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3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10 91 12,'-3'-20'25,"6"13"-4,-2-2-3,2 1-3,-3 8-5,8-13-3,-8 13-1,11-8-1,-11 8-2,11 1-1,-11-1 0,13 14-1,-6 1 0,-1 2-1,1 4 1,-2 5 0,-2 3-1,-1 0 1,-3 1-1,-3-1 0,0-3-1,-4-2 0,-1-2-2,-1-4 1,-1-4-1,4-1 1,-3-5 0,4 0 0,-1-5 2,7-3 1,-8 2 0,8-2 0,0 0 1,-3-13-1,3 13 1,2-12 0,-2 12-1,5-11 0,-5 11 0,15-4 1,-6 4-1,2 1 1,2 3-1,-1 0 1,3 2-1,-1-1 0,-2 0 0,-2 0 0,-1-2-2,-1 2-6,-8-5-18,10 3-5,-1-1 0,-9-2 1</inkml:trace>
  <inkml:trace contextRef="#ctx0" brushRef="#br0" timeOffset="1">452 103 8,'2'-9'26,"-2"9"2,0 0-7,0 0-3,-4-7-5,4 7-3,0 0-2,-11-9-2,11 9-1,-13-7-1,13 7 0,-15-6-2,8 5 0,-2-2-1,0 3 0,2 1 0,-2 2-1,0 3 0,0 4 0,2 5 0,-1 2 0,5 6 0,-1 2-1,2 1 1,4 2 0,1-1 1,3-3-1,1-3 0,3-1 1,-2-5-1,2-2 1,-2-4-1,-1-2 0,0-1-3,-7-6-1,11 4-4,-11-4-7,9-5-9,-1 4-10,-3-7 2,7 2 1</inkml:trace>
  <inkml:trace contextRef="#ctx0" brushRef="#br0" timeOffset="2">545 227 3,'0'0'23,"-3"15"-3,1-4-5,1 4-3,0 0 1,1 0-3,1 1-1,-1-2-2,2-1-1,-2-2-2,1-2 0,-1-9-1,0 8 0,0-8 1,0 0-1,0 0 0,0 0-1,2-11 1,1 3-1,0-4-3,0-5-3,4 1-9,3 0-17,-3-5-2,7 5 1,-4-3 0</inkml:trace>
  <inkml:trace contextRef="#ctx0" brushRef="#br0" timeOffset="3">786 165 24,'-13'-13'27,"13"13"-5,0 0-3,-12-5-7,12 5-4,-13 4-1,8 3-2,-2 3-2,1 5-1,1 2-2,0 5 1,2 0 0,3 2-1,2 0 1,3-1 0,2-2 0,1-2-1,1-3 1,3-2 0,0-5 1,1-2 0,-2-5 0,2-2 1,-3-7-1,1 0 1,-2-6 0,0-1 0,-2-4-2,-1-1 1,-2-4-1,-3-2 0,-1 1-1,-2-2-2,-1 4-2,-3 0-5,2 7-10,-1 5-7,-6 2-7,11 8 1,-11 8 0</inkml:trace>
  <inkml:trace contextRef="#ctx0" brushRef="#br0" timeOffset="4">954 245 11,'0'0'24,"0"0"1,0 0-6,0 0-4,0 0-6,4 9-3,-4-9-1,1 14-2,-1-6 0,0 3 0,0 0-1,0 0 0,-1-2-1,0 1 0,0-2 0,1-1-1,0-7 1,4 8 0,-4-8 1,11 4-1,-3-4 1,3-1-1,0 0 1,1-1-2,2-1-3,-2-1-4,0 1-8,1 4-11,-13-1-5,16-4 1</inkml:trace>
  <inkml:trace contextRef="#ctx0" brushRef="#br0" timeOffset="5">1045 306 28,'-3'7'22,"3"8"-4,0 0 0,-1 3-4,1 3-2,-2 0-3,3-1-3,-1-1-2,2-3-1,-1-3-2,1-1 0,-1-4-2,-1-8-3,0 0-12,11 8-12,-11-8-2,6-8 1</inkml:trace>
  <inkml:trace contextRef="#ctx0" brushRef="#br0" timeOffset="6">1076 0 29,'0'0'27,"0"0"-3,0 0-5,0 0-6,0 0-5,0 0-2,0 0-2,0 0-1,0 0-1,8 1-2,-8-1 1,7 10-2,-2-3 2,-1 1-1,0 2 1,-2 1-1,0 0 0,-3 0-1,-1-1 1,-1 0 0,-1-1 0,4-9-1,-8 11 1,8-11-1,0 0 1,0 0 0,0 0 0,0 0-1,0 0 1,0 0-1,0 0 1,0 0-1,0 0 1,5 8 0,-5-8 0,10 9 0,-10-9 0,12 8 0,-12-8 0,12 6 0,-12-6-2,7 5-7,-7-5-16,0 0-4,10-1 0,-12-8 1</inkml:trace>
  <inkml:trace contextRef="#ctx0" brushRef="#br0" timeOffset="7">1267 63 6,'0'0'23,"0"0"-4,0 0-3,0 0-4,0 0-1,0 0-3,0 0-2,0 0-2,0 0-1,0 0-1,0 0 0,0 0 0,8 1 1,-8-1-1,12 1 0,-5-2 1,3 2-1,-1-2 0,-2 2 0,1-2-1,0 1 0,-8 0 0,11-1 0,-11 1-1,7-1 0,-7 1-1,0 0-2,0 0-5,0 0-6,0 0-12,8 6-3,-8-6 1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4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82 25,'0'0'23,"0"0"-3,0 0-2,0 0-5,0 0-2,0 0-3,0 0-2,0 0-1,10 2-2,-1-1 1,9 0-1,5 0 1,7 1 0,8-1 0,8 1 0,4 0 0,3 0-1,2 0-1,-3 1 0,-5-2-1,-6 0-1,-8 2-4,-8-3-5,-5 2-9,-5 5-15,-15-7 0,8 4 0,-8-4 0</inkml:trace>
  <inkml:trace contextRef="#ctx0" brushRef="#br0" timeOffset="1">445 0 18,'0'0'26,"0"0"0,0 0-9,0 0-7,0 0-3,0 0-2,7 11-2,-7-11 0,16 15 0,-4-6-1,3 2 1,2 0-1,2 2 1,0-2-2,0 0 0,-2 0 0,-2 0 0,-3-2-1,-5 1 1,-3-2 0,-6 3 0,-3 0 0,-4 0 0,-4 0 0,-2 1 0,0-2-3,2-3-8,0-6-19,10 8-1,3-9 0,4-8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4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208 127 30,'-3'-15'29,"3"5"2,-7-2-12,0-3-4,2 3-4,-6-2-3,2 2-2,-4 0 0,3 3-2,-4 0-1,4 4-1,-2 3-1,-2 5 0,0 6-1,0 6 0,-1 8-1,0 6 1,3 8-1,1 1 1,3 3-1,4-1 1,4-3 0,6-3 0,3-5 0,4-3 1,2-7-1,0-4-2,5-4-3,-2-6-12,0-6-15,4 2-1,-5-10 1,4 3-1</inkml:trace>
  <inkml:trace contextRef="#ctx0" brushRef="#br0" timeOffset="1">284 267 13,'0'0'25,"0"0"0,0 0-6,3 11-6,-5 1-3,0 1-3,1 4-3,0 1 0,1 0 0,0-1-1,1-1-1,1-4 0,1-1 0,-3-11 2,3 8 0,-3-8-1,5-11 1,-5-1-1,4-1 0,-2-6-2,2-4-2,1 1-7,3-2-11,-4-1-12,11 9-2,-4-3 1,5 10 1</inkml:trace>
  <inkml:trace contextRef="#ctx0" brushRef="#br0" timeOffset="2">450 357 19,'8'-5'25,"-8"5"0,0 0-8,0 0-6,0 0-4,6 12-3,-7 0-2,0 2 1,0 1-1,0 1-1,-2 0 1,2-2-1,-1-2-1,1-2 1,1-10 0,-1 10-1,1-10 2,0 0-1,0 0 0,10-2 0,-10 2 0,14-4-1,-4 3-2,0 0-2,3 2-8,0 4-15,-4-4 0,7 7-1</inkml:trace>
  <inkml:trace contextRef="#ctx0" brushRef="#br0" timeOffset="3">778 109 8,'0'0'27,"-5"-11"1,5 11 1,0 0-14,-8-7-5,8 7-3,-10 3-3,4 4-2,-1 4 0,-2 6-1,1 4-1,-1 6 0,1 1 0,1 4 1,4 2 0,0 0-1,4-3 1,3-2 0,2-5 0,3-3 0,0-7 1,2-2-1,-1-8 2,3-4-1,-2-4 1,0-3 0,0-7 0,0-2 0,-3-3-2,3-4 1,-3-3-1,-1-2-1,-1-2-1,-4 0-1,0 5-2,-4 0-5,0 7-13,1 9-10,-7 1-1,8 8 1</inkml:trace>
  <inkml:trace contextRef="#ctx0" brushRef="#br0" timeOffset="4">942 266 32,'0'0'28,"0"0"1,7 1-12,-7-1-6,9 6-4,-2 0-2,-1 3 0,1 2-2,-2 2-1,-1 2 1,0 4-1,-2 2-1,-3-1 0,-1 1 0,-1 0-1,-1-2 0,1-1-1,0-1-1,1-4 0,0-3-3,5-1-3,-3-9-11,0 0-12,16 0 1,-11-9 1</inkml:trace>
  <inkml:trace contextRef="#ctx0" brushRef="#br0" timeOffset="5">927 365 15,'11'3'26,"-11"-3"1,13-2-3,-13 2-12,14 0-11,-5 4-17,-9-4-9,22-1-1,-12-7 0</inkml:trace>
  <inkml:trace contextRef="#ctx0" brushRef="#br0" timeOffset="6">1154 64 12,'0'0'28,"0"0"0,0-8-4,0 8-6,0 0-6,10-5-3,-10 5-2,13 1-3,-4 3-1,-1 2-1,0 3 0,-1 3-1,-1 3-1,-4 2 0,-2 1 0,-1 0 0,-5 0-1,-1-1 1,0-2-1,-1-4 0,2-2 1,6-9-1,-10 10 1,10-10 0,0 0 0,0 0 0,10-7 0,-2 4 0,1 0 0,1-1-1,2 3 1,-1 0-2,0 3-4,-3 1-10,-8-3-13,17 5-2,-17-5 2,13 4-1</inkml:trace>
  <inkml:trace contextRef="#ctx0" brushRef="#br0" timeOffset="7">1382 123 22,'0'8'27,"0"-8"-3,0 0-2,0 0-6,0 0-3,15 2-1,-8-2-3,5 2-1,-1-2-2,4 0-2,-1 0-3,0-3-4,2 2-16,1 3-13,-8-7-2,3 5 2,-12 0-1</inkml:trace>
  <inkml:trace contextRef="#ctx0" brushRef="#br0" timeOffset="8">1744 278 19,'3'-15'26,"-3"15"-5,3-9-4,-3 9-3,0 0-4,0 0-2,0 0-2,0 0-1,2 9-1,-2 0 0,1 5-2,-1 0 0,2 3 1,-2 3 0,3 1-1,0-3 0,-1 1-1,1-4 0,1-1-1,0-5 1,-2-1 0,-2-8 0,0 0 0,9 2-1,-9-2 1,8-12 0,-3 2-1,2-1 0,-1-4 1,2-2-2,1-1 1,-2 0 0,0-1 0,0 2 0,-2 1 0,0 4 0,-1 1 0,-4 11 0,3-8 0,-3 8-1,0 9 1,2 3 0,-1 1 0,2 6 0,-1-1 0,3 2 0,0-2 0,2 0 1,0-4-1,-1-4 1,1-1-1,-7-9 0,13 2 1,-13-2 0,11-10 0,-7 0-1,2-1 1,-1-1-1,-1-3 1,0-1-1,1 1 0,-2 0-1,0 3 1,0 0 0,-2 4 0,-1 8-1,0 0 1,0 0 0,6 12 0,-4 3 0,1 0 0,3 4 0,0 0 0,1-2 0,1-3-4,2-1-5,-1-1-19,-9-12-3,16 4-2,-13-12 1</inkml:trace>
  <inkml:trace contextRef="#ctx0" brushRef="#br0" timeOffset="9">1902 94 16,'5'7'13,"-5"-7"-12,0 0-10,12 10-9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1:48.0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18 2 26,'1'1'8,"-2"-2"0,1 1-1,-1 0 0,2 1-1,-1-2-1,0 0 0,0 2-1,0-1-1,-1-1-2,1 0 0,0 3 0,-1-1-1,0 6 0,1 0 0,0 0-1,-1 5 0,-1 0 1,1 3 1,1 1-1,-1 0 0,0 1 0,-1-1 1,0 2-1,1-2 0,0 1 0,0-1 0,-1 0 1,2-3-1,0 1 0,2-1 0,-2-1 0,1 0 2,0-4-1,2 0-2,-1-3-4,-2 0-5,2 1-6,-6-10-5,5 9 0</inkml:trace>
  <inkml:trace contextRef="#ctx0" brushRef="#br0" timeOffset="561">35 165 24,'9'8'6,"-1"2"-2,1-1 1,-1 1-2,0-1-1,1 0 0,-3-1-1,1 0 0,0-1 0,-1 0-1,-1-2 0,0-2 0,-1 2-2,-2-4-3,2 2-2,-4-4-5,6 4-5</inkml:trace>
  <inkml:trace contextRef="#ctx0" brushRef="#br0" timeOffset="951">149 8 25,'-1'2'8,"1"-1"-3,-1 3-1,-1 2-2,1 0-2,1 3 1,0 2 0,0 2 0,0 3 0,-1 2 0,2-1 1,-1 3-1,0 0 0,2 0 0,-1 0 0,0-3-1,0 0 1,0-3-1,1 0 1,1-1-1,-2-4 0,1 1 0,1-2 0,-1-2 0,1-1 0,-2-2 0,1 1-1,-1-4-1,2 0-5,-6-4-5,7 8-6</inkml:trace>
  <inkml:trace contextRef="#ctx0" brushRef="#br0" timeOffset="1528">317 175 25,'-2'-1'9,"-3"-2"-2,3 2 0,-3-2-2,3 2 0,-2-2-1,1 3-1,-1-1 0,1 2-1,1 1 0,-2-1-1,1 2 1,-1 0-1,1 1-1,-2 1 1,3 2 0,-2-2-1,0 3 1,0 0-1,1 0 0,2 2 0,1-1 0,1-1 0,1 0-1,0 2 1,1-1 0,2-1 1,-3 0-1,3-1 0,-2-2 0,3 1 0,-3-2 0,2-2-1,-2-1 1,2 0-1,0-3 0,-1 1 0,0-3 1,0-2-1,1-1 0,-1-1 1,0 0-1,-1-2 1,0 0 0,0 0-1,0 1 2,0-1 0,-1 3 0,-2 0 1,1 2-1,0 2-1,-1 1 0,0 2 0,1 3-1,-2 1 0,2 0 0,0 3 0,-1-1 0,2 2 1,0-1 0,0 1 1,1-3-2,0 4 2,0-3-1,1 2-2,1-2-7,-4-5-10,8 5-2,-7-7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5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110 242 17,'0'0'24,"0"0"2,-3-10-8,3 10-6,-8-8-3,8 8-2,-12-9-2,12 9-1,-13-8 1,13 8-2,-13-4-1,13 4 0,-11 1-1,4 1 0,0 5-1,0 3 0,-1 3 1,2 2-2,1 3 2,-1 2-1,4 0 0,2 0 0,1-1 1,6-3-1,-1-2 0,2-5 1,2-1-1,-1-5 0,1-2 0,1-2-1,-1-3 0,-2-1 0,1-3 0,-2 0-1,-1-3 1,1-3-1,0-1 2,-1-1-1,1-1 1,-1-1 0,-2 3 1,0 1 0,0 2 0,-2 5 0,-2 7 0,0 0 1,0 9-1,-2 3 0,0 2 0,2 4-1,-1 2 1,0-1 0,3 1-1,1-3 0,1-2-2,2-3-9,3 2-16,-9-14-4,18 6 2,-18-6-1</inkml:trace>
  <inkml:trace contextRef="#ctx0" brushRef="#br0" timeOffset="1">299 202 11,'0'0'15,"-7"5"-2,7-5-1,-9 6-1,9-6 0,-8 11-3,5-3 1,0 2-2,0 2-1,1 1-1,0 1 0,0 2-1,4-3-1,-2 2-1,0 0 0,2-2-1,2-1 0,0-3 0,1 0 0,-5-9 0,12 11 0,-4-9 0,2-1 0,0-2 0,1-2 0,0-1 0,2-4 0,-1 1-1,2-4 0,-2-1 1,-1-2-1,-1 0 0,-2-2 0,-1-1 0,-2 2 0,-3 0 1,0 3 0,-3 2 0,1 10 0,-3-10 0,3 10-1,0 0 1,-5 13 0,4-2-1,0 3 0,0 2 0,2 2 0,0 0 1,2 1-1,2-2 1,1-2-1,0-3 0,0-3-4,2-3-6,-1-2-12,-7-4-9,12-3 1,-10-6 1</inkml:trace>
  <inkml:trace contextRef="#ctx0" brushRef="#br0" timeOffset="2">581 253 5,'0'0'25,"0"0"0,-9-6-6,9 6-4,0 0-5,0 0-3,-7 11 0,4-3-3,-1 1-1,1 4-1,0 0 0,3 0-1,2 2 0,1-3 1,4 1 0,1-5 1,2-1 0,0-6 1,4-1-1,-5-4 1,1-3 0,-2-4 0,-1-2 0,-3-3-1,-1 0-1,-4-3 0,0-3 0,-5-3 0,2-2-1,-3-1 0,-1-2-1,0 0 0,-1 1 0,0 2-2,0 2-2,3 8-1,-4 1-7,6 9-6,4 7-9,-9 1-6,11 12 0,-2-5 2</inkml:trace>
  <inkml:trace contextRef="#ctx0" brushRef="#br0" timeOffset="3">454 94 39,'0'0'32,"0"0"1,-6-8-2,6 8-17,-2-7-9,2 7-12,0-8-15,0 8-10,0 0 0,10 8 0</inkml:trace>
  <inkml:trace contextRef="#ctx0" brushRef="#br0" timeOffset="4">707 232 9,'0'0'24,"0"0"0,0 0-6,0 0-3,0 0-4,7 13-3,-2-3-2,-1 2-1,-1 2 1,1 0-3,-1-1-4,0-1-7,0 1-13,-3-13-8,7 15 1,-7-15 0</inkml:trace>
  <inkml:trace contextRef="#ctx0" brushRef="#br0" timeOffset="5">942 215 22,'-15'-13'23,"7"11"1,-3-3-8,0 4-6,0 5-3,1 0-2,2 7 0,0 1 0,3 5 0,2 2-1,3 1 0,3 1-1,4-1-1,1-2 1,2-3-3,3-3-5,5 0-23,-5-14-1,10 4 0,-4-12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6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78 158 36,'-5'-15'27,"5"15"-4,-3-13-5,3 13-6,-5-8-4,5 8-2,0 0-3,-12 3 0,6 5-2,0 3-1,-2 4 1,1 2-1,-1 3 0,0 2 1,1 0-1,5-1 1,1 0-1,2-3 0,4-3-1,3-3-3,0-4-10,1-7-14,10 5-2,-9-13 1,10 7 0</inkml:trace>
  <inkml:trace contextRef="#ctx0" brushRef="#br0" timeOffset="1">149 168 8,'-2'10'20,"-9"-4"-1,5 8-7,-1-1-3,1 6-2,2 1-1,2 1 1,1-1-2,2-1-1,4-2-1,0-4-1,4-2 0,0-5 0,0-4-1,1-4 1,-2-2 0,1-3 0,-3-3 0,1-2-1,-3-2 1,0-2-1,0-1 1,-2-2 0,1 2 0,-1-1 0,0 4 2,0 1-2,0 5 0,-2 8 0,0 0 0,0 0 0,1 8-1,-1 7-1,-1 1 0,2 4 0,-1 0 1,2 1 0,1-3-1,1-3 0,-1-3 1,-3-12-1,13 10 0,-6-11 0,1-5 0,-1 0 0,0-4 0,0-3-1,0-1 1,-2-1 0,0-2 0,-1 1 0,0 1 1,-2 1 0,1 4 0,-3 1-1,0 9 1,0 0 0,0 0-1,4 12 0,-3 1 0,2 2 1,1 4-1,1-1 0,1-1-2,2-2-3,-1-4-9,0-4-12,5 0-5,-5-9 1,8 3-1</inkml:trace>
  <inkml:trace contextRef="#ctx0" brushRef="#br0" timeOffset="2">430 166 17,'0'0'23,"0"0"0,-8-1-7,8 1-4,-8 17-5,3-3-3,1 3 0,2 3-1,2-1 1,2 2-1,0-3 0,4-1-1,3-5 0,2-3 0,-1-5-1,1-3 1,0-4 1,-2-4 0,1-4-1,-3-1 0,-2-4 1,-3-3-1,-3-3 0,-1-3-1,-3-3 0,-1-3 0,-1-1-1,0-1-1,-2 5-1,2 1-9,0 5-11,8 12-9,-4 2 1,3 8 0</inkml:trace>
  <inkml:trace contextRef="#ctx0" brushRef="#br0" timeOffset="3">728 222 10,'0'0'28,"7"-4"-1,-7 4 2,0 0-12,-8-2-6,8 2-5,-8 14-3,5-3-1,-1 3-1,-2 1 0,2 1-1,1-2-2,1-2-4,2-1-6,4-1-11,-4-10-7,0 0 2,0 0 0</inkml:trace>
  <inkml:trace contextRef="#ctx0" brushRef="#br0" timeOffset="4">652 41 13,'0'0'25,"-2"-13"0,2 13-3,0 0-17,0 0-15,8 10-12,-8-10-3,5 11 0</inkml:trace>
  <inkml:trace contextRef="#ctx0" brushRef="#br0" timeOffset="5">800 89 35,'3'-8'31,"-3"8"0,0 0-10,0 0-7,0 0-3,5 9-4,-5 6-2,-1 1-2,0 6-2,1 1-1,0 4 1,1 1 0,1-3 1,1-3-2,-1-3 1,0-4-1,0-3 1,0-4 0,-2-8-1,0 0 0,0 0-1,4-8 0,-2-3 1,1-3-2,1-3 1,3-3 0,0-2 0,2 1 0,0 1 0,0 4 1,-2 1-1,2 5 0,-2 4 1,0 7 0,-7-1-1,10 16 1,-6-3 0,1 3 0,-1 1 1,0 1-1,-1 0 1,-3-1-1,0-4-3,1 1-2,-3-6-6,2-8-12,2 9-9,-2-9 1,0 0 0</inkml:trace>
  <inkml:trace contextRef="#ctx0" brushRef="#br0" timeOffset="6">982 30 10,'-1'-11'13,"1"11"-10,13 6-13,-13-6-6</inkml:trace>
  <inkml:trace contextRef="#ctx0" brushRef="#br0" timeOffset="7">1116 168 19,'0'0'27,"-1"-17"0,1 17-5,-4-13-7,4 13-5,-10-8-3,1 9-3,-1 5-2,0 4-1,0 3 0,1 4-1,1 2 0,2 3 0,4 0 1,4-2 0,2-1-1,3-4 2,1-1-2,2-6 2,-1-4-1,1-3 1,0-2-1,-1-7 1,-1 0-1,-2-3 1,2-2-1,-2-2 0,1 0 0,0-2 0,-2 2 1,0 1-1,0 2 1,-1 3-1,-1 2-1,-3 7 1,0 0-1,0 0 0,5 12 0,-5 0 0,0 3-1,1 2 2,1 1-1,-1-1 1,2 0-1,0-4 1,0-1-1,0-5 1,-3-7 0,10 2-1,-10-2 0,14-13 0,-6 3 1,0-3-1,1-3 0,0-1 0,0 0 0,-2 0 1,1 2-1,-5 3 0,1 1-1,-4 11 1,4-8-1,-4 8 0,1 9 0,0 1 1,0 3-1,0 1 1,1 1 0,0 1 1,0-2-1,2-2 1,1-3-1,-1-2 1,-4-7-1,14 3 0,-5-5 0,-1-5 0,2 0 0,-1-4 0,1-1 0,0-3 0,0 1 0,-2 0 0,-2 1 1,1 0 0,-3 3-1,1 2 0,-5 8 0,0 0 1,0 0-1,7 5 0,-5 6 0,0 0-1,0 2 1,-1 2 0,0 0 1,1-1-1,-2-2 2,1-1-1,-2-1 0,-1-3 0,2-7 0,-9 10 0,9-10-1,-14 4-2,5-5 0,9 1-4,-15-4-5,8-2-18,7 6-5,-5-11 1,5 11 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6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131 47 3,'-10'-13'17,"10"13"-4,-12-13-1,12 13-1,-12-10-2,12 10-1,-12-7 0,5 4-1,0 2-2,7 1-1,-11 2 0,4 1 0,7-3-2,-13 11 1,6-3-1,0 1 0,1 2 1,0 2-1,2 3 0,-2 0 0,4 3 0,0 1-1,2 2 0,2 0 0,0 1-1,1-1 0,3 2 0,0-3 0,1-1 0,0-2 0,1-1 0,-1-3 0,1-2 1,0-4-1,1-3 1,1-2-1,-1-3 1,1-3 0,0-3-1,3 0-1,-2-4-1,1-1-2,-1-2-3,0 0-3,0-1-4,-3-2-4,1-1 1,-2-2-1,-1 4 3,-2-3 0</inkml:trace>
  <inkml:trace contextRef="#ctx0" brushRef="#br0" timeOffset="1">224 130 10,'0'0'8,"0"0"1,0 0-1,0 0 0,0 0-1,0 0 0,0 0 0,-6 7 0,6-7 1,0 12 0,-2-5 0,3 3-1,-2 0-1,2 3-1,-1 1 0,1 2 0,0 0-2,0 1 0,0 0-1,0 1 1,0-2-2,1-1 1,0-2-1,0-2 0,0-3 0,1-1 0,-3-7 0,0 0 0,6 9 0,-6-9 0,0 0-1,7-2 0,-7 2-3,0 0-5,11-11-10,-3 9-12,-7-10-2,6 3 2</inkml:trace>
  <inkml:trace contextRef="#ctx0" brushRef="#br0" timeOffset="2">333 79 8,'0'0'20,"0"0"-3,0 0-4,0 0-1,0 0-3,0 0 1,0 0-2,9-3-1,-9 3 0,11-1-1,-11 1 0,14-1-1,-7-1-1,1 1-1,1-1 0,-2 1-1,-7 1-1,12-2 0,-12 2 0,7-2 0,-7 2-1,0 0 1,0 0-2,0 0-3,7-4-7,-7 4-17,0 0-3,0 0 1,-8-6-1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7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699 114 8,'0'-7'8,"0"7"0,0 0-1,0 0 0,0 0-1,0 0 0,0 0-1,0 0-1,0 0 0,0 7 0,0-7-1,2 9 0,-2-9 1,0 16-1,1-6 0,-2 4 0,2 0-1,0 2-1,-1 2 0,0 0 0,0 0-1,2 0 1,-1-2-1,2 1 0,0-3 1,-1-1-1,1-3 0,0-1 0,-1-2-1,-2-7-2,7 10-3,-7-10-1,0 0-4,0 0-8,0 0-3,0 0 0</inkml:trace>
  <inkml:trace contextRef="#ctx0" brushRef="#br0" timeOffset="1">841 126 6,'0'0'12,"0"0"-2,0 0-1,0 0-1,0 0-1,0 0 1,0 0-1,0 0-1,0 0 0,0 0 0,0 0 0,0 0-2,0 0 1,0 0-1,0 0-1,-3 10 0,2-3 0,-1 2 0,3 2 0,-3 1-1,2 3-1,-1 0 0,2 1 0,-1 2 0,1-2-1,0 1 1,0 0-1,0 1 0,1-3 0,0-2 0,-1 1 0,0-3 1,0-1-1,0-2-1,-1-8 0,2 11 0,-2-11-2,0 0-1,2 8-3,-2-8-4,0 0-7,0 0-7,0 0-1,-1-16 1</inkml:trace>
  <inkml:trace contextRef="#ctx0" brushRef="#br0" timeOffset="2">748 235 7,'0'0'12,"0"0"-1,0 0 0,11-3-1,-11 3 0,8 3-1,-8-3-1,8 2 0,-8-2-1,11 2-1,-11-2-2,12 2 0,-5-1-3,-7-1-4,12 4-8,-12-4-13,7 0-1,-7 0 0</inkml:trace>
  <inkml:trace contextRef="#ctx0" brushRef="#br0" timeOffset="3">981 12 7,'0'0'10,"0"0"-1,-1 10 0,1-10 0,-1 10-1,1-10-1,-2 14-2,1-4 0,2-1-2,-1 2 0,0 0-2,0 0 1,2 1-2,0-3 1,-1 1-1,1-2 1,-1 0-1,-1-8 0,2 13-2,-2-13-1,1 7-3,-1-7-4,0 0-6,5 10-4,-5-10-1</inkml:trace>
  <inkml:trace contextRef="#ctx0" brushRef="#br0" timeOffset="4">938 107 3,'0'0'8,"0"0"0,0 0-2,0 0 0,9-2-1,-9 2-1,8-2 1,-8 2-1,11-3 0,-11 3 1,13-3 0,-4 1 0,-1 2-1,0 1 0,0 0 0,1-1 1,-1 1-2,1 1-1,-9-2-1,11 3 0,-11-3-2,9 4-3,-9-4-8,8 6-10,-8-6 0,0 0 0</inkml:trace>
  <inkml:trace contextRef="#ctx0" brushRef="#br0" timeOffset="5">0 329 4,'0'0'9,"10"-4"-1,-10 4-1,0 0 0,8-3-1,-8 3-1,8-1 0,-8 1 0,13-2-1,-4 1 2,2-2 0,2-1-1,1-1 0,2-1 2,1-2-3,2 0 0,2-2 0,0-2-2,-1 0 0,1 1-1,-2-3 0,0 1 0,-1-2-1,-2 0 0,1 0-1,-1 0-1,0-2-1,1 0-1,1 2-1,2-4-1,0 3-3,-1 1-1,3 2-4,-5-4-2,4 10-6</inkml:trace>
  <inkml:trace contextRef="#ctx0" brushRef="#br0" timeOffset="6">353 0 8,'0'0'10,"0"0"-3,0 0 1,0 0-3,0 0 0,0 0-2,0 0 0,0 0 0,0 0 0,0 0 1,0 0 0,9 9 0,-9-9 0,10 6 1,-10-6-1,12 4 1,-3-1-2,-1-1 0,0 0-2,3-1 1,-1 2-2,1-1-1,2 0 0,-1 0-2,0 0-3,0-2-1,1 2-2,-4-5-4,5 5-4,-8-9-3</inkml:trace>
  <inkml:trace contextRef="#ctx0" brushRef="#br0" timeOffset="7">537 39 10,'0'0'9,"0"0"-1,0 0 0,0 0-1,-6 7 0,6-7 0,-3 11-1,3-11-1,-6 16 0,2-7 0,1 3-1,-2-1 0,2 2-1,-1-1 0,1 1 0,-1-1 0,2 0-1,-1-2 0,2 1-1,0-2 1,0-1 0,1 0-1,0-8 1,2 12-2,-2-12-3,3 10-5,-3-10-15,8 4-2,-8-4 0,7-8 1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34:31.38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387 421 5,'0'0'8,"0"0"0,0 0 0,0 0 0,-7-9 1,7 9 0,0 0 0,-10-5 0,10 5 1,-13-5 0,5 0-1,-2 1-1,-1 0 0,-3-3-2,1 2 0,-2-2-1,1-1 0,-2 0-2,1-1 1,0-2-1,0 0-1,0-3 1,2-1-1,0-3 0,1 2 0,-1-3 0,3 1-1,0 1 0,2 0 0,-1 2 0,2 3 0,-1 1-1,2 1 0,2 3 0,4 7 0,-7-11 0,7 11 0,0 0 0,-4-8 0,4 8-1,0 0 1,0 0-1,0 0-1,-4-8 0,4 8 0,0 0-1,0 0-3,0 0-3,-8-6-4,8 6-5,-5 9-10,-2-6-3,8 8 2</inkml:trace>
  <inkml:trace contextRef="#ctx0" brushRef="#br0" timeOffset="1">47 73 6,'-3'-7'8,"3"7"-1,0 0 1,0 0-1,0 0 1,0 0 0,0 0 0,0 0 0,-6-7 1,6 7 0,0 0-2,0 0 0,-7-5-2,7 5-1,0 0-1,-9 2-2,9-2 0,-7 10 0,4-2-1,1 1 0,-2 1 0,2 4 0,0 0 0,0 1 0,2-2 0,1 1 0,0-3-1,0-1-1,2-1-1,-3-9-2,0 11-3,0-11-1,0 0-4,0 0-4,2 9-7,-7-17 0</inkml:trace>
  <inkml:trace contextRef="#ctx0" brushRef="#br0" timeOffset="2">63 0 19,'10'-2'14,"-10"2"-1,0 0-1,10 8-1,-10-8-1,12 13-1,-4-5-2,1 2-2,1-3-2,0 2-1,0-1 0,-1-2-1,2 1 0,-4-3 0,1 0-1,-8-4 0,10 7-2,-10-7-5,0 0-9,13 6-10,-13-6 1,0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01.98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40 47 2,'0'0'24,"0"0"1,0 0 1,0 0-10,0 0-3,0 0-3,-8-6-2,8 6-2,0 0 1,-3 9-1,0-1-1,2 5 0,-3 2 0,1 6-2,-3 4 0,3 5 0,-1 0-2,1 2 1,2-2-2,0-3 1,3-1-1,-2-4 1,3-5-1,-2-4 0,2-3 1,-3-10-1,4 10 1,-4-10-1,0 0-2,0 0 0,0 0-3,3-10-1,0 3-1,-4-6-1,5-2-1,-3-8 0,4-1 2,-2-5 0,2-1 2,0-3 2,0-1 1,1 2 2,-1 3 2,-1 5 2,-1 2 1,1 8 1,-3 1 1,-1 13-1,0-10 0,0 10 0,1 9-1,1 2-1,-1 3-1,3 6 0,-1 3 0,5 5 0,-1 2-1,1 0 1,1 0-2,3-1 1,-2-4-1,2-3-1,-1-3 1,-1-4 0,-1-4 0,1-4 0,-3-2 1,0-3-1,-7-2 1,12-8-1,-8-2 0,2-3 0,-2-6 1,2-3-2,-2-5 1,1-4-2,1 0 1,-2 1-2,1 3 0,-4 3-3,4 8-9,-5 3-9,-2 6-11,2 7-1,0 0 2,2 14 0</inkml:trace>
  <inkml:trace contextRef="#ctx0" brushRef="#br0" timeOffset="812">399 210 10,'-2'-11'26,"2"11"1,-2-7 2,2 7-12,-4-9-3,4 9-5,0 0-1,-10-8-2,10 8-1,-10 2-2,10-2 0,-9 11-2,5-4 0,-2 4-1,2 1 0,-1 3 0,2-1 0,0 1 0,2 0 0,2-1 0,1-1 0,1-3 0,1-1 0,2-2 0,-6-7 0,12 10 1,-5-9-1,1-1 1,-1-1-1,0-3 1,0-2 0,0-1-1,-1-2 1,0-2 0,1-1-1,-3-1 1,1 2-1,-1 1 1,0 1 0,-4 9 1,4-10-2,-4 10 1,0 0-1,2 10 1,0-1-1,0 0 0,2 2 0,-1-1 0,1 1 0,-2-2 0,3-2-2,0 1-4,-5-8-6,0 0-16,11 10-4,-11-10-2,0 0 2</inkml:trace>
  <inkml:trace contextRef="#ctx0" brushRef="#br0" timeOffset="1500">656 94 27,'0'0'25,"0"0"-2,0 0-4,0 0-4,0 0-4,0 0-1,-8-3-3,8 3-1,0 0-1,-9-1-1,9 1-1,-9 5-1,9-5 0,-11 12-2,5-3 1,1 4 0,0 3 0,1 1 0,1 3-1,2 2 1,1 0 0,3 0-1,0 0 1,3-3-1,1-1 0,0-3 0,2-4 1,1-2-1,-1-4 0,2-2 1,-1-5-2,0-1 1,0-4-1,1-2 0,1-3-1,-1-1-1,2-4 0,-3-2-1,2-1 1,-2-3 0,-1-1 0,-2 1 0,-2 1 2,0 3 0,-3 4 2,-1 3 0,-1 4 0,0 8 1,0 0-1,-3 10 2,1 1-1,0 3 0,0 5 0,2 3 1,-1 2-1,2 1 1,0-1-1,3-1 0,0-1 0,2-3 0,0-4 0,0-2-1,0-3 0,1-3 0,-1-2-1,-6-5-4,12 1-9,-5-2-20,-3-9 1,5 1-2,-4-11 1</inkml:trace>
  <inkml:trace contextRef="#ctx0" brushRef="#br0" timeOffset="2547">1155 40 32,'0'0'27,"0"0"-3,0 0-6,0 0-4,0 0-5,0 0-2,0 0-1,0 0-1,-9 5-1,9-5 0,-8 12-1,4-4 1,-3 2-1,-1 2-1,0 1 1,-1 3-1,-1 0-1,1 3 2,-1-1-2,0 4 1,3-1-1,0 2 0,2-2 0,1 2 0,2 0-1,1-1 1,1 0-1,3-2 1,0 0-1,1 0 1,1-2 0,0-1-1,1-3 1,-1 1-1,0-3 1,0 0-1,-1-5 0,0 0 0,-4-7 1,5 9-1,-5-9 0,0 0 1,0 0-1,7 6-1,-7-6 0,0 0-3,0 0-8,0 0-21,0 0-1,1-8-1,-4-3 1</inkml:trace>
  <inkml:trace contextRef="#ctx0" brushRef="#br0" timeOffset="3375">1376 210 25,'0'0'28,"0"0"1,-5-8-6,5 8-5,-5-7-5,5 7-4,0 0-1,-8-7-3,8 7-1,-8-9 0,8 9-2,-7-4 0,7 4-1,-10-3 0,10 3-1,-10 2 0,10-2 0,-10 9-1,4-2 1,1 4 0,0 3-1,1-1 1,2 5 0,1-1 0,2 0 0,1 0 0,1 0 0,1-3 0,1-2 0,0-2 0,1-3 0,-6-7 0,10 9 1,-10-9-1,10 2 0,-10-2 0,9-5 1,-9 5-1,8-11 0,-3 2 0,-1-1 0,0 0 0,0-3 0,-2 1 0,2 1 0,-1 2 0,-2 2 0,0 0 0,-1 7-1,0 0 0,0 0 1,3 8-2,-2 0 2,1 1-1,1 0 1,2 2 0,0 0-2,1-4-1,3 1-3,-2-4-7,3-3-13,6 2-6,-6-6-1,6 2 1</inkml:trace>
  <inkml:trace contextRef="#ctx0" brushRef="#br0" timeOffset="3984">1590 196 14,'0'0'26,"0"0"1,-10-3-4,10 3-6,0 0-4,-12-4-3,12 4-3,-11 3-1,11-3-2,-14 11-1,6-2-1,0 3 0,2 1-1,0 2-1,2 0 1,2 0-1,1 0 1,4-2-1,0-3 0,3-1 1,-6-9-1,14 8 1,-6-7-1,0-3 0,1-4 0,-1-1 0,1-2 0,-2-2 1,1-3-2,-2-1 1,0-1 0,0 1 0,-2 2 1,-1 1-1,-1 2-1,0 4 1,-2 6 0,0 0 0,3 8 0,-3 3 0,0 4 0,1 2 1,1 2 0,-1 2 0,3 1 1,0-3-1,1 0 0,1-2 1,1-3 0,-1-3-1,0-2 0,-6-9 0,10 11 0,-10-11 0,0 0 0,0 0 0,0 0-1,7 4-2,-7-4-1,0 0-8,0 0-7,0 0-15,0 0-1,-9-10 1,9 10 0</inkml:trace>
  <inkml:trace contextRef="#ctx0" brushRef="#br0" timeOffset="4672">1728 0 20,'0'0'29,"0"0"2,0 0 1,8 3-11,-1 5-7,-3 3-4,3 6-1,0 4 0,3 5-3,-3 3-2,4 5 0,-3 0-2,1 3 0,-1-2-1,-2 0 0,1-3 0,-1-1 0,-3-4 0,-1-1-1,-1-3 0,-3-3-1,-1-1-2,-2-5-4,2 1-13,-1-1-16,-2-7 0,2 0 0,4-7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07.39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7 130 21,'0'0'28,"0"0"1,-7-2-5,7 2-7,0 0-4,0 0-3,0 0-3,10-2-2,-3 2 0,1-3 0,4 3-1,-2-3 1,4 3-2,1-3-1,-1 1 0,0-1-1,0 1 0,-1 0-1,-2 0-2,1 1-2,-4-3-5,4 4-4,-5-2-8,-7 2-13,12-5-1,-12 5 2,0 0 2</inkml:trace>
  <inkml:trace contextRef="#ctx0" brushRef="#br0" timeOffset="360">124 0 19,'0'0'27,"0"0"1,0 0-4,-2 9-5,2-9-4,-1 18-4,-1-6-2,3 5-3,-2 0 0,2 4 0,-1-1-3,1 0 0,-1 0-1,1-1-1,1-4 0,-1 0-1,0-4-1,0-4-2,1 1-6,-2-8-10,0 0-15,0 0 0,6-8 0,2-1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08.35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34 121 27,'9'-10'29,"-6"-3"2,-1 4-9,-2 9-5,3-11-3,-3 11-5,-2 9-3,1 4-1,-6 2-2,2 7-1,-1 4-2,1 5 2,-2-1-2,2 0 1,0-4-1,2-2 0,0-5 2,2-6-2,0-4 1,1-9 0,0 0 0,0 0 0,0 0 1,3-13-1,-1-1 1,1-3-1,2-5 0,0-5 0,2-3 0,2-1-1,0-3 1,1 3 0,1 2 0,1 2-1,-3 4 1,0 6-1,-1 7 1,-8 10-1,12-5 0,-12 5 0,9 15 1,-5 2-1,0 4 1,1 5-1,0 4 0,1 3 1,-1 4-1,0-2 1,1-1-2,-1 0 2,0-5-2,-1-5 2,1-5-2,-1-6 1,-1-3-2,-3-10 0,6 8-3,-6-8-3,2-8-5,-3-1-7,0-3-9,2 0-6,-7-9 2,4 2 0</inkml:trace>
  <inkml:trace contextRef="#ctx0" brushRef="#br0" timeOffset="578">91 209 10,'0'0'23,"0"0"-4,0 0-3,6 7-3,-6-7-1,13-2-6,-3-1-8,4-1-9,5 5-12,-2-9-2,8 9 0</inkml:trace>
  <inkml:trace contextRef="#ctx0" brushRef="#br0" timeOffset="781">411 200 27,'-1'-8'27,"1"8"-2,0-9-4,0 9-3,-3-10-5,3 10-1,-4-7-4,4 7-2,-9-2-2,2 3-1,0 4-1,-1 2-1,-2 2-1,0 3 0,1 4 0,0 0 1,2 3-1,1 0 0,4-1 0,2 0 0,3-3 0,2-4 2,2-2-2,0-5 1,3-3 0,-2-2 0,1-4 0,0-2 0,-1-1-1,0-3 1,-1 0 0,0-1-1,-1-1 0,-2 3 1,-1 1-1,0 2 0,-3 7-1,0 0 1,0 0 0,0 0-1,7 13 1,-6 1 0,1 4 0,-1 2-1,1 3 2,1 0-1,-1 1 0,0 2 1,-1-1-2,1-3 2,-2-1-1,0-3 1,-2-1-1,-2-2 1,-2-2-1,-1-4 0,-4-1 1,-3-1-1,-3-1 1,-1-2-1,-3-2 0,-1-1 1,-2-3-1,0-3 0,1-2 0,2-4-1,1-4-1,4-2-4,2-6-11,2-2-17,10 3 1,3-7-2,9 2 2</inkml:trace>
  <inkml:trace contextRef="#ctx0" brushRef="#br0" timeOffset="1594">657 125 23,'0'0'30,"0"0"2,0 0 0,-3-8-11,3 8-7,0 0-5,-2 10-2,-3-3-2,3 7-2,-2 2-1,0 6-1,1 1 0,0 3 0,-1-1 0,4 1 0,0-3-1,2-4 0,0-3-1,-1-4 0,1-4-1,-2-8-1,0 0-3,0 0-4,9-5-1,-8-8-1,4 1 0,-3-8-1,4-1 1,-4-8 1,3 2 3,-2-1 4,0 0 5,0 2 2,-2 4 3,2 4 2,-3 4-1,2 5 1,-2 9 1,0 0 0,0 0-2,10 9 0,-6 2 0,3 4 0,0 2-1,4 4 0,-1 1 0,3 2-2,-1-2-1,1 1-1,0-2 0,0 0-2,0-5 1,-1 0 0,-2-6-1,-1-1-1,-1-3-1,-8-6-1,12 4-4,-12-4-6,9-9-5,-6-1-10,0-6-7,3-1 2,-4-11 1</inkml:trace>
  <inkml:trace contextRef="#ctx0" brushRef="#br0" timeOffset="2156">858 50 24,'0'0'24,"0"0"-3,-3 13-3,3-4-4,-1 2-3,3 6 0,-3 0 0,4 5 0,-3 1-3,2 4 0,-3-2-2,3 2 0,-1-3-3,0-1 0,0-2-1,1-3-1,0-5 0,-2-3-2,2-3-1,-2-7-2,3 8-5,-3-8-6,0-8-18,0 8-1,5-14 0,1 3 1</inkml:trace>
  <inkml:trace contextRef="#ctx0" brushRef="#br0" timeOffset="2547">1082 109 9,'0'0'27,"0"0"0,0 0-2,0 0-7,-6-8-3,6 8-2,0 0-4,-10 0-2,10 0-2,-10 3-2,10-3 0,-13 12-1,6-2-1,0 2 1,-2 3-2,2 2 1,0 4-1,4 2 1,1 0-1,1 0 0,2-1 0,3 0 0,3-4 0,1-2 0,0-4 2,2-3-1,0-5 0,1-1 0,1-6 0,-1-1 0,0-5 0,1-1 1,-2-4-1,0-4 0,-3-3 0,-1 0 0,-1-3 0,-3 2-1,-1-1 1,-2 3-2,-1 3-1,-1 3-2,2 7-8,1 7-7,-8-9-13,8 9-2,0 0 0,1 11 2</inkml:trace>
  <inkml:trace contextRef="#ctx0" brushRef="#br0" timeOffset="3016">1236 163 7,'0'0'26,"7"4"0,-7-4 3,0 0-12,0 0-6,7 3-2,-7-3-2,10 9-2,-10-9-1,10 9-2,-10-9 0,10 12 0,-10-12-1,10 12 0,-10-12 0,4 11-1,-4-11 1,2 12-1,-2-12 0,3 11-1,-3-11 1,4 10 0,-1-3 0,-3-7-1,10 14 1,-5-6 0,0 2 0,1-1 0,1 1 0,-2 0-1,0 0 1,-1-1 0,0 1 1,-1-2-1,-1-1 1,-2-7 0,0 13 1,0-13 1,-6 8 0,-1-4 0,0 1 1,-2-3 0,0 2 0,-4-2 0,2 0-2,-3-2 1,3 2-1,-1-5 0,2 2-1,1-3 0,0 1-2,9 3-2,-11-10-6,11 10-13,3-10-12,-2-1 0,8 2-2,0-7 2</inkml:trace>
  <inkml:trace contextRef="#ctx0" brushRef="#br0" timeOffset="3766">1676 1 39,'0'0'29,"0"0"-3,0 0-5,-7-7-5,7 7-4,0 0-3,-12 4-2,9 3-2,-4 0-1,1 5 0,-3 1 0,1 4-1,-2 3 0,2 3 0,-2 0-1,2 2 0,0 3 0,3 3-1,1 1 0,1 0 0,2 1-1,3-1 1,0 0 0,3 0-1,0-3 1,1-1-1,1-3 1,2-3 0,-3-4 0,1 0-1,-2-5 1,0-3 0,-5-10-1,6 11 1,-6-11-1,0 0 0,0 0-2,0 0-4,0 0-10,6-8-21,-8-3 0,4-4 0,-3-7 1</inkml:trace>
  <inkml:trace contextRef="#ctx0" brushRef="#br0" timeOffset="4375">1864 221 21,'-3'-7'27,"3"7"1,0 0-6,-9-8-5,9 8-4,-11-6-4,11 6-1,-11-1-3,11 1-1,-12 4-1,12-4 0,-14 11-1,7-2-1,-1 4 0,1 1 0,1 1-1,1 2 1,2 1-1,3 0 0,0-3 0,4-1 0,1-3 0,1-2 0,-6-9 1,13 9 0,-6-8-1,0-3 2,2-4-1,-1 0 0,0-4 0,1-2 0,-1-2 0,0 0-1,-2-1 1,0 0-1,-2 3 0,-1 1 1,-1 4-1,-2 7 0,2-7 0,-2 7 0,2 7 0,-2 3 0,1 0 0,0 3 0,1 1 0,0 0 0,0 0 0,1-2 0,0-1 0,2-2-2,0-1-2,-5-8-6,13 8-9,-4-4-14,-1-5 0,5 1 0,-3-5 1</inkml:trace>
  <inkml:trace contextRef="#ctx0" brushRef="#br0" timeOffset="4953">2097 231 28,'0'0'27,"-7"-8"1,7 8-9,0 0-4,-10-7-4,10 7-3,-11-2-1,11 2-2,-12 4-1,12-4-1,-11 9 0,6-3-1,-1 4-1,2 0 0,1 1-1,-1 1 0,4 1 1,-1 2-1,2-3 0,2-1 0,1-2 0,1 0 0,2-4 0,1-1 0,0-3 0,0-2 0,1-2 0,-1-2 0,1-1 1,-1-3-1,0 0 0,-1 0 0,-2 0 1,0 2-1,-5 7 1,6-11 0,-6 11-1,0 0 1,4 10-1,-3 1 2,2 2-1,-3 3 0,1 3 0,1 2 1,0-1 0,-1 0 0,-1-1 1,2-1-1,-2-5 1,1 0-2,-1-5 1,2-1-1,-2-7 0,1 8 0,-1-8-1,0 0 0,0 0-1,0 0-1,0 0-3,0 0-5,4-11-17,-4 11-8,3-19-1,2 5 2</inkml:trace>
  <inkml:trace contextRef="#ctx0" brushRef="#br0" timeOffset="5578">2194 64 21,'8'0'31,"-8"0"0,8-1 0,-8 1-8,14 7-6,-2 3-3,-1 1-3,6 6-3,-3 2-2,2 8-2,-3 4 0,0 2-2,-4 2 0,-1 3-1,-5-1 0,-2-1 0,-4-1 0,-1-1-1,-2-4 1,-1-2-1,0-5 1,-3-1-2,3-5 1,-2-3-3,4-3-2,-3-6-4,8-5-20,0 0-8,0 0 0,0 0-1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14.68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0 116 28,'0'0'30,"0"0"2,0 0-9,0 0-3,0 0-5,0 0-3,0 0-4,0 0-1,0 0-1,0 0-2,14 3-1,-4-2 0,7 1 0,5-2-1,9 0 0,4 0 0,7-1 0,5-2-1,5 0 0,4-2 0,1 1-1,-2-2 1,1 2-1,-5 0-1,-5 2-1,-8 1 0,-8-2-3,-6 4-1,-9-2-4,-4 5-11,-11-4-15,0 0 0,-11 2 0,1-4 3</inkml:trace>
  <inkml:trace contextRef="#ctx0" brushRef="#br0" timeOffset="406">641 2 24,'0'0'27,"10"-1"1,-10 1-8,0 0-6,8-2-5,-8 2-1,7 3-2,-7-3-1,9 8-2,-2-1 0,2 3 0,0 1 0,3 1-1,1 1 0,0 0-1,1 2 0,-1-1 0,-2 0 0,-1-1-1,-3 0 1,-4 1-1,-3-1 1,-3-1 0,-5-2-1,-1 0 1,-2-1-1,-2-2 0,0-1-1,0-3-4,4 1-8,2-1-19,-1-7-1,8 4 1,-2-13 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16.09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45 108 12,'-1'-12'28,"1"12"2,1-18 2,-1 10-12,0 8-4,1-9-5,-1 9-3,-2 7-3,0 6-1,-1 4 0,0 6-2,-3 3-1,2 7 0,-2 0 0,2 1 0,0-2 0,1-4-1,0-4 1,2-4-1,-1-7 1,2-2 0,0-11 0,-1 9 0,1-9 0,-1-7 0,0-2 1,1-3-2,0-3 1,3-5 0,-1-5-1,2-5 0,1-2 1,2-2-2,1-2 2,3 0-1,1 3 0,-1 4 0,1 5 1,0 5-1,-1 5 0,-2 7 0,-1 5 0,0 5 0,0 6 0,2 4 0,-1 6 0,0 5 0,2 5 0,1 3 1,0 3-2,0 1 2,-1-3-1,1 0 0,-3-5 0,1-4 0,-1-5 0,-2-5-1,-2-4 0,-5-10-1,8 10-4,-8-10-5,2-8-11,-2 8-13,-6-16-1,2 5 2,-5-8 1</inkml:trace>
  <inkml:trace contextRef="#ctx0" brushRef="#br0" timeOffset="625">95 254 30,'0'0'27,"10"0"-6,-2-1 0,4-1-8,1-1-7,3-1-9,3 3-15,-3-7-9,8 8-1,-7-9 0</inkml:trace>
  <inkml:trace contextRef="#ctx0" brushRef="#br0" timeOffset="844">496 199 24,'0'0'29,"0"0"0,-8-4 1,8 4-14,-7-3-5,0-1-4,7 4-2,-12-1-2,5 2-1,-2 1 0,1 2-1,1 3-1,-3 2 0,0 4 0,0 0 0,2 4 0,1 0 0,2 1 0,1-1 0,3-2 0,4 0 0,2-4 0,1-2 0,2-3 0,1-3 1,0-3-1,3-3 1,-3-2 0,1-3-1,-2-1 1,1-2-1,-2 0 1,-1 0 0,-1 2 0,-1 1-1,-4 8 1,4-11-1,-4 11 1,0 0 1,0 0-2,5 12 0,-3-1 1,-2 3-1,0 4 1,1 4 0,0 2 0,-1 3 0,-1 0 0,0 1-1,0 1 1,-1 0-1,1-2 0,-2-1 1,0-4-1,-1-2 1,-2-3-1,-1-3 1,0-3 0,-1-4 0,-3-4-1,0-2 1,-1-3 0,-1-2 0,-2-3-1,0-2 1,0-2-2,-2-3 0,1-1-1,1-3-2,2 1-4,-1-2-10,3-2-16,7 4 1,1-5-2,9 4 2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6:33.464"/>
    </inkml:context>
    <inkml:brush xml:id="br0">
      <inkml:brushProperty name="width" value="0.03528" units="cm"/>
      <inkml:brushProperty name="height" value="0.03528" units="cm"/>
      <inkml:brushProperty name="color" value="#0000FF"/>
      <inkml:brushProperty name="fitToCurve" value="1"/>
      <inkml:brushProperty name="ignorePressure" value="1"/>
    </inkml:brush>
  </inkml:definitions>
  <inkml:trace contextRef="#ctx0" brushRef="#br0">70 82 28,'-2'-5'19,"3"4"-3,-2-1 0,0 1-1,1 0-3,0-2-2,0 4-2,-2-3-2,2 2-2,-1 1-2,1 0-1,0-1-1,-1 4 0,1 1-1,-2 1 1,2 2-1,-1 1 1,0 3 0,1 3 0,0 1 0,0 1 1,0 3-1,2-1 0,-1 1 0,0-1 1,-2-1-1,2 2 0,-1-4 0,0 0 1,0-2-1,0 1 0,-1-4 0,1 0 0,0-1 0,-1-3 0,1-1 0,0 0 0,0-4 1,0 0-1,0-1-1,0-1-1,1 0-5,-1-2-12,-1-6-10,6 5 0,-7-8 1</inkml:trace>
  <inkml:trace contextRef="#ctx0" brushRef="#br0" timeOffset="561">96 36 33,'11'-3'22,"-7"-4"-7,4 2-4,-1 0-3,1 2-4,0 0 0,3-2-2,-3 3-1,3 0 0,-3 1 1,1 1-1,-1 0 0,0 1-4,-3 1-5,-1 0-11,3 7-5,-12-5 0,7 7 0</inkml:trace>
  <inkml:trace contextRef="#ctx0" brushRef="#br0" timeOffset="872">118 201 31,'5'-7'28,"5"7"2,-5-7-9,2 5-8,3-2-5,-2 3-5,2 0 0,-1 0-1,1 0-3,0 2-4,0-2-9,0-4-13,3 8-3,-9-7 1,6 7 0</inkml:trace>
  <inkml:trace contextRef="#ctx0" brushRef="#br0" timeOffset="1589">137 759 22,'1'-2'24,"-6"-4"-4,3 0-3,0 2-2,-1-2-3,1 2-3,-3-2-1,3 2-1,-2 1-3,1 0-1,-2 1-1,0 1-1,-1 1 0,-1 1-1,0 3 0,-1-1 0,1 5 0,1 0-1,-1 5 1,0 2-1,2 4 0,0 0 1,2 3-1,2 0 1,-1 0 0,2 0 0,1-1 0,0-2 0,1 1 0,2-3 1,0 0 0,2-4-2,2 0 2,-2-3-1,1-1 1,2-1-1,-1-5 0,3-2 0,0-1-1,0-5-2,2 0-1,-2-5-3,3 1-1,-2-5-2,-1 0-1,-1-4 1,0 1-1,-1-3 2,0 0 3,-4 2 2,0 1 3,-1 3 2,-2 3 1,1 2 0,-3 4 0,-1 2 1,0 8 0,-2 1 1,0 4-2,0 2 1,0 1-1,-1 4 2,1 4-1,1-1-1,1 0 0,-1 1 0,3 0-2,2-1 1,-2-1 0,4-3-1,-2-2 0,2-1 1,1-4-1,-1-3-4,1-5-13,6 4-6,-10-11-1,7 7 0</inkml:trace>
  <inkml:trace contextRef="#ctx0" brushRef="#br0" timeOffset="2649">85 1534 29,'-4'-7'26,"7"7"-4,-5 0-5,2 0-5,0 1-3,0 2-3,-1 5-2,1 0-3,0 6 0,2 2-1,-1 3 1,-1 1 0,2 4 0,0-2 0,0-2 0,0-5-1,1-1 1,-2-3 0,-1-3 0,1-3 0,-1-4-1,0-3 0,-1-4 0,1-1 0,-1-5 0,0-3-1,-1-4 1,2-4-1,-1-4 1,2-3 0,-1 2 1,4-4 0,-3 3 1,3-1 1,0 5 0,0 1 1,3 7 0,-3 2 0,0 5-1,-1 3-1,2 3 0,0 4-1,0 4 0,0 2-1,3 0 0,-2 2-1,1 4 1,0-4 0,-1 1 0,-2 1-1,-1 2 0,-2-2 0,-2 0 0,-2 3 0,-1-4-1,-1 4 0,0 2 0,0-2 1,-1 1-1,3-1 1,2 0 0,1 0 0,2 1 0,3-2 1,0 0-1,3 2 0,0 0 1,-2 0 0,1-2 1,-2 1-2,0-2 2,-5 1 0,-1-2 0,-4-1 0,-2 1 1,-2-1-1,-3-1 0,0 0 1,-2-1-2,0 1 1,-1-3 0,1-1-1,-2-3 0,3-2 1,-1-1-2,0-1 0,3 0-1,0-1-4,0 0-9,3-3-16,5 7-2,-2-3 2,7 5 0</inkml:trace>
  <inkml:trace contextRef="#ctx0" brushRef="#br0" timeOffset="3834">215 1547 17,'-5'6'18,"7"3"-6,-2 1-4,2 2 1,0 1-1,1 1-2,0-1 1,0 0-3,-1-1 0,2-2-1,-1-2 0,-1 0 0,0-4 0,-1 0 1,0-2 2,-2-3-1,4 2 0,-6-5 0,4 1 0,-1-5 0,3-1-1,-2-5-1,5-2-2,-2-6 0,4 0-2,0-1-3,-1 2-12,-1 3-14,3 10-1,-9 3 0,3 12 1</inkml:trace>
  <inkml:trace contextRef="#ctx0" brushRef="#br0" timeOffset="4644">157 2162 40,'-1'-3'13,"0"0"2,-2 0 0,3-1 1,0 1-2,0-1-2,0 2-2,0-1-1,1 3-2,-1-2-1,3 1-1,-6 0-2,4 2 0,-2-2 0,2 2 0,-2-2-2,1 3 0,-1 0 0,1 5-1,0 1 0,0 2 0,-1 6 0,1 3 0,0 2 0,-1 2 1,1 2-1,-1-1 1,-1 1-1,4-1 0,-4-2 1,4-5-1,-2 1 0,0-4 1,1-2-2,1-3 1,-2-3 0,2-3 0,-2-1-3,0-7-6,4 1-7,-2-6-10,-2-7-8,4-1 0,-4-8 1</inkml:trace>
  <inkml:trace contextRef="#ctx0" brushRef="#br0" timeOffset="5174">64 2127 32,'2'-2'30,"-5"-2"-2,3 0-6,0 2-5,0-2-5,4 2-3,-4-1-2,3 2-2,-1-3-2,5 3 0,-2-2 0,3 1-2,1-2 1,1 2-1,0-3 0,2 1-1,-2 1 0,0-1-3,2 3-4,-5-4-7,2 5-11,-1 3-8,-6 0-2,0 6 2</inkml:trace>
  <inkml:trace contextRef="#ctx0" brushRef="#br0" timeOffset="5720">67 2458 34,'4'1'23,"-5"-2"-4,2 0-4,0 0-2,0-1-2,2 2-2,-1-1-2,2 1 0,0-2-1,3 2-1,0-3 0,4 3-1,-3-3 1,4 0-1,1-2 1,3 1-2,-2-2 0,1 1 0,-2 0-3,-1 0-2,0 3-13,-4 2-19,-4-1 0,0 1-1,-9-3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17.75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123 18 15,'0'0'27,"-10"-8"2,10 8-5,-10-6-5,2 2-4,8 4-4,-15 1-2,7 5-2,-3-1-2,2 6 0,-2 3 0,2 3-2,-1 6-1,3 4 0,0 3-1,1 2 0,4 1 0,3 0 0,2-2-1,3-2 1,2-5-1,2-4 1,2-3-2,1-6 1,2-5-1,1-4 0,0-3-2,1-5 0,-1-1-1,-2-5-2,1-1 2,-2-4 0,-1 0 0,-3-5 1,1-1 2,-1-4 0,-2 1 1,1-2 0,-2 3 2,-1 2 0,-3 3 1,1 5 0,-3 4 0,0 11 0,0 0 0,0 0 1,-6 8-2,4 6 0,-1 4 0,0 6 0,1 2-1,0 4 1,-1-1 0,3 0-1,0-1 0,4-3 0,-1-5-1,1-3 1,0-2 0,1-6-2,1-1-2,-6-8-7,9-2-25,-1 1 1,-5-10-1,5 2 0</inkml:trace>
  <inkml:trace contextRef="#ctx0" brushRef="#br0" timeOffset="859">585 53 19,'0'0'32,"3"-7"-1,-3 7 3,0 0-14,0 0-5,0 0-4,-10 8-2,6 3-4,-4 0-1,3 6 0,-4 2-2,1 7 1,-1 1 0,2 3 0,0 3-1,1 0-1,2 3 1,2 0-1,2 0 0,3-2-1,1-1 1,3-1-1,2-3 1,0-3-1,-1-5 0,0-3-1,-1-3-1,-2-6 0,0 0-3,-5-9-5,0 0-17,7-1-9,-8-7 0,3-1-1</inkml:trace>
  <inkml:trace contextRef="#ctx0" brushRef="#br0" timeOffset="1281">779 150 15,'0'0'27,"0"0"1,0 0 1,-7-1-12,7 1-4,-12-1-3,12 1-4,-16 1 0,9 0-1,-3 0-1,10-1 0,-14 4-1,14-4 0,-9 9-2,9-9 0,-3 12-1,4-2 1,1 1-1,3 2 1,-1 1 0,2 3-1,1-1 1,0 2 0,0-1 0,-1 0 0,-2-2-1,-1-1 0,-1-2 2,-2-2-2,-2 0 2,0-3-1,2-7 0,-8 9 0,8-9 0,-11 0 0,11 0-1,-13-5 0,13 5-2,-11-12-2,11 12-4,-11-15-11,6 5-14,5 10-2,-5-16 1,8 8 0</inkml:trace>
  <inkml:trace contextRef="#ctx0" brushRef="#br0" timeOffset="1828">910 71 31,'5'12'31,"-5"-12"2,9 16-10,-1-1-4,-2 2-3,3 9-4,-3-1-3,1 7-3,-3-1-2,-2 7-2,-3-1 0,-3 2-1,-2-2-2,-4-2-3,1 0-17,-1-1-13,-9-10-1,5-1 0,-5-12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20.95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0 170 17,'0'0'26,"0"0"2,0 0-6,0 0-5,0 0-1,0 0-4,0 0-1,0 0-3,0 0 0,0 0-2,0 0-1,0 0-1,0 0-2,0 0 0,9-8 0,-9 8-1,14-7 0,-4 3-1,3-1 1,3 0-1,1 1 1,0 1-1,2-1 1,1 1-1,-3 0-1,0 2-1,-3-1-1,-1 3-3,-13-1-7,15-1-9,-15 1-13,0 0 0,8 6 1,-8-6 2</inkml:trace>
  <inkml:trace contextRef="#ctx0" brushRef="#br0" timeOffset="422">150 0 15,'0'0'25,"0"0"2,0 0-1,-2 10-9,2-1-4,-2 1-2,2 7-3,-1 1-1,1 5 1,-2 1-3,3 2 0,-3 0 0,3-1-2,-1-1-1,2-1 0,-2-6 0,1 0-1,0-5 0,0-3 0,-1-9-1,1 11-1,-1-11 0,0 0-6,0 0-18,0 0-9,5-10 0,-2 3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22.15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54 93 24,'-1'-13'32,"1"13"2,1-15-1,-4 7-12,3 8-5,0 0-4,0 0-5,-6 16-2,2 3-2,-2 4-1,1 5-1,-2 5 0,1 2 1,0-3-1,2 0 0,0-5-1,2-4 1,2-7-1,-1-3 0,1-6-1,0-7 0,0 0-2,0 0 0,0 0-3,2-11-1,1 2-2,-3-7-2,4 0 0,-4-8-1,5 1 2,-3-6 0,2-1 3,-1-3 2,1 0 4,-1 3 4,0 1 3,1 6 2,-4 2 1,4 7 1,-4 2 0,0 12-1,0-8-1,0 8-2,4 8 1,1 4-3,0 4-1,3 5 0,1 5 0,4 5 0,-1 3-1,3 3-1,2-3 0,0 0 1,1-4-2,0-5 1,-4-4-1,0-6 1,-2-4-1,-1-6 1,-11-5 0,11-6-1,-8-5 1,-2-4 0,-1-6-1,0-4 0,0-4-1,-1-5-1,1 0 0,-2-3-2,2 5 0,-1 1-3,3 8-8,-3 2-10,-1 7-10,2 14 0,1-8 1</inkml:trace>
  <inkml:trace contextRef="#ctx0" brushRef="#br0" timeOffset="734">488 147 14,'2'-8'26,"-2"8"2,0 0-5,-5-7-5,5 7-4,-13-8-2,13 8-3,-16-5-3,7 4-1,-2-1-1,3 2-2,-4 3 0,2 1 0,0 4-2,1 2 1,-1 5-1,3 0 0,0 4 0,1 2 0,5 0 0,1 0 0,2-1 0,1-2 0,3-3 0,2-3 1,0-3-1,0-5 1,1-2 1,0-4-1,-1-3 0,1-3 0,-1-2 0,-1-2 0,1-3 0,-2 0-1,-2-2 2,1 2-1,-2 2 0,-1 2 0,0 0 0,-2 11 0,0 0-1,0 0 1,5 8 0,-2 5-1,-2 3 1,3 1 0,1 3-1,1 0 1,-1-2 0,3-2 0,-1-5-2,3-3 0,0-2-5,-3-7-13,0-3-15,5-1-1,-5-7 0,5 0 0</inkml:trace>
  <inkml:trace contextRef="#ctx0" brushRef="#br0" timeOffset="1328">724 31 23,'-2'9'29,"5"8"4,-6-4-2,1 5-13,2 7-3,-4 1-6,1 5-2,-3-2-2,3 2-2,-2-2-2,3-3 0,-1-3-1,2-4 1,1-7 0,1-3-1,-1-9 1,0 0 0,0 0 0,3-19-1,-3 2 1,0-4-1,1-5 0,0-3 0,2-4-1,1 0 1,0-1 0,1 4 0,0 3 0,2 5 0,-2 4 0,-1 7 0,-4 11 0,7 0 0,-4 9 1,-1 7-1,1 4 0,1 6 1,1 4-1,2 4 1,2-1-1,-1 0 0,3-2 1,0-3-1,2-7 1,1-3-1,-2-7 2,2-5-1,-2-4 0,2-5 1,-4-5 0,2-3 0,-4-5-1,1-4 0,-2-3 1,-1-3-1,-2-3-1,-2 2 0,-2 0 0,-2 1-1,2 6-2,-7 3-2,5 8-4,-6 2-7,8 7-9,-7 5-10,7-5-1,-2 13 2,2-13 1</inkml:trace>
  <inkml:trace contextRef="#ctx0" brushRef="#br0" timeOffset="2000">1115 93 33,'0'0'29,"0"0"2,0 0-9,-7-7-5,7 7-4,-9 1-4,-1 2-3,4 5-2,-4 2 0,-1 5 0,1 3-2,1 5 0,-1 1 0,5 3-1,2-1 0,2 1-1,4-3 1,3-2-1,3-4 1,2-3 0,2-5 0,1-3 0,2-5 1,0-2 0,-1-6 0,1-1 0,-4-5 1,1-2-2,-4-4 1,-1-3-1,-2-2 0,-3-3 0,-2 0-1,-1-2 0,0 3-2,-4 0 0,1 6-3,-3 3-6,5 8-11,1 8-13,-9-1-1,9 1 0,-5 12 1</inkml:trace>
  <inkml:trace contextRef="#ctx0" brushRef="#br0" timeOffset="2531">1330 210 26,'0'0'31,"0"0"2,0 0 0,0 0-14,8 1-6,0 1-3,-8-2-3,9 5-3,-9-5-1,6 17-2,-4-6 0,0 4 0,-3 0 0,-1 2-1,-1-2 1,0 0-1,1-4 0,0-1 1,0-2-1,2-8 0,3 9 0,-3-9 1,10 4 0,-2-3 0,1 0-1,3-1 1,-1 0 0,1 1-2,1 0-3,-5-3-11,1 0-20,1 3 1,-10-1-2,13-5 2</inkml:trace>
  <inkml:trace contextRef="#ctx0" brushRef="#br0" timeOffset="3187">1771 30 33,'0'0'32,"0"0"0,0 0-7,0 0-6,0 0-5,0 0-3,0 0-3,-6 10-2,-1 0-3,0 5 0,-3 3 0,-1 6-1,-1 4 1,0 4-1,1 2 0,-2 3-1,4 0 0,2 1 0,3 0 0,1 1 0,3-4-1,2 0 0,2-3 1,3-4-1,0-2 1,1-3-1,0-6-1,-1-3 0,0-2-2,-7-12-1,9 10-7,-9-10-15,0 0-10,0-10 0,-2 0-1,4 0 3</inkml:trace>
  <inkml:trace contextRef="#ctx0" brushRef="#br0" timeOffset="3625">1904 217 11,'0'0'26,"-3"-9"0,3 9 1,0 0-11,-17-8-6,10 7-2,-6-2-3,2 5 0,-4 0-2,3 4 1,-1 3-1,1 4 1,3 1-2,0 3 0,3 2-1,3 0 0,3-1 0,2 1 0,2-4-1,2-1 1,2-4 0,3-2 0,-1-4 0,4-2 0,-2-2 0,0-3-1,1-2 1,-2-1 0,-1-3 0,0-1 0,-1-1 0,-3-1 2,1-1-2,-1 0 0,-2 0 1,1 3-1,-2 1 0,-2 2-1,-1 7 0,0 0 1,0 0-1,4 11 0,-3-1 0,2 2 0,0 1 0,1 3 1,1-3-1,2 0 0,1-2-2,-1-3-2,3-1-6,-1-5-5,1-2-11,7 1-7,-6-7-1,4 3 1</inkml:trace>
  <inkml:trace contextRef="#ctx0" brushRef="#br0" timeOffset="4125">2125 263 17,'-2'-15'28,"2"15"-1,-2-9-3,2 9-7,-9-3-4,2 3-3,7 0-2,-14 5-4,5 2 0,-1 0-1,0 3 0,0 0-2,2 3 0,2 0 0,0 0 0,3 0-1,3-2 0,2 0 0,1-2 0,3-2 1,2-1-1,-1-3 1,4-3-1,0-2 1,0-2 0,0-3 0,-1 0 0,0-2 1,1-1-2,-3 0 1,-2 2 0,0 0 0,-1 1 0,-5 7-1,5-7 0,-5 7 1,0 0-1,0 15 1,-2-4 0,1 2-1,-1 4 2,1 1-1,-2 2 1,2 0 1,0 1-1,0-1 1,3 1-2,-1-4 2,1 0-2,1-3 0,1-1 0,-2-3 0,0-2-1,-2-8 1,3 9-1,-3-9 1,0 0-1,0 0-1,0 0-1,0 0-2,4-7-5,-4 7-11,4-14-15,-5-3-1,6 0 0,-6-8 1</inkml:trace>
  <inkml:trace contextRef="#ctx0" brushRef="#br0" timeOffset="4765">2270 15 31,'9'5'32,"-9"-5"2,11 9 1,0-1-15,-3 2-4,5 7-2,-6 2-5,5 8-3,-3 1-1,-1 8-1,-4 3-2,-2 2 0,-4 1-1,-1 2 0,-2-3 0,-4 0-2,-1-2-1,-4-6-8,1-4-27,-2-1-1,-3-10 1,1-4-1</inkml:trace>
  <inkml:trace contextRef="#ctx0" brushRef="#br0" timeOffset="10781">1392 433 9,'2'-7'13,"-2"7"-2,0 0 0,0 0-1,2-7-1,-2 7-1,0 0-2,0 0 0,0 0 0,0 0-1,0 0 0,0-7-1,0 7 1,0 0-1,0 0-1,0 0 1,0 0-1,0 0-1,0 0 1,0 0-1,0 0 1,0 0-1,0 0 0,0 0 0,0 0 1,0 0-2,9 1 1,-9-1-1,0 0 0,9 1 0,-9-1 0,9 2-1,-9-2 1,9 2-1,-9-2 1,7 3 0,-7-3-1,9 4 1,-9-4-1,0 0 1,10 8-1,-10-8 1,5 8 0,-5-8 0,5 9 0,-5-9 0,1 13-1,-1-13 1,0 14-1,0-14 1,-2 12-1,2-12 1,-5 11-1,5-11 1,-5 9 0,5-9 0,-9 7 0,9-7 1,-11 5-1,3-3 1,1 0-2,0 0 1,0 0-1,-1-1 1,1 1-1,0-1 1,7-1-1,-9 1 1,9-1 0,-8 2 0,8-2 0,0 0 1,0 0-1,0 0 1,0 0-1,0 0 0,0 0 0,0 0-1,-6-2 1,6 2-1,0 0 0,0 0 0,0 0 0,0 0 0,0 0 0,0 0 0,0 0 0,0 0 0,0 0 0,0 0 0,0 0 0,0 0 0,0 0 0,0 0 0,0 0 0,-7 3 0,7-3 0,0 0 0,-9 5 0,9-5 0,0 0 0,-8 6 0,8-6 0,0 0 0,-8 5 0,8-5 0,0 0 0,0 0 0,0 0 0,-7 4 0,7-4 0,0 0 0,0 0 0,0 0 0,0 0 0,0 0 1,0 0-1,0 0 0,0 0 0,0 0 1,0 0-1,0 0 0,0 0 0,0 0 0,0 0 0,0 0 0,0 0 0,0 0-1,0 0-1,0 0-3,0 0-9,10-3-18,-10 3-2,9-2-1,-1 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57.9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1523 0 12,'8'6'24,"-8"-6"1,0 0-10,0 0-3,-9 5-2,2 0-2,-5 2-1,-2 3-2,-8 1 0,-2 5 0,-11 2 1,-6 5 0,-7 2 0,-6 6 0,-10 4-1,-2 3-1,-9 3 0,-4 3 1,-3-1-3,2 0 1,-2 0-2,0-3 1,3-1 0,3-2-2,-1-4 2,8-2-2,3-4 1,4-3-1,7-3 0,6-3-2,9-3-1,6-6-7,11-1-17,9-1-7,3-8-1,11 1 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1-10-05T10:39:31.8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122 181 4,'0'0'16,"0"0"-3,0 0-1,0 0-1,0 0-2,0 0-2,-7-3 1,7 3 1,0 0-2,-8-5-1,8 5 1,-7-4-1,7 4-1,-8-7 0,8 7 0,-8-12-1,2 5-1,6 7 0,-8-12-1,8 12 0,-11-12-1,11 12 0,-8-9 0,8 9 0,-10-1 0,10 1-1,-10 8 0,5-1 0,0 4 0,-2 0 0,3 5 0,-1-1 0,3 1 1,0 1-1,1-1 1,1 2-2,2-3 1,1-2-1,0-1 0,0-1-1,2-3 0,-5-8-1,10 11 1,-10-11 0,11 2 1,-11-2 0,13-4 0,-5-2 1,0 0-1,-1-5 1,1-2 0,0-3 0,-1-3 0,1-4 0,0-3 0,-2-1 0,1-3 0,-1 1 1,-1 2 0,0 3 1,-2 3 0,-1 6 0,0 4 0,-2 11-1,0-8 0,0 8 0,0 14 0,0-2 0,0 3-1,0 4 0,1 0 0,1 3 0,0 1 0,1-1 0,1-3 1,0 0-1,1-2 0,1-3 0,0 0 0,0-4 0,0-1 0,1-1-1,0-1 0,2-3 1,0-2-1,-1-1 1,3-2 0,-1-1 0,0-4-1,0 1 1,1-5 0,-2 1 0,0-4-1,-2-1 1,-2-1 0,-1 1-1,-1 1 2,-2 0-1,-1 3 0,-1 2 0,1 8 0,-7-7 0,7 7 0,-10 4 0,10-4-1,-11 15 1,6-6 0,1 3 0,0 2 0,1-1 0,3 2 0,2-1 0,1 1 0,2-2-1,0 0 0,2-3 0,1-1-1,0-2 0,1-3-1,0-2-2,0-1-2,1-6 1,1 1-2,-2-5 0,1-2 0,0-3-1,-1-2 2,-2-3 2,0-4 2,-2-1 2,-1-1 2,-1-2 1,-2 3 2,-1 4 2,1 2 1,-1 3-1,-1 6 0,1 9-1,0 0 0,0 0-1,0 0-1,-1 16-1,0-1 0,1 4-1,-1 1 1,1 3 0,0-1-1,0 2 0,1-1 0,0-2 0,1-1-1,1-2 0,2-3 1,0-1-1,1-2 0,1-2 0,3-4 0,-1-1 0,2-3 0,0-1 0,0-3-1,2-3 1,-1-2 0,0-1 0,-5-4 0,2-1 0,-3-1-1,-2-1 2,-2 1-1,-1 0 1,0 2 0,-2 1-1,-1 4 1,2 7 0,-4-9 0,4 9-1,0 0 1,-6 9-1,3-1 0,1 2 0,1 2 0,1 2-1,-1 1-1,2 0-1,2 0-2,0-2-4,2-3-7,2 4-8,-7-14-3,12 11 2</inkml:trace>
  <inkml:trace contextRef="#ctx0" brushRef="#br0" timeOffset="1578">683 14 9,'0'0'21,"-1"15"-1,-1-7-5,2 7-1,0 1 0,0 2-4,0 2-1,0 1-3,2 2 0,-1 0-3,3-1 0,-1 1-1,2-2-1,0-2 0,0-1 0,0-3-1,2-3-1,-1-3 1,0-2-2,2-3 1,-1-2 0,2-4-1,1-3 1,1-1-1,1-5 1,-1-1 0,0-4 1,0-1-1,-2-1 1,-1 1 0,-3 2 1,0 1 0,-3 3-1,-1 4 1,-1 7 0,0 0 0,0 0 0,-7 9-1,6 0 0,-2 4 0,4 0 1,0 3-1,1 2 0,2-3 0,1 1-1,1-2-3,1-1-3,-7-13-9,16 18-11,-16-18 1,11 3 1</inkml:trace>
  <inkml:trace contextRef="#ctx0" brushRef="#br0" timeOffset="2125">743 86 10,'0'0'24,"14"4"1,-7-8-1,9 4-18,5 2-22,-7-11-3,8 6-2,-8-11-2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1-10-05T10:39:34.5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100 5 16,'0'0'17,"0"0"-2,0 0-3,0 0 0,0 0-1,0 0-1,0 0-2,-7-2 0,7 2-2,-7 1 0,7-1-2,-11-1-1,4-1 0,7 2-1,-12-1 0,12 1-1,-11-1 1,11 1-2,-10 6 1,10-6-1,-10 13 0,5-2 0,0 4 0,0-1 1,1 4-1,0 1 0,3 0 0,1-2 0,0-1 0,2-1-1,2-4 1,1-1-1,-5-10 0,13 7 1,-6-6-2,1-3 1,1-3-1,-1-2 1,0-2 0,0-3 0,0 0 0,-1-2 0,0 0 1,-1 1 0,-1 1 0,-2 2 1,-1 3-1,-2 7 0,0 0 0,0 0 0,4 7 1,-3 3-1,0 2 0,1 1 1,3 0 0,0 1-1,2-2 0,1-2-3,2-2-4,2-1-8,-4-7-12,7 6 1,-15-6-1,21-2 1</inkml:trace>
  <inkml:trace contextRef="#ctx0" brushRef="#br0" timeOffset="625">312 45 22,'0'0'22,"1"-9"-4,-1 9-3,-3-9-2,3 9-4,-8-5-2,8 5-1,-13-2-1,6 3-2,7-1 0,-14 6-2,14-6 1,-12 16-1,8-6 0,-1 2 0,2 2 0,0 2-1,3-1 1,0 0-1,1-1 0,1-2 0,1-1 0,0-4 0,-3-7 0,8 10-1,-8-10-1,9 0 0,-9 0 0,12-7-1,-12 7 1,14-14-1,-7 2 1,2 1 0,-2-2 2,0 1 0,0 1 1,-2 1 0,-1 1 1,-4 9-1,0 0 2,7 5-1,-7 7 0,0 1 1,-1 4-1,0 4 0,1 4 0,-1 0 0,2 2 0,-1-2-1,2-1 0,-1 1-2,0-4 1,1 0-2,0-7-3,0-3-4,0-3-4,-2-8-9,0 0-6,0 0 1,11-7 1</inkml:trace>
  <inkml:trace contextRef="#ctx0" brushRef="#br0" timeOffset="1203">457 6 11,'0'0'21,"0"0"1,1 7-5,0 1-5,-2 1-2,0 5-3,2-1 1,-1 3-1,1 1-1,0 0-1,1-2-2,1-1 0,2-1 0,-1-3-1,1-1-1,-5-9 0,10 7 0,-10-7 0,9 0-1,-9 0-1,10-9 1,-5 1 0,0-4 0,0-1-1,1 0 1,-1 0-1,-1 1 1,0 2 0,-1 1 0,-3 9 0,3-8-1,-3 8 1,0 7 1,0 1-1,0 3 0,1 1-1,1 2 1,2 2 0,0 0 1,1 0-1,2-1-1,1-4 2,0-3-1,2-1-1,1-3-1,1-3 0,0-3 0,0-1 0,-1-4-1,0-1 1,-3-5-1,2 0 2,-3-3 0,-3-2 0,0 2 1,-3 0 0,0 0 0,-2 3 0,0 4 0,-2 2 1,3 7-1,-10-1 1,10 1 0,-13 11 0,6-2 0,-1 2-1,2 5 1,1-2 0,1 2-1,4-1 0,1 1 0,5-4-2,0-1-4,3-5-6,5 1-10,-4-8-4,8 4 1,-7-9 0</inkml:trace>
  <inkml:trace contextRef="#ctx0" brushRef="#br0" timeOffset="1906">859 67 12,'-4'-10'23,"4"10"0,0 0-4,-7-6-4,7 6-5,-8-3-2,8 3-3,-8 4-1,8-4-2,-7 12-1,4-1 1,0 1-2,0 5 0,1 0 0,2 0 0,2 2 0,0-2 0,2-4 0,1-1-1,1-2 1,-6-10 0,15 12-1,-8-12 1,0-1 0,2-5 0,-1-1 0,1-2 1,-2-3-1,2-2 1,1-2 1,-3 1 0,0 2 1,-1 2 0,-1 1 0,-5 10 0,8-8 0,-8 8-1,0 11-1,0 1 0,-2 0-1,0 2 0,2 2 0,1 1 0,1-4 0,-1-1 0,3 0 0,-4-12 0,11 11 0,-1-11 0,-2-1-1,0-4 1,2-1-1,0-4 0,0 0 1,1-2-1,-2-2 1,0-1 0,-2 3 0,-1 1 1,-1 2 0,-1 0 0,-4 9 0,3-7 0,-3 7-1,-1 10 0,0-3 1,-1 2-2,1 1 1,1 3 0,0-1 0,1 1-1,2-4 2,0 0-1,-3-9 0,9 11 0,-9-11 0,14 2 0,-7-5 0,1-2 0,2-2 0,0-1-1,1-3 1,1-3 0,0 1 1,0-2-1,-1 3 1,-1-1 0,-2 3 0,0 3 0,-8 7 0,9-4 0,-9 4 0,6 12 0,-4-1 0,-1 1-1,0 2 1,1 2 0,-2 0 0,0-1 0,-1-1 0,0-2 0,-1-1-1,0-2 1,2-9-1,-6 9-2,6-9-1,0 0-4,-9-4-6,9 4-10,-5-17-8,8 5 1,-2-7 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1-10-05T10:39:37.6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0 193 18,'7'-3'26,"-11"-6"0,4 9-4,0 0-5,5-7-3,-5 7-4,1 7 0,0 3-3,0 0-1,1 4-2,0-1-1,3 4 0,-3-2-2,1 0-4,0-1-5,-2-5-8,-1-9-13,4 12-2,-4-12 0,0 0 0</inkml:trace>
  <inkml:trace contextRef="#ctx0" brushRef="#br0" timeOffset="250">57 22 34,'1'-16'23,"7"13"0,-8 3-10,8-4-13,-8 4-12,6 8-9,2 5-3,-8-13 1</inkml:trace>
  <inkml:trace contextRef="#ctx0" brushRef="#br0" timeOffset="468">246 176 22,'-4'-13'23,"4"13"0,-3-9-5,3 9-7,-10-11-2,10 11-2,-13-7-1,3 5-1,3 3-1,7-1 0,-12 6-1,6 2 0,1 2-2,2 2 1,1 4-1,0 1 0,2 2-1,1-1 1,0 1-1,3-4-1,0 0 1,3-3 0,-1-5 0,1-2 0,1-3-1,-1-4 1,1-3 0,0-1 0,0-3-1,-2-4 1,0-2 0,2-1 1,-2 0 0,1 1 0,-2 1 2,0 2-1,-2 1 0,-3 11 0,0 0 0,0 0 0,8 6-1,-7 3 1,0 4-2,0 2 0,0 1 0,0 0 0,2-1 0,-1-3 0,1-2-1,0-2 1,-3-8-1,10 7 1,-10-7-1,14-4 1,-6-1-1,0-4 1,2 0 0,-1-5 0,2-1 1,-2-1-1,0 0 2,-3 1-1,1 2 1,-2 2 0,-2 3 0,-3 8 0,0 0 1,0 0-2,5 15-1,-5-5 1,0 2-1,1 3 0,0 0 0,2-3 0,0 1-1,0-4 1,1-1 1,5-4-1,-9-4 0,13 3 0,-4-6 0,2-3 1,0-1-1,1-3 0,0-4 1,-1 2-1,1-3 1,0 2-1,-2 0 1,-3 3-1,0 2 1,-7 8 0,8 1-1,-8-1 1,4 15-1,-4-2 0,0 2 0,1 3 1,1 1-1,-2-1 0,0-1 1,0-1-1,-1-3 1,-1-1 0,-2-4-1,4-8-1,-10 7-1,10-7-4,-16-4-9,7-7-17,4 3 0,-3-11-2,7 1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1-10-05T10:39:39.3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90 130 8,'-2'-8'20,"2"8"2,0 0-6,-8-8-3,8 8-2,-9-6-3,9 6 0,-12-2-2,12 2 0,-11 4-1,11-4-1,-10 14-1,4-2-1,-1 1 1,2 5-2,-2 0 0,3 1 0,-2 1-1,4-2 0,1-1-1,3-2 0,1-4 1,0-3-1,-3-8 1,10 7-1,-10-7 0,12-2 1,-4-3-1,1-3 1,0-2 0,1-2 0,1-4 0,1 0 1,-1 0 0,0 2 1,-4 2-1,0 1 1,-3 4 0,-4 7-1,0 0 1,8 8-1,-8 2 1,-1 2-2,0 3 1,1 1-1,0 0 1,2-1-1,-1-3 0,-1-2 0,3-3 0,-3-7 0,7 4-1,-7-4 0,12-8 0,-5 1 0,3-4 0,0 0 0,3-5 1,1 0 0,0 0 0,-1 0 2,-1 3-1,-1 1 0,-5 2 0,1 4 1,-7 6-1,0 0 0,6 8 0,-8 1 0,2 3 0,0 1-1,3 1 1,-1 2-1,0-3 0,2 2 0,1-3-2,2-4-5,0-1-14,4 2-8,-11-9-2,19 5 2</inkml:trace>
  <inkml:trace contextRef="#ctx0" brushRef="#br0" timeOffset="1015">704 13 20,'0'0'27,"2"-9"0,-2 9 1,0 0-13,4 11-3,-8 2-5,-3 3-4,3 6-1,2 3-1,-4 4 0,2 0 0,-2 1-1,1-5 1,3-3-1,0-5 0,0-2-1,0-7 1,2-8-1,0 0 0,0 0 0,12-9 0,-6-4 1,0-1-2,3-4 2,0-4 0,1-1 1,1-1 0,1 3 1,-3 2-1,1 5 1,-1 3 0,-1 7 0,-8 4 0,10 14-1,-10 1 1,-1 6-2,-2 1 1,-2 4-1,2 0 1,0 0-1,-1-3 0,0-2-1,2-5-2,-1-5-2,3-2-5,0-9-7,0 0-8,0 0-5,3-7 1,7 1 1</inkml:trace>
  <inkml:trace contextRef="#ctx0" brushRef="#br0" timeOffset="1484">935 118 28,'0'0'23,"-7"3"-1,1 8-3,-3-2-6,2 5-3,-1 2-3,2-1 1,1 2-2,3 0-1,1-1-1,3-2 1,0-1-3,0-2 0,2-4-1,-4-7 0,11 10 1,-11-10-1,16-2 1,-16 2-1,14-15 1,-6 4-2,1-6 1,-4-3-1,-1-1-1,1 0 0,-4 0 0,1 0 0,-2 3 1,-1 2-2,0 3 1,1 4 1,-2-1-1,1 3 1,1-1-1,2 1 0,2-2 1,-1 0 0,1-1 0,2 3 0,1-1 0,-7 8 1,12-11 0,-12 11 0,8 1 0,-8-1 1,4 18 0,-4-2 0,0 6 0,0 3 1,1 5-2,1 1 1,-2 2-1,0 0 0,1-3 0,-1 1-1,3-5-1,-2-3-2,-1-7-4,1 0-6,1-6-10,-2-10-8,0 0-1,-8-5 0</inkml:trace>
  <inkml:trace contextRef="#ctx0" brushRef="#br0" timeOffset="2109">924 221 21,'9'5'27,"5"1"-1,-5-7-2,5 1-8,1-4-4,-3-3-6,4-1-1,-3-3-2,1-3-1,-2-1 0,3-1 0,0-4-1,-1 2 0,-4 2-1,-1 2 0,-3 2 1,0 5-1,-6 7 0,0 0 0,4 7 0,-5 5 1,-5 6-1,4 3 0,-1 2 0,0 3 0,3-2 0,-2-1 0,3-3 0,2-1 0,-3-19 0,14 21 1,-14-21 0,14 9-1,-14-9 1,0 0 0,0 0-1,0 0 1,32-31 0,-32 31-1,0 0 1,0 0-1,32-36 1,-32 36 1,0 0-1,0 0 1,0 0 0,0 0 0,27 48 1,-27-48-1,17 35-1,-17-35-1,22 34-10,-22-34-21,0 0 0,0 0-3,0 0 2</inkml:trace>
  <inkml:trace contextRef="#ctx0" brushRef="#br0" timeOffset="2890">569 524 15,'0'0'23,"0"0"2,0 0-3,0 0-9,-8 1-1,8-1-2,0 0-1,-9 2-1,9-2-3,-8 6-2,8-6-1,-11 14-1,4-6 0,0 4-1,2 2 0,1 2 0,2 0 1,4 2-1,1 0 1,2 2-1,2-1 0,0-3 1,1 0-1,-2-3 1,-1-1-2,-3-2 1,-2-10-1,-1 13 0,1-13 0,0 0-1,-12 4 1,12-4-1,-11-6 1,11 6 0,-8-17 1,7 6 0,3-3 0,5-3 0,4 0 1,4 0-1,1 1 0,2 1 1,-1 6-1,-2 1 0,-2 6 1,-3 5-1,-6 5 1,-3 3 0,-1 5 0,0 3 0,-1 0-1,-3 0 1,1 1-1,1 0 1,4-3-2,-1-2-1,1-6-3,0 0-7,3-2-10,-5-7-8,13 0 1,-16-10 0</inkml:trace>
  <inkml:trace contextRef="#ctx0" brushRef="#br0" timeOffset="3468">698 500 40,'3'-9'22,"4"14"-6,-6 2-18,-1-7-17,14 13-4,-14-13 0</inkml:trace>
  <inkml:trace contextRef="#ctx0" brushRef="#br0" timeOffset="3671">888 700 18,'0'0'27,"-5"-10"0,5 10 2,-8-13-12,4 4-5,-1 1-2,-1-3-2,6 11-1,-5-13-1,5 13-2,-7-8-1,7 8 0,-12 2-2,12-2 0,-14 12-1,7 0 0,-3 3 0,2 0-1,4 3 2,0-1-2,3 1 1,1-1-1,1-2 0,2-5-1,2-1 1,-5-9 0,14 6-1,-6-8 1,2-3 1,1-3-2,0-3 3,-2-6-2,2-1 1,-3-3 0,-1-3 2,4-3 0,-7 0-1,5 1 3,-5 2-1,3 6 0,-4 1 0,0 7 0,-3 10-1,0 0-1,-5 7 0,-1 7-1,1 5-1,-2 4 0,3 3 1,2 3 0,1 0 0,3-1 1,-1-3-1,-1-3 0,6-1 2,3-7-2,-1-5 1,4-2 0,-2-5-1,3-3 0,3-4 0,4-3 1,-4-4-1,0-2 0,-1-4 0,-5-2 0,-2-2 0,0 1 0,-5 1 0,-2 0 1,-1 5-1,-4 5 0,1 3 0,3 7 0,-8 7 0,-1 4 0,1 4 0,1 4 0,1 1 0,3 1 0,1 0 0,3 0 0,4-2 0,1-5 0,2-2 0,0-5 0,3-3 0,2-4 0,2-3-1,-2-4 1,-13 7 0,0 0 0,48-36 0,-48 36 1,34-36-1,-34 36 2,19-31-1,-19 31 0,0 0 0,0 0 2,0 0-2,0 0 0,0 0 0,0 0 0,0 0 0,0 0-1,16 48 1,-16-48-1,-8 37 1,8-37-1,0 0 1,-13 40-1,13-40-1,0 0-2,0 0-6,0 0-28,0 0 1,0 0 0,-25-17-1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44.65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41 65 5,'0'0'17,"0"0"-1,-8-2-2,8 2-1,0 0-1,-3 8 0,3-8-1,-6 11-2,5-2 0,-2 1-1,2 4-1,-3 2-1,5 3-1,-4 3-2,2 3 1,-1-1-2,-1 3 0,1-2-1,0 0 0,1-2 0,-1-3-1,2-4 1,0-3-1,-1-3 1,2-3 0,-1-7 0,0 9 1,0-9 0,0 0 0,0 0 1,0 0-1,0 0 0,0-9-1,0 9 0,3-14-1,-3 4 1,3-3-1,-1-4 0,0-5 0,2 0 1,-1-4-1,0 0 0,2-2 0,0 0 0,-2 2 0,0 1 0,0 5 0,-2 2 1,1 6 0,-2 2 0,0 10-1,1-7 1,-1 7 0,1 10-1,1 2 1,0 5-2,1 3 1,3 5 0,-1 2 1,2 4-1,2-1 0,2-1 0,-1-2 0,3-4 0,1-2-1,-2-6 1,2-2 0,-4-6 0,-1-4 0,-1-5 1,0-2-1,-5-4 1,-2-1 0,-1-4 0,0-1 0,0-3-1,0-1 0,-2-1 1,2 0-2,-1-1 1,-1 1 0,3 1-1,-2 1-1,3 4-1,-2 1-2,0 12-6,3-11-6,-3 11-15,11 2-3,-11-2 1,19 10 1</inkml:trace>
  <inkml:trace contextRef="#ctx0" brushRef="#br0" timeOffset="844">351 240 29,'0'0'28,"-4"-6"-4,4 6-2,-10-7-7,10 7-2,-10-5-3,10 5-2,-10-2-2,10 2-1,-11-1-2,11 1-1,-13 8 0,7-1-1,2 2-1,-2 2 0,-1 3 2,2 2-2,2 0 0,0 0 0,3 0 0,1-1 1,1-2-2,3-2 2,1-2-1,1-1 0,0-2 0,-7-6 1,13 6-1,-6-5 1,0-2 0,0-2-1,-7 3 1,11-9-1,-7 2 1,2-1-1,-2-2 1,0-3-1,-1 0 0,0 0 0,-1-2 0,1 1 0,-1 2 0,1 2 1,-3 2-2,0 8 1,0 0-1,0 0 1,0 0 0,3 12-1,-3 0 1,0 0 0,3 1 0,0 2 0,1-3 0,-2 0 0,2-4 0,0 0 0,-4-8 0,10 8-1,-10-8-5,7 1-5,-7-1-15,12-5-7,-13-2 0,1 7 0</inkml:trace>
  <inkml:trace contextRef="#ctx0" brushRef="#br0" timeOffset="1578">458 0 15,'-3'9'27,"3"-9"0,-6 11-3,4-2-5,0-2-3,2 4-3,-1-2-3,4 3-2,-4-1-1,4 2-1,-1-1-3,0 0 0,0 0-1,1 0-1,-3-1 0,2-2 0,0-1-1,-2-8-1,0 10-1,0-10-1,0 0-3,0 0-6,0 0-10,0 0-11,0 0-1,0 0 1,-2-10 1</inkml:trace>
  <inkml:trace contextRef="#ctx0" brushRef="#br0" timeOffset="1937">395 72 18,'0'0'18,"0"0"-3,0 0-1,0 0-1,0 0-1,-8 1-1,8-1-2,0 0 0,0 0-1,0 0-1,0 0-1,0 0 0,0 0-2,0 0 0,0 0 0,0 0-2,0 0 1,0 0-1,0 0-1,8-1 1,-8 1 1,14-1-2,-5 0 1,2-1-1,3 1 1,-2-1 0,3 0-1,-2-1 0,1 2 0,-4-1 0,0 1 0,-3 0-1,-7 1 0,8-2 0,-8 2 1,0 0-1,0 0 0,0 0 0,0 0-1,0 0 0,0 0-2,0 0-3,0 0-7,0 0-10,8 3-11,-8-3-1,0 0 3</inkml:trace>
  <inkml:trace contextRef="#ctx0" brushRef="#br0" timeOffset="3140">648 202 14,'0'0'27,"0"0"-2,-1-8-1,1 8-5,0 0-3,0 0-3,0 0-3,0 0-3,0 0-1,0 0-2,-3 8-1,0-1 1,0 1-2,-3 4 0,1 3 0,-1 2-1,3 2 1,-3 3-1,3 3 0,-1-2 1,1 1-1,3 1 0,0 0-1,3-1 1,3 0-1,-1-2 0,2-1-1,0-1 2,2-1-2,0-3 1,1-2 0,-3-1 0,-1-3 0,1-1 0,-7-9 0,9 11 1,-9-11-2,0 0 1,0 0-3,7 6-5,-7-6-12,-4-8-15,4 8 1,-3-10-2,3 10 2</inkml:trace>
  <inkml:trace contextRef="#ctx0" brushRef="#br0" timeOffset="3656">816 354 2,'-7'-4'23,"7"4"2,-9-3-6,9 3-3,-10-3-3,10 3-3,-9-1-1,9 1-2,-8 2-2,8-2 0,-6 7-1,6-7-2,-7 12 0,4-4-1,-1 2 0,1 0 0,0 0-1,2 0 1,0 0-1,1-1 1,2-1-1,0-1 1,-2-7-1,7 8 1,-7-8 0,8 3-1,-8-3 1,9-5 0,-9 5-1,9-10 0,-5 3 1,1-2-1,0 1 0,-2-1 0,1 2 0,-1 0 0,-3 7 0,4-10 0,-4 10-1,0 0 1,0 0 0,0 0 0,6 11 0,-5-4 0,1 2 1,2-1 0,-2 1 0,1-1 0,1-1 0,-4-7-1,7 8-2,-7-8-3,9 3-9,-9-3-10,14-1-8,-10-6 1,5 6-1</inkml:trace>
  <inkml:trace contextRef="#ctx0" brushRef="#br0" timeOffset="4234">965 364 18,'-10'-7'27,"10"7"0,0 0-4,0 0-8,-7-1-2,7 1-4,0 0-2,-7 1-1,7-1-3,0 0 0,-7 11-1,7-11-1,-5 12-1,4-4 1,0 1-1,1 0 0,1 0 1,2-2-1,-2 1 1,2 0-1,-3-8 1,7 11 0,-7-11 0,10 4 0,-10-4-1,9-1 1,-9 1-1,9-6 0,-9 6 1,8-11-2,-8 11 1,7-9 0,-7 9 0,6-7-1,-6 7 1,0 0 0,0 0 0,4 7 1,-3 0-1,0 4 2,1 1-1,0 2 2,0 1 0,-1 0-1,2 0 0,-1-3 1,0 0-2,-1-4 1,1-1-1,-2-7 1,3 7-1,-3-7 0,0 0-1,0 0 0,0 0-2,0 0-4,0 0-8,0-8-17,0 8-3,-3-15-2,3 6 2</inkml:trace>
  <inkml:trace contextRef="#ctx0" brushRef="#br0" timeOffset="4875">1050 227 35,'0'0'30,"7"-3"0,-7 3-8,10 5-5,-1 3-4,-2 0-3,3 5-2,1 1-1,1 5-2,-3 2-1,0 4-1,-1-2-1,0 2-1,-3 1 0,-1 0 0,-4-1 0,0 0-1,-1-2 0,-1-2-2,0-2-1,-2-4-3,2 1-10,-3-5-15,5-11-4,-4 12-1,4-12 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50.06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0 106 23,'0'0'28,"0"0"1,0 0-5,7-5-7,-7 5-5,7-2-1,-7 2-4,10-1-1,-10 1-1,14 0-1,-6 0-2,3 1 2,-1-1-3,0 0 0,0-1 0,0 1-2,-1 0-2,-2-3-4,0 4-4,-7-1-10,8-6-12,-8 6-1,7-3 1,-7 3 1</inkml:trace>
  <inkml:trace contextRef="#ctx0" brushRef="#br0" timeOffset="344">76 0 34,'0'0'29,"0"0"3,0 0-9,3 11-5,-1 0-5,-3-2-3,5 6-2,-4-2 0,3 4-2,-1-1-2,3 0-1,-1-2-1,0-1-1,1-2 0,-2-2 0,-1 0-2,-2-9-3,5 12-9,-5-12-21,0 0-1,0 0-1,0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2:05.1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41 108 26,'1'1'12,"-2"-2"-2,1 1-2,-2-3-1,2 2-2,-1-2 0,0 2-1,0-3 0,1 1 1,-1 0-1,-1-1 1,1-1-1,-2 1-1,1-1 1,0 1-1,1-2 0,-2 0 0,1 2-1,0 0-1,1 2 0,1-1 1,-1 3-1,0-3 0,0 3 0,1 0-1,0 0 1,0-2-1,0 2 0,-1 0 0,1 0 0,0 0 0,0 0 0,0 2 0,0-4 0,0 2 0,0 0 1,0 0-1,1 0 1,-2 0-1,1 0 0,0 0 0,0 2-1,0 1 0,1-2 0,-1 6 1,1-1-1,2 5 0,-1 2 1,3 4 0,-3 1 0,3 3 1,-1 3-1,1-2 0,-2 2 0,2-3 1,-3-1-1,1 0 0,-2-4 0,2-1 1,-2-5-1,-1-1 0,0-3 1,0 1 0,1-4 0,-2 0 0,1-3 0,0-1 0,0-1 0,-3-2 0,2-2 0,1-2-1,-3-2 0,1-4 0,1-2-1,-1-2 1,2-3 0,0-1 0,0-4 0,-2 1 1,3-2 0,-2 2 0,3 1 0,-3 3 1,2 3 0,-2 2 0,2 5-1,-1 3 1,0 2-1,0 2 1,0 3-2,0-1 1,0 1-1,0 1 0,2 0-1,-2 0 1,1 1-1,0 4 1,3 0-1,-1 4 1,2 3 0,0 0 0,1 4 0,1 2 0,1 0 1,-1 1-1,0-2 0,0 0 0,-1 0 0,-2-3 0,2-2 1,-4-3-2,2-2 1,-2 1 0,2-4 0,-4-2 0,2 0 0,1-2 0,-1-1 0,1-2 1,0-1-1,1-3 1,-2-1-1,2-3 0,-2-2 1,2-2-1,-3-2 0,3 0 0,-2-1 0,1 3-1,0 2 1,-1 2 0,1 1-1,-3 4 1,1 1-1,0 3 0,1 2 0,-1 2 0,-1 0 0,3 4 0,-1 0 1,2 4-1,1 3 1,-1 0 0,2 2 0,-2-1 0,0 4 0,0-1 0,0 1 0,-2-2 0,0 2 0,0-2 1,-1 3-2,-1-2 2,0-1-2,0 0 1,1-1 0,0-3 0,0-2 0,0-2 0,-1-2 0,1-3-1,0 0 1,-1 0-4,0-9-5,0 3-10,4 0-11,-6-8 1,6 2 0</inkml:trace>
  <inkml:trace contextRef="#ctx0" brushRef="#br0" timeOffset="1730">386 168 29,'1'-1'11,"-4"-2"-1,3 2-2,-2-2-1,1 2-2,-1-2 0,0 3-2,0-3 0,0 3-1,0-1 1,-1 1-2,1 0 1,-1 0-1,0 0-1,0 1 1,0-1 0,1 2 0,-1-1-1,1 0 1,-1 2 0,1 0-1,0 0 1,0 1 0,0 1-1,1 0 1,-2 1 0,2 0 0,-2 2-1,2 2 0,-3 0 1,3 1-1,0 0 1,0 3-1,2-2 1,-2 1-1,3-2 0,0 1 1,1-3-1,-1 1 0,1-5 1,1 1-1,-1 0 0,1-2 0,-3 1 0,3-5-1,-1 3 1,0-4 0,1-1-2,-1-1 1,3-3 0,-1-2 0,-2-3 0,2 0 1,0-2-1,-1 0 0,-1-1 0,1 0 1,-2 2 1,1 2-1,-1 0 1,-1 2 0,0 2 0,0 3-1,-1 1 0,-1 4 1,1 1-1,-1 3-1,0 2 1,1 2 0,0 1-1,0 5 2,-1 2 0,1 0-1,1 1 1,1 2-1,-1-1 1,1 0-1,-1 1 0,2-2 1,-2 1-1,-3-3 0,1-2 0,-2 0 1,0-1 0,-1-2 0,-1-2 1,-1-2 0,0 0 1,0-2-2,0 0 2,-4-2-1,1 0-1,0-2 0,-3-1 0,0-2-1,-1-1 0,1-2 0,0 0-2,1-1-1,0-2-4,4-1-11,3 4-10,-3-5 2,7 6 0</inkml:trace>
  <inkml:trace contextRef="#ctx0" brushRef="#br0" timeOffset="3023">199 735 25,'0'0'11,"-3"-2"0,1-1-1,-2 2 1,1-3-1,-1 1 0,-2-2-2,1 1 1,-2-1-2,1 0 1,-2-1-3,3 1 1,-3 1-2,-1 0-1,1 4-1,0-1-1,0 2 0,-1 0 0,1 1-1,1-1 1,0 3-2,-1 0 2,2 0-1,0-1 0,0 2 0,-1 0 0,2 2 0,-1 0 0,1 1 0,-1 0 1,2 1-1,1 3 0,-1 0 1,2 0 0,-1 1 0,2 1-1,0 0 0,0 2 0,2-1 1,-1-2-1,2 0 0,0 0 0,0 0 0,-1-1 0,3 0 0,-4-1 0,4 0 0,-2 1 0,2-1 0,-1-1 0,2 0 0,0-1-1,1-2 2,-1 0-1,1-2 1,0-1-1,1-2 0,-1-1 0,2-2 0,0-2-2,1 0-3,2-5-4,1 1-10,1 2-10,-3-7-2,4 6 1</inkml:trace>
  <inkml:trace contextRef="#ctx0" brushRef="#br0" timeOffset="3756">296 861 23,'-7'-7'19,"6"6"-4,-5-3-2,4 3-2,-3-2 0,1 1-2,0 2-2,-2-2-1,2 3-2,-2-1 0,1 1 0,-2 1-1,2 2-1,-2-1 0,1 2-1,-1 1 0,2 3 0,-2 0-1,2 2 0,0 0 0,2 1 0,2 2 0,-1-2 0,3 3 0,1-2 0,1 0 0,2-1 0,0 1 0,1-3 0,-1-2 0,1-1 0,-1-2 0,1-1 1,-1-4-1,2-1 1,-2-4 0,2 0 0,-2-1 0,1-2 0,1-3-1,0 0 1,-2-3 0,1 1-1,-1-1 0,-1-2 0,-1 2 1,0 0-1,-2 2 1,1 3-1,-1 2 1,-1 2-1,0 2 0,0 3 0,0 2 0,0 3-1,0 1 1,0 1-1,0 2 1,0 2 0,3 1-1,-1 0 1,-1 1 0,3-1 0,-1 1 0,2 0-1,0-3 1,0 0 0,1-3 1,-1-1-1,-1 0 0,0-2 0,1-1 0,0-4-5,-1 3-14,4-1-10,-5-6-1,4 3 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50.93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70 114 22,'0'0'28,"-3"-7"0,3 7-5,-6-7-5,6 7-3,-7-9-3,7 9-2,-8-5-2,8 5-2,0 0-2,-9-2-1,9 2-1,-9 6-1,4 1 0,0 4 0,0 2-1,0 4 1,1 2-1,0 2 1,2 0-1,5 1 1,0-1-1,1-4 0,3-1 1,1-2-1,1-2 0,2-3 1,-1-2-1,0-3 0,0-1-1,-1-3-1,1-1-1,-1-4-2,3 2-3,-3-6-1,4 2-2,-5-5-2,5 2 0,-4-5-1,2 0 2,-5-5 1,1 1 2,-2 0 3,-2 0 4,0 2 4,-2 3 3,0 3 1,-1 3 2,0 8 0,0 0 1,0 0 0,-2 11 0,3 1-2,-2 2-2,3 5 1,-2-1-1,2 3 1,-1-2-2,3 2 0,-2-4-2,2-1 1,0-3-2,0-2 0,-2-3 1,-2-8-2,7 11-2,-7-11-2,0 0-9,7 4-18,-7-4-2,6-11-1,-6-1 2</inkml:trace>
  <inkml:trace contextRef="#ctx0" brushRef="#br0" timeOffset="734">396 9 14,'10'7'30,"-10"-7"-1,10-1 1,-10 1-13,13-4-11,-3 4-20,-3-5-12,8 5-3,-7-6-1</inkml:trace>
  <inkml:trace contextRef="#ctx0" brushRef="#br0" timeOffset="1281">723 2 38,'0'0'28,"0"0"-4,0 0-5,0 0-4,0 0-4,-9 1-3,9-1-1,-6 11-2,4-1 0,-3 0-1,1 4 0,-2 1 1,0 4-2,-2 0-1,3 3 1,-1 1-2,1 2 1,0 0-2,3 0 1,2 0 0,0 0 0,3-1 0,1-1-1,1-1 1,2-2-1,1-2 1,-1 0-1,-1-3 1,3 0-2,-3-4 2,-1-1-1,1-1 0,-2-2 0,-4-7 0,6 10-1,-6-10 0,0 0-2,0 0-3,0 0-9,0 0-17,0 0-3,0-8-1,0 8 2</inkml:trace>
  <inkml:trace contextRef="#ctx0" brushRef="#br0" timeOffset="1766">846 192 7,'0'0'24,"0"0"0,0 0-7,0 0-4,0 0-4,-4 8-2,4-8-2,-7 8-1,7-8 0,-9 10-1,4-3-1,1 2 0,0 0 0,3 0-1,-2-1 0,3 0-1,-1-1 0,2 1 1,-1-8-1,3 10 1,-3-10-1,7 6 1,-7-6 0,8-1 1,-8 1-1,13-6 0,-13 6 0,12-13 0,-6 6 0,1-3-1,-3 2 1,2 0 0,-5 0 1,-1 8 0,5-12 1,-5 12-2,0 0 1,0 0 0,0 0 0,0 0-1,6 14 0,-5-5-1,2-1 1,0 2 0,1-2 0,-1 1 0,-3-9 0,8 11-1,-8-11-2,9 3-3,-2-2-9,-7-1-14,10-4-4,0 4 0,-4-7 1</inkml:trace>
  <inkml:trace contextRef="#ctx0" brushRef="#br0" timeOffset="2328">1025 219 8,'0'0'26,"-3"-8"1,3 8-3,0 0-7,0 0-5,-7-1-2,7 1-4,0 0 0,-9 2-3,9-2 0,0 0 0,-9 11-1,9-11 0,-3 12-1,3-12 1,-4 14-1,4-6 0,2 0 0,-1-1-1,1 1 1,-2-8-1,5 12 1,-5-12 0,8 6-1,-8-6 1,9-1-1,-9 1 1,12-6 0,-12 6-1,11-10 1,-11 10-1,10-10 1,-10 10-1,6-7 0,-6 7 0,0 0 0,0 0 0,5 8 0,-4 0 1,0 3-1,0 3 2,1 1-1,-1 1 2,1 2-2,0-3 2,0 0-2,-1-4 1,1 0-1,-2-11 0,2 11 1,-2-11-1,0 0-1,0 0 0,0 0-4,0 0-4,-2-8-13,-1-2-14,3 2 0,-3-6 1,3 1 0</inkml:trace>
  <inkml:trace contextRef="#ctx0" brushRef="#br0" timeOffset="2922">1097 49 38,'15'10'30,"-11"-2"-2,5 4-5,3 5-5,-4 0-4,4 6-2,-4 0-3,2 5-4,-4-1-1,1 3-1,-4-1 0,-1 0-2,-2-2 0,-1-2-1,0-1-1,-2-3-2,1-1-8,-3-1-24,1-10 0,3-2-1,1-7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54.37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99 25,'0'0'32,"0"0"1,0 0-1,0 0-12,0 0-6,0 0-4,0 0-2,0 0-4,8 0 0,-8 0-2,12 0 0,-3-1 0,3 1 0,0 0-1,2-1-1,0 0 0,-2-1-3,1 3-2,-5-5-6,1 4-15,0 1-9,-9-1-1,8-1 1</inkml:trace>
  <inkml:trace contextRef="#ctx0" brushRef="#br0" timeOffset="343">78 0 28,'0'0'31,"0"0"2,0 0-5,0 0-10,0 0-3,0 0-6,-3 7-1,3-7-4,-1 17 0,-3-5-1,6 5-1,-4 0 1,6 4-1,-4-3-1,0 1 0,0-2 0,1-2-1,2-2-1,-1-3-4,0-1-6,-4-1-23,2-8-1,0 0-1,0 0 1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4:55.26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0 125 20,'0'0'30,"3"-7"0,-3 7-4,0 0-6,1 11-5,1 2-5,-4 2-5,3 5 0,-2 1-2,1 6 0,-1-2 1,0 1-2,0-4-2,1-3 1,-1-3 0,1-4-1,0-4 1,0-8 0,0 0-1,0 0 1,0 0-1,3-7 1,-2-3-1,2-1 1,0-3-1,0-3 0,0-4 0,1-1 1,0-4-1,2 0 1,1-1 1,-1 1-1,-1 2 1,1 4-1,0 4 1,-2 4-1,0 5 1,-4 7-1,8 1-1,-2 7 1,-1 4-1,1 5 0,0 2 0,1 5 1,1 1-1,-1 3 0,-2-2 0,0-1 1,-1-2-1,0-4 0,-1-2 0,0-4 0,-1-4-2,-2-9 1,4 12-2,-4-12-2,0 0-5,0 0-9,0 0-11,0 0-6,-6-10 1,6 10 1</inkml:trace>
  <inkml:trace contextRef="#ctx0" brushRef="#br0" timeOffset="547">45 244 22,'0'0'26,"-7"-5"1,7 5-3,0 0-9,11 0-6,-11 0-3,15-1-5,-2-2-5,3 0-10,7 4-10,-3-9-5,8 8 1,-6-7 0</inkml:trace>
  <inkml:trace contextRef="#ctx0" brushRef="#br0" timeOffset="766">327 205 14,'0'0'28,"0"0"2,0 0-1,0 0-10,-8-6-6,8 6-3,-9-4-2,9 4-3,-11-2 0,11 2-2,-12 1-1,12-1-1,-11 6 0,11-6-1,-12 11 0,6-4 0,1 3 0,0 0 0,0 3 0,2 0 0,1 0-1,2 2 1,2-1 0,1-1 0,2-2 0,1-1 0,1-3 1,0-1-1,-7-6 2,14 4-1,-7-5-1,-7 1 1,12-8 0,-12 8 0,13-13-1,-7 5 0,0-1 1,-2 1-1,2-1 0,-2 2 0,-4 7 1,5-10-1,-5 10-1,0 0 1,0 0 0,7 1 0,-6 6 0,1 2 0,-1 4 0,1 2 0,0 3 1,-1 1 0,0 2 0,0 3 0,-1-2 1,1 1-1,-2-1 0,-1-2 0,-1-1 1,-1-1-1,-2-3 1,-1-2 0,-2-2 0,-2-1 0,-2-4 0,-1 1 1,-2-4-1,2 0-1,-4-3 1,1 0-2,-1-3 1,1-3-2,1-1-2,2-3-3,5 2-12,1-3-20,1-3 1,6 0 0,0-4 0</inkml:trace>
  <inkml:trace contextRef="#ctx0" brushRef="#br0" timeOffset="8031">458 10 14,'0'0'27,"-2"-10"1,2 10-5,0 0-5,0 0-2,0 0-4,0 0-1,0 0-2,0 0-2,0 0-1,0 0-3,0 0-1,0 0 0,2 13 0,-2-5-2,2 1 1,0 2 0,0 3 0,1 0-1,-1 0 1,1-1-1,-1 0 1,-1-3-1,2 0 0,-3-3 1,0-7-1,2 11 0,-2-11-1,0 0-1,0 0-2,0 0-4,0 0-8,0 0-10,0 0-8,2-9-1,-2 9 2</inkml:trace>
  <inkml:trace contextRef="#ctx0" brushRef="#br0" timeOffset="8500">383 74 27,'0'0'26,"0"0"-6,0 0-2,0 0-3,0 0-4,6 0-1,-6 0-3,13 2 0,-6-2-2,3 2-1,0-1 1,4 0-2,-2 1 0,1-1 0,0 0-1,-1 0 0,-1-1 1,-1 0-1,-3 0-1,0 0 0,-7 0 0,8-1-3,-8 1-2,0 0-8,0 0-14,10 1-6,-10-1-3,0 0 2</inkml:trace>
  <inkml:trace contextRef="#ctx0" brushRef="#br0" timeOffset="9281">720 142 18,'0'0'26,"0"0"2,0 0-6,0 0-5,0 0-4,0 0-2,0 0-3,-11 4-1,11-4-1,-9 12-2,4-1 0,-4 0 0,2 5 0,-1 3-2,0 2 0,1 2 0,0 2 0,1 2-1,2 0 1,1 1-1,2 0-1,1-2 1,1 0 0,3-1 0,0-2-1,1-2 1,0 0-1,0-4 0,2-2 1,-1-2-1,0-1 1,-2-3-1,1-2 1,-5-7-1,6 9 0,-6-9 0,0 0-1,0 0-1,0 0-5,0 0-27,8-2-1,-8 2-1,-2-12 1</inkml:trace>
  <inkml:trace contextRef="#ctx0" brushRef="#br0" timeOffset="11219">904 287 24,'0'0'25,"-1"-8"-5,1 8-2,0 0-4,-1-7-3,1 7-3,0 0-1,-3-7-2,3 7 0,0 0-1,-12-9-1,12 9-1,-9-6 1,9 6-2,-12-6 1,5 3 0,7 3-1,-13-3 0,13 3-1,-12 0 1,12 0-1,-10 5 0,10-5 0,-10 12 0,5-3 0,3 2 0,-2 1 0,4 2 0,0 0 0,0 0 0,2-1 0,1-2 0,2-1-1,0-1 2,-5-9-1,10 11 0,-10-11 1,12 2 0,-12-2 0,10-5 0,-10 5 0,11-9 0,-6 2-1,0-1 1,0 1-1,-1-2 1,-1 2-1,0 0 0,-3 7 1,3-12-1,-3 12 0,0 0-1,0 0 0,0 0 1,0 0-1,0 0 0,3 10 0,-1-2 1,0 0-1,1 0 2,1-1-1,2 0 0,-6-7-2,9 8-4,-2-5-10,1 2-15,-8-5-1,15-1 1,-15 1 0</inkml:trace>
  <inkml:trace contextRef="#ctx0" brushRef="#br0" timeOffset="11906">1028 277 15,'-6'-13'24,"6"13"-3,0 0-4,-8-3-4,8 3-3,-10 5-3,10-5-2,-11 11-1,6-1 0,1-1-1,1 2-1,2-1 0,1 1-1,1-2 0,1 1-1,2-3 1,-4-7 0,8 11 0,-8-11-1,9 5 1,-9-5-1,10 1 0,-10-1 0,10-4 0,-10 4-1,10-7 1,-10 7 0,10-11 0,-10 11 0,9-11 1,-9 11-1,5-8 0,-5 8 1,0 0-1,0 0 1,0 0 0,6 10 1,-6-2 0,2 4 1,-1-1 0,2 4 1,-3 0 0,3 0 0,-2-1 0,2 1-1,-2-3 2,2 0-3,-3-3 1,2 0-2,-2-9 0,0 11 0,0-11-1,0 0 1,0 7-1,0-7 0,0 0 0,0 0 0,0 0-2,0 0 0,0 0-5,0 0-6,0 0-21,0 0 1,-3-12-2,3 12 3</inkml:trace>
  <inkml:trace contextRef="#ctx0" brushRef="#br0" timeOffset="12578">1130 177 20,'12'7'29,"-12"-7"2,9 14 1,-4-2-14,-3 1-5,4 6-3,-3 1-3,2 5-1,-1-1-1,2 4-1,-3-2-1,3 2-2,-2-4 1,-1 1-1,-1-2 0,-1-3-1,-1-2-1,-2-3-3,2-2-7,-4-3-16,4-10-8,-4 8 1,4-8-1</inkml:trace>
  <inkml:trace contextRef="#ctx0" brushRef="#br0" timeOffset="13125">1402 297 40,'0'0'30,"0"0"1,0 0-11,0 0-6,0 0-4,0 0-2,8 0-2,-8 0-1,13 0-1,-4-1 0,3 1-1,0-2-1,1 2 0,0-1-2,0-1-1,1 0-3,-3-2-4,2 4-6,-4-1-10,-9 1-9,13-4-2,-13 4 2</inkml:trace>
  <inkml:trace contextRef="#ctx0" brushRef="#br0" timeOffset="13453">1466 184 16,'0'0'27,"0"0"2,0 0-4,0 0-7,1 8-3,-1-8-3,2 13-3,-2-3-2,2 4-1,-2 1-2,3 2 2,-2 0-4,0 2 0,0-3-1,1 0 0,-2-4 0,1 0 0,-1-3-2,1-2 0,-1-7-4,1 7-8,-1-7-20,0 0-1,0 0-1,9-3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09.26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 11 36,'-2'-8'28,"2"8"2,0 0-10,-2 11-6,3-1-4,-4 0-3,3 7-2,-1 3-1,2 3 0,-2 0-1,2 3 0,-1-2-1,3-2 0,-2-2-2,1-3 2,-1-4-1,0-4-1,-1-2 0,0-7 1,0 0-1,0 0 0,0 0 0,0 0 0,-1-12 0,1 1-1,0-2 1,0-6 0,-1-2-1,0-2 1,1 0 0,0-2-2,2 1 4,-2 3-1,1 2 0,0 6-1,0 3 1,-1 10 0,2-9 0,-2 9-1,5 11 0,-2 0 0,2 4 0,1 3 0,3 3 0,3 2 0,-1 2 0,2-2 1,-1-2-1,0-2 0,0-2 1,1-4-1,-4-4 1,0-2 1,-1-5 0,0-1-1,-8-1 1,13-9 0,-8-1 0,1 0-1,-1-4 1,-1-4-1,-1-1-1,-1-4 1,-1 0-1,-2-1-1,0 3 0,-2 0-2,1 6-2,-4 1-11,3 4-16,3 10-3,-8-3-1,8 3 2</inkml:trace>
  <inkml:trace contextRef="#ctx0" brushRef="#br0" timeOffset="735">322 66 12,'0'0'28,"0"0"2,0 0 0,0 0-11,0 0-4,0 0-4,0 0-3,-8-1-2,8 1-3,-8 5-1,8-5-1,-10 14-1,4-2 0,-2 2 0,1 3 0,2 1-1,1 0 1,2 2 0,3-2 0,-1-3 0,5 0 0,1-4 0,2-2 1,-1-3 0,2-2 1,-1-3 1,2-1 0,0-3-1,0-1 1,-1-3 0,1 0 0,-2-4 0,1 0-1,-3-4 0,-1-2-1,-1-3 1,-1-1-1,-2-1 0,-1 0-1,-1 1 0,-2 2-1,1 4-1,-2 2-3,4 13-6,-8-9-11,8 9-14,-8 9-1,3-1 2,5 5 0</inkml:trace>
  <inkml:trace contextRef="#ctx0" brushRef="#br0" timeOffset="1313">462 164 28,'0'0'28,"7"-4"-1,-7 4-5,0 0-9,10-1-4,-10 1-3,7 4-2,-7-4-1,6 8-1,-6-8-1,6 13 1,-4-6-1,0 2 0,-1 0-1,0-1 0,0 0 0,-1-1-1,0-7 1,0 10-1,0-10 1,1 6 0,-1-6-1,0 0 0,8 10 0,-8-10-1,10 11 1,-6-4-1,3 1 1,-4 0 0,1 1 0,-1 0 1,0-2 1,-2 0 0,-1-7 0,-4 10 1,4-10 0,-7 9 0,7-9 1,-9 5 1,1-3 0,8-2-1,-14 2 1,7 0 0,-2-3 1,1 1-2,-2-2 0,2 2-1,-1-2 0,1 0 0,8 2-2,-12-3-1,12 3-3,-8-3-9,8 3-21,-1-7 0,1-1-1,0 8 1</inkml:trace>
  <inkml:trace contextRef="#ctx0" brushRef="#br0" timeOffset="3735">540 9 19,'0'0'25,"0"0"0,0 0-5,0 0-5,0 0-3,0 0-2,0 0-1,0 0-2,0 0-1,0 0-1,0 0 0,0 0-2,0 0 1,0 0-1,0 0 0,13-1-1,-5-1 0,2 1 0,1 1-1,2-1 1,-1-1-1,0 2-1,-3-1 1,0 1-1,-2 0 1,-7 0-1,8 0 0,-8 0-1,0 0 0,0 0-1,0 0-3,0 0-4,0 0-11,5 10-14,-5-10-1,0 0 2,-7 0 0</inkml:trace>
  <inkml:trace contextRef="#ctx0" brushRef="#br0" timeOffset="4813">864 40 11,'0'-8'22,"0"8"-3,0 0-2,0 0-3,0 0 1,0 0-3,0 0-1,0 0 0,-3 10-2,3-10-1,-6 9-1,6-9-1,-11 13-1,3-3-1,1 2-1,-1 2 0,2 3-1,-3-1 0,2 4 0,1 1-1,3 1 0,-2-1 0,3 2 0,0-2 0,1 2 0,2-1-1,1 1 1,0-1 0,1-2-1,1 0 0,1-1 1,0 0-1,-1-4 0,1-1 0,-1-3 1,1-1-1,-1-1 1,0-2-1,-4-7 1,4 7-1,-4-7 0,0 0-1,0 0-2,8 5-4,-8-5-16,0 0-13,-2-7 1,0-1-2,2 8 2</inkml:trace>
  <inkml:trace contextRef="#ctx0" brushRef="#br0" timeOffset="5875">977 238 17,'0'0'28,"0"0"0,0 0-5,0-9-6,0 9-3,0 0-3,0 0-2,-4-9-1,4 9-3,0 0 0,0 0-2,-10-8 0,10 8-3,-6 0 1,6 0-1,-10 4 0,10-4 0,-10 11 0,5-3-1,0 0 1,1 1 0,1 1 0,0 0-1,3 0 1,1 0 0,2-1 0,0-2 0,-3-7 1,9 12-1,-9-12 0,10 6 1,-10-6-1,11 0 1,-11 0-1,9-4 1,-9 4-2,10-8 2,-10 8-1,7-11 0,-7 11 0,7-12 0,-7 12 0,6-12 0,-6 12 0,4-8-1,-4 8 1,0 0-1,0 0 1,0 0-1,0 0 1,9 12-1,-8-4 1,2 1 0,1 2 0,-2-1 0,3 0 1,-1-1-1,-2-2 0,-2-7-4,8 11-2,-8-11-9,0 0-18,11-2 0,-11 2 0,7-9 0</inkml:trace>
  <inkml:trace contextRef="#ctx0" brushRef="#br0" timeOffset="6516">1142 241 8,'0'0'26,"0"0"0,0 0-6,0 0-2,0 0-4,0 0-3,-9-3-2,9 3-2,0 0-3,0 0 0,-7-1-2,7 1 0,0 0 0,0 0-1,-8 5-1,8-5 1,-4 10-1,4-10 0,-3 12 0,1-4 0,1 0 0,1 0 0,2-1 1,1 0-1,-3-7 0,7 10 0,-7-10 1,9 5-1,-9-5 1,12-2-1,-12 2 1,10-5 0,-10 5-1,10-9 1,-10 9 0,8-6-1,-8 6 0,0 0 0,0 0 1,0 0-1,8 11 1,-8 0-1,0 1 0,2 2 1,0 1 0,-2 1 0,2-2 2,-1 1-2,0-5 1,1 0-1,-2-3 1,0-7 0,0 9-1,0-9 0,0 0-1,0 0 0,0 0-2,0 0-5,0 0-12,7 0-15,-9-7-1,2 7 1,-1-22 0</inkml:trace>
  <inkml:trace contextRef="#ctx0" brushRef="#br0" timeOffset="7141">1207 85 35,'14'12'32,"-8"-5"2,1 6-11,3 4-2,-3-1-6,5 8-2,-6-2-5,3 6-1,-4 0-1,2 4-3,-5-2 0,-1 0-1,-2-1-1,-1-2 0,-2-1 0,-1-3-1,0-5-1,0-4-2,3-1-2,2-13-8,-5 10-22,5-10-2,0 0-1,0 0 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16.95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21 70 24,'-13'-1'29,"13"1"-2,0 0-3,0 0-4,0 0-3,-8-3-4,8 3-2,0 0-1,0 0-4,8-1 0,0 1-2,1-2-1,5 2-1,4-3 1,5 3-1,5-1-1,3 1 0,1 0 0,-1 1 0,1 1-2,-3-2 0,-3 3-2,-5-3-2,-1 4-6,-8-4-18,-3 0-8,1 1-1,-10-1 2</inkml:trace>
  <inkml:trace contextRef="#ctx0" brushRef="#br0" timeOffset="359">333 0 31,'0'0'30,"0"0"1,0 0-9,0 0-7,10 0-2,-10 0-5,9 3-2,-9-3-3,13 12-1,-5-3-1,1 0 0,0 3 0,-1-1 0,1 0-1,-2 1 1,-1-2-1,-1 0 1,-2-4-1,-1 2 1,-2-8-1,-2 12 2,2-12-2,-8 13 0,8-13-2,-14 11 1,6-4-1,0-2-3,2 1-5,-2-2-12,-1-4-10,9 0-1,0 0 1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18.06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46 60 1,'0'0'24,"0"0"1,4-8-7,-4 8-1,0 0-2,0 0-2,0 0-2,0-7-2,0 7-2,0 0-1,0 0-1,0 0-2,0 0 0,0 0-1,0 0-1,0 0 1,0 0-2,0 0 1,0 0 0,0 0-1,0 0 1,0 0-1,0 0 1,0 0 0,0 0 0,0 0 1,0 0-1,0 0 0,0 0 1,0 0-1,0 0 0,0 0-1,0 0 1,0 0 0,0 0-1,0 0 0,0 0 0,0 0 0,-4 12 0,4-2-1,-3 4 1,1 3 0,-1 4 0,0 4 0,-2 1 0,1-1 0,0 0 0,-1-4 0,2-3 1,0-1-1,1-5 0,-1-4 0,3-8 1,-3 10 0,3-10 0,0 0-1,0 0 1,0 0 0,0 0-1,-3-10 1,3 2-1,0-1 0,0-4 0,1-4 0,1-2 0,2-2 1,2-4-1,1-1 0,1-1 0,0 1 0,3 1 1,-1 3-1,0 3 1,-1 3-1,0 5 0,-3 4 1,-6 7-1,11-5 0,-11 5 0,10 9 0,-5 2 1,0 4-1,1 3 0,2 5 0,1 3 1,1 3-1,0 1 1,-1 1-1,1-2 1,-2-2-1,0-3 0,-1-3 1,-1-4-1,-2-5 0,0-2 0,-1-3 0,-3-7 0,0 0-1,0 0-2,0 0-4,0 0-9,0 0-15,0-9-5,-6-2 0,2 1 1</inkml:trace>
  <inkml:trace contextRef="#ctx0" brushRef="#br0" timeOffset="938">68 209 16,'7'4'30,"-7"-4"1,7-3-5,0 3-5,1-3-5,4 3-4,-4-4-3,4 4-4,-2-3-5,2 1-7,0 0-16,3 4-10,-15-2 0,16-2 0</inkml:trace>
  <inkml:trace contextRef="#ctx0" brushRef="#br0" timeOffset="2875">405 279 8,'0'0'23,"0"0"0,0 0-2,0 0-1,0 0-4,0-7-1,0 7-3,0 0-2,0 0-3,-4-8-1,4 8-2,0 0-1,-4-8 0,4 8-2,-5-8 0,5 8-1,-7-6 1,7 6 0,-6-6-1,6 6 1,-8-1-1,8 1 0,-9 3 0,9-3 0,-10 9 0,10-9 0,-13 16 1,7-6-2,1 3 2,0 0-2,1 1 1,0 0 0,2 1 0,2-2 0,1-2 0,3 1 0,-1-3 0,2-2 0,-5-7 1,12 10-1,-12-10 0,13 4 0,-6-5 1,0-2-1,0 0 1,0-3-1,3 0 0,-4-1 0,2-1 0,-1-1 0,0-1 0,-1 0 0,0 0 0,-1 1 0,-1 2 1,-1 0-1,-3 7 0,4-8 0,-4 8 0,0 0 1,0 0-1,-1 13 0,0-5 0,-1 2-1,2 3 1,-1 4 1,-1 1-1,1 0 0,1 2 0,0-1 1,1 2-1,-1 0 0,0-1 0,1-2 0,1-1 0,-2-2 0,0 0 0,-3-3 0,1-1 0,-1-3 1,-2 0-1,5-8 0,-12 10 1,4-8-1,-1 0 0,-1-2 1,-2-1-1,-1 0 0,0-2 0,-1-3 0,0 0 0,0-2 0,2-2-1,0 0 0,1-2-2,4 1-3,-3-4-6,5 1-11,4 2-11,-3-6-1,7 2 1,-1-5 1</inkml:trace>
  <inkml:trace contextRef="#ctx0" brushRef="#br0" timeOffset="3859">676 129 25,'0'0'27,"0"0"1,-10-2-8,10 2-4,-11-3-4,2 1-2,2 4-1,-5-3-1,4 4-2,-4-1-1,3 5 0,-3 2-2,2 2 0,-2 4-2,4 3 1,-1 1-1,2 4 1,1 1-1,4 0 0,3 0-1,3-2 1,2-3-1,2-1 0,3-4 0,2-2 0,1-3 0,0-4-1,1-1 0,-1-4 0,2-1-2,-2-2 1,-1-3-1,-2-1 0,0-2-1,-3-2 1,2 0 0,-3-4 1,0-2 0,-1-3 1,0-1 1,0-1 0,-2 0 0,1 2 2,-3 2-1,1 4 1,-1 3 1,-2 11-1,0-10 1,0 10-1,0 0 0,-1 13 0,-1-2-1,2 4 1,-2 2-1,1 3 1,0 2 0,1 2 0,0-2-1,3-1 1,-1-3-1,2-1 1,0-4-1,0-2 0,0-3-1,-4-8 0,6 10-1,-6-10-2,0 0-5,3 7-24,-3-7-3,0 0-3,1-14 3</inkml:trace>
  <inkml:trace contextRef="#ctx0" brushRef="#br0" timeOffset="4797">1076 113 18,'0'0'30,"1"-8"0,-1 8 1,0 0-12,0 0-3,0 0-5,0 0-2,-7 11-1,0-5-3,1 4 0,-2 1-2,0 5 1,-1 1-2,0 3 1,1 1-2,0 1 1,1 1-1,1 3 0,2-2-1,1 1 1,0 0 0,3 1-1,1-3 1,1 1-1,2-2 0,1-1 0,0-1 1,1-2-1,-1-5 0,0 1 0,-1-5 0,0 0 1,-4-9-1,5 11 0,-5-11-1,0 0 1,4 7-2,-4-7-1,0 0-3,0 0-13,-5-10-19,5 10 2,-1-13-2,3 3 3</inkml:trace>
  <inkml:trace contextRef="#ctx0" brushRef="#br0" timeOffset="5328">1205 253 40,'0'0'29,"0"0"3,-3-8-12,3 8-6,-7-2-4,7 2-3,-8-3-2,8 3-1,-8 0-1,8 0 0,-9 0 0,9 0-2,0 0 0,0 0 0,-5 9 0,5-2 0,1 0-1,1 3 1,3 2-1,-2 2 1,0-1-1,2 2 1,-1 0 0,-1-2-1,-1 0 1,0-1-1,-1-3 0,-1 0 1,0-9-1,-3 10 1,3-10-1,-8 6 1,8-6-1,-8 2 1,8-2-1,-9-3 0,9 3-2,-9-8-2,9 8-6,-7-12-12,1 1-11,5 3-3,-3-5 2,5 2 0</inkml:trace>
  <inkml:trace contextRef="#ctx0" brushRef="#br0" timeOffset="5859">1275 119 29,'9'5'30,"-9"-5"2,0 0-8,7 6-6,-7-6-3,12 10-2,-7-2-3,6 8-1,-4 0-3,5 5 0,-3 1-2,2 4 0,-4 1-2,2 1 0,-4-2-1,1 2 0,-3-2 0,-2-2-1,-1-1 1,-3-2 0,-1-1 0,1-2-1,-3-3 0,-1-3 1,1-3-2,0 0 1,6-9-1,-10 9 0,10-9-1,-7 3-2,7-3-3,0 0-12,-7-8-19,7 8 1,3-11-1,0 4 2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24.92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55 11,'0'0'28,"0"0"1,0 0-1,7-5-9,-7 5-3,0 0-4,7-6-2,-7 6-3,0 0-2,0 0 0,8 1-3,-8-1 0,0 0 0,9 7 0,-9-7-1,11 6 1,-2-2-1,2-2 1,2 1-1,0-2 0,4 0 1,-2-2-2,0 0 0,0 1-2,-2-3-2,-1 3-3,-5-4-8,1 1-10,-8 3-10,0 0 0,8-3 1</inkml:trace>
  <inkml:trace contextRef="#ctx0" brushRef="#br0" timeOffset="407">110 0 31,'0'0'29,"0"0"2,0 0-9,-1 8-5,1-1-3,0-7-4,-4 18-2,1-7 0,3 5-3,-4-2 0,7 2-2,-3-1 0,1 0-1,-1-1-1,2-3 0,-1-1 0,0-3-2,1 0-1,-2-7-5,0 0-18,0 0-10,0 0 0,10-1-2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25.89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44 96 35,'0'0'31,"0"0"1,0 0-10,0 0-5,0 0-3,-4 9-3,-1 0-3,2 6-3,-2 1-2,1 6 1,-2 2-2,2 1 1,0-1-2,2 0 1,-1-3-2,3-3 1,-1-4 0,1-3-1,1-3 0,-1-8 0,0 7 0,0-7 0,0 0 0,0 0 0,0-7-1,0 7 1,-2-13 0,1 3-1,1-2 1,-1-4 0,2-2 0,-1-4 0,3-1 0,1-1 0,1 0 1,0 1 0,-1 1 0,1 5 0,-1 3 0,0 4 0,-1 2 0,-3 8 0,0 0 0,0 0-1,9 16 1,-5-3-1,1 4 0,2 3 0,0 2 1,3 2 0,0 0-1,2-2 1,0-3-1,1-2 1,-1-4-1,-1-3 1,-1-2-1,0-3 1,-1-4-1,-2-2 1,-7 1 0,13-8-1,-9 0 1,0-1-1,0-4 1,-1-2-1,-1-3 0,0-1-1,-1 0 0,0-1-1,1 3-2,-4-1-3,4 9-7,-3 0-16,1 9-6,0 0-2,0 0 2</inkml:trace>
  <inkml:trace contextRef="#ctx0" brushRef="#br0" timeOffset="735">370 211 19,'0'0'30,"0"0"1,0 0-1,-10-6-9,10 6-5,-10-7-5,1 2-2,9 5-2,-14-3-4,14 3 0,-14 2-2,6 2 0,1 2 0,0 3-1,-2 1 0,1 3 0,0 0 0,0 3 1,3-1-1,0 0 0,4 0 0,2-2 0,2-1 0,1-3 1,3-2-1,2-3 1,0 0-1,1-4 1,-1-5-1,0 2 1,0-3 0,-2-1-1,-1-2 1,0-1-1,-1-1 0,0 1 0,0 0 0,1 1 0,-3 2 0,0 0 0,-3 7 0,0 0 0,0 0-1,8 4 1,-7 4 0,0 2 1,1 2-1,1 2 0,2 0 0,2 0 1,-3-2-2,1-1 1,2-4-3,-7-7-5,13 7-14,-4-6-13,-5-8 1,3 3-2,-3-9 1</inkml:trace>
  <inkml:trace contextRef="#ctx0" brushRef="#br0" timeOffset="1297">491 0 9,'0'0'28,"0"0"1,8 9 3,-8-1-14,-1 2-2,3 5-3,-4 0-4,4 4-2,-4-3-3,2 2 1,-2-1-4,2-2-2,2-3-4,-4-4-2,3 0-7,-1-8-13,0 0-5,0 0-2,-10-1 2</inkml:trace>
  <inkml:trace contextRef="#ctx0" brushRef="#br0" timeOffset="1547">439 91 28,'0'0'30,"0"0"0,13 5-8,-5-5-6,4 0-7,0 0-16,-1-7-19,10 7-3,-6-9 0,7 5-1</inkml:trace>
  <inkml:trace contextRef="#ctx0" brushRef="#br0" timeOffset="2047">816 236 15,'7'-4'29,"-7"4"2,-2-8-4,2 8-6,0 0-3,0 0-4,-9-9-4,9 9-2,-7-5-3,7 5-1,-8-2-2,8 2-1,-10 5 0,4 2-1,-2 1 0,0 4-1,2 2 1,2 2 0,0 1 0,2 1 0,2-1 0,0-2 0,4-2 0,3-2 0,-1-4 0,3-2 0,-1-3 1,0-2-1,0-2 0,1-2 0,-2-2 1,-1 0-1,3-4 0,-4 1 0,1-2 0,-2 0 1,1 1-1,-3 0 0,2 2 0,-3 1 0,-1 7-1,2-8 1,-2 8 0,0 0 0,5 13 0,-2-6 0,-2 3-1,5 0 2,-2 0-1,2 0-1,0-1 0,-6-9-3,15 12-5,-15-12-14,12 2-11,-1-1-2,-3-6 2,4 2 0</inkml:trace>
  <inkml:trace contextRef="#ctx0" brushRef="#br0" timeOffset="2594">1042 237 6,'0'0'28,"0"0"0,-14-3 1,14 3-11,-8 1-4,0-1-4,8 0-2,-16 2-3,9 1-2,1 0 0,6-3-1,-14 10-1,9-3 1,1 1-2,2 1 1,0 0-1,2 1 1,0-1-1,2 0 1,0-2 0,1 0-1,-3-7 1,8 7 0,-8-7 0,13 1-1,-13-1 1,14-7 0,-7 4-1,0-3 1,-7 6 0,13-11-1,-13 11 2,10-10-1,-10 10 0,7-8 0,-7 8 0,0 0 0,0 0 0,0 0 0,5 11 1,-6-2-1,0 3 1,2 1 0,-1 3 0,3 0 0,-4 1 1,1 2-1,1-2 0,1-1-1,1-3 1,-2-1-1,0-3 1,-1-1-2,0-8 1,0 0-1,2 8 0,-2-8-1,0 0-1,0 0-1,0 0-6,0-13-11,-2 2-16,4 1 0,-2-7-2,2 0 3</inkml:trace>
  <inkml:trace contextRef="#ctx0" brushRef="#br0" timeOffset="3219">1126 138 14,'15'4'30,"-15"-4"2,15 12 2,-7-1-12,-1 2-4,5 7-4,-6-1-2,5 7-4,-6-1-2,2 3-2,-4 1-1,-2 2-1,-1-5-1,-3 0-2,-1 1-2,-3-8-6,2 1-18,0-2-9,-5-8-1,4-3 0</inkml:trace>
  <inkml:trace contextRef="#ctx0" brushRef="#br0" timeOffset="3719">812 86 10,'0'0'27,"-5"9"1,-3-7-4,8-2-4,-13 13-3,4-6-3,1 6-2,-4-1-3,3 8 0,-3-1-2,2 6-2,0 0-1,2 3-1,-1 1-1,4 3-1,1 0 1,2 1-1,1-1 0,3-2-1,2-1 1,1-3-2,2-3-1,-2-5-4,4-4-17,2-3-13,-11-11 1,16 2-2,-8-12 1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30.20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0 122 22,'0'0'31,"0"0"3,0 0-2,0 0-10,0 0-5,0 0-3,1-7-5,-1 7-3,9-3-2,-1 2 0,2-1-2,3 1 0,-1-1-1,3 1 0,0 1-2,0-2-2,2 2-1,-2-4-5,2 5-10,-3 0-17,-5-7 0,1 5-1,-5-7 2</inkml:trace>
  <inkml:trace contextRef="#ctx0" brushRef="#br0" timeOffset="328">124 0 41,'0'0'32,"0"0"2,0 0-11,0 0-6,-3 8-4,3-8-2,-2 17-5,-1-5-1,3 5 0,-4 1-2,2 2 1,0 0-2,1 0 0,1-4 0,0-3-1,1-1-2,0-5-1,-1-7-6,5 8-26,-5-8-2,12-7-2,-6-5 2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31.07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19 46 23,'0'0'30,"0"0"0,0 0 3,0 0-14,3 14-5,-3 1-5,-3 1-2,2 7-1,-3 1-2,3 3-1,-3-2-1,1 2 0,1-6-1,1-2 0,-1-6-1,2-1 1,0-12-1,-1 10 1,1-10 0,0 0 0,0 0 0,3-12 0,-4 4-1,2-3 1,0-2-1,1-3 0,0-4 0,1-2 0,1-4 1,0 0-2,3-1 2,-1 1-1,-1 3 0,1 4 1,-1 5-1,-1 3 1,-4 11-1,7-3 1,-3 10-1,-1 6 1,0 4-1,1 6 1,1 3-1,2 2 1,-1 1-1,1 0 1,3-3-1,2-4 1,-1-4-1,0-5 1,-1-4 0,2-3 0,-2-5 1,-3-3-1,-7 2 0,11-12 1,-6 3-1,-1-2-1,-1-3 1,0-1-1,-2-4 0,1-1-1,-2 2 0,0-2 0,0 2-2,-2 1-1,1 5-3,-2-1-6,3 13-14,0 0-9,-3-9-2,3 9 3,0 0 0</inkml:trace>
  <inkml:trace contextRef="#ctx0" brushRef="#br0" timeOffset="687">403 92 15,'2'-7'30,"-2"7"1,0 0 2,-1-10-13,1 10-5,0 0-3,-10-3-4,2 5-1,2 3-2,-5 1-2,1 4 0,-3 2-1,2 4 0,-2 2-1,4 1 1,2 1-1,2 0 0,3 0 0,3-1 0,4-3 0,3-2 0,1-2 1,5-3-1,-2-3 1,2-2-1,0-3 1,-1-2 0,0-2-1,1-2 1,-4-4-1,-1-1 0,-1-3 0,-3-3-1,-1-3 1,0-2-1,-4-1 0,-2-2-2,0 4 1,0-2-3,-1 8-2,-4-1-5,7 15-7,-7-5-14,7 5-5,-6 9-1,6-9 3</inkml:trace>
  <inkml:trace contextRef="#ctx0" brushRef="#br0" timeOffset="1156">572 173 41,'0'0'32,"0"0"2,10-2-11,-10 2-5,6 0-6,-6 0-2,9 5-5,-9-5-2,7 10-1,-6-2 0,2 0-1,-3 2 0,-3-1-1,1 2 0,-3-2 0,3 0 0,-1-3 0,3-6 0,-2 10 0,2-10 0,0 0 1,11 7-1,-3-4 0,-1 1 0,0-1 0,0 3 0,-7-6 0,10 13 0,-6-5 0,-2 2 0,-2-1 0,-3-1 0,2 1 0,-1-2 1,2-7-1,-12 11 1,12-11-1,-13 8 1,5-7 0,1 0 0,-3-2 0,-1 0 0,2-2 0,-2 0-1,0-4 0,0 1-1,1-1-1,0-2-2,4 2-3,-3-4-11,5-4-17,7 4 0,1-6-1,6 3 1</inkml:trace>
  <inkml:trace contextRef="#ctx0" brushRef="#br0" timeOffset="1765">681 16 50,'0'0'33,"-5"9"2,5-9-8,0 0-11,0 0-3,12-4-4,-3 4-3,1-2-3,2 1-1,2 0-5,-2-2-7,2-2-27,4 5 2,-6-5-2,4 1 2</inkml:trace>
  <inkml:trace contextRef="#ctx0" brushRef="#br0" timeOffset="2359">1096 39 22,'0'0'29,"0"0"1,0 0 1,0 0-13,-10 5-5,5 4-2,-7 0-2,4 4-1,-7 3-3,4 4 0,-1 3-2,-1 3 0,0 1-1,0 1-1,3 0 0,0 2 0,2 0 0,1 0-1,2-4 1,2 1-1,3-2 1,3-2-1,-1-2 0,3-2 0,1-3-2,0-4 0,1 0-4,-7-12-7,7 8-24,-7-8 2,8 0-1,-8 0 1</inkml:trace>
  <inkml:trace contextRef="#ctx0" brushRef="#br0" timeOffset="2781">1160 258 29,'0'0'27,"-9"-8"2,9 8-10,-12-7-5,5 3-3,-1 1-3,-1 0-2,0 3-2,1 1-1,0 2-2,0 2 1,8-5-1,-10 14 0,5-4 0,3 0 0,0 3 1,2-2-2,1 0 1,1-1 0,1-1 0,3-1-1,-6-8 0,12 10 1,-12-10-1,14 2 0,-6-3 0,-1-1 1,1-2-1,-1-1 1,-7 5-1,12-13 1,-7 5 0,-1 1 2,-4 7-2,7-12 1,-7 12-1,0 0 0,0 0 0,0 0 1,8 4-2,-5 4 1,0 0-1,1 1 0,0 2 1,3 0-1,-1-3 1,1 0-3,0-4-3,5 1-11,-4 0-16,-8-5-1,16-2-2,-11-5 2</inkml:trace>
  <inkml:trace contextRef="#ctx0" brushRef="#br0" timeOffset="3312">1327 264 36,'0'0'31,"-8"-1"2,8 1-6,0 0-10,-12-1-5,12 1-4,-11 0-2,11 0-2,-14 4-2,14-4 0,-13 8 0,7-1-1,-1 1-1,2 1 0,1 0 0,1 1 0,2 0 0,1-1 1,3 0-1,0-2 0,-3-7 1,11 9-1,-11-9 0,16 3 1,-8-4-1,1 0 0,0-3 0,1 0 0,-3-1 0,0 0 0,0 0 0,-7 5 0,9-6 1,-9 6-1,0 0 0,7-2 1,-7 2-1,1 12 1,-2-2 1,1 3-1,-3 2 2,2 3-1,-2-1 1,1 2 0,0-1 0,4 0-1,-4-3 0,3 0 0,0-4-1,0 0 1,0-4-1,-1-7 0,1 10-1,-1-10 1,0 0-1,0 0 0,0 0-1,0 0-2,0 0-4,2-10-10,-2 1-22,3-2 1,-2-5-1,5-4 2</inkml:trace>
  <inkml:trace contextRef="#ctx0" brushRef="#br0" timeOffset="3968">1461 93 59,'0'0'35,"11"-1"1,-11 1-9,0 0-10,15 13-4,-11-5-5,5 9-1,-6 2-3,4 6 1,-2 3-2,0 4-1,-2 3 1,-2 3-1,-2-2-1,1-1 0,-5-1 0,0-4 0,-2-1-1,1-4-1,-1-4-2,-3-8-5,4-3-31,-1 0-1,0-7 1,7-3-1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1:51.2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4 7 14,'-3'-7'14,"4"11"-4,-3-4-1,2 4-3,0 4-2,0-2-1,0 3 0,0 2 1,0 1 0,1-1 1,0 3 0,0 0 0,0-2-1,0 4-1,1 0 1,-2 0-1,1 4-1,-1-2-1,0 2 0,0-2 0,0 1 0,0-2 0,0-3-1,1-1 1,-2-4 0,1-1 0,0-1 0,0-2-1,1-2 1,-1-2 1,0-1-1,0 0 0,2-1-4,-1-2-5,0-2-7,-1-8-10,7 6 0,-3-13-1</inkml:trace>
  <inkml:trace contextRef="#ctx0" brushRef="#br0" timeOffset="499">168 42 24,'1'3'14,"-3"-4"-2,2 4-2,-2-3-1,1 3-2,-2 0 0,-1 0-1,-2 1-1,-2 1-2,0 1 0,-2 0-1,1 1-1,-3 0 0,0 0-1,1 1 0,0-1 0,3 0 1,0-1-1,-1 1-1,3-1 1,1-1 0,1 1 0,1-1 0,1 1-1,0 0 1,0-1-1,1 0 1,1-1 0,0-1 0,1-1 0,0 2 0,2-2 0,-2 2 0,4-1 1,0 3 0,1-2 0,2 0 0,0 3-1,1-2 1,1 2-1,0-1 1,0 3-1,1-3 1,-1 2-1,-1 0 1,1-2-1,-1 0 1,0-1 1,-1 1 0,0-2-1,0-1 1,-2-1 0,0 1 0,0-1 0,-1 1-1,-1-2 1,-2 0-1,0 0 0,0 0 1,-1-1-1,-1-1 1,1 2 0,-1-2-1,1-1 0,0 1-4,-2-3-5,0-2-15,4 6-6,-8-6 0,5 6 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53.6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1231 60 12,'0'0'20,"0"0"-1,-7 4-12,7-4 0,-14 1 0,5 0 0,-2 1 2,-2 0-2,-1 2 2,-2 1-1,-3 4-1,-5 1-1,0 5 0,-8 2-1,-4 5-1,-7 3 0,-6 5 0,-6 3 0,-2 3 0,-5 2-1,0 0-1,-4 1 0,2-1 0,-1-1-1,2 0 0,2-6 0,4-1-1,4-4 0,1-1 0,5-5 0,7-3-1,5-4 0,7-4-2,6-2-4,3-4-4,9-3-11,10 0-10,0-7-1,14 1 1</inkml:trace>
  <inkml:trace contextRef="#ctx0" brushRef="#br0" timeOffset="1375">3666 0 3,'-3'7'20,"-7"-9"0,10 2-8,-15 5-4,5 0-2,-1-1-1,-3 3-1,-4 0 0,-2 2 1,-3 1 0,-4 2 1,-6 2 0,-5 2 1,-7 4-2,-7 3 0,-8 4 0,-6 4-1,-7 5 0,-8 2-1,-5 2 0,-2 2 0,0 2-1,1-1 1,2 0-1,4-5-1,6-1 0,7-5 0,10-3-1,11-4-2,7-6-6,13-5-11,14-2-11,3-12-2,10 0 2,12-19-1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5:56.7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1274 0 20,'0'0'24,"0"0"-7,0 0-4,0 0-2,0 0-3,0 0-3,0 0 0,-7-6-1,7 6-1,-11 4 1,1 0 0,-3 6 0,-5-1 0,-3 7-1,-6 0 1,0 5-1,-8 3 0,-1 4 0,-8 2 0,-2 4-1,-8 2 0,-4 1 0,-5 1-1,-4 2 1,-2-2-1,-4 0 2,2-3-2,1-1 1,6-3-1,1-1 0,1-2 0,9-2-1,3 0-1,7-6-1,4 0-1,4-4-3,9 0-7,10-5-3,7-4-8,11 2-8,4-13 1,11 2 2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09.2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80 78 22,'-1'-8'26,"1"8"-3,0 0-3,0 0-4,0 0-3,0 0-3,0 0-1,-6-1-3,3 9-1,-1 2-2,0 6-1,-2 4 0,1 7-2,-3 5 0,1 7 1,0 0-1,1 1 0,0-1 0,0-3 0,2-4 0,0-5 0,3-6 1,-1-6-1,2-6 1,0-9 0,0 0 0,0 0 1,5-17-1,-1 1 0,-2-4 0,3-6 0,-1-2 1,0-3-2,2-2 0,-1 0 1,0 0-1,1 2 1,1-1 0,-1 3-1,1 2 2,0 4-1,-2 4 0,0 4 0,-1 3-1,-2 4 1,-2 8-1,0 0 1,0 0-1,8 7 0,-4 5 0,1 4 0,1 4 0,3 5 0,1 3 1,1 3-1,0-1 0,1 1 0,1-1 0,0-2 0,1-2 0,-1-4 0,-2-4 0,-1-3 0,-2-4 0,-2-3-2,0-1-2,-6-7-4,0 0-4,0 0-7,0 0-9,0 0-7,-5-14 2,5 14 0</inkml:trace>
  <inkml:trace contextRef="#ctx0" brushRef="#br0" timeOffset="656">131 297 8,'-12'-3'23,"12"3"-2,0 0-4,0 0-5,8-7-3,-1 4-5,1 0-4,4 0-5,1 0-3,0 0-5,4 5-6,-4-8-3,10 8-2</inkml:trace>
  <inkml:trace contextRef="#ctx0" brushRef="#br0" timeOffset="844">386 220 10,'0'0'20,"0"0"-2,-11-8-3,11 8-2,-12-2-1,12 2-2,-12 1-2,12-1-1,-11 6-2,4 1-1,3 3-2,0 2 0,1 2-1,1 3 0,2 1 0,2 1-1,0-1 0,4-2 0,-1-1 0,2-4 1,1-1-1,0-4 0,0-4 0,2-3 1,-3-3-1,2-1 1,-2-4-1,1 0 0,-1-3 0,-2 0 1,1-1-1,-2 2 0,0 2 1,-1 0 0,-3 9 0,4-8 0,-4 8 1,2 7-1,-2 4 0,-1 2 0,2 6 0,-1 1-1,1 4 1,1 0-1,0 2 1,1-1 0,0-1 0,-1-2 0,1-1 1,-3-2 0,2-3-1,-4-2 2,1-1-1,-4-4 0,-1 1 0,-2-3 1,-1-1-1,-2-2-1,-1-1 2,-2 0-2,1-2 0,-1 0-1,-1-1 0,1-2 0,1-1 0,2 0-2,-1-4-3,4 2-2,-2-6-9,3-3-16,8 4-3,-3-8 2,10 3 1</inkml:trace>
  <inkml:trace contextRef="#ctx0" brushRef="#br0" timeOffset="1703">680 0 25,'0'0'27,"0"0"-1,0 0-7,0 0-5,0 9-3,-3-1-1,2 4-3,-1 0 0,1 4-2,-1 0-1,2 1-1,-1-1 0,2-1-2,0-3 0,1-2 0,-1-3-1,-1-7-2,3 12-3,-3-12-3,0 0-5,0 0-8,0 0-12,0 0 1,0 0 0</inkml:trace>
  <inkml:trace contextRef="#ctx0" brushRef="#br0" timeOffset="2031">607 89 5,'0'0'28,"0"0"0,0 0 1,0 0-11,0 0-4,9-6-3,-9 6-2,15-6-2,-7 2-2,4 2-2,0 1-5,1-1-11,-1-3-18,4 9-2,-4-7 1,6 6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12.3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151 0 27,'0'0'27,"0"0"-5,-7-7-2,7 7-5,-9 7-3,9-7-3,-11 14-1,2-4-1,2 7-2,-4-1 1,2 6-2,-1 0 1,-1 6-1,-1 2-1,2 3-1,-1 3 0,1 1 0,1 2-1,3 1 0,0-1 0,4 0 0,1-1-1,3-2 1,2-2-1,3-4 1,2-3-1,-1-1 0,1-3 1,2-4-1,-3-3 0,1-4 1,-2-2-1,-3-3-1,-4-7 0,7 8-3,-7-8-5,0 0-11,0 0-15,-2-9-1,-3-1 1,5 1 1</inkml:trace>
  <inkml:trace contextRef="#ctx0" brushRef="#br0" timeOffset="453">214 252 28,'8'-3'27,"-10"-5"1,2 8-9,1-10-5,-1 10-3,-4-8-3,-3 4-1,7 4-1,-9-4-1,9 4-1,-8-1-1,8 1 0,-10 5-1,10-5-1,-8 12 0,5-4-1,-1 2 0,1 3 0,2 1 0,0 0 0,2-1 0,1 0 0,1-2 0,2-2 0,-1 0 0,-4-9 0,11 9 0,-11-9 0,11-2 0,-4-3 1,-1-2-1,-1-1 0,2-2 2,-1 0-2,1-3 0,0 2 0,-2 0 0,0 1 1,-1 2-1,-4 8 0,3-8 0,-3 8 0,0 0 0,2 14 0,-1-3 0,0 2 0,0 1 0,3 0 0,-1 0 0,0-2 0,2 1-3,-1-5 0,2 0-4,-6-8-6,11 4-9,-2-1-11,-9-3-1,17-7 1</inkml:trace>
  <inkml:trace contextRef="#ctx0" brushRef="#br0" timeOffset="1016">434 242 9,'0'0'27,"-7"-6"1,7 6 2,0 0-13,-11-8-5,11 8-4,-12-6-3,12 6 0,-12 0-1,12 0-2,-14 7 1,10 1-2,-2 0 0,3 3 0,2-1-1,1 3 0,1-1 0,2-1 0,0 0 0,1-2 0,0-1 0,-4-8 0,11 10 0,-11-10 0,12 3 0,-12-3 0,12-4 0,-12 4 0,13-10 0,-6 3 0,-1-1 0,-6 8 0,9-12 0,-9 12 0,5-8 0,-5 8 0,0 0 1,4 14 0,-3-1-1,0 3 1,-2 4 0,3 2 1,-2 1 0,3 2 0,-3-2 0,3 0 0,-1-3 2,1 0-2,-2-5 0,3-3 0,-4-3 0,2-2-1,-2-7 1,1 8-2,-1-8 0,0 0-1,0 0-3,-5-13-5,5 6-11,0 7-15,-7-21 0,6 6 0,-5-7 1</inkml:trace>
  <inkml:trace contextRef="#ctx0" brushRef="#br0" timeOffset="1641">515 56 40,'0'0'32,"18"6"1,-8 1-10,-2 2-6,5 9-5,-5 1-4,2 11 0,-4 1-3,-1 9-2,-3 0-1,-2 3-1,-3 0-3,-4-3-4,3-1-18,-1-1-11,-4-9-1,4-1 2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14.5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69 20,'0'0'28,"8"6"2,-8-6 1,0 0-17,8-3-3,-8 3-2,10 1-2,-10-1-1,15 2-1,-7-2 0,5 1 0,-1-1-2,4 0-1,-2-1-1,3-1-2,1 1-4,-4-4-6,2 4-8,-3 1-11,-5-5-5,2 5 1,-10 0 1</inkml:trace>
  <inkml:trace contextRef="#ctx0" brushRef="#br0" timeOffset="344">111 0 10,'12'7'30,"-12"-7"0,0 0 2,0 0-12,0 0-6,4 12-3,-7-3-4,3 6-1,-3 0-2,2 6-1,-2 0 0,3 1 0,0 0-2,1 0 0,2-4 0,0-2 0,1-3-2,-1-3-1,3-1-8,-6-9-18,0 0-6,13-2-1,-10-11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15.4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109 90 19,'-1'-17'29,"5"8"1,-8-3-5,3-1-7,-1 4-3,-2-2-5,4 11-1,-10-13-3,10 13-1,-14-6 0,7 7-2,-3 2-1,2 5 0,-1 3-1,-1 3 0,0 3-1,2 4 0,1 3 1,1 3-1,4 0 0,2 1 0,3 1 0,2-1 0,4-2 0,2-2-1,1-2 0,3-5-1,0-1-2,-1-7-4,4-2-5,-5-6-8,0-7-13,5 2-1,-6-10 3</inkml:trace>
  <inkml:trace contextRef="#ctx0" brushRef="#br0" timeOffset="359">306 27 4,'0'0'26,"0"0"2,-6 13 1,4 0-11,0 7-4,-2 1-4,3 6 0,-2-1-1,5 5-2,-2-4-1,4 2 0,0-2-1,2-2-2,-1-4-1,3-2 0,-1-4-1,1-2 0,-2-4-1,0-3 0,-6-6-2,7 4-2,-7-4-11,0 0-16,5-13-3,-3 4-2,-5-9 2</inkml:trace>
  <inkml:trace contextRef="#ctx0" brushRef="#br0" timeOffset="703">504 43 34,'11'-3'31,"10"9"-2,-10-12-12,2-2-33,7 8-8,-7-11-5,6 7-1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16.7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147 1 25,'2'-7'30,"-2"7"1,0 0-8,0 0-5,0 0-4,-13 2-4,6 6-3,-3 2-1,-1 6-3,-3 1 1,-1 8-2,0 2 0,0 4 0,1 1-1,3 6-1,0 0 0,3 2 1,4 1-1,2-1 0,4 1 1,2-1-1,2-4 0,1-1 1,1-5-1,1-2 0,1-5-1,-2-2 1,-1-4-2,-1-6-1,1 0-5,-7-11-8,8 3-18,-1-3-1,-5-8 2,-2 8-1</inkml:trace>
  <inkml:trace contextRef="#ctx0" brushRef="#br0" timeOffset="437">282 253 17,'-2'-9'27,"2"9"1,-10-1-6,2 0-7,-1 2-2,-2-2-4,-1 5-1,-1-1-2,2 5-1,-1 2-2,1 6-1,2 0-1,2 3 0,2 2-1,3-1 1,1 0-1,3-2 0,2-2 0,3-4 0,1-3 0,1-3 1,2-3-1,-1-4 0,2-2 0,-1-3 0,0-1 0,-2-2 0,0-1 0,-2-2 0,-1-3 0,0 0 0,-3 0 0,1-2 0,-1 1 1,0 2-1,-1 0 0,0 4 1,0 1 0,-2 9 0,0 0-1,0 0 1,2 9 0,-1 2 0,0 3-1,0 2 1,2 3-1,1-2 1,1 1-2,0-2 0,3-2-3,-2-4-2,5-1-7,-4-3-7,0-6-12,5 3-2,-5-8 2</inkml:trace>
  <inkml:trace contextRef="#ctx0" brushRef="#br0" timeOffset="969">486 274 17,'0'0'28,"-3"-10"2,3 10-6,0 0-7,-11-7-5,11 7-3,-15 4-3,9 3-1,-4 2-2,4 4 0,-1 0-1,3 1 0,0 2-1,4-1 0,2-1-1,3-1 1,1-2-1,3-3 0,2-4 0,0-2 1,2-2-1,-2-2 0,2-2 0,0-3 0,-1-4 0,-1 1 0,-2 0 0,0-1 0,-2 1 1,-1 2-1,-1 1 1,-5 7-1,0 0 1,6-1 0,-6 1 0,2 18 0,-1-5 2,0 3-2,-1 4 1,2 0 0,-1 0-1,2-1 1,0 0-1,0-2 1,-1-1-1,1-1 0,0-4 0,-1-2-1,-1-2 1,-1-7-1,2 8 0,-2-8-1,0 0-1,0 0-2,0 0-5,-5-12-10,3 0-15,2 2-2,-5-10 1,5-1 1</inkml:trace>
  <inkml:trace contextRef="#ctx0" brushRef="#br0" timeOffset="1547">665 99 21,'7'5'32,"8"5"4,-4 0-2,2 3-11,5 8-7,-5 2-4,3 6-5,-6 3-2,0 4-1,-6 1-2,-2 1 0,-5 2-3,-4-3-1,0-1-3,-6-5-13,0-3-18,6-1 0,-4-10-1,5 0 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18.7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0 107 23,'0'0'30,"3"-10"3,-3 10-8,0 0-5,8-10-4,-1 9-4,-7 1-3,18-6-2,-4 4-1,6 3-2,6-2-1,5 3 0,4-2-1,5 1 0,6 0-1,2 0 1,1-1-2,3-2 0,-3 1-1,-3-2-3,0 3-4,-10-4-9,-1 2-13,-4 2-7,-10-4 0,-3 4 1</inkml:trace>
  <inkml:trace contextRef="#ctx0" brushRef="#br0" timeOffset="344">568 17 26,'11'-4'30,"-11"4"2,15-8-9,-4 6-7,-3-1-4,4 4-3,-3-1-3,3 4-2,-2 2-1,1 4 0,-1 3-1,-2 1-1,-1 4 0,1 1 1,-4 1-1,0 0 0,-3-1-1,-3 0 1,-1-3-1,-4-2 0,-1-3 0,0-2-2,-1 0-4,-1-6-5,10-3-12,-7 2-10,5-10-2,10 1 2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19.6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12 121 22,'14'-15'32,"-8"-2"0,4 8 1,-3 3-15,-7 6-4,6 8-5,-8 5-4,0 6 1,-4 6-3,1 4-1,-3 3 0,2 1 0,-1-4-1,1-3 0,1-5-1,1-5 1,2-6 0,0-3-1,2-7 1,0 0 0,-1-8-1,1-2 1,3-4-1,-2-2 1,2-5-1,2-4 1,2-4 0,1-1-1,1-3 1,2 1 0,2 0 1,1 3-1,-1 5 1,-1 5-1,-2 5 0,0 8 0,-3 6 0,0 7 0,-2 5 0,1 8-1,-1 3 1,4 3-1,-2 6 1,3 0-1,0 2 1,3-2-1,-2-1 0,1-3 0,0-5-1,-4-3-1,3-4-2,-5-7-1,0 1-7,-6-10-11,0 0-14,0 0 0,-13-3 0,6-2 1</inkml:trace>
  <inkml:trace contextRef="#ctx0" brushRef="#br0" timeOffset="532">73 192 11,'0'0'27,"0"0"2,0 9-1,9-6-13,0 2-4,5-3-2,1 0-5,3 0-8,0 0-11,0-6-13,8 8-2,-5-8 0</inkml:trace>
  <inkml:trace contextRef="#ctx0" brushRef="#br0" timeOffset="735">444 204 35,'-2'-13'29,"2"13"2,0 0-11,-12-6-6,12 6-5,-16-2-1,8 4-3,-3 0-1,1 4-1,-1-1-1,1 4 0,-1 2-1,2 3 0,2 3 0,1 0 0,2 2-1,2-2 0,4 0 0,2-1 1,2-2-1,3-3 0,1-4 0,2-3 1,1-3-1,0-2 0,1-3 0,-1-2 2,-2-3-2,1 0 0,-2-1 1,-1 1-1,-2 0 0,0 1 1,-7 8-1,6-10 0,-6 10 1,0 0 0,4 8-1,-3 2 1,-2 3 1,2 4-1,-2 4 0,-1 4 0,1 0 1,0 3-1,-1-1-1,0 2 1,0 0 0,-1 0-1,1-2 0,0-1 1,-4-3-1,-2-2 1,-1-1-1,-1-3 1,-3-3 0,0-3-1,-4-4 1,0-4-1,-2-1 0,0-4 1,-3-2-1,-1-4-1,0-3 1,-1-3-2,3-3-1,-3-5-3,6 3-9,0-2-16,2-5-4,10 4-1,0-6 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21.2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136 46 25,'0'0'26,"-2"-8"-1,2 8-1,0-8-4,-3 1-1,3 7-5,-5-10-2,5 10-2,-8-8-4,8 8-3,-12-5 0,6 5-2,-4 4 0,0 2 0,-3 4-1,-1 3 1,1 7-1,0 5 0,1 4 0,4 3 0,2 2 0,5 1 0,5-2 0,4-2 0,5-4-1,3-5-1,5-4-1,0-8-1,2-3-2,-3-7-4,3 0-2,-5-8-2,1 0-2,-6-6 1,-1-1 0,-4-5 1,1-1 3,-2-3 3,0-3 5,-2-3 4,2 2 4,-2 3 4,1 0 2,-1 7 2,-2 2 0,0 6 0,-3 10 0,0 0-2,0 0-2,-4 22-1,-1-4-3,3 7 1,-2 2-1,3 7-1,0-3-1,3 1 0,0-2-1,4-3 0,0-4-2,1-4-1,2-5-4,-5-6-14,-4-8-17,10 5 0,-10-5 0,8-13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2:11.7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162 104 32,'-2'-3'14,"3"2"0,-3-2-2,2 1-1,-1-1 0,0 0-3,-1-1 0,-1-1 0,2 2-2,-4-4 0,3 2-1,-4-1 0,2 0 0,-4-2-1,4 2-1,-3-2 0,2 1 0,0 0 0,-1 2-1,1 0 0,1 1 0,1 1-1,-2 3 1,0 0-1,0 1-1,0 1 0,-2 2 0,0-1 0,0 2-1,1 0 1,-2-1-2,2 3 2,-1-2 0,2 3-1,2 0 0,-1 1 0,2 0 1,-1 2-1,2-1 1,1 1 0,0 0-1,1 0 2,2 0-1,-1-1 0,2 2-1,0 0 1,-2-1 0,3-4 0,2 1 0,-2-2 0,1 1 0,2-2 0,0-3 0,0 1 0,3 0 0,0 1 0,-1 0 0,1 0 0,-1-2 0,2 3 0,-2 0 0,-2 1 0,1 0 0,-2-2 0,-1 3 0,-3-1 0,1 1 0,-3-3 0,1 3 1,-2-2-1,0 1 0,0-3 0,-3 1 1,1-1 0,-3 1-1,-1 1 1,0-1-1,-1-1 0,-3 1 1,0-1-1,1 0 0,-2 0 0,1 0 0,1-3 2,-1 0-2,1 0 0,1 0 0,2-1-2,0-2 2,1 1-1,0-1-1,1 1-1,0-2-2,3 2-1,-3-3-4,4 2-7,-1 0-11,-1-5-4,6 4 2,-4-6 1</inkml:trace>
  <inkml:trace contextRef="#ctx0" brushRef="#br0" timeOffset="1091">228 165 28,'3'4'12,"-3"0"-1,2 2-3,0 0 0,1 0 0,0 3-3,0 0 0,0 2-1,0 0-2,1 0 0,0 3 0,-1-1-1,-2 2-1,3-4 1,-2 2 0,0-2-1,1 0 1,-1-2-1,-2-1 0,2-1 0,0-2 1,-2-1-1,0-1 1,0 0 1,0-4 1,1 0-1,-1-3 0,1 0 1,-1-2-1,1-2 1,0-3-1,1-1-1,-2-2 1,2-2 0,-2 1 1,4-1 0,-4-2 1,0 4 0,1 2 0,1 3-1,-1 1-1,1 4 1,-1 0-2,1 1 0,1 3-1,1-2 0,-2 0 0,2 2 0,0-2 0,1 1 0,0 0 0,1 0 0,-2 0 1,0 0-1,0 1-1,-2-1 1,1 1 0,-2 0 1,0-1-1,-1 1-1,1 0 0,-1-1-1,1 3-3,-2-4-6,0 0-16,3 4-4,-7-3 1,4 6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1:56:22.1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181 17 32,'-2'-8'31,"2"8"3,0 0-10,4-9-6,-4 9-3,-10 2-4,5 7-2,-9-3-3,3 8-2,-5 3-1,-1 5-1,-2 6 0,3 4 0,-1 4-2,1 4 1,3 4-1,2 2 1,2 2-2,3 0 0,5-1-2,1-4-2,9-1-8,-1-5-15,3-7-8,7-1-1,-5-13 2</inkml:trace>
  <inkml:trace contextRef="#ctx0" brushRef="#br0" timeOffset="406">336 212 20,'0'0'27,"-4"-7"1,4 7-5,-10-7-8,-1 3-3,0 5-4,-4-3-1,4 5 0,-2-1-2,2 2-1,0 0 1,4 4-1,7-8 1,-4 13-1,5-5-1,5 4 1,1 0-1,3 3 0,1 0 0,1 3-1,0-1 0,-1 2-1,-1-1 0,-2-1 0,-4-2-1,-2 0 0,-3-3 0,-2-1 0,-3-2-1,-1-2 0,-1-1 0,0-4-3,8-2-1,-15-2-4,15 2-8,-7-9-9,2-3-9,7 0-1,-4-8 2</inkml:trace>
  <inkml:trace contextRef="#ctx0" brushRef="#br0" timeOffset="828">419 62 28,'12'5'33,"-12"-5"2,16 6-4,-4 7-9,-2-1-5,5 12-3,-5 0-4,6 11-2,-7 2-3,0 8 0,-6 3-3,-2 4-1,-6 1-2,-6-4-5,-2-1-34,-8 0 2,-9-9 0,1-3-2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40.54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185 116 11,'-10'-13'22,"10"13"-1,-4-8-3,4 8-2,-6-9-3,3 1-3,3 8-1,-8-13-2,8 13-1,-11-16-1,11 16 0,-12-14-2,5 7 1,-1 0-2,1 1 1,-3 1 0,4 1-1,-3 0 0,2 3-1,-1 1 0,-1 1 0,2 3 0,-1 2 0,0 1 0,1 2-1,-1 4 2,1 2-2,2 1 1,1 2 0,-1 1 0,4 2-1,3 3 0,0-1 0,1 0 0,3-1 0,0-1 0,1 0 0,0-1-1,0-2 1,-1-1 0,1-4 0,-1-2 0,-1-2 0,1-1 0,-6-8 0,9 9 0,-9-9 0,10 4 0,-10-4 1,10-2-1,-10 2 0,12-12 0,-4 4-1,1-3 1,-1-2-1,1-2 0,0-1-1,-1 1 1,-2 0 1,0 2-1,-3 1 1,-2 3 0,0 2 0,-1 7 0,2-7 0,-2 7 0,0 0 0,-3 9 0,2-2 0,1 5-1,-1 0 1,1 2 0,0 1 1,1 1-1,1 1 0,1-2 0,0 0 0,0-3 0,2-2 0,0-1 0,0-1 0,-5-8 0,11 6 1,-11-6-1,11-4 0,-2-1 0,-2-3 0,-1-2 0,2-2 0,0-2 0,-1-3-1,0 1 1,-1-1-1,-3 1 1,1 1 0,-2 2 0,-1 1-1,-1 3 1,0 9 0,-2-11 0,2 11 0,0 0 0,0 0 0,0 0-1,1 9 1,1-1 0,-1 2 0,1 2 0,3 2 0,-2 0 0,2 1 0,-2-1 0,4-1 1,-2 0-1,0-3 0,1-1 0,-6-9 0,9 11 0,-9-11-1,10 7-4,-10-7-5,9-5-17,0 7-5,-9-2-1,10-7 0</inkml:trace>
  <inkml:trace contextRef="#ctx0" brushRef="#br0" timeOffset="2547">643 89 14,'-2'-8'26,"2"8"-3,-5-7-4,5 7-1,-5-6-5,5 6-2,-9-8-1,2 3-3,7 5-1,-10-4-3,3 4 0,-2 0 0,1 1-2,-2 1 1,-1 2-1,1 1 0,-2 0 0,1 3 0,1-2-1,2 2 0,1 0 0,2 1 0,3 1 0,2-3 0,3 4 0,2-2 0,3 2 0,2-2 0,2 1 0,2 0 0,1 0 0,0 0 0,-1 0 0,0 3 0,0-2 0,-1 2 0,-2 0 1,-1 1-1,-1-3 0,-3 2 0,0-3 0,-1 1 0,-2-1 0,-1-1 1,-1-1-1,-1-8 0,-3 13 0,3-13 0,-9 12 0,9-12 0,-14 5 0,5-4 1,-1-1-1,-1-2 0,-2-1 0,0-1 0,1-2 0,-1 0 0,2 0 0,0 0-1,1 0 0,2 1-1,1 1-3,7 4-4,-8-5-4,8 5-13,0 0-7,11-14 1,2 9 1</inkml:trace>
  <inkml:trace contextRef="#ctx0" brushRef="#br0" timeOffset="3219">891 107 1,'0'0'23,"-2"-7"-3,2 7-1,0 0-4,-6-8 0,6 8-4,-9-2-1,9 2-2,-11 2-2,5 3-1,-3-2-1,1 6-1,-1 0-1,1 4 0,-1 3-1,2 3 0,1 1 0,4 1 0,1 1-1,4 0 0,1 0 0,4-3 1,1 0-1,3-4 0,-1-2 0,2-5 1,-1-3-1,1-3 1,-2-4 0,0-2 0,0-4 0,-1-2 0,-1-3 1,0-2-1,-1-1 0,-1-1-1,-2-4 1,0 1 0,-3 0-1,-1 2 1,-1 0-2,-1 4 0,-1 4-1,-1 2-1,3 8-1,-7-2-1,7 2 0,-7 9-1,7-9 0,-3 10 1,3-10 1,4 10 1,-4-10 1,9 6 1,0-5 1,-1 1 1,2-1 0,-2 2 1,0-1 0,0 3 0,0 2 1,-2 2-1,-4 1 1,1 3-1,-2 1-1,1 0 1,-2 1-1,-2 0 0,0 0-1,2-1 0,-1-1 1,1-1-1,1-2 0,2-2 1,1-1-1,-4-7 1,15 6-1,-6-4 1,3-2-1,1-2 0,2 1-1,-1-2-4,1 0-8,1 5-15,-6-10-3,3 8 2,-7-8-1</inkml:trace>
  <inkml:trace contextRef="#ctx0" brushRef="#br0" timeOffset="4047">1108 240 0,'0'0'24,"2"7"3,-2-7-5,-3 15-4,2-2-3,-1 1-3,2 6 0,-3-2-3,3 3-2,-3-1-2,3 3-1,-1-4-1,1 0-1,-1-5-1,1-1 0,1-3-1,-1-2-2,0-8-3,2 8-8,-2-8-16,7 1-4,-7-1 1,8-9 0</inkml:trace>
  <inkml:trace contextRef="#ctx0" brushRef="#br0" timeOffset="4547">1468 76 13,'-5'-12'25,"5"12"0,-8-4-2,8 4-6,-9 8-4,2-1-3,2 4-1,-3 0-2,2 7-1,-1-1 0,1 6-2,-1-2 0,2 4-1,1 1-1,2 1 1,0 3-2,3 0 0,0 1-1,3 0 1,0 0-1,2-2 1,0-3-1,0-1 0,1-5 1,0-4-1,-1-3 1,0-3-2,-1-1 1,-5-9-2,8 11-1,-8-11-5,7 3-6,-7-3-12,4-8-8,-4 8 0,8-17 1</inkml:trace>
  <inkml:trace contextRef="#ctx0" brushRef="#br0" timeOffset="4954">1592 233 19,'0'0'26,"-12"-2"-4,12 2-3,-8 2-5,8-2-2,-9 6-4,9-6-1,-11 10-2,4-3-1,3 3-1,-1-1-1,1 3 0,1 0-2,1 1 1,1 0-1,3-1 1,1-1-1,1-1 0,0 0 1,1-3-1,-5-7 0,11 9 0,-11-9 1,12 1-1,-12-1 0,11-7 0,-11 7 1,11-15-1,-5 4 0,-2 1 0,1 0 1,-2 0-1,0 1 0,-2 2 1,-1 7-1,3-7 0,-3 7 1,0 0 0,2 10 0,0-1 1,1 0 0,0 3-1,0 0 1,1 0 0,-1-2-1,3 1 0,-2-4 0,-4-7-1,10 10-2,-10-10-3,13 1-4,-13-1-6,13-7-10,0 3-9,-6-6 2,6 4 1</inkml:trace>
  <inkml:trace contextRef="#ctx0" brushRef="#br0" timeOffset="5500">1808 253 27,'0'0'27,"-9"-2"-3,9 2-4,-8-5-6,8 5-2,-9-2-4,9 2-1,-10-1-2,10 1-2,-9 2-1,9-2 0,-9 7-1,9-7-1,-8 11 1,5-2-1,-1 1 1,1 0-1,1 4 0,2-2 1,2 0-1,0 0 0,2-1 0,0-2 0,2-1 1,1-3-1,0-2 0,0-2 1,-7-1-1,14-4 1,-6-1-1,-8 5 1,11-12-1,-11 12 1,10-11-1,-10 11 0,0 0 0,6-5 0,-6 5 0,3 11 0,-2-1-1,-1 3 1,2 1 0,-1 2 0,1 0 0,-1 0 0,0-2 0,1-1 1,-2-4-1,3-2 0,-3-7-1,1 7 0,-1-7-1,0 0-5,0 0-7,0 0-15,4-7-4,-4 7 1,2-19 1</inkml:trace>
  <inkml:trace contextRef="#ctx0" brushRef="#br0" timeOffset="6094">1877 81 18,'0'0'29,"10"16"3,-6-6-5,3 2-6,3 6-4,-2-1-3,4 8-2,-5-1-4,3 3-2,-4 3-1,1 2-2,-3-1-1,-2 2 0,-2-1-1,-2-2-1,-1-1-2,-2-5-3,2-1-14,-1-3-19,-2-8 2,2 0-2,4-12 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47.18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0 105 42,'0'0'32,"0"0"1,0 0-12,0 0-6,0 0-5,0 0-2,7-2-3,-7 2 0,14 1-1,-4 0-2,5 0 0,0-1 0,3 1-1,0-1 0,0 0-1,1-1-2,-4 0-2,1 1-6,-4-3-6,-1 0-14,-1 2-5,-10 1 0,11-5 1</inkml:trace>
  <inkml:trace contextRef="#ctx0" brushRef="#br0" timeOffset="344">119 0 33,'0'0'29,"0"0"-1,0 0-6,0 0-4,3 10-5,-3-10-3,-2 17-2,0-7-2,3 6 1,-4 1-3,2 3 0,-1-1-2,2 2 0,-1-2 0,2-2-1,1-1-1,-2-3 1,2-3-1,1-2-1,-3-8-1,3 8-4,-3-8-4,0 0-20,0 0-5,9-3-2,-6-10 2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48.01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54 6,'0'0'28,"7"-9"2,-4-1 2,4 5-12,2 0-3,-1-1-5,5 5-2,-5-1-3,4 6-1,-2 1-1,1 5-2,-2 4 0,0 5-2,-2 2 0,-4 3 0,0 2 0,-3 0-1,-5 0 0,0 1-1,-2-5 1,-2-3-2,0 0 1,2-5-1,0-1 0,1-6 0,5 0 0,1-7 1,-3 7-2,3-7 2,0 0 0,7 2 1,-7-2-1,13 5 1,-4-2 0,3 2 0,0-1 1,3 1 0,-1 1 0,2-2 0,-2-1 1,0-2-2,-1 0-4,-3-4-4,1-1-17,0 3-8,-9-7-1,-2 8 1</inkml:trace>
  <inkml:trace contextRef="#ctx0" brushRef="#br0" timeOffset="531">30 196 14,'10'-3'29,"-10"3"1,7-8-1,-7 8-9,8-6-4,-1 6-5,0-1-2,4 2-3,-1-1 0,3 4-3,-1 0 0,2 3-2,-1 0 0,1 4-1,-4 1 1,2 2-1,-3 0 1,-1 0-1,-1 0 0,-2 1 0,0-2 0,-2-2-1,0-2 1,-2-2-1,-1-7 0,3 10 1,-3-10 0,0 0-1,0 0 1,7-6 0,-3-1 0,3-2 0,0-2 0,0-2 0,3-4 0,1 1 0,0 0 0,0 2 0,-2 1 1,-1 2-1,-2 3 1,1 4-1,-7 4 1,9 4-1,-6 4 1,0 1 0,-1 3-1,1 3 1,0 0 0,0 1 0,-2 0 0,2-1 0,-1-3 0,-1-1-1,1-2 1,-2-9-1,2 10-2,-2-10-1,0 0-8,0 0-21,0 0-3,9-6-1,-6-8 1</inkml:trace>
  <inkml:trace contextRef="#ctx0" brushRef="#br0" timeOffset="1344">651 1 24,'0'0'27,"0"-7"1,0 7-7,0 0-5,-10 1-5,10-1-2,-15 8-3,7 0-1,-2-1 0,0 6-1,0 1 0,3 3-1,-2 1-1,2 3-1,1 2 1,2 2 0,-2 2-1,2 2-1,1 1 1,1-2 0,1 2-1,2-1 1,1-2-1,1 0 0,2-4 0,0-2 0,2-3 0,0-1 1,2-5-1,-3-1 0,0-4 0,-6-7 0,9 8-2,-9-8 0,0 0-5,0 0-5,6-7-15,-6 7-6,0-16-2,4 5 2</inkml:trace>
  <inkml:trace contextRef="#ctx0" brushRef="#br0" timeOffset="1781">701 185 5,'0'0'26,"0"0"-1,0 0-4,0 0-5,0 0-4,-10 0-4,10 0-2,-9 5-2,9-5-1,-7 11 0,4-3 0,3 1-1,1 2 1,3 0-1,1 2 1,1 1-1,1-1 0,1 2 0,-1 0 0,0-2-1,-1 0 0,-2-1 0,-2-2-1,-2 0 0,-1-1-1,1-9-1,-5 12-4,5-12-6,-8-1-13,8 1-7,-7-7 1,7 7 0</inkml:trace>
  <inkml:trace contextRef="#ctx0" brushRef="#br0" timeOffset="2172">835 135 34,'7'10'28,"6"9"2,-8-1-11,0 4-7,-2 7-4,-7 0-3,0 4-3,-4 0-6,0 2-19,-5-7-7,9 2 1,-7-14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51.01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93 42,'0'0'31,"0"0"2,0 0-12,0 0-6,0 0-4,0 0-4,10 0-2,-3-1 0,6 3-3,2-1 1,3 1-1,5 1-1,6 0 0,2 0 1,3 0-1,5 0-1,1-1 1,0-1-2,1-1-2,-4 1-3,-6-4-9,-2-1-20,-3 3 1,-11-5-2,0 4 2</inkml:trace>
  <inkml:trace contextRef="#ctx0" brushRef="#br0" timeOffset="391">437 0 11,'0'0'25,"0"0"2,9 1-7,-9-1-4,7 2-3,0 2-2,-7-4-3,17 9-1,-8-3-1,4 1-1,-1 3-1,2 1-2,-3 0 0,2 0-2,-3 1 1,-3 0-1,-2-2 1,-2 1-2,-2-2 2,-3 0-1,-2-3 0,-2 1-1,-2 0 1,0-1-1,0 0-2,-2-3 0,3 2-4,-1-2-4,8-3-13,0 0-8,-8 3 1,8-3 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52.56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34 25 44,'0'0'32,"0"0"3,0 0-11,0 0-6,-5-9-6,5 9-3,0 0-3,8-10-2,-8 10-1,13-4-2,-5 2 0,4 4 0,0 1-1,1 3 0,0 4 1,0 3-1,-3 5 1,0 2-1,-3 3 1,-3 2-1,-2 1-1,-3-1 0,-1 2 0,-3-3 0,0-2-1,-1-4 0,1-1 1,0-4-1,2-4 1,0-2 1,3-7-1,-2 8 1,2-8 0,0 0 0,0 0 0,0 0 0,0 0 0,5 8 0,-5-8 0,6 9 0,0-2 0,3 1 1,1 0 0,1 0-1,1 1 1,1-2 0,1 0 0,1-2 0,-1-1-2,-2-3-1,-2 1-6,-3-6-10,-2-3-17,-5 7 0,6-11-1,-6 11 1</inkml:trace>
  <inkml:trace contextRef="#ctx0" brushRef="#br0" timeOffset="578">0 196 23,'0'0'30,"0"0"0,9-9-6,-9 9-8,15-4-3,-4 4-4,1-2-2,4 3-3,0-1-1,2 2-2,1 1 0,1 1 0,-2 1-1,2 1 1,-2 1-1,0 3 1,-1 1-1,-2 1 1,-2 4-1,-1-1 1,-3 3-1,-1-2 0,-4 1 0,-1-3 1,-2 0-1,0-2 0,-1-5 0,-1 0 0,1-7 1,0 0 2,0 0-2,0 0 1,0 0-1,5-9 1,-2-1 0,1-1 0,2-5-1,1-1-1,3-1 1,-1 0 0,1 1 0,0 1-1,-2 4 1,1 4 0,-9 8-1,11-1 1,-7 8 0,-1 6-1,-1 4 1,0 1-1,-1 3 1,2 2-1,0 0 1,0-3-1,0-2 0,1-4 1,-3-3-1,2-2 0,-3-9-2,0 0-6,0 0-19,7-7-9,-8-5-1,4-2 1</inkml:trace>
  <inkml:trace contextRef="#ctx0" brushRef="#br0" timeOffset="1391">676 141 36,'8'-10'30,"-7"-5"1,1 3-11,-2 1-6,-4 0-4,4 11-3,-15-13-2,7 11-1,-5 0-1,1 3-1,-1 2-1,-1 1 0,2 1 0,0 3 0,3 2-1,2 2 0,3 1 1,4 1-1,4 2 0,4 0 0,1 3 0,4-1 0,1 0 0,1 0 0,1 0 0,-3-1 0,-2-2 1,-1 0-1,-2-2 0,-3-1 0,-2-1 0,-3-1 2,0 0-2,-2-3 0,-1 0 0,3-7 0,-8 9 0,8-9-2,-13 1 1,5-3-2,0-1 0,0-2-2,1 1-3,-2-6-2,9 10-4,-10-13-10,4-1-8,9 8 1,-5-11 2</inkml:trace>
  <inkml:trace contextRef="#ctx0" brushRef="#br0" timeOffset="1906">879 115 24,'0'0'27,"-15"6"-5,9-2-3,-3 2-6,0 0-2,0 5-3,-1-1-2,2 6-2,-1 3 0,6 2-2,-3 2 0,6-1-1,-1 2-1,3-2 1,4-2 0,4-3 0,1-5 1,4-2 1,1-8 0,2-1 1,0-5 0,2-2 0,-4-5 0,1 0-1,-6-3 0,0 1-2,-5-3 0,-2 0 0,-3-1 0,-4 0-1,0 1 0,-1 2 0,-1 1 0,0 1-1,2 4 1,3 8-1,-3-9 1,3 9-1,0 0 1,10-1 0,-10 1 0,13 7 0,-4-1 0,-1 1 0,-1 4 0,-2 2 0,-2 1 0,-2 1 0,-2 4 0,-1-1 0,-2 1 0,1-2 0,0 0 0,2-1 0,2-3 0,4-3 1,3-4-1,4-3 0,1-3 0,4-1-1,0-4 0,0-2-3,2 0-6,-4-2-7,-3-3-17,1 8-1,-9-4 1,4 5 1</inkml:trace>
  <inkml:trace contextRef="#ctx0" brushRef="#br0" timeOffset="2594">1096 270 12,'0'0'29,"0"19"3,-3-7-2,2 3-8,1 5-5,-2-2-5,2 6-1,-2-4-3,2 4-2,-2-5-2,3 0-2,-1-4 0,1-1-1,0-3-1,0-4-2,-1-7-2,0 0-5,8 4-18,-1-6-8,-4-7-1,4 0 0</inkml:trace>
  <inkml:trace contextRef="#ctx0" brushRef="#br0" timeOffset="3047">1517 94 20,'0'0'28,"-4"-7"3,4 7-7,-6 2-3,-3 1-6,9-3-2,-16 13-2,9-1-1,-4-1-2,2 6-2,-2-2-1,2 7-1,-1-1-1,3 5-1,-1 1 0,0 4 0,3 0-1,1 3 0,0-1 0,3 1 0,1-3-1,2-2 1,1-1-1,2-4 1,1-1-1,0-3 0,2-4 1,-3-3-3,0-1 1,-2-5-3,1 1-4,-4-8-8,0 0-17,3-10-5,-4 1-1,3-2 2</inkml:trace>
  <inkml:trace contextRef="#ctx0" brushRef="#br0" timeOffset="3453">1613 268 20,'0'0'29,"0"0"1,0 0-4,0 0-9,-8-5-4,2 4-3,6 1-2,-15 2-1,6 1-2,-2 0 0,3 3-2,-2 0 0,0 4-1,2-1-1,0 2 0,3 2 0,3 1-1,1 1 1,2-2-1,3 1 1,1-2-1,1-1 0,2-3 0,0-3 1,1-2-1,1-4 0,0-2 0,-3-3 1,3-1-1,-1-2 0,-1-2 0,0-1 0,-1-1 0,-2 1 0,1 2 0,-1 1 0,-2 2 0,-3 7 0,0 0 0,0 0 0,0 0 0,6 11-1,-5-1 2,-1 2-1,3 0 0,1 1 0,1-1 0,2-2-2,0-3-2,4-1-4,-4-5-7,6-1-10,0 1-8,-3-7-2,5 3 0</inkml:trace>
  <inkml:trace contextRef="#ctx0" brushRef="#br0" timeOffset="3953">1846 296 40,'-3'-10'29,"3"10"-2,-4-7-6,4 7-6,-10-3-4,1 2-3,2 4-2,-4 0-1,3 3-2,-2 1 0,3 3 1,-3-1-3,4 2 1,2 0-1,1 1-1,3-2 1,3 0-1,0-3 1,-3-7-1,13 10 0,-3-9 1,0-1-1,0-3 1,2-1-1,-1 0 1,-1-3-1,0 2 0,-3-1 0,0 1 0,-7 5 0,9-5 0,-9 5 0,0 0 0,0 0 0,4 13 0,-4-1 0,0 2 0,1 4 0,1 0 1,-1 2-1,1 1 0,-1-4 0,3 0 1,-1-2-1,1-4 1,-1-2-1,0-2 1,-3-7-1,7 8-1,-7-8 0,0 0-3,8-1-5,-8 1-9,-1-14-17,4 7-1,-5-9 2,5 3 0</inkml:trace>
  <inkml:trace contextRef="#ctx0" brushRef="#br0" timeOffset="4516">1961 168 19,'6'8'31,"8"8"2,-3-2 2,1 3-14,4 9-4,-6-3-5,4 9-1,-6-3-3,0 5-1,-6-1-4,-1 0-1,-7-3-2,-1-5-4,-1 1-8,-4-4-22,1-8-3,5-1-1,-2-10 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57.57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77 18,'0'0'33,"4"-8"1,-4 8 0,0 0-11,0 0-7,9 0-3,-9 0-5,7 1-2,-7-1-2,15 2-1,-5-2-1,5 3 0,-1-2 0,5-1-2,0 1-2,-1-2-2,5 3-4,-7-5-8,3 2-13,1 3-7,-10-5-2,1 5 3</inkml:trace>
  <inkml:trace contextRef="#ctx0" brushRef="#br0" timeOffset="312">124 0 11,'0'0'28,"0"0"1,0 8-3,0-8-7,2 12-2,0 0-3,-2 0-3,4 6-2,-5-1 0,4 3-3,-2-1-2,2 0-1,-2-2-1,2-3 0,-2-1-2,2-6-2,1 2-5,-4-9-17,0 0-11,15-3 0,-5-9-2,6 2 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2:58.359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137 69 26,'2'-10'30,"-8"-4"2,3 2-8,-3 5-3,-1-3-7,-2 7-4,-2-1-1,4 5-1,-5 0-3,3 5 0,-3 1-1,1 6-2,-1 0 1,3 7-2,0 0 0,2 4 0,1 2 0,3 2-1,3 0 0,2-2 1,2-2-1,3-1 1,1-3-2,1-1 2,2-5-2,-1-4 1,2-3-1,-1-3 0,-1-3-1,0-3-1,1-2 1,-1-3-1,0-1 0,-1-4 1,0-3 0,0 0 0,0-1 2,-2 0-1,-1 0 2,0 3 0,-2 0 0,-1 5 1,-3 8-1,0 0 0,0 0 1,0 0-1,3 17 0,-4-3-1,0 3 0,0 2 1,1 1-1,1 0 1,1-3-1,0-1 0,1-2 0,1-5 1,3-2-1,-7-7-1,14 6 0,-5-9-1,1 0 0,-3-4-1,2 1 0,-2-5-1,2 1 1,-3-5-2,0 1 3,-1-4 0,-1 2 1,0 1 1,2 1 1,-2 2 0,-1 2 0,-3 10 1,4-7 0,-4 7 1,1 8-1,0 1 0,-4 1 0,2 3 0,1 2 0,0 1 0,0-1-1,1 1 1,2-4-2,-1-1 0,2-2-3,-4-9-6,10 2-26,-3 0 0,-1-9 0,4 1 0</inkml:trace>
  <inkml:trace contextRef="#ctx0" brushRef="#br0" timeOffset="1062">658 0 41,'0'0'32,"0"0"2,0 0-10,0 0-5,0 0-5,0 0-2,-10 3-5,7 5-1,-5 2-1,2 5-2,-3 1 0,-1 6-1,-1 1 1,2 3-2,-1 3 0,1 3 0,0-3-1,2 2 1,2 0-1,0 0 1,4-3-1,3-1 0,1-3 0,2-1 1,1-3-1,1-4 0,-1-3 0,0-2 0,0-3-1,-6-8-1,6 9-2,-6-9-3,0 0-4,0 0-11,4-13-13,-4 13-2,3-16 0,1 3 1</inkml:trace>
  <inkml:trace contextRef="#ctx0" brushRef="#br0" timeOffset="1516">776 155 22,'-12'-2'26,"12"2"2,-10 1-9,10-1-4,-14 1-3,5-1-3,9 0-2,-15 3-1,15-3 0,-8 7 0,8-7 0,-2 11-1,6-3 0,0 0-1,3 3-1,1 1 0,1 3 0,-2-1-2,1 2 1,-2 0-2,-1 1 1,-4 0 0,-1-2 0,-3-2-1,-2-2 0,-1-1 0,-1-2 0,0-3-2,-2-3-2,9-2-4,-14-2-6,14 2-13,-6-8-9,2-3 0,4 1 2</inkml:trace>
  <inkml:trace contextRef="#ctx0" brushRef="#br0" timeOffset="1922">868 58 26,'13'14'33,"4"4"3,-4-1-1,4 1-12,-1 8-6,-6-1-6,1 9-4,-8-4-2,-2 4-1,-5 1-3,-3-1 0,-3-1-5,-6-7-9,-1-3-24,4 0 0,-4-11 0,4-1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3:04.50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138 101 16,'0'0'25,"-3"-10"-2,3 10-6,0 0-1,3-9-4,-3 9-2,-3-7-2,3 7-1,-5-8-1,5 8-1,-8-6-1,8 6 0,-13-9 0,13 9-1,-14-8-1,14 8 0,-15-6 1,7 5 0,-2 0-2,2 2 1,-1 3-1,2 2-1,-1 1 1,-1 4 0,2 4 0,0 3 0,3 4 0,1 1 0,4 1 0,1 3-1,4 0 1,3-1-1,2-3 0,3 0-1,0-3 2,-1-3-1,2-4 0,1-3 1,-2-2-1,0-3 0,-2-2 1,-2-3-1,0-3 0,-1-2 0,-1 0 0,0-5-1,0 0 0,0-3 0,1 0 0,-1-3 0,2 0 1,-2 0-1,-1 1 0,-1 2 1,-3 1 0,1 4 0,-4 1 1,0 7-1,0 0 0,0 0 1,0 0-1,-4 11 0,3 0 1,1 1-1,0 4 1,1 1-1,1 0 1,3 1 0,-1-2-1,5-1 0,-3-2 0,2-3 1,1-3-1,-2-1 0,0-6 0,-7 0 0,12-1 0,-5-5 0,-7 6 0,10-14 0,-4 4-1,-2-2 1,1-1-1,0-3 0,-3-1 1,0 2-1,0-1 1,0 2 0,-3 2 0,2 2 0,-1 3 0,0 7 0,0 0 0,0 0 1,-3 7-1,3 3 1,1 2-1,0 3 1,0 1-1,1 1 1,2 0 0,0-4-1,0 1 0,0-4 1,-1-1-2,-3-9-2,11 7-7,-11-7-22,8-4-3,-1 0-1,-4-9 1</inkml:trace>
  <inkml:trace contextRef="#ctx0" brushRef="#br0" timeOffset="1203">491 29 40,'0'0'32,"6"-11"2,-1 4-12,-5 7-5,6-9-6,-6 9-4,0 0-2,12 0 0,-12 0-2,5 15-1,-3-4-1,-1 4-1,0 1 1,-2 2-1,0 1 1,-1-3-2,-1 0 1,0-3 0,1-3 0,-1-2-1,3-8 2,-2 9-2,2-9 1,0 0 0,0-7 1,0 7-1,2-13 0,-2 13 0,3-12 0,-3 12 1,3-8-2,-3 8 2,0 0-1,0 0 0,9 4 1,-9-4 0,9 11 0,-3-6-1,1 2 1,0 1-1,1-1 1,0-1-1,0-2 0,-8-4-1,12 5-1,-12-5-3,11-1-5,-11 1-5,8-11-14,-8 11-5,7-12-2,0 6 2</inkml:trace>
  <inkml:trace contextRef="#ctx0" brushRef="#br0" timeOffset="1703">672 64 34,'0'0'27,"0"0"4,0 0-13,0 0-5,0 0-3,8 10-1,-8-10-1,13 7-1,-13-7-1,17 8 1,-7-6-4,1 1 0,0-1-2,-2-2-2,1 1-3,-2-5-2,4 4-4,-12 0-6,9-9-13,-1 8-6,-6-7 2,-2 8 0</inkml:trace>
  <inkml:trace contextRef="#ctx0" brushRef="#br0" timeOffset="1984">747 5 35,'-3'7'30,"3"-7"3,0 0-11,0 0-7,-6-1-3,6 1-3,-2 12-1,3-1-1,-4-1-2,3 6-1,0-1 0,2 3-2,0-1 1,1 1-2,-2-3 1,2-3-2,1-1 0,-2-3-3,3-1-4,-5-7-11,0 0-18,8-6 1,-4-3-2,4 1 1</inkml:trace>
  <inkml:trace contextRef="#ctx0" brushRef="#br0" timeOffset="2468">966 274 19,'2'-13'29,"-2"13"1,-3-7 0,3 7-11,-11-7-6,2 1-4,9 6-2,-16-5-1,16 5-1,-17-2 0,10 2-2,-1 0-1,1 2 0,0-1-1,7-1-1,-10 10 1,5-3-1,3 2 0,-1 2 0,3 1 0,1 2 1,1 0-1,2 1 0,2-1 0,1-1 0,0-3 0,1-2 1,2-3-2,-2-3 2,2-1-1,-2-4 0,1-1 0,-1-3-1,-1-1 1,-1-1 0,-2 0 0,1-1-1,-3 1 2,0 0-2,-1 2 1,-1 7 0,3-9 0,-3 9 0,0 0 0,0 0 0,7 12 0,-4-3 1,0 0-1,-1 2 0,3 1 0,-1-1 0,1-1 0,1-3-1,1 0-1,-7-7-4,13 6-5,-13-6-6,13-7-11,-1 4-8,-6-6 2,5 5 0</inkml:trace>
  <inkml:trace contextRef="#ctx0" brushRef="#br0" timeOffset="3031">1124 258 16,'-11'-7'28,"11"7"2,0 0-4,-10-1-7,10 1-6,-10-1-4,10 1-2,-9 2-1,9-2-2,-10 9-2,6-1 0,1 1-1,0 3 0,1 1-1,1 0 1,2 0-1,2 0 0,2-2 0,0-2 1,4-3-1,-1-1 0,0-5 0,2 0 0,0-3 0,-2-2 0,0-2 0,1-1-1,-4 0 1,1 0 0,-2 0 0,1 0 0,-5 8 0,5-10 0,-5 10 0,0 0 0,0 0 0,5 6 1,-4 3-1,0 5 1,0 4 0,1 4 1,0 1-1,1 3 0,-1-2 0,0 2 1,1-3-1,1-2 1,-1-6-1,0-1 1,-1-5-1,0-1 0,-2-8 0,4 7 0,-4-7 0,0 0-1,0 0-1,2-7-2,-2 7-8,3-7-26,-5-6 2,5 1-1,-4-8 1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3:08.40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45 0 14,'0'0'30,"0"0"2,0 0 0,0 0-11,-7 3-6,7-3-5,-9 13-1,4-5-2,2 6-3,-1 0 0,2 2-1,1 0-1,2 0-1,2-2 0,0 0-1,1-3-1,-1-4-2,2 1-3,-5-8-7,0 0-9,9 8-13,-9-8-1,0 0 1,-3-9 1</inkml:trace>
  <inkml:trace contextRef="#ctx0" brushRef="#br0" timeOffset="265">0 68 34,'-1'-7'30,"1"7"2,0 0-10,0 0-7,9-2-5,-9 2-2,8 1-1,-8-1-3,12 3-1,-3-1-5,0-3-6,5-1-20,3 3-5,-3-7-1,8 3 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8800" units="in"/>
          <inkml:channel name="Y" type="integer" max="21760" units="in"/>
          <inkml:channel name="F" type="integer" max="255" units="dev"/>
        </inkml:traceFormat>
        <inkml:channelProperties>
          <inkml:channelProperty channel="X" name="resolution" value="3490.90918" units="1/in"/>
          <inkml:channelProperty channel="Y" name="resolution" value="3516.4834" units="1/in"/>
          <inkml:channelProperty channel="F" name="resolution" value="INF" units="1/dev"/>
        </inkml:channelProperties>
      </inkml:inkSource>
      <inkml:timestamp xml:id="ts0" timeString="2006-10-03T10:51:57.0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18 27,'2'2'8,"-3"-4"0,2 2-2,-2 0 0,1 0 0,0 1-1,0 0 0,0 0 0,1 0 0,-1 2 0,0 0 0,1 2-1,0-1 0,1 4 0,-2 1-1,4 1-1,-2 5-1,1 0 0,0 3 0,1 0 0,-2 3-1,1-2 1,0 4-1,-2-5 1,1 3-1,0-2 0,0-2 0,-1-2 0,1-1-1,-1-1 1,1-3-1,-2-2 1,1-3-1,1-1 1,-2-2-1,0-1-2,0 0-3,0 0-8,-4-6-12,6 7 2,-6-8-1</inkml:trace>
  <inkml:trace contextRef="#ctx0" brushRef="#br0" timeOffset="514">10 45 38,'0'-9'21,"3"6"-2,0-4-4,-1 3-3,2 0-3,-3 0-1,4 1-3,-3 0-1,1 1-1,-1 1-1,2 1 0,-1-1-1,2 2-1,1 0 0,0 2 0,0 0 0,1 0 0,-1 1 0,1 0 0,-1 2 1,0 1-1,0-2-1,0 2 1,-1 2-1,0-2-1,-1 2 0,0 0 0,-1-1-1,-2 0 0,0 1-1,-2-1 1,0 0-1,-2-1 0,-1 1 0,0-3 0,0 4 0,-1-3 0,0 1-1,-2-2 0,2 2 0,0-2 1,-1-2 0,1 1 2,0-3 0,1 1 1,1-1 1,2 0 1,-2-1 2,2 0 0,0 0 0,1 1 1,0-1 1,0 0 0,0-1-2,0 1 1,-1-1-2,1 1 0,0 0-2,0-2 1,0 3-2,0-1 0,0 0 0,0 1 0,1-1 1,-1 1 0,1-1-1,0 3 1,2-1 1,-1 3-1,2 1 1,1-2-1,1 4 0,0-1 0,0 2 0,2-4 1,-1 4-2,-1-3 1,2 1 0,-3-1 0,0 0 0,0-1 0,0 0 0,0 0 0,-2-2 0,0 0 0,0-1 1,0 0-1,0-1 0,0 1 0,1-4-3,-1 2-8,-3-8-13,9 8 0,-9-10 0</inkml:trace>
  <inkml:trace contextRef="#ctx0" brushRef="#br0" timeOffset="1481">228 0 19,'4'3'15,"-8"-4"-5,4 4-3,0 1-1,-1 0-3,0 6 1,0 0-1,1-1 0,0 5-1,0 0 0,2 4 0,-1-1 0,1 3-1,0-2 0,1 1-1,-2 0 1,1-2-1,-1 1 0,0-5 1,1 1-1,-2-1 0,1-5 0,-2 0 0,1-3 0,0 0 1,0-3-1,0 0 2,0-2 0,0 0-1,0-2 1,1 0 0,-1-2 0,1 0 0,1-2 0,0-1 1,-1-3-1,1-1 2,-1 1 0,2-1 0,-2 2 0,2 1 0,-2 0 0,1 3-2,1 1 1,0 1-2,0 1-1,0 0 0,1 4 0,0-2 0,1 2 1,0-1-2,0 1 1,1-1 0,0 3 0,-1-3 0,0 1 0,0-1 0,0 2 0,0-1 0,-1 4 0,0-2 0,0 0 0,-3 3-1,3-1 1,-2 2-1,0 0 1,-1 1-1,1-2 1,-1 0-1,-1 2 0,-1 0 0,1 0-1,0 0 0,-1 0-1,1 0 0,-1-2 1,0 1 0,-1-3 0,1 2 0,0-4 1,-1 2 1,0-4 0,1 2 0,-1-1 0,1 0 1,-1 1-1,0-2 1,-1 1-1,1-1 1,-2 0-1,0-1 1,-1 0 0,0 0-1,-1-1 1,2-1 0,-3 1 0,1-2 0,0 0 0,0 1-1,2 1 0,0-1 1,1 1-1,1-1-1,0 1-3,2 0-5,0 3-9,-5-6-9,9 7 1,-8-7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3:09.187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111 113 24,'0'0'29,"-2"-10"1,2 10-4,-7-10-9,-1 3-5,8 7-3,-17-9-2,8 8-1,-3-1-2,2 2 0,0 1-1,1 2-1,0 1-1,2 2-1,2 1 1,0 2-1,4 2 1,2 2-2,4 2 2,2 0-1,3 0 1,3 2-1,2 1 0,2 0 0,0 0 0,0-1 0,-1 1 1,-2-1-1,0-1 0,-2 0 0,-4-3 0,-1 0 1,-2-3-1,-4-1 0,-1-1 0,0-8 1,-6 11-1,6-11 0,-13 8 0,5-6 0,-2 0 0,-1-2 0,-1 0-1,0-2 0,1-1-1,-2-3-1,3 0-3,0-3-2,3 0-5,1-3-12,2-6-9,8 4 0,-1-7 1</inkml:trace>
  <inkml:trace contextRef="#ctx0" brushRef="#br0" timeOffset="531">265 123 27,'0'0'27,"0"0"2,0 0-8,-11 0-8,3 3-4,1 5-3,-1 0-1,-1 5-1,1 1 0,2 4-2,1 1 0,2 2 0,3 0-1,2-2 0,2 0-1,4-2 1,-1-3 0,3-3 0,0-4 1,2-1 0,-1-6 0,0 0 0,-1-4 1,0-1 0,-1-2 0,-2-1-2,-1-2 1,-1 1 0,-3-3-1,0 1-1,0 0 1,0 0-1,-2 1 0,0 0 0,2 2 1,1 0-2,-3 8 1,6-8 0,-6 8 0,10-3 0,-10 3-1,12 4 1,-12-4 0,11 9 0,-6-2 0,-1 2 1,0 1-1,-2 1 0,0 2 0,-1 0 0,-1 0 0,1 0 0,0 0 0,1-1 0,0 0 0,2-2 0,1-3 0,1 0 0,2-3 0,2-2 0,0-3 0,1-2-2,2 0-3,-3-4-5,4 3-7,-1-1-15,-5-5-3,3 4 0,-5-5 1</inkml:trace>
  <inkml:trace contextRef="#ctx0" brushRef="#br0" timeOffset="1172">494 233 3,'-2'10'26,"2"-10"1,-2 7-3,0 1-5,-1 1-5,2 6-1,-2-2-2,3 4-1,-2 0-1,4 4-3,-5-3-1,5 1 0,-1-2-3,2-3-1,-2-1 0,2-3-1,-1-2-2,-2-8-2,4 8-6,-4-8-10,0-8-14,0 8-1,6-13 1,0 4 1</inkml:trace>
  <inkml:trace contextRef="#ctx0" brushRef="#br0" timeOffset="1516">568 0 23,'0'0'29,"0"0"0,0 0 1,0 0-15,5 7-6,-5-7-2,4 9-1,-4-9-1,7 15 0,-3-7-1,1 2-1,-1-1 0,1 2 0,-3-2-2,0 1 0,-2-2 0,0 0-1,-2 0 1,2-8-1,-4 11 1,4-11-1,-4 7 0,4-7 0,0 0 0,0 0 0,0 0 0,0 0-1,0 0 1,0 0 0,0 0 0,10 4 0,-10-4-1,8 1 0,-8-1-5,10 1-3,1 0-8,-3 0-14,-8-1-4,16-6 1,-8-2 1</inkml:trace>
  <inkml:trace contextRef="#ctx0" brushRef="#br0" timeOffset="1953">729 29 16,'0'0'30,"0"0"1,0 0 1,0 0-13,0 0-7,0 0-5,0 0-1,8 8-2,-8-8-1,8 5-3,-8-5-3,14 4-11,-3 1-18,-4-8-1,6 4 0,-5-6 0</inkml:trace>
  <inkml:trace contextRef="#ctx0" brushRef="#br0" timeOffset="2500">1012 246 30,'0'0'30,"1"-9"1,-1 9-8,0 0-8,-6-8-3,6 8-3,-8-4-2,8 4-2,-11-2-1,11 2 1,-13-1-3,13 1 0,-11 0-1,11 0 0,-13 3 0,13-3-1,-11 8 0,4-2 0,4 4 0,-2 0 0,2 3 0,3 0 0,2 2 0,1 0 0,3-2 0,0 0 0,2-4 0,1-1 0,0-4 0,1-1 0,-1-3 1,0-2-1,-2-2 0,1-2 0,0-1 0,-2-2 0,-2 0 1,1 0-1,-2 0 0,0 1 0,-1 1 0,-2 7 1,1-9-1,-1 9 0,0 0 0,0 0 1,2 7-1,-2 0 0,2 1 0,-1 2 0,3 1 0,0-1 0,1 0 0,-1-2-3,3 0-3,-7-8-8,13 4-13,-3-1-8,-2-5-1,3 2 1</inkml:trace>
  <inkml:trace contextRef="#ctx0" brushRef="#br0" timeOffset="3078">1205 266 15,'-10'-2'23,"10"2"-4,-8-2-5,8 2-3,0 0 2,-7-3-3,7 3 0,0 0-2,0 0-2,0 0-2,0 0 0,0 0-2,-7 3-1,7-3 0,-4 8 0,4-8 0,-2 13-1,1-4 0,-1 1 1,2 0-1,2 0 0,-1-1 0,2 1 0,0-3 1,-3-7-1,8 10 1,-8-10-1,9 3 1,-9-3 0,10-3 0,-10 3-1,10-4 1,-10 4 0,7-5 0,-7 5 0,0 0 0,7 11 0,-6-3 1,1 4 0,1 1 1,0 6 0,-2-3-1,2 2 2,0-2-2,0 1 1,-1-4-1,0 0 1,-1-4-2,1-1 1,-2-8-1,1 10 0,-1-10-1,0 0 1,0 0-1,0 0 0,0 0-3,0 0-3,0 0-12,0 0-18,3-17 1,0 5-1,-3-9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3:13.12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18 5 25,'0'0'30,"10"-5"2,-10 5-7,0 0-8,0 0-3,0 0-4,1 7-3,-3 2-1,1 4 0,-1 2-3,3 4 0,-2-3 0,2 1-1,-1 0-1,3-2 0,1-3 0,-1-2-2,1-3-1,-4-7-4,8 9-6,-8-9-8,0 0-14,7-6-2,-7 6 1,1-7 1</inkml:trace>
  <inkml:trace contextRef="#ctx0" brushRef="#br0" timeOffset="281">10 64 23,'0'0'30,"-10"-7"0,10 7-3,0 0-9,0 0-6,0 0-3,0 0-1,0 0-2,9 2-1,-1-1 0,0-1-2,5 0-2,1 0-4,2-3-8,3-3-23,5 5 0,-4-6-2,5 2 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3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 18 19,'0'0'29,"0"-8"1,0 8-3,0 0-10,-1-10-4,1 10-3,0 0-1,0 0-2,0 0-2,0 0 1,0 0-3,0 0 0,0 0-2,0 0 1,0 0-2,0 0 1,0 0-1,0 0 0,11 6 0,-3-3 0,1 1 1,3 0-1,0 1 0,0 0 0,1-1 1,0 0-1,-2 1 0,0-1 0,-3 0 0,-1 1 0,-7-5 0,12 10-1,-12-10 1,7 13-1,-4-4 0,-2 1 0,0 1 0,-2 2 0,0 0 0,-2 0 0,1 3 0,-3 0 1,1-1-1,-1 0 0,0 1 1,0-1 0,0 1 0,0 0 0,1-2-1,1 1 1,-1-3 0,2 0 0,0-3 0,1-1 1,1-8-1,-1 9 0,1-9 0,0 0 0,0 0 1,8 7-1,-8-7 0,8-1 0,-8 1-1,11-2-1,-11 2-4,10-5 0,-2 4-5,-8 1-4,11-6-9,-11 6-10,7-4 1,-7 4 2</inkml:trace>
  <inkml:trace contextRef="#ctx0" brushRef="#br0" timeOffset="1">25 203 13,'-7'-1'26,"7"1"-3,0 0-4,0 0-3,0 0-3,0 0-2,13 4-2,-13-4-1,18 2-1,-8-2-1,5 1-1,-1-2-2,4 2 0,-2-2-2,1 1 1,1 0-1,-1 0-1,0 0 1,-3 2-1,-1 1 0,-2 2 1,-2 2-1,-2 2 2,-4 2-2,-2 1 0,0 3 0,-3 0 0,2-1 0,-3-1 1,2-1-1,-1-2 0,2-2 0,0-8 0,0 9 0,0-9 0,0 0 0,0 0 1,0 0-1,8-2 1,-8 2 0,8-9 0,-3 1 0,0-2 0,1-1 1,3-3-1,-1-1 0,1 1 0,-2-2 1,0 3-1,0 1 0,0 4 0,-1 1 0,-6 7 0,7-3-1,-7 3 1,6 10 0,-3 0 0,1 1-1,-1 2 2,1 2-2,2 2 2,0-2-2,0 0 1,-1-1 0,0-2 0,-1-2-1,-1-2 1,-3-8-1,5 8 0,-5-8-1,0 0-1,0 0-5,0 0-8,7-14-22,0 7-1,-3-8 0,6 1 1</inkml:trace>
  <inkml:trace contextRef="#ctx0" brushRef="#br0" timeOffset="2">652 53 27,'0'0'29,"0"0"2,0 0-9,0 0-5,-9 6-4,9-6-3,-10 12-2,6 0-1,-3-3 0,2 5-3,-3-1 1,2 5-3,-1-1 1,2 4-1,-1-2-1,2 1 1,1 3-2,2 0 1,0-1 0,2 2 0,0-1-1,3 0 1,1-1-1,1 0 1,0-2-1,2-1 1,-1-2-1,1-2 0,1-4 0,-1-1 0,-1-2 0,-7-8 1,11 8-1,-11-8-1,7 2-1,-7-2-3,0 0-4,1-10-10,-1 2-17,0 8-1,0-20 0,1 9 1</inkml:trace>
  <inkml:trace contextRef="#ctx0" brushRef="#br0" timeOffset="3">752 213 17,'0'0'29,"0"0"0,0 0-5,6-7-8,-6 7-3,0 0-3,-7 0-2,7 0-3,-9 6-1,9-6 0,-10 10-2,5-2 1,1 1-1,3 2 2,1 0-2,4 3 1,-1-1 0,5 2 0,-1-2-1,3 1 0,-2-2-1,0 0 1,-3-1-1,-3 0 0,-2-1 0,-2-1 0,-2-1-1,-2 0 1,-1-1-1,-2-3 0,1 0-1,-1-3 0,9-1-2,-13-5-2,13 5-5,-6-12-14,3-2-11,9 2-2,-2-9 1,7 2 1</inkml:trace>
  <inkml:trace contextRef="#ctx0" brushRef="#br0" timeOffset="4">933 124 17,'0'0'30,"0"0"2,7-5-4,-7 5-7,3 10-6,2 2-2,-4-1-3,5 7-1,-3 0-2,2 8-2,-2-2-1,0 5-1,-3 0-1,-1 1-1,-1-1 0,0-2-1,-2-3 0,0-4-2,1 0-5,-2-8-11,0-4-19,8 0 0,-3-8-1,0 0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3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0 107 19,'0'0'29,"0"0"1,0 0-6,0 0-8,0 0-3,0 0-4,0 0-1,0 0-2,0 0-1,0 0 0,0 0 1,7-2-3,-7 2 1,14 0-1,-2-1 0,3 1-1,3-1 0,3 0-1,4 0 0,2-1 0,2 0 0,1 0-1,1 1 1,0-1-1,-1 0 1,-1 0-1,-2 1 0,-4 0 0,0-1-1,-4 2 1,-3-1-1,-3 0-1,-4 1 0,-2-3-1,-7 3-3,7-4-4,-7 4-5,0 0-12,0 0-8,-3 7 0,3-7 1</inkml:trace>
  <inkml:trace contextRef="#ctx0" brushRef="#br0" timeOffset="1">416 0 18,'0'0'28,"0"0"3,0 0-8,0 0-5,0 0-4,0 0-2,0 0-3,0 0-2,0 0-2,0 0 1,0 0-3,0 0 0,0 0-1,12 8 0,-12-8 0,16 10 0,-6-4 0,3 0-1,0 2 0,0 0 0,-1 0 0,-1 1-1,0-1 1,-2 0-1,-1-1 1,-4 1-1,-3-1 0,-1-7 0,0 12 0,0-12 0,-6 12 0,-1-7 0,-3 2 0,2-2 1,0 0-1,0-1 0,-1 0 0,2-1-1,0-1 0,7-2-1,0 0-1,-7 3-3,7-3-7,0 0-15,0 0-9,0 0 1,6-7 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3:57.84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64 16,'0'0'26,"0"0"-4,0 0-5,0 0-1,0 0-3,0 0-4,0 0-2,0 0-1,0 0-2,0 0 1,0 0-2,0 0 0,7 4-1,-7-4 0,10 0-1,-3 0 0,3 1 0,1-1 0,0 0 0,2 2 0,1-1-1,-2 0 1,0 1-1,0-1 1,-2 2-1,-2-1 0,0 1 1,0 1-1,-8-4 0,9 10 0,-9-10-1,5 14 1,-4-6-1,-1 3 1,-1-1-1,-1 3 1,-1 0-1,-3 1 0,1-1 0,-1 2 0,1 0 0,-2 0 1,1-1-1,-1 1 0,1-1 1,1-1 0,-1-1 0,2 0 0,-2-3 0,2-1 1,1 0 0,3-8 0,-5 12 0,5-12 0,-2 10 0,2-10 0,4 9-1,-4-9 1,4 10-1,-4-10 0,11 10 1,-11-10-1,14 7 1,-6-4 0,2 1 0,1-4 0,0 2 0,1-2 0,-1-1 0,1 1 0,-1-2-1,-2 1-1,-2-2-4,1 4-5,-8-1-14,0 0-9,13-4-1,-13 4 0</inkml:trace>
  <inkml:trace contextRef="#ctx0" brushRef="#br0" timeOffset="828">48 270 15,'0'0'28,"0"0"1,0 0-6,0 0-5,0 0-3,0 0-3,7 1-3,-7-1-1,11 0-2,-4-1-2,4 1 1,1 0-3,3 0 0,-1 0-1,0 0 0,0 0 0,1 0-1,-3 0 0,0 1 1,-1 0-1,-3 0 0,-1 2 0,1 0 0,-8-3 1,12 9-1,-8-1 0,0-1 0,-1 3 0,0 0 0,0 3 0,-1-2 0,-1 1 0,0-2 1,0 1-1,0-3 0,-1-1 0,0-7 0,0 10 0,0-10 0,0 0 0,0 0 0,0 0 0,8-5 0,-8 5 0,8-12 0,-2 2 1,0 1-1,1-5 0,1 1 0,0-2 1,1 2-1,-2-1 1,-1 4-1,0 1 1,-6 9-1,8-8 0,-8 8 1,0 0-1,7 12 0,-3-2 0,-1 1 0,1 2 0,2 1 0,-1 2 0,0-2 0,0 0 0,0-1 0,-2-3 1,1-2-1,-4-8 0,3 11 0,-3-11-1,0 0-3,0 0-13,10-1-18,-10-9-1,4 1 0,-1-9 0</inkml:trace>
  <inkml:trace contextRef="#ctx0" brushRef="#br0" timeOffset="1766">529 39 23,'0'0'32,"-9"-7"1,9 7-7,3-7-6,-3 7-5,0 0-3,3-11-2,-3 11-3,0 0-3,9-4 0,-9 4-2,7 3 0,-7-3-1,8 9 0,-5-2-1,-1 3 1,0 0-1,-2 1 0,-3 1-1,1-1 1,-3 0-1,-1-3 0,1 1 0,5-9 0,-11 10 1,11-10-1,0 0 1,-8 5 0,8-5 0,0 0 0,0 0 0,0 0 0,0 0 0,7 0 0,-7 0 0,9 5 1,-2-2-1,0 1 1,2-1 0,0 1 0,0 0 0,-1-1 0,0 0-1,-1-2 0,2 0-3,-9-1-3,14-2-5,-14 2-18,5-8-7,3 5-2,-5-5 3</inkml:trace>
  <inkml:trace contextRef="#ctx0" brushRef="#br0" timeOffset="2297">718 59 39,'0'0'33,"0"0"1,7 9-8,-7-9-9,9 6-4,-9-6-3,8 5-3,-8-5-3,9 4-1,-9-4-1,14 2-1,-6-3-1,0 0 0,2 0-2,-2-2-1,3 2-2,-4-5-2,4 6-7,-11 0-7,10-12-13,-3 10-2,-5-5 2,-2 7 2</inkml:trace>
  <inkml:trace contextRef="#ctx0" brushRef="#br0" timeOffset="2594">811 3 28,'-9'-3'29,"9"3"-4,0 0-3,0 0-3,2 8-4,-2-8-4,0 9-1,0-9-2,1 16-1,-2-7-1,3 3-1,-2-1-2,1 2-1,-1-2 0,1-1 0,0-1-1,1 0 1,-1-2-2,-1-7 1,2 10-1,-2-10-1,0 0-1,0 0-4,5 8-6,-5-8-24,0 0 0,0 0-2,5-12 2</inkml:trace>
  <inkml:trace contextRef="#ctx0" brushRef="#br0" timeOffset="7438">852 346 5,'2'-13'27,"-2"13"2,5-9-4,-5 9-5,1-8-5,-1 8-2,0 0-3,-10-9-2,10 9-2,-10-1-1,10 1-1,-14 2 0,6-1-2,1 2-1,-2 1 1,2-1-1,0 2 0,7-5-1,-11 14 1,6-6-1,2 2 0,1 0 0,2 0 0,0-2 0,2 1 0,-2-9 1,7 12-1,-7-12 0,12 6 0,-12-6 0,12 0 1,-5 0-1,-7 0 0,11-7 1,-11 7-1,11-9 0,-11 9 1,9-13-1,-9 13 0,8-13 1,-8 13-1,5-9 0,-5 9 0,0 0 0,0 0 0,0 0-1,4 8 1,-2-1 0,2 3 0,1 0 0,0 0 0,1 0 0,2-1 0,0-2-2,-1-4-2,2 2-2,-9-5-6,14-2-6,-6 0-9,-3-5-8,5 3 0,-4-8 2</inkml:trace>
  <inkml:trace contextRef="#ctx0" brushRef="#br0" timeOffset="8000">971 332 27,'0'0'21,"-8"4"-2,8-4 0,0 0-2,-10 6-5,10-6-2,0 0-4,-6 9-1,6-9 0,-6 9-1,6-9 0,-5 13-2,3-6-1,2 1 0,1-1 0,1 0 0,-2-7-1,9 11 1,-9-11 0,13 5 0,-13-5-1,13-1 1,-13 1 0,13-6 0,-13 6-1,9-9 1,-9 9 0,6-10-1,-6 10 0,4-7 1,-4 7-1,0 0 0,0 0 0,0 0 0,0 0 1,3 9 0,-3 2 0,1 2 0,-1 3 2,3 3 0,-2-1 0,2 1-1,-1 1 1,1-1 0,-2-5 0,1 1-1,-1-4 0,0-1 0,-1-10-1,2 11 0,-2-11 0,0 0-1,0 0-1,0 0-2,0 0-4,0 0-16,-5-12-13,7 3-1,-4-8-1,7 0 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01.20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84 0 36,'0'0'26,"0"0"-1,0 0-4,0 0-4,0 0-2,0 0-3,0 0-3,0 0 0,0 0-3,0 0-1,-1 11-1,0-1-1,-2 0 0,0 3-1,0 0 0,2 4 0,-1-1-1,1 1 0,-1-2 0,3-1 0,0 0-1,3-2 1,-3-2-1,2-1 0,-1-2 0,-2-7 0,7 11-1,-7-11 0,0 0-2,0 0-1,4 7-3,-4-7-4,0 0-6,-4-8-9,2 1-10,2 7-1,-6-14 3</inkml:trace>
  <inkml:trace contextRef="#ctx0" brushRef="#br0" timeOffset="437">0 110 10,'0'0'27,"0"0"1,0 0-3,9 4-7,-9-4-1,13 2-4,-4-3-1,6 4-2,-3-3-2,4 3-1,-2-2-2,2 1-2,-1-1-1,-2 0-3,-1 2-5,-4-4-14,-8 1-15,14-2 0,-14 2-2,12-9 2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02.265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135 84 9,'0'0'28,"1"-8"3,-1 8 1,0 0-12,-2-11-6,2 11-2,-6-7-4,6 7-1,-10-7-1,10 7-1,-13-3-1,13 3-1,-15-1-1,7 2 0,-2 1-1,2 1 0,-1 0 0,-1 1 0,3 1-1,7-5 0,-11 11 1,6-4-1,3 3 0,1 0 1,2 1-1,4 2 0,-1 0 1,3 2-1,2-1 1,2 0-2,-1-1 2,3-1-1,0-1 0,0 1 0,-2-1 0,0-1 0,-1 1 0,-3 0 1,-1-1-1,-2 0 0,-3 1 0,-2-2 0,-1 0 0,-2-1 0,-2-1 0,-1 1 0,-1-3 0,-1 0 0,-1-1 0,0-2 0,-2 1 0,1-2 0,1 0 0,-1-2-1,2 0 1,-1-2-1,1-1 0,2-2 0,0-2-1,0-3-1,5 3-3,-2-5-4,5 3-6,0-1-13,3-4-7,6 4 1,-2-5 1</inkml:trace>
  <inkml:trace contextRef="#ctx0" brushRef="#br0" timeOffset="656">366 84 8,'0'0'28,"0"0"1,-12 0 3,12 0-12,-9 4-6,2-3-4,7-1-1,-16 9-1,9-2-2,-3 0-2,1 5 1,-4-1-2,3 3-1,-1 1 0,2 3-1,1-1 0,5 2-1,-1-1 0,2-2 1,6 2-1,0-3 1,5-2-1,1-2 1,2-2 0,-1-1 0,3-5 0,1-1 0,1-4 1,-2-1-1,-1-4 0,0 1 0,-3-3 0,0-1 0,-2-1 0,-2 0-1,-2-2 1,1 0-1,-2 0 0,0-1 0,0 1 0,0 1 0,2 2 0,-1 1 0,-4 9 0,10-11 0,-10 11 0,10-3 0,-10 3 0,9 4 0,-9-4 0,6 10 0,-4-2 0,0 1 0,-3 1 0,-1 1 0,-1 2 0,1 0 0,-2 0 0,0 0 0,1 0 0,1-1 0,1-2 0,3-1 0,1-2 0,2 0 0,3-2 0,4-2 0,0-2 0,2-1 0,1-3 0,0 0 0,0-1-1,0-2-1,-1 0-3,-5-2-2,2 4-5,-4-4-13,-3-1-12,3 3 1,-7-5 0,0 11 2</inkml:trace>
  <inkml:trace contextRef="#ctx0" brushRef="#br0" timeOffset="1391">560 209 24,'0'0'31,"-2"10"3,-1-3 0,3-7-15,-2 19-4,-2-8-2,4 6-3,-3-1-2,3 1-2,-3-1-1,3 4-2,0-3-1,0 1-1,0-3 0,0-1 0,0-3-1,0 0 1,0-3-1,0-8-1,1 9-1,-1-9-2,0 0-5,0 0-16,-1-10-12,4 3-1,-1-8-1,4 0 2</inkml:trace>
  <inkml:trace contextRef="#ctx0" brushRef="#br0" timeOffset="1938">618 0 10,'0'0'29,"0"0"3,0 0-1,0 0-9,0 0-6,7 1-1,-7-1-4,0 0-2,0 0-3,10-2-2,-10 2-1,0 0-1,9 10-1,-7-2 0,-2 2 0,0 2 0,0 1-1,-3 2 1,-1-1-1,1 1 0,-2-3 0,0-1 0,1-3 0,1-1 0,3-7 0,-4 7 0,4-7 0,0 0 0,0 0-1,10-7 1,-10 7 0,14-7 0,-7 4-1,0 1 1,1 0 0,0 1 0,-1 0 1,-1 0-2,-6 1-1,11 0-3,-2 2-6,-9-2-14,7-8-10,1 6-3,-5-6 3,4 3-1</inkml:trace>
  <inkml:trace contextRef="#ctx0" brushRef="#br0" timeOffset="2406">807 6 27,'7'9'33,"-7"-9"3,8 6-2,0-2-13,-8-4-8,10 7-2,-10-7-5,11 5-2,-11-5-5,11 5-9,-11-5-25,13 2-1,-13-2 0,7-6 1</inkml:trace>
  <inkml:trace contextRef="#ctx0" brushRef="#br0" timeOffset="4547">1006 296 26,'8'-2'27,"-8"2"-3,0 0-3,0 0-5,0 0-2,0 0-3,-12-1-2,12 1-2,-8-1-2,8 1-1,-11-2-1,11 2 0,-10-2 0,10 2-2,-7-2 0,7 2 1,0 0-2,-7 0 1,7 0 0,0 0-1,0 0 0,-9 5 0,9-5 0,-3 10 0,2-2 0,-1 1 0,1 0 0,2 1 0,0 1 0,1 0 0,1-2 0,2 0 1,-5-9-1,11 11 0,-2-8 0,-1-2 0,0-1 0,0-3 1,0-1-1,0 1 0,-2-3 0,-6 6 0,11-11 1,-11 11-1,7-9 0,-7 9 0,0 0 0,4-8 0,-4 8 0,0 0 0,0 0 0,0 0 0,2 10 0,-2-10 0,3 11 0,-3-11 0,6 13 0,-6-13-3,8 11-2,-8-11-6,13 2-13,-2 1-11,-4-9 0,4 6 0</inkml:trace>
  <inkml:trace contextRef="#ctx0" brushRef="#br0" timeOffset="5156">1182 309 16,'0'0'27,"0"0"-4,-7 7-1,7-7-5,-9 0-5,9 0-4,-9 0-1,9 0-2,-7 1-1,7-1-1,-8 0 0,8 0-2,0 0 0,-7 1-1,7-1 1,0 0-1,0 0 1,-3 8-1,3-8 0,0 10 1,0-4-1,1 2 0,0 1 0,2-2 0,0 0 1,-3-7-1,8 12 0,-8-12 0,12 5 1,-12-5-1,13-2 0,-13 2 1,13-7-1,-4 2 0,-9 5 0,12-11 0,-12 11 0,11-9 1,-11 9-1,7-6 0,-7 6 1,0 0 1,0 0-1,3 9 1,-4-1 0,2 3 0,-2 1 2,2 3-1,-1 1 0,1 1 0,-1-3 0,2 3 1,-1-4-1,2 0 0,-2-4 0,2 0 0,-3-9-1,4 13 0,-4-13-1,3 7 0,-3-7 0,0 0-1,0 0 1,0 0-1,0 0-1,0 0-1,0 0-3,2-12-8,-1 2-25,2 3 0,-4-6 0,5 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15.046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156 21 36,'1'-9'23,"-1"9"-1,0 0-2,-1-8-5,1 8-2,0 0-3,0 0-1,-7-3-2,7 3 0,-7 0-2,7 0 1,-10 0-3,10 0 0,-14 0-1,7 2 1,-1-2-1,0 2 1,1-1-2,-1 2 1,0 0-1,1 3 1,-3 1-1,1 5 0,0 1 0,0 3 0,0 3 0,3 3-1,-1 2 1,2 1 0,4 1-1,2 1 1,2-2-1,2 0 0,2-2 0,0-2 0,2-3 1,1-3-1,0-5 0,1-1 0,1-5 1,-1-1-1,1-4 0,0-2 0,-1-1-1,1-3 1,-1-1-1,-1-1-1,0-1 1,-2-3 0,0-2-1,-1-1 1,2-1 0,-5 1 0,1 0 1,0 1 0,-2 2 0,-1 4 0,0 2 0,-2 7 0,0 0 0,0 0 1,0 0-1,-1 11 0,0-1 1,0 3-1,0 1 1,1 2-1,1 2 1,-1 0-1,3-1 0,-1-1 1,2-2-1,0-3 0,1-2 0,0-2 0,-5-7 0,13 6 1,-6-6-1,0-2 0,1-3-1,0-1 1,-1-1-1,0-3 0,1-1 1,-3-3-1,2-1 1,-2-1-1,-1-1 1,-1 1 0,0 1 0,-3 3 0,-1 1 1,1 4-1,0 7 0,0 0 1,0 0-1,-6 7 1,3 3-1,3 3 1,0 2-1,2 1 1,1 1 0,1 1-1,-2-2 0,4-2 1,-2-2-1,1-3 1,0-1-2,-5-8-1,8 9-5,-8-9-15,0 0-16,3-9 1,-2 1-1,3-2 1</inkml:trace>
  <inkml:trace contextRef="#ctx0" brushRef="#br0" timeOffset="1235">656 41 24,'0'0'27,"8"5"1,-8-5-4,-7-1-8,7 1-3,0 0-2,0 0-2,-11 6 0,8 0 0,-5-2-2,3 4-2,-5 0-1,1 5-1,-3 0 0,1 4-1,0-1 0,1 3 0,0 1 0,3 5-1,0-1 0,3 3 1,1 1-2,2 0 1,1-2 0,2 1 0,1-1 0,1-3-1,0-1 1,2-2-1,1-1 0,-1-2 1,0-1-1,1-3 0,-1 1 1,-1-4-1,1 0 1,-2-2-1,-4-8 0,5 9-1,-5-9 1,0 0-2,0 0-2,0 0-4,5-9-8,-6 2-23,-2-7 1,5 0-1,-3-8 2</inkml:trace>
  <inkml:trace contextRef="#ctx0" brushRef="#br0" timeOffset="2063">892 208 19,'0'0'29,"0"0"-2,1-7-3,-1 7-7,0 0-3,0 0-4,0 0-1,-10-5-4,10 5-1,0 0-1,-10 3-1,10-3 1,-8 4-1,8-4 1,-10 5-1,10-5 0,-8 5 0,8-5-1,-4 8 0,4-8 1,-1 13-2,3-4 1,3 2 0,-1 0 1,3 2-1,-1 0 0,1 1 0,0-1 0,0 1 1,-2-3-1,0-1 0,-2-1-1,-2-1 1,-1-8 0,-1 12-1,1-12 1,-10 6-1,3-4 0,-1 0 0,0-1 0,-2 0-1,2-1-1,-2-1 0,2 1-2,0-4-2,8 4-4,-9-7-8,5-1-17,4 8-1,1-15 1,5 9 1</inkml:trace>
  <inkml:trace contextRef="#ctx0" brushRef="#br0" timeOffset="2641">950 118 21,'12'2'32,"-12"-2"2,11 3 1,-11-3-11,9 7-8,1 2-4,-5-2-2,5 9-3,-4 0 0,3 7-3,-4 0-1,3 5 0,-4 1-2,1 1 1,-2-1-1,-3 0 0,-1-3-1,-1-2 0,-1-4 0,-3-2-1,1-3-2,-3-5-4,4 0-15,1-2-18,-6-8 2,9 0-2,-14-6 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38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8 79 8,'0'0'18,"0"0"1,0 0-1,0 0-1,0 0 0,0 0-1,0 0-1,-8-2-3,8 2-2,0 0-1,0 0-2,0 0 0,0 0-2,2-6-1,-2 6-1,0 0-1,0 0 0,0 0-1,0 0 0,8-5 0,-1 5-1,1 0 0,2 1 1,3-1-1,0 0 0,1 1 0,2 0 0,1 0 0,-1 0 1,-2-1-1,1 0 0,-3 1 0,-2-1 0,-1 2-2,-9-2-3,13 0-5,-13 0-8,0 0-14,0 0-4,5-7-1,-5 7 1</inkml:trace>
  <inkml:trace contextRef="#ctx0" brushRef="#br0" timeOffset="1">154 0 10,'0'0'25,"0"0"0,0 0-9,0 0-2,0 0-1,0 0-1,0 0-1,0 7 0,0-7-2,0 0-1,1 7-1,-1-7-1,1 11-2,-1-3-1,-1-1 0,1 4 0,-1-1 0,1 1-1,0 0 0,2-1-1,-2 0 0,2-1 0,0 2 0,0-2-1,0-1 0,0-2 1,-2-6-1,1 10 0,-1-10 0,2 7-1,-2-7-1,0 0-5,0 0-11,0 0-18,0 0 0,8-6-1,-6-6 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18.453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 17,'0'0'18,"7"-2"2,-7 2-2,0 0 0,0 0-3,0 0-1,0 0-1,0 0 0,8 2-3,-8-2-1,5 7-1,-5-7-3,8 19 0,-5-6-2,1 6 0,1 2-1,0 3 0,-2 2-1,1 1 0,-2 1-1,-1-2 1,-2-1-3,0-5-2,-1 4-6,-6-6-20,-1-6-7,3 1 0,-6-6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9T10:58:35.984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79 54 13,'0'0'26,"4"-16"-1,1 8-7,0-1-1,0 0-6,4 3-1,-1 1-3,3 4-1,0 2-2,2 5 0,-1 3-1,1 6-1,-1 3 0,-2 7-1,-3 3-1,-2 4-1,-4 2 0,-5 1-2,-3 1-1,-5-2-2,-1 2-1,-4-3-1,0-2-1,-4-5 0,1 0 1,3-6 0,-1-3 1,3-6 3,1-3 2,3-4 2,2-5 2,9 1 1,-10-14 1,8 5 2,-1-4 0,3 2 0,2-1 1,1 1-1,0 2 0,-3 9-1,13-8 1,-4 11-2,2 1 1,3 4-2,-1 1 1,3 3-1,1-1 0,0 3-2,1-3 1,0 0-1,-1-2-4,-4-4-3,3-1-11,-2 3-14,-5-11-2,3 2 2,-6-8 0</inkml:trace>
  <inkml:trace contextRef="#ctx0" brushRef="#br0" timeOffset="656">537 267 4,'4'8'25,"-4"-8"0,-4 16 2,-1-2-14,-2 2-5,0 3-2,-4 2-2,2 1-1,0-1-1,0-1-2,1-1-2,0-3-5,3-5-11,4 3-10,1-14 2,-5 8-1</inkml:trace>
  <inkml:trace contextRef="#ctx0" brushRef="#br0" timeOffset="953">425 302 31,'0'0'29,"8"10"-6,-1-1-1,-1 2-5,5 3-3,-4-1-3,5 2-4,-4-1-1,1 2-3,-1-2-1,-1-1-2,2 2-8,0-2-25,-9-13 0,14 12-1,-14-12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40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114 0 16,'0'0'20,"0"0"-1,0 0-1,-7-3-2,7 3-1,0 0-2,-8 1-1,8-1-2,-7 3-3,7-3 0,-9 9-2,4-2 1,-2-1 0,2 4-2,-3 0-1,2 3 0,-1 0-1,0 2 0,-1 3 0,1 3-1,-1 0 1,2 1-1,2 1 0,0 1 0,2-1 0,2 0 0,1-2 0,4-1 0,-2-2 0,3-2-1,0-3 2,0-1-2,0-3 1,-1 0 0,-5-9-1,7 11-1,-7-11-1,0 0-4,7 4-19,-7-4-12,0-7 0,0 7-1,-6-18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41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0 0 15,'0'0'29,"0"0"1,0 0 2,0 0-14,0 0-6,0 0-2,8-3-2,-8 3-2,7 10 0,-5-3-1,6 6-1,-3 0-1,4 3 0,2 4-1,-1 1 0,-3 1-1,2 0 0,-2 0-1,0 2 1,-4-3 0,0-1 0,-2-2 0,-3-1-1,-2-1 0,-1-3 1,-1-1-1,-1-2 0,0 0-1,0-4-1,1 2-3,-3-6-3,9-2-8,-8 10-18,8-10-2,0 0 0,-10-14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42"/>
    </inkml:context>
    <inkml:brush xml:id="br0">
      <inkml:brushProperty name="width" value="0.03528" units="cm"/>
      <inkml:brushProperty name="height" value="0.03528" units="cm"/>
      <inkml:brushProperty name="fitToCurve" value="1"/>
      <inkml:brushProperty name="ignorePressure" value="1"/>
    </inkml:brush>
  </inkml:definitions>
  <inkml:trace contextRef="#ctx0" brushRef="#br0">75 0 21,'0'0'25,"0"0"-4,0 0-1,0 0-4,0 0-2,0 0-2,0 0-3,0 0-1,-7 2-3,7-2 0,-6 7-1,2 1 0,4-8 0,-10 15 0,4-3-1,-1 2 0,0 2-1,0 3 0,1-1 0,1 3 0,0 0-1,2 2 0,1-2 0,3 0 0,0-1 0,3 0 0,0-1 1,2-2-2,-1 0 2,2-2-1,-1-2 0,0-2 0,-1-1 0,2-1-1,-7-9 1,6 10 0,-6-10-1,0 0-1,8 5-1,-8-5-4,0 0-15,0 0-16,5-11-1,-4 3 0,-5-8 1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46.1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1244 0 3,'2'-8'15,"-2"8"-2,0 0 1,0 0-3,0 0-1,0 0 0,0 0-1,0 0-1,-7 8-2,7-8-1,-13 15 1,2-5-1,-5 4-1,-6 3 1,-5 4-1,-7 1 0,-4 4-1,-9 0 0,-5 5-1,-6 0 1,-4 4 0,-6-1-1,-1 4 1,-3-2 0,-1 2 0,2 0-1,2-1 0,1-2 0,7 0-1,5-5 0,5-1 0,5-5 0,8-1-1,4-3 0,7-4 0,7-5 0,3-1 0,6-4-1,3-1-1,8-5 0,0 0-2,0 0-5,0 0-9,8 0-15,8-2 0,-1-9 1,7 1 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47.4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1024 0 13,'4'-9'15,"-4"9"-1,0 0-1,0 0-2,0 0-2,0 0-2,0 0 0,-11 4-1,2 0 0,0 3-1,-3 4-1,-5 3 0,-3 4 0,-5 3-1,-5 4 0,-6 3 0,-5 3-1,-5 3-1,-4 0 1,-2 0-1,-4 3-1,0-2 1,-3 2 0,3-3 0,1 1 0,0-4 0,3 0 1,2-4 0,4-1-1,4-2 0,7-4 0,3-3 1,8-1-2,5-4 1,5-2-1,4-5 0,10-5 1,-9 7-1,9-7-1,0 0 0,0 0-4,7-1-6,-7 1-19,10-3-2,1 0 2,-6-9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215 96 1,'0'0'15,"0"0"0,-8-7-2,8 7 0,0 0-1,-9-6 0,9 6-1,-9-6-2,9 6-2,-8-6-1,8 6 0,-10-9-2,10 9 0,-10-10 0,10 10-1,-13-12 1,13 12-1,-13-12-1,13 12 1,-13-12-1,5 6 0,-1 2 0,2 1 0,-1 0-1,0 2 1,-1 2-1,2 2-1,-3 3 1,3 2-1,-1 1 0,0 4 1,1 4-2,-1 0 2,2 3-1,0 1 0,3 3 0,0 1 0,3-1 1,0 1-1,3-2 0,1 0 0,2-2 1,0 0-1,1-4-1,1-1 1,1 1 0,0-4 0,0-1 0,-1-1 0,2-3 0,-2 0 0,0-3 1,-1-1-1,-1-2 0,-6-2 0,10 2 1,-10-2-1,8-1 0,-8 1 1,8-5-1,-8 5 0,9-10 0,-4 2 0,2-3 0,0 0-1,2-2 1,-2-1 0,1-1-1,-1 2 1,-1 0 0,1 2 0,-3 2 0,0 2 0,-4 7 0,4-10 0,-4 10 0,0 0-1,0 0 1,0 0 0,0 0-1,0 0 1,3 7 0,-3-7-1,2 14 1,-1-4 0,2 2 0,-2 1 0,2 0 0,0 1 0,0 1 0,1-1 0,1-1 0,0-1 0,1-3 0,0-1 0,-6-8 1,11 10-1,-11-10 0,12 1 0,-12-1 1,13-8-1,-13 8 0,10-12 1,-4 3-1,-1-1 0,-1-1 0,1-2 0,-3 0 0,1-2 0,0-1 0,-1 1 0,-1 2 0,0 1 0,0 1 0,-1 4 0,0 7 0,0-10 0,0 10-1,0 0 1,0 0 0,0 12 0,0-3-1,0 2 1,1 2 0,0 2 0,1 1 0,1-1 0,0 1 0,0-3 0,1-1 0,1-2 1,-1-1-1,0-2 0,-4-7 0,9 9-2,-9-9-3,7 5-13,-7-5-14,0 0-2,2-10 2,-2 10 0</inkml:trace>
  <inkml:trace contextRef="#ctx0" brushRef="#br0" timeOffset="1">477 52 7,'0'0'27,"0"0"2,0 0-2,2-6-8,-2 6-6,0 0-4,0 0-2,0 0-1,0 0-2,0 0-2,0 0 0,8 3-1,-8-3-1,7 15 0,-2-4 1,-1 1-1,-2 1-1,0 1-1,-2 0 0,-2-2-1,0 3 0,-3-5 0,1 0 0,0-3 0,4-7 1,-7 9 0,7-9 2,0 0 0,0 0 1,0 0 1,-4-9 0,4 9 0,1-7 0,-1 7 0,1-7 0,-1 7 0,0 0 0,8-1 0,-8 1 1,9 4 0,-2 0 0,1 0-1,-1 0 2,2 0-2,-1 1 2,-1-2-3,0 0 0,-7-3-1,12 4 0,-12-4-1,10 3-3,-10-3-1,10 0-5,-10 0-9,7-7-12,0 7-4,-4-7 2,6 5 1</inkml:trace>
  <inkml:trace contextRef="#ctx0" brushRef="#br0" timeOffset="2">635 123 23,'11'5'27,"-11"-5"-1,0 0-6,9 4-5,-9-4-4,10 4 0,-10-4-3,13 5-2,-13-5-1,17 4-2,-9-4-1,2 2 0,-2-2-1,2 0-1,0 0-2,-3-2-1,2 2-2,-9 0-3,14-6-7,-14 6-10,8-10-7,-8 10 0,5-9 2</inkml:trace>
  <inkml:trace contextRef="#ctx0" brushRef="#br0" timeOffset="3">721 62 9,'0'0'27,"0"0"1,-7-4-4,7 4-8,0 0-3,0 8-4,2 0 0,-4 1-3,2 5 0,-2 0-1,3 3 0,-2 2-1,3 1-1,-2-3 0,1 0-2,1-4 2,0-1-3,0-3 1,1-1-1,-3-8-1,0 0-3,6 9-4,-6-9-16,0 0-10,7-7 0,-7-3 1</inkml:trace>
  <inkml:trace contextRef="#ctx0" brushRef="#br0" timeOffset="4">1080 69 6,'0'0'27,"0"0"0,-9-7-5,9 7-5,0 0-5,-12 4-2,12-4-3,-11 9 0,8-1-1,-5 0-1,4 4 0,-4 0-1,3 4 0,0 1-1,0 4 0,-1 1-1,1 2 1,1 0-1,1 3-1,-1 1 1,3 2-1,-1-1-1,3 0 1,0 0 0,1-1-1,1 1 1,0-4-1,1-2 1,1-2 0,0-3-1,1-3 1,-1-3-1,0-1 1,-1-3-1,-4-8 1,9 10-1,-9-10 0,0 0-1,0 0-1,7 5-4,-7-5-8,0-9-14,0 9-8,1-14 0,4 5 1</inkml:trace>
  <inkml:trace contextRef="#ctx0" brushRef="#br0" timeOffset="5">1150 314 19,'0'0'26,"0"0"0,0-7-7,0 7-8,-6-7-2,6 7-2,-8-5-1,8 5-1,-9-2 0,9 2-1,-6 0-2,6 0 0,0 0 0,-8 7-2,8-7 0,-4 12 0,2-3 0,2 1 0,0 2 0,1 1 0,2-2 0,2 2 0,1-3 0,0 0 0,2-2 0,-1-2 0,1-3 0,1-1 0,-2-2 0,-7 0 1,13-5-1,-13 5 1,11-12-1,-6 4 1,-1 0-1,-1-1 1,0 0-1,-1 1 0,0 1 1,-2 7 0,0-11-1,0 11 1,0 0-1,0 0 1,0 0-1,4 9 1,-2-1-1,1 2 1,0-1 0,1 1 0,0-1 1,2 1-1,-1-3 0,-5-7-2,11 11-3,-11-11-5,12 3-8,-4-1-14,-8-2-2,14-4 1,-9-4 0</inkml:trace>
  <inkml:trace contextRef="#ctx0" brushRef="#br0" timeOffset="6">1341 325 7,'0'0'25,"0"0"1,-2-7-4,2 7-6,0 0-5,0 0-2,0 0-2,0 0-1,-7-5-1,7 5-1,0 0-1,-9 5-1,9-5-2,-7 9 1,3-2-1,1 2 0,0 1 0,1 0 0,1 0 0,2 0 0,1 0 0,1-1 0,0-2 0,-3-7 1,10 10-1,-10-10 1,12 3-1,-12-3 1,11-4 0,-11 4-1,13-9 1,-13 9 0,10-13-1,-10 13 1,10-13-1,-10 13 1,6-7-1,-6 7 1,0 0-1,0 0 0,4 9 1,-4-1-1,1 4 1,0 1 0,0 4 0,2-1 1,0 4 0,-2-4 1,3 3 0,-2-4 0,1-1 0,-2-2-1,2-1 0,-3-4-1,0-7 1,2 8-1,-2-8 0,0 0 0,0 0-1,0 0-1,0 0-1,0 0-5,-2-8-7,2 1-14,0-2-7,-5-6-1,4 0 1</inkml:trace>
  <inkml:trace contextRef="#ctx0" brushRef="#br0" timeOffset="7">1439 174 42,'12'-4'30,"-12"4"2,0 0-12,9 4-7,-7 3-4,4 5-2,-4 0-1,4 7 0,-1 0 0,2 5-2,-1-1 0,1 3-1,-1-2-1,0 0 0,0 0-1,-1-1 0,-2-2 0,0-1-1,-1-1 1,-2-3 0,-1-1-1,0-2 0,0-2-2,-2-4 0,3 1-3,0-8-2,-3 8-8,3-8-16,0 0-4,0-10-2,0-5 3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09-10-06T12:04:56.1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43 9,'6'7'27,"-6"-7"-1,0 0 2,0 0-13,0 0-5,0 0-1,0 0-1,14 6-1,-7-4 0,3 1-1,0-2 0,5 1-1,-3-1-1,2 0-1,4-1-1,-3 1-1,-1 0-1,2-1-2,-2 2-4,-3-2-1,1 2-6,-4-1-9,-8-1-12,11 0-1,-11 0 2</inkml:trace>
  <inkml:trace contextRef="#ctx0" brushRef="#br0" timeOffset="344">155 0 34,'0'0'30,"0"0"2,0 0-11,0 0-7,0 0-3,0 0-2,0 0-3,4 8 0,-1 1-2,-5 0 0,3 4-1,-3 1-1,3 3 1,-1 1-2,3 1 1,-2-1-1,0-1-1,1-2 1,-1-3-1,2-2 0,0-3-3,0 0-4,-3-7-14,0 0-14,0 0-1,7-15 0,0 5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46 14 14,'0'0'31,"5"-8"0,-5 8 2,0 0-13,0 0-7,7-6-5,-7 6-2,0 0-3,6 13-1,-2-3 0,0 2-1,1 2 0,0 4 1,-1 1-1,1-1 1,-2 1-1,-1-2-1,-1 0 0,-2-2 0,-1 0-3,0-3 1,-2-2-1,0 1 0,-2-3 0,3 1-1,-2-2 1,2 0 0,3-7 0,-6 12 1,6-12 1,-5 10 0,5-10 1,-4 9 0,4-9-1,-3 8 1,3-8 1,-2 9-1,2-9 1,1 8 1,-1-8 0,4 8 1,-4-8 0,9 10 1,-1-3-1,-2-5 1,5 4 0,0-4 1,1 3-1,1-3-1,2 1 0,-2 0-1,1-1 0,-2-1-1,-1 0 0,-2 1-2,-1-1-2,-8-1-2,9 3-3,-9-3-9,9 6-18,-9-6-1,0 0 1,4-10 1</inkml:trace>
  <inkml:trace contextRef="#ctx0" brushRef="#br0" timeOffset="1">0 173 21,'0'0'28,"13"2"2,-13-2-6,6 1-10,2 2-3,-1-2-2,4 3-2,-1-3-2,3 1-1,0 0-2,1-1 0,2 0-1,1-1 0,-1 0-1,1 0 1,-2-1-1,-1 1 0,0 0 0,-2 0 0,-2 1 0,-2 1 0,-1 0 0,-7-2 0,12 8 0,-12-8 0,10 14 0,-7-6 1,0 2-1,1 1 0,-1 2 0,-1 0 0,-1 0 1,2-1-1,-2-1 0,0-1 1,0-3-1,-1-7 1,1 10-1,-1-10 1,0 0 1,0 0-1,0 0 1,0 0-1,7-4 1,-7 4-1,6-13 0,0 3-1,0-1 1,0-1-1,2-2 1,0 2 0,-1-1 0,2 2 0,-2 1-1,1 3 1,-8 7 0,11-6-1,-11 6 1,12 5-1,-12-5 1,11 14-1,-5-4 0,-1 2 1,0 1 0,1 1-1,-2-1 0,-1 1 1,-1-1-1,0 0 1,-2-2-1,0-3 1,-1 0-1,1-8 0,0 9-1,0-9 0,0 0-5,0 0-10,0-9-20,0 9 1,8-17-2,-1 6 1</inkml:trace>
  <inkml:trace contextRef="#ctx0" brushRef="#br0" timeOffset="2">718 31 20,'-2'-8'27,"2"8"-5,0 0-1,0 0-6,-9-1-2,9 1-2,-7 7-1,7-7-1,-9 13-1,3-5-2,1 4-1,-2 2 1,0 4-2,-2-1-1,1 5 0,0-1-1,1 4 0,0-1-1,2 3 0,1-1 0,3-1 0,3 1-1,1 0 1,2-1-1,2-1 1,1-1 0,2-2 0,-1-2-1,1-1 1,-3-4-1,2-1 1,-3-4-1,-1-2 0,-5-7 1,6 9-1,-6-9 0,0 0-2,0 0-3,0 0-3,3-7-9,-3 7-19,-6-18-1,6 6-1,-4-9 2</inkml:trace>
  <inkml:trace contextRef="#ctx0" brushRef="#br0" timeOffset="3">793 168 6,'0'0'26,"0"0"1,0 0 2,0 0-13,0 0-6,-8-6-2,8 6-1,-12 2-2,12-2-1,-13 5 1,13-5-2,-11 8 0,11-8 0,-5 13 0,5-4 0,2-1 1,3 2-1,1 0 0,3 3 2,-1 0-2,3 1 0,-3-1 0,2 2-1,-1-2-1,-3-1 0,-1 0 0,-2-1-1,-3-2 1,-1-1-1,-1-1 0,2-7 0,-9 9-1,9-9-1,-9 4-1,2-6-4,7 2-6,-9-3-10,3-7-13,5 3 0,-2-8 1</inkml:trace>
  <inkml:trace contextRef="#ctx0" brushRef="#br0" timeOffset="4">953 41 22,'0'0'29,"1"-7"2,-1 7-4,9 2-8,-9-2-5,8 9-3,-8-9-2,12 20 0,-7-7-3,2 7-1,-1 2-1,0 3-1,0 1-1,-1 3 0,-2-1 0,-1 1-1,-2-3 0,-1 0 0,-2-4 0,-2-1-1,0-2-1,-1-3 0,1-2-3,-2-6-4,5 4-11,-2-5-17,4-7-1,0 0-1,0 0 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35 91 21,'0'0'18,"-9"0"-1,9 0 0,-11-1 0,11 1-1,-8-1-2,8 1-1,0 0-2,-7-2-2,7 2-2,0 0-1,0 0-1,0 0-1,11 1-2,-4-1 1,6 2-1,1-1-1,6 1 1,3-1 0,6 2-1,3-1 0,5 0-1,4-2 1,3 3 0,-1-3-1,0-2 1,-1 0-1,1-1 0,-6 0 0,-5-2-2,-6 2-1,-6-5-3,-2 7-7,-8-6-10,-4 0-13,-6 7 0,4-8 1,-4 8 0</inkml:trace>
  <inkml:trace contextRef="#ctx0" brushRef="#br0" timeOffset="1">551 0 15,'0'0'30,"0"0"0,0 0-3,0 0-9,0 0-4,0 0-5,0 0-2,0 0-2,0 0-1,0 0-1,13 6-1,-6 0 0,2 1 0,1 2 1,3 1-2,-1-2 0,1 2 0,-1-1 0,0 0-1,0-1 0,-2 1 1,-2-2-1,-3 2 0,-2-1 0,-4 0 0,-2 0 0,-4 2 0,-3 0-1,-1-1 1,-3 2-1,0-3-1,0 1-2,-1-3 0,5 2-5,0-5-8,2-4-17,8 1 0,6-9 1,8 2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4570" units="in"/>
          <inkml:channel name="Y" type="integer" max="18428" units="in"/>
          <inkml:channel name="F" type="integer" max="255" units="dev"/>
        </inkml:traceFormat>
        <inkml:channelProperties>
          <inkml:channelProperty channel="X" name="resolution" value="2978.18188" units="1/in"/>
          <inkml:channelProperty channel="Y" name="resolution" value="2978.02197" units="1/in"/>
          <inkml:channelProperty channel="F" name="resolution" value="INF" units="1/dev"/>
        </inkml:channelProperties>
      </inkml:inkSource>
      <inkml:timestamp xml:id="ts0" timeString="2015-10-21T21:44:43.8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  <inkml:brushProperty name="ignorePressure" value="1"/>
    </inkml:brush>
  </inkml:definitions>
  <inkml:trace contextRef="#ctx0" brushRef="#br0">0 57 10,'0'0'30,"0"0"1,0 0 3,-7-4-14,7 4-5,0 0-4,0 0-4,0 0-1,0 0-2,9-3 0,0 2-2,2 1-1,3 1 0,2 0 0,4 2 0,0 2-1,1 2 1,0 1-1,-3 1 0,-2 4-1,-4 0 0,-3 2 0,-3 0-2,-4 3 1,-4-2-2,-2 3 1,-5-3 0,0 1 1,-2-1-2,0-1 0,0-4 1,2 2-1,-1-5 0,3 2 0,7-10 0,-11 13 1,11-13 0,-6 12 0,6-12 2,-2 13 1,2-13 0,2 9 2,3-2 1,-5-7 1,16 10 0,-5-8 2,5 3 0,-1-3 0,4 2 1,1-2-2,2 2 1,-2-3-1,0 2-2,-3-2-1,-1 1-1,-3 0-4,-6-3-5,1 5-9,-8-4-15,0 0-2,0 0-2,0 0 1</inkml:trace>
  <inkml:trace contextRef="#ctx0" brushRef="#br0" timeOffset="1">56 204 38,'7'0'31,"-7"0"1,0 0-11,7 1-8,-7-1-3,13 3-3,-4-2 0,6 2-3,0-1-1,3-1-2,1 2-3,1-3-2,4 3-3,-3-5-3,3 4-5,-4-2-2,0 0-2,-1 0-1,-3 0 3,-2-1 3,-3 1 4,-2-1 6,-9 1 6,9 0 5,-9 0 3,0 0 2,4 9 2,-4-9 1,-1 13-2,2-3-2,-2 1 0,3 4-1,-1-1-2,2 3-1,-1-3-1,2 3-1,-3-3-2,1-1 0,0-2-1,-1-2 1,1-2-2,-2-7 0,1 8 0,-1-8-1,0 0 1,0 0 0,0 0-1,11-9 1,-6 1-1,3-2 1,1-3-1,2-2 0,1-2 0,2-2 0,-1 3 1,1 1 0,-2 0-1,-1 4 1,-2 2 0,-2 4-1,-7 5 1,10 3 0,-10-3 0,7 16 0,-5-4 0,2 2-1,-1 1 1,0 0 0,0-1 0,-1 0-1,0-3 1,0-1-2,0-3 0,-2-7-3,3 7-4,-3-7-8,-1-8-19,1 8-1,0-14 0,4 4 1</inkml:trace>
  <inkml:trace contextRef="#ctx0" brushRef="#br0" timeOffset="2">615 40 14,'0'0'30,"6"-3"0,-6 3 3,0 0-14,10-5-4,-10 5-5,8 1-1,-8-1-2,11 4-1,-11-4-2,12 11 0,-12-11-2,13 15 0,-8-7-1,0 3 0,-3-1 0,-2 1-1,-2 0 0,-2 1 0,0-2-1,-4 0 0,2-1 1,-1-2-2,7-7 2,-9 10-1,9-10 1,0 0-1,0 0 1,7-2 0,-7 2 1,12-5-1,-5 2 0,2 1 1,-1 1-1,0 1 1,0 0-1,-1 1 0,0 0 0,0-1-1,1 1-2,-8-1-4,14 0-5,-14 0-7,12-9-9,-2 7-9,-4-5 3,4 5 0</inkml:trace>
  <inkml:trace contextRef="#ctx0" brushRef="#br0" timeOffset="3">838 85 11,'0'0'27,"0"0"0,0 0-4,8 7-5,-8-7-3,13 4-1,-3-4-3,4 3-2,-1-3-1,7 1-1,-4-2-3,0 2-1,-2-2-3,0 0-1,-1 1-4,-7-4-5,3 3-5,-9 1-14,4-7-6,-4 7 1,1-12 1</inkml:trace>
  <inkml:trace contextRef="#ctx0" brushRef="#br0" timeOffset="4">933 0 5,'0'8'27,"0"-8"3,1 8-4,0 1-5,-3 0-4,5 4-1,-6 0-4,5 3-1,-4 0-1,3 3-3,-2-4-2,1 1-2,1-2 0,0-1-2,0-4 0,-1 0-1,0-9-1,3 8-2,-3-8-6,0 0-19,0 0-8,7-4-1,-5-7 0</inkml:trace>
  <inkml:trace contextRef="#ctx0" brushRef="#br0" timeOffset="5">1387 218 19,'-3'-12'26,"3"12"-2,0 0-3,-13-9-5,13 9-4,-15-5-1,7 4-2,-2-1-2,2 5-1,-1-3-1,2 4-2,-1 1 0,1 2-1,1 1-1,2 3 1,-1 2-1,3 0-1,1 2 2,3 0-2,1 0 1,2-2-1,2 0 0,1-2 1,2-2-1,0-3 0,0-2 1,0-3-1,-1-1 1,2-3 0,-1-3-1,-2 0 1,0-3-1,-2 0 1,1-1-1,-1 1 0,-1-1 1,-1 1-1,-1 0 1,0 2 0,-3 7 0,3-9 0,-3 9 0,0 0-1,0 0 1,-1 12 0,0-2-1,1 0 0,1 3 1,-1 0-1,2 0 1,0 0-1,1-3 1,2-1-1,-5-9 0,11 10-2,-3-7-2,-8-3-2,14 0-6,-14 0-4,15-8-8,-5 4-9,-3-4-2,5 1 1</inkml:trace>
  <inkml:trace contextRef="#ctx0" brushRef="#br0" timeOffset="6">1574 246 12,'0'0'27,"0"0"-1,0 0-1,-11-6-7,11 6-4,-9 0-4,2-1-1,7 1-3,-10 4-1,10-4 0,-13 8-2,13-8 0,-9 11-1,5-3 0,1 0-1,1 1 1,1 1-1,3 0 0,-1-2 0,4 1-1,0-1 1,-5-8 0,13 10-1,-4-7 1,-1-2-1,1-2 1,-2-1-1,2-2 1,0 0-1,-2-2 0,1 0 0,-8 6 0,12-12 0,-12 12 0,9-9 0,-9 9 0,0 0 0,9-5 0,-9 5 0,1 10 1,0-1 0,0 4 0,-1 2 0,3 4 0,-3 1 1,2 2 0,-2-2 0,4 2 0,-3-3 0,2-1 0,-1-4-1,0-1 1,0-4-1,-1-1 0,-1-8 0,2 8-1,-2-8 0,0 0 0,0 0-2,0 0-2,0 0-3,-5-15-5,7 7-16,-1-4-9,-4-7-1,3 0 2</inkml:trace>
  <inkml:trace contextRef="#ctx0" brushRef="#br0" timeOffset="7">1699 150 21,'0'0'30,"18"14"2,-10-3-4,3 2-7,2 7-5,-3 0-3,4 8 0,-8-2-3,4 5-3,-7 0-1,1 3-1,-6-1-3,0-1 0,-4-2-1,-1-3 0,-1-3-2,0-4 0,2-3-2,0-6-2,4 0-8,2-11-16,-9 6-8,9-6-2,1-7 2</inkml:trace>
  <inkml:trace contextRef="#ctx0" brushRef="#br0" timeOffset="8">1299 100 23,'0'0'30,"0"0"4,0 0-2,0 7-13,0-7-6,-9 18-3,1-7-1,2 7-3,-5 1-1,2 6-1,-4 1-1,4 4-1,-1 0 0,2 1-1,1 2 0,4 1 0,1-2-1,3-1 0,2-2 0,3-2 1,1-2-1,3-2 0,1-5 1,0-2-1,0-3 0,-2-3-1,0 0-2,-9-10-6,12 3-22,-12-3-6,0 0 0,6-12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D8FFA5A6</Template>
  <TotalTime>1</TotalTime>
  <Pages>26</Pages>
  <Words>4917</Words>
  <Characters>29491</Characters>
  <Application>Microsoft Office Word</Application>
  <DocSecurity>0</DocSecurity>
  <Lines>245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Ionic Bonding</vt:lpstr>
    </vt:vector>
  </TitlesOfParts>
  <Company>Godalming College</Company>
  <LinksUpToDate>false</LinksUpToDate>
  <CharactersWithSpaces>34340</CharactersWithSpaces>
  <SharedDoc>false</SharedDoc>
  <HLinks>
    <vt:vector size="156" baseType="variant">
      <vt:variant>
        <vt:i4>4849745</vt:i4>
      </vt:variant>
      <vt:variant>
        <vt:i4>75</vt:i4>
      </vt:variant>
      <vt:variant>
        <vt:i4>0</vt:i4>
      </vt:variant>
      <vt:variant>
        <vt:i4>5</vt:i4>
      </vt:variant>
      <vt:variant>
        <vt:lpwstr>http://www.bestchoice.net.nz/</vt:lpwstr>
      </vt:variant>
      <vt:variant>
        <vt:lpwstr/>
      </vt:variant>
      <vt:variant>
        <vt:i4>2031704</vt:i4>
      </vt:variant>
      <vt:variant>
        <vt:i4>72</vt:i4>
      </vt:variant>
      <vt:variant>
        <vt:i4>0</vt:i4>
      </vt:variant>
      <vt:variant>
        <vt:i4>5</vt:i4>
      </vt:variant>
      <vt:variant>
        <vt:lpwstr>http://www.mp-docker.demon.co.uk/as_a2/topics/formulae_and_equations/quiz_1.html</vt:lpwstr>
      </vt:variant>
      <vt:variant>
        <vt:lpwstr/>
      </vt:variant>
      <vt:variant>
        <vt:i4>5570640</vt:i4>
      </vt:variant>
      <vt:variant>
        <vt:i4>69</vt:i4>
      </vt:variant>
      <vt:variant>
        <vt:i4>0</vt:i4>
      </vt:variant>
      <vt:variant>
        <vt:i4>5</vt:i4>
      </vt:variant>
      <vt:variant>
        <vt:lpwstr>http://antoine.frostburg.edu/chem/senese/101/reactions/ionic-equations-quiz.shtml</vt:lpwstr>
      </vt:variant>
      <vt:variant>
        <vt:lpwstr/>
      </vt:variant>
      <vt:variant>
        <vt:i4>524319</vt:i4>
      </vt:variant>
      <vt:variant>
        <vt:i4>66</vt:i4>
      </vt:variant>
      <vt:variant>
        <vt:i4>0</vt:i4>
      </vt:variant>
      <vt:variant>
        <vt:i4>5</vt:i4>
      </vt:variant>
      <vt:variant>
        <vt:lpwstr>http://www.chem.vt.edu/RVGS/ACT/notes/net_ionic_rxns/net_ionic_rxns.html</vt:lpwstr>
      </vt:variant>
      <vt:variant>
        <vt:lpwstr/>
      </vt:variant>
      <vt:variant>
        <vt:i4>1769486</vt:i4>
      </vt:variant>
      <vt:variant>
        <vt:i4>63</vt:i4>
      </vt:variant>
      <vt:variant>
        <vt:i4>0</vt:i4>
      </vt:variant>
      <vt:variant>
        <vt:i4>5</vt:i4>
      </vt:variant>
      <vt:variant>
        <vt:lpwstr>http://estream.godalming.ac.uk/View.aspx?ID=1769</vt:lpwstr>
      </vt:variant>
      <vt:variant>
        <vt:lpwstr/>
      </vt:variant>
      <vt:variant>
        <vt:i4>2359354</vt:i4>
      </vt:variant>
      <vt:variant>
        <vt:i4>60</vt:i4>
      </vt:variant>
      <vt:variant>
        <vt:i4>0</vt:i4>
      </vt:variant>
      <vt:variant>
        <vt:i4>5</vt:i4>
      </vt:variant>
      <vt:variant>
        <vt:lpwstr>http://estream.godalming.ac.uk/View.aspx?ID=317</vt:lpwstr>
      </vt:variant>
      <vt:variant>
        <vt:lpwstr/>
      </vt:variant>
      <vt:variant>
        <vt:i4>2359354</vt:i4>
      </vt:variant>
      <vt:variant>
        <vt:i4>57</vt:i4>
      </vt:variant>
      <vt:variant>
        <vt:i4>0</vt:i4>
      </vt:variant>
      <vt:variant>
        <vt:i4>5</vt:i4>
      </vt:variant>
      <vt:variant>
        <vt:lpwstr>http://estream.godalming.ac.uk/View.aspx?ID=317</vt:lpwstr>
      </vt:variant>
      <vt:variant>
        <vt:lpwstr/>
      </vt:variant>
      <vt:variant>
        <vt:i4>1769486</vt:i4>
      </vt:variant>
      <vt:variant>
        <vt:i4>54</vt:i4>
      </vt:variant>
      <vt:variant>
        <vt:i4>0</vt:i4>
      </vt:variant>
      <vt:variant>
        <vt:i4>5</vt:i4>
      </vt:variant>
      <vt:variant>
        <vt:lpwstr>http://estream.godalming.ac.uk/View.aspx?ID=1769</vt:lpwstr>
      </vt:variant>
      <vt:variant>
        <vt:lpwstr/>
      </vt:variant>
      <vt:variant>
        <vt:i4>1769486</vt:i4>
      </vt:variant>
      <vt:variant>
        <vt:i4>51</vt:i4>
      </vt:variant>
      <vt:variant>
        <vt:i4>0</vt:i4>
      </vt:variant>
      <vt:variant>
        <vt:i4>5</vt:i4>
      </vt:variant>
      <vt:variant>
        <vt:lpwstr>http://estream.godalming.ac.uk/View.aspx?ID=1769</vt:lpwstr>
      </vt:variant>
      <vt:variant>
        <vt:lpwstr/>
      </vt:variant>
      <vt:variant>
        <vt:i4>8192125</vt:i4>
      </vt:variant>
      <vt:variant>
        <vt:i4>48</vt:i4>
      </vt:variant>
      <vt:variant>
        <vt:i4>0</vt:i4>
      </vt:variant>
      <vt:variant>
        <vt:i4>5</vt:i4>
      </vt:variant>
      <vt:variant>
        <vt:lpwstr>http://www.chemguide.co.uk/atoms/structures/ionicstruct.html</vt:lpwstr>
      </vt:variant>
      <vt:variant>
        <vt:lpwstr>top</vt:lpwstr>
      </vt:variant>
      <vt:variant>
        <vt:i4>1966173</vt:i4>
      </vt:variant>
      <vt:variant>
        <vt:i4>45</vt:i4>
      </vt:variant>
      <vt:variant>
        <vt:i4>0</vt:i4>
      </vt:variant>
      <vt:variant>
        <vt:i4>5</vt:i4>
      </vt:variant>
      <vt:variant>
        <vt:lpwstr>http://www.rsc.org/Education/EiC/issues/2007July/ExhibitionChemistry.asp</vt:lpwstr>
      </vt:variant>
      <vt:variant>
        <vt:lpwstr/>
      </vt:variant>
      <vt:variant>
        <vt:i4>3670138</vt:i4>
      </vt:variant>
      <vt:variant>
        <vt:i4>42</vt:i4>
      </vt:variant>
      <vt:variant>
        <vt:i4>0</vt:i4>
      </vt:variant>
      <vt:variant>
        <vt:i4>5</vt:i4>
      </vt:variant>
      <vt:variant>
        <vt:lpwstr>http://myweb.tiscali.co.uk/chemteach/swf/electrolysis2.swf</vt:lpwstr>
      </vt:variant>
      <vt:variant>
        <vt:lpwstr/>
      </vt:variant>
      <vt:variant>
        <vt:i4>2359354</vt:i4>
      </vt:variant>
      <vt:variant>
        <vt:i4>39</vt:i4>
      </vt:variant>
      <vt:variant>
        <vt:i4>0</vt:i4>
      </vt:variant>
      <vt:variant>
        <vt:i4>5</vt:i4>
      </vt:variant>
      <vt:variant>
        <vt:lpwstr>http://estream.godalming.ac.uk/View.aspx?ID=317</vt:lpwstr>
      </vt:variant>
      <vt:variant>
        <vt:lpwstr/>
      </vt:variant>
      <vt:variant>
        <vt:i4>786522</vt:i4>
      </vt:variant>
      <vt:variant>
        <vt:i4>36</vt:i4>
      </vt:variant>
      <vt:variant>
        <vt:i4>0</vt:i4>
      </vt:variant>
      <vt:variant>
        <vt:i4>5</vt:i4>
      </vt:variant>
      <vt:variant>
        <vt:lpwstr>http://www.alevelchemistry.co.uk/Module_1/HTML_Pages/Atomic_Size_HTML.htm</vt:lpwstr>
      </vt:variant>
      <vt:variant>
        <vt:lpwstr/>
      </vt:variant>
      <vt:variant>
        <vt:i4>8192125</vt:i4>
      </vt:variant>
      <vt:variant>
        <vt:i4>33</vt:i4>
      </vt:variant>
      <vt:variant>
        <vt:i4>0</vt:i4>
      </vt:variant>
      <vt:variant>
        <vt:i4>5</vt:i4>
      </vt:variant>
      <vt:variant>
        <vt:lpwstr>http://www.chemguide.co.uk/atoms/structures/ionicstruct.html</vt:lpwstr>
      </vt:variant>
      <vt:variant>
        <vt:lpwstr>top</vt:lpwstr>
      </vt:variant>
      <vt:variant>
        <vt:i4>6619245</vt:i4>
      </vt:variant>
      <vt:variant>
        <vt:i4>30</vt:i4>
      </vt:variant>
      <vt:variant>
        <vt:i4>0</vt:i4>
      </vt:variant>
      <vt:variant>
        <vt:i4>5</vt:i4>
      </vt:variant>
      <vt:variant>
        <vt:lpwstr>http://myweb.tiscali.co.uk/chemteach/swf/ionic.swf</vt:lpwstr>
      </vt:variant>
      <vt:variant>
        <vt:lpwstr/>
      </vt:variant>
      <vt:variant>
        <vt:i4>1769486</vt:i4>
      </vt:variant>
      <vt:variant>
        <vt:i4>27</vt:i4>
      </vt:variant>
      <vt:variant>
        <vt:i4>0</vt:i4>
      </vt:variant>
      <vt:variant>
        <vt:i4>5</vt:i4>
      </vt:variant>
      <vt:variant>
        <vt:lpwstr>http://estream.godalming.ac.uk/View.aspx?ID=1769</vt:lpwstr>
      </vt:variant>
      <vt:variant>
        <vt:lpwstr/>
      </vt:variant>
      <vt:variant>
        <vt:i4>2359354</vt:i4>
      </vt:variant>
      <vt:variant>
        <vt:i4>24</vt:i4>
      </vt:variant>
      <vt:variant>
        <vt:i4>0</vt:i4>
      </vt:variant>
      <vt:variant>
        <vt:i4>5</vt:i4>
      </vt:variant>
      <vt:variant>
        <vt:lpwstr>http://estream.godalming.ac.uk/View.aspx?ID=317</vt:lpwstr>
      </vt:variant>
      <vt:variant>
        <vt:lpwstr/>
      </vt:variant>
      <vt:variant>
        <vt:i4>8257663</vt:i4>
      </vt:variant>
      <vt:variant>
        <vt:i4>21</vt:i4>
      </vt:variant>
      <vt:variant>
        <vt:i4>0</vt:i4>
      </vt:variant>
      <vt:variant>
        <vt:i4>5</vt:i4>
      </vt:variant>
      <vt:variant>
        <vt:lpwstr>http://www.chemguide.co.uk/atoms/bonding/ionic.html</vt:lpwstr>
      </vt:variant>
      <vt:variant>
        <vt:lpwstr/>
      </vt:variant>
      <vt:variant>
        <vt:i4>1900551</vt:i4>
      </vt:variant>
      <vt:variant>
        <vt:i4>18</vt:i4>
      </vt:variant>
      <vt:variant>
        <vt:i4>0</vt:i4>
      </vt:variant>
      <vt:variant>
        <vt:i4>5</vt:i4>
      </vt:variant>
      <vt:variant>
        <vt:lpwstr>http://www.mp-docker.demon.co.uk/as_a2/topics/ionic_and_covalent_bonding/index.html</vt:lpwstr>
      </vt:variant>
      <vt:variant>
        <vt:lpwstr/>
      </vt:variant>
      <vt:variant>
        <vt:i4>589842</vt:i4>
      </vt:variant>
      <vt:variant>
        <vt:i4>15</vt:i4>
      </vt:variant>
      <vt:variant>
        <vt:i4>0</vt:i4>
      </vt:variant>
      <vt:variant>
        <vt:i4>5</vt:i4>
      </vt:variant>
      <vt:variant>
        <vt:lpwstr>http://www.chem.ox.ac.uk/vrchemistry/GainLossElectrons/Pages/home.htm</vt:lpwstr>
      </vt:variant>
      <vt:variant>
        <vt:lpwstr/>
      </vt:variant>
      <vt:variant>
        <vt:i4>4849750</vt:i4>
      </vt:variant>
      <vt:variant>
        <vt:i4>12</vt:i4>
      </vt:variant>
      <vt:variant>
        <vt:i4>0</vt:i4>
      </vt:variant>
      <vt:variant>
        <vt:i4>5</vt:i4>
      </vt:variant>
      <vt:variant>
        <vt:lpwstr>http://www.creative-chemistry.org.uk/molecules/structures.htm</vt:lpwstr>
      </vt:variant>
      <vt:variant>
        <vt:lpwstr/>
      </vt:variant>
      <vt:variant>
        <vt:i4>5505099</vt:i4>
      </vt:variant>
      <vt:variant>
        <vt:i4>9</vt:i4>
      </vt:variant>
      <vt:variant>
        <vt:i4>0</vt:i4>
      </vt:variant>
      <vt:variant>
        <vt:i4>5</vt:i4>
      </vt:variant>
      <vt:variant>
        <vt:lpwstr>http://www.chemistryrules.me.uk/found/found3.htm</vt:lpwstr>
      </vt:variant>
      <vt:variant>
        <vt:lpwstr>title</vt:lpwstr>
      </vt:variant>
      <vt:variant>
        <vt:i4>3407911</vt:i4>
      </vt:variant>
      <vt:variant>
        <vt:i4>6</vt:i4>
      </vt:variant>
      <vt:variant>
        <vt:i4>0</vt:i4>
      </vt:variant>
      <vt:variant>
        <vt:i4>5</vt:i4>
      </vt:variant>
      <vt:variant>
        <vt:lpwstr>http://www.chemguide.co.uk/atommenu.html</vt:lpwstr>
      </vt:variant>
      <vt:variant>
        <vt:lpwstr>top</vt:lpwstr>
      </vt:variant>
      <vt:variant>
        <vt:i4>1769486</vt:i4>
      </vt:variant>
      <vt:variant>
        <vt:i4>3</vt:i4>
      </vt:variant>
      <vt:variant>
        <vt:i4>0</vt:i4>
      </vt:variant>
      <vt:variant>
        <vt:i4>5</vt:i4>
      </vt:variant>
      <vt:variant>
        <vt:lpwstr>http://estream.godalming.ac.uk/View.aspx?ID=1769</vt:lpwstr>
      </vt:variant>
      <vt:variant>
        <vt:lpwstr/>
      </vt:variant>
      <vt:variant>
        <vt:i4>2359354</vt:i4>
      </vt:variant>
      <vt:variant>
        <vt:i4>0</vt:i4>
      </vt:variant>
      <vt:variant>
        <vt:i4>0</vt:i4>
      </vt:variant>
      <vt:variant>
        <vt:i4>5</vt:i4>
      </vt:variant>
      <vt:variant>
        <vt:lpwstr>http://estream.godalming.ac.uk/View.aspx?ID=317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Ionic Bonding</dc:title>
  <dc:creator>Liz</dc:creator>
  <cp:lastModifiedBy>Fiona V. Kennard</cp:lastModifiedBy>
  <cp:revision>3</cp:revision>
  <cp:lastPrinted>2012-10-03T12:43:00Z</cp:lastPrinted>
  <dcterms:created xsi:type="dcterms:W3CDTF">2015-10-22T08:33:00Z</dcterms:created>
  <dcterms:modified xsi:type="dcterms:W3CDTF">2015-10-22T08:35:00Z</dcterms:modified>
</cp:coreProperties>
</file>