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BF7" w:rsidRPr="00A7734F" w:rsidRDefault="00BB1BF7" w:rsidP="00090913">
      <w:bookmarkStart w:id="0" w:name="_GoBack"/>
      <w:bookmarkEnd w:id="0"/>
      <w:r w:rsidRPr="00A7734F">
        <w:t>NAME ............................................</w:t>
      </w:r>
      <w:r w:rsidRPr="00A7734F">
        <w:tab/>
        <w:t>Chemistry Class ...........................</w:t>
      </w:r>
    </w:p>
    <w:p w:rsidR="00DB0C0D" w:rsidRDefault="00BB1BF7" w:rsidP="00DB0C0D">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rPr>
          <w:sz w:val="28"/>
          <w:szCs w:val="28"/>
          <w:lang w:val="en-GB"/>
        </w:rPr>
      </w:pPr>
      <w:r w:rsidRPr="00A7734F">
        <w:rPr>
          <w:sz w:val="28"/>
          <w:szCs w:val="28"/>
          <w:lang w:val="en-GB"/>
        </w:rPr>
        <w:t>Student Number ……….</w:t>
      </w:r>
    </w:p>
    <w:p w:rsidR="00986C3E" w:rsidRPr="00DB0C0D" w:rsidRDefault="000549C1" w:rsidP="00DB0C0D">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rPr>
          <w:sz w:val="28"/>
          <w:szCs w:val="28"/>
          <w:lang w:val="en-GB"/>
        </w:rPr>
      </w:pPr>
      <w:r>
        <w:rPr>
          <w:rFonts w:ascii="Tahoma" w:hAnsi="Tahoma" w:cs="Tahoma"/>
          <w:bCs/>
          <w:noProof/>
          <w:color w:val="000080"/>
          <w:sz w:val="72"/>
          <w:szCs w:val="72"/>
          <w:lang w:val="en-GB" w:eastAsia="en-GB"/>
        </w:rPr>
        <mc:AlternateContent>
          <mc:Choice Requires="wps">
            <w:drawing>
              <wp:anchor distT="0" distB="0" distL="114300" distR="114300" simplePos="0" relativeHeight="251579904" behindDoc="0" locked="0" layoutInCell="1" allowOverlap="1" wp14:anchorId="1B2D2534" wp14:editId="2DF8FDD4">
                <wp:simplePos x="0" y="0"/>
                <wp:positionH relativeFrom="column">
                  <wp:posOffset>2967990</wp:posOffset>
                </wp:positionH>
                <wp:positionV relativeFrom="paragraph">
                  <wp:posOffset>9175115</wp:posOffset>
                </wp:positionV>
                <wp:extent cx="180975" cy="217170"/>
                <wp:effectExtent l="0" t="2540" r="3810" b="0"/>
                <wp:wrapNone/>
                <wp:docPr id="286"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5E07" w:rsidRDefault="006F5E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margin-left:233.7pt;margin-top:722.45pt;width:14.25pt;height:17.1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" stroked="f">
                <v:textbox>
                  <w:txbxContent>
                    <w:p w:rsidR="006F5E07" w:rsidRDefault="006F5E07"/>
                  </w:txbxContent>
                </v:textbox>
              </v:shape>
            </w:pict>
          </mc:Fallback>
        </mc:AlternateContent>
      </w:r>
      <w:r w:rsidR="00DB0C0D">
        <w:rPr>
          <w:rFonts w:ascii="Tahoma" w:hAnsi="Tahoma" w:cs="Tahoma"/>
          <w:bCs/>
          <w:color w:val="000080"/>
          <w:sz w:val="72"/>
          <w:szCs w:val="72"/>
        </w:rPr>
        <w:t xml:space="preserve">Bonding II Covalent &amp; Metallic </w:t>
      </w:r>
      <w:r w:rsidR="00DB0C0D">
        <w:rPr>
          <w:rFonts w:ascii="Tahoma" w:hAnsi="Tahoma" w:cs="Tahoma"/>
          <w:bCs/>
          <w:color w:val="FF0000"/>
          <w:sz w:val="52"/>
          <w:szCs w:val="52"/>
        </w:rPr>
        <w:t>A</w:t>
      </w:r>
      <w:r w:rsidR="00986C3E" w:rsidRPr="00E4648E">
        <w:rPr>
          <w:rFonts w:ascii="Tahoma" w:hAnsi="Tahoma" w:cs="Tahoma"/>
          <w:bCs/>
          <w:color w:val="FF0000"/>
          <w:sz w:val="52"/>
          <w:szCs w:val="52"/>
        </w:rPr>
        <w:t>nswers</w:t>
      </w:r>
    </w:p>
    <w:p w:rsidR="009F2B81" w:rsidRPr="0099540E" w:rsidRDefault="009F2B81" w:rsidP="00A55874">
      <w:pPr>
        <w:ind w:firstLine="284"/>
        <w:rPr>
          <w:rFonts w:ascii="Tahoma" w:hAnsi="Tahoma" w:cs="Tahoma"/>
          <w:b/>
          <w:bCs/>
          <w:color w:val="000080"/>
          <w:sz w:val="32"/>
          <w:szCs w:val="32"/>
        </w:rPr>
      </w:pPr>
    </w:p>
    <w:p w:rsidR="00DB0C0D" w:rsidRPr="00CE5403" w:rsidRDefault="00DB0C0D" w:rsidP="00DB0C0D">
      <w:pPr>
        <w:autoSpaceDE w:val="0"/>
        <w:autoSpaceDN w:val="0"/>
        <w:adjustRightInd w:val="0"/>
        <w:rPr>
          <w:rFonts w:ascii="Verdana" w:hAnsi="Verdana"/>
          <w:b/>
          <w:bCs/>
          <w:color w:val="002060"/>
        </w:rPr>
      </w:pPr>
      <w:r w:rsidRPr="00CE5403">
        <w:rPr>
          <w:rFonts w:ascii="Verdana" w:hAnsi="Verdana"/>
          <w:b/>
          <w:bCs/>
          <w:color w:val="002060"/>
        </w:rPr>
        <w:t>Topic 2B: Structure</w:t>
      </w:r>
    </w:p>
    <w:p w:rsidR="00DB0C0D" w:rsidRPr="00CE5403" w:rsidRDefault="00DB0C0D" w:rsidP="00DB0C0D">
      <w:pPr>
        <w:autoSpaceDE w:val="0"/>
        <w:autoSpaceDN w:val="0"/>
        <w:adjustRightInd w:val="0"/>
        <w:rPr>
          <w:rFonts w:ascii="Verdana" w:hAnsi="Verdana"/>
          <w:b/>
          <w:bCs/>
          <w:color w:val="002060"/>
        </w:rPr>
      </w:pPr>
    </w:p>
    <w:p w:rsidR="00DB0C0D" w:rsidRPr="00CE5403" w:rsidRDefault="00DB0C0D" w:rsidP="00710C68">
      <w:pPr>
        <w:autoSpaceDE w:val="0"/>
        <w:autoSpaceDN w:val="0"/>
        <w:adjustRightInd w:val="0"/>
        <w:ind w:left="284" w:hanging="284"/>
        <w:rPr>
          <w:rFonts w:ascii="Verdana" w:hAnsi="Verdana"/>
          <w:color w:val="002060"/>
        </w:rPr>
      </w:pPr>
      <w:r w:rsidRPr="00CE5403">
        <w:rPr>
          <w:rFonts w:ascii="Verdana" w:hAnsi="Verdana"/>
          <w:color w:val="002060"/>
        </w:rPr>
        <w:t xml:space="preserve">7. </w:t>
      </w:r>
      <w:r w:rsidR="00710C68">
        <w:rPr>
          <w:rFonts w:ascii="Verdana" w:hAnsi="Verdana"/>
          <w:color w:val="002060"/>
        </w:rPr>
        <w:t>K</w:t>
      </w:r>
      <w:r w:rsidRPr="00CE5403">
        <w:rPr>
          <w:rFonts w:ascii="Verdana" w:hAnsi="Verdana"/>
          <w:color w:val="002060"/>
        </w:rPr>
        <w:t>now that a covalent bond is the strong electrostatic attraction between two nuclei and the shared pair of electrons between them</w:t>
      </w:r>
      <w:r w:rsidR="00710C68">
        <w:rPr>
          <w:rFonts w:ascii="Verdana" w:hAnsi="Verdana"/>
          <w:color w:val="002060"/>
        </w:rPr>
        <w:t>.</w:t>
      </w:r>
    </w:p>
    <w:p w:rsidR="00DB0C0D" w:rsidRPr="00CE5403" w:rsidRDefault="00DB0C0D" w:rsidP="00710C68">
      <w:pPr>
        <w:autoSpaceDE w:val="0"/>
        <w:autoSpaceDN w:val="0"/>
        <w:adjustRightInd w:val="0"/>
        <w:ind w:left="284" w:hanging="284"/>
        <w:rPr>
          <w:rFonts w:ascii="Verdana" w:hAnsi="Verdana"/>
          <w:color w:val="002060"/>
        </w:rPr>
      </w:pPr>
      <w:r w:rsidRPr="00CE5403">
        <w:rPr>
          <w:rFonts w:ascii="Verdana" w:hAnsi="Verdana"/>
          <w:color w:val="002060"/>
        </w:rPr>
        <w:t xml:space="preserve">8. </w:t>
      </w:r>
      <w:r w:rsidR="00710C68">
        <w:rPr>
          <w:rFonts w:ascii="Verdana" w:hAnsi="Verdana"/>
          <w:color w:val="002060"/>
        </w:rPr>
        <w:t>B</w:t>
      </w:r>
      <w:r w:rsidRPr="00CE5403">
        <w:rPr>
          <w:rFonts w:ascii="Verdana" w:hAnsi="Verdana"/>
          <w:color w:val="002060"/>
        </w:rPr>
        <w:t>e able to draw dot-and-cross diagrams to show electrons in covalent substances, including:</w:t>
      </w:r>
    </w:p>
    <w:p w:rsidR="00DB0C0D" w:rsidRPr="00CE5403" w:rsidRDefault="00710C68" w:rsidP="00710C68">
      <w:pPr>
        <w:tabs>
          <w:tab w:val="left" w:pos="426"/>
        </w:tabs>
        <w:autoSpaceDE w:val="0"/>
        <w:autoSpaceDN w:val="0"/>
        <w:adjustRightInd w:val="0"/>
        <w:rPr>
          <w:rFonts w:ascii="Verdana" w:hAnsi="Verdana"/>
          <w:color w:val="002060"/>
        </w:rPr>
      </w:pPr>
      <w:r>
        <w:rPr>
          <w:rFonts w:ascii="Verdana" w:hAnsi="Verdana"/>
          <w:color w:val="002060"/>
        </w:rPr>
        <w:tab/>
      </w:r>
      <w:r w:rsidR="00DB0C0D" w:rsidRPr="00CE5403">
        <w:rPr>
          <w:rFonts w:ascii="Verdana" w:hAnsi="Verdana"/>
          <w:color w:val="002060"/>
        </w:rPr>
        <w:t xml:space="preserve">i </w:t>
      </w:r>
      <w:r>
        <w:rPr>
          <w:rFonts w:ascii="Verdana" w:hAnsi="Verdana"/>
          <w:color w:val="002060"/>
        </w:rPr>
        <w:tab/>
      </w:r>
      <w:r w:rsidR="00DB0C0D" w:rsidRPr="00CE5403">
        <w:rPr>
          <w:rFonts w:ascii="Verdana" w:hAnsi="Verdana"/>
          <w:color w:val="002060"/>
        </w:rPr>
        <w:t>molecules with single, double and triple bonds</w:t>
      </w:r>
    </w:p>
    <w:p w:rsidR="00DB0C0D" w:rsidRPr="00CE5403" w:rsidRDefault="00710C68" w:rsidP="00710C68">
      <w:pPr>
        <w:tabs>
          <w:tab w:val="left" w:pos="426"/>
          <w:tab w:val="left" w:pos="709"/>
        </w:tabs>
        <w:autoSpaceDE w:val="0"/>
        <w:autoSpaceDN w:val="0"/>
        <w:adjustRightInd w:val="0"/>
        <w:ind w:left="705" w:hanging="705"/>
        <w:rPr>
          <w:rFonts w:ascii="Verdana" w:hAnsi="Verdana"/>
          <w:color w:val="002060"/>
        </w:rPr>
      </w:pPr>
      <w:r>
        <w:rPr>
          <w:rFonts w:ascii="Verdana" w:hAnsi="Verdana"/>
          <w:color w:val="002060"/>
        </w:rPr>
        <w:tab/>
      </w:r>
      <w:r w:rsidR="00DB0C0D" w:rsidRPr="00CE5403">
        <w:rPr>
          <w:rFonts w:ascii="Verdana" w:hAnsi="Verdana"/>
          <w:color w:val="002060"/>
        </w:rPr>
        <w:t xml:space="preserve">ii </w:t>
      </w:r>
      <w:r>
        <w:rPr>
          <w:rFonts w:ascii="Verdana" w:hAnsi="Verdana"/>
          <w:color w:val="002060"/>
        </w:rPr>
        <w:tab/>
      </w:r>
      <w:r w:rsidR="00DB0C0D" w:rsidRPr="00CE5403">
        <w:rPr>
          <w:rFonts w:ascii="Verdana" w:hAnsi="Verdana"/>
          <w:color w:val="002060"/>
        </w:rPr>
        <w:t>species exhibiting dative covalent (co-ordinate) bonding, including Al</w:t>
      </w:r>
      <w:r w:rsidR="00DB0C0D" w:rsidRPr="00CE5403">
        <w:rPr>
          <w:rFonts w:ascii="Verdana" w:hAnsi="Verdana"/>
          <w:color w:val="002060"/>
          <w:vertAlign w:val="subscript"/>
        </w:rPr>
        <w:t>2</w:t>
      </w:r>
      <w:r w:rsidR="00DB0C0D" w:rsidRPr="00CE5403">
        <w:rPr>
          <w:rFonts w:ascii="Verdana" w:hAnsi="Verdana"/>
          <w:color w:val="002060"/>
        </w:rPr>
        <w:t>Cl</w:t>
      </w:r>
      <w:r w:rsidR="00DB0C0D" w:rsidRPr="00CE5403">
        <w:rPr>
          <w:rFonts w:ascii="Verdana" w:hAnsi="Verdana"/>
          <w:color w:val="002060"/>
          <w:vertAlign w:val="subscript"/>
        </w:rPr>
        <w:t>6</w:t>
      </w:r>
      <w:r w:rsidR="00DB0C0D" w:rsidRPr="00CE5403">
        <w:rPr>
          <w:rFonts w:ascii="Verdana" w:hAnsi="Verdana"/>
          <w:color w:val="002060"/>
        </w:rPr>
        <w:t xml:space="preserve"> and ammonium  ion</w:t>
      </w:r>
    </w:p>
    <w:p w:rsidR="00DB0C0D" w:rsidRPr="00CE5403" w:rsidRDefault="00DB0C0D" w:rsidP="00710C68">
      <w:pPr>
        <w:autoSpaceDE w:val="0"/>
        <w:autoSpaceDN w:val="0"/>
        <w:adjustRightInd w:val="0"/>
        <w:ind w:left="284" w:hanging="284"/>
        <w:rPr>
          <w:rFonts w:ascii="Verdana" w:hAnsi="Verdana"/>
          <w:color w:val="002060"/>
        </w:rPr>
      </w:pPr>
      <w:r w:rsidRPr="00CE5403">
        <w:rPr>
          <w:rFonts w:ascii="Verdana" w:hAnsi="Verdana"/>
          <w:color w:val="002060"/>
        </w:rPr>
        <w:t xml:space="preserve">9. </w:t>
      </w:r>
      <w:r w:rsidR="00710C68">
        <w:rPr>
          <w:rFonts w:ascii="Verdana" w:hAnsi="Verdana"/>
          <w:color w:val="002060"/>
        </w:rPr>
        <w:t>U</w:t>
      </w:r>
      <w:r w:rsidRPr="00CE5403">
        <w:rPr>
          <w:rFonts w:ascii="Verdana" w:hAnsi="Verdana"/>
          <w:color w:val="002060"/>
        </w:rPr>
        <w:t>nderstand the relationship between bond lengths and bond strengths for covalent bonds</w:t>
      </w:r>
    </w:p>
    <w:p w:rsidR="00DB0C0D" w:rsidRPr="00CE5403" w:rsidRDefault="00DB0C0D" w:rsidP="00710C68">
      <w:pPr>
        <w:autoSpaceDE w:val="0"/>
        <w:autoSpaceDN w:val="0"/>
        <w:adjustRightInd w:val="0"/>
        <w:ind w:left="284" w:hanging="284"/>
        <w:rPr>
          <w:rFonts w:ascii="Verdana" w:hAnsi="Verdana"/>
          <w:color w:val="002060"/>
        </w:rPr>
      </w:pPr>
      <w:r w:rsidRPr="00CE5403">
        <w:rPr>
          <w:rFonts w:ascii="Verdana" w:hAnsi="Verdana"/>
          <w:color w:val="002060"/>
        </w:rPr>
        <w:t xml:space="preserve">22. </w:t>
      </w:r>
      <w:r w:rsidR="00710C68">
        <w:rPr>
          <w:rFonts w:ascii="Verdana" w:hAnsi="Verdana"/>
          <w:color w:val="002060"/>
        </w:rPr>
        <w:t>K</w:t>
      </w:r>
      <w:r w:rsidRPr="00CE5403">
        <w:rPr>
          <w:rFonts w:ascii="Verdana" w:hAnsi="Verdana"/>
          <w:color w:val="002060"/>
        </w:rPr>
        <w:t>now that metallic bonding is the strong electrostatic attraction between  metal ions and the delocalised electrons</w:t>
      </w:r>
    </w:p>
    <w:p w:rsidR="00DB0C0D" w:rsidRPr="00CE5403" w:rsidRDefault="00DB0C0D" w:rsidP="00DB0C0D">
      <w:pPr>
        <w:autoSpaceDE w:val="0"/>
        <w:autoSpaceDN w:val="0"/>
        <w:adjustRightInd w:val="0"/>
        <w:rPr>
          <w:rFonts w:ascii="Verdana" w:hAnsi="Verdana"/>
          <w:color w:val="002060"/>
        </w:rPr>
      </w:pPr>
      <w:r w:rsidRPr="00CE5403">
        <w:rPr>
          <w:rFonts w:ascii="Verdana" w:hAnsi="Verdana"/>
          <w:color w:val="002060"/>
        </w:rPr>
        <w:t xml:space="preserve">23. </w:t>
      </w:r>
      <w:r w:rsidR="00710C68">
        <w:rPr>
          <w:rFonts w:ascii="Verdana" w:hAnsi="Verdana"/>
          <w:color w:val="002060"/>
        </w:rPr>
        <w:t>K</w:t>
      </w:r>
      <w:r w:rsidRPr="00CE5403">
        <w:rPr>
          <w:rFonts w:ascii="Verdana" w:hAnsi="Verdana"/>
          <w:color w:val="002060"/>
        </w:rPr>
        <w:t>now that giant lattices are present in:</w:t>
      </w:r>
    </w:p>
    <w:p w:rsidR="00DB0C0D" w:rsidRPr="00CE5403" w:rsidRDefault="00DB0C0D" w:rsidP="00710C68">
      <w:pPr>
        <w:tabs>
          <w:tab w:val="left" w:pos="426"/>
          <w:tab w:val="left" w:pos="709"/>
        </w:tabs>
        <w:autoSpaceDE w:val="0"/>
        <w:autoSpaceDN w:val="0"/>
        <w:adjustRightInd w:val="0"/>
        <w:ind w:left="709" w:hanging="283"/>
        <w:rPr>
          <w:rFonts w:ascii="Verdana" w:hAnsi="Verdana"/>
          <w:color w:val="002060"/>
        </w:rPr>
      </w:pPr>
      <w:r w:rsidRPr="00CE5403">
        <w:rPr>
          <w:rFonts w:ascii="Verdana" w:hAnsi="Verdana"/>
          <w:color w:val="002060"/>
        </w:rPr>
        <w:t>ii covalently bonded solids, such as diamond, graphite and silicon(IV) oxide (giant covalent lattices)</w:t>
      </w:r>
    </w:p>
    <w:p w:rsidR="00DB0C0D" w:rsidRPr="00CE5403" w:rsidRDefault="00710C68" w:rsidP="00710C68">
      <w:pPr>
        <w:tabs>
          <w:tab w:val="left" w:pos="426"/>
          <w:tab w:val="left" w:pos="709"/>
        </w:tabs>
        <w:autoSpaceDE w:val="0"/>
        <w:autoSpaceDN w:val="0"/>
        <w:adjustRightInd w:val="0"/>
        <w:rPr>
          <w:rFonts w:ascii="Verdana" w:hAnsi="Verdana"/>
          <w:color w:val="002060"/>
        </w:rPr>
      </w:pPr>
      <w:r>
        <w:rPr>
          <w:rFonts w:ascii="Verdana" w:hAnsi="Verdana"/>
          <w:color w:val="002060"/>
        </w:rPr>
        <w:tab/>
      </w:r>
      <w:r w:rsidR="00DB0C0D" w:rsidRPr="00CE5403">
        <w:rPr>
          <w:rFonts w:ascii="Verdana" w:hAnsi="Verdana"/>
          <w:color w:val="002060"/>
        </w:rPr>
        <w:t>iii solid metals (giant metallic lattices)</w:t>
      </w:r>
    </w:p>
    <w:p w:rsidR="00DB0C0D" w:rsidRPr="00CE5403" w:rsidRDefault="00DB0C0D" w:rsidP="00710C68">
      <w:pPr>
        <w:autoSpaceDE w:val="0"/>
        <w:autoSpaceDN w:val="0"/>
        <w:adjustRightInd w:val="0"/>
        <w:ind w:left="284" w:hanging="284"/>
        <w:rPr>
          <w:rFonts w:ascii="Verdana" w:hAnsi="Verdana"/>
          <w:color w:val="002060"/>
        </w:rPr>
      </w:pPr>
      <w:r w:rsidRPr="00CE5403">
        <w:rPr>
          <w:rFonts w:ascii="Verdana" w:hAnsi="Verdana"/>
          <w:color w:val="002060"/>
        </w:rPr>
        <w:t xml:space="preserve">24. </w:t>
      </w:r>
      <w:r w:rsidR="00710C68">
        <w:rPr>
          <w:rFonts w:ascii="Verdana" w:hAnsi="Verdana"/>
          <w:color w:val="002060"/>
        </w:rPr>
        <w:t>K</w:t>
      </w:r>
      <w:r w:rsidRPr="00CE5403">
        <w:rPr>
          <w:rFonts w:ascii="Verdana" w:hAnsi="Verdana"/>
          <w:color w:val="002060"/>
        </w:rPr>
        <w:t>now that the structure of covalently bonded substances such as iodine, I</w:t>
      </w:r>
      <w:r w:rsidRPr="00CE5403">
        <w:rPr>
          <w:rFonts w:ascii="Verdana" w:hAnsi="Verdana"/>
          <w:color w:val="002060"/>
          <w:vertAlign w:val="subscript"/>
        </w:rPr>
        <w:t>2</w:t>
      </w:r>
      <w:r w:rsidR="00710C68">
        <w:rPr>
          <w:rFonts w:ascii="Verdana" w:hAnsi="Verdana"/>
          <w:color w:val="002060"/>
        </w:rPr>
        <w:t xml:space="preserve">, and </w:t>
      </w:r>
      <w:r w:rsidRPr="00CE5403">
        <w:rPr>
          <w:rFonts w:ascii="Verdana" w:hAnsi="Verdana"/>
          <w:color w:val="002060"/>
        </w:rPr>
        <w:t>ice, H</w:t>
      </w:r>
      <w:r w:rsidRPr="00710C68">
        <w:rPr>
          <w:rFonts w:ascii="Verdana" w:hAnsi="Verdana"/>
          <w:color w:val="002060"/>
          <w:vertAlign w:val="subscript"/>
        </w:rPr>
        <w:t>2</w:t>
      </w:r>
      <w:r w:rsidRPr="00CE5403">
        <w:rPr>
          <w:rFonts w:ascii="Verdana" w:hAnsi="Verdana"/>
          <w:color w:val="002060"/>
        </w:rPr>
        <w:t>O, is simple molecular</w:t>
      </w:r>
    </w:p>
    <w:p w:rsidR="00DB0C0D" w:rsidRPr="00CE5403" w:rsidRDefault="00DB0C0D" w:rsidP="00710C68">
      <w:pPr>
        <w:autoSpaceDE w:val="0"/>
        <w:autoSpaceDN w:val="0"/>
        <w:adjustRightInd w:val="0"/>
        <w:ind w:left="284" w:hanging="284"/>
        <w:rPr>
          <w:rFonts w:ascii="Verdana" w:hAnsi="Verdana"/>
          <w:color w:val="002060"/>
        </w:rPr>
      </w:pPr>
      <w:r w:rsidRPr="00CE5403">
        <w:rPr>
          <w:rFonts w:ascii="Verdana" w:hAnsi="Verdana"/>
          <w:color w:val="002060"/>
        </w:rPr>
        <w:t xml:space="preserve">25. </w:t>
      </w:r>
      <w:r w:rsidR="00710C68">
        <w:rPr>
          <w:rFonts w:ascii="Verdana" w:hAnsi="Verdana"/>
          <w:color w:val="002060"/>
        </w:rPr>
        <w:t>K</w:t>
      </w:r>
      <w:r w:rsidRPr="00CE5403">
        <w:rPr>
          <w:rFonts w:ascii="Verdana" w:hAnsi="Verdana"/>
          <w:color w:val="002060"/>
        </w:rPr>
        <w:t>now the different structures formed by carbon atom</w:t>
      </w:r>
      <w:r w:rsidR="00710C68">
        <w:rPr>
          <w:rFonts w:ascii="Verdana" w:hAnsi="Verdana"/>
          <w:color w:val="002060"/>
        </w:rPr>
        <w:t xml:space="preserve">s, including graphite, diamond </w:t>
      </w:r>
      <w:r w:rsidRPr="00CE5403">
        <w:rPr>
          <w:rFonts w:ascii="Verdana" w:hAnsi="Verdana"/>
          <w:color w:val="002060"/>
        </w:rPr>
        <w:t>and graphene</w:t>
      </w:r>
    </w:p>
    <w:p w:rsidR="00DB0C0D" w:rsidRPr="00CE5403" w:rsidRDefault="00DB0C0D" w:rsidP="00710C68">
      <w:pPr>
        <w:autoSpaceDE w:val="0"/>
        <w:autoSpaceDN w:val="0"/>
        <w:adjustRightInd w:val="0"/>
        <w:ind w:left="284" w:hanging="284"/>
        <w:rPr>
          <w:rFonts w:ascii="Verdana" w:hAnsi="Verdana"/>
          <w:color w:val="002060"/>
        </w:rPr>
      </w:pPr>
      <w:r w:rsidRPr="00CE5403">
        <w:rPr>
          <w:rFonts w:ascii="Verdana" w:hAnsi="Verdana"/>
          <w:color w:val="002060"/>
        </w:rPr>
        <w:t xml:space="preserve">26. </w:t>
      </w:r>
      <w:r w:rsidR="00710C68">
        <w:rPr>
          <w:rFonts w:ascii="Verdana" w:hAnsi="Verdana"/>
          <w:color w:val="002060"/>
        </w:rPr>
        <w:t>B</w:t>
      </w:r>
      <w:r w:rsidRPr="00CE5403">
        <w:rPr>
          <w:rFonts w:ascii="Verdana" w:hAnsi="Verdana"/>
          <w:color w:val="002060"/>
        </w:rPr>
        <w:t>e able to predict the type of structure and bonding present in a substance from</w:t>
      </w:r>
      <w:r w:rsidR="00710C68">
        <w:rPr>
          <w:rFonts w:ascii="Verdana" w:hAnsi="Verdana"/>
          <w:color w:val="002060"/>
        </w:rPr>
        <w:t xml:space="preserve"> </w:t>
      </w:r>
      <w:r w:rsidRPr="00CE5403">
        <w:rPr>
          <w:rFonts w:ascii="Verdana" w:hAnsi="Verdana"/>
          <w:color w:val="002060"/>
        </w:rPr>
        <w:t>numerical data and/or other information</w:t>
      </w:r>
    </w:p>
    <w:p w:rsidR="00DB0C0D" w:rsidRPr="00CE5403" w:rsidRDefault="00DB0C0D" w:rsidP="00710C68">
      <w:pPr>
        <w:autoSpaceDE w:val="0"/>
        <w:autoSpaceDN w:val="0"/>
        <w:adjustRightInd w:val="0"/>
        <w:ind w:left="284" w:hanging="284"/>
        <w:rPr>
          <w:rFonts w:ascii="Verdana" w:hAnsi="Verdana"/>
          <w:color w:val="002060"/>
        </w:rPr>
      </w:pPr>
      <w:r w:rsidRPr="00CE5403">
        <w:rPr>
          <w:rFonts w:ascii="Verdana" w:hAnsi="Verdana"/>
          <w:color w:val="002060"/>
        </w:rPr>
        <w:t xml:space="preserve">27. </w:t>
      </w:r>
      <w:r w:rsidR="00710C68">
        <w:rPr>
          <w:rFonts w:ascii="Verdana" w:hAnsi="Verdana"/>
          <w:color w:val="002060"/>
        </w:rPr>
        <w:t>B</w:t>
      </w:r>
      <w:r w:rsidRPr="00CE5403">
        <w:rPr>
          <w:rFonts w:ascii="Verdana" w:hAnsi="Verdana"/>
          <w:color w:val="002060"/>
        </w:rPr>
        <w:t>e able to predict the physical properties of a substance, including melting and</w:t>
      </w:r>
      <w:r w:rsidR="00710C68">
        <w:rPr>
          <w:rFonts w:ascii="Verdana" w:hAnsi="Verdana"/>
          <w:color w:val="002060"/>
        </w:rPr>
        <w:t xml:space="preserve"> </w:t>
      </w:r>
      <w:r w:rsidRPr="00CE5403">
        <w:rPr>
          <w:rFonts w:ascii="Verdana" w:hAnsi="Verdana"/>
          <w:color w:val="002060"/>
        </w:rPr>
        <w:t>boiling temperature, electrical conductivity and solubility in water, in terms of:</w:t>
      </w:r>
    </w:p>
    <w:p w:rsidR="00DB0C0D" w:rsidRPr="00CE5403" w:rsidRDefault="00710C68" w:rsidP="00710C68">
      <w:pPr>
        <w:tabs>
          <w:tab w:val="left" w:pos="426"/>
          <w:tab w:val="left" w:pos="709"/>
        </w:tabs>
        <w:autoSpaceDE w:val="0"/>
        <w:autoSpaceDN w:val="0"/>
        <w:adjustRightInd w:val="0"/>
        <w:rPr>
          <w:rFonts w:ascii="Verdana" w:hAnsi="Verdana"/>
          <w:color w:val="002060"/>
        </w:rPr>
      </w:pPr>
      <w:r>
        <w:rPr>
          <w:rFonts w:ascii="Verdana" w:hAnsi="Verdana"/>
          <w:color w:val="002060"/>
        </w:rPr>
        <w:tab/>
      </w:r>
      <w:r w:rsidR="00DB0C0D" w:rsidRPr="00CE5403">
        <w:rPr>
          <w:rFonts w:ascii="Verdana" w:hAnsi="Verdana"/>
          <w:color w:val="002060"/>
        </w:rPr>
        <w:t>i the types of particle present (atoms, molecules, ions, electrons)</w:t>
      </w:r>
    </w:p>
    <w:p w:rsidR="00DB0C0D" w:rsidRPr="00CE5403" w:rsidRDefault="00710C68" w:rsidP="00710C68">
      <w:pPr>
        <w:tabs>
          <w:tab w:val="left" w:pos="426"/>
          <w:tab w:val="left" w:pos="709"/>
        </w:tabs>
        <w:autoSpaceDE w:val="0"/>
        <w:autoSpaceDN w:val="0"/>
        <w:adjustRightInd w:val="0"/>
        <w:rPr>
          <w:rFonts w:ascii="Verdana" w:hAnsi="Verdana"/>
          <w:color w:val="002060"/>
        </w:rPr>
      </w:pPr>
      <w:r>
        <w:rPr>
          <w:rFonts w:ascii="Verdana" w:hAnsi="Verdana"/>
          <w:color w:val="002060"/>
        </w:rPr>
        <w:tab/>
      </w:r>
      <w:r w:rsidR="00DB0C0D" w:rsidRPr="00CE5403">
        <w:rPr>
          <w:rFonts w:ascii="Verdana" w:hAnsi="Verdana"/>
          <w:color w:val="002060"/>
        </w:rPr>
        <w:t>ii the structure of the substance</w:t>
      </w:r>
    </w:p>
    <w:p w:rsidR="009F2B81" w:rsidRPr="0099540E" w:rsidRDefault="00710C68" w:rsidP="00A55874">
      <w:pPr>
        <w:ind w:firstLine="284"/>
        <w:rPr>
          <w:rFonts w:ascii="Tahoma" w:hAnsi="Tahoma" w:cs="Tahoma"/>
          <w:b/>
          <w:bCs/>
          <w:color w:val="333399"/>
          <w:sz w:val="32"/>
          <w:szCs w:val="32"/>
        </w:rPr>
      </w:pPr>
      <w:r>
        <w:rPr>
          <w:noProof/>
        </w:rPr>
        <w:drawing>
          <wp:anchor distT="0" distB="0" distL="114300" distR="114300" simplePos="0" relativeHeight="251563520" behindDoc="0" locked="0" layoutInCell="1" allowOverlap="1" wp14:anchorId="67714BDD" wp14:editId="00785C71">
            <wp:simplePos x="0" y="0"/>
            <wp:positionH relativeFrom="column">
              <wp:posOffset>2965243</wp:posOffset>
            </wp:positionH>
            <wp:positionV relativeFrom="paragraph">
              <wp:posOffset>197485</wp:posOffset>
            </wp:positionV>
            <wp:extent cx="3266440" cy="1839595"/>
            <wp:effectExtent l="0" t="0" r="0" b="8255"/>
            <wp:wrapNone/>
            <wp:docPr id="252" name="Picture 252" descr="scan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can0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6440" cy="1839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5874" w:rsidRPr="008F5D55" w:rsidRDefault="00710C68" w:rsidP="00A55874">
      <w:pPr>
        <w:ind w:firstLine="284"/>
        <w:rPr>
          <w:rFonts w:ascii="Tahoma" w:hAnsi="Tahoma" w:cs="Tahoma"/>
          <w:b/>
          <w:bCs/>
          <w:color w:val="666699"/>
          <w:sz w:val="32"/>
          <w:szCs w:val="32"/>
        </w:rPr>
      </w:pPr>
      <w:r>
        <w:rPr>
          <w:noProof/>
        </w:rPr>
        <w:drawing>
          <wp:anchor distT="0" distB="0" distL="114300" distR="114300" simplePos="0" relativeHeight="251564544" behindDoc="0" locked="0" layoutInCell="1" allowOverlap="1" wp14:anchorId="19C9582E" wp14:editId="5C489462">
            <wp:simplePos x="0" y="0"/>
            <wp:positionH relativeFrom="column">
              <wp:posOffset>-81280</wp:posOffset>
            </wp:positionH>
            <wp:positionV relativeFrom="paragraph">
              <wp:posOffset>57785</wp:posOffset>
            </wp:positionV>
            <wp:extent cx="3227070" cy="1435735"/>
            <wp:effectExtent l="0" t="0" r="0" b="0"/>
            <wp:wrapNone/>
            <wp:docPr id="253" name="Picture 253" descr="scan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scan0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7070" cy="1435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2B81" w:rsidRPr="008F5D55" w:rsidRDefault="009F2B81" w:rsidP="00A55874">
      <w:pPr>
        <w:ind w:firstLine="284"/>
        <w:rPr>
          <w:rFonts w:ascii="Tahoma" w:hAnsi="Tahoma" w:cs="Tahoma"/>
          <w:b/>
          <w:bCs/>
          <w:color w:val="666699"/>
          <w:sz w:val="32"/>
          <w:szCs w:val="32"/>
        </w:rPr>
      </w:pPr>
    </w:p>
    <w:p w:rsidR="009F2B81" w:rsidRPr="008F5D55" w:rsidRDefault="009F2B81" w:rsidP="00A55874">
      <w:pPr>
        <w:ind w:firstLine="284"/>
        <w:rPr>
          <w:rFonts w:ascii="Tahoma" w:hAnsi="Tahoma" w:cs="Tahoma"/>
          <w:b/>
          <w:bCs/>
          <w:color w:val="666699"/>
          <w:sz w:val="32"/>
          <w:szCs w:val="32"/>
        </w:rPr>
      </w:pPr>
    </w:p>
    <w:p w:rsidR="00A55874" w:rsidRPr="008F5D55" w:rsidRDefault="00A55874" w:rsidP="00A5587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bCs/>
          <w:u w:val="single"/>
        </w:rPr>
        <w:sectPr w:rsidR="00A55874" w:rsidRPr="008F5D55" w:rsidSect="009F2B81">
          <w:headerReference w:type="default" r:id="rId10"/>
          <w:footerReference w:type="even" r:id="rId11"/>
          <w:footerReference w:type="default" r:id="rId12"/>
          <w:headerReference w:type="first" r:id="rId13"/>
          <w:footerReference w:type="first" r:id="rId14"/>
          <w:pgSz w:w="11906" w:h="16838"/>
          <w:pgMar w:top="1418" w:right="1134" w:bottom="1418" w:left="1134" w:header="709" w:footer="709" w:gutter="0"/>
          <w:pgNumType w:start="0"/>
          <w:cols w:space="708"/>
          <w:titlePg/>
          <w:docGrid w:linePitch="360"/>
        </w:sectPr>
      </w:pPr>
    </w:p>
    <w:p w:rsidR="00A55874" w:rsidRPr="008F5D55" w:rsidRDefault="000549C1" w:rsidP="00A55874">
      <w:r>
        <w:rPr>
          <w:noProof/>
        </w:rPr>
        <w:lastRenderedPageBreak/>
        <mc:AlternateContent>
          <mc:Choice Requires="wps">
            <w:drawing>
              <wp:anchor distT="0" distB="0" distL="114300" distR="114300" simplePos="0" relativeHeight="251610624" behindDoc="0" locked="0" layoutInCell="1" allowOverlap="1">
                <wp:simplePos x="0" y="0"/>
                <wp:positionH relativeFrom="column">
                  <wp:posOffset>2697480</wp:posOffset>
                </wp:positionH>
                <wp:positionV relativeFrom="paragraph">
                  <wp:posOffset>483235</wp:posOffset>
                </wp:positionV>
                <wp:extent cx="574675" cy="330835"/>
                <wp:effectExtent l="11430" t="6985" r="13970" b="5080"/>
                <wp:wrapNone/>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330835"/>
                        </a:xfrm>
                        <a:prstGeom prst="rect">
                          <a:avLst/>
                        </a:prstGeom>
                        <a:solidFill>
                          <a:srgbClr val="FFFFFF"/>
                        </a:solidFill>
                        <a:ln w="9525">
                          <a:solidFill>
                            <a:srgbClr val="FFFFFF"/>
                          </a:solidFill>
                          <a:miter lim="800000"/>
                          <a:headEnd/>
                          <a:tailEnd/>
                        </a:ln>
                      </wps:spPr>
                      <wps:txbx>
                        <w:txbxContent>
                          <w:p w:rsidR="006F5E07" w:rsidRDefault="006F5E0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12.4pt;margin-top:38.05pt;width:45.25pt;height:26.0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" strokecolor="white">
                <v:textbox>
                  <w:txbxContent>
                    <w:p w:rsidR="006F5E07" w:rsidRDefault="006F5E07"/>
                  </w:txbxContent>
                </v:textbox>
              </v:shape>
            </w:pict>
          </mc:Fallback>
        </mc:AlternateContent>
      </w:r>
    </w:p>
    <w:p w:rsidR="009F2B81" w:rsidRPr="008F5D55" w:rsidRDefault="009F2B81" w:rsidP="00783AF7">
      <w:pPr>
        <w:pStyle w:val="Title"/>
        <w:rPr>
          <w:lang w:val="en-GB"/>
        </w:rPr>
        <w:sectPr w:rsidR="009F2B81" w:rsidRPr="008F5D55" w:rsidSect="009F2B81">
          <w:type w:val="continuous"/>
          <w:pgSz w:w="11906" w:h="16838" w:code="9"/>
          <w:pgMar w:top="1134" w:right="1134" w:bottom="1418" w:left="1134" w:header="709" w:footer="709" w:gutter="0"/>
          <w:cols w:space="708"/>
          <w:docGrid w:linePitch="360"/>
        </w:sectPr>
      </w:pPr>
    </w:p>
    <w:p w:rsidR="00783AF7" w:rsidRPr="008F5D55" w:rsidRDefault="00783AF7" w:rsidP="00783AF7">
      <w:pPr>
        <w:pStyle w:val="Title"/>
        <w:rPr>
          <w:lang w:val="en-GB"/>
        </w:rPr>
      </w:pPr>
      <w:r w:rsidRPr="008F5D55">
        <w:rPr>
          <w:lang w:val="en-GB"/>
        </w:rPr>
        <w:lastRenderedPageBreak/>
        <w:t>COVALENT BONDING</w:t>
      </w:r>
    </w:p>
    <w:p w:rsidR="00783AF7" w:rsidRPr="008F5D55" w:rsidRDefault="00783AF7" w:rsidP="00783AF7">
      <w:pPr>
        <w:rPr>
          <w:b/>
        </w:rPr>
      </w:pPr>
    </w:p>
    <w:p w:rsidR="00783AF7" w:rsidRPr="008F5D55" w:rsidRDefault="000549C1" w:rsidP="00783AF7">
      <w:pPr>
        <w:rPr>
          <w:b/>
        </w:rPr>
      </w:pPr>
      <w:r>
        <w:rPr>
          <w:noProof/>
        </w:rPr>
        <w:drawing>
          <wp:anchor distT="0" distB="0" distL="114300" distR="114300" simplePos="0" relativeHeight="251584000" behindDoc="0" locked="0" layoutInCell="1" allowOverlap="1">
            <wp:simplePos x="0" y="0"/>
            <wp:positionH relativeFrom="column">
              <wp:posOffset>5474970</wp:posOffset>
            </wp:positionH>
            <wp:positionV relativeFrom="paragraph">
              <wp:posOffset>29210</wp:posOffset>
            </wp:positionV>
            <wp:extent cx="629920" cy="617855"/>
            <wp:effectExtent l="0" t="0" r="0" b="0"/>
            <wp:wrapNone/>
            <wp:docPr id="329" name="Picture 329" descr="MCj04247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MCj042478200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920" cy="617855"/>
                    </a:xfrm>
                    <a:prstGeom prst="rect">
                      <a:avLst/>
                    </a:prstGeom>
                    <a:noFill/>
                    <a:ln>
                      <a:noFill/>
                    </a:ln>
                  </pic:spPr>
                </pic:pic>
              </a:graphicData>
            </a:graphic>
            <wp14:sizeRelH relativeFrom="page">
              <wp14:pctWidth>0</wp14:pctWidth>
            </wp14:sizeRelH>
            <wp14:sizeRelV relativeFrom="page">
              <wp14:pctHeight>0</wp14:pctHeight>
            </wp14:sizeRelV>
          </wp:anchor>
        </w:drawing>
      </w:r>
      <w:r w:rsidR="00783AF7" w:rsidRPr="008F5D55">
        <w:rPr>
          <w:b/>
        </w:rPr>
        <w:t>Structure and Bonding General Websites</w:t>
      </w:r>
    </w:p>
    <w:p w:rsidR="00783AF7" w:rsidRPr="008F5D55" w:rsidRDefault="00783AF7" w:rsidP="00783AF7">
      <w:pPr>
        <w:rPr>
          <w:b/>
        </w:rPr>
      </w:pPr>
    </w:p>
    <w:p w:rsidR="00783AF7" w:rsidRPr="008F5D55" w:rsidRDefault="001558D6" w:rsidP="00783AF7">
      <w:hyperlink r:id="rId16" w:history="1">
        <w:r w:rsidR="00783AF7" w:rsidRPr="008F5D55">
          <w:rPr>
            <w:rStyle w:val="Hyperlink"/>
          </w:rPr>
          <w:t>http://www.avogadro.co.uk/structure/chemstruc/structure.htm</w:t>
        </w:r>
      </w:hyperlink>
    </w:p>
    <w:p w:rsidR="00783AF7" w:rsidRPr="008F5D55" w:rsidRDefault="00783AF7" w:rsidP="00783AF7">
      <w:r w:rsidRPr="008F5D55">
        <w:t>A way of organising chemical structures and their physical properties</w:t>
      </w:r>
    </w:p>
    <w:p w:rsidR="00783AF7" w:rsidRPr="008F5D55" w:rsidRDefault="00783AF7" w:rsidP="00783AF7"/>
    <w:p w:rsidR="00783AF7" w:rsidRPr="008F5D55" w:rsidRDefault="00783AF7" w:rsidP="00783AF7">
      <w:pPr>
        <w:pStyle w:val="Title"/>
        <w:jc w:val="left"/>
        <w:rPr>
          <w:lang w:val="en-GB"/>
        </w:rPr>
      </w:pPr>
      <w:r w:rsidRPr="008F5D55">
        <w:rPr>
          <w:lang w:val="en-GB"/>
        </w:rPr>
        <w:t>Department website factsheets</w:t>
      </w:r>
    </w:p>
    <w:p w:rsidR="00FF4999" w:rsidRPr="008F5D55" w:rsidRDefault="00FF4999" w:rsidP="00783AF7">
      <w:pPr>
        <w:pStyle w:val="Title"/>
        <w:jc w:val="left"/>
        <w:rPr>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3984"/>
      </w:tblGrid>
      <w:tr w:rsidR="00783AF7" w:rsidRPr="00736393" w:rsidTr="00736393">
        <w:tc>
          <w:tcPr>
            <w:tcW w:w="576" w:type="dxa"/>
          </w:tcPr>
          <w:p w:rsidR="00783AF7" w:rsidRPr="00736393" w:rsidRDefault="00783AF7" w:rsidP="00736393">
            <w:pPr>
              <w:pStyle w:val="Title"/>
              <w:jc w:val="left"/>
              <w:rPr>
                <w:b w:val="0"/>
                <w:lang w:val="en-GB"/>
              </w:rPr>
            </w:pPr>
            <w:r w:rsidRPr="00736393">
              <w:rPr>
                <w:b w:val="0"/>
                <w:lang w:val="en-GB"/>
              </w:rPr>
              <w:t>05</w:t>
            </w:r>
          </w:p>
        </w:tc>
        <w:tc>
          <w:tcPr>
            <w:tcW w:w="3984" w:type="dxa"/>
          </w:tcPr>
          <w:p w:rsidR="00783AF7" w:rsidRPr="00736393" w:rsidRDefault="00783AF7" w:rsidP="00736393">
            <w:pPr>
              <w:pStyle w:val="Title"/>
              <w:jc w:val="left"/>
              <w:rPr>
                <w:b w:val="0"/>
                <w:lang w:val="en-GB"/>
              </w:rPr>
            </w:pPr>
            <w:r w:rsidRPr="00736393">
              <w:rPr>
                <w:b w:val="0"/>
                <w:lang w:val="en-GB"/>
              </w:rPr>
              <w:t>Bonding</w:t>
            </w:r>
          </w:p>
        </w:tc>
      </w:tr>
      <w:tr w:rsidR="00783AF7" w:rsidRPr="00736393" w:rsidTr="00736393">
        <w:tc>
          <w:tcPr>
            <w:tcW w:w="576" w:type="dxa"/>
          </w:tcPr>
          <w:p w:rsidR="00783AF7" w:rsidRPr="00736393" w:rsidRDefault="00783AF7" w:rsidP="00736393">
            <w:pPr>
              <w:pStyle w:val="Title"/>
              <w:jc w:val="left"/>
              <w:rPr>
                <w:b w:val="0"/>
                <w:lang w:val="en-GB"/>
              </w:rPr>
            </w:pPr>
            <w:r w:rsidRPr="00736393">
              <w:rPr>
                <w:b w:val="0"/>
                <w:lang w:val="en-GB"/>
              </w:rPr>
              <w:t>06</w:t>
            </w:r>
          </w:p>
        </w:tc>
        <w:tc>
          <w:tcPr>
            <w:tcW w:w="3984" w:type="dxa"/>
          </w:tcPr>
          <w:p w:rsidR="00783AF7" w:rsidRPr="00736393" w:rsidRDefault="00783AF7" w:rsidP="00736393">
            <w:pPr>
              <w:pStyle w:val="Title"/>
              <w:jc w:val="left"/>
              <w:rPr>
                <w:b w:val="0"/>
                <w:lang w:val="en-GB"/>
              </w:rPr>
            </w:pPr>
            <w:r w:rsidRPr="00736393">
              <w:rPr>
                <w:b w:val="0"/>
                <w:lang w:val="en-GB"/>
              </w:rPr>
              <w:t>Structure of elements and compounds</w:t>
            </w:r>
          </w:p>
        </w:tc>
      </w:tr>
    </w:tbl>
    <w:p w:rsidR="00FF4999" w:rsidRPr="008F5D55" w:rsidRDefault="00FF4999" w:rsidP="00783AF7">
      <w:pPr>
        <w:pStyle w:val="Title"/>
        <w:jc w:val="left"/>
        <w:rPr>
          <w:lang w:val="en-GB"/>
        </w:rPr>
      </w:pPr>
    </w:p>
    <w:p w:rsidR="00783AF7" w:rsidRPr="008F5D55" w:rsidRDefault="00783AF7" w:rsidP="00783AF7">
      <w:pPr>
        <w:pStyle w:val="Title"/>
        <w:jc w:val="left"/>
        <w:rPr>
          <w:lang w:val="en-GB"/>
        </w:rPr>
      </w:pPr>
      <w:r w:rsidRPr="008F5D55">
        <w:rPr>
          <w:lang w:val="en-GB"/>
        </w:rPr>
        <w:t>Websites - also other links shown throughout the pack</w:t>
      </w:r>
    </w:p>
    <w:p w:rsidR="00783AF7" w:rsidRPr="008F5D55" w:rsidRDefault="00783AF7" w:rsidP="00783AF7">
      <w:pPr>
        <w:pStyle w:val="Title"/>
        <w:jc w:val="left"/>
        <w:rPr>
          <w:b w:val="0"/>
          <w:lang w:val="en-GB"/>
        </w:rPr>
      </w:pPr>
    </w:p>
    <w:p w:rsidR="00783AF7" w:rsidRPr="008F5D55" w:rsidRDefault="001558D6" w:rsidP="00783AF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hyperlink r:id="rId17" w:anchor="top" w:history="1">
        <w:r w:rsidR="00783AF7" w:rsidRPr="008F5D55">
          <w:rPr>
            <w:rStyle w:val="Hyperlink"/>
          </w:rPr>
          <w:t>http://www.chemguide.co.uk/atoms/structsmenu.html#top</w:t>
        </w:r>
      </w:hyperlink>
    </w:p>
    <w:p w:rsidR="00783AF7" w:rsidRPr="008F5D55" w:rsidRDefault="00783AF7" w:rsidP="00783AF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r w:rsidRPr="008F5D55">
        <w:rPr>
          <w:color w:val="000000"/>
        </w:rPr>
        <w:t>A good site to support your AS and A level studies</w:t>
      </w:r>
    </w:p>
    <w:p w:rsidR="00783AF7" w:rsidRDefault="00783AF7" w:rsidP="00783AF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p>
    <w:p w:rsidR="00255A29" w:rsidRDefault="001558D6" w:rsidP="00783AF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hyperlink r:id="rId18" w:anchor="covalent" w:history="1">
        <w:r w:rsidR="00255A29" w:rsidRPr="00537DFF">
          <w:rPr>
            <w:rStyle w:val="Hyperlink"/>
          </w:rPr>
          <w:t>http://www.chemistryrules.me.uk/found/found3.htm#covalent</w:t>
        </w:r>
      </w:hyperlink>
    </w:p>
    <w:p w:rsidR="00783AF7" w:rsidRPr="008F5D55" w:rsidRDefault="00783AF7" w:rsidP="00783AF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r w:rsidRPr="008F5D55">
        <w:rPr>
          <w:color w:val="000000"/>
        </w:rPr>
        <w:t>A site giving basic information about covalent bonding</w:t>
      </w:r>
    </w:p>
    <w:p w:rsidR="00783AF7" w:rsidRPr="008F5D55" w:rsidRDefault="00783AF7" w:rsidP="00783AF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p>
    <w:p w:rsidR="00783AF7" w:rsidRPr="008F5D55" w:rsidRDefault="001558D6" w:rsidP="00783AF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hyperlink r:id="rId19" w:history="1">
        <w:r w:rsidR="00783AF7" w:rsidRPr="008F5D55">
          <w:rPr>
            <w:rStyle w:val="Hyperlink"/>
          </w:rPr>
          <w:t>http://www.creative-chemistry.org.uk/molecules/structures.htm</w:t>
        </w:r>
      </w:hyperlink>
    </w:p>
    <w:p w:rsidR="00783AF7" w:rsidRPr="008F5D55" w:rsidRDefault="00783AF7" w:rsidP="00783AF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r w:rsidRPr="008F5D55">
        <w:rPr>
          <w:color w:val="000000"/>
        </w:rPr>
        <w:t>A summary of the structures (which can be rotated) and their properties of some giant structures</w:t>
      </w:r>
    </w:p>
    <w:p w:rsidR="00783AF7" w:rsidRPr="008F5D55" w:rsidRDefault="00783AF7" w:rsidP="00783AF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p>
    <w:p w:rsidR="00783AF7" w:rsidRPr="008F5D55" w:rsidRDefault="001558D6" w:rsidP="00783AF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hyperlink r:id="rId20" w:history="1">
        <w:r w:rsidR="00783AF7" w:rsidRPr="008F5D55">
          <w:rPr>
            <w:rStyle w:val="Hyperlink"/>
          </w:rPr>
          <w:t>http://www.chem.ox.ac.uk/vrchemistry/electronsandbonds/intro1.htm</w:t>
        </w:r>
      </w:hyperlink>
    </w:p>
    <w:p w:rsidR="00783AF7" w:rsidRPr="008F5D55" w:rsidRDefault="00783AF7" w:rsidP="00783AF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r w:rsidRPr="008F5D55">
        <w:rPr>
          <w:color w:val="000000"/>
        </w:rPr>
        <w:t>Extension material on the topic of covalent bonding</w:t>
      </w:r>
    </w:p>
    <w:p w:rsidR="00783AF7" w:rsidRPr="008F5D55" w:rsidRDefault="00783AF7" w:rsidP="00783AF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p>
    <w:p w:rsidR="00783AF7" w:rsidRPr="008F5D55" w:rsidRDefault="001558D6" w:rsidP="00783AF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hyperlink r:id="rId21" w:history="1">
        <w:r w:rsidR="00783AF7" w:rsidRPr="008F5D55">
          <w:rPr>
            <w:rStyle w:val="Hyperlink"/>
          </w:rPr>
          <w:t>http://www.mp-docker.demon.co.uk/as_a2/topics/ionic_and_covalent_bonding/index.html</w:t>
        </w:r>
      </w:hyperlink>
    </w:p>
    <w:p w:rsidR="00783AF7" w:rsidRPr="008F5D55" w:rsidRDefault="00783AF7" w:rsidP="00783AF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r w:rsidRPr="008F5D55">
        <w:rPr>
          <w:color w:val="000000"/>
        </w:rPr>
        <w:t>Some quizzes to test your knowledge</w:t>
      </w:r>
    </w:p>
    <w:p w:rsidR="00833D71" w:rsidRPr="008F5D55" w:rsidRDefault="00833D71" w:rsidP="00783AF7">
      <w:pPr>
        <w:widowControl w:val="0"/>
        <w:autoSpaceDE w:val="0"/>
        <w:autoSpaceDN w:val="0"/>
        <w:adjustRightInd w:val="0"/>
        <w:ind w:right="-1"/>
      </w:pPr>
    </w:p>
    <w:p w:rsidR="00783AF7" w:rsidRPr="008F5D55" w:rsidRDefault="001558D6" w:rsidP="00783AF7">
      <w:pPr>
        <w:widowControl w:val="0"/>
        <w:autoSpaceDE w:val="0"/>
        <w:autoSpaceDN w:val="0"/>
        <w:adjustRightInd w:val="0"/>
        <w:ind w:right="-1"/>
      </w:pPr>
      <w:hyperlink r:id="rId22" w:history="1">
        <w:r w:rsidR="00783AF7" w:rsidRPr="008F5D55">
          <w:rPr>
            <w:rStyle w:val="Hyperlink"/>
          </w:rPr>
          <w:t>http://chemed.chem.purdue.edu/genchem/topicreview/bp/ch8/valenceframe.html</w:t>
        </w:r>
      </w:hyperlink>
    </w:p>
    <w:p w:rsidR="00783AF7" w:rsidRPr="008F5D55" w:rsidRDefault="00783AF7" w:rsidP="00783AF7">
      <w:pPr>
        <w:widowControl w:val="0"/>
        <w:autoSpaceDE w:val="0"/>
        <w:autoSpaceDN w:val="0"/>
        <w:adjustRightInd w:val="0"/>
        <w:ind w:right="-1"/>
        <w:rPr>
          <w:b/>
        </w:rPr>
      </w:pPr>
      <w:r w:rsidRPr="008F5D55">
        <w:rPr>
          <w:b/>
        </w:rPr>
        <w:t>a really useful refresher page to help you with the concepts covered in this pack</w:t>
      </w:r>
    </w:p>
    <w:p w:rsidR="00783AF7" w:rsidRPr="008F5D55" w:rsidRDefault="00783AF7" w:rsidP="00783AF7">
      <w:pPr>
        <w:pStyle w:val="Title"/>
        <w:jc w:val="left"/>
        <w:rPr>
          <w:b w:val="0"/>
          <w:lang w:val="en-GB"/>
        </w:rPr>
      </w:pPr>
    </w:p>
    <w:p w:rsidR="00783AF7" w:rsidRPr="008F5D55" w:rsidRDefault="00783AF7" w:rsidP="00783AF7">
      <w:pPr>
        <w:pStyle w:val="Title"/>
        <w:jc w:val="left"/>
        <w:rPr>
          <w:b w:val="0"/>
          <w:lang w:val="en-GB"/>
        </w:rPr>
      </w:pPr>
    </w:p>
    <w:p w:rsidR="00783AF7" w:rsidRPr="008F5D55" w:rsidRDefault="00783AF7" w:rsidP="00783AF7">
      <w:pPr>
        <w:pStyle w:val="Title"/>
        <w:jc w:val="left"/>
        <w:rPr>
          <w:b w:val="0"/>
          <w:lang w:val="en-GB"/>
        </w:rPr>
      </w:pPr>
    </w:p>
    <w:p w:rsidR="00783AF7" w:rsidRPr="008F5D55" w:rsidRDefault="00783AF7" w:rsidP="00783AF7">
      <w:pPr>
        <w:pStyle w:val="Title"/>
        <w:jc w:val="left"/>
        <w:rPr>
          <w:b w:val="0"/>
          <w:lang w:val="en-GB"/>
        </w:rPr>
      </w:pPr>
    </w:p>
    <w:p w:rsidR="00DB0C0D" w:rsidRPr="008F5D55" w:rsidRDefault="00783AF7" w:rsidP="00DB0C0D">
      <w:pPr>
        <w:rPr>
          <w:b/>
        </w:rPr>
      </w:pPr>
      <w:r w:rsidRPr="008F5D55">
        <w:br w:type="page"/>
      </w:r>
      <w:r w:rsidR="00DB0C0D" w:rsidRPr="008F5D55">
        <w:rPr>
          <w:b/>
        </w:rPr>
        <w:lastRenderedPageBreak/>
        <w:t>COVALENT BONDS</w:t>
      </w:r>
    </w:p>
    <w:p w:rsidR="00DB0C0D" w:rsidRPr="008F5D55" w:rsidRDefault="00DB0C0D" w:rsidP="00DB0C0D">
      <w:r w:rsidRPr="008F5D55">
        <w:t>In the Electron structure pack, you learnt that it becomes more and more difficult to remove electrons from an atom to form positive ions, a process that requires increasing amounts of energy. Loss of one or two electrons is not a problem, loss of three represents the limit of what can be realistically achieved, but losing four electrons in a chemical reaction simply does not happen as there is no compensating, energy releasing process. Atoms also require increasing amounts of energy in order to gain additional electrons and form negative ions.</w:t>
      </w:r>
    </w:p>
    <w:p w:rsidR="00DB0C0D" w:rsidRPr="008F5D55" w:rsidRDefault="00DB0C0D" w:rsidP="00DB0C0D">
      <w:r w:rsidRPr="008F5D55">
        <w:t xml:space="preserve">In order to overcome these problems and to attain a stable, noble gas electron configuration, atoms can </w:t>
      </w:r>
      <w:r w:rsidRPr="008F5D55">
        <w:rPr>
          <w:b/>
          <w:bCs/>
        </w:rPr>
        <w:t>share a pair of electrons</w:t>
      </w:r>
      <w:r w:rsidRPr="008F5D55">
        <w:t xml:space="preserve">, so forming a </w:t>
      </w:r>
      <w:r w:rsidRPr="008F5D55">
        <w:rPr>
          <w:b/>
          <w:bCs/>
        </w:rPr>
        <w:t>covalent bond</w:t>
      </w:r>
      <w:r w:rsidRPr="008F5D55">
        <w:t>.</w:t>
      </w:r>
    </w:p>
    <w:p w:rsidR="00DB0C0D" w:rsidRPr="008F5D55" w:rsidRDefault="00DB0C0D" w:rsidP="00DB0C0D">
      <w:r>
        <w:rPr>
          <w:noProof/>
          <w:sz w:val="20"/>
        </w:rPr>
        <mc:AlternateContent>
          <mc:Choice Requires="wps">
            <w:drawing>
              <wp:anchor distT="0" distB="0" distL="114300" distR="114300" simplePos="0" relativeHeight="251762176" behindDoc="0" locked="0" layoutInCell="1" allowOverlap="1" wp14:anchorId="64EF4C16" wp14:editId="4B46C295">
                <wp:simplePos x="0" y="0"/>
                <wp:positionH relativeFrom="column">
                  <wp:posOffset>-19050</wp:posOffset>
                </wp:positionH>
                <wp:positionV relativeFrom="paragraph">
                  <wp:posOffset>72390</wp:posOffset>
                </wp:positionV>
                <wp:extent cx="6120130" cy="372110"/>
                <wp:effectExtent l="9525" t="5715" r="13970" b="1270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72110"/>
                        </a:xfrm>
                        <a:prstGeom prst="rect">
                          <a:avLst/>
                        </a:prstGeom>
                        <a:solidFill>
                          <a:srgbClr val="FFFFFF"/>
                        </a:solidFill>
                        <a:ln w="9525">
                          <a:solidFill>
                            <a:srgbClr val="000000"/>
                          </a:solidFill>
                          <a:miter lim="800000"/>
                          <a:headEnd/>
                          <a:tailEnd/>
                        </a:ln>
                      </wps:spPr>
                      <wps:txbx>
                        <w:txbxContent>
                          <w:p w:rsidR="006F5E07" w:rsidRDefault="006F5E07" w:rsidP="00DB0C0D">
                            <w:r>
                              <w:rPr>
                                <w:b/>
                                <w:bCs/>
                              </w:rPr>
                              <w:t>A covalent bond</w:t>
                            </w:r>
                            <w:r>
                              <w:t xml:space="preserve"> is a shared pair of electrons one from each donor atom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1.5pt;margin-top:5.7pt;width:481.9pt;height:29.3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">
                <v:textbox>
                  <w:txbxContent>
                    <w:p w:rsidR="006F5E07" w:rsidRDefault="006F5E07" w:rsidP="00DB0C0D">
                      <w:r>
                        <w:rPr>
                          <w:b/>
                          <w:bCs/>
                        </w:rPr>
                        <w:t>A covalent bond</w:t>
                      </w:r>
                      <w:r>
                        <w:t xml:space="preserve"> is a shared pair of electrons one from each donor atom</w:t>
                      </w:r>
                    </w:p>
                  </w:txbxContent>
                </v:textbox>
              </v:shape>
            </w:pict>
          </mc:Fallback>
        </mc:AlternateContent>
      </w:r>
    </w:p>
    <w:p w:rsidR="00DB0C0D" w:rsidRPr="008F5D55" w:rsidRDefault="00DB0C0D" w:rsidP="00DB0C0D"/>
    <w:p w:rsidR="00DB0C0D" w:rsidRPr="008F5D55" w:rsidRDefault="00DB0C0D" w:rsidP="00DB0C0D"/>
    <w:p w:rsidR="00DB0C0D" w:rsidRPr="008F5D55" w:rsidRDefault="00DB0C0D" w:rsidP="00DB0C0D">
      <w:r>
        <w:rPr>
          <w:noProof/>
        </w:rPr>
        <mc:AlternateContent>
          <mc:Choice Requires="wps">
            <w:drawing>
              <wp:anchor distT="0" distB="0" distL="114300" distR="114300" simplePos="0" relativeHeight="251763200" behindDoc="0" locked="0" layoutInCell="1" allowOverlap="1" wp14:anchorId="74A398C1" wp14:editId="43282105">
                <wp:simplePos x="0" y="0"/>
                <wp:positionH relativeFrom="column">
                  <wp:align>center</wp:align>
                </wp:positionH>
                <wp:positionV relativeFrom="paragraph">
                  <wp:posOffset>13335</wp:posOffset>
                </wp:positionV>
                <wp:extent cx="6120130" cy="571500"/>
                <wp:effectExtent l="9525" t="13335" r="13970" b="5715"/>
                <wp:wrapNone/>
                <wp:docPr id="29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571500"/>
                        </a:xfrm>
                        <a:prstGeom prst="rect">
                          <a:avLst/>
                        </a:prstGeom>
                        <a:solidFill>
                          <a:srgbClr val="FFFFFF"/>
                        </a:solidFill>
                        <a:ln w="9525">
                          <a:solidFill>
                            <a:srgbClr val="000000"/>
                          </a:solidFill>
                          <a:miter lim="800000"/>
                          <a:headEnd/>
                          <a:tailEnd/>
                        </a:ln>
                      </wps:spPr>
                      <wps:txbx>
                        <w:txbxContent>
                          <w:p w:rsidR="006F5E07" w:rsidRPr="005A4842" w:rsidRDefault="006F5E07" w:rsidP="00DB0C0D">
                            <w:r w:rsidRPr="005A4842">
                              <w:rPr>
                                <w:b/>
                              </w:rPr>
                              <w:t xml:space="preserve">Covalent bonding </w:t>
                            </w:r>
                            <w:r>
                              <w:t>is the electrostatic attraction between the nuclei and the bonding pair of electrons which holds the 2 nuclei together.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29" type="#_x0000_t202" style="position:absolute;margin-left:0;margin-top:1.05pt;width:481.9pt;height:45pt;z-index:2517632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">
                <v:textbox>
                  <w:txbxContent>
                    <w:p w:rsidR="006F5E07" w:rsidRPr="005A4842" w:rsidRDefault="006F5E07" w:rsidP="00DB0C0D">
                      <w:r w:rsidRPr="005A4842">
                        <w:rPr>
                          <w:b/>
                        </w:rPr>
                        <w:t xml:space="preserve">Covalent bonding </w:t>
                      </w:r>
                      <w:r>
                        <w:t>is the electrostatic attraction between the nuclei and the bonding pair of electrons which holds the 2 nuclei together.</w:t>
                      </w:r>
                    </w:p>
                  </w:txbxContent>
                </v:textbox>
              </v:shape>
            </w:pict>
          </mc:Fallback>
        </mc:AlternateContent>
      </w:r>
    </w:p>
    <w:p w:rsidR="00DB0C0D" w:rsidRPr="008F5D55" w:rsidRDefault="00DB0C0D" w:rsidP="00DB0C0D"/>
    <w:p w:rsidR="00DB0C0D" w:rsidRPr="008F5D55" w:rsidRDefault="00DB0C0D" w:rsidP="00DB0C0D"/>
    <w:p w:rsidR="00DB0C0D" w:rsidRPr="008F5D55" w:rsidRDefault="00DB0C0D" w:rsidP="00DB0C0D"/>
    <w:p w:rsidR="00DB0C0D" w:rsidRDefault="00DB0C0D" w:rsidP="00DB0C0D">
      <w:pPr>
        <w:ind w:right="4251"/>
      </w:pPr>
      <w:r>
        <w:rPr>
          <w:noProof/>
        </w:rPr>
        <mc:AlternateContent>
          <mc:Choice Requires="wps">
            <w:drawing>
              <wp:anchor distT="0" distB="0" distL="114300" distR="114300" simplePos="0" relativeHeight="251766272" behindDoc="0" locked="0" layoutInCell="1" allowOverlap="1" wp14:anchorId="75878EDC" wp14:editId="6C808A27">
                <wp:simplePos x="0" y="0"/>
                <wp:positionH relativeFrom="column">
                  <wp:align>center</wp:align>
                </wp:positionH>
                <wp:positionV relativeFrom="paragraph">
                  <wp:posOffset>0</wp:posOffset>
                </wp:positionV>
                <wp:extent cx="6166963" cy="1403985"/>
                <wp:effectExtent l="0" t="0" r="24765" b="2159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6963" cy="1403985"/>
                        </a:xfrm>
                        <a:prstGeom prst="rect">
                          <a:avLst/>
                        </a:prstGeom>
                        <a:solidFill>
                          <a:srgbClr val="FFFFFF"/>
                        </a:solidFill>
                        <a:ln w="9525">
                          <a:solidFill>
                            <a:srgbClr val="000000"/>
                          </a:solidFill>
                          <a:miter lim="800000"/>
                          <a:headEnd/>
                          <a:tailEnd/>
                        </a:ln>
                      </wps:spPr>
                      <wps:txbx>
                        <w:txbxContent>
                          <w:p w:rsidR="006F5E07" w:rsidRDefault="006F5E07" w:rsidP="00DB0C0D">
                            <w:r>
                              <w:t xml:space="preserve">The </w:t>
                            </w:r>
                            <w:r w:rsidRPr="00BF14AA">
                              <w:rPr>
                                <w:b/>
                              </w:rPr>
                              <w:t>Bond length</w:t>
                            </w:r>
                            <w:r>
                              <w:t xml:space="preserve"> is the distance between the nuclei of the two atoms that are covalently bonded together.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0;margin-top:0;width:485.6pt;height:110.55pt;z-index:25176627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">
                <v:textbox style="mso-fit-shape-to-text:t">
                  <w:txbxContent>
                    <w:p w:rsidR="006F5E07" w:rsidRDefault="006F5E07" w:rsidP="00DB0C0D">
                      <w:r>
                        <w:t xml:space="preserve">The </w:t>
                      </w:r>
                      <w:r w:rsidRPr="00BF14AA">
                        <w:rPr>
                          <w:b/>
                        </w:rPr>
                        <w:t>Bond length</w:t>
                      </w:r>
                      <w:r>
                        <w:t xml:space="preserve"> is the distance between the nuclei of the two atoms that are covalently bonded together. </w:t>
                      </w:r>
                    </w:p>
                  </w:txbxContent>
                </v:textbox>
              </v:shape>
            </w:pict>
          </mc:Fallback>
        </mc:AlternateContent>
      </w:r>
    </w:p>
    <w:p w:rsidR="00DB0C0D" w:rsidRDefault="00DB0C0D" w:rsidP="00DB0C0D">
      <w:pPr>
        <w:ind w:right="4251"/>
      </w:pPr>
    </w:p>
    <w:p w:rsidR="00DB0C0D" w:rsidRDefault="00DB0C0D" w:rsidP="00DB0C0D">
      <w:pPr>
        <w:ind w:right="4251"/>
      </w:pPr>
      <w:r>
        <w:rPr>
          <w:noProof/>
        </w:rPr>
        <w:drawing>
          <wp:anchor distT="0" distB="0" distL="114300" distR="114300" simplePos="0" relativeHeight="251764224" behindDoc="1" locked="0" layoutInCell="1" allowOverlap="1" wp14:anchorId="1A40DA4E" wp14:editId="4503979C">
            <wp:simplePos x="0" y="0"/>
            <wp:positionH relativeFrom="column">
              <wp:posOffset>3607435</wp:posOffset>
            </wp:positionH>
            <wp:positionV relativeFrom="paragraph">
              <wp:posOffset>135255</wp:posOffset>
            </wp:positionV>
            <wp:extent cx="2200275" cy="1590675"/>
            <wp:effectExtent l="0" t="0" r="9525" b="9525"/>
            <wp:wrapNone/>
            <wp:docPr id="276" name="Picture 276" descr="scan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scan003"/>
                    <pic:cNvPicPr>
                      <a:picLocks noChangeAspect="1" noChangeArrowheads="1"/>
                    </pic:cNvPicPr>
                  </pic:nvPicPr>
                  <pic:blipFill>
                    <a:blip r:embed="rId23">
                      <a:extLst>
                        <a:ext uri="{28A0092B-C50C-407E-A947-70E740481C1C}">
                          <a14:useLocalDpi xmlns:a14="http://schemas.microsoft.com/office/drawing/2010/main" val="0"/>
                        </a:ext>
                      </a:extLst>
                    </a:blip>
                    <a:srcRect b="16913"/>
                    <a:stretch>
                      <a:fillRect/>
                    </a:stretch>
                  </pic:blipFill>
                  <pic:spPr bwMode="auto">
                    <a:xfrm>
                      <a:off x="0" y="0"/>
                      <a:ext cx="220027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0C0D" w:rsidRDefault="00DB0C0D" w:rsidP="00DB0C0D">
      <w:pPr>
        <w:ind w:right="4251"/>
      </w:pPr>
    </w:p>
    <w:p w:rsidR="00DB0C0D" w:rsidRDefault="00DB0C0D" w:rsidP="00DB0C0D">
      <w:pPr>
        <w:ind w:right="4251"/>
      </w:pPr>
    </w:p>
    <w:p w:rsidR="00DB0C0D" w:rsidRPr="008F5D55" w:rsidRDefault="00DB0C0D" w:rsidP="00DB0C0D">
      <w:pPr>
        <w:ind w:right="4251"/>
      </w:pPr>
      <w:r w:rsidRPr="008F5D55">
        <w:t xml:space="preserve">The electrostatic forces </w:t>
      </w:r>
      <w:r>
        <w:t xml:space="preserve">of attraction and repulsion </w:t>
      </w:r>
      <w:r w:rsidRPr="008F5D55">
        <w:t>within a hydrogen molecule</w:t>
      </w:r>
      <w:r>
        <w:t xml:space="preserve"> </w:t>
      </w:r>
      <w:r w:rsidRPr="008F5D55">
        <w:t>are depicted:-</w:t>
      </w:r>
    </w:p>
    <w:p w:rsidR="00DB0C0D" w:rsidRPr="00770421" w:rsidRDefault="00DB0C0D" w:rsidP="00DB0C0D">
      <w:pPr>
        <w:numPr>
          <w:ilvl w:val="0"/>
          <w:numId w:val="14"/>
        </w:numPr>
        <w:ind w:right="4251"/>
      </w:pPr>
      <w:r>
        <w:t>L</w:t>
      </w:r>
      <w:r w:rsidRPr="00770421">
        <w:t>abel the forces of attraction and repulsion</w:t>
      </w:r>
    </w:p>
    <w:p w:rsidR="00DB0C0D" w:rsidRDefault="00DB0C0D" w:rsidP="00DB0C0D">
      <w:pPr>
        <w:numPr>
          <w:ilvl w:val="0"/>
          <w:numId w:val="14"/>
        </w:numPr>
        <w:ind w:right="4251"/>
      </w:pPr>
      <w:r>
        <w:t>Draw 2 vertical lines through the 2 nuclei.</w:t>
      </w:r>
    </w:p>
    <w:p w:rsidR="00DB0C0D" w:rsidRDefault="00DB0C0D" w:rsidP="00DB0C0D">
      <w:r>
        <w:rPr>
          <w:i/>
        </w:rPr>
        <w:t xml:space="preserve">NOTE: </w:t>
      </w:r>
      <w:r>
        <w:t xml:space="preserve">Electron density anywhere between these 2 lines </w:t>
      </w:r>
    </w:p>
    <w:p w:rsidR="00DB0C0D" w:rsidRDefault="00DB0C0D" w:rsidP="00DB0C0D">
      <w:r>
        <w:t>will hold the 2 nuclei together making a covalent bond.</w:t>
      </w:r>
    </w:p>
    <w:p w:rsidR="00DB0C0D" w:rsidRDefault="00DB0C0D" w:rsidP="00DB0C0D"/>
    <w:p w:rsidR="00DB0C0D" w:rsidRDefault="00DB0C0D" w:rsidP="00DB0C0D">
      <w:r>
        <w:t>As a general rule the shorter the bond length the stronger the bond</w:t>
      </w:r>
    </w:p>
    <w:p w:rsidR="00DB0C0D" w:rsidRDefault="00DB0C0D" w:rsidP="00DB0C0D"/>
    <w:tbl>
      <w:tblPr>
        <w:tblStyle w:val="TableGrid"/>
        <w:tblW w:w="0" w:type="auto"/>
        <w:tblLook w:val="04A0" w:firstRow="1" w:lastRow="0" w:firstColumn="1" w:lastColumn="0" w:noHBand="0" w:noVBand="1"/>
      </w:tblPr>
      <w:tblGrid>
        <w:gridCol w:w="3284"/>
        <w:gridCol w:w="3285"/>
        <w:gridCol w:w="3285"/>
      </w:tblGrid>
      <w:tr w:rsidR="00DB0C0D" w:rsidTr="00DB0C0D">
        <w:tc>
          <w:tcPr>
            <w:tcW w:w="3284" w:type="dxa"/>
          </w:tcPr>
          <w:p w:rsidR="00DB0C0D" w:rsidRDefault="00DB0C0D" w:rsidP="00671178">
            <w:pPr>
              <w:spacing w:before="120" w:after="120"/>
            </w:pPr>
            <w:r>
              <w:t>Bond</w:t>
            </w:r>
          </w:p>
        </w:tc>
        <w:tc>
          <w:tcPr>
            <w:tcW w:w="3285" w:type="dxa"/>
          </w:tcPr>
          <w:p w:rsidR="00DB0C0D" w:rsidRDefault="00DB0C0D" w:rsidP="00671178">
            <w:pPr>
              <w:spacing w:before="120" w:after="120"/>
            </w:pPr>
            <w:r>
              <w:t>Bond Length/nm</w:t>
            </w:r>
          </w:p>
        </w:tc>
        <w:tc>
          <w:tcPr>
            <w:tcW w:w="3285" w:type="dxa"/>
          </w:tcPr>
          <w:p w:rsidR="00DB0C0D" w:rsidRPr="00BF14AA" w:rsidRDefault="00DB0C0D" w:rsidP="00671178">
            <w:pPr>
              <w:spacing w:before="120" w:after="120"/>
            </w:pPr>
            <w:r>
              <w:t>Bond Strength/ kJmol</w:t>
            </w:r>
            <w:r>
              <w:rPr>
                <w:vertAlign w:val="superscript"/>
              </w:rPr>
              <w:t>-1</w:t>
            </w:r>
          </w:p>
        </w:tc>
      </w:tr>
      <w:tr w:rsidR="00DB0C0D" w:rsidTr="00DB0C0D">
        <w:tc>
          <w:tcPr>
            <w:tcW w:w="3284" w:type="dxa"/>
          </w:tcPr>
          <w:p w:rsidR="00DB0C0D" w:rsidRDefault="00DB0C0D" w:rsidP="00671178">
            <w:pPr>
              <w:spacing w:before="120" w:after="120"/>
            </w:pPr>
            <w:r>
              <w:t>I-I</w:t>
            </w:r>
          </w:p>
        </w:tc>
        <w:tc>
          <w:tcPr>
            <w:tcW w:w="3285" w:type="dxa"/>
          </w:tcPr>
          <w:p w:rsidR="00DB0C0D" w:rsidRDefault="00DB0C0D" w:rsidP="00671178">
            <w:pPr>
              <w:spacing w:before="120" w:after="120"/>
            </w:pPr>
            <w:r>
              <w:t>0.267</w:t>
            </w:r>
          </w:p>
        </w:tc>
        <w:tc>
          <w:tcPr>
            <w:tcW w:w="3285" w:type="dxa"/>
          </w:tcPr>
          <w:p w:rsidR="00DB0C0D" w:rsidRDefault="00DB0C0D" w:rsidP="00671178">
            <w:pPr>
              <w:spacing w:before="120" w:after="120"/>
            </w:pPr>
            <w:r>
              <w:t>151</w:t>
            </w:r>
          </w:p>
        </w:tc>
      </w:tr>
      <w:tr w:rsidR="00DB0C0D" w:rsidTr="00DB0C0D">
        <w:tc>
          <w:tcPr>
            <w:tcW w:w="3284" w:type="dxa"/>
          </w:tcPr>
          <w:p w:rsidR="00DB0C0D" w:rsidRDefault="00DB0C0D" w:rsidP="00671178">
            <w:pPr>
              <w:spacing w:before="120" w:after="120"/>
            </w:pPr>
            <w:r>
              <w:t>Br-Br</w:t>
            </w:r>
          </w:p>
        </w:tc>
        <w:tc>
          <w:tcPr>
            <w:tcW w:w="3285" w:type="dxa"/>
          </w:tcPr>
          <w:p w:rsidR="00DB0C0D" w:rsidRDefault="00DB0C0D" w:rsidP="00671178">
            <w:pPr>
              <w:spacing w:before="120" w:after="120"/>
            </w:pPr>
            <w:r>
              <w:t>0.228</w:t>
            </w:r>
          </w:p>
        </w:tc>
        <w:tc>
          <w:tcPr>
            <w:tcW w:w="3285" w:type="dxa"/>
          </w:tcPr>
          <w:p w:rsidR="00DB0C0D" w:rsidRDefault="00DB0C0D" w:rsidP="00671178">
            <w:pPr>
              <w:spacing w:before="120" w:after="120"/>
            </w:pPr>
            <w:r>
              <w:t>193</w:t>
            </w:r>
          </w:p>
        </w:tc>
      </w:tr>
      <w:tr w:rsidR="00DB0C0D" w:rsidTr="00DB0C0D">
        <w:tc>
          <w:tcPr>
            <w:tcW w:w="3284" w:type="dxa"/>
          </w:tcPr>
          <w:p w:rsidR="00DB0C0D" w:rsidRDefault="00DB0C0D" w:rsidP="00671178">
            <w:pPr>
              <w:spacing w:before="120" w:after="120"/>
            </w:pPr>
            <w:r>
              <w:t>Cl-Cl</w:t>
            </w:r>
          </w:p>
        </w:tc>
        <w:tc>
          <w:tcPr>
            <w:tcW w:w="3285" w:type="dxa"/>
          </w:tcPr>
          <w:p w:rsidR="00DB0C0D" w:rsidRPr="00671178" w:rsidRDefault="00DB0C0D" w:rsidP="00671178">
            <w:pPr>
              <w:spacing w:before="120" w:after="120"/>
              <w:rPr>
                <w:rFonts w:ascii="Arial" w:hAnsi="Arial" w:cs="Arial"/>
                <w:color w:val="002060"/>
              </w:rPr>
            </w:pPr>
            <w:r w:rsidRPr="00671178">
              <w:rPr>
                <w:rFonts w:ascii="Arial" w:hAnsi="Arial" w:cs="Arial"/>
                <w:color w:val="002060"/>
              </w:rPr>
              <w:t>0.198</w:t>
            </w:r>
          </w:p>
        </w:tc>
        <w:tc>
          <w:tcPr>
            <w:tcW w:w="3285" w:type="dxa"/>
          </w:tcPr>
          <w:p w:rsidR="00DB0C0D" w:rsidRPr="00671178" w:rsidRDefault="00DB0C0D" w:rsidP="00671178">
            <w:pPr>
              <w:spacing w:before="120" w:after="120"/>
              <w:rPr>
                <w:rFonts w:ascii="Arial" w:hAnsi="Arial" w:cs="Arial"/>
                <w:color w:val="002060"/>
              </w:rPr>
            </w:pPr>
            <w:r w:rsidRPr="00671178">
              <w:rPr>
                <w:rFonts w:ascii="Arial" w:hAnsi="Arial" w:cs="Arial"/>
                <w:color w:val="002060"/>
              </w:rPr>
              <w:t>243</w:t>
            </w:r>
          </w:p>
        </w:tc>
      </w:tr>
    </w:tbl>
    <w:p w:rsidR="00DB0C0D" w:rsidRPr="008F5D55" w:rsidRDefault="00DB0C0D" w:rsidP="00DB0C0D"/>
    <w:p w:rsidR="00DB0C0D" w:rsidRDefault="00DB0C0D" w:rsidP="00DB0C0D"/>
    <w:p w:rsidR="00DB0C0D" w:rsidRDefault="00DB0C0D" w:rsidP="00DB0C0D">
      <w:r>
        <w:rPr>
          <w:noProof/>
        </w:rPr>
        <w:drawing>
          <wp:anchor distT="0" distB="0" distL="114300" distR="114300" simplePos="0" relativeHeight="251765248" behindDoc="0" locked="0" layoutInCell="1" allowOverlap="1" wp14:anchorId="6770AB74" wp14:editId="686E5E80">
            <wp:simplePos x="0" y="0"/>
            <wp:positionH relativeFrom="column">
              <wp:posOffset>5467985</wp:posOffset>
            </wp:positionH>
            <wp:positionV relativeFrom="paragraph">
              <wp:posOffset>114935</wp:posOffset>
            </wp:positionV>
            <wp:extent cx="579755" cy="465455"/>
            <wp:effectExtent l="0" t="0" r="0" b="0"/>
            <wp:wrapNone/>
            <wp:docPr id="330" name="Picture 330" descr="Clas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Class vide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755" cy="465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0C0D" w:rsidRPr="008F5D55" w:rsidRDefault="00DB0C0D" w:rsidP="00DB0C0D">
      <w:r w:rsidRPr="008F5D55">
        <w:t>See also</w:t>
      </w:r>
      <w:r>
        <w:tab/>
      </w:r>
      <w:r w:rsidRPr="008F5D55">
        <w:t xml:space="preserve">Video clip e-stream 1772 </w:t>
      </w:r>
      <w:r>
        <w:t xml:space="preserve">1.00 – 6.00 </w:t>
      </w:r>
      <w:hyperlink r:id="rId25" w:history="1">
        <w:r w:rsidRPr="008F5D55">
          <w:rPr>
            <w:rStyle w:val="Hyperlink"/>
          </w:rPr>
          <w:t>Introduction to covalent bonding</w:t>
        </w:r>
      </w:hyperlink>
    </w:p>
    <w:p w:rsidR="00DB0C0D" w:rsidRPr="008F5D55" w:rsidRDefault="00DB0C0D" w:rsidP="00DB0C0D"/>
    <w:p w:rsidR="001362CA" w:rsidRDefault="001362CA" w:rsidP="00DB0C0D"/>
    <w:p w:rsidR="001362CA" w:rsidRDefault="001362CA" w:rsidP="00DB0C0D"/>
    <w:p w:rsidR="001362CA" w:rsidRDefault="001362CA" w:rsidP="00DB0C0D"/>
    <w:p w:rsidR="001362CA" w:rsidRDefault="001362CA" w:rsidP="00DB0C0D"/>
    <w:p w:rsidR="001362CA" w:rsidRPr="008F5D55" w:rsidRDefault="001362CA" w:rsidP="001362CA">
      <w:pPr>
        <w:ind w:right="566"/>
        <w:rPr>
          <w:b/>
        </w:rPr>
      </w:pPr>
      <w:r>
        <w:rPr>
          <w:noProof/>
        </w:rPr>
        <w:drawing>
          <wp:anchor distT="0" distB="0" distL="114300" distR="114300" simplePos="0" relativeHeight="251812352" behindDoc="0" locked="0" layoutInCell="1" allowOverlap="1" wp14:anchorId="3CE46B61" wp14:editId="21F83FFB">
            <wp:simplePos x="0" y="0"/>
            <wp:positionH relativeFrom="column">
              <wp:posOffset>5655945</wp:posOffset>
            </wp:positionH>
            <wp:positionV relativeFrom="paragraph">
              <wp:posOffset>76200</wp:posOffset>
            </wp:positionV>
            <wp:extent cx="432435" cy="767715"/>
            <wp:effectExtent l="0" t="0" r="5715" b="0"/>
            <wp:wrapNone/>
            <wp:docPr id="331" name="Picture 331" descr="Demon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Demonstra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435"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D55">
        <w:rPr>
          <w:b/>
        </w:rPr>
        <w:t>Optional Demonstration</w:t>
      </w:r>
    </w:p>
    <w:p w:rsidR="001362CA" w:rsidRPr="008F5D55" w:rsidRDefault="001362CA" w:rsidP="001362CA">
      <w:pPr>
        <w:ind w:right="566"/>
      </w:pPr>
      <w:r w:rsidRPr="008F5D55">
        <w:t>Your teacher may demonstrate the strength of covalent bonds by making water from H</w:t>
      </w:r>
      <w:r w:rsidRPr="008F5D55">
        <w:rPr>
          <w:vertAlign w:val="subscript"/>
        </w:rPr>
        <w:t>2</w:t>
      </w:r>
      <w:r w:rsidRPr="008F5D55">
        <w:t xml:space="preserve"> and O</w:t>
      </w:r>
      <w:r w:rsidRPr="008F5D55">
        <w:rPr>
          <w:vertAlign w:val="subscript"/>
        </w:rPr>
        <w:t>2</w:t>
      </w:r>
      <w:r w:rsidRPr="008F5D55">
        <w:t>.</w:t>
      </w:r>
      <w:r>
        <w:t xml:space="preserve">  </w:t>
      </w:r>
      <w:r w:rsidRPr="008F5D55">
        <w:t xml:space="preserve">The strength of the covalent bond is demonstrated by the amount of energy, in the form of light and sound that is released by the formation of two O-H covalent bonds. </w:t>
      </w:r>
    </w:p>
    <w:p w:rsidR="001362CA" w:rsidRPr="00795EB1" w:rsidRDefault="001362CA" w:rsidP="001362CA">
      <w:pPr>
        <w:rPr>
          <w:b/>
          <w:sz w:val="28"/>
          <w:szCs w:val="28"/>
        </w:rPr>
      </w:pPr>
      <w:r>
        <w:rPr>
          <w:noProof/>
        </w:rPr>
        <w:lastRenderedPageBreak/>
        <mc:AlternateContent>
          <mc:Choice Requires="wpg">
            <w:drawing>
              <wp:anchor distT="0" distB="0" distL="114300" distR="114300" simplePos="0" relativeHeight="251616768" behindDoc="0" locked="0" layoutInCell="1" allowOverlap="1" wp14:anchorId="4024BD7E" wp14:editId="5C865F71">
                <wp:simplePos x="0" y="0"/>
                <wp:positionH relativeFrom="column">
                  <wp:posOffset>1283970</wp:posOffset>
                </wp:positionH>
                <wp:positionV relativeFrom="paragraph">
                  <wp:posOffset>-27179</wp:posOffset>
                </wp:positionV>
                <wp:extent cx="4597400" cy="1715770"/>
                <wp:effectExtent l="0" t="0" r="0" b="0"/>
                <wp:wrapNone/>
                <wp:docPr id="486" name="Group 486"/>
                <wp:cNvGraphicFramePr/>
                <a:graphic xmlns:a="http://schemas.openxmlformats.org/drawingml/2006/main">
                  <a:graphicData uri="http://schemas.microsoft.com/office/word/2010/wordprocessingGroup">
                    <wpg:wgp>
                      <wpg:cNvGrpSpPr/>
                      <wpg:grpSpPr>
                        <a:xfrm>
                          <a:off x="0" y="0"/>
                          <a:ext cx="4597400" cy="1715770"/>
                          <a:chOff x="0" y="0"/>
                          <a:chExt cx="4597978" cy="1716257"/>
                        </a:xfrm>
                      </wpg:grpSpPr>
                      <pic:pic xmlns:pic="http://schemas.openxmlformats.org/drawingml/2006/picture">
                        <pic:nvPicPr>
                          <pic:cNvPr id="266" name="Picture 3" descr="Chlorine dot and cross"/>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273133"/>
                            <a:ext cx="4500749" cy="1223158"/>
                          </a:xfrm>
                          <a:prstGeom prst="rect">
                            <a:avLst/>
                          </a:prstGeom>
                          <a:noFill/>
                          <a:ln>
                            <a:noFill/>
                          </a:ln>
                        </pic:spPr>
                      </pic:pic>
                      <wps:wsp>
                        <wps:cNvPr id="268" name="Text Box 371"/>
                        <wps:cNvSpPr txBox="1">
                          <a:spLocks noChangeArrowheads="1"/>
                        </wps:cNvSpPr>
                        <wps:spPr bwMode="auto">
                          <a:xfrm>
                            <a:off x="2814452" y="0"/>
                            <a:ext cx="1771650" cy="196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5E07" w:rsidRPr="00B16B28" w:rsidRDefault="006F5E07" w:rsidP="001362CA">
                              <w:pPr>
                                <w:ind w:left="720"/>
                                <w:rPr>
                                  <w:rFonts w:ascii="Arial" w:hAnsi="Arial" w:cs="Arial"/>
                                  <w:color w:val="000080"/>
                                </w:rPr>
                              </w:pPr>
                              <w:r>
                                <w:rPr>
                                  <w:rFonts w:ascii="Arial" w:hAnsi="Arial" w:cs="Arial"/>
                                  <w:color w:val="000080"/>
                                </w:rPr>
                                <w:t>Lone</w:t>
                              </w:r>
                              <w:r w:rsidRPr="00B16B28">
                                <w:rPr>
                                  <w:rFonts w:ascii="Arial" w:hAnsi="Arial" w:cs="Arial"/>
                                  <w:color w:val="000080"/>
                                </w:rPr>
                                <w:t xml:space="preserve"> pair</w:t>
                              </w:r>
                              <w:r>
                                <w:rPr>
                                  <w:rFonts w:ascii="Arial" w:hAnsi="Arial" w:cs="Arial"/>
                                  <w:color w:val="000080"/>
                                </w:rPr>
                                <w:t>s</w:t>
                              </w:r>
                              <w:r w:rsidRPr="00B16B28">
                                <w:rPr>
                                  <w:rFonts w:ascii="Arial" w:hAnsi="Arial" w:cs="Arial"/>
                                  <w:color w:val="000080"/>
                                </w:rPr>
                                <w:t xml:space="preserve"> of electrons</w:t>
                              </w:r>
                            </w:p>
                          </w:txbxContent>
                        </wps:txbx>
                        <wps:bodyPr rot="0" vert="horz" wrap="square" lIns="0" tIns="0" rIns="0" bIns="0" anchor="t" anchorCtr="0" upright="1">
                          <a:noAutofit/>
                        </wps:bodyPr>
                      </wps:wsp>
                      <wps:wsp>
                        <wps:cNvPr id="269" name="Text Box 372"/>
                        <wps:cNvSpPr txBox="1">
                          <a:spLocks noChangeArrowheads="1"/>
                        </wps:cNvSpPr>
                        <wps:spPr bwMode="auto">
                          <a:xfrm>
                            <a:off x="2826328" y="1520042"/>
                            <a:ext cx="1771650" cy="196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5E07" w:rsidRPr="00B16B28" w:rsidRDefault="006F5E07" w:rsidP="00986A65">
                              <w:pPr>
                                <w:rPr>
                                  <w:rFonts w:ascii="Arial" w:hAnsi="Arial" w:cs="Arial"/>
                                  <w:color w:val="000080"/>
                                </w:rPr>
                              </w:pPr>
                              <w:r w:rsidRPr="00B16B28">
                                <w:rPr>
                                  <w:rFonts w:ascii="Arial" w:hAnsi="Arial" w:cs="Arial"/>
                                  <w:color w:val="000080"/>
                                </w:rPr>
                                <w:t>Shared pair of electrons</w:t>
                              </w:r>
                            </w:p>
                          </w:txbxContent>
                        </wps:txbx>
                        <wps:bodyPr rot="0" vert="horz" wrap="square" lIns="0" tIns="0" rIns="0" bIns="0" anchor="t" anchorCtr="0" upright="1">
                          <a:noAutofit/>
                        </wps:bodyPr>
                      </wps:wsp>
                      <wps:wsp>
                        <wps:cNvPr id="270" name="Line 373"/>
                        <wps:cNvCnPr>
                          <a:cxnSpLocks noChangeShapeType="1"/>
                        </wps:cNvCnPr>
                        <wps:spPr bwMode="auto">
                          <a:xfrm flipH="1" flipV="1">
                            <a:off x="3645725" y="997528"/>
                            <a:ext cx="8255" cy="596265"/>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271" name="Line 374"/>
                        <wps:cNvCnPr>
                          <a:cxnSpLocks noChangeShapeType="1"/>
                        </wps:cNvCnPr>
                        <wps:spPr bwMode="auto">
                          <a:xfrm flipH="1">
                            <a:off x="3289465" y="166255"/>
                            <a:ext cx="244475" cy="318770"/>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272" name="Line 375"/>
                        <wps:cNvCnPr>
                          <a:cxnSpLocks noChangeShapeType="1"/>
                        </wps:cNvCnPr>
                        <wps:spPr bwMode="auto">
                          <a:xfrm>
                            <a:off x="3693226" y="201881"/>
                            <a:ext cx="269240" cy="277495"/>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267" name="Line 376"/>
                        <wps:cNvCnPr>
                          <a:cxnSpLocks noChangeShapeType="1"/>
                        </wps:cNvCnPr>
                        <wps:spPr bwMode="auto">
                          <a:xfrm>
                            <a:off x="4061362" y="190006"/>
                            <a:ext cx="220345" cy="522605"/>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486" o:spid="_x0000_s1031" style="position:absolute;margin-left:101.1pt;margin-top:-2.15pt;width:362pt;height:135.1pt;z-index:251616768" coordsize="45979,171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y6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2" type="#_x0000_t75" alt="Chlorine dot and cross" style="position:absolute;top:2731;width:45007;height:12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SQ2PHAAAA3AAAAA8AAABkcnMvZG93bnJldi54bWxEj0FrwkAUhO+F/oflFbzVTRXTNHUVK2oF&#10;L2oL7fGZfSbB7NuQXWP8965Q6HGYmW+Y8bQzlWipcaVlBS/9CARxZnXJuYLvr+VzAsJ5ZI2VZVJw&#10;JQfTyePDGFNtL7yjdu9zESDsUlRQeF+nUrqsIIOub2vi4B1tY9AH2eRSN3gJcFPJQRTF0mDJYaHA&#10;muYFZaf92Sh4TUbX7fZjMTsdhpvf3eoNfz7bWKneUzd7B+Gp8//hv/ZaKxjEMdzPhCMgJ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6SQ2PHAAAA3AAAAA8AAAAAAAAAAAAA&#10;AAAAnwIAAGRycy9kb3ducmV2LnhtbFBLBQYAAAAABAAEAPcAAACTAwAAAAA=&#10;">
                  <v:imagedata r:id="rId28" o:title="Chlorine dot and cross"/>
                  <v:path arrowok="t"/>
                </v:shape>
                <v:shape id="Text Box 371" o:spid="_x0000_s1033" type="#_x0000_t202" style="position:absolute;left:28144;width:17717;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0cIA&#10;AADcAAAADwAAAGRycy9kb3ducmV2LnhtbERPPWvDMBDdA/0P4gpdQiPXgylOlNDaCXRohzjG82Fd&#10;bVPrZCQldv59NRQ6Pt737rCYUdzI+cGygpdNAoK4tXrgTkF9OT2/gvABWeNomRTcycNh/7DaYa7t&#10;zGe6VaETMYR9jgr6EKZcSt/2ZNBv7EQcuW/rDIYIXSe1wzmGm1GmSZJJgwPHhh4nKnpqf6qrUZCV&#10;7jqfuViX9fETv6Yubd7vjVJPj8vbFkSgJfyL/9wfWkGaxbXx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6z7RwgAAANwAAAAPAAAAAAAAAAAAAAAAAJgCAABkcnMvZG93&#10;bnJldi54bWxQSwUGAAAAAAQABAD1AAAAhwMAAAAA&#10;" stroked="f">
                  <v:textbox inset="0,0,0,0">
                    <w:txbxContent>
                      <w:p w:rsidR="006F5E07" w:rsidRPr="00B16B28" w:rsidRDefault="006F5E07" w:rsidP="001362CA">
                        <w:pPr>
                          <w:ind w:left="720"/>
                          <w:rPr>
                            <w:rFonts w:ascii="Arial" w:hAnsi="Arial" w:cs="Arial"/>
                            <w:color w:val="000080"/>
                          </w:rPr>
                        </w:pPr>
                        <w:r>
                          <w:rPr>
                            <w:rFonts w:ascii="Arial" w:hAnsi="Arial" w:cs="Arial"/>
                            <w:color w:val="000080"/>
                          </w:rPr>
                          <w:t>Lone</w:t>
                        </w:r>
                        <w:r w:rsidRPr="00B16B28">
                          <w:rPr>
                            <w:rFonts w:ascii="Arial" w:hAnsi="Arial" w:cs="Arial"/>
                            <w:color w:val="000080"/>
                          </w:rPr>
                          <w:t xml:space="preserve"> pair</w:t>
                        </w:r>
                        <w:r>
                          <w:rPr>
                            <w:rFonts w:ascii="Arial" w:hAnsi="Arial" w:cs="Arial"/>
                            <w:color w:val="000080"/>
                          </w:rPr>
                          <w:t>s</w:t>
                        </w:r>
                        <w:r w:rsidRPr="00B16B28">
                          <w:rPr>
                            <w:rFonts w:ascii="Arial" w:hAnsi="Arial" w:cs="Arial"/>
                            <w:color w:val="000080"/>
                          </w:rPr>
                          <w:t xml:space="preserve"> of electrons</w:t>
                        </w:r>
                      </w:p>
                    </w:txbxContent>
                  </v:textbox>
                </v:shape>
                <v:shape id="Text Box 372" o:spid="_x0000_s1034" type="#_x0000_t202" style="position:absolute;left:28263;top:15200;width:17716;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ebSsUA&#10;AADcAAAADwAAAGRycy9kb3ducmV2LnhtbESPT4vCMBTE7wt+h/AEL4um20PZrUbxzwp7cA+64vnR&#10;PNti81KSaOu33wiCx2FmfsPMFr1pxI2cry0r+JgkIIgLq2suFRz/tuNPED4ga2wsk4I7eVjMB28z&#10;zLXteE+3QyhFhLDPUUEVQptL6YuKDPqJbYmjd7bOYIjSlVI77CLcNDJNkkwarDkuVNjSuqLicrga&#10;BdnGXbs9r983x+8d/rZlelrdT0qNhv1yCiJQH17hZ/tHK0izL3ic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5tKxQAAANwAAAAPAAAAAAAAAAAAAAAAAJgCAABkcnMv&#10;ZG93bnJldi54bWxQSwUGAAAAAAQABAD1AAAAigMAAAAA&#10;" stroked="f">
                  <v:textbox inset="0,0,0,0">
                    <w:txbxContent>
                      <w:p w:rsidR="006F5E07" w:rsidRPr="00B16B28" w:rsidRDefault="006F5E07" w:rsidP="00986A65">
                        <w:pPr>
                          <w:rPr>
                            <w:rFonts w:ascii="Arial" w:hAnsi="Arial" w:cs="Arial"/>
                            <w:color w:val="000080"/>
                          </w:rPr>
                        </w:pPr>
                        <w:r w:rsidRPr="00B16B28">
                          <w:rPr>
                            <w:rFonts w:ascii="Arial" w:hAnsi="Arial" w:cs="Arial"/>
                            <w:color w:val="000080"/>
                          </w:rPr>
                          <w:t>Shared pair of electrons</w:t>
                        </w:r>
                      </w:p>
                    </w:txbxContent>
                  </v:textbox>
                </v:shape>
                <v:line id="Line 373" o:spid="_x0000_s1035" style="position:absolute;flip:x y;visibility:visible;mso-wrap-style:square" from="36457,9975" to="36539,1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lQxMMAAADcAAAADwAAAGRycy9kb3ducmV2LnhtbERPz2vCMBS+C/sfwhvsIjOduimdUUSm&#10;eNvqHLu+Nc+2rHkpSWzrf28OgseP7/di1ZtatOR8ZVnByygBQZxbXXGh4Pi9fZ6D8AFZY22ZFFzI&#10;w2r5MFhgqm3HGbWHUIgYwj5FBWUITSqlz0sy6Ee2IY7cyTqDIUJXSO2wi+GmluMkeZMGK44NJTa0&#10;KSn/P5yNApy+Tv52P91Q1y4rzNe8/f34PCn19Niv30EE6sNdfHPvtYLxLM6PZ+IRkM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5UMTDAAAA3AAAAA8AAAAAAAAAAAAA&#10;AAAAoQIAAGRycy9kb3ducmV2LnhtbFBLBQYAAAAABAAEAPkAAACRAwAAAAA=&#10;" strokecolor="navy">
                  <v:stroke endarrow="block"/>
                </v:line>
                <v:line id="Line 374" o:spid="_x0000_s1036" style="position:absolute;flip:x;visibility:visible;mso-wrap-style:square" from="32894,1662" to="35339,4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MlT8UAAADcAAAADwAAAGRycy9kb3ducmV2LnhtbESPQWvCQBSE7wX/w/KE3pqNtlSJWUVs&#10;C+2pRAXx9sg+s8Hs25jdavz3bkHwOMzMN0y+6G0jztT52rGCUZKCIC6drrlSsN18vUxB+ICssXFM&#10;Cq7kYTEfPOWYaXfhgs7rUIkIYZ+hAhNCm0npS0MWfeJa4ugdXGcxRNlVUnd4iXDbyHGavkuLNccF&#10;gy2tDJXH9Z9VkL69bla/PDEfRbu0xc/uU5/2W6Weh/1yBiJQHx7he/tbKxhPRvB/Jh4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MlT8UAAADcAAAADwAAAAAAAAAA&#10;AAAAAAChAgAAZHJzL2Rvd25yZXYueG1sUEsFBgAAAAAEAAQA+QAAAJMDAAAAAA==&#10;" strokecolor="navy">
                  <v:stroke endarrow="block"/>
                </v:line>
                <v:line id="Line 375" o:spid="_x0000_s1037" style="position:absolute;visibility:visible;mso-wrap-style:square" from="36932,2018" to="39624,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ob0MMAAADcAAAADwAAAGRycy9kb3ducmV2LnhtbESPzWrDMBCE74W+g9hCb7VcU5zEjRLc&#10;QqHX5ueQ22JtLBNrJSw5cfv0VSCQ4zAz3zDL9WR7caYhdI4VvGY5COLG6Y5bBbvt18scRIjIGnvH&#10;pOCXAqxXjw9LrLS78A+dN7EVCcKhQgUmRl9JGRpDFkPmPHHyjm6wGJMcWqkHvCS47WWR56W02HFa&#10;MOjp01Bz2oxWQX3otr3F8o9L/7b35kOfRrdQ6vlpqt9BRJriPXxrf2sFxayA65l0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qG9DDAAAA3AAAAA8AAAAAAAAAAAAA&#10;AAAAoQIAAGRycy9kb3ducmV2LnhtbFBLBQYAAAAABAAEAPkAAACRAwAAAAA=&#10;" strokecolor="navy">
                  <v:stroke endarrow="block"/>
                </v:line>
                <v:line id="Line 376" o:spid="_x0000_s1038" style="position:absolute;visibility:visible;mso-wrap-style:square" from="40613,1900" to="42817,7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QulcMAAADcAAAADwAAAGRycy9kb3ducmV2LnhtbESPwWrDMBBE74X8g9hAb7XcENzUtRKS&#10;QCDX2u0ht8XaWibWSlhK4ubrq0Khx2Fm3jDVZrKDuNIYescKnrMcBHHrdM+dgo/m8LQCESKyxsEx&#10;KfimAJv17KHCUrsbv9O1jp1IEA4lKjAx+lLK0BqyGDLniZP35UaLMcmxk3rEW4LbQS7yvJAWe04L&#10;Bj3tDbXn+mIVbE99M1gs7lz45ac3O32+uFelHufT9g1EpCn+h//aR61gUbz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ELpXDAAAA3AAAAA8AAAAAAAAAAAAA&#10;AAAAoQIAAGRycy9kb3ducmV2LnhtbFBLBQYAAAAABAAEAPkAAACRAwAAAAA=&#10;" strokecolor="navy">
                  <v:stroke endarrow="block"/>
                </v:line>
              </v:group>
            </w:pict>
          </mc:Fallback>
        </mc:AlternateContent>
      </w:r>
      <w:r w:rsidRPr="00795EB1">
        <w:rPr>
          <w:b/>
          <w:sz w:val="28"/>
          <w:szCs w:val="28"/>
        </w:rPr>
        <w:t>Dot and cross diagrams</w:t>
      </w:r>
    </w:p>
    <w:p w:rsidR="001362CA" w:rsidRDefault="001362CA" w:rsidP="001362CA">
      <w:pPr>
        <w:ind w:left="360"/>
      </w:pPr>
      <w:r>
        <w:t>Eg.</w:t>
      </w:r>
      <w:r w:rsidRPr="008F5D55">
        <w:t>Chlorine, Cl</w:t>
      </w:r>
      <w:r w:rsidRPr="008F5D55">
        <w:rPr>
          <w:vertAlign w:val="subscript"/>
        </w:rPr>
        <w:t>2</w:t>
      </w:r>
    </w:p>
    <w:p w:rsidR="000B173D" w:rsidRPr="008F5D55" w:rsidRDefault="000B173D" w:rsidP="000B173D">
      <w:pPr>
        <w:ind w:left="1080"/>
      </w:pPr>
    </w:p>
    <w:p w:rsidR="00783AF7" w:rsidRPr="008F5D55" w:rsidRDefault="00783AF7" w:rsidP="00783AF7"/>
    <w:p w:rsidR="00783AF7" w:rsidRPr="008F5D55" w:rsidRDefault="00783AF7" w:rsidP="00783AF7"/>
    <w:p w:rsidR="00783AF7" w:rsidRPr="008F5D55" w:rsidRDefault="00783AF7" w:rsidP="00783AF7"/>
    <w:p w:rsidR="00833D71" w:rsidRPr="008F5D55" w:rsidRDefault="00833D71" w:rsidP="00783AF7"/>
    <w:p w:rsidR="00783AF7" w:rsidRPr="008F5D55" w:rsidRDefault="00783AF7" w:rsidP="00783AF7">
      <w:r w:rsidRPr="008F5D55">
        <w:t>Electron configuration</w:t>
      </w:r>
    </w:p>
    <w:p w:rsidR="000B173D" w:rsidRDefault="000B173D" w:rsidP="00783AF7"/>
    <w:p w:rsidR="00783AF7" w:rsidRDefault="000B173D" w:rsidP="00783AF7">
      <w:r>
        <w:t xml:space="preserve">Label </w:t>
      </w:r>
      <w:r>
        <w:tab/>
        <w:t>a) the shared pair of electrons</w:t>
      </w:r>
    </w:p>
    <w:p w:rsidR="000B173D" w:rsidRPr="008F5D55" w:rsidRDefault="000B173D" w:rsidP="00783AF7">
      <w:r>
        <w:tab/>
        <w:t>b) a lone/unbounded pair of electrons</w:t>
      </w:r>
    </w:p>
    <w:p w:rsidR="00783AF7" w:rsidRPr="008F5D55" w:rsidRDefault="00783AF7" w:rsidP="00783AF7">
      <w:pPr>
        <w:spacing w:line="360" w:lineRule="auto"/>
      </w:pPr>
      <w:r w:rsidRPr="008F5D55">
        <w:t xml:space="preserve">What advantage has each chlorine atom gained from forming this covalent bond? </w:t>
      </w:r>
    </w:p>
    <w:p w:rsidR="00DF64E0" w:rsidRPr="008F5D55" w:rsidRDefault="00986A65" w:rsidP="000B173D">
      <w:pPr>
        <w:spacing w:line="360" w:lineRule="auto"/>
      </w:pPr>
      <w:r>
        <w:rPr>
          <w:rFonts w:ascii="Arial" w:hAnsi="Arial" w:cs="Arial"/>
          <w:color w:val="000080"/>
        </w:rPr>
        <w:t>Each chlorine atom gains a full outer shell of electrons</w:t>
      </w:r>
    </w:p>
    <w:p w:rsidR="00986A65" w:rsidRPr="008F5D55" w:rsidRDefault="00986A65" w:rsidP="00986A65">
      <w:pPr>
        <w:ind w:right="1558"/>
      </w:pPr>
      <w:r w:rsidRPr="008F5D55">
        <w:t xml:space="preserve">Construct </w:t>
      </w:r>
      <w:r w:rsidRPr="008F5D55">
        <w:rPr>
          <w:b/>
          <w:bCs/>
        </w:rPr>
        <w:t xml:space="preserve">dot and cross diagrams </w:t>
      </w:r>
      <w:r w:rsidRPr="008F5D55">
        <w:t xml:space="preserve">for the following compounds from atoms of </w:t>
      </w:r>
      <w:r w:rsidR="006F5E07">
        <w:rPr>
          <w:noProof/>
        </w:rPr>
        <w:drawing>
          <wp:anchor distT="0" distB="0" distL="114300" distR="114300" simplePos="0" relativeHeight="251816448" behindDoc="0" locked="0" layoutInCell="1" allowOverlap="1" wp14:anchorId="5F7648B9" wp14:editId="57D0D87E">
            <wp:simplePos x="0" y="0"/>
            <wp:positionH relativeFrom="column">
              <wp:posOffset>5402580</wp:posOffset>
            </wp:positionH>
            <wp:positionV relativeFrom="paragraph">
              <wp:posOffset>5080</wp:posOffset>
            </wp:positionV>
            <wp:extent cx="832485" cy="334645"/>
            <wp:effectExtent l="0" t="0" r="5715" b="8255"/>
            <wp:wrapNone/>
            <wp:docPr id="333" name="Picture 333"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New exerci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D55">
        <w:t>their constituent elements</w:t>
      </w:r>
    </w:p>
    <w:p w:rsidR="00986A65" w:rsidRPr="008F5D55" w:rsidRDefault="00986A65" w:rsidP="00986A65">
      <w:pPr>
        <w:ind w:right="1558"/>
      </w:pPr>
    </w:p>
    <w:p w:rsidR="00986A65" w:rsidRPr="008F5D55" w:rsidRDefault="000549C1" w:rsidP="00986A65">
      <w:pPr>
        <w:numPr>
          <w:ilvl w:val="0"/>
          <w:numId w:val="2"/>
        </w:numPr>
      </w:pPr>
      <w:r>
        <w:rPr>
          <w:noProof/>
          <w:sz w:val="20"/>
        </w:rPr>
        <mc:AlternateContent>
          <mc:Choice Requires="wps">
            <w:drawing>
              <wp:anchor distT="0" distB="0" distL="114300" distR="114300" simplePos="0" relativeHeight="251618816" behindDoc="0" locked="0" layoutInCell="1" allowOverlap="1">
                <wp:simplePos x="0" y="0"/>
                <wp:positionH relativeFrom="column">
                  <wp:posOffset>3552825</wp:posOffset>
                </wp:positionH>
                <wp:positionV relativeFrom="paragraph">
                  <wp:posOffset>83820</wp:posOffset>
                </wp:positionV>
                <wp:extent cx="2413000" cy="245110"/>
                <wp:effectExtent l="9525" t="7620" r="6350" b="13970"/>
                <wp:wrapNone/>
                <wp:docPr id="265"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245110"/>
                        </a:xfrm>
                        <a:prstGeom prst="rect">
                          <a:avLst/>
                        </a:prstGeom>
                        <a:solidFill>
                          <a:srgbClr val="FFFFFF"/>
                        </a:solidFill>
                        <a:ln w="9525">
                          <a:solidFill>
                            <a:srgbClr val="000000"/>
                          </a:solidFill>
                          <a:miter lim="800000"/>
                          <a:headEnd/>
                          <a:tailEnd/>
                        </a:ln>
                      </wps:spPr>
                      <wps:txbx>
                        <w:txbxContent>
                          <w:p w:rsidR="006F5E07" w:rsidRDefault="006F5E07" w:rsidP="00986A65">
                            <w:r>
                              <w:t xml:space="preserve">Identify </w:t>
                            </w:r>
                            <w:r>
                              <w:rPr>
                                <w:b/>
                                <w:bCs/>
                              </w:rPr>
                              <w:t>lone pairs</w:t>
                            </w:r>
                            <w:r>
                              <w:t xml:space="preserve"> of electrons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039" type="#_x0000_t202" style="position:absolute;left:0;text-align:left;margin-left:279.75pt;margin-top:6.6pt;width:190pt;height:19.3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">
                <v:textbox>
                  <w:txbxContent>
                    <w:p w:rsidR="006F5E07" w:rsidRDefault="006F5E07" w:rsidP="00986A65">
                      <w:r>
                        <w:t xml:space="preserve">Identify </w:t>
                      </w:r>
                      <w:r>
                        <w:rPr>
                          <w:b/>
                          <w:bCs/>
                        </w:rPr>
                        <w:t>lone pairs</w:t>
                      </w:r>
                      <w:r>
                        <w:t xml:space="preserve"> of electrons</w:t>
                      </w:r>
                    </w:p>
                  </w:txbxContent>
                </v:textbox>
              </v:shape>
            </w:pict>
          </mc:Fallback>
        </mc:AlternateContent>
      </w:r>
      <w:r w:rsidR="00986A65" w:rsidRPr="008F5D55">
        <w:t>H</w:t>
      </w:r>
      <w:r w:rsidR="00986A65" w:rsidRPr="008F5D55">
        <w:rPr>
          <w:vertAlign w:val="subscript"/>
        </w:rPr>
        <w:t>2</w:t>
      </w:r>
      <w:r w:rsidR="00986A65" w:rsidRPr="008F5D55">
        <w:t>O</w:t>
      </w:r>
    </w:p>
    <w:p w:rsidR="00986A65" w:rsidRPr="008F5D55" w:rsidRDefault="00986A65" w:rsidP="00986A65">
      <w:pPr>
        <w:ind w:left="360"/>
      </w:pPr>
    </w:p>
    <w:p w:rsidR="00986A65" w:rsidRPr="008F5D55" w:rsidRDefault="00986A65" w:rsidP="00986A65">
      <w:pPr>
        <w:ind w:left="360"/>
      </w:pPr>
    </w:p>
    <w:p w:rsidR="00986A65" w:rsidRPr="008F5D55" w:rsidRDefault="006F5E07" w:rsidP="00986A65">
      <w:pPr>
        <w:ind w:left="360"/>
      </w:pPr>
      <w:r>
        <w:rPr>
          <w:noProof/>
        </w:rPr>
        <mc:AlternateContent>
          <mc:Choice Requires="wpi">
            <w:drawing>
              <wp:anchor distT="0" distB="0" distL="114300" distR="114300" simplePos="0" relativeHeight="251619840" behindDoc="0" locked="0" layoutInCell="1" allowOverlap="1" wp14:anchorId="498D1DA4" wp14:editId="45B7058E">
                <wp:simplePos x="0" y="0"/>
                <wp:positionH relativeFrom="column">
                  <wp:posOffset>1318260</wp:posOffset>
                </wp:positionH>
                <wp:positionV relativeFrom="paragraph">
                  <wp:posOffset>-546735</wp:posOffset>
                </wp:positionV>
                <wp:extent cx="2399665" cy="1188720"/>
                <wp:effectExtent l="19050" t="19050" r="19685" b="30480"/>
                <wp:wrapNone/>
                <wp:docPr id="264" name="Ink 37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0">
                      <w14:nvContentPartPr>
                        <w14:cNvContentPartPr>
                          <a14:cpLocks xmlns:a14="http://schemas.microsoft.com/office/drawing/2010/main" noRot="1" noChangeAspect="1" noEditPoints="1" noChangeArrowheads="1" noChangeShapeType="1"/>
                        </w14:cNvContentPartPr>
                      </w14:nvContentPartPr>
                      <w14:xfrm>
                        <a:off x="0" y="0"/>
                        <a:ext cx="2399665" cy="1188720"/>
                      </w14:xfrm>
                    </w14:contentPart>
                  </a:graphicData>
                </a:graphic>
                <wp14:sizeRelH relativeFrom="page">
                  <wp14:pctWidth>0</wp14:pctWidth>
                </wp14:sizeRelH>
                <wp14:sizeRelV relativeFrom="page">
                  <wp14:pctHeight>0</wp14:pctHeight>
                </wp14:sizeRelV>
              </wp:anchor>
            </w:drawing>
          </mc:Choice>
          <mc:Fallback>
            <w:pict>
              <v:shape id="Ink 379" o:spid="_x0000_s1026" type="#_x0000_t75" style="position:absolute;margin-left:103.3pt;margin-top:-43.55pt;width:189.95pt;height:94.6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">
                <v:imagedata r:id="rId31" o:title=""/>
                <o:lock v:ext="edit" rotation="t" verticies="t" shapetype="t"/>
              </v:shape>
            </w:pict>
          </mc:Fallback>
        </mc:AlternateContent>
      </w:r>
    </w:p>
    <w:p w:rsidR="00986A65" w:rsidRPr="008F5D55" w:rsidRDefault="00986A65" w:rsidP="00986A65">
      <w:pPr>
        <w:ind w:left="360"/>
      </w:pPr>
    </w:p>
    <w:p w:rsidR="00986A65" w:rsidRPr="008F5D55" w:rsidRDefault="00986A65" w:rsidP="00986A65">
      <w:pPr>
        <w:ind w:left="360"/>
      </w:pPr>
    </w:p>
    <w:p w:rsidR="006F5E07" w:rsidRDefault="006F5E07" w:rsidP="00986A65">
      <w:pPr>
        <w:ind w:left="360"/>
      </w:pPr>
    </w:p>
    <w:p w:rsidR="00986A65" w:rsidRPr="008F5D55" w:rsidRDefault="000549C1" w:rsidP="00986A65">
      <w:pPr>
        <w:ind w:left="360"/>
      </w:pPr>
      <w:r>
        <w:rPr>
          <w:noProof/>
        </w:rPr>
        <mc:AlternateContent>
          <mc:Choice Requires="wpi">
            <w:drawing>
              <wp:anchor distT="0" distB="0" distL="114300" distR="114300" simplePos="0" relativeHeight="251630080" behindDoc="0" locked="0" layoutInCell="1" allowOverlap="1">
                <wp:simplePos x="0" y="0"/>
                <wp:positionH relativeFrom="column">
                  <wp:posOffset>2218055</wp:posOffset>
                </wp:positionH>
                <wp:positionV relativeFrom="paragraph">
                  <wp:posOffset>33020</wp:posOffset>
                </wp:positionV>
                <wp:extent cx="1221105" cy="810260"/>
                <wp:effectExtent l="8255" t="13970" r="8890" b="13970"/>
                <wp:wrapNone/>
                <wp:docPr id="263" name="Ink 38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2">
                      <w14:nvContentPartPr>
                        <w14:cNvContentPartPr>
                          <a14:cpLocks xmlns:a14="http://schemas.microsoft.com/office/drawing/2010/main" noRot="1" noChangeAspect="1" noEditPoints="1" noChangeArrowheads="1" noChangeShapeType="1"/>
                        </w14:cNvContentPartPr>
                      </w14:nvContentPartPr>
                      <w14:xfrm>
                        <a:off x="0" y="0"/>
                        <a:ext cx="1221105" cy="810260"/>
                      </w14:xfrm>
                    </w14:contentPart>
                  </a:graphicData>
                </a:graphic>
                <wp14:sizeRelH relativeFrom="page">
                  <wp14:pctWidth>0</wp14:pctWidth>
                </wp14:sizeRelH>
                <wp14:sizeRelV relativeFrom="page">
                  <wp14:pctHeight>0</wp14:pctHeight>
                </wp14:sizeRelV>
              </wp:anchor>
            </w:drawing>
          </mc:Choice>
          <mc:Fallback>
            <w:pict>
              <v:shape id="Ink 389" o:spid="_x0000_s1026" type="#_x0000_t75" style="position:absolute;margin-left:174.15pt;margin-top:2.1pt;width:97.15pt;height:64.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">
                <v:imagedata r:id="rId49" o:title=""/>
                <o:lock v:ext="edit" rotation="t" verticies="t" shapetype="t"/>
              </v:shape>
            </w:pict>
          </mc:Fallback>
        </mc:AlternateContent>
      </w:r>
    </w:p>
    <w:p w:rsidR="00986A65" w:rsidRPr="008F5D55" w:rsidRDefault="000549C1" w:rsidP="00986A65">
      <w:pPr>
        <w:numPr>
          <w:ilvl w:val="0"/>
          <w:numId w:val="2"/>
        </w:numPr>
      </w:pPr>
      <w:r>
        <w:rPr>
          <w:noProof/>
        </w:rPr>
        <mc:AlternateContent>
          <mc:Choice Requires="wpi">
            <w:drawing>
              <wp:anchor distT="0" distB="0" distL="114300" distR="114300" simplePos="0" relativeHeight="251629056" behindDoc="0" locked="0" layoutInCell="1" allowOverlap="1">
                <wp:simplePos x="0" y="0"/>
                <wp:positionH relativeFrom="column">
                  <wp:posOffset>2510155</wp:posOffset>
                </wp:positionH>
                <wp:positionV relativeFrom="paragraph">
                  <wp:posOffset>-73025</wp:posOffset>
                </wp:positionV>
                <wp:extent cx="73660" cy="83820"/>
                <wp:effectExtent l="14605" t="22225" r="16510" b="17780"/>
                <wp:wrapNone/>
                <wp:docPr id="262" name="Ink 38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0">
                      <w14:nvContentPartPr>
                        <w14:cNvContentPartPr>
                          <a14:cpLocks xmlns:a14="http://schemas.microsoft.com/office/drawing/2010/main" noRot="1" noChangeAspect="1" noEditPoints="1" noChangeArrowheads="1" noChangeShapeType="1"/>
                        </w14:cNvContentPartPr>
                      </w14:nvContentPartPr>
                      <w14:xfrm>
                        <a:off x="0" y="0"/>
                        <a:ext cx="73660" cy="83820"/>
                      </w14:xfrm>
                    </w14:contentPart>
                  </a:graphicData>
                </a:graphic>
                <wp14:sizeRelH relativeFrom="page">
                  <wp14:pctWidth>0</wp14:pctWidth>
                </wp14:sizeRelH>
                <wp14:sizeRelV relativeFrom="page">
                  <wp14:pctHeight>0</wp14:pctHeight>
                </wp14:sizeRelV>
              </wp:anchor>
            </w:drawing>
          </mc:Choice>
          <mc:Fallback>
            <w:pict>
              <v:shape id="Ink 388" o:spid="_x0000_s1026" type="#_x0000_t75" style="position:absolute;margin-left:197.15pt;margin-top:-6.25pt;width:6.8pt;height:7.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">
                <v:imagedata r:id="rId51" o:title=""/>
                <o:lock v:ext="edit" rotation="t" verticies="t" shapetype="t"/>
              </v:shape>
            </w:pict>
          </mc:Fallback>
        </mc:AlternateContent>
      </w:r>
      <w:r>
        <w:rPr>
          <w:noProof/>
        </w:rPr>
        <mc:AlternateContent>
          <mc:Choice Requires="wpi">
            <w:drawing>
              <wp:anchor distT="0" distB="0" distL="114300" distR="114300" simplePos="0" relativeHeight="251628032" behindDoc="0" locked="0" layoutInCell="1" allowOverlap="1">
                <wp:simplePos x="0" y="0"/>
                <wp:positionH relativeFrom="column">
                  <wp:posOffset>2549525</wp:posOffset>
                </wp:positionH>
                <wp:positionV relativeFrom="paragraph">
                  <wp:posOffset>269240</wp:posOffset>
                </wp:positionV>
                <wp:extent cx="8255" cy="92710"/>
                <wp:effectExtent l="15875" t="12065" r="13970" b="9525"/>
                <wp:wrapNone/>
                <wp:docPr id="261" name="Ink 38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2">
                      <w14:nvContentPartPr>
                        <w14:cNvContentPartPr>
                          <a14:cpLocks xmlns:a14="http://schemas.microsoft.com/office/drawing/2010/main" noRot="1" noChangeAspect="1" noEditPoints="1" noChangeArrowheads="1" noChangeShapeType="1"/>
                        </w14:cNvContentPartPr>
                      </w14:nvContentPartPr>
                      <w14:xfrm>
                        <a:off x="0" y="0"/>
                        <a:ext cx="8255" cy="92710"/>
                      </w14:xfrm>
                    </w14:contentPart>
                  </a:graphicData>
                </a:graphic>
                <wp14:sizeRelH relativeFrom="page">
                  <wp14:pctWidth>0</wp14:pctWidth>
                </wp14:sizeRelH>
                <wp14:sizeRelV relativeFrom="page">
                  <wp14:pctHeight>0</wp14:pctHeight>
                </wp14:sizeRelV>
              </wp:anchor>
            </w:drawing>
          </mc:Choice>
          <mc:Fallback>
            <w:pict>
              <v:shape id="Ink 387" o:spid="_x0000_s1026" type="#_x0000_t75" style="position:absolute;margin-left:200.25pt;margin-top:20.7pt;width:1.65pt;height:8.3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">
                <v:imagedata r:id="rId53" o:title=""/>
                <o:lock v:ext="edit" rotation="t" verticies="t" shapetype="t"/>
              </v:shape>
            </w:pict>
          </mc:Fallback>
        </mc:AlternateContent>
      </w:r>
      <w:r>
        <w:rPr>
          <w:noProof/>
        </w:rPr>
        <mc:AlternateContent>
          <mc:Choice Requires="wpi">
            <w:drawing>
              <wp:anchor distT="0" distB="0" distL="114300" distR="114300" simplePos="0" relativeHeight="251627008" behindDoc="0" locked="0" layoutInCell="1" allowOverlap="1">
                <wp:simplePos x="0" y="0"/>
                <wp:positionH relativeFrom="column">
                  <wp:posOffset>2476500</wp:posOffset>
                </wp:positionH>
                <wp:positionV relativeFrom="paragraph">
                  <wp:posOffset>276225</wp:posOffset>
                </wp:positionV>
                <wp:extent cx="73025" cy="73660"/>
                <wp:effectExtent l="9525" t="38100" r="12700" b="12065"/>
                <wp:wrapNone/>
                <wp:docPr id="260" name="Ink 38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4">
                      <w14:nvContentPartPr>
                        <w14:cNvContentPartPr>
                          <a14:cpLocks xmlns:a14="http://schemas.microsoft.com/office/drawing/2010/main" noRot="1" noChangeAspect="1" noEditPoints="1" noChangeArrowheads="1" noChangeShapeType="1"/>
                        </w14:cNvContentPartPr>
                      </w14:nvContentPartPr>
                      <w14:xfrm>
                        <a:off x="0" y="0"/>
                        <a:ext cx="73025" cy="73660"/>
                      </w14:xfrm>
                    </w14:contentPart>
                  </a:graphicData>
                </a:graphic>
                <wp14:sizeRelH relativeFrom="page">
                  <wp14:pctWidth>0</wp14:pctWidth>
                </wp14:sizeRelH>
                <wp14:sizeRelV relativeFrom="page">
                  <wp14:pctHeight>0</wp14:pctHeight>
                </wp14:sizeRelV>
              </wp:anchor>
            </w:drawing>
          </mc:Choice>
          <mc:Fallback>
            <w:pict>
              <v:shape id="Ink 386" o:spid="_x0000_s1026" type="#_x0000_t75" style="position:absolute;margin-left:194.5pt;margin-top:21.25pt;width:6.75pt;height:6.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">
                <v:imagedata r:id="rId55" o:title=""/>
                <o:lock v:ext="edit" rotation="t" verticies="t" shapetype="t"/>
              </v:shape>
            </w:pict>
          </mc:Fallback>
        </mc:AlternateContent>
      </w:r>
      <w:r>
        <w:rPr>
          <w:noProof/>
        </w:rPr>
        <mc:AlternateContent>
          <mc:Choice Requires="wpi">
            <w:drawing>
              <wp:anchor distT="0" distB="0" distL="114300" distR="114300" simplePos="0" relativeHeight="251625984" behindDoc="0" locked="0" layoutInCell="1" allowOverlap="1">
                <wp:simplePos x="0" y="0"/>
                <wp:positionH relativeFrom="column">
                  <wp:posOffset>2458085</wp:posOffset>
                </wp:positionH>
                <wp:positionV relativeFrom="paragraph">
                  <wp:posOffset>97790</wp:posOffset>
                </wp:positionV>
                <wp:extent cx="407670" cy="564515"/>
                <wp:effectExtent l="10160" t="12065" r="10795" b="13970"/>
                <wp:wrapNone/>
                <wp:docPr id="259" name="Ink 38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6">
                      <w14:nvContentPartPr>
                        <w14:cNvContentPartPr>
                          <a14:cpLocks xmlns:a14="http://schemas.microsoft.com/office/drawing/2010/main" noRot="1" noChangeAspect="1" noEditPoints="1" noChangeArrowheads="1" noChangeShapeType="1"/>
                        </w14:cNvContentPartPr>
                      </w14:nvContentPartPr>
                      <w14:xfrm>
                        <a:off x="0" y="0"/>
                        <a:ext cx="407670" cy="564515"/>
                      </w14:xfrm>
                    </w14:contentPart>
                  </a:graphicData>
                </a:graphic>
                <wp14:sizeRelH relativeFrom="page">
                  <wp14:pctWidth>0</wp14:pctWidth>
                </wp14:sizeRelH>
                <wp14:sizeRelV relativeFrom="page">
                  <wp14:pctHeight>0</wp14:pctHeight>
                </wp14:sizeRelV>
              </wp:anchor>
            </w:drawing>
          </mc:Choice>
          <mc:Fallback>
            <w:pict>
              <v:shape id="Ink 385" o:spid="_x0000_s1026" type="#_x0000_t75" style="position:absolute;margin-left:193.05pt;margin-top:7.2pt;width:33.1pt;height:45.4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">
                <v:imagedata r:id="rId57" o:title=""/>
                <o:lock v:ext="edit" rotation="t" verticies="t" shapetype="t"/>
              </v:shape>
            </w:pict>
          </mc:Fallback>
        </mc:AlternateContent>
      </w:r>
      <w:r>
        <w:rPr>
          <w:noProof/>
        </w:rPr>
        <mc:AlternateContent>
          <mc:Choice Requires="wpi">
            <w:drawing>
              <wp:anchor distT="0" distB="0" distL="114300" distR="114300" simplePos="0" relativeHeight="251624960" behindDoc="0" locked="0" layoutInCell="1" allowOverlap="1">
                <wp:simplePos x="0" y="0"/>
                <wp:positionH relativeFrom="column">
                  <wp:posOffset>2225040</wp:posOffset>
                </wp:positionH>
                <wp:positionV relativeFrom="paragraph">
                  <wp:posOffset>-40005</wp:posOffset>
                </wp:positionV>
                <wp:extent cx="493395" cy="678815"/>
                <wp:effectExtent l="15240" t="17145" r="15240" b="8890"/>
                <wp:wrapNone/>
                <wp:docPr id="258" name="Ink 38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8">
                      <w14:nvContentPartPr>
                        <w14:cNvContentPartPr>
                          <a14:cpLocks xmlns:a14="http://schemas.microsoft.com/office/drawing/2010/main" noRot="1" noChangeAspect="1" noEditPoints="1" noChangeArrowheads="1" noChangeShapeType="1"/>
                        </w14:cNvContentPartPr>
                      </w14:nvContentPartPr>
                      <w14:xfrm>
                        <a:off x="0" y="0"/>
                        <a:ext cx="493395" cy="678815"/>
                      </w14:xfrm>
                    </w14:contentPart>
                  </a:graphicData>
                </a:graphic>
                <wp14:sizeRelH relativeFrom="page">
                  <wp14:pctWidth>0</wp14:pctWidth>
                </wp14:sizeRelH>
                <wp14:sizeRelV relativeFrom="page">
                  <wp14:pctHeight>0</wp14:pctHeight>
                </wp14:sizeRelV>
              </wp:anchor>
            </w:drawing>
          </mc:Choice>
          <mc:Fallback>
            <w:pict>
              <v:shape id="Ink 384" o:spid="_x0000_s1026" type="#_x0000_t75" style="position:absolute;margin-left:174.7pt;margin-top:-3.65pt;width:39.85pt;height:54.4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">
                <v:imagedata r:id="rId59" o:title=""/>
                <o:lock v:ext="edit" rotation="t" verticies="t" shapetype="t"/>
              </v:shape>
            </w:pict>
          </mc:Fallback>
        </mc:AlternateContent>
      </w:r>
      <w:r>
        <w:rPr>
          <w:noProof/>
        </w:rPr>
        <mc:AlternateContent>
          <mc:Choice Requires="wpi">
            <w:drawing>
              <wp:anchor distT="0" distB="0" distL="114300" distR="114300" simplePos="0" relativeHeight="251623936" behindDoc="0" locked="0" layoutInCell="1" allowOverlap="1">
                <wp:simplePos x="0" y="0"/>
                <wp:positionH relativeFrom="column">
                  <wp:posOffset>2454275</wp:posOffset>
                </wp:positionH>
                <wp:positionV relativeFrom="paragraph">
                  <wp:posOffset>770890</wp:posOffset>
                </wp:positionV>
                <wp:extent cx="76200" cy="143510"/>
                <wp:effectExtent l="15875" t="18415" r="12700" b="19050"/>
                <wp:wrapNone/>
                <wp:docPr id="257" name="Ink 38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0">
                      <w14:nvContentPartPr>
                        <w14:cNvContentPartPr>
                          <a14:cpLocks xmlns:a14="http://schemas.microsoft.com/office/drawing/2010/main" noRot="1" noChangeAspect="1" noEditPoints="1" noChangeArrowheads="1" noChangeShapeType="1"/>
                        </w14:cNvContentPartPr>
                      </w14:nvContentPartPr>
                      <w14:xfrm>
                        <a:off x="0" y="0"/>
                        <a:ext cx="76200" cy="143510"/>
                      </w14:xfrm>
                    </w14:contentPart>
                  </a:graphicData>
                </a:graphic>
                <wp14:sizeRelH relativeFrom="page">
                  <wp14:pctWidth>0</wp14:pctWidth>
                </wp14:sizeRelH>
                <wp14:sizeRelV relativeFrom="page">
                  <wp14:pctHeight>0</wp14:pctHeight>
                </wp14:sizeRelV>
              </wp:anchor>
            </w:drawing>
          </mc:Choice>
          <mc:Fallback>
            <w:pict>
              <v:shape id="Ink 383" o:spid="_x0000_s1026" type="#_x0000_t75" style="position:absolute;margin-left:192.75pt;margin-top:60.2pt;width:7pt;height:12.3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">
                <v:imagedata r:id="rId61" o:title=""/>
                <o:lock v:ext="edit" rotation="t" verticies="t" shapetype="t"/>
              </v:shape>
            </w:pict>
          </mc:Fallback>
        </mc:AlternateContent>
      </w:r>
      <w:r>
        <w:rPr>
          <w:noProof/>
        </w:rPr>
        <mc:AlternateContent>
          <mc:Choice Requires="wpi">
            <w:drawing>
              <wp:anchor distT="0" distB="0" distL="114300" distR="114300" simplePos="0" relativeHeight="251622912" behindDoc="0" locked="0" layoutInCell="1" allowOverlap="1">
                <wp:simplePos x="0" y="0"/>
                <wp:positionH relativeFrom="column">
                  <wp:posOffset>1866265</wp:posOffset>
                </wp:positionH>
                <wp:positionV relativeFrom="paragraph">
                  <wp:posOffset>139700</wp:posOffset>
                </wp:positionV>
                <wp:extent cx="425450" cy="493395"/>
                <wp:effectExtent l="18415" t="15875" r="13335" b="14605"/>
                <wp:wrapNone/>
                <wp:docPr id="256" name="Ink 38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2">
                      <w14:nvContentPartPr>
                        <w14:cNvContentPartPr>
                          <a14:cpLocks xmlns:a14="http://schemas.microsoft.com/office/drawing/2010/main" noRot="1" noChangeAspect="1" noEditPoints="1" noChangeArrowheads="1" noChangeShapeType="1"/>
                        </w14:cNvContentPartPr>
                      </w14:nvContentPartPr>
                      <w14:xfrm>
                        <a:off x="0" y="0"/>
                        <a:ext cx="425450" cy="493395"/>
                      </w14:xfrm>
                    </w14:contentPart>
                  </a:graphicData>
                </a:graphic>
                <wp14:sizeRelH relativeFrom="page">
                  <wp14:pctWidth>0</wp14:pctWidth>
                </wp14:sizeRelH>
                <wp14:sizeRelV relativeFrom="page">
                  <wp14:pctHeight>0</wp14:pctHeight>
                </wp14:sizeRelV>
              </wp:anchor>
            </w:drawing>
          </mc:Choice>
          <mc:Fallback>
            <w:pict>
              <v:shape id="Ink 382" o:spid="_x0000_s1026" type="#_x0000_t75" style="position:absolute;margin-left:146.45pt;margin-top:10.5pt;width:34.5pt;height:39.8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">
                <v:imagedata r:id="rId63" o:title=""/>
                <o:lock v:ext="edit" rotation="t" verticies="t" shapetype="t"/>
              </v:shape>
            </w:pict>
          </mc:Fallback>
        </mc:AlternateContent>
      </w:r>
      <w:r>
        <w:rPr>
          <w:noProof/>
        </w:rPr>
        <mc:AlternateContent>
          <mc:Choice Requires="wpi">
            <w:drawing>
              <wp:anchor distT="0" distB="0" distL="114300" distR="114300" simplePos="0" relativeHeight="251621888" behindDoc="0" locked="0" layoutInCell="1" allowOverlap="1">
                <wp:simplePos x="0" y="0"/>
                <wp:positionH relativeFrom="column">
                  <wp:posOffset>2330450</wp:posOffset>
                </wp:positionH>
                <wp:positionV relativeFrom="paragraph">
                  <wp:posOffset>575310</wp:posOffset>
                </wp:positionV>
                <wp:extent cx="376555" cy="455295"/>
                <wp:effectExtent l="15875" t="13335" r="7620" b="7620"/>
                <wp:wrapNone/>
                <wp:docPr id="575" name="Ink 38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4">
                      <w14:nvContentPartPr>
                        <w14:cNvContentPartPr>
                          <a14:cpLocks xmlns:a14="http://schemas.microsoft.com/office/drawing/2010/main" noRot="1" noChangeAspect="1" noEditPoints="1" noChangeArrowheads="1" noChangeShapeType="1"/>
                        </w14:cNvContentPartPr>
                      </w14:nvContentPartPr>
                      <w14:xfrm>
                        <a:off x="0" y="0"/>
                        <a:ext cx="376555" cy="455295"/>
                      </w14:xfrm>
                    </w14:contentPart>
                  </a:graphicData>
                </a:graphic>
                <wp14:sizeRelH relativeFrom="page">
                  <wp14:pctWidth>0</wp14:pctWidth>
                </wp14:sizeRelH>
                <wp14:sizeRelV relativeFrom="page">
                  <wp14:pctHeight>0</wp14:pctHeight>
                </wp14:sizeRelV>
              </wp:anchor>
            </w:drawing>
          </mc:Choice>
          <mc:Fallback>
            <w:pict>
              <v:shape id="Ink 381" o:spid="_x0000_s1026" type="#_x0000_t75" style="position:absolute;margin-left:183pt;margin-top:44.8pt;width:30.65pt;height:36.8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">
                <v:imagedata r:id="rId65" o:title=""/>
                <o:lock v:ext="edit" rotation="t" verticies="t" shapetype="t"/>
              </v:shape>
            </w:pict>
          </mc:Fallback>
        </mc:AlternateContent>
      </w:r>
      <w:r>
        <w:rPr>
          <w:noProof/>
        </w:rPr>
        <mc:AlternateContent>
          <mc:Choice Requires="wpi">
            <w:drawing>
              <wp:anchor distT="0" distB="0" distL="114300" distR="114300" simplePos="0" relativeHeight="251620864" behindDoc="0" locked="0" layoutInCell="1" allowOverlap="1">
                <wp:simplePos x="0" y="0"/>
                <wp:positionH relativeFrom="column">
                  <wp:posOffset>2820035</wp:posOffset>
                </wp:positionH>
                <wp:positionV relativeFrom="paragraph">
                  <wp:posOffset>179705</wp:posOffset>
                </wp:positionV>
                <wp:extent cx="393700" cy="409575"/>
                <wp:effectExtent l="10160" t="8255" r="15240" b="10795"/>
                <wp:wrapNone/>
                <wp:docPr id="574" name="Ink 38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6">
                      <w14:nvContentPartPr>
                        <w14:cNvContentPartPr>
                          <a14:cpLocks xmlns:a14="http://schemas.microsoft.com/office/drawing/2010/main" noRot="1" noChangeAspect="1" noEditPoints="1" noChangeArrowheads="1" noChangeShapeType="1"/>
                        </w14:cNvContentPartPr>
                      </w14:nvContentPartPr>
                      <w14:xfrm>
                        <a:off x="0" y="0"/>
                        <a:ext cx="393700" cy="409575"/>
                      </w14:xfrm>
                    </w14:contentPart>
                  </a:graphicData>
                </a:graphic>
                <wp14:sizeRelH relativeFrom="page">
                  <wp14:pctWidth>0</wp14:pctWidth>
                </wp14:sizeRelH>
                <wp14:sizeRelV relativeFrom="page">
                  <wp14:pctHeight>0</wp14:pctHeight>
                </wp14:sizeRelV>
              </wp:anchor>
            </w:drawing>
          </mc:Choice>
          <mc:Fallback>
            <w:pict>
              <v:shape id="Ink 380" o:spid="_x0000_s1026" type="#_x0000_t75" style="position:absolute;margin-left:221.55pt;margin-top:13.65pt;width:32pt;height:33.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">
                <v:imagedata r:id="rId67" o:title=""/>
                <o:lock v:ext="edit" rotation="t" verticies="t" shapetype="t"/>
              </v:shape>
            </w:pict>
          </mc:Fallback>
        </mc:AlternateContent>
      </w:r>
      <w:r w:rsidR="00986A65" w:rsidRPr="008F5D55">
        <w:t>NH</w:t>
      </w:r>
      <w:r w:rsidR="00986A65" w:rsidRPr="008F5D55">
        <w:rPr>
          <w:vertAlign w:val="subscript"/>
        </w:rPr>
        <w:t>3</w:t>
      </w:r>
    </w:p>
    <w:p w:rsidR="00986A65" w:rsidRPr="008F5D55" w:rsidRDefault="000549C1" w:rsidP="00986A65">
      <w:pPr>
        <w:ind w:left="360"/>
      </w:pPr>
      <w:r>
        <w:rPr>
          <w:noProof/>
          <w:sz w:val="20"/>
        </w:rPr>
        <mc:AlternateContent>
          <mc:Choice Requires="wps">
            <w:drawing>
              <wp:anchor distT="0" distB="0" distL="114300" distR="114300" simplePos="0" relativeHeight="251617792" behindDoc="0" locked="0" layoutInCell="1" allowOverlap="1">
                <wp:simplePos x="0" y="0"/>
                <wp:positionH relativeFrom="column">
                  <wp:posOffset>3581400</wp:posOffset>
                </wp:positionH>
                <wp:positionV relativeFrom="paragraph">
                  <wp:posOffset>-7620</wp:posOffset>
                </wp:positionV>
                <wp:extent cx="2413000" cy="245110"/>
                <wp:effectExtent l="9525" t="11430" r="6350" b="10160"/>
                <wp:wrapNone/>
                <wp:docPr id="573"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245110"/>
                        </a:xfrm>
                        <a:prstGeom prst="rect">
                          <a:avLst/>
                        </a:prstGeom>
                        <a:solidFill>
                          <a:srgbClr val="FFFFFF"/>
                        </a:solidFill>
                        <a:ln w="9525">
                          <a:solidFill>
                            <a:srgbClr val="000000"/>
                          </a:solidFill>
                          <a:miter lim="800000"/>
                          <a:headEnd/>
                          <a:tailEnd/>
                        </a:ln>
                      </wps:spPr>
                      <wps:txbx>
                        <w:txbxContent>
                          <w:p w:rsidR="006F5E07" w:rsidRDefault="006F5E07" w:rsidP="00986A65">
                            <w:r>
                              <w:t xml:space="preserve">Identify </w:t>
                            </w:r>
                            <w:r>
                              <w:rPr>
                                <w:b/>
                                <w:bCs/>
                              </w:rPr>
                              <w:t>lone pairs</w:t>
                            </w:r>
                            <w:r>
                              <w:t xml:space="preserve"> of electrons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040" type="#_x0000_t202" style="position:absolute;left:0;text-align:left;margin-left:282pt;margin-top:-.6pt;width:190pt;height:19.3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">
                <v:textbox>
                  <w:txbxContent>
                    <w:p w:rsidR="006F5E07" w:rsidRDefault="006F5E07" w:rsidP="00986A65">
                      <w:r>
                        <w:t xml:space="preserve">Identify </w:t>
                      </w:r>
                      <w:r>
                        <w:rPr>
                          <w:b/>
                          <w:bCs/>
                        </w:rPr>
                        <w:t>lone pairs</w:t>
                      </w:r>
                      <w:r>
                        <w:t xml:space="preserve"> of electrons</w:t>
                      </w:r>
                    </w:p>
                  </w:txbxContent>
                </v:textbox>
              </v:shape>
            </w:pict>
          </mc:Fallback>
        </mc:AlternateContent>
      </w:r>
    </w:p>
    <w:p w:rsidR="00986A65" w:rsidRPr="008F5D55" w:rsidRDefault="00986A65" w:rsidP="00986A65">
      <w:pPr>
        <w:ind w:left="360"/>
      </w:pPr>
    </w:p>
    <w:p w:rsidR="00986A65" w:rsidRPr="008F5D55" w:rsidRDefault="00986A65" w:rsidP="00986A65">
      <w:pPr>
        <w:ind w:left="360"/>
      </w:pPr>
    </w:p>
    <w:p w:rsidR="00986A65" w:rsidRPr="008F5D55" w:rsidRDefault="00986A65" w:rsidP="00986A65">
      <w:pPr>
        <w:ind w:left="360"/>
      </w:pPr>
    </w:p>
    <w:p w:rsidR="00986A65" w:rsidRPr="008F5D55" w:rsidRDefault="00986A65" w:rsidP="00986A65">
      <w:pPr>
        <w:ind w:left="360"/>
      </w:pPr>
    </w:p>
    <w:p w:rsidR="00986A65" w:rsidRPr="008F5D55" w:rsidRDefault="00986A65" w:rsidP="00986A65">
      <w:pPr>
        <w:numPr>
          <w:ilvl w:val="0"/>
          <w:numId w:val="2"/>
        </w:numPr>
      </w:pPr>
      <w:r w:rsidRPr="008F5D55">
        <w:t>HCl</w:t>
      </w:r>
    </w:p>
    <w:p w:rsidR="00986A65" w:rsidRPr="008F5D55" w:rsidRDefault="000549C1" w:rsidP="00986A65">
      <w:pPr>
        <w:ind w:left="360"/>
      </w:pPr>
      <w:r>
        <w:rPr>
          <w:noProof/>
        </w:rPr>
        <mc:AlternateContent>
          <mc:Choice Requires="wpi">
            <w:drawing>
              <wp:anchor distT="0" distB="0" distL="114300" distR="114300" simplePos="0" relativeHeight="251632128" behindDoc="0" locked="0" layoutInCell="1" allowOverlap="1">
                <wp:simplePos x="0" y="0"/>
                <wp:positionH relativeFrom="column">
                  <wp:posOffset>2025015</wp:posOffset>
                </wp:positionH>
                <wp:positionV relativeFrom="paragraph">
                  <wp:posOffset>75565</wp:posOffset>
                </wp:positionV>
                <wp:extent cx="986155" cy="707390"/>
                <wp:effectExtent l="15240" t="18415" r="8255" b="17145"/>
                <wp:wrapNone/>
                <wp:docPr id="572" name="Ink 39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8">
                      <w14:nvContentPartPr>
                        <w14:cNvContentPartPr>
                          <a14:cpLocks xmlns:a14="http://schemas.microsoft.com/office/drawing/2010/main" noRot="1" noChangeAspect="1" noEditPoints="1" noChangeArrowheads="1" noChangeShapeType="1"/>
                        </w14:cNvContentPartPr>
                      </w14:nvContentPartPr>
                      <w14:xfrm>
                        <a:off x="0" y="0"/>
                        <a:ext cx="986155" cy="707390"/>
                      </w14:xfrm>
                    </w14:contentPart>
                  </a:graphicData>
                </a:graphic>
                <wp14:sizeRelH relativeFrom="page">
                  <wp14:pctWidth>0</wp14:pctWidth>
                </wp14:sizeRelH>
                <wp14:sizeRelV relativeFrom="page">
                  <wp14:pctHeight>0</wp14:pctHeight>
                </wp14:sizeRelV>
              </wp:anchor>
            </w:drawing>
          </mc:Choice>
          <mc:Fallback>
            <w:pict>
              <v:shape id="Ink 391" o:spid="_x0000_s1026" type="#_x0000_t75" style="position:absolute;margin-left:158.95pt;margin-top:5.45pt;width:78.65pt;height:56.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">
                <v:imagedata r:id="rId69" o:title=""/>
                <o:lock v:ext="edit" rotation="t" verticies="t" shapetype="t"/>
              </v:shape>
            </w:pict>
          </mc:Fallback>
        </mc:AlternateContent>
      </w:r>
    </w:p>
    <w:p w:rsidR="00986A65" w:rsidRPr="008F5D55" w:rsidRDefault="00986A65" w:rsidP="00986A65">
      <w:pPr>
        <w:ind w:left="360"/>
      </w:pPr>
    </w:p>
    <w:p w:rsidR="00986A65" w:rsidRPr="008F5D55" w:rsidRDefault="00986A65" w:rsidP="00986A65">
      <w:pPr>
        <w:ind w:left="360"/>
      </w:pPr>
    </w:p>
    <w:p w:rsidR="00986A65" w:rsidRDefault="00986A65" w:rsidP="00986A65">
      <w:pPr>
        <w:ind w:left="360"/>
      </w:pPr>
    </w:p>
    <w:p w:rsidR="00986A65" w:rsidRPr="008F5D55" w:rsidRDefault="00986A65" w:rsidP="00986A65">
      <w:pPr>
        <w:ind w:left="360"/>
      </w:pPr>
    </w:p>
    <w:p w:rsidR="00986A65" w:rsidRPr="008F5D55" w:rsidRDefault="000549C1" w:rsidP="00986A65">
      <w:pPr>
        <w:ind w:left="360"/>
      </w:pPr>
      <w:r>
        <w:rPr>
          <w:noProof/>
        </w:rPr>
        <mc:AlternateContent>
          <mc:Choice Requires="wpi">
            <w:drawing>
              <wp:anchor distT="0" distB="0" distL="114300" distR="114300" simplePos="0" relativeHeight="251633152" behindDoc="0" locked="0" layoutInCell="1" allowOverlap="1">
                <wp:simplePos x="0" y="0"/>
                <wp:positionH relativeFrom="column">
                  <wp:posOffset>2026285</wp:posOffset>
                </wp:positionH>
                <wp:positionV relativeFrom="paragraph">
                  <wp:posOffset>115570</wp:posOffset>
                </wp:positionV>
                <wp:extent cx="1191895" cy="1393825"/>
                <wp:effectExtent l="16510" t="10795" r="20320" b="14605"/>
                <wp:wrapNone/>
                <wp:docPr id="571" name="Ink 39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0">
                      <w14:nvContentPartPr>
                        <w14:cNvContentPartPr>
                          <a14:cpLocks xmlns:a14="http://schemas.microsoft.com/office/drawing/2010/main" noRot="1" noChangeAspect="1" noEditPoints="1" noChangeArrowheads="1" noChangeShapeType="1"/>
                        </w14:cNvContentPartPr>
                      </w14:nvContentPartPr>
                      <w14:xfrm>
                        <a:off x="0" y="0"/>
                        <a:ext cx="1191895" cy="1393825"/>
                      </w14:xfrm>
                    </w14:contentPart>
                  </a:graphicData>
                </a:graphic>
                <wp14:sizeRelH relativeFrom="page">
                  <wp14:pctWidth>0</wp14:pctWidth>
                </wp14:sizeRelH>
                <wp14:sizeRelV relativeFrom="page">
                  <wp14:pctHeight>0</wp14:pctHeight>
                </wp14:sizeRelV>
              </wp:anchor>
            </w:drawing>
          </mc:Choice>
          <mc:Fallback>
            <w:pict>
              <v:shape id="Ink 392" o:spid="_x0000_s1026" type="#_x0000_t75" style="position:absolute;margin-left:159.05pt;margin-top:8.6pt;width:94.85pt;height:110.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">
                <v:imagedata r:id="rId71" o:title=""/>
                <o:lock v:ext="edit" rotation="t" verticies="t" shapetype="t"/>
              </v:shape>
            </w:pict>
          </mc:Fallback>
        </mc:AlternateContent>
      </w:r>
    </w:p>
    <w:p w:rsidR="00986A65" w:rsidRPr="008F5D55" w:rsidRDefault="00986A65" w:rsidP="00986A65">
      <w:pPr>
        <w:numPr>
          <w:ilvl w:val="0"/>
          <w:numId w:val="2"/>
        </w:numPr>
      </w:pPr>
      <w:r w:rsidRPr="008F5D55">
        <w:t>CH</w:t>
      </w:r>
      <w:r w:rsidRPr="008F5D55">
        <w:rPr>
          <w:vertAlign w:val="subscript"/>
        </w:rPr>
        <w:t>4</w:t>
      </w:r>
    </w:p>
    <w:p w:rsidR="00986A65" w:rsidRPr="008F5D55" w:rsidRDefault="000549C1" w:rsidP="00986A65">
      <w:pPr>
        <w:ind w:left="360"/>
      </w:pPr>
      <w:r>
        <w:rPr>
          <w:noProof/>
        </w:rPr>
        <mc:AlternateContent>
          <mc:Choice Requires="wpi">
            <w:drawing>
              <wp:anchor distT="0" distB="0" distL="114300" distR="114300" simplePos="0" relativeHeight="251631104" behindDoc="0" locked="0" layoutInCell="1" allowOverlap="1">
                <wp:simplePos x="0" y="0"/>
                <wp:positionH relativeFrom="column">
                  <wp:posOffset>2412365</wp:posOffset>
                </wp:positionH>
                <wp:positionV relativeFrom="paragraph">
                  <wp:posOffset>145415</wp:posOffset>
                </wp:positionV>
                <wp:extent cx="424815" cy="598805"/>
                <wp:effectExtent l="12065" t="31115" r="10795" b="17780"/>
                <wp:wrapNone/>
                <wp:docPr id="570" name="Ink 39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2">
                      <w14:nvContentPartPr>
                        <w14:cNvContentPartPr>
                          <a14:cpLocks xmlns:a14="http://schemas.microsoft.com/office/drawing/2010/main" noRot="1" noChangeAspect="1" noEditPoints="1" noChangeArrowheads="1" noChangeShapeType="1"/>
                        </w14:cNvContentPartPr>
                      </w14:nvContentPartPr>
                      <w14:xfrm>
                        <a:off x="0" y="0"/>
                        <a:ext cx="424815" cy="598805"/>
                      </w14:xfrm>
                    </w14:contentPart>
                  </a:graphicData>
                </a:graphic>
                <wp14:sizeRelH relativeFrom="page">
                  <wp14:pctWidth>0</wp14:pctWidth>
                </wp14:sizeRelH>
                <wp14:sizeRelV relativeFrom="page">
                  <wp14:pctHeight>0</wp14:pctHeight>
                </wp14:sizeRelV>
              </wp:anchor>
            </w:drawing>
          </mc:Choice>
          <mc:Fallback>
            <w:pict>
              <v:shape id="Ink 390" o:spid="_x0000_s1026" type="#_x0000_t75" style="position:absolute;margin-left:189.45pt;margin-top:10.95pt;width:34.45pt;height:48.1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">
                <v:imagedata r:id="rId73" o:title=""/>
                <o:lock v:ext="edit" rotation="t" verticies="t" shapetype="t"/>
              </v:shape>
            </w:pict>
          </mc:Fallback>
        </mc:AlternateContent>
      </w:r>
    </w:p>
    <w:p w:rsidR="00986A65" w:rsidRPr="008F5D55" w:rsidRDefault="00986A65" w:rsidP="00986A65">
      <w:pPr>
        <w:ind w:left="360"/>
      </w:pPr>
    </w:p>
    <w:p w:rsidR="00986A65" w:rsidRDefault="00986A65" w:rsidP="00986A65">
      <w:pPr>
        <w:ind w:left="360"/>
      </w:pPr>
    </w:p>
    <w:p w:rsidR="00986A65" w:rsidRPr="008F5D55" w:rsidRDefault="00986A65" w:rsidP="00986A65">
      <w:pPr>
        <w:ind w:left="360"/>
      </w:pPr>
    </w:p>
    <w:p w:rsidR="00986A65" w:rsidRPr="008F5D55" w:rsidRDefault="00986A65" w:rsidP="00986A65">
      <w:pPr>
        <w:ind w:left="360"/>
      </w:pPr>
    </w:p>
    <w:p w:rsidR="00986A65" w:rsidRPr="008F5D55" w:rsidRDefault="00986A65" w:rsidP="00986A65">
      <w:pPr>
        <w:ind w:left="360"/>
      </w:pPr>
    </w:p>
    <w:p w:rsidR="00986A65" w:rsidRPr="008F5D55" w:rsidRDefault="00986A65" w:rsidP="00986A65">
      <w:pPr>
        <w:numPr>
          <w:ilvl w:val="0"/>
          <w:numId w:val="2"/>
        </w:numPr>
      </w:pPr>
      <w:r w:rsidRPr="008F5D55">
        <w:t>C</w:t>
      </w:r>
      <w:r w:rsidRPr="008F5D55">
        <w:rPr>
          <w:vertAlign w:val="subscript"/>
        </w:rPr>
        <w:t>2</w:t>
      </w:r>
      <w:r w:rsidRPr="008F5D55">
        <w:t>H</w:t>
      </w:r>
      <w:r w:rsidRPr="008F5D55">
        <w:rPr>
          <w:vertAlign w:val="subscript"/>
        </w:rPr>
        <w:t>6</w:t>
      </w:r>
    </w:p>
    <w:p w:rsidR="00986A65" w:rsidRPr="008F5D55" w:rsidRDefault="000549C1" w:rsidP="00986A65">
      <w:pPr>
        <w:ind w:firstLine="426"/>
      </w:pPr>
      <w:r>
        <w:rPr>
          <w:noProof/>
        </w:rPr>
        <mc:AlternateContent>
          <mc:Choice Requires="wpi">
            <w:drawing>
              <wp:anchor distT="0" distB="0" distL="114300" distR="114300" simplePos="0" relativeHeight="251634176" behindDoc="0" locked="0" layoutInCell="1" allowOverlap="1">
                <wp:simplePos x="0" y="0"/>
                <wp:positionH relativeFrom="column">
                  <wp:posOffset>1668780</wp:posOffset>
                </wp:positionH>
                <wp:positionV relativeFrom="paragraph">
                  <wp:posOffset>113665</wp:posOffset>
                </wp:positionV>
                <wp:extent cx="1762760" cy="1330960"/>
                <wp:effectExtent l="11430" t="27940" r="16510" b="12700"/>
                <wp:wrapNone/>
                <wp:docPr id="569" name="Ink 39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4">
                      <w14:nvContentPartPr>
                        <w14:cNvContentPartPr>
                          <a14:cpLocks xmlns:a14="http://schemas.microsoft.com/office/drawing/2010/main" noRot="1" noChangeAspect="1" noEditPoints="1" noChangeArrowheads="1" noChangeShapeType="1"/>
                        </w14:cNvContentPartPr>
                      </w14:nvContentPartPr>
                      <w14:xfrm>
                        <a:off x="0" y="0"/>
                        <a:ext cx="1762760" cy="1330960"/>
                      </w14:xfrm>
                    </w14:contentPart>
                  </a:graphicData>
                </a:graphic>
                <wp14:sizeRelH relativeFrom="page">
                  <wp14:pctWidth>0</wp14:pctWidth>
                </wp14:sizeRelH>
                <wp14:sizeRelV relativeFrom="page">
                  <wp14:pctHeight>0</wp14:pctHeight>
                </wp14:sizeRelV>
              </wp:anchor>
            </w:drawing>
          </mc:Choice>
          <mc:Fallback>
            <w:pict>
              <v:shape id="Ink 393" o:spid="_x0000_s1026" type="#_x0000_t75" style="position:absolute;margin-left:130.9pt;margin-top:8.45pt;width:139.8pt;height:105.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">
                <v:imagedata r:id="rId75" o:title=""/>
                <o:lock v:ext="edit" rotation="t" verticies="t" shapetype="t"/>
              </v:shape>
            </w:pict>
          </mc:Fallback>
        </mc:AlternateContent>
      </w:r>
    </w:p>
    <w:p w:rsidR="00986A65" w:rsidRPr="008F5D55" w:rsidRDefault="00986A65" w:rsidP="00986A65">
      <w:pPr>
        <w:ind w:firstLine="426"/>
      </w:pPr>
    </w:p>
    <w:p w:rsidR="00986A65" w:rsidRDefault="00986A65" w:rsidP="00986A65">
      <w:pPr>
        <w:ind w:firstLine="426"/>
      </w:pPr>
    </w:p>
    <w:p w:rsidR="00986A65" w:rsidRPr="008F5D55" w:rsidRDefault="00986A65" w:rsidP="00986A65">
      <w:pPr>
        <w:ind w:firstLine="426"/>
      </w:pPr>
    </w:p>
    <w:p w:rsidR="00DF64E0" w:rsidRPr="008F5D55" w:rsidRDefault="00783AF7" w:rsidP="00986A65">
      <w:pPr>
        <w:ind w:right="1558"/>
      </w:pPr>
      <w:r w:rsidRPr="008F5D55">
        <w:br w:type="page"/>
      </w:r>
    </w:p>
    <w:p w:rsidR="008B56F2" w:rsidRPr="008F5D55" w:rsidRDefault="000549C1" w:rsidP="00E22CD3">
      <w:r>
        <w:rPr>
          <w:noProof/>
          <w:sz w:val="20"/>
        </w:rPr>
        <w:lastRenderedPageBreak/>
        <mc:AlternateContent>
          <mc:Choice Requires="wps">
            <w:drawing>
              <wp:anchor distT="0" distB="0" distL="114300" distR="114300" simplePos="0" relativeHeight="251557376" behindDoc="0" locked="0" layoutInCell="1" allowOverlap="1">
                <wp:simplePos x="0" y="0"/>
                <wp:positionH relativeFrom="column">
                  <wp:align>center</wp:align>
                </wp:positionH>
                <wp:positionV relativeFrom="paragraph">
                  <wp:posOffset>-54610</wp:posOffset>
                </wp:positionV>
                <wp:extent cx="6120130" cy="372110"/>
                <wp:effectExtent l="9525" t="12065" r="13970" b="6350"/>
                <wp:wrapNone/>
                <wp:docPr id="56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72110"/>
                        </a:xfrm>
                        <a:prstGeom prst="rect">
                          <a:avLst/>
                        </a:prstGeom>
                        <a:solidFill>
                          <a:srgbClr val="FFFFFF"/>
                        </a:solidFill>
                        <a:ln w="9525">
                          <a:solidFill>
                            <a:srgbClr val="000000"/>
                          </a:solidFill>
                          <a:miter lim="800000"/>
                          <a:headEnd/>
                          <a:tailEnd/>
                        </a:ln>
                      </wps:spPr>
                      <wps:txbx>
                        <w:txbxContent>
                          <w:p w:rsidR="006F5E07" w:rsidRDefault="006F5E07" w:rsidP="00783AF7">
                            <w:r>
                              <w:t xml:space="preserve">A </w:t>
                            </w:r>
                            <w:r>
                              <w:rPr>
                                <w:b/>
                                <w:bCs/>
                              </w:rPr>
                              <w:t>double</w:t>
                            </w:r>
                            <w:r>
                              <w:t xml:space="preserve"> covalent bond is one in which two pairs of electrons are shared between two atoms.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1" type="#_x0000_t202" style="position:absolute;margin-left:0;margin-top:-4.3pt;width:481.9pt;height:29.3pt;z-index:2515573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">
                <v:textbox>
                  <w:txbxContent>
                    <w:p w:rsidR="006F5E07" w:rsidRDefault="006F5E07" w:rsidP="00783AF7">
                      <w:r>
                        <w:t xml:space="preserve">A </w:t>
                      </w:r>
                      <w:r>
                        <w:rPr>
                          <w:b/>
                          <w:bCs/>
                        </w:rPr>
                        <w:t>double</w:t>
                      </w:r>
                      <w:r>
                        <w:t xml:space="preserve"> covalent bond is one in which two pairs of electrons are shared between two atoms.</w:t>
                      </w:r>
                    </w:p>
                  </w:txbxContent>
                </v:textbox>
              </v:shape>
            </w:pict>
          </mc:Fallback>
        </mc:AlternateContent>
      </w:r>
    </w:p>
    <w:p w:rsidR="008B56F2" w:rsidRPr="008F5D55" w:rsidRDefault="008B56F2" w:rsidP="00E22CD3"/>
    <w:p w:rsidR="008B56F2" w:rsidRPr="008F5D55" w:rsidRDefault="000549C1" w:rsidP="00E22CD3">
      <w:r>
        <w:rPr>
          <w:noProof/>
        </w:rPr>
        <w:drawing>
          <wp:anchor distT="0" distB="0" distL="114300" distR="114300" simplePos="0" relativeHeight="251580928" behindDoc="0" locked="0" layoutInCell="1" allowOverlap="1">
            <wp:simplePos x="0" y="0"/>
            <wp:positionH relativeFrom="column">
              <wp:posOffset>5549900</wp:posOffset>
            </wp:positionH>
            <wp:positionV relativeFrom="paragraph">
              <wp:posOffset>69215</wp:posOffset>
            </wp:positionV>
            <wp:extent cx="579755" cy="465455"/>
            <wp:effectExtent l="0" t="0" r="0" b="0"/>
            <wp:wrapNone/>
            <wp:docPr id="311" name="Picture 311" descr="Clas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lass vide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755" cy="465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6F2" w:rsidRPr="008F5D55" w:rsidRDefault="008B56F2" w:rsidP="008B56F2">
      <w:r w:rsidRPr="008F5D55">
        <w:t xml:space="preserve">Examples of double and triple bonds     Video 1772 – </w:t>
      </w:r>
      <w:hyperlink r:id="rId76" w:history="1">
        <w:r w:rsidRPr="008F5D55">
          <w:rPr>
            <w:rStyle w:val="Hyperlink"/>
          </w:rPr>
          <w:t>Double and triple bonds</w:t>
        </w:r>
      </w:hyperlink>
    </w:p>
    <w:p w:rsidR="008B56F2" w:rsidRPr="008F5D55" w:rsidRDefault="008B56F2" w:rsidP="00E22CD3"/>
    <w:p w:rsidR="00986A65" w:rsidRPr="008F5D55" w:rsidRDefault="00986A65" w:rsidP="00986A65">
      <w:r w:rsidRPr="008F5D55">
        <w:t>Example (i) CO</w:t>
      </w:r>
      <w:r w:rsidRPr="008F5D55">
        <w:rPr>
          <w:vertAlign w:val="subscript"/>
        </w:rPr>
        <w:t>2</w:t>
      </w:r>
    </w:p>
    <w:p w:rsidR="00986A65" w:rsidRPr="008F5D55" w:rsidRDefault="000549C1" w:rsidP="00986A65">
      <w:r>
        <w:rPr>
          <w:noProof/>
        </w:rPr>
        <mc:AlternateContent>
          <mc:Choice Requires="wpi">
            <w:drawing>
              <wp:anchor distT="0" distB="0" distL="114300" distR="114300" simplePos="0" relativeHeight="251636224" behindDoc="0" locked="0" layoutInCell="1" allowOverlap="1">
                <wp:simplePos x="0" y="0"/>
                <wp:positionH relativeFrom="column">
                  <wp:posOffset>1136650</wp:posOffset>
                </wp:positionH>
                <wp:positionV relativeFrom="paragraph">
                  <wp:posOffset>116205</wp:posOffset>
                </wp:positionV>
                <wp:extent cx="1667510" cy="641985"/>
                <wp:effectExtent l="22225" t="11430" r="15240" b="3810"/>
                <wp:wrapNone/>
                <wp:docPr id="567" name="Ink 39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7">
                      <w14:nvContentPartPr>
                        <w14:cNvContentPartPr>
                          <a14:cpLocks xmlns:a14="http://schemas.microsoft.com/office/drawing/2010/main" noRot="1" noChangeAspect="1" noEditPoints="1" noChangeArrowheads="1" noChangeShapeType="1"/>
                        </w14:cNvContentPartPr>
                      </w14:nvContentPartPr>
                      <w14:xfrm>
                        <a:off x="0" y="0"/>
                        <a:ext cx="1667510" cy="641985"/>
                      </w14:xfrm>
                    </w14:contentPart>
                  </a:graphicData>
                </a:graphic>
                <wp14:sizeRelH relativeFrom="page">
                  <wp14:pctWidth>0</wp14:pctWidth>
                </wp14:sizeRelH>
                <wp14:sizeRelV relativeFrom="page">
                  <wp14:pctHeight>0</wp14:pctHeight>
                </wp14:sizeRelV>
              </wp:anchor>
            </w:drawing>
          </mc:Choice>
          <mc:Fallback>
            <w:pict>
              <v:shape id="Ink 395" o:spid="_x0000_s1026" type="#_x0000_t75" style="position:absolute;margin-left:89pt;margin-top:8.65pt;width:132.3pt;height:51.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">
                <v:imagedata r:id="rId78" o:title=""/>
                <o:lock v:ext="edit" rotation="t" verticies="t" shapetype="t"/>
              </v:shape>
            </w:pict>
          </mc:Fallback>
        </mc:AlternateContent>
      </w:r>
    </w:p>
    <w:p w:rsidR="00986A65" w:rsidRPr="008F5D55" w:rsidRDefault="00986A65" w:rsidP="00986A65"/>
    <w:p w:rsidR="00986A65" w:rsidRPr="008F5D55" w:rsidRDefault="00986A65" w:rsidP="00986A65"/>
    <w:p w:rsidR="00986A65" w:rsidRPr="008F5D55" w:rsidRDefault="00986A65" w:rsidP="00986A65"/>
    <w:p w:rsidR="00986A65" w:rsidRPr="008F5D55" w:rsidRDefault="00986A65" w:rsidP="00986A65"/>
    <w:p w:rsidR="00986A65" w:rsidRPr="008F5D55" w:rsidRDefault="00986A65" w:rsidP="00986A65"/>
    <w:p w:rsidR="00986A65" w:rsidRPr="008F5D55" w:rsidRDefault="00986A65" w:rsidP="00986A65"/>
    <w:p w:rsidR="00986A65" w:rsidRPr="008F5D55" w:rsidRDefault="00986A65" w:rsidP="00986A65"/>
    <w:p w:rsidR="00986A65" w:rsidRPr="008F5D55" w:rsidRDefault="000549C1" w:rsidP="00986A65">
      <w:r>
        <w:rPr>
          <w:noProof/>
        </w:rPr>
        <mc:AlternateContent>
          <mc:Choice Requires="wpi">
            <w:drawing>
              <wp:anchor distT="0" distB="0" distL="114300" distR="114300" simplePos="0" relativeHeight="251637248" behindDoc="0" locked="0" layoutInCell="1" allowOverlap="1">
                <wp:simplePos x="0" y="0"/>
                <wp:positionH relativeFrom="column">
                  <wp:posOffset>1788795</wp:posOffset>
                </wp:positionH>
                <wp:positionV relativeFrom="paragraph">
                  <wp:posOffset>33655</wp:posOffset>
                </wp:positionV>
                <wp:extent cx="1117600" cy="699135"/>
                <wp:effectExtent l="17145" t="24130" r="17780" b="19685"/>
                <wp:wrapNone/>
                <wp:docPr id="566" name="Ink 39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9">
                      <w14:nvContentPartPr>
                        <w14:cNvContentPartPr>
                          <a14:cpLocks xmlns:a14="http://schemas.microsoft.com/office/drawing/2010/main" noRot="1" noChangeAspect="1" noEditPoints="1" noChangeArrowheads="1" noChangeShapeType="1"/>
                        </w14:cNvContentPartPr>
                      </w14:nvContentPartPr>
                      <w14:xfrm>
                        <a:off x="0" y="0"/>
                        <a:ext cx="1117600" cy="699135"/>
                      </w14:xfrm>
                    </w14:contentPart>
                  </a:graphicData>
                </a:graphic>
                <wp14:sizeRelH relativeFrom="page">
                  <wp14:pctWidth>0</wp14:pctWidth>
                </wp14:sizeRelH>
                <wp14:sizeRelV relativeFrom="page">
                  <wp14:pctHeight>0</wp14:pctHeight>
                </wp14:sizeRelV>
              </wp:anchor>
            </w:drawing>
          </mc:Choice>
          <mc:Fallback>
            <w:pict>
              <v:shape id="Ink 396" o:spid="_x0000_s1026" type="#_x0000_t75" style="position:absolute;margin-left:140.35pt;margin-top:2.15pt;width:89pt;height:56.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">
                <v:imagedata r:id="rId80" o:title=""/>
                <o:lock v:ext="edit" rotation="t" verticies="t" shapetype="t"/>
              </v:shape>
            </w:pict>
          </mc:Fallback>
        </mc:AlternateContent>
      </w:r>
      <w:r w:rsidR="00986A65" w:rsidRPr="008F5D55">
        <w:t>(ii) O</w:t>
      </w:r>
      <w:r w:rsidR="00986A65" w:rsidRPr="008F5D55">
        <w:rPr>
          <w:vertAlign w:val="subscript"/>
        </w:rPr>
        <w:t>2</w:t>
      </w:r>
    </w:p>
    <w:p w:rsidR="00986A65" w:rsidRPr="008F5D55" w:rsidRDefault="00986A65" w:rsidP="00986A65">
      <w:pPr>
        <w:ind w:left="360"/>
      </w:pPr>
    </w:p>
    <w:p w:rsidR="00986A65" w:rsidRDefault="00986A65" w:rsidP="00986A65">
      <w:pPr>
        <w:ind w:left="360"/>
      </w:pPr>
    </w:p>
    <w:p w:rsidR="00986A65" w:rsidRPr="008F5D55" w:rsidRDefault="00986A65" w:rsidP="00986A65">
      <w:pPr>
        <w:ind w:left="360"/>
      </w:pPr>
    </w:p>
    <w:p w:rsidR="00986A65" w:rsidRPr="008F5D55" w:rsidRDefault="00986A65" w:rsidP="00986A65">
      <w:pPr>
        <w:ind w:left="360"/>
      </w:pPr>
    </w:p>
    <w:p w:rsidR="00986A65" w:rsidRPr="008F5D55" w:rsidRDefault="00986A65" w:rsidP="00986A65">
      <w:pPr>
        <w:ind w:left="360"/>
      </w:pPr>
    </w:p>
    <w:p w:rsidR="00986A65" w:rsidRPr="008F5D55" w:rsidRDefault="00986A65" w:rsidP="00986A65">
      <w:pPr>
        <w:ind w:left="360"/>
      </w:pPr>
    </w:p>
    <w:p w:rsidR="00986A65" w:rsidRPr="008F5D55" w:rsidRDefault="00986A65" w:rsidP="00986A65">
      <w:pPr>
        <w:ind w:left="360"/>
      </w:pPr>
    </w:p>
    <w:p w:rsidR="00986A65" w:rsidRPr="008F5D55" w:rsidRDefault="000549C1" w:rsidP="00986A65">
      <w:pPr>
        <w:ind w:left="360"/>
      </w:pPr>
      <w:r>
        <w:rPr>
          <w:noProof/>
        </w:rPr>
        <mc:AlternateContent>
          <mc:Choice Requires="wpi">
            <w:drawing>
              <wp:anchor distT="0" distB="0" distL="114300" distR="114300" simplePos="0" relativeHeight="251638272" behindDoc="0" locked="0" layoutInCell="1" allowOverlap="1">
                <wp:simplePos x="0" y="0"/>
                <wp:positionH relativeFrom="column">
                  <wp:posOffset>1686560</wp:posOffset>
                </wp:positionH>
                <wp:positionV relativeFrom="paragraph">
                  <wp:posOffset>72390</wp:posOffset>
                </wp:positionV>
                <wp:extent cx="1921510" cy="1334135"/>
                <wp:effectExtent l="19685" t="15240" r="11430" b="22225"/>
                <wp:wrapNone/>
                <wp:docPr id="565" name="Ink 39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1">
                      <w14:nvContentPartPr>
                        <w14:cNvContentPartPr>
                          <a14:cpLocks xmlns:a14="http://schemas.microsoft.com/office/drawing/2010/main" noRot="1" noChangeAspect="1" noEditPoints="1" noChangeArrowheads="1" noChangeShapeType="1"/>
                        </w14:cNvContentPartPr>
                      </w14:nvContentPartPr>
                      <w14:xfrm>
                        <a:off x="0" y="0"/>
                        <a:ext cx="1921510" cy="1334135"/>
                      </w14:xfrm>
                    </w14:contentPart>
                  </a:graphicData>
                </a:graphic>
                <wp14:sizeRelH relativeFrom="page">
                  <wp14:pctWidth>0</wp14:pctWidth>
                </wp14:sizeRelH>
                <wp14:sizeRelV relativeFrom="page">
                  <wp14:pctHeight>0</wp14:pctHeight>
                </wp14:sizeRelV>
              </wp:anchor>
            </w:drawing>
          </mc:Choice>
          <mc:Fallback>
            <w:pict>
              <v:shape id="Ink 397" o:spid="_x0000_s1026" type="#_x0000_t75" style="position:absolute;margin-left:132.3pt;margin-top:5.2pt;width:152.3pt;height:106.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">
                <v:imagedata r:id="rId82" o:title=""/>
                <o:lock v:ext="edit" rotation="t" verticies="t" shapetype="t"/>
              </v:shape>
            </w:pict>
          </mc:Fallback>
        </mc:AlternateContent>
      </w:r>
    </w:p>
    <w:p w:rsidR="00986A65" w:rsidRPr="008F5D55" w:rsidRDefault="00986A65" w:rsidP="00986A65">
      <w:r w:rsidRPr="008F5D55">
        <w:t>(iii) C</w:t>
      </w:r>
      <w:r w:rsidRPr="008F5D55">
        <w:rPr>
          <w:vertAlign w:val="subscript"/>
        </w:rPr>
        <w:t>2</w:t>
      </w:r>
      <w:r w:rsidRPr="008F5D55">
        <w:t>H</w:t>
      </w:r>
      <w:r w:rsidRPr="008F5D55">
        <w:rPr>
          <w:vertAlign w:val="subscript"/>
        </w:rPr>
        <w:t>4</w:t>
      </w:r>
      <w:r w:rsidRPr="008F5D55">
        <w:tab/>
      </w:r>
      <w:r w:rsidRPr="008F5D55">
        <w:tab/>
      </w:r>
      <w:r w:rsidRPr="008F5D55">
        <w:tab/>
      </w:r>
      <w:r w:rsidRPr="008F5D55">
        <w:tab/>
      </w:r>
      <w:r w:rsidRPr="008F5D55">
        <w:tab/>
      </w:r>
      <w:r w:rsidRPr="008F5D55">
        <w:tab/>
      </w:r>
      <w:r w:rsidRPr="008F5D55">
        <w:tab/>
      </w:r>
      <w:r w:rsidRPr="008F5D55">
        <w:tab/>
      </w:r>
    </w:p>
    <w:p w:rsidR="00986A65" w:rsidRPr="008F5D55" w:rsidRDefault="00986A65" w:rsidP="00986A65">
      <w:pPr>
        <w:ind w:left="360"/>
      </w:pPr>
    </w:p>
    <w:p w:rsidR="00986A65" w:rsidRPr="008F5D55" w:rsidRDefault="00986A65" w:rsidP="00986A65">
      <w:pPr>
        <w:ind w:left="360"/>
      </w:pPr>
    </w:p>
    <w:p w:rsidR="00986A65" w:rsidRPr="008F5D55" w:rsidRDefault="00986A65" w:rsidP="00986A65">
      <w:pPr>
        <w:ind w:left="360"/>
      </w:pPr>
    </w:p>
    <w:p w:rsidR="00986A65" w:rsidRPr="008F5D55" w:rsidRDefault="00986A65" w:rsidP="00986A65">
      <w:pPr>
        <w:ind w:left="360"/>
      </w:pPr>
    </w:p>
    <w:p w:rsidR="00986A65" w:rsidRPr="008F5D55" w:rsidRDefault="00986A65" w:rsidP="00986A65">
      <w:pPr>
        <w:ind w:left="360"/>
      </w:pPr>
    </w:p>
    <w:p w:rsidR="00986A65" w:rsidRDefault="00986A65" w:rsidP="00986A65">
      <w:pPr>
        <w:ind w:left="360"/>
      </w:pPr>
    </w:p>
    <w:p w:rsidR="00986A65" w:rsidRPr="008F5D55" w:rsidRDefault="00986A65" w:rsidP="00986A65">
      <w:pPr>
        <w:ind w:left="360"/>
      </w:pPr>
    </w:p>
    <w:p w:rsidR="00986A65" w:rsidRPr="008F5D55" w:rsidRDefault="00986A65" w:rsidP="00986A65">
      <w:pPr>
        <w:ind w:left="360"/>
      </w:pPr>
    </w:p>
    <w:p w:rsidR="00986A65" w:rsidRPr="008F5D55" w:rsidRDefault="000549C1" w:rsidP="00986A65">
      <w:pPr>
        <w:ind w:left="360"/>
      </w:pPr>
      <w:r>
        <w:rPr>
          <w:noProof/>
          <w:sz w:val="20"/>
        </w:rPr>
        <mc:AlternateContent>
          <mc:Choice Requires="wps">
            <w:drawing>
              <wp:anchor distT="0" distB="0" distL="114300" distR="114300" simplePos="0" relativeHeight="251635200" behindDoc="0" locked="0" layoutInCell="1" allowOverlap="1">
                <wp:simplePos x="0" y="0"/>
                <wp:positionH relativeFrom="column">
                  <wp:posOffset>144780</wp:posOffset>
                </wp:positionH>
                <wp:positionV relativeFrom="paragraph">
                  <wp:posOffset>38735</wp:posOffset>
                </wp:positionV>
                <wp:extent cx="6116320" cy="372110"/>
                <wp:effectExtent l="11430" t="10160" r="6350" b="8255"/>
                <wp:wrapNone/>
                <wp:docPr id="56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372110"/>
                        </a:xfrm>
                        <a:prstGeom prst="rect">
                          <a:avLst/>
                        </a:prstGeom>
                        <a:solidFill>
                          <a:srgbClr val="FFFFFF"/>
                        </a:solidFill>
                        <a:ln w="9525">
                          <a:solidFill>
                            <a:srgbClr val="000000"/>
                          </a:solidFill>
                          <a:miter lim="800000"/>
                          <a:headEnd/>
                          <a:tailEnd/>
                        </a:ln>
                      </wps:spPr>
                      <wps:txbx>
                        <w:txbxContent>
                          <w:p w:rsidR="006F5E07" w:rsidRDefault="006F5E07" w:rsidP="00986A65">
                            <w:r>
                              <w:t xml:space="preserve">A </w:t>
                            </w:r>
                            <w:r>
                              <w:rPr>
                                <w:b/>
                                <w:bCs/>
                              </w:rPr>
                              <w:t>triple</w:t>
                            </w:r>
                            <w:r>
                              <w:t xml:space="preserve"> covalent bond is one in which three pairs of electrons are shared between two atoms.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042" type="#_x0000_t202" style="position:absolute;left:0;text-align:left;margin-left:11.4pt;margin-top:3.05pt;width:481.6pt;height:29.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">
                <v:textbox>
                  <w:txbxContent>
                    <w:p w:rsidR="006F5E07" w:rsidRDefault="006F5E07" w:rsidP="00986A65">
                      <w:r>
                        <w:t xml:space="preserve">A </w:t>
                      </w:r>
                      <w:r>
                        <w:rPr>
                          <w:b/>
                          <w:bCs/>
                        </w:rPr>
                        <w:t>triple</w:t>
                      </w:r>
                      <w:r>
                        <w:t xml:space="preserve"> covalent bond is one in which three pairs of electrons are shared between two atoms.</w:t>
                      </w:r>
                    </w:p>
                  </w:txbxContent>
                </v:textbox>
              </v:shape>
            </w:pict>
          </mc:Fallback>
        </mc:AlternateContent>
      </w:r>
    </w:p>
    <w:p w:rsidR="00986A65" w:rsidRPr="008F5D55" w:rsidRDefault="00986A65" w:rsidP="00986A65">
      <w:pPr>
        <w:ind w:left="360"/>
      </w:pPr>
    </w:p>
    <w:p w:rsidR="00986A65" w:rsidRPr="008F5D55" w:rsidRDefault="00986A65" w:rsidP="00986A65">
      <w:pPr>
        <w:ind w:left="360"/>
      </w:pPr>
    </w:p>
    <w:p w:rsidR="00986A65" w:rsidRPr="008F5D55" w:rsidRDefault="00986A65" w:rsidP="00986A65">
      <w:pPr>
        <w:ind w:left="360"/>
      </w:pPr>
      <w:r w:rsidRPr="008F5D55">
        <w:t>Example (i) N</w:t>
      </w:r>
      <w:r w:rsidRPr="008F5D55">
        <w:rPr>
          <w:vertAlign w:val="subscript"/>
        </w:rPr>
        <w:t>2</w:t>
      </w:r>
      <w:r w:rsidRPr="008F5D55">
        <w:tab/>
      </w:r>
      <w:r w:rsidRPr="008F5D55">
        <w:tab/>
      </w:r>
      <w:r w:rsidRPr="008F5D55">
        <w:tab/>
      </w:r>
      <w:r w:rsidRPr="008F5D55">
        <w:tab/>
      </w:r>
      <w:r w:rsidRPr="008F5D55">
        <w:tab/>
      </w:r>
      <w:r w:rsidRPr="008F5D55">
        <w:tab/>
      </w:r>
      <w:r w:rsidRPr="008F5D55">
        <w:tab/>
      </w:r>
    </w:p>
    <w:p w:rsidR="00986A65" w:rsidRPr="008F5D55" w:rsidRDefault="000549C1" w:rsidP="00986A65">
      <w:pPr>
        <w:ind w:left="360"/>
      </w:pPr>
      <w:r>
        <w:rPr>
          <w:noProof/>
        </w:rPr>
        <mc:AlternateContent>
          <mc:Choice Requires="wpi">
            <w:drawing>
              <wp:anchor distT="0" distB="0" distL="114300" distR="114300" simplePos="0" relativeHeight="251639296" behindDoc="0" locked="0" layoutInCell="1" allowOverlap="1">
                <wp:simplePos x="0" y="0"/>
                <wp:positionH relativeFrom="column">
                  <wp:posOffset>1851025</wp:posOffset>
                </wp:positionH>
                <wp:positionV relativeFrom="paragraph">
                  <wp:posOffset>48260</wp:posOffset>
                </wp:positionV>
                <wp:extent cx="1711960" cy="944245"/>
                <wp:effectExtent l="12700" t="29210" r="8890" b="7620"/>
                <wp:wrapNone/>
                <wp:docPr id="563" name="Ink 39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3">
                      <w14:nvContentPartPr>
                        <w14:cNvContentPartPr>
                          <a14:cpLocks xmlns:a14="http://schemas.microsoft.com/office/drawing/2010/main" noRot="1" noChangeAspect="1" noEditPoints="1" noChangeArrowheads="1" noChangeShapeType="1"/>
                        </w14:cNvContentPartPr>
                      </w14:nvContentPartPr>
                      <w14:xfrm>
                        <a:off x="0" y="0"/>
                        <a:ext cx="1711960" cy="944245"/>
                      </w14:xfrm>
                    </w14:contentPart>
                  </a:graphicData>
                </a:graphic>
                <wp14:sizeRelH relativeFrom="page">
                  <wp14:pctWidth>0</wp14:pctWidth>
                </wp14:sizeRelH>
                <wp14:sizeRelV relativeFrom="page">
                  <wp14:pctHeight>0</wp14:pctHeight>
                </wp14:sizeRelV>
              </wp:anchor>
            </w:drawing>
          </mc:Choice>
          <mc:Fallback>
            <w:pict>
              <v:shape id="Ink 398" o:spid="_x0000_s1026" type="#_x0000_t75" style="position:absolute;margin-left:145.25pt;margin-top:3.3pt;width:135.8pt;height:75.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">
                <v:imagedata r:id="rId84" o:title=""/>
                <o:lock v:ext="edit" rotation="t" verticies="t" shapetype="t"/>
              </v:shape>
            </w:pict>
          </mc:Fallback>
        </mc:AlternateContent>
      </w:r>
    </w:p>
    <w:p w:rsidR="00986A65" w:rsidRPr="008F5D55" w:rsidRDefault="00986A65" w:rsidP="00986A65">
      <w:pPr>
        <w:ind w:left="360"/>
      </w:pPr>
    </w:p>
    <w:p w:rsidR="00986A65" w:rsidRPr="008F5D55" w:rsidRDefault="00986A65" w:rsidP="00986A65">
      <w:pPr>
        <w:ind w:left="360"/>
      </w:pPr>
    </w:p>
    <w:p w:rsidR="00986A65" w:rsidRPr="008F5D55" w:rsidRDefault="00986A65" w:rsidP="00986A65">
      <w:pPr>
        <w:ind w:left="360"/>
      </w:pPr>
    </w:p>
    <w:p w:rsidR="00986A65" w:rsidRPr="008F5D55" w:rsidRDefault="00986A65" w:rsidP="00986A65">
      <w:pPr>
        <w:ind w:left="360"/>
      </w:pPr>
    </w:p>
    <w:p w:rsidR="00986A65" w:rsidRPr="008F5D55" w:rsidRDefault="00986A65" w:rsidP="00986A65">
      <w:pPr>
        <w:ind w:left="360"/>
      </w:pPr>
    </w:p>
    <w:p w:rsidR="00986A65" w:rsidRPr="008F5D55" w:rsidRDefault="00986A65" w:rsidP="00986A65">
      <w:pPr>
        <w:ind w:left="360"/>
      </w:pPr>
    </w:p>
    <w:p w:rsidR="00986A65" w:rsidRPr="008F5D55" w:rsidRDefault="00986A65" w:rsidP="00986A65">
      <w:pPr>
        <w:ind w:left="360"/>
      </w:pPr>
    </w:p>
    <w:p w:rsidR="00986A65" w:rsidRPr="008F5D55" w:rsidRDefault="000549C1" w:rsidP="00986A65">
      <w:pPr>
        <w:ind w:left="360"/>
      </w:pPr>
      <w:r>
        <w:rPr>
          <w:noProof/>
        </w:rPr>
        <mc:AlternateContent>
          <mc:Choice Requires="wpi">
            <w:drawing>
              <wp:anchor distT="0" distB="0" distL="114300" distR="114300" simplePos="0" relativeHeight="251640320" behindDoc="0" locked="0" layoutInCell="1" allowOverlap="1">
                <wp:simplePos x="0" y="0"/>
                <wp:positionH relativeFrom="column">
                  <wp:posOffset>1529080</wp:posOffset>
                </wp:positionH>
                <wp:positionV relativeFrom="paragraph">
                  <wp:posOffset>56515</wp:posOffset>
                </wp:positionV>
                <wp:extent cx="2474595" cy="862330"/>
                <wp:effectExtent l="14605" t="18415" r="15875" b="14605"/>
                <wp:wrapNone/>
                <wp:docPr id="562" name="Ink 39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5">
                      <w14:nvContentPartPr>
                        <w14:cNvContentPartPr>
                          <a14:cpLocks xmlns:a14="http://schemas.microsoft.com/office/drawing/2010/main" noRot="1" noChangeAspect="1" noEditPoints="1" noChangeArrowheads="1" noChangeShapeType="1"/>
                        </w14:cNvContentPartPr>
                      </w14:nvContentPartPr>
                      <w14:xfrm>
                        <a:off x="0" y="0"/>
                        <a:ext cx="2474595" cy="862330"/>
                      </w14:xfrm>
                    </w14:contentPart>
                  </a:graphicData>
                </a:graphic>
                <wp14:sizeRelH relativeFrom="page">
                  <wp14:pctWidth>0</wp14:pctWidth>
                </wp14:sizeRelH>
                <wp14:sizeRelV relativeFrom="page">
                  <wp14:pctHeight>0</wp14:pctHeight>
                </wp14:sizeRelV>
              </wp:anchor>
            </w:drawing>
          </mc:Choice>
          <mc:Fallback>
            <w:pict>
              <v:shape id="Ink 399" o:spid="_x0000_s1026" type="#_x0000_t75" style="position:absolute;margin-left:119.9pt;margin-top:3.95pt;width:195.85pt;height:68.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">
                <v:imagedata r:id="rId86" o:title=""/>
                <o:lock v:ext="edit" rotation="t" verticies="t" shapetype="t"/>
              </v:shape>
            </w:pict>
          </mc:Fallback>
        </mc:AlternateContent>
      </w:r>
      <w:r w:rsidR="00986A65" w:rsidRPr="008F5D55">
        <w:t>(ii) C</w:t>
      </w:r>
      <w:r w:rsidR="00986A65" w:rsidRPr="008F5D55">
        <w:rPr>
          <w:vertAlign w:val="subscript"/>
        </w:rPr>
        <w:t>2</w:t>
      </w:r>
      <w:r w:rsidR="00986A65" w:rsidRPr="008F5D55">
        <w:t>H</w:t>
      </w:r>
      <w:r w:rsidR="00986A65" w:rsidRPr="008F5D55">
        <w:rPr>
          <w:vertAlign w:val="subscript"/>
        </w:rPr>
        <w:t>2</w:t>
      </w:r>
    </w:p>
    <w:p w:rsidR="00986A65" w:rsidRPr="008F5D55" w:rsidRDefault="00986A65" w:rsidP="00986A65">
      <w:pPr>
        <w:ind w:left="360"/>
      </w:pPr>
    </w:p>
    <w:p w:rsidR="00986A65" w:rsidRDefault="000549C1" w:rsidP="00986A65">
      <w:pPr>
        <w:ind w:left="360"/>
      </w:pPr>
      <w:r>
        <w:rPr>
          <w:noProof/>
        </w:rPr>
        <mc:AlternateContent>
          <mc:Choice Requires="wpi">
            <w:drawing>
              <wp:anchor distT="0" distB="0" distL="114300" distR="114300" simplePos="0" relativeHeight="251644416" behindDoc="0" locked="0" layoutInCell="1" allowOverlap="1">
                <wp:simplePos x="0" y="0"/>
                <wp:positionH relativeFrom="column">
                  <wp:posOffset>2322830</wp:posOffset>
                </wp:positionH>
                <wp:positionV relativeFrom="paragraph">
                  <wp:posOffset>108585</wp:posOffset>
                </wp:positionV>
                <wp:extent cx="86995" cy="76200"/>
                <wp:effectExtent l="8255" t="13335" r="9525" b="15240"/>
                <wp:wrapNone/>
                <wp:docPr id="561" name="Ink 40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7">
                      <w14:nvContentPartPr>
                        <w14:cNvContentPartPr>
                          <a14:cpLocks xmlns:a14="http://schemas.microsoft.com/office/drawing/2010/main" noRot="1" noChangeAspect="1" noEditPoints="1" noChangeArrowheads="1" noChangeShapeType="1"/>
                        </w14:cNvContentPartPr>
                      </w14:nvContentPartPr>
                      <w14:xfrm>
                        <a:off x="0" y="0"/>
                        <a:ext cx="86995" cy="76200"/>
                      </w14:xfrm>
                    </w14:contentPart>
                  </a:graphicData>
                </a:graphic>
                <wp14:sizeRelH relativeFrom="page">
                  <wp14:pctWidth>0</wp14:pctWidth>
                </wp14:sizeRelH>
                <wp14:sizeRelV relativeFrom="page">
                  <wp14:pctHeight>0</wp14:pctHeight>
                </wp14:sizeRelV>
              </wp:anchor>
            </w:drawing>
          </mc:Choice>
          <mc:Fallback>
            <w:pict>
              <v:shape id="Ink 403" o:spid="_x0000_s1026" type="#_x0000_t75" style="position:absolute;margin-left:182.4pt;margin-top:8.05pt;width:7.85pt;height: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">
                <v:imagedata r:id="rId88" o:title=""/>
                <o:lock v:ext="edit" rotation="t" verticies="t" shapetype="t"/>
              </v:shape>
            </w:pict>
          </mc:Fallback>
        </mc:AlternateContent>
      </w:r>
      <w:r>
        <w:rPr>
          <w:noProof/>
        </w:rPr>
        <mc:AlternateContent>
          <mc:Choice Requires="wpi">
            <w:drawing>
              <wp:anchor distT="0" distB="0" distL="114300" distR="114300" simplePos="0" relativeHeight="251642368" behindDoc="0" locked="0" layoutInCell="1" allowOverlap="1">
                <wp:simplePos x="0" y="0"/>
                <wp:positionH relativeFrom="column">
                  <wp:posOffset>1666875</wp:posOffset>
                </wp:positionH>
                <wp:positionV relativeFrom="paragraph">
                  <wp:posOffset>85725</wp:posOffset>
                </wp:positionV>
                <wp:extent cx="72390" cy="123825"/>
                <wp:effectExtent l="9525" t="9525" r="13335" b="19050"/>
                <wp:wrapNone/>
                <wp:docPr id="560" name="Ink 40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9">
                      <w14:nvContentPartPr>
                        <w14:cNvContentPartPr>
                          <a14:cpLocks xmlns:a14="http://schemas.microsoft.com/office/drawing/2010/main" noRot="1" noChangeAspect="1" noEditPoints="1" noChangeArrowheads="1" noChangeShapeType="1"/>
                        </w14:cNvContentPartPr>
                      </w14:nvContentPartPr>
                      <w14:xfrm>
                        <a:off x="0" y="0"/>
                        <a:ext cx="72390" cy="123825"/>
                      </w14:xfrm>
                    </w14:contentPart>
                  </a:graphicData>
                </a:graphic>
                <wp14:sizeRelH relativeFrom="page">
                  <wp14:pctWidth>0</wp14:pctWidth>
                </wp14:sizeRelH>
                <wp14:sizeRelV relativeFrom="page">
                  <wp14:pctHeight>0</wp14:pctHeight>
                </wp14:sizeRelV>
              </wp:anchor>
            </w:drawing>
          </mc:Choice>
          <mc:Fallback>
            <w:pict>
              <v:shape id="Ink 401" o:spid="_x0000_s1026" type="#_x0000_t75" style="position:absolute;margin-left:130.75pt;margin-top:6.25pt;width:6.7pt;height:10.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">
                <v:imagedata r:id="rId90" o:title=""/>
                <o:lock v:ext="edit" rotation="t" verticies="t" shapetype="t"/>
              </v:shape>
            </w:pict>
          </mc:Fallback>
        </mc:AlternateContent>
      </w:r>
      <w:r>
        <w:rPr>
          <w:noProof/>
        </w:rPr>
        <mc:AlternateContent>
          <mc:Choice Requires="wpi">
            <w:drawing>
              <wp:anchor distT="0" distB="0" distL="114300" distR="114300" simplePos="0" relativeHeight="251641344" behindDoc="0" locked="0" layoutInCell="1" allowOverlap="1">
                <wp:simplePos x="0" y="0"/>
                <wp:positionH relativeFrom="column">
                  <wp:posOffset>3750945</wp:posOffset>
                </wp:positionH>
                <wp:positionV relativeFrom="paragraph">
                  <wp:posOffset>97155</wp:posOffset>
                </wp:positionV>
                <wp:extent cx="73660" cy="116205"/>
                <wp:effectExtent l="7620" t="11430" r="13970" b="15240"/>
                <wp:wrapNone/>
                <wp:docPr id="559" name="Ink 40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1">
                      <w14:nvContentPartPr>
                        <w14:cNvContentPartPr>
                          <a14:cpLocks xmlns:a14="http://schemas.microsoft.com/office/drawing/2010/main" noRot="1" noChangeAspect="1" noEditPoints="1" noChangeArrowheads="1" noChangeShapeType="1"/>
                        </w14:cNvContentPartPr>
                      </w14:nvContentPartPr>
                      <w14:xfrm>
                        <a:off x="0" y="0"/>
                        <a:ext cx="73660" cy="116205"/>
                      </w14:xfrm>
                    </w14:contentPart>
                  </a:graphicData>
                </a:graphic>
                <wp14:sizeRelH relativeFrom="page">
                  <wp14:pctWidth>0</wp14:pctWidth>
                </wp14:sizeRelH>
                <wp14:sizeRelV relativeFrom="page">
                  <wp14:pctHeight>0</wp14:pctHeight>
                </wp14:sizeRelV>
              </wp:anchor>
            </w:drawing>
          </mc:Choice>
          <mc:Fallback>
            <w:pict>
              <v:shape id="Ink 400" o:spid="_x0000_s1026" type="#_x0000_t75" style="position:absolute;margin-left:294.85pt;margin-top:7.15pt;width:6.8pt;height:10.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">
                <v:imagedata r:id="rId92" o:title=""/>
                <o:lock v:ext="edit" rotation="t" verticies="t" shapetype="t"/>
              </v:shape>
            </w:pict>
          </mc:Fallback>
        </mc:AlternateContent>
      </w:r>
    </w:p>
    <w:p w:rsidR="00986A65" w:rsidRPr="008F5D55" w:rsidRDefault="000549C1" w:rsidP="00986A65">
      <w:pPr>
        <w:ind w:left="360"/>
      </w:pPr>
      <w:r>
        <w:rPr>
          <w:noProof/>
        </w:rPr>
        <mc:AlternateContent>
          <mc:Choice Requires="wpi">
            <w:drawing>
              <wp:anchor distT="0" distB="0" distL="114300" distR="114300" simplePos="0" relativeHeight="251643392" behindDoc="0" locked="0" layoutInCell="1" allowOverlap="1">
                <wp:simplePos x="0" y="0"/>
                <wp:positionH relativeFrom="column">
                  <wp:posOffset>2017395</wp:posOffset>
                </wp:positionH>
                <wp:positionV relativeFrom="paragraph">
                  <wp:posOffset>30480</wp:posOffset>
                </wp:positionV>
                <wp:extent cx="62865" cy="64770"/>
                <wp:effectExtent l="7620" t="11430" r="15240" b="9525"/>
                <wp:wrapNone/>
                <wp:docPr id="558" name="Ink 40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3">
                      <w14:nvContentPartPr>
                        <w14:cNvContentPartPr>
                          <a14:cpLocks xmlns:a14="http://schemas.microsoft.com/office/drawing/2010/main" noRot="1" noChangeAspect="1" noEditPoints="1" noChangeArrowheads="1" noChangeShapeType="1"/>
                        </w14:cNvContentPartPr>
                      </w14:nvContentPartPr>
                      <w14:xfrm>
                        <a:off x="0" y="0"/>
                        <a:ext cx="62865" cy="64770"/>
                      </w14:xfrm>
                    </w14:contentPart>
                  </a:graphicData>
                </a:graphic>
                <wp14:sizeRelH relativeFrom="page">
                  <wp14:pctWidth>0</wp14:pctWidth>
                </wp14:sizeRelH>
                <wp14:sizeRelV relativeFrom="page">
                  <wp14:pctHeight>0</wp14:pctHeight>
                </wp14:sizeRelV>
              </wp:anchor>
            </w:drawing>
          </mc:Choice>
          <mc:Fallback>
            <w:pict>
              <v:shape id="Ink 402" o:spid="_x0000_s1026" type="#_x0000_t75" style="position:absolute;margin-left:158.35pt;margin-top:1.9pt;width:5.95pt;height:6.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">
                <v:imagedata r:id="rId94" o:title=""/>
                <o:lock v:ext="edit" rotation="t" verticies="t" shapetype="t"/>
              </v:shape>
            </w:pict>
          </mc:Fallback>
        </mc:AlternateContent>
      </w:r>
      <w:r>
        <w:rPr>
          <w:noProof/>
        </w:rPr>
        <mc:AlternateContent>
          <mc:Choice Requires="wpi">
            <w:drawing>
              <wp:anchor distT="0" distB="0" distL="114300" distR="114300" simplePos="0" relativeHeight="251741696" behindDoc="0" locked="0" layoutInCell="1" allowOverlap="1">
                <wp:simplePos x="0" y="0"/>
                <wp:positionH relativeFrom="column">
                  <wp:posOffset>2021840</wp:posOffset>
                </wp:positionH>
                <wp:positionV relativeFrom="paragraph">
                  <wp:posOffset>36195</wp:posOffset>
                </wp:positionV>
                <wp:extent cx="72390" cy="67945"/>
                <wp:effectExtent l="12065" t="7620" r="10795" b="10160"/>
                <wp:wrapNone/>
                <wp:docPr id="557" name="Ink 52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5">
                      <w14:nvContentPartPr>
                        <w14:cNvContentPartPr>
                          <a14:cpLocks xmlns:a14="http://schemas.microsoft.com/office/drawing/2010/main" noRot="1" noChangeAspect="1" noEditPoints="1" noChangeArrowheads="1" noChangeShapeType="1"/>
                        </w14:cNvContentPartPr>
                      </w14:nvContentPartPr>
                      <w14:xfrm>
                        <a:off x="0" y="0"/>
                        <a:ext cx="72390" cy="67945"/>
                      </w14:xfrm>
                    </w14:contentPart>
                  </a:graphicData>
                </a:graphic>
                <wp14:sizeRelH relativeFrom="page">
                  <wp14:pctWidth>0</wp14:pctWidth>
                </wp14:sizeRelH>
                <wp14:sizeRelV relativeFrom="page">
                  <wp14:pctHeight>0</wp14:pctHeight>
                </wp14:sizeRelV>
              </wp:anchor>
            </w:drawing>
          </mc:Choice>
          <mc:Fallback>
            <w:pict>
              <v:shape id="Ink 529" o:spid="_x0000_s1026" type="#_x0000_t75" style="position:absolute;margin-left:158.7pt;margin-top:2.35pt;width:6.7pt;height:6.3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">
                <v:imagedata r:id="rId96" o:title=""/>
                <o:lock v:ext="edit" rotation="t" verticies="t" shapetype="t"/>
              </v:shape>
            </w:pict>
          </mc:Fallback>
        </mc:AlternateContent>
      </w:r>
    </w:p>
    <w:p w:rsidR="00986A65" w:rsidRPr="008F5D55" w:rsidRDefault="00986A65" w:rsidP="00986A65">
      <w:pPr>
        <w:ind w:left="360"/>
      </w:pPr>
    </w:p>
    <w:p w:rsidR="00986A65" w:rsidRPr="008F5D55" w:rsidRDefault="00986A65" w:rsidP="00986A65">
      <w:pPr>
        <w:ind w:left="360"/>
      </w:pPr>
    </w:p>
    <w:p w:rsidR="00DB0C0D" w:rsidRDefault="00DB0C0D" w:rsidP="004F5C39">
      <w:pPr>
        <w:ind w:left="360"/>
        <w:rPr>
          <w:b/>
          <w:bCs/>
        </w:rPr>
      </w:pPr>
    </w:p>
    <w:p w:rsidR="00783AF7" w:rsidRPr="008F5D55" w:rsidRDefault="000549C1" w:rsidP="004F5C39">
      <w:pPr>
        <w:ind w:left="360"/>
      </w:pPr>
      <w:r>
        <w:rPr>
          <w:noProof/>
        </w:rPr>
        <w:lastRenderedPageBreak/>
        <w:drawing>
          <wp:anchor distT="0" distB="0" distL="114300" distR="114300" simplePos="0" relativeHeight="251589120" behindDoc="0" locked="0" layoutInCell="1" allowOverlap="1">
            <wp:simplePos x="0" y="0"/>
            <wp:positionH relativeFrom="column">
              <wp:posOffset>5544820</wp:posOffset>
            </wp:positionH>
            <wp:positionV relativeFrom="paragraph">
              <wp:posOffset>53340</wp:posOffset>
            </wp:positionV>
            <wp:extent cx="546735" cy="546735"/>
            <wp:effectExtent l="0" t="0" r="5715" b="5715"/>
            <wp:wrapNone/>
            <wp:docPr id="335" name="Picture 335" descr="New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New Referenc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6735"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783AF7" w:rsidRPr="008F5D55">
        <w:rPr>
          <w:b/>
          <w:bCs/>
        </w:rPr>
        <w:t>DATIVE COVALENT BONDING</w:t>
      </w:r>
      <w:r w:rsidR="00783AF7" w:rsidRPr="008F5D55">
        <w:t xml:space="preserve"> (CO-ORDINATE BONDING)</w:t>
      </w:r>
    </w:p>
    <w:p w:rsidR="00783AF7" w:rsidRPr="008F5D55" w:rsidRDefault="000927B4" w:rsidP="00783AF7">
      <w:pPr>
        <w:ind w:left="360"/>
      </w:pPr>
      <w:r w:rsidRPr="008F5D55">
        <w:t>Refer to:-</w:t>
      </w:r>
      <w:r w:rsidR="00783AF7" w:rsidRPr="008F5D55">
        <w:t xml:space="preserve"> Facer AS Chemistry p</w:t>
      </w:r>
      <w:r w:rsidR="00DA00E8">
        <w:t>121-122</w:t>
      </w:r>
    </w:p>
    <w:p w:rsidR="00783AF7" w:rsidRPr="008F5D55" w:rsidRDefault="00783AF7" w:rsidP="00783AF7">
      <w:pPr>
        <w:ind w:left="360"/>
      </w:pPr>
    </w:p>
    <w:p w:rsidR="00783AF7" w:rsidRPr="008F5D55" w:rsidRDefault="00783AF7" w:rsidP="00783AF7">
      <w:pPr>
        <w:ind w:left="360"/>
      </w:pPr>
      <w:r w:rsidRPr="008F5D55">
        <w:t>Look again at the dot and cross diagram of an ammonia molecule, NH</w:t>
      </w:r>
      <w:r w:rsidRPr="008F5D55">
        <w:rPr>
          <w:vertAlign w:val="subscript"/>
        </w:rPr>
        <w:t>3</w:t>
      </w:r>
      <w:r w:rsidRPr="008F5D55">
        <w:t>.</w:t>
      </w:r>
    </w:p>
    <w:p w:rsidR="00783AF7" w:rsidRPr="008F5D55" w:rsidRDefault="00783AF7" w:rsidP="004F5C39">
      <w:pPr>
        <w:numPr>
          <w:ilvl w:val="0"/>
          <w:numId w:val="7"/>
        </w:numPr>
        <w:spacing w:before="120"/>
      </w:pPr>
      <w:r w:rsidRPr="008F5D55">
        <w:t>There are 5 electrons in the outer shell of the nitrogen atom.</w:t>
      </w:r>
    </w:p>
    <w:p w:rsidR="000927B4" w:rsidRPr="008F5D55" w:rsidRDefault="00783AF7" w:rsidP="004F5C39">
      <w:pPr>
        <w:numPr>
          <w:ilvl w:val="0"/>
          <w:numId w:val="7"/>
        </w:numPr>
      </w:pPr>
      <w:r w:rsidRPr="008F5D55">
        <w:t>Three unpaired electrons form normal covalent bond</w:t>
      </w:r>
      <w:r w:rsidR="000927B4" w:rsidRPr="008F5D55">
        <w:t>s, one with each hydrogen atom.</w:t>
      </w:r>
    </w:p>
    <w:p w:rsidR="00783AF7" w:rsidRPr="008F5D55" w:rsidRDefault="00783AF7" w:rsidP="004F5C39">
      <w:pPr>
        <w:numPr>
          <w:ilvl w:val="0"/>
          <w:numId w:val="7"/>
        </w:numPr>
      </w:pPr>
      <w:r w:rsidRPr="008F5D55">
        <w:t xml:space="preserve">There is a pair of </w:t>
      </w:r>
      <w:r w:rsidR="00C30DF5">
        <w:t>non-bonding</w:t>
      </w:r>
      <w:r w:rsidR="00A55874" w:rsidRPr="008F5D55">
        <w:t xml:space="preserve"> </w:t>
      </w:r>
      <w:r w:rsidR="00C30DF5">
        <w:t>(</w:t>
      </w:r>
      <w:r w:rsidR="00C30DF5" w:rsidRPr="008F5D55">
        <w:t>un-bonded</w:t>
      </w:r>
      <w:r w:rsidR="00C30DF5">
        <w:t xml:space="preserve">) </w:t>
      </w:r>
      <w:r w:rsidRPr="008F5D55">
        <w:t xml:space="preserve">electrons remaining known as a </w:t>
      </w:r>
      <w:r w:rsidRPr="008F5D55">
        <w:rPr>
          <w:b/>
          <w:bCs/>
        </w:rPr>
        <w:t>lone pair</w:t>
      </w:r>
      <w:r w:rsidRPr="008F5D55">
        <w:t>.</w:t>
      </w:r>
    </w:p>
    <w:p w:rsidR="00EF62B3" w:rsidRDefault="000549C1" w:rsidP="004F5C39">
      <w:pPr>
        <w:numPr>
          <w:ilvl w:val="0"/>
          <w:numId w:val="7"/>
        </w:numPr>
      </w:pPr>
      <w:r>
        <w:rPr>
          <w:noProof/>
        </w:rPr>
        <w:drawing>
          <wp:anchor distT="0" distB="0" distL="114300" distR="114300" simplePos="0" relativeHeight="251588096" behindDoc="0" locked="0" layoutInCell="1" allowOverlap="1">
            <wp:simplePos x="0" y="0"/>
            <wp:positionH relativeFrom="column">
              <wp:posOffset>5299710</wp:posOffset>
            </wp:positionH>
            <wp:positionV relativeFrom="paragraph">
              <wp:posOffset>390525</wp:posOffset>
            </wp:positionV>
            <wp:extent cx="832485" cy="334645"/>
            <wp:effectExtent l="0" t="0" r="5715" b="8255"/>
            <wp:wrapNone/>
            <wp:docPr id="334" name="Picture 334"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New exerci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783AF7" w:rsidRPr="008F5D55">
        <w:t>A hydrogen ion, H</w:t>
      </w:r>
      <w:r w:rsidR="00783AF7" w:rsidRPr="00EF62B3">
        <w:rPr>
          <w:vertAlign w:val="superscript"/>
        </w:rPr>
        <w:t>+</w:t>
      </w:r>
      <w:r w:rsidR="00783AF7" w:rsidRPr="008F5D55">
        <w:t xml:space="preserve">, has an empty electron shell. </w:t>
      </w:r>
      <w:r w:rsidR="00C30DF5">
        <w:t xml:space="preserve"> </w:t>
      </w:r>
      <w:r w:rsidR="00783AF7" w:rsidRPr="008F5D55">
        <w:t>It will bond with the lone pair of the NH</w:t>
      </w:r>
      <w:r w:rsidR="00783AF7" w:rsidRPr="008F5D55">
        <w:rPr>
          <w:vertAlign w:val="subscript"/>
        </w:rPr>
        <w:t>3</w:t>
      </w:r>
      <w:r w:rsidR="00A55874" w:rsidRPr="008F5D55">
        <w:rPr>
          <w:vertAlign w:val="subscript"/>
        </w:rPr>
        <w:t xml:space="preserve"> </w:t>
      </w:r>
      <w:r w:rsidR="00783AF7" w:rsidRPr="008F5D55">
        <w:t xml:space="preserve">molecule to form a </w:t>
      </w:r>
      <w:r w:rsidR="00783AF7" w:rsidRPr="008F5D55">
        <w:rPr>
          <w:b/>
          <w:bCs/>
        </w:rPr>
        <w:t>dative covalent bond</w:t>
      </w:r>
      <w:r w:rsidR="00783AF7" w:rsidRPr="008F5D55">
        <w:t xml:space="preserve">, represented by an arrow </w:t>
      </w:r>
      <w:r w:rsidR="00783AF7" w:rsidRPr="008F5D55">
        <w:rPr>
          <w:b/>
          <w:bCs/>
        </w:rPr>
        <w:t>from</w:t>
      </w:r>
      <w:r w:rsidR="00783AF7" w:rsidRPr="008F5D55">
        <w:t xml:space="preserve"> the donating pair of electrons </w:t>
      </w:r>
      <w:r w:rsidR="00783AF7" w:rsidRPr="008F5D55">
        <w:rPr>
          <w:b/>
          <w:bCs/>
        </w:rPr>
        <w:t>to</w:t>
      </w:r>
      <w:r w:rsidR="00783AF7" w:rsidRPr="008F5D55">
        <w:t xml:space="preserve"> the atom which accepts them </w:t>
      </w:r>
      <w:r w:rsidR="00EF62B3">
        <w:t>(see</w:t>
      </w:r>
      <w:r w:rsidR="00783AF7" w:rsidRPr="008F5D55">
        <w:t xml:space="preserve"> diagram below</w:t>
      </w:r>
      <w:r w:rsidR="00EF62B3">
        <w:t>).</w:t>
      </w:r>
    </w:p>
    <w:p w:rsidR="00783AF7" w:rsidRPr="008F5D55" w:rsidRDefault="00783AF7" w:rsidP="00783AF7">
      <w:pPr>
        <w:ind w:left="360"/>
      </w:pPr>
    </w:p>
    <w:p w:rsidR="00783AF7" w:rsidRPr="008F5D55" w:rsidRDefault="000549C1" w:rsidP="00783AF7">
      <w:pPr>
        <w:ind w:left="360"/>
      </w:pPr>
      <w:r>
        <w:rPr>
          <w:noProof/>
          <w:sz w:val="20"/>
        </w:rPr>
        <mc:AlternateContent>
          <mc:Choice Requires="wpg">
            <w:drawing>
              <wp:anchor distT="0" distB="0" distL="114300" distR="114300" simplePos="0" relativeHeight="251559424" behindDoc="0" locked="0" layoutInCell="1" allowOverlap="1">
                <wp:simplePos x="0" y="0"/>
                <wp:positionH relativeFrom="column">
                  <wp:posOffset>4234815</wp:posOffset>
                </wp:positionH>
                <wp:positionV relativeFrom="paragraph">
                  <wp:posOffset>77470</wp:posOffset>
                </wp:positionV>
                <wp:extent cx="1045210" cy="768350"/>
                <wp:effectExtent l="5715" t="1270" r="0" b="1905"/>
                <wp:wrapNone/>
                <wp:docPr id="537"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5210" cy="768350"/>
                          <a:chOff x="7527" y="5373"/>
                          <a:chExt cx="1646" cy="1210"/>
                        </a:xfrm>
                      </wpg:grpSpPr>
                      <wpg:grpSp>
                        <wpg:cNvPr id="538" name="Group 132"/>
                        <wpg:cNvGrpSpPr>
                          <a:grpSpLocks/>
                        </wpg:cNvGrpSpPr>
                        <wpg:grpSpPr bwMode="auto">
                          <a:xfrm>
                            <a:off x="7527" y="5491"/>
                            <a:ext cx="1345" cy="1092"/>
                            <a:chOff x="7527" y="5491"/>
                            <a:chExt cx="1345" cy="1092"/>
                          </a:xfrm>
                        </wpg:grpSpPr>
                        <wps:wsp>
                          <wps:cNvPr id="539" name="Text Box 133"/>
                          <wps:cNvSpPr txBox="1">
                            <a:spLocks noChangeArrowheads="1"/>
                          </wps:cNvSpPr>
                          <wps:spPr bwMode="auto">
                            <a:xfrm>
                              <a:off x="7688" y="5889"/>
                              <a:ext cx="193" cy="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5E07" w:rsidRDefault="006F5E07" w:rsidP="00783AF7">
                                <w:r>
                                  <w:t>H</w:t>
                                </w:r>
                              </w:p>
                            </w:txbxContent>
                          </wps:txbx>
                          <wps:bodyPr rot="0" vert="horz" wrap="square" lIns="0" tIns="0" rIns="0" bIns="0" anchor="t" anchorCtr="0" upright="1">
                            <a:noAutofit/>
                          </wps:bodyPr>
                        </wps:wsp>
                        <wps:wsp>
                          <wps:cNvPr id="540" name="Text Box 134"/>
                          <wps:cNvSpPr txBox="1">
                            <a:spLocks noChangeArrowheads="1"/>
                          </wps:cNvSpPr>
                          <wps:spPr bwMode="auto">
                            <a:xfrm>
                              <a:off x="8094" y="5889"/>
                              <a:ext cx="192" cy="2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5E07" w:rsidRDefault="006F5E07" w:rsidP="00783AF7">
                                <w:r>
                                  <w:t>N</w:t>
                                </w:r>
                              </w:p>
                            </w:txbxContent>
                          </wps:txbx>
                          <wps:bodyPr rot="0" vert="horz" wrap="square" lIns="0" tIns="0" rIns="0" bIns="0" anchor="t" anchorCtr="0" upright="1">
                            <a:noAutofit/>
                          </wps:bodyPr>
                        </wps:wsp>
                        <wps:wsp>
                          <wps:cNvPr id="541" name="Text Box 135"/>
                          <wps:cNvSpPr txBox="1">
                            <a:spLocks noChangeArrowheads="1"/>
                          </wps:cNvSpPr>
                          <wps:spPr bwMode="auto">
                            <a:xfrm>
                              <a:off x="8079" y="5491"/>
                              <a:ext cx="192" cy="2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5E07" w:rsidRDefault="006F5E07" w:rsidP="00783AF7">
                                <w:r>
                                  <w:t>H</w:t>
                                </w:r>
                              </w:p>
                            </w:txbxContent>
                          </wps:txbx>
                          <wps:bodyPr rot="0" vert="horz" wrap="square" lIns="0" tIns="0" rIns="0" bIns="0" anchor="t" anchorCtr="0" upright="1">
                            <a:noAutofit/>
                          </wps:bodyPr>
                        </wps:wsp>
                        <wps:wsp>
                          <wps:cNvPr id="542" name="Text Box 136"/>
                          <wps:cNvSpPr txBox="1">
                            <a:spLocks noChangeArrowheads="1"/>
                          </wps:cNvSpPr>
                          <wps:spPr bwMode="auto">
                            <a:xfrm>
                              <a:off x="8094" y="6290"/>
                              <a:ext cx="210" cy="2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5E07" w:rsidRDefault="006F5E07" w:rsidP="00783AF7">
                                <w:r>
                                  <w:t>H</w:t>
                                </w:r>
                              </w:p>
                            </w:txbxContent>
                          </wps:txbx>
                          <wps:bodyPr rot="0" vert="horz" wrap="square" lIns="0" tIns="0" rIns="0" bIns="0" anchor="t" anchorCtr="0" upright="1">
                            <a:noAutofit/>
                          </wps:bodyPr>
                        </wps:wsp>
                        <wps:wsp>
                          <wps:cNvPr id="543" name="Text Box 137"/>
                          <wps:cNvSpPr txBox="1">
                            <a:spLocks noChangeArrowheads="1"/>
                          </wps:cNvSpPr>
                          <wps:spPr bwMode="auto">
                            <a:xfrm>
                              <a:off x="8543" y="5889"/>
                              <a:ext cx="196" cy="2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5E07" w:rsidRDefault="006F5E07" w:rsidP="00783AF7">
                                <w:r>
                                  <w:t>H</w:t>
                                </w:r>
                              </w:p>
                            </w:txbxContent>
                          </wps:txbx>
                          <wps:bodyPr rot="0" vert="horz" wrap="square" lIns="0" tIns="0" rIns="0" bIns="0" anchor="t" anchorCtr="0" upright="1">
                            <a:noAutofit/>
                          </wps:bodyPr>
                        </wps:wsp>
                        <wps:wsp>
                          <wps:cNvPr id="544" name="Line 138"/>
                          <wps:cNvCnPr/>
                          <wps:spPr bwMode="auto">
                            <a:xfrm>
                              <a:off x="7881" y="6021"/>
                              <a:ext cx="1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Line 139"/>
                          <wps:cNvCnPr/>
                          <wps:spPr bwMode="auto">
                            <a:xfrm>
                              <a:off x="8175" y="5723"/>
                              <a:ext cx="0" cy="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 name="Line 140"/>
                          <wps:cNvCnPr/>
                          <wps:spPr bwMode="auto">
                            <a:xfrm>
                              <a:off x="8175" y="611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Line 141"/>
                          <wps:cNvCnPr/>
                          <wps:spPr bwMode="auto">
                            <a:xfrm>
                              <a:off x="8286" y="6021"/>
                              <a:ext cx="219"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g:grpSp>
                          <wpg:cNvPr id="548" name="Group 142"/>
                          <wpg:cNvGrpSpPr>
                            <a:grpSpLocks/>
                          </wpg:cNvGrpSpPr>
                          <wpg:grpSpPr bwMode="auto">
                            <a:xfrm>
                              <a:off x="7527" y="5491"/>
                              <a:ext cx="117" cy="1052"/>
                              <a:chOff x="7527" y="5491"/>
                              <a:chExt cx="117" cy="1052"/>
                            </a:xfrm>
                          </wpg:grpSpPr>
                          <wps:wsp>
                            <wps:cNvPr id="549" name="Line 143"/>
                            <wps:cNvCnPr/>
                            <wps:spPr bwMode="auto">
                              <a:xfrm>
                                <a:off x="7527" y="5491"/>
                                <a:ext cx="0" cy="10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Line 144"/>
                            <wps:cNvCnPr/>
                            <wps:spPr bwMode="auto">
                              <a:xfrm>
                                <a:off x="7527" y="5491"/>
                                <a:ext cx="1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 name="Line 145"/>
                            <wps:cNvCnPr/>
                            <wps:spPr bwMode="auto">
                              <a:xfrm>
                                <a:off x="7527" y="6543"/>
                                <a:ext cx="1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52" name="Group 146"/>
                          <wpg:cNvGrpSpPr>
                            <a:grpSpLocks/>
                          </wpg:cNvGrpSpPr>
                          <wpg:grpSpPr bwMode="auto">
                            <a:xfrm rot="-10800000">
                              <a:off x="8755" y="5491"/>
                              <a:ext cx="117" cy="1052"/>
                              <a:chOff x="7527" y="5491"/>
                              <a:chExt cx="117" cy="1052"/>
                            </a:xfrm>
                          </wpg:grpSpPr>
                          <wps:wsp>
                            <wps:cNvPr id="553" name="Line 147"/>
                            <wps:cNvCnPr/>
                            <wps:spPr bwMode="auto">
                              <a:xfrm>
                                <a:off x="7527" y="5491"/>
                                <a:ext cx="0" cy="10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 name="Line 148"/>
                            <wps:cNvCnPr/>
                            <wps:spPr bwMode="auto">
                              <a:xfrm>
                                <a:off x="7527" y="5491"/>
                                <a:ext cx="1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 name="Line 149"/>
                            <wps:cNvCnPr/>
                            <wps:spPr bwMode="auto">
                              <a:xfrm>
                                <a:off x="7527" y="6543"/>
                                <a:ext cx="1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56" name="Text Box 150"/>
                        <wps:cNvSpPr txBox="1">
                          <a:spLocks noChangeArrowheads="1"/>
                        </wps:cNvSpPr>
                        <wps:spPr bwMode="auto">
                          <a:xfrm>
                            <a:off x="8960" y="5373"/>
                            <a:ext cx="213" cy="2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5E07" w:rsidRDefault="006F5E07" w:rsidP="00783AF7">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043" style="position:absolute;left:0;text-align:left;margin-left:333.45pt;margin-top:6.1pt;width:82.3pt;height:60.5pt;z-index:251559424" coordorigin="7527,5373" coordsize="1646,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">
                <v:group id="Group 132" o:spid="_x0000_s1044" style="position:absolute;left:7527;top:5491;width:1345;height:1092" coordorigin="7527,5491" coordsize="1345,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Text Box 133" o:spid="_x0000_s1045" type="#_x0000_t202" style="position:absolute;left:7688;top:5889;width:19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55MsYA&#10;AADcAAAADwAAAGRycy9kb3ducmV2LnhtbESPT2vCQBTE70K/w/IEL1I3tRhqdJVWLXhoD/7B8yP7&#10;TILZt2F3NfHbdwuCx2FmfsPMl52pxY2crywreBslIIhzqysuFBwP368fIHxA1lhbJgV38rBcvPTm&#10;mGnb8o5u+1CICGGfoYIyhCaT0uclGfQj2xBH72ydwRClK6R22Ea4qeU4SVJpsOK4UGJDq5Lyy/5q&#10;FKRrd213vBquj5sf/G2K8enrflJq0O8+ZyACdeEZfrS3WsHkfQr/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55MsYAAADcAAAADwAAAAAAAAAAAAAAAACYAgAAZHJz&#10;L2Rvd25yZXYueG1sUEsFBgAAAAAEAAQA9QAAAIsDAAAAAA==&#10;" stroked="f">
                    <v:textbox inset="0,0,0,0">
                      <w:txbxContent>
                        <w:p w:rsidR="006F5E07" w:rsidRDefault="006F5E07" w:rsidP="00783AF7">
                          <w:r>
                            <w:t>H</w:t>
                          </w:r>
                        </w:p>
                      </w:txbxContent>
                    </v:textbox>
                  </v:shape>
                  <v:shape id="Text Box 134" o:spid="_x0000_s1046" type="#_x0000_t202" style="position:absolute;left:8094;top:5889;width:192;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0sMA&#10;AADcAAAADwAAAGRycy9kb3ducmV2LnhtbERPz2vCMBS+D/wfwhN2GZquOJFqFGcn7LAd2onnR/Ns&#10;i81LSaKt//1yGOz48f3e7EbTiTs531pW8DpPQBBXVrdcKzj9HGcrED4ga+wsk4IHedhtJ08bzLQd&#10;uKB7GWoRQ9hnqKAJoc+k9FVDBv3c9sSRu1hnMEToaqkdDjHcdDJNkqU02HJsaLCnQ0PVtbwZBcvc&#10;3YaCDy/56eMLv/s6Pb8/zko9T8f9GkSgMfyL/9yfWsHbIs6P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j0sMAAADcAAAADwAAAAAAAAAAAAAAAACYAgAAZHJzL2Rv&#10;d25yZXYueG1sUEsFBgAAAAAEAAQA9QAAAIgDAAAAAA==&#10;" stroked="f">
                    <v:textbox inset="0,0,0,0">
                      <w:txbxContent>
                        <w:p w:rsidR="006F5E07" w:rsidRDefault="006F5E07" w:rsidP="00783AF7">
                          <w:r>
                            <w:t>N</w:t>
                          </w:r>
                        </w:p>
                      </w:txbxContent>
                    </v:textbox>
                  </v:shape>
                  <v:shape id="Text Box 135" o:spid="_x0000_s1047" type="#_x0000_t202" style="position:absolute;left:8079;top:5491;width:192;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4GScUA&#10;AADcAAAADwAAAGRycy9kb3ducmV2LnhtbESPzYvCMBTE7wv+D+EJe1nWVHFFukbxYwUP68EPPD+a&#10;Z1tsXkoSbf3vjSB4HGbmN8xk1ppK3Mj50rKCfi8BQZxZXXKu4HhYf49B+ICssbJMCu7kYTbtfEww&#10;1bbhHd32IRcRwj5FBUUIdSqlzwoy6Hu2Jo7e2TqDIUqXS+2wiXBTyUGSjKTBkuNCgTUtC8ou+6tR&#10;MFq5a7Pj5dfq+PeP2zofnBb3k1Kf3Xb+CyJQG97hV3ujFfwM+/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gZJxQAAANwAAAAPAAAAAAAAAAAAAAAAAJgCAABkcnMv&#10;ZG93bnJldi54bWxQSwUGAAAAAAQABAD1AAAAigMAAAAA&#10;" stroked="f">
                    <v:textbox inset="0,0,0,0">
                      <w:txbxContent>
                        <w:p w:rsidR="006F5E07" w:rsidRDefault="006F5E07" w:rsidP="00783AF7">
                          <w:r>
                            <w:t>H</w:t>
                          </w:r>
                        </w:p>
                      </w:txbxContent>
                    </v:textbox>
                  </v:shape>
                  <v:shape id="Text Box 136" o:spid="_x0000_s1048" type="#_x0000_t202" style="position:absolute;left:8094;top:6290;width:210;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YPsUA&#10;AADcAAAADwAAAGRycy9kb3ducmV2LnhtbESPT4vCMBTE7wt+h/CEvSyabnFFqlFcXWEP68E/eH40&#10;z7bYvJQk2vrtN4LgcZiZ3zCzRWdqcSPnK8sKPocJCOLc6ooLBcfDZjAB4QOyxtoyKbiTh8W89zbD&#10;TNuWd3Tbh0JECPsMFZQhNJmUPi/JoB/ahjh6Z+sMhihdIbXDNsJNLdMkGUuDFceFEhtalZRf9lej&#10;YLx213bHq4/18ecPt02Rnr7vJ6Xe+91yCiJQF17hZ/tXK/gapf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Jg+xQAAANwAAAAPAAAAAAAAAAAAAAAAAJgCAABkcnMv&#10;ZG93bnJldi54bWxQSwUGAAAAAAQABAD1AAAAigMAAAAA&#10;" stroked="f">
                    <v:textbox inset="0,0,0,0">
                      <w:txbxContent>
                        <w:p w:rsidR="006F5E07" w:rsidRDefault="006F5E07" w:rsidP="00783AF7">
                          <w:r>
                            <w:t>H</w:t>
                          </w:r>
                        </w:p>
                      </w:txbxContent>
                    </v:textbox>
                  </v:shape>
                  <v:shape id="Text Box 137" o:spid="_x0000_s1049" type="#_x0000_t202" style="position:absolute;left:8543;top:5889;width:196;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9pcUA&#10;AADcAAAADwAAAGRycy9kb3ducmV2LnhtbESPQWvCQBSE70L/w/IKvUjdVK1IdJVWW/Cgh6h4fmSf&#10;SWj2bdhdTfz3bkHwOMzMN8x82ZlaXMn5yrKCj0ECgji3uuJCwfHw+z4F4QOyxtoyKbiRh+XipTfH&#10;VNuWM7ruQyEihH2KCsoQmlRKn5dk0A9sQxy9s3UGQ5SukNphG+GmlsMkmUiDFceFEhtalZT/7S9G&#10;wWTtLm3Gq/76+LPFXVMMT9+3k1Jvr93XDESgLjzDj/ZGK/gcj+D/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D2lxQAAANwAAAAPAAAAAAAAAAAAAAAAAJgCAABkcnMv&#10;ZG93bnJldi54bWxQSwUGAAAAAAQABAD1AAAAigMAAAAA&#10;" stroked="f">
                    <v:textbox inset="0,0,0,0">
                      <w:txbxContent>
                        <w:p w:rsidR="006F5E07" w:rsidRDefault="006F5E07" w:rsidP="00783AF7">
                          <w:r>
                            <w:t>H</w:t>
                          </w:r>
                        </w:p>
                      </w:txbxContent>
                    </v:textbox>
                  </v:shape>
                  <v:line id="Line 138" o:spid="_x0000_s1050" style="position:absolute;visibility:visible;mso-wrap-style:square" from="7881,6021" to="8079,6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TBMcAAADcAAAADwAAAGRycy9kb3ducmV2LnhtbESPQWvCQBSE74X+h+UVvNVNWxskuoq0&#10;FLSHolbQ4zP7TNJm34bdNUn/vSsIPQ4z8w0znfemFi05X1lW8DRMQBDnVldcKNh9fzyOQfiArLG2&#10;TAr+yMN8dn83xUzbjjfUbkMhIoR9hgrKEJpMSp+XZNAPbUMcvZN1BkOUrpDaYRfhppbPSZJKgxXH&#10;hRIbeisp/92ejYKvl3XaLlafy36/So/5++Z4+OmcUoOHfjEBEagP/+Fbe6kVvI5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xMExwAAANwAAAAPAAAAAAAA&#10;AAAAAAAAAKECAABkcnMvZG93bnJldi54bWxQSwUGAAAAAAQABAD5AAAAlQMAAAAA&#10;"/>
                  <v:line id="Line 139" o:spid="_x0000_s1051" style="position:absolute;visibility:visible;mso-wrap-style:square" from="8175,5723" to="8175,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u2n8cAAADcAAAADwAAAGRycy9kb3ducmV2LnhtbESPT2vCQBTE74V+h+UVvNVN/xgkuoq0&#10;FLQHUSvo8Zl9Jmmzb8PumqTf3i0IPQ4z8xtmOu9NLVpyvrKs4GmYgCDOra64ULD/+ngcg/ABWWNt&#10;mRT8kof57P5uipm2HW+p3YVCRAj7DBWUITSZlD4vyaAf2oY4emfrDIYoXSG1wy7CTS2fkySVBiuO&#10;CyU29FZS/rO7GAXrl03aLlafy/6wSk/5+/Z0/O6cUoOHfjEBEagP/+Fbe6kVjF5H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a7afxwAAANwAAAAPAAAAAAAA&#10;AAAAAAAAAKECAABkcnMvZG93bnJldi54bWxQSwUGAAAAAAQABAD5AAAAlQMAAAAA&#10;"/>
                  <v:line id="Line 140" o:spid="_x0000_s1052" style="position:absolute;visibility:visible;mso-wrap-style:square" from="8175,6110" to="8175,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o6McAAADcAAAADwAAAGRycy9kb3ducmV2LnhtbESPQWvCQBSE74L/YXlCb7ppq6GkriIt&#10;Be1B1Bba4zP7mkSzb8PumqT/3hUKPQ4z8w0zX/amFi05X1lWcD9JQBDnVldcKPj8eBs/gfABWWNt&#10;mRT8koflYjiYY6Ztx3tqD6EQEcI+QwVlCE0mpc9LMugntiGO3o91BkOUrpDaYRfhppYPSZJKgxXH&#10;hRIbeikpPx8uRsH2cZe2q837uv/apMf8dX/8PnVOqbtRv3oGEagP/+G/9lormE1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uSjoxwAAANwAAAAPAAAAAAAA&#10;AAAAAAAAAKECAABkcnMvZG93bnJldi54bWxQSwUGAAAAAAQABAD5AAAAlQMAAAAA&#10;"/>
                  <v:line id="Line 141" o:spid="_x0000_s1053" style="position:absolute;visibility:visible;mso-wrap-style:square" from="8286,6021" to="8505,6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qwBcUAAADcAAAADwAAAGRycy9kb3ducmV2LnhtbESPW2vCQBSE34X+h+UIvunGmhqJrlIK&#10;iq9eoPTtkD25tNmzaXabxP76bkHwcZiZb5jNbjC16Kh1lWUF81kEgjizuuJCwfWyn65AOI+ssbZM&#10;Cm7kYLd9Gm0w1bbnE3VnX4gAYZeigtL7JpXSZSUZdDPbEAcvt61BH2RbSN1iH+Cmls9RtJQGKw4L&#10;JTb0VlL2df4xCn7j74/kpLs+jnB/yD/rdz4sWKnJeHhdg/A0+Ef43j5qBS9xAv9nwhG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qwBcUAAADcAAAADwAAAAAAAAAA&#10;AAAAAAChAgAAZHJzL2Rvd25yZXYueG1sUEsFBgAAAAAEAAQA+QAAAJMDAAAAAA==&#10;">
                    <v:stroke endarrow="open" endarrowwidth="narrow" endarrowlength="short"/>
                  </v:line>
                  <v:group id="Group 142" o:spid="_x0000_s1054" style="position:absolute;left:7527;top:5491;width:117;height:1052" coordorigin="7527,5491" coordsize="117,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line id="Line 143" o:spid="_x0000_s1055" style="position:absolute;visibility:visible;mso-wrap-style:square" from="7527,5491" to="7527,6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8mscAAADcAAAADwAAAGRycy9kb3ducmV2LnhtbESPT0vDQBTE70K/w/IEb3bjv6Cx21Ja&#10;Co0HMVVoj6/ZZ5KafRt21yR++64geBxm5jfMbDGaVvTkfGNZwc00AUFcWt1wpeDjfXP9CMIHZI2t&#10;ZVLwQx4W88nFDDNtBy6o34VKRAj7DBXUIXSZlL6syaCf2o44ep/WGQxRukpqh0OEm1beJkkqDTYc&#10;F2rsaFVT+bX7Ngpe797Sfpm/bMd9nh7LdXE8nAan1NXluHwGEWgM/+G/9lYreLh/gt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JryaxwAAANwAAAAPAAAAAAAA&#10;AAAAAAAAAKECAABkcnMvZG93bnJldi54bWxQSwUGAAAAAAQABAD5AAAAlQMAAAAA&#10;"/>
                    <v:line id="Line 144" o:spid="_x0000_s1056" style="position:absolute;visibility:visible;mso-wrap-style:square" from="7527,5491" to="7644,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WD2sQAAADcAAAADwAAAGRycy9kb3ducmV2LnhtbERPy2rCQBTdC/7DcIXudFKLQVJHkUpB&#10;u5D6AF1eM7dJ2sydMDNN0r93FgWXh/NerHpTi5acrywreJ4kIIhzqysuFJxP7+M5CB+QNdaWScEf&#10;eVgth4MFZtp2fKD2GAoRQ9hnqKAMocmk9HlJBv3ENsSR+7LOYIjQFVI77GK4qeU0SVJpsOLYUGJD&#10;byXlP8dfo2D/8pm2693Htr/s0lu+Odyu351T6mnUr19BBOrDQ/zv3moFs1mcH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xYPaxAAAANwAAAAPAAAAAAAAAAAA&#10;AAAAAKECAABkcnMvZG93bnJldi54bWxQSwUGAAAAAAQABAD5AAAAkgMAAAAA&#10;"/>
                    <v:line id="Line 145" o:spid="_x0000_s1057" style="position:absolute;visibility:visible;mso-wrap-style:square" from="7527,6543" to="7644,6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kmQcYAAADcAAAADwAAAGRycy9kb3ducmV2LnhtbESPQWvCQBSE70L/w/IKvelGi0FSVxGl&#10;oD1I1UJ7fGZfk9Ts27C7TdJ/3xUEj8PMfMPMl72pRUvOV5YVjEcJCOLc6ooLBR+n1+EMhA/IGmvL&#10;pOCPPCwXD4M5Ztp2fKD2GAoRIewzVFCG0GRS+rwkg35kG+LofVtnMETpCqkddhFuajlJklQarDgu&#10;lNjQuqT8cvw1CvbP72m72r1t+89des43h/PXT+eUenrsVy8gAvXhHr61t1rBdDqG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JJkHGAAAA3AAAAA8AAAAAAAAA&#10;AAAAAAAAoQIAAGRycy9kb3ducmV2LnhtbFBLBQYAAAAABAAEAPkAAACUAwAAAAA=&#10;"/>
                  </v:group>
                  <v:group id="Group 146" o:spid="_x0000_s1058" style="position:absolute;left:8755;top:5491;width:117;height:1052;rotation:180" coordorigin="7527,5491" coordsize="117,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2WEPsQAAADcAAAA&#10;DwAAAAAAAAAAAAAAAACqAgAAZHJzL2Rvd25yZXYueG1sUEsFBgAAAAAEAAQA+gAAAJsDAAAAAA==&#10;">
                    <v:line id="Line 147" o:spid="_x0000_s1059" style="position:absolute;visibility:visible;mso-wrap-style:square" from="7527,5491" to="7527,6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cdrccAAADcAAAADwAAAGRycy9kb3ducmV2LnhtbESPT2vCQBTE74V+h+UJvdWNFYNEV5GW&#10;gvYg9Q/o8Zl9TdJm34bdbZJ++64geBxm5jfMfNmbWrTkfGVZwWiYgCDOra64UHA8vD9PQfiArLG2&#10;TAr+yMNy8fgwx0zbjnfU7kMhIoR9hgrKEJpMSp+XZNAPbUMcvS/rDIYoXSG1wy7CTS1fkiSVBiuO&#10;CyU29FpS/rP/NQq24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Fx2txwAAANwAAAAPAAAAAAAA&#10;AAAAAAAAAKECAABkcnMvZG93bnJldi54bWxQSwUGAAAAAAQABAD5AAAAlQMAAAAA&#10;"/>
                    <v:line id="Line 148" o:spid="_x0000_s1060" style="position:absolute;visibility:visible;mso-wrap-style:square" from="7527,5491" to="7644,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6F2ccAAADcAAAADwAAAGRycy9kb3ducmV2LnhtbESPT2vCQBTE74V+h+UVvNVN/xgkuoq0&#10;FLQHUSvo8Zl9Jmmzb8PumqTf3i0IPQ4z8xtmOu9NLVpyvrKs4GmYgCDOra64ULD/+ngcg/ABWWNt&#10;mRT8kof57P5uipm2HW+p3YVCRAj7DBWUITSZlD4vyaAf2oY4emfrDIYoXSG1wy7CTS2fkySVBiuO&#10;CyU29FZS/rO7GAXrl03aLlafy/6wSk/5+/Z0/O6cUoOHfjEBEagP/+Fbe6kVjE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oXZxwAAANwAAAAPAAAAAAAA&#10;AAAAAAAAAKECAABkcnMvZG93bnJldi54bWxQSwUGAAAAAAQABAD5AAAAlQMAAAAA&#10;"/>
                    <v:line id="Line 149" o:spid="_x0000_s1061" style="position:absolute;visibility:visible;mso-wrap-style:square" from="7527,6543" to="7644,6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IgQscAAADcAAAADwAAAGRycy9kb3ducmV2LnhtbESPQUvDQBSE74L/YXlCb3ajkiCxm1AU&#10;oe1BbBXa42v2mUSzb8PuNkn/vSsUPA4z8w2zKCfTiYGcby0ruJsnIIgrq1uuFXx+vN4+gvABWWNn&#10;mRScyUNZXF8tMNd25C0Nu1CLCGGfo4ImhD6X0lcNGfRz2xNH78s6gyFKV0vtcIxw08n7JMmkwZbj&#10;QoM9PTdU/exORsHbw3s2LNeb1bRfZ8fqZXs8fI9OqdnNtHwCEWgK/+FLe6UVpGkK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siBCxwAAANwAAAAPAAAAAAAA&#10;AAAAAAAAAKECAABkcnMvZG93bnJldi54bWxQSwUGAAAAAAQABAD5AAAAlQMAAAAA&#10;"/>
                  </v:group>
                </v:group>
                <v:shape id="Text Box 150" o:spid="_x0000_s1062" type="#_x0000_t202" style="position:absolute;left:8960;top:5373;width:213;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4I4MQA&#10;AADcAAAADwAAAGRycy9kb3ducmV2LnhtbESPzYvCMBTE7wv+D+EJXhZNFSxSjeIn7GH34AeeH82z&#10;LTYvJYm2/vdmYWGPw8z8hlmsOlOLJzlfWVYwHiUgiHOrKy4UXM6H4QyED8gaa8uk4EUeVsvexwIz&#10;bVs+0vMUChEh7DNUUIbQZFL6vCSDfmQb4ujdrDMYonSF1A7bCDe1nCRJKg1WHBdKbGhbUn4/PYyC&#10;dOce7ZG3n7vL/ht/mmJy3byuSg363XoOIlAX/sN/7S+tYDpN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CODEAAAA3AAAAA8AAAAAAAAAAAAAAAAAmAIAAGRycy9k&#10;b3ducmV2LnhtbFBLBQYAAAAABAAEAPUAAACJAwAAAAA=&#10;" stroked="f">
                  <v:textbox inset="0,0,0,0">
                    <w:txbxContent>
                      <w:p w:rsidR="006F5E07" w:rsidRDefault="006F5E07" w:rsidP="00783AF7">
                        <w:r>
                          <w:t>+</w:t>
                        </w:r>
                      </w:p>
                    </w:txbxContent>
                  </v:textbox>
                </v:shape>
              </v:group>
            </w:pict>
          </mc:Fallback>
        </mc:AlternateContent>
      </w:r>
      <w:r>
        <w:rPr>
          <w:noProof/>
        </w:rPr>
        <mc:AlternateContent>
          <mc:Choice Requires="wpi">
            <w:drawing>
              <wp:anchor distT="0" distB="0" distL="114300" distR="114300" simplePos="0" relativeHeight="251742720" behindDoc="0" locked="0" layoutInCell="1" allowOverlap="1">
                <wp:simplePos x="0" y="0"/>
                <wp:positionH relativeFrom="column">
                  <wp:posOffset>4853940</wp:posOffset>
                </wp:positionH>
                <wp:positionV relativeFrom="paragraph">
                  <wp:posOffset>158115</wp:posOffset>
                </wp:positionV>
                <wp:extent cx="7620" cy="635"/>
                <wp:effectExtent l="15240" t="15240" r="15240" b="12700"/>
                <wp:wrapNone/>
                <wp:docPr id="536" name="Ink 53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8">
                      <w14:nvContentPartPr>
                        <w14:cNvContentPartPr>
                          <a14:cpLocks xmlns:a14="http://schemas.microsoft.com/office/drawing/2010/main" noRot="1" noChangeAspect="1" noEditPoints="1" noChangeArrowheads="1" noChangeShapeType="1"/>
                        </w14:cNvContentPartPr>
                      </w14:nvContentPartPr>
                      <w14:xfrm>
                        <a:off x="0" y="0"/>
                        <a:ext cx="7620" cy="635"/>
                      </w14:xfrm>
                    </w14:contentPart>
                  </a:graphicData>
                </a:graphic>
                <wp14:sizeRelH relativeFrom="page">
                  <wp14:pctWidth>0</wp14:pctWidth>
                </wp14:sizeRelH>
                <wp14:sizeRelV relativeFrom="page">
                  <wp14:pctHeight>0</wp14:pctHeight>
                </wp14:sizeRelV>
              </wp:anchor>
            </w:drawing>
          </mc:Choice>
          <mc:Fallback>
            <w:pict>
              <v:shape id="Ink 531" o:spid="_x0000_s1026" type="#_x0000_t75" style="position:absolute;margin-left:381.7pt;margin-top:11.55pt;width:1.65pt;height:1.8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">
                <v:imagedata r:id="rId100" o:title=""/>
                <o:lock v:ext="edit" rotation="t" verticies="t" shapetype="t"/>
              </v:shape>
            </w:pict>
          </mc:Fallback>
        </mc:AlternateContent>
      </w:r>
      <w:r w:rsidR="00783AF7" w:rsidRPr="008F5D55">
        <w:t xml:space="preserve">Draw out dot and cross diagrams </w:t>
      </w:r>
      <w:r w:rsidR="000927B4" w:rsidRPr="008F5D55">
        <w:t xml:space="preserve">below </w:t>
      </w:r>
      <w:r w:rsidR="004F5C39">
        <w:t xml:space="preserve">the formulae </w:t>
      </w:r>
      <w:r w:rsidR="00783AF7" w:rsidRPr="008F5D55">
        <w:t xml:space="preserve">to represent the reaction: </w:t>
      </w:r>
    </w:p>
    <w:p w:rsidR="00783AF7" w:rsidRPr="008F5D55" w:rsidRDefault="00783AF7" w:rsidP="00783AF7">
      <w:pPr>
        <w:ind w:left="1440"/>
        <w:rPr>
          <w:sz w:val="26"/>
          <w:szCs w:val="26"/>
        </w:rPr>
      </w:pPr>
    </w:p>
    <w:p w:rsidR="00783AF7" w:rsidRPr="008F5D55" w:rsidRDefault="00783AF7" w:rsidP="000927B4">
      <w:pPr>
        <w:ind w:left="1440"/>
        <w:rPr>
          <w:sz w:val="26"/>
          <w:szCs w:val="26"/>
        </w:rPr>
      </w:pPr>
      <w:r w:rsidRPr="008F5D55">
        <w:rPr>
          <w:sz w:val="26"/>
          <w:szCs w:val="26"/>
        </w:rPr>
        <w:t>NH</w:t>
      </w:r>
      <w:r w:rsidRPr="008F5D55">
        <w:rPr>
          <w:sz w:val="26"/>
          <w:szCs w:val="26"/>
          <w:vertAlign w:val="subscript"/>
        </w:rPr>
        <w:t>3</w:t>
      </w:r>
      <w:r w:rsidRPr="008F5D55">
        <w:rPr>
          <w:sz w:val="26"/>
          <w:szCs w:val="26"/>
        </w:rPr>
        <w:tab/>
      </w:r>
      <w:r w:rsidRPr="008F5D55">
        <w:rPr>
          <w:sz w:val="26"/>
          <w:szCs w:val="26"/>
        </w:rPr>
        <w:tab/>
        <w:t>+</w:t>
      </w:r>
      <w:r w:rsidRPr="008F5D55">
        <w:rPr>
          <w:sz w:val="26"/>
          <w:szCs w:val="26"/>
        </w:rPr>
        <w:tab/>
        <w:t>H</w:t>
      </w:r>
      <w:r w:rsidRPr="008F5D55">
        <w:rPr>
          <w:sz w:val="26"/>
          <w:szCs w:val="26"/>
          <w:vertAlign w:val="superscript"/>
        </w:rPr>
        <w:t>+</w:t>
      </w:r>
      <w:r w:rsidRPr="008F5D55">
        <w:rPr>
          <w:sz w:val="26"/>
          <w:szCs w:val="26"/>
        </w:rPr>
        <w:tab/>
      </w:r>
      <w:r w:rsidRPr="008F5D55">
        <w:rPr>
          <w:sz w:val="26"/>
          <w:szCs w:val="26"/>
        </w:rPr>
        <w:tab/>
      </w:r>
      <w:r w:rsidRPr="008F5D55">
        <w:rPr>
          <w:sz w:val="26"/>
          <w:szCs w:val="26"/>
        </w:rPr>
        <w:sym w:font="Wingdings" w:char="F0E0"/>
      </w:r>
      <w:r w:rsidRPr="008F5D55">
        <w:rPr>
          <w:sz w:val="26"/>
          <w:szCs w:val="26"/>
        </w:rPr>
        <w:tab/>
      </w:r>
      <w:r w:rsidRPr="008F5D55">
        <w:rPr>
          <w:sz w:val="26"/>
          <w:szCs w:val="26"/>
        </w:rPr>
        <w:tab/>
      </w:r>
      <w:r w:rsidRPr="008F5D55">
        <w:rPr>
          <w:sz w:val="26"/>
          <w:szCs w:val="26"/>
        </w:rPr>
        <w:tab/>
      </w:r>
      <w:r w:rsidRPr="008F5D55">
        <w:rPr>
          <w:sz w:val="26"/>
          <w:szCs w:val="26"/>
        </w:rPr>
        <w:tab/>
      </w:r>
    </w:p>
    <w:p w:rsidR="00986A65" w:rsidRPr="008F5D55" w:rsidRDefault="00986A65" w:rsidP="00986A65">
      <w:pPr>
        <w:ind w:left="360"/>
        <w:rPr>
          <w:sz w:val="26"/>
          <w:szCs w:val="26"/>
        </w:rPr>
      </w:pPr>
    </w:p>
    <w:p w:rsidR="00986A65" w:rsidRPr="008F5D55" w:rsidRDefault="000549C1" w:rsidP="00986A65">
      <w:pPr>
        <w:ind w:left="360"/>
        <w:rPr>
          <w:sz w:val="26"/>
          <w:szCs w:val="26"/>
        </w:rPr>
      </w:pPr>
      <w:r>
        <w:rPr>
          <w:noProof/>
          <w:sz w:val="26"/>
          <w:szCs w:val="26"/>
        </w:rPr>
        <mc:AlternateContent>
          <mc:Choice Requires="wpi">
            <w:drawing>
              <wp:anchor distT="0" distB="0" distL="114300" distR="114300" simplePos="0" relativeHeight="251647488" behindDoc="0" locked="0" layoutInCell="1" allowOverlap="1">
                <wp:simplePos x="0" y="0"/>
                <wp:positionH relativeFrom="column">
                  <wp:posOffset>4524375</wp:posOffset>
                </wp:positionH>
                <wp:positionV relativeFrom="paragraph">
                  <wp:posOffset>278765</wp:posOffset>
                </wp:positionV>
                <wp:extent cx="263525" cy="339090"/>
                <wp:effectExtent l="9525" t="12065" r="12700" b="10795"/>
                <wp:wrapNone/>
                <wp:docPr id="535" name="Ink 40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1">
                      <w14:nvContentPartPr>
                        <w14:cNvContentPartPr>
                          <a14:cpLocks xmlns:a14="http://schemas.microsoft.com/office/drawing/2010/main" noRot="1" noChangeAspect="1" noEditPoints="1" noChangeArrowheads="1" noChangeShapeType="1"/>
                        </w14:cNvContentPartPr>
                      </w14:nvContentPartPr>
                      <w14:xfrm>
                        <a:off x="0" y="0"/>
                        <a:ext cx="263525" cy="339090"/>
                      </w14:xfrm>
                    </w14:contentPart>
                  </a:graphicData>
                </a:graphic>
                <wp14:sizeRelH relativeFrom="page">
                  <wp14:pctWidth>0</wp14:pctWidth>
                </wp14:sizeRelH>
                <wp14:sizeRelV relativeFrom="page">
                  <wp14:pctHeight>0</wp14:pctHeight>
                </wp14:sizeRelV>
              </wp:anchor>
            </w:drawing>
          </mc:Choice>
          <mc:Fallback>
            <w:pict>
              <v:shape id="Ink 406" o:spid="_x0000_s1026" type="#_x0000_t75" style="position:absolute;margin-left:355.75pt;margin-top:21.45pt;width:21.75pt;height:27.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">
                <v:imagedata r:id="rId102" o:title=""/>
                <o:lock v:ext="edit" rotation="t" verticies="t" shapetype="t"/>
              </v:shape>
            </w:pict>
          </mc:Fallback>
        </mc:AlternateContent>
      </w:r>
      <w:r>
        <w:rPr>
          <w:noProof/>
          <w:sz w:val="26"/>
          <w:szCs w:val="26"/>
        </w:rPr>
        <mc:AlternateContent>
          <mc:Choice Requires="wpi">
            <w:drawing>
              <wp:anchor distT="0" distB="0" distL="114300" distR="114300" simplePos="0" relativeHeight="251646464" behindDoc="0" locked="0" layoutInCell="1" allowOverlap="1">
                <wp:simplePos x="0" y="0"/>
                <wp:positionH relativeFrom="column">
                  <wp:posOffset>4017645</wp:posOffset>
                </wp:positionH>
                <wp:positionV relativeFrom="paragraph">
                  <wp:posOffset>97790</wp:posOffset>
                </wp:positionV>
                <wp:extent cx="553720" cy="758825"/>
                <wp:effectExtent l="7620" t="12065" r="10160" b="10160"/>
                <wp:wrapNone/>
                <wp:docPr id="534" name="Ink 40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3">
                      <w14:nvContentPartPr>
                        <w14:cNvContentPartPr>
                          <a14:cpLocks xmlns:a14="http://schemas.microsoft.com/office/drawing/2010/main" noRot="1" noChangeAspect="1" noEditPoints="1" noChangeArrowheads="1" noChangeShapeType="1"/>
                        </w14:cNvContentPartPr>
                      </w14:nvContentPartPr>
                      <w14:xfrm>
                        <a:off x="0" y="0"/>
                        <a:ext cx="553720" cy="758825"/>
                      </w14:xfrm>
                    </w14:contentPart>
                  </a:graphicData>
                </a:graphic>
                <wp14:sizeRelH relativeFrom="page">
                  <wp14:pctWidth>0</wp14:pctWidth>
                </wp14:sizeRelH>
                <wp14:sizeRelV relativeFrom="page">
                  <wp14:pctHeight>0</wp14:pctHeight>
                </wp14:sizeRelV>
              </wp:anchor>
            </w:drawing>
          </mc:Choice>
          <mc:Fallback>
            <w:pict>
              <v:shape id="Ink 405" o:spid="_x0000_s1026" type="#_x0000_t75" style="position:absolute;margin-left:315.85pt;margin-top:7.2pt;width:44.6pt;height:60.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">
                <v:imagedata r:id="rId104" o:title=""/>
                <o:lock v:ext="edit" rotation="t" verticies="t" shapetype="t"/>
              </v:shape>
            </w:pict>
          </mc:Fallback>
        </mc:AlternateContent>
      </w:r>
    </w:p>
    <w:p w:rsidR="00986A65" w:rsidRPr="008F5D55" w:rsidRDefault="000549C1" w:rsidP="00986A65">
      <w:pPr>
        <w:ind w:left="360"/>
        <w:rPr>
          <w:sz w:val="26"/>
          <w:szCs w:val="26"/>
        </w:rPr>
      </w:pPr>
      <w:r>
        <w:rPr>
          <w:noProof/>
          <w:sz w:val="26"/>
          <w:szCs w:val="26"/>
        </w:rPr>
        <mc:AlternateContent>
          <mc:Choice Requires="wpi">
            <w:drawing>
              <wp:anchor distT="0" distB="0" distL="114300" distR="114300" simplePos="0" relativeHeight="251645440" behindDoc="0" locked="0" layoutInCell="1" allowOverlap="1">
                <wp:simplePos x="0" y="0"/>
                <wp:positionH relativeFrom="column">
                  <wp:posOffset>2219325</wp:posOffset>
                </wp:positionH>
                <wp:positionV relativeFrom="paragraph">
                  <wp:posOffset>36830</wp:posOffset>
                </wp:positionV>
                <wp:extent cx="263525" cy="339090"/>
                <wp:effectExtent l="9525" t="8255" r="12700" b="14605"/>
                <wp:wrapNone/>
                <wp:docPr id="533" name="Ink 40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5">
                      <w14:nvContentPartPr>
                        <w14:cNvContentPartPr>
                          <a14:cpLocks xmlns:a14="http://schemas.microsoft.com/office/drawing/2010/main" noRot="1" noChangeAspect="1" noEditPoints="1" noChangeArrowheads="1" noChangeShapeType="1"/>
                        </w14:cNvContentPartPr>
                      </w14:nvContentPartPr>
                      <w14:xfrm>
                        <a:off x="0" y="0"/>
                        <a:ext cx="263525" cy="339090"/>
                      </w14:xfrm>
                    </w14:contentPart>
                  </a:graphicData>
                </a:graphic>
                <wp14:sizeRelH relativeFrom="page">
                  <wp14:pctWidth>0</wp14:pctWidth>
                </wp14:sizeRelH>
                <wp14:sizeRelV relativeFrom="page">
                  <wp14:pctHeight>0</wp14:pctHeight>
                </wp14:sizeRelV>
              </wp:anchor>
            </w:drawing>
          </mc:Choice>
          <mc:Fallback>
            <w:pict>
              <v:shape id="Ink 404" o:spid="_x0000_s1026" type="#_x0000_t75" style="position:absolute;margin-left:174.25pt;margin-top:2.4pt;width:21.75pt;height:27.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">
                <v:imagedata r:id="rId102" o:title=""/>
                <o:lock v:ext="edit" rotation="t" verticies="t" shapetype="t"/>
              </v:shape>
            </w:pict>
          </mc:Fallback>
        </mc:AlternateContent>
      </w:r>
      <w:r>
        <w:rPr>
          <w:noProof/>
          <w:sz w:val="26"/>
          <w:szCs w:val="26"/>
        </w:rPr>
        <mc:AlternateContent>
          <mc:Choice Requires="wpi">
            <w:drawing>
              <wp:anchor distT="0" distB="0" distL="114300" distR="114300" simplePos="0" relativeHeight="251650560" behindDoc="0" locked="0" layoutInCell="1" allowOverlap="1">
                <wp:simplePos x="0" y="0"/>
                <wp:positionH relativeFrom="column">
                  <wp:posOffset>4847590</wp:posOffset>
                </wp:positionH>
                <wp:positionV relativeFrom="paragraph">
                  <wp:posOffset>36195</wp:posOffset>
                </wp:positionV>
                <wp:extent cx="55245" cy="58420"/>
                <wp:effectExtent l="8890" t="7620" r="12065" b="10160"/>
                <wp:wrapNone/>
                <wp:docPr id="532" name="Ink 40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6">
                      <w14:nvContentPartPr>
                        <w14:cNvContentPartPr>
                          <a14:cpLocks xmlns:a14="http://schemas.microsoft.com/office/drawing/2010/main" noRot="1" noChangeAspect="1" noEditPoints="1" noChangeArrowheads="1" noChangeShapeType="1"/>
                        </w14:cNvContentPartPr>
                      </w14:nvContentPartPr>
                      <w14:xfrm>
                        <a:off x="0" y="0"/>
                        <a:ext cx="55245" cy="58420"/>
                      </w14:xfrm>
                    </w14:contentPart>
                  </a:graphicData>
                </a:graphic>
                <wp14:sizeRelH relativeFrom="page">
                  <wp14:pctWidth>0</wp14:pctWidth>
                </wp14:sizeRelH>
                <wp14:sizeRelV relativeFrom="page">
                  <wp14:pctHeight>0</wp14:pctHeight>
                </wp14:sizeRelV>
              </wp:anchor>
            </w:drawing>
          </mc:Choice>
          <mc:Fallback>
            <w:pict>
              <v:shape id="Ink 409" o:spid="_x0000_s1026" type="#_x0000_t75" style="position:absolute;margin-left:381.2pt;margin-top:2.35pt;width:5.35pt;height:5.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">
                <v:imagedata r:id="rId107" o:title=""/>
                <o:lock v:ext="edit" rotation="t" verticies="t" shapetype="t"/>
              </v:shape>
            </w:pict>
          </mc:Fallback>
        </mc:AlternateContent>
      </w:r>
    </w:p>
    <w:p w:rsidR="00986A65" w:rsidRPr="008F5D55" w:rsidRDefault="000549C1" w:rsidP="00986A65">
      <w:pPr>
        <w:ind w:left="360"/>
        <w:rPr>
          <w:sz w:val="26"/>
          <w:szCs w:val="26"/>
        </w:rPr>
      </w:pPr>
      <w:r>
        <w:rPr>
          <w:noProof/>
          <w:sz w:val="26"/>
          <w:szCs w:val="26"/>
        </w:rPr>
        <mc:AlternateContent>
          <mc:Choice Requires="wpi">
            <w:drawing>
              <wp:anchor distT="0" distB="0" distL="114300" distR="114300" simplePos="0" relativeHeight="251648512" behindDoc="0" locked="0" layoutInCell="1" allowOverlap="1">
                <wp:simplePos x="0" y="0"/>
                <wp:positionH relativeFrom="column">
                  <wp:posOffset>4511675</wp:posOffset>
                </wp:positionH>
                <wp:positionV relativeFrom="paragraph">
                  <wp:posOffset>167005</wp:posOffset>
                </wp:positionV>
                <wp:extent cx="1340485" cy="243840"/>
                <wp:effectExtent l="15875" t="14605" r="15240" b="36830"/>
                <wp:wrapNone/>
                <wp:docPr id="531" name="Ink 40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8">
                      <w14:nvContentPartPr>
                        <w14:cNvContentPartPr>
                          <a14:cpLocks xmlns:a14="http://schemas.microsoft.com/office/drawing/2010/main" noRot="1" noChangeAspect="1" noEditPoints="1" noChangeArrowheads="1" noChangeShapeType="1"/>
                        </w14:cNvContentPartPr>
                      </w14:nvContentPartPr>
                      <w14:xfrm>
                        <a:off x="0" y="0"/>
                        <a:ext cx="1340485" cy="243840"/>
                      </w14:xfrm>
                    </w14:contentPart>
                  </a:graphicData>
                </a:graphic>
                <wp14:sizeRelH relativeFrom="page">
                  <wp14:pctWidth>0</wp14:pctWidth>
                </wp14:sizeRelH>
                <wp14:sizeRelV relativeFrom="page">
                  <wp14:pctHeight>0</wp14:pctHeight>
                </wp14:sizeRelV>
              </wp:anchor>
            </w:drawing>
          </mc:Choice>
          <mc:Fallback>
            <w:pict>
              <v:shape id="Ink 407" o:spid="_x0000_s1026" type="#_x0000_t75" style="position:absolute;margin-left:354.75pt;margin-top:12.65pt;width:106.55pt;height:20.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">
                <v:imagedata r:id="rId109" o:title=""/>
                <o:lock v:ext="edit" rotation="t" verticies="t" shapetype="t"/>
              </v:shape>
            </w:pict>
          </mc:Fallback>
        </mc:AlternateContent>
      </w:r>
      <w:r>
        <w:rPr>
          <w:noProof/>
          <w:sz w:val="26"/>
          <w:szCs w:val="26"/>
        </w:rPr>
        <mc:AlternateContent>
          <mc:Choice Requires="wpi">
            <w:drawing>
              <wp:anchor distT="0" distB="0" distL="114300" distR="114300" simplePos="0" relativeHeight="251649536" behindDoc="0" locked="0" layoutInCell="1" allowOverlap="1">
                <wp:simplePos x="0" y="0"/>
                <wp:positionH relativeFrom="column">
                  <wp:posOffset>4105910</wp:posOffset>
                </wp:positionH>
                <wp:positionV relativeFrom="paragraph">
                  <wp:posOffset>62865</wp:posOffset>
                </wp:positionV>
                <wp:extent cx="34925" cy="10795"/>
                <wp:effectExtent l="19685" t="15240" r="12065" b="12065"/>
                <wp:wrapNone/>
                <wp:docPr id="530" name="Ink 40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0">
                      <w14:nvContentPartPr>
                        <w14:cNvContentPartPr>
                          <a14:cpLocks xmlns:a14="http://schemas.microsoft.com/office/drawing/2010/main" noRot="1" noChangeAspect="1" noEditPoints="1" noChangeArrowheads="1" noChangeShapeType="1"/>
                        </w14:cNvContentPartPr>
                      </w14:nvContentPartPr>
                      <w14:xfrm>
                        <a:off x="0" y="0"/>
                        <a:ext cx="34925" cy="10795"/>
                      </w14:xfrm>
                    </w14:contentPart>
                  </a:graphicData>
                </a:graphic>
                <wp14:sizeRelH relativeFrom="page">
                  <wp14:pctWidth>0</wp14:pctWidth>
                </wp14:sizeRelH>
                <wp14:sizeRelV relativeFrom="page">
                  <wp14:pctHeight>0</wp14:pctHeight>
                </wp14:sizeRelV>
              </wp:anchor>
            </w:drawing>
          </mc:Choice>
          <mc:Fallback>
            <w:pict>
              <v:shape id="Ink 408" o:spid="_x0000_s1026" type="#_x0000_t75" style="position:absolute;margin-left:322.8pt;margin-top:4.45pt;width:3.75pt;height:1.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">
                <v:imagedata r:id="rId111" o:title=""/>
                <o:lock v:ext="edit" rotation="t" verticies="t" shapetype="t"/>
              </v:shape>
            </w:pict>
          </mc:Fallback>
        </mc:AlternateContent>
      </w:r>
    </w:p>
    <w:p w:rsidR="00986A65" w:rsidRPr="008F5D55" w:rsidRDefault="00986A65" w:rsidP="00986A65">
      <w:pPr>
        <w:ind w:left="360"/>
        <w:rPr>
          <w:sz w:val="26"/>
          <w:szCs w:val="26"/>
        </w:rPr>
      </w:pPr>
    </w:p>
    <w:p w:rsidR="00986A65" w:rsidRPr="008F5D55" w:rsidRDefault="00986A65" w:rsidP="00986A65">
      <w:pPr>
        <w:ind w:left="360"/>
        <w:rPr>
          <w:sz w:val="26"/>
          <w:szCs w:val="26"/>
        </w:rPr>
      </w:pPr>
    </w:p>
    <w:p w:rsidR="00783AF7" w:rsidRPr="008F5D55" w:rsidRDefault="000549C1" w:rsidP="00783AF7">
      <w:pPr>
        <w:ind w:left="360"/>
        <w:rPr>
          <w:sz w:val="26"/>
          <w:szCs w:val="26"/>
        </w:rPr>
      </w:pPr>
      <w:r>
        <w:rPr>
          <w:noProof/>
          <w:sz w:val="20"/>
          <w:szCs w:val="26"/>
        </w:rPr>
        <mc:AlternateContent>
          <mc:Choice Requires="wps">
            <w:drawing>
              <wp:anchor distT="0" distB="0" distL="114300" distR="114300" simplePos="0" relativeHeight="251558400" behindDoc="0" locked="0" layoutInCell="1" allowOverlap="1">
                <wp:simplePos x="0" y="0"/>
                <wp:positionH relativeFrom="column">
                  <wp:posOffset>177165</wp:posOffset>
                </wp:positionH>
                <wp:positionV relativeFrom="paragraph">
                  <wp:posOffset>133985</wp:posOffset>
                </wp:positionV>
                <wp:extent cx="6130925" cy="372110"/>
                <wp:effectExtent l="5715" t="10160" r="6985" b="8255"/>
                <wp:wrapNone/>
                <wp:docPr id="52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925" cy="372110"/>
                        </a:xfrm>
                        <a:prstGeom prst="rect">
                          <a:avLst/>
                        </a:prstGeom>
                        <a:solidFill>
                          <a:srgbClr val="FFFFFF"/>
                        </a:solidFill>
                        <a:ln w="9525">
                          <a:solidFill>
                            <a:srgbClr val="000000"/>
                          </a:solidFill>
                          <a:miter lim="800000"/>
                          <a:headEnd/>
                          <a:tailEnd/>
                        </a:ln>
                      </wps:spPr>
                      <wps:txbx>
                        <w:txbxContent>
                          <w:p w:rsidR="006F5E07" w:rsidRDefault="006F5E07" w:rsidP="00783AF7">
                            <w:r>
                              <w:rPr>
                                <w:b/>
                                <w:bCs/>
                              </w:rPr>
                              <w:t>A dative covalent bond</w:t>
                            </w:r>
                            <w:r>
                              <w:t xml:space="preserve"> is a shared pair of electrons both from one donor atom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63" type="#_x0000_t202" style="position:absolute;left:0;text-align:left;margin-left:13.95pt;margin-top:10.55pt;width:482.75pt;height:29.3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">
                <v:textbox>
                  <w:txbxContent>
                    <w:p w:rsidR="006F5E07" w:rsidRDefault="006F5E07" w:rsidP="00783AF7">
                      <w:r>
                        <w:rPr>
                          <w:b/>
                          <w:bCs/>
                        </w:rPr>
                        <w:t>A dative covalent bond</w:t>
                      </w:r>
                      <w:r>
                        <w:t xml:space="preserve"> is a shared pair of electrons both from one donor atom</w:t>
                      </w:r>
                    </w:p>
                  </w:txbxContent>
                </v:textbox>
              </v:shape>
            </w:pict>
          </mc:Fallback>
        </mc:AlternateContent>
      </w:r>
    </w:p>
    <w:p w:rsidR="00783AF7" w:rsidRPr="008F5D55" w:rsidRDefault="00783AF7" w:rsidP="00783AF7">
      <w:pPr>
        <w:ind w:left="360"/>
        <w:rPr>
          <w:sz w:val="26"/>
          <w:szCs w:val="26"/>
        </w:rPr>
      </w:pPr>
    </w:p>
    <w:p w:rsidR="00783AF7" w:rsidRPr="008F5D55" w:rsidRDefault="00783AF7" w:rsidP="00783AF7">
      <w:pPr>
        <w:ind w:left="360"/>
        <w:rPr>
          <w:sz w:val="26"/>
          <w:szCs w:val="26"/>
        </w:rPr>
      </w:pPr>
    </w:p>
    <w:p w:rsidR="00A747FB" w:rsidRPr="008F5D55" w:rsidRDefault="00A747FB" w:rsidP="00A747FB">
      <w:pPr>
        <w:ind w:left="360"/>
      </w:pPr>
      <w:r>
        <w:rPr>
          <w:b/>
        </w:rPr>
        <w:t xml:space="preserve">N.B. </w:t>
      </w:r>
      <w:r w:rsidRPr="008F5D55">
        <w:t xml:space="preserve">The dative covalent bond will be indistinguishable </w:t>
      </w:r>
      <w:r>
        <w:t>from the normal covalent bonds.</w:t>
      </w:r>
    </w:p>
    <w:p w:rsidR="00A747FB" w:rsidRPr="008F5D55" w:rsidRDefault="000549C1" w:rsidP="00A747FB">
      <w:pPr>
        <w:ind w:left="360"/>
      </w:pPr>
      <w:r>
        <w:rPr>
          <w:noProof/>
        </w:rPr>
        <mc:AlternateContent>
          <mc:Choice Requires="wps">
            <w:drawing>
              <wp:anchor distT="0" distB="0" distL="114300" distR="114300" simplePos="0" relativeHeight="251752960" behindDoc="0" locked="0" layoutInCell="1" allowOverlap="1">
                <wp:simplePos x="0" y="0"/>
                <wp:positionH relativeFrom="column">
                  <wp:posOffset>4646295</wp:posOffset>
                </wp:positionH>
                <wp:positionV relativeFrom="paragraph">
                  <wp:posOffset>78740</wp:posOffset>
                </wp:positionV>
                <wp:extent cx="1876425" cy="1714500"/>
                <wp:effectExtent l="7620" t="12065" r="11430" b="6985"/>
                <wp:wrapNone/>
                <wp:docPr id="528"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1714500"/>
                        </a:xfrm>
                        <a:prstGeom prst="rect">
                          <a:avLst/>
                        </a:prstGeom>
                        <a:solidFill>
                          <a:srgbClr val="FFFFFF"/>
                        </a:solidFill>
                        <a:ln w="9525">
                          <a:solidFill>
                            <a:srgbClr val="000000"/>
                          </a:solidFill>
                          <a:miter lim="800000"/>
                          <a:headEnd/>
                          <a:tailEnd/>
                        </a:ln>
                      </wps:spPr>
                      <wps:txbx>
                        <w:txbxContent>
                          <w:p w:rsidR="006F5E07" w:rsidRDefault="006F5E07" w:rsidP="00A747FB"/>
                          <w:p w:rsidR="006F5E07" w:rsidRDefault="006F5E07" w:rsidP="00A747FB">
                            <w:r>
                              <w:rPr>
                                <w:noProof/>
                              </w:rPr>
                              <w:drawing>
                                <wp:inline distT="0" distB="0" distL="0" distR="0">
                                  <wp:extent cx="1353820" cy="9855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53820" cy="985520"/>
                                          </a:xfrm>
                                          <a:prstGeom prst="rect">
                                            <a:avLst/>
                                          </a:prstGeom>
                                          <a:noFill/>
                                          <a:ln>
                                            <a:noFill/>
                                          </a:ln>
                                        </pic:spPr>
                                      </pic:pic>
                                    </a:graphicData>
                                  </a:graphic>
                                </wp:inline>
                              </w:drawing>
                            </w:r>
                          </w:p>
                          <w:p w:rsidR="006F5E07" w:rsidRDefault="006F5E07" w:rsidP="00A747FB"/>
                          <w:p w:rsidR="006F5E07" w:rsidRDefault="006F5E07" w:rsidP="00A747FB">
                            <w:r>
                              <w:t xml:space="preserve">                 AlCl</w:t>
                            </w:r>
                            <w:r w:rsidRPr="00EB508F">
                              <w:rPr>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2" o:spid="_x0000_s1064" style="position:absolute;left:0;text-align:left;margin-left:365.85pt;margin-top:6.2pt;width:147.75pt;height:13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">
                <v:textbox>
                  <w:txbxContent>
                    <w:p w:rsidR="006F5E07" w:rsidRDefault="006F5E07" w:rsidP="00A747FB"/>
                    <w:p w:rsidR="006F5E07" w:rsidRDefault="006F5E07" w:rsidP="00A747FB">
                      <w:r>
                        <w:rPr>
                          <w:noProof/>
                        </w:rPr>
                        <w:drawing>
                          <wp:inline distT="0" distB="0" distL="0" distR="0">
                            <wp:extent cx="1353820" cy="9855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53820" cy="985520"/>
                                    </a:xfrm>
                                    <a:prstGeom prst="rect">
                                      <a:avLst/>
                                    </a:prstGeom>
                                    <a:noFill/>
                                    <a:ln>
                                      <a:noFill/>
                                    </a:ln>
                                  </pic:spPr>
                                </pic:pic>
                              </a:graphicData>
                            </a:graphic>
                          </wp:inline>
                        </w:drawing>
                      </w:r>
                    </w:p>
                    <w:p w:rsidR="006F5E07" w:rsidRDefault="006F5E07" w:rsidP="00A747FB"/>
                    <w:p w:rsidR="006F5E07" w:rsidRDefault="006F5E07" w:rsidP="00A747FB">
                      <w:r>
                        <w:t xml:space="preserve">                 AlCl</w:t>
                      </w:r>
                      <w:r w:rsidRPr="00EB508F">
                        <w:rPr>
                          <w:vertAlign w:val="subscript"/>
                        </w:rPr>
                        <w:t>3</w:t>
                      </w:r>
                    </w:p>
                  </w:txbxContent>
                </v:textbox>
              </v:rect>
            </w:pict>
          </mc:Fallback>
        </mc:AlternateContent>
      </w:r>
      <w:r w:rsidR="00A747FB" w:rsidRPr="008F5D55">
        <w:t>It will:</w:t>
      </w:r>
    </w:p>
    <w:p w:rsidR="00A747FB" w:rsidRPr="008F5D55" w:rsidRDefault="00A747FB" w:rsidP="00A747FB">
      <w:pPr>
        <w:numPr>
          <w:ilvl w:val="0"/>
          <w:numId w:val="3"/>
        </w:numPr>
      </w:pPr>
      <w:r w:rsidRPr="008F5D55">
        <w:t>have the same strength (bond energy)</w:t>
      </w:r>
    </w:p>
    <w:p w:rsidR="00A747FB" w:rsidRDefault="00A747FB" w:rsidP="00A747FB">
      <w:pPr>
        <w:numPr>
          <w:ilvl w:val="0"/>
          <w:numId w:val="3"/>
        </w:numPr>
      </w:pPr>
      <w:r w:rsidRPr="008F5D55">
        <w:t>be the same length.</w:t>
      </w:r>
    </w:p>
    <w:p w:rsidR="00A747FB" w:rsidRPr="008F5D55" w:rsidRDefault="00A747FB" w:rsidP="00A747FB">
      <w:pPr>
        <w:ind w:left="1080"/>
      </w:pPr>
    </w:p>
    <w:p w:rsidR="00A747FB" w:rsidRPr="00DD7CB5" w:rsidRDefault="00A747FB" w:rsidP="00A747FB">
      <w:pPr>
        <w:spacing w:line="360" w:lineRule="auto"/>
        <w:ind w:left="357"/>
        <w:rPr>
          <w:b/>
        </w:rPr>
      </w:pPr>
      <w:r w:rsidRPr="00DD7CB5">
        <w:rPr>
          <w:b/>
        </w:rPr>
        <w:t xml:space="preserve">Aluminium chloride:  </w:t>
      </w:r>
    </w:p>
    <w:p w:rsidR="00A747FB" w:rsidRPr="00DD7CB5" w:rsidRDefault="00A747FB" w:rsidP="00A747FB">
      <w:pPr>
        <w:spacing w:line="360" w:lineRule="auto"/>
        <w:ind w:left="357"/>
        <w:rPr>
          <w:sz w:val="26"/>
          <w:szCs w:val="26"/>
        </w:rPr>
      </w:pPr>
      <w:r w:rsidRPr="00DD7CB5">
        <w:t xml:space="preserve">Draw out a </w:t>
      </w:r>
      <w:r w:rsidRPr="00DD7CB5">
        <w:rPr>
          <w:b/>
          <w:bCs/>
        </w:rPr>
        <w:t>dot and cross diagram</w:t>
      </w:r>
      <w:r w:rsidRPr="00DD7CB5">
        <w:t xml:space="preserve"> to represent the molecule AlCl</w:t>
      </w:r>
      <w:r w:rsidRPr="00DD7CB5">
        <w:rPr>
          <w:vertAlign w:val="subscript"/>
        </w:rPr>
        <w:t>3</w:t>
      </w:r>
      <w:r w:rsidRPr="00DD7CB5">
        <w:t>.</w:t>
      </w:r>
    </w:p>
    <w:p w:rsidR="00A747FB" w:rsidRPr="00DD7CB5" w:rsidRDefault="00A747FB" w:rsidP="00A747FB">
      <w:pPr>
        <w:ind w:left="357"/>
      </w:pPr>
      <w:r w:rsidRPr="00DD7CB5">
        <w:t>How many pairs of electrons does the Al have in its outer shell? …</w:t>
      </w:r>
      <w:r w:rsidRPr="00883367">
        <w:rPr>
          <w:rFonts w:ascii="Arial" w:hAnsi="Arial" w:cs="Arial"/>
          <w:color w:val="000080"/>
        </w:rPr>
        <w:t>3</w:t>
      </w:r>
      <w:r w:rsidRPr="00DD7CB5">
        <w:t>..</w:t>
      </w:r>
    </w:p>
    <w:p w:rsidR="00A747FB" w:rsidRPr="00DD7CB5" w:rsidRDefault="00A747FB" w:rsidP="00A747FB">
      <w:pPr>
        <w:ind w:left="357"/>
      </w:pPr>
      <w:r w:rsidRPr="00DD7CB5">
        <w:t>How many electron pairs represent a full outer shell? ……</w:t>
      </w:r>
      <w:r>
        <w:rPr>
          <w:rFonts w:ascii="Arial" w:hAnsi="Arial" w:cs="Arial"/>
          <w:color w:val="000080"/>
        </w:rPr>
        <w:t>4</w:t>
      </w:r>
    </w:p>
    <w:p w:rsidR="00A747FB" w:rsidRPr="008F5D55" w:rsidRDefault="00A747FB" w:rsidP="00A747FB">
      <w:pPr>
        <w:ind w:left="357"/>
      </w:pPr>
      <w:r w:rsidRPr="00DD7CB5">
        <w:t xml:space="preserve">This compound is described as </w:t>
      </w:r>
      <w:r w:rsidRPr="00DD7CB5">
        <w:rPr>
          <w:b/>
          <w:bCs/>
        </w:rPr>
        <w:t>electron deficient</w:t>
      </w:r>
      <w:r w:rsidRPr="00DD7CB5">
        <w:t>.</w:t>
      </w:r>
    </w:p>
    <w:p w:rsidR="00A747FB" w:rsidRDefault="00A747FB" w:rsidP="00A747FB">
      <w:pPr>
        <w:ind w:left="357"/>
      </w:pPr>
    </w:p>
    <w:p w:rsidR="00A747FB" w:rsidRPr="00B5400E" w:rsidRDefault="00A747FB" w:rsidP="00A747FB">
      <w:pPr>
        <w:ind w:left="357"/>
        <w:rPr>
          <w:i/>
        </w:rPr>
      </w:pPr>
      <w:r>
        <w:t>Two molecules of aluminium chloride combine with each other to achieve full outer shells.  Draw a dot and cross diagram to show the electrons in the bonds</w:t>
      </w:r>
      <w:r w:rsidRPr="00CC3382">
        <w:t>.</w:t>
      </w:r>
    </w:p>
    <w:p w:rsidR="00A747FB" w:rsidRPr="00B5400E" w:rsidRDefault="001558D6" w:rsidP="00A747FB">
      <w:pPr>
        <w:spacing w:line="360" w:lineRule="auto"/>
        <w:ind w:left="35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67" type="#_x0000_t75" style="position:absolute;left:0;text-align:left;margin-left:56.35pt;margin-top:5.05pt;width:116.05pt;height:69.25pt;z-index:251753984">
            <v:imagedata r:id="rId114" o:title=""/>
          </v:shape>
          <o:OLEObject Type="Embed" ProgID="ACD.ChemSketch.20" ShapeID="_x0000_s1567" DrawAspect="Content" ObjectID="_1506934646" r:id="rId115">
            <o:FieldCodes>\s</o:FieldCodes>
          </o:OLEObject>
        </w:pict>
      </w:r>
    </w:p>
    <w:p w:rsidR="00A747FB" w:rsidRDefault="00A747FB" w:rsidP="00A747FB">
      <w:pPr>
        <w:spacing w:line="360" w:lineRule="auto"/>
        <w:ind w:left="357"/>
      </w:pPr>
    </w:p>
    <w:p w:rsidR="00A747FB" w:rsidRPr="008F5D55" w:rsidRDefault="00A747FB" w:rsidP="00A747FB">
      <w:pPr>
        <w:spacing w:line="360" w:lineRule="auto"/>
        <w:ind w:left="357"/>
      </w:pPr>
    </w:p>
    <w:p w:rsidR="00A747FB" w:rsidRDefault="00A747FB" w:rsidP="00A747FB">
      <w:pPr>
        <w:spacing w:line="360" w:lineRule="auto"/>
        <w:ind w:left="357"/>
      </w:pPr>
    </w:p>
    <w:p w:rsidR="00A747FB" w:rsidRDefault="000549C1" w:rsidP="00A747FB">
      <w:pPr>
        <w:ind w:left="357"/>
        <w:rPr>
          <w:b/>
        </w:rPr>
      </w:pPr>
      <w:r>
        <w:rPr>
          <w:b/>
          <w:noProof/>
        </w:rPr>
        <mc:AlternateContent>
          <mc:Choice Requires="wpi">
            <w:drawing>
              <wp:anchor distT="0" distB="0" distL="114300" distR="114300" simplePos="0" relativeHeight="251758080" behindDoc="0" locked="0" layoutInCell="1" allowOverlap="1">
                <wp:simplePos x="0" y="0"/>
                <wp:positionH relativeFrom="column">
                  <wp:posOffset>2898140</wp:posOffset>
                </wp:positionH>
                <wp:positionV relativeFrom="paragraph">
                  <wp:posOffset>46355</wp:posOffset>
                </wp:positionV>
                <wp:extent cx="499745" cy="209550"/>
                <wp:effectExtent l="12065" t="8255" r="12065" b="10795"/>
                <wp:wrapNone/>
                <wp:docPr id="527" name="Ink 54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6">
                      <w14:nvContentPartPr>
                        <w14:cNvContentPartPr>
                          <a14:cpLocks xmlns:a14="http://schemas.microsoft.com/office/drawing/2010/main" noRot="1" noChangeAspect="1" noEditPoints="1" noChangeArrowheads="1" noChangeShapeType="1"/>
                        </w14:cNvContentPartPr>
                      </w14:nvContentPartPr>
                      <w14:xfrm>
                        <a:off x="0" y="0"/>
                        <a:ext cx="499745" cy="209550"/>
                      </w14:xfrm>
                    </w14:contentPart>
                  </a:graphicData>
                </a:graphic>
                <wp14:sizeRelH relativeFrom="page">
                  <wp14:pctWidth>0</wp14:pctWidth>
                </wp14:sizeRelH>
                <wp14:sizeRelV relativeFrom="page">
                  <wp14:pctHeight>0</wp14:pctHeight>
                </wp14:sizeRelV>
              </wp:anchor>
            </w:drawing>
          </mc:Choice>
          <mc:Fallback>
            <w:pict>
              <v:shape id="Ink 547" o:spid="_x0000_s1026" type="#_x0000_t75" style="position:absolute;margin-left:227.7pt;margin-top:3.15pt;width:40.35pt;height:1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">
                <v:imagedata r:id="rId117" o:title=""/>
                <o:lock v:ext="edit" rotation="t" verticies="t" shapetype="t"/>
              </v:shape>
            </w:pict>
          </mc:Fallback>
        </mc:AlternateContent>
      </w:r>
      <w:r w:rsidR="00A747FB" w:rsidRPr="000B69A5">
        <w:rPr>
          <w:b/>
        </w:rPr>
        <w:t>Carbon monoxide:</w:t>
      </w:r>
    </w:p>
    <w:p w:rsidR="00A747FB" w:rsidRDefault="00A747FB" w:rsidP="00A747FB">
      <w:pPr>
        <w:ind w:left="357"/>
      </w:pPr>
      <w:r>
        <w:t>Draw in the dot and cross diagrams for:</w:t>
      </w:r>
    </w:p>
    <w:p w:rsidR="00A747FB" w:rsidRDefault="000549C1" w:rsidP="00A747FB">
      <w:pPr>
        <w:ind w:left="357"/>
      </w:pPr>
      <w:r>
        <w:rPr>
          <w:noProof/>
        </w:rPr>
        <mc:AlternateContent>
          <mc:Choice Requires="wpi">
            <w:drawing>
              <wp:anchor distT="0" distB="0" distL="114300" distR="114300" simplePos="0" relativeHeight="251756032" behindDoc="0" locked="0" layoutInCell="1" allowOverlap="1">
                <wp:simplePos x="0" y="0"/>
                <wp:positionH relativeFrom="column">
                  <wp:posOffset>1985010</wp:posOffset>
                </wp:positionH>
                <wp:positionV relativeFrom="paragraph">
                  <wp:posOffset>52070</wp:posOffset>
                </wp:positionV>
                <wp:extent cx="596900" cy="756920"/>
                <wp:effectExtent l="13335" t="23495" r="8890" b="10160"/>
                <wp:wrapNone/>
                <wp:docPr id="526" name="Ink 54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8">
                      <w14:nvContentPartPr>
                        <w14:cNvContentPartPr>
                          <a14:cpLocks xmlns:a14="http://schemas.microsoft.com/office/drawing/2010/main" noRot="1" noChangeAspect="1" noEditPoints="1" noChangeArrowheads="1" noChangeShapeType="1"/>
                        </w14:cNvContentPartPr>
                      </w14:nvContentPartPr>
                      <w14:xfrm>
                        <a:off x="0" y="0"/>
                        <a:ext cx="596900" cy="756920"/>
                      </w14:xfrm>
                    </w14:contentPart>
                  </a:graphicData>
                </a:graphic>
                <wp14:sizeRelH relativeFrom="page">
                  <wp14:pctWidth>0</wp14:pctWidth>
                </wp14:sizeRelH>
                <wp14:sizeRelV relativeFrom="page">
                  <wp14:pctHeight>0</wp14:pctHeight>
                </wp14:sizeRelV>
              </wp:anchor>
            </w:drawing>
          </mc:Choice>
          <mc:Fallback>
            <w:pict>
              <v:shape id="Ink 545" o:spid="_x0000_s1026" type="#_x0000_t75" style="position:absolute;margin-left:155.8pt;margin-top:3.6pt;width:48pt;height:60.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">
                <v:imagedata r:id="rId119" o:title=""/>
                <o:lock v:ext="edit" rotation="t" verticies="t" shapetype="t"/>
              </v:shape>
            </w:pict>
          </mc:Fallback>
        </mc:AlternateContent>
      </w:r>
      <w:r>
        <w:rPr>
          <w:noProof/>
        </w:rPr>
        <mc:AlternateContent>
          <mc:Choice Requires="wpi">
            <w:drawing>
              <wp:anchor distT="0" distB="0" distL="114300" distR="114300" simplePos="0" relativeHeight="251757056" behindDoc="0" locked="0" layoutInCell="1" allowOverlap="1">
                <wp:simplePos x="0" y="0"/>
                <wp:positionH relativeFrom="column">
                  <wp:posOffset>4281805</wp:posOffset>
                </wp:positionH>
                <wp:positionV relativeFrom="paragraph">
                  <wp:posOffset>52070</wp:posOffset>
                </wp:positionV>
                <wp:extent cx="1263015" cy="655320"/>
                <wp:effectExtent l="14605" t="23495" r="8255" b="26035"/>
                <wp:wrapNone/>
                <wp:docPr id="525" name="Ink 54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0">
                      <w14:nvContentPartPr>
                        <w14:cNvContentPartPr>
                          <a14:cpLocks xmlns:a14="http://schemas.microsoft.com/office/drawing/2010/main" noRot="1" noChangeAspect="1" noEditPoints="1" noChangeArrowheads="1" noChangeShapeType="1"/>
                        </w14:cNvContentPartPr>
                      </w14:nvContentPartPr>
                      <w14:xfrm>
                        <a:off x="0" y="0"/>
                        <a:ext cx="1263015" cy="655320"/>
                      </w14:xfrm>
                    </w14:contentPart>
                  </a:graphicData>
                </a:graphic>
                <wp14:sizeRelH relativeFrom="page">
                  <wp14:pctWidth>0</wp14:pctWidth>
                </wp14:sizeRelH>
                <wp14:sizeRelV relativeFrom="page">
                  <wp14:pctHeight>0</wp14:pctHeight>
                </wp14:sizeRelV>
              </wp:anchor>
            </w:drawing>
          </mc:Choice>
          <mc:Fallback>
            <w:pict>
              <v:shape id="Ink 546" o:spid="_x0000_s1026" type="#_x0000_t75" style="position:absolute;margin-left:336.65pt;margin-top:3.6pt;width:100.45pt;height:52.6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">
                <v:imagedata r:id="rId121" o:title=""/>
                <o:lock v:ext="edit" rotation="t" verticies="t" shapetype="t"/>
              </v:shape>
            </w:pict>
          </mc:Fallback>
        </mc:AlternateContent>
      </w:r>
      <w:r>
        <w:rPr>
          <w:noProof/>
        </w:rPr>
        <mc:AlternateContent>
          <mc:Choice Requires="wpi">
            <w:drawing>
              <wp:anchor distT="0" distB="0" distL="114300" distR="114300" simplePos="0" relativeHeight="251755008" behindDoc="0" locked="0" layoutInCell="1" allowOverlap="1">
                <wp:simplePos x="0" y="0"/>
                <wp:positionH relativeFrom="column">
                  <wp:posOffset>619760</wp:posOffset>
                </wp:positionH>
                <wp:positionV relativeFrom="paragraph">
                  <wp:posOffset>52070</wp:posOffset>
                </wp:positionV>
                <wp:extent cx="610870" cy="681355"/>
                <wp:effectExtent l="10160" t="33020" r="7620" b="19050"/>
                <wp:wrapNone/>
                <wp:docPr id="524" name="Ink 54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2">
                      <w14:nvContentPartPr>
                        <w14:cNvContentPartPr>
                          <a14:cpLocks xmlns:a14="http://schemas.microsoft.com/office/drawing/2010/main" noRot="1" noChangeAspect="1" noEditPoints="1" noChangeArrowheads="1" noChangeShapeType="1"/>
                        </w14:cNvContentPartPr>
                      </w14:nvContentPartPr>
                      <w14:xfrm>
                        <a:off x="0" y="0"/>
                        <a:ext cx="610870" cy="681355"/>
                      </w14:xfrm>
                    </w14:contentPart>
                  </a:graphicData>
                </a:graphic>
                <wp14:sizeRelH relativeFrom="page">
                  <wp14:pctWidth>0</wp14:pctWidth>
                </wp14:sizeRelH>
                <wp14:sizeRelV relativeFrom="page">
                  <wp14:pctHeight>0</wp14:pctHeight>
                </wp14:sizeRelV>
              </wp:anchor>
            </w:drawing>
          </mc:Choice>
          <mc:Fallback>
            <w:pict>
              <v:shape id="Ink 544" o:spid="_x0000_s1026" type="#_x0000_t75" style="position:absolute;margin-left:48.3pt;margin-top:3.6pt;width:49.1pt;height:54.6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">
                <v:imagedata r:id="rId123" o:title=""/>
                <o:lock v:ext="edit" rotation="t" verticies="t" shapetype="t"/>
              </v:shape>
            </w:pict>
          </mc:Fallback>
        </mc:AlternateContent>
      </w:r>
    </w:p>
    <w:p w:rsidR="00A747FB" w:rsidRDefault="00A747FB" w:rsidP="00A747FB">
      <w:pPr>
        <w:ind w:left="357"/>
      </w:pPr>
    </w:p>
    <w:p w:rsidR="00A747FB" w:rsidRDefault="00A747FB" w:rsidP="00A747FB">
      <w:pPr>
        <w:ind w:left="357"/>
      </w:pPr>
    </w:p>
    <w:p w:rsidR="00A747FB" w:rsidRDefault="00A747FB" w:rsidP="00A747FB">
      <w:pPr>
        <w:ind w:left="357"/>
      </w:pPr>
    </w:p>
    <w:p w:rsidR="00A747FB" w:rsidRPr="000B69A5" w:rsidRDefault="00A747FB" w:rsidP="00A747FB">
      <w:pPr>
        <w:ind w:left="357"/>
      </w:pPr>
      <w:r>
        <w:t>Carbon atom</w:t>
      </w:r>
      <w:r>
        <w:tab/>
      </w:r>
      <w:r>
        <w:tab/>
        <w:t>Oxygen atom</w:t>
      </w:r>
      <w:r>
        <w:tab/>
      </w:r>
      <w:r>
        <w:tab/>
      </w:r>
      <w:r>
        <w:tab/>
      </w:r>
      <w:r>
        <w:tab/>
        <w:t>Carbon monoxide molecule</w:t>
      </w:r>
    </w:p>
    <w:p w:rsidR="00477514" w:rsidRPr="00795EB1" w:rsidRDefault="005A4842" w:rsidP="00477514">
      <w:pPr>
        <w:rPr>
          <w:b/>
          <w:sz w:val="28"/>
          <w:szCs w:val="28"/>
        </w:rPr>
      </w:pPr>
      <w:r w:rsidRPr="008F5D55">
        <w:br w:type="page"/>
      </w:r>
      <w:r w:rsidR="00477514" w:rsidRPr="00795EB1">
        <w:rPr>
          <w:b/>
          <w:sz w:val="28"/>
          <w:szCs w:val="28"/>
        </w:rPr>
        <w:lastRenderedPageBreak/>
        <w:t xml:space="preserve">Some more difficult Dot and cross diagrams </w:t>
      </w:r>
    </w:p>
    <w:p w:rsidR="00DB0C0D" w:rsidRDefault="00DB0C0D" w:rsidP="00477514">
      <w:pPr>
        <w:rPr>
          <w:color w:val="000000"/>
        </w:rPr>
      </w:pPr>
    </w:p>
    <w:p w:rsidR="00DB0C0D" w:rsidRDefault="00DB0C0D" w:rsidP="00DB0C0D">
      <w:pPr>
        <w:autoSpaceDE w:val="0"/>
        <w:autoSpaceDN w:val="0"/>
        <w:adjustRightInd w:val="0"/>
        <w:rPr>
          <w:color w:val="000000"/>
        </w:rPr>
      </w:pPr>
      <w:r w:rsidRPr="004309DF">
        <w:rPr>
          <w:color w:val="000000"/>
        </w:rPr>
        <w:t xml:space="preserve">Complete the dot and cross diagram to show the bonding in the nitrate ion. Only the outer electron </w:t>
      </w:r>
    </w:p>
    <w:p w:rsidR="00DB0C0D" w:rsidRDefault="00DB0C0D" w:rsidP="00DB0C0D">
      <w:pPr>
        <w:autoSpaceDE w:val="0"/>
        <w:autoSpaceDN w:val="0"/>
        <w:adjustRightInd w:val="0"/>
        <w:rPr>
          <w:color w:val="000000"/>
        </w:rPr>
      </w:pPr>
      <w:r w:rsidRPr="004309DF">
        <w:rPr>
          <w:color w:val="000000"/>
        </w:rPr>
        <w:t>shells for each atom need to be shown. Represent the nitrogen electrons with crosses (</w:t>
      </w:r>
      <w:r w:rsidRPr="004309DF">
        <w:rPr>
          <w:b/>
          <w:bCs/>
          <w:color w:val="000000"/>
        </w:rPr>
        <w:t>×</w:t>
      </w:r>
      <w:r>
        <w:rPr>
          <w:color w:val="000000"/>
        </w:rPr>
        <w:t xml:space="preserve">), and </w:t>
      </w:r>
    </w:p>
    <w:p w:rsidR="00DB0C0D" w:rsidRPr="004309DF" w:rsidRDefault="00DB0C0D" w:rsidP="00DB0C0D">
      <w:pPr>
        <w:autoSpaceDE w:val="0"/>
        <w:autoSpaceDN w:val="0"/>
        <w:adjustRightInd w:val="0"/>
        <w:rPr>
          <w:color w:val="000000"/>
        </w:rPr>
      </w:pPr>
      <w:r w:rsidRPr="004309DF">
        <w:rPr>
          <w:color w:val="000000"/>
        </w:rPr>
        <w:t>oxygen electrons with dots, (</w:t>
      </w:r>
      <w:r w:rsidRPr="004309DF">
        <w:rPr>
          <w:rFonts w:ascii="Arial Unicode MS" w:eastAsia="Arial Unicode MS" w:hAnsi="Arial Unicode MS" w:cs="Arial Unicode MS" w:hint="eastAsia"/>
          <w:color w:val="000000"/>
        </w:rPr>
        <w:t>∙</w:t>
      </w:r>
      <w:r w:rsidRPr="004309DF">
        <w:rPr>
          <w:color w:val="000000"/>
        </w:rPr>
        <w:t>). The symbol * on the diagram represents the extra electron giving</w:t>
      </w:r>
    </w:p>
    <w:p w:rsidR="00DB0C0D" w:rsidRDefault="00DB0C0D" w:rsidP="00DB0C0D">
      <w:pPr>
        <w:autoSpaceDE w:val="0"/>
        <w:autoSpaceDN w:val="0"/>
        <w:adjustRightInd w:val="0"/>
        <w:rPr>
          <w:color w:val="000000"/>
        </w:rPr>
      </w:pPr>
      <w:r w:rsidRPr="00080984">
        <w:rPr>
          <w:color w:val="000000"/>
        </w:rPr>
        <w:t>the ion its charge.</w:t>
      </w:r>
    </w:p>
    <w:p w:rsidR="00DB0C0D" w:rsidRDefault="00DB0C0D" w:rsidP="00DB0C0D">
      <w:pPr>
        <w:autoSpaceDE w:val="0"/>
        <w:autoSpaceDN w:val="0"/>
        <w:adjustRightInd w:val="0"/>
        <w:rPr>
          <w:color w:val="000000"/>
        </w:rPr>
      </w:pPr>
    </w:p>
    <w:p w:rsidR="00DB0C0D" w:rsidRDefault="006D7948" w:rsidP="00DB0C0D">
      <w:pPr>
        <w:autoSpaceDE w:val="0"/>
        <w:autoSpaceDN w:val="0"/>
        <w:adjustRightInd w:val="0"/>
        <w:rPr>
          <w:rFonts w:ascii="MyriadPro-Regular" w:hAnsi="MyriadPro-Regular" w:cs="MyriadPro-Regular"/>
          <w:sz w:val="36"/>
          <w:szCs w:val="36"/>
        </w:rPr>
      </w:pPr>
      <w:r>
        <w:rPr>
          <w:noProof/>
        </w:rPr>
        <w:drawing>
          <wp:anchor distT="0" distB="0" distL="114300" distR="114300" simplePos="0" relativeHeight="251767296" behindDoc="0" locked="0" layoutInCell="1" allowOverlap="1" wp14:anchorId="48FF4511" wp14:editId="04098721">
            <wp:simplePos x="0" y="0"/>
            <wp:positionH relativeFrom="column">
              <wp:posOffset>2272080</wp:posOffset>
            </wp:positionH>
            <wp:positionV relativeFrom="paragraph">
              <wp:posOffset>159385</wp:posOffset>
            </wp:positionV>
            <wp:extent cx="4038457" cy="1246909"/>
            <wp:effectExtent l="0" t="0" r="635" b="0"/>
            <wp:wrapNone/>
            <wp:docPr id="295" name="Picture 295" descr="http://www.benjamin-mills.com/chemistry/nitrate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enjamin-mills.com/chemistry/nitrate_files/image003.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038457" cy="1246909"/>
                    </a:xfrm>
                    <a:prstGeom prst="rect">
                      <a:avLst/>
                    </a:prstGeom>
                    <a:noFill/>
                    <a:ln>
                      <a:noFill/>
                    </a:ln>
                  </pic:spPr>
                </pic:pic>
              </a:graphicData>
            </a:graphic>
            <wp14:sizeRelH relativeFrom="page">
              <wp14:pctWidth>0</wp14:pctWidth>
            </wp14:sizeRelH>
            <wp14:sizeRelV relativeFrom="page">
              <wp14:pctHeight>0</wp14:pctHeight>
            </wp14:sizeRelV>
          </wp:anchor>
        </w:drawing>
      </w:r>
      <w:r w:rsidR="00DB0C0D">
        <w:rPr>
          <w:noProof/>
        </w:rPr>
        <w:drawing>
          <wp:inline distT="0" distB="0" distL="0" distR="0" wp14:anchorId="5CDAB00C" wp14:editId="4CA09EF7">
            <wp:extent cx="1995170" cy="1567815"/>
            <wp:effectExtent l="0" t="0" r="5080" b="0"/>
            <wp:docPr id="293" name="Picture 293" descr="http://www.chemguide.co.uk/atoms/bonding/no3dand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hemguide.co.uk/atoms/bonding/no3dandc.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95170" cy="1567815"/>
                    </a:xfrm>
                    <a:prstGeom prst="rect">
                      <a:avLst/>
                    </a:prstGeom>
                    <a:noFill/>
                    <a:ln>
                      <a:noFill/>
                    </a:ln>
                  </pic:spPr>
                </pic:pic>
              </a:graphicData>
            </a:graphic>
          </wp:inline>
        </w:drawing>
      </w:r>
      <w:r w:rsidRPr="006D7948">
        <w:t xml:space="preserve"> </w:t>
      </w:r>
      <w:r>
        <w:t>or</w:t>
      </w:r>
    </w:p>
    <w:p w:rsidR="00DB0C0D" w:rsidRDefault="00DB0C0D" w:rsidP="00DB0C0D"/>
    <w:p w:rsidR="00DB0C0D" w:rsidRDefault="00DB0C0D" w:rsidP="00DB0C0D">
      <w:pPr>
        <w:autoSpaceDE w:val="0"/>
        <w:autoSpaceDN w:val="0"/>
        <w:adjustRightInd w:val="0"/>
      </w:pPr>
      <w:r>
        <w:t xml:space="preserve"> </w:t>
      </w:r>
    </w:p>
    <w:p w:rsidR="00DB0C0D" w:rsidRPr="00C05081" w:rsidRDefault="00DB0C0D" w:rsidP="00DB0C0D">
      <w:pPr>
        <w:autoSpaceDE w:val="0"/>
        <w:autoSpaceDN w:val="0"/>
        <w:adjustRightInd w:val="0"/>
        <w:rPr>
          <w:color w:val="000000"/>
        </w:rPr>
      </w:pPr>
      <w:r w:rsidRPr="00C05081">
        <w:rPr>
          <w:color w:val="000000"/>
        </w:rPr>
        <w:t>Potassium dichromate(VI), K</w:t>
      </w:r>
      <w:r w:rsidRPr="00C05081">
        <w:rPr>
          <w:color w:val="000000"/>
          <w:sz w:val="14"/>
          <w:szCs w:val="14"/>
        </w:rPr>
        <w:t>2</w:t>
      </w:r>
      <w:r w:rsidRPr="00C05081">
        <w:rPr>
          <w:color w:val="000000"/>
        </w:rPr>
        <w:t>Cr</w:t>
      </w:r>
      <w:r w:rsidRPr="00C05081">
        <w:rPr>
          <w:color w:val="000000"/>
          <w:sz w:val="14"/>
          <w:szCs w:val="14"/>
        </w:rPr>
        <w:t>2</w:t>
      </w:r>
      <w:r w:rsidRPr="00C05081">
        <w:rPr>
          <w:color w:val="000000"/>
        </w:rPr>
        <w:t>O</w:t>
      </w:r>
      <w:r w:rsidRPr="00C05081">
        <w:rPr>
          <w:color w:val="000000"/>
          <w:sz w:val="14"/>
          <w:szCs w:val="14"/>
        </w:rPr>
        <w:t>7</w:t>
      </w:r>
      <w:r w:rsidRPr="00C05081">
        <w:rPr>
          <w:color w:val="000000"/>
        </w:rPr>
        <w:t>, can be used to accurately determine the</w:t>
      </w:r>
    </w:p>
    <w:p w:rsidR="00DB0C0D" w:rsidRPr="00C05081" w:rsidRDefault="00DB0C0D" w:rsidP="00DB0C0D">
      <w:pPr>
        <w:autoSpaceDE w:val="0"/>
        <w:autoSpaceDN w:val="0"/>
        <w:adjustRightInd w:val="0"/>
        <w:rPr>
          <w:color w:val="000000"/>
        </w:rPr>
      </w:pPr>
      <w:r w:rsidRPr="00C05081">
        <w:rPr>
          <w:color w:val="000000"/>
        </w:rPr>
        <w:t>concentration of other chemicals, such as sodium thiosulfate, Na</w:t>
      </w:r>
      <w:r w:rsidRPr="00C05081">
        <w:rPr>
          <w:color w:val="000000"/>
          <w:sz w:val="14"/>
          <w:szCs w:val="14"/>
        </w:rPr>
        <w:t>2</w:t>
      </w:r>
      <w:r w:rsidRPr="00C05081">
        <w:rPr>
          <w:color w:val="000000"/>
        </w:rPr>
        <w:t>S</w:t>
      </w:r>
      <w:r w:rsidRPr="00C05081">
        <w:rPr>
          <w:color w:val="000000"/>
          <w:sz w:val="14"/>
          <w:szCs w:val="14"/>
        </w:rPr>
        <w:t>2</w:t>
      </w:r>
      <w:r w:rsidRPr="00C05081">
        <w:rPr>
          <w:color w:val="000000"/>
        </w:rPr>
        <w:t>O</w:t>
      </w:r>
      <w:r w:rsidRPr="00C05081">
        <w:rPr>
          <w:color w:val="000000"/>
          <w:sz w:val="14"/>
          <w:szCs w:val="14"/>
        </w:rPr>
        <w:t>3</w:t>
      </w:r>
      <w:r w:rsidRPr="00C05081">
        <w:rPr>
          <w:color w:val="000000"/>
        </w:rPr>
        <w:t>.</w:t>
      </w:r>
    </w:p>
    <w:p w:rsidR="00DB0C0D" w:rsidRDefault="00DB0C0D" w:rsidP="00DB0C0D">
      <w:pPr>
        <w:autoSpaceDE w:val="0"/>
        <w:autoSpaceDN w:val="0"/>
        <w:adjustRightInd w:val="0"/>
        <w:rPr>
          <w:color w:val="000000"/>
        </w:rPr>
      </w:pPr>
    </w:p>
    <w:p w:rsidR="00DB0C0D" w:rsidRPr="00C05081" w:rsidRDefault="00DB0C0D" w:rsidP="00DB0C0D">
      <w:pPr>
        <w:autoSpaceDE w:val="0"/>
        <w:autoSpaceDN w:val="0"/>
        <w:adjustRightInd w:val="0"/>
        <w:rPr>
          <w:color w:val="000000"/>
        </w:rPr>
      </w:pPr>
      <w:r w:rsidRPr="00C05081">
        <w:rPr>
          <w:color w:val="000000"/>
        </w:rPr>
        <w:t xml:space="preserve"> The dichromate(VI) ion has two chromium atoms sharing one oxygen to give</w:t>
      </w:r>
      <w:r>
        <w:rPr>
          <w:color w:val="000000"/>
        </w:rPr>
        <w:t xml:space="preserve"> </w:t>
      </w:r>
      <w:r w:rsidRPr="00C05081">
        <w:rPr>
          <w:color w:val="000000"/>
        </w:rPr>
        <w:t>two tetrahedral units. Each chromium atom uses six electrons in bonding and</w:t>
      </w:r>
      <w:r>
        <w:rPr>
          <w:color w:val="000000"/>
        </w:rPr>
        <w:t xml:space="preserve"> </w:t>
      </w:r>
      <w:r w:rsidRPr="00C05081">
        <w:rPr>
          <w:color w:val="000000"/>
        </w:rPr>
        <w:t>expands its outer shell to accommodate a total of 12 electrons.</w:t>
      </w:r>
      <w:r>
        <w:rPr>
          <w:color w:val="000000"/>
        </w:rPr>
        <w:t xml:space="preserve"> </w:t>
      </w:r>
      <w:r w:rsidRPr="00C05081">
        <w:rPr>
          <w:color w:val="000000"/>
        </w:rPr>
        <w:t>Complete the dot and cross diagram for this ion below. Only show outer shell</w:t>
      </w:r>
      <w:r>
        <w:rPr>
          <w:color w:val="000000"/>
        </w:rPr>
        <w:t xml:space="preserve"> </w:t>
      </w:r>
      <w:r w:rsidRPr="00C05081">
        <w:rPr>
          <w:color w:val="000000"/>
        </w:rPr>
        <w:t>electrons.</w:t>
      </w:r>
    </w:p>
    <w:p w:rsidR="00DB0C0D" w:rsidRDefault="00DB0C0D" w:rsidP="00DB0C0D">
      <w:pPr>
        <w:autoSpaceDE w:val="0"/>
        <w:autoSpaceDN w:val="0"/>
        <w:adjustRightInd w:val="0"/>
        <w:rPr>
          <w:color w:val="000000"/>
        </w:rPr>
      </w:pPr>
      <w:r w:rsidRPr="00C05081">
        <w:rPr>
          <w:color w:val="000000"/>
        </w:rPr>
        <w:t xml:space="preserve">Use </w:t>
      </w:r>
      <w:r w:rsidRPr="00C05081">
        <w:rPr>
          <w:b/>
          <w:bCs/>
          <w:color w:val="000000"/>
        </w:rPr>
        <w:t xml:space="preserve">x </w:t>
      </w:r>
      <w:r w:rsidRPr="00C05081">
        <w:rPr>
          <w:color w:val="000000"/>
        </w:rPr>
        <w:t>for chromium electrons and</w:t>
      </w:r>
      <w:r>
        <w:rPr>
          <w:color w:val="000000"/>
        </w:rPr>
        <w:t xml:space="preserve"> </w:t>
      </w:r>
      <w:r w:rsidRPr="00C05081">
        <w:rPr>
          <w:rFonts w:ascii="Arial Unicode MS" w:eastAsia="Arial Unicode MS" w:hAnsi="Arial Unicode MS" w:cs="Arial Unicode MS" w:hint="eastAsia"/>
          <w:iCs/>
          <w:color w:val="000000"/>
        </w:rPr>
        <w:t>∙</w:t>
      </w:r>
      <w:r w:rsidRPr="00C05081">
        <w:rPr>
          <w:iCs/>
          <w:color w:val="000000"/>
        </w:rPr>
        <w:t xml:space="preserve"> </w:t>
      </w:r>
      <w:r w:rsidRPr="00C05081">
        <w:rPr>
          <w:color w:val="000000"/>
        </w:rPr>
        <w:t xml:space="preserve">for oxygen electrons. Use the symbol </w:t>
      </w:r>
      <w:r w:rsidRPr="00C05081">
        <w:rPr>
          <w:b/>
          <w:bCs/>
          <w:color w:val="000000"/>
        </w:rPr>
        <w:t xml:space="preserve">* </w:t>
      </w:r>
      <w:r w:rsidRPr="00C05081">
        <w:rPr>
          <w:color w:val="000000"/>
        </w:rPr>
        <w:t>to</w:t>
      </w:r>
      <w:r>
        <w:rPr>
          <w:color w:val="000000"/>
        </w:rPr>
        <w:t xml:space="preserve"> </w:t>
      </w:r>
      <w:r w:rsidRPr="00C05081">
        <w:rPr>
          <w:color w:val="000000"/>
        </w:rPr>
        <w:t>represent the extra electrons which give the ion its charge.</w:t>
      </w:r>
      <w:r w:rsidR="006D7948">
        <w:rPr>
          <w:color w:val="000000"/>
        </w:rPr>
        <w:t xml:space="preserve"> </w:t>
      </w:r>
    </w:p>
    <w:p w:rsidR="006D7948" w:rsidRPr="00C05081" w:rsidRDefault="006D7948" w:rsidP="00DB0C0D">
      <w:pPr>
        <w:autoSpaceDE w:val="0"/>
        <w:autoSpaceDN w:val="0"/>
        <w:adjustRightInd w:val="0"/>
        <w:rPr>
          <w:color w:val="000000"/>
        </w:rPr>
      </w:pPr>
    </w:p>
    <w:p w:rsidR="00DB0C0D" w:rsidRDefault="006D7948" w:rsidP="00DB0C0D">
      <w:pPr>
        <w:autoSpaceDE w:val="0"/>
        <w:autoSpaceDN w:val="0"/>
        <w:adjustRightInd w:val="0"/>
        <w:rPr>
          <w:color w:val="000000"/>
        </w:rPr>
      </w:pPr>
      <w:r>
        <w:rPr>
          <w:noProof/>
          <w:color w:val="000000"/>
        </w:rPr>
        <w:drawing>
          <wp:inline distT="0" distB="0" distL="0" distR="0">
            <wp:extent cx="3526971" cy="3829282"/>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wer to dot cross chromate.PNG"/>
                    <pic:cNvPicPr/>
                  </pic:nvPicPr>
                  <pic:blipFill>
                    <a:blip r:embed="rId126">
                      <a:extLst>
                        <a:ext uri="{28A0092B-C50C-407E-A947-70E740481C1C}">
                          <a14:useLocalDpi xmlns:a14="http://schemas.microsoft.com/office/drawing/2010/main" val="0"/>
                        </a:ext>
                      </a:extLst>
                    </a:blip>
                    <a:stretch>
                      <a:fillRect/>
                    </a:stretch>
                  </pic:blipFill>
                  <pic:spPr>
                    <a:xfrm>
                      <a:off x="0" y="0"/>
                      <a:ext cx="3536650" cy="3839790"/>
                    </a:xfrm>
                    <a:prstGeom prst="rect">
                      <a:avLst/>
                    </a:prstGeom>
                  </pic:spPr>
                </pic:pic>
              </a:graphicData>
            </a:graphic>
          </wp:inline>
        </w:drawing>
      </w:r>
    </w:p>
    <w:p w:rsidR="006D7948" w:rsidRPr="008C1988" w:rsidRDefault="006D7948" w:rsidP="006D7948">
      <w:pPr>
        <w:rPr>
          <w:b/>
          <w:sz w:val="28"/>
          <w:szCs w:val="28"/>
        </w:rPr>
      </w:pPr>
      <w:r w:rsidRPr="008C1988">
        <w:rPr>
          <w:b/>
          <w:sz w:val="28"/>
          <w:szCs w:val="28"/>
        </w:rPr>
        <w:lastRenderedPageBreak/>
        <w:t>MOLECULAR LATTICES</w:t>
      </w:r>
    </w:p>
    <w:p w:rsidR="006D7948" w:rsidRDefault="006D7948" w:rsidP="006D7948">
      <w:r>
        <w:t>Most covalent structure are molecules which are held together with strong bonds within the  molecule but weak forces between the molecules examples include CO</w:t>
      </w:r>
      <w:r>
        <w:rPr>
          <w:vertAlign w:val="subscript"/>
        </w:rPr>
        <w:t>2</w:t>
      </w:r>
      <w:r>
        <w:t>, CH</w:t>
      </w:r>
      <w:r>
        <w:rPr>
          <w:vertAlign w:val="subscript"/>
        </w:rPr>
        <w:softHyphen/>
        <w:t>4</w:t>
      </w:r>
      <w:r>
        <w:t>, H</w:t>
      </w:r>
      <w:r>
        <w:rPr>
          <w:vertAlign w:val="subscript"/>
        </w:rPr>
        <w:t>2</w:t>
      </w:r>
      <w:r>
        <w:t>O, at room temperature most of these are liquids or gases</w:t>
      </w:r>
    </w:p>
    <w:p w:rsidR="006D7948" w:rsidRDefault="006D7948" w:rsidP="006D7948"/>
    <w:p w:rsidR="006D7948" w:rsidRDefault="00B524AE" w:rsidP="006D7948">
      <w:r>
        <w:rPr>
          <w:noProof/>
        </w:rPr>
        <w:drawing>
          <wp:anchor distT="0" distB="0" distL="114300" distR="114300" simplePos="0" relativeHeight="251773440" behindDoc="0" locked="0" layoutInCell="1" allowOverlap="1" wp14:anchorId="2B038B44" wp14:editId="42027CBB">
            <wp:simplePos x="0" y="0"/>
            <wp:positionH relativeFrom="column">
              <wp:posOffset>3761740</wp:posOffset>
            </wp:positionH>
            <wp:positionV relativeFrom="paragraph">
              <wp:posOffset>198120</wp:posOffset>
            </wp:positionV>
            <wp:extent cx="1887855" cy="1591945"/>
            <wp:effectExtent l="0" t="0" r="0" b="0"/>
            <wp:wrapNone/>
            <wp:docPr id="204" name="Picture 204" descr="https://upload.wikimedia.org/wikipedia/commons/0/0c/Iodine-unit-cell-3D-ball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0/0c/Iodine-unit-cell-3D-balls-B.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887855" cy="159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6D7948">
        <w:t>H</w:t>
      </w:r>
      <w:r w:rsidR="00030870">
        <w:t xml:space="preserve">owever compounds can also form </w:t>
      </w:r>
      <w:r w:rsidR="006D7948">
        <w:t xml:space="preserve">molecular solids, especially if the temperature is low enough . The two examples are ice and iodine </w:t>
      </w:r>
    </w:p>
    <w:p w:rsidR="006D7948" w:rsidRDefault="006D7948" w:rsidP="006D7948"/>
    <w:p w:rsidR="006D7948" w:rsidRPr="00477514" w:rsidRDefault="006D7948" w:rsidP="006D7948">
      <w:pPr>
        <w:rPr>
          <w:b/>
        </w:rPr>
      </w:pPr>
      <w:r w:rsidRPr="00477514">
        <w:rPr>
          <w:b/>
        </w:rPr>
        <w:t xml:space="preserve">Iodine </w:t>
      </w:r>
    </w:p>
    <w:p w:rsidR="006D7948" w:rsidRDefault="006D7948" w:rsidP="006D7948">
      <w:r>
        <w:t xml:space="preserve">Iodine is a diatomic molecule held together by weak </w:t>
      </w:r>
    </w:p>
    <w:p w:rsidR="006D7948" w:rsidRDefault="006D7948" w:rsidP="006D7948">
      <w:r>
        <w:t xml:space="preserve">Intermolecular forces. In the solid form the molecules </w:t>
      </w:r>
    </w:p>
    <w:p w:rsidR="006D7948" w:rsidRDefault="006D7948" w:rsidP="006D7948">
      <w:r>
        <w:t>are held in a regular lattice. What happens to the st</w:t>
      </w:r>
      <w:r w:rsidR="00030870">
        <w:t>r</w:t>
      </w:r>
      <w:r>
        <w:t xml:space="preserve">ucture </w:t>
      </w:r>
    </w:p>
    <w:p w:rsidR="006D7948" w:rsidRDefault="006D7948" w:rsidP="006D7948">
      <w:r>
        <w:t>as it is heated?</w:t>
      </w:r>
    </w:p>
    <w:p w:rsidR="006D7948" w:rsidRDefault="006D7948" w:rsidP="006D7948"/>
    <w:p w:rsidR="006D7948" w:rsidRPr="00B524AE" w:rsidRDefault="006D7948" w:rsidP="00B524AE">
      <w:pPr>
        <w:rPr>
          <w:rFonts w:ascii="Arial" w:hAnsi="Arial" w:cs="Arial"/>
          <w:color w:val="000080"/>
        </w:rPr>
      </w:pPr>
      <w:r w:rsidRPr="00B524AE">
        <w:rPr>
          <w:rFonts w:ascii="Arial" w:hAnsi="Arial" w:cs="Arial"/>
          <w:color w:val="000080"/>
        </w:rPr>
        <w:t xml:space="preserve">As the temperature increases the molecules gain </w:t>
      </w:r>
    </w:p>
    <w:p w:rsidR="006D7948" w:rsidRPr="006D7948" w:rsidRDefault="00B524AE" w:rsidP="00B524AE">
      <w:pPr>
        <w:rPr>
          <w:color w:val="0070C0"/>
        </w:rPr>
      </w:pPr>
      <w:r w:rsidRPr="00B524AE">
        <w:rPr>
          <w:rFonts w:ascii="Arial" w:hAnsi="Arial" w:cs="Arial"/>
          <w:color w:val="000080"/>
        </w:rPr>
        <w:t>kinetic e</w:t>
      </w:r>
      <w:r w:rsidR="006D7948" w:rsidRPr="00B524AE">
        <w:rPr>
          <w:rFonts w:ascii="Arial" w:hAnsi="Arial" w:cs="Arial"/>
          <w:color w:val="000080"/>
        </w:rPr>
        <w:t>nergy</w:t>
      </w:r>
      <w:r w:rsidRPr="00B524AE">
        <w:rPr>
          <w:rFonts w:ascii="Arial" w:hAnsi="Arial" w:cs="Arial"/>
          <w:color w:val="000080"/>
        </w:rPr>
        <w:t xml:space="preserve"> and vibrate more</w:t>
      </w:r>
      <w:r w:rsidR="006D7948" w:rsidRPr="00B524AE">
        <w:rPr>
          <w:rFonts w:ascii="Arial" w:hAnsi="Arial" w:cs="Arial"/>
          <w:color w:val="000080"/>
        </w:rPr>
        <w:t xml:space="preserve">, enough to overcome the weak </w:t>
      </w:r>
      <w:r>
        <w:rPr>
          <w:rFonts w:ascii="Arial" w:hAnsi="Arial" w:cs="Arial"/>
          <w:color w:val="000080"/>
        </w:rPr>
        <w:t>intermolecular forces</w:t>
      </w:r>
      <w:r w:rsidR="006D7948" w:rsidRPr="00B524AE">
        <w:rPr>
          <w:rFonts w:ascii="Arial" w:hAnsi="Arial" w:cs="Arial"/>
          <w:color w:val="000080"/>
        </w:rPr>
        <w:t xml:space="preserve"> between the </w:t>
      </w:r>
      <w:r w:rsidRPr="00B524AE">
        <w:rPr>
          <w:rFonts w:ascii="Arial" w:hAnsi="Arial" w:cs="Arial"/>
          <w:color w:val="000080"/>
        </w:rPr>
        <w:t>m</w:t>
      </w:r>
      <w:r w:rsidR="006D7948" w:rsidRPr="00B524AE">
        <w:rPr>
          <w:rFonts w:ascii="Arial" w:hAnsi="Arial" w:cs="Arial"/>
          <w:color w:val="000080"/>
        </w:rPr>
        <w:t>olecules (the strong covalent bonds remain unchanged)</w:t>
      </w:r>
      <w:r>
        <w:rPr>
          <w:rFonts w:ascii="Arial" w:hAnsi="Arial" w:cs="Arial"/>
          <w:color w:val="000080"/>
        </w:rPr>
        <w:t>.</w:t>
      </w:r>
      <w:r w:rsidR="006D7948" w:rsidRPr="00B524AE">
        <w:rPr>
          <w:color w:val="000080"/>
        </w:rPr>
        <w:t xml:space="preserve"> </w:t>
      </w:r>
    </w:p>
    <w:p w:rsidR="006D7948" w:rsidRDefault="00030870" w:rsidP="006D7948">
      <w:r w:rsidRPr="00477514">
        <w:rPr>
          <w:b/>
          <w:noProof/>
        </w:rPr>
        <w:drawing>
          <wp:anchor distT="0" distB="0" distL="114300" distR="114300" simplePos="0" relativeHeight="251774464" behindDoc="0" locked="0" layoutInCell="1" allowOverlap="1" wp14:anchorId="6AF4DCA4" wp14:editId="4EC16D59">
            <wp:simplePos x="0" y="0"/>
            <wp:positionH relativeFrom="column">
              <wp:posOffset>3946525</wp:posOffset>
            </wp:positionH>
            <wp:positionV relativeFrom="paragraph">
              <wp:posOffset>54610</wp:posOffset>
            </wp:positionV>
            <wp:extent cx="2167255" cy="1415415"/>
            <wp:effectExtent l="0" t="0" r="4445" b="0"/>
            <wp:wrapNone/>
            <wp:docPr id="205" name="Picture 205" descr="http://www.chemguide.co.uk/atoms/structures/i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hemguide.co.uk/atoms/structures/ice.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67255" cy="1415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7948" w:rsidRPr="00477514" w:rsidRDefault="006D7948" w:rsidP="006D7948">
      <w:pPr>
        <w:rPr>
          <w:b/>
        </w:rPr>
      </w:pPr>
      <w:r w:rsidRPr="00477514">
        <w:rPr>
          <w:b/>
        </w:rPr>
        <w:t xml:space="preserve">Ice </w:t>
      </w:r>
    </w:p>
    <w:p w:rsidR="006D7948" w:rsidRDefault="006D7948" w:rsidP="006D7948">
      <w:r>
        <w:t>Another example of a molecular solid is ice</w:t>
      </w:r>
      <w:r w:rsidR="00030870">
        <w:t>,</w:t>
      </w:r>
      <w:r w:rsidR="00030870">
        <w:br/>
      </w:r>
      <w:r>
        <w:t>again held together by weak intermolecular forces</w:t>
      </w:r>
      <w:r w:rsidR="00030870">
        <w:t>.</w:t>
      </w:r>
      <w:r w:rsidR="00030870">
        <w:br/>
        <w:t xml:space="preserve">(you will study these </w:t>
      </w:r>
      <w:r>
        <w:t>in a later topic</w:t>
      </w:r>
      <w:r w:rsidR="00030870">
        <w:t>)</w:t>
      </w:r>
      <w:r>
        <w:t xml:space="preserve">. </w:t>
      </w:r>
      <w:r w:rsidR="00030870">
        <w:br/>
      </w:r>
      <w:r>
        <w:t>Other molecular solids are Sulphur (S</w:t>
      </w:r>
      <w:r>
        <w:rPr>
          <w:vertAlign w:val="subscript"/>
        </w:rPr>
        <w:t>8</w:t>
      </w:r>
      <w:r>
        <w:t>), phosphorus (P</w:t>
      </w:r>
      <w:r>
        <w:rPr>
          <w:vertAlign w:val="subscript"/>
        </w:rPr>
        <w:t>4</w:t>
      </w:r>
      <w:r>
        <w:t>) C</w:t>
      </w:r>
      <w:r>
        <w:rPr>
          <w:vertAlign w:val="subscript"/>
        </w:rPr>
        <w:t xml:space="preserve">60 </w:t>
      </w:r>
      <w:r w:rsidR="00030870">
        <w:t>etc.</w:t>
      </w:r>
      <w:r w:rsidR="00030870">
        <w:br/>
      </w:r>
      <w:r>
        <w:t xml:space="preserve">Note that they have a </w:t>
      </w:r>
      <w:r w:rsidR="00030870">
        <w:t>specified</w:t>
      </w:r>
      <w:r>
        <w:t xml:space="preserve"> n</w:t>
      </w:r>
      <w:r w:rsidR="00030870">
        <w:t>umber of atoms in the molecule.</w:t>
      </w:r>
      <w:r w:rsidR="00030870">
        <w:br/>
      </w:r>
      <w:r>
        <w:t xml:space="preserve">This differentiates them from Giant covalent lattices. </w:t>
      </w:r>
    </w:p>
    <w:p w:rsidR="006D7948" w:rsidRDefault="006D7948" w:rsidP="006D7948"/>
    <w:p w:rsidR="006D7948" w:rsidRDefault="006D7948" w:rsidP="006D7948">
      <w:r>
        <w:t>When melting a molecular lattice it is the weak intermolecular forces that are overcome NOT the strong covale</w:t>
      </w:r>
      <w:r w:rsidR="00030870">
        <w:t>nt bonds within the molecule.</w:t>
      </w:r>
    </w:p>
    <w:p w:rsidR="006D7948" w:rsidRDefault="006D7948" w:rsidP="006D7948">
      <w:pPr>
        <w:rPr>
          <w:b/>
          <w:sz w:val="28"/>
          <w:szCs w:val="28"/>
        </w:rPr>
      </w:pPr>
      <w:r>
        <w:t xml:space="preserve">  </w:t>
      </w:r>
    </w:p>
    <w:p w:rsidR="006D7948" w:rsidRPr="008F5D55" w:rsidRDefault="006D7948" w:rsidP="006D7948">
      <w:pPr>
        <w:spacing w:line="360" w:lineRule="auto"/>
        <w:rPr>
          <w:b/>
          <w:sz w:val="28"/>
          <w:szCs w:val="28"/>
        </w:rPr>
      </w:pPr>
      <w:r>
        <w:rPr>
          <w:b/>
          <w:sz w:val="28"/>
          <w:szCs w:val="28"/>
        </w:rPr>
        <w:t>GIANT COVALENT LATTICES</w:t>
      </w:r>
    </w:p>
    <w:p w:rsidR="006D7948" w:rsidRPr="008F5D55" w:rsidRDefault="006D7948" w:rsidP="006D7948">
      <w:pPr>
        <w:ind w:left="357" w:hanging="357"/>
      </w:pPr>
      <w:r w:rsidRPr="008F5D55">
        <w:rPr>
          <w:b/>
          <w:bCs/>
        </w:rPr>
        <w:t xml:space="preserve">DIAMOND, </w:t>
      </w:r>
      <w:r w:rsidRPr="008F5D55">
        <w:t>- AN ALLOTROPE OF CARBON</w:t>
      </w:r>
    </w:p>
    <w:p w:rsidR="006D7948" w:rsidRPr="008F5D55" w:rsidRDefault="006D7948" w:rsidP="006D7948">
      <w:pPr>
        <w:ind w:left="357"/>
      </w:pPr>
      <w:r>
        <w:rPr>
          <w:noProof/>
          <w:sz w:val="20"/>
        </w:rPr>
        <mc:AlternateContent>
          <mc:Choice Requires="wps">
            <w:drawing>
              <wp:anchor distT="0" distB="0" distL="114300" distR="114300" simplePos="0" relativeHeight="251769344" behindDoc="0" locked="0" layoutInCell="1" allowOverlap="1" wp14:anchorId="59F793E2" wp14:editId="09F11F3E">
                <wp:simplePos x="0" y="0"/>
                <wp:positionH relativeFrom="column">
                  <wp:align>center</wp:align>
                </wp:positionH>
                <wp:positionV relativeFrom="paragraph">
                  <wp:posOffset>55245</wp:posOffset>
                </wp:positionV>
                <wp:extent cx="6120130" cy="423545"/>
                <wp:effectExtent l="13970" t="7620" r="9525" b="6985"/>
                <wp:wrapNone/>
                <wp:docPr id="3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423545"/>
                        </a:xfrm>
                        <a:prstGeom prst="rect">
                          <a:avLst/>
                        </a:prstGeom>
                        <a:solidFill>
                          <a:srgbClr val="FFFFFF"/>
                        </a:solidFill>
                        <a:ln w="9525">
                          <a:solidFill>
                            <a:srgbClr val="000000"/>
                          </a:solidFill>
                          <a:miter lim="800000"/>
                          <a:headEnd/>
                          <a:tailEnd/>
                        </a:ln>
                      </wps:spPr>
                      <wps:txbx>
                        <w:txbxContent>
                          <w:p w:rsidR="006F5E07" w:rsidRDefault="006F5E07" w:rsidP="006D7948">
                            <w:r>
                              <w:t>Allotropes – two or more forms of the same element in which the atoms or molecules are arranged in different ways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65" type="#_x0000_t202" style="position:absolute;left:0;text-align:left;margin-left:0;margin-top:4.35pt;width:481.9pt;height:33.35pt;z-index:2517693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">
                <v:textbox>
                  <w:txbxContent>
                    <w:p w:rsidR="006F5E07" w:rsidRDefault="006F5E07" w:rsidP="006D7948">
                      <w:r>
                        <w:t>Allotropes – two or more forms of the same element in which the atoms or molecules are arranged in different ways</w:t>
                      </w:r>
                    </w:p>
                  </w:txbxContent>
                </v:textbox>
              </v:shape>
            </w:pict>
          </mc:Fallback>
        </mc:AlternateContent>
      </w:r>
    </w:p>
    <w:p w:rsidR="006D7948" w:rsidRPr="008F5D55" w:rsidRDefault="006D7948" w:rsidP="006D7948">
      <w:pPr>
        <w:ind w:left="357"/>
      </w:pPr>
    </w:p>
    <w:p w:rsidR="006D7948" w:rsidRPr="008F5D55" w:rsidRDefault="006D7948" w:rsidP="006D7948">
      <w:pPr>
        <w:ind w:left="357"/>
      </w:pPr>
      <w:r>
        <w:rPr>
          <w:noProof/>
        </w:rPr>
        <w:drawing>
          <wp:anchor distT="0" distB="0" distL="114300" distR="114300" simplePos="0" relativeHeight="251771392" behindDoc="0" locked="0" layoutInCell="1" allowOverlap="1" wp14:anchorId="024854B6" wp14:editId="2BE66CA9">
            <wp:simplePos x="0" y="0"/>
            <wp:positionH relativeFrom="column">
              <wp:posOffset>5541645</wp:posOffset>
            </wp:positionH>
            <wp:positionV relativeFrom="paragraph">
              <wp:posOffset>166370</wp:posOffset>
            </wp:positionV>
            <wp:extent cx="579755" cy="465455"/>
            <wp:effectExtent l="0" t="0" r="0" b="0"/>
            <wp:wrapNone/>
            <wp:docPr id="296" name="Picture 296" descr="Clas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Class vide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755" cy="465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7948" w:rsidRPr="008F5D55" w:rsidRDefault="006D7948" w:rsidP="006D7948">
      <w:pPr>
        <w:ind w:left="357" w:hanging="357"/>
      </w:pPr>
      <w:r w:rsidRPr="008F5D55">
        <w:t xml:space="preserve">Video clip e-stream </w:t>
      </w:r>
      <w:r w:rsidRPr="008F5D55">
        <w:tab/>
      </w:r>
      <w:hyperlink r:id="rId129" w:history="1">
        <w:r w:rsidRPr="008F5D55">
          <w:rPr>
            <w:rStyle w:val="Hyperlink"/>
          </w:rPr>
          <w:t>317</w:t>
        </w:r>
        <w:r w:rsidRPr="008F5D55">
          <w:rPr>
            <w:rStyle w:val="Hyperlink"/>
          </w:rPr>
          <w:tab/>
          <w:t>network molecular substances</w:t>
        </w:r>
      </w:hyperlink>
      <w:r w:rsidRPr="008F5D55">
        <w:t xml:space="preserve"> 16.00 – 19.42</w:t>
      </w:r>
    </w:p>
    <w:p w:rsidR="006D7948" w:rsidRPr="008F5D55" w:rsidRDefault="006D7948" w:rsidP="006D7948">
      <w:r w:rsidRPr="008F5D55">
        <w:tab/>
      </w:r>
      <w:r w:rsidRPr="008F5D55">
        <w:tab/>
      </w:r>
      <w:r w:rsidRPr="008F5D55">
        <w:tab/>
      </w:r>
      <w:hyperlink r:id="rId130" w:history="1">
        <w:r w:rsidRPr="008F5D55">
          <w:rPr>
            <w:rStyle w:val="Hyperlink"/>
          </w:rPr>
          <w:t xml:space="preserve">1772    giant covalent structures </w:t>
        </w:r>
      </w:hyperlink>
      <w:r w:rsidRPr="008F5D55">
        <w:t xml:space="preserve"> 12.11-14.44</w:t>
      </w:r>
    </w:p>
    <w:p w:rsidR="006D7948" w:rsidRPr="008F5D55" w:rsidRDefault="006D7948" w:rsidP="006D7948">
      <w:r w:rsidRPr="008F5D55">
        <w:t xml:space="preserve">DIAMOND </w:t>
      </w:r>
      <w:r w:rsidRPr="008F5D55">
        <w:rPr>
          <w:sz w:val="38"/>
          <w:szCs w:val="38"/>
        </w:rPr>
        <w:t xml:space="preserve">- </w:t>
      </w:r>
      <w:r w:rsidRPr="008F5D55">
        <w:t>a giant, covalently bonded structure.</w:t>
      </w:r>
    </w:p>
    <w:p w:rsidR="006D7948" w:rsidRPr="008F5D55" w:rsidRDefault="006D7948" w:rsidP="006D7948">
      <w:r>
        <w:rPr>
          <w:noProof/>
        </w:rPr>
        <w:drawing>
          <wp:anchor distT="0" distB="0" distL="114300" distR="114300" simplePos="0" relativeHeight="251772416" behindDoc="0" locked="0" layoutInCell="1" allowOverlap="1" wp14:anchorId="0B72DF12" wp14:editId="50E47FB8">
            <wp:simplePos x="0" y="0"/>
            <wp:positionH relativeFrom="column">
              <wp:posOffset>5474970</wp:posOffset>
            </wp:positionH>
            <wp:positionV relativeFrom="paragraph">
              <wp:posOffset>491490</wp:posOffset>
            </wp:positionV>
            <wp:extent cx="629920" cy="617855"/>
            <wp:effectExtent l="0" t="0" r="0" b="0"/>
            <wp:wrapNone/>
            <wp:docPr id="297" name="Picture 297" descr="MCj04247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MCj042478200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920" cy="617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D55">
        <w:t>In a diamond, each carbon atom is bonded to four other carbon atoms oriented around it in a tetrahedral manner to form a giant molecule. The bonds are covalent and because the bonding electrons are localised close to the nucleus, they are exceptionally strong. Diamond is the hardest natural substance known.</w:t>
      </w:r>
    </w:p>
    <w:p w:rsidR="006D7948" w:rsidRPr="008F5D55" w:rsidRDefault="00710C68" w:rsidP="006D7948">
      <w:r>
        <w:rPr>
          <w:noProof/>
        </w:rPr>
        <w:drawing>
          <wp:anchor distT="0" distB="0" distL="114300" distR="114300" simplePos="0" relativeHeight="251814400" behindDoc="0" locked="0" layoutInCell="1" allowOverlap="1" wp14:anchorId="46DB1485" wp14:editId="5DAF1AB1">
            <wp:simplePos x="0" y="0"/>
            <wp:positionH relativeFrom="column">
              <wp:posOffset>2072640</wp:posOffset>
            </wp:positionH>
            <wp:positionV relativeFrom="paragraph">
              <wp:posOffset>155575</wp:posOffset>
            </wp:positionV>
            <wp:extent cx="1626235" cy="1760855"/>
            <wp:effectExtent l="0" t="0" r="0"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626235" cy="1760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7948" w:rsidRPr="008F5D55" w:rsidRDefault="006D7948" w:rsidP="006D7948">
      <w:r>
        <w:rPr>
          <w:noProof/>
        </w:rPr>
        <w:drawing>
          <wp:anchor distT="0" distB="0" distL="114300" distR="114300" simplePos="0" relativeHeight="251770368" behindDoc="0" locked="0" layoutInCell="1" allowOverlap="1" wp14:anchorId="316805BB" wp14:editId="7EB09B57">
            <wp:simplePos x="0" y="0"/>
            <wp:positionH relativeFrom="column">
              <wp:posOffset>5307965</wp:posOffset>
            </wp:positionH>
            <wp:positionV relativeFrom="paragraph">
              <wp:posOffset>120650</wp:posOffset>
            </wp:positionV>
            <wp:extent cx="832485" cy="334645"/>
            <wp:effectExtent l="0" t="0" r="5715" b="8255"/>
            <wp:wrapNone/>
            <wp:docPr id="298" name="Picture 298"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New exerci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D55">
        <w:t>Draw a dia</w:t>
      </w:r>
      <w:r w:rsidR="00A605EC">
        <w:t xml:space="preserve">gram of </w:t>
      </w:r>
      <w:r w:rsidRPr="008F5D55">
        <w:t>diamond</w:t>
      </w:r>
    </w:p>
    <w:p w:rsidR="006D7948" w:rsidRPr="008F5D55" w:rsidRDefault="006D7948" w:rsidP="006D7948"/>
    <w:p w:rsidR="006D7948" w:rsidRPr="008F5D55" w:rsidRDefault="006D7948" w:rsidP="006D7948"/>
    <w:p w:rsidR="006D7948" w:rsidRDefault="006D7948" w:rsidP="006D7948"/>
    <w:p w:rsidR="006D7948" w:rsidRDefault="006D7948" w:rsidP="006D7948"/>
    <w:p w:rsidR="006D7948" w:rsidRDefault="006D7948" w:rsidP="006D7948"/>
    <w:p w:rsidR="00DB0C0D" w:rsidRDefault="00DB0C0D" w:rsidP="006D7948">
      <w:pPr>
        <w:autoSpaceDE w:val="0"/>
        <w:autoSpaceDN w:val="0"/>
        <w:adjustRightInd w:val="0"/>
      </w:pPr>
    </w:p>
    <w:p w:rsidR="005A4842" w:rsidRPr="008F5D55" w:rsidRDefault="005A4842" w:rsidP="005A4842"/>
    <w:p w:rsidR="005A4842" w:rsidRPr="008F5D55" w:rsidRDefault="005A4842" w:rsidP="005A4842">
      <w:r w:rsidRPr="008F5D55">
        <w:lastRenderedPageBreak/>
        <w:t>In terms of structure and bonding, explain the differen</w:t>
      </w:r>
      <w:r w:rsidR="004F29F8" w:rsidRPr="008F5D55">
        <w:t>ces</w:t>
      </w:r>
      <w:r w:rsidR="006D7948">
        <w:t xml:space="preserve"> between diamond and iodine</w:t>
      </w:r>
      <w:r w:rsidRPr="008F5D55">
        <w:t>.</w:t>
      </w:r>
    </w:p>
    <w:p w:rsidR="004F29F8" w:rsidRPr="008F5D55" w:rsidRDefault="004F29F8" w:rsidP="005A4842"/>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4186"/>
        <w:gridCol w:w="3752"/>
      </w:tblGrid>
      <w:tr w:rsidR="00A605EC" w:rsidRPr="008F5D55">
        <w:trPr>
          <w:trHeight w:val="397"/>
        </w:trPr>
        <w:tc>
          <w:tcPr>
            <w:tcW w:w="1701" w:type="dxa"/>
          </w:tcPr>
          <w:p w:rsidR="00A605EC" w:rsidRPr="008F5D55" w:rsidRDefault="00A605EC" w:rsidP="004B7657"/>
        </w:tc>
        <w:tc>
          <w:tcPr>
            <w:tcW w:w="4186" w:type="dxa"/>
            <w:vAlign w:val="center"/>
          </w:tcPr>
          <w:p w:rsidR="00A605EC" w:rsidRPr="008F5D55" w:rsidRDefault="00A605EC" w:rsidP="00E87E9D">
            <w:pPr>
              <w:rPr>
                <w:b/>
                <w:bCs/>
              </w:rPr>
            </w:pPr>
            <w:r w:rsidRPr="008F5D55">
              <w:rPr>
                <w:b/>
                <w:bCs/>
              </w:rPr>
              <w:t>Diamond</w:t>
            </w:r>
            <w:r>
              <w:rPr>
                <w:b/>
                <w:bCs/>
              </w:rPr>
              <w:t xml:space="preserve"> (Giant covalent lattice)</w:t>
            </w:r>
          </w:p>
        </w:tc>
        <w:tc>
          <w:tcPr>
            <w:tcW w:w="3752" w:type="dxa"/>
            <w:vAlign w:val="center"/>
          </w:tcPr>
          <w:p w:rsidR="00A605EC" w:rsidRPr="008F5D55" w:rsidRDefault="00A605EC" w:rsidP="00E87E9D">
            <w:pPr>
              <w:rPr>
                <w:b/>
                <w:bCs/>
              </w:rPr>
            </w:pPr>
            <w:r>
              <w:rPr>
                <w:b/>
                <w:bCs/>
              </w:rPr>
              <w:t xml:space="preserve">Iodine (Simple molecular) </w:t>
            </w:r>
          </w:p>
        </w:tc>
      </w:tr>
      <w:tr w:rsidR="00912155" w:rsidRPr="008F5D55">
        <w:trPr>
          <w:trHeight w:val="516"/>
        </w:trPr>
        <w:tc>
          <w:tcPr>
            <w:tcW w:w="1701" w:type="dxa"/>
          </w:tcPr>
          <w:p w:rsidR="00912155" w:rsidRPr="008F5D55" w:rsidRDefault="00912155" w:rsidP="004B7657">
            <w:r w:rsidRPr="008F5D55">
              <w:t>Appearance</w:t>
            </w:r>
          </w:p>
        </w:tc>
        <w:tc>
          <w:tcPr>
            <w:tcW w:w="4186" w:type="dxa"/>
          </w:tcPr>
          <w:p w:rsidR="00912155" w:rsidRPr="00BD70B6" w:rsidRDefault="00912155" w:rsidP="006575EB">
            <w:pPr>
              <w:rPr>
                <w:rFonts w:ascii="Arial" w:hAnsi="Arial" w:cs="Arial"/>
                <w:color w:val="000080"/>
              </w:rPr>
            </w:pPr>
            <w:r>
              <w:rPr>
                <w:rFonts w:ascii="Arial" w:hAnsi="Arial" w:cs="Arial"/>
                <w:color w:val="000080"/>
              </w:rPr>
              <w:t xml:space="preserve">Extremely hard, transparent, </w:t>
            </w:r>
            <w:r w:rsidRPr="00B524AE">
              <w:rPr>
                <w:rFonts w:ascii="Arial" w:hAnsi="Arial" w:cs="Arial"/>
                <w:color w:val="000080"/>
              </w:rPr>
              <w:t>colourless, crystals</w:t>
            </w:r>
            <w:r>
              <w:rPr>
                <w:rFonts w:ascii="Arial" w:hAnsi="Arial" w:cs="Arial"/>
                <w:color w:val="000080"/>
              </w:rPr>
              <w:t xml:space="preserve"> with a high refractive index</w:t>
            </w:r>
          </w:p>
        </w:tc>
        <w:tc>
          <w:tcPr>
            <w:tcW w:w="3752" w:type="dxa"/>
          </w:tcPr>
          <w:p w:rsidR="00912155" w:rsidRPr="00BD70B6" w:rsidRDefault="006D7948" w:rsidP="006575EB">
            <w:pPr>
              <w:rPr>
                <w:rFonts w:ascii="Arial" w:hAnsi="Arial" w:cs="Arial"/>
                <w:color w:val="000080"/>
              </w:rPr>
            </w:pPr>
            <w:r>
              <w:rPr>
                <w:rFonts w:ascii="Arial" w:hAnsi="Arial" w:cs="Arial"/>
                <w:color w:val="000080"/>
              </w:rPr>
              <w:t>Grey Solid</w:t>
            </w:r>
          </w:p>
        </w:tc>
      </w:tr>
      <w:tr w:rsidR="00912155" w:rsidRPr="008F5D55">
        <w:trPr>
          <w:trHeight w:val="562"/>
        </w:trPr>
        <w:tc>
          <w:tcPr>
            <w:tcW w:w="1701" w:type="dxa"/>
          </w:tcPr>
          <w:p w:rsidR="00912155" w:rsidRPr="008F5D55" w:rsidRDefault="00912155" w:rsidP="004B7657">
            <w:r w:rsidRPr="008F5D55">
              <w:t>Bonding</w:t>
            </w:r>
          </w:p>
        </w:tc>
        <w:tc>
          <w:tcPr>
            <w:tcW w:w="4186" w:type="dxa"/>
          </w:tcPr>
          <w:p w:rsidR="00912155" w:rsidRPr="00BD70B6" w:rsidRDefault="00912155" w:rsidP="006575EB">
            <w:pPr>
              <w:rPr>
                <w:rFonts w:ascii="Arial" w:hAnsi="Arial" w:cs="Arial"/>
                <w:color w:val="000080"/>
              </w:rPr>
            </w:pPr>
            <w:r>
              <w:rPr>
                <w:rFonts w:ascii="Arial" w:hAnsi="Arial" w:cs="Arial"/>
                <w:color w:val="000080"/>
              </w:rPr>
              <w:t xml:space="preserve">Each C atom makes 4 covalent single bonds. </w:t>
            </w:r>
          </w:p>
        </w:tc>
        <w:tc>
          <w:tcPr>
            <w:tcW w:w="3752" w:type="dxa"/>
          </w:tcPr>
          <w:p w:rsidR="00912155" w:rsidRPr="00BD70B6" w:rsidRDefault="006D7948" w:rsidP="006575EB">
            <w:pPr>
              <w:rPr>
                <w:rFonts w:ascii="Arial" w:hAnsi="Arial" w:cs="Arial"/>
                <w:color w:val="000080"/>
              </w:rPr>
            </w:pPr>
            <w:r>
              <w:rPr>
                <w:rFonts w:ascii="Arial" w:hAnsi="Arial" w:cs="Arial"/>
                <w:color w:val="000080"/>
              </w:rPr>
              <w:t xml:space="preserve">Covalent bond between iodine atoms </w:t>
            </w:r>
            <w:r w:rsidR="00912155">
              <w:rPr>
                <w:rFonts w:ascii="Arial" w:hAnsi="Arial" w:cs="Arial"/>
                <w:color w:val="000080"/>
              </w:rPr>
              <w:t xml:space="preserve"> and weak attractions between molecules</w:t>
            </w:r>
          </w:p>
        </w:tc>
      </w:tr>
      <w:tr w:rsidR="00912155" w:rsidRPr="008F5D55">
        <w:trPr>
          <w:trHeight w:val="608"/>
        </w:trPr>
        <w:tc>
          <w:tcPr>
            <w:tcW w:w="1701" w:type="dxa"/>
          </w:tcPr>
          <w:p w:rsidR="00912155" w:rsidRPr="008F5D55" w:rsidRDefault="00912155" w:rsidP="004B7657">
            <w:r w:rsidRPr="008F5D55">
              <w:t>Structure</w:t>
            </w:r>
          </w:p>
          <w:p w:rsidR="00912155" w:rsidRPr="008F5D55" w:rsidRDefault="00912155" w:rsidP="004B7657">
            <w:r w:rsidRPr="008F5D55">
              <w:t>(describe)</w:t>
            </w:r>
          </w:p>
        </w:tc>
        <w:tc>
          <w:tcPr>
            <w:tcW w:w="4186" w:type="dxa"/>
          </w:tcPr>
          <w:p w:rsidR="00912155" w:rsidRPr="00BD70B6" w:rsidRDefault="00912155" w:rsidP="00A605EC">
            <w:pPr>
              <w:rPr>
                <w:rFonts w:ascii="Arial" w:hAnsi="Arial" w:cs="Arial"/>
                <w:color w:val="000080"/>
              </w:rPr>
            </w:pPr>
            <w:r>
              <w:rPr>
                <w:rFonts w:ascii="Arial" w:hAnsi="Arial" w:cs="Arial"/>
                <w:color w:val="000080"/>
              </w:rPr>
              <w:t>Each C atom is tetrahedrally bonded to four others in a giant 3D lattice.</w:t>
            </w:r>
          </w:p>
        </w:tc>
        <w:tc>
          <w:tcPr>
            <w:tcW w:w="3752" w:type="dxa"/>
          </w:tcPr>
          <w:p w:rsidR="00912155" w:rsidRPr="00BD70B6" w:rsidRDefault="00912155" w:rsidP="006575EB">
            <w:pPr>
              <w:rPr>
                <w:rFonts w:ascii="Arial" w:hAnsi="Arial" w:cs="Arial"/>
                <w:color w:val="000080"/>
              </w:rPr>
            </w:pPr>
            <w:r>
              <w:rPr>
                <w:rFonts w:ascii="Arial" w:hAnsi="Arial" w:cs="Arial"/>
                <w:color w:val="000080"/>
              </w:rPr>
              <w:t>Simple molecule</w:t>
            </w:r>
            <w:r w:rsidR="007A60C7">
              <w:rPr>
                <w:rFonts w:ascii="Arial" w:hAnsi="Arial" w:cs="Arial"/>
                <w:color w:val="000080"/>
              </w:rPr>
              <w:t xml:space="preserve"> I</w:t>
            </w:r>
            <w:r w:rsidR="007A60C7">
              <w:rPr>
                <w:rFonts w:ascii="Arial" w:hAnsi="Arial" w:cs="Arial"/>
                <w:color w:val="000080"/>
                <w:vertAlign w:val="subscript"/>
              </w:rPr>
              <w:t>2</w:t>
            </w:r>
            <w:r>
              <w:rPr>
                <w:rFonts w:ascii="Arial" w:hAnsi="Arial" w:cs="Arial"/>
                <w:color w:val="000080"/>
              </w:rPr>
              <w:t xml:space="preserve"> </w:t>
            </w:r>
            <w:r w:rsidR="00DF4599">
              <w:rPr>
                <w:rFonts w:ascii="Arial" w:hAnsi="Arial" w:cs="Arial"/>
                <w:color w:val="000080"/>
              </w:rPr>
              <w:t>packed into a regular lattice</w:t>
            </w:r>
          </w:p>
        </w:tc>
      </w:tr>
      <w:tr w:rsidR="00912155" w:rsidRPr="008F5D55">
        <w:trPr>
          <w:trHeight w:val="518"/>
        </w:trPr>
        <w:tc>
          <w:tcPr>
            <w:tcW w:w="1701" w:type="dxa"/>
          </w:tcPr>
          <w:p w:rsidR="00912155" w:rsidRPr="008F5D55" w:rsidRDefault="00912155" w:rsidP="004B7657">
            <w:r w:rsidRPr="008F5D55">
              <w:t>M.Pt</w:t>
            </w:r>
            <w:r>
              <w:t xml:space="preserve">. </w:t>
            </w:r>
            <w:r w:rsidRPr="008F5D55">
              <w:t>/</w:t>
            </w:r>
            <w:r>
              <w:t xml:space="preserve"> </w:t>
            </w:r>
            <w:r w:rsidRPr="008F5D55">
              <w:t>B.Pt</w:t>
            </w:r>
            <w:r>
              <w:t>.</w:t>
            </w:r>
          </w:p>
        </w:tc>
        <w:tc>
          <w:tcPr>
            <w:tcW w:w="4186" w:type="dxa"/>
          </w:tcPr>
          <w:p w:rsidR="00912155" w:rsidRPr="00D25EAE" w:rsidRDefault="00912155" w:rsidP="006575EB">
            <w:pPr>
              <w:rPr>
                <w:rFonts w:ascii="Arial" w:hAnsi="Arial" w:cs="Arial"/>
                <w:color w:val="000080"/>
              </w:rPr>
            </w:pPr>
            <w:r w:rsidRPr="00844B5F">
              <w:rPr>
                <w:rFonts w:ascii="Arial" w:hAnsi="Arial" w:cs="Arial"/>
                <w:color w:val="000080"/>
              </w:rPr>
              <w:t>Very high</w:t>
            </w:r>
            <w:r w:rsidR="00D25EAE">
              <w:rPr>
                <w:rFonts w:ascii="Arial" w:hAnsi="Arial" w:cs="Arial"/>
                <w:color w:val="000080"/>
              </w:rPr>
              <w:t xml:space="preserve"> = 3550</w:t>
            </w:r>
            <w:r w:rsidR="00D25EAE">
              <w:rPr>
                <w:rFonts w:ascii="Arial" w:hAnsi="Arial" w:cs="Arial"/>
                <w:color w:val="000080"/>
                <w:vertAlign w:val="superscript"/>
              </w:rPr>
              <w:t>o</w:t>
            </w:r>
            <w:r w:rsidR="00D25EAE">
              <w:rPr>
                <w:rFonts w:ascii="Arial" w:hAnsi="Arial" w:cs="Arial"/>
                <w:color w:val="000080"/>
              </w:rPr>
              <w:t>C</w:t>
            </w:r>
          </w:p>
        </w:tc>
        <w:tc>
          <w:tcPr>
            <w:tcW w:w="3752" w:type="dxa"/>
          </w:tcPr>
          <w:p w:rsidR="00912155" w:rsidRPr="00D25EAE" w:rsidRDefault="00912155" w:rsidP="006575EB">
            <w:pPr>
              <w:rPr>
                <w:rFonts w:ascii="Arial" w:hAnsi="Arial" w:cs="Arial"/>
                <w:color w:val="000080"/>
              </w:rPr>
            </w:pPr>
            <w:r>
              <w:rPr>
                <w:rFonts w:ascii="Arial" w:hAnsi="Arial" w:cs="Arial"/>
                <w:color w:val="000080"/>
              </w:rPr>
              <w:t>low</w:t>
            </w:r>
            <w:r w:rsidR="00D25EAE">
              <w:rPr>
                <w:rFonts w:ascii="Arial" w:hAnsi="Arial" w:cs="Arial"/>
                <w:color w:val="000080"/>
              </w:rPr>
              <w:t xml:space="preserve"> = </w:t>
            </w:r>
            <w:r w:rsidR="007A60C7">
              <w:rPr>
                <w:rFonts w:ascii="Arial" w:hAnsi="Arial" w:cs="Arial"/>
                <w:color w:val="000080"/>
              </w:rPr>
              <w:t>114</w:t>
            </w:r>
            <w:r w:rsidR="00D25EAE">
              <w:rPr>
                <w:rFonts w:ascii="Arial" w:hAnsi="Arial" w:cs="Arial"/>
                <w:color w:val="000080"/>
                <w:vertAlign w:val="superscript"/>
              </w:rPr>
              <w:t>o</w:t>
            </w:r>
            <w:r w:rsidR="00D25EAE">
              <w:rPr>
                <w:rFonts w:ascii="Arial" w:hAnsi="Arial" w:cs="Arial"/>
                <w:color w:val="000080"/>
              </w:rPr>
              <w:t>C</w:t>
            </w:r>
          </w:p>
        </w:tc>
      </w:tr>
    </w:tbl>
    <w:p w:rsidR="004F29F8" w:rsidRPr="008F5D55" w:rsidRDefault="004F29F8" w:rsidP="004F29F8">
      <w:pPr>
        <w:widowControl w:val="0"/>
        <w:autoSpaceDE w:val="0"/>
        <w:autoSpaceDN w:val="0"/>
        <w:adjustRightInd w:val="0"/>
        <w:spacing w:line="360" w:lineRule="auto"/>
        <w:ind w:right="302"/>
      </w:pPr>
      <w:r w:rsidRPr="008F5D55">
        <w:t>Why is there such a difference in the M</w:t>
      </w:r>
      <w:r w:rsidR="00825B98" w:rsidRPr="008F5D55">
        <w:t>.</w:t>
      </w:r>
      <w:r w:rsidR="00833D71" w:rsidRPr="008F5D55">
        <w:t>Pt</w:t>
      </w:r>
      <w:r w:rsidR="00825B98" w:rsidRPr="008F5D55">
        <w:t>.</w:t>
      </w:r>
      <w:r w:rsidRPr="008F5D55">
        <w:t xml:space="preserve"> </w:t>
      </w:r>
      <w:r w:rsidR="006D7948">
        <w:t>of iodine</w:t>
      </w:r>
      <w:r w:rsidRPr="008F5D55">
        <w:t xml:space="preserve"> and diamond?</w:t>
      </w:r>
    </w:p>
    <w:p w:rsidR="00912155" w:rsidRPr="007F0A64" w:rsidRDefault="00912155" w:rsidP="00912155">
      <w:pPr>
        <w:autoSpaceDE w:val="0"/>
        <w:autoSpaceDN w:val="0"/>
        <w:adjustRightInd w:val="0"/>
        <w:rPr>
          <w:rFonts w:ascii="Arial" w:hAnsi="Arial" w:cs="Arial"/>
          <w:color w:val="000080"/>
        </w:rPr>
      </w:pPr>
      <w:r w:rsidRPr="007F0A64">
        <w:rPr>
          <w:rFonts w:ascii="Arial" w:hAnsi="Arial" w:cs="Arial"/>
          <w:color w:val="000080"/>
        </w:rPr>
        <w:t xml:space="preserve">Diamond : giant covalent structure need to </w:t>
      </w:r>
      <w:r w:rsidRPr="005E3FC6">
        <w:rPr>
          <w:rFonts w:ascii="Arial" w:hAnsi="Arial" w:cs="Arial"/>
          <w:b/>
          <w:color w:val="000080"/>
        </w:rPr>
        <w:t>break many covalent bonds</w:t>
      </w:r>
      <w:r w:rsidRPr="007F0A64">
        <w:rPr>
          <w:rFonts w:ascii="Arial" w:hAnsi="Arial" w:cs="Arial"/>
          <w:color w:val="000080"/>
        </w:rPr>
        <w:t xml:space="preserve"> in 3D </w:t>
      </w:r>
    </w:p>
    <w:p w:rsidR="00912155" w:rsidRPr="007F0A64" w:rsidRDefault="00912155" w:rsidP="00912155">
      <w:pPr>
        <w:rPr>
          <w:rFonts w:ascii="Arial" w:hAnsi="Arial" w:cs="Arial"/>
          <w:color w:val="000080"/>
        </w:rPr>
      </w:pPr>
      <w:r w:rsidRPr="007F0A64">
        <w:rPr>
          <w:rFonts w:ascii="Arial" w:hAnsi="Arial" w:cs="Arial"/>
          <w:color w:val="000080"/>
        </w:rPr>
        <w:t>Covalent bonds need to be broken</w:t>
      </w:r>
    </w:p>
    <w:p w:rsidR="00912155" w:rsidRPr="007F0A64" w:rsidRDefault="006D7948" w:rsidP="00912155">
      <w:pPr>
        <w:rPr>
          <w:rFonts w:ascii="Arial" w:hAnsi="Arial" w:cs="Arial"/>
          <w:color w:val="000080"/>
        </w:rPr>
      </w:pPr>
      <w:r>
        <w:rPr>
          <w:rFonts w:ascii="Arial" w:hAnsi="Arial" w:cs="Arial"/>
          <w:color w:val="000080"/>
        </w:rPr>
        <w:t>I</w:t>
      </w:r>
      <w:r>
        <w:rPr>
          <w:rFonts w:ascii="Arial" w:hAnsi="Arial" w:cs="Arial"/>
          <w:color w:val="000080"/>
          <w:vertAlign w:val="subscript"/>
        </w:rPr>
        <w:t>2</w:t>
      </w:r>
      <w:r w:rsidR="00912155" w:rsidRPr="007F0A64">
        <w:rPr>
          <w:rFonts w:ascii="Arial" w:hAnsi="Arial" w:cs="Arial"/>
          <w:color w:val="000080"/>
        </w:rPr>
        <w:t xml:space="preserve"> molecule</w:t>
      </w:r>
      <w:r w:rsidR="00710C68">
        <w:rPr>
          <w:rFonts w:ascii="Arial" w:hAnsi="Arial" w:cs="Arial"/>
          <w:color w:val="000080"/>
        </w:rPr>
        <w:t>:</w:t>
      </w:r>
      <w:r w:rsidR="00912155" w:rsidRPr="007F0A64">
        <w:rPr>
          <w:rFonts w:ascii="Arial" w:hAnsi="Arial" w:cs="Arial"/>
          <w:color w:val="000080"/>
        </w:rPr>
        <w:t xml:space="preserve"> only has </w:t>
      </w:r>
      <w:r>
        <w:rPr>
          <w:rFonts w:ascii="Arial" w:hAnsi="Arial" w:cs="Arial"/>
          <w:color w:val="000080"/>
        </w:rPr>
        <w:t>weak attractions (London</w:t>
      </w:r>
      <w:r w:rsidR="00B524AE">
        <w:rPr>
          <w:rFonts w:ascii="Arial" w:hAnsi="Arial" w:cs="Arial"/>
          <w:color w:val="000080"/>
        </w:rPr>
        <w:t xml:space="preserve"> </w:t>
      </w:r>
      <w:r w:rsidR="00912155" w:rsidRPr="007F0A64">
        <w:rPr>
          <w:rFonts w:ascii="Arial" w:hAnsi="Arial" w:cs="Arial"/>
          <w:color w:val="000080"/>
        </w:rPr>
        <w:t xml:space="preserve">forces) between molecules </w:t>
      </w:r>
      <w:r w:rsidR="00912155" w:rsidRPr="007F0A64">
        <w:rPr>
          <w:rFonts w:ascii="Arial" w:hAnsi="Arial" w:cs="Arial"/>
          <w:b/>
          <w:bCs/>
          <w:color w:val="000080"/>
        </w:rPr>
        <w:t xml:space="preserve"> </w:t>
      </w:r>
    </w:p>
    <w:p w:rsidR="00912155" w:rsidRPr="007F0A64" w:rsidRDefault="00912155" w:rsidP="00912155">
      <w:pPr>
        <w:widowControl w:val="0"/>
        <w:autoSpaceDE w:val="0"/>
        <w:autoSpaceDN w:val="0"/>
        <w:adjustRightInd w:val="0"/>
        <w:ind w:right="301"/>
        <w:rPr>
          <w:rFonts w:ascii="Arial" w:hAnsi="Arial" w:cs="Arial"/>
          <w:color w:val="000080"/>
        </w:rPr>
      </w:pPr>
      <w:r>
        <w:rPr>
          <w:rFonts w:ascii="Arial" w:hAnsi="Arial" w:cs="Arial"/>
          <w:color w:val="000080"/>
        </w:rPr>
        <w:t>L</w:t>
      </w:r>
      <w:r w:rsidRPr="007F0A64">
        <w:rPr>
          <w:rFonts w:ascii="Arial" w:hAnsi="Arial" w:cs="Arial"/>
          <w:color w:val="000080"/>
        </w:rPr>
        <w:t xml:space="preserve">ittle energy </w:t>
      </w:r>
      <w:r>
        <w:rPr>
          <w:rFonts w:ascii="Arial" w:hAnsi="Arial" w:cs="Arial"/>
          <w:color w:val="000080"/>
        </w:rPr>
        <w:t xml:space="preserve">is needed to </w:t>
      </w:r>
      <w:r w:rsidRPr="005E3FC6">
        <w:rPr>
          <w:rFonts w:ascii="Arial" w:hAnsi="Arial" w:cs="Arial"/>
          <w:b/>
          <w:color w:val="000080"/>
        </w:rPr>
        <w:t>overco</w:t>
      </w:r>
      <w:r w:rsidR="006D7948">
        <w:rPr>
          <w:rFonts w:ascii="Arial" w:hAnsi="Arial" w:cs="Arial"/>
          <w:b/>
          <w:color w:val="000080"/>
        </w:rPr>
        <w:t>me these</w:t>
      </w:r>
      <w:r w:rsidRPr="005E3FC6">
        <w:rPr>
          <w:rFonts w:ascii="Arial" w:hAnsi="Arial" w:cs="Arial"/>
          <w:b/>
          <w:color w:val="000080"/>
        </w:rPr>
        <w:t xml:space="preserve"> weak forces</w:t>
      </w:r>
      <w:r>
        <w:rPr>
          <w:rFonts w:ascii="Arial" w:hAnsi="Arial" w:cs="Arial"/>
          <w:color w:val="000080"/>
        </w:rPr>
        <w:t xml:space="preserve"> of attraction.</w:t>
      </w:r>
    </w:p>
    <w:p w:rsidR="00912155" w:rsidRPr="008F5D55" w:rsidRDefault="00912155" w:rsidP="00912155">
      <w:pPr>
        <w:widowControl w:val="0"/>
        <w:autoSpaceDE w:val="0"/>
        <w:autoSpaceDN w:val="0"/>
        <w:adjustRightInd w:val="0"/>
        <w:spacing w:before="120"/>
        <w:ind w:right="301"/>
      </w:pPr>
      <w:r w:rsidRPr="008F5D55">
        <w:t>Silicon is also in group 4 and the element shows the same structure as diamond.  Why does silicon have a very high melting point?</w:t>
      </w:r>
    </w:p>
    <w:p w:rsidR="00912155" w:rsidRDefault="00912155" w:rsidP="00912155">
      <w:pPr>
        <w:widowControl w:val="0"/>
        <w:autoSpaceDE w:val="0"/>
        <w:autoSpaceDN w:val="0"/>
        <w:adjustRightInd w:val="0"/>
        <w:spacing w:before="120"/>
        <w:ind w:right="301"/>
        <w:rPr>
          <w:rFonts w:ascii="Arial" w:hAnsi="Arial" w:cs="Arial"/>
          <w:color w:val="000080"/>
        </w:rPr>
      </w:pPr>
      <w:r>
        <w:rPr>
          <w:rFonts w:ascii="Arial" w:hAnsi="Arial" w:cs="Arial"/>
          <w:color w:val="000080"/>
        </w:rPr>
        <w:t>Si has a giant covalent structure and a lot of heat energy is needed to break the 4 covalent bonds between each Si atom</w:t>
      </w:r>
    </w:p>
    <w:p w:rsidR="00954B46" w:rsidRPr="006D7948" w:rsidRDefault="00912155" w:rsidP="00912155">
      <w:pPr>
        <w:widowControl w:val="0"/>
        <w:autoSpaceDE w:val="0"/>
        <w:autoSpaceDN w:val="0"/>
        <w:adjustRightInd w:val="0"/>
        <w:spacing w:before="120"/>
        <w:rPr>
          <w:rFonts w:ascii="Arial" w:hAnsi="Arial" w:cs="Arial"/>
          <w:color w:val="000080"/>
        </w:rPr>
      </w:pPr>
      <w:r>
        <w:rPr>
          <w:rFonts w:ascii="Arial" w:hAnsi="Arial" w:cs="Arial"/>
          <w:color w:val="000080"/>
        </w:rPr>
        <w:t>It has a lower M.Pt</w:t>
      </w:r>
      <w:r w:rsidR="00710C68">
        <w:rPr>
          <w:rFonts w:ascii="Arial" w:hAnsi="Arial" w:cs="Arial"/>
          <w:color w:val="000080"/>
        </w:rPr>
        <w:t>.</w:t>
      </w:r>
      <w:r>
        <w:rPr>
          <w:rFonts w:ascii="Arial" w:hAnsi="Arial" w:cs="Arial"/>
          <w:color w:val="000080"/>
        </w:rPr>
        <w:t xml:space="preserve"> than diamond as the atoms have a larger radius and so the covalent bonds will be longer and weaker</w:t>
      </w:r>
    </w:p>
    <w:p w:rsidR="00A605EC" w:rsidRDefault="00A605EC" w:rsidP="00126CDC">
      <w:pPr>
        <w:widowControl w:val="0"/>
        <w:autoSpaceDE w:val="0"/>
        <w:autoSpaceDN w:val="0"/>
        <w:adjustRightInd w:val="0"/>
        <w:ind w:right="301"/>
        <w:rPr>
          <w:b/>
          <w:sz w:val="28"/>
          <w:szCs w:val="28"/>
        </w:rPr>
      </w:pPr>
    </w:p>
    <w:p w:rsidR="00126CDC" w:rsidRPr="008F5D55" w:rsidRDefault="00126CDC" w:rsidP="00126CDC">
      <w:pPr>
        <w:widowControl w:val="0"/>
        <w:autoSpaceDE w:val="0"/>
        <w:autoSpaceDN w:val="0"/>
        <w:adjustRightInd w:val="0"/>
        <w:ind w:right="301"/>
      </w:pPr>
      <w:r w:rsidRPr="008F5D55">
        <w:rPr>
          <w:b/>
          <w:sz w:val="28"/>
          <w:szCs w:val="28"/>
        </w:rPr>
        <w:t>Silicon dioxide</w:t>
      </w:r>
      <w:r w:rsidR="00B574CE" w:rsidRPr="008F5D55">
        <w:rPr>
          <w:b/>
          <w:sz w:val="28"/>
          <w:szCs w:val="28"/>
        </w:rPr>
        <w:t xml:space="preserve"> (sand)</w:t>
      </w:r>
      <w:r w:rsidRPr="008F5D55">
        <w:t xml:space="preserve"> </w:t>
      </w:r>
    </w:p>
    <w:p w:rsidR="00912155" w:rsidRPr="008F5D55" w:rsidRDefault="00912155" w:rsidP="00912155">
      <w:pPr>
        <w:widowControl w:val="0"/>
        <w:autoSpaceDE w:val="0"/>
        <w:autoSpaceDN w:val="0"/>
        <w:adjustRightInd w:val="0"/>
        <w:ind w:right="301"/>
      </w:pPr>
      <w:r w:rsidRPr="008F5D55">
        <w:t>If silicon forms four covalent bonds and oxygen forms two bonds how can a giant structure be formed?</w:t>
      </w:r>
    </w:p>
    <w:p w:rsidR="00912155" w:rsidRDefault="00912155" w:rsidP="00A605EC">
      <w:pPr>
        <w:widowControl w:val="0"/>
        <w:autoSpaceDE w:val="0"/>
        <w:autoSpaceDN w:val="0"/>
        <w:adjustRightInd w:val="0"/>
        <w:spacing w:before="60" w:after="60"/>
        <w:ind w:right="301"/>
        <w:rPr>
          <w:rFonts w:ascii="Arial" w:hAnsi="Arial" w:cs="Arial"/>
          <w:noProof/>
          <w:color w:val="000080"/>
        </w:rPr>
      </w:pPr>
      <w:r>
        <w:rPr>
          <w:rFonts w:ascii="Arial" w:hAnsi="Arial" w:cs="Arial"/>
          <w:noProof/>
          <w:color w:val="000080"/>
        </w:rPr>
        <w:t>Each Si atom makes single covalent bonds to four O atoms</w:t>
      </w:r>
    </w:p>
    <w:p w:rsidR="00912155" w:rsidRPr="005E3FC6" w:rsidRDefault="00912155" w:rsidP="00A605EC">
      <w:pPr>
        <w:widowControl w:val="0"/>
        <w:autoSpaceDE w:val="0"/>
        <w:autoSpaceDN w:val="0"/>
        <w:adjustRightInd w:val="0"/>
        <w:spacing w:before="60" w:after="60"/>
        <w:ind w:right="301"/>
        <w:rPr>
          <w:rFonts w:ascii="Arial" w:hAnsi="Arial" w:cs="Arial"/>
          <w:color w:val="000080"/>
        </w:rPr>
      </w:pPr>
      <w:r>
        <w:rPr>
          <w:rFonts w:ascii="Arial" w:hAnsi="Arial" w:cs="Arial"/>
          <w:noProof/>
          <w:color w:val="000080"/>
        </w:rPr>
        <w:t>Each O atom makes a single covalent bond to two Si atoms</w:t>
      </w:r>
    </w:p>
    <w:p w:rsidR="00912155" w:rsidRPr="008F5D55" w:rsidRDefault="00912155" w:rsidP="00912155">
      <w:pPr>
        <w:widowControl w:val="0"/>
        <w:autoSpaceDE w:val="0"/>
        <w:autoSpaceDN w:val="0"/>
        <w:adjustRightInd w:val="0"/>
        <w:spacing w:before="60"/>
        <w:ind w:right="301"/>
      </w:pPr>
      <w:r w:rsidRPr="008F5D55">
        <w:t xml:space="preserve">Use this site to see a diagram </w:t>
      </w:r>
      <w:hyperlink r:id="rId132" w:history="1">
        <w:r w:rsidRPr="008F5D55">
          <w:rPr>
            <w:rStyle w:val="Hyperlink"/>
          </w:rPr>
          <w:t>http://www.chemguide.co.uk/atoms/structures/giantcov.html</w:t>
        </w:r>
      </w:hyperlink>
    </w:p>
    <w:p w:rsidR="00912155" w:rsidRDefault="00912155" w:rsidP="00912155">
      <w:pPr>
        <w:widowControl w:val="0"/>
        <w:autoSpaceDE w:val="0"/>
        <w:autoSpaceDN w:val="0"/>
        <w:adjustRightInd w:val="0"/>
        <w:spacing w:before="60" w:after="120"/>
        <w:ind w:right="301"/>
      </w:pPr>
      <w:r>
        <w:t>Draw the structure then predict its properties in the table below:</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8"/>
        <w:gridCol w:w="4841"/>
      </w:tblGrid>
      <w:tr w:rsidR="00912155" w:rsidTr="006575EB">
        <w:trPr>
          <w:trHeight w:val="454"/>
          <w:jc w:val="center"/>
        </w:trPr>
        <w:tc>
          <w:tcPr>
            <w:tcW w:w="4927" w:type="dxa"/>
            <w:vAlign w:val="center"/>
          </w:tcPr>
          <w:p w:rsidR="00912155" w:rsidRPr="00A3018C" w:rsidRDefault="00912155" w:rsidP="006575EB">
            <w:pPr>
              <w:widowControl w:val="0"/>
              <w:autoSpaceDE w:val="0"/>
              <w:autoSpaceDN w:val="0"/>
              <w:adjustRightInd w:val="0"/>
              <w:ind w:right="301"/>
              <w:jc w:val="center"/>
            </w:pPr>
            <w:r w:rsidRPr="00A3018C">
              <w:t>Diagram of SiO</w:t>
            </w:r>
            <w:r w:rsidRPr="00A3018C">
              <w:rPr>
                <w:vertAlign w:val="subscript"/>
              </w:rPr>
              <w:t>2</w:t>
            </w:r>
            <w:r w:rsidRPr="00A3018C">
              <w:t xml:space="preserve"> structure</w:t>
            </w:r>
          </w:p>
        </w:tc>
        <w:tc>
          <w:tcPr>
            <w:tcW w:w="4927" w:type="dxa"/>
            <w:vAlign w:val="center"/>
          </w:tcPr>
          <w:p w:rsidR="00912155" w:rsidRPr="00A3018C" w:rsidRDefault="00912155" w:rsidP="006575EB">
            <w:pPr>
              <w:widowControl w:val="0"/>
              <w:autoSpaceDE w:val="0"/>
              <w:autoSpaceDN w:val="0"/>
              <w:adjustRightInd w:val="0"/>
              <w:ind w:right="301"/>
              <w:jc w:val="center"/>
            </w:pPr>
            <w:r w:rsidRPr="00A3018C">
              <w:t>Physical properties</w:t>
            </w:r>
          </w:p>
        </w:tc>
      </w:tr>
      <w:tr w:rsidR="00912155" w:rsidTr="0068598D">
        <w:trPr>
          <w:trHeight w:val="3376"/>
          <w:jc w:val="center"/>
        </w:trPr>
        <w:tc>
          <w:tcPr>
            <w:tcW w:w="4927" w:type="dxa"/>
          </w:tcPr>
          <w:p w:rsidR="00912155" w:rsidRDefault="000549C1" w:rsidP="006575EB">
            <w:pPr>
              <w:widowControl w:val="0"/>
              <w:autoSpaceDE w:val="0"/>
              <w:autoSpaceDN w:val="0"/>
              <w:adjustRightInd w:val="0"/>
              <w:spacing w:before="120"/>
              <w:ind w:right="301"/>
            </w:pPr>
            <w:r>
              <w:rPr>
                <w:noProof/>
              </w:rPr>
              <w:drawing>
                <wp:anchor distT="0" distB="0" distL="114300" distR="114300" simplePos="0" relativeHeight="251656704" behindDoc="0" locked="0" layoutInCell="1" allowOverlap="1" wp14:anchorId="074EA95F" wp14:editId="6FC44BFE">
                  <wp:simplePos x="0" y="0"/>
                  <wp:positionH relativeFrom="column">
                    <wp:posOffset>551694</wp:posOffset>
                  </wp:positionH>
                  <wp:positionV relativeFrom="paragraph">
                    <wp:posOffset>216535</wp:posOffset>
                  </wp:positionV>
                  <wp:extent cx="1837055" cy="1542415"/>
                  <wp:effectExtent l="0" t="0" r="0" b="635"/>
                  <wp:wrapNone/>
                  <wp:docPr id="433" name="Picture 433" descr="http://www.chemguide.co.uk/atoms/structures/si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www.chemguide.co.uk/atoms/structures/sio2.GIF"/>
                          <pic:cNvPicPr>
                            <a:picLocks noChangeAspect="1" noChangeArrowheads="1"/>
                          </pic:cNvPicPr>
                        </pic:nvPicPr>
                        <pic:blipFill>
                          <a:blip r:embed="rId133" r:link="rId134">
                            <a:extLst>
                              <a:ext uri="{28A0092B-C50C-407E-A947-70E740481C1C}">
                                <a14:useLocalDpi xmlns:a14="http://schemas.microsoft.com/office/drawing/2010/main" val="0"/>
                              </a:ext>
                            </a:extLst>
                          </a:blip>
                          <a:srcRect/>
                          <a:stretch>
                            <a:fillRect/>
                          </a:stretch>
                        </pic:blipFill>
                        <pic:spPr bwMode="auto">
                          <a:xfrm>
                            <a:off x="0" y="0"/>
                            <a:ext cx="1837055" cy="1542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27" w:type="dxa"/>
          </w:tcPr>
          <w:p w:rsidR="00912155" w:rsidRPr="00083E8F" w:rsidRDefault="00912155" w:rsidP="0068598D">
            <w:pPr>
              <w:widowControl w:val="0"/>
              <w:numPr>
                <w:ilvl w:val="0"/>
                <w:numId w:val="11"/>
              </w:numPr>
              <w:autoSpaceDE w:val="0"/>
              <w:autoSpaceDN w:val="0"/>
              <w:adjustRightInd w:val="0"/>
              <w:spacing w:before="240" w:line="360" w:lineRule="auto"/>
              <w:ind w:left="714" w:right="301" w:hanging="357"/>
              <w:rPr>
                <w:rFonts w:ascii="Arial" w:hAnsi="Arial" w:cs="Arial"/>
                <w:color w:val="000080"/>
              </w:rPr>
            </w:pPr>
            <w:r>
              <w:rPr>
                <w:rFonts w:ascii="Arial" w:hAnsi="Arial" w:cs="Arial"/>
                <w:color w:val="000080"/>
              </w:rPr>
              <w:t>hard</w:t>
            </w:r>
          </w:p>
          <w:p w:rsidR="00912155" w:rsidRPr="00083E8F" w:rsidRDefault="00912155" w:rsidP="0068598D">
            <w:pPr>
              <w:widowControl w:val="0"/>
              <w:numPr>
                <w:ilvl w:val="0"/>
                <w:numId w:val="11"/>
              </w:numPr>
              <w:autoSpaceDE w:val="0"/>
              <w:autoSpaceDN w:val="0"/>
              <w:adjustRightInd w:val="0"/>
              <w:spacing w:before="120" w:line="360" w:lineRule="auto"/>
              <w:ind w:left="714" w:right="301" w:hanging="357"/>
              <w:rPr>
                <w:rFonts w:ascii="Arial" w:hAnsi="Arial" w:cs="Arial"/>
                <w:color w:val="000080"/>
              </w:rPr>
            </w:pPr>
            <w:r>
              <w:rPr>
                <w:rFonts w:ascii="Arial" w:hAnsi="Arial" w:cs="Arial"/>
                <w:color w:val="000080"/>
              </w:rPr>
              <w:t>High M Pt.</w:t>
            </w:r>
          </w:p>
          <w:p w:rsidR="00912155" w:rsidRPr="00083E8F" w:rsidRDefault="00912155" w:rsidP="0068598D">
            <w:pPr>
              <w:widowControl w:val="0"/>
              <w:numPr>
                <w:ilvl w:val="0"/>
                <w:numId w:val="11"/>
              </w:numPr>
              <w:autoSpaceDE w:val="0"/>
              <w:autoSpaceDN w:val="0"/>
              <w:adjustRightInd w:val="0"/>
              <w:spacing w:before="120" w:line="360" w:lineRule="auto"/>
              <w:ind w:left="714" w:right="301" w:hanging="357"/>
              <w:rPr>
                <w:rFonts w:ascii="Arial" w:hAnsi="Arial" w:cs="Arial"/>
                <w:color w:val="000080"/>
              </w:rPr>
            </w:pPr>
            <w:r>
              <w:rPr>
                <w:rFonts w:ascii="Arial" w:hAnsi="Arial" w:cs="Arial"/>
                <w:color w:val="000080"/>
              </w:rPr>
              <w:t>Does not conduct electricity</w:t>
            </w:r>
          </w:p>
          <w:p w:rsidR="00912155" w:rsidRPr="00083E8F" w:rsidRDefault="00912155" w:rsidP="0068598D">
            <w:pPr>
              <w:widowControl w:val="0"/>
              <w:numPr>
                <w:ilvl w:val="0"/>
                <w:numId w:val="11"/>
              </w:numPr>
              <w:autoSpaceDE w:val="0"/>
              <w:autoSpaceDN w:val="0"/>
              <w:adjustRightInd w:val="0"/>
              <w:spacing w:before="120" w:line="360" w:lineRule="auto"/>
              <w:ind w:left="714" w:right="301" w:hanging="357"/>
              <w:rPr>
                <w:rFonts w:ascii="Arial" w:hAnsi="Arial" w:cs="Arial"/>
                <w:color w:val="000080"/>
              </w:rPr>
            </w:pPr>
            <w:r>
              <w:rPr>
                <w:rFonts w:ascii="Arial" w:hAnsi="Arial" w:cs="Arial"/>
                <w:color w:val="000080"/>
              </w:rPr>
              <w:t>Insoluble</w:t>
            </w:r>
          </w:p>
          <w:p w:rsidR="00912155" w:rsidRDefault="00912155" w:rsidP="006575EB">
            <w:pPr>
              <w:widowControl w:val="0"/>
              <w:autoSpaceDE w:val="0"/>
              <w:autoSpaceDN w:val="0"/>
              <w:adjustRightInd w:val="0"/>
              <w:spacing w:before="120"/>
              <w:ind w:right="301"/>
            </w:pPr>
          </w:p>
          <w:p w:rsidR="00912155" w:rsidRDefault="00912155" w:rsidP="006575EB">
            <w:pPr>
              <w:widowControl w:val="0"/>
              <w:autoSpaceDE w:val="0"/>
              <w:autoSpaceDN w:val="0"/>
              <w:adjustRightInd w:val="0"/>
              <w:spacing w:before="120"/>
              <w:ind w:right="301"/>
            </w:pPr>
          </w:p>
        </w:tc>
      </w:tr>
    </w:tbl>
    <w:p w:rsidR="00A605EC" w:rsidRDefault="00A605EC">
      <w:pPr>
        <w:rPr>
          <w:b/>
          <w:sz w:val="28"/>
          <w:szCs w:val="28"/>
        </w:rPr>
      </w:pPr>
      <w:r>
        <w:rPr>
          <w:b/>
          <w:sz w:val="28"/>
          <w:szCs w:val="28"/>
        </w:rPr>
        <w:br w:type="page"/>
      </w:r>
    </w:p>
    <w:p w:rsidR="00912155" w:rsidRPr="008F5D55" w:rsidRDefault="006D7948" w:rsidP="00912155">
      <w:pPr>
        <w:widowControl w:val="0"/>
        <w:autoSpaceDE w:val="0"/>
        <w:autoSpaceDN w:val="0"/>
        <w:adjustRightInd w:val="0"/>
        <w:spacing w:before="120" w:line="360" w:lineRule="auto"/>
        <w:ind w:right="301"/>
        <w:rPr>
          <w:b/>
          <w:sz w:val="28"/>
          <w:szCs w:val="28"/>
        </w:rPr>
      </w:pPr>
      <w:r>
        <w:rPr>
          <w:b/>
          <w:sz w:val="28"/>
          <w:szCs w:val="28"/>
        </w:rPr>
        <w:lastRenderedPageBreak/>
        <w:t>Giant covalent</w:t>
      </w:r>
      <w:r w:rsidR="00912155" w:rsidRPr="008F5D55">
        <w:rPr>
          <w:b/>
          <w:sz w:val="28"/>
          <w:szCs w:val="28"/>
        </w:rPr>
        <w:t xml:space="preserve"> and simple covalent </w:t>
      </w:r>
      <w:r w:rsidR="00912155">
        <w:rPr>
          <w:b/>
          <w:sz w:val="28"/>
          <w:szCs w:val="28"/>
        </w:rPr>
        <w:t>structures</w:t>
      </w:r>
      <w:r w:rsidR="00912155" w:rsidRPr="008F5D55">
        <w:rPr>
          <w:b/>
          <w:sz w:val="28"/>
          <w:szCs w:val="28"/>
        </w:rPr>
        <w:t>- similarities and differences</w:t>
      </w:r>
    </w:p>
    <w:p w:rsidR="00912155" w:rsidRPr="008F5D55" w:rsidRDefault="00912155" w:rsidP="00912155">
      <w:pPr>
        <w:rPr>
          <w:lang w:eastAsia="en-US"/>
        </w:rPr>
      </w:pPr>
      <w:r w:rsidRPr="008F5D55">
        <w:rPr>
          <w:lang w:eastAsia="en-US"/>
        </w:rPr>
        <w:t>As we have seen covalent compounds can be described as either simple molecular or giant atomic/giant covalent.</w:t>
      </w:r>
    </w:p>
    <w:p w:rsidR="00912155" w:rsidRPr="008F5D55" w:rsidRDefault="00912155" w:rsidP="00912155">
      <w:pPr>
        <w:rPr>
          <w:lang w:eastAsia="en-US"/>
        </w:rPr>
      </w:pPr>
      <w:r w:rsidRPr="008F5D55">
        <w:rPr>
          <w:lang w:eastAsia="en-US"/>
        </w:rPr>
        <w:t>Examples of simple covalent are water, ammonia, methane, carbon dioxide etc.</w:t>
      </w:r>
    </w:p>
    <w:p w:rsidR="00912155" w:rsidRPr="008F5D55" w:rsidRDefault="00912155" w:rsidP="00912155">
      <w:pPr>
        <w:rPr>
          <w:lang w:eastAsia="en-US"/>
        </w:rPr>
      </w:pPr>
      <w:r w:rsidRPr="008F5D55">
        <w:rPr>
          <w:lang w:eastAsia="en-US"/>
        </w:rPr>
        <w:t>Examples of giant atomic (or giant covalent) are sand</w:t>
      </w:r>
      <w:r>
        <w:rPr>
          <w:lang w:eastAsia="en-US"/>
        </w:rPr>
        <w:t xml:space="preserve"> (SiO</w:t>
      </w:r>
      <w:r>
        <w:rPr>
          <w:vertAlign w:val="subscript"/>
          <w:lang w:eastAsia="en-US"/>
        </w:rPr>
        <w:t>2</w:t>
      </w:r>
      <w:r>
        <w:rPr>
          <w:lang w:eastAsia="en-US"/>
        </w:rPr>
        <w:t>)</w:t>
      </w:r>
      <w:r w:rsidRPr="008F5D55">
        <w:rPr>
          <w:lang w:eastAsia="en-US"/>
        </w:rPr>
        <w:t>, graphite and diamond</w:t>
      </w:r>
    </w:p>
    <w:p w:rsidR="00912155" w:rsidRPr="008F5D55" w:rsidRDefault="00912155" w:rsidP="00912155">
      <w:pPr>
        <w:rPr>
          <w:lang w:eastAsia="en-US"/>
        </w:rPr>
      </w:pPr>
    </w:p>
    <w:p w:rsidR="00912155" w:rsidRPr="008F5D55" w:rsidRDefault="00912155" w:rsidP="00912155">
      <w:pPr>
        <w:rPr>
          <w:lang w:eastAsia="en-US"/>
        </w:rPr>
      </w:pPr>
      <w:r w:rsidRPr="008F5D55">
        <w:rPr>
          <w:lang w:eastAsia="en-US"/>
        </w:rPr>
        <w:t xml:space="preserve">They have </w:t>
      </w:r>
      <w:r>
        <w:rPr>
          <w:lang w:eastAsia="en-US"/>
        </w:rPr>
        <w:t xml:space="preserve">some </w:t>
      </w:r>
      <w:r w:rsidRPr="008F5D55">
        <w:rPr>
          <w:lang w:eastAsia="en-US"/>
        </w:rPr>
        <w:t>quite different physical properties</w:t>
      </w:r>
      <w:r>
        <w:rPr>
          <w:lang w:eastAsia="en-US"/>
        </w:rPr>
        <w:t xml:space="preserve"> but one similarity</w:t>
      </w:r>
      <w:r w:rsidRPr="008F5D55">
        <w:rPr>
          <w:lang w:eastAsia="en-US"/>
        </w:rPr>
        <w:t>.</w:t>
      </w:r>
    </w:p>
    <w:p w:rsidR="00912155" w:rsidRDefault="00912155" w:rsidP="00912155">
      <w:pPr>
        <w:spacing w:after="120"/>
        <w:rPr>
          <w:lang w:eastAsia="en-US"/>
        </w:rPr>
      </w:pPr>
      <w:r>
        <w:rPr>
          <w:lang w:eastAsia="en-US"/>
        </w:rPr>
        <w:t>Fill in the table</w:t>
      </w:r>
      <w:r w:rsidRPr="008F5D55">
        <w:rPr>
          <w:lang w:eastAsia="en-US"/>
        </w:rPr>
        <w:t xml:space="preserve"> </w:t>
      </w:r>
      <w:r>
        <w:rPr>
          <w:lang w:eastAsia="en-US"/>
        </w:rPr>
        <w:t xml:space="preserve">below </w:t>
      </w:r>
      <w:r w:rsidRPr="008F5D55">
        <w:rPr>
          <w:lang w:eastAsia="en-US"/>
        </w:rPr>
        <w:t xml:space="preserve">to illustrate the differences and similarities between giant atomic and simple </w:t>
      </w:r>
    </w:p>
    <w:p w:rsidR="00912155" w:rsidRPr="00DB5CBE" w:rsidRDefault="00912155" w:rsidP="00912155">
      <w:pPr>
        <w:spacing w:after="120"/>
        <w:rPr>
          <w:lang w:eastAsia="en-US"/>
        </w:rPr>
      </w:pPr>
      <w:r w:rsidRPr="008F5D55">
        <w:rPr>
          <w:lang w:eastAsia="en-US"/>
        </w:rPr>
        <w:t>covalent structures</w:t>
      </w:r>
      <w:r>
        <w:rPr>
          <w:lang w:eastAsia="en-US"/>
        </w:rPr>
        <w:t xml:space="preserve"> using </w:t>
      </w:r>
      <w:r>
        <w:rPr>
          <w:b/>
          <w:lang w:eastAsia="en-US"/>
        </w:rPr>
        <w:t>carbon dioxide</w:t>
      </w:r>
      <w:r>
        <w:rPr>
          <w:lang w:eastAsia="en-US"/>
        </w:rPr>
        <w:t xml:space="preserve"> and </w:t>
      </w:r>
      <w:r>
        <w:rPr>
          <w:b/>
          <w:lang w:eastAsia="en-US"/>
        </w:rPr>
        <w:t>silicon dioxide</w:t>
      </w:r>
      <w:r>
        <w:rPr>
          <w:lang w:eastAsia="en-US"/>
        </w:rPr>
        <w:t xml:space="preserve"> as typical examples.</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3436"/>
        <w:gridCol w:w="4467"/>
      </w:tblGrid>
      <w:tr w:rsidR="00912155" w:rsidTr="006575EB">
        <w:trPr>
          <w:trHeight w:val="397"/>
          <w:jc w:val="center"/>
        </w:trPr>
        <w:tc>
          <w:tcPr>
            <w:tcW w:w="2128" w:type="dxa"/>
            <w:vAlign w:val="center"/>
          </w:tcPr>
          <w:p w:rsidR="00912155" w:rsidRPr="00D155B5" w:rsidRDefault="0068598D" w:rsidP="006575EB">
            <w:pPr>
              <w:widowControl w:val="0"/>
              <w:autoSpaceDE w:val="0"/>
              <w:autoSpaceDN w:val="0"/>
              <w:adjustRightInd w:val="0"/>
              <w:ind w:right="68"/>
              <w:rPr>
                <w:b/>
              </w:rPr>
            </w:pPr>
            <w:r>
              <w:rPr>
                <w:b/>
              </w:rPr>
              <w:t>Property</w:t>
            </w:r>
          </w:p>
        </w:tc>
        <w:tc>
          <w:tcPr>
            <w:tcW w:w="3436" w:type="dxa"/>
            <w:vAlign w:val="center"/>
          </w:tcPr>
          <w:p w:rsidR="00912155" w:rsidRPr="00D155B5" w:rsidRDefault="00912155" w:rsidP="006575EB">
            <w:pPr>
              <w:widowControl w:val="0"/>
              <w:autoSpaceDE w:val="0"/>
              <w:autoSpaceDN w:val="0"/>
              <w:adjustRightInd w:val="0"/>
              <w:ind w:right="38"/>
              <w:jc w:val="center"/>
              <w:rPr>
                <w:b/>
              </w:rPr>
            </w:pPr>
            <w:r>
              <w:rPr>
                <w:b/>
              </w:rPr>
              <w:t>Giant atomic</w:t>
            </w:r>
            <w:r w:rsidRPr="00D155B5">
              <w:rPr>
                <w:b/>
              </w:rPr>
              <w:t>-SiO</w:t>
            </w:r>
            <w:r w:rsidRPr="00D155B5">
              <w:rPr>
                <w:b/>
                <w:vertAlign w:val="subscript"/>
              </w:rPr>
              <w:t>2</w:t>
            </w:r>
          </w:p>
        </w:tc>
        <w:tc>
          <w:tcPr>
            <w:tcW w:w="4467" w:type="dxa"/>
            <w:vAlign w:val="center"/>
          </w:tcPr>
          <w:p w:rsidR="00912155" w:rsidRPr="00D155B5" w:rsidRDefault="00912155" w:rsidP="006575EB">
            <w:pPr>
              <w:widowControl w:val="0"/>
              <w:autoSpaceDE w:val="0"/>
              <w:autoSpaceDN w:val="0"/>
              <w:adjustRightInd w:val="0"/>
              <w:ind w:right="32"/>
              <w:jc w:val="center"/>
              <w:rPr>
                <w:b/>
              </w:rPr>
            </w:pPr>
            <w:r>
              <w:rPr>
                <w:b/>
              </w:rPr>
              <w:t>Simple covalent</w:t>
            </w:r>
            <w:r w:rsidRPr="00D155B5">
              <w:rPr>
                <w:b/>
              </w:rPr>
              <w:t>-CO</w:t>
            </w:r>
            <w:r w:rsidRPr="00D155B5">
              <w:rPr>
                <w:b/>
                <w:vertAlign w:val="subscript"/>
              </w:rPr>
              <w:t>2</w:t>
            </w:r>
          </w:p>
        </w:tc>
      </w:tr>
      <w:tr w:rsidR="00912155" w:rsidTr="006575EB">
        <w:trPr>
          <w:trHeight w:val="567"/>
          <w:jc w:val="center"/>
        </w:trPr>
        <w:tc>
          <w:tcPr>
            <w:tcW w:w="2128" w:type="dxa"/>
          </w:tcPr>
          <w:p w:rsidR="00912155" w:rsidRPr="009F5F9C" w:rsidRDefault="00912155" w:rsidP="006575EB">
            <w:pPr>
              <w:widowControl w:val="0"/>
              <w:autoSpaceDE w:val="0"/>
              <w:autoSpaceDN w:val="0"/>
              <w:adjustRightInd w:val="0"/>
              <w:ind w:right="-108"/>
            </w:pPr>
            <w:r>
              <w:t>High/low melting point</w:t>
            </w:r>
          </w:p>
        </w:tc>
        <w:tc>
          <w:tcPr>
            <w:tcW w:w="3436" w:type="dxa"/>
          </w:tcPr>
          <w:p w:rsidR="00912155" w:rsidRPr="00B21024" w:rsidRDefault="00912155" w:rsidP="006575EB">
            <w:pPr>
              <w:widowControl w:val="0"/>
              <w:autoSpaceDE w:val="0"/>
              <w:autoSpaceDN w:val="0"/>
              <w:adjustRightInd w:val="0"/>
              <w:ind w:right="-211"/>
              <w:rPr>
                <w:rFonts w:ascii="Arial" w:hAnsi="Arial" w:cs="Arial"/>
                <w:color w:val="000080"/>
              </w:rPr>
            </w:pPr>
            <w:r w:rsidRPr="00B21024">
              <w:rPr>
                <w:rFonts w:ascii="Arial" w:hAnsi="Arial" w:cs="Arial"/>
                <w:color w:val="000080"/>
              </w:rPr>
              <w:t>High M Pt</w:t>
            </w:r>
            <w:r w:rsidR="00EC13B4">
              <w:rPr>
                <w:rFonts w:ascii="Arial" w:hAnsi="Arial" w:cs="Arial"/>
                <w:color w:val="000080"/>
              </w:rPr>
              <w:t>.</w:t>
            </w:r>
          </w:p>
          <w:p w:rsidR="00912155" w:rsidRPr="00083E8F" w:rsidRDefault="00912155" w:rsidP="006575EB">
            <w:pPr>
              <w:widowControl w:val="0"/>
              <w:autoSpaceDE w:val="0"/>
              <w:autoSpaceDN w:val="0"/>
              <w:adjustRightInd w:val="0"/>
              <w:ind w:right="-211"/>
              <w:rPr>
                <w:rFonts w:ascii="Arial" w:hAnsi="Arial" w:cs="Arial"/>
                <w:color w:val="000080"/>
              </w:rPr>
            </w:pPr>
            <w:r w:rsidRPr="00B21024">
              <w:rPr>
                <w:rFonts w:ascii="Arial" w:hAnsi="Arial" w:cs="Arial"/>
                <w:color w:val="000080"/>
              </w:rPr>
              <w:t>A lot of heat energy needed to break the covalent bonds</w:t>
            </w:r>
            <w:r w:rsidR="00EC13B4">
              <w:rPr>
                <w:rFonts w:ascii="Arial" w:hAnsi="Arial" w:cs="Arial"/>
                <w:color w:val="000080"/>
              </w:rPr>
              <w:t>.</w:t>
            </w:r>
          </w:p>
        </w:tc>
        <w:tc>
          <w:tcPr>
            <w:tcW w:w="4467" w:type="dxa"/>
          </w:tcPr>
          <w:p w:rsidR="00912155" w:rsidRPr="00083E8F" w:rsidRDefault="00912155" w:rsidP="006575EB">
            <w:pPr>
              <w:widowControl w:val="0"/>
              <w:autoSpaceDE w:val="0"/>
              <w:autoSpaceDN w:val="0"/>
              <w:adjustRightInd w:val="0"/>
              <w:ind w:right="-109"/>
              <w:rPr>
                <w:rFonts w:ascii="Arial" w:hAnsi="Arial" w:cs="Arial"/>
                <w:color w:val="000080"/>
              </w:rPr>
            </w:pPr>
            <w:r w:rsidRPr="00B21024">
              <w:rPr>
                <w:rFonts w:ascii="Arial" w:hAnsi="Arial" w:cs="Arial"/>
                <w:color w:val="000080"/>
              </w:rPr>
              <w:t>Low M Pt</w:t>
            </w:r>
            <w:r>
              <w:rPr>
                <w:rFonts w:ascii="Arial" w:hAnsi="Arial" w:cs="Arial"/>
                <w:color w:val="000080"/>
              </w:rPr>
              <w:t xml:space="preserve">. </w:t>
            </w:r>
            <w:r w:rsidRPr="00B21024">
              <w:rPr>
                <w:rFonts w:ascii="Arial" w:hAnsi="Arial" w:cs="Arial"/>
                <w:color w:val="000080"/>
              </w:rPr>
              <w:t>Little heat energy needed to overcome the weak attractions between molecules and separate them</w:t>
            </w:r>
            <w:r w:rsidR="00EC13B4">
              <w:rPr>
                <w:rFonts w:ascii="Arial" w:hAnsi="Arial" w:cs="Arial"/>
                <w:color w:val="000080"/>
              </w:rPr>
              <w:t>.</w:t>
            </w:r>
          </w:p>
        </w:tc>
      </w:tr>
      <w:tr w:rsidR="00912155" w:rsidTr="006575EB">
        <w:trPr>
          <w:trHeight w:val="567"/>
          <w:jc w:val="center"/>
        </w:trPr>
        <w:tc>
          <w:tcPr>
            <w:tcW w:w="2128" w:type="dxa"/>
          </w:tcPr>
          <w:p w:rsidR="00912155" w:rsidRPr="009F5F9C" w:rsidRDefault="00912155" w:rsidP="006575EB">
            <w:pPr>
              <w:widowControl w:val="0"/>
              <w:autoSpaceDE w:val="0"/>
              <w:autoSpaceDN w:val="0"/>
              <w:adjustRightInd w:val="0"/>
              <w:ind w:right="-108"/>
            </w:pPr>
            <w:r>
              <w:t>State &amp; appearance at 25</w:t>
            </w:r>
            <w:r w:rsidRPr="002A2EAF">
              <w:rPr>
                <w:vertAlign w:val="superscript"/>
              </w:rPr>
              <w:t>o</w:t>
            </w:r>
            <w:r>
              <w:t>C</w:t>
            </w:r>
          </w:p>
        </w:tc>
        <w:tc>
          <w:tcPr>
            <w:tcW w:w="3436" w:type="dxa"/>
          </w:tcPr>
          <w:p w:rsidR="00912155" w:rsidRPr="00083E8F" w:rsidRDefault="00912155" w:rsidP="006575EB">
            <w:pPr>
              <w:widowControl w:val="0"/>
              <w:autoSpaceDE w:val="0"/>
              <w:autoSpaceDN w:val="0"/>
              <w:adjustRightInd w:val="0"/>
              <w:ind w:right="-211"/>
              <w:rPr>
                <w:rFonts w:ascii="Arial" w:hAnsi="Arial" w:cs="Arial"/>
                <w:color w:val="000080"/>
              </w:rPr>
            </w:pPr>
            <w:r>
              <w:rPr>
                <w:rFonts w:ascii="Arial" w:hAnsi="Arial" w:cs="Arial"/>
                <w:color w:val="000080"/>
              </w:rPr>
              <w:t>Solid crystalline</w:t>
            </w:r>
          </w:p>
        </w:tc>
        <w:tc>
          <w:tcPr>
            <w:tcW w:w="4467" w:type="dxa"/>
          </w:tcPr>
          <w:p w:rsidR="00912155" w:rsidRPr="00083E8F" w:rsidRDefault="00912155" w:rsidP="006575EB">
            <w:pPr>
              <w:widowControl w:val="0"/>
              <w:autoSpaceDE w:val="0"/>
              <w:autoSpaceDN w:val="0"/>
              <w:adjustRightInd w:val="0"/>
              <w:ind w:right="-109"/>
              <w:rPr>
                <w:rFonts w:ascii="Arial" w:hAnsi="Arial" w:cs="Arial"/>
                <w:color w:val="000080"/>
              </w:rPr>
            </w:pPr>
            <w:r>
              <w:rPr>
                <w:rFonts w:ascii="Arial" w:hAnsi="Arial" w:cs="Arial"/>
                <w:color w:val="000080"/>
              </w:rPr>
              <w:t>Gas colourless</w:t>
            </w:r>
          </w:p>
        </w:tc>
      </w:tr>
      <w:tr w:rsidR="00912155" w:rsidTr="006575EB">
        <w:trPr>
          <w:trHeight w:val="567"/>
          <w:jc w:val="center"/>
        </w:trPr>
        <w:tc>
          <w:tcPr>
            <w:tcW w:w="2128" w:type="dxa"/>
          </w:tcPr>
          <w:p w:rsidR="00912155" w:rsidRDefault="00912155" w:rsidP="006575EB">
            <w:pPr>
              <w:widowControl w:val="0"/>
              <w:autoSpaceDE w:val="0"/>
              <w:autoSpaceDN w:val="0"/>
              <w:adjustRightInd w:val="0"/>
              <w:ind w:right="68"/>
            </w:pPr>
            <w:r>
              <w:t>Electrical conductivity</w:t>
            </w:r>
          </w:p>
        </w:tc>
        <w:tc>
          <w:tcPr>
            <w:tcW w:w="3436" w:type="dxa"/>
          </w:tcPr>
          <w:p w:rsidR="00912155" w:rsidRPr="00B21024" w:rsidRDefault="00912155" w:rsidP="006575EB">
            <w:pPr>
              <w:widowControl w:val="0"/>
              <w:autoSpaceDE w:val="0"/>
              <w:autoSpaceDN w:val="0"/>
              <w:adjustRightInd w:val="0"/>
              <w:ind w:right="-211"/>
              <w:rPr>
                <w:rFonts w:ascii="Arial" w:hAnsi="Arial" w:cs="Arial"/>
                <w:color w:val="000080"/>
              </w:rPr>
            </w:pPr>
            <w:r w:rsidRPr="00B21024">
              <w:rPr>
                <w:rFonts w:ascii="Arial" w:hAnsi="Arial" w:cs="Arial"/>
                <w:color w:val="000080"/>
              </w:rPr>
              <w:t>Do not conduct</w:t>
            </w:r>
            <w:r w:rsidR="00EC13B4">
              <w:rPr>
                <w:rFonts w:ascii="Arial" w:hAnsi="Arial" w:cs="Arial"/>
                <w:color w:val="000080"/>
              </w:rPr>
              <w:t>.</w:t>
            </w:r>
          </w:p>
          <w:p w:rsidR="00912155" w:rsidRPr="00C94269" w:rsidRDefault="00077A43" w:rsidP="006575EB">
            <w:pPr>
              <w:widowControl w:val="0"/>
              <w:autoSpaceDE w:val="0"/>
              <w:autoSpaceDN w:val="0"/>
              <w:adjustRightInd w:val="0"/>
              <w:ind w:right="-69"/>
              <w:rPr>
                <w:rFonts w:ascii="Arial" w:hAnsi="Arial" w:cs="Arial"/>
                <w:color w:val="000080"/>
                <w:sz w:val="22"/>
                <w:szCs w:val="22"/>
              </w:rPr>
            </w:pPr>
            <w:r w:rsidRPr="00B21024">
              <w:rPr>
                <w:rFonts w:ascii="Arial" w:hAnsi="Arial" w:cs="Arial"/>
                <w:color w:val="000080"/>
              </w:rPr>
              <w:t>All electrons localised in bonds</w:t>
            </w:r>
          </w:p>
        </w:tc>
        <w:tc>
          <w:tcPr>
            <w:tcW w:w="4467" w:type="dxa"/>
          </w:tcPr>
          <w:p w:rsidR="00912155" w:rsidRPr="00B21024" w:rsidRDefault="00912155" w:rsidP="006575EB">
            <w:pPr>
              <w:widowControl w:val="0"/>
              <w:autoSpaceDE w:val="0"/>
              <w:autoSpaceDN w:val="0"/>
              <w:adjustRightInd w:val="0"/>
              <w:ind w:right="-109"/>
              <w:rPr>
                <w:rFonts w:ascii="Arial" w:hAnsi="Arial" w:cs="Arial"/>
                <w:color w:val="000080"/>
              </w:rPr>
            </w:pPr>
            <w:r w:rsidRPr="00B21024">
              <w:rPr>
                <w:rFonts w:ascii="Arial" w:hAnsi="Arial" w:cs="Arial"/>
                <w:color w:val="000080"/>
              </w:rPr>
              <w:t>Do not conduct electricity</w:t>
            </w:r>
            <w:r w:rsidR="00EC13B4">
              <w:rPr>
                <w:rFonts w:ascii="Arial" w:hAnsi="Arial" w:cs="Arial"/>
                <w:color w:val="000080"/>
              </w:rPr>
              <w:t>.</w:t>
            </w:r>
          </w:p>
          <w:p w:rsidR="00912155" w:rsidRPr="00B21024" w:rsidRDefault="00912155" w:rsidP="006575EB">
            <w:pPr>
              <w:widowControl w:val="0"/>
              <w:autoSpaceDE w:val="0"/>
              <w:autoSpaceDN w:val="0"/>
              <w:adjustRightInd w:val="0"/>
              <w:ind w:right="-109"/>
              <w:rPr>
                <w:rFonts w:ascii="Arial" w:hAnsi="Arial" w:cs="Arial"/>
                <w:color w:val="000080"/>
              </w:rPr>
            </w:pPr>
            <w:r w:rsidRPr="00B21024">
              <w:rPr>
                <w:rFonts w:ascii="Arial" w:hAnsi="Arial" w:cs="Arial"/>
                <w:color w:val="000080"/>
              </w:rPr>
              <w:t>All electrons localised in bonds</w:t>
            </w:r>
            <w:r w:rsidR="00EC13B4">
              <w:rPr>
                <w:rFonts w:ascii="Arial" w:hAnsi="Arial" w:cs="Arial"/>
                <w:color w:val="000080"/>
              </w:rPr>
              <w:t>.</w:t>
            </w:r>
          </w:p>
        </w:tc>
      </w:tr>
      <w:tr w:rsidR="00912155" w:rsidTr="006575EB">
        <w:trPr>
          <w:trHeight w:val="567"/>
          <w:jc w:val="center"/>
        </w:trPr>
        <w:tc>
          <w:tcPr>
            <w:tcW w:w="2128" w:type="dxa"/>
          </w:tcPr>
          <w:p w:rsidR="00912155" w:rsidRDefault="00912155" w:rsidP="006575EB">
            <w:pPr>
              <w:widowControl w:val="0"/>
              <w:autoSpaceDE w:val="0"/>
              <w:autoSpaceDN w:val="0"/>
              <w:adjustRightInd w:val="0"/>
              <w:ind w:right="68"/>
            </w:pPr>
            <w:r>
              <w:t>Solubility in water</w:t>
            </w:r>
          </w:p>
        </w:tc>
        <w:tc>
          <w:tcPr>
            <w:tcW w:w="3436" w:type="dxa"/>
          </w:tcPr>
          <w:p w:rsidR="00912155" w:rsidRPr="00B21024" w:rsidRDefault="00912155" w:rsidP="006575EB">
            <w:pPr>
              <w:widowControl w:val="0"/>
              <w:autoSpaceDE w:val="0"/>
              <w:autoSpaceDN w:val="0"/>
              <w:adjustRightInd w:val="0"/>
              <w:ind w:right="-211"/>
              <w:rPr>
                <w:rFonts w:ascii="Arial" w:hAnsi="Arial" w:cs="Arial"/>
                <w:color w:val="000080"/>
              </w:rPr>
            </w:pPr>
            <w:r w:rsidRPr="00B21024">
              <w:rPr>
                <w:rFonts w:ascii="Arial" w:hAnsi="Arial" w:cs="Arial"/>
                <w:color w:val="000080"/>
              </w:rPr>
              <w:t>Insoluble in water</w:t>
            </w:r>
            <w:r w:rsidR="00EC13B4">
              <w:rPr>
                <w:rFonts w:ascii="Arial" w:hAnsi="Arial" w:cs="Arial"/>
                <w:color w:val="000080"/>
              </w:rPr>
              <w:t>.</w:t>
            </w:r>
          </w:p>
          <w:p w:rsidR="00912155" w:rsidRPr="00083E8F" w:rsidRDefault="00912155" w:rsidP="006575EB">
            <w:pPr>
              <w:widowControl w:val="0"/>
              <w:autoSpaceDE w:val="0"/>
              <w:autoSpaceDN w:val="0"/>
              <w:adjustRightInd w:val="0"/>
              <w:ind w:right="-211"/>
              <w:rPr>
                <w:rFonts w:ascii="Arial" w:hAnsi="Arial" w:cs="Arial"/>
                <w:color w:val="000080"/>
              </w:rPr>
            </w:pPr>
            <w:r w:rsidRPr="00B21024">
              <w:rPr>
                <w:rFonts w:ascii="Arial" w:hAnsi="Arial" w:cs="Arial"/>
                <w:color w:val="000080"/>
              </w:rPr>
              <w:t>Insoluble in organic solvents</w:t>
            </w:r>
            <w:r w:rsidR="00EC13B4">
              <w:rPr>
                <w:rFonts w:ascii="Arial" w:hAnsi="Arial" w:cs="Arial"/>
                <w:color w:val="000080"/>
              </w:rPr>
              <w:t>.</w:t>
            </w:r>
          </w:p>
        </w:tc>
        <w:tc>
          <w:tcPr>
            <w:tcW w:w="4467" w:type="dxa"/>
          </w:tcPr>
          <w:p w:rsidR="00912155" w:rsidRDefault="00077A43" w:rsidP="006575EB">
            <w:pPr>
              <w:widowControl w:val="0"/>
              <w:autoSpaceDE w:val="0"/>
              <w:autoSpaceDN w:val="0"/>
              <w:adjustRightInd w:val="0"/>
              <w:ind w:right="-109"/>
              <w:rPr>
                <w:rFonts w:ascii="Arial" w:hAnsi="Arial" w:cs="Arial"/>
                <w:color w:val="000080"/>
              </w:rPr>
            </w:pPr>
            <w:r>
              <w:rPr>
                <w:rFonts w:ascii="Arial" w:hAnsi="Arial" w:cs="Arial"/>
                <w:color w:val="000080"/>
              </w:rPr>
              <w:t>S</w:t>
            </w:r>
            <w:r w:rsidR="00912155" w:rsidRPr="00B21024">
              <w:rPr>
                <w:rFonts w:ascii="Arial" w:hAnsi="Arial" w:cs="Arial"/>
                <w:color w:val="000080"/>
              </w:rPr>
              <w:t>olub</w:t>
            </w:r>
            <w:r w:rsidR="00912155" w:rsidRPr="00077A43">
              <w:rPr>
                <w:rFonts w:ascii="Arial" w:hAnsi="Arial" w:cs="Arial"/>
                <w:color w:val="000080"/>
              </w:rPr>
              <w:t xml:space="preserve">le </w:t>
            </w:r>
            <w:r>
              <w:rPr>
                <w:rFonts w:ascii="Arial" w:hAnsi="Arial" w:cs="Arial"/>
                <w:color w:val="000080"/>
              </w:rPr>
              <w:t xml:space="preserve">and </w:t>
            </w:r>
            <w:r w:rsidR="00912155" w:rsidRPr="00B21024">
              <w:rPr>
                <w:rFonts w:ascii="Arial" w:hAnsi="Arial" w:cs="Arial"/>
                <w:color w:val="000080"/>
              </w:rPr>
              <w:t xml:space="preserve">able to </w:t>
            </w:r>
            <w:r>
              <w:rPr>
                <w:rFonts w:ascii="Arial" w:hAnsi="Arial" w:cs="Arial"/>
                <w:color w:val="000080"/>
              </w:rPr>
              <w:t>react</w:t>
            </w:r>
            <w:r w:rsidR="00912155" w:rsidRPr="00B21024">
              <w:rPr>
                <w:rFonts w:ascii="Arial" w:hAnsi="Arial" w:cs="Arial"/>
                <w:color w:val="000080"/>
              </w:rPr>
              <w:t xml:space="preserve"> with water</w:t>
            </w:r>
            <w:r>
              <w:rPr>
                <w:rFonts w:ascii="Arial" w:hAnsi="Arial" w:cs="Arial"/>
                <w:color w:val="000080"/>
              </w:rPr>
              <w:t>:-</w:t>
            </w:r>
          </w:p>
          <w:p w:rsidR="00077A43" w:rsidRPr="00077A43" w:rsidRDefault="00077A43" w:rsidP="006575EB">
            <w:pPr>
              <w:widowControl w:val="0"/>
              <w:autoSpaceDE w:val="0"/>
              <w:autoSpaceDN w:val="0"/>
              <w:adjustRightInd w:val="0"/>
              <w:ind w:right="-109"/>
              <w:rPr>
                <w:rFonts w:ascii="Arial" w:hAnsi="Arial" w:cs="Arial"/>
                <w:color w:val="000080"/>
                <w:vertAlign w:val="superscript"/>
              </w:rPr>
            </w:pPr>
            <w:r w:rsidRPr="00077A43">
              <w:rPr>
                <w:rFonts w:ascii="Arial" w:hAnsi="Arial" w:cs="Arial"/>
                <w:color w:val="000080"/>
              </w:rPr>
              <w:t>CO</w:t>
            </w:r>
            <w:r w:rsidRPr="00077A43">
              <w:rPr>
                <w:rFonts w:ascii="Arial" w:hAnsi="Arial" w:cs="Arial"/>
                <w:color w:val="000080"/>
                <w:vertAlign w:val="subscript"/>
              </w:rPr>
              <w:t>2</w:t>
            </w:r>
            <w:r>
              <w:rPr>
                <w:rFonts w:ascii="Arial" w:hAnsi="Arial" w:cs="Arial"/>
                <w:color w:val="000080"/>
              </w:rPr>
              <w:t xml:space="preserve"> + </w:t>
            </w:r>
            <w:r w:rsidRPr="00077A43">
              <w:rPr>
                <w:rFonts w:ascii="Arial" w:hAnsi="Arial" w:cs="Arial"/>
                <w:color w:val="000080"/>
              </w:rPr>
              <w:t>H</w:t>
            </w:r>
            <w:r w:rsidRPr="00077A43">
              <w:rPr>
                <w:rFonts w:ascii="Arial" w:hAnsi="Arial" w:cs="Arial"/>
                <w:color w:val="000080"/>
                <w:vertAlign w:val="subscript"/>
              </w:rPr>
              <w:t>2</w:t>
            </w:r>
            <w:r>
              <w:rPr>
                <w:rFonts w:ascii="Arial" w:hAnsi="Arial" w:cs="Arial"/>
                <w:color w:val="000080"/>
              </w:rPr>
              <w:t xml:space="preserve">O </w:t>
            </w:r>
            <w:r>
              <w:rPr>
                <w:noProof/>
                <w:position w:val="-6"/>
                <w:sz w:val="20"/>
                <w:szCs w:val="20"/>
              </w:rPr>
              <w:drawing>
                <wp:inline distT="0" distB="0" distL="0" distR="0">
                  <wp:extent cx="248920" cy="15367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8920" cy="153670"/>
                          </a:xfrm>
                          <a:prstGeom prst="rect">
                            <a:avLst/>
                          </a:prstGeom>
                          <a:noFill/>
                          <a:ln>
                            <a:noFill/>
                          </a:ln>
                        </pic:spPr>
                      </pic:pic>
                    </a:graphicData>
                  </a:graphic>
                </wp:inline>
              </w:drawing>
            </w:r>
            <w:r>
              <w:rPr>
                <w:rFonts w:ascii="Arial" w:hAnsi="Arial" w:cs="Arial"/>
                <w:color w:val="000080"/>
              </w:rPr>
              <w:t xml:space="preserve"> </w:t>
            </w:r>
            <w:r w:rsidRPr="00077A43">
              <w:rPr>
                <w:rFonts w:ascii="Arial" w:hAnsi="Arial" w:cs="Arial"/>
                <w:color w:val="000080"/>
              </w:rPr>
              <w:t>H</w:t>
            </w:r>
            <w:r w:rsidRPr="00077A43">
              <w:rPr>
                <w:rFonts w:ascii="Arial" w:hAnsi="Arial" w:cs="Arial"/>
                <w:color w:val="000080"/>
                <w:vertAlign w:val="subscript"/>
              </w:rPr>
              <w:t>2</w:t>
            </w:r>
            <w:r w:rsidRPr="00077A43">
              <w:rPr>
                <w:rFonts w:ascii="Arial" w:hAnsi="Arial" w:cs="Arial"/>
                <w:color w:val="000080"/>
              </w:rPr>
              <w:t>CO</w:t>
            </w:r>
            <w:r w:rsidRPr="00077A43">
              <w:rPr>
                <w:rFonts w:ascii="Arial" w:hAnsi="Arial" w:cs="Arial"/>
                <w:color w:val="000080"/>
                <w:vertAlign w:val="subscript"/>
              </w:rPr>
              <w:t>3</w:t>
            </w:r>
            <w:r>
              <w:rPr>
                <w:rFonts w:ascii="Arial" w:hAnsi="Arial" w:cs="Arial"/>
                <w:color w:val="000080"/>
              </w:rPr>
              <w:t xml:space="preserve"> </w:t>
            </w:r>
            <w:r>
              <w:rPr>
                <w:noProof/>
                <w:position w:val="-6"/>
                <w:sz w:val="20"/>
                <w:szCs w:val="20"/>
              </w:rPr>
              <w:drawing>
                <wp:inline distT="0" distB="0" distL="0" distR="0">
                  <wp:extent cx="248920" cy="153670"/>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8920" cy="153670"/>
                          </a:xfrm>
                          <a:prstGeom prst="rect">
                            <a:avLst/>
                          </a:prstGeom>
                          <a:noFill/>
                          <a:ln>
                            <a:noFill/>
                          </a:ln>
                        </pic:spPr>
                      </pic:pic>
                    </a:graphicData>
                  </a:graphic>
                </wp:inline>
              </w:drawing>
            </w:r>
            <w:r>
              <w:rPr>
                <w:rFonts w:ascii="Arial" w:hAnsi="Arial" w:cs="Arial"/>
                <w:color w:val="000080"/>
              </w:rPr>
              <w:t xml:space="preserve"> H</w:t>
            </w:r>
            <w:r>
              <w:rPr>
                <w:rFonts w:ascii="Arial" w:hAnsi="Arial" w:cs="Arial"/>
                <w:color w:val="000080"/>
                <w:vertAlign w:val="superscript"/>
              </w:rPr>
              <w:t>+</w:t>
            </w:r>
            <w:r>
              <w:rPr>
                <w:rFonts w:ascii="Arial" w:hAnsi="Arial" w:cs="Arial"/>
                <w:color w:val="000080"/>
              </w:rPr>
              <w:t xml:space="preserve">  +  HCO</w:t>
            </w:r>
            <w:r>
              <w:rPr>
                <w:rFonts w:ascii="Arial" w:hAnsi="Arial" w:cs="Arial"/>
                <w:color w:val="000080"/>
                <w:vertAlign w:val="subscript"/>
              </w:rPr>
              <w:t>3</w:t>
            </w:r>
            <w:r>
              <w:rPr>
                <w:rFonts w:ascii="Arial" w:hAnsi="Arial" w:cs="Arial"/>
                <w:color w:val="000080"/>
                <w:vertAlign w:val="superscript"/>
              </w:rPr>
              <w:t>-</w:t>
            </w:r>
          </w:p>
          <w:p w:rsidR="00912155" w:rsidRPr="00083E8F" w:rsidRDefault="00912155" w:rsidP="006575EB">
            <w:pPr>
              <w:widowControl w:val="0"/>
              <w:autoSpaceDE w:val="0"/>
              <w:autoSpaceDN w:val="0"/>
              <w:adjustRightInd w:val="0"/>
              <w:ind w:right="-109"/>
              <w:rPr>
                <w:rFonts w:ascii="Arial" w:hAnsi="Arial" w:cs="Arial"/>
                <w:color w:val="000080"/>
              </w:rPr>
            </w:pPr>
            <w:r w:rsidRPr="00B21024">
              <w:rPr>
                <w:rFonts w:ascii="Arial" w:hAnsi="Arial" w:cs="Arial"/>
                <w:color w:val="000080"/>
              </w:rPr>
              <w:t>Soluble in organic solvents</w:t>
            </w:r>
            <w:r w:rsidR="00EC13B4">
              <w:rPr>
                <w:rFonts w:ascii="Arial" w:hAnsi="Arial" w:cs="Arial"/>
                <w:color w:val="000080"/>
              </w:rPr>
              <w:t>.</w:t>
            </w:r>
          </w:p>
        </w:tc>
      </w:tr>
      <w:tr w:rsidR="00912155" w:rsidTr="006575EB">
        <w:trPr>
          <w:trHeight w:val="567"/>
          <w:jc w:val="center"/>
        </w:trPr>
        <w:tc>
          <w:tcPr>
            <w:tcW w:w="2128" w:type="dxa"/>
          </w:tcPr>
          <w:p w:rsidR="00912155" w:rsidRDefault="00912155" w:rsidP="006575EB">
            <w:pPr>
              <w:widowControl w:val="0"/>
              <w:autoSpaceDE w:val="0"/>
              <w:autoSpaceDN w:val="0"/>
              <w:adjustRightInd w:val="0"/>
              <w:ind w:right="68"/>
            </w:pPr>
            <w:r>
              <w:t>Hardness &amp; strength of solid</w:t>
            </w:r>
          </w:p>
        </w:tc>
        <w:tc>
          <w:tcPr>
            <w:tcW w:w="3436" w:type="dxa"/>
          </w:tcPr>
          <w:p w:rsidR="00912155" w:rsidRPr="00083E8F" w:rsidRDefault="00912155" w:rsidP="006575EB">
            <w:pPr>
              <w:widowControl w:val="0"/>
              <w:autoSpaceDE w:val="0"/>
              <w:autoSpaceDN w:val="0"/>
              <w:adjustRightInd w:val="0"/>
              <w:ind w:right="-211"/>
              <w:rPr>
                <w:rFonts w:ascii="Arial" w:hAnsi="Arial" w:cs="Arial"/>
                <w:color w:val="000080"/>
              </w:rPr>
            </w:pPr>
            <w:r>
              <w:rPr>
                <w:rFonts w:ascii="Arial" w:hAnsi="Arial" w:cs="Arial"/>
                <w:color w:val="000080"/>
              </w:rPr>
              <w:t xml:space="preserve">Very </w:t>
            </w:r>
            <w:r w:rsidRPr="00C6324D">
              <w:rPr>
                <w:rFonts w:ascii="Arial" w:hAnsi="Arial" w:cs="Arial"/>
                <w:color w:val="000080"/>
              </w:rPr>
              <w:t>hard but brittle</w:t>
            </w:r>
            <w:r w:rsidR="00077A43" w:rsidRPr="00C6324D">
              <w:rPr>
                <w:rFonts w:ascii="Arial" w:hAnsi="Arial" w:cs="Arial"/>
                <w:color w:val="000080"/>
              </w:rPr>
              <w:t>.</w:t>
            </w:r>
          </w:p>
        </w:tc>
        <w:tc>
          <w:tcPr>
            <w:tcW w:w="4467" w:type="dxa"/>
          </w:tcPr>
          <w:p w:rsidR="00912155" w:rsidRPr="00083E8F" w:rsidRDefault="00912155" w:rsidP="006575EB">
            <w:pPr>
              <w:widowControl w:val="0"/>
              <w:autoSpaceDE w:val="0"/>
              <w:autoSpaceDN w:val="0"/>
              <w:adjustRightInd w:val="0"/>
              <w:ind w:right="-109"/>
              <w:rPr>
                <w:rFonts w:ascii="Arial" w:hAnsi="Arial" w:cs="Arial"/>
                <w:color w:val="000080"/>
              </w:rPr>
            </w:pPr>
            <w:r>
              <w:rPr>
                <w:rFonts w:ascii="Arial" w:hAnsi="Arial" w:cs="Arial"/>
                <w:color w:val="000080"/>
              </w:rPr>
              <w:t>Not very hard</w:t>
            </w:r>
            <w:r w:rsidR="00EC13B4">
              <w:rPr>
                <w:rFonts w:ascii="Arial" w:hAnsi="Arial" w:cs="Arial"/>
                <w:color w:val="000080"/>
              </w:rPr>
              <w:t>.</w:t>
            </w:r>
          </w:p>
        </w:tc>
      </w:tr>
    </w:tbl>
    <w:p w:rsidR="007A60C7" w:rsidRDefault="000549C1" w:rsidP="00D46AB6">
      <w:pPr>
        <w:widowControl w:val="0"/>
        <w:autoSpaceDE w:val="0"/>
        <w:autoSpaceDN w:val="0"/>
        <w:adjustRightInd w:val="0"/>
        <w:spacing w:before="120"/>
        <w:ind w:right="301"/>
      </w:pPr>
      <w:r>
        <w:rPr>
          <w:noProof/>
        </w:rPr>
        <w:drawing>
          <wp:anchor distT="0" distB="0" distL="114300" distR="114300" simplePos="0" relativeHeight="251657728" behindDoc="0" locked="0" layoutInCell="1" allowOverlap="1">
            <wp:simplePos x="0" y="0"/>
            <wp:positionH relativeFrom="column">
              <wp:posOffset>5702300</wp:posOffset>
            </wp:positionH>
            <wp:positionV relativeFrom="paragraph">
              <wp:posOffset>32385</wp:posOffset>
            </wp:positionV>
            <wp:extent cx="416560" cy="408305"/>
            <wp:effectExtent l="0" t="0" r="2540" b="0"/>
            <wp:wrapNone/>
            <wp:docPr id="434" name="Picture 434" descr="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Worksheet"/>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16560" cy="40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912155">
        <w:t>‘Giant covalent substances’ worksheet</w:t>
      </w:r>
    </w:p>
    <w:p w:rsidR="007A60C7" w:rsidRPr="00746F57" w:rsidRDefault="007A60C7" w:rsidP="007A60C7">
      <w:pPr>
        <w:widowControl w:val="0"/>
        <w:autoSpaceDE w:val="0"/>
        <w:autoSpaceDN w:val="0"/>
        <w:adjustRightInd w:val="0"/>
        <w:ind w:right="-1"/>
        <w:rPr>
          <w:sz w:val="28"/>
        </w:rPr>
      </w:pPr>
      <w:r>
        <w:t xml:space="preserve">Other Allotropes of carbon are  </w:t>
      </w:r>
      <w:r w:rsidRPr="00746F57">
        <w:rPr>
          <w:b/>
          <w:bCs/>
          <w:sz w:val="28"/>
        </w:rPr>
        <w:t xml:space="preserve"> GRAPHITE</w:t>
      </w:r>
      <w:r>
        <w:rPr>
          <w:b/>
          <w:bCs/>
          <w:sz w:val="28"/>
        </w:rPr>
        <w:t>,</w:t>
      </w:r>
      <w:r w:rsidRPr="00746F57">
        <w:rPr>
          <w:b/>
          <w:bCs/>
          <w:sz w:val="28"/>
        </w:rPr>
        <w:t xml:space="preserve"> </w:t>
      </w:r>
      <w:r>
        <w:rPr>
          <w:b/>
          <w:bCs/>
          <w:sz w:val="28"/>
        </w:rPr>
        <w:t xml:space="preserve">GRAPHENE </w:t>
      </w:r>
      <w:r w:rsidRPr="00746F57">
        <w:rPr>
          <w:b/>
          <w:bCs/>
          <w:sz w:val="28"/>
        </w:rPr>
        <w:t>and C</w:t>
      </w:r>
      <w:r w:rsidRPr="00746F57">
        <w:rPr>
          <w:b/>
          <w:bCs/>
          <w:sz w:val="28"/>
          <w:vertAlign w:val="subscript"/>
        </w:rPr>
        <w:t>60</w:t>
      </w:r>
      <w:r w:rsidRPr="00746F57">
        <w:rPr>
          <w:sz w:val="28"/>
        </w:rPr>
        <w:t xml:space="preserve"> </w:t>
      </w:r>
    </w:p>
    <w:p w:rsidR="007A60C7" w:rsidRDefault="007A60C7" w:rsidP="007A60C7">
      <w:pPr>
        <w:widowControl w:val="0"/>
        <w:autoSpaceDE w:val="0"/>
        <w:autoSpaceDN w:val="0"/>
        <w:adjustRightInd w:val="0"/>
        <w:rPr>
          <w:b/>
          <w:bCs/>
          <w:u w:val="single"/>
        </w:rPr>
      </w:pPr>
    </w:p>
    <w:p w:rsidR="00C6324D" w:rsidRPr="007B11AD" w:rsidRDefault="00C6324D" w:rsidP="00C6324D">
      <w:pPr>
        <w:widowControl w:val="0"/>
        <w:autoSpaceDE w:val="0"/>
        <w:autoSpaceDN w:val="0"/>
        <w:adjustRightInd w:val="0"/>
        <w:rPr>
          <w:b/>
          <w:bCs/>
          <w:sz w:val="28"/>
          <w:szCs w:val="28"/>
          <w:u w:val="single"/>
        </w:rPr>
      </w:pPr>
      <w:r>
        <w:rPr>
          <w:noProof/>
        </w:rPr>
        <w:drawing>
          <wp:anchor distT="0" distB="0" distL="114300" distR="114300" simplePos="0" relativeHeight="251819520" behindDoc="0" locked="0" layoutInCell="1" allowOverlap="1" wp14:anchorId="4843FE84" wp14:editId="7387E145">
            <wp:simplePos x="0" y="0"/>
            <wp:positionH relativeFrom="column">
              <wp:posOffset>5613400</wp:posOffset>
            </wp:positionH>
            <wp:positionV relativeFrom="paragraph">
              <wp:posOffset>18415</wp:posOffset>
            </wp:positionV>
            <wp:extent cx="579755" cy="465455"/>
            <wp:effectExtent l="0" t="0" r="0" b="0"/>
            <wp:wrapNone/>
            <wp:docPr id="160" name="Picture 160" descr="Clas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lass vide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755" cy="465455"/>
                    </a:xfrm>
                    <a:prstGeom prst="rect">
                      <a:avLst/>
                    </a:prstGeom>
                    <a:noFill/>
                  </pic:spPr>
                </pic:pic>
              </a:graphicData>
            </a:graphic>
            <wp14:sizeRelH relativeFrom="page">
              <wp14:pctWidth>0</wp14:pctWidth>
            </wp14:sizeRelH>
            <wp14:sizeRelV relativeFrom="page">
              <wp14:pctHeight>0</wp14:pctHeight>
            </wp14:sizeRelV>
          </wp:anchor>
        </w:drawing>
      </w:r>
      <w:r w:rsidRPr="007B11AD">
        <w:rPr>
          <w:noProof/>
          <w:u w:val="single"/>
        </w:rPr>
        <w:drawing>
          <wp:anchor distT="0" distB="0" distL="114300" distR="114300" simplePos="0" relativeHeight="251818496" behindDoc="0" locked="0" layoutInCell="1" allowOverlap="1" wp14:anchorId="65266A8B" wp14:editId="0DD236B5">
            <wp:simplePos x="0" y="0"/>
            <wp:positionH relativeFrom="column">
              <wp:posOffset>4851400</wp:posOffset>
            </wp:positionH>
            <wp:positionV relativeFrom="paragraph">
              <wp:posOffset>19685</wp:posOffset>
            </wp:positionV>
            <wp:extent cx="661035" cy="653415"/>
            <wp:effectExtent l="0" t="0" r="5715" b="0"/>
            <wp:wrapNone/>
            <wp:docPr id="158" name="Picture 158"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Lapto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61035" cy="653415"/>
                    </a:xfrm>
                    <a:prstGeom prst="rect">
                      <a:avLst/>
                    </a:prstGeom>
                    <a:noFill/>
                  </pic:spPr>
                </pic:pic>
              </a:graphicData>
            </a:graphic>
            <wp14:sizeRelH relativeFrom="page">
              <wp14:pctWidth>0</wp14:pctWidth>
            </wp14:sizeRelH>
            <wp14:sizeRelV relativeFrom="page">
              <wp14:pctHeight>0</wp14:pctHeight>
            </wp14:sizeRelV>
          </wp:anchor>
        </w:drawing>
      </w:r>
      <w:r w:rsidRPr="007B11AD">
        <w:rPr>
          <w:noProof/>
          <w:u w:val="single"/>
        </w:rPr>
        <w:drawing>
          <wp:anchor distT="0" distB="0" distL="114300" distR="114300" simplePos="0" relativeHeight="251820544" behindDoc="0" locked="0" layoutInCell="1" allowOverlap="1" wp14:anchorId="548979EC" wp14:editId="3917271B">
            <wp:simplePos x="0" y="0"/>
            <wp:positionH relativeFrom="column">
              <wp:posOffset>4291330</wp:posOffset>
            </wp:positionH>
            <wp:positionV relativeFrom="paragraph">
              <wp:posOffset>24130</wp:posOffset>
            </wp:positionV>
            <wp:extent cx="546735" cy="546735"/>
            <wp:effectExtent l="0" t="0" r="5715" b="5715"/>
            <wp:wrapNone/>
            <wp:docPr id="162" name="Picture 162" descr="New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New Referenc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6735" cy="546735"/>
                    </a:xfrm>
                    <a:prstGeom prst="rect">
                      <a:avLst/>
                    </a:prstGeom>
                    <a:noFill/>
                  </pic:spPr>
                </pic:pic>
              </a:graphicData>
            </a:graphic>
            <wp14:sizeRelH relativeFrom="page">
              <wp14:pctWidth>0</wp14:pctWidth>
            </wp14:sizeRelH>
            <wp14:sizeRelV relativeFrom="page">
              <wp14:pctHeight>0</wp14:pctHeight>
            </wp14:sizeRelV>
          </wp:anchor>
        </w:drawing>
      </w:r>
      <w:r w:rsidRPr="007B11AD">
        <w:rPr>
          <w:b/>
          <w:bCs/>
          <w:sz w:val="28"/>
          <w:szCs w:val="28"/>
          <w:u w:val="single"/>
        </w:rPr>
        <w:t>GRAPHITE</w:t>
      </w:r>
    </w:p>
    <w:p w:rsidR="00C6324D" w:rsidRDefault="001558D6" w:rsidP="00C6324D">
      <w:pPr>
        <w:widowControl w:val="0"/>
        <w:autoSpaceDE w:val="0"/>
        <w:autoSpaceDN w:val="0"/>
        <w:adjustRightInd w:val="0"/>
      </w:pPr>
      <w:hyperlink r:id="rId138" w:history="1">
        <w:r w:rsidR="00C6324D" w:rsidRPr="004A7B93">
          <w:rPr>
            <w:rStyle w:val="Hyperlink"/>
          </w:rPr>
          <w:t>Chemguide description of graphite</w:t>
        </w:r>
      </w:hyperlink>
      <w:r w:rsidR="00C6324D">
        <w:t xml:space="preserve"> (and other giant structures)</w:t>
      </w:r>
    </w:p>
    <w:p w:rsidR="00C6324D" w:rsidRPr="009A4CF3" w:rsidRDefault="00C6324D" w:rsidP="00C6324D">
      <w:pPr>
        <w:widowControl w:val="0"/>
        <w:autoSpaceDE w:val="0"/>
        <w:autoSpaceDN w:val="0"/>
        <w:adjustRightInd w:val="0"/>
      </w:pPr>
      <w:r>
        <w:t>Video: ‘Bonding in atoms’ 1770 5.15 – 7.00</w:t>
      </w:r>
    </w:p>
    <w:p w:rsidR="00C6324D" w:rsidRDefault="00C6324D" w:rsidP="00C6324D">
      <w:pPr>
        <w:widowControl w:val="0"/>
        <w:autoSpaceDE w:val="0"/>
        <w:autoSpaceDN w:val="0"/>
        <w:adjustRightInd w:val="0"/>
      </w:pPr>
      <w:r>
        <w:t>CONSULT:</w:t>
      </w:r>
      <w:r>
        <w:tab/>
        <w:t>Facer AS Chemistry p170</w:t>
      </w:r>
    </w:p>
    <w:p w:rsidR="007A60C7" w:rsidRDefault="007A60C7" w:rsidP="007A60C7">
      <w:pPr>
        <w:widowControl w:val="0"/>
        <w:autoSpaceDE w:val="0"/>
        <w:autoSpaceDN w:val="0"/>
        <w:adjustRightInd w:val="0"/>
        <w:jc w:val="both"/>
      </w:pPr>
      <w:r>
        <w:t>Graphite is one of three crystalline forms (allotropes) of carbon.  It is an unusual non-metal as it is able to conduct both heat and electricity.  The reason lies in its structure.  It is composed of carbon atoms in rings of six, bonded together and formed into sheets.  (The sheets are then stacked in a layer structure).</w:t>
      </w:r>
    </w:p>
    <w:p w:rsidR="007A60C7" w:rsidRDefault="000C4E54" w:rsidP="007A60C7">
      <w:pPr>
        <w:widowControl w:val="0"/>
        <w:autoSpaceDE w:val="0"/>
        <w:autoSpaceDN w:val="0"/>
        <w:adjustRightInd w:val="0"/>
      </w:pPr>
      <w:r>
        <w:rPr>
          <w:noProof/>
          <w:sz w:val="20"/>
        </w:rPr>
        <mc:AlternateContent>
          <mc:Choice Requires="wps">
            <w:drawing>
              <wp:anchor distT="0" distB="0" distL="114300" distR="114300" simplePos="0" relativeHeight="251810304" behindDoc="0" locked="0" layoutInCell="1" allowOverlap="1">
                <wp:simplePos x="0" y="0"/>
                <wp:positionH relativeFrom="column">
                  <wp:posOffset>4987374</wp:posOffset>
                </wp:positionH>
                <wp:positionV relativeFrom="paragraph">
                  <wp:posOffset>49</wp:posOffset>
                </wp:positionV>
                <wp:extent cx="1587639" cy="171450"/>
                <wp:effectExtent l="0" t="0" r="0" b="0"/>
                <wp:wrapNone/>
                <wp:docPr id="48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639"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5E07" w:rsidRPr="003623BC" w:rsidRDefault="006F5E07">
                            <w:pPr>
                              <w:rPr>
                                <w:rFonts w:ascii="Arial" w:hAnsi="Arial" w:cs="Arial"/>
                                <w:color w:val="000080"/>
                                <w:sz w:val="22"/>
                                <w:szCs w:val="22"/>
                              </w:rPr>
                            </w:pPr>
                            <w:r w:rsidRPr="000C4E54">
                              <w:rPr>
                                <w:rFonts w:ascii="Arial" w:hAnsi="Arial" w:cs="Arial"/>
                                <w:color w:val="000080"/>
                                <w:sz w:val="22"/>
                                <w:szCs w:val="22"/>
                              </w:rPr>
                              <w:t>Strong covalent</w:t>
                            </w:r>
                            <w:r>
                              <w:rPr>
                                <w:rFonts w:ascii="Arial" w:hAnsi="Arial" w:cs="Arial"/>
                                <w:color w:val="000080"/>
                                <w:sz w:val="22"/>
                                <w:szCs w:val="22"/>
                              </w:rPr>
                              <w:t xml:space="preserve"> bonds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066" type="#_x0000_t202" style="position:absolute;margin-left:392.7pt;margin-top:0;width:125pt;height:13.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" stroked="f">
                <v:textbox inset="0,0,0,0">
                  <w:txbxContent>
                    <w:p w:rsidR="006F5E07" w:rsidRPr="003623BC" w:rsidRDefault="006F5E07">
                      <w:pPr>
                        <w:rPr>
                          <w:rFonts w:ascii="Arial" w:hAnsi="Arial" w:cs="Arial"/>
                          <w:color w:val="000080"/>
                          <w:sz w:val="22"/>
                          <w:szCs w:val="22"/>
                        </w:rPr>
                      </w:pPr>
                      <w:r w:rsidRPr="000C4E54">
                        <w:rPr>
                          <w:rFonts w:ascii="Arial" w:hAnsi="Arial" w:cs="Arial"/>
                          <w:color w:val="000080"/>
                          <w:sz w:val="22"/>
                          <w:szCs w:val="22"/>
                        </w:rPr>
                        <w:t>Strong covalent</w:t>
                      </w:r>
                      <w:r>
                        <w:rPr>
                          <w:rFonts w:ascii="Arial" w:hAnsi="Arial" w:cs="Arial"/>
                          <w:color w:val="000080"/>
                          <w:sz w:val="22"/>
                          <w:szCs w:val="22"/>
                        </w:rPr>
                        <w:t xml:space="preserve"> bonds</w:t>
                      </w:r>
                    </w:p>
                  </w:txbxContent>
                </v:textbox>
              </v:shape>
            </w:pict>
          </mc:Fallback>
        </mc:AlternateContent>
      </w:r>
      <w:r w:rsidR="001558D6">
        <w:rPr>
          <w:noProof/>
          <w:sz w:val="20"/>
          <w:lang w:val="en-US"/>
        </w:rPr>
        <w:pict>
          <v:group id="_x0000_s1568" style="position:absolute;margin-left:280.35pt;margin-top:6pt;width:246pt;height:212.6pt;z-index:251776512;mso-position-horizontal-relative:text;mso-position-vertical-relative:text" coordorigin="6894,3903" coordsize="4920,4252">
            <v:shape id="_x0000_s1569" type="#_x0000_t75" style="position:absolute;left:6894;top:4173;width:3960;height:2811">
              <v:imagedata r:id="rId139" o:title=""/>
            </v:shape>
            <v:shapetype id="_x0000_t202" coordsize="21600,21600" o:spt="202" path="m,l,21600r21600,l21600,xe">
              <v:stroke joinstyle="miter"/>
              <v:path gradientshapeok="t" o:connecttype="rect"/>
            </v:shapetype>
            <v:shape id="_x0000_s1570" type="#_x0000_t202" style="position:absolute;left:9135;top:7285;width:1985;height:870" stroked="f">
              <v:textbox style="mso-next-textbox:#_x0000_s1570" inset="0,0,0,0">
                <w:txbxContent>
                  <w:p w:rsidR="006F5E07" w:rsidRDefault="006F5E07" w:rsidP="007A60C7"/>
                </w:txbxContent>
              </v:textbox>
            </v:shape>
            <v:shape id="_x0000_s1571" type="#_x0000_t202" style="position:absolute;left:9729;top:5889;width:2085;height:270" stroked="f">
              <v:textbox style="mso-next-textbox:#_x0000_s1571" inset="0,0,0,0">
                <w:txbxContent>
                  <w:p w:rsidR="006F5E07" w:rsidRPr="00F1479C" w:rsidRDefault="006F5E07" w:rsidP="007A60C7">
                    <w:pPr>
                      <w:rPr>
                        <w:color w:val="FFFFFF"/>
                      </w:rPr>
                    </w:pPr>
                    <w:r w:rsidRPr="00F1479C">
                      <w:rPr>
                        <w:color w:val="FFFFFF"/>
                      </w:rPr>
                      <w:t xml:space="preserve">Weak </w:t>
                    </w:r>
                    <w:smartTag w:uri="urn:schemas-microsoft-com:office:smarttags" w:element="place">
                      <w:smartTag w:uri="urn:schemas-microsoft-com:office:smarttags" w:element="City">
                        <w:r w:rsidRPr="00F1479C">
                          <w:rPr>
                            <w:color w:val="FFFFFF"/>
                          </w:rPr>
                          <w:t>London</w:t>
                        </w:r>
                      </w:smartTag>
                    </w:smartTag>
                    <w:r w:rsidRPr="00F1479C">
                      <w:rPr>
                        <w:color w:val="FFFFFF"/>
                      </w:rPr>
                      <w:t xml:space="preserve"> forces</w:t>
                    </w:r>
                  </w:p>
                </w:txbxContent>
              </v:textbox>
            </v:shape>
            <v:shape id="_x0000_s1572" type="#_x0000_t202" style="position:absolute;left:10011;top:3903;width:1545;height:270" stroked="f">
              <v:textbox style="mso-next-textbox:#_x0000_s1572" inset="0,0,0,0">
                <w:txbxContent>
                  <w:p w:rsidR="006F5E07" w:rsidRPr="00F1479C" w:rsidRDefault="006F5E07" w:rsidP="007A60C7">
                    <w:pPr>
                      <w:rPr>
                        <w:color w:val="FFFFFF"/>
                      </w:rPr>
                    </w:pPr>
                    <w:r w:rsidRPr="00F1479C">
                      <w:rPr>
                        <w:color w:val="FFFFFF"/>
                      </w:rPr>
                      <w:t>Strong covalent</w:t>
                    </w:r>
                  </w:p>
                </w:txbxContent>
              </v:textbox>
            </v:shape>
            <v:line id="_x0000_s1573" style="position:absolute;flip:x" from="9210,4053" to="9915,4368" strokecolor="navy">
              <v:stroke endarrow="block"/>
            </v:line>
            <v:line id="_x0000_s1574" style="position:absolute;flip:x y" from="9729,5443" to="10290,5889" strokecolor="navy">
              <v:stroke endarrow="block"/>
            </v:line>
            <v:oval id="_x0000_s1575" style="position:absolute;left:7275;top:4593;width:810;height:143" strokecolor="navy"/>
            <v:oval id="_x0000_s1576" style="position:absolute;left:7515;top:6069;width:810;height:143" strokecolor="navy"/>
            <v:oval id="_x0000_s1577" style="position:absolute;left:8325;top:4368;width:810;height:143" strokecolor="navy"/>
            <v:oval id="_x0000_s1578" style="position:absolute;left:9555;top:4593;width:810;height:143" strokecolor="navy"/>
            <v:oval id="_x0000_s1579" style="position:absolute;left:8520;top:4736;width:810;height:143" strokecolor="navy"/>
            <v:oval id="_x0000_s1580" style="position:absolute;left:8745;top:6212;width:810;height:143" strokecolor="navy"/>
            <v:oval id="_x0000_s1581" style="position:absolute;left:7830;top:6449;width:810;height:143" strokecolor="navy"/>
            <v:line id="_x0000_s1582" style="position:absolute" from="8325,6526" to="9135,7610" strokecolor="navy">
              <v:stroke startarrow="block"/>
            </v:line>
          </v:group>
          <o:OLEObject Type="Embed" ProgID="PBrush" ShapeID="_x0000_s1569" DrawAspect="Content" ObjectID="_1506934647" r:id="rId140"/>
        </w:pict>
      </w:r>
    </w:p>
    <w:p w:rsidR="007A60C7" w:rsidRDefault="007A60C7" w:rsidP="007A60C7">
      <w:pPr>
        <w:widowControl w:val="0"/>
        <w:autoSpaceDE w:val="0"/>
        <w:autoSpaceDN w:val="0"/>
        <w:adjustRightInd w:val="0"/>
        <w:ind w:right="4727"/>
        <w:jc w:val="both"/>
      </w:pPr>
      <w:r>
        <w:t>A carbon atom has four electrons in its outer shell.</w:t>
      </w:r>
    </w:p>
    <w:p w:rsidR="007A60C7" w:rsidRPr="00CE5403" w:rsidRDefault="007A60C7" w:rsidP="007A60C7">
      <w:pPr>
        <w:widowControl w:val="0"/>
        <w:autoSpaceDE w:val="0"/>
        <w:autoSpaceDN w:val="0"/>
        <w:adjustRightInd w:val="0"/>
        <w:ind w:right="4727"/>
        <w:jc w:val="both"/>
        <w:rPr>
          <w:color w:val="002060"/>
        </w:rPr>
      </w:pPr>
      <w:r>
        <w:t xml:space="preserve">Looking at the diagram, to how many other carbon atoms is each carbon atom bonded? </w:t>
      </w:r>
      <w:r w:rsidR="00C6324D">
        <w:t xml:space="preserve">  </w:t>
      </w:r>
      <w:r w:rsidR="00CE5403" w:rsidRPr="00C6324D">
        <w:rPr>
          <w:rFonts w:ascii="Arial" w:hAnsi="Arial" w:cs="Arial"/>
          <w:color w:val="000080"/>
        </w:rPr>
        <w:t>3 others</w:t>
      </w:r>
    </w:p>
    <w:p w:rsidR="007A60C7" w:rsidRDefault="007A60C7" w:rsidP="007A60C7">
      <w:pPr>
        <w:widowControl w:val="0"/>
        <w:autoSpaceDE w:val="0"/>
        <w:autoSpaceDN w:val="0"/>
        <w:adjustRightInd w:val="0"/>
        <w:ind w:right="4727"/>
        <w:jc w:val="both"/>
      </w:pPr>
    </w:p>
    <w:p w:rsidR="007A60C7" w:rsidRDefault="007A60C7" w:rsidP="007A60C7">
      <w:pPr>
        <w:widowControl w:val="0"/>
        <w:autoSpaceDE w:val="0"/>
        <w:autoSpaceDN w:val="0"/>
        <w:adjustRightInd w:val="0"/>
        <w:ind w:right="4727"/>
        <w:jc w:val="both"/>
      </w:pPr>
      <w:r>
        <w:t>Ea</w:t>
      </w:r>
      <w:r w:rsidR="00CE5403">
        <w:t xml:space="preserve">ch of these bonds is a </w:t>
      </w:r>
      <w:r w:rsidR="00CE5403" w:rsidRPr="00C6324D">
        <w:rPr>
          <w:rFonts w:ascii="Arial" w:hAnsi="Arial" w:cs="Arial"/>
          <w:color w:val="000080"/>
        </w:rPr>
        <w:t>strong covalent</w:t>
      </w:r>
      <w:r w:rsidR="00CE5403" w:rsidRPr="00C6324D">
        <w:rPr>
          <w:color w:val="000080"/>
        </w:rPr>
        <w:t xml:space="preserve"> </w:t>
      </w:r>
      <w:r w:rsidR="00CE5403">
        <w:rPr>
          <w:color w:val="002060"/>
        </w:rPr>
        <w:t>b</w:t>
      </w:r>
      <w:r>
        <w:t>ond.</w:t>
      </w:r>
    </w:p>
    <w:p w:rsidR="007A60C7" w:rsidRPr="00342FE1" w:rsidRDefault="000C4E54" w:rsidP="00C6324D">
      <w:pPr>
        <w:widowControl w:val="0"/>
        <w:autoSpaceDE w:val="0"/>
        <w:autoSpaceDN w:val="0"/>
        <w:adjustRightInd w:val="0"/>
        <w:spacing w:before="60" w:after="60"/>
        <w:ind w:right="4729"/>
        <w:jc w:val="both"/>
        <w:rPr>
          <w:b/>
        </w:rPr>
      </w:pPr>
      <w:r>
        <w:rPr>
          <w:noProof/>
          <w:sz w:val="20"/>
        </w:rPr>
        <mc:AlternateContent>
          <mc:Choice Requires="wps">
            <w:drawing>
              <wp:anchor distT="0" distB="0" distL="114300" distR="114300" simplePos="0" relativeHeight="251809280" behindDoc="0" locked="0" layoutInCell="1" allowOverlap="1" wp14:anchorId="155B6583" wp14:editId="6E51FEB8">
                <wp:simplePos x="0" y="0"/>
                <wp:positionH relativeFrom="column">
                  <wp:posOffset>5511165</wp:posOffset>
                </wp:positionH>
                <wp:positionV relativeFrom="paragraph">
                  <wp:posOffset>325120</wp:posOffset>
                </wp:positionV>
                <wp:extent cx="1323975" cy="171450"/>
                <wp:effectExtent l="0" t="0" r="9525" b="0"/>
                <wp:wrapNone/>
                <wp:docPr id="48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5E07" w:rsidRPr="003623BC" w:rsidRDefault="006F5E07">
                            <w:pPr>
                              <w:rPr>
                                <w:rFonts w:ascii="Arial" w:hAnsi="Arial" w:cs="Arial"/>
                                <w:color w:val="000080"/>
                                <w:sz w:val="22"/>
                                <w:szCs w:val="22"/>
                              </w:rPr>
                            </w:pPr>
                            <w:r w:rsidRPr="000C4E54">
                              <w:rPr>
                                <w:rFonts w:ascii="Arial" w:hAnsi="Arial" w:cs="Arial"/>
                                <w:color w:val="000080"/>
                                <w:sz w:val="22"/>
                                <w:szCs w:val="22"/>
                              </w:rPr>
                              <w:t xml:space="preserve">Weak </w:t>
                            </w:r>
                            <w:r>
                              <w:rPr>
                                <w:rFonts w:ascii="Arial" w:hAnsi="Arial" w:cs="Arial"/>
                                <w:color w:val="000080"/>
                                <w:sz w:val="22"/>
                                <w:szCs w:val="22"/>
                              </w:rPr>
                              <w:t>London forces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1067" type="#_x0000_t202" style="position:absolute;left:0;text-align:left;margin-left:433.95pt;margin-top:25.6pt;width:104.25pt;height:13.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tpgAIAAAs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" stroked="f">
                <v:textbox inset="0,0,0,0">
                  <w:txbxContent>
                    <w:p w:rsidR="006F5E07" w:rsidRPr="003623BC" w:rsidRDefault="006F5E07">
                      <w:pPr>
                        <w:rPr>
                          <w:rFonts w:ascii="Arial" w:hAnsi="Arial" w:cs="Arial"/>
                          <w:color w:val="000080"/>
                          <w:sz w:val="22"/>
                          <w:szCs w:val="22"/>
                        </w:rPr>
                      </w:pPr>
                      <w:r w:rsidRPr="000C4E54">
                        <w:rPr>
                          <w:rFonts w:ascii="Arial" w:hAnsi="Arial" w:cs="Arial"/>
                          <w:color w:val="000080"/>
                          <w:sz w:val="22"/>
                          <w:szCs w:val="22"/>
                        </w:rPr>
                        <w:t xml:space="preserve">Weak </w:t>
                      </w:r>
                      <w:r>
                        <w:rPr>
                          <w:rFonts w:ascii="Arial" w:hAnsi="Arial" w:cs="Arial"/>
                          <w:color w:val="000080"/>
                          <w:sz w:val="22"/>
                          <w:szCs w:val="22"/>
                        </w:rPr>
                        <w:t>London forces</w:t>
                      </w:r>
                    </w:p>
                  </w:txbxContent>
                </v:textbox>
              </v:shape>
            </w:pict>
          </mc:Fallback>
        </mc:AlternateContent>
      </w:r>
      <w:r w:rsidR="007A60C7">
        <w:t>This mean</w:t>
      </w:r>
      <w:r w:rsidR="00CE5403">
        <w:t xml:space="preserve">s that each carbon atom has </w:t>
      </w:r>
      <w:r w:rsidR="00CE5403">
        <w:rPr>
          <w:color w:val="002060"/>
        </w:rPr>
        <w:t xml:space="preserve">a </w:t>
      </w:r>
      <w:r w:rsidR="00CE5403" w:rsidRPr="00C6324D">
        <w:rPr>
          <w:rFonts w:ascii="Arial" w:hAnsi="Arial" w:cs="Arial"/>
          <w:color w:val="000080"/>
        </w:rPr>
        <w:t>valence</w:t>
      </w:r>
      <w:r w:rsidR="007A60C7">
        <w:t>. electro</w:t>
      </w:r>
      <w:r w:rsidR="00C6324D">
        <w:t xml:space="preserve">n free which is not localised. </w:t>
      </w:r>
      <w:r w:rsidR="007A60C7">
        <w:t xml:space="preserve">These electrons are mobile and move freely across the plane of the sheet.  They are said to be delocalised as they form a </w:t>
      </w:r>
      <w:r w:rsidR="007A60C7">
        <w:rPr>
          <w:b/>
        </w:rPr>
        <w:t xml:space="preserve">delocalised </w:t>
      </w:r>
      <w:r w:rsidR="007A60C7" w:rsidRPr="0052117C">
        <w:rPr>
          <w:rFonts w:ascii="Symbol" w:hAnsi="Symbol"/>
          <w:b/>
        </w:rPr>
        <w:t></w:t>
      </w:r>
      <w:r w:rsidR="007A60C7">
        <w:rPr>
          <w:rFonts w:ascii="Symbol" w:hAnsi="Symbol"/>
          <w:b/>
        </w:rPr>
        <w:t></w:t>
      </w:r>
      <w:r w:rsidR="007A60C7">
        <w:rPr>
          <w:b/>
        </w:rPr>
        <w:t>molecular orbital.</w:t>
      </w:r>
    </w:p>
    <w:p w:rsidR="007A60C7" w:rsidRPr="00303AE7" w:rsidRDefault="007A60C7" w:rsidP="007A60C7">
      <w:pPr>
        <w:widowControl w:val="0"/>
        <w:autoSpaceDE w:val="0"/>
        <w:autoSpaceDN w:val="0"/>
        <w:adjustRightInd w:val="0"/>
        <w:rPr>
          <w:b/>
        </w:rPr>
      </w:pPr>
      <w:r>
        <w:t xml:space="preserve">Between each layer are weak </w:t>
      </w:r>
      <w:r>
        <w:rPr>
          <w:b/>
        </w:rPr>
        <w:t>intermolecular forces.</w:t>
      </w:r>
    </w:p>
    <w:p w:rsidR="007A60C7" w:rsidRDefault="000C4E54" w:rsidP="007A60C7">
      <w:pPr>
        <w:widowControl w:val="0"/>
        <w:autoSpaceDE w:val="0"/>
        <w:autoSpaceDN w:val="0"/>
        <w:adjustRightInd w:val="0"/>
      </w:pPr>
      <w:r>
        <w:rPr>
          <w:noProof/>
          <w:sz w:val="20"/>
        </w:rPr>
        <mc:AlternateContent>
          <mc:Choice Requires="wps">
            <w:drawing>
              <wp:anchor distT="0" distB="0" distL="114300" distR="114300" simplePos="0" relativeHeight="251808256" behindDoc="0" locked="0" layoutInCell="1" allowOverlap="1" wp14:anchorId="193F3820" wp14:editId="2958F094">
                <wp:simplePos x="0" y="0"/>
                <wp:positionH relativeFrom="column">
                  <wp:posOffset>4034155</wp:posOffset>
                </wp:positionH>
                <wp:positionV relativeFrom="paragraph">
                  <wp:posOffset>164465</wp:posOffset>
                </wp:positionV>
                <wp:extent cx="1260475" cy="552450"/>
                <wp:effectExtent l="0" t="0" r="0" b="0"/>
                <wp:wrapNone/>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5E07" w:rsidRPr="003623BC" w:rsidRDefault="006F5E07">
                            <w:pPr>
                              <w:rPr>
                                <w:rFonts w:ascii="Arial" w:hAnsi="Arial" w:cs="Arial"/>
                                <w:color w:val="000080"/>
                                <w:sz w:val="22"/>
                                <w:szCs w:val="22"/>
                              </w:rPr>
                            </w:pPr>
                            <w:r w:rsidRPr="000C4E54">
                              <w:rPr>
                                <w:rFonts w:ascii="Arial" w:hAnsi="Arial" w:cs="Arial"/>
                                <w:color w:val="000080"/>
                                <w:sz w:val="22"/>
                                <w:szCs w:val="22"/>
                              </w:rPr>
                              <w:t>Show delocalised electrons as circles within the hexagons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068" type="#_x0000_t202" style="position:absolute;margin-left:317.65pt;margin-top:12.95pt;width:99.25pt;height:43.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" stroked="f">
                <v:textbox inset="0,0,0,0">
                  <w:txbxContent>
                    <w:p w:rsidR="006F5E07" w:rsidRPr="003623BC" w:rsidRDefault="006F5E07">
                      <w:pPr>
                        <w:rPr>
                          <w:rFonts w:ascii="Arial" w:hAnsi="Arial" w:cs="Arial"/>
                          <w:color w:val="000080"/>
                          <w:sz w:val="22"/>
                          <w:szCs w:val="22"/>
                        </w:rPr>
                      </w:pPr>
                      <w:r w:rsidRPr="000C4E54">
                        <w:rPr>
                          <w:rFonts w:ascii="Arial" w:hAnsi="Arial" w:cs="Arial"/>
                          <w:color w:val="000080"/>
                          <w:sz w:val="22"/>
                          <w:szCs w:val="22"/>
                        </w:rPr>
                        <w:t>Show delocalised electrons as circles within the hexagons</w:t>
                      </w:r>
                    </w:p>
                  </w:txbxContent>
                </v:textbox>
              </v:shape>
            </w:pict>
          </mc:Fallback>
        </mc:AlternateContent>
      </w:r>
      <w:r w:rsidR="007A60C7">
        <w:t>(called London forces)</w:t>
      </w:r>
    </w:p>
    <w:p w:rsidR="007A60C7" w:rsidRDefault="007A60C7" w:rsidP="007A60C7">
      <w:pPr>
        <w:widowControl w:val="0"/>
        <w:numPr>
          <w:ilvl w:val="0"/>
          <w:numId w:val="18"/>
        </w:numPr>
        <w:autoSpaceDE w:val="0"/>
        <w:autoSpaceDN w:val="0"/>
        <w:adjustRightInd w:val="0"/>
        <w:spacing w:before="120" w:after="120"/>
        <w:ind w:left="425" w:hanging="425"/>
      </w:pPr>
      <w:r>
        <w:rPr>
          <w:noProof/>
        </w:rPr>
        <w:drawing>
          <wp:anchor distT="0" distB="0" distL="114300" distR="114300" simplePos="0" relativeHeight="251780608" behindDoc="0" locked="0" layoutInCell="1" allowOverlap="1" wp14:anchorId="229B340D" wp14:editId="37289CEE">
            <wp:simplePos x="0" y="0"/>
            <wp:positionH relativeFrom="column">
              <wp:posOffset>5358130</wp:posOffset>
            </wp:positionH>
            <wp:positionV relativeFrom="paragraph">
              <wp:posOffset>147320</wp:posOffset>
            </wp:positionV>
            <wp:extent cx="832485" cy="334645"/>
            <wp:effectExtent l="0" t="0" r="5715" b="8255"/>
            <wp:wrapNone/>
            <wp:docPr id="159" name="Picture 159"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New exerci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Add labels </w:t>
      </w:r>
      <w:r>
        <w:t>to the diagram as indicated by the arrows.</w:t>
      </w:r>
    </w:p>
    <w:p w:rsidR="007A60C7" w:rsidRDefault="007A60C7" w:rsidP="007A60C7">
      <w:pPr>
        <w:widowControl w:val="0"/>
        <w:numPr>
          <w:ilvl w:val="0"/>
          <w:numId w:val="18"/>
        </w:numPr>
        <w:autoSpaceDE w:val="0"/>
        <w:autoSpaceDN w:val="0"/>
        <w:adjustRightInd w:val="0"/>
        <w:ind w:left="426" w:hanging="426"/>
      </w:pPr>
      <w:r>
        <w:lastRenderedPageBreak/>
        <w:t>Explain why graphite can conduct heat and electricity.</w:t>
      </w:r>
      <w:r w:rsidR="00C6324D">
        <w:br/>
      </w:r>
    </w:p>
    <w:p w:rsidR="00CE5403" w:rsidRPr="00CE5403" w:rsidRDefault="00CE5403" w:rsidP="00CE5403">
      <w:pPr>
        <w:pStyle w:val="ListParagraph"/>
        <w:widowControl w:val="0"/>
        <w:numPr>
          <w:ilvl w:val="0"/>
          <w:numId w:val="18"/>
        </w:numPr>
        <w:autoSpaceDE w:val="0"/>
        <w:autoSpaceDN w:val="0"/>
        <w:adjustRightInd w:val="0"/>
        <w:spacing w:line="360" w:lineRule="auto"/>
        <w:rPr>
          <w:rFonts w:ascii="Arial" w:hAnsi="Arial" w:cs="Arial"/>
          <w:noProof/>
          <w:color w:val="000080"/>
        </w:rPr>
      </w:pPr>
      <w:r w:rsidRPr="00CE5403">
        <w:rPr>
          <w:rFonts w:ascii="Arial" w:hAnsi="Arial" w:cs="Arial"/>
          <w:noProof/>
          <w:color w:val="000080"/>
        </w:rPr>
        <w:t>Delocalised electrons are free to move ALONG a layer (not between layers)</w:t>
      </w:r>
    </w:p>
    <w:p w:rsidR="00CE5403" w:rsidRPr="00CE5403" w:rsidRDefault="00CE5403" w:rsidP="00CE5403">
      <w:pPr>
        <w:pStyle w:val="ListParagraph"/>
        <w:widowControl w:val="0"/>
        <w:numPr>
          <w:ilvl w:val="0"/>
          <w:numId w:val="18"/>
        </w:numPr>
        <w:autoSpaceDE w:val="0"/>
        <w:autoSpaceDN w:val="0"/>
        <w:adjustRightInd w:val="0"/>
        <w:spacing w:line="360" w:lineRule="auto"/>
        <w:rPr>
          <w:rFonts w:ascii="Arial" w:hAnsi="Arial" w:cs="Arial"/>
          <w:noProof/>
          <w:color w:val="000080"/>
        </w:rPr>
      </w:pPr>
      <w:r w:rsidRPr="00CE5403">
        <w:rPr>
          <w:rFonts w:ascii="Arial" w:hAnsi="Arial" w:cs="Arial"/>
          <w:noProof/>
          <w:color w:val="000080"/>
        </w:rPr>
        <w:t>When a p.d.is applied they move to the +ve terminal conducting electicity.</w:t>
      </w:r>
    </w:p>
    <w:p w:rsidR="007A60C7" w:rsidRDefault="00CE5403" w:rsidP="00CE5403">
      <w:pPr>
        <w:pStyle w:val="ListParagraph"/>
        <w:widowControl w:val="0"/>
        <w:numPr>
          <w:ilvl w:val="0"/>
          <w:numId w:val="18"/>
        </w:numPr>
        <w:autoSpaceDE w:val="0"/>
        <w:autoSpaceDN w:val="0"/>
        <w:adjustRightInd w:val="0"/>
      </w:pPr>
      <w:r w:rsidRPr="00CE5403">
        <w:rPr>
          <w:rFonts w:ascii="Arial" w:hAnsi="Arial" w:cs="Arial"/>
          <w:noProof/>
          <w:color w:val="000080"/>
        </w:rPr>
        <w:t>In a hot region they move faster colliding with other electrons so transferring KE</w:t>
      </w:r>
    </w:p>
    <w:p w:rsidR="007A60C7" w:rsidRDefault="007A60C7" w:rsidP="007A60C7">
      <w:pPr>
        <w:widowControl w:val="0"/>
        <w:numPr>
          <w:ilvl w:val="0"/>
          <w:numId w:val="19"/>
        </w:numPr>
        <w:autoSpaceDE w:val="0"/>
        <w:autoSpaceDN w:val="0"/>
        <w:adjustRightInd w:val="0"/>
        <w:ind w:left="426" w:hanging="426"/>
      </w:pPr>
      <w:r>
        <w:t>In which direction can graphite conduct and why?</w:t>
      </w:r>
      <w:r w:rsidR="00C6324D">
        <w:br/>
      </w:r>
    </w:p>
    <w:p w:rsidR="00CE5403" w:rsidRPr="00CE5403" w:rsidRDefault="00CE5403" w:rsidP="00CE5403">
      <w:pPr>
        <w:pStyle w:val="ListParagraph"/>
        <w:widowControl w:val="0"/>
        <w:numPr>
          <w:ilvl w:val="0"/>
          <w:numId w:val="19"/>
        </w:numPr>
        <w:autoSpaceDE w:val="0"/>
        <w:autoSpaceDN w:val="0"/>
        <w:adjustRightInd w:val="0"/>
        <w:spacing w:line="360" w:lineRule="auto"/>
        <w:rPr>
          <w:rFonts w:ascii="Arial" w:hAnsi="Arial" w:cs="Arial"/>
          <w:color w:val="000080"/>
        </w:rPr>
      </w:pPr>
      <w:r w:rsidRPr="00CE5403">
        <w:rPr>
          <w:rFonts w:ascii="Arial" w:hAnsi="Arial" w:cs="Arial"/>
          <w:color w:val="000080"/>
        </w:rPr>
        <w:t xml:space="preserve">Graphite only conducts ALONG sheets, electrons are only moving within sheets, </w:t>
      </w:r>
    </w:p>
    <w:p w:rsidR="00CE5403" w:rsidRDefault="00CE5403" w:rsidP="00CE5403">
      <w:pPr>
        <w:pStyle w:val="ListParagraph"/>
        <w:widowControl w:val="0"/>
        <w:numPr>
          <w:ilvl w:val="0"/>
          <w:numId w:val="19"/>
        </w:numPr>
        <w:autoSpaceDE w:val="0"/>
        <w:autoSpaceDN w:val="0"/>
        <w:adjustRightInd w:val="0"/>
        <w:spacing w:line="360" w:lineRule="auto"/>
      </w:pPr>
      <w:r w:rsidRPr="00CE5403">
        <w:rPr>
          <w:rFonts w:ascii="Arial" w:hAnsi="Arial" w:cs="Arial"/>
          <w:color w:val="000080"/>
        </w:rPr>
        <w:t>adjacent sheets/ individual planes are too far apart.</w:t>
      </w:r>
    </w:p>
    <w:p w:rsidR="007A60C7" w:rsidRDefault="007A60C7" w:rsidP="007A60C7">
      <w:pPr>
        <w:widowControl w:val="0"/>
        <w:autoSpaceDE w:val="0"/>
        <w:autoSpaceDN w:val="0"/>
        <w:adjustRightInd w:val="0"/>
        <w:ind w:left="426" w:hanging="426"/>
      </w:pPr>
    </w:p>
    <w:p w:rsidR="007A60C7" w:rsidRDefault="007A60C7" w:rsidP="007A60C7">
      <w:pPr>
        <w:widowControl w:val="0"/>
        <w:numPr>
          <w:ilvl w:val="0"/>
          <w:numId w:val="19"/>
        </w:numPr>
        <w:autoSpaceDE w:val="0"/>
        <w:autoSpaceDN w:val="0"/>
        <w:adjustRightInd w:val="0"/>
        <w:ind w:left="426" w:hanging="426"/>
      </w:pPr>
      <w:r>
        <w:t>Explain why graphite is a good lubricant or useful in lead pencils?</w:t>
      </w:r>
    </w:p>
    <w:p w:rsidR="00CE5403" w:rsidRDefault="00CE5403" w:rsidP="007A60C7">
      <w:pPr>
        <w:rPr>
          <w:b/>
          <w:bCs/>
          <w:u w:val="single"/>
        </w:rPr>
      </w:pPr>
    </w:p>
    <w:p w:rsidR="00CE5403" w:rsidRDefault="00CE5403" w:rsidP="00CE5403">
      <w:pPr>
        <w:widowControl w:val="0"/>
        <w:autoSpaceDE w:val="0"/>
        <w:autoSpaceDN w:val="0"/>
        <w:adjustRightInd w:val="0"/>
        <w:spacing w:line="360" w:lineRule="auto"/>
        <w:ind w:firstLine="357"/>
        <w:rPr>
          <w:rFonts w:ascii="Arial" w:hAnsi="Arial" w:cs="Arial"/>
          <w:noProof/>
          <w:color w:val="000080"/>
        </w:rPr>
      </w:pPr>
      <w:r>
        <w:rPr>
          <w:rFonts w:ascii="Arial" w:hAnsi="Arial" w:cs="Arial"/>
          <w:noProof/>
          <w:color w:val="000080"/>
        </w:rPr>
        <w:t xml:space="preserve">Weak </w:t>
      </w:r>
      <w:r w:rsidR="007F1855">
        <w:rPr>
          <w:rFonts w:ascii="Arial" w:hAnsi="Arial" w:cs="Arial"/>
          <w:noProof/>
          <w:color w:val="000080"/>
        </w:rPr>
        <w:t>L</w:t>
      </w:r>
      <w:r>
        <w:rPr>
          <w:rFonts w:ascii="Arial" w:hAnsi="Arial" w:cs="Arial"/>
          <w:noProof/>
          <w:color w:val="000080"/>
        </w:rPr>
        <w:t>ondon forces allow layers to slip leaving a thin layer of graphite on the paper.</w:t>
      </w:r>
    </w:p>
    <w:p w:rsidR="00CE5403" w:rsidRDefault="00CE5403" w:rsidP="007A60C7">
      <w:pPr>
        <w:rPr>
          <w:b/>
          <w:bCs/>
          <w:u w:val="single"/>
        </w:rPr>
      </w:pPr>
    </w:p>
    <w:p w:rsidR="007A60C7" w:rsidRDefault="007A60C7" w:rsidP="007A60C7">
      <w:pPr>
        <w:rPr>
          <w:b/>
          <w:bCs/>
          <w:u w:val="single"/>
        </w:rPr>
      </w:pPr>
      <w:r>
        <w:rPr>
          <w:b/>
          <w:bCs/>
          <w:u w:val="single"/>
        </w:rPr>
        <w:t>GRAPHENE</w:t>
      </w:r>
    </w:p>
    <w:p w:rsidR="007A60C7" w:rsidRDefault="007A60C7" w:rsidP="007A60C7">
      <w:pPr>
        <w:rPr>
          <w:bCs/>
        </w:rPr>
      </w:pPr>
      <w:r>
        <w:rPr>
          <w:bCs/>
        </w:rPr>
        <w:t xml:space="preserve">The 2010 Nobel prize for physics was awarded for the discovery of graphene another allotrope of carbon, similar in structure to graphite it can be thought of as a single sheet, one atom thick of graphite. </w:t>
      </w:r>
    </w:p>
    <w:p w:rsidR="007A60C7" w:rsidRDefault="007A60C7" w:rsidP="007A60C7">
      <w:pPr>
        <w:rPr>
          <w:bCs/>
        </w:rPr>
      </w:pPr>
      <w:r>
        <w:rPr>
          <w:noProof/>
        </w:rPr>
        <w:drawing>
          <wp:anchor distT="0" distB="0" distL="114300" distR="114300" simplePos="0" relativeHeight="251785728" behindDoc="0" locked="0" layoutInCell="1" allowOverlap="1" wp14:anchorId="0D63EE5F" wp14:editId="4DBC70A0">
            <wp:simplePos x="0" y="0"/>
            <wp:positionH relativeFrom="column">
              <wp:posOffset>3079115</wp:posOffset>
            </wp:positionH>
            <wp:positionV relativeFrom="paragraph">
              <wp:posOffset>29210</wp:posOffset>
            </wp:positionV>
            <wp:extent cx="2909570" cy="1899920"/>
            <wp:effectExtent l="0" t="0" r="5080" b="5080"/>
            <wp:wrapNone/>
            <wp:docPr id="212" name="Picture 212" descr="http://www.nanocvd.co.uk/images%5CGraphen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nanocvd.co.uk/images%5CGraphene_red.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909570" cy="1899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0C7" w:rsidRDefault="007A60C7" w:rsidP="007A60C7">
      <w:pPr>
        <w:rPr>
          <w:bCs/>
        </w:rPr>
      </w:pPr>
      <w:r>
        <w:rPr>
          <w:bCs/>
        </w:rPr>
        <w:t xml:space="preserve">It can then be rolled into a ball  to form a </w:t>
      </w:r>
    </w:p>
    <w:p w:rsidR="007A60C7" w:rsidRDefault="007A60C7" w:rsidP="007A60C7">
      <w:pPr>
        <w:rPr>
          <w:bCs/>
        </w:rPr>
      </w:pPr>
      <w:r>
        <w:rPr>
          <w:bCs/>
        </w:rPr>
        <w:t>Fullerene or into a cylinder to form a carbon</w:t>
      </w:r>
    </w:p>
    <w:p w:rsidR="007A60C7" w:rsidRDefault="007A60C7" w:rsidP="007A60C7">
      <w:pPr>
        <w:rPr>
          <w:bCs/>
        </w:rPr>
      </w:pPr>
      <w:r>
        <w:rPr>
          <w:bCs/>
        </w:rPr>
        <w:t>Nanotubes. Like graphite it forms 3 covalent</w:t>
      </w:r>
    </w:p>
    <w:p w:rsidR="007A60C7" w:rsidRDefault="000C4E54" w:rsidP="007A60C7">
      <w:pPr>
        <w:rPr>
          <w:bCs/>
        </w:rPr>
      </w:pPr>
      <w:r>
        <w:rPr>
          <w:bCs/>
        </w:rPr>
        <w:t>b</w:t>
      </w:r>
      <w:r w:rsidR="007A60C7">
        <w:rPr>
          <w:bCs/>
        </w:rPr>
        <w:t xml:space="preserve">onds with the last electron delocalised over the </w:t>
      </w:r>
    </w:p>
    <w:p w:rsidR="007A60C7" w:rsidRDefault="000C4E54" w:rsidP="007A60C7">
      <w:pPr>
        <w:rPr>
          <w:bCs/>
        </w:rPr>
      </w:pPr>
      <w:r>
        <w:rPr>
          <w:bCs/>
        </w:rPr>
        <w:t>s</w:t>
      </w:r>
      <w:r w:rsidR="007A60C7">
        <w:rPr>
          <w:bCs/>
        </w:rPr>
        <w:t xml:space="preserve">urface. Hence it can conduct electricity.  </w:t>
      </w:r>
    </w:p>
    <w:p w:rsidR="007A60C7" w:rsidRDefault="007A60C7" w:rsidP="007A60C7">
      <w:pPr>
        <w:rPr>
          <w:bCs/>
        </w:rPr>
      </w:pPr>
    </w:p>
    <w:p w:rsidR="007A60C7" w:rsidRDefault="007A60C7" w:rsidP="007A60C7">
      <w:pPr>
        <w:rPr>
          <w:bCs/>
        </w:rPr>
      </w:pPr>
    </w:p>
    <w:p w:rsidR="007A60C7" w:rsidRDefault="007A60C7" w:rsidP="007A60C7">
      <w:pPr>
        <w:rPr>
          <w:bCs/>
        </w:rPr>
      </w:pPr>
      <w:r>
        <w:rPr>
          <w:bCs/>
        </w:rPr>
        <w:t xml:space="preserve">Like graphite and diamond graphene is </w:t>
      </w:r>
    </w:p>
    <w:p w:rsidR="007A60C7" w:rsidRDefault="007A60C7" w:rsidP="007A60C7">
      <w:pPr>
        <w:rPr>
          <w:bCs/>
          <w:vertAlign w:val="subscript"/>
        </w:rPr>
      </w:pPr>
      <w:r>
        <w:rPr>
          <w:bCs/>
        </w:rPr>
        <w:t>considered as giant covalent lattice, whereas C</w:t>
      </w:r>
      <w:r>
        <w:rPr>
          <w:bCs/>
          <w:vertAlign w:val="subscript"/>
        </w:rPr>
        <w:t>60</w:t>
      </w:r>
    </w:p>
    <w:p w:rsidR="007A60C7" w:rsidRDefault="007A60C7" w:rsidP="007A60C7">
      <w:pPr>
        <w:rPr>
          <w:bCs/>
        </w:rPr>
      </w:pPr>
      <w:r>
        <w:rPr>
          <w:bCs/>
        </w:rPr>
        <w:t>(buckminsterfullerene) is considered as a</w:t>
      </w:r>
    </w:p>
    <w:p w:rsidR="007A60C7" w:rsidRDefault="000C4E54" w:rsidP="007A60C7">
      <w:pPr>
        <w:rPr>
          <w:bCs/>
        </w:rPr>
      </w:pPr>
      <w:r>
        <w:rPr>
          <w:bCs/>
        </w:rPr>
        <w:t>m</w:t>
      </w:r>
      <w:r w:rsidR="007A60C7">
        <w:rPr>
          <w:bCs/>
        </w:rPr>
        <w:t>olecule</w:t>
      </w:r>
    </w:p>
    <w:p w:rsidR="007A60C7" w:rsidRDefault="007A60C7" w:rsidP="007A60C7">
      <w:pPr>
        <w:rPr>
          <w:bCs/>
        </w:rPr>
      </w:pPr>
    </w:p>
    <w:p w:rsidR="007A60C7" w:rsidRDefault="007A60C7" w:rsidP="007A60C7">
      <w:pPr>
        <w:rPr>
          <w:bCs/>
        </w:rPr>
      </w:pPr>
      <w:r>
        <w:rPr>
          <w:bCs/>
        </w:rPr>
        <w:t>Why is Graphene a giant covalent lattice and C</w:t>
      </w:r>
      <w:r>
        <w:rPr>
          <w:bCs/>
          <w:vertAlign w:val="subscript"/>
        </w:rPr>
        <w:t xml:space="preserve">60 </w:t>
      </w:r>
      <w:r>
        <w:rPr>
          <w:bCs/>
          <w:vertAlign w:val="superscript"/>
        </w:rPr>
        <w:t xml:space="preserve"> </w:t>
      </w:r>
      <w:r>
        <w:rPr>
          <w:bCs/>
        </w:rPr>
        <w:t xml:space="preserve">a molecular solid. </w:t>
      </w:r>
    </w:p>
    <w:p w:rsidR="007A60C7" w:rsidRDefault="007A60C7" w:rsidP="007A60C7">
      <w:pPr>
        <w:rPr>
          <w:bCs/>
        </w:rPr>
      </w:pPr>
    </w:p>
    <w:p w:rsidR="007A60C7" w:rsidRPr="007A60C7" w:rsidRDefault="00CE5403" w:rsidP="007A60C7">
      <w:pPr>
        <w:spacing w:line="480" w:lineRule="auto"/>
        <w:rPr>
          <w:bCs/>
          <w:vertAlign w:val="subscript"/>
        </w:rPr>
      </w:pPr>
      <w:r>
        <w:rPr>
          <w:bCs/>
          <w:color w:val="002060"/>
        </w:rPr>
        <w:t>C</w:t>
      </w:r>
      <w:r>
        <w:rPr>
          <w:bCs/>
          <w:color w:val="002060"/>
          <w:vertAlign w:val="subscript"/>
        </w:rPr>
        <w:t xml:space="preserve">60 </w:t>
      </w:r>
      <w:r>
        <w:rPr>
          <w:rFonts w:ascii="Arial" w:hAnsi="Arial" w:cs="Arial"/>
          <w:noProof/>
          <w:color w:val="000080"/>
        </w:rPr>
        <w:t xml:space="preserve">has a fixed number of atoms in the molecule, whereas graphene (as well as graphite and diamond) have a variable number of atoms determined by the size of the crystal. Similar to </w:t>
      </w:r>
      <w:r w:rsidR="00EC13B4">
        <w:rPr>
          <w:rFonts w:ascii="Arial" w:hAnsi="Arial" w:cs="Arial"/>
          <w:noProof/>
          <w:color w:val="000080"/>
        </w:rPr>
        <w:t>giant ionic structures e.g.</w:t>
      </w:r>
      <w:r>
        <w:rPr>
          <w:rFonts w:ascii="Arial" w:hAnsi="Arial" w:cs="Arial"/>
          <w:noProof/>
          <w:color w:val="000080"/>
        </w:rPr>
        <w:t>NaCl</w:t>
      </w:r>
      <w:r w:rsidR="00EC13B4">
        <w:rPr>
          <w:rFonts w:ascii="Arial" w:hAnsi="Arial" w:cs="Arial"/>
          <w:noProof/>
          <w:color w:val="000080"/>
        </w:rPr>
        <w:t xml:space="preserve"> in ionic bonding.</w:t>
      </w:r>
    </w:p>
    <w:p w:rsidR="007A60C7" w:rsidRDefault="007A60C7" w:rsidP="007A60C7">
      <w:pPr>
        <w:rPr>
          <w:bCs/>
        </w:rPr>
      </w:pPr>
    </w:p>
    <w:p w:rsidR="007A60C7" w:rsidRDefault="007A60C7" w:rsidP="007A60C7">
      <w:pPr>
        <w:rPr>
          <w:bCs/>
        </w:rPr>
      </w:pPr>
    </w:p>
    <w:p w:rsidR="007A60C7" w:rsidRDefault="007A60C7" w:rsidP="007A60C7">
      <w:pPr>
        <w:rPr>
          <w:bCs/>
        </w:rPr>
      </w:pPr>
    </w:p>
    <w:p w:rsidR="007A60C7" w:rsidRDefault="007A60C7" w:rsidP="007A60C7">
      <w:pPr>
        <w:rPr>
          <w:bCs/>
        </w:rPr>
      </w:pPr>
    </w:p>
    <w:p w:rsidR="007A60C7" w:rsidRDefault="007A60C7" w:rsidP="007A60C7">
      <w:pPr>
        <w:rPr>
          <w:bCs/>
        </w:rPr>
      </w:pPr>
    </w:p>
    <w:p w:rsidR="007A60C7" w:rsidRDefault="007A60C7" w:rsidP="007A60C7">
      <w:pPr>
        <w:rPr>
          <w:bCs/>
        </w:rPr>
      </w:pPr>
    </w:p>
    <w:p w:rsidR="00CE5403" w:rsidRDefault="00CE5403" w:rsidP="007A60C7">
      <w:pPr>
        <w:ind w:left="357" w:hanging="357"/>
        <w:rPr>
          <w:b/>
          <w:bCs/>
          <w:u w:val="single"/>
        </w:rPr>
      </w:pPr>
    </w:p>
    <w:p w:rsidR="00CE5403" w:rsidRDefault="00CE5403" w:rsidP="007A60C7">
      <w:pPr>
        <w:ind w:left="357" w:hanging="357"/>
        <w:rPr>
          <w:b/>
          <w:bCs/>
          <w:u w:val="single"/>
        </w:rPr>
      </w:pPr>
    </w:p>
    <w:p w:rsidR="00CE5403" w:rsidRDefault="00CE5403" w:rsidP="007A60C7">
      <w:pPr>
        <w:ind w:left="357" w:hanging="357"/>
        <w:rPr>
          <w:b/>
          <w:bCs/>
          <w:u w:val="single"/>
        </w:rPr>
      </w:pPr>
    </w:p>
    <w:p w:rsidR="007A60C7" w:rsidRDefault="007A60C7" w:rsidP="007A60C7">
      <w:pPr>
        <w:ind w:left="357" w:hanging="357"/>
      </w:pPr>
      <w:r>
        <w:rPr>
          <w:b/>
          <w:bCs/>
          <w:u w:val="single"/>
        </w:rPr>
        <w:lastRenderedPageBreak/>
        <w:t>Comparison of Diamond and graphite</w:t>
      </w:r>
    </w:p>
    <w:p w:rsidR="007A60C7" w:rsidRPr="00746F57" w:rsidRDefault="007A60C7" w:rsidP="007A60C7">
      <w:pPr>
        <w:ind w:left="357"/>
      </w:pPr>
      <w:r>
        <w:rPr>
          <w:b/>
          <w:noProof/>
          <w:sz w:val="28"/>
          <w:szCs w:val="28"/>
        </w:rPr>
        <w:drawing>
          <wp:anchor distT="0" distB="0" distL="114300" distR="114300" simplePos="0" relativeHeight="251782656" behindDoc="0" locked="0" layoutInCell="1" allowOverlap="1" wp14:anchorId="63AE22F6" wp14:editId="2A801BEC">
            <wp:simplePos x="0" y="0"/>
            <wp:positionH relativeFrom="column">
              <wp:posOffset>4718050</wp:posOffset>
            </wp:positionH>
            <wp:positionV relativeFrom="paragraph">
              <wp:posOffset>-183515</wp:posOffset>
            </wp:positionV>
            <wp:extent cx="661035" cy="653415"/>
            <wp:effectExtent l="0" t="0" r="5715" b="0"/>
            <wp:wrapNone/>
            <wp:docPr id="164" name="Picture 164"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Lapto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61035" cy="653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632" behindDoc="0" locked="0" layoutInCell="1" allowOverlap="1" wp14:anchorId="0FBBFD6F" wp14:editId="39F656DA">
            <wp:simplePos x="0" y="0"/>
            <wp:positionH relativeFrom="column">
              <wp:posOffset>5403850</wp:posOffset>
            </wp:positionH>
            <wp:positionV relativeFrom="paragraph">
              <wp:posOffset>-187960</wp:posOffset>
            </wp:positionV>
            <wp:extent cx="579755" cy="465455"/>
            <wp:effectExtent l="0" t="0" r="0" b="0"/>
            <wp:wrapNone/>
            <wp:docPr id="163" name="Picture 163" descr="Clas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lass vide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755" cy="465455"/>
                    </a:xfrm>
                    <a:prstGeom prst="rect">
                      <a:avLst/>
                    </a:prstGeom>
                    <a:noFill/>
                  </pic:spPr>
                </pic:pic>
              </a:graphicData>
            </a:graphic>
            <wp14:sizeRelH relativeFrom="page">
              <wp14:pctWidth>0</wp14:pctWidth>
            </wp14:sizeRelH>
            <wp14:sizeRelV relativeFrom="page">
              <wp14:pctHeight>0</wp14:pctHeight>
            </wp14:sizeRelV>
          </wp:anchor>
        </w:drawing>
      </w:r>
      <w:r w:rsidRPr="00746F57">
        <w:t>Video clip e-stream 317</w:t>
      </w:r>
      <w:r w:rsidRPr="00746F57">
        <w:tab/>
        <w:t>network molecular substances 16.00 – 19.42</w:t>
      </w:r>
    </w:p>
    <w:p w:rsidR="007A60C7" w:rsidRDefault="00C6324D" w:rsidP="007A60C7">
      <w:pPr>
        <w:ind w:left="357"/>
      </w:pPr>
      <w:r>
        <w:rPr>
          <w:b/>
          <w:noProof/>
          <w:sz w:val="28"/>
          <w:szCs w:val="28"/>
        </w:rPr>
        <w:drawing>
          <wp:anchor distT="0" distB="0" distL="114300" distR="114300" simplePos="0" relativeHeight="251784704" behindDoc="0" locked="0" layoutInCell="1" allowOverlap="1" wp14:anchorId="47ED2C22" wp14:editId="70C2F5AE">
            <wp:simplePos x="0" y="0"/>
            <wp:positionH relativeFrom="column">
              <wp:posOffset>5643880</wp:posOffset>
            </wp:positionH>
            <wp:positionV relativeFrom="paragraph">
              <wp:posOffset>102870</wp:posOffset>
            </wp:positionV>
            <wp:extent cx="546735" cy="546735"/>
            <wp:effectExtent l="0" t="0" r="5715" b="5715"/>
            <wp:wrapNone/>
            <wp:docPr id="166" name="Picture 166" descr="New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New Referenc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6735" cy="546735"/>
                    </a:xfrm>
                    <a:prstGeom prst="rect">
                      <a:avLst/>
                    </a:prstGeom>
                    <a:noFill/>
                  </pic:spPr>
                </pic:pic>
              </a:graphicData>
            </a:graphic>
            <wp14:sizeRelH relativeFrom="page">
              <wp14:pctWidth>0</wp14:pctWidth>
            </wp14:sizeRelH>
            <wp14:sizeRelV relativeFrom="page">
              <wp14:pctHeight>0</wp14:pctHeight>
            </wp14:sizeRelV>
          </wp:anchor>
        </w:drawing>
      </w:r>
      <w:r w:rsidR="007A60C7" w:rsidRPr="00746F57">
        <w:t>Facer AS Chemistry p</w:t>
      </w:r>
      <w:r w:rsidR="007A60C7">
        <w:t>170</w:t>
      </w:r>
    </w:p>
    <w:p w:rsidR="007A60C7" w:rsidRPr="006524CA" w:rsidRDefault="001558D6" w:rsidP="007A60C7">
      <w:pPr>
        <w:ind w:left="357"/>
      </w:pPr>
      <w:hyperlink r:id="rId142" w:history="1">
        <w:r w:rsidR="007A60C7" w:rsidRPr="004A7B93">
          <w:rPr>
            <w:rStyle w:val="Hyperlink"/>
          </w:rPr>
          <w:t>Chemguide - How to draw diamond</w:t>
        </w:r>
      </w:hyperlink>
      <w:r w:rsidR="007A60C7">
        <w:t xml:space="preserve"> and its properties.</w:t>
      </w:r>
    </w:p>
    <w:p w:rsidR="007A60C7" w:rsidRPr="00746F57" w:rsidRDefault="007A60C7" w:rsidP="007A60C7">
      <w:r w:rsidRPr="00B920F1">
        <w:rPr>
          <w:b/>
          <w:sz w:val="28"/>
          <w:szCs w:val="28"/>
        </w:rPr>
        <w:t>Diamond</w:t>
      </w:r>
      <w:r w:rsidRPr="00746F57">
        <w:t xml:space="preserve"> </w:t>
      </w:r>
      <w:r w:rsidRPr="00746F57">
        <w:rPr>
          <w:sz w:val="38"/>
          <w:szCs w:val="38"/>
        </w:rPr>
        <w:t xml:space="preserve">- </w:t>
      </w:r>
      <w:r w:rsidRPr="00746F57">
        <w:t>a giant, covalently bonded structure.</w:t>
      </w:r>
    </w:p>
    <w:p w:rsidR="007A60C7" w:rsidRPr="00746F57" w:rsidRDefault="007A60C7" w:rsidP="007A60C7">
      <w:r>
        <w:rPr>
          <w:b/>
          <w:noProof/>
          <w:sz w:val="28"/>
          <w:szCs w:val="28"/>
        </w:rPr>
        <w:drawing>
          <wp:anchor distT="0" distB="0" distL="114300" distR="114300" simplePos="0" relativeHeight="251783680" behindDoc="0" locked="0" layoutInCell="1" allowOverlap="1" wp14:anchorId="72AC6B89" wp14:editId="5BA66074">
            <wp:simplePos x="0" y="0"/>
            <wp:positionH relativeFrom="column">
              <wp:posOffset>5177155</wp:posOffset>
            </wp:positionH>
            <wp:positionV relativeFrom="paragraph">
              <wp:posOffset>552450</wp:posOffset>
            </wp:positionV>
            <wp:extent cx="832485" cy="334645"/>
            <wp:effectExtent l="0" t="0" r="5715" b="8255"/>
            <wp:wrapNone/>
            <wp:docPr id="165" name="Picture 165"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New exerci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pic:spPr>
                </pic:pic>
              </a:graphicData>
            </a:graphic>
            <wp14:sizeRelH relativeFrom="page">
              <wp14:pctWidth>0</wp14:pctWidth>
            </wp14:sizeRelH>
            <wp14:sizeRelV relativeFrom="page">
              <wp14:pctHeight>0</wp14:pctHeight>
            </wp14:sizeRelV>
          </wp:anchor>
        </w:drawing>
      </w:r>
      <w:r w:rsidRPr="00746F57">
        <w:t xml:space="preserve">In a diamond, each carbon atom is bonded to four other carbon atoms oriented around it in a tetrahedral manner to form a giant </w:t>
      </w:r>
      <w:r>
        <w:t>structure</w:t>
      </w:r>
      <w:r w:rsidRPr="00746F57">
        <w:t>. The bonds are covalent and because the bonding electrons are localised close to the nucleus, they are exceptionally strong. Diamond is the hardest natural substance known.</w:t>
      </w:r>
    </w:p>
    <w:p w:rsidR="007A60C7" w:rsidRPr="00746F57" w:rsidRDefault="007A60C7" w:rsidP="007A60C7"/>
    <w:p w:rsidR="007A60C7" w:rsidRPr="00746F57" w:rsidRDefault="007A60C7" w:rsidP="007A60C7">
      <w:r>
        <w:t xml:space="preserve">Without looking back, draw labelled 3 dimensional </w:t>
      </w:r>
      <w:r w:rsidRPr="00746F57">
        <w:t>diagram</w:t>
      </w:r>
      <w:r>
        <w:t>s</w:t>
      </w:r>
      <w:r w:rsidRPr="00746F57">
        <w:t xml:space="preserve"> of</w:t>
      </w:r>
      <w: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819"/>
      </w:tblGrid>
      <w:tr w:rsidR="00CE5403" w:rsidTr="00CE5403">
        <w:tc>
          <w:tcPr>
            <w:tcW w:w="4928" w:type="dxa"/>
          </w:tcPr>
          <w:p w:rsidR="00CE5403" w:rsidRPr="006524CA" w:rsidRDefault="00CE5403" w:rsidP="00CE5403">
            <w:pPr>
              <w:jc w:val="center"/>
              <w:rPr>
                <w:b/>
                <w:u w:val="single"/>
              </w:rPr>
            </w:pPr>
            <w:r>
              <w:rPr>
                <w:noProof/>
              </w:rPr>
              <w:drawing>
                <wp:anchor distT="0" distB="0" distL="114300" distR="114300" simplePos="0" relativeHeight="251802112" behindDoc="0" locked="0" layoutInCell="1" allowOverlap="1">
                  <wp:simplePos x="0" y="0"/>
                  <wp:positionH relativeFrom="column">
                    <wp:posOffset>889000</wp:posOffset>
                  </wp:positionH>
                  <wp:positionV relativeFrom="paragraph">
                    <wp:posOffset>142240</wp:posOffset>
                  </wp:positionV>
                  <wp:extent cx="1374775" cy="1488440"/>
                  <wp:effectExtent l="0" t="0" r="0" b="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374775" cy="1488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24CA">
              <w:rPr>
                <w:b/>
                <w:u w:val="single"/>
              </w:rPr>
              <w:t>i) Diamond</w:t>
            </w:r>
          </w:p>
        </w:tc>
        <w:tc>
          <w:tcPr>
            <w:tcW w:w="4819" w:type="dxa"/>
          </w:tcPr>
          <w:p w:rsidR="00CE5403" w:rsidRPr="006524CA" w:rsidRDefault="00CE5403" w:rsidP="00CE5403">
            <w:pPr>
              <w:jc w:val="center"/>
              <w:rPr>
                <w:b/>
                <w:u w:val="single"/>
              </w:rPr>
            </w:pPr>
            <w:r w:rsidRPr="006524CA">
              <w:rPr>
                <w:b/>
                <w:u w:val="single"/>
              </w:rPr>
              <w:t>ii) Graphite</w:t>
            </w:r>
          </w:p>
        </w:tc>
      </w:tr>
      <w:tr w:rsidR="00CE5403" w:rsidTr="00CE5403">
        <w:tc>
          <w:tcPr>
            <w:tcW w:w="4928" w:type="dxa"/>
          </w:tcPr>
          <w:p w:rsidR="00CE5403" w:rsidRDefault="00CE5403" w:rsidP="00CE5403"/>
          <w:p w:rsidR="00CE5403" w:rsidRDefault="00CE5403" w:rsidP="00CE5403"/>
          <w:p w:rsidR="00CE5403" w:rsidRDefault="00CE5403" w:rsidP="00CE5403"/>
          <w:p w:rsidR="00CE5403" w:rsidRDefault="00CE5403" w:rsidP="00CE5403"/>
          <w:p w:rsidR="00CE5403" w:rsidRDefault="00CE5403" w:rsidP="00CE5403"/>
          <w:p w:rsidR="00CE5403" w:rsidRDefault="00CE5403" w:rsidP="00CE5403"/>
          <w:p w:rsidR="00CE5403" w:rsidRDefault="00CE5403" w:rsidP="00CE5403"/>
          <w:p w:rsidR="00CE5403" w:rsidRDefault="00CE5403" w:rsidP="00CE5403"/>
        </w:tc>
        <w:tc>
          <w:tcPr>
            <w:tcW w:w="4819" w:type="dxa"/>
          </w:tcPr>
          <w:p w:rsidR="00CE5403" w:rsidRDefault="001558D6" w:rsidP="00CE5403">
            <w:r>
              <w:rPr>
                <w:noProof/>
              </w:rPr>
              <w:pict>
                <v:group id="_x0000_s1586" style="position:absolute;margin-left:28.8pt;margin-top:.65pt;width:150.3pt;height:107.15pt;z-index:251803136;mso-position-horizontal-relative:text;mso-position-vertical-relative:text" coordorigin="4392,2901" coordsize="2180,1434">
                  <v:shape id="_x0000_s1587" type="#_x0000_t75" style="position:absolute;left:4392;top:2901;width:2180;height:1434">
                    <v:imagedata r:id="rId139" o:title=""/>
                  </v:shape>
                  <v:oval id="_x0000_s1588" style="position:absolute;left:4602;top:3115;width:446;height:73" strokecolor="navy"/>
                  <v:oval id="_x0000_s1589" style="position:absolute;left:4734;top:3868;width:446;height:73" strokecolor="navy"/>
                  <v:oval id="_x0000_s1590" style="position:absolute;left:5180;top:3000;width:446;height:73" strokecolor="navy"/>
                  <v:oval id="_x0000_s1591" style="position:absolute;left:5857;top:3115;width:446;height:73" strokecolor="navy"/>
                  <v:oval id="_x0000_s1592" style="position:absolute;left:5287;top:3188;width:446;height:73" strokecolor="navy"/>
                  <v:oval id="_x0000_s1593" style="position:absolute;left:5411;top:3941;width:446;height:73" strokecolor="navy"/>
                  <v:oval id="_x0000_s1594" style="position:absolute;left:4907;top:4062;width:446;height:73" strokecolor="navy"/>
                </v:group>
                <o:OLEObject Type="Embed" ProgID="PBrush" ShapeID="_x0000_s1587" DrawAspect="Content" ObjectID="_1506934648" r:id="rId143"/>
              </w:pict>
            </w:r>
          </w:p>
        </w:tc>
      </w:tr>
    </w:tbl>
    <w:p w:rsidR="007A60C7" w:rsidRPr="00746F57" w:rsidRDefault="007A60C7" w:rsidP="007A60C7"/>
    <w:p w:rsidR="007A60C7" w:rsidRPr="00746F57" w:rsidRDefault="007A60C7" w:rsidP="007A60C7">
      <w:pPr>
        <w:spacing w:after="120"/>
      </w:pPr>
      <w:r w:rsidRPr="00746F57">
        <w:t>In terms of structure and bonding, explain the differences between diamond and graphite.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6"/>
        <w:gridCol w:w="3685"/>
        <w:gridCol w:w="4643"/>
      </w:tblGrid>
      <w:tr w:rsidR="00CE5403" w:rsidRPr="00746F57" w:rsidTr="00CE5403">
        <w:trPr>
          <w:trHeight w:val="397"/>
        </w:trPr>
        <w:tc>
          <w:tcPr>
            <w:tcW w:w="1526" w:type="dxa"/>
          </w:tcPr>
          <w:p w:rsidR="00CE5403" w:rsidRPr="00746F57" w:rsidRDefault="00CE5403" w:rsidP="00CE5403"/>
        </w:tc>
        <w:tc>
          <w:tcPr>
            <w:tcW w:w="3685" w:type="dxa"/>
            <w:vAlign w:val="center"/>
          </w:tcPr>
          <w:p w:rsidR="00CE5403" w:rsidRPr="00746F57" w:rsidRDefault="00CE5403" w:rsidP="00CE5403">
            <w:pPr>
              <w:jc w:val="center"/>
              <w:rPr>
                <w:b/>
                <w:bCs/>
              </w:rPr>
            </w:pPr>
            <w:r w:rsidRPr="00746F57">
              <w:rPr>
                <w:b/>
                <w:bCs/>
              </w:rPr>
              <w:t>Diamond</w:t>
            </w:r>
          </w:p>
        </w:tc>
        <w:tc>
          <w:tcPr>
            <w:tcW w:w="4643" w:type="dxa"/>
            <w:vAlign w:val="center"/>
          </w:tcPr>
          <w:p w:rsidR="00CE5403" w:rsidRPr="00746F57" w:rsidRDefault="00CE5403" w:rsidP="00CE5403">
            <w:pPr>
              <w:jc w:val="center"/>
              <w:rPr>
                <w:b/>
                <w:bCs/>
              </w:rPr>
            </w:pPr>
            <w:r w:rsidRPr="00746F57">
              <w:rPr>
                <w:b/>
                <w:bCs/>
              </w:rPr>
              <w:t>Graphite</w:t>
            </w:r>
          </w:p>
        </w:tc>
      </w:tr>
      <w:tr w:rsidR="00CE5403" w:rsidRPr="00746F57" w:rsidTr="00CE5403">
        <w:trPr>
          <w:trHeight w:val="567"/>
        </w:trPr>
        <w:tc>
          <w:tcPr>
            <w:tcW w:w="1526" w:type="dxa"/>
          </w:tcPr>
          <w:p w:rsidR="00CE5403" w:rsidRPr="00746F57" w:rsidRDefault="00CE5403" w:rsidP="00CE5403">
            <w:r w:rsidRPr="00746F57">
              <w:t>Appearance</w:t>
            </w:r>
          </w:p>
        </w:tc>
        <w:tc>
          <w:tcPr>
            <w:tcW w:w="3685" w:type="dxa"/>
          </w:tcPr>
          <w:p w:rsidR="00CE5403" w:rsidRPr="00D027CD" w:rsidRDefault="00CE5403" w:rsidP="00CE5403">
            <w:pPr>
              <w:rPr>
                <w:rFonts w:ascii="Arial" w:hAnsi="Arial" w:cs="Arial"/>
                <w:color w:val="000080"/>
              </w:rPr>
            </w:pPr>
            <w:r>
              <w:rPr>
                <w:rFonts w:ascii="Arial" w:hAnsi="Arial" w:cs="Arial"/>
                <w:color w:val="000080"/>
              </w:rPr>
              <w:t>Shiny transparent crystal</w:t>
            </w:r>
          </w:p>
        </w:tc>
        <w:tc>
          <w:tcPr>
            <w:tcW w:w="4643" w:type="dxa"/>
          </w:tcPr>
          <w:p w:rsidR="00CE5403" w:rsidRPr="00D027CD" w:rsidRDefault="00CE5403" w:rsidP="00CE5403">
            <w:pPr>
              <w:rPr>
                <w:rFonts w:ascii="Arial" w:hAnsi="Arial" w:cs="Arial"/>
                <w:color w:val="000080"/>
              </w:rPr>
            </w:pPr>
            <w:r>
              <w:rPr>
                <w:rFonts w:ascii="Arial" w:hAnsi="Arial" w:cs="Arial"/>
                <w:color w:val="000080"/>
              </w:rPr>
              <w:t>Dull grey / black solid</w:t>
            </w:r>
          </w:p>
        </w:tc>
      </w:tr>
      <w:tr w:rsidR="00CE5403" w:rsidRPr="00746F57" w:rsidTr="00CE5403">
        <w:trPr>
          <w:trHeight w:val="851"/>
        </w:trPr>
        <w:tc>
          <w:tcPr>
            <w:tcW w:w="1526" w:type="dxa"/>
          </w:tcPr>
          <w:p w:rsidR="00CE5403" w:rsidRPr="00746F57" w:rsidRDefault="00CE5403" w:rsidP="00CE5403">
            <w:r w:rsidRPr="00746F57">
              <w:t>Ability to conduct heat</w:t>
            </w:r>
          </w:p>
        </w:tc>
        <w:tc>
          <w:tcPr>
            <w:tcW w:w="3685" w:type="dxa"/>
          </w:tcPr>
          <w:p w:rsidR="00CE5403" w:rsidRPr="00D027CD" w:rsidRDefault="00CE5403" w:rsidP="00CE5403">
            <w:pPr>
              <w:rPr>
                <w:rFonts w:ascii="Arial" w:hAnsi="Arial" w:cs="Arial"/>
                <w:color w:val="000080"/>
              </w:rPr>
            </w:pPr>
            <w:r>
              <w:rPr>
                <w:rFonts w:ascii="Arial" w:hAnsi="Arial" w:cs="Arial"/>
                <w:color w:val="000080"/>
              </w:rPr>
              <w:t>Yes but no delocalised e</w:t>
            </w:r>
            <w:r>
              <w:rPr>
                <w:rFonts w:ascii="Arial" w:hAnsi="Arial" w:cs="Arial"/>
                <w:color w:val="000080"/>
                <w:vertAlign w:val="superscript"/>
              </w:rPr>
              <w:t xml:space="preserve">- </w:t>
            </w:r>
            <w:r>
              <w:rPr>
                <w:rFonts w:ascii="Arial" w:hAnsi="Arial" w:cs="Arial"/>
                <w:color w:val="000080"/>
              </w:rPr>
              <w:t>, it is a quantum effect – you do not need to know about this</w:t>
            </w:r>
          </w:p>
        </w:tc>
        <w:tc>
          <w:tcPr>
            <w:tcW w:w="4643" w:type="dxa"/>
            <w:vMerge w:val="restart"/>
          </w:tcPr>
          <w:p w:rsidR="00CE5403" w:rsidRPr="0032670D" w:rsidRDefault="00CE5403" w:rsidP="00CE5403">
            <w:pPr>
              <w:pStyle w:val="Header"/>
              <w:widowControl w:val="0"/>
              <w:tabs>
                <w:tab w:val="clear" w:pos="4153"/>
                <w:tab w:val="clear" w:pos="8306"/>
              </w:tabs>
              <w:autoSpaceDE w:val="0"/>
              <w:autoSpaceDN w:val="0"/>
              <w:adjustRightInd w:val="0"/>
              <w:rPr>
                <w:rFonts w:ascii="Arial" w:hAnsi="Arial" w:cs="Arial"/>
                <w:color w:val="000080"/>
              </w:rPr>
            </w:pPr>
            <w:r w:rsidRPr="0032670D">
              <w:rPr>
                <w:rFonts w:ascii="Arial" w:hAnsi="Arial" w:cs="Arial"/>
                <w:color w:val="000080"/>
              </w:rPr>
              <w:t>C atoms covalently bonded to three others forming sheets of hexagons, fourth electron is delocalised within the sheet.</w:t>
            </w:r>
          </w:p>
          <w:p w:rsidR="00CE5403" w:rsidRDefault="00CE5403" w:rsidP="00CE5403">
            <w:pPr>
              <w:rPr>
                <w:rFonts w:ascii="Arial" w:hAnsi="Arial" w:cs="Arial"/>
                <w:color w:val="000080"/>
              </w:rPr>
            </w:pPr>
            <w:r w:rsidRPr="000367D3">
              <w:rPr>
                <w:rFonts w:ascii="Arial" w:hAnsi="Arial" w:cs="Arial"/>
                <w:b/>
                <w:color w:val="000080"/>
              </w:rPr>
              <w:t>Electrical conductivity</w:t>
            </w:r>
            <w:r w:rsidRPr="0032670D">
              <w:rPr>
                <w:rFonts w:ascii="Arial" w:hAnsi="Arial" w:cs="Arial"/>
                <w:color w:val="000080"/>
              </w:rPr>
              <w:t xml:space="preserve"> – good </w:t>
            </w:r>
            <w:r w:rsidRPr="0032670D">
              <w:rPr>
                <w:rFonts w:ascii="Arial" w:hAnsi="Arial" w:cs="Arial"/>
                <w:color w:val="000080"/>
                <w:u w:val="single"/>
              </w:rPr>
              <w:t>along layers</w:t>
            </w:r>
            <w:r w:rsidRPr="0032670D">
              <w:rPr>
                <w:rFonts w:ascii="Arial" w:hAnsi="Arial" w:cs="Arial"/>
                <w:color w:val="000080"/>
              </w:rPr>
              <w:t>, delocalised e- free to move with applied p.d.</w:t>
            </w:r>
            <w:r>
              <w:rPr>
                <w:rFonts w:ascii="Arial" w:hAnsi="Arial" w:cs="Arial"/>
                <w:color w:val="000080"/>
              </w:rPr>
              <w:t>, current = flow of electrons.</w:t>
            </w:r>
          </w:p>
          <w:p w:rsidR="00CE5403" w:rsidRPr="000367D3" w:rsidRDefault="00CE5403" w:rsidP="00CE5403">
            <w:r w:rsidRPr="000367D3">
              <w:rPr>
                <w:rFonts w:ascii="Arial" w:hAnsi="Arial" w:cs="Arial"/>
                <w:b/>
                <w:color w:val="000080"/>
              </w:rPr>
              <w:t>Heat energy</w:t>
            </w:r>
            <w:r>
              <w:rPr>
                <w:rFonts w:ascii="Arial" w:hAnsi="Arial" w:cs="Arial"/>
                <w:color w:val="000080"/>
              </w:rPr>
              <w:t xml:space="preserve"> transferred by e</w:t>
            </w:r>
            <w:r>
              <w:rPr>
                <w:rFonts w:ascii="Arial" w:hAnsi="Arial" w:cs="Arial"/>
                <w:color w:val="000080"/>
                <w:vertAlign w:val="superscript"/>
              </w:rPr>
              <w:t>-</w:t>
            </w:r>
            <w:r>
              <w:rPr>
                <w:rFonts w:ascii="Arial" w:hAnsi="Arial" w:cs="Arial"/>
                <w:color w:val="000080"/>
              </w:rPr>
              <w:t xml:space="preserve"> gaining KE and transferring it along layers.</w:t>
            </w:r>
          </w:p>
        </w:tc>
      </w:tr>
      <w:tr w:rsidR="00CE5403" w:rsidRPr="00746F57" w:rsidTr="00CE5403">
        <w:trPr>
          <w:trHeight w:val="851"/>
        </w:trPr>
        <w:tc>
          <w:tcPr>
            <w:tcW w:w="1526" w:type="dxa"/>
          </w:tcPr>
          <w:p w:rsidR="00CE5403" w:rsidRPr="00746F57" w:rsidRDefault="00CE5403" w:rsidP="00CE5403">
            <w:r w:rsidRPr="00746F57">
              <w:t>Ability to conduct electricity</w:t>
            </w:r>
          </w:p>
        </w:tc>
        <w:tc>
          <w:tcPr>
            <w:tcW w:w="3685" w:type="dxa"/>
          </w:tcPr>
          <w:p w:rsidR="00CE5403" w:rsidRPr="00D027CD" w:rsidRDefault="00CE5403" w:rsidP="00CE5403">
            <w:pPr>
              <w:rPr>
                <w:rFonts w:ascii="Arial" w:hAnsi="Arial" w:cs="Arial"/>
                <w:color w:val="000080"/>
              </w:rPr>
            </w:pPr>
            <w:r>
              <w:rPr>
                <w:rFonts w:ascii="Arial" w:hAnsi="Arial" w:cs="Arial"/>
                <w:color w:val="000080"/>
              </w:rPr>
              <w:t>No – all electrons are localised within covalent bonds.</w:t>
            </w:r>
          </w:p>
        </w:tc>
        <w:tc>
          <w:tcPr>
            <w:tcW w:w="4643" w:type="dxa"/>
            <w:vMerge/>
          </w:tcPr>
          <w:p w:rsidR="00CE5403" w:rsidRPr="00746F57" w:rsidRDefault="00CE5403" w:rsidP="00CE5403"/>
        </w:tc>
      </w:tr>
      <w:tr w:rsidR="00CE5403" w:rsidRPr="00746F57" w:rsidTr="00CE5403">
        <w:trPr>
          <w:trHeight w:val="851"/>
        </w:trPr>
        <w:tc>
          <w:tcPr>
            <w:tcW w:w="1526" w:type="dxa"/>
          </w:tcPr>
          <w:p w:rsidR="00CE5403" w:rsidRPr="00746F57" w:rsidRDefault="00CE5403" w:rsidP="00CE5403">
            <w:r w:rsidRPr="00746F57">
              <w:t>Density</w:t>
            </w:r>
          </w:p>
        </w:tc>
        <w:tc>
          <w:tcPr>
            <w:tcW w:w="3685" w:type="dxa"/>
          </w:tcPr>
          <w:p w:rsidR="00CE5403" w:rsidRDefault="00CE5403" w:rsidP="00CE5403">
            <w:pPr>
              <w:jc w:val="center"/>
            </w:pPr>
            <w:r w:rsidRPr="00746F57">
              <w:t>3.5</w:t>
            </w:r>
            <w:r>
              <w:t>3</w:t>
            </w:r>
            <w:r w:rsidRPr="00746F57">
              <w:t xml:space="preserve"> g cm</w:t>
            </w:r>
            <w:r w:rsidRPr="00746F57">
              <w:rPr>
                <w:vertAlign w:val="superscript"/>
              </w:rPr>
              <w:t>-1</w:t>
            </w:r>
          </w:p>
          <w:p w:rsidR="00CE5403" w:rsidRPr="00D027CD" w:rsidRDefault="00CE5403" w:rsidP="00CE5403">
            <w:pPr>
              <w:jc w:val="center"/>
              <w:rPr>
                <w:rFonts w:ascii="Arial" w:hAnsi="Arial" w:cs="Arial"/>
                <w:color w:val="000080"/>
              </w:rPr>
            </w:pPr>
            <w:r>
              <w:rPr>
                <w:rFonts w:ascii="Arial" w:hAnsi="Arial" w:cs="Arial"/>
                <w:color w:val="000080"/>
              </w:rPr>
              <w:t>High, tetrahedrally bonded C atoms held close together so a large number of atoms per unit volume</w:t>
            </w:r>
          </w:p>
        </w:tc>
        <w:tc>
          <w:tcPr>
            <w:tcW w:w="4643" w:type="dxa"/>
          </w:tcPr>
          <w:p w:rsidR="00CE5403" w:rsidRDefault="00CE5403" w:rsidP="00CE5403">
            <w:pPr>
              <w:jc w:val="center"/>
            </w:pPr>
            <w:r w:rsidRPr="00746F57">
              <w:t>2.2</w:t>
            </w:r>
            <w:r>
              <w:t>5</w:t>
            </w:r>
            <w:r w:rsidRPr="00746F57">
              <w:t xml:space="preserve"> g cm</w:t>
            </w:r>
            <w:r w:rsidRPr="00746F57">
              <w:rPr>
                <w:vertAlign w:val="superscript"/>
              </w:rPr>
              <w:t>-1</w:t>
            </w:r>
          </w:p>
          <w:p w:rsidR="00CE5403" w:rsidRPr="00D027CD" w:rsidRDefault="00CE5403" w:rsidP="00CE5403">
            <w:pPr>
              <w:jc w:val="center"/>
              <w:rPr>
                <w:rFonts w:ascii="Arial" w:hAnsi="Arial" w:cs="Arial"/>
                <w:color w:val="000080"/>
              </w:rPr>
            </w:pPr>
            <w:r>
              <w:rPr>
                <w:rFonts w:ascii="Arial" w:hAnsi="Arial" w:cs="Arial"/>
                <w:color w:val="000080"/>
              </w:rPr>
              <w:t>Low, due to large spaces between hexagonally bonded sheets</w:t>
            </w:r>
          </w:p>
        </w:tc>
      </w:tr>
      <w:tr w:rsidR="00CE5403" w:rsidRPr="00746F57" w:rsidTr="00CE5403">
        <w:trPr>
          <w:trHeight w:val="624"/>
        </w:trPr>
        <w:tc>
          <w:tcPr>
            <w:tcW w:w="1526" w:type="dxa"/>
          </w:tcPr>
          <w:p w:rsidR="00CE5403" w:rsidRPr="00746F57" w:rsidRDefault="00CE5403" w:rsidP="00CE5403">
            <w:r>
              <w:t>Solubility</w:t>
            </w:r>
          </w:p>
        </w:tc>
        <w:tc>
          <w:tcPr>
            <w:tcW w:w="3685" w:type="dxa"/>
          </w:tcPr>
          <w:p w:rsidR="00CE5403" w:rsidRPr="00746F57" w:rsidRDefault="00CE5403" w:rsidP="00CE5403">
            <w:r w:rsidRPr="00D027CD">
              <w:rPr>
                <w:rFonts w:ascii="Arial" w:hAnsi="Arial" w:cs="Arial"/>
                <w:color w:val="000080"/>
              </w:rPr>
              <w:t>Insoluble in polar and non-polar solvents as it is a giant structure</w:t>
            </w:r>
          </w:p>
        </w:tc>
        <w:tc>
          <w:tcPr>
            <w:tcW w:w="4643" w:type="dxa"/>
          </w:tcPr>
          <w:p w:rsidR="00CE5403" w:rsidRPr="00D027CD" w:rsidRDefault="00CE5403" w:rsidP="00CE5403">
            <w:pPr>
              <w:rPr>
                <w:rFonts w:ascii="Arial" w:hAnsi="Arial" w:cs="Arial"/>
                <w:color w:val="000080"/>
              </w:rPr>
            </w:pPr>
            <w:r w:rsidRPr="00D027CD">
              <w:rPr>
                <w:rFonts w:ascii="Arial" w:hAnsi="Arial" w:cs="Arial"/>
                <w:color w:val="000080"/>
              </w:rPr>
              <w:t>Insoluble in polar and non-polar solvents as it is a giant structure</w:t>
            </w:r>
          </w:p>
        </w:tc>
      </w:tr>
      <w:tr w:rsidR="00CE5403" w:rsidRPr="00746F57" w:rsidTr="00CE5403">
        <w:trPr>
          <w:trHeight w:val="851"/>
        </w:trPr>
        <w:tc>
          <w:tcPr>
            <w:tcW w:w="1526" w:type="dxa"/>
          </w:tcPr>
          <w:p w:rsidR="00CE5403" w:rsidRPr="00746F57" w:rsidRDefault="00CE5403" w:rsidP="00CE5403">
            <w:r w:rsidRPr="00746F57">
              <w:t>Hardness</w:t>
            </w:r>
          </w:p>
        </w:tc>
        <w:tc>
          <w:tcPr>
            <w:tcW w:w="3685" w:type="dxa"/>
          </w:tcPr>
          <w:p w:rsidR="00CE5403" w:rsidRPr="00746F57" w:rsidRDefault="00CE5403" w:rsidP="00CE5403">
            <w:r>
              <w:rPr>
                <w:rFonts w:ascii="Arial" w:hAnsi="Arial" w:cs="Arial"/>
                <w:color w:val="000080"/>
              </w:rPr>
              <w:t>Hardest natural substance known. Tetrahedrally bonded C atoms form a strong rigid structure</w:t>
            </w:r>
          </w:p>
        </w:tc>
        <w:tc>
          <w:tcPr>
            <w:tcW w:w="4643" w:type="dxa"/>
          </w:tcPr>
          <w:p w:rsidR="00CE5403" w:rsidRPr="00746F57" w:rsidRDefault="00CE5403" w:rsidP="00CE5403">
            <w:r>
              <w:rPr>
                <w:rFonts w:ascii="Arial" w:hAnsi="Arial" w:cs="Arial"/>
                <w:color w:val="000080"/>
              </w:rPr>
              <w:t xml:space="preserve">Soft, layers rub off.  </w:t>
            </w:r>
            <w:r w:rsidRPr="0032670D">
              <w:rPr>
                <w:rFonts w:ascii="Arial" w:hAnsi="Arial" w:cs="Arial"/>
                <w:color w:val="000080"/>
              </w:rPr>
              <w:t xml:space="preserve">Sheets weakly held to adjacent ones by </w:t>
            </w:r>
            <w:r>
              <w:rPr>
                <w:rFonts w:ascii="Arial" w:hAnsi="Arial" w:cs="Arial"/>
                <w:color w:val="000080"/>
              </w:rPr>
              <w:t>weak dispersion</w:t>
            </w:r>
            <w:r w:rsidRPr="0032670D">
              <w:rPr>
                <w:rFonts w:ascii="Arial" w:hAnsi="Arial" w:cs="Arial"/>
                <w:color w:val="000080"/>
              </w:rPr>
              <w:t xml:space="preserve"> forces</w:t>
            </w:r>
          </w:p>
        </w:tc>
      </w:tr>
      <w:tr w:rsidR="00CE5403" w:rsidRPr="00746F57" w:rsidTr="00CE5403">
        <w:trPr>
          <w:trHeight w:val="567"/>
        </w:trPr>
        <w:tc>
          <w:tcPr>
            <w:tcW w:w="1526" w:type="dxa"/>
          </w:tcPr>
          <w:p w:rsidR="00CE5403" w:rsidRPr="00746F57" w:rsidRDefault="00CE5403" w:rsidP="00CE5403">
            <w:r w:rsidRPr="00746F57">
              <w:t>Uses</w:t>
            </w:r>
          </w:p>
        </w:tc>
        <w:tc>
          <w:tcPr>
            <w:tcW w:w="3685" w:type="dxa"/>
          </w:tcPr>
          <w:p w:rsidR="00CE5403" w:rsidRPr="00A618B3" w:rsidRDefault="00CE5403" w:rsidP="00CE5403">
            <w:pPr>
              <w:rPr>
                <w:rFonts w:ascii="Arial" w:hAnsi="Arial" w:cs="Arial"/>
                <w:color w:val="000080"/>
              </w:rPr>
            </w:pPr>
            <w:r w:rsidRPr="00A618B3">
              <w:rPr>
                <w:rFonts w:ascii="Arial" w:hAnsi="Arial" w:cs="Arial"/>
                <w:color w:val="000080"/>
              </w:rPr>
              <w:t>On surfaces of cutting/drilling tips</w:t>
            </w:r>
          </w:p>
        </w:tc>
        <w:tc>
          <w:tcPr>
            <w:tcW w:w="4643" w:type="dxa"/>
          </w:tcPr>
          <w:p w:rsidR="00CE5403" w:rsidRPr="00746F57" w:rsidRDefault="00CE5403" w:rsidP="00CE5403">
            <w:r w:rsidRPr="0032670D">
              <w:rPr>
                <w:rFonts w:ascii="Arial" w:hAnsi="Arial" w:cs="Arial"/>
                <w:color w:val="000080"/>
              </w:rPr>
              <w:t>Good lubricant</w:t>
            </w:r>
            <w:r w:rsidR="00EC13B4">
              <w:rPr>
                <w:rFonts w:ascii="Arial" w:hAnsi="Arial" w:cs="Arial"/>
                <w:color w:val="000080"/>
              </w:rPr>
              <w:t>.</w:t>
            </w:r>
          </w:p>
        </w:tc>
      </w:tr>
    </w:tbl>
    <w:p w:rsidR="007A60C7" w:rsidRDefault="007A60C7" w:rsidP="007A60C7">
      <w:pPr>
        <w:widowControl w:val="0"/>
        <w:autoSpaceDE w:val="0"/>
        <w:autoSpaceDN w:val="0"/>
        <w:adjustRightInd w:val="0"/>
        <w:spacing w:line="273" w:lineRule="exact"/>
        <w:ind w:right="302"/>
        <w:rPr>
          <w:b/>
          <w:sz w:val="28"/>
          <w:szCs w:val="28"/>
        </w:rPr>
      </w:pPr>
      <w:r>
        <w:rPr>
          <w:b/>
          <w:sz w:val="28"/>
          <w:szCs w:val="28"/>
        </w:rPr>
        <w:br w:type="page"/>
      </w:r>
    </w:p>
    <w:p w:rsidR="007A60C7" w:rsidRDefault="007A60C7" w:rsidP="007A60C7">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8"/>
          <w:szCs w:val="28"/>
        </w:rPr>
      </w:pPr>
      <w:r>
        <w:rPr>
          <w:noProof/>
          <w:sz w:val="28"/>
          <w:szCs w:val="28"/>
        </w:rPr>
        <w:lastRenderedPageBreak/>
        <w:drawing>
          <wp:anchor distT="0" distB="0" distL="114300" distR="114300" simplePos="0" relativeHeight="251779584" behindDoc="0" locked="0" layoutInCell="1" allowOverlap="1" wp14:anchorId="0C574303" wp14:editId="0AB28EF4">
            <wp:simplePos x="0" y="0"/>
            <wp:positionH relativeFrom="column">
              <wp:posOffset>5104130</wp:posOffset>
            </wp:positionH>
            <wp:positionV relativeFrom="paragraph">
              <wp:posOffset>1905</wp:posOffset>
            </wp:positionV>
            <wp:extent cx="832485" cy="334645"/>
            <wp:effectExtent l="0" t="0" r="5715" b="8255"/>
            <wp:wrapNone/>
            <wp:docPr id="346" name="Picture 346"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New exerci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METALLIC BONDING</w:t>
      </w:r>
    </w:p>
    <w:p w:rsidR="007A60C7" w:rsidRPr="00883224" w:rsidRDefault="007A60C7" w:rsidP="007A60C7">
      <w:pPr>
        <w:widowControl w:val="0"/>
        <w:autoSpaceDE w:val="0"/>
        <w:autoSpaceDN w:val="0"/>
        <w:adjustRightInd w:val="0"/>
        <w:spacing w:line="283" w:lineRule="exact"/>
      </w:pPr>
      <w:r>
        <w:rPr>
          <w:noProof/>
        </w:rPr>
        <w:drawing>
          <wp:anchor distT="0" distB="0" distL="114300" distR="114300" simplePos="0" relativeHeight="251790848" behindDoc="0" locked="0" layoutInCell="1" allowOverlap="1" wp14:anchorId="76AC275A" wp14:editId="456EA68D">
            <wp:simplePos x="0" y="0"/>
            <wp:positionH relativeFrom="column">
              <wp:posOffset>5544185</wp:posOffset>
            </wp:positionH>
            <wp:positionV relativeFrom="paragraph">
              <wp:posOffset>-346710</wp:posOffset>
            </wp:positionV>
            <wp:extent cx="546735" cy="546735"/>
            <wp:effectExtent l="0" t="0" r="5715" b="5715"/>
            <wp:wrapNone/>
            <wp:docPr id="76" name="Picture 76" descr="New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ew Referenc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6735" cy="54673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44" w:history="1">
        <w:r w:rsidRPr="00883224">
          <w:rPr>
            <w:rStyle w:val="Hyperlink"/>
          </w:rPr>
          <w:t>http://www.chemguide.co.uk/atoms/bonding/metallic.html</w:t>
        </w:r>
      </w:hyperlink>
    </w:p>
    <w:p w:rsidR="007A60C7" w:rsidRPr="00883224" w:rsidRDefault="007A60C7" w:rsidP="007A60C7">
      <w:r>
        <w:t>Ref</w:t>
      </w:r>
      <w:r w:rsidRPr="00883224">
        <w:t xml:space="preserve">: </w:t>
      </w:r>
      <w:r w:rsidRPr="00883224">
        <w:tab/>
        <w:t>Facer AS Chemistry p</w:t>
      </w:r>
      <w:r>
        <w:t>101 - 102</w:t>
      </w:r>
    </w:p>
    <w:p w:rsidR="007A60C7" w:rsidRPr="00883224" w:rsidRDefault="001558D6" w:rsidP="007A60C7">
      <w:pPr>
        <w:widowControl w:val="0"/>
        <w:tabs>
          <w:tab w:val="left" w:pos="1267"/>
        </w:tabs>
        <w:autoSpaceDE w:val="0"/>
        <w:autoSpaceDN w:val="0"/>
        <w:adjustRightInd w:val="0"/>
        <w:spacing w:line="278" w:lineRule="exact"/>
        <w:jc w:val="both"/>
      </w:pPr>
      <w:hyperlink r:id="rId145" w:history="1">
        <w:r w:rsidR="007A60C7" w:rsidRPr="00883224">
          <w:rPr>
            <w:rStyle w:val="Hyperlink"/>
          </w:rPr>
          <w:t>http://www.drkstreet.com/resources/metallic-bonding-animation.swf</w:t>
        </w:r>
      </w:hyperlink>
    </w:p>
    <w:p w:rsidR="007A60C7" w:rsidRDefault="007A60C7" w:rsidP="007A60C7"/>
    <w:p w:rsidR="007A60C7" w:rsidRDefault="007A60C7" w:rsidP="007A60C7">
      <w:pPr>
        <w:rPr>
          <w:b/>
        </w:rPr>
      </w:pPr>
      <w:r>
        <w:t xml:space="preserve">Because metals have large atoms the electrons are far from the nucleus.  </w:t>
      </w:r>
      <w:r w:rsidRPr="00883224">
        <w:t xml:space="preserve">Metals have </w:t>
      </w:r>
      <w:r w:rsidRPr="006539FD">
        <w:rPr>
          <w:b/>
        </w:rPr>
        <w:t>low ionisation energies.</w:t>
      </w:r>
      <w:r>
        <w:t xml:space="preserve">  This means that metal atoms have a </w:t>
      </w:r>
      <w:r>
        <w:rPr>
          <w:b/>
        </w:rPr>
        <w:t>high tendency to lose electrons and form positive ions.</w:t>
      </w:r>
    </w:p>
    <w:p w:rsidR="007A60C7" w:rsidRPr="00883224" w:rsidRDefault="007A60C7" w:rsidP="007A60C7">
      <w:r w:rsidRPr="00883224">
        <w:t xml:space="preserve">The properties of metals depend on the way the atoms are packed </w:t>
      </w:r>
      <w:r>
        <w:t xml:space="preserve">(structure) </w:t>
      </w:r>
      <w:r w:rsidRPr="00883224">
        <w:t>and the bonding of the atoms</w:t>
      </w:r>
      <w:r>
        <w:t xml:space="preserve"> making up the metal structure.</w:t>
      </w:r>
    </w:p>
    <w:p w:rsidR="007A60C7" w:rsidRDefault="007A60C7" w:rsidP="007A60C7">
      <w:pPr>
        <w:widowControl w:val="0"/>
        <w:tabs>
          <w:tab w:val="left" w:pos="504"/>
        </w:tabs>
        <w:autoSpaceDE w:val="0"/>
        <w:autoSpaceDN w:val="0"/>
        <w:adjustRightInd w:val="0"/>
        <w:spacing w:line="283" w:lineRule="exact"/>
        <w:jc w:val="both"/>
      </w:pPr>
      <w:r w:rsidRPr="00883224">
        <w:t xml:space="preserve">Most metals have </w:t>
      </w:r>
      <w:r>
        <w:t xml:space="preserve">fairly </w:t>
      </w:r>
      <w:r w:rsidRPr="00883224">
        <w:t>high melting points suggesting that the attractive forces be</w:t>
      </w:r>
      <w:r>
        <w:t>tween cations and delocalised electrons</w:t>
      </w:r>
      <w:r w:rsidRPr="00883224">
        <w:t xml:space="preserve"> are strong.  Metallic</w:t>
      </w:r>
      <w:r>
        <w:t xml:space="preserve"> atoms readily lose their</w:t>
      </w:r>
      <w:r w:rsidRPr="00883224">
        <w:t xml:space="preserve"> outer shell electrons which move randomly throughout the crystal structure</w:t>
      </w:r>
      <w:r>
        <w:t>, are shared by all the neighbouring positive ions</w:t>
      </w:r>
      <w:r w:rsidRPr="00883224">
        <w:t xml:space="preserve"> and are said to be </w:t>
      </w:r>
      <w:r w:rsidRPr="00883224">
        <w:rPr>
          <w:b/>
          <w:bCs/>
        </w:rPr>
        <w:t>delocalised</w:t>
      </w:r>
      <w:r>
        <w:t>.</w:t>
      </w:r>
    </w:p>
    <w:p w:rsidR="007A60C7" w:rsidRPr="00883224" w:rsidRDefault="001558D6" w:rsidP="007A60C7">
      <w:pPr>
        <w:widowControl w:val="0"/>
        <w:tabs>
          <w:tab w:val="left" w:pos="504"/>
        </w:tabs>
        <w:autoSpaceDE w:val="0"/>
        <w:autoSpaceDN w:val="0"/>
        <w:adjustRightInd w:val="0"/>
        <w:spacing w:line="283" w:lineRule="exact"/>
        <w:jc w:val="both"/>
      </w:pPr>
      <w:r>
        <w:rPr>
          <w:noProof/>
          <w:sz w:val="20"/>
          <w:lang w:eastAsia="en-US"/>
        </w:rPr>
        <w:pict>
          <v:shape id="_x0000_s1583" type="#_x0000_t75" style="position:absolute;left:0;text-align:left;margin-left:277.05pt;margin-top:4.6pt;width:207.75pt;height:98.95pt;z-index:251786752">
            <v:imagedata r:id="rId146" o:title="" cropbottom="12893f"/>
          </v:shape>
          <o:OLEObject Type="Embed" ProgID="MSPhotoEd.3" ShapeID="_x0000_s1583" DrawAspect="Content" ObjectID="_1506934649" r:id="rId147"/>
        </w:pict>
      </w:r>
    </w:p>
    <w:p w:rsidR="007A60C7" w:rsidRPr="00883224" w:rsidRDefault="007A60C7" w:rsidP="007A60C7">
      <w:pPr>
        <w:widowControl w:val="0"/>
        <w:tabs>
          <w:tab w:val="left" w:pos="0"/>
        </w:tabs>
        <w:autoSpaceDE w:val="0"/>
        <w:autoSpaceDN w:val="0"/>
        <w:adjustRightInd w:val="0"/>
        <w:spacing w:line="360" w:lineRule="auto"/>
        <w:jc w:val="both"/>
      </w:pPr>
      <w:r w:rsidRPr="00883224">
        <w:t>Metals of group 1 lose one electron.</w:t>
      </w:r>
    </w:p>
    <w:p w:rsidR="007A60C7" w:rsidRPr="00883224" w:rsidRDefault="007A60C7" w:rsidP="007A60C7">
      <w:pPr>
        <w:widowControl w:val="0"/>
        <w:autoSpaceDE w:val="0"/>
        <w:autoSpaceDN w:val="0"/>
        <w:adjustRightInd w:val="0"/>
        <w:spacing w:line="360" w:lineRule="auto"/>
      </w:pPr>
      <w:r>
        <w:t>Metals of group 2 lose</w:t>
      </w:r>
      <w:r w:rsidR="00CE5403">
        <w:t xml:space="preserve"> </w:t>
      </w:r>
      <w:r w:rsidR="00CE5403">
        <w:rPr>
          <w:rFonts w:ascii="Arial" w:hAnsi="Arial" w:cs="Arial"/>
          <w:color w:val="000080"/>
        </w:rPr>
        <w:t>two electrons</w:t>
      </w:r>
      <w:r w:rsidRPr="00883224">
        <w:t xml:space="preserve"> </w:t>
      </w:r>
    </w:p>
    <w:p w:rsidR="007A60C7" w:rsidRPr="00883224" w:rsidRDefault="007A60C7" w:rsidP="007A60C7">
      <w:pPr>
        <w:widowControl w:val="0"/>
        <w:autoSpaceDE w:val="0"/>
        <w:autoSpaceDN w:val="0"/>
        <w:adjustRightInd w:val="0"/>
        <w:spacing w:line="360" w:lineRule="auto"/>
      </w:pPr>
      <w:r w:rsidRPr="00883224">
        <w:t xml:space="preserve">Metals of </w:t>
      </w:r>
      <w:r w:rsidR="00CE5403">
        <w:t xml:space="preserve">group 3 lose </w:t>
      </w:r>
      <w:r w:rsidR="00CE5403">
        <w:rPr>
          <w:rFonts w:ascii="Arial" w:hAnsi="Arial" w:cs="Arial"/>
          <w:color w:val="000080"/>
        </w:rPr>
        <w:t>three electrons</w:t>
      </w:r>
    </w:p>
    <w:p w:rsidR="007A60C7" w:rsidRPr="00883224" w:rsidRDefault="007A60C7" w:rsidP="007A60C7">
      <w:pPr>
        <w:widowControl w:val="0"/>
        <w:tabs>
          <w:tab w:val="left" w:pos="1224"/>
        </w:tabs>
        <w:autoSpaceDE w:val="0"/>
        <w:autoSpaceDN w:val="0"/>
        <w:adjustRightInd w:val="0"/>
        <w:spacing w:line="360" w:lineRule="auto"/>
        <w:jc w:val="both"/>
      </w:pPr>
      <w:r w:rsidRPr="00883224">
        <w:t>Transition metals - the situation is more complex.</w:t>
      </w:r>
    </w:p>
    <w:p w:rsidR="007A60C7" w:rsidRDefault="007A60C7" w:rsidP="007A60C7">
      <w:pPr>
        <w:widowControl w:val="0"/>
        <w:tabs>
          <w:tab w:val="left" w:pos="1224"/>
        </w:tabs>
        <w:autoSpaceDE w:val="0"/>
        <w:autoSpaceDN w:val="0"/>
        <w:adjustRightInd w:val="0"/>
        <w:spacing w:before="120" w:line="283" w:lineRule="exact"/>
        <w:jc w:val="both"/>
      </w:pPr>
    </w:p>
    <w:p w:rsidR="007A60C7" w:rsidRPr="00883224" w:rsidRDefault="007A60C7" w:rsidP="007A60C7">
      <w:pPr>
        <w:widowControl w:val="0"/>
        <w:tabs>
          <w:tab w:val="left" w:pos="1224"/>
        </w:tabs>
        <w:autoSpaceDE w:val="0"/>
        <w:autoSpaceDN w:val="0"/>
        <w:adjustRightInd w:val="0"/>
        <w:spacing w:before="120" w:line="283" w:lineRule="exact"/>
        <w:jc w:val="both"/>
      </w:pPr>
      <w:r>
        <w:rPr>
          <w:noProof/>
          <w:sz w:val="20"/>
        </w:rPr>
        <mc:AlternateContent>
          <mc:Choice Requires="wps">
            <w:drawing>
              <wp:anchor distT="0" distB="0" distL="114300" distR="114300" simplePos="0" relativeHeight="251788800" behindDoc="0" locked="0" layoutInCell="1" allowOverlap="1" wp14:anchorId="2D49F1A6" wp14:editId="08C84713">
                <wp:simplePos x="0" y="0"/>
                <wp:positionH relativeFrom="column">
                  <wp:posOffset>2496185</wp:posOffset>
                </wp:positionH>
                <wp:positionV relativeFrom="paragraph">
                  <wp:posOffset>49530</wp:posOffset>
                </wp:positionV>
                <wp:extent cx="1939925" cy="170815"/>
                <wp:effectExtent l="635" t="1905" r="2540" b="0"/>
                <wp:wrapNone/>
                <wp:docPr id="21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17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5E07" w:rsidRDefault="006F5E07" w:rsidP="007A60C7">
                            <w:pPr>
                              <w:rPr>
                                <w:rFonts w:ascii="Arial" w:hAnsi="Arial" w:cs="Arial"/>
                                <w:sz w:val="20"/>
                              </w:rPr>
                            </w:pPr>
                            <w:r>
                              <w:rPr>
                                <w:rFonts w:ascii="Arial" w:hAnsi="Arial" w:cs="Arial"/>
                                <w:sz w:val="20"/>
                              </w:rPr>
                              <w:t>metal cations in ordered lattice</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69" type="#_x0000_t202" style="position:absolute;left:0;text-align:left;margin-left:196.55pt;margin-top:3.9pt;width:152.75pt;height:13.4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" stroked="f">
                <v:textbox inset=",0">
                  <w:txbxContent>
                    <w:p w:rsidR="006F5E07" w:rsidRDefault="006F5E07" w:rsidP="007A60C7">
                      <w:pPr>
                        <w:rPr>
                          <w:rFonts w:ascii="Arial" w:hAnsi="Arial" w:cs="Arial"/>
                          <w:sz w:val="20"/>
                        </w:rPr>
                      </w:pPr>
                      <w:r>
                        <w:rPr>
                          <w:rFonts w:ascii="Arial" w:hAnsi="Arial" w:cs="Arial"/>
                          <w:sz w:val="20"/>
                        </w:rPr>
                        <w:t>metal cations in ordered lattice</w:t>
                      </w:r>
                    </w:p>
                  </w:txbxContent>
                </v:textbox>
              </v:shape>
            </w:pict>
          </mc:Fallback>
        </mc:AlternateContent>
      </w:r>
      <w:r>
        <w:rPr>
          <w:noProof/>
          <w:sz w:val="20"/>
        </w:rPr>
        <mc:AlternateContent>
          <mc:Choice Requires="wps">
            <w:drawing>
              <wp:anchor distT="0" distB="0" distL="114300" distR="114300" simplePos="0" relativeHeight="251789824" behindDoc="0" locked="0" layoutInCell="1" allowOverlap="1" wp14:anchorId="065B483F" wp14:editId="76EF5008">
                <wp:simplePos x="0" y="0"/>
                <wp:positionH relativeFrom="column">
                  <wp:posOffset>4515485</wp:posOffset>
                </wp:positionH>
                <wp:positionV relativeFrom="paragraph">
                  <wp:posOffset>49530</wp:posOffset>
                </wp:positionV>
                <wp:extent cx="1939925" cy="205105"/>
                <wp:effectExtent l="635" t="1905" r="2540" b="2540"/>
                <wp:wrapNone/>
                <wp:docPr id="21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5E07" w:rsidRDefault="006F5E07" w:rsidP="007A60C7">
                            <w:pPr>
                              <w:rPr>
                                <w:rFonts w:ascii="Arial" w:hAnsi="Arial" w:cs="Arial"/>
                                <w:sz w:val="20"/>
                              </w:rPr>
                            </w:pPr>
                            <w:r>
                              <w:rPr>
                                <w:rFonts w:ascii="Arial" w:hAnsi="Arial" w:cs="Arial"/>
                                <w:sz w:val="20"/>
                              </w:rPr>
                              <w:t>‘sea’ of delocalised electrons</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70" type="#_x0000_t202" style="position:absolute;left:0;text-align:left;margin-left:355.55pt;margin-top:3.9pt;width:152.75pt;height:16.1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" stroked="f">
                <v:textbox inset=",0">
                  <w:txbxContent>
                    <w:p w:rsidR="006F5E07" w:rsidRDefault="006F5E07" w:rsidP="007A60C7">
                      <w:pPr>
                        <w:rPr>
                          <w:rFonts w:ascii="Arial" w:hAnsi="Arial" w:cs="Arial"/>
                          <w:sz w:val="20"/>
                        </w:rPr>
                      </w:pPr>
                      <w:r>
                        <w:rPr>
                          <w:rFonts w:ascii="Arial" w:hAnsi="Arial" w:cs="Arial"/>
                          <w:sz w:val="20"/>
                        </w:rPr>
                        <w:t>‘sea’ of delocalised electrons</w:t>
                      </w:r>
                    </w:p>
                  </w:txbxContent>
                </v:textbox>
              </v:shape>
            </w:pict>
          </mc:Fallback>
        </mc:AlternateContent>
      </w:r>
    </w:p>
    <w:p w:rsidR="007A60C7" w:rsidRPr="00883224" w:rsidRDefault="007A60C7" w:rsidP="007A60C7">
      <w:r>
        <w:rPr>
          <w:noProof/>
          <w:sz w:val="20"/>
        </w:rPr>
        <mc:AlternateContent>
          <mc:Choice Requires="wps">
            <w:drawing>
              <wp:anchor distT="0" distB="0" distL="114300" distR="114300" simplePos="0" relativeHeight="251787776" behindDoc="0" locked="0" layoutInCell="1" allowOverlap="1" wp14:anchorId="269AB499" wp14:editId="180F11B9">
                <wp:simplePos x="0" y="0"/>
                <wp:positionH relativeFrom="column">
                  <wp:posOffset>36830</wp:posOffset>
                </wp:positionH>
                <wp:positionV relativeFrom="paragraph">
                  <wp:posOffset>-1270</wp:posOffset>
                </wp:positionV>
                <wp:extent cx="6120130" cy="504190"/>
                <wp:effectExtent l="8255" t="8255" r="5715" b="11430"/>
                <wp:wrapNone/>
                <wp:docPr id="2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504190"/>
                        </a:xfrm>
                        <a:prstGeom prst="rect">
                          <a:avLst/>
                        </a:prstGeom>
                        <a:solidFill>
                          <a:srgbClr val="FFFFFF"/>
                        </a:solidFill>
                        <a:ln w="9525">
                          <a:solidFill>
                            <a:srgbClr val="000000"/>
                          </a:solidFill>
                          <a:miter lim="800000"/>
                          <a:headEnd/>
                          <a:tailEnd/>
                        </a:ln>
                      </wps:spPr>
                      <wps:txbx>
                        <w:txbxContent>
                          <w:p w:rsidR="006F5E07" w:rsidRDefault="006F5E07" w:rsidP="007A60C7">
                            <w:pPr>
                              <w:widowControl w:val="0"/>
                              <w:autoSpaceDE w:val="0"/>
                              <w:autoSpaceDN w:val="0"/>
                              <w:adjustRightInd w:val="0"/>
                              <w:spacing w:line="288" w:lineRule="exact"/>
                            </w:pPr>
                            <w:r>
                              <w:rPr>
                                <w:b/>
                                <w:bCs/>
                                <w:lang w:val="en-US"/>
                              </w:rPr>
                              <w:t>DEFINITION</w:t>
                            </w:r>
                            <w:r>
                              <w:rPr>
                                <w:lang w:val="en-US"/>
                              </w:rPr>
                              <w:t>: Metallic bonding  is the electrostatic attractions between  positive metal  cations and the delocalised electrons.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71" type="#_x0000_t202" style="position:absolute;margin-left:2.9pt;margin-top:-.1pt;width:481.9pt;height:39.7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">
                <v:textbox>
                  <w:txbxContent>
                    <w:p w:rsidR="006F5E07" w:rsidRDefault="006F5E07" w:rsidP="007A60C7">
                      <w:pPr>
                        <w:widowControl w:val="0"/>
                        <w:autoSpaceDE w:val="0"/>
                        <w:autoSpaceDN w:val="0"/>
                        <w:adjustRightInd w:val="0"/>
                        <w:spacing w:line="288" w:lineRule="exact"/>
                      </w:pPr>
                      <w:r>
                        <w:rPr>
                          <w:b/>
                          <w:bCs/>
                          <w:lang w:val="en-US"/>
                        </w:rPr>
                        <w:t>DEFINITION</w:t>
                      </w:r>
                      <w:r>
                        <w:rPr>
                          <w:lang w:val="en-US"/>
                        </w:rPr>
                        <w:t>: Metallic bonding  is the electrostatic attractions between  positive metal  cations and the delocalised electrons.</w:t>
                      </w:r>
                    </w:p>
                  </w:txbxContent>
                </v:textbox>
              </v:shape>
            </w:pict>
          </mc:Fallback>
        </mc:AlternateContent>
      </w:r>
    </w:p>
    <w:p w:rsidR="007A60C7" w:rsidRPr="00883224" w:rsidRDefault="007A60C7" w:rsidP="007A60C7"/>
    <w:p w:rsidR="007A60C7" w:rsidRPr="00883224" w:rsidRDefault="007A60C7" w:rsidP="007A60C7"/>
    <w:p w:rsidR="007A60C7" w:rsidRPr="00883224" w:rsidRDefault="007A60C7" w:rsidP="007A60C7">
      <w:pPr>
        <w:widowControl w:val="0"/>
        <w:autoSpaceDE w:val="0"/>
        <w:autoSpaceDN w:val="0"/>
        <w:adjustRightInd w:val="0"/>
        <w:jc w:val="both"/>
      </w:pPr>
      <w:r w:rsidRPr="00883224">
        <w:t>The strength of the metallic bond depends on:</w:t>
      </w:r>
    </w:p>
    <w:p w:rsidR="007A60C7" w:rsidRPr="00883224" w:rsidRDefault="007A60C7" w:rsidP="007A60C7">
      <w:pPr>
        <w:widowControl w:val="0"/>
        <w:numPr>
          <w:ilvl w:val="0"/>
          <w:numId w:val="20"/>
        </w:numPr>
        <w:autoSpaceDE w:val="0"/>
        <w:autoSpaceDN w:val="0"/>
        <w:adjustRightInd w:val="0"/>
      </w:pPr>
      <w:r w:rsidRPr="00883224">
        <w:t xml:space="preserve">the number of electrons which can become delocalised </w:t>
      </w:r>
    </w:p>
    <w:p w:rsidR="007A60C7" w:rsidRPr="00883224" w:rsidRDefault="007A60C7" w:rsidP="007A60C7">
      <w:pPr>
        <w:widowControl w:val="0"/>
        <w:numPr>
          <w:ilvl w:val="0"/>
          <w:numId w:val="20"/>
        </w:numPr>
        <w:autoSpaceDE w:val="0"/>
        <w:autoSpaceDN w:val="0"/>
        <w:adjustRightInd w:val="0"/>
      </w:pPr>
      <w:r>
        <w:t>the size of the ions</w:t>
      </w:r>
    </w:p>
    <w:p w:rsidR="007A60C7" w:rsidRDefault="007A60C7" w:rsidP="007A60C7">
      <w:pPr>
        <w:widowControl w:val="0"/>
        <w:autoSpaceDE w:val="0"/>
        <w:autoSpaceDN w:val="0"/>
        <w:adjustRightInd w:val="0"/>
        <w:spacing w:line="360" w:lineRule="auto"/>
      </w:pPr>
    </w:p>
    <w:p w:rsidR="007A60C7" w:rsidRPr="00883224" w:rsidRDefault="00CE5403" w:rsidP="007A60C7">
      <w:pPr>
        <w:widowControl w:val="0"/>
        <w:autoSpaceDE w:val="0"/>
        <w:autoSpaceDN w:val="0"/>
        <w:adjustRightInd w:val="0"/>
        <w:spacing w:line="360" w:lineRule="auto"/>
      </w:pPr>
      <w:r>
        <w:t xml:space="preserve">The </w:t>
      </w:r>
      <w:r w:rsidRPr="00883224">
        <w:t>…</w:t>
      </w:r>
      <w:r w:rsidRPr="00EE113E">
        <w:rPr>
          <w:rFonts w:ascii="Arial" w:hAnsi="Arial" w:cs="Arial"/>
          <w:color w:val="000080"/>
          <w:lang w:val="en-US"/>
        </w:rPr>
        <w:t xml:space="preserve"> </w:t>
      </w:r>
      <w:r>
        <w:rPr>
          <w:rFonts w:ascii="Arial" w:hAnsi="Arial" w:cs="Arial"/>
          <w:color w:val="000080"/>
          <w:lang w:val="en-US"/>
        </w:rPr>
        <w:t>greater</w:t>
      </w:r>
      <w:r w:rsidRPr="00883224">
        <w:t xml:space="preserve"> </w:t>
      </w:r>
      <w:r>
        <w:t xml:space="preserve"> </w:t>
      </w:r>
      <w:r w:rsidR="007A60C7" w:rsidRPr="00883224">
        <w:t>the number of electrons delocalised the stronger the bonding.</w:t>
      </w:r>
    </w:p>
    <w:p w:rsidR="007A60C7" w:rsidRPr="00883224" w:rsidRDefault="00CE5403" w:rsidP="007A60C7">
      <w:pPr>
        <w:widowControl w:val="0"/>
        <w:autoSpaceDE w:val="0"/>
        <w:autoSpaceDN w:val="0"/>
        <w:adjustRightInd w:val="0"/>
        <w:spacing w:line="360" w:lineRule="auto"/>
      </w:pPr>
      <w:r>
        <w:t xml:space="preserve">The </w:t>
      </w:r>
      <w:r w:rsidRPr="00883224">
        <w:t>…</w:t>
      </w:r>
      <w:r w:rsidRPr="00EE113E">
        <w:rPr>
          <w:rFonts w:ascii="Arial" w:hAnsi="Arial" w:cs="Arial"/>
          <w:color w:val="000080"/>
          <w:lang w:val="en-US"/>
        </w:rPr>
        <w:t xml:space="preserve"> </w:t>
      </w:r>
      <w:r>
        <w:rPr>
          <w:rFonts w:ascii="Arial" w:hAnsi="Arial" w:cs="Arial"/>
          <w:color w:val="000080"/>
          <w:lang w:val="en-US"/>
        </w:rPr>
        <w:t xml:space="preserve">smaller </w:t>
      </w:r>
      <w:r w:rsidR="007A60C7">
        <w:t>. the size of the ions</w:t>
      </w:r>
      <w:r w:rsidR="007A60C7" w:rsidRPr="00883224">
        <w:t xml:space="preserve"> the stronger the bonding.</w:t>
      </w:r>
    </w:p>
    <w:p w:rsidR="007A60C7" w:rsidRPr="000C2893" w:rsidRDefault="007A60C7" w:rsidP="007A60C7">
      <w:pPr>
        <w:spacing w:before="120"/>
      </w:pPr>
      <w:r>
        <w:t xml:space="preserve">State and explain which of the following will have the strongest metallic bonding. </w:t>
      </w:r>
    </w:p>
    <w:p w:rsidR="000C4E54" w:rsidRDefault="000C4E54" w:rsidP="000C4E54"/>
    <w:p w:rsidR="00CE5403" w:rsidRPr="00883224" w:rsidRDefault="007A60C7" w:rsidP="000C4E54">
      <w:pPr>
        <w:spacing w:line="360" w:lineRule="auto"/>
      </w:pPr>
      <w:r w:rsidRPr="00883224">
        <w:t xml:space="preserve">Sodium or potassium? </w:t>
      </w:r>
      <w:r w:rsidR="00CE5403">
        <w:t xml:space="preserve"> </w:t>
      </w:r>
      <w:r w:rsidR="00CE5403">
        <w:rPr>
          <w:rFonts w:ascii="Arial" w:hAnsi="Arial" w:cs="Arial"/>
          <w:color w:val="000080"/>
        </w:rPr>
        <w:t xml:space="preserve">Na – smaller ionic radius, same no of delocalised electrons therefore greater electrostatic attraction and more energy required </w:t>
      </w:r>
    </w:p>
    <w:p w:rsidR="00D269D2" w:rsidRPr="000C4E54" w:rsidRDefault="007A60C7" w:rsidP="000C4E54">
      <w:pPr>
        <w:pStyle w:val="indent1"/>
        <w:tabs>
          <w:tab w:val="left" w:pos="1134"/>
          <w:tab w:val="left" w:pos="4140"/>
          <w:tab w:val="left" w:pos="6480"/>
          <w:tab w:val="left" w:pos="8640"/>
          <w:tab w:val="left" w:pos="9360"/>
          <w:tab w:val="left" w:pos="10080"/>
          <w:tab w:val="left" w:pos="10800"/>
          <w:tab w:val="left" w:pos="11520"/>
          <w:tab w:val="left" w:pos="12240"/>
          <w:tab w:val="left" w:pos="12960"/>
          <w:tab w:val="left" w:pos="13680"/>
          <w:tab w:val="left" w:pos="14400"/>
          <w:tab w:val="left" w:pos="15120"/>
        </w:tabs>
        <w:spacing w:before="0" w:line="360" w:lineRule="auto"/>
        <w:ind w:left="0" w:firstLine="0"/>
        <w:rPr>
          <w:rFonts w:ascii="Arial" w:hAnsi="Arial" w:cs="Arial"/>
          <w:b/>
          <w:bCs/>
          <w:color w:val="000080"/>
          <w:sz w:val="24"/>
          <w:szCs w:val="24"/>
        </w:rPr>
      </w:pPr>
      <w:r>
        <w:t>Sodium or magnesium</w:t>
      </w:r>
      <w:r w:rsidRPr="00883224">
        <w:t xml:space="preserve">? </w:t>
      </w:r>
      <w:r w:rsidR="00D269D2" w:rsidRPr="000C4E54">
        <w:rPr>
          <w:rFonts w:ascii="Arial" w:hAnsi="Arial" w:cs="Arial"/>
          <w:color w:val="000080"/>
          <w:sz w:val="24"/>
          <w:szCs w:val="24"/>
        </w:rPr>
        <w:t xml:space="preserve">Magnesium ion/ </w:t>
      </w:r>
      <w:r w:rsidR="000C4E54" w:rsidRPr="000C4E54">
        <w:rPr>
          <w:rFonts w:ascii="Arial" w:hAnsi="Arial" w:cs="Arial"/>
          <w:color w:val="000080"/>
          <w:sz w:val="24"/>
          <w:szCs w:val="24"/>
        </w:rPr>
        <w:t>Mg</w:t>
      </w:r>
      <w:r w:rsidR="000C4E54">
        <w:rPr>
          <w:rFonts w:ascii="Arial" w:hAnsi="Arial" w:cs="Arial"/>
          <w:color w:val="000080"/>
          <w:sz w:val="24"/>
          <w:szCs w:val="24"/>
          <w:vertAlign w:val="superscript"/>
        </w:rPr>
        <w:t xml:space="preserve">2+ </w:t>
      </w:r>
      <w:r w:rsidR="000C4E54">
        <w:rPr>
          <w:rFonts w:ascii="Arial" w:hAnsi="Arial" w:cs="Arial"/>
          <w:color w:val="000080"/>
          <w:sz w:val="24"/>
          <w:szCs w:val="24"/>
        </w:rPr>
        <w:t xml:space="preserve">is </w:t>
      </w:r>
      <w:r w:rsidR="00D269D2" w:rsidRPr="000C4E54">
        <w:rPr>
          <w:rFonts w:ascii="Arial" w:hAnsi="Arial" w:cs="Arial"/>
          <w:color w:val="000080"/>
          <w:sz w:val="24"/>
          <w:szCs w:val="24"/>
        </w:rPr>
        <w:t xml:space="preserve">smaller (than sodium ions) </w:t>
      </w:r>
      <w:r w:rsidR="00EC13B4">
        <w:rPr>
          <w:rFonts w:ascii="Arial" w:hAnsi="Arial" w:cs="Arial"/>
          <w:color w:val="000080"/>
          <w:sz w:val="24"/>
          <w:szCs w:val="24"/>
        </w:rPr>
        <w:tab/>
      </w:r>
      <w:r w:rsidR="00D269D2" w:rsidRPr="000C4E54">
        <w:rPr>
          <w:rFonts w:ascii="Arial" w:hAnsi="Arial" w:cs="Arial"/>
          <w:b/>
          <w:bCs/>
          <w:color w:val="000080"/>
          <w:sz w:val="24"/>
          <w:szCs w:val="24"/>
        </w:rPr>
        <w:t>(1)</w:t>
      </w:r>
    </w:p>
    <w:p w:rsidR="00D269D2" w:rsidRPr="000C4E54" w:rsidRDefault="000C4E54" w:rsidP="00EC13B4">
      <w:pPr>
        <w:pStyle w:val="indent1"/>
        <w:tabs>
          <w:tab w:val="left" w:pos="1134"/>
          <w:tab w:val="left" w:pos="4140"/>
          <w:tab w:val="left" w:pos="6480"/>
          <w:tab w:val="left" w:pos="8647"/>
          <w:tab w:val="left" w:pos="10800"/>
          <w:tab w:val="left" w:pos="11520"/>
          <w:tab w:val="left" w:pos="12240"/>
          <w:tab w:val="left" w:pos="12960"/>
          <w:tab w:val="left" w:pos="13680"/>
          <w:tab w:val="left" w:pos="14400"/>
          <w:tab w:val="left" w:pos="15120"/>
        </w:tabs>
        <w:spacing w:before="0" w:line="360" w:lineRule="auto"/>
        <w:ind w:left="0" w:right="-143" w:firstLine="0"/>
        <w:rPr>
          <w:rFonts w:ascii="Arial" w:hAnsi="Arial" w:cs="Arial"/>
          <w:color w:val="000080"/>
          <w:sz w:val="24"/>
          <w:szCs w:val="24"/>
        </w:rPr>
      </w:pPr>
      <w:r>
        <w:rPr>
          <w:rFonts w:ascii="Arial" w:hAnsi="Arial" w:cs="Arial"/>
          <w:bCs/>
          <w:color w:val="000080"/>
          <w:sz w:val="24"/>
          <w:szCs w:val="24"/>
        </w:rPr>
        <w:t>T</w:t>
      </w:r>
      <w:r w:rsidR="00D269D2" w:rsidRPr="000C4E54">
        <w:rPr>
          <w:rFonts w:ascii="Arial" w:hAnsi="Arial" w:cs="Arial"/>
          <w:bCs/>
          <w:color w:val="000080"/>
          <w:sz w:val="24"/>
          <w:szCs w:val="24"/>
        </w:rPr>
        <w:t xml:space="preserve">he magnesium ion contributes two electrons (to the sea of electrons) </w:t>
      </w:r>
      <w:r>
        <w:rPr>
          <w:rFonts w:ascii="Arial" w:hAnsi="Arial" w:cs="Arial"/>
          <w:bCs/>
          <w:color w:val="000080"/>
          <w:sz w:val="24"/>
          <w:szCs w:val="24"/>
        </w:rPr>
        <w:br/>
      </w:r>
      <w:r w:rsidR="00B358E1">
        <w:rPr>
          <w:rFonts w:ascii="Arial" w:hAnsi="Arial" w:cs="Arial"/>
          <w:bCs/>
          <w:color w:val="000080"/>
          <w:sz w:val="24"/>
          <w:szCs w:val="24"/>
        </w:rPr>
        <w:t xml:space="preserve">compared to </w:t>
      </w:r>
      <w:r w:rsidR="00D269D2" w:rsidRPr="000C4E54">
        <w:rPr>
          <w:rFonts w:ascii="Arial" w:hAnsi="Arial" w:cs="Arial"/>
          <w:bCs/>
          <w:color w:val="000080"/>
          <w:sz w:val="24"/>
          <w:szCs w:val="24"/>
        </w:rPr>
        <w:t xml:space="preserve"> sodium</w:t>
      </w:r>
      <w:r w:rsidR="00EC13B4">
        <w:rPr>
          <w:rFonts w:ascii="Arial" w:hAnsi="Arial" w:cs="Arial"/>
          <w:bCs/>
          <w:color w:val="000080"/>
          <w:sz w:val="24"/>
          <w:szCs w:val="24"/>
        </w:rPr>
        <w:t>’s one</w:t>
      </w:r>
      <w:r w:rsidR="00D269D2" w:rsidRPr="000C4E54">
        <w:rPr>
          <w:rFonts w:ascii="Arial" w:hAnsi="Arial" w:cs="Arial"/>
          <w:b/>
          <w:bCs/>
          <w:color w:val="000080"/>
          <w:sz w:val="24"/>
          <w:szCs w:val="24"/>
        </w:rPr>
        <w:t>.</w:t>
      </w:r>
      <w:r w:rsidR="00EC13B4">
        <w:rPr>
          <w:rFonts w:ascii="Arial" w:hAnsi="Arial" w:cs="Arial"/>
          <w:b/>
          <w:bCs/>
          <w:color w:val="000080"/>
          <w:sz w:val="24"/>
          <w:szCs w:val="24"/>
        </w:rPr>
        <w:tab/>
      </w:r>
      <w:r w:rsidR="00EC13B4">
        <w:rPr>
          <w:rFonts w:ascii="Arial" w:hAnsi="Arial" w:cs="Arial"/>
          <w:b/>
          <w:bCs/>
          <w:color w:val="000080"/>
          <w:sz w:val="24"/>
          <w:szCs w:val="24"/>
        </w:rPr>
        <w:tab/>
      </w:r>
      <w:r w:rsidR="00EC13B4">
        <w:rPr>
          <w:rFonts w:ascii="Arial" w:hAnsi="Arial" w:cs="Arial"/>
          <w:b/>
          <w:bCs/>
          <w:color w:val="000080"/>
          <w:sz w:val="24"/>
          <w:szCs w:val="24"/>
        </w:rPr>
        <w:tab/>
      </w:r>
      <w:r w:rsidR="00D269D2" w:rsidRPr="000C4E54">
        <w:rPr>
          <w:rFonts w:ascii="Arial" w:hAnsi="Arial" w:cs="Arial"/>
          <w:b/>
          <w:bCs/>
          <w:color w:val="000080"/>
          <w:sz w:val="24"/>
          <w:szCs w:val="24"/>
        </w:rPr>
        <w:t>(1)</w:t>
      </w:r>
    </w:p>
    <w:p w:rsidR="00D269D2" w:rsidRPr="000C4E54" w:rsidRDefault="00D269D2" w:rsidP="000C4E54">
      <w:pPr>
        <w:pStyle w:val="indent1"/>
        <w:tabs>
          <w:tab w:val="left" w:pos="1134"/>
          <w:tab w:val="left" w:pos="3240"/>
          <w:tab w:val="left" w:pos="4140"/>
          <w:tab w:val="left" w:pos="6480"/>
          <w:tab w:val="left" w:pos="8640"/>
          <w:tab w:val="left" w:pos="10080"/>
          <w:tab w:val="left" w:pos="10800"/>
          <w:tab w:val="left" w:pos="11520"/>
          <w:tab w:val="left" w:pos="12240"/>
          <w:tab w:val="left" w:pos="12960"/>
          <w:tab w:val="left" w:pos="13680"/>
          <w:tab w:val="left" w:pos="14400"/>
        </w:tabs>
        <w:spacing w:before="0" w:line="360" w:lineRule="auto"/>
        <w:ind w:left="0" w:firstLine="0"/>
        <w:rPr>
          <w:rFonts w:ascii="Arial" w:hAnsi="Arial" w:cs="Arial"/>
          <w:color w:val="000080"/>
          <w:sz w:val="24"/>
          <w:szCs w:val="24"/>
        </w:rPr>
      </w:pPr>
      <w:r w:rsidRPr="000C4E54">
        <w:rPr>
          <w:rFonts w:ascii="Arial" w:hAnsi="Arial" w:cs="Arial"/>
          <w:color w:val="000080"/>
          <w:sz w:val="24"/>
          <w:szCs w:val="24"/>
        </w:rPr>
        <w:t xml:space="preserve">More </w:t>
      </w:r>
      <w:r w:rsidRPr="000C4E54">
        <w:rPr>
          <w:rFonts w:ascii="Arial" w:hAnsi="Arial" w:cs="Arial"/>
          <w:b/>
          <w:bCs/>
          <w:color w:val="000080"/>
          <w:sz w:val="24"/>
          <w:szCs w:val="24"/>
        </w:rPr>
        <w:t>energy/heat</w:t>
      </w:r>
      <w:r w:rsidRPr="000C4E54">
        <w:rPr>
          <w:rFonts w:ascii="Arial" w:hAnsi="Arial" w:cs="Arial"/>
          <w:color w:val="000080"/>
          <w:sz w:val="24"/>
          <w:szCs w:val="24"/>
        </w:rPr>
        <w:t xml:space="preserve"> required to overcome (attractive) forces/bonds (between cations and “sea” of electrons) in magnesium (compared</w:t>
      </w:r>
      <w:r w:rsidR="000C4E54" w:rsidRPr="000C4E54">
        <w:rPr>
          <w:rFonts w:ascii="Arial" w:hAnsi="Arial" w:cs="Arial"/>
          <w:color w:val="000080"/>
          <w:sz w:val="24"/>
          <w:szCs w:val="24"/>
        </w:rPr>
        <w:t xml:space="preserve"> </w:t>
      </w:r>
      <w:r w:rsidRPr="000C4E54">
        <w:rPr>
          <w:rFonts w:ascii="Arial" w:hAnsi="Arial" w:cs="Arial"/>
          <w:color w:val="000080"/>
          <w:sz w:val="24"/>
          <w:szCs w:val="24"/>
        </w:rPr>
        <w:t xml:space="preserve">to sodium) </w:t>
      </w:r>
      <w:r w:rsidR="00EC13B4">
        <w:rPr>
          <w:rFonts w:ascii="Arial" w:hAnsi="Arial" w:cs="Arial"/>
          <w:color w:val="000080"/>
          <w:sz w:val="24"/>
          <w:szCs w:val="24"/>
        </w:rPr>
        <w:tab/>
      </w:r>
      <w:r w:rsidR="00EC13B4">
        <w:rPr>
          <w:rFonts w:ascii="Arial" w:hAnsi="Arial" w:cs="Arial"/>
          <w:color w:val="000080"/>
          <w:sz w:val="24"/>
          <w:szCs w:val="24"/>
        </w:rPr>
        <w:tab/>
      </w:r>
      <w:r w:rsidRPr="000C4E54">
        <w:rPr>
          <w:rFonts w:ascii="Arial" w:hAnsi="Arial" w:cs="Arial"/>
          <w:b/>
          <w:bCs/>
          <w:color w:val="000080"/>
          <w:sz w:val="24"/>
          <w:szCs w:val="24"/>
        </w:rPr>
        <w:t>(1)</w:t>
      </w:r>
    </w:p>
    <w:p w:rsidR="00CE5403" w:rsidRPr="007B11AD" w:rsidRDefault="007A60C7" w:rsidP="000C4E54">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left"/>
        <w:rPr>
          <w:b w:val="0"/>
          <w:sz w:val="24"/>
          <w:szCs w:val="24"/>
        </w:rPr>
      </w:pPr>
      <w:r w:rsidRPr="007B11AD">
        <w:rPr>
          <w:b w:val="0"/>
          <w:sz w:val="24"/>
          <w:szCs w:val="24"/>
        </w:rPr>
        <w:t>M</w:t>
      </w:r>
      <w:r w:rsidRPr="000C4E54">
        <w:rPr>
          <w:b w:val="0"/>
          <w:sz w:val="28"/>
          <w:szCs w:val="24"/>
        </w:rPr>
        <w:t>agne</w:t>
      </w:r>
      <w:r w:rsidRPr="007B11AD">
        <w:rPr>
          <w:b w:val="0"/>
          <w:sz w:val="24"/>
          <w:szCs w:val="24"/>
        </w:rPr>
        <w:t>sium or aluminium</w:t>
      </w:r>
      <w:r w:rsidR="00CE5403">
        <w:rPr>
          <w:b w:val="0"/>
          <w:sz w:val="24"/>
          <w:szCs w:val="24"/>
        </w:rPr>
        <w:t xml:space="preserve"> </w:t>
      </w:r>
      <w:r w:rsidR="00CE5403" w:rsidRPr="00CE5403">
        <w:rPr>
          <w:rFonts w:ascii="Arial" w:hAnsi="Arial" w:cs="Arial"/>
          <w:b w:val="0"/>
          <w:color w:val="000080"/>
          <w:sz w:val="24"/>
          <w:szCs w:val="24"/>
        </w:rPr>
        <w:t>Al – smaller ion, 3e</w:t>
      </w:r>
      <w:r w:rsidR="00CE5403" w:rsidRPr="00CE5403">
        <w:rPr>
          <w:rFonts w:ascii="Arial" w:hAnsi="Arial" w:cs="Arial"/>
          <w:b w:val="0"/>
          <w:color w:val="000080"/>
          <w:sz w:val="24"/>
          <w:szCs w:val="24"/>
          <w:vertAlign w:val="superscript"/>
        </w:rPr>
        <w:t>-</w:t>
      </w:r>
      <w:r w:rsidR="00CE5403" w:rsidRPr="00CE5403">
        <w:rPr>
          <w:rFonts w:ascii="Arial" w:hAnsi="Arial" w:cs="Arial"/>
          <w:b w:val="0"/>
          <w:color w:val="000080"/>
          <w:sz w:val="24"/>
          <w:szCs w:val="24"/>
        </w:rPr>
        <w:t xml:space="preserve"> delocalised</w:t>
      </w:r>
      <w:r w:rsidR="00CE5403" w:rsidRPr="00CE5403">
        <w:rPr>
          <w:b w:val="0"/>
          <w:sz w:val="24"/>
          <w:szCs w:val="24"/>
        </w:rPr>
        <w:t>.</w:t>
      </w:r>
    </w:p>
    <w:p w:rsidR="007A60C7" w:rsidRPr="00883224" w:rsidRDefault="007A60C7" w:rsidP="007A60C7">
      <w:pPr>
        <w:pStyle w:val="Heading2"/>
        <w:rPr>
          <w:color w:val="000000"/>
          <w:sz w:val="28"/>
        </w:rPr>
      </w:pPr>
      <w:r>
        <w:rPr>
          <w:noProof/>
        </w:rPr>
        <w:lastRenderedPageBreak/>
        <w:drawing>
          <wp:anchor distT="0" distB="0" distL="114300" distR="114300" simplePos="0" relativeHeight="251792896" behindDoc="0" locked="0" layoutInCell="1" allowOverlap="1" wp14:anchorId="7C5C85D3" wp14:editId="0486EB37">
            <wp:simplePos x="0" y="0"/>
            <wp:positionH relativeFrom="column">
              <wp:posOffset>5532755</wp:posOffset>
            </wp:positionH>
            <wp:positionV relativeFrom="paragraph">
              <wp:posOffset>100330</wp:posOffset>
            </wp:positionV>
            <wp:extent cx="579755" cy="465455"/>
            <wp:effectExtent l="0" t="0" r="0" b="0"/>
            <wp:wrapNone/>
            <wp:docPr id="80" name="Picture 80" descr="Clas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lass vide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755" cy="465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3224">
        <w:rPr>
          <w:color w:val="000000"/>
          <w:sz w:val="28"/>
        </w:rPr>
        <w:t>Physical properties of metals</w:t>
      </w:r>
    </w:p>
    <w:p w:rsidR="007A60C7" w:rsidRPr="00883224" w:rsidRDefault="007A60C7" w:rsidP="007A60C7">
      <w:pPr>
        <w:pStyle w:val="Title"/>
        <w:spacing w:line="360" w:lineRule="auto"/>
        <w:jc w:val="left"/>
        <w:rPr>
          <w:b w:val="0"/>
          <w:bCs w:val="0"/>
        </w:rPr>
      </w:pPr>
      <w:r w:rsidRPr="00883224">
        <w:rPr>
          <w:b w:val="0"/>
          <w:bCs w:val="0"/>
        </w:rPr>
        <w:t>Video ‘Bonding’ 328</w:t>
      </w:r>
      <w:r w:rsidRPr="00883224">
        <w:rPr>
          <w:b w:val="0"/>
          <w:bCs w:val="0"/>
        </w:rPr>
        <w:tab/>
        <w:t xml:space="preserve">11.31 </w:t>
      </w:r>
      <w:hyperlink r:id="rId148" w:history="1">
        <w:r w:rsidRPr="0054168B">
          <w:rPr>
            <w:rStyle w:val="Hyperlink"/>
            <w:b w:val="0"/>
            <w:bCs w:val="0"/>
          </w:rPr>
          <w:t>Metallic bonding</w:t>
        </w:r>
      </w:hyperlink>
    </w:p>
    <w:p w:rsidR="007A60C7" w:rsidRPr="00883224" w:rsidRDefault="007A60C7" w:rsidP="007A60C7">
      <w:pPr>
        <w:pStyle w:val="Header"/>
        <w:tabs>
          <w:tab w:val="clear" w:pos="4153"/>
          <w:tab w:val="clear" w:pos="8306"/>
        </w:tabs>
      </w:pPr>
      <w:r>
        <w:t>Video</w:t>
      </w:r>
      <w:r w:rsidRPr="00883224">
        <w:t xml:space="preserve"> ‘</w:t>
      </w:r>
      <w:hyperlink r:id="rId149" w:history="1">
        <w:r w:rsidRPr="0054168B">
          <w:rPr>
            <w:rStyle w:val="Hyperlink"/>
          </w:rPr>
          <w:t>Bonding in Metals</w:t>
        </w:r>
      </w:hyperlink>
      <w:r w:rsidRPr="00883224">
        <w:t xml:space="preserve">’ 1765 </w:t>
      </w:r>
      <w:r w:rsidRPr="00883224">
        <w:tab/>
        <w:t>7.15 – 20.19</w:t>
      </w:r>
    </w:p>
    <w:p w:rsidR="007A60C7" w:rsidRPr="00883224" w:rsidRDefault="007A60C7" w:rsidP="007A60C7">
      <w:pPr>
        <w:pStyle w:val="Header"/>
        <w:tabs>
          <w:tab w:val="clear" w:pos="4153"/>
          <w:tab w:val="clear" w:pos="8306"/>
        </w:tabs>
      </w:pPr>
    </w:p>
    <w:p w:rsidR="007A60C7" w:rsidRPr="00883224" w:rsidRDefault="007A60C7" w:rsidP="007A60C7">
      <w:pPr>
        <w:pStyle w:val="Header"/>
        <w:tabs>
          <w:tab w:val="clear" w:pos="4153"/>
          <w:tab w:val="clear" w:pos="8306"/>
        </w:tabs>
      </w:pPr>
      <w:r>
        <w:rPr>
          <w:noProof/>
          <w:lang w:eastAsia="en-GB"/>
        </w:rPr>
        <w:drawing>
          <wp:anchor distT="0" distB="0" distL="114300" distR="114300" simplePos="0" relativeHeight="251791872" behindDoc="0" locked="0" layoutInCell="1" allowOverlap="1" wp14:anchorId="46237A12" wp14:editId="5A0EDDC7">
            <wp:simplePos x="0" y="0"/>
            <wp:positionH relativeFrom="column">
              <wp:posOffset>5299075</wp:posOffset>
            </wp:positionH>
            <wp:positionV relativeFrom="paragraph">
              <wp:posOffset>90170</wp:posOffset>
            </wp:positionV>
            <wp:extent cx="832485" cy="334645"/>
            <wp:effectExtent l="0" t="0" r="5715" b="8255"/>
            <wp:wrapNone/>
            <wp:docPr id="79" name="Picture 79"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ew exerci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0C7" w:rsidRPr="00883224" w:rsidRDefault="007A60C7" w:rsidP="007A60C7">
      <w:r w:rsidRPr="00883224">
        <w:t>Explain why the delocalised electrons in metals make them:-</w:t>
      </w:r>
    </w:p>
    <w:p w:rsidR="007A60C7" w:rsidRPr="00883224" w:rsidRDefault="007A60C7" w:rsidP="007A60C7"/>
    <w:p w:rsidR="00CE5403" w:rsidRPr="00883224" w:rsidRDefault="00CE5403" w:rsidP="00CE5403">
      <w:pPr>
        <w:spacing w:line="360" w:lineRule="auto"/>
      </w:pPr>
      <w:r w:rsidRPr="00883224">
        <w:t xml:space="preserve">Good </w:t>
      </w:r>
      <w:r w:rsidRPr="0019402A">
        <w:rPr>
          <w:b/>
        </w:rPr>
        <w:t>electrical conductors</w:t>
      </w:r>
      <w:r w:rsidRPr="00883224">
        <w:t>:</w:t>
      </w:r>
    </w:p>
    <w:p w:rsidR="00CE5403" w:rsidRPr="00EF5A4F" w:rsidRDefault="00CE5403" w:rsidP="00CE5403">
      <w:pPr>
        <w:spacing w:line="360" w:lineRule="auto"/>
        <w:ind w:left="720"/>
        <w:rPr>
          <w:rFonts w:ascii="Arial" w:hAnsi="Arial" w:cs="Arial"/>
          <w:color w:val="000080"/>
        </w:rPr>
      </w:pPr>
      <w:r>
        <w:rPr>
          <w:rFonts w:ascii="Arial" w:hAnsi="Arial" w:cs="Arial"/>
          <w:color w:val="000080"/>
        </w:rPr>
        <w:t>delocalised electrons are free to move in any direction</w:t>
      </w:r>
    </w:p>
    <w:p w:rsidR="00CE5403" w:rsidRPr="00EF5A4F" w:rsidRDefault="00CE5403" w:rsidP="00CE5403">
      <w:pPr>
        <w:spacing w:line="360" w:lineRule="auto"/>
        <w:ind w:left="720"/>
        <w:rPr>
          <w:rFonts w:ascii="Arial" w:hAnsi="Arial" w:cs="Arial"/>
          <w:color w:val="000080"/>
        </w:rPr>
      </w:pPr>
      <w:r>
        <w:rPr>
          <w:rFonts w:ascii="Arial" w:hAnsi="Arial" w:cs="Arial"/>
          <w:color w:val="000080"/>
        </w:rPr>
        <w:t>when a p</w:t>
      </w:r>
      <w:r w:rsidR="000C4E54">
        <w:rPr>
          <w:rFonts w:ascii="Arial" w:hAnsi="Arial" w:cs="Arial"/>
          <w:color w:val="000080"/>
        </w:rPr>
        <w:t xml:space="preserve">otential </w:t>
      </w:r>
      <w:r>
        <w:rPr>
          <w:rFonts w:ascii="Arial" w:hAnsi="Arial" w:cs="Arial"/>
          <w:color w:val="000080"/>
        </w:rPr>
        <w:t>d</w:t>
      </w:r>
      <w:r w:rsidR="000C4E54">
        <w:rPr>
          <w:rFonts w:ascii="Arial" w:hAnsi="Arial" w:cs="Arial"/>
          <w:color w:val="000080"/>
        </w:rPr>
        <w:t>ifference</w:t>
      </w:r>
      <w:r>
        <w:rPr>
          <w:rFonts w:ascii="Arial" w:hAnsi="Arial" w:cs="Arial"/>
          <w:color w:val="000080"/>
        </w:rPr>
        <w:t xml:space="preserve"> is applied the electrons move to the positive terminal</w:t>
      </w:r>
    </w:p>
    <w:p w:rsidR="00CE5403" w:rsidRPr="00EF5A4F" w:rsidRDefault="00CE5403" w:rsidP="00CE5403">
      <w:pPr>
        <w:spacing w:line="360" w:lineRule="auto"/>
        <w:ind w:left="720"/>
        <w:rPr>
          <w:rFonts w:ascii="Arial" w:hAnsi="Arial" w:cs="Arial"/>
          <w:color w:val="000080"/>
        </w:rPr>
      </w:pPr>
      <w:r>
        <w:rPr>
          <w:rFonts w:ascii="Arial" w:hAnsi="Arial" w:cs="Arial"/>
          <w:color w:val="000080"/>
        </w:rPr>
        <w:t>a flow of electrons is an electric current.</w:t>
      </w:r>
    </w:p>
    <w:p w:rsidR="00CE5403" w:rsidRDefault="00CE5403" w:rsidP="00CE5403">
      <w:pPr>
        <w:spacing w:line="360" w:lineRule="auto"/>
      </w:pPr>
      <w:r>
        <w:t xml:space="preserve">Good </w:t>
      </w:r>
      <w:r w:rsidRPr="00516B96">
        <w:rPr>
          <w:b/>
        </w:rPr>
        <w:t>conductors of heat</w:t>
      </w:r>
      <w:r>
        <w:t>:</w:t>
      </w:r>
    </w:p>
    <w:p w:rsidR="00CE5403" w:rsidRPr="00EF5A4F" w:rsidRDefault="00CE5403" w:rsidP="00CE5403">
      <w:pPr>
        <w:spacing w:line="360" w:lineRule="auto"/>
        <w:ind w:left="720"/>
        <w:rPr>
          <w:rFonts w:ascii="Arial" w:hAnsi="Arial" w:cs="Arial"/>
          <w:color w:val="000080"/>
        </w:rPr>
      </w:pPr>
      <w:r>
        <w:rPr>
          <w:rFonts w:ascii="Arial" w:hAnsi="Arial" w:cs="Arial"/>
          <w:color w:val="000080"/>
        </w:rPr>
        <w:t>delocalised electrons are free to move in any direction</w:t>
      </w:r>
    </w:p>
    <w:p w:rsidR="00CE5403" w:rsidRDefault="00CE5403" w:rsidP="00CE5403">
      <w:pPr>
        <w:spacing w:line="360" w:lineRule="auto"/>
        <w:ind w:left="720"/>
        <w:rPr>
          <w:rFonts w:ascii="Arial" w:hAnsi="Arial" w:cs="Arial"/>
          <w:color w:val="000080"/>
        </w:rPr>
      </w:pPr>
      <w:r>
        <w:rPr>
          <w:rFonts w:ascii="Arial" w:hAnsi="Arial" w:cs="Arial"/>
          <w:color w:val="000080"/>
        </w:rPr>
        <w:t xml:space="preserve">in hot areas electrons have more K.E., </w:t>
      </w:r>
      <w:r w:rsidR="00532224">
        <w:rPr>
          <w:rFonts w:ascii="Arial" w:hAnsi="Arial" w:cs="Arial"/>
          <w:color w:val="000080"/>
        </w:rPr>
        <w:t>move faster</w:t>
      </w:r>
    </w:p>
    <w:p w:rsidR="00CE5403" w:rsidRPr="00EF5A4F" w:rsidRDefault="00CE5403" w:rsidP="00CE5403">
      <w:pPr>
        <w:spacing w:line="360" w:lineRule="auto"/>
        <w:ind w:left="720"/>
        <w:rPr>
          <w:rFonts w:ascii="Arial" w:hAnsi="Arial" w:cs="Arial"/>
          <w:color w:val="000080"/>
        </w:rPr>
      </w:pPr>
      <w:r>
        <w:rPr>
          <w:rFonts w:ascii="Arial" w:hAnsi="Arial" w:cs="Arial"/>
          <w:color w:val="000080"/>
        </w:rPr>
        <w:t>electrons collide more, passing on K E to other electrons.</w:t>
      </w:r>
    </w:p>
    <w:p w:rsidR="00CE5403" w:rsidRDefault="00CE5403" w:rsidP="00CE5403">
      <w:pPr>
        <w:spacing w:line="360" w:lineRule="auto"/>
      </w:pPr>
      <w:r>
        <w:t xml:space="preserve">Explain why the electrical conductivity increases Na </w:t>
      </w:r>
      <w:r>
        <w:sym w:font="Symbol" w:char="F0AE"/>
      </w:r>
      <w:r>
        <w:t xml:space="preserve"> Mg </w:t>
      </w:r>
      <w:r>
        <w:sym w:font="Symbol" w:char="F0AE"/>
      </w:r>
      <w:r>
        <w:t>Al</w:t>
      </w:r>
    </w:p>
    <w:p w:rsidR="00CE5403" w:rsidRPr="00210E42" w:rsidRDefault="00CE5403" w:rsidP="00CE5403">
      <w:pPr>
        <w:spacing w:line="360" w:lineRule="auto"/>
        <w:ind w:left="720"/>
        <w:rPr>
          <w:rFonts w:ascii="Arial" w:hAnsi="Arial" w:cs="Arial"/>
          <w:color w:val="000080"/>
        </w:rPr>
      </w:pPr>
      <w:r>
        <w:rPr>
          <w:rFonts w:ascii="Arial" w:hAnsi="Arial" w:cs="Arial"/>
          <w:color w:val="000080"/>
        </w:rPr>
        <w:t xml:space="preserve">More electrons are delocalised Na(1) </w:t>
      </w:r>
      <w:r w:rsidRPr="00210E42">
        <w:rPr>
          <w:rFonts w:ascii="Arial" w:hAnsi="Arial" w:cs="Arial"/>
          <w:color w:val="000080"/>
        </w:rPr>
        <w:sym w:font="Wingdings" w:char="F0E0"/>
      </w:r>
      <w:r>
        <w:rPr>
          <w:rFonts w:ascii="Arial" w:hAnsi="Arial" w:cs="Arial"/>
          <w:color w:val="000080"/>
        </w:rPr>
        <w:t xml:space="preserve"> Mg(2) </w:t>
      </w:r>
      <w:r w:rsidRPr="00210E42">
        <w:rPr>
          <w:rFonts w:ascii="Arial" w:hAnsi="Arial" w:cs="Arial"/>
          <w:color w:val="000080"/>
        </w:rPr>
        <w:sym w:font="Wingdings" w:char="F0E0"/>
      </w:r>
      <w:r>
        <w:rPr>
          <w:rFonts w:ascii="Arial" w:hAnsi="Arial" w:cs="Arial"/>
          <w:color w:val="000080"/>
        </w:rPr>
        <w:t xml:space="preserve"> Al(3) are free to move in any direction.</w:t>
      </w:r>
    </w:p>
    <w:p w:rsidR="00CE5403" w:rsidRPr="00210E42" w:rsidRDefault="00CE5403" w:rsidP="00CE5403">
      <w:pPr>
        <w:spacing w:line="360" w:lineRule="auto"/>
        <w:ind w:left="720"/>
        <w:rPr>
          <w:rFonts w:ascii="Arial" w:hAnsi="Arial" w:cs="Arial"/>
          <w:color w:val="000080"/>
        </w:rPr>
      </w:pPr>
      <w:r>
        <w:rPr>
          <w:rFonts w:ascii="Arial" w:hAnsi="Arial" w:cs="Arial"/>
          <w:color w:val="000080"/>
        </w:rPr>
        <w:t>when a p.d. is applied the electrons move to the positive terminal</w:t>
      </w:r>
    </w:p>
    <w:p w:rsidR="00CE5403" w:rsidRPr="00210E42" w:rsidRDefault="00CE5403" w:rsidP="00CE5403">
      <w:pPr>
        <w:spacing w:line="360" w:lineRule="auto"/>
        <w:ind w:left="720"/>
        <w:rPr>
          <w:rFonts w:ascii="Arial" w:hAnsi="Arial" w:cs="Arial"/>
          <w:color w:val="000080"/>
        </w:rPr>
      </w:pPr>
      <w:r>
        <w:rPr>
          <w:rFonts w:ascii="Arial" w:hAnsi="Arial" w:cs="Arial"/>
          <w:color w:val="000080"/>
        </w:rPr>
        <w:t>larger flow of electrons results in a larger current and so greater conductivity.</w:t>
      </w:r>
    </w:p>
    <w:p w:rsidR="00CE5403" w:rsidRDefault="00CE5403" w:rsidP="00CE5403">
      <w:pPr>
        <w:spacing w:line="360" w:lineRule="auto"/>
      </w:pPr>
      <w:r>
        <w:t xml:space="preserve">Explain why the thermal conductivity increases Na </w:t>
      </w:r>
      <w:r>
        <w:sym w:font="Symbol" w:char="F0AE"/>
      </w:r>
      <w:r>
        <w:t xml:space="preserve"> Mg </w:t>
      </w:r>
      <w:r>
        <w:sym w:font="Symbol" w:char="F0AE"/>
      </w:r>
      <w:r>
        <w:t>Al</w:t>
      </w:r>
    </w:p>
    <w:p w:rsidR="00CE5403" w:rsidRDefault="00CE5403" w:rsidP="00CE5403">
      <w:pPr>
        <w:spacing w:line="360" w:lineRule="auto"/>
        <w:ind w:left="720"/>
        <w:rPr>
          <w:rFonts w:ascii="Arial" w:hAnsi="Arial" w:cs="Arial"/>
          <w:color w:val="000080"/>
        </w:rPr>
      </w:pPr>
      <w:r>
        <w:rPr>
          <w:rFonts w:ascii="Arial" w:hAnsi="Arial" w:cs="Arial"/>
          <w:color w:val="000080"/>
        </w:rPr>
        <w:t xml:space="preserve">More electrons are delocalised Na(1) </w:t>
      </w:r>
      <w:r w:rsidRPr="00210E42">
        <w:rPr>
          <w:rFonts w:ascii="Arial" w:hAnsi="Arial" w:cs="Arial"/>
          <w:color w:val="000080"/>
        </w:rPr>
        <w:sym w:font="Wingdings" w:char="F0E0"/>
      </w:r>
      <w:r>
        <w:rPr>
          <w:rFonts w:ascii="Arial" w:hAnsi="Arial" w:cs="Arial"/>
          <w:color w:val="000080"/>
        </w:rPr>
        <w:t xml:space="preserve"> Mg(2) </w:t>
      </w:r>
      <w:r w:rsidRPr="00210E42">
        <w:rPr>
          <w:rFonts w:ascii="Arial" w:hAnsi="Arial" w:cs="Arial"/>
          <w:color w:val="000080"/>
        </w:rPr>
        <w:sym w:font="Wingdings" w:char="F0E0"/>
      </w:r>
      <w:r>
        <w:rPr>
          <w:rFonts w:ascii="Arial" w:hAnsi="Arial" w:cs="Arial"/>
          <w:color w:val="000080"/>
        </w:rPr>
        <w:t xml:space="preserve"> Al(3)</w:t>
      </w:r>
    </w:p>
    <w:p w:rsidR="00CE5403" w:rsidRDefault="00CE5403" w:rsidP="00CE5403">
      <w:pPr>
        <w:spacing w:line="360" w:lineRule="auto"/>
        <w:ind w:left="720"/>
        <w:rPr>
          <w:rFonts w:ascii="Arial" w:hAnsi="Arial" w:cs="Arial"/>
          <w:color w:val="000080"/>
        </w:rPr>
      </w:pPr>
      <w:r>
        <w:rPr>
          <w:rFonts w:ascii="Arial" w:hAnsi="Arial" w:cs="Arial"/>
          <w:color w:val="000080"/>
        </w:rPr>
        <w:t>in hot areas electrons have more K.E.</w:t>
      </w:r>
    </w:p>
    <w:p w:rsidR="00CE5403" w:rsidRPr="00883224" w:rsidRDefault="00CE5403" w:rsidP="00CE5403">
      <w:pPr>
        <w:spacing w:line="360" w:lineRule="auto"/>
        <w:ind w:firstLine="720"/>
      </w:pPr>
      <w:r>
        <w:rPr>
          <w:rFonts w:ascii="Arial" w:hAnsi="Arial" w:cs="Arial"/>
          <w:color w:val="000080"/>
        </w:rPr>
        <w:t>more electrons collide more passing on K E to other electrons more efficiently.</w:t>
      </w:r>
    </w:p>
    <w:p w:rsidR="007A60C7" w:rsidRPr="00883224" w:rsidRDefault="007A60C7" w:rsidP="007A60C7">
      <w:pPr>
        <w:spacing w:line="360" w:lineRule="auto"/>
      </w:pPr>
    </w:p>
    <w:p w:rsidR="00CE5403" w:rsidRPr="00883224" w:rsidRDefault="00CE5403" w:rsidP="00CE5403">
      <w:r w:rsidRPr="008B4057">
        <w:t>The stronger the metallic bond</w:t>
      </w:r>
      <w:r w:rsidRPr="00883224">
        <w:t xml:space="preserve"> the higher the </w:t>
      </w:r>
      <w:r w:rsidRPr="0019402A">
        <w:rPr>
          <w:b/>
        </w:rPr>
        <w:t>melting point</w:t>
      </w:r>
      <w:r w:rsidRPr="00883224">
        <w:t>.  Most metals are solids.</w:t>
      </w:r>
    </w:p>
    <w:p w:rsidR="00CE5403" w:rsidRPr="00883224" w:rsidRDefault="00CE5403" w:rsidP="00CE5403">
      <w:pPr>
        <w:widowControl w:val="0"/>
        <w:autoSpaceDE w:val="0"/>
        <w:autoSpaceDN w:val="0"/>
        <w:adjustRightInd w:val="0"/>
        <w:spacing w:before="120" w:line="360" w:lineRule="auto"/>
      </w:pPr>
      <w:r>
        <w:rPr>
          <w:b/>
          <w:noProof/>
        </w:rPr>
        <w:drawing>
          <wp:anchor distT="0" distB="0" distL="114300" distR="114300" simplePos="0" relativeHeight="251805184" behindDoc="0" locked="0" layoutInCell="1" allowOverlap="1">
            <wp:simplePos x="0" y="0"/>
            <wp:positionH relativeFrom="column">
              <wp:posOffset>5669280</wp:posOffset>
            </wp:positionH>
            <wp:positionV relativeFrom="paragraph">
              <wp:posOffset>220980</wp:posOffset>
            </wp:positionV>
            <wp:extent cx="432435" cy="767715"/>
            <wp:effectExtent l="0" t="0" r="5715" b="0"/>
            <wp:wrapNone/>
            <wp:docPr id="484" name="Picture 484" descr="Demon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Demonstra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435"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3224">
        <w:t xml:space="preserve">Which one is liquid at room temperature? </w:t>
      </w:r>
      <w:r>
        <w:rPr>
          <w:rFonts w:ascii="Arial" w:hAnsi="Arial" w:cs="Arial"/>
          <w:color w:val="000080"/>
        </w:rPr>
        <w:t>mercury</w:t>
      </w:r>
    </w:p>
    <w:p w:rsidR="00CE5403" w:rsidRPr="00883224" w:rsidRDefault="00CE5403" w:rsidP="00CE5403">
      <w:pPr>
        <w:widowControl w:val="0"/>
        <w:autoSpaceDE w:val="0"/>
        <w:autoSpaceDN w:val="0"/>
        <w:adjustRightInd w:val="0"/>
        <w:spacing w:line="360" w:lineRule="auto"/>
      </w:pPr>
      <w:r w:rsidRPr="00883224">
        <w:t xml:space="preserve">Which other two have the lowest melting points? </w:t>
      </w:r>
      <w:r>
        <w:rPr>
          <w:rFonts w:ascii="Arial" w:hAnsi="Arial" w:cs="Arial"/>
          <w:color w:val="000080"/>
        </w:rPr>
        <w:t>Caesium, francium</w:t>
      </w:r>
    </w:p>
    <w:p w:rsidR="00CE5403" w:rsidRPr="00A13D90" w:rsidRDefault="00CE5403" w:rsidP="00CE5403">
      <w:pPr>
        <w:widowControl w:val="0"/>
        <w:autoSpaceDE w:val="0"/>
        <w:autoSpaceDN w:val="0"/>
        <w:adjustRightInd w:val="0"/>
      </w:pPr>
    </w:p>
    <w:p w:rsidR="00CE5403" w:rsidRDefault="00CE5403" w:rsidP="00CE5403">
      <w:pPr>
        <w:widowControl w:val="0"/>
        <w:autoSpaceDE w:val="0"/>
        <w:autoSpaceDN w:val="0"/>
        <w:adjustRightInd w:val="0"/>
        <w:spacing w:line="360" w:lineRule="auto"/>
        <w:rPr>
          <w:b/>
        </w:rPr>
      </w:pPr>
      <w:r>
        <w:rPr>
          <w:b/>
        </w:rPr>
        <w:t>Teacher demonstration – Physical properties of Caesium</w:t>
      </w:r>
    </w:p>
    <w:p w:rsidR="00CE5403" w:rsidRPr="000C4E54" w:rsidRDefault="00CE5403" w:rsidP="00CE5403">
      <w:pPr>
        <w:widowControl w:val="0"/>
        <w:autoSpaceDE w:val="0"/>
        <w:autoSpaceDN w:val="0"/>
        <w:adjustRightInd w:val="0"/>
        <w:spacing w:line="360" w:lineRule="auto"/>
        <w:rPr>
          <w:color w:val="000080"/>
        </w:rPr>
      </w:pPr>
      <w:r>
        <w:t xml:space="preserve">Describe the appearance of Caesium </w:t>
      </w:r>
      <w:r w:rsidRPr="000C4E54">
        <w:rPr>
          <w:rFonts w:ascii="Arial" w:hAnsi="Arial" w:cs="Arial"/>
          <w:color w:val="000080"/>
        </w:rPr>
        <w:t>Shiny silver solid</w:t>
      </w:r>
    </w:p>
    <w:p w:rsidR="00CE5403" w:rsidRPr="000C4E54" w:rsidRDefault="00CE5403" w:rsidP="00CE5403">
      <w:pPr>
        <w:widowControl w:val="0"/>
        <w:autoSpaceDE w:val="0"/>
        <w:autoSpaceDN w:val="0"/>
        <w:adjustRightInd w:val="0"/>
        <w:spacing w:line="360" w:lineRule="auto"/>
        <w:rPr>
          <w:color w:val="000080"/>
        </w:rPr>
      </w:pPr>
      <w:r>
        <w:t>What is its state at room temperature?</w:t>
      </w:r>
      <w:r w:rsidRPr="0039695A">
        <w:t xml:space="preserve"> </w:t>
      </w:r>
      <w:r>
        <w:rPr>
          <w:rFonts w:ascii="Arial" w:hAnsi="Arial" w:cs="Arial"/>
          <w:color w:val="333399"/>
        </w:rPr>
        <w:t>solid</w:t>
      </w:r>
      <w:r>
        <w:t xml:space="preserve"> When warmed slightly?</w:t>
      </w:r>
      <w:r w:rsidRPr="0039695A">
        <w:t xml:space="preserve"> </w:t>
      </w:r>
      <w:r w:rsidRPr="000C4E54">
        <w:rPr>
          <w:rFonts w:ascii="Arial" w:hAnsi="Arial" w:cs="Arial"/>
          <w:color w:val="000080"/>
        </w:rPr>
        <w:t>Melts to a</w:t>
      </w:r>
      <w:r w:rsidRPr="000C4E54">
        <w:rPr>
          <w:color w:val="000080"/>
        </w:rPr>
        <w:t xml:space="preserve"> </w:t>
      </w:r>
      <w:r w:rsidRPr="000C4E54">
        <w:rPr>
          <w:rFonts w:ascii="Arial" w:hAnsi="Arial" w:cs="Arial"/>
          <w:color w:val="000080"/>
        </w:rPr>
        <w:t>liquid</w:t>
      </w:r>
    </w:p>
    <w:p w:rsidR="00CE5403" w:rsidRDefault="00CE5403" w:rsidP="00CE5403">
      <w:pPr>
        <w:widowControl w:val="0"/>
        <w:autoSpaceDE w:val="0"/>
        <w:autoSpaceDN w:val="0"/>
        <w:adjustRightInd w:val="0"/>
        <w:spacing w:line="360" w:lineRule="auto"/>
      </w:pPr>
      <w:r>
        <w:t xml:space="preserve">Why is it kept in a sealed ampoule? </w:t>
      </w:r>
      <w:r w:rsidRPr="000C4E54">
        <w:rPr>
          <w:rFonts w:ascii="Arial" w:hAnsi="Arial" w:cs="Arial"/>
          <w:color w:val="000080"/>
        </w:rPr>
        <w:t>Prevent any reaction with air or moisture</w:t>
      </w:r>
    </w:p>
    <w:p w:rsidR="007A60C7" w:rsidRDefault="007A60C7" w:rsidP="007A60C7">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p>
    <w:p w:rsidR="007A60C7" w:rsidRDefault="007A60C7" w:rsidP="007A60C7">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r>
        <w:rPr>
          <w:b w:val="0"/>
          <w:sz w:val="24"/>
          <w:szCs w:val="24"/>
        </w:rPr>
        <w:t xml:space="preserve">Two other key properties of metals is their malleability (made into different shapes) and their ductility(made into a wire) </w:t>
      </w:r>
    </w:p>
    <w:p w:rsidR="007A60C7" w:rsidRDefault="007A60C7" w:rsidP="007A60C7">
      <w:pPr>
        <w:rPr>
          <w:bCs/>
        </w:rPr>
      </w:pPr>
      <w:r>
        <w:rPr>
          <w:b/>
        </w:rPr>
        <w:br w:type="page"/>
      </w:r>
    </w:p>
    <w:p w:rsidR="007A60C7" w:rsidRDefault="007A60C7" w:rsidP="007A60C7">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r>
        <w:rPr>
          <w:b w:val="0"/>
          <w:sz w:val="24"/>
          <w:szCs w:val="24"/>
        </w:rPr>
        <w:lastRenderedPageBreak/>
        <w:t xml:space="preserve">Sort the following into metallic, covalent or ionic </w:t>
      </w:r>
    </w:p>
    <w:p w:rsidR="007A60C7" w:rsidRDefault="007A60C7" w:rsidP="007A60C7">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r>
        <w:rPr>
          <w:b w:val="0"/>
          <w:sz w:val="24"/>
          <w:szCs w:val="24"/>
        </w:rPr>
        <w:t xml:space="preserve">Sodium chloride,  Magnesium,  Magnesium  oxide,  Methane, Silicon dioxide, Bromine, Aluminium, Oxygen, Graphite, Barium  iodide, Water, Ammonia, (now add some of your own) </w:t>
      </w:r>
    </w:p>
    <w:p w:rsidR="007A60C7" w:rsidRDefault="007A60C7" w:rsidP="007A60C7">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p>
    <w:p w:rsidR="007A60C7" w:rsidRDefault="00CE5403" w:rsidP="007A60C7">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r>
        <w:rPr>
          <w:b w:val="0"/>
          <w:sz w:val="24"/>
          <w:szCs w:val="24"/>
        </w:rPr>
        <w:t>IONIC</w:t>
      </w:r>
      <w:r w:rsidR="00D404BE">
        <w:rPr>
          <w:b w:val="0"/>
          <w:sz w:val="24"/>
          <w:szCs w:val="24"/>
        </w:rPr>
        <w:t xml:space="preserve"> (giant ionic lattices) </w:t>
      </w:r>
    </w:p>
    <w:p w:rsidR="00CE5403" w:rsidRDefault="00CE5403" w:rsidP="007A60C7">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r>
        <w:rPr>
          <w:b w:val="0"/>
          <w:sz w:val="24"/>
          <w:szCs w:val="24"/>
        </w:rPr>
        <w:t>Sodium chloride - conducts electricity when molten or (aq)</w:t>
      </w:r>
    </w:p>
    <w:p w:rsidR="007A60C7" w:rsidRDefault="00CE5403" w:rsidP="007A60C7">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r>
        <w:rPr>
          <w:b w:val="0"/>
          <w:sz w:val="24"/>
          <w:szCs w:val="24"/>
        </w:rPr>
        <w:t>Magnesium oxide -  conducts electricity when molten or (aq)</w:t>
      </w:r>
    </w:p>
    <w:p w:rsidR="00CE5403" w:rsidRDefault="00CE5403" w:rsidP="007A60C7">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r>
        <w:rPr>
          <w:b w:val="0"/>
          <w:sz w:val="24"/>
          <w:szCs w:val="24"/>
        </w:rPr>
        <w:t>Barium Iodide - conducts electricity when molten or (aq)</w:t>
      </w:r>
    </w:p>
    <w:p w:rsidR="00CE5403" w:rsidRDefault="00CE5403" w:rsidP="007A60C7">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p>
    <w:p w:rsidR="00CE5403" w:rsidRDefault="00CE5403" w:rsidP="007A60C7">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r>
        <w:rPr>
          <w:b w:val="0"/>
          <w:sz w:val="24"/>
          <w:szCs w:val="24"/>
        </w:rPr>
        <w:t>METALLIC</w:t>
      </w:r>
      <w:r w:rsidR="00D404BE">
        <w:rPr>
          <w:b w:val="0"/>
          <w:sz w:val="24"/>
          <w:szCs w:val="24"/>
        </w:rPr>
        <w:t xml:space="preserve"> (giant metallic lattices)</w:t>
      </w:r>
    </w:p>
    <w:p w:rsidR="00CE5403" w:rsidRDefault="00CE5403" w:rsidP="007A60C7">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r>
        <w:rPr>
          <w:b w:val="0"/>
          <w:sz w:val="24"/>
          <w:szCs w:val="24"/>
        </w:rPr>
        <w:t>Magnesium – conducts when molten or solid</w:t>
      </w:r>
    </w:p>
    <w:p w:rsidR="00CE5403" w:rsidRDefault="00CE5403" w:rsidP="007A60C7">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r>
        <w:rPr>
          <w:b w:val="0"/>
          <w:sz w:val="24"/>
          <w:szCs w:val="24"/>
        </w:rPr>
        <w:t>Aluminium - conducts when molten or solid</w:t>
      </w:r>
    </w:p>
    <w:p w:rsidR="00CE5403" w:rsidRDefault="00CE5403" w:rsidP="007A60C7">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p>
    <w:p w:rsidR="00CE5403" w:rsidRDefault="00CE5403" w:rsidP="007A60C7">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r>
        <w:rPr>
          <w:b w:val="0"/>
          <w:sz w:val="24"/>
          <w:szCs w:val="24"/>
        </w:rPr>
        <w:t xml:space="preserve">COVALENT </w:t>
      </w:r>
    </w:p>
    <w:p w:rsidR="00CE5403" w:rsidRPr="00AB2411" w:rsidRDefault="00CE5403" w:rsidP="007A60C7">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u w:val="single"/>
        </w:rPr>
      </w:pPr>
      <w:r w:rsidRPr="00AB2411">
        <w:rPr>
          <w:b w:val="0"/>
          <w:sz w:val="24"/>
          <w:szCs w:val="24"/>
          <w:u w:val="single"/>
        </w:rPr>
        <w:t xml:space="preserve">Giant Covalent </w:t>
      </w:r>
    </w:p>
    <w:p w:rsidR="00CE5403" w:rsidRDefault="00CE5403" w:rsidP="007A60C7">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r>
        <w:rPr>
          <w:b w:val="0"/>
          <w:sz w:val="24"/>
          <w:szCs w:val="24"/>
        </w:rPr>
        <w:t>Silicon Dioxide - does not conduct</w:t>
      </w:r>
    </w:p>
    <w:p w:rsidR="00CE5403" w:rsidRDefault="00CE5403" w:rsidP="007A60C7">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r>
        <w:rPr>
          <w:b w:val="0"/>
          <w:sz w:val="24"/>
          <w:szCs w:val="24"/>
        </w:rPr>
        <w:t xml:space="preserve">Graphite - conducts due to delocalised electrons in layers between hexagonal sheets </w:t>
      </w:r>
    </w:p>
    <w:p w:rsidR="00D404BE" w:rsidRDefault="00D404BE" w:rsidP="007A60C7">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p>
    <w:p w:rsidR="00D404BE" w:rsidRPr="00AB2411" w:rsidRDefault="00D404BE" w:rsidP="007A60C7">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u w:val="single"/>
        </w:rPr>
      </w:pPr>
      <w:r w:rsidRPr="00AB2411">
        <w:rPr>
          <w:b w:val="0"/>
          <w:sz w:val="24"/>
          <w:szCs w:val="24"/>
          <w:u w:val="single"/>
        </w:rPr>
        <w:t xml:space="preserve">Simple Covalent (molecular) </w:t>
      </w:r>
    </w:p>
    <w:p w:rsidR="00D404BE" w:rsidRDefault="00D404BE" w:rsidP="007A60C7">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r>
        <w:rPr>
          <w:b w:val="0"/>
          <w:sz w:val="24"/>
          <w:szCs w:val="24"/>
        </w:rPr>
        <w:t>Methane</w:t>
      </w:r>
    </w:p>
    <w:p w:rsidR="00D404BE" w:rsidRDefault="00D404BE" w:rsidP="007A60C7">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r>
        <w:rPr>
          <w:b w:val="0"/>
          <w:sz w:val="24"/>
          <w:szCs w:val="24"/>
        </w:rPr>
        <w:t>Bromine</w:t>
      </w:r>
    </w:p>
    <w:p w:rsidR="00D404BE" w:rsidRDefault="00D404BE" w:rsidP="007A60C7">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r>
        <w:rPr>
          <w:b w:val="0"/>
          <w:sz w:val="24"/>
          <w:szCs w:val="24"/>
        </w:rPr>
        <w:t>Oxygen</w:t>
      </w:r>
    </w:p>
    <w:p w:rsidR="00D404BE" w:rsidRDefault="00D404BE" w:rsidP="007A60C7">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r>
        <w:rPr>
          <w:b w:val="0"/>
          <w:sz w:val="24"/>
          <w:szCs w:val="24"/>
        </w:rPr>
        <w:t xml:space="preserve">Water </w:t>
      </w:r>
    </w:p>
    <w:p w:rsidR="00D404BE" w:rsidRDefault="00D404BE" w:rsidP="007A60C7">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r>
        <w:rPr>
          <w:b w:val="0"/>
          <w:sz w:val="24"/>
          <w:szCs w:val="24"/>
        </w:rPr>
        <w:t xml:space="preserve">Ammonia </w:t>
      </w:r>
    </w:p>
    <w:p w:rsidR="00D404BE" w:rsidRDefault="00D404BE" w:rsidP="007A60C7">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p>
    <w:p w:rsidR="000C4E54" w:rsidRDefault="00D404BE" w:rsidP="007A60C7">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r w:rsidRPr="000C4E54">
        <w:rPr>
          <w:sz w:val="24"/>
          <w:szCs w:val="24"/>
        </w:rPr>
        <w:t>Note</w:t>
      </w:r>
      <w:r w:rsidR="000C4E54">
        <w:rPr>
          <w:b w:val="0"/>
          <w:sz w:val="24"/>
          <w:szCs w:val="24"/>
        </w:rPr>
        <w:t>:</w:t>
      </w:r>
    </w:p>
    <w:p w:rsidR="00D404BE" w:rsidRDefault="000C4E54" w:rsidP="007A60C7">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r>
        <w:rPr>
          <w:b w:val="0"/>
          <w:sz w:val="24"/>
          <w:szCs w:val="24"/>
        </w:rPr>
        <w:t>N</w:t>
      </w:r>
      <w:r w:rsidR="00D404BE">
        <w:rPr>
          <w:b w:val="0"/>
          <w:sz w:val="24"/>
          <w:szCs w:val="24"/>
        </w:rPr>
        <w:t xml:space="preserve">one of the simple covalent compounds are said to conduct electricity. Pure water will not conduct electricity, however most water contains dissolved salts which make it highly conductive. </w:t>
      </w:r>
    </w:p>
    <w:p w:rsidR="007A60C7" w:rsidRDefault="007A60C7" w:rsidP="007A60C7">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p>
    <w:p w:rsidR="007A60C7" w:rsidRDefault="00D404BE" w:rsidP="007A60C7">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r>
        <w:rPr>
          <w:b w:val="0"/>
          <w:sz w:val="24"/>
          <w:szCs w:val="24"/>
        </w:rPr>
        <w:t>Ammonium chloride</w:t>
      </w:r>
      <w:r w:rsidR="000C4E54">
        <w:rPr>
          <w:b w:val="0"/>
          <w:sz w:val="24"/>
          <w:szCs w:val="24"/>
        </w:rPr>
        <w:t>:</w:t>
      </w:r>
      <w:r>
        <w:rPr>
          <w:b w:val="0"/>
          <w:sz w:val="24"/>
          <w:szCs w:val="24"/>
        </w:rPr>
        <w:t xml:space="preserve"> Simple covalent within the Ammonium  ion (NH</w:t>
      </w:r>
      <w:r>
        <w:rPr>
          <w:b w:val="0"/>
          <w:sz w:val="24"/>
          <w:szCs w:val="24"/>
          <w:vertAlign w:val="subscript"/>
        </w:rPr>
        <w:t>4</w:t>
      </w:r>
      <w:r>
        <w:rPr>
          <w:b w:val="0"/>
          <w:sz w:val="24"/>
          <w:szCs w:val="24"/>
          <w:vertAlign w:val="superscript"/>
        </w:rPr>
        <w:t>+</w:t>
      </w:r>
      <w:r>
        <w:rPr>
          <w:b w:val="0"/>
          <w:sz w:val="24"/>
          <w:szCs w:val="24"/>
        </w:rPr>
        <w:t xml:space="preserve">) ionic between the chloride and ammonium  </w:t>
      </w:r>
    </w:p>
    <w:p w:rsidR="007A60C7" w:rsidRDefault="007A60C7" w:rsidP="007A60C7">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p>
    <w:p w:rsidR="007A60C7" w:rsidRDefault="00D404BE" w:rsidP="007A60C7">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r>
        <w:rPr>
          <w:b w:val="0"/>
          <w:sz w:val="24"/>
          <w:szCs w:val="24"/>
        </w:rPr>
        <w:t>Potassium dichromate</w:t>
      </w:r>
      <w:r w:rsidR="000C4E54">
        <w:rPr>
          <w:b w:val="0"/>
          <w:sz w:val="24"/>
          <w:szCs w:val="24"/>
        </w:rPr>
        <w:t>:</w:t>
      </w:r>
      <w:r>
        <w:rPr>
          <w:b w:val="0"/>
          <w:sz w:val="24"/>
          <w:szCs w:val="24"/>
        </w:rPr>
        <w:t xml:space="preserve"> Simple covalent within the dichromate ion, ionic between the potassium and the dichromate</w:t>
      </w:r>
    </w:p>
    <w:p w:rsidR="00477514" w:rsidRDefault="00477514" w:rsidP="007A60C7">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r>
        <w:rPr>
          <w:b w:val="0"/>
          <w:sz w:val="24"/>
          <w:szCs w:val="24"/>
        </w:rPr>
        <w:br w:type="page"/>
      </w:r>
    </w:p>
    <w:p w:rsidR="007A60C7" w:rsidRDefault="00477514" w:rsidP="007A60C7">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r w:rsidRPr="008F5D55">
        <w:rPr>
          <w:sz w:val="28"/>
          <w:szCs w:val="28"/>
        </w:rPr>
        <w:lastRenderedPageBreak/>
        <w:t>Revision Notes</w:t>
      </w:r>
    </w:p>
    <w:p w:rsidR="00A20077" w:rsidRPr="008F5D55" w:rsidRDefault="00A20077" w:rsidP="004F29F8">
      <w:pPr>
        <w:widowControl w:val="0"/>
        <w:autoSpaceDE w:val="0"/>
        <w:autoSpaceDN w:val="0"/>
        <w:adjustRightInd w:val="0"/>
        <w:ind w:right="301"/>
        <w:rPr>
          <w:sz w:val="27"/>
          <w:szCs w:val="27"/>
        </w:rPr>
        <w:sectPr w:rsidR="00A20077" w:rsidRPr="008F5D55" w:rsidSect="009F2B81">
          <w:pgSz w:w="11906" w:h="16838" w:code="9"/>
          <w:pgMar w:top="1134" w:right="1134" w:bottom="1418" w:left="1134" w:header="709" w:footer="709" w:gutter="0"/>
          <w:pgNumType w:start="0"/>
          <w:cols w:space="708"/>
          <w:docGrid w:linePitch="360"/>
        </w:sectPr>
      </w:pPr>
    </w:p>
    <w:p w:rsidR="00082816" w:rsidRPr="00082816" w:rsidRDefault="00082816" w:rsidP="00082816">
      <w:pPr>
        <w:autoSpaceDE w:val="0"/>
        <w:autoSpaceDN w:val="0"/>
        <w:adjustRightInd w:val="0"/>
        <w:jc w:val="center"/>
        <w:rPr>
          <w:bCs/>
        </w:rPr>
      </w:pPr>
    </w:p>
    <w:p w:rsidR="00082816" w:rsidRPr="00082816" w:rsidRDefault="00082816" w:rsidP="00082816">
      <w:pPr>
        <w:autoSpaceDE w:val="0"/>
        <w:autoSpaceDN w:val="0"/>
        <w:adjustRightInd w:val="0"/>
        <w:jc w:val="center"/>
        <w:rPr>
          <w:bCs/>
        </w:rPr>
      </w:pPr>
    </w:p>
    <w:p w:rsidR="00082816" w:rsidRPr="004062A2" w:rsidRDefault="000549C1" w:rsidP="00082816">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r>
        <w:rPr>
          <w:noProof/>
          <w:sz w:val="20"/>
          <w:szCs w:val="20"/>
        </w:rPr>
        <mc:AlternateContent>
          <mc:Choice Requires="wps">
            <w:drawing>
              <wp:anchor distT="0" distB="0" distL="114300" distR="114300" simplePos="0" relativeHeight="251607552" behindDoc="0" locked="0" layoutInCell="1" allowOverlap="1">
                <wp:simplePos x="0" y="0"/>
                <wp:positionH relativeFrom="column">
                  <wp:posOffset>104775</wp:posOffset>
                </wp:positionH>
                <wp:positionV relativeFrom="paragraph">
                  <wp:posOffset>108585</wp:posOffset>
                </wp:positionV>
                <wp:extent cx="351155" cy="2038350"/>
                <wp:effectExtent l="0" t="3810" r="1270" b="0"/>
                <wp:wrapNone/>
                <wp:docPr id="450"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038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5E07" w:rsidRPr="00F95082" w:rsidRDefault="006F5E07" w:rsidP="00082816">
                            <w:pPr>
                              <w:rPr>
                                <w:color w:val="FFFFFF"/>
                              </w:rPr>
                            </w:pPr>
                            <w:r w:rsidRPr="00F95082">
                              <w:rPr>
                                <w:color w:val="FFFFFF"/>
                              </w:rPr>
                              <w:t>AQA GCSE HF QA05DH1.15</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072" type="#_x0000_t202" style="position:absolute;left:0;text-align:left;margin-left:8.25pt;margin-top:8.55pt;width:27.65pt;height:160.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" stroked="f">
                <v:textbox style="layout-flow:vertical;mso-layout-flow-alt:bottom-to-top">
                  <w:txbxContent>
                    <w:p w:rsidR="006F5E07" w:rsidRPr="00F95082" w:rsidRDefault="006F5E07" w:rsidP="00082816">
                      <w:pPr>
                        <w:rPr>
                          <w:color w:val="FFFFFF"/>
                        </w:rPr>
                      </w:pPr>
                      <w:r w:rsidRPr="00F95082">
                        <w:rPr>
                          <w:color w:val="FFFFFF"/>
                        </w:rPr>
                        <w:t>AQA GCSE HF QA05DH1.15</w:t>
                      </w:r>
                    </w:p>
                  </w:txbxContent>
                </v:textbox>
              </v:shape>
            </w:pict>
          </mc:Fallback>
        </mc:AlternateContent>
      </w:r>
    </w:p>
    <w:p w:rsidR="00082816" w:rsidRPr="004062A2" w:rsidRDefault="00082816" w:rsidP="00082816">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2052AF" w:rsidRDefault="000549C1" w:rsidP="002052AF">
      <w:pPr>
        <w:autoSpaceDE w:val="0"/>
        <w:autoSpaceDN w:val="0"/>
        <w:adjustRightInd w:val="0"/>
        <w:jc w:val="right"/>
        <w:rPr>
          <w:rFonts w:ascii="Arial" w:hAnsi="Arial" w:cs="Arial"/>
          <w:b/>
          <w:bCs/>
          <w:sz w:val="18"/>
          <w:szCs w:val="18"/>
        </w:rPr>
      </w:pPr>
      <w:r>
        <w:rPr>
          <w:rFonts w:ascii="Arial" w:hAnsi="Arial" w:cs="Arial"/>
          <w:b/>
          <w:bCs/>
          <w:noProof/>
          <w:sz w:val="18"/>
          <w:szCs w:val="18"/>
        </w:rPr>
        <mc:AlternateContent>
          <mc:Choice Requires="wps">
            <w:drawing>
              <wp:anchor distT="0" distB="0" distL="114300" distR="114300" simplePos="0" relativeHeight="251609600" behindDoc="0" locked="0" layoutInCell="1" allowOverlap="1">
                <wp:simplePos x="0" y="0"/>
                <wp:positionH relativeFrom="column">
                  <wp:posOffset>104775</wp:posOffset>
                </wp:positionH>
                <wp:positionV relativeFrom="paragraph">
                  <wp:posOffset>2835910</wp:posOffset>
                </wp:positionV>
                <wp:extent cx="351155" cy="2038350"/>
                <wp:effectExtent l="0" t="0" r="1270" b="2540"/>
                <wp:wrapNone/>
                <wp:docPr id="449"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038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5E07" w:rsidRPr="00F95082" w:rsidRDefault="006F5E07" w:rsidP="002C43CA">
                            <w:pPr>
                              <w:rPr>
                                <w:color w:val="FFFFFF"/>
                              </w:rPr>
                            </w:pPr>
                            <w:r w:rsidRPr="00F95082">
                              <w:rPr>
                                <w:color w:val="FFFFFF"/>
                              </w:rPr>
                              <w:t>AQA GCSE QCJ97 15 10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073" type="#_x0000_t202" style="position:absolute;left:0;text-align:left;margin-left:8.25pt;margin-top:223.3pt;width:27.65pt;height:160.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" stroked="f">
                <v:textbox style="layout-flow:vertical;mso-layout-flow-alt:bottom-to-top">
                  <w:txbxContent>
                    <w:p w:rsidR="006F5E07" w:rsidRPr="00F95082" w:rsidRDefault="006F5E07" w:rsidP="002C43CA">
                      <w:pPr>
                        <w:rPr>
                          <w:color w:val="FFFFFF"/>
                        </w:rPr>
                      </w:pPr>
                      <w:r w:rsidRPr="00F95082">
                        <w:rPr>
                          <w:color w:val="FFFFFF"/>
                        </w:rPr>
                        <w:t>AQA GCSE QCJ97 15 10</w:t>
                      </w:r>
                    </w:p>
                  </w:txbxContent>
                </v:textbox>
              </v:shape>
            </w:pict>
          </mc:Fallback>
        </mc:AlternateContent>
      </w:r>
      <w:r w:rsidR="00C339CD">
        <w:rPr>
          <w:rFonts w:ascii="Arial" w:hAnsi="Arial" w:cs="Arial"/>
          <w:b/>
          <w:bCs/>
          <w:sz w:val="18"/>
          <w:szCs w:val="18"/>
        </w:rPr>
        <w:br w:type="page"/>
      </w:r>
    </w:p>
    <w:p w:rsidR="009C1079" w:rsidRPr="008F5D55" w:rsidRDefault="00C339CD" w:rsidP="004F29F8">
      <w:pPr>
        <w:widowControl w:val="0"/>
        <w:autoSpaceDE w:val="0"/>
        <w:autoSpaceDN w:val="0"/>
        <w:adjustRightInd w:val="0"/>
        <w:ind w:right="301"/>
        <w:rPr>
          <w:b/>
          <w:sz w:val="28"/>
          <w:szCs w:val="28"/>
        </w:rPr>
      </w:pPr>
      <w:r>
        <w:rPr>
          <w:b/>
          <w:sz w:val="28"/>
          <w:szCs w:val="28"/>
        </w:rPr>
        <w:lastRenderedPageBreak/>
        <w:t xml:space="preserve">AS </w:t>
      </w:r>
      <w:r w:rsidR="00AD0C93">
        <w:rPr>
          <w:b/>
          <w:sz w:val="28"/>
          <w:szCs w:val="28"/>
        </w:rPr>
        <w:t>Multiple choice and structured q</w:t>
      </w:r>
      <w:r w:rsidR="0085721A" w:rsidRPr="008F5D55">
        <w:rPr>
          <w:b/>
          <w:sz w:val="28"/>
          <w:szCs w:val="28"/>
        </w:rPr>
        <w:t xml:space="preserve">uestions </w:t>
      </w:r>
    </w:p>
    <w:p w:rsidR="00585003" w:rsidRDefault="00585003" w:rsidP="00AB38B6">
      <w:pPr>
        <w:autoSpaceDE w:val="0"/>
        <w:autoSpaceDN w:val="0"/>
        <w:adjustRightInd w:val="0"/>
        <w:spacing w:before="120"/>
        <w:rPr>
          <w:b/>
          <w:bCs/>
        </w:rPr>
      </w:pPr>
    </w:p>
    <w:p w:rsidR="00AB38B6" w:rsidRPr="00F74DC3" w:rsidRDefault="003238DC" w:rsidP="00AB38B6">
      <w:pPr>
        <w:autoSpaceDE w:val="0"/>
        <w:autoSpaceDN w:val="0"/>
        <w:adjustRightInd w:val="0"/>
        <w:spacing w:before="120"/>
      </w:pPr>
      <w:r>
        <w:rPr>
          <w:b/>
          <w:bCs/>
        </w:rPr>
        <w:t>1</w:t>
      </w:r>
      <w:r w:rsidR="00AB38B6" w:rsidRPr="00F74DC3">
        <w:rPr>
          <w:b/>
          <w:bCs/>
        </w:rPr>
        <w:t>.</w:t>
      </w:r>
      <w:r w:rsidR="00AB38B6" w:rsidRPr="00F74DC3">
        <w:rPr>
          <w:b/>
          <w:bCs/>
        </w:rPr>
        <w:tab/>
      </w:r>
      <w:r w:rsidR="006F6CB8">
        <w:t>Covalent bonding results from the strong electrostatic attraction between</w:t>
      </w:r>
    </w:p>
    <w:p w:rsidR="00AB38B6" w:rsidRPr="00F74DC3" w:rsidRDefault="00AB38B6" w:rsidP="00AB38B6">
      <w:pPr>
        <w:autoSpaceDE w:val="0"/>
        <w:autoSpaceDN w:val="0"/>
        <w:adjustRightInd w:val="0"/>
        <w:spacing w:before="120"/>
        <w:ind w:left="1440"/>
      </w:pPr>
      <w:r w:rsidRPr="00F74DC3">
        <w:rPr>
          <w:b/>
          <w:bCs/>
        </w:rPr>
        <w:t xml:space="preserve">A </w:t>
      </w:r>
      <w:r w:rsidR="006F6CB8">
        <w:t>instantaneous dipoles</w:t>
      </w:r>
    </w:p>
    <w:p w:rsidR="00AB38B6" w:rsidRPr="00F74DC3" w:rsidRDefault="00AB38B6" w:rsidP="00AB38B6">
      <w:pPr>
        <w:autoSpaceDE w:val="0"/>
        <w:autoSpaceDN w:val="0"/>
        <w:adjustRightInd w:val="0"/>
        <w:spacing w:before="120"/>
        <w:ind w:left="1440"/>
      </w:pPr>
      <w:r w:rsidRPr="006F6CB8">
        <w:rPr>
          <w:b/>
          <w:bCs/>
        </w:rPr>
        <w:t>B</w:t>
      </w:r>
      <w:r w:rsidRPr="00F74DC3">
        <w:rPr>
          <w:b/>
          <w:bCs/>
        </w:rPr>
        <w:t xml:space="preserve"> </w:t>
      </w:r>
      <w:r w:rsidR="006F6CB8">
        <w:t>electron clouds</w:t>
      </w:r>
    </w:p>
    <w:p w:rsidR="00AB38B6" w:rsidRPr="00F74DC3" w:rsidRDefault="00AB38B6" w:rsidP="00AB38B6">
      <w:pPr>
        <w:autoSpaceDE w:val="0"/>
        <w:autoSpaceDN w:val="0"/>
        <w:adjustRightInd w:val="0"/>
        <w:spacing w:before="120"/>
        <w:ind w:left="1440"/>
      </w:pPr>
      <w:r w:rsidRPr="00F74DC3">
        <w:rPr>
          <w:b/>
          <w:bCs/>
        </w:rPr>
        <w:t xml:space="preserve">C </w:t>
      </w:r>
      <w:r w:rsidR="006F6CB8">
        <w:t>electrons in the bonding pair</w:t>
      </w:r>
    </w:p>
    <w:p w:rsidR="00AB38B6" w:rsidRDefault="00AB38B6" w:rsidP="00AB38B6">
      <w:pPr>
        <w:autoSpaceDE w:val="0"/>
        <w:autoSpaceDN w:val="0"/>
        <w:adjustRightInd w:val="0"/>
        <w:spacing w:before="120"/>
        <w:ind w:left="1440"/>
      </w:pPr>
      <w:r w:rsidRPr="009D1D55">
        <w:rPr>
          <w:b/>
          <w:bCs/>
          <w:highlight w:val="yellow"/>
        </w:rPr>
        <w:t>D</w:t>
      </w:r>
      <w:r w:rsidRPr="00F74DC3">
        <w:rPr>
          <w:b/>
          <w:bCs/>
        </w:rPr>
        <w:t xml:space="preserve"> </w:t>
      </w:r>
      <w:r w:rsidR="006F6CB8">
        <w:t>bonding pairs of electrons and</w:t>
      </w:r>
      <w:r w:rsidRPr="00F74DC3">
        <w:t xml:space="preserve"> nuclei</w:t>
      </w:r>
    </w:p>
    <w:p w:rsidR="008D07D4" w:rsidRPr="006F6CB8" w:rsidRDefault="006F6CB8" w:rsidP="006F6CB8">
      <w:pPr>
        <w:autoSpaceDE w:val="0"/>
        <w:autoSpaceDN w:val="0"/>
        <w:adjustRightInd w:val="0"/>
        <w:spacing w:before="120"/>
        <w:ind w:left="1440"/>
        <w:jc w:val="right"/>
        <w:rPr>
          <w:b/>
        </w:rPr>
      </w:pPr>
      <w:r w:rsidRPr="006F6CB8">
        <w:rPr>
          <w:b/>
        </w:rPr>
        <w:t>Total 1 mark</w:t>
      </w:r>
    </w:p>
    <w:p w:rsidR="00AB38B6" w:rsidRPr="00F74DC3" w:rsidRDefault="003238DC" w:rsidP="00AB38B6">
      <w:pPr>
        <w:autoSpaceDE w:val="0"/>
        <w:autoSpaceDN w:val="0"/>
        <w:adjustRightInd w:val="0"/>
        <w:spacing w:before="120"/>
      </w:pPr>
      <w:r>
        <w:rPr>
          <w:b/>
          <w:bCs/>
        </w:rPr>
        <w:t>2</w:t>
      </w:r>
      <w:r w:rsidR="00AB38B6" w:rsidRPr="00F74DC3">
        <w:rPr>
          <w:b/>
          <w:bCs/>
        </w:rPr>
        <w:t>.</w:t>
      </w:r>
      <w:r w:rsidR="00AB38B6" w:rsidRPr="00F74DC3">
        <w:rPr>
          <w:b/>
          <w:bCs/>
        </w:rPr>
        <w:tab/>
      </w:r>
      <w:r w:rsidR="00AB38B6" w:rsidRPr="00F74DC3">
        <w:t>Which is the strongest covalent bond?</w:t>
      </w:r>
    </w:p>
    <w:p w:rsidR="00AB38B6" w:rsidRPr="00F74DC3" w:rsidRDefault="00AB38B6" w:rsidP="00AB38B6">
      <w:pPr>
        <w:autoSpaceDE w:val="0"/>
        <w:autoSpaceDN w:val="0"/>
        <w:adjustRightInd w:val="0"/>
        <w:spacing w:before="120"/>
        <w:ind w:left="1440"/>
      </w:pPr>
      <w:r w:rsidRPr="00F74DC3">
        <w:rPr>
          <w:b/>
          <w:bCs/>
        </w:rPr>
        <w:t xml:space="preserve">A </w:t>
      </w:r>
      <w:r w:rsidRPr="00F74DC3">
        <w:t>N–H</w:t>
      </w:r>
    </w:p>
    <w:p w:rsidR="00AB38B6" w:rsidRPr="00F74DC3" w:rsidRDefault="00AB38B6" w:rsidP="00AB38B6">
      <w:pPr>
        <w:autoSpaceDE w:val="0"/>
        <w:autoSpaceDN w:val="0"/>
        <w:adjustRightInd w:val="0"/>
        <w:spacing w:before="120"/>
        <w:ind w:left="1440"/>
      </w:pPr>
      <w:r w:rsidRPr="00F74DC3">
        <w:rPr>
          <w:b/>
          <w:bCs/>
        </w:rPr>
        <w:t xml:space="preserve">B </w:t>
      </w:r>
      <w:r w:rsidRPr="00F74DC3">
        <w:t>P–H</w:t>
      </w:r>
    </w:p>
    <w:p w:rsidR="00AB38B6" w:rsidRPr="00F74DC3" w:rsidRDefault="00AB38B6" w:rsidP="00AB38B6">
      <w:pPr>
        <w:autoSpaceDE w:val="0"/>
        <w:autoSpaceDN w:val="0"/>
        <w:adjustRightInd w:val="0"/>
        <w:spacing w:before="120"/>
        <w:ind w:left="1440"/>
      </w:pPr>
      <w:r w:rsidRPr="00EB2A55">
        <w:rPr>
          <w:b/>
          <w:bCs/>
          <w:highlight w:val="yellow"/>
        </w:rPr>
        <w:t>C</w:t>
      </w:r>
      <w:r w:rsidRPr="00F74DC3">
        <w:rPr>
          <w:b/>
          <w:bCs/>
        </w:rPr>
        <w:t xml:space="preserve"> </w:t>
      </w:r>
      <w:r w:rsidRPr="00F74DC3">
        <w:t>O–H</w:t>
      </w:r>
    </w:p>
    <w:p w:rsidR="00AB38B6" w:rsidRDefault="00AB38B6" w:rsidP="00AB38B6">
      <w:pPr>
        <w:autoSpaceDE w:val="0"/>
        <w:autoSpaceDN w:val="0"/>
        <w:adjustRightInd w:val="0"/>
        <w:spacing w:before="120"/>
        <w:ind w:left="1440"/>
      </w:pPr>
      <w:r w:rsidRPr="00F74DC3">
        <w:rPr>
          <w:b/>
          <w:bCs/>
        </w:rPr>
        <w:t xml:space="preserve">D </w:t>
      </w:r>
      <w:r w:rsidRPr="00F74DC3">
        <w:t>S–H</w:t>
      </w:r>
    </w:p>
    <w:p w:rsidR="006F6CB8" w:rsidRPr="006F6CB8" w:rsidRDefault="006F6CB8" w:rsidP="006F6CB8">
      <w:pPr>
        <w:autoSpaceDE w:val="0"/>
        <w:autoSpaceDN w:val="0"/>
        <w:adjustRightInd w:val="0"/>
        <w:spacing w:before="120"/>
        <w:ind w:left="1440"/>
        <w:jc w:val="right"/>
        <w:rPr>
          <w:b/>
        </w:rPr>
      </w:pPr>
      <w:r w:rsidRPr="006F6CB8">
        <w:rPr>
          <w:b/>
        </w:rPr>
        <w:t>Total 1 mark</w:t>
      </w:r>
    </w:p>
    <w:p w:rsidR="00AB38B6" w:rsidRPr="00F74DC3" w:rsidRDefault="003238DC" w:rsidP="00AB38B6">
      <w:pPr>
        <w:autoSpaceDE w:val="0"/>
        <w:autoSpaceDN w:val="0"/>
        <w:adjustRightInd w:val="0"/>
        <w:spacing w:before="120"/>
      </w:pPr>
      <w:r>
        <w:rPr>
          <w:b/>
          <w:bCs/>
        </w:rPr>
        <w:t>3</w:t>
      </w:r>
      <w:r w:rsidR="00AB38B6" w:rsidRPr="00F74DC3">
        <w:rPr>
          <w:b/>
          <w:bCs/>
        </w:rPr>
        <w:t>.</w:t>
      </w:r>
      <w:r w:rsidR="00AB38B6" w:rsidRPr="00F74DC3">
        <w:rPr>
          <w:b/>
          <w:bCs/>
        </w:rPr>
        <w:tab/>
      </w:r>
      <w:r w:rsidR="00AB38B6" w:rsidRPr="00F74DC3">
        <w:t xml:space="preserve">Which does </w:t>
      </w:r>
      <w:r w:rsidR="00AB38B6" w:rsidRPr="00F74DC3">
        <w:rPr>
          <w:b/>
          <w:bCs/>
        </w:rPr>
        <w:t xml:space="preserve">not </w:t>
      </w:r>
      <w:r w:rsidR="00AB38B6" w:rsidRPr="00F74DC3">
        <w:t>contain a dative covalent bond?</w:t>
      </w:r>
    </w:p>
    <w:p w:rsidR="00AB38B6" w:rsidRPr="00F74DC3" w:rsidRDefault="00AB38B6" w:rsidP="00AB38B6">
      <w:pPr>
        <w:autoSpaceDE w:val="0"/>
        <w:autoSpaceDN w:val="0"/>
        <w:adjustRightInd w:val="0"/>
        <w:spacing w:before="120"/>
        <w:ind w:left="1440"/>
        <w:rPr>
          <w:vertAlign w:val="superscript"/>
        </w:rPr>
      </w:pPr>
      <w:r w:rsidRPr="00EB2A55">
        <w:rPr>
          <w:b/>
          <w:bCs/>
          <w:highlight w:val="yellow"/>
        </w:rPr>
        <w:t>A</w:t>
      </w:r>
      <w:r w:rsidRPr="00F74DC3">
        <w:rPr>
          <w:b/>
          <w:bCs/>
        </w:rPr>
        <w:t xml:space="preserve"> </w:t>
      </w:r>
      <w:r w:rsidRPr="00F74DC3">
        <w:t>PCl</w:t>
      </w:r>
      <w:r w:rsidRPr="00F74DC3">
        <w:rPr>
          <w:vertAlign w:val="subscript"/>
        </w:rPr>
        <w:t>4</w:t>
      </w:r>
      <w:r w:rsidRPr="00F74DC3">
        <w:rPr>
          <w:vertAlign w:val="superscript"/>
        </w:rPr>
        <w:t>+</w:t>
      </w:r>
    </w:p>
    <w:p w:rsidR="00AB38B6" w:rsidRPr="00F74DC3" w:rsidRDefault="00AB38B6" w:rsidP="00AB38B6">
      <w:pPr>
        <w:autoSpaceDE w:val="0"/>
        <w:autoSpaceDN w:val="0"/>
        <w:adjustRightInd w:val="0"/>
        <w:spacing w:before="120"/>
        <w:ind w:left="1440"/>
        <w:rPr>
          <w:vertAlign w:val="superscript"/>
        </w:rPr>
      </w:pPr>
      <w:r w:rsidRPr="00F74DC3">
        <w:rPr>
          <w:b/>
          <w:bCs/>
        </w:rPr>
        <w:t xml:space="preserve">B </w:t>
      </w:r>
      <w:r w:rsidRPr="00F74DC3">
        <w:t>NH</w:t>
      </w:r>
      <w:r w:rsidRPr="00F74DC3">
        <w:rPr>
          <w:vertAlign w:val="subscript"/>
        </w:rPr>
        <w:t>4</w:t>
      </w:r>
      <w:r w:rsidRPr="00F74DC3">
        <w:rPr>
          <w:vertAlign w:val="superscript"/>
        </w:rPr>
        <w:t>+</w:t>
      </w:r>
    </w:p>
    <w:p w:rsidR="00AB38B6" w:rsidRPr="00F74DC3" w:rsidRDefault="00AB38B6" w:rsidP="00AB38B6">
      <w:pPr>
        <w:autoSpaceDE w:val="0"/>
        <w:autoSpaceDN w:val="0"/>
        <w:adjustRightInd w:val="0"/>
        <w:spacing w:before="120"/>
        <w:ind w:left="1440"/>
        <w:rPr>
          <w:vertAlign w:val="superscript"/>
        </w:rPr>
      </w:pPr>
      <w:r w:rsidRPr="00F74DC3">
        <w:rPr>
          <w:b/>
          <w:bCs/>
        </w:rPr>
        <w:t xml:space="preserve">C </w:t>
      </w:r>
      <w:r w:rsidRPr="00F74DC3">
        <w:t>PCl</w:t>
      </w:r>
      <w:r w:rsidRPr="00F74DC3">
        <w:rPr>
          <w:vertAlign w:val="subscript"/>
        </w:rPr>
        <w:t>6</w:t>
      </w:r>
      <w:r w:rsidRPr="00F74DC3">
        <w:rPr>
          <w:vertAlign w:val="superscript"/>
        </w:rPr>
        <w:t>-</w:t>
      </w:r>
    </w:p>
    <w:p w:rsidR="00AB38B6" w:rsidRPr="00F74DC3" w:rsidRDefault="00AB38B6" w:rsidP="00AB38B6">
      <w:pPr>
        <w:autoSpaceDE w:val="0"/>
        <w:autoSpaceDN w:val="0"/>
        <w:adjustRightInd w:val="0"/>
        <w:spacing w:before="120"/>
        <w:ind w:left="1440"/>
      </w:pPr>
      <w:r w:rsidRPr="00F74DC3">
        <w:rPr>
          <w:b/>
          <w:bCs/>
        </w:rPr>
        <w:t xml:space="preserve">D </w:t>
      </w:r>
      <w:r w:rsidRPr="00F74DC3">
        <w:t>Al</w:t>
      </w:r>
      <w:r w:rsidRPr="00CE27E9">
        <w:rPr>
          <w:vertAlign w:val="subscript"/>
        </w:rPr>
        <w:t>2</w:t>
      </w:r>
      <w:r w:rsidRPr="00F74DC3">
        <w:t>Cl</w:t>
      </w:r>
      <w:r w:rsidRPr="00CE27E9">
        <w:rPr>
          <w:vertAlign w:val="subscript"/>
        </w:rPr>
        <w:t>6</w:t>
      </w:r>
    </w:p>
    <w:p w:rsidR="003238DC" w:rsidRDefault="003238DC" w:rsidP="003238D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right="-57"/>
        <w:jc w:val="right"/>
        <w:rPr>
          <w:b/>
          <w:bCs/>
          <w:sz w:val="24"/>
          <w:szCs w:val="24"/>
        </w:rPr>
      </w:pPr>
      <w:r>
        <w:rPr>
          <w:b/>
          <w:bCs/>
          <w:sz w:val="24"/>
          <w:szCs w:val="24"/>
        </w:rPr>
        <w:t>Total 3 marks</w:t>
      </w:r>
    </w:p>
    <w:p w:rsidR="008D07D4" w:rsidRDefault="008D07D4" w:rsidP="003238D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right="-57"/>
        <w:jc w:val="right"/>
        <w:rPr>
          <w:b/>
          <w:bCs/>
          <w:sz w:val="24"/>
          <w:szCs w:val="24"/>
        </w:rPr>
      </w:pPr>
    </w:p>
    <w:p w:rsidR="00F74DC3" w:rsidRPr="004C048E" w:rsidRDefault="003238DC" w:rsidP="00F74DC3">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b/>
          <w:bCs/>
          <w:sz w:val="24"/>
          <w:szCs w:val="24"/>
        </w:rPr>
        <w:t>4</w:t>
      </w:r>
      <w:r w:rsidR="00F74DC3" w:rsidRPr="004C048E">
        <w:rPr>
          <w:b/>
          <w:bCs/>
          <w:sz w:val="24"/>
          <w:szCs w:val="24"/>
        </w:rPr>
        <w:t>.</w:t>
      </w:r>
      <w:r w:rsidR="00F74DC3" w:rsidRPr="004C048E">
        <w:rPr>
          <w:sz w:val="24"/>
          <w:szCs w:val="24"/>
        </w:rPr>
        <w:tab/>
        <w:t xml:space="preserve">Which of the following does </w:t>
      </w:r>
      <w:r w:rsidR="00F74DC3" w:rsidRPr="004C048E">
        <w:rPr>
          <w:b/>
          <w:bCs/>
          <w:sz w:val="24"/>
          <w:szCs w:val="24"/>
        </w:rPr>
        <w:t>not</w:t>
      </w:r>
      <w:r w:rsidR="00F74DC3" w:rsidRPr="004C048E">
        <w:rPr>
          <w:sz w:val="24"/>
          <w:szCs w:val="24"/>
        </w:rPr>
        <w:t xml:space="preserve"> have exactly 10 electrons?</w:t>
      </w:r>
    </w:p>
    <w:p w:rsidR="00F74DC3" w:rsidRPr="004C048E" w:rsidRDefault="00F74DC3" w:rsidP="00F74DC3">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sz w:val="24"/>
          <w:szCs w:val="24"/>
        </w:rPr>
      </w:pPr>
      <w:r w:rsidRPr="004C048E">
        <w:rPr>
          <w:b/>
          <w:bCs/>
          <w:sz w:val="24"/>
          <w:szCs w:val="24"/>
        </w:rPr>
        <w:t>A</w:t>
      </w:r>
      <w:r w:rsidRPr="004C048E">
        <w:rPr>
          <w:sz w:val="24"/>
          <w:szCs w:val="24"/>
        </w:rPr>
        <w:tab/>
        <w:t>An ion of fluorine, F</w:t>
      </w:r>
      <w:r w:rsidRPr="004C048E">
        <w:rPr>
          <w:position w:val="10"/>
          <w:sz w:val="24"/>
          <w:szCs w:val="24"/>
        </w:rPr>
        <w:t>–</w:t>
      </w:r>
    </w:p>
    <w:p w:rsidR="00F74DC3" w:rsidRPr="004C048E" w:rsidRDefault="00F74DC3" w:rsidP="00F74DC3">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sz w:val="24"/>
          <w:szCs w:val="24"/>
        </w:rPr>
      </w:pPr>
      <w:r w:rsidRPr="004C048E">
        <w:rPr>
          <w:b/>
          <w:bCs/>
          <w:sz w:val="24"/>
          <w:szCs w:val="24"/>
        </w:rPr>
        <w:t>B</w:t>
      </w:r>
      <w:r w:rsidRPr="004C048E">
        <w:rPr>
          <w:sz w:val="24"/>
          <w:szCs w:val="24"/>
        </w:rPr>
        <w:tab/>
        <w:t>A molecule of methane, CH</w:t>
      </w:r>
      <w:r w:rsidRPr="004C048E">
        <w:rPr>
          <w:position w:val="-4"/>
          <w:sz w:val="24"/>
          <w:szCs w:val="24"/>
        </w:rPr>
        <w:t>4</w:t>
      </w:r>
    </w:p>
    <w:p w:rsidR="00F74DC3" w:rsidRPr="004C048E" w:rsidRDefault="00F74DC3" w:rsidP="00F74DC3">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sz w:val="24"/>
          <w:szCs w:val="24"/>
        </w:rPr>
      </w:pPr>
      <w:r w:rsidRPr="006575EB">
        <w:rPr>
          <w:b/>
          <w:bCs/>
          <w:sz w:val="24"/>
          <w:szCs w:val="24"/>
          <w:highlight w:val="yellow"/>
        </w:rPr>
        <w:t>C</w:t>
      </w:r>
      <w:r w:rsidRPr="004C048E">
        <w:rPr>
          <w:sz w:val="24"/>
          <w:szCs w:val="24"/>
        </w:rPr>
        <w:tab/>
        <w:t>A molecule of nitrogen, N</w:t>
      </w:r>
      <w:r w:rsidRPr="004C048E">
        <w:rPr>
          <w:position w:val="-4"/>
          <w:sz w:val="24"/>
          <w:szCs w:val="24"/>
        </w:rPr>
        <w:t>2</w:t>
      </w:r>
    </w:p>
    <w:p w:rsidR="00F74DC3" w:rsidRPr="004C048E" w:rsidRDefault="00F74DC3" w:rsidP="00F74DC3">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sz w:val="24"/>
          <w:szCs w:val="24"/>
        </w:rPr>
      </w:pPr>
      <w:r w:rsidRPr="004C048E">
        <w:rPr>
          <w:b/>
          <w:bCs/>
          <w:sz w:val="24"/>
          <w:szCs w:val="24"/>
        </w:rPr>
        <w:t>D</w:t>
      </w:r>
      <w:r w:rsidRPr="004C048E">
        <w:rPr>
          <w:sz w:val="24"/>
          <w:szCs w:val="24"/>
        </w:rPr>
        <w:tab/>
        <w:t>An ion of sodium, Na</w:t>
      </w:r>
      <w:r w:rsidRPr="004C048E">
        <w:rPr>
          <w:position w:val="10"/>
          <w:sz w:val="24"/>
          <w:szCs w:val="24"/>
        </w:rPr>
        <w:t>+</w:t>
      </w:r>
    </w:p>
    <w:p w:rsidR="00F74DC3" w:rsidRDefault="00F74DC3" w:rsidP="00F74DC3">
      <w:pPr>
        <w:pStyle w:val="mark"/>
        <w:tabs>
          <w:tab w:val="right" w:pos="9638"/>
        </w:tabs>
        <w:rPr>
          <w:sz w:val="24"/>
          <w:szCs w:val="24"/>
        </w:rPr>
      </w:pPr>
      <w:r w:rsidRPr="004C048E">
        <w:rPr>
          <w:sz w:val="24"/>
          <w:szCs w:val="24"/>
        </w:rPr>
        <w:t>(Total 1 mark)</w:t>
      </w:r>
    </w:p>
    <w:p w:rsidR="008D07D4" w:rsidRPr="004C048E" w:rsidRDefault="008D07D4" w:rsidP="00F74DC3">
      <w:pPr>
        <w:pStyle w:val="mark"/>
        <w:tabs>
          <w:tab w:val="right" w:pos="9638"/>
        </w:tabs>
        <w:rPr>
          <w:b w:val="0"/>
          <w:bCs w:val="0"/>
          <w:sz w:val="24"/>
          <w:szCs w:val="24"/>
        </w:rPr>
      </w:pPr>
    </w:p>
    <w:p w:rsidR="00F74DC3" w:rsidRPr="004C048E" w:rsidRDefault="003238DC" w:rsidP="00F74DC3">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rPr>
          <w:sz w:val="24"/>
          <w:szCs w:val="24"/>
        </w:rPr>
      </w:pPr>
      <w:r>
        <w:rPr>
          <w:b/>
          <w:bCs/>
          <w:sz w:val="24"/>
          <w:szCs w:val="24"/>
        </w:rPr>
        <w:t>5</w:t>
      </w:r>
      <w:r w:rsidR="00F74DC3" w:rsidRPr="004C048E">
        <w:rPr>
          <w:b/>
          <w:bCs/>
          <w:sz w:val="24"/>
          <w:szCs w:val="24"/>
        </w:rPr>
        <w:t>.</w:t>
      </w:r>
      <w:r w:rsidR="00F74DC3" w:rsidRPr="004C048E">
        <w:rPr>
          <w:sz w:val="24"/>
          <w:szCs w:val="24"/>
        </w:rPr>
        <w:tab/>
      </w:r>
      <w:r w:rsidR="006F6CB8">
        <w:rPr>
          <w:sz w:val="24"/>
          <w:szCs w:val="24"/>
        </w:rPr>
        <w:t>Which of the following covalent bonds is the shortest</w:t>
      </w:r>
      <w:r w:rsidR="00F74DC3" w:rsidRPr="004C048E">
        <w:rPr>
          <w:sz w:val="24"/>
          <w:szCs w:val="24"/>
        </w:rPr>
        <w:t>?</w:t>
      </w:r>
    </w:p>
    <w:p w:rsidR="00F74DC3" w:rsidRPr="004C048E" w:rsidRDefault="00F74DC3" w:rsidP="00F74DC3">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sz w:val="24"/>
          <w:szCs w:val="24"/>
        </w:rPr>
      </w:pPr>
      <w:r w:rsidRPr="006575EB">
        <w:rPr>
          <w:b/>
          <w:bCs/>
          <w:sz w:val="24"/>
          <w:szCs w:val="24"/>
          <w:highlight w:val="yellow"/>
        </w:rPr>
        <w:t>A</w:t>
      </w:r>
      <w:r w:rsidRPr="004C048E">
        <w:rPr>
          <w:sz w:val="24"/>
          <w:szCs w:val="24"/>
        </w:rPr>
        <w:tab/>
      </w:r>
      <w:r w:rsidR="006F6CB8">
        <w:rPr>
          <w:sz w:val="24"/>
          <w:szCs w:val="24"/>
        </w:rPr>
        <w:t>H</w:t>
      </w:r>
      <w:r w:rsidR="009D1D55">
        <w:rPr>
          <w:sz w:val="24"/>
          <w:szCs w:val="24"/>
        </w:rPr>
        <w:t>―</w:t>
      </w:r>
      <w:r w:rsidR="006F6CB8">
        <w:rPr>
          <w:sz w:val="24"/>
          <w:szCs w:val="24"/>
        </w:rPr>
        <w:t>F</w:t>
      </w:r>
    </w:p>
    <w:p w:rsidR="00F74DC3" w:rsidRPr="004C048E" w:rsidRDefault="00F74DC3" w:rsidP="00F74DC3">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sz w:val="24"/>
          <w:szCs w:val="24"/>
        </w:rPr>
      </w:pPr>
      <w:r w:rsidRPr="004C048E">
        <w:rPr>
          <w:b/>
          <w:bCs/>
          <w:sz w:val="24"/>
          <w:szCs w:val="24"/>
        </w:rPr>
        <w:t>B</w:t>
      </w:r>
      <w:r w:rsidRPr="004C048E">
        <w:rPr>
          <w:sz w:val="24"/>
          <w:szCs w:val="24"/>
        </w:rPr>
        <w:tab/>
      </w:r>
      <w:r w:rsidR="009D1D55">
        <w:rPr>
          <w:sz w:val="24"/>
          <w:szCs w:val="24"/>
        </w:rPr>
        <w:t>H―Cl</w:t>
      </w:r>
    </w:p>
    <w:p w:rsidR="00F74DC3" w:rsidRPr="004C048E" w:rsidRDefault="00F74DC3" w:rsidP="00F74DC3">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sz w:val="24"/>
          <w:szCs w:val="24"/>
        </w:rPr>
      </w:pPr>
      <w:r w:rsidRPr="004C048E">
        <w:rPr>
          <w:b/>
          <w:bCs/>
          <w:sz w:val="24"/>
          <w:szCs w:val="24"/>
        </w:rPr>
        <w:t>C</w:t>
      </w:r>
      <w:r w:rsidRPr="004C048E">
        <w:rPr>
          <w:sz w:val="24"/>
          <w:szCs w:val="24"/>
        </w:rPr>
        <w:tab/>
      </w:r>
      <w:r w:rsidR="009D1D55">
        <w:rPr>
          <w:sz w:val="24"/>
          <w:szCs w:val="24"/>
        </w:rPr>
        <w:t>H―Br</w:t>
      </w:r>
    </w:p>
    <w:p w:rsidR="00F74DC3" w:rsidRPr="004C048E" w:rsidRDefault="00F74DC3" w:rsidP="00F74DC3">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sz w:val="24"/>
          <w:szCs w:val="24"/>
        </w:rPr>
      </w:pPr>
      <w:r w:rsidRPr="004C048E">
        <w:rPr>
          <w:b/>
          <w:bCs/>
          <w:sz w:val="24"/>
          <w:szCs w:val="24"/>
        </w:rPr>
        <w:t>D</w:t>
      </w:r>
      <w:r w:rsidRPr="004C048E">
        <w:rPr>
          <w:sz w:val="24"/>
          <w:szCs w:val="24"/>
        </w:rPr>
        <w:tab/>
      </w:r>
      <w:r w:rsidR="009D1D55">
        <w:rPr>
          <w:sz w:val="24"/>
          <w:szCs w:val="24"/>
        </w:rPr>
        <w:t>H―I</w:t>
      </w:r>
    </w:p>
    <w:p w:rsidR="00F74DC3" w:rsidRPr="004C048E" w:rsidRDefault="00F74DC3" w:rsidP="00F74DC3">
      <w:pPr>
        <w:pStyle w:val="mark"/>
        <w:tabs>
          <w:tab w:val="right" w:pos="9638"/>
        </w:tabs>
        <w:rPr>
          <w:b w:val="0"/>
          <w:bCs w:val="0"/>
          <w:sz w:val="24"/>
          <w:szCs w:val="24"/>
        </w:rPr>
      </w:pPr>
      <w:r w:rsidRPr="004C048E">
        <w:rPr>
          <w:sz w:val="24"/>
          <w:szCs w:val="24"/>
        </w:rPr>
        <w:t>(Total 1 mark)</w:t>
      </w:r>
    </w:p>
    <w:p w:rsidR="007237F8" w:rsidRPr="004062A2" w:rsidRDefault="000607C9" w:rsidP="00AB38B6">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r>
        <w:br w:type="column"/>
      </w:r>
      <w:r w:rsidR="007237F8" w:rsidRPr="004062A2">
        <w:rPr>
          <w:b w:val="0"/>
        </w:rPr>
        <w:lastRenderedPageBreak/>
        <w:t>Do not write in the margin</w:t>
      </w:r>
    </w:p>
    <w:p w:rsidR="007237F8" w:rsidRPr="004062A2" w:rsidRDefault="007237F8" w:rsidP="007237F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237F8" w:rsidRPr="004062A2" w:rsidRDefault="007237F8" w:rsidP="007237F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237F8" w:rsidRPr="004062A2" w:rsidRDefault="000549C1" w:rsidP="007237F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r>
        <w:rPr>
          <w:noProof/>
          <w:sz w:val="20"/>
          <w:szCs w:val="20"/>
        </w:rPr>
        <mc:AlternateContent>
          <mc:Choice Requires="wps">
            <w:drawing>
              <wp:anchor distT="0" distB="0" distL="114300" distR="114300" simplePos="0" relativeHeight="251759104" behindDoc="0" locked="0" layoutInCell="1" allowOverlap="1">
                <wp:simplePos x="0" y="0"/>
                <wp:positionH relativeFrom="column">
                  <wp:posOffset>128905</wp:posOffset>
                </wp:positionH>
                <wp:positionV relativeFrom="paragraph">
                  <wp:posOffset>-256540</wp:posOffset>
                </wp:positionV>
                <wp:extent cx="187325" cy="1193800"/>
                <wp:effectExtent l="0" t="635" r="0" b="0"/>
                <wp:wrapNone/>
                <wp:docPr id="63"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193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5E07" w:rsidRPr="00357CA5" w:rsidRDefault="006F5E07" w:rsidP="006F6CB8">
                            <w:pPr>
                              <w:jc w:val="center"/>
                              <w:rPr>
                                <w:color w:val="FFFFFF"/>
                              </w:rPr>
                            </w:pPr>
                            <w:r w:rsidRPr="00357CA5">
                              <w:rPr>
                                <w:color w:val="FFFFFF"/>
                              </w:rPr>
                              <w:t>June 2011.Q12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8" o:spid="_x0000_s1074" type="#_x0000_t202" style="position:absolute;left:0;text-align:left;margin-left:10.15pt;margin-top:-20.2pt;width:14.75pt;height:94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" stroked="f">
                <v:textbox style="layout-flow:vertical;mso-layout-flow-alt:bottom-to-top" inset="0,0,0,0">
                  <w:txbxContent>
                    <w:p w:rsidR="006F5E07" w:rsidRPr="00357CA5" w:rsidRDefault="006F5E07" w:rsidP="006F6CB8">
                      <w:pPr>
                        <w:jc w:val="center"/>
                        <w:rPr>
                          <w:color w:val="FFFFFF"/>
                        </w:rPr>
                      </w:pPr>
                      <w:r w:rsidRPr="00357CA5">
                        <w:rPr>
                          <w:color w:val="FFFFFF"/>
                        </w:rPr>
                        <w:t>June 2011.Q12</w:t>
                      </w:r>
                    </w:p>
                  </w:txbxContent>
                </v:textbox>
              </v:shape>
            </w:pict>
          </mc:Fallback>
        </mc:AlternateContent>
      </w:r>
    </w:p>
    <w:p w:rsidR="007237F8" w:rsidRPr="004062A2" w:rsidRDefault="007237F8" w:rsidP="007237F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237F8" w:rsidRPr="004062A2" w:rsidRDefault="007237F8" w:rsidP="007237F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237F8" w:rsidRPr="004062A2" w:rsidRDefault="007237F8" w:rsidP="007237F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237F8" w:rsidRPr="004062A2" w:rsidRDefault="007237F8" w:rsidP="007237F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237F8" w:rsidRPr="004062A2" w:rsidRDefault="000549C1" w:rsidP="007237F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r>
        <w:rPr>
          <w:noProof/>
          <w:sz w:val="20"/>
          <w:szCs w:val="20"/>
        </w:rPr>
        <mc:AlternateContent>
          <mc:Choice Requires="wps">
            <w:drawing>
              <wp:anchor distT="0" distB="0" distL="114300" distR="114300" simplePos="0" relativeHeight="251581952" behindDoc="0" locked="0" layoutInCell="1" allowOverlap="1">
                <wp:simplePos x="0" y="0"/>
                <wp:positionH relativeFrom="column">
                  <wp:posOffset>128905</wp:posOffset>
                </wp:positionH>
                <wp:positionV relativeFrom="paragraph">
                  <wp:posOffset>48260</wp:posOffset>
                </wp:positionV>
                <wp:extent cx="351155" cy="2127885"/>
                <wp:effectExtent l="0" t="635" r="0" b="0"/>
                <wp:wrapNone/>
                <wp:docPr id="62"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127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5E07" w:rsidRPr="00B76700" w:rsidRDefault="006F5E07" w:rsidP="007237F8">
                            <w:pPr>
                              <w:rPr>
                                <w:color w:val="FFFFFF"/>
                              </w:rPr>
                            </w:pPr>
                            <w:r w:rsidRPr="00B76700">
                              <w:rPr>
                                <w:color w:val="FFFFFF"/>
                              </w:rPr>
                              <w:t>Facer Ch6 summary questions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075" type="#_x0000_t202" style="position:absolute;left:0;text-align:left;margin-left:10.15pt;margin-top:3.8pt;width:27.65pt;height:167.5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" stroked="f">
                <v:textbox style="layout-flow:vertical;mso-layout-flow-alt:bottom-to-top">
                  <w:txbxContent>
                    <w:p w:rsidR="006F5E07" w:rsidRPr="00B76700" w:rsidRDefault="006F5E07" w:rsidP="007237F8">
                      <w:pPr>
                        <w:rPr>
                          <w:color w:val="FFFFFF"/>
                        </w:rPr>
                      </w:pPr>
                      <w:r w:rsidRPr="00B76700">
                        <w:rPr>
                          <w:color w:val="FFFFFF"/>
                        </w:rPr>
                        <w:t>Facer Ch6 summary questions</w:t>
                      </w:r>
                    </w:p>
                  </w:txbxContent>
                </v:textbox>
              </v:shape>
            </w:pict>
          </mc:Fallback>
        </mc:AlternateContent>
      </w:r>
    </w:p>
    <w:p w:rsidR="007237F8" w:rsidRPr="004062A2" w:rsidRDefault="007237F8" w:rsidP="007237F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237F8" w:rsidRPr="004062A2" w:rsidRDefault="007237F8" w:rsidP="007237F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237F8" w:rsidRPr="004062A2" w:rsidRDefault="007237F8" w:rsidP="007237F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237F8" w:rsidRPr="004062A2" w:rsidRDefault="007237F8" w:rsidP="007237F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237F8" w:rsidRPr="004062A2" w:rsidRDefault="007237F8" w:rsidP="007237F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237F8" w:rsidRPr="004062A2" w:rsidRDefault="007237F8" w:rsidP="007237F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237F8" w:rsidRPr="004062A2" w:rsidRDefault="007237F8" w:rsidP="007237F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237F8" w:rsidRPr="004062A2" w:rsidRDefault="007237F8" w:rsidP="007237F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237F8" w:rsidRPr="004062A2" w:rsidRDefault="007237F8" w:rsidP="007237F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237F8" w:rsidRPr="004062A2" w:rsidRDefault="007237F8" w:rsidP="007237F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237F8" w:rsidRPr="004062A2" w:rsidRDefault="007237F8" w:rsidP="007237F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237F8" w:rsidRPr="004062A2" w:rsidRDefault="007237F8" w:rsidP="007237F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237F8" w:rsidRPr="004062A2" w:rsidRDefault="007237F8" w:rsidP="007237F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237F8" w:rsidRPr="004062A2" w:rsidRDefault="007237F8" w:rsidP="007237F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237F8" w:rsidRPr="004062A2" w:rsidRDefault="007237F8" w:rsidP="007237F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237F8" w:rsidRPr="004062A2" w:rsidRDefault="000549C1" w:rsidP="007237F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r>
        <w:rPr>
          <w:noProof/>
        </w:rPr>
        <mc:AlternateContent>
          <mc:Choice Requires="wps">
            <w:drawing>
              <wp:anchor distT="0" distB="0" distL="114300" distR="114300" simplePos="0" relativeHeight="251582976" behindDoc="0" locked="0" layoutInCell="1" allowOverlap="1">
                <wp:simplePos x="0" y="0"/>
                <wp:positionH relativeFrom="column">
                  <wp:posOffset>128905</wp:posOffset>
                </wp:positionH>
                <wp:positionV relativeFrom="paragraph">
                  <wp:posOffset>69850</wp:posOffset>
                </wp:positionV>
                <wp:extent cx="351155" cy="1697990"/>
                <wp:effectExtent l="0" t="3175" r="0" b="3810"/>
                <wp:wrapNone/>
                <wp:docPr id="61"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697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5E07" w:rsidRPr="00E05050" w:rsidRDefault="006F5E07" w:rsidP="007237F8">
                            <w:pPr>
                              <w:rPr>
                                <w:color w:val="FFFFFF"/>
                              </w:rPr>
                            </w:pPr>
                            <w:r w:rsidRPr="00E05050">
                              <w:rPr>
                                <w:color w:val="FFFFFF"/>
                              </w:rPr>
                              <w:t>Multiple choice p34 Q10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076" type="#_x0000_t202" style="position:absolute;left:0;text-align:left;margin-left:10.15pt;margin-top:5.5pt;width:27.65pt;height:133.7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" stroked="f">
                <v:textbox style="layout-flow:vertical;mso-layout-flow-alt:bottom-to-top">
                  <w:txbxContent>
                    <w:p w:rsidR="006F5E07" w:rsidRPr="00E05050" w:rsidRDefault="006F5E07" w:rsidP="007237F8">
                      <w:pPr>
                        <w:rPr>
                          <w:color w:val="FFFFFF"/>
                        </w:rPr>
                      </w:pPr>
                      <w:r w:rsidRPr="00E05050">
                        <w:rPr>
                          <w:color w:val="FFFFFF"/>
                        </w:rPr>
                        <w:t>Multiple choice p34 Q10</w:t>
                      </w:r>
                    </w:p>
                  </w:txbxContent>
                </v:textbox>
              </v:shape>
            </w:pict>
          </mc:Fallback>
        </mc:AlternateContent>
      </w:r>
    </w:p>
    <w:p w:rsidR="007237F8" w:rsidRPr="004062A2" w:rsidRDefault="007237F8" w:rsidP="007237F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237F8" w:rsidRPr="004062A2" w:rsidRDefault="007237F8" w:rsidP="007237F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237F8" w:rsidRPr="004062A2" w:rsidRDefault="007237F8" w:rsidP="007237F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237F8" w:rsidRPr="004062A2" w:rsidRDefault="007237F8" w:rsidP="007237F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237F8" w:rsidRPr="004062A2" w:rsidRDefault="007237F8" w:rsidP="007237F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25F20" w:rsidRDefault="000549C1" w:rsidP="004F29F8">
      <w:pPr>
        <w:widowControl w:val="0"/>
        <w:autoSpaceDE w:val="0"/>
        <w:autoSpaceDN w:val="0"/>
        <w:adjustRightInd w:val="0"/>
        <w:ind w:right="301"/>
        <w:rPr>
          <w:b/>
          <w:sz w:val="28"/>
          <w:szCs w:val="28"/>
        </w:rPr>
      </w:pPr>
      <w:r>
        <w:rPr>
          <w:b/>
          <w:bCs/>
          <w:noProof/>
        </w:rPr>
        <mc:AlternateContent>
          <mc:Choice Requires="wps">
            <w:drawing>
              <wp:anchor distT="0" distB="0" distL="114300" distR="114300" simplePos="0" relativeHeight="251760128" behindDoc="0" locked="0" layoutInCell="1" allowOverlap="1">
                <wp:simplePos x="0" y="0"/>
                <wp:positionH relativeFrom="column">
                  <wp:posOffset>128905</wp:posOffset>
                </wp:positionH>
                <wp:positionV relativeFrom="paragraph">
                  <wp:posOffset>2120265</wp:posOffset>
                </wp:positionV>
                <wp:extent cx="187325" cy="1193800"/>
                <wp:effectExtent l="0" t="0" r="0" b="635"/>
                <wp:wrapNone/>
                <wp:docPr id="60"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193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5E07" w:rsidRPr="00357CA5" w:rsidRDefault="006F5E07" w:rsidP="006F6CB8">
                            <w:pPr>
                              <w:jc w:val="center"/>
                              <w:rPr>
                                <w:color w:val="FFFFFF"/>
                              </w:rPr>
                            </w:pPr>
                            <w:r w:rsidRPr="00357CA5">
                              <w:rPr>
                                <w:color w:val="FFFFFF"/>
                              </w:rPr>
                              <w:t>June 2009.Q9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077" type="#_x0000_t202" style="position:absolute;margin-left:10.15pt;margin-top:166.95pt;width:14.75pt;height:94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" stroked="f">
                <v:textbox style="layout-flow:vertical;mso-layout-flow-alt:bottom-to-top" inset="0,0,0,0">
                  <w:txbxContent>
                    <w:p w:rsidR="006F5E07" w:rsidRPr="00357CA5" w:rsidRDefault="006F5E07" w:rsidP="006F6CB8">
                      <w:pPr>
                        <w:jc w:val="center"/>
                        <w:rPr>
                          <w:color w:val="FFFFFF"/>
                        </w:rPr>
                      </w:pPr>
                      <w:r w:rsidRPr="00357CA5">
                        <w:rPr>
                          <w:color w:val="FFFFFF"/>
                        </w:rPr>
                        <w:t>June 2009.Q9</w:t>
                      </w:r>
                    </w:p>
                  </w:txbxContent>
                </v:textbox>
              </v:shape>
            </w:pict>
          </mc:Fallback>
        </mc:AlternateContent>
      </w:r>
      <w:r>
        <w:rPr>
          <w:b/>
          <w:bCs/>
          <w:noProof/>
        </w:rPr>
        <mc:AlternateContent>
          <mc:Choice Requires="wps">
            <w:drawing>
              <wp:anchor distT="0" distB="0" distL="114300" distR="114300" simplePos="0" relativeHeight="251602432" behindDoc="0" locked="0" layoutInCell="1" allowOverlap="1">
                <wp:simplePos x="0" y="0"/>
                <wp:positionH relativeFrom="column">
                  <wp:posOffset>47625</wp:posOffset>
                </wp:positionH>
                <wp:positionV relativeFrom="paragraph">
                  <wp:posOffset>224790</wp:posOffset>
                </wp:positionV>
                <wp:extent cx="351155" cy="784860"/>
                <wp:effectExtent l="0" t="0" r="1270" b="0"/>
                <wp:wrapNone/>
                <wp:docPr id="59"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784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5E07" w:rsidRPr="00B76700" w:rsidRDefault="006F5E07" w:rsidP="00CE27E9">
                            <w:pPr>
                              <w:rPr>
                                <w:color w:val="FFFFFF"/>
                              </w:rPr>
                            </w:pPr>
                            <w:r w:rsidRPr="00B76700">
                              <w:rPr>
                                <w:color w:val="FFFFFF"/>
                              </w:rPr>
                              <w:t>S09.1.19</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78" type="#_x0000_t202" style="position:absolute;margin-left:3.75pt;margin-top:17.7pt;width:27.65pt;height:61.8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" stroked="f">
                <v:textbox style="layout-flow:vertical;mso-layout-flow-alt:bottom-to-top">
                  <w:txbxContent>
                    <w:p w:rsidR="006F5E07" w:rsidRPr="00B76700" w:rsidRDefault="006F5E07" w:rsidP="00CE27E9">
                      <w:pPr>
                        <w:rPr>
                          <w:color w:val="FFFFFF"/>
                        </w:rPr>
                      </w:pPr>
                      <w:r w:rsidRPr="00B76700">
                        <w:rPr>
                          <w:color w:val="FFFFFF"/>
                        </w:rPr>
                        <w:t>S09.1.19</w:t>
                      </w:r>
                    </w:p>
                  </w:txbxContent>
                </v:textbox>
              </v:shape>
            </w:pict>
          </mc:Fallback>
        </mc:AlternateContent>
      </w:r>
      <w:r w:rsidR="00AD0C93">
        <w:br w:type="page"/>
      </w:r>
      <w:r w:rsidR="00507353" w:rsidRPr="00553C9A">
        <w:rPr>
          <w:b/>
          <w:sz w:val="28"/>
          <w:szCs w:val="28"/>
        </w:rPr>
        <w:lastRenderedPageBreak/>
        <w:t>Structured</w:t>
      </w:r>
      <w:r w:rsidR="00AD0C93" w:rsidRPr="00553C9A">
        <w:rPr>
          <w:b/>
          <w:sz w:val="28"/>
          <w:szCs w:val="28"/>
        </w:rPr>
        <w:t xml:space="preserve"> </w:t>
      </w:r>
      <w:r w:rsidR="008B56F2" w:rsidRPr="00553C9A">
        <w:rPr>
          <w:b/>
          <w:sz w:val="28"/>
          <w:szCs w:val="28"/>
        </w:rPr>
        <w:t xml:space="preserve">Questions </w:t>
      </w:r>
    </w:p>
    <w:p w:rsidR="0092309C" w:rsidRDefault="0092309C" w:rsidP="0092309C">
      <w:pPr>
        <w:pStyle w:val="questionai"/>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w:t>
      </w:r>
      <w:r>
        <w:tab/>
        <w:t>(a)</w:t>
      </w:r>
      <w:r>
        <w:tab/>
        <w:t>(i)</w:t>
      </w:r>
      <w:r>
        <w:tab/>
        <w:t>Complete the electronic configuration of the magnesium atom.</w:t>
      </w:r>
    </w:p>
    <w:p w:rsidR="0092309C" w:rsidRPr="00E36328" w:rsidRDefault="0092309C" w:rsidP="009230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
      </w:pPr>
      <w:r w:rsidRPr="00E36328">
        <w:rPr>
          <w:rFonts w:ascii="Arial" w:hAnsi="Arial" w:cs="Arial"/>
          <w:b/>
          <w:bCs/>
          <w:color w:val="002060"/>
        </w:rPr>
        <w:t>1s</w:t>
      </w:r>
      <w:r w:rsidRPr="00E36328">
        <w:rPr>
          <w:rFonts w:ascii="Arial" w:hAnsi="Arial" w:cs="Arial"/>
          <w:b/>
          <w:bCs/>
          <w:color w:val="002060"/>
          <w:vertAlign w:val="superscript"/>
        </w:rPr>
        <w:t>2</w:t>
      </w:r>
      <w:r w:rsidRPr="00E36328">
        <w:rPr>
          <w:rFonts w:ascii="Arial" w:hAnsi="Arial" w:cs="Arial"/>
          <w:b/>
          <w:bCs/>
          <w:color w:val="002060"/>
        </w:rPr>
        <w:t xml:space="preserve"> 2s</w:t>
      </w:r>
      <w:r w:rsidRPr="00E36328">
        <w:rPr>
          <w:rFonts w:ascii="Arial" w:hAnsi="Arial" w:cs="Arial"/>
          <w:b/>
          <w:bCs/>
          <w:color w:val="002060"/>
          <w:vertAlign w:val="superscript"/>
        </w:rPr>
        <w:t>2</w:t>
      </w:r>
      <w:r w:rsidRPr="00E36328">
        <w:rPr>
          <w:rFonts w:ascii="Arial" w:hAnsi="Arial" w:cs="Arial"/>
          <w:b/>
          <w:bCs/>
          <w:color w:val="002060"/>
        </w:rPr>
        <w:t xml:space="preserve"> 2p</w:t>
      </w:r>
      <w:r w:rsidRPr="00E36328">
        <w:rPr>
          <w:rFonts w:ascii="Arial" w:hAnsi="Arial" w:cs="Arial"/>
          <w:b/>
          <w:bCs/>
          <w:color w:val="002060"/>
          <w:vertAlign w:val="superscript"/>
        </w:rPr>
        <w:t>6</w:t>
      </w:r>
      <w:r w:rsidRPr="00E36328">
        <w:rPr>
          <w:rFonts w:ascii="Arial" w:hAnsi="Arial" w:cs="Arial"/>
          <w:b/>
          <w:bCs/>
          <w:color w:val="002060"/>
        </w:rPr>
        <w:t>3s</w:t>
      </w:r>
      <w:r w:rsidRPr="00E36328">
        <w:rPr>
          <w:rFonts w:ascii="Arial" w:hAnsi="Arial" w:cs="Arial"/>
          <w:b/>
          <w:bCs/>
          <w:color w:val="002060"/>
          <w:vertAlign w:val="superscript"/>
        </w:rPr>
        <w:t>2</w:t>
      </w:r>
      <w:r w:rsidRPr="00E36328">
        <w:rPr>
          <w:rFonts w:ascii="Arial" w:hAnsi="Arial" w:cs="Arial"/>
          <w:b/>
          <w:bCs/>
          <w:position w:val="10"/>
          <w:sz w:val="16"/>
          <w:szCs w:val="16"/>
        </w:rPr>
        <w:t xml:space="preserve">  </w:t>
      </w:r>
      <w:r w:rsidRPr="00E36328">
        <w:rPr>
          <w:rFonts w:ascii="Arial" w:hAnsi="Arial" w:cs="Arial"/>
          <w:b/>
          <w:bCs/>
          <w:position w:val="10"/>
          <w:sz w:val="16"/>
          <w:szCs w:val="16"/>
        </w:rPr>
        <w:softHyphen/>
      </w:r>
    </w:p>
    <w:p w:rsidR="0092309C" w:rsidRDefault="0092309C" w:rsidP="0092309C">
      <w:pPr>
        <w:pStyle w:val="mark"/>
        <w:tabs>
          <w:tab w:val="right" w:pos="9638"/>
        </w:tabs>
        <w:rPr>
          <w:b w:val="0"/>
          <w:bCs w:val="0"/>
        </w:rPr>
      </w:pPr>
      <w:r>
        <w:t>(1)</w:t>
      </w:r>
    </w:p>
    <w:p w:rsidR="0092309C" w:rsidRDefault="0092309C" w:rsidP="009230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Complete the electronic configuration of the chlorine atom.</w:t>
      </w:r>
    </w:p>
    <w:p w:rsidR="0092309C" w:rsidRPr="00E36328" w:rsidRDefault="0092309C" w:rsidP="0092309C">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color w:val="002060"/>
        </w:rPr>
      </w:pPr>
      <w:r w:rsidRPr="00E36328">
        <w:rPr>
          <w:rFonts w:ascii="Arial" w:hAnsi="Arial" w:cs="Arial"/>
          <w:b/>
          <w:bCs/>
          <w:color w:val="002060"/>
        </w:rPr>
        <w:t>1s</w:t>
      </w:r>
      <w:r w:rsidRPr="00E36328">
        <w:rPr>
          <w:rFonts w:ascii="Arial" w:hAnsi="Arial" w:cs="Arial"/>
          <w:b/>
          <w:bCs/>
          <w:color w:val="002060"/>
          <w:vertAlign w:val="superscript"/>
        </w:rPr>
        <w:t>2</w:t>
      </w:r>
      <w:r>
        <w:rPr>
          <w:rFonts w:ascii="Arial" w:hAnsi="Arial" w:cs="Arial"/>
          <w:b/>
          <w:bCs/>
          <w:color w:val="002060"/>
          <w:vertAlign w:val="superscript"/>
        </w:rPr>
        <w:t xml:space="preserve"> </w:t>
      </w:r>
      <w:r w:rsidRPr="00E36328">
        <w:rPr>
          <w:rFonts w:ascii="Arial" w:hAnsi="Arial" w:cs="Arial"/>
          <w:b/>
          <w:bCs/>
          <w:color w:val="002060"/>
        </w:rPr>
        <w:t>2s</w:t>
      </w:r>
      <w:r w:rsidRPr="00E36328">
        <w:rPr>
          <w:rFonts w:ascii="Arial" w:hAnsi="Arial" w:cs="Arial"/>
          <w:b/>
          <w:bCs/>
          <w:color w:val="002060"/>
          <w:vertAlign w:val="superscript"/>
        </w:rPr>
        <w:t>2</w:t>
      </w:r>
      <w:r>
        <w:rPr>
          <w:rFonts w:ascii="Arial" w:hAnsi="Arial" w:cs="Arial"/>
          <w:b/>
          <w:bCs/>
          <w:color w:val="002060"/>
          <w:vertAlign w:val="superscript"/>
        </w:rPr>
        <w:t xml:space="preserve"> </w:t>
      </w:r>
      <w:r w:rsidRPr="00E36328">
        <w:rPr>
          <w:rFonts w:ascii="Arial" w:hAnsi="Arial" w:cs="Arial"/>
          <w:b/>
          <w:bCs/>
          <w:color w:val="002060"/>
        </w:rPr>
        <w:t>2p</w:t>
      </w:r>
      <w:r w:rsidRPr="00E36328">
        <w:rPr>
          <w:rFonts w:ascii="Arial" w:hAnsi="Arial" w:cs="Arial"/>
          <w:b/>
          <w:bCs/>
          <w:color w:val="002060"/>
          <w:vertAlign w:val="superscript"/>
        </w:rPr>
        <w:t>6</w:t>
      </w:r>
      <w:r>
        <w:rPr>
          <w:rFonts w:ascii="Arial" w:hAnsi="Arial" w:cs="Arial"/>
          <w:b/>
          <w:bCs/>
          <w:color w:val="002060"/>
          <w:vertAlign w:val="superscript"/>
        </w:rPr>
        <w:t xml:space="preserve"> </w:t>
      </w:r>
      <w:r w:rsidRPr="00E36328">
        <w:rPr>
          <w:rFonts w:ascii="Arial" w:hAnsi="Arial" w:cs="Arial"/>
          <w:b/>
          <w:bCs/>
          <w:color w:val="002060"/>
        </w:rPr>
        <w:t>3s</w:t>
      </w:r>
      <w:r w:rsidRPr="00E36328">
        <w:rPr>
          <w:rFonts w:ascii="Arial" w:hAnsi="Arial" w:cs="Arial"/>
          <w:b/>
          <w:bCs/>
          <w:color w:val="002060"/>
          <w:vertAlign w:val="superscript"/>
        </w:rPr>
        <w:t>2</w:t>
      </w:r>
      <w:r>
        <w:rPr>
          <w:rFonts w:ascii="Arial" w:hAnsi="Arial" w:cs="Arial"/>
          <w:b/>
          <w:bCs/>
          <w:color w:val="002060"/>
          <w:vertAlign w:val="superscript"/>
        </w:rPr>
        <w:t xml:space="preserve"> </w:t>
      </w:r>
      <w:r w:rsidRPr="00E36328">
        <w:rPr>
          <w:rFonts w:ascii="Arial" w:hAnsi="Arial" w:cs="Arial"/>
          <w:b/>
          <w:bCs/>
          <w:color w:val="002060"/>
        </w:rPr>
        <w:t>3p</w:t>
      </w:r>
      <w:r w:rsidRPr="00E36328">
        <w:rPr>
          <w:rFonts w:ascii="Arial" w:hAnsi="Arial" w:cs="Arial"/>
          <w:b/>
          <w:bCs/>
          <w:color w:val="002060"/>
          <w:vertAlign w:val="superscript"/>
        </w:rPr>
        <w:t>5</w:t>
      </w:r>
    </w:p>
    <w:p w:rsidR="0092309C" w:rsidRDefault="0092309C" w:rsidP="0092309C">
      <w:pPr>
        <w:pStyle w:val="mark"/>
        <w:tabs>
          <w:tab w:val="right" w:pos="9638"/>
        </w:tabs>
        <w:rPr>
          <w:b w:val="0"/>
          <w:bCs w:val="0"/>
        </w:rPr>
      </w:pPr>
      <w:r>
        <w:t>(1)</w:t>
      </w:r>
    </w:p>
    <w:p w:rsidR="00585003" w:rsidRDefault="00585003" w:rsidP="0092309C">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92309C" w:rsidRDefault="0092309C" w:rsidP="0092309C">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w:t>
      </w:r>
      <w:r>
        <w:tab/>
        <w:t>Write the equation, including state symbols, for the reaction of magnesium with chlorine.</w:t>
      </w:r>
    </w:p>
    <w:p w:rsidR="0092309C" w:rsidRPr="00E36328" w:rsidRDefault="0092309C" w:rsidP="0092309C">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2060"/>
        </w:rPr>
      </w:pPr>
      <w:r>
        <w:rPr>
          <w:noProof/>
        </w:rPr>
        <mc:AlternateContent>
          <mc:Choice Requires="wps">
            <w:drawing>
              <wp:anchor distT="0" distB="0" distL="114300" distR="114300" simplePos="0" relativeHeight="251807232" behindDoc="0" locked="0" layoutInCell="1" allowOverlap="1">
                <wp:simplePos x="0" y="0"/>
                <wp:positionH relativeFrom="column">
                  <wp:posOffset>1967230</wp:posOffset>
                </wp:positionH>
                <wp:positionV relativeFrom="paragraph">
                  <wp:posOffset>227330</wp:posOffset>
                </wp:positionV>
                <wp:extent cx="294640" cy="0"/>
                <wp:effectExtent l="10795" t="57150" r="18415" b="57150"/>
                <wp:wrapNone/>
                <wp:docPr id="485" name="Straight Arrow Connector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6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85" o:spid="_x0000_s1026" type="#_x0000_t32" style="position:absolute;margin-left:154.9pt;margin-top:17.9pt;width:23.2pt;height:0;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">
                <v:stroke endarrow="block"/>
              </v:shape>
            </w:pict>
          </mc:Fallback>
        </mc:AlternateContent>
      </w:r>
      <w:r>
        <w:tab/>
      </w:r>
      <w:r>
        <w:tab/>
      </w:r>
      <w:r w:rsidRPr="00E36328">
        <w:rPr>
          <w:rFonts w:ascii="Arial" w:hAnsi="Arial" w:cs="Arial"/>
          <w:color w:val="002060"/>
        </w:rPr>
        <w:t>Mg(s) + Cl</w:t>
      </w:r>
      <w:r w:rsidRPr="00E36328">
        <w:rPr>
          <w:rFonts w:ascii="Arial" w:hAnsi="Arial" w:cs="Arial"/>
          <w:color w:val="002060"/>
          <w:vertAlign w:val="subscript"/>
        </w:rPr>
        <w:t>2</w:t>
      </w:r>
      <w:r w:rsidRPr="00E36328">
        <w:rPr>
          <w:rFonts w:ascii="Arial" w:hAnsi="Arial" w:cs="Arial"/>
          <w:color w:val="002060"/>
        </w:rPr>
        <w:t>(g)        MgCl</w:t>
      </w:r>
      <w:r w:rsidRPr="00E36328">
        <w:rPr>
          <w:rFonts w:ascii="Arial" w:hAnsi="Arial" w:cs="Arial"/>
          <w:color w:val="002060"/>
          <w:vertAlign w:val="subscript"/>
        </w:rPr>
        <w:t>2</w:t>
      </w:r>
      <w:r w:rsidRPr="00E36328">
        <w:rPr>
          <w:rFonts w:ascii="Arial" w:hAnsi="Arial" w:cs="Arial"/>
          <w:color w:val="002060"/>
        </w:rPr>
        <w:t>(s)</w:t>
      </w:r>
    </w:p>
    <w:p w:rsidR="0092309C" w:rsidRDefault="0092309C" w:rsidP="0092309C">
      <w:pPr>
        <w:pStyle w:val="mark"/>
        <w:tabs>
          <w:tab w:val="right" w:pos="9638"/>
        </w:tabs>
        <w:rPr>
          <w:b w:val="0"/>
          <w:bCs w:val="0"/>
        </w:rPr>
      </w:pPr>
      <w:r>
        <w:t>(2)</w:t>
      </w:r>
    </w:p>
    <w:p w:rsidR="0092309C" w:rsidRDefault="0092309C" w:rsidP="009230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Name the type of bonding present in magnesium chloride</w:t>
      </w:r>
    </w:p>
    <w:p w:rsidR="0092309C" w:rsidRPr="00E36328" w:rsidRDefault="0092309C" w:rsidP="0092309C">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color w:val="002060"/>
        </w:rPr>
      </w:pPr>
      <w:r>
        <w:tab/>
      </w:r>
      <w:r w:rsidRPr="00E36328">
        <w:rPr>
          <w:rFonts w:ascii="Arial" w:hAnsi="Arial" w:cs="Arial"/>
          <w:color w:val="002060"/>
        </w:rPr>
        <w:t>Ionic</w:t>
      </w:r>
    </w:p>
    <w:p w:rsidR="0092309C" w:rsidRDefault="0092309C" w:rsidP="0092309C">
      <w:pPr>
        <w:pStyle w:val="mark"/>
        <w:tabs>
          <w:tab w:val="right" w:pos="9638"/>
        </w:tabs>
        <w:rPr>
          <w:b w:val="0"/>
          <w:bCs w:val="0"/>
        </w:rPr>
      </w:pPr>
      <w:r>
        <w:t xml:space="preserve"> (1)</w:t>
      </w:r>
    </w:p>
    <w:p w:rsidR="00585003" w:rsidRDefault="00585003" w:rsidP="009230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585003" w:rsidRDefault="00585003" w:rsidP="009230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92309C" w:rsidRDefault="0092309C" w:rsidP="009230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Explain fully why the melting temperature of magnesium is higher than that of sodium.</w:t>
      </w:r>
    </w:p>
    <w:p w:rsidR="0092309C" w:rsidRPr="00E36328" w:rsidRDefault="0092309C" w:rsidP="0092309C">
      <w:pPr>
        <w:pStyle w:val="indent1"/>
        <w:tabs>
          <w:tab w:val="left" w:pos="1134"/>
          <w:tab w:val="left" w:pos="4140"/>
          <w:tab w:val="left" w:pos="6480"/>
          <w:tab w:val="left" w:pos="8640"/>
          <w:tab w:val="left" w:pos="9360"/>
          <w:tab w:val="left" w:pos="10080"/>
          <w:tab w:val="left" w:pos="10800"/>
          <w:tab w:val="left" w:pos="11520"/>
          <w:tab w:val="left" w:pos="12240"/>
          <w:tab w:val="left" w:pos="12960"/>
          <w:tab w:val="left" w:pos="13680"/>
          <w:tab w:val="left" w:pos="14400"/>
          <w:tab w:val="left" w:pos="15120"/>
        </w:tabs>
        <w:spacing w:before="0"/>
        <w:rPr>
          <w:rFonts w:ascii="Arial" w:hAnsi="Arial" w:cs="Arial"/>
          <w:b/>
          <w:bCs/>
          <w:color w:val="002060"/>
          <w:sz w:val="24"/>
          <w:szCs w:val="24"/>
        </w:rPr>
      </w:pPr>
      <w:r>
        <w:tab/>
      </w:r>
      <w:r w:rsidRPr="00E36328">
        <w:rPr>
          <w:rFonts w:ascii="Arial" w:hAnsi="Arial" w:cs="Arial"/>
          <w:color w:val="002060"/>
          <w:sz w:val="24"/>
          <w:szCs w:val="24"/>
        </w:rPr>
        <w:t>Magnesium ion/ Mg</w:t>
      </w:r>
      <w:r w:rsidRPr="00E36328">
        <w:rPr>
          <w:rFonts w:ascii="Arial" w:hAnsi="Arial" w:cs="Arial"/>
          <w:color w:val="002060"/>
          <w:position w:val="10"/>
          <w:sz w:val="24"/>
          <w:szCs w:val="24"/>
        </w:rPr>
        <w:t>2+</w:t>
      </w:r>
      <w:r w:rsidRPr="00E36328">
        <w:rPr>
          <w:rFonts w:ascii="Arial" w:hAnsi="Arial" w:cs="Arial"/>
          <w:color w:val="002060"/>
          <w:sz w:val="24"/>
          <w:szCs w:val="24"/>
        </w:rPr>
        <w:t xml:space="preserve"> smaller (than sodium ions) </w:t>
      </w:r>
      <w:r w:rsidRPr="00E36328">
        <w:rPr>
          <w:rFonts w:ascii="Arial" w:hAnsi="Arial" w:cs="Arial"/>
          <w:b/>
          <w:bCs/>
          <w:color w:val="002060"/>
          <w:sz w:val="24"/>
          <w:szCs w:val="24"/>
        </w:rPr>
        <w:t>(1)</w:t>
      </w:r>
    </w:p>
    <w:p w:rsidR="0092309C" w:rsidRPr="00E36328" w:rsidRDefault="0092309C" w:rsidP="0092309C">
      <w:pPr>
        <w:pStyle w:val="indent1"/>
        <w:tabs>
          <w:tab w:val="left" w:pos="1134"/>
          <w:tab w:val="left" w:pos="4140"/>
          <w:tab w:val="left" w:pos="6480"/>
          <w:tab w:val="left" w:pos="8640"/>
          <w:tab w:val="left" w:pos="9360"/>
          <w:tab w:val="left" w:pos="10080"/>
          <w:tab w:val="left" w:pos="10800"/>
          <w:tab w:val="left" w:pos="11520"/>
          <w:tab w:val="left" w:pos="12240"/>
          <w:tab w:val="left" w:pos="12960"/>
          <w:tab w:val="left" w:pos="13680"/>
          <w:tab w:val="left" w:pos="14400"/>
          <w:tab w:val="left" w:pos="15120"/>
        </w:tabs>
        <w:spacing w:before="0"/>
        <w:rPr>
          <w:rFonts w:ascii="Arial" w:hAnsi="Arial" w:cs="Arial"/>
          <w:color w:val="002060"/>
          <w:sz w:val="24"/>
          <w:szCs w:val="24"/>
        </w:rPr>
      </w:pPr>
      <w:r w:rsidRPr="00E36328">
        <w:rPr>
          <w:rFonts w:ascii="Arial" w:hAnsi="Arial" w:cs="Arial"/>
          <w:b/>
          <w:bCs/>
          <w:color w:val="002060"/>
          <w:sz w:val="24"/>
          <w:szCs w:val="24"/>
        </w:rPr>
        <w:tab/>
      </w:r>
      <w:r w:rsidRPr="00E36328">
        <w:rPr>
          <w:rFonts w:ascii="Arial" w:hAnsi="Arial" w:cs="Arial"/>
          <w:bCs/>
          <w:color w:val="002060"/>
          <w:sz w:val="24"/>
          <w:szCs w:val="24"/>
        </w:rPr>
        <w:t>Also the magnesium ion contributes two electrons/more electrons (to the sea of electrons) than sodium</w:t>
      </w:r>
      <w:r w:rsidRPr="00E36328">
        <w:rPr>
          <w:rFonts w:ascii="Arial" w:hAnsi="Arial" w:cs="Arial"/>
          <w:b/>
          <w:bCs/>
          <w:color w:val="002060"/>
          <w:sz w:val="24"/>
          <w:szCs w:val="24"/>
        </w:rPr>
        <w:t>.(1)</w:t>
      </w:r>
      <w:r w:rsidRPr="00E36328">
        <w:rPr>
          <w:rFonts w:ascii="Arial" w:hAnsi="Arial" w:cs="Arial"/>
          <w:bCs/>
          <w:color w:val="002060"/>
          <w:sz w:val="24"/>
          <w:szCs w:val="24"/>
        </w:rPr>
        <w:t xml:space="preserve">  </w:t>
      </w:r>
    </w:p>
    <w:p w:rsidR="0092309C" w:rsidRPr="00E36328" w:rsidRDefault="0092309C" w:rsidP="0092309C">
      <w:pPr>
        <w:pStyle w:val="indent1"/>
        <w:tabs>
          <w:tab w:val="left" w:pos="1134"/>
          <w:tab w:val="left" w:pos="3240"/>
          <w:tab w:val="left" w:pos="4140"/>
          <w:tab w:val="left" w:pos="6480"/>
          <w:tab w:val="left" w:pos="8640"/>
          <w:tab w:val="left" w:pos="9360"/>
          <w:tab w:val="left" w:pos="10080"/>
          <w:tab w:val="left" w:pos="10800"/>
          <w:tab w:val="left" w:pos="11520"/>
          <w:tab w:val="left" w:pos="12240"/>
          <w:tab w:val="left" w:pos="12960"/>
          <w:tab w:val="left" w:pos="13680"/>
          <w:tab w:val="left" w:pos="14400"/>
        </w:tabs>
        <w:spacing w:before="0"/>
        <w:ind w:firstLine="0"/>
        <w:rPr>
          <w:rFonts w:ascii="Arial" w:hAnsi="Arial" w:cs="Arial"/>
          <w:color w:val="002060"/>
          <w:sz w:val="24"/>
          <w:szCs w:val="24"/>
        </w:rPr>
      </w:pPr>
      <w:r w:rsidRPr="00E36328">
        <w:rPr>
          <w:rFonts w:ascii="Arial" w:hAnsi="Arial" w:cs="Arial"/>
          <w:color w:val="002060"/>
          <w:sz w:val="24"/>
          <w:szCs w:val="24"/>
        </w:rPr>
        <w:t xml:space="preserve">More </w:t>
      </w:r>
      <w:r w:rsidRPr="00E36328">
        <w:rPr>
          <w:rFonts w:ascii="Arial" w:hAnsi="Arial" w:cs="Arial"/>
          <w:b/>
          <w:bCs/>
          <w:color w:val="002060"/>
          <w:sz w:val="24"/>
          <w:szCs w:val="24"/>
        </w:rPr>
        <w:t>energy/heat</w:t>
      </w:r>
      <w:r w:rsidRPr="00E36328">
        <w:rPr>
          <w:rFonts w:ascii="Arial" w:hAnsi="Arial" w:cs="Arial"/>
          <w:color w:val="002060"/>
          <w:sz w:val="24"/>
          <w:szCs w:val="24"/>
        </w:rPr>
        <w:t xml:space="preserve"> required to overcome (attractive) forces/bonds</w:t>
      </w:r>
      <w:r w:rsidRPr="00E36328">
        <w:rPr>
          <w:rFonts w:ascii="Arial" w:hAnsi="Arial" w:cs="Arial"/>
          <w:color w:val="002060"/>
          <w:sz w:val="24"/>
          <w:szCs w:val="24"/>
        </w:rPr>
        <w:br/>
        <w:t>(between cations and “sea” of electrons) in magnesium (compared</w:t>
      </w:r>
      <w:r w:rsidRPr="00E36328">
        <w:rPr>
          <w:rFonts w:ascii="Arial" w:hAnsi="Arial" w:cs="Arial"/>
          <w:color w:val="002060"/>
          <w:sz w:val="24"/>
          <w:szCs w:val="24"/>
        </w:rPr>
        <w:br/>
        <w:t xml:space="preserve">to sodium) </w:t>
      </w:r>
      <w:r w:rsidRPr="00E36328">
        <w:rPr>
          <w:rFonts w:ascii="Arial" w:hAnsi="Arial" w:cs="Arial"/>
          <w:b/>
          <w:bCs/>
          <w:color w:val="002060"/>
          <w:sz w:val="24"/>
          <w:szCs w:val="24"/>
        </w:rPr>
        <w:t>(1)</w:t>
      </w:r>
    </w:p>
    <w:p w:rsidR="0092309C" w:rsidRPr="00E36328" w:rsidRDefault="0092309C" w:rsidP="0092309C">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Arial" w:hAnsi="Arial" w:cs="Arial"/>
          <w:color w:val="002060"/>
          <w:sz w:val="24"/>
          <w:szCs w:val="24"/>
        </w:rPr>
      </w:pPr>
      <w:r w:rsidRPr="00E36328">
        <w:rPr>
          <w:rFonts w:ascii="Arial" w:hAnsi="Arial" w:cs="Arial"/>
          <w:color w:val="002060"/>
          <w:sz w:val="24"/>
          <w:szCs w:val="24"/>
        </w:rPr>
        <w:t>Mark each point independently</w:t>
      </w:r>
      <w:r w:rsidRPr="00E36328">
        <w:rPr>
          <w:rFonts w:ascii="Arial" w:hAnsi="Arial" w:cs="Arial"/>
          <w:color w:val="002060"/>
          <w:sz w:val="24"/>
          <w:szCs w:val="24"/>
        </w:rPr>
        <w:tab/>
        <w:t>3</w:t>
      </w:r>
    </w:p>
    <w:p w:rsidR="0092309C" w:rsidRPr="00E36328" w:rsidRDefault="0092309C" w:rsidP="0092309C">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i w:val="0"/>
          <w:iCs w:val="0"/>
          <w:color w:val="002060"/>
          <w:sz w:val="24"/>
          <w:szCs w:val="24"/>
        </w:rPr>
      </w:pPr>
      <w:r w:rsidRPr="00E36328">
        <w:rPr>
          <w:color w:val="002060"/>
          <w:sz w:val="24"/>
          <w:szCs w:val="24"/>
        </w:rPr>
        <w:t xml:space="preserve">Any references to the bonding being ionic scores </w:t>
      </w:r>
      <w:r w:rsidRPr="00E36328">
        <w:rPr>
          <w:b/>
          <w:bCs/>
          <w:color w:val="002060"/>
          <w:sz w:val="24"/>
          <w:szCs w:val="24"/>
        </w:rPr>
        <w:t>(0)</w:t>
      </w:r>
      <w:r w:rsidRPr="00E36328">
        <w:rPr>
          <w:color w:val="002060"/>
          <w:sz w:val="24"/>
          <w:szCs w:val="24"/>
        </w:rPr>
        <w:t xml:space="preserve"> overall</w:t>
      </w:r>
    </w:p>
    <w:p w:rsidR="0092309C" w:rsidRPr="00E36328" w:rsidRDefault="0092309C" w:rsidP="0092309C">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i w:val="0"/>
          <w:iCs w:val="0"/>
          <w:color w:val="002060"/>
          <w:sz w:val="24"/>
          <w:szCs w:val="24"/>
        </w:rPr>
      </w:pPr>
      <w:r w:rsidRPr="00E36328">
        <w:rPr>
          <w:color w:val="002060"/>
          <w:sz w:val="24"/>
          <w:szCs w:val="24"/>
        </w:rPr>
        <w:t>Any references to “molecules”/intermolecular forces scores</w:t>
      </w:r>
      <w:r w:rsidRPr="00E36328">
        <w:rPr>
          <w:i w:val="0"/>
          <w:iCs w:val="0"/>
          <w:color w:val="002060"/>
          <w:sz w:val="24"/>
          <w:szCs w:val="24"/>
        </w:rPr>
        <w:br/>
      </w:r>
      <w:r w:rsidRPr="00E36328">
        <w:rPr>
          <w:b/>
          <w:bCs/>
          <w:color w:val="002060"/>
          <w:sz w:val="24"/>
          <w:szCs w:val="24"/>
        </w:rPr>
        <w:t>(0)</w:t>
      </w:r>
      <w:r w:rsidRPr="00E36328">
        <w:rPr>
          <w:color w:val="002060"/>
          <w:sz w:val="24"/>
          <w:szCs w:val="24"/>
        </w:rPr>
        <w:t xml:space="preserve"> overall</w:t>
      </w:r>
    </w:p>
    <w:p w:rsidR="0092309C" w:rsidRPr="00E36328" w:rsidRDefault="0092309C" w:rsidP="0092309C">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i w:val="0"/>
          <w:iCs w:val="0"/>
          <w:color w:val="002060"/>
          <w:sz w:val="24"/>
          <w:szCs w:val="24"/>
        </w:rPr>
      </w:pPr>
      <w:r w:rsidRPr="00E36328">
        <w:rPr>
          <w:b/>
          <w:bCs/>
          <w:color w:val="002060"/>
          <w:sz w:val="24"/>
          <w:szCs w:val="24"/>
        </w:rPr>
        <w:t>JUST</w:t>
      </w:r>
      <w:r w:rsidRPr="00E36328">
        <w:rPr>
          <w:color w:val="002060"/>
          <w:sz w:val="24"/>
          <w:szCs w:val="24"/>
        </w:rPr>
        <w:t xml:space="preserve"> “stronger bonds in Mg”</w:t>
      </w:r>
    </w:p>
    <w:p w:rsidR="0092309C" w:rsidRPr="00E36328" w:rsidRDefault="0092309C" w:rsidP="0092309C">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i w:val="0"/>
          <w:iCs w:val="0"/>
          <w:color w:val="002060"/>
          <w:sz w:val="24"/>
          <w:szCs w:val="24"/>
        </w:rPr>
      </w:pPr>
      <w:r w:rsidRPr="00E36328">
        <w:rPr>
          <w:b/>
          <w:bCs/>
          <w:color w:val="002060"/>
          <w:sz w:val="24"/>
          <w:szCs w:val="24"/>
        </w:rPr>
        <w:t>JUST</w:t>
      </w:r>
      <w:r w:rsidRPr="00E36328">
        <w:rPr>
          <w:color w:val="002060"/>
          <w:sz w:val="24"/>
          <w:szCs w:val="24"/>
        </w:rPr>
        <w:t xml:space="preserve"> “stronger bonds in Mg”</w:t>
      </w:r>
    </w:p>
    <w:p w:rsidR="0092309C" w:rsidRPr="00E36328" w:rsidRDefault="0092309C" w:rsidP="0092309C">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p>
    <w:p w:rsidR="0092309C" w:rsidRDefault="0092309C" w:rsidP="0092309C">
      <w:pPr>
        <w:pStyle w:val="mark"/>
        <w:tabs>
          <w:tab w:val="right" w:pos="9638"/>
        </w:tabs>
        <w:rPr>
          <w:b w:val="0"/>
          <w:bCs w:val="0"/>
        </w:rPr>
      </w:pPr>
      <w:r>
        <w:t xml:space="preserve"> (3)</w:t>
      </w:r>
    </w:p>
    <w:p w:rsidR="0092309C" w:rsidRDefault="0092309C" w:rsidP="004F29F8">
      <w:pPr>
        <w:widowControl w:val="0"/>
        <w:autoSpaceDE w:val="0"/>
        <w:autoSpaceDN w:val="0"/>
        <w:adjustRightInd w:val="0"/>
        <w:ind w:right="301"/>
        <w:rPr>
          <w:b/>
          <w:sz w:val="28"/>
          <w:szCs w:val="28"/>
        </w:rPr>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92309C" w:rsidRDefault="0092309C" w:rsidP="0092309C">
      <w:pPr>
        <w:widowControl w:val="0"/>
        <w:autoSpaceDE w:val="0"/>
        <w:autoSpaceDN w:val="0"/>
        <w:adjustRightInd w:val="0"/>
        <w:ind w:left="360" w:right="301"/>
      </w:pPr>
    </w:p>
    <w:p w:rsidR="008B56F2" w:rsidRPr="008F5D55" w:rsidRDefault="00477514" w:rsidP="00477514">
      <w:pPr>
        <w:pStyle w:val="ListParagraph"/>
        <w:widowControl w:val="0"/>
        <w:numPr>
          <w:ilvl w:val="0"/>
          <w:numId w:val="23"/>
        </w:numPr>
        <w:autoSpaceDE w:val="0"/>
        <w:autoSpaceDN w:val="0"/>
        <w:adjustRightInd w:val="0"/>
        <w:ind w:right="301"/>
      </w:pPr>
      <w:r w:rsidRPr="008F5D55">
        <w:lastRenderedPageBreak/>
        <w:t xml:space="preserve">Draw dot cross diagrams for </w:t>
      </w:r>
      <w:r>
        <w:t>(show outer shell electrons only)</w:t>
      </w:r>
    </w:p>
    <w:p w:rsidR="008B56F2" w:rsidRPr="008F5D55" w:rsidRDefault="008B56F2" w:rsidP="008B56F2">
      <w:pPr>
        <w:widowControl w:val="0"/>
        <w:autoSpaceDE w:val="0"/>
        <w:autoSpaceDN w:val="0"/>
        <w:adjustRightInd w:val="0"/>
        <w:ind w:left="360" w:right="301"/>
      </w:pPr>
    </w:p>
    <w:p w:rsidR="00912155" w:rsidRDefault="000549C1" w:rsidP="00912155">
      <w:pPr>
        <w:widowControl w:val="0"/>
        <w:autoSpaceDE w:val="0"/>
        <w:autoSpaceDN w:val="0"/>
        <w:adjustRightInd w:val="0"/>
        <w:ind w:left="360" w:right="301"/>
      </w:pPr>
      <w:r>
        <w:rPr>
          <w:noProof/>
        </w:rPr>
        <mc:AlternateContent>
          <mc:Choice Requires="wpi">
            <w:drawing>
              <wp:anchor distT="0" distB="0" distL="114300" distR="114300" simplePos="0" relativeHeight="251707904" behindDoc="0" locked="0" layoutInCell="1" allowOverlap="1" wp14:anchorId="19606A3E" wp14:editId="22D89235">
                <wp:simplePos x="0" y="0"/>
                <wp:positionH relativeFrom="column">
                  <wp:posOffset>3338830</wp:posOffset>
                </wp:positionH>
                <wp:positionV relativeFrom="paragraph">
                  <wp:posOffset>129540</wp:posOffset>
                </wp:positionV>
                <wp:extent cx="493395" cy="671195"/>
                <wp:effectExtent l="14605" t="15240" r="6350" b="8890"/>
                <wp:wrapNone/>
                <wp:docPr id="58" name="Ink 48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0">
                      <w14:nvContentPartPr>
                        <w14:cNvContentPartPr>
                          <a14:cpLocks xmlns:a14="http://schemas.microsoft.com/office/drawing/2010/main" noRot="1" noChangeAspect="1" noEditPoints="1" noChangeArrowheads="1" noChangeShapeType="1"/>
                        </w14:cNvContentPartPr>
                      </w14:nvContentPartPr>
                      <w14:xfrm>
                        <a:off x="0" y="0"/>
                        <a:ext cx="493395" cy="671195"/>
                      </w14:xfrm>
                    </w14:contentPart>
                  </a:graphicData>
                </a:graphic>
                <wp14:sizeRelH relativeFrom="page">
                  <wp14:pctWidth>0</wp14:pctWidth>
                </wp14:sizeRelH>
                <wp14:sizeRelV relativeFrom="page">
                  <wp14:pctHeight>0</wp14:pctHeight>
                </wp14:sizeRelV>
              </wp:anchor>
            </w:drawing>
          </mc:Choice>
          <mc:Fallback>
            <w:pict>
              <v:shape id="Ink 483" o:spid="_x0000_s1026" type="#_x0000_t75" style="position:absolute;margin-left:262.4pt;margin-top:9.7pt;width:39.85pt;height:53.8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">
                <v:imagedata r:id="rId224" o:title=""/>
                <o:lock v:ext="edit" rotation="t" verticies="t" shapetype="t"/>
              </v:shape>
            </w:pict>
          </mc:Fallback>
        </mc:AlternateContent>
      </w:r>
      <w:r>
        <w:rPr>
          <w:noProof/>
        </w:rPr>
        <mc:AlternateContent>
          <mc:Choice Requires="wpi">
            <w:drawing>
              <wp:anchor distT="0" distB="0" distL="114300" distR="114300" simplePos="0" relativeHeight="251697664" behindDoc="0" locked="0" layoutInCell="1" allowOverlap="1" wp14:anchorId="696DD23E" wp14:editId="3527904E">
                <wp:simplePos x="0" y="0"/>
                <wp:positionH relativeFrom="column">
                  <wp:posOffset>3361690</wp:posOffset>
                </wp:positionH>
                <wp:positionV relativeFrom="paragraph">
                  <wp:posOffset>165100</wp:posOffset>
                </wp:positionV>
                <wp:extent cx="448310" cy="425450"/>
                <wp:effectExtent l="18415" t="12700" r="19050" b="19050"/>
                <wp:wrapNone/>
                <wp:docPr id="57" name="Ink 47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5">
                      <w14:nvContentPartPr>
                        <w14:cNvContentPartPr>
                          <a14:cpLocks xmlns:a14="http://schemas.microsoft.com/office/drawing/2010/main" noRot="1" noChangeAspect="1" noEditPoints="1" noChangeArrowheads="1" noChangeShapeType="1"/>
                        </w14:cNvContentPartPr>
                      </w14:nvContentPartPr>
                      <w14:xfrm>
                        <a:off x="0" y="0"/>
                        <a:ext cx="448310" cy="425450"/>
                      </w14:xfrm>
                    </w14:contentPart>
                  </a:graphicData>
                </a:graphic>
                <wp14:sizeRelH relativeFrom="page">
                  <wp14:pctWidth>0</wp14:pctWidth>
                </wp14:sizeRelH>
                <wp14:sizeRelV relativeFrom="page">
                  <wp14:pctHeight>0</wp14:pctHeight>
                </wp14:sizeRelV>
              </wp:anchor>
            </w:drawing>
          </mc:Choice>
          <mc:Fallback>
            <w:pict>
              <v:shape id="Ink 473" o:spid="_x0000_s1026" type="#_x0000_t75" style="position:absolute;margin-left:264.2pt;margin-top:12.5pt;width:36.3pt;height:34.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">
                <v:imagedata r:id="rId226" o:title=""/>
                <o:lock v:ext="edit" rotation="t" verticies="t" shapetype="t"/>
              </v:shape>
            </w:pict>
          </mc:Fallback>
        </mc:AlternateContent>
      </w:r>
      <w:r w:rsidR="00912155" w:rsidRPr="008F5D55">
        <w:t>a)</w:t>
      </w:r>
      <w:r w:rsidR="00912155" w:rsidRPr="008F5D55">
        <w:tab/>
        <w:t>Carbon tetrachloride (tetrachloromethane)</w:t>
      </w:r>
    </w:p>
    <w:p w:rsidR="00912155" w:rsidRDefault="000549C1" w:rsidP="00912155">
      <w:pPr>
        <w:widowControl w:val="0"/>
        <w:autoSpaceDE w:val="0"/>
        <w:autoSpaceDN w:val="0"/>
        <w:adjustRightInd w:val="0"/>
        <w:ind w:left="360" w:right="301"/>
      </w:pPr>
      <w:r>
        <w:rPr>
          <w:noProof/>
        </w:rPr>
        <w:drawing>
          <wp:anchor distT="0" distB="0" distL="114300" distR="114300" simplePos="0" relativeHeight="251732480" behindDoc="0" locked="0" layoutInCell="1" allowOverlap="1">
            <wp:simplePos x="0" y="0"/>
            <wp:positionH relativeFrom="column">
              <wp:posOffset>762000</wp:posOffset>
            </wp:positionH>
            <wp:positionV relativeFrom="paragraph">
              <wp:posOffset>1905</wp:posOffset>
            </wp:positionV>
            <wp:extent cx="1323340" cy="965200"/>
            <wp:effectExtent l="0" t="0" r="0" b="635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323340" cy="965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i">
            <w:drawing>
              <wp:anchor distT="0" distB="0" distL="114300" distR="114300" simplePos="0" relativeHeight="251705856" behindDoc="0" locked="0" layoutInCell="1" allowOverlap="1">
                <wp:simplePos x="0" y="0"/>
                <wp:positionH relativeFrom="column">
                  <wp:posOffset>4401820</wp:posOffset>
                </wp:positionH>
                <wp:positionV relativeFrom="paragraph">
                  <wp:posOffset>1905</wp:posOffset>
                </wp:positionV>
                <wp:extent cx="278765" cy="540385"/>
                <wp:effectExtent l="10795" t="11430" r="15240" b="19685"/>
                <wp:wrapNone/>
                <wp:docPr id="56" name="Ink 48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8">
                      <w14:nvContentPartPr>
                        <w14:cNvContentPartPr>
                          <a14:cpLocks xmlns:a14="http://schemas.microsoft.com/office/drawing/2010/main" noRot="1" noChangeAspect="1" noEditPoints="1" noChangeArrowheads="1" noChangeShapeType="1"/>
                        </w14:cNvContentPartPr>
                      </w14:nvContentPartPr>
                      <w14:xfrm>
                        <a:off x="0" y="0"/>
                        <a:ext cx="278765" cy="540385"/>
                      </w14:xfrm>
                    </w14:contentPart>
                  </a:graphicData>
                </a:graphic>
                <wp14:sizeRelH relativeFrom="page">
                  <wp14:pctWidth>0</wp14:pctWidth>
                </wp14:sizeRelH>
                <wp14:sizeRelV relativeFrom="page">
                  <wp14:pctHeight>0</wp14:pctHeight>
                </wp14:sizeRelV>
              </wp:anchor>
            </w:drawing>
          </mc:Choice>
          <mc:Fallback>
            <w:pict>
              <v:shape id="Ink 481" o:spid="_x0000_s1026" type="#_x0000_t75" style="position:absolute;margin-left:346.1pt;margin-top:-.35pt;width:22.95pt;height:43.5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">
                <v:imagedata r:id="rId229" o:title=""/>
                <o:lock v:ext="edit" rotation="t" verticies="t" shapetype="t"/>
              </v:shape>
            </w:pict>
          </mc:Fallback>
        </mc:AlternateContent>
      </w:r>
      <w:r>
        <w:rPr>
          <w:noProof/>
        </w:rPr>
        <mc:AlternateContent>
          <mc:Choice Requires="wpi">
            <w:drawing>
              <wp:anchor distT="0" distB="0" distL="114300" distR="114300" simplePos="0" relativeHeight="251696640" behindDoc="0" locked="0" layoutInCell="1" allowOverlap="1">
                <wp:simplePos x="0" y="0"/>
                <wp:positionH relativeFrom="column">
                  <wp:posOffset>4201160</wp:posOffset>
                </wp:positionH>
                <wp:positionV relativeFrom="paragraph">
                  <wp:posOffset>64770</wp:posOffset>
                </wp:positionV>
                <wp:extent cx="465455" cy="445770"/>
                <wp:effectExtent l="10160" t="17145" r="19685" b="13335"/>
                <wp:wrapNone/>
                <wp:docPr id="55" name="Ink 47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0">
                      <w14:nvContentPartPr>
                        <w14:cNvContentPartPr>
                          <a14:cpLocks xmlns:a14="http://schemas.microsoft.com/office/drawing/2010/main" noRot="1" noChangeAspect="1" noEditPoints="1" noChangeArrowheads="1" noChangeShapeType="1"/>
                        </w14:cNvContentPartPr>
                      </w14:nvContentPartPr>
                      <w14:xfrm>
                        <a:off x="0" y="0"/>
                        <a:ext cx="465455" cy="445770"/>
                      </w14:xfrm>
                    </w14:contentPart>
                  </a:graphicData>
                </a:graphic>
                <wp14:sizeRelH relativeFrom="page">
                  <wp14:pctWidth>0</wp14:pctWidth>
                </wp14:sizeRelH>
                <wp14:sizeRelV relativeFrom="page">
                  <wp14:pctHeight>0</wp14:pctHeight>
                </wp14:sizeRelV>
              </wp:anchor>
            </w:drawing>
          </mc:Choice>
          <mc:Fallback>
            <w:pict>
              <v:shape id="Ink 472" o:spid="_x0000_s1026" type="#_x0000_t75" style="position:absolute;margin-left:330.3pt;margin-top:4.6pt;width:37.65pt;height:36.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">
                <v:imagedata r:id="rId231" o:title=""/>
                <o:lock v:ext="edit" rotation="t" verticies="t" shapetype="t"/>
              </v:shape>
            </w:pict>
          </mc:Fallback>
        </mc:AlternateContent>
      </w:r>
    </w:p>
    <w:p w:rsidR="00912155" w:rsidRDefault="000549C1" w:rsidP="00912155">
      <w:pPr>
        <w:widowControl w:val="0"/>
        <w:autoSpaceDE w:val="0"/>
        <w:autoSpaceDN w:val="0"/>
        <w:adjustRightInd w:val="0"/>
        <w:ind w:left="360" w:right="301"/>
      </w:pPr>
      <w:r>
        <w:rPr>
          <w:noProof/>
        </w:rPr>
        <mc:AlternateContent>
          <mc:Choice Requires="wpi">
            <w:drawing>
              <wp:anchor distT="0" distB="0" distL="114300" distR="114300" simplePos="0" relativeHeight="251693568" behindDoc="0" locked="0" layoutInCell="1" allowOverlap="1">
                <wp:simplePos x="0" y="0"/>
                <wp:positionH relativeFrom="column">
                  <wp:posOffset>3983990</wp:posOffset>
                </wp:positionH>
                <wp:positionV relativeFrom="paragraph">
                  <wp:posOffset>105410</wp:posOffset>
                </wp:positionV>
                <wp:extent cx="231775" cy="396875"/>
                <wp:effectExtent l="12065" t="10160" r="13335" b="12065"/>
                <wp:wrapNone/>
                <wp:docPr id="54" name="Ink 46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2">
                      <w14:nvContentPartPr>
                        <w14:cNvContentPartPr>
                          <a14:cpLocks xmlns:a14="http://schemas.microsoft.com/office/drawing/2010/main" noRot="1" noChangeAspect="1" noEditPoints="1" noChangeArrowheads="1" noChangeShapeType="1"/>
                        </w14:cNvContentPartPr>
                      </w14:nvContentPartPr>
                      <w14:xfrm>
                        <a:off x="0" y="0"/>
                        <a:ext cx="231775" cy="396875"/>
                      </w14:xfrm>
                    </w14:contentPart>
                  </a:graphicData>
                </a:graphic>
                <wp14:sizeRelH relativeFrom="page">
                  <wp14:pctWidth>0</wp14:pctWidth>
                </wp14:sizeRelH>
                <wp14:sizeRelV relativeFrom="page">
                  <wp14:pctHeight>0</wp14:pctHeight>
                </wp14:sizeRelV>
              </wp:anchor>
            </w:drawing>
          </mc:Choice>
          <mc:Fallback>
            <w:pict>
              <v:shape id="Ink 469" o:spid="_x0000_s1026" type="#_x0000_t75" style="position:absolute;margin-left:313.2pt;margin-top:7.8pt;width:19.25pt;height:32.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">
                <v:imagedata r:id="rId233" o:title=""/>
                <o:lock v:ext="edit" rotation="t" verticies="t" shapetype="t"/>
              </v:shape>
            </w:pict>
          </mc:Fallback>
        </mc:AlternateContent>
      </w:r>
      <w:r>
        <w:rPr>
          <w:noProof/>
        </w:rPr>
        <mc:AlternateContent>
          <mc:Choice Requires="wpi">
            <w:drawing>
              <wp:anchor distT="0" distB="0" distL="114300" distR="114300" simplePos="0" relativeHeight="251706880" behindDoc="0" locked="0" layoutInCell="1" allowOverlap="1">
                <wp:simplePos x="0" y="0"/>
                <wp:positionH relativeFrom="column">
                  <wp:posOffset>4058920</wp:posOffset>
                </wp:positionH>
                <wp:positionV relativeFrom="paragraph">
                  <wp:posOffset>89535</wp:posOffset>
                </wp:positionV>
                <wp:extent cx="201295" cy="443230"/>
                <wp:effectExtent l="10795" t="13335" r="16510" b="10160"/>
                <wp:wrapNone/>
                <wp:docPr id="53" name="Ink 48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4">
                      <w14:nvContentPartPr>
                        <w14:cNvContentPartPr>
                          <a14:cpLocks xmlns:a14="http://schemas.microsoft.com/office/drawing/2010/main" noRot="1" noChangeAspect="1" noEditPoints="1" noChangeArrowheads="1" noChangeShapeType="1"/>
                        </w14:cNvContentPartPr>
                      </w14:nvContentPartPr>
                      <w14:xfrm>
                        <a:off x="0" y="0"/>
                        <a:ext cx="201295" cy="443230"/>
                      </w14:xfrm>
                    </w14:contentPart>
                  </a:graphicData>
                </a:graphic>
                <wp14:sizeRelH relativeFrom="page">
                  <wp14:pctWidth>0</wp14:pctWidth>
                </wp14:sizeRelH>
                <wp14:sizeRelV relativeFrom="page">
                  <wp14:pctHeight>0</wp14:pctHeight>
                </wp14:sizeRelV>
              </wp:anchor>
            </w:drawing>
          </mc:Choice>
          <mc:Fallback>
            <w:pict>
              <v:shape id="Ink 482" o:spid="_x0000_s1026" type="#_x0000_t75" style="position:absolute;margin-left:319.1pt;margin-top:6.55pt;width:16.85pt;height:35.9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">
                <v:imagedata r:id="rId235" o:title=""/>
                <o:lock v:ext="edit" rotation="t" verticies="t" shapetype="t"/>
              </v:shape>
            </w:pict>
          </mc:Fallback>
        </mc:AlternateContent>
      </w:r>
      <w:r>
        <w:rPr>
          <w:noProof/>
        </w:rPr>
        <mc:AlternateContent>
          <mc:Choice Requires="wpi">
            <w:drawing>
              <wp:anchor distT="0" distB="0" distL="114300" distR="114300" simplePos="0" relativeHeight="251708928" behindDoc="0" locked="0" layoutInCell="1" allowOverlap="1">
                <wp:simplePos x="0" y="0"/>
                <wp:positionH relativeFrom="column">
                  <wp:posOffset>4090035</wp:posOffset>
                </wp:positionH>
                <wp:positionV relativeFrom="paragraph">
                  <wp:posOffset>59690</wp:posOffset>
                </wp:positionV>
                <wp:extent cx="400685" cy="728980"/>
                <wp:effectExtent l="13335" t="40640" r="14605" b="20955"/>
                <wp:wrapNone/>
                <wp:docPr id="52" name="Ink 48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6">
                      <w14:nvContentPartPr>
                        <w14:cNvContentPartPr>
                          <a14:cpLocks xmlns:a14="http://schemas.microsoft.com/office/drawing/2010/main" noRot="1" noChangeAspect="1" noEditPoints="1" noChangeArrowheads="1" noChangeShapeType="1"/>
                        </w14:cNvContentPartPr>
                      </w14:nvContentPartPr>
                      <w14:xfrm>
                        <a:off x="0" y="0"/>
                        <a:ext cx="400685" cy="728980"/>
                      </w14:xfrm>
                    </w14:contentPart>
                  </a:graphicData>
                </a:graphic>
                <wp14:sizeRelH relativeFrom="page">
                  <wp14:pctWidth>0</wp14:pctWidth>
                </wp14:sizeRelH>
                <wp14:sizeRelV relativeFrom="page">
                  <wp14:pctHeight>0</wp14:pctHeight>
                </wp14:sizeRelV>
              </wp:anchor>
            </w:drawing>
          </mc:Choice>
          <mc:Fallback>
            <w:pict>
              <v:shape id="Ink 484" o:spid="_x0000_s1026" type="#_x0000_t75" style="position:absolute;margin-left:321.55pt;margin-top:4.2pt;width:32.55pt;height:58.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">
                <v:imagedata r:id="rId237" o:title=""/>
                <o:lock v:ext="edit" rotation="t" verticies="t" shapetype="t"/>
              </v:shape>
            </w:pict>
          </mc:Fallback>
        </mc:AlternateContent>
      </w:r>
      <w:r>
        <w:rPr>
          <w:noProof/>
        </w:rPr>
        <mc:AlternateContent>
          <mc:Choice Requires="wpi">
            <w:drawing>
              <wp:anchor distT="0" distB="0" distL="114300" distR="114300" simplePos="0" relativeHeight="251699712" behindDoc="0" locked="0" layoutInCell="1" allowOverlap="1">
                <wp:simplePos x="0" y="0"/>
                <wp:positionH relativeFrom="column">
                  <wp:posOffset>3743960</wp:posOffset>
                </wp:positionH>
                <wp:positionV relativeFrom="paragraph">
                  <wp:posOffset>10795</wp:posOffset>
                </wp:positionV>
                <wp:extent cx="448945" cy="527685"/>
                <wp:effectExtent l="10160" t="20320" r="7620" b="13970"/>
                <wp:wrapNone/>
                <wp:docPr id="51" name="Ink 47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8">
                      <w14:nvContentPartPr>
                        <w14:cNvContentPartPr>
                          <a14:cpLocks xmlns:a14="http://schemas.microsoft.com/office/drawing/2010/main" noRot="1" noChangeAspect="1" noEditPoints="1" noChangeArrowheads="1" noChangeShapeType="1"/>
                        </w14:cNvContentPartPr>
                      </w14:nvContentPartPr>
                      <w14:xfrm>
                        <a:off x="0" y="0"/>
                        <a:ext cx="448945" cy="527685"/>
                      </w14:xfrm>
                    </w14:contentPart>
                  </a:graphicData>
                </a:graphic>
                <wp14:sizeRelH relativeFrom="page">
                  <wp14:pctWidth>0</wp14:pctWidth>
                </wp14:sizeRelH>
                <wp14:sizeRelV relativeFrom="page">
                  <wp14:pctHeight>0</wp14:pctHeight>
                </wp14:sizeRelV>
              </wp:anchor>
            </w:drawing>
          </mc:Choice>
          <mc:Fallback>
            <w:pict>
              <v:shape id="Ink 475" o:spid="_x0000_s1026" type="#_x0000_t75" style="position:absolute;margin-left:294.3pt;margin-top:.35pt;width:36.35pt;height:42.5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">
                <v:imagedata r:id="rId239" o:title=""/>
                <o:lock v:ext="edit" rotation="t" verticies="t" shapetype="t"/>
              </v:shape>
            </w:pict>
          </mc:Fallback>
        </mc:AlternateContent>
      </w:r>
    </w:p>
    <w:p w:rsidR="00912155" w:rsidRDefault="000549C1" w:rsidP="00912155">
      <w:pPr>
        <w:widowControl w:val="0"/>
        <w:autoSpaceDE w:val="0"/>
        <w:autoSpaceDN w:val="0"/>
        <w:adjustRightInd w:val="0"/>
        <w:ind w:left="360" w:right="301"/>
      </w:pPr>
      <w:r>
        <w:rPr>
          <w:noProof/>
        </w:rPr>
        <mc:AlternateContent>
          <mc:Choice Requires="wpi">
            <w:drawing>
              <wp:anchor distT="0" distB="0" distL="114300" distR="114300" simplePos="0" relativeHeight="251698688" behindDoc="0" locked="0" layoutInCell="1" allowOverlap="1">
                <wp:simplePos x="0" y="0"/>
                <wp:positionH relativeFrom="column">
                  <wp:posOffset>3923665</wp:posOffset>
                </wp:positionH>
                <wp:positionV relativeFrom="paragraph">
                  <wp:posOffset>40005</wp:posOffset>
                </wp:positionV>
                <wp:extent cx="78105" cy="79375"/>
                <wp:effectExtent l="18415" t="11430" r="8255" b="13970"/>
                <wp:wrapNone/>
                <wp:docPr id="50" name="Ink 47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0">
                      <w14:nvContentPartPr>
                        <w14:cNvContentPartPr>
                          <a14:cpLocks xmlns:a14="http://schemas.microsoft.com/office/drawing/2010/main" noRot="1" noChangeAspect="1" noEditPoints="1" noChangeArrowheads="1" noChangeShapeType="1"/>
                        </w14:cNvContentPartPr>
                      </w14:nvContentPartPr>
                      <w14:xfrm>
                        <a:off x="0" y="0"/>
                        <a:ext cx="78105" cy="79375"/>
                      </w14:xfrm>
                    </w14:contentPart>
                  </a:graphicData>
                </a:graphic>
                <wp14:sizeRelH relativeFrom="page">
                  <wp14:pctWidth>0</wp14:pctWidth>
                </wp14:sizeRelH>
                <wp14:sizeRelV relativeFrom="page">
                  <wp14:pctHeight>0</wp14:pctHeight>
                </wp14:sizeRelV>
              </wp:anchor>
            </w:drawing>
          </mc:Choice>
          <mc:Fallback>
            <w:pict>
              <v:shape id="Ink 474" o:spid="_x0000_s1026" type="#_x0000_t75" style="position:absolute;margin-left:308.45pt;margin-top:2.65pt;width:7.2pt;height:7.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">
                <v:imagedata r:id="rId241" o:title=""/>
                <o:lock v:ext="edit" rotation="t" verticies="t" shapetype="t"/>
              </v:shape>
            </w:pict>
          </mc:Fallback>
        </mc:AlternateContent>
      </w:r>
    </w:p>
    <w:p w:rsidR="00912155" w:rsidRPr="008F5D55" w:rsidRDefault="000549C1" w:rsidP="00912155">
      <w:pPr>
        <w:widowControl w:val="0"/>
        <w:autoSpaceDE w:val="0"/>
        <w:autoSpaceDN w:val="0"/>
        <w:adjustRightInd w:val="0"/>
        <w:ind w:left="360" w:right="301"/>
      </w:pPr>
      <w:r>
        <w:rPr>
          <w:noProof/>
        </w:rPr>
        <mc:AlternateContent>
          <mc:Choice Requires="wpi">
            <w:drawing>
              <wp:anchor distT="0" distB="0" distL="114300" distR="114300" simplePos="0" relativeHeight="251709952" behindDoc="0" locked="0" layoutInCell="1" allowOverlap="1">
                <wp:simplePos x="0" y="0"/>
                <wp:positionH relativeFrom="column">
                  <wp:posOffset>3461385</wp:posOffset>
                </wp:positionH>
                <wp:positionV relativeFrom="paragraph">
                  <wp:posOffset>14605</wp:posOffset>
                </wp:positionV>
                <wp:extent cx="394335" cy="425450"/>
                <wp:effectExtent l="13335" t="52705" r="11430" b="17145"/>
                <wp:wrapNone/>
                <wp:docPr id="49" name="Ink 48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2">
                      <w14:nvContentPartPr>
                        <w14:cNvContentPartPr>
                          <a14:cpLocks xmlns:a14="http://schemas.microsoft.com/office/drawing/2010/main" noRot="1" noChangeAspect="1" noEditPoints="1" noChangeArrowheads="1" noChangeShapeType="1"/>
                        </w14:cNvContentPartPr>
                      </w14:nvContentPartPr>
                      <w14:xfrm>
                        <a:off x="0" y="0"/>
                        <a:ext cx="394335" cy="425450"/>
                      </w14:xfrm>
                    </w14:contentPart>
                  </a:graphicData>
                </a:graphic>
                <wp14:sizeRelH relativeFrom="page">
                  <wp14:pctWidth>0</wp14:pctWidth>
                </wp14:sizeRelH>
                <wp14:sizeRelV relativeFrom="page">
                  <wp14:pctHeight>0</wp14:pctHeight>
                </wp14:sizeRelV>
              </wp:anchor>
            </w:drawing>
          </mc:Choice>
          <mc:Fallback>
            <w:pict>
              <v:shape id="Ink 485" o:spid="_x0000_s1026" type="#_x0000_t75" style="position:absolute;margin-left:272.05pt;margin-top:.65pt;width:32.05pt;height:3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">
                <v:imagedata r:id="rId243" o:title=""/>
                <o:lock v:ext="edit" rotation="t" verticies="t" shapetype="t"/>
              </v:shape>
            </w:pict>
          </mc:Fallback>
        </mc:AlternateContent>
      </w:r>
      <w:r>
        <w:rPr>
          <w:noProof/>
        </w:rPr>
        <mc:AlternateContent>
          <mc:Choice Requires="wpi">
            <w:drawing>
              <wp:anchor distT="0" distB="0" distL="114300" distR="114300" simplePos="0" relativeHeight="251695616" behindDoc="0" locked="0" layoutInCell="1" allowOverlap="1">
                <wp:simplePos x="0" y="0"/>
                <wp:positionH relativeFrom="column">
                  <wp:posOffset>3431540</wp:posOffset>
                </wp:positionH>
                <wp:positionV relativeFrom="paragraph">
                  <wp:posOffset>-1270</wp:posOffset>
                </wp:positionV>
                <wp:extent cx="405130" cy="410210"/>
                <wp:effectExtent l="12065" t="17780" r="11430" b="10160"/>
                <wp:wrapNone/>
                <wp:docPr id="48" name="Ink 47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4">
                      <w14:nvContentPartPr>
                        <w14:cNvContentPartPr>
                          <a14:cpLocks xmlns:a14="http://schemas.microsoft.com/office/drawing/2010/main" noRot="1" noChangeAspect="1" noEditPoints="1" noChangeArrowheads="1" noChangeShapeType="1"/>
                        </w14:cNvContentPartPr>
                      </w14:nvContentPartPr>
                      <w14:xfrm>
                        <a:off x="0" y="0"/>
                        <a:ext cx="405130" cy="410210"/>
                      </w14:xfrm>
                    </w14:contentPart>
                  </a:graphicData>
                </a:graphic>
                <wp14:sizeRelH relativeFrom="page">
                  <wp14:pctWidth>0</wp14:pctWidth>
                </wp14:sizeRelH>
                <wp14:sizeRelV relativeFrom="page">
                  <wp14:pctHeight>0</wp14:pctHeight>
                </wp14:sizeRelV>
              </wp:anchor>
            </w:drawing>
          </mc:Choice>
          <mc:Fallback>
            <w:pict>
              <v:shape id="Ink 471" o:spid="_x0000_s1026" type="#_x0000_t75" style="position:absolute;margin-left:269.7pt;margin-top:-.6pt;width:32.9pt;height:33.3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">
                <v:imagedata r:id="rId245" o:title=""/>
                <o:lock v:ext="edit" rotation="t" verticies="t" shapetype="t"/>
              </v:shape>
            </w:pict>
          </mc:Fallback>
        </mc:AlternateContent>
      </w:r>
      <w:r>
        <w:rPr>
          <w:noProof/>
        </w:rPr>
        <mc:AlternateContent>
          <mc:Choice Requires="wpi">
            <w:drawing>
              <wp:anchor distT="0" distB="0" distL="114300" distR="114300" simplePos="0" relativeHeight="251694592" behindDoc="0" locked="0" layoutInCell="1" allowOverlap="1">
                <wp:simplePos x="0" y="0"/>
                <wp:positionH relativeFrom="column">
                  <wp:posOffset>4036060</wp:posOffset>
                </wp:positionH>
                <wp:positionV relativeFrom="paragraph">
                  <wp:posOffset>65405</wp:posOffset>
                </wp:positionV>
                <wp:extent cx="403225" cy="343535"/>
                <wp:effectExtent l="16510" t="8255" r="18415" b="19685"/>
                <wp:wrapNone/>
                <wp:docPr id="47" name="Ink 47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6">
                      <w14:nvContentPartPr>
                        <w14:cNvContentPartPr>
                          <a14:cpLocks xmlns:a14="http://schemas.microsoft.com/office/drawing/2010/main" noRot="1" noChangeAspect="1" noEditPoints="1" noChangeArrowheads="1" noChangeShapeType="1"/>
                        </w14:cNvContentPartPr>
                      </w14:nvContentPartPr>
                      <w14:xfrm>
                        <a:off x="0" y="0"/>
                        <a:ext cx="403225" cy="343535"/>
                      </w14:xfrm>
                    </w14:contentPart>
                  </a:graphicData>
                </a:graphic>
                <wp14:sizeRelH relativeFrom="page">
                  <wp14:pctWidth>0</wp14:pctWidth>
                </wp14:sizeRelH>
                <wp14:sizeRelV relativeFrom="page">
                  <wp14:pctHeight>0</wp14:pctHeight>
                </wp14:sizeRelV>
              </wp:anchor>
            </w:drawing>
          </mc:Choice>
          <mc:Fallback>
            <w:pict>
              <v:shape id="Ink 470" o:spid="_x0000_s1026" type="#_x0000_t75" style="position:absolute;margin-left:317.3pt;margin-top:4.65pt;width:32.8pt;height:28.0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">
                <v:imagedata r:id="rId247" o:title=""/>
                <o:lock v:ext="edit" rotation="t" verticies="t" shapetype="t"/>
              </v:shape>
            </w:pict>
          </mc:Fallback>
        </mc:AlternateContent>
      </w:r>
    </w:p>
    <w:p w:rsidR="00912155" w:rsidRPr="008F5D55" w:rsidRDefault="00912155" w:rsidP="00912155">
      <w:pPr>
        <w:widowControl w:val="0"/>
        <w:autoSpaceDE w:val="0"/>
        <w:autoSpaceDN w:val="0"/>
        <w:adjustRightInd w:val="0"/>
        <w:ind w:left="360"/>
        <w:jc w:val="right"/>
        <w:rPr>
          <w:b/>
        </w:rPr>
      </w:pPr>
      <w:r w:rsidRPr="008F5D55">
        <w:rPr>
          <w:b/>
        </w:rPr>
        <w:t>2)</w:t>
      </w:r>
    </w:p>
    <w:p w:rsidR="00912155" w:rsidRPr="008F5D55" w:rsidRDefault="00912155" w:rsidP="00912155">
      <w:pPr>
        <w:widowControl w:val="0"/>
        <w:autoSpaceDE w:val="0"/>
        <w:autoSpaceDN w:val="0"/>
        <w:adjustRightInd w:val="0"/>
        <w:ind w:left="360" w:right="301"/>
      </w:pPr>
    </w:p>
    <w:p w:rsidR="0092309C" w:rsidRDefault="00912155" w:rsidP="0092309C">
      <w:pPr>
        <w:widowControl w:val="0"/>
        <w:autoSpaceDE w:val="0"/>
        <w:autoSpaceDN w:val="0"/>
        <w:adjustRightInd w:val="0"/>
        <w:ind w:left="360" w:right="301"/>
      </w:pPr>
      <w:r w:rsidRPr="008F5D55">
        <w:t>b)</w:t>
      </w:r>
      <w:r w:rsidRPr="008F5D55">
        <w:tab/>
        <w:t>Carbon dio</w:t>
      </w:r>
      <w:r w:rsidR="000549C1">
        <w:rPr>
          <w:noProof/>
        </w:rPr>
        <mc:AlternateContent>
          <mc:Choice Requires="wpi">
            <w:drawing>
              <wp:anchor distT="0" distB="0" distL="114300" distR="114300" simplePos="0" relativeHeight="251704832" behindDoc="0" locked="0" layoutInCell="1" allowOverlap="1" wp14:anchorId="3A1268EB" wp14:editId="6F4FC1C1">
                <wp:simplePos x="0" y="0"/>
                <wp:positionH relativeFrom="column">
                  <wp:posOffset>2648585</wp:posOffset>
                </wp:positionH>
                <wp:positionV relativeFrom="paragraph">
                  <wp:posOffset>134620</wp:posOffset>
                </wp:positionV>
                <wp:extent cx="1567180" cy="669290"/>
                <wp:effectExtent l="10160" t="20320" r="13335" b="15240"/>
                <wp:wrapNone/>
                <wp:docPr id="46" name="Ink 48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8">
                      <w14:nvContentPartPr>
                        <w14:cNvContentPartPr>
                          <a14:cpLocks xmlns:a14="http://schemas.microsoft.com/office/drawing/2010/main" noRot="1" noChangeAspect="1" noEditPoints="1" noChangeArrowheads="1" noChangeShapeType="1"/>
                        </w14:cNvContentPartPr>
                      </w14:nvContentPartPr>
                      <w14:xfrm>
                        <a:off x="0" y="0"/>
                        <a:ext cx="1567180" cy="669290"/>
                      </w14:xfrm>
                    </w14:contentPart>
                  </a:graphicData>
                </a:graphic>
                <wp14:sizeRelH relativeFrom="page">
                  <wp14:pctWidth>0</wp14:pctWidth>
                </wp14:sizeRelH>
                <wp14:sizeRelV relativeFrom="page">
                  <wp14:pctHeight>0</wp14:pctHeight>
                </wp14:sizeRelV>
              </wp:anchor>
            </w:drawing>
          </mc:Choice>
          <mc:Fallback>
            <w:pict>
              <v:shape id="Ink 480" o:spid="_x0000_s1026" type="#_x0000_t75" style="position:absolute;margin-left:208.05pt;margin-top:10.1pt;width:124.4pt;height:53.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">
                <v:imagedata r:id="rId249" o:title=""/>
                <o:lock v:ext="edit" rotation="t" verticies="t" shapetype="t"/>
              </v:shape>
            </w:pict>
          </mc:Fallback>
        </mc:AlternateContent>
      </w:r>
      <w:r w:rsidR="0092309C">
        <w:t>xide</w:t>
      </w:r>
    </w:p>
    <w:p w:rsidR="0092309C" w:rsidRDefault="00062DAB" w:rsidP="00912155">
      <w:pPr>
        <w:widowControl w:val="0"/>
        <w:autoSpaceDE w:val="0"/>
        <w:autoSpaceDN w:val="0"/>
        <w:adjustRightInd w:val="0"/>
        <w:ind w:left="360" w:right="301"/>
      </w:pPr>
      <w:r>
        <w:rPr>
          <w:noProof/>
        </w:rPr>
        <w:drawing>
          <wp:anchor distT="0" distB="0" distL="114300" distR="114300" simplePos="0" relativeHeight="251733504" behindDoc="0" locked="0" layoutInCell="1" allowOverlap="1" wp14:anchorId="4598AD24" wp14:editId="0D371021">
            <wp:simplePos x="0" y="0"/>
            <wp:positionH relativeFrom="column">
              <wp:posOffset>548005</wp:posOffset>
            </wp:positionH>
            <wp:positionV relativeFrom="paragraph">
              <wp:posOffset>140970</wp:posOffset>
            </wp:positionV>
            <wp:extent cx="1757680" cy="586105"/>
            <wp:effectExtent l="0" t="0" r="0" b="4445"/>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757680" cy="586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309C" w:rsidRDefault="0092309C" w:rsidP="00912155">
      <w:pPr>
        <w:widowControl w:val="0"/>
        <w:autoSpaceDE w:val="0"/>
        <w:autoSpaceDN w:val="0"/>
        <w:adjustRightInd w:val="0"/>
        <w:ind w:left="360" w:right="301"/>
      </w:pPr>
    </w:p>
    <w:p w:rsidR="0092309C" w:rsidRDefault="0092309C" w:rsidP="00912155">
      <w:pPr>
        <w:widowControl w:val="0"/>
        <w:autoSpaceDE w:val="0"/>
        <w:autoSpaceDN w:val="0"/>
        <w:adjustRightInd w:val="0"/>
        <w:ind w:left="360" w:right="301"/>
      </w:pPr>
    </w:p>
    <w:p w:rsidR="0092309C" w:rsidRDefault="0092309C" w:rsidP="00912155">
      <w:pPr>
        <w:widowControl w:val="0"/>
        <w:autoSpaceDE w:val="0"/>
        <w:autoSpaceDN w:val="0"/>
        <w:adjustRightInd w:val="0"/>
        <w:ind w:left="360" w:right="301"/>
      </w:pPr>
    </w:p>
    <w:p w:rsidR="00912155" w:rsidRPr="008F5D55" w:rsidRDefault="000549C1" w:rsidP="0092309C">
      <w:pPr>
        <w:widowControl w:val="0"/>
        <w:autoSpaceDE w:val="0"/>
        <w:autoSpaceDN w:val="0"/>
        <w:adjustRightInd w:val="0"/>
        <w:ind w:right="301"/>
      </w:pPr>
      <w:r>
        <w:rPr>
          <w:noProof/>
        </w:rPr>
        <mc:AlternateContent>
          <mc:Choice Requires="wpi">
            <w:drawing>
              <wp:anchor distT="0" distB="0" distL="114300" distR="114300" simplePos="0" relativeHeight="251703808" behindDoc="0" locked="0" layoutInCell="1" allowOverlap="1" wp14:anchorId="10451EC4" wp14:editId="46B9F5AF">
                <wp:simplePos x="0" y="0"/>
                <wp:positionH relativeFrom="column">
                  <wp:posOffset>4419600</wp:posOffset>
                </wp:positionH>
                <wp:positionV relativeFrom="paragraph">
                  <wp:posOffset>111125</wp:posOffset>
                </wp:positionV>
                <wp:extent cx="219075" cy="273685"/>
                <wp:effectExtent l="9525" t="15875" r="9525" b="15240"/>
                <wp:wrapNone/>
                <wp:docPr id="45" name="Ink 47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51">
                      <w14:nvContentPartPr>
                        <w14:cNvContentPartPr>
                          <a14:cpLocks xmlns:a14="http://schemas.microsoft.com/office/drawing/2010/main" noRot="1" noChangeAspect="1" noEditPoints="1" noChangeArrowheads="1" noChangeShapeType="1"/>
                        </w14:cNvContentPartPr>
                      </w14:nvContentPartPr>
                      <w14:xfrm>
                        <a:off x="0" y="0"/>
                        <a:ext cx="219075" cy="273685"/>
                      </w14:xfrm>
                    </w14:contentPart>
                  </a:graphicData>
                </a:graphic>
                <wp14:sizeRelH relativeFrom="page">
                  <wp14:pctWidth>0</wp14:pctWidth>
                </wp14:sizeRelH>
                <wp14:sizeRelV relativeFrom="page">
                  <wp14:pctHeight>0</wp14:pctHeight>
                </wp14:sizeRelV>
              </wp:anchor>
            </w:drawing>
          </mc:Choice>
          <mc:Fallback>
            <w:pict>
              <v:shape id="Ink 479" o:spid="_x0000_s1026" type="#_x0000_t75" style="position:absolute;margin-left:347.5pt;margin-top:8.25pt;width:18.25pt;height:22.5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">
                <v:imagedata r:id="rId252" o:title=""/>
                <o:lock v:ext="edit" rotation="t" verticies="t" shapetype="t"/>
              </v:shape>
            </w:pict>
          </mc:Fallback>
        </mc:AlternateContent>
      </w:r>
      <w:r>
        <w:rPr>
          <w:noProof/>
        </w:rPr>
        <mc:AlternateContent>
          <mc:Choice Requires="wpi">
            <w:drawing>
              <wp:anchor distT="0" distB="0" distL="114300" distR="114300" simplePos="0" relativeHeight="251702784" behindDoc="0" locked="0" layoutInCell="1" allowOverlap="1" wp14:anchorId="6713020E" wp14:editId="5F42B7DD">
                <wp:simplePos x="0" y="0"/>
                <wp:positionH relativeFrom="column">
                  <wp:posOffset>4744085</wp:posOffset>
                </wp:positionH>
                <wp:positionV relativeFrom="paragraph">
                  <wp:posOffset>161290</wp:posOffset>
                </wp:positionV>
                <wp:extent cx="75565" cy="320040"/>
                <wp:effectExtent l="10160" t="8890" r="9525" b="13970"/>
                <wp:wrapNone/>
                <wp:docPr id="44" name="Ink 47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53">
                      <w14:nvContentPartPr>
                        <w14:cNvContentPartPr>
                          <a14:cpLocks xmlns:a14="http://schemas.microsoft.com/office/drawing/2010/main" noRot="1" noChangeAspect="1" noEditPoints="1" noChangeArrowheads="1" noChangeShapeType="1"/>
                        </w14:cNvContentPartPr>
                      </w14:nvContentPartPr>
                      <w14:xfrm>
                        <a:off x="0" y="0"/>
                        <a:ext cx="75565" cy="320040"/>
                      </w14:xfrm>
                    </w14:contentPart>
                  </a:graphicData>
                </a:graphic>
                <wp14:sizeRelH relativeFrom="page">
                  <wp14:pctWidth>0</wp14:pctWidth>
                </wp14:sizeRelH>
                <wp14:sizeRelV relativeFrom="page">
                  <wp14:pctHeight>0</wp14:pctHeight>
                </wp14:sizeRelV>
              </wp:anchor>
            </w:drawing>
          </mc:Choice>
          <mc:Fallback>
            <w:pict>
              <v:shape id="Ink 478" o:spid="_x0000_s1026" type="#_x0000_t75" style="position:absolute;margin-left:373.05pt;margin-top:12.2pt;width:6.95pt;height:26.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">
                <v:imagedata r:id="rId254" o:title=""/>
                <o:lock v:ext="edit" rotation="t" verticies="t" shapetype="t"/>
              </v:shape>
            </w:pict>
          </mc:Fallback>
        </mc:AlternateContent>
      </w:r>
      <w:r>
        <w:rPr>
          <w:noProof/>
        </w:rPr>
        <mc:AlternateContent>
          <mc:Choice Requires="wpi">
            <w:drawing>
              <wp:anchor distT="0" distB="0" distL="114300" distR="114300" simplePos="0" relativeHeight="251701760" behindDoc="0" locked="0" layoutInCell="1" allowOverlap="1" wp14:anchorId="1D947EE4" wp14:editId="64D4AFFE">
                <wp:simplePos x="0" y="0"/>
                <wp:positionH relativeFrom="column">
                  <wp:posOffset>4946015</wp:posOffset>
                </wp:positionH>
                <wp:positionV relativeFrom="paragraph">
                  <wp:posOffset>154940</wp:posOffset>
                </wp:positionV>
                <wp:extent cx="266065" cy="352425"/>
                <wp:effectExtent l="12065" t="31115" r="7620" b="6985"/>
                <wp:wrapNone/>
                <wp:docPr id="43" name="Ink 47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55">
                      <w14:nvContentPartPr>
                        <w14:cNvContentPartPr>
                          <a14:cpLocks xmlns:a14="http://schemas.microsoft.com/office/drawing/2010/main" noRot="1" noChangeAspect="1" noEditPoints="1" noChangeArrowheads="1" noChangeShapeType="1"/>
                        </w14:cNvContentPartPr>
                      </w14:nvContentPartPr>
                      <w14:xfrm>
                        <a:off x="0" y="0"/>
                        <a:ext cx="266065" cy="352425"/>
                      </w14:xfrm>
                    </w14:contentPart>
                  </a:graphicData>
                </a:graphic>
                <wp14:sizeRelH relativeFrom="page">
                  <wp14:pctWidth>0</wp14:pctWidth>
                </wp14:sizeRelH>
                <wp14:sizeRelV relativeFrom="page">
                  <wp14:pctHeight>0</wp14:pctHeight>
                </wp14:sizeRelV>
              </wp:anchor>
            </w:drawing>
          </mc:Choice>
          <mc:Fallback>
            <w:pict>
              <v:shape id="Ink 477" o:spid="_x0000_s1026" type="#_x0000_t75" style="position:absolute;margin-left:388.95pt;margin-top:11.7pt;width:21.95pt;height:28.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">
                <v:imagedata r:id="rId256" o:title=""/>
                <o:lock v:ext="edit" rotation="t" verticies="t" shapetype="t"/>
              </v:shape>
            </w:pict>
          </mc:Fallback>
        </mc:AlternateContent>
      </w:r>
      <w:r>
        <w:rPr>
          <w:noProof/>
        </w:rPr>
        <mc:AlternateContent>
          <mc:Choice Requires="wpi">
            <w:drawing>
              <wp:anchor distT="0" distB="0" distL="114300" distR="114300" simplePos="0" relativeHeight="251700736" behindDoc="0" locked="0" layoutInCell="1" allowOverlap="1" wp14:anchorId="4E7081D5" wp14:editId="4D31AB0F">
                <wp:simplePos x="0" y="0"/>
                <wp:positionH relativeFrom="column">
                  <wp:posOffset>5342255</wp:posOffset>
                </wp:positionH>
                <wp:positionV relativeFrom="paragraph">
                  <wp:posOffset>117475</wp:posOffset>
                </wp:positionV>
                <wp:extent cx="186690" cy="267335"/>
                <wp:effectExtent l="8255" t="12700" r="14605" b="15240"/>
                <wp:wrapNone/>
                <wp:docPr id="42" name="Ink 47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57">
                      <w14:nvContentPartPr>
                        <w14:cNvContentPartPr>
                          <a14:cpLocks xmlns:a14="http://schemas.microsoft.com/office/drawing/2010/main" noRot="1" noChangeAspect="1" noEditPoints="1" noChangeArrowheads="1" noChangeShapeType="1"/>
                        </w14:cNvContentPartPr>
                      </w14:nvContentPartPr>
                      <w14:xfrm>
                        <a:off x="0" y="0"/>
                        <a:ext cx="186690" cy="267335"/>
                      </w14:xfrm>
                    </w14:contentPart>
                  </a:graphicData>
                </a:graphic>
                <wp14:sizeRelH relativeFrom="page">
                  <wp14:pctWidth>0</wp14:pctWidth>
                </wp14:sizeRelH>
                <wp14:sizeRelV relativeFrom="page">
                  <wp14:pctHeight>0</wp14:pctHeight>
                </wp14:sizeRelV>
              </wp:anchor>
            </w:drawing>
          </mc:Choice>
          <mc:Fallback>
            <w:pict>
              <v:shape id="Ink 476" o:spid="_x0000_s1026" type="#_x0000_t75" style="position:absolute;margin-left:420.15pt;margin-top:8.75pt;width:15.7pt;height:22.0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">
                <v:imagedata r:id="rId258" o:title=""/>
                <o:lock v:ext="edit" rotation="t" verticies="t" shapetype="t"/>
              </v:shape>
            </w:pict>
          </mc:Fallback>
        </mc:AlternateContent>
      </w:r>
      <w:r>
        <w:rPr>
          <w:noProof/>
        </w:rPr>
        <mc:AlternateContent>
          <mc:Choice Requires="wpi">
            <w:drawing>
              <wp:anchor distT="0" distB="0" distL="114300" distR="114300" simplePos="0" relativeHeight="251710976" behindDoc="0" locked="0" layoutInCell="1" allowOverlap="1" wp14:anchorId="057C40C2" wp14:editId="0ACD11F2">
                <wp:simplePos x="0" y="0"/>
                <wp:positionH relativeFrom="column">
                  <wp:posOffset>5068570</wp:posOffset>
                </wp:positionH>
                <wp:positionV relativeFrom="paragraph">
                  <wp:posOffset>128905</wp:posOffset>
                </wp:positionV>
                <wp:extent cx="53975" cy="13970"/>
                <wp:effectExtent l="48895" t="14605" r="78105" b="9525"/>
                <wp:wrapNone/>
                <wp:docPr id="41" name="Ink 48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59">
                      <w14:nvContentPartPr>
                        <w14:cNvContentPartPr>
                          <a14:cpLocks xmlns:a14="http://schemas.microsoft.com/office/drawing/2010/main" noRot="1" noChangeAspect="1" noEditPoints="1" noChangeArrowheads="1" noChangeShapeType="1"/>
                        </w14:cNvContentPartPr>
                      </w14:nvContentPartPr>
                      <w14:xfrm>
                        <a:off x="0" y="0"/>
                        <a:ext cx="53975" cy="13970"/>
                      </w14:xfrm>
                    </w14:contentPart>
                  </a:graphicData>
                </a:graphic>
                <wp14:sizeRelH relativeFrom="page">
                  <wp14:pctWidth>0</wp14:pctWidth>
                </wp14:sizeRelH>
                <wp14:sizeRelV relativeFrom="page">
                  <wp14:pctHeight>0</wp14:pctHeight>
                </wp14:sizeRelV>
              </wp:anchor>
            </w:drawing>
          </mc:Choice>
          <mc:Fallback>
            <w:pict>
              <v:shape id="Ink 486" o:spid="_x0000_s1026" type="#_x0000_t75" style="position:absolute;margin-left:398.6pt;margin-top:9.65pt;width:5.25pt;height:2.1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">
                <v:imagedata r:id="rId260" o:title=""/>
                <o:lock v:ext="edit" rotation="t" verticies="t" shapetype="t"/>
              </v:shape>
            </w:pict>
          </mc:Fallback>
        </mc:AlternateContent>
      </w:r>
      <w:r>
        <w:rPr>
          <w:noProof/>
        </w:rPr>
        <mc:AlternateContent>
          <mc:Choice Requires="wpi">
            <w:drawing>
              <wp:anchor distT="0" distB="0" distL="114300" distR="114300" simplePos="0" relativeHeight="251712000" behindDoc="0" locked="0" layoutInCell="1" allowOverlap="1" wp14:anchorId="78361E9E" wp14:editId="4F418BF5">
                <wp:simplePos x="0" y="0"/>
                <wp:positionH relativeFrom="column">
                  <wp:posOffset>5655310</wp:posOffset>
                </wp:positionH>
                <wp:positionV relativeFrom="paragraph">
                  <wp:posOffset>140335</wp:posOffset>
                </wp:positionV>
                <wp:extent cx="64135" cy="10795"/>
                <wp:effectExtent l="16510" t="6985" r="43180" b="10795"/>
                <wp:wrapNone/>
                <wp:docPr id="40" name="Ink 48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61">
                      <w14:nvContentPartPr>
                        <w14:cNvContentPartPr>
                          <a14:cpLocks xmlns:a14="http://schemas.microsoft.com/office/drawing/2010/main" noRot="1" noChangeAspect="1" noEditPoints="1" noChangeArrowheads="1" noChangeShapeType="1"/>
                        </w14:cNvContentPartPr>
                      </w14:nvContentPartPr>
                      <w14:xfrm>
                        <a:off x="0" y="0"/>
                        <a:ext cx="64135" cy="10795"/>
                      </w14:xfrm>
                    </w14:contentPart>
                  </a:graphicData>
                </a:graphic>
                <wp14:sizeRelH relativeFrom="page">
                  <wp14:pctWidth>0</wp14:pctWidth>
                </wp14:sizeRelH>
                <wp14:sizeRelV relativeFrom="page">
                  <wp14:pctHeight>0</wp14:pctHeight>
                </wp14:sizeRelV>
              </wp:anchor>
            </w:drawing>
          </mc:Choice>
          <mc:Fallback>
            <w:pict>
              <v:shape id="Ink 487" o:spid="_x0000_s1026" type="#_x0000_t75" style="position:absolute;margin-left:444.8pt;margin-top:10.55pt;width:6.05pt;height:1.8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">
                <v:imagedata r:id="rId262" o:title=""/>
                <o:lock v:ext="edit" rotation="t" verticies="t" shapetype="t"/>
              </v:shape>
            </w:pict>
          </mc:Fallback>
        </mc:AlternateContent>
      </w:r>
    </w:p>
    <w:p w:rsidR="0092309C" w:rsidRDefault="0092309C" w:rsidP="00CE27E9">
      <w:pPr>
        <w:widowControl w:val="0"/>
        <w:autoSpaceDE w:val="0"/>
        <w:autoSpaceDN w:val="0"/>
        <w:adjustRightInd w:val="0"/>
        <w:ind w:left="360" w:right="-54"/>
      </w:pPr>
    </w:p>
    <w:p w:rsidR="0092309C" w:rsidRDefault="0092309C" w:rsidP="00CE27E9">
      <w:pPr>
        <w:widowControl w:val="0"/>
        <w:autoSpaceDE w:val="0"/>
        <w:autoSpaceDN w:val="0"/>
        <w:adjustRightInd w:val="0"/>
        <w:ind w:left="360" w:right="-54"/>
      </w:pPr>
    </w:p>
    <w:p w:rsidR="00CE27E9" w:rsidRDefault="0092309C" w:rsidP="00CE27E9">
      <w:pPr>
        <w:widowControl w:val="0"/>
        <w:autoSpaceDE w:val="0"/>
        <w:autoSpaceDN w:val="0"/>
        <w:adjustRightInd w:val="0"/>
        <w:ind w:left="360" w:right="-54"/>
      </w:pPr>
      <w:r>
        <w:t>c)</w:t>
      </w:r>
      <w:r w:rsidR="004201F2" w:rsidRPr="008F5D55">
        <w:t xml:space="preserve">  </w:t>
      </w:r>
      <w:r w:rsidR="00CE27E9" w:rsidRPr="008F5D55">
        <w:t>Xenon tetrafluoride</w:t>
      </w:r>
      <w:r w:rsidR="00CE27E9">
        <w:t xml:space="preserve"> </w:t>
      </w:r>
    </w:p>
    <w:p w:rsidR="004201F2" w:rsidRPr="008F5D55" w:rsidRDefault="00CE27E9" w:rsidP="00CE27E9">
      <w:pPr>
        <w:widowControl w:val="0"/>
        <w:autoSpaceDE w:val="0"/>
        <w:autoSpaceDN w:val="0"/>
        <w:adjustRightInd w:val="0"/>
        <w:ind w:left="360" w:right="-54" w:firstLine="360"/>
      </w:pPr>
      <w:r>
        <w:t>(Hint-Xe can have more than 8 outer electrons, F cannot)</w:t>
      </w:r>
    </w:p>
    <w:p w:rsidR="004201F2" w:rsidRPr="008F5D55" w:rsidRDefault="000549C1" w:rsidP="008B56F2">
      <w:pPr>
        <w:widowControl w:val="0"/>
        <w:autoSpaceDE w:val="0"/>
        <w:autoSpaceDN w:val="0"/>
        <w:adjustRightInd w:val="0"/>
        <w:ind w:left="360" w:right="301"/>
      </w:pPr>
      <w:r>
        <w:rPr>
          <w:noProof/>
        </w:rPr>
        <w:drawing>
          <wp:anchor distT="0" distB="0" distL="114300" distR="114300" simplePos="0" relativeHeight="251731456" behindDoc="0" locked="0" layoutInCell="1" allowOverlap="1">
            <wp:simplePos x="0" y="0"/>
            <wp:positionH relativeFrom="column">
              <wp:posOffset>349885</wp:posOffset>
            </wp:positionH>
            <wp:positionV relativeFrom="paragraph">
              <wp:posOffset>79375</wp:posOffset>
            </wp:positionV>
            <wp:extent cx="1207770" cy="1182370"/>
            <wp:effectExtent l="0" t="0" r="0" b="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207770"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15072" behindDoc="0" locked="0" layoutInCell="1" allowOverlap="1">
                <wp:simplePos x="0" y="0"/>
                <wp:positionH relativeFrom="column">
                  <wp:posOffset>1879600</wp:posOffset>
                </wp:positionH>
                <wp:positionV relativeFrom="paragraph">
                  <wp:posOffset>127635</wp:posOffset>
                </wp:positionV>
                <wp:extent cx="1073785" cy="930910"/>
                <wp:effectExtent l="22225" t="13335" r="8890" b="17780"/>
                <wp:wrapNone/>
                <wp:docPr id="3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785" cy="930910"/>
                          <a:chOff x="2426" y="8266"/>
                          <a:chExt cx="1691" cy="1466"/>
                        </a:xfrm>
                      </wpg:grpSpPr>
                      <wps:wsp>
                        <wps:cNvPr id="221" name="Ink 491"/>
                        <wps:cNvSpPr>
                          <a:spLocks noRot="1" noChangeAspect="1" noEditPoints="1" noChangeArrowheads="1" noChangeShapeType="1" noTextEdit="1"/>
                        </wps:cNvSpPr>
                        <wps:spPr bwMode="auto">
                          <a:xfrm>
                            <a:off x="2426" y="8453"/>
                            <a:ext cx="1691" cy="1279"/>
                          </a:xfrm>
                          <a:custGeom>
                            <a:avLst/>
                            <a:gdLst>
                              <a:gd name="T0" fmla="+- 0 5196 4279"/>
                              <a:gd name="T1" fmla="*/ T0 w 2983"/>
                              <a:gd name="T2" fmla="+- 0 17078 15883"/>
                              <a:gd name="T3" fmla="*/ 17078 h 2256"/>
                              <a:gd name="T4" fmla="+- 0 6333 4279"/>
                              <a:gd name="T5" fmla="*/ T4 w 2983"/>
                              <a:gd name="T6" fmla="+- 0 16728 15883"/>
                              <a:gd name="T7" fmla="*/ 16728 h 2256"/>
                              <a:gd name="T8" fmla="+- 0 5739 4279"/>
                              <a:gd name="T9" fmla="*/ T8 w 2983"/>
                              <a:gd name="T10" fmla="+- 0 16786 15883"/>
                              <a:gd name="T11" fmla="*/ 16786 h 2256"/>
                              <a:gd name="T12" fmla="+- 0 5450 4279"/>
                              <a:gd name="T13" fmla="*/ T12 w 2983"/>
                              <a:gd name="T14" fmla="+- 0 16807 15883"/>
                              <a:gd name="T15" fmla="*/ 16807 h 2256"/>
                              <a:gd name="T16" fmla="+- 0 5856 4279"/>
                              <a:gd name="T17" fmla="*/ T16 w 2983"/>
                              <a:gd name="T18" fmla="+- 0 16947 15883"/>
                              <a:gd name="T19" fmla="*/ 16947 h 2256"/>
                              <a:gd name="T20" fmla="+- 0 5917 4279"/>
                              <a:gd name="T21" fmla="*/ T20 w 2983"/>
                              <a:gd name="T22" fmla="+- 0 17077 15883"/>
                              <a:gd name="T23" fmla="*/ 17077 h 2256"/>
                              <a:gd name="T24" fmla="+- 0 5665 4279"/>
                              <a:gd name="T25" fmla="*/ T24 w 2983"/>
                              <a:gd name="T26" fmla="+- 0 16354 15883"/>
                              <a:gd name="T27" fmla="*/ 16354 h 2256"/>
                              <a:gd name="T28" fmla="+- 0 5843 4279"/>
                              <a:gd name="T29" fmla="*/ T28 w 2983"/>
                              <a:gd name="T30" fmla="+- 0 16388 15883"/>
                              <a:gd name="T31" fmla="*/ 16388 h 2256"/>
                              <a:gd name="T32" fmla="+- 0 5814 4279"/>
                              <a:gd name="T33" fmla="*/ T32 w 2983"/>
                              <a:gd name="T34" fmla="+- 0 16183 15883"/>
                              <a:gd name="T35" fmla="*/ 16183 h 2256"/>
                              <a:gd name="T36" fmla="+- 0 5657 4279"/>
                              <a:gd name="T37" fmla="*/ T36 w 2983"/>
                              <a:gd name="T38" fmla="+- 0 17622 15883"/>
                              <a:gd name="T39" fmla="*/ 17622 h 2256"/>
                              <a:gd name="T40" fmla="+- 0 5724 4279"/>
                              <a:gd name="T41" fmla="*/ T40 w 2983"/>
                              <a:gd name="T42" fmla="+- 0 17624 15883"/>
                              <a:gd name="T43" fmla="*/ 17624 h 2256"/>
                              <a:gd name="T44" fmla="+- 0 5874 4279"/>
                              <a:gd name="T45" fmla="*/ T44 w 2983"/>
                              <a:gd name="T46" fmla="+- 0 17644 15883"/>
                              <a:gd name="T47" fmla="*/ 17644 h 2256"/>
                              <a:gd name="T48" fmla="+- 0 6006 4279"/>
                              <a:gd name="T49" fmla="*/ T48 w 2983"/>
                              <a:gd name="T50" fmla="+- 0 17671 15883"/>
                              <a:gd name="T51" fmla="*/ 17671 h 2256"/>
                              <a:gd name="T52" fmla="+- 0 6212 4279"/>
                              <a:gd name="T53" fmla="*/ T52 w 2983"/>
                              <a:gd name="T54" fmla="+- 0 16595 15883"/>
                              <a:gd name="T55" fmla="*/ 16595 h 2256"/>
                              <a:gd name="T56" fmla="+- 0 6467 4279"/>
                              <a:gd name="T57" fmla="*/ T56 w 2983"/>
                              <a:gd name="T58" fmla="+- 0 17139 15883"/>
                              <a:gd name="T59" fmla="*/ 17139 h 2256"/>
                              <a:gd name="T60" fmla="+- 0 6396 4279"/>
                              <a:gd name="T61" fmla="*/ T60 w 2983"/>
                              <a:gd name="T62" fmla="+- 0 17217 15883"/>
                              <a:gd name="T63" fmla="*/ 17217 h 2256"/>
                              <a:gd name="T64" fmla="+- 0 5350 4279"/>
                              <a:gd name="T65" fmla="*/ T64 w 2983"/>
                              <a:gd name="T66" fmla="+- 0 16714 15883"/>
                              <a:gd name="T67" fmla="*/ 16714 h 2256"/>
                              <a:gd name="T68" fmla="+- 0 5333 4279"/>
                              <a:gd name="T69" fmla="*/ T68 w 2983"/>
                              <a:gd name="T70" fmla="+- 0 17237 15883"/>
                              <a:gd name="T71" fmla="*/ 17237 h 2256"/>
                              <a:gd name="T72" fmla="+- 0 5247 4279"/>
                              <a:gd name="T73" fmla="*/ T72 w 2983"/>
                              <a:gd name="T74" fmla="+- 0 17364 15883"/>
                              <a:gd name="T75" fmla="*/ 17364 h 2256"/>
                              <a:gd name="T76" fmla="+- 0 6393 4279"/>
                              <a:gd name="T77" fmla="*/ T76 w 2983"/>
                              <a:gd name="T78" fmla="+- 0 16167 15883"/>
                              <a:gd name="T79" fmla="*/ 16167 h 2256"/>
                              <a:gd name="T80" fmla="+- 0 7114 4279"/>
                              <a:gd name="T81" fmla="*/ T80 w 2983"/>
                              <a:gd name="T82" fmla="+- 0 16340 15883"/>
                              <a:gd name="T83" fmla="*/ 16340 h 2256"/>
                              <a:gd name="T84" fmla="+- 0 6659 4279"/>
                              <a:gd name="T85" fmla="*/ T84 w 2983"/>
                              <a:gd name="T86" fmla="+- 0 16604 15883"/>
                              <a:gd name="T87" fmla="*/ 16604 h 2256"/>
                              <a:gd name="T88" fmla="+- 0 6765 4279"/>
                              <a:gd name="T89" fmla="*/ T88 w 2983"/>
                              <a:gd name="T90" fmla="+- 0 16476 15883"/>
                              <a:gd name="T91" fmla="*/ 16476 h 2256"/>
                              <a:gd name="T92" fmla="+- 0 6280 4279"/>
                              <a:gd name="T93" fmla="*/ T92 w 2983"/>
                              <a:gd name="T94" fmla="+- 0 16871 15883"/>
                              <a:gd name="T95" fmla="*/ 16871 h 2256"/>
                              <a:gd name="T96" fmla="+- 0 6541 4279"/>
                              <a:gd name="T97" fmla="*/ T96 w 2983"/>
                              <a:gd name="T98" fmla="+- 0 16071 15883"/>
                              <a:gd name="T99" fmla="*/ 16071 h 2256"/>
                              <a:gd name="T100" fmla="+- 0 6627 4279"/>
                              <a:gd name="T101" fmla="*/ T100 w 2983"/>
                              <a:gd name="T102" fmla="+- 0 15935 15883"/>
                              <a:gd name="T103" fmla="*/ 15935 h 2256"/>
                              <a:gd name="T104" fmla="+- 0 6681 4279"/>
                              <a:gd name="T105" fmla="*/ T104 w 2983"/>
                              <a:gd name="T106" fmla="+- 0 15923 15883"/>
                              <a:gd name="T107" fmla="*/ 15923 h 2256"/>
                              <a:gd name="T108" fmla="+- 0 7178 4279"/>
                              <a:gd name="T109" fmla="*/ T108 w 2983"/>
                              <a:gd name="T110" fmla="+- 0 16462 15883"/>
                              <a:gd name="T111" fmla="*/ 16462 h 2256"/>
                              <a:gd name="T112" fmla="+- 0 7101 4279"/>
                              <a:gd name="T113" fmla="*/ T112 w 2983"/>
                              <a:gd name="T114" fmla="+- 0 16539 15883"/>
                              <a:gd name="T115" fmla="*/ 16539 h 2256"/>
                              <a:gd name="T116" fmla="+- 0 6852 4279"/>
                              <a:gd name="T117" fmla="*/ T116 w 2983"/>
                              <a:gd name="T118" fmla="+- 0 16808 15883"/>
                              <a:gd name="T119" fmla="*/ 16808 h 2256"/>
                              <a:gd name="T120" fmla="+- 0 6921 4279"/>
                              <a:gd name="T121" fmla="*/ T120 w 2983"/>
                              <a:gd name="T122" fmla="+- 0 16825 15883"/>
                              <a:gd name="T123" fmla="*/ 16825 h 2256"/>
                              <a:gd name="T124" fmla="+- 0 7013 4279"/>
                              <a:gd name="T125" fmla="*/ T124 w 2983"/>
                              <a:gd name="T126" fmla="+- 0 16777 15883"/>
                              <a:gd name="T127" fmla="*/ 16777 h 2256"/>
                              <a:gd name="T128" fmla="+- 0 6579 4279"/>
                              <a:gd name="T129" fmla="*/ T128 w 2983"/>
                              <a:gd name="T130" fmla="+- 0 17147 15883"/>
                              <a:gd name="T131" fmla="*/ 17147 h 2256"/>
                              <a:gd name="T132" fmla="+- 0 6775 4279"/>
                              <a:gd name="T133" fmla="*/ T132 w 2983"/>
                              <a:gd name="T134" fmla="+- 0 18051 15883"/>
                              <a:gd name="T135" fmla="*/ 18051 h 2256"/>
                              <a:gd name="T136" fmla="+- 0 6629 4279"/>
                              <a:gd name="T137" fmla="*/ T136 w 2983"/>
                              <a:gd name="T138" fmla="+- 0 17701 15883"/>
                              <a:gd name="T139" fmla="*/ 17701 h 2256"/>
                              <a:gd name="T140" fmla="+- 0 6757 4279"/>
                              <a:gd name="T141" fmla="*/ T140 w 2983"/>
                              <a:gd name="T142" fmla="+- 0 17527 15883"/>
                              <a:gd name="T143" fmla="*/ 17527 h 2256"/>
                              <a:gd name="T144" fmla="+- 0 6231 4279"/>
                              <a:gd name="T145" fmla="*/ T144 w 2983"/>
                              <a:gd name="T146" fmla="+- 0 17387 15883"/>
                              <a:gd name="T147" fmla="*/ 17387 h 2256"/>
                              <a:gd name="T148" fmla="+- 0 7000 4279"/>
                              <a:gd name="T149" fmla="*/ T148 w 2983"/>
                              <a:gd name="T150" fmla="+- 0 17224 15883"/>
                              <a:gd name="T151" fmla="*/ 17224 h 2256"/>
                              <a:gd name="T152" fmla="+- 0 7037 4279"/>
                              <a:gd name="T153" fmla="*/ T152 w 2983"/>
                              <a:gd name="T154" fmla="+- 0 17351 15883"/>
                              <a:gd name="T155" fmla="*/ 17351 h 2256"/>
                              <a:gd name="T156" fmla="+- 0 7050 4279"/>
                              <a:gd name="T157" fmla="*/ T156 w 2983"/>
                              <a:gd name="T158" fmla="+- 0 17450 15883"/>
                              <a:gd name="T159" fmla="*/ 17450 h 2256"/>
                              <a:gd name="T160" fmla="+- 0 6857 4279"/>
                              <a:gd name="T161" fmla="*/ T160 w 2983"/>
                              <a:gd name="T162" fmla="+- 0 17914 15883"/>
                              <a:gd name="T163" fmla="*/ 17914 h 2256"/>
                              <a:gd name="T164" fmla="+- 0 6930 4279"/>
                              <a:gd name="T165" fmla="*/ T164 w 2983"/>
                              <a:gd name="T166" fmla="+- 0 17850 15883"/>
                              <a:gd name="T167" fmla="*/ 17850 h 2256"/>
                              <a:gd name="T168" fmla="+- 0 7039 4279"/>
                              <a:gd name="T169" fmla="*/ T168 w 2983"/>
                              <a:gd name="T170" fmla="+- 0 17822 15883"/>
                              <a:gd name="T171" fmla="*/ 17822 h 2256"/>
                              <a:gd name="T172" fmla="+- 0 6375 4279"/>
                              <a:gd name="T173" fmla="*/ T172 w 2983"/>
                              <a:gd name="T174" fmla="+- 0 18002 15883"/>
                              <a:gd name="T175" fmla="*/ 18002 h 2256"/>
                              <a:gd name="T176" fmla="+- 0 6460 4279"/>
                              <a:gd name="T177" fmla="*/ T176 w 2983"/>
                              <a:gd name="T178" fmla="+- 0 18098 15883"/>
                              <a:gd name="T179" fmla="*/ 18098 h 2256"/>
                              <a:gd name="T180" fmla="+- 0 5321 4279"/>
                              <a:gd name="T181" fmla="*/ T180 w 2983"/>
                              <a:gd name="T182" fmla="+- 0 17147 15883"/>
                              <a:gd name="T183" fmla="*/ 17147 h 2256"/>
                              <a:gd name="T184" fmla="+- 0 4290 4279"/>
                              <a:gd name="T185" fmla="*/ T184 w 2983"/>
                              <a:gd name="T186" fmla="+- 0 17644 15883"/>
                              <a:gd name="T187" fmla="*/ 17644 h 2256"/>
                              <a:gd name="T188" fmla="+- 0 5368 4279"/>
                              <a:gd name="T189" fmla="*/ T188 w 2983"/>
                              <a:gd name="T190" fmla="+- 0 17250 15883"/>
                              <a:gd name="T191" fmla="*/ 17250 h 2256"/>
                              <a:gd name="T192" fmla="+- 0 5145 4279"/>
                              <a:gd name="T193" fmla="*/ T192 w 2983"/>
                              <a:gd name="T194" fmla="+- 0 17208 15883"/>
                              <a:gd name="T195" fmla="*/ 17208 h 2256"/>
                              <a:gd name="T196" fmla="+- 0 4426 4279"/>
                              <a:gd name="T197" fmla="*/ T196 w 2983"/>
                              <a:gd name="T198" fmla="+- 0 16982 15883"/>
                              <a:gd name="T199" fmla="*/ 16982 h 2256"/>
                              <a:gd name="T200" fmla="+- 0 4524 4279"/>
                              <a:gd name="T201" fmla="*/ T200 w 2983"/>
                              <a:gd name="T202" fmla="+- 0 16991 15883"/>
                              <a:gd name="T203" fmla="*/ 16991 h 2256"/>
                              <a:gd name="T204" fmla="+- 0 4577 4279"/>
                              <a:gd name="T205" fmla="*/ T204 w 2983"/>
                              <a:gd name="T206" fmla="+- 0 17030 15883"/>
                              <a:gd name="T207" fmla="*/ 17030 h 2256"/>
                              <a:gd name="T208" fmla="+- 0 4569 4279"/>
                              <a:gd name="T209" fmla="*/ T208 w 2983"/>
                              <a:gd name="T210" fmla="+- 0 16938 15883"/>
                              <a:gd name="T211" fmla="*/ 16938 h 2256"/>
                              <a:gd name="T212" fmla="+- 0 4558 4279"/>
                              <a:gd name="T213" fmla="*/ T212 w 2983"/>
                              <a:gd name="T214" fmla="+- 0 17801 15883"/>
                              <a:gd name="T215" fmla="*/ 17801 h 2256"/>
                              <a:gd name="T216" fmla="+- 0 4597 4279"/>
                              <a:gd name="T217" fmla="*/ T216 w 2983"/>
                              <a:gd name="T218" fmla="+- 0 17941 15883"/>
                              <a:gd name="T219" fmla="*/ 17941 h 2256"/>
                              <a:gd name="T220" fmla="+- 0 5006 4279"/>
                              <a:gd name="T221" fmla="*/ T220 w 2983"/>
                              <a:gd name="T222" fmla="+- 0 18071 15883"/>
                              <a:gd name="T223" fmla="*/ 18071 h 2256"/>
                              <a:gd name="T224" fmla="+- 0 5117 4279"/>
                              <a:gd name="T225" fmla="*/ T224 w 2983"/>
                              <a:gd name="T226" fmla="+- 0 17951 15883"/>
                              <a:gd name="T227" fmla="*/ 17951 h 2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983" h="2256" extrusionOk="0">
                                <a:moveTo>
                                  <a:pt x="1998" y="644"/>
                                </a:moveTo>
                                <a:cubicBezTo>
                                  <a:pt x="1988" y="623"/>
                                  <a:pt x="1996" y="610"/>
                                  <a:pt x="1972" y="587"/>
                                </a:cubicBezTo>
                                <a:cubicBezTo>
                                  <a:pt x="1910" y="526"/>
                                  <a:pt x="1799" y="496"/>
                                  <a:pt x="1721" y="462"/>
                                </a:cubicBezTo>
                                <a:cubicBezTo>
                                  <a:pt x="1626" y="421"/>
                                  <a:pt x="1532" y="377"/>
                                  <a:pt x="1426" y="400"/>
                                </a:cubicBezTo>
                                <a:cubicBezTo>
                                  <a:pt x="1315" y="424"/>
                                  <a:pt x="1195" y="496"/>
                                  <a:pt x="1114" y="574"/>
                                </a:cubicBezTo>
                                <a:cubicBezTo>
                                  <a:pt x="1055" y="631"/>
                                  <a:pt x="999" y="708"/>
                                  <a:pt x="963" y="781"/>
                                </a:cubicBezTo>
                                <a:cubicBezTo>
                                  <a:pt x="902" y="904"/>
                                  <a:pt x="900" y="1062"/>
                                  <a:pt x="917" y="1195"/>
                                </a:cubicBezTo>
                                <a:cubicBezTo>
                                  <a:pt x="928" y="1278"/>
                                  <a:pt x="951" y="1372"/>
                                  <a:pt x="994" y="1445"/>
                                </a:cubicBezTo>
                                <a:cubicBezTo>
                                  <a:pt x="1028" y="1503"/>
                                  <a:pt x="1079" y="1546"/>
                                  <a:pt x="1134" y="1583"/>
                                </a:cubicBezTo>
                                <a:cubicBezTo>
                                  <a:pt x="1237" y="1653"/>
                                  <a:pt x="1365" y="1704"/>
                                  <a:pt x="1491" y="1705"/>
                                </a:cubicBezTo>
                                <a:cubicBezTo>
                                  <a:pt x="1569" y="1706"/>
                                  <a:pt x="1638" y="1674"/>
                                  <a:pt x="1708" y="1643"/>
                                </a:cubicBezTo>
                              </a:path>
                              <a:path w="2983" h="2256" extrusionOk="0">
                                <a:moveTo>
                                  <a:pt x="1917" y="651"/>
                                </a:moveTo>
                                <a:cubicBezTo>
                                  <a:pt x="1925" y="658"/>
                                  <a:pt x="1939" y="667"/>
                                  <a:pt x="1949" y="679"/>
                                </a:cubicBezTo>
                                <a:cubicBezTo>
                                  <a:pt x="1990" y="728"/>
                                  <a:pt x="2029" y="786"/>
                                  <a:pt x="2054" y="845"/>
                                </a:cubicBezTo>
                                <a:cubicBezTo>
                                  <a:pt x="2069" y="879"/>
                                  <a:pt x="2081" y="916"/>
                                  <a:pt x="2087" y="953"/>
                                </a:cubicBezTo>
                                <a:cubicBezTo>
                                  <a:pt x="2108" y="1082"/>
                                  <a:pt x="2090" y="1218"/>
                                  <a:pt x="2026" y="1333"/>
                                </a:cubicBezTo>
                                <a:cubicBezTo>
                                  <a:pt x="1971" y="1432"/>
                                  <a:pt x="1876" y="1511"/>
                                  <a:pt x="1783" y="1572"/>
                                </a:cubicBezTo>
                                <a:cubicBezTo>
                                  <a:pt x="1754" y="1591"/>
                                  <a:pt x="1718" y="1616"/>
                                  <a:pt x="1684" y="1625"/>
                                </a:cubicBezTo>
                                <a:cubicBezTo>
                                  <a:pt x="1655" y="1633"/>
                                  <a:pt x="1622" y="1629"/>
                                  <a:pt x="1593" y="1627"/>
                                </a:cubicBezTo>
                                <a:cubicBezTo>
                                  <a:pt x="1587" y="1627"/>
                                  <a:pt x="1582" y="1626"/>
                                  <a:pt x="1576" y="1626"/>
                                </a:cubicBezTo>
                              </a:path>
                              <a:path w="2983" h="2256" extrusionOk="0">
                                <a:moveTo>
                                  <a:pt x="1460" y="903"/>
                                </a:moveTo>
                                <a:cubicBezTo>
                                  <a:pt x="1454" y="893"/>
                                  <a:pt x="1452" y="889"/>
                                  <a:pt x="1444" y="885"/>
                                </a:cubicBezTo>
                                <a:cubicBezTo>
                                  <a:pt x="1428" y="896"/>
                                  <a:pt x="1418" y="911"/>
                                  <a:pt x="1407" y="928"/>
                                </a:cubicBezTo>
                                <a:cubicBezTo>
                                  <a:pt x="1385" y="964"/>
                                  <a:pt x="1365" y="1002"/>
                                  <a:pt x="1349" y="1041"/>
                                </a:cubicBezTo>
                                <a:cubicBezTo>
                                  <a:pt x="1327" y="1093"/>
                                  <a:pt x="1313" y="1146"/>
                                  <a:pt x="1296" y="1199"/>
                                </a:cubicBezTo>
                                <a:cubicBezTo>
                                  <a:pt x="1291" y="1216"/>
                                  <a:pt x="1289" y="1247"/>
                                  <a:pt x="1272" y="1254"/>
                                </a:cubicBezTo>
                                <a:cubicBezTo>
                                  <a:pt x="1268" y="1252"/>
                                  <a:pt x="1263" y="1250"/>
                                  <a:pt x="1259" y="1248"/>
                                </a:cubicBezTo>
                              </a:path>
                              <a:path w="2983" h="2256" extrusionOk="0">
                                <a:moveTo>
                                  <a:pt x="1171" y="924"/>
                                </a:moveTo>
                                <a:cubicBezTo>
                                  <a:pt x="1201" y="924"/>
                                  <a:pt x="1216" y="928"/>
                                  <a:pt x="1238" y="950"/>
                                </a:cubicBezTo>
                                <a:cubicBezTo>
                                  <a:pt x="1266" y="977"/>
                                  <a:pt x="1290" y="1008"/>
                                  <a:pt x="1313" y="1040"/>
                                </a:cubicBezTo>
                                <a:cubicBezTo>
                                  <a:pt x="1335" y="1070"/>
                                  <a:pt x="1353" y="1103"/>
                                  <a:pt x="1374" y="1134"/>
                                </a:cubicBezTo>
                                <a:cubicBezTo>
                                  <a:pt x="1384" y="1149"/>
                                  <a:pt x="1397" y="1172"/>
                                  <a:pt x="1411" y="1183"/>
                                </a:cubicBezTo>
                                <a:cubicBezTo>
                                  <a:pt x="1430" y="1197"/>
                                  <a:pt x="1432" y="1187"/>
                                  <a:pt x="1440" y="1172"/>
                                </a:cubicBezTo>
                              </a:path>
                              <a:path w="2983" h="2256" extrusionOk="0">
                                <a:moveTo>
                                  <a:pt x="1526" y="1105"/>
                                </a:moveTo>
                                <a:cubicBezTo>
                                  <a:pt x="1547" y="1094"/>
                                  <a:pt x="1561" y="1081"/>
                                  <a:pt x="1577" y="1064"/>
                                </a:cubicBezTo>
                                <a:cubicBezTo>
                                  <a:pt x="1588" y="1052"/>
                                  <a:pt x="1598" y="1039"/>
                                  <a:pt x="1603" y="1023"/>
                                </a:cubicBezTo>
                                <a:cubicBezTo>
                                  <a:pt x="1605" y="1013"/>
                                  <a:pt x="1606" y="1008"/>
                                  <a:pt x="1602" y="1001"/>
                                </a:cubicBezTo>
                                <a:cubicBezTo>
                                  <a:pt x="1581" y="995"/>
                                  <a:pt x="1571" y="998"/>
                                  <a:pt x="1554" y="1014"/>
                                </a:cubicBezTo>
                                <a:cubicBezTo>
                                  <a:pt x="1537" y="1030"/>
                                  <a:pt x="1523" y="1052"/>
                                  <a:pt x="1514" y="1074"/>
                                </a:cubicBezTo>
                                <a:cubicBezTo>
                                  <a:pt x="1502" y="1105"/>
                                  <a:pt x="1501" y="1143"/>
                                  <a:pt x="1513" y="1174"/>
                                </a:cubicBezTo>
                                <a:cubicBezTo>
                                  <a:pt x="1522" y="1198"/>
                                  <a:pt x="1541" y="1219"/>
                                  <a:pt x="1565" y="1228"/>
                                </a:cubicBezTo>
                                <a:cubicBezTo>
                                  <a:pt x="1597" y="1240"/>
                                  <a:pt x="1619" y="1214"/>
                                  <a:pt x="1638" y="1194"/>
                                </a:cubicBezTo>
                              </a:path>
                              <a:path w="2983" h="2256" extrusionOk="0">
                                <a:moveTo>
                                  <a:pt x="1522" y="204"/>
                                </a:moveTo>
                                <a:cubicBezTo>
                                  <a:pt x="1522" y="180"/>
                                  <a:pt x="1512" y="229"/>
                                  <a:pt x="1511" y="232"/>
                                </a:cubicBezTo>
                                <a:cubicBezTo>
                                  <a:pt x="1499" y="268"/>
                                  <a:pt x="1489" y="303"/>
                                  <a:pt x="1479" y="340"/>
                                </a:cubicBezTo>
                                <a:cubicBezTo>
                                  <a:pt x="1468" y="381"/>
                                  <a:pt x="1460" y="423"/>
                                  <a:pt x="1451" y="465"/>
                                </a:cubicBezTo>
                                <a:cubicBezTo>
                                  <a:pt x="1447" y="482"/>
                                  <a:pt x="1445" y="517"/>
                                  <a:pt x="1434" y="531"/>
                                </a:cubicBezTo>
                                <a:cubicBezTo>
                                  <a:pt x="1431" y="533"/>
                                  <a:pt x="1427" y="536"/>
                                  <a:pt x="1424" y="538"/>
                                </a:cubicBezTo>
                                <a:cubicBezTo>
                                  <a:pt x="1404" y="519"/>
                                  <a:pt x="1393" y="498"/>
                                  <a:pt x="1386" y="471"/>
                                </a:cubicBezTo>
                                <a:cubicBezTo>
                                  <a:pt x="1376" y="436"/>
                                  <a:pt x="1374" y="397"/>
                                  <a:pt x="1373" y="361"/>
                                </a:cubicBezTo>
                                <a:cubicBezTo>
                                  <a:pt x="1372" y="315"/>
                                  <a:pt x="1371" y="253"/>
                                  <a:pt x="1398" y="215"/>
                                </a:cubicBezTo>
                                <a:cubicBezTo>
                                  <a:pt x="1413" y="228"/>
                                  <a:pt x="1418" y="243"/>
                                  <a:pt x="1428" y="261"/>
                                </a:cubicBezTo>
                                <a:cubicBezTo>
                                  <a:pt x="1446" y="293"/>
                                  <a:pt x="1462" y="325"/>
                                  <a:pt x="1478" y="357"/>
                                </a:cubicBezTo>
                                <a:cubicBezTo>
                                  <a:pt x="1494" y="389"/>
                                  <a:pt x="1511" y="421"/>
                                  <a:pt x="1528" y="453"/>
                                </a:cubicBezTo>
                                <a:cubicBezTo>
                                  <a:pt x="1538" y="470"/>
                                  <a:pt x="1547" y="490"/>
                                  <a:pt x="1559" y="506"/>
                                </a:cubicBezTo>
                                <a:cubicBezTo>
                                  <a:pt x="1568" y="516"/>
                                  <a:pt x="1571" y="519"/>
                                  <a:pt x="1564" y="505"/>
                                </a:cubicBezTo>
                              </a:path>
                              <a:path w="2983" h="2256" extrusionOk="0">
                                <a:moveTo>
                                  <a:pt x="1683" y="221"/>
                                </a:moveTo>
                                <a:cubicBezTo>
                                  <a:pt x="1676" y="245"/>
                                  <a:pt x="1670" y="268"/>
                                  <a:pt x="1663" y="292"/>
                                </a:cubicBezTo>
                                <a:cubicBezTo>
                                  <a:pt x="1653" y="327"/>
                                  <a:pt x="1643" y="361"/>
                                  <a:pt x="1629" y="395"/>
                                </a:cubicBezTo>
                                <a:cubicBezTo>
                                  <a:pt x="1616" y="426"/>
                                  <a:pt x="1605" y="459"/>
                                  <a:pt x="1589" y="488"/>
                                </a:cubicBezTo>
                                <a:cubicBezTo>
                                  <a:pt x="1582" y="502"/>
                                  <a:pt x="1575" y="509"/>
                                  <a:pt x="1570" y="523"/>
                                </a:cubicBezTo>
                                <a:cubicBezTo>
                                  <a:pt x="1557" y="511"/>
                                  <a:pt x="1552" y="504"/>
                                  <a:pt x="1555" y="489"/>
                                </a:cubicBezTo>
                              </a:path>
                              <a:path w="2983" h="2256" extrusionOk="0">
                                <a:moveTo>
                                  <a:pt x="1535" y="300"/>
                                </a:moveTo>
                                <a:cubicBezTo>
                                  <a:pt x="1542" y="289"/>
                                  <a:pt x="1549" y="319"/>
                                  <a:pt x="1554" y="333"/>
                                </a:cubicBezTo>
                                <a:cubicBezTo>
                                  <a:pt x="1567" y="367"/>
                                  <a:pt x="1583" y="397"/>
                                  <a:pt x="1601" y="429"/>
                                </a:cubicBezTo>
                                <a:cubicBezTo>
                                  <a:pt x="1617" y="457"/>
                                  <a:pt x="1634" y="483"/>
                                  <a:pt x="1655" y="508"/>
                                </a:cubicBezTo>
                                <a:cubicBezTo>
                                  <a:pt x="1667" y="523"/>
                                  <a:pt x="1672" y="528"/>
                                  <a:pt x="1689" y="531"/>
                                </a:cubicBezTo>
                              </a:path>
                              <a:path w="2983" h="2256" extrusionOk="0">
                                <a:moveTo>
                                  <a:pt x="1413" y="1571"/>
                                </a:moveTo>
                                <a:cubicBezTo>
                                  <a:pt x="1429" y="1551"/>
                                  <a:pt x="1408" y="1607"/>
                                  <a:pt x="1406" y="1617"/>
                                </a:cubicBezTo>
                                <a:cubicBezTo>
                                  <a:pt x="1396" y="1658"/>
                                  <a:pt x="1387" y="1698"/>
                                  <a:pt x="1378" y="1739"/>
                                </a:cubicBezTo>
                                <a:cubicBezTo>
                                  <a:pt x="1369" y="1782"/>
                                  <a:pt x="1355" y="1833"/>
                                  <a:pt x="1358" y="1877"/>
                                </a:cubicBezTo>
                                <a:cubicBezTo>
                                  <a:pt x="1360" y="1908"/>
                                  <a:pt x="1363" y="1834"/>
                                  <a:pt x="1363" y="1831"/>
                                </a:cubicBezTo>
                              </a:path>
                              <a:path w="2983" h="2256" extrusionOk="0">
                                <a:moveTo>
                                  <a:pt x="1357" y="1548"/>
                                </a:moveTo>
                                <a:cubicBezTo>
                                  <a:pt x="1360" y="1531"/>
                                  <a:pt x="1360" y="1518"/>
                                  <a:pt x="1361" y="1501"/>
                                </a:cubicBezTo>
                                <a:cubicBezTo>
                                  <a:pt x="1361" y="1471"/>
                                  <a:pt x="1365" y="1534"/>
                                  <a:pt x="1365" y="1537"/>
                                </a:cubicBezTo>
                                <a:cubicBezTo>
                                  <a:pt x="1369" y="1567"/>
                                  <a:pt x="1379" y="1597"/>
                                  <a:pt x="1389" y="1625"/>
                                </a:cubicBezTo>
                                <a:cubicBezTo>
                                  <a:pt x="1404" y="1666"/>
                                  <a:pt x="1422" y="1704"/>
                                  <a:pt x="1445" y="1741"/>
                                </a:cubicBezTo>
                                <a:cubicBezTo>
                                  <a:pt x="1459" y="1763"/>
                                  <a:pt x="1472" y="1786"/>
                                  <a:pt x="1489" y="1806"/>
                                </a:cubicBezTo>
                                <a:cubicBezTo>
                                  <a:pt x="1497" y="1815"/>
                                  <a:pt x="1513" y="1839"/>
                                  <a:pt x="1528" y="1833"/>
                                </a:cubicBezTo>
                                <a:cubicBezTo>
                                  <a:pt x="1537" y="1825"/>
                                  <a:pt x="1540" y="1822"/>
                                  <a:pt x="1537" y="1813"/>
                                </a:cubicBezTo>
                              </a:path>
                              <a:path w="2983" h="2256" extrusionOk="0">
                                <a:moveTo>
                                  <a:pt x="1642" y="1471"/>
                                </a:moveTo>
                                <a:cubicBezTo>
                                  <a:pt x="1629" y="1490"/>
                                  <a:pt x="1634" y="1509"/>
                                  <a:pt x="1630" y="1533"/>
                                </a:cubicBezTo>
                                <a:cubicBezTo>
                                  <a:pt x="1624" y="1571"/>
                                  <a:pt x="1620" y="1610"/>
                                  <a:pt x="1614" y="1648"/>
                                </a:cubicBezTo>
                                <a:cubicBezTo>
                                  <a:pt x="1608" y="1686"/>
                                  <a:pt x="1602" y="1723"/>
                                  <a:pt x="1595" y="1761"/>
                                </a:cubicBezTo>
                                <a:cubicBezTo>
                                  <a:pt x="1592" y="1778"/>
                                  <a:pt x="1592" y="1817"/>
                                  <a:pt x="1577" y="1829"/>
                                </a:cubicBezTo>
                                <a:cubicBezTo>
                                  <a:pt x="1566" y="1829"/>
                                  <a:pt x="1562" y="1827"/>
                                  <a:pt x="1562" y="1814"/>
                                </a:cubicBezTo>
                              </a:path>
                              <a:path w="2983" h="2256" extrusionOk="0">
                                <a:moveTo>
                                  <a:pt x="1552" y="1565"/>
                                </a:moveTo>
                                <a:cubicBezTo>
                                  <a:pt x="1564" y="1559"/>
                                  <a:pt x="1572" y="1583"/>
                                  <a:pt x="1581" y="1601"/>
                                </a:cubicBezTo>
                                <a:cubicBezTo>
                                  <a:pt x="1597" y="1633"/>
                                  <a:pt x="1617" y="1663"/>
                                  <a:pt x="1635" y="1694"/>
                                </a:cubicBezTo>
                                <a:cubicBezTo>
                                  <a:pt x="1652" y="1723"/>
                                  <a:pt x="1673" y="1750"/>
                                  <a:pt x="1691" y="1778"/>
                                </a:cubicBezTo>
                                <a:cubicBezTo>
                                  <a:pt x="1705" y="1799"/>
                                  <a:pt x="1713" y="1815"/>
                                  <a:pt x="1727" y="1788"/>
                                </a:cubicBezTo>
                              </a:path>
                              <a:path w="2983" h="2256" extrusionOk="0">
                                <a:moveTo>
                                  <a:pt x="2140" y="647"/>
                                </a:moveTo>
                                <a:cubicBezTo>
                                  <a:pt x="2134" y="632"/>
                                  <a:pt x="2125" y="660"/>
                                  <a:pt x="2110" y="675"/>
                                </a:cubicBezTo>
                                <a:cubicBezTo>
                                  <a:pt x="2081" y="705"/>
                                  <a:pt x="2051" y="734"/>
                                  <a:pt x="2020" y="762"/>
                                </a:cubicBezTo>
                                <a:cubicBezTo>
                                  <a:pt x="1988" y="791"/>
                                  <a:pt x="1956" y="820"/>
                                  <a:pt x="1925" y="850"/>
                                </a:cubicBezTo>
                                <a:cubicBezTo>
                                  <a:pt x="1913" y="862"/>
                                  <a:pt x="1900" y="874"/>
                                  <a:pt x="1889" y="887"/>
                                </a:cubicBezTo>
                                <a:cubicBezTo>
                                  <a:pt x="1892" y="870"/>
                                  <a:pt x="1895" y="861"/>
                                  <a:pt x="1903" y="846"/>
                                </a:cubicBezTo>
                              </a:path>
                              <a:path w="2983" h="2256" extrusionOk="0">
                                <a:moveTo>
                                  <a:pt x="1933" y="712"/>
                                </a:moveTo>
                                <a:cubicBezTo>
                                  <a:pt x="1950" y="718"/>
                                  <a:pt x="1945" y="727"/>
                                  <a:pt x="1953" y="744"/>
                                </a:cubicBezTo>
                                <a:cubicBezTo>
                                  <a:pt x="1963" y="763"/>
                                  <a:pt x="1971" y="783"/>
                                  <a:pt x="1983" y="802"/>
                                </a:cubicBezTo>
                                <a:cubicBezTo>
                                  <a:pt x="1998" y="826"/>
                                  <a:pt x="2013" y="848"/>
                                  <a:pt x="2035" y="867"/>
                                </a:cubicBezTo>
                                <a:cubicBezTo>
                                  <a:pt x="2053" y="882"/>
                                  <a:pt x="2077" y="895"/>
                                  <a:pt x="2099" y="902"/>
                                </a:cubicBezTo>
                                <a:cubicBezTo>
                                  <a:pt x="2114" y="907"/>
                                  <a:pt x="2123" y="905"/>
                                  <a:pt x="2138" y="904"/>
                                </a:cubicBezTo>
                              </a:path>
                              <a:path w="2983" h="2256" extrusionOk="0">
                                <a:moveTo>
                                  <a:pt x="2225" y="1254"/>
                                </a:moveTo>
                                <a:cubicBezTo>
                                  <a:pt x="2225" y="1235"/>
                                  <a:pt x="2204" y="1247"/>
                                  <a:pt x="2188" y="1256"/>
                                </a:cubicBezTo>
                                <a:cubicBezTo>
                                  <a:pt x="2169" y="1267"/>
                                  <a:pt x="2151" y="1276"/>
                                  <a:pt x="2132" y="1285"/>
                                </a:cubicBezTo>
                                <a:cubicBezTo>
                                  <a:pt x="2083" y="1309"/>
                                  <a:pt x="2032" y="1322"/>
                                  <a:pt x="1978" y="1330"/>
                                </a:cubicBezTo>
                                <a:cubicBezTo>
                                  <a:pt x="1957" y="1333"/>
                                  <a:pt x="1942" y="1335"/>
                                  <a:pt x="1924" y="1325"/>
                                </a:cubicBezTo>
                                <a:cubicBezTo>
                                  <a:pt x="1926" y="1303"/>
                                  <a:pt x="1937" y="1298"/>
                                  <a:pt x="1947" y="1279"/>
                                </a:cubicBezTo>
                              </a:path>
                              <a:path w="2983" h="2256" extrusionOk="0">
                                <a:moveTo>
                                  <a:pt x="2002" y="1195"/>
                                </a:moveTo>
                                <a:cubicBezTo>
                                  <a:pt x="2018" y="1213"/>
                                  <a:pt x="2032" y="1235"/>
                                  <a:pt x="2047" y="1255"/>
                                </a:cubicBezTo>
                                <a:cubicBezTo>
                                  <a:pt x="2069" y="1283"/>
                                  <a:pt x="2093" y="1308"/>
                                  <a:pt x="2117" y="1334"/>
                                </a:cubicBezTo>
                                <a:cubicBezTo>
                                  <a:pt x="2136" y="1354"/>
                                  <a:pt x="2157" y="1374"/>
                                  <a:pt x="2178" y="1393"/>
                                </a:cubicBezTo>
                                <a:cubicBezTo>
                                  <a:pt x="2195" y="1408"/>
                                  <a:pt x="2195" y="1418"/>
                                  <a:pt x="2205" y="1405"/>
                                </a:cubicBezTo>
                              </a:path>
                              <a:path w="2983" h="2256" extrusionOk="0">
                                <a:moveTo>
                                  <a:pt x="854" y="594"/>
                                </a:moveTo>
                                <a:cubicBezTo>
                                  <a:pt x="862" y="618"/>
                                  <a:pt x="872" y="640"/>
                                  <a:pt x="886" y="661"/>
                                </a:cubicBezTo>
                                <a:cubicBezTo>
                                  <a:pt x="904" y="687"/>
                                  <a:pt x="925" y="715"/>
                                  <a:pt x="947" y="737"/>
                                </a:cubicBezTo>
                                <a:cubicBezTo>
                                  <a:pt x="969" y="759"/>
                                  <a:pt x="995" y="777"/>
                                  <a:pt x="1020" y="795"/>
                                </a:cubicBezTo>
                                <a:cubicBezTo>
                                  <a:pt x="1037" y="807"/>
                                  <a:pt x="1053" y="821"/>
                                  <a:pt x="1071" y="831"/>
                                </a:cubicBezTo>
                                <a:cubicBezTo>
                                  <a:pt x="1085" y="838"/>
                                  <a:pt x="1088" y="841"/>
                                  <a:pt x="1098" y="839"/>
                                </a:cubicBezTo>
                              </a:path>
                              <a:path w="2983" h="2256" extrusionOk="0">
                                <a:moveTo>
                                  <a:pt x="1128" y="674"/>
                                </a:moveTo>
                                <a:cubicBezTo>
                                  <a:pt x="1108" y="663"/>
                                  <a:pt x="1111" y="672"/>
                                  <a:pt x="1093" y="684"/>
                                </a:cubicBezTo>
                                <a:cubicBezTo>
                                  <a:pt x="1071" y="699"/>
                                  <a:pt x="1051" y="717"/>
                                  <a:pt x="1028" y="733"/>
                                </a:cubicBezTo>
                                <a:cubicBezTo>
                                  <a:pt x="1001" y="752"/>
                                  <a:pt x="974" y="771"/>
                                  <a:pt x="947" y="789"/>
                                </a:cubicBezTo>
                                <a:cubicBezTo>
                                  <a:pt x="934" y="798"/>
                                  <a:pt x="922" y="805"/>
                                  <a:pt x="908" y="812"/>
                                </a:cubicBezTo>
                              </a:path>
                              <a:path w="2983" h="2256" extrusionOk="0">
                                <a:moveTo>
                                  <a:pt x="1054" y="1354"/>
                                </a:moveTo>
                                <a:cubicBezTo>
                                  <a:pt x="1035" y="1363"/>
                                  <a:pt x="1025" y="1378"/>
                                  <a:pt x="1009" y="1394"/>
                                </a:cubicBezTo>
                                <a:cubicBezTo>
                                  <a:pt x="984" y="1420"/>
                                  <a:pt x="959" y="1445"/>
                                  <a:pt x="932" y="1469"/>
                                </a:cubicBezTo>
                                <a:cubicBezTo>
                                  <a:pt x="905" y="1493"/>
                                  <a:pt x="878" y="1515"/>
                                  <a:pt x="848" y="1535"/>
                                </a:cubicBezTo>
                                <a:cubicBezTo>
                                  <a:pt x="823" y="1552"/>
                                  <a:pt x="814" y="1557"/>
                                  <a:pt x="787" y="1545"/>
                                </a:cubicBezTo>
                              </a:path>
                              <a:path w="2983" h="2256" extrusionOk="0">
                                <a:moveTo>
                                  <a:pt x="854" y="1365"/>
                                </a:moveTo>
                                <a:cubicBezTo>
                                  <a:pt x="874" y="1380"/>
                                  <a:pt x="886" y="1396"/>
                                  <a:pt x="902" y="1415"/>
                                </a:cubicBezTo>
                                <a:cubicBezTo>
                                  <a:pt x="922" y="1440"/>
                                  <a:pt x="945" y="1460"/>
                                  <a:pt x="968" y="1481"/>
                                </a:cubicBezTo>
                                <a:cubicBezTo>
                                  <a:pt x="989" y="1500"/>
                                  <a:pt x="1011" y="1522"/>
                                  <a:pt x="1036" y="1535"/>
                                </a:cubicBezTo>
                                <a:cubicBezTo>
                                  <a:pt x="1056" y="1545"/>
                                  <a:pt x="1062" y="1546"/>
                                  <a:pt x="1077" y="1534"/>
                                </a:cubicBezTo>
                              </a:path>
                              <a:path w="2983" h="2256" extrusionOk="0">
                                <a:moveTo>
                                  <a:pt x="2804" y="241"/>
                                </a:moveTo>
                                <a:cubicBezTo>
                                  <a:pt x="2786" y="212"/>
                                  <a:pt x="2773" y="185"/>
                                  <a:pt x="2745" y="163"/>
                                </a:cubicBezTo>
                                <a:cubicBezTo>
                                  <a:pt x="2684" y="115"/>
                                  <a:pt x="2606" y="101"/>
                                  <a:pt x="2530" y="103"/>
                                </a:cubicBezTo>
                                <a:cubicBezTo>
                                  <a:pt x="2481" y="104"/>
                                  <a:pt x="2432" y="114"/>
                                  <a:pt x="2384" y="126"/>
                                </a:cubicBezTo>
                                <a:cubicBezTo>
                                  <a:pt x="2277" y="152"/>
                                  <a:pt x="2181" y="193"/>
                                  <a:pt x="2114" y="284"/>
                                </a:cubicBezTo>
                                <a:cubicBezTo>
                                  <a:pt x="2057" y="361"/>
                                  <a:pt x="2000" y="470"/>
                                  <a:pt x="1990" y="566"/>
                                </a:cubicBezTo>
                                <a:cubicBezTo>
                                  <a:pt x="1982" y="643"/>
                                  <a:pt x="1994" y="727"/>
                                  <a:pt x="2019" y="799"/>
                                </a:cubicBezTo>
                                <a:cubicBezTo>
                                  <a:pt x="2039" y="856"/>
                                  <a:pt x="2068" y="908"/>
                                  <a:pt x="2106" y="954"/>
                                </a:cubicBezTo>
                                <a:cubicBezTo>
                                  <a:pt x="2153" y="1011"/>
                                  <a:pt x="2214" y="1040"/>
                                  <a:pt x="2284" y="1061"/>
                                </a:cubicBezTo>
                                <a:cubicBezTo>
                                  <a:pt x="2391" y="1093"/>
                                  <a:pt x="2498" y="1099"/>
                                  <a:pt x="2607" y="1074"/>
                                </a:cubicBezTo>
                                <a:cubicBezTo>
                                  <a:pt x="2679" y="1057"/>
                                  <a:pt x="2727" y="1020"/>
                                  <a:pt x="2772" y="963"/>
                                </a:cubicBezTo>
                                <a:cubicBezTo>
                                  <a:pt x="2887" y="818"/>
                                  <a:pt x="2871" y="626"/>
                                  <a:pt x="2835" y="457"/>
                                </a:cubicBezTo>
                                <a:cubicBezTo>
                                  <a:pt x="2824" y="407"/>
                                  <a:pt x="2815" y="341"/>
                                  <a:pt x="2786" y="298"/>
                                </a:cubicBezTo>
                                <a:cubicBezTo>
                                  <a:pt x="2772" y="277"/>
                                  <a:pt x="2749" y="260"/>
                                  <a:pt x="2731" y="242"/>
                                </a:cubicBezTo>
                              </a:path>
                              <a:path w="2983" h="2256" extrusionOk="0">
                                <a:moveTo>
                                  <a:pt x="2392" y="524"/>
                                </a:moveTo>
                                <a:cubicBezTo>
                                  <a:pt x="2387" y="501"/>
                                  <a:pt x="2387" y="546"/>
                                  <a:pt x="2386" y="552"/>
                                </a:cubicBezTo>
                                <a:cubicBezTo>
                                  <a:pt x="2382" y="580"/>
                                  <a:pt x="2381" y="608"/>
                                  <a:pt x="2379" y="636"/>
                                </a:cubicBezTo>
                                <a:cubicBezTo>
                                  <a:pt x="2377" y="664"/>
                                  <a:pt x="2371" y="694"/>
                                  <a:pt x="2375" y="722"/>
                                </a:cubicBezTo>
                                <a:cubicBezTo>
                                  <a:pt x="2377" y="734"/>
                                  <a:pt x="2378" y="738"/>
                                  <a:pt x="2380" y="721"/>
                                </a:cubicBezTo>
                              </a:path>
                              <a:path w="2983" h="2256" extrusionOk="0">
                                <a:moveTo>
                                  <a:pt x="2410" y="510"/>
                                </a:moveTo>
                                <a:cubicBezTo>
                                  <a:pt x="2424" y="510"/>
                                  <a:pt x="2438" y="511"/>
                                  <a:pt x="2452" y="512"/>
                                </a:cubicBezTo>
                                <a:cubicBezTo>
                                  <a:pt x="2468" y="513"/>
                                  <a:pt x="2485" y="513"/>
                                  <a:pt x="2501" y="515"/>
                                </a:cubicBezTo>
                                <a:cubicBezTo>
                                  <a:pt x="2504" y="516"/>
                                  <a:pt x="2508" y="516"/>
                                  <a:pt x="2511" y="517"/>
                                </a:cubicBezTo>
                              </a:path>
                              <a:path w="2983" h="2256" extrusionOk="0">
                                <a:moveTo>
                                  <a:pt x="2398" y="643"/>
                                </a:moveTo>
                                <a:cubicBezTo>
                                  <a:pt x="2410" y="633"/>
                                  <a:pt x="2426" y="626"/>
                                  <a:pt x="2441" y="619"/>
                                </a:cubicBezTo>
                                <a:cubicBezTo>
                                  <a:pt x="2457" y="611"/>
                                  <a:pt x="2473" y="598"/>
                                  <a:pt x="2486" y="593"/>
                                </a:cubicBezTo>
                                <a:cubicBezTo>
                                  <a:pt x="2491" y="592"/>
                                  <a:pt x="2495" y="592"/>
                                  <a:pt x="2500" y="591"/>
                                </a:cubicBezTo>
                              </a:path>
                              <a:path w="2983" h="2256" extrusionOk="0">
                                <a:moveTo>
                                  <a:pt x="2148" y="856"/>
                                </a:moveTo>
                                <a:cubicBezTo>
                                  <a:pt x="2128" y="854"/>
                                  <a:pt x="2115" y="859"/>
                                  <a:pt x="2097" y="864"/>
                                </a:cubicBezTo>
                                <a:cubicBezTo>
                                  <a:pt x="2080" y="869"/>
                                  <a:pt x="2065" y="874"/>
                                  <a:pt x="2049" y="881"/>
                                </a:cubicBezTo>
                                <a:cubicBezTo>
                                  <a:pt x="2033" y="888"/>
                                  <a:pt x="2017" y="896"/>
                                  <a:pt x="2003" y="908"/>
                                </a:cubicBezTo>
                                <a:cubicBezTo>
                                  <a:pt x="1991" y="918"/>
                                  <a:pt x="1978" y="933"/>
                                  <a:pt x="1974" y="949"/>
                                </a:cubicBezTo>
                                <a:cubicBezTo>
                                  <a:pt x="1969" y="969"/>
                                  <a:pt x="1983" y="984"/>
                                  <a:pt x="2001" y="988"/>
                                </a:cubicBezTo>
                                <a:cubicBezTo>
                                  <a:pt x="2031" y="995"/>
                                  <a:pt x="2065" y="972"/>
                                  <a:pt x="2086" y="954"/>
                                </a:cubicBezTo>
                                <a:cubicBezTo>
                                  <a:pt x="2107" y="936"/>
                                  <a:pt x="2127" y="910"/>
                                  <a:pt x="2139" y="885"/>
                                </a:cubicBezTo>
                                <a:cubicBezTo>
                                  <a:pt x="2146" y="871"/>
                                  <a:pt x="2155" y="846"/>
                                  <a:pt x="2150" y="830"/>
                                </a:cubicBezTo>
                                <a:cubicBezTo>
                                  <a:pt x="2144" y="817"/>
                                  <a:pt x="2142" y="814"/>
                                  <a:pt x="2135" y="808"/>
                                </a:cubicBezTo>
                              </a:path>
                              <a:path w="2983" h="2256" extrusionOk="0">
                                <a:moveTo>
                                  <a:pt x="2263" y="60"/>
                                </a:moveTo>
                                <a:cubicBezTo>
                                  <a:pt x="2248" y="49"/>
                                  <a:pt x="2252" y="69"/>
                                  <a:pt x="2252" y="86"/>
                                </a:cubicBezTo>
                                <a:cubicBezTo>
                                  <a:pt x="2252" y="120"/>
                                  <a:pt x="2254" y="155"/>
                                  <a:pt x="2262" y="188"/>
                                </a:cubicBezTo>
                                <a:cubicBezTo>
                                  <a:pt x="2266" y="204"/>
                                  <a:pt x="2275" y="234"/>
                                  <a:pt x="2290" y="244"/>
                                </a:cubicBezTo>
                                <a:cubicBezTo>
                                  <a:pt x="2294" y="245"/>
                                  <a:pt x="2297" y="246"/>
                                  <a:pt x="2301" y="247"/>
                                </a:cubicBezTo>
                                <a:cubicBezTo>
                                  <a:pt x="2315" y="230"/>
                                  <a:pt x="2318" y="219"/>
                                  <a:pt x="2323" y="197"/>
                                </a:cubicBezTo>
                                <a:cubicBezTo>
                                  <a:pt x="2329" y="172"/>
                                  <a:pt x="2331" y="148"/>
                                  <a:pt x="2331" y="123"/>
                                </a:cubicBezTo>
                                <a:cubicBezTo>
                                  <a:pt x="2331" y="97"/>
                                  <a:pt x="2331" y="71"/>
                                  <a:pt x="2325" y="45"/>
                                </a:cubicBezTo>
                                <a:cubicBezTo>
                                  <a:pt x="2322" y="30"/>
                                  <a:pt x="2316" y="15"/>
                                  <a:pt x="2312" y="0"/>
                                </a:cubicBezTo>
                                <a:cubicBezTo>
                                  <a:pt x="2320" y="21"/>
                                  <a:pt x="2334" y="35"/>
                                  <a:pt x="2348" y="52"/>
                                </a:cubicBezTo>
                                <a:cubicBezTo>
                                  <a:pt x="2360" y="66"/>
                                  <a:pt x="2371" y="77"/>
                                  <a:pt x="2376" y="95"/>
                                </a:cubicBezTo>
                                <a:cubicBezTo>
                                  <a:pt x="2384" y="124"/>
                                  <a:pt x="2383" y="156"/>
                                  <a:pt x="2387" y="186"/>
                                </a:cubicBezTo>
                                <a:cubicBezTo>
                                  <a:pt x="2389" y="203"/>
                                  <a:pt x="2391" y="225"/>
                                  <a:pt x="2410" y="230"/>
                                </a:cubicBezTo>
                                <a:cubicBezTo>
                                  <a:pt x="2423" y="234"/>
                                  <a:pt x="2441" y="210"/>
                                  <a:pt x="2447" y="201"/>
                                </a:cubicBezTo>
                                <a:cubicBezTo>
                                  <a:pt x="2466" y="172"/>
                                  <a:pt x="2469" y="135"/>
                                  <a:pt x="2460" y="102"/>
                                </a:cubicBezTo>
                                <a:cubicBezTo>
                                  <a:pt x="2455" y="83"/>
                                  <a:pt x="2440" y="39"/>
                                  <a:pt x="2419" y="31"/>
                                </a:cubicBezTo>
                                <a:cubicBezTo>
                                  <a:pt x="2407" y="31"/>
                                  <a:pt x="2402" y="30"/>
                                  <a:pt x="2402" y="40"/>
                                </a:cubicBezTo>
                              </a:path>
                              <a:path w="2983" h="2256" extrusionOk="0">
                                <a:moveTo>
                                  <a:pt x="2982" y="417"/>
                                </a:moveTo>
                                <a:cubicBezTo>
                                  <a:pt x="2961" y="401"/>
                                  <a:pt x="2955" y="406"/>
                                  <a:pt x="2929" y="416"/>
                                </a:cubicBezTo>
                                <a:cubicBezTo>
                                  <a:pt x="2882" y="434"/>
                                  <a:pt x="2834" y="458"/>
                                  <a:pt x="2794" y="488"/>
                                </a:cubicBezTo>
                                <a:cubicBezTo>
                                  <a:pt x="2783" y="496"/>
                                  <a:pt x="2769" y="507"/>
                                  <a:pt x="2768" y="522"/>
                                </a:cubicBezTo>
                                <a:cubicBezTo>
                                  <a:pt x="2767" y="535"/>
                                  <a:pt x="2776" y="549"/>
                                  <a:pt x="2784" y="558"/>
                                </a:cubicBezTo>
                                <a:cubicBezTo>
                                  <a:pt x="2797" y="574"/>
                                  <a:pt x="2814" y="584"/>
                                  <a:pt x="2833" y="589"/>
                                </a:cubicBezTo>
                                <a:cubicBezTo>
                                  <a:pt x="2856" y="595"/>
                                  <a:pt x="2878" y="589"/>
                                  <a:pt x="2899" y="579"/>
                                </a:cubicBezTo>
                                <a:cubicBezTo>
                                  <a:pt x="2919" y="569"/>
                                  <a:pt x="2938" y="552"/>
                                  <a:pt x="2948" y="531"/>
                                </a:cubicBezTo>
                                <a:cubicBezTo>
                                  <a:pt x="2958" y="510"/>
                                  <a:pt x="2959" y="495"/>
                                  <a:pt x="2960" y="473"/>
                                </a:cubicBezTo>
                                <a:cubicBezTo>
                                  <a:pt x="2960" y="468"/>
                                  <a:pt x="2961" y="464"/>
                                  <a:pt x="2961" y="459"/>
                                </a:cubicBezTo>
                              </a:path>
                              <a:path w="2983" h="2256" extrusionOk="0">
                                <a:moveTo>
                                  <a:pt x="2914" y="711"/>
                                </a:moveTo>
                                <a:cubicBezTo>
                                  <a:pt x="2914" y="693"/>
                                  <a:pt x="2916" y="674"/>
                                  <a:pt x="2904" y="659"/>
                                </a:cubicBezTo>
                                <a:cubicBezTo>
                                  <a:pt x="2895" y="647"/>
                                  <a:pt x="2882" y="641"/>
                                  <a:pt x="2868" y="640"/>
                                </a:cubicBezTo>
                                <a:cubicBezTo>
                                  <a:pt x="2850" y="639"/>
                                  <a:pt x="2836" y="646"/>
                                  <a:pt x="2822" y="656"/>
                                </a:cubicBezTo>
                                <a:cubicBezTo>
                                  <a:pt x="2809" y="665"/>
                                  <a:pt x="2798" y="680"/>
                                  <a:pt x="2796" y="696"/>
                                </a:cubicBezTo>
                                <a:cubicBezTo>
                                  <a:pt x="2793" y="716"/>
                                  <a:pt x="2806" y="732"/>
                                  <a:pt x="2820" y="744"/>
                                </a:cubicBezTo>
                                <a:cubicBezTo>
                                  <a:pt x="2835" y="757"/>
                                  <a:pt x="2858" y="768"/>
                                  <a:pt x="2878" y="769"/>
                                </a:cubicBezTo>
                                <a:cubicBezTo>
                                  <a:pt x="2905" y="771"/>
                                  <a:pt x="2924" y="752"/>
                                  <a:pt x="2932" y="728"/>
                                </a:cubicBezTo>
                                <a:cubicBezTo>
                                  <a:pt x="2938" y="711"/>
                                  <a:pt x="2940" y="685"/>
                                  <a:pt x="2936" y="667"/>
                                </a:cubicBezTo>
                                <a:cubicBezTo>
                                  <a:pt x="2931" y="650"/>
                                  <a:pt x="2929" y="644"/>
                                  <a:pt x="2923" y="634"/>
                                </a:cubicBezTo>
                              </a:path>
                              <a:path w="2983" h="2256" extrusionOk="0">
                                <a:moveTo>
                                  <a:pt x="2573" y="925"/>
                                </a:moveTo>
                                <a:cubicBezTo>
                                  <a:pt x="2555" y="919"/>
                                  <a:pt x="2562" y="937"/>
                                  <a:pt x="2560" y="955"/>
                                </a:cubicBezTo>
                                <a:cubicBezTo>
                                  <a:pt x="2557" y="989"/>
                                  <a:pt x="2559" y="1022"/>
                                  <a:pt x="2563" y="1056"/>
                                </a:cubicBezTo>
                                <a:cubicBezTo>
                                  <a:pt x="2567" y="1087"/>
                                  <a:pt x="2575" y="1124"/>
                                  <a:pt x="2598" y="1147"/>
                                </a:cubicBezTo>
                                <a:cubicBezTo>
                                  <a:pt x="2601" y="1149"/>
                                  <a:pt x="2603" y="1151"/>
                                  <a:pt x="2606" y="1153"/>
                                </a:cubicBezTo>
                                <a:cubicBezTo>
                                  <a:pt x="2631" y="1145"/>
                                  <a:pt x="2634" y="1140"/>
                                  <a:pt x="2640" y="1114"/>
                                </a:cubicBezTo>
                                <a:cubicBezTo>
                                  <a:pt x="2646" y="1087"/>
                                  <a:pt x="2648" y="1062"/>
                                  <a:pt x="2648" y="1034"/>
                                </a:cubicBezTo>
                                <a:cubicBezTo>
                                  <a:pt x="2648" y="1003"/>
                                  <a:pt x="2645" y="973"/>
                                  <a:pt x="2642" y="942"/>
                                </a:cubicBezTo>
                                <a:cubicBezTo>
                                  <a:pt x="2640" y="923"/>
                                  <a:pt x="2641" y="907"/>
                                  <a:pt x="2625" y="907"/>
                                </a:cubicBezTo>
                                <a:cubicBezTo>
                                  <a:pt x="2626" y="924"/>
                                  <a:pt x="2630" y="935"/>
                                  <a:pt x="2637" y="951"/>
                                </a:cubicBezTo>
                                <a:cubicBezTo>
                                  <a:pt x="2645" y="970"/>
                                  <a:pt x="2658" y="988"/>
                                  <a:pt x="2674" y="1002"/>
                                </a:cubicBezTo>
                                <a:cubicBezTo>
                                  <a:pt x="2691" y="1016"/>
                                  <a:pt x="2714" y="1014"/>
                                  <a:pt x="2728" y="1023"/>
                                </a:cubicBezTo>
                                <a:cubicBezTo>
                                  <a:pt x="2731" y="1027"/>
                                  <a:pt x="2734" y="1030"/>
                                  <a:pt x="2737" y="1034"/>
                                </a:cubicBezTo>
                                <a:cubicBezTo>
                                  <a:pt x="2746" y="1020"/>
                                  <a:pt x="2747" y="1012"/>
                                  <a:pt x="2746" y="995"/>
                                </a:cubicBezTo>
                                <a:cubicBezTo>
                                  <a:pt x="2744" y="961"/>
                                  <a:pt x="2741" y="927"/>
                                  <a:pt x="2734" y="894"/>
                                </a:cubicBezTo>
                                <a:cubicBezTo>
                                  <a:pt x="2732" y="884"/>
                                  <a:pt x="2731" y="881"/>
                                  <a:pt x="2726" y="875"/>
                                </a:cubicBezTo>
                                <a:cubicBezTo>
                                  <a:pt x="2717" y="879"/>
                                  <a:pt x="2680" y="905"/>
                                  <a:pt x="2683" y="919"/>
                                </a:cubicBezTo>
                                <a:cubicBezTo>
                                  <a:pt x="2686" y="918"/>
                                  <a:pt x="2690" y="917"/>
                                  <a:pt x="2693" y="916"/>
                                </a:cubicBezTo>
                              </a:path>
                              <a:path w="2983" h="2256" extrusionOk="0">
                                <a:moveTo>
                                  <a:pt x="2517" y="1391"/>
                                </a:moveTo>
                                <a:cubicBezTo>
                                  <a:pt x="2514" y="1365"/>
                                  <a:pt x="2521" y="1359"/>
                                  <a:pt x="2500" y="1337"/>
                                </a:cubicBezTo>
                                <a:cubicBezTo>
                                  <a:pt x="2481" y="1317"/>
                                  <a:pt x="2455" y="1303"/>
                                  <a:pt x="2431" y="1291"/>
                                </a:cubicBezTo>
                                <a:cubicBezTo>
                                  <a:pt x="2390" y="1272"/>
                                  <a:pt x="2346" y="1259"/>
                                  <a:pt x="2300" y="1264"/>
                                </a:cubicBezTo>
                                <a:cubicBezTo>
                                  <a:pt x="2280" y="1266"/>
                                  <a:pt x="2260" y="1272"/>
                                  <a:pt x="2240" y="1276"/>
                                </a:cubicBezTo>
                                <a:cubicBezTo>
                                  <a:pt x="2210" y="1282"/>
                                  <a:pt x="2174" y="1281"/>
                                  <a:pt x="2146" y="1291"/>
                                </a:cubicBezTo>
                                <a:cubicBezTo>
                                  <a:pt x="2087" y="1312"/>
                                  <a:pt x="2033" y="1384"/>
                                  <a:pt x="1999" y="1433"/>
                                </a:cubicBezTo>
                                <a:cubicBezTo>
                                  <a:pt x="1964" y="1485"/>
                                  <a:pt x="1934" y="1544"/>
                                  <a:pt x="1917" y="1604"/>
                                </a:cubicBezTo>
                                <a:cubicBezTo>
                                  <a:pt x="1890" y="1696"/>
                                  <a:pt x="1894" y="1789"/>
                                  <a:pt x="1937" y="1875"/>
                                </a:cubicBezTo>
                                <a:cubicBezTo>
                                  <a:pt x="1980" y="1962"/>
                                  <a:pt x="2065" y="2048"/>
                                  <a:pt x="2150" y="2093"/>
                                </a:cubicBezTo>
                                <a:cubicBezTo>
                                  <a:pt x="2252" y="2148"/>
                                  <a:pt x="2381" y="2174"/>
                                  <a:pt x="2496" y="2168"/>
                                </a:cubicBezTo>
                                <a:cubicBezTo>
                                  <a:pt x="2541" y="2166"/>
                                  <a:pt x="2587" y="2158"/>
                                  <a:pt x="2630" y="2143"/>
                                </a:cubicBezTo>
                                <a:cubicBezTo>
                                  <a:pt x="2759" y="2097"/>
                                  <a:pt x="2833" y="1960"/>
                                  <a:pt x="2857" y="1832"/>
                                </a:cubicBezTo>
                                <a:cubicBezTo>
                                  <a:pt x="2868" y="1774"/>
                                  <a:pt x="2867" y="1718"/>
                                  <a:pt x="2849" y="1662"/>
                                </a:cubicBezTo>
                                <a:cubicBezTo>
                                  <a:pt x="2825" y="1585"/>
                                  <a:pt x="2769" y="1527"/>
                                  <a:pt x="2715" y="1470"/>
                                </a:cubicBezTo>
                              </a:path>
                              <a:path w="2983" h="2256" extrusionOk="0">
                                <a:moveTo>
                                  <a:pt x="2359" y="1672"/>
                                </a:moveTo>
                                <a:cubicBezTo>
                                  <a:pt x="2345" y="1684"/>
                                  <a:pt x="2346" y="1704"/>
                                  <a:pt x="2346" y="1724"/>
                                </a:cubicBezTo>
                                <a:cubicBezTo>
                                  <a:pt x="2346" y="1755"/>
                                  <a:pt x="2346" y="1787"/>
                                  <a:pt x="2350" y="1818"/>
                                </a:cubicBezTo>
                                <a:cubicBezTo>
                                  <a:pt x="2354" y="1848"/>
                                  <a:pt x="2359" y="1878"/>
                                  <a:pt x="2364" y="1908"/>
                                </a:cubicBezTo>
                                <a:cubicBezTo>
                                  <a:pt x="2367" y="1923"/>
                                  <a:pt x="2372" y="1933"/>
                                  <a:pt x="2378" y="1946"/>
                                </a:cubicBezTo>
                                <a:cubicBezTo>
                                  <a:pt x="2375" y="1934"/>
                                  <a:pt x="2373" y="1923"/>
                                  <a:pt x="2371" y="1911"/>
                                </a:cubicBezTo>
                              </a:path>
                              <a:path w="2983" h="2256" extrusionOk="0">
                                <a:moveTo>
                                  <a:pt x="2350" y="1645"/>
                                </a:moveTo>
                                <a:cubicBezTo>
                                  <a:pt x="2367" y="1642"/>
                                  <a:pt x="2387" y="1640"/>
                                  <a:pt x="2404" y="1639"/>
                                </a:cubicBezTo>
                                <a:cubicBezTo>
                                  <a:pt x="2420" y="1638"/>
                                  <a:pt x="2437" y="1638"/>
                                  <a:pt x="2453" y="1634"/>
                                </a:cubicBezTo>
                                <a:cubicBezTo>
                                  <a:pt x="2470" y="1630"/>
                                  <a:pt x="2466" y="1630"/>
                                  <a:pt x="2478" y="1644"/>
                                </a:cubicBezTo>
                              </a:path>
                              <a:path w="2983" h="2256" extrusionOk="0">
                                <a:moveTo>
                                  <a:pt x="2398" y="1760"/>
                                </a:moveTo>
                                <a:cubicBezTo>
                                  <a:pt x="2411" y="1753"/>
                                  <a:pt x="2442" y="1739"/>
                                  <a:pt x="2448" y="1730"/>
                                </a:cubicBezTo>
                                <a:cubicBezTo>
                                  <a:pt x="2451" y="1715"/>
                                  <a:pt x="2451" y="1710"/>
                                  <a:pt x="2463" y="1707"/>
                                </a:cubicBezTo>
                              </a:path>
                              <a:path w="2983" h="2256" extrusionOk="0">
                                <a:moveTo>
                                  <a:pt x="1910" y="1356"/>
                                </a:moveTo>
                                <a:cubicBezTo>
                                  <a:pt x="1906" y="1347"/>
                                  <a:pt x="1905" y="1344"/>
                                  <a:pt x="1898" y="1341"/>
                                </a:cubicBezTo>
                                <a:cubicBezTo>
                                  <a:pt x="1899" y="1363"/>
                                  <a:pt x="1903" y="1381"/>
                                  <a:pt x="1910" y="1402"/>
                                </a:cubicBezTo>
                                <a:cubicBezTo>
                                  <a:pt x="1921" y="1437"/>
                                  <a:pt x="1935" y="1472"/>
                                  <a:pt x="1952" y="1504"/>
                                </a:cubicBezTo>
                                <a:cubicBezTo>
                                  <a:pt x="1972" y="1542"/>
                                  <a:pt x="1999" y="1595"/>
                                  <a:pt x="2040" y="1612"/>
                                </a:cubicBezTo>
                                <a:cubicBezTo>
                                  <a:pt x="2053" y="1597"/>
                                  <a:pt x="2053" y="1586"/>
                                  <a:pt x="2054" y="1565"/>
                                </a:cubicBezTo>
                                <a:cubicBezTo>
                                  <a:pt x="2055" y="1523"/>
                                  <a:pt x="2047" y="1481"/>
                                  <a:pt x="2034" y="1441"/>
                                </a:cubicBezTo>
                                <a:cubicBezTo>
                                  <a:pt x="2021" y="1402"/>
                                  <a:pt x="2002" y="1362"/>
                                  <a:pt x="1968" y="1338"/>
                                </a:cubicBezTo>
                                <a:cubicBezTo>
                                  <a:pt x="1955" y="1329"/>
                                  <a:pt x="1931" y="1320"/>
                                  <a:pt x="1918" y="1334"/>
                                </a:cubicBezTo>
                                <a:cubicBezTo>
                                  <a:pt x="1912" y="1346"/>
                                  <a:pt x="1910" y="1351"/>
                                  <a:pt x="1910" y="1361"/>
                                </a:cubicBezTo>
                              </a:path>
                              <a:path w="2983" h="2256" extrusionOk="0">
                                <a:moveTo>
                                  <a:pt x="2721" y="1341"/>
                                </a:moveTo>
                                <a:cubicBezTo>
                                  <a:pt x="2707" y="1327"/>
                                  <a:pt x="2701" y="1335"/>
                                  <a:pt x="2684" y="1346"/>
                                </a:cubicBezTo>
                                <a:cubicBezTo>
                                  <a:pt x="2661" y="1361"/>
                                  <a:pt x="2639" y="1379"/>
                                  <a:pt x="2618" y="1397"/>
                                </a:cubicBezTo>
                                <a:cubicBezTo>
                                  <a:pt x="2599" y="1413"/>
                                  <a:pt x="2583" y="1430"/>
                                  <a:pt x="2571" y="1452"/>
                                </a:cubicBezTo>
                                <a:cubicBezTo>
                                  <a:pt x="2562" y="1469"/>
                                  <a:pt x="2560" y="1484"/>
                                  <a:pt x="2566" y="1503"/>
                                </a:cubicBezTo>
                                <a:cubicBezTo>
                                  <a:pt x="2574" y="1529"/>
                                  <a:pt x="2593" y="1544"/>
                                  <a:pt x="2620" y="1549"/>
                                </a:cubicBezTo>
                                <a:cubicBezTo>
                                  <a:pt x="2647" y="1554"/>
                                  <a:pt x="2674" y="1541"/>
                                  <a:pt x="2696" y="1528"/>
                                </a:cubicBezTo>
                                <a:cubicBezTo>
                                  <a:pt x="2721" y="1514"/>
                                  <a:pt x="2743" y="1492"/>
                                  <a:pt x="2758" y="1468"/>
                                </a:cubicBezTo>
                                <a:cubicBezTo>
                                  <a:pt x="2770" y="1450"/>
                                  <a:pt x="2776" y="1428"/>
                                  <a:pt x="2779" y="1407"/>
                                </a:cubicBezTo>
                                <a:cubicBezTo>
                                  <a:pt x="2779" y="1404"/>
                                  <a:pt x="2783" y="1365"/>
                                  <a:pt x="2788" y="1367"/>
                                </a:cubicBezTo>
                                <a:cubicBezTo>
                                  <a:pt x="2791" y="1371"/>
                                  <a:pt x="2793" y="1374"/>
                                  <a:pt x="2796" y="1378"/>
                                </a:cubicBezTo>
                              </a:path>
                              <a:path w="2983" h="2256" extrusionOk="0">
                                <a:moveTo>
                                  <a:pt x="2848" y="1407"/>
                                </a:moveTo>
                                <a:cubicBezTo>
                                  <a:pt x="2845" y="1424"/>
                                  <a:pt x="2836" y="1437"/>
                                  <a:pt x="2826" y="1451"/>
                                </a:cubicBezTo>
                                <a:cubicBezTo>
                                  <a:pt x="2813" y="1468"/>
                                  <a:pt x="2802" y="1486"/>
                                  <a:pt x="2792" y="1505"/>
                                </a:cubicBezTo>
                                <a:cubicBezTo>
                                  <a:pt x="2781" y="1525"/>
                                  <a:pt x="2774" y="1545"/>
                                  <a:pt x="2771" y="1567"/>
                                </a:cubicBezTo>
                                <a:cubicBezTo>
                                  <a:pt x="2769" y="1584"/>
                                  <a:pt x="2771" y="1601"/>
                                  <a:pt x="2777" y="1617"/>
                                </a:cubicBezTo>
                                <a:cubicBezTo>
                                  <a:pt x="2782" y="1631"/>
                                  <a:pt x="2783" y="1635"/>
                                  <a:pt x="2793" y="1638"/>
                                </a:cubicBezTo>
                                <a:cubicBezTo>
                                  <a:pt x="2813" y="1626"/>
                                  <a:pt x="2824" y="1614"/>
                                  <a:pt x="2838" y="1595"/>
                                </a:cubicBezTo>
                                <a:cubicBezTo>
                                  <a:pt x="2857" y="1569"/>
                                  <a:pt x="2869" y="1544"/>
                                  <a:pt x="2878" y="1513"/>
                                </a:cubicBezTo>
                                <a:cubicBezTo>
                                  <a:pt x="2887" y="1484"/>
                                  <a:pt x="2897" y="1449"/>
                                  <a:pt x="2892" y="1419"/>
                                </a:cubicBezTo>
                                <a:cubicBezTo>
                                  <a:pt x="2888" y="1407"/>
                                  <a:pt x="2887" y="1406"/>
                                  <a:pt x="2884" y="1426"/>
                                </a:cubicBezTo>
                              </a:path>
                              <a:path w="2983" h="2256" extrusionOk="0">
                                <a:moveTo>
                                  <a:pt x="2578" y="2031"/>
                                </a:moveTo>
                                <a:cubicBezTo>
                                  <a:pt x="2568" y="2000"/>
                                  <a:pt x="2583" y="2013"/>
                                  <a:pt x="2591" y="2034"/>
                                </a:cubicBezTo>
                                <a:cubicBezTo>
                                  <a:pt x="2602" y="2062"/>
                                  <a:pt x="2611" y="2090"/>
                                  <a:pt x="2620" y="2118"/>
                                </a:cubicBezTo>
                                <a:cubicBezTo>
                                  <a:pt x="2631" y="2151"/>
                                  <a:pt x="2642" y="2182"/>
                                  <a:pt x="2657" y="2213"/>
                                </a:cubicBezTo>
                                <a:cubicBezTo>
                                  <a:pt x="2666" y="2232"/>
                                  <a:pt x="2672" y="2247"/>
                                  <a:pt x="2690" y="2255"/>
                                </a:cubicBezTo>
                                <a:cubicBezTo>
                                  <a:pt x="2699" y="2233"/>
                                  <a:pt x="2701" y="2214"/>
                                  <a:pt x="2702" y="2190"/>
                                </a:cubicBezTo>
                                <a:cubicBezTo>
                                  <a:pt x="2703" y="2143"/>
                                  <a:pt x="2695" y="2098"/>
                                  <a:pt x="2683" y="2053"/>
                                </a:cubicBezTo>
                                <a:cubicBezTo>
                                  <a:pt x="2675" y="2023"/>
                                  <a:pt x="2667" y="1993"/>
                                  <a:pt x="2651" y="1967"/>
                                </a:cubicBezTo>
                                <a:cubicBezTo>
                                  <a:pt x="2651" y="1984"/>
                                  <a:pt x="2656" y="1996"/>
                                  <a:pt x="2665" y="2012"/>
                                </a:cubicBezTo>
                                <a:cubicBezTo>
                                  <a:pt x="2679" y="2037"/>
                                  <a:pt x="2693" y="2059"/>
                                  <a:pt x="2713" y="2080"/>
                                </a:cubicBezTo>
                                <a:cubicBezTo>
                                  <a:pt x="2725" y="2093"/>
                                  <a:pt x="2742" y="2101"/>
                                  <a:pt x="2754" y="2113"/>
                                </a:cubicBezTo>
                                <a:cubicBezTo>
                                  <a:pt x="2766" y="2125"/>
                                  <a:pt x="2767" y="2139"/>
                                  <a:pt x="2779" y="2150"/>
                                </a:cubicBezTo>
                                <a:cubicBezTo>
                                  <a:pt x="2815" y="2126"/>
                                  <a:pt x="2835" y="2091"/>
                                  <a:pt x="2828" y="2047"/>
                                </a:cubicBezTo>
                                <a:cubicBezTo>
                                  <a:pt x="2824" y="2022"/>
                                  <a:pt x="2815" y="1999"/>
                                  <a:pt x="2801" y="1979"/>
                                </a:cubicBezTo>
                                <a:cubicBezTo>
                                  <a:pt x="2793" y="1967"/>
                                  <a:pt x="2775" y="1944"/>
                                  <a:pt x="2760" y="1939"/>
                                </a:cubicBezTo>
                                <a:cubicBezTo>
                                  <a:pt x="2747" y="1935"/>
                                  <a:pt x="2738" y="1942"/>
                                  <a:pt x="2727" y="1946"/>
                                </a:cubicBezTo>
                              </a:path>
                              <a:path w="2983" h="2256" extrusionOk="0">
                                <a:moveTo>
                                  <a:pt x="2134" y="1943"/>
                                </a:moveTo>
                                <a:cubicBezTo>
                                  <a:pt x="2116" y="1960"/>
                                  <a:pt x="2102" y="1979"/>
                                  <a:pt x="2086" y="1998"/>
                                </a:cubicBezTo>
                                <a:cubicBezTo>
                                  <a:pt x="2056" y="2035"/>
                                  <a:pt x="2024" y="2075"/>
                                  <a:pt x="2009" y="2122"/>
                                </a:cubicBezTo>
                                <a:cubicBezTo>
                                  <a:pt x="2003" y="2142"/>
                                  <a:pt x="2001" y="2181"/>
                                  <a:pt x="2029" y="2188"/>
                                </a:cubicBezTo>
                                <a:cubicBezTo>
                                  <a:pt x="2041" y="2191"/>
                                  <a:pt x="2057" y="2181"/>
                                  <a:pt x="2065" y="2173"/>
                                </a:cubicBezTo>
                                <a:cubicBezTo>
                                  <a:pt x="2080" y="2157"/>
                                  <a:pt x="2087" y="2138"/>
                                  <a:pt x="2096" y="2119"/>
                                </a:cubicBezTo>
                                <a:cubicBezTo>
                                  <a:pt x="2107" y="2096"/>
                                  <a:pt x="2111" y="2074"/>
                                  <a:pt x="2118" y="2050"/>
                                </a:cubicBezTo>
                                <a:cubicBezTo>
                                  <a:pt x="2122" y="2035"/>
                                  <a:pt x="2126" y="2016"/>
                                  <a:pt x="2135" y="2003"/>
                                </a:cubicBezTo>
                                <a:cubicBezTo>
                                  <a:pt x="2144" y="1990"/>
                                  <a:pt x="2148" y="1992"/>
                                  <a:pt x="2162" y="1992"/>
                                </a:cubicBezTo>
                                <a:cubicBezTo>
                                  <a:pt x="2176" y="2004"/>
                                  <a:pt x="2180" y="2014"/>
                                  <a:pt x="2181" y="2034"/>
                                </a:cubicBezTo>
                                <a:cubicBezTo>
                                  <a:pt x="2182" y="2051"/>
                                  <a:pt x="2181" y="2069"/>
                                  <a:pt x="2181" y="2086"/>
                                </a:cubicBezTo>
                                <a:cubicBezTo>
                                  <a:pt x="2181" y="2109"/>
                                  <a:pt x="2178" y="2131"/>
                                  <a:pt x="2177" y="2154"/>
                                </a:cubicBezTo>
                                <a:cubicBezTo>
                                  <a:pt x="2176" y="2174"/>
                                  <a:pt x="2178" y="2195"/>
                                  <a:pt x="2181" y="2215"/>
                                </a:cubicBezTo>
                                <a:cubicBezTo>
                                  <a:pt x="2184" y="2233"/>
                                  <a:pt x="2185" y="2231"/>
                                  <a:pt x="2200" y="2239"/>
                                </a:cubicBezTo>
                                <a:cubicBezTo>
                                  <a:pt x="2222" y="2226"/>
                                  <a:pt x="2231" y="2216"/>
                                  <a:pt x="2243" y="2193"/>
                                </a:cubicBezTo>
                                <a:cubicBezTo>
                                  <a:pt x="2255" y="2169"/>
                                  <a:pt x="2261" y="2142"/>
                                  <a:pt x="2258" y="2115"/>
                                </a:cubicBezTo>
                                <a:cubicBezTo>
                                  <a:pt x="2255" y="2088"/>
                                  <a:pt x="2244" y="2064"/>
                                  <a:pt x="2231" y="2040"/>
                                </a:cubicBezTo>
                                <a:cubicBezTo>
                                  <a:pt x="2222" y="2023"/>
                                  <a:pt x="2206" y="2011"/>
                                  <a:pt x="2192" y="1998"/>
                                </a:cubicBezTo>
                              </a:path>
                              <a:path w="2983" h="2256" extrusionOk="0">
                                <a:moveTo>
                                  <a:pt x="1069" y="1296"/>
                                </a:moveTo>
                                <a:cubicBezTo>
                                  <a:pt x="1060" y="1286"/>
                                  <a:pt x="1051" y="1276"/>
                                  <a:pt x="1042" y="1264"/>
                                </a:cubicBezTo>
                                <a:cubicBezTo>
                                  <a:pt x="1033" y="1252"/>
                                  <a:pt x="1026" y="1238"/>
                                  <a:pt x="1016" y="1226"/>
                                </a:cubicBezTo>
                                <a:cubicBezTo>
                                  <a:pt x="1001" y="1209"/>
                                  <a:pt x="985" y="1193"/>
                                  <a:pt x="967" y="1180"/>
                                </a:cubicBezTo>
                                <a:cubicBezTo>
                                  <a:pt x="950" y="1168"/>
                                  <a:pt x="931" y="1157"/>
                                  <a:pt x="913" y="1146"/>
                                </a:cubicBezTo>
                                <a:cubicBezTo>
                                  <a:pt x="827" y="1092"/>
                                  <a:pt x="745" y="1035"/>
                                  <a:pt x="639" y="1034"/>
                                </a:cubicBezTo>
                                <a:cubicBezTo>
                                  <a:pt x="520" y="1033"/>
                                  <a:pt x="392" y="1095"/>
                                  <a:pt x="296" y="1163"/>
                                </a:cubicBezTo>
                                <a:cubicBezTo>
                                  <a:pt x="215" y="1220"/>
                                  <a:pt x="150" y="1300"/>
                                  <a:pt x="96" y="1382"/>
                                </a:cubicBezTo>
                                <a:cubicBezTo>
                                  <a:pt x="27" y="1487"/>
                                  <a:pt x="-25" y="1635"/>
                                  <a:pt x="11" y="1761"/>
                                </a:cubicBezTo>
                                <a:cubicBezTo>
                                  <a:pt x="20" y="1792"/>
                                  <a:pt x="37" y="1822"/>
                                  <a:pt x="55" y="1848"/>
                                </a:cubicBezTo>
                                <a:cubicBezTo>
                                  <a:pt x="120" y="1941"/>
                                  <a:pt x="240" y="2017"/>
                                  <a:pt x="336" y="2075"/>
                                </a:cubicBezTo>
                                <a:cubicBezTo>
                                  <a:pt x="420" y="2125"/>
                                  <a:pt x="518" y="2121"/>
                                  <a:pt x="612" y="2111"/>
                                </a:cubicBezTo>
                                <a:cubicBezTo>
                                  <a:pt x="700" y="2102"/>
                                  <a:pt x="786" y="2068"/>
                                  <a:pt x="862" y="2023"/>
                                </a:cubicBezTo>
                                <a:cubicBezTo>
                                  <a:pt x="985" y="1951"/>
                                  <a:pt x="1041" y="1833"/>
                                  <a:pt x="1071" y="1698"/>
                                </a:cubicBezTo>
                                <a:cubicBezTo>
                                  <a:pt x="1090" y="1614"/>
                                  <a:pt x="1091" y="1539"/>
                                  <a:pt x="1089" y="1454"/>
                                </a:cubicBezTo>
                                <a:cubicBezTo>
                                  <a:pt x="1088" y="1426"/>
                                  <a:pt x="1095" y="1394"/>
                                  <a:pt x="1089" y="1367"/>
                                </a:cubicBezTo>
                                <a:cubicBezTo>
                                  <a:pt x="1086" y="1363"/>
                                  <a:pt x="1082" y="1359"/>
                                  <a:pt x="1079" y="1355"/>
                                </a:cubicBezTo>
                              </a:path>
                              <a:path w="2983" h="2256" extrusionOk="0">
                                <a:moveTo>
                                  <a:pt x="1064" y="1224"/>
                                </a:moveTo>
                                <a:cubicBezTo>
                                  <a:pt x="1048" y="1232"/>
                                  <a:pt x="1039" y="1233"/>
                                  <a:pt x="1022" y="1230"/>
                                </a:cubicBezTo>
                                <a:cubicBezTo>
                                  <a:pt x="1005" y="1227"/>
                                  <a:pt x="987" y="1223"/>
                                  <a:pt x="970" y="1226"/>
                                </a:cubicBezTo>
                                <a:cubicBezTo>
                                  <a:pt x="955" y="1229"/>
                                  <a:pt x="940" y="1237"/>
                                  <a:pt x="927" y="1245"/>
                                </a:cubicBezTo>
                                <a:cubicBezTo>
                                  <a:pt x="913" y="1254"/>
                                  <a:pt x="897" y="1268"/>
                                  <a:pt x="888" y="1281"/>
                                </a:cubicBezTo>
                                <a:cubicBezTo>
                                  <a:pt x="879" y="1294"/>
                                  <a:pt x="869" y="1310"/>
                                  <a:pt x="866" y="1325"/>
                                </a:cubicBezTo>
                                <a:cubicBezTo>
                                  <a:pt x="864" y="1335"/>
                                  <a:pt x="862" y="1354"/>
                                  <a:pt x="868" y="1363"/>
                                </a:cubicBezTo>
                                <a:cubicBezTo>
                                  <a:pt x="879" y="1380"/>
                                  <a:pt x="891" y="1385"/>
                                  <a:pt x="910" y="1382"/>
                                </a:cubicBezTo>
                                <a:cubicBezTo>
                                  <a:pt x="932" y="1379"/>
                                  <a:pt x="953" y="1366"/>
                                  <a:pt x="972" y="1355"/>
                                </a:cubicBezTo>
                                <a:cubicBezTo>
                                  <a:pt x="998" y="1339"/>
                                  <a:pt x="1023" y="1321"/>
                                  <a:pt x="1039" y="1295"/>
                                </a:cubicBezTo>
                                <a:cubicBezTo>
                                  <a:pt x="1046" y="1283"/>
                                  <a:pt x="1060" y="1260"/>
                                  <a:pt x="1044" y="1247"/>
                                </a:cubicBezTo>
                                <a:cubicBezTo>
                                  <a:pt x="1039" y="1246"/>
                                  <a:pt x="1035" y="1245"/>
                                  <a:pt x="1030" y="1244"/>
                                </a:cubicBezTo>
                              </a:path>
                              <a:path w="2983" h="2256" extrusionOk="0">
                                <a:moveTo>
                                  <a:pt x="147" y="1099"/>
                                </a:moveTo>
                                <a:cubicBezTo>
                                  <a:pt x="142" y="1113"/>
                                  <a:pt x="139" y="1121"/>
                                  <a:pt x="142" y="1143"/>
                                </a:cubicBezTo>
                                <a:cubicBezTo>
                                  <a:pt x="146" y="1176"/>
                                  <a:pt x="156" y="1208"/>
                                  <a:pt x="169" y="1239"/>
                                </a:cubicBezTo>
                                <a:cubicBezTo>
                                  <a:pt x="180" y="1267"/>
                                  <a:pt x="198" y="1303"/>
                                  <a:pt x="221" y="1323"/>
                                </a:cubicBezTo>
                                <a:cubicBezTo>
                                  <a:pt x="225" y="1326"/>
                                  <a:pt x="230" y="1330"/>
                                  <a:pt x="234" y="1333"/>
                                </a:cubicBezTo>
                                <a:cubicBezTo>
                                  <a:pt x="247" y="1323"/>
                                  <a:pt x="252" y="1309"/>
                                  <a:pt x="254" y="1291"/>
                                </a:cubicBezTo>
                                <a:cubicBezTo>
                                  <a:pt x="257" y="1264"/>
                                  <a:pt x="258" y="1235"/>
                                  <a:pt x="257" y="1208"/>
                                </a:cubicBezTo>
                                <a:cubicBezTo>
                                  <a:pt x="256" y="1175"/>
                                  <a:pt x="252" y="1140"/>
                                  <a:pt x="245" y="1108"/>
                                </a:cubicBezTo>
                                <a:cubicBezTo>
                                  <a:pt x="241" y="1088"/>
                                  <a:pt x="236" y="1070"/>
                                  <a:pt x="225" y="1054"/>
                                </a:cubicBezTo>
                                <a:cubicBezTo>
                                  <a:pt x="218" y="1073"/>
                                  <a:pt x="221" y="1089"/>
                                  <a:pt x="226" y="1109"/>
                                </a:cubicBezTo>
                                <a:cubicBezTo>
                                  <a:pt x="230" y="1125"/>
                                  <a:pt x="241" y="1142"/>
                                  <a:pt x="253" y="1154"/>
                                </a:cubicBezTo>
                                <a:cubicBezTo>
                                  <a:pt x="264" y="1165"/>
                                  <a:pt x="279" y="1174"/>
                                  <a:pt x="294" y="1177"/>
                                </a:cubicBezTo>
                                <a:cubicBezTo>
                                  <a:pt x="314" y="1181"/>
                                  <a:pt x="321" y="1159"/>
                                  <a:pt x="320" y="1143"/>
                                </a:cubicBezTo>
                                <a:cubicBezTo>
                                  <a:pt x="319" y="1130"/>
                                  <a:pt x="312" y="1117"/>
                                  <a:pt x="307" y="1105"/>
                                </a:cubicBezTo>
                                <a:cubicBezTo>
                                  <a:pt x="295" y="1120"/>
                                  <a:pt x="297" y="1127"/>
                                  <a:pt x="298" y="1147"/>
                                </a:cubicBezTo>
                                <a:cubicBezTo>
                                  <a:pt x="300" y="1174"/>
                                  <a:pt x="304" y="1197"/>
                                  <a:pt x="312" y="1223"/>
                                </a:cubicBezTo>
                                <a:cubicBezTo>
                                  <a:pt x="319" y="1246"/>
                                  <a:pt x="327" y="1267"/>
                                  <a:pt x="342" y="1285"/>
                                </a:cubicBezTo>
                                <a:cubicBezTo>
                                  <a:pt x="351" y="1295"/>
                                  <a:pt x="354" y="1298"/>
                                  <a:pt x="365" y="1292"/>
                                </a:cubicBezTo>
                                <a:cubicBezTo>
                                  <a:pt x="378" y="1266"/>
                                  <a:pt x="382" y="1248"/>
                                  <a:pt x="382" y="1218"/>
                                </a:cubicBezTo>
                                <a:cubicBezTo>
                                  <a:pt x="383" y="1181"/>
                                  <a:pt x="377" y="1145"/>
                                  <a:pt x="369" y="1109"/>
                                </a:cubicBezTo>
                                <a:cubicBezTo>
                                  <a:pt x="363" y="1080"/>
                                  <a:pt x="358" y="1023"/>
                                  <a:pt x="329" y="1006"/>
                                </a:cubicBezTo>
                                <a:cubicBezTo>
                                  <a:pt x="303" y="991"/>
                                  <a:pt x="294" y="1042"/>
                                  <a:pt x="290" y="1055"/>
                                </a:cubicBezTo>
                              </a:path>
                              <a:path w="2983" h="2256" extrusionOk="0">
                                <a:moveTo>
                                  <a:pt x="217" y="1828"/>
                                </a:moveTo>
                                <a:cubicBezTo>
                                  <a:pt x="192" y="1837"/>
                                  <a:pt x="174" y="1850"/>
                                  <a:pt x="155" y="1869"/>
                                </a:cubicBezTo>
                                <a:cubicBezTo>
                                  <a:pt x="128" y="1895"/>
                                  <a:pt x="100" y="1923"/>
                                  <a:pt x="78" y="1953"/>
                                </a:cubicBezTo>
                                <a:cubicBezTo>
                                  <a:pt x="66" y="1970"/>
                                  <a:pt x="57" y="1990"/>
                                  <a:pt x="56" y="2011"/>
                                </a:cubicBezTo>
                                <a:cubicBezTo>
                                  <a:pt x="55" y="2026"/>
                                  <a:pt x="67" y="2040"/>
                                  <a:pt x="82" y="2043"/>
                                </a:cubicBezTo>
                                <a:cubicBezTo>
                                  <a:pt x="129" y="2053"/>
                                  <a:pt x="180" y="2020"/>
                                  <a:pt x="215" y="1993"/>
                                </a:cubicBezTo>
                                <a:cubicBezTo>
                                  <a:pt x="240" y="1974"/>
                                  <a:pt x="266" y="1947"/>
                                  <a:pt x="279" y="1918"/>
                                </a:cubicBezTo>
                                <a:cubicBezTo>
                                  <a:pt x="285" y="1906"/>
                                  <a:pt x="284" y="1895"/>
                                  <a:pt x="285" y="1882"/>
                                </a:cubicBezTo>
                                <a:cubicBezTo>
                                  <a:pt x="302" y="1893"/>
                                  <a:pt x="306" y="1901"/>
                                  <a:pt x="302" y="1923"/>
                                </a:cubicBezTo>
                                <a:cubicBezTo>
                                  <a:pt x="296" y="1954"/>
                                  <a:pt x="281" y="1982"/>
                                  <a:pt x="269" y="2011"/>
                                </a:cubicBezTo>
                                <a:cubicBezTo>
                                  <a:pt x="256" y="2043"/>
                                  <a:pt x="239" y="2082"/>
                                  <a:pt x="241" y="2118"/>
                                </a:cubicBezTo>
                                <a:cubicBezTo>
                                  <a:pt x="243" y="2128"/>
                                  <a:pt x="244" y="2131"/>
                                  <a:pt x="245" y="2137"/>
                                </a:cubicBezTo>
                                <a:cubicBezTo>
                                  <a:pt x="266" y="2142"/>
                                  <a:pt x="276" y="2140"/>
                                  <a:pt x="290" y="2121"/>
                                </a:cubicBezTo>
                                <a:cubicBezTo>
                                  <a:pt x="304" y="2103"/>
                                  <a:pt x="312" y="2080"/>
                                  <a:pt x="318" y="2058"/>
                                </a:cubicBezTo>
                                <a:cubicBezTo>
                                  <a:pt x="325" y="2035"/>
                                  <a:pt x="328" y="2010"/>
                                  <a:pt x="328" y="1986"/>
                                </a:cubicBezTo>
                                <a:cubicBezTo>
                                  <a:pt x="328" y="1973"/>
                                  <a:pt x="330" y="1938"/>
                                  <a:pt x="319" y="1954"/>
                                </a:cubicBezTo>
                              </a:path>
                              <a:path w="2983" h="2256" extrusionOk="0">
                                <a:moveTo>
                                  <a:pt x="693" y="1999"/>
                                </a:moveTo>
                                <a:cubicBezTo>
                                  <a:pt x="686" y="1989"/>
                                  <a:pt x="684" y="1986"/>
                                  <a:pt x="679" y="1980"/>
                                </a:cubicBezTo>
                                <a:cubicBezTo>
                                  <a:pt x="676" y="1994"/>
                                  <a:pt x="676" y="2007"/>
                                  <a:pt x="677" y="2022"/>
                                </a:cubicBezTo>
                                <a:cubicBezTo>
                                  <a:pt x="679" y="2054"/>
                                  <a:pt x="685" y="2088"/>
                                  <a:pt x="694" y="2119"/>
                                </a:cubicBezTo>
                                <a:cubicBezTo>
                                  <a:pt x="701" y="2143"/>
                                  <a:pt x="712" y="2167"/>
                                  <a:pt x="727" y="2188"/>
                                </a:cubicBezTo>
                                <a:cubicBezTo>
                                  <a:pt x="735" y="2197"/>
                                  <a:pt x="737" y="2200"/>
                                  <a:pt x="744" y="2204"/>
                                </a:cubicBezTo>
                                <a:cubicBezTo>
                                  <a:pt x="764" y="2197"/>
                                  <a:pt x="769" y="2185"/>
                                  <a:pt x="771" y="2161"/>
                                </a:cubicBezTo>
                                <a:cubicBezTo>
                                  <a:pt x="776" y="2112"/>
                                  <a:pt x="766" y="2060"/>
                                  <a:pt x="753" y="2013"/>
                                </a:cubicBezTo>
                                <a:cubicBezTo>
                                  <a:pt x="748" y="1996"/>
                                  <a:pt x="744" y="1981"/>
                                  <a:pt x="742" y="1963"/>
                                </a:cubicBezTo>
                                <a:cubicBezTo>
                                  <a:pt x="752" y="1965"/>
                                  <a:pt x="769" y="1968"/>
                                  <a:pt x="778" y="1973"/>
                                </a:cubicBezTo>
                                <a:cubicBezTo>
                                  <a:pt x="794" y="1982"/>
                                  <a:pt x="806" y="2002"/>
                                  <a:pt x="814" y="2018"/>
                                </a:cubicBezTo>
                                <a:cubicBezTo>
                                  <a:pt x="822" y="2035"/>
                                  <a:pt x="830" y="2051"/>
                                  <a:pt x="838" y="2068"/>
                                </a:cubicBezTo>
                                <a:cubicBezTo>
                                  <a:pt x="846" y="2086"/>
                                  <a:pt x="855" y="2104"/>
                                  <a:pt x="868" y="2119"/>
                                </a:cubicBezTo>
                                <a:cubicBezTo>
                                  <a:pt x="883" y="2136"/>
                                  <a:pt x="885" y="2135"/>
                                  <a:pt x="905" y="2139"/>
                                </a:cubicBezTo>
                                <a:cubicBezTo>
                                  <a:pt x="921" y="2123"/>
                                  <a:pt x="926" y="2111"/>
                                  <a:pt x="924" y="2087"/>
                                </a:cubicBezTo>
                                <a:cubicBezTo>
                                  <a:pt x="922" y="2058"/>
                                  <a:pt x="912" y="2031"/>
                                  <a:pt x="901" y="2005"/>
                                </a:cubicBezTo>
                                <a:cubicBezTo>
                                  <a:pt x="888" y="1977"/>
                                  <a:pt x="873" y="1948"/>
                                  <a:pt x="850" y="1926"/>
                                </a:cubicBezTo>
                                <a:cubicBezTo>
                                  <a:pt x="833" y="1909"/>
                                  <a:pt x="810" y="1902"/>
                                  <a:pt x="789" y="1893"/>
                                </a:cubicBezTo>
                              </a:path>
                            </a:pathLst>
                          </a:custGeom>
                          <a:noFill/>
                          <a:ln w="12700" cap="rnd" algn="ctr">
                            <a:solidFill>
                              <a:srgbClr val="FF0000"/>
                            </a:solidFill>
                            <a:round/>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wps:wsp>
                        <wps:cNvPr id="222" name="Ink 492"/>
                        <wps:cNvSpPr>
                          <a:spLocks noRot="1" noChangeAspect="1" noEditPoints="1" noChangeArrowheads="1" noChangeShapeType="1" noTextEdit="1"/>
                        </wps:cNvSpPr>
                        <wps:spPr bwMode="auto">
                          <a:xfrm>
                            <a:off x="2452" y="8289"/>
                            <a:ext cx="647" cy="656"/>
                          </a:xfrm>
                          <a:custGeom>
                            <a:avLst/>
                            <a:gdLst>
                              <a:gd name="T0" fmla="+- 0 5036 4325"/>
                              <a:gd name="T1" fmla="*/ T0 w 1142"/>
                              <a:gd name="T2" fmla="+- 0 15721 15595"/>
                              <a:gd name="T3" fmla="*/ 15721 h 1157"/>
                              <a:gd name="T4" fmla="+- 0 5022 4325"/>
                              <a:gd name="T5" fmla="*/ T4 w 1142"/>
                              <a:gd name="T6" fmla="+- 0 15670 15595"/>
                              <a:gd name="T7" fmla="*/ 15670 h 1157"/>
                              <a:gd name="T8" fmla="+- 0 4885 4325"/>
                              <a:gd name="T9" fmla="*/ T8 w 1142"/>
                              <a:gd name="T10" fmla="+- 0 15618 15595"/>
                              <a:gd name="T11" fmla="*/ 15618 h 1157"/>
                              <a:gd name="T12" fmla="+- 0 4612 4325"/>
                              <a:gd name="T13" fmla="*/ T12 w 1142"/>
                              <a:gd name="T14" fmla="+- 0 15684 15595"/>
                              <a:gd name="T15" fmla="*/ 15684 h 1157"/>
                              <a:gd name="T16" fmla="+- 0 4397 4325"/>
                              <a:gd name="T17" fmla="*/ T16 w 1142"/>
                              <a:gd name="T18" fmla="+- 0 15898 15595"/>
                              <a:gd name="T19" fmla="*/ 15898 h 1157"/>
                              <a:gd name="T20" fmla="+- 0 4337 4325"/>
                              <a:gd name="T21" fmla="*/ T20 w 1142"/>
                              <a:gd name="T22" fmla="+- 0 16029 15595"/>
                              <a:gd name="T23" fmla="*/ 16029 h 1157"/>
                              <a:gd name="T24" fmla="+- 0 4345 4325"/>
                              <a:gd name="T25" fmla="*/ T24 w 1142"/>
                              <a:gd name="T26" fmla="+- 0 16220 15595"/>
                              <a:gd name="T27" fmla="*/ 16220 h 1157"/>
                              <a:gd name="T28" fmla="+- 0 4482 4325"/>
                              <a:gd name="T29" fmla="*/ T28 w 1142"/>
                              <a:gd name="T30" fmla="+- 0 16424 15595"/>
                              <a:gd name="T31" fmla="*/ 16424 h 1157"/>
                              <a:gd name="T32" fmla="+- 0 4602 4325"/>
                              <a:gd name="T33" fmla="*/ T32 w 1142"/>
                              <a:gd name="T34" fmla="+- 0 16544 15595"/>
                              <a:gd name="T35" fmla="*/ 16544 h 1157"/>
                              <a:gd name="T36" fmla="+- 0 4662 4325"/>
                              <a:gd name="T37" fmla="*/ T36 w 1142"/>
                              <a:gd name="T38" fmla="+- 0 16588 15595"/>
                              <a:gd name="T39" fmla="*/ 16588 h 1157"/>
                              <a:gd name="T40" fmla="+- 0 4813 4325"/>
                              <a:gd name="T41" fmla="*/ T40 w 1142"/>
                              <a:gd name="T42" fmla="+- 0 16681 15595"/>
                              <a:gd name="T43" fmla="*/ 16681 h 1157"/>
                              <a:gd name="T44" fmla="+- 0 4965 4325"/>
                              <a:gd name="T45" fmla="*/ T44 w 1142"/>
                              <a:gd name="T46" fmla="+- 0 16744 15595"/>
                              <a:gd name="T47" fmla="*/ 16744 h 1157"/>
                              <a:gd name="T48" fmla="+- 0 5120 4325"/>
                              <a:gd name="T49" fmla="*/ T48 w 1142"/>
                              <a:gd name="T50" fmla="+- 0 16750 15595"/>
                              <a:gd name="T51" fmla="*/ 16750 h 1157"/>
                              <a:gd name="T52" fmla="+- 0 5247 4325"/>
                              <a:gd name="T53" fmla="*/ T52 w 1142"/>
                              <a:gd name="T54" fmla="+- 0 16726 15595"/>
                              <a:gd name="T55" fmla="*/ 16726 h 1157"/>
                              <a:gd name="T56" fmla="+- 0 5393 4325"/>
                              <a:gd name="T57" fmla="*/ T56 w 1142"/>
                              <a:gd name="T58" fmla="+- 0 16613 15595"/>
                              <a:gd name="T59" fmla="*/ 16613 h 1157"/>
                              <a:gd name="T60" fmla="+- 0 5433 4325"/>
                              <a:gd name="T61" fmla="*/ T60 w 1142"/>
                              <a:gd name="T62" fmla="+- 0 16522 15595"/>
                              <a:gd name="T63" fmla="*/ 16522 h 1157"/>
                              <a:gd name="T64" fmla="+- 0 5465 4325"/>
                              <a:gd name="T65" fmla="*/ T64 w 1142"/>
                              <a:gd name="T66" fmla="+- 0 16300 15595"/>
                              <a:gd name="T67" fmla="*/ 16300 h 1157"/>
                              <a:gd name="T68" fmla="+- 0 5436 4325"/>
                              <a:gd name="T69" fmla="*/ T68 w 1142"/>
                              <a:gd name="T70" fmla="+- 0 16027 15595"/>
                              <a:gd name="T71" fmla="*/ 16027 h 1157"/>
                              <a:gd name="T72" fmla="+- 0 5282 4325"/>
                              <a:gd name="T73" fmla="*/ T72 w 1142"/>
                              <a:gd name="T74" fmla="+- 0 15731 15595"/>
                              <a:gd name="T75" fmla="*/ 15731 h 1157"/>
                              <a:gd name="T76" fmla="+- 0 5221 4325"/>
                              <a:gd name="T77" fmla="*/ T76 w 1142"/>
                              <a:gd name="T78" fmla="+- 0 15665 15595"/>
                              <a:gd name="T79" fmla="*/ 15665 h 1157"/>
                              <a:gd name="T80" fmla="+- 0 5042 4325"/>
                              <a:gd name="T81" fmla="*/ T80 w 1142"/>
                              <a:gd name="T82" fmla="+- 0 15633 15595"/>
                              <a:gd name="T83" fmla="*/ 15633 h 1157"/>
                              <a:gd name="T84" fmla="+- 0 5080 4325"/>
                              <a:gd name="T85" fmla="*/ T84 w 1142"/>
                              <a:gd name="T86" fmla="+- 0 15595 15595"/>
                              <a:gd name="T87" fmla="*/ 15595 h 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42" h="1157" extrusionOk="0">
                                <a:moveTo>
                                  <a:pt x="711" y="126"/>
                                </a:moveTo>
                                <a:cubicBezTo>
                                  <a:pt x="704" y="102"/>
                                  <a:pt x="727" y="99"/>
                                  <a:pt x="697" y="75"/>
                                </a:cubicBezTo>
                                <a:cubicBezTo>
                                  <a:pt x="661" y="47"/>
                                  <a:pt x="603" y="32"/>
                                  <a:pt x="560" y="23"/>
                                </a:cubicBezTo>
                                <a:cubicBezTo>
                                  <a:pt x="463" y="4"/>
                                  <a:pt x="365" y="30"/>
                                  <a:pt x="287" y="89"/>
                                </a:cubicBezTo>
                                <a:cubicBezTo>
                                  <a:pt x="210" y="147"/>
                                  <a:pt x="128" y="225"/>
                                  <a:pt x="72" y="303"/>
                                </a:cubicBezTo>
                                <a:cubicBezTo>
                                  <a:pt x="44" y="342"/>
                                  <a:pt x="24" y="387"/>
                                  <a:pt x="12" y="434"/>
                                </a:cubicBezTo>
                                <a:cubicBezTo>
                                  <a:pt x="-5" y="499"/>
                                  <a:pt x="-3" y="562"/>
                                  <a:pt x="20" y="625"/>
                                </a:cubicBezTo>
                                <a:cubicBezTo>
                                  <a:pt x="49" y="704"/>
                                  <a:pt x="101" y="768"/>
                                  <a:pt x="157" y="829"/>
                                </a:cubicBezTo>
                                <a:cubicBezTo>
                                  <a:pt x="195" y="870"/>
                                  <a:pt x="235" y="912"/>
                                  <a:pt x="277" y="949"/>
                                </a:cubicBezTo>
                                <a:cubicBezTo>
                                  <a:pt x="296" y="966"/>
                                  <a:pt x="316" y="980"/>
                                  <a:pt x="337" y="993"/>
                                </a:cubicBezTo>
                                <a:cubicBezTo>
                                  <a:pt x="386" y="1025"/>
                                  <a:pt x="437" y="1057"/>
                                  <a:pt x="488" y="1086"/>
                                </a:cubicBezTo>
                                <a:cubicBezTo>
                                  <a:pt x="534" y="1112"/>
                                  <a:pt x="588" y="1138"/>
                                  <a:pt x="640" y="1149"/>
                                </a:cubicBezTo>
                                <a:cubicBezTo>
                                  <a:pt x="691" y="1159"/>
                                  <a:pt x="743" y="1154"/>
                                  <a:pt x="795" y="1155"/>
                                </a:cubicBezTo>
                                <a:cubicBezTo>
                                  <a:pt x="847" y="1156"/>
                                  <a:pt x="875" y="1150"/>
                                  <a:pt x="922" y="1131"/>
                                </a:cubicBezTo>
                                <a:cubicBezTo>
                                  <a:pt x="987" y="1104"/>
                                  <a:pt x="1033" y="1082"/>
                                  <a:pt x="1068" y="1018"/>
                                </a:cubicBezTo>
                                <a:cubicBezTo>
                                  <a:pt x="1084" y="989"/>
                                  <a:pt x="1097" y="958"/>
                                  <a:pt x="1108" y="927"/>
                                </a:cubicBezTo>
                                <a:cubicBezTo>
                                  <a:pt x="1133" y="854"/>
                                  <a:pt x="1138" y="782"/>
                                  <a:pt x="1140" y="705"/>
                                </a:cubicBezTo>
                                <a:cubicBezTo>
                                  <a:pt x="1143" y="612"/>
                                  <a:pt x="1139" y="522"/>
                                  <a:pt x="1111" y="432"/>
                                </a:cubicBezTo>
                                <a:cubicBezTo>
                                  <a:pt x="1077" y="322"/>
                                  <a:pt x="1027" y="226"/>
                                  <a:pt x="957" y="136"/>
                                </a:cubicBezTo>
                                <a:cubicBezTo>
                                  <a:pt x="939" y="113"/>
                                  <a:pt x="920" y="88"/>
                                  <a:pt x="896" y="70"/>
                                </a:cubicBezTo>
                                <a:cubicBezTo>
                                  <a:pt x="846" y="32"/>
                                  <a:pt x="711" y="100"/>
                                  <a:pt x="717" y="38"/>
                                </a:cubicBezTo>
                                <a:cubicBezTo>
                                  <a:pt x="719" y="20"/>
                                  <a:pt x="744" y="15"/>
                                  <a:pt x="755" y="0"/>
                                </a:cubicBezTo>
                              </a:path>
                            </a:pathLst>
                          </a:custGeom>
                          <a:noFill/>
                          <a:ln w="12700" cap="rnd" algn="ctr">
                            <a:solidFill>
                              <a:srgbClr val="FF0000"/>
                            </a:solidFill>
                            <a:round/>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wps:wsp>
                        <wps:cNvPr id="223" name="Ink 493"/>
                        <wps:cNvSpPr>
                          <a:spLocks noRot="1" noChangeAspect="1" noEditPoints="1" noChangeArrowheads="1" noChangeShapeType="1" noTextEdit="1"/>
                        </wps:cNvSpPr>
                        <wps:spPr bwMode="auto">
                          <a:xfrm>
                            <a:off x="2603" y="8266"/>
                            <a:ext cx="147" cy="182"/>
                          </a:xfrm>
                          <a:custGeom>
                            <a:avLst/>
                            <a:gdLst>
                              <a:gd name="T0" fmla="+- 0 4599 4592"/>
                              <a:gd name="T1" fmla="*/ T0 w 258"/>
                              <a:gd name="T2" fmla="+- 0 15715 15554"/>
                              <a:gd name="T3" fmla="*/ 15715 h 321"/>
                              <a:gd name="T4" fmla="+- 0 4592 4592"/>
                              <a:gd name="T5" fmla="*/ T4 w 258"/>
                              <a:gd name="T6" fmla="+- 0 15668 15554"/>
                              <a:gd name="T7" fmla="*/ 15668 h 321"/>
                              <a:gd name="T8" fmla="+- 0 4610 4592"/>
                              <a:gd name="T9" fmla="*/ T8 w 258"/>
                              <a:gd name="T10" fmla="+- 0 15736 15554"/>
                              <a:gd name="T11" fmla="*/ 15736 h 321"/>
                              <a:gd name="T12" fmla="+- 0 4650 4592"/>
                              <a:gd name="T13" fmla="*/ T12 w 258"/>
                              <a:gd name="T14" fmla="+- 0 15827 15554"/>
                              <a:gd name="T15" fmla="*/ 15827 h 321"/>
                              <a:gd name="T16" fmla="+- 0 4695 4592"/>
                              <a:gd name="T17" fmla="*/ T16 w 258"/>
                              <a:gd name="T18" fmla="+- 0 15873 15554"/>
                              <a:gd name="T19" fmla="*/ 15873 h 321"/>
                              <a:gd name="T20" fmla="+- 0 4708 4592"/>
                              <a:gd name="T21" fmla="*/ T20 w 258"/>
                              <a:gd name="T22" fmla="+- 0 15874 15554"/>
                              <a:gd name="T23" fmla="*/ 15874 h 321"/>
                              <a:gd name="T24" fmla="+- 0 4704 4592"/>
                              <a:gd name="T25" fmla="*/ T24 w 258"/>
                              <a:gd name="T26" fmla="+- 0 15814 15554"/>
                              <a:gd name="T27" fmla="*/ 15814 h 321"/>
                              <a:gd name="T28" fmla="+- 0 4674 4592"/>
                              <a:gd name="T29" fmla="*/ T28 w 258"/>
                              <a:gd name="T30" fmla="+- 0 15710 15554"/>
                              <a:gd name="T31" fmla="*/ 15710 h 321"/>
                              <a:gd name="T32" fmla="+- 0 4650 4592"/>
                              <a:gd name="T33" fmla="*/ T32 w 258"/>
                              <a:gd name="T34" fmla="+- 0 15618 15554"/>
                              <a:gd name="T35" fmla="*/ 15618 h 321"/>
                              <a:gd name="T36" fmla="+- 0 4644 4592"/>
                              <a:gd name="T37" fmla="*/ T36 w 258"/>
                              <a:gd name="T38" fmla="+- 0 15592 15554"/>
                              <a:gd name="T39" fmla="*/ 15592 h 321"/>
                              <a:gd name="T40" fmla="+- 0 4661 4592"/>
                              <a:gd name="T41" fmla="*/ T40 w 258"/>
                              <a:gd name="T42" fmla="+- 0 15636 15554"/>
                              <a:gd name="T43" fmla="*/ 15636 h 321"/>
                              <a:gd name="T44" fmla="+- 0 4706 4592"/>
                              <a:gd name="T45" fmla="*/ T44 w 258"/>
                              <a:gd name="T46" fmla="+- 0 15631 15554"/>
                              <a:gd name="T47" fmla="*/ 15631 h 321"/>
                              <a:gd name="T48" fmla="+- 0 4731 4592"/>
                              <a:gd name="T49" fmla="*/ T48 w 258"/>
                              <a:gd name="T50" fmla="+- 0 15618 15554"/>
                              <a:gd name="T51" fmla="*/ 15618 h 321"/>
                              <a:gd name="T52" fmla="+- 0 4736 4592"/>
                              <a:gd name="T53" fmla="*/ T52 w 258"/>
                              <a:gd name="T54" fmla="+- 0 15674 15554"/>
                              <a:gd name="T55" fmla="*/ 15674 h 321"/>
                              <a:gd name="T56" fmla="+- 0 4764 4592"/>
                              <a:gd name="T57" fmla="*/ T56 w 258"/>
                              <a:gd name="T58" fmla="+- 0 15756 15554"/>
                              <a:gd name="T59" fmla="*/ 15756 h 321"/>
                              <a:gd name="T60" fmla="+- 0 4812 4592"/>
                              <a:gd name="T61" fmla="*/ T60 w 258"/>
                              <a:gd name="T62" fmla="+- 0 15802 15554"/>
                              <a:gd name="T63" fmla="*/ 15802 h 321"/>
                              <a:gd name="T64" fmla="+- 0 4849 4592"/>
                              <a:gd name="T65" fmla="*/ T64 w 258"/>
                              <a:gd name="T66" fmla="+- 0 15769 15554"/>
                              <a:gd name="T67" fmla="*/ 15769 h 321"/>
                              <a:gd name="T68" fmla="+- 0 4817 4592"/>
                              <a:gd name="T69" fmla="*/ T68 w 258"/>
                              <a:gd name="T70" fmla="+- 0 15658 15554"/>
                              <a:gd name="T71" fmla="*/ 15658 h 321"/>
                              <a:gd name="T72" fmla="+- 0 4759 4592"/>
                              <a:gd name="T73" fmla="*/ T72 w 258"/>
                              <a:gd name="T74" fmla="+- 0 15570 15554"/>
                              <a:gd name="T75" fmla="*/ 15570 h 321"/>
                              <a:gd name="T76" fmla="+- 0 4726 4592"/>
                              <a:gd name="T77" fmla="*/ T76 w 258"/>
                              <a:gd name="T78" fmla="+- 0 15554 15554"/>
                              <a:gd name="T79" fmla="*/ 15554 h 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58" h="321" extrusionOk="0">
                                <a:moveTo>
                                  <a:pt x="7" y="161"/>
                                </a:moveTo>
                                <a:cubicBezTo>
                                  <a:pt x="6" y="151"/>
                                  <a:pt x="2" y="94"/>
                                  <a:pt x="0" y="114"/>
                                </a:cubicBezTo>
                                <a:cubicBezTo>
                                  <a:pt x="5" y="137"/>
                                  <a:pt x="11" y="160"/>
                                  <a:pt x="18" y="182"/>
                                </a:cubicBezTo>
                                <a:cubicBezTo>
                                  <a:pt x="28" y="213"/>
                                  <a:pt x="41" y="245"/>
                                  <a:pt x="58" y="273"/>
                                </a:cubicBezTo>
                                <a:cubicBezTo>
                                  <a:pt x="67" y="288"/>
                                  <a:pt x="85" y="313"/>
                                  <a:pt x="103" y="319"/>
                                </a:cubicBezTo>
                                <a:cubicBezTo>
                                  <a:pt x="107" y="319"/>
                                  <a:pt x="112" y="320"/>
                                  <a:pt x="116" y="320"/>
                                </a:cubicBezTo>
                                <a:cubicBezTo>
                                  <a:pt x="122" y="297"/>
                                  <a:pt x="119" y="283"/>
                                  <a:pt x="112" y="260"/>
                                </a:cubicBezTo>
                                <a:cubicBezTo>
                                  <a:pt x="102" y="225"/>
                                  <a:pt x="92" y="191"/>
                                  <a:pt x="82" y="156"/>
                                </a:cubicBezTo>
                                <a:cubicBezTo>
                                  <a:pt x="74" y="125"/>
                                  <a:pt x="66" y="95"/>
                                  <a:pt x="58" y="64"/>
                                </a:cubicBezTo>
                                <a:cubicBezTo>
                                  <a:pt x="54" y="51"/>
                                  <a:pt x="53" y="47"/>
                                  <a:pt x="52" y="38"/>
                                </a:cubicBezTo>
                                <a:cubicBezTo>
                                  <a:pt x="54" y="55"/>
                                  <a:pt x="52" y="71"/>
                                  <a:pt x="69" y="82"/>
                                </a:cubicBezTo>
                                <a:cubicBezTo>
                                  <a:pt x="82" y="90"/>
                                  <a:pt x="101" y="82"/>
                                  <a:pt x="114" y="77"/>
                                </a:cubicBezTo>
                                <a:cubicBezTo>
                                  <a:pt x="128" y="71"/>
                                  <a:pt x="132" y="70"/>
                                  <a:pt x="139" y="64"/>
                                </a:cubicBezTo>
                                <a:cubicBezTo>
                                  <a:pt x="141" y="83"/>
                                  <a:pt x="141" y="102"/>
                                  <a:pt x="144" y="120"/>
                                </a:cubicBezTo>
                                <a:cubicBezTo>
                                  <a:pt x="148" y="148"/>
                                  <a:pt x="158" y="177"/>
                                  <a:pt x="172" y="202"/>
                                </a:cubicBezTo>
                                <a:cubicBezTo>
                                  <a:pt x="182" y="219"/>
                                  <a:pt x="200" y="242"/>
                                  <a:pt x="220" y="248"/>
                                </a:cubicBezTo>
                                <a:cubicBezTo>
                                  <a:pt x="243" y="254"/>
                                  <a:pt x="254" y="235"/>
                                  <a:pt x="257" y="215"/>
                                </a:cubicBezTo>
                                <a:cubicBezTo>
                                  <a:pt x="262" y="177"/>
                                  <a:pt x="241" y="137"/>
                                  <a:pt x="225" y="104"/>
                                </a:cubicBezTo>
                                <a:cubicBezTo>
                                  <a:pt x="209" y="71"/>
                                  <a:pt x="194" y="41"/>
                                  <a:pt x="167" y="16"/>
                                </a:cubicBezTo>
                                <a:cubicBezTo>
                                  <a:pt x="154" y="4"/>
                                  <a:pt x="150" y="2"/>
                                  <a:pt x="134" y="0"/>
                                </a:cubicBezTo>
                              </a:path>
                            </a:pathLst>
                          </a:custGeom>
                          <a:noFill/>
                          <a:ln w="12700" cap="rnd" algn="ctr">
                            <a:solidFill>
                              <a:srgbClr val="FF0000"/>
                            </a:solidFill>
                            <a:round/>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wps:wsp>
                        <wps:cNvPr id="224" name="Ink 494"/>
                        <wps:cNvSpPr>
                          <a:spLocks noRot="1" noChangeAspect="1" noEditPoints="1" noChangeArrowheads="1" noChangeShapeType="1" noTextEdit="1"/>
                        </wps:cNvSpPr>
                        <wps:spPr bwMode="auto">
                          <a:xfrm>
                            <a:off x="2937" y="8326"/>
                            <a:ext cx="156" cy="135"/>
                          </a:xfrm>
                          <a:custGeom>
                            <a:avLst/>
                            <a:gdLst>
                              <a:gd name="T0" fmla="+- 0 5265 5180"/>
                              <a:gd name="T1" fmla="*/ T0 w 275"/>
                              <a:gd name="T2" fmla="+- 0 15671 15660"/>
                              <a:gd name="T3" fmla="*/ 15671 h 238"/>
                              <a:gd name="T4" fmla="+- 0 5286 5180"/>
                              <a:gd name="T5" fmla="*/ T4 w 275"/>
                              <a:gd name="T6" fmla="+- 0 15660 15660"/>
                              <a:gd name="T7" fmla="*/ 15660 h 238"/>
                              <a:gd name="T8" fmla="+- 0 5258 5180"/>
                              <a:gd name="T9" fmla="*/ T8 w 275"/>
                              <a:gd name="T10" fmla="+- 0 15713 15660"/>
                              <a:gd name="T11" fmla="*/ 15713 h 238"/>
                              <a:gd name="T12" fmla="+- 0 5202 5180"/>
                              <a:gd name="T13" fmla="*/ T12 w 275"/>
                              <a:gd name="T14" fmla="+- 0 15796 15660"/>
                              <a:gd name="T15" fmla="*/ 15796 h 238"/>
                              <a:gd name="T16" fmla="+- 0 5180 5180"/>
                              <a:gd name="T17" fmla="*/ T16 w 275"/>
                              <a:gd name="T18" fmla="+- 0 15854 15660"/>
                              <a:gd name="T19" fmla="*/ 15854 h 238"/>
                              <a:gd name="T20" fmla="+- 0 5248 5180"/>
                              <a:gd name="T21" fmla="*/ T20 w 275"/>
                              <a:gd name="T22" fmla="+- 0 15840 15660"/>
                              <a:gd name="T23" fmla="*/ 15840 h 238"/>
                              <a:gd name="T24" fmla="+- 0 5341 5180"/>
                              <a:gd name="T25" fmla="*/ T24 w 275"/>
                              <a:gd name="T26" fmla="+- 0 15770 15660"/>
                              <a:gd name="T27" fmla="*/ 15770 h 238"/>
                              <a:gd name="T28" fmla="+- 0 5351 5180"/>
                              <a:gd name="T29" fmla="*/ T28 w 275"/>
                              <a:gd name="T30" fmla="+- 0 15725 15660"/>
                              <a:gd name="T31" fmla="*/ 15725 h 238"/>
                              <a:gd name="T32" fmla="+- 0 5385 5180"/>
                              <a:gd name="T33" fmla="*/ T32 w 275"/>
                              <a:gd name="T34" fmla="+- 0 15717 15660"/>
                              <a:gd name="T35" fmla="*/ 15717 h 238"/>
                              <a:gd name="T36" fmla="+- 0 5367 5180"/>
                              <a:gd name="T37" fmla="*/ T36 w 275"/>
                              <a:gd name="T38" fmla="+- 0 15767 15660"/>
                              <a:gd name="T39" fmla="*/ 15767 h 238"/>
                              <a:gd name="T40" fmla="+- 0 5345 5180"/>
                              <a:gd name="T41" fmla="*/ T40 w 275"/>
                              <a:gd name="T42" fmla="+- 0 15837 15660"/>
                              <a:gd name="T43" fmla="*/ 15837 h 238"/>
                              <a:gd name="T44" fmla="+- 0 5357 5180"/>
                              <a:gd name="T45" fmla="*/ T44 w 275"/>
                              <a:gd name="T46" fmla="+- 0 15891 15660"/>
                              <a:gd name="T47" fmla="*/ 15891 h 238"/>
                              <a:gd name="T48" fmla="+- 0 5404 5180"/>
                              <a:gd name="T49" fmla="*/ T48 w 275"/>
                              <a:gd name="T50" fmla="+- 0 15886 15660"/>
                              <a:gd name="T51" fmla="*/ 15886 h 238"/>
                              <a:gd name="T52" fmla="+- 0 5447 5180"/>
                              <a:gd name="T53" fmla="*/ T52 w 275"/>
                              <a:gd name="T54" fmla="+- 0 15833 15660"/>
                              <a:gd name="T55" fmla="*/ 15833 h 238"/>
                              <a:gd name="T56" fmla="+- 0 5448 5180"/>
                              <a:gd name="T57" fmla="*/ T56 w 275"/>
                              <a:gd name="T58" fmla="+- 0 15768 15660"/>
                              <a:gd name="T59" fmla="*/ 15768 h 238"/>
                              <a:gd name="T60" fmla="+- 0 5402 5180"/>
                              <a:gd name="T61" fmla="*/ T60 w 275"/>
                              <a:gd name="T62" fmla="+- 0 15729 15660"/>
                              <a:gd name="T63" fmla="*/ 15729 h 238"/>
                              <a:gd name="T64" fmla="+- 0 5368 5180"/>
                              <a:gd name="T65" fmla="*/ T64 w 275"/>
                              <a:gd name="T66" fmla="+- 0 15740 15660"/>
                              <a:gd name="T67" fmla="*/ 15740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5" h="238" extrusionOk="0">
                                <a:moveTo>
                                  <a:pt x="85" y="11"/>
                                </a:moveTo>
                                <a:cubicBezTo>
                                  <a:pt x="96" y="4"/>
                                  <a:pt x="98" y="2"/>
                                  <a:pt x="106" y="0"/>
                                </a:cubicBezTo>
                                <a:cubicBezTo>
                                  <a:pt x="98" y="18"/>
                                  <a:pt x="89" y="36"/>
                                  <a:pt x="78" y="53"/>
                                </a:cubicBezTo>
                                <a:cubicBezTo>
                                  <a:pt x="59" y="81"/>
                                  <a:pt x="39" y="107"/>
                                  <a:pt x="22" y="136"/>
                                </a:cubicBezTo>
                                <a:cubicBezTo>
                                  <a:pt x="11" y="155"/>
                                  <a:pt x="2" y="172"/>
                                  <a:pt x="0" y="194"/>
                                </a:cubicBezTo>
                                <a:cubicBezTo>
                                  <a:pt x="28" y="199"/>
                                  <a:pt x="42" y="192"/>
                                  <a:pt x="68" y="180"/>
                                </a:cubicBezTo>
                                <a:cubicBezTo>
                                  <a:pt x="102" y="164"/>
                                  <a:pt x="142" y="143"/>
                                  <a:pt x="161" y="110"/>
                                </a:cubicBezTo>
                                <a:cubicBezTo>
                                  <a:pt x="172" y="92"/>
                                  <a:pt x="155" y="73"/>
                                  <a:pt x="171" y="65"/>
                                </a:cubicBezTo>
                                <a:cubicBezTo>
                                  <a:pt x="180" y="60"/>
                                  <a:pt x="195" y="59"/>
                                  <a:pt x="205" y="57"/>
                                </a:cubicBezTo>
                                <a:cubicBezTo>
                                  <a:pt x="203" y="78"/>
                                  <a:pt x="195" y="87"/>
                                  <a:pt x="187" y="107"/>
                                </a:cubicBezTo>
                                <a:cubicBezTo>
                                  <a:pt x="177" y="130"/>
                                  <a:pt x="167" y="152"/>
                                  <a:pt x="165" y="177"/>
                                </a:cubicBezTo>
                                <a:cubicBezTo>
                                  <a:pt x="163" y="193"/>
                                  <a:pt x="163" y="219"/>
                                  <a:pt x="177" y="231"/>
                                </a:cubicBezTo>
                                <a:cubicBezTo>
                                  <a:pt x="192" y="244"/>
                                  <a:pt x="210" y="234"/>
                                  <a:pt x="224" y="226"/>
                                </a:cubicBezTo>
                                <a:cubicBezTo>
                                  <a:pt x="245" y="214"/>
                                  <a:pt x="258" y="195"/>
                                  <a:pt x="267" y="173"/>
                                </a:cubicBezTo>
                                <a:cubicBezTo>
                                  <a:pt x="276" y="152"/>
                                  <a:pt x="277" y="129"/>
                                  <a:pt x="268" y="108"/>
                                </a:cubicBezTo>
                                <a:cubicBezTo>
                                  <a:pt x="260" y="90"/>
                                  <a:pt x="243" y="71"/>
                                  <a:pt x="222" y="69"/>
                                </a:cubicBezTo>
                                <a:cubicBezTo>
                                  <a:pt x="209" y="68"/>
                                  <a:pt x="198" y="74"/>
                                  <a:pt x="188" y="80"/>
                                </a:cubicBezTo>
                              </a:path>
                            </a:pathLst>
                          </a:custGeom>
                          <a:noFill/>
                          <a:ln w="12700" cap="rnd" algn="ctr">
                            <a:solidFill>
                              <a:srgbClr val="FF0000"/>
                            </a:solidFill>
                            <a:round/>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wps:wsp>
                        <wps:cNvPr id="225" name="Ink 495"/>
                        <wps:cNvSpPr>
                          <a:spLocks noRot="1" noChangeAspect="1" noEditPoints="1" noChangeArrowheads="1" noChangeShapeType="1" noTextEdit="1"/>
                        </wps:cNvSpPr>
                        <wps:spPr bwMode="auto">
                          <a:xfrm>
                            <a:off x="2504" y="8714"/>
                            <a:ext cx="160" cy="137"/>
                          </a:xfrm>
                          <a:custGeom>
                            <a:avLst/>
                            <a:gdLst>
                              <a:gd name="T0" fmla="+- 0 4542 4416"/>
                              <a:gd name="T1" fmla="*/ T0 w 283"/>
                              <a:gd name="T2" fmla="+- 0 16365 16344"/>
                              <a:gd name="T3" fmla="*/ 16365 h 242"/>
                              <a:gd name="T4" fmla="+- 0 4537 4416"/>
                              <a:gd name="T5" fmla="*/ T4 w 283"/>
                              <a:gd name="T6" fmla="+- 0 16363 16344"/>
                              <a:gd name="T7" fmla="*/ 16363 h 242"/>
                              <a:gd name="T8" fmla="+- 0 4489 4416"/>
                              <a:gd name="T9" fmla="*/ T8 w 283"/>
                              <a:gd name="T10" fmla="+- 0 16416 16344"/>
                              <a:gd name="T11" fmla="*/ 16416 h 242"/>
                              <a:gd name="T12" fmla="+- 0 4423 4416"/>
                              <a:gd name="T13" fmla="*/ T12 w 283"/>
                              <a:gd name="T14" fmla="+- 0 16496 16344"/>
                              <a:gd name="T15" fmla="*/ 16496 h 242"/>
                              <a:gd name="T16" fmla="+- 0 4425 4416"/>
                              <a:gd name="T17" fmla="*/ T16 w 283"/>
                              <a:gd name="T18" fmla="+- 0 16543 16344"/>
                              <a:gd name="T19" fmla="*/ 16543 h 242"/>
                              <a:gd name="T20" fmla="+- 0 4479 4416"/>
                              <a:gd name="T21" fmla="*/ T20 w 283"/>
                              <a:gd name="T22" fmla="+- 0 16557 16344"/>
                              <a:gd name="T23" fmla="*/ 16557 h 242"/>
                              <a:gd name="T24" fmla="+- 0 4555 4416"/>
                              <a:gd name="T25" fmla="*/ T24 w 283"/>
                              <a:gd name="T26" fmla="+- 0 16518 16344"/>
                              <a:gd name="T27" fmla="*/ 16518 h 242"/>
                              <a:gd name="T28" fmla="+- 0 4592 4416"/>
                              <a:gd name="T29" fmla="*/ T28 w 283"/>
                              <a:gd name="T30" fmla="+- 0 16460 16344"/>
                              <a:gd name="T31" fmla="*/ 16460 h 242"/>
                              <a:gd name="T32" fmla="+- 0 4623 4416"/>
                              <a:gd name="T33" fmla="*/ T32 w 283"/>
                              <a:gd name="T34" fmla="+- 0 16378 16344"/>
                              <a:gd name="T35" fmla="*/ 16378 h 242"/>
                              <a:gd name="T36" fmla="+- 0 4627 4416"/>
                              <a:gd name="T37" fmla="*/ T36 w 283"/>
                              <a:gd name="T38" fmla="+- 0 16365 16344"/>
                              <a:gd name="T39" fmla="*/ 16365 h 242"/>
                              <a:gd name="T40" fmla="+- 0 4628 4416"/>
                              <a:gd name="T41" fmla="*/ T40 w 283"/>
                              <a:gd name="T42" fmla="+- 0 16412 16344"/>
                              <a:gd name="T43" fmla="*/ 16412 h 242"/>
                              <a:gd name="T44" fmla="+- 0 4610 4416"/>
                              <a:gd name="T45" fmla="*/ T44 w 283"/>
                              <a:gd name="T46" fmla="+- 0 16491 16344"/>
                              <a:gd name="T47" fmla="*/ 16491 h 242"/>
                              <a:gd name="T48" fmla="+- 0 4595 4416"/>
                              <a:gd name="T49" fmla="*/ T48 w 283"/>
                              <a:gd name="T50" fmla="+- 0 16585 16344"/>
                              <a:gd name="T51" fmla="*/ 16585 h 242"/>
                              <a:gd name="T52" fmla="+- 0 4619 4416"/>
                              <a:gd name="T53" fmla="*/ T52 w 283"/>
                              <a:gd name="T54" fmla="+- 0 16544 16344"/>
                              <a:gd name="T55" fmla="*/ 16544 h 242"/>
                              <a:gd name="T56" fmla="+- 0 4658 4416"/>
                              <a:gd name="T57" fmla="*/ T56 w 283"/>
                              <a:gd name="T58" fmla="+- 0 16450 16344"/>
                              <a:gd name="T59" fmla="*/ 16450 h 242"/>
                              <a:gd name="T60" fmla="+- 0 4683 4416"/>
                              <a:gd name="T61" fmla="*/ T60 w 283"/>
                              <a:gd name="T62" fmla="+- 0 16389 16344"/>
                              <a:gd name="T63" fmla="*/ 16389 h 242"/>
                              <a:gd name="T64" fmla="+- 0 4698 4416"/>
                              <a:gd name="T65" fmla="*/ T64 w 283"/>
                              <a:gd name="T66" fmla="+- 0 16354 16344"/>
                              <a:gd name="T67" fmla="*/ 16354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3" h="242" extrusionOk="0">
                                <a:moveTo>
                                  <a:pt x="126" y="21"/>
                                </a:moveTo>
                                <a:cubicBezTo>
                                  <a:pt x="135" y="-5"/>
                                  <a:pt x="136" y="2"/>
                                  <a:pt x="121" y="19"/>
                                </a:cubicBezTo>
                                <a:cubicBezTo>
                                  <a:pt x="105" y="37"/>
                                  <a:pt x="89" y="55"/>
                                  <a:pt x="73" y="72"/>
                                </a:cubicBezTo>
                                <a:cubicBezTo>
                                  <a:pt x="49" y="97"/>
                                  <a:pt x="23" y="120"/>
                                  <a:pt x="7" y="152"/>
                                </a:cubicBezTo>
                                <a:cubicBezTo>
                                  <a:pt x="0" y="167"/>
                                  <a:pt x="-4" y="186"/>
                                  <a:pt x="9" y="199"/>
                                </a:cubicBezTo>
                                <a:cubicBezTo>
                                  <a:pt x="22" y="212"/>
                                  <a:pt x="45" y="215"/>
                                  <a:pt x="63" y="213"/>
                                </a:cubicBezTo>
                                <a:cubicBezTo>
                                  <a:pt x="93" y="210"/>
                                  <a:pt x="118" y="196"/>
                                  <a:pt x="139" y="174"/>
                                </a:cubicBezTo>
                                <a:cubicBezTo>
                                  <a:pt x="155" y="158"/>
                                  <a:pt x="166" y="136"/>
                                  <a:pt x="176" y="116"/>
                                </a:cubicBezTo>
                                <a:cubicBezTo>
                                  <a:pt x="188" y="90"/>
                                  <a:pt x="198" y="62"/>
                                  <a:pt x="207" y="34"/>
                                </a:cubicBezTo>
                                <a:cubicBezTo>
                                  <a:pt x="208" y="30"/>
                                  <a:pt x="210" y="25"/>
                                  <a:pt x="211" y="21"/>
                                </a:cubicBezTo>
                                <a:cubicBezTo>
                                  <a:pt x="216" y="36"/>
                                  <a:pt x="214" y="51"/>
                                  <a:pt x="212" y="68"/>
                                </a:cubicBezTo>
                                <a:cubicBezTo>
                                  <a:pt x="208" y="95"/>
                                  <a:pt x="200" y="121"/>
                                  <a:pt x="194" y="147"/>
                                </a:cubicBezTo>
                                <a:cubicBezTo>
                                  <a:pt x="187" y="178"/>
                                  <a:pt x="178" y="209"/>
                                  <a:pt x="179" y="241"/>
                                </a:cubicBezTo>
                                <a:cubicBezTo>
                                  <a:pt x="194" y="229"/>
                                  <a:pt x="195" y="218"/>
                                  <a:pt x="203" y="200"/>
                                </a:cubicBezTo>
                                <a:cubicBezTo>
                                  <a:pt x="217" y="169"/>
                                  <a:pt x="229" y="137"/>
                                  <a:pt x="242" y="106"/>
                                </a:cubicBezTo>
                                <a:cubicBezTo>
                                  <a:pt x="251" y="85"/>
                                  <a:pt x="260" y="66"/>
                                  <a:pt x="267" y="45"/>
                                </a:cubicBezTo>
                                <a:cubicBezTo>
                                  <a:pt x="271" y="32"/>
                                  <a:pt x="277" y="23"/>
                                  <a:pt x="282" y="10"/>
                                </a:cubicBezTo>
                              </a:path>
                            </a:pathLst>
                          </a:custGeom>
                          <a:noFill/>
                          <a:ln w="12700" cap="rnd" algn="ctr">
                            <a:solidFill>
                              <a:srgbClr val="FF0000"/>
                            </a:solidFill>
                            <a:round/>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wps:wsp>
                        <wps:cNvPr id="226" name="Ink 496"/>
                        <wps:cNvSpPr>
                          <a:spLocks noRot="1" noChangeAspect="1" noEditPoints="1" noChangeArrowheads="1" noChangeShapeType="1" noTextEdit="1"/>
                        </wps:cNvSpPr>
                        <wps:spPr bwMode="auto">
                          <a:xfrm>
                            <a:off x="2750" y="8587"/>
                            <a:ext cx="12" cy="127"/>
                          </a:xfrm>
                          <a:custGeom>
                            <a:avLst/>
                            <a:gdLst>
                              <a:gd name="T0" fmla="+- 0 4870 4850"/>
                              <a:gd name="T1" fmla="*/ T0 w 21"/>
                              <a:gd name="T2" fmla="+- 0 16120 16120"/>
                              <a:gd name="T3" fmla="*/ 16120 h 225"/>
                              <a:gd name="T4" fmla="+- 0 4867 4850"/>
                              <a:gd name="T5" fmla="*/ T4 w 21"/>
                              <a:gd name="T6" fmla="+- 0 16163 16120"/>
                              <a:gd name="T7" fmla="*/ 16163 h 225"/>
                              <a:gd name="T8" fmla="+- 0 4860 4850"/>
                              <a:gd name="T9" fmla="*/ T8 w 21"/>
                              <a:gd name="T10" fmla="+- 0 16218 16120"/>
                              <a:gd name="T11" fmla="*/ 16218 h 225"/>
                              <a:gd name="T12" fmla="+- 0 4851 4850"/>
                              <a:gd name="T13" fmla="*/ T12 w 21"/>
                              <a:gd name="T14" fmla="+- 0 16299 16120"/>
                              <a:gd name="T15" fmla="*/ 16299 h 225"/>
                              <a:gd name="T16" fmla="+- 0 4850 4850"/>
                              <a:gd name="T17" fmla="*/ T16 w 21"/>
                              <a:gd name="T18" fmla="+- 0 16344 16120"/>
                              <a:gd name="T19" fmla="*/ 16344 h 225"/>
                              <a:gd name="T20" fmla="+- 0 4860 4850"/>
                              <a:gd name="T21" fmla="*/ T20 w 21"/>
                              <a:gd name="T22" fmla="+- 0 16292 16120"/>
                              <a:gd name="T23" fmla="*/ 16292 h 225"/>
                              <a:gd name="T24" fmla="+- 0 4864 4850"/>
                              <a:gd name="T25" fmla="*/ T24 w 21"/>
                              <a:gd name="T26" fmla="+- 0 16276 16120"/>
                              <a:gd name="T27" fmla="*/ 16276 h 225"/>
                            </a:gdLst>
                            <a:ahLst/>
                            <a:cxnLst>
                              <a:cxn ang="0">
                                <a:pos x="T1" y="T3"/>
                              </a:cxn>
                              <a:cxn ang="0">
                                <a:pos x="T5" y="T7"/>
                              </a:cxn>
                              <a:cxn ang="0">
                                <a:pos x="T9" y="T11"/>
                              </a:cxn>
                              <a:cxn ang="0">
                                <a:pos x="T13" y="T15"/>
                              </a:cxn>
                              <a:cxn ang="0">
                                <a:pos x="T17" y="T19"/>
                              </a:cxn>
                              <a:cxn ang="0">
                                <a:pos x="T21" y="T23"/>
                              </a:cxn>
                              <a:cxn ang="0">
                                <a:pos x="T25" y="T27"/>
                              </a:cxn>
                            </a:cxnLst>
                            <a:rect l="0" t="0" r="r" b="b"/>
                            <a:pathLst>
                              <a:path w="21" h="225" extrusionOk="0">
                                <a:moveTo>
                                  <a:pt x="20" y="0"/>
                                </a:moveTo>
                                <a:cubicBezTo>
                                  <a:pt x="19" y="15"/>
                                  <a:pt x="19" y="28"/>
                                  <a:pt x="17" y="43"/>
                                </a:cubicBezTo>
                                <a:cubicBezTo>
                                  <a:pt x="15" y="61"/>
                                  <a:pt x="12" y="80"/>
                                  <a:pt x="10" y="98"/>
                                </a:cubicBezTo>
                                <a:cubicBezTo>
                                  <a:pt x="7" y="125"/>
                                  <a:pt x="3" y="152"/>
                                  <a:pt x="1" y="179"/>
                                </a:cubicBezTo>
                                <a:cubicBezTo>
                                  <a:pt x="0" y="194"/>
                                  <a:pt x="0" y="209"/>
                                  <a:pt x="0" y="224"/>
                                </a:cubicBezTo>
                                <a:cubicBezTo>
                                  <a:pt x="4" y="206"/>
                                  <a:pt x="7" y="190"/>
                                  <a:pt x="10" y="172"/>
                                </a:cubicBezTo>
                                <a:cubicBezTo>
                                  <a:pt x="11" y="167"/>
                                  <a:pt x="13" y="161"/>
                                  <a:pt x="14" y="156"/>
                                </a:cubicBezTo>
                              </a:path>
                            </a:pathLst>
                          </a:custGeom>
                          <a:noFill/>
                          <a:ln w="12700" cap="rnd" algn="ctr">
                            <a:solidFill>
                              <a:srgbClr val="FF0000"/>
                            </a:solidFill>
                            <a:round/>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wps:wsp>
                        <wps:cNvPr id="227" name="Ink 497"/>
                        <wps:cNvSpPr>
                          <a:spLocks noRot="1" noChangeAspect="1" noEditPoints="1" noChangeArrowheads="1" noChangeShapeType="1" noTextEdit="1"/>
                        </wps:cNvSpPr>
                        <wps:spPr bwMode="auto">
                          <a:xfrm>
                            <a:off x="2789" y="8587"/>
                            <a:ext cx="50" cy="46"/>
                          </a:xfrm>
                          <a:custGeom>
                            <a:avLst/>
                            <a:gdLst>
                              <a:gd name="T0" fmla="+- 0 4920 4920"/>
                              <a:gd name="T1" fmla="*/ T0 w 88"/>
                              <a:gd name="T2" fmla="+- 0 16200 16120"/>
                              <a:gd name="T3" fmla="*/ 16200 h 81"/>
                              <a:gd name="T4" fmla="+- 0 4972 4920"/>
                              <a:gd name="T5" fmla="*/ T4 w 88"/>
                              <a:gd name="T6" fmla="+- 0 16163 16120"/>
                              <a:gd name="T7" fmla="*/ 16163 h 81"/>
                              <a:gd name="T8" fmla="+- 0 5007 4920"/>
                              <a:gd name="T9" fmla="*/ T8 w 88"/>
                              <a:gd name="T10" fmla="+- 0 16120 16120"/>
                              <a:gd name="T11" fmla="*/ 16120 h 81"/>
                            </a:gdLst>
                            <a:ahLst/>
                            <a:cxnLst>
                              <a:cxn ang="0">
                                <a:pos x="T1" y="T3"/>
                              </a:cxn>
                              <a:cxn ang="0">
                                <a:pos x="T5" y="T7"/>
                              </a:cxn>
                              <a:cxn ang="0">
                                <a:pos x="T9" y="T11"/>
                              </a:cxn>
                            </a:cxnLst>
                            <a:rect l="0" t="0" r="r" b="b"/>
                            <a:pathLst>
                              <a:path w="88" h="81" extrusionOk="0">
                                <a:moveTo>
                                  <a:pt x="0" y="80"/>
                                </a:moveTo>
                                <a:cubicBezTo>
                                  <a:pt x="24" y="68"/>
                                  <a:pt x="32" y="59"/>
                                  <a:pt x="52" y="43"/>
                                </a:cubicBezTo>
                                <a:cubicBezTo>
                                  <a:pt x="71" y="28"/>
                                  <a:pt x="74" y="20"/>
                                  <a:pt x="87" y="0"/>
                                </a:cubicBezTo>
                              </a:path>
                            </a:pathLst>
                          </a:custGeom>
                          <a:noFill/>
                          <a:ln w="12700" cap="rnd" algn="ctr">
                            <a:solidFill>
                              <a:srgbClr val="FF0000"/>
                            </a:solidFill>
                            <a:round/>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wps:wsp>
                        <wps:cNvPr id="228" name="Ink 498"/>
                        <wps:cNvSpPr>
                          <a:spLocks noRot="1" noChangeAspect="1" noEditPoints="1" noChangeArrowheads="1" noChangeShapeType="1" noTextEdit="1"/>
                        </wps:cNvSpPr>
                        <wps:spPr bwMode="auto">
                          <a:xfrm>
                            <a:off x="3246" y="8580"/>
                            <a:ext cx="200" cy="166"/>
                          </a:xfrm>
                          <a:custGeom>
                            <a:avLst/>
                            <a:gdLst>
                              <a:gd name="T0" fmla="+- 0 5745 5726"/>
                              <a:gd name="T1" fmla="*/ T0 w 353"/>
                              <a:gd name="T2" fmla="+- 0 16124 16107"/>
                              <a:gd name="T3" fmla="*/ 16124 h 293"/>
                              <a:gd name="T4" fmla="+- 0 5726 5726"/>
                              <a:gd name="T5" fmla="*/ T4 w 353"/>
                              <a:gd name="T6" fmla="+- 0 16109 16107"/>
                              <a:gd name="T7" fmla="*/ 16109 h 293"/>
                              <a:gd name="T8" fmla="+- 0 5750 5726"/>
                              <a:gd name="T9" fmla="*/ T8 w 353"/>
                              <a:gd name="T10" fmla="+- 0 16162 16107"/>
                              <a:gd name="T11" fmla="*/ 16162 h 293"/>
                              <a:gd name="T12" fmla="+- 0 5784 5726"/>
                              <a:gd name="T13" fmla="*/ T12 w 353"/>
                              <a:gd name="T14" fmla="+- 0 16228 16107"/>
                              <a:gd name="T15" fmla="*/ 16228 h 293"/>
                              <a:gd name="T16" fmla="+- 0 5821 5726"/>
                              <a:gd name="T17" fmla="*/ T16 w 353"/>
                              <a:gd name="T18" fmla="+- 0 16291 16107"/>
                              <a:gd name="T19" fmla="*/ 16291 h 293"/>
                              <a:gd name="T20" fmla="+- 0 5848 5726"/>
                              <a:gd name="T21" fmla="*/ T20 w 353"/>
                              <a:gd name="T22" fmla="+- 0 16339 16107"/>
                              <a:gd name="T23" fmla="*/ 16339 h 293"/>
                              <a:gd name="T24" fmla="+- 0 5865 5726"/>
                              <a:gd name="T25" fmla="*/ T24 w 353"/>
                              <a:gd name="T26" fmla="+- 0 16381 16107"/>
                              <a:gd name="T27" fmla="*/ 16381 h 293"/>
                              <a:gd name="T28" fmla="+- 0 5739 5726"/>
                              <a:gd name="T29" fmla="*/ T28 w 353"/>
                              <a:gd name="T30" fmla="+- 0 16346 16107"/>
                              <a:gd name="T31" fmla="*/ 16346 h 293"/>
                              <a:gd name="T32" fmla="+- 0 5728 5726"/>
                              <a:gd name="T33" fmla="*/ T32 w 353"/>
                              <a:gd name="T34" fmla="+- 0 16343 16107"/>
                              <a:gd name="T35" fmla="*/ 16343 h 293"/>
                              <a:gd name="T36" fmla="+- 0 5768 5726"/>
                              <a:gd name="T37" fmla="*/ T36 w 353"/>
                              <a:gd name="T38" fmla="+- 0 16297 16107"/>
                              <a:gd name="T39" fmla="*/ 16297 h 293"/>
                              <a:gd name="T40" fmla="+- 0 5812 5726"/>
                              <a:gd name="T41" fmla="*/ T40 w 353"/>
                              <a:gd name="T42" fmla="+- 0 16235 16107"/>
                              <a:gd name="T43" fmla="*/ 16235 h 293"/>
                              <a:gd name="T44" fmla="+- 0 5839 5726"/>
                              <a:gd name="T45" fmla="*/ T44 w 353"/>
                              <a:gd name="T46" fmla="+- 0 16180 16107"/>
                              <a:gd name="T47" fmla="*/ 16180 h 293"/>
                              <a:gd name="T48" fmla="+- 0 5852 5726"/>
                              <a:gd name="T49" fmla="*/ T48 w 353"/>
                              <a:gd name="T50" fmla="+- 0 16143 16107"/>
                              <a:gd name="T51" fmla="*/ 16143 h 293"/>
                              <a:gd name="T52" fmla="+- 0 5919 5726"/>
                              <a:gd name="T53" fmla="*/ T52 w 353"/>
                              <a:gd name="T54" fmla="+- 0 16107 16107"/>
                              <a:gd name="T55" fmla="*/ 16107 h 293"/>
                              <a:gd name="T56" fmla="+- 0 5944 5726"/>
                              <a:gd name="T57" fmla="*/ T56 w 353"/>
                              <a:gd name="T58" fmla="+- 0 16157 16107"/>
                              <a:gd name="T59" fmla="*/ 16157 h 293"/>
                              <a:gd name="T60" fmla="+- 0 5982 5726"/>
                              <a:gd name="T61" fmla="*/ T60 w 353"/>
                              <a:gd name="T62" fmla="+- 0 16237 16107"/>
                              <a:gd name="T63" fmla="*/ 16237 h 293"/>
                              <a:gd name="T64" fmla="+- 0 6023 5726"/>
                              <a:gd name="T65" fmla="*/ T64 w 353"/>
                              <a:gd name="T66" fmla="+- 0 16315 16107"/>
                              <a:gd name="T67" fmla="*/ 16315 h 293"/>
                              <a:gd name="T68" fmla="+- 0 6046 5726"/>
                              <a:gd name="T69" fmla="*/ T68 w 353"/>
                              <a:gd name="T70" fmla="+- 0 16367 16107"/>
                              <a:gd name="T71" fmla="*/ 16367 h 293"/>
                              <a:gd name="T72" fmla="+- 0 6046 5726"/>
                              <a:gd name="T73" fmla="*/ T72 w 353"/>
                              <a:gd name="T74" fmla="+- 0 16388 16107"/>
                              <a:gd name="T75" fmla="*/ 16388 h 293"/>
                              <a:gd name="T76" fmla="+- 0 6078 5726"/>
                              <a:gd name="T77" fmla="*/ T76 w 353"/>
                              <a:gd name="T78" fmla="+- 0 16112 16107"/>
                              <a:gd name="T79" fmla="*/ 16112 h 293"/>
                              <a:gd name="T80" fmla="+- 0 6048 5726"/>
                              <a:gd name="T81" fmla="*/ T80 w 353"/>
                              <a:gd name="T82" fmla="+- 0 16183 16107"/>
                              <a:gd name="T83" fmla="*/ 16183 h 293"/>
                              <a:gd name="T84" fmla="+- 0 6007 5726"/>
                              <a:gd name="T85" fmla="*/ T84 w 353"/>
                              <a:gd name="T86" fmla="+- 0 16254 16107"/>
                              <a:gd name="T87" fmla="*/ 16254 h 293"/>
                              <a:gd name="T88" fmla="+- 0 5962 5726"/>
                              <a:gd name="T89" fmla="*/ T88 w 353"/>
                              <a:gd name="T90" fmla="+- 0 16318 16107"/>
                              <a:gd name="T91" fmla="*/ 16318 h 293"/>
                              <a:gd name="T92" fmla="+- 0 5948 5726"/>
                              <a:gd name="T93" fmla="*/ T92 w 353"/>
                              <a:gd name="T94" fmla="+- 0 16361 16107"/>
                              <a:gd name="T95" fmla="*/ 16361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53" h="293" extrusionOk="0">
                                <a:moveTo>
                                  <a:pt x="19" y="17"/>
                                </a:moveTo>
                                <a:cubicBezTo>
                                  <a:pt x="10" y="9"/>
                                  <a:pt x="7" y="6"/>
                                  <a:pt x="0" y="2"/>
                                </a:cubicBezTo>
                                <a:cubicBezTo>
                                  <a:pt x="7" y="20"/>
                                  <a:pt x="16" y="37"/>
                                  <a:pt x="24" y="55"/>
                                </a:cubicBezTo>
                                <a:cubicBezTo>
                                  <a:pt x="34" y="78"/>
                                  <a:pt x="46" y="99"/>
                                  <a:pt x="58" y="121"/>
                                </a:cubicBezTo>
                                <a:cubicBezTo>
                                  <a:pt x="70" y="142"/>
                                  <a:pt x="82" y="163"/>
                                  <a:pt x="95" y="184"/>
                                </a:cubicBezTo>
                                <a:cubicBezTo>
                                  <a:pt x="105" y="200"/>
                                  <a:pt x="114" y="215"/>
                                  <a:pt x="122" y="232"/>
                                </a:cubicBezTo>
                                <a:cubicBezTo>
                                  <a:pt x="129" y="246"/>
                                  <a:pt x="134" y="259"/>
                                  <a:pt x="139" y="274"/>
                                </a:cubicBezTo>
                              </a:path>
                              <a:path w="353" h="293" extrusionOk="0">
                                <a:moveTo>
                                  <a:pt x="13" y="239"/>
                                </a:moveTo>
                                <a:cubicBezTo>
                                  <a:pt x="9" y="238"/>
                                  <a:pt x="6" y="237"/>
                                  <a:pt x="2" y="236"/>
                                </a:cubicBezTo>
                                <a:cubicBezTo>
                                  <a:pt x="15" y="221"/>
                                  <a:pt x="30" y="206"/>
                                  <a:pt x="42" y="190"/>
                                </a:cubicBezTo>
                                <a:cubicBezTo>
                                  <a:pt x="57" y="170"/>
                                  <a:pt x="73" y="149"/>
                                  <a:pt x="86" y="128"/>
                                </a:cubicBezTo>
                                <a:cubicBezTo>
                                  <a:pt x="97" y="110"/>
                                  <a:pt x="104" y="91"/>
                                  <a:pt x="113" y="73"/>
                                </a:cubicBezTo>
                                <a:cubicBezTo>
                                  <a:pt x="119" y="61"/>
                                  <a:pt x="122" y="49"/>
                                  <a:pt x="126" y="36"/>
                                </a:cubicBezTo>
                              </a:path>
                              <a:path w="353" h="293" extrusionOk="0">
                                <a:moveTo>
                                  <a:pt x="193" y="0"/>
                                </a:moveTo>
                                <a:cubicBezTo>
                                  <a:pt x="200" y="18"/>
                                  <a:pt x="210" y="33"/>
                                  <a:pt x="218" y="50"/>
                                </a:cubicBezTo>
                                <a:cubicBezTo>
                                  <a:pt x="231" y="77"/>
                                  <a:pt x="243" y="103"/>
                                  <a:pt x="256" y="130"/>
                                </a:cubicBezTo>
                                <a:cubicBezTo>
                                  <a:pt x="269" y="156"/>
                                  <a:pt x="284" y="182"/>
                                  <a:pt x="297" y="208"/>
                                </a:cubicBezTo>
                                <a:cubicBezTo>
                                  <a:pt x="306" y="225"/>
                                  <a:pt x="314" y="242"/>
                                  <a:pt x="320" y="260"/>
                                </a:cubicBezTo>
                                <a:cubicBezTo>
                                  <a:pt x="324" y="273"/>
                                  <a:pt x="340" y="302"/>
                                  <a:pt x="320" y="281"/>
                                </a:cubicBezTo>
                              </a:path>
                              <a:path w="353" h="293" extrusionOk="0">
                                <a:moveTo>
                                  <a:pt x="352" y="5"/>
                                </a:moveTo>
                                <a:cubicBezTo>
                                  <a:pt x="340" y="28"/>
                                  <a:pt x="334" y="53"/>
                                  <a:pt x="322" y="76"/>
                                </a:cubicBezTo>
                                <a:cubicBezTo>
                                  <a:pt x="310" y="100"/>
                                  <a:pt x="296" y="124"/>
                                  <a:pt x="281" y="147"/>
                                </a:cubicBezTo>
                                <a:cubicBezTo>
                                  <a:pt x="267" y="169"/>
                                  <a:pt x="250" y="189"/>
                                  <a:pt x="236" y="211"/>
                                </a:cubicBezTo>
                                <a:cubicBezTo>
                                  <a:pt x="226" y="227"/>
                                  <a:pt x="218" y="237"/>
                                  <a:pt x="222" y="254"/>
                                </a:cubicBezTo>
                              </a:path>
                            </a:pathLst>
                          </a:custGeom>
                          <a:noFill/>
                          <a:ln w="12700" cap="rnd" algn="ctr">
                            <a:solidFill>
                              <a:srgbClr val="000000"/>
                            </a:solidFill>
                            <a:round/>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wps:wsp>
                        <wps:cNvPr id="229" name="Ink 499"/>
                        <wps:cNvSpPr>
                          <a:spLocks noRot="1" noChangeAspect="1" noEditPoints="1" noChangeArrowheads="1" noChangeShapeType="1" noTextEdit="1"/>
                        </wps:cNvSpPr>
                        <wps:spPr bwMode="auto">
                          <a:xfrm>
                            <a:off x="3211" y="9313"/>
                            <a:ext cx="229" cy="202"/>
                          </a:xfrm>
                          <a:custGeom>
                            <a:avLst/>
                            <a:gdLst>
                              <a:gd name="T0" fmla="+- 0 5668 5664"/>
                              <a:gd name="T1" fmla="*/ T0 w 404"/>
                              <a:gd name="T2" fmla="+- 0 17460 17401"/>
                              <a:gd name="T3" fmla="*/ 17460 h 356"/>
                              <a:gd name="T4" fmla="+- 0 5665 5664"/>
                              <a:gd name="T5" fmla="*/ T4 w 404"/>
                              <a:gd name="T6" fmla="+- 0 17450 17401"/>
                              <a:gd name="T7" fmla="*/ 17450 h 356"/>
                              <a:gd name="T8" fmla="+- 0 5681 5664"/>
                              <a:gd name="T9" fmla="*/ T8 w 404"/>
                              <a:gd name="T10" fmla="+- 0 17507 17401"/>
                              <a:gd name="T11" fmla="*/ 17507 h 356"/>
                              <a:gd name="T12" fmla="+- 0 5728 5664"/>
                              <a:gd name="T13" fmla="*/ T12 w 404"/>
                              <a:gd name="T14" fmla="+- 0 17586 17401"/>
                              <a:gd name="T15" fmla="*/ 17586 h 356"/>
                              <a:gd name="T16" fmla="+- 0 5780 5664"/>
                              <a:gd name="T17" fmla="*/ T16 w 404"/>
                              <a:gd name="T18" fmla="+- 0 17666 17401"/>
                              <a:gd name="T19" fmla="*/ 17666 h 356"/>
                              <a:gd name="T20" fmla="+- 0 5811 5664"/>
                              <a:gd name="T21" fmla="*/ T20 w 404"/>
                              <a:gd name="T22" fmla="+- 0 17737 17401"/>
                              <a:gd name="T23" fmla="*/ 17737 h 356"/>
                              <a:gd name="T24" fmla="+- 0 5813 5664"/>
                              <a:gd name="T25" fmla="*/ T24 w 404"/>
                              <a:gd name="T26" fmla="+- 0 17756 17401"/>
                              <a:gd name="T27" fmla="*/ 17756 h 356"/>
                              <a:gd name="T28" fmla="+- 0 5780 5664"/>
                              <a:gd name="T29" fmla="*/ T28 w 404"/>
                              <a:gd name="T30" fmla="+- 0 17468 17401"/>
                              <a:gd name="T31" fmla="*/ 17468 h 356"/>
                              <a:gd name="T32" fmla="+- 0 5772 5664"/>
                              <a:gd name="T33" fmla="*/ T32 w 404"/>
                              <a:gd name="T34" fmla="+- 0 17517 17401"/>
                              <a:gd name="T35" fmla="*/ 17517 h 356"/>
                              <a:gd name="T36" fmla="+- 0 5744 5664"/>
                              <a:gd name="T37" fmla="*/ T36 w 404"/>
                              <a:gd name="T38" fmla="+- 0 17591 17401"/>
                              <a:gd name="T39" fmla="*/ 17591 h 356"/>
                              <a:gd name="T40" fmla="+- 0 5707 5664"/>
                              <a:gd name="T41" fmla="*/ T40 w 404"/>
                              <a:gd name="T42" fmla="+- 0 17662 17401"/>
                              <a:gd name="T43" fmla="*/ 17662 h 356"/>
                              <a:gd name="T44" fmla="+- 0 5685 5664"/>
                              <a:gd name="T45" fmla="*/ T44 w 404"/>
                              <a:gd name="T46" fmla="+- 0 17706 17401"/>
                              <a:gd name="T47" fmla="*/ 17706 h 356"/>
                              <a:gd name="T48" fmla="+- 0 5683 5664"/>
                              <a:gd name="T49" fmla="*/ T48 w 404"/>
                              <a:gd name="T50" fmla="+- 0 17721 17401"/>
                              <a:gd name="T51" fmla="*/ 17721 h 356"/>
                              <a:gd name="T52" fmla="+- 0 5864 5664"/>
                              <a:gd name="T53" fmla="*/ T52 w 404"/>
                              <a:gd name="T54" fmla="+- 0 17408 17401"/>
                              <a:gd name="T55" fmla="*/ 17408 h 356"/>
                              <a:gd name="T56" fmla="+- 0 5878 5664"/>
                              <a:gd name="T57" fmla="*/ T56 w 404"/>
                              <a:gd name="T58" fmla="+- 0 17444 17401"/>
                              <a:gd name="T59" fmla="*/ 17444 h 356"/>
                              <a:gd name="T60" fmla="+- 0 5920 5664"/>
                              <a:gd name="T61" fmla="*/ T60 w 404"/>
                              <a:gd name="T62" fmla="+- 0 17506 17401"/>
                              <a:gd name="T63" fmla="*/ 17506 h 356"/>
                              <a:gd name="T64" fmla="+- 0 5978 5664"/>
                              <a:gd name="T65" fmla="*/ T64 w 404"/>
                              <a:gd name="T66" fmla="+- 0 17584 17401"/>
                              <a:gd name="T67" fmla="*/ 17584 h 356"/>
                              <a:gd name="T68" fmla="+- 0 6028 5664"/>
                              <a:gd name="T69" fmla="*/ T68 w 404"/>
                              <a:gd name="T70" fmla="+- 0 17648 17401"/>
                              <a:gd name="T71" fmla="*/ 17648 h 356"/>
                              <a:gd name="T72" fmla="+- 0 6063 5664"/>
                              <a:gd name="T73" fmla="*/ T72 w 404"/>
                              <a:gd name="T74" fmla="+- 0 17706 17401"/>
                              <a:gd name="T75" fmla="*/ 17706 h 356"/>
                              <a:gd name="T76" fmla="+- 0 6067 5664"/>
                              <a:gd name="T77" fmla="*/ T76 w 404"/>
                              <a:gd name="T78" fmla="+- 0 17714 17401"/>
                              <a:gd name="T79" fmla="*/ 17714 h 356"/>
                              <a:gd name="T80" fmla="+- 0 5993 5664"/>
                              <a:gd name="T81" fmla="*/ T80 w 404"/>
                              <a:gd name="T82" fmla="+- 0 17401 17401"/>
                              <a:gd name="T83" fmla="*/ 17401 h 356"/>
                              <a:gd name="T84" fmla="+- 0 5967 5664"/>
                              <a:gd name="T85" fmla="*/ T84 w 404"/>
                              <a:gd name="T86" fmla="+- 0 17449 17401"/>
                              <a:gd name="T87" fmla="*/ 17449 h 356"/>
                              <a:gd name="T88" fmla="+- 0 5943 5664"/>
                              <a:gd name="T89" fmla="*/ T88 w 404"/>
                              <a:gd name="T90" fmla="+- 0 17522 17401"/>
                              <a:gd name="T91" fmla="*/ 17522 h 356"/>
                              <a:gd name="T92" fmla="+- 0 5915 5664"/>
                              <a:gd name="T93" fmla="*/ T92 w 404"/>
                              <a:gd name="T94" fmla="+- 0 17608 17401"/>
                              <a:gd name="T95" fmla="*/ 17608 h 356"/>
                              <a:gd name="T96" fmla="+- 0 5897 5664"/>
                              <a:gd name="T97" fmla="*/ T96 w 404"/>
                              <a:gd name="T98" fmla="+- 0 17666 17401"/>
                              <a:gd name="T99" fmla="*/ 17666 h 356"/>
                              <a:gd name="T100" fmla="+- 0 5897 5664"/>
                              <a:gd name="T101" fmla="*/ T100 w 404"/>
                              <a:gd name="T102" fmla="+- 0 17688 17401"/>
                              <a:gd name="T103" fmla="*/ 17688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04" h="356" extrusionOk="0">
                                <a:moveTo>
                                  <a:pt x="4" y="59"/>
                                </a:moveTo>
                                <a:cubicBezTo>
                                  <a:pt x="3" y="56"/>
                                  <a:pt x="2" y="52"/>
                                  <a:pt x="1" y="49"/>
                                </a:cubicBezTo>
                                <a:cubicBezTo>
                                  <a:pt x="1" y="72"/>
                                  <a:pt x="6" y="85"/>
                                  <a:pt x="17" y="106"/>
                                </a:cubicBezTo>
                                <a:cubicBezTo>
                                  <a:pt x="31" y="133"/>
                                  <a:pt x="47" y="160"/>
                                  <a:pt x="64" y="185"/>
                                </a:cubicBezTo>
                                <a:cubicBezTo>
                                  <a:pt x="82" y="211"/>
                                  <a:pt x="100" y="237"/>
                                  <a:pt x="116" y="265"/>
                                </a:cubicBezTo>
                                <a:cubicBezTo>
                                  <a:pt x="130" y="288"/>
                                  <a:pt x="139" y="310"/>
                                  <a:pt x="147" y="336"/>
                                </a:cubicBezTo>
                                <a:cubicBezTo>
                                  <a:pt x="151" y="346"/>
                                  <a:pt x="152" y="348"/>
                                  <a:pt x="149" y="355"/>
                                </a:cubicBezTo>
                              </a:path>
                              <a:path w="404" h="356" extrusionOk="0">
                                <a:moveTo>
                                  <a:pt x="116" y="67"/>
                                </a:moveTo>
                                <a:cubicBezTo>
                                  <a:pt x="119" y="86"/>
                                  <a:pt x="113" y="97"/>
                                  <a:pt x="108" y="116"/>
                                </a:cubicBezTo>
                                <a:cubicBezTo>
                                  <a:pt x="102" y="142"/>
                                  <a:pt x="92" y="165"/>
                                  <a:pt x="80" y="190"/>
                                </a:cubicBezTo>
                                <a:cubicBezTo>
                                  <a:pt x="68" y="214"/>
                                  <a:pt x="56" y="238"/>
                                  <a:pt x="43" y="261"/>
                                </a:cubicBezTo>
                                <a:cubicBezTo>
                                  <a:pt x="35" y="274"/>
                                  <a:pt x="24" y="290"/>
                                  <a:pt x="21" y="305"/>
                                </a:cubicBezTo>
                                <a:cubicBezTo>
                                  <a:pt x="20" y="310"/>
                                  <a:pt x="20" y="315"/>
                                  <a:pt x="19" y="320"/>
                                </a:cubicBezTo>
                              </a:path>
                              <a:path w="404" h="356" extrusionOk="0">
                                <a:moveTo>
                                  <a:pt x="200" y="7"/>
                                </a:moveTo>
                                <a:cubicBezTo>
                                  <a:pt x="187" y="12"/>
                                  <a:pt x="204" y="27"/>
                                  <a:pt x="214" y="43"/>
                                </a:cubicBezTo>
                                <a:cubicBezTo>
                                  <a:pt x="227" y="64"/>
                                  <a:pt x="241" y="85"/>
                                  <a:pt x="256" y="105"/>
                                </a:cubicBezTo>
                                <a:cubicBezTo>
                                  <a:pt x="275" y="131"/>
                                  <a:pt x="295" y="157"/>
                                  <a:pt x="314" y="183"/>
                                </a:cubicBezTo>
                                <a:cubicBezTo>
                                  <a:pt x="330" y="205"/>
                                  <a:pt x="347" y="226"/>
                                  <a:pt x="364" y="247"/>
                                </a:cubicBezTo>
                                <a:cubicBezTo>
                                  <a:pt x="380" y="267"/>
                                  <a:pt x="392" y="282"/>
                                  <a:pt x="399" y="305"/>
                                </a:cubicBezTo>
                                <a:cubicBezTo>
                                  <a:pt x="400" y="308"/>
                                  <a:pt x="402" y="310"/>
                                  <a:pt x="403" y="313"/>
                                </a:cubicBezTo>
                              </a:path>
                              <a:path w="404" h="356" extrusionOk="0">
                                <a:moveTo>
                                  <a:pt x="329" y="0"/>
                                </a:moveTo>
                                <a:cubicBezTo>
                                  <a:pt x="316" y="15"/>
                                  <a:pt x="309" y="29"/>
                                  <a:pt x="303" y="48"/>
                                </a:cubicBezTo>
                                <a:cubicBezTo>
                                  <a:pt x="295" y="72"/>
                                  <a:pt x="287" y="97"/>
                                  <a:pt x="279" y="121"/>
                                </a:cubicBezTo>
                                <a:cubicBezTo>
                                  <a:pt x="269" y="150"/>
                                  <a:pt x="260" y="178"/>
                                  <a:pt x="251" y="207"/>
                                </a:cubicBezTo>
                                <a:cubicBezTo>
                                  <a:pt x="245" y="226"/>
                                  <a:pt x="237" y="246"/>
                                  <a:pt x="233" y="265"/>
                                </a:cubicBezTo>
                                <a:cubicBezTo>
                                  <a:pt x="232" y="276"/>
                                  <a:pt x="232" y="280"/>
                                  <a:pt x="233" y="287"/>
                                </a:cubicBezTo>
                              </a:path>
                            </a:pathLst>
                          </a:custGeom>
                          <a:noFill/>
                          <a:ln w="12700" cap="rnd" algn="ctr">
                            <a:solidFill>
                              <a:srgbClr val="000000"/>
                            </a:solidFill>
                            <a:round/>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0" o:spid="_x0000_s1026" style="position:absolute;margin-left:148pt;margin-top:10.05pt;width:84.55pt;height:73.3pt;z-index:251715072" coordorigin="2426,8266" coordsize="1691,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">
                <v:shape id="Ink 491" o:spid="_x0000_s1027" style="position:absolute;left:2426;top:8453;width:1691;height:1279;visibility:visible;mso-wrap-style:square;v-text-anchor:top" coordsize="2983,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QlwsYA&#10;AADbAAAADwAAAGRycy9kb3ducmV2LnhtbESPQWvCQBSE74L/YXmFXqRuolRKdBUVhJTWQ9NS6u2R&#10;fU2C2bdhdzXx33cLhR6HmfmGWW0G04orOd9YVpBOExDEpdUNVwo+3g8PTyB8QNbYWiYFN/KwWY9H&#10;K8y07fmNrkWoRISwz1BBHUKXSenLmgz6qe2Io/dtncEQpaukdthHuGnlLEkW0mDDcaHGjvY1lefi&#10;YiIln1Ru8dgX6elz93w5vH4Vx5dcqfu7YbsEEWgI/+G/dq4VzFP4/R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QlwsYAAADbAAAADwAAAAAAAAAAAAAAAACYAgAAZHJz&#10;L2Rvd25yZXYueG1sUEsFBgAAAAAEAAQA9QAAAIsDAAAAAA==&#10;" path="m1998,644v-10,-21,-2,-34,-26,-57c1910,526,1799,496,1721,462v-95,-41,-189,-85,-295,-62c1315,424,1195,496,1114,574,1055,631,999,708,963,781v-61,123,-63,281,-46,414c928,1278,951,1372,994,1445v34,58,85,101,140,138c1237,1653,1365,1704,1491,1705v78,1,147,-31,217,-62em1917,651v8,7,22,16,32,28c1990,728,2029,786,2054,845v15,34,27,71,33,108c2108,1082,2090,1218,2026,1333v-55,99,-150,178,-243,239c1754,1591,1718,1616,1684,1625v-29,8,-62,4,-91,2c1587,1627,1582,1626,1576,1626em1460,903v-6,-10,-8,-14,-16,-18c1428,896,1418,911,1407,928v-22,36,-42,74,-58,113c1327,1093,1313,1146,1296,1199v-5,17,-7,48,-24,55c1268,1252,1263,1250,1259,1248em1171,924v30,,45,4,67,26c1266,977,1290,1008,1313,1040v22,30,40,63,61,94c1384,1149,1397,1172,1411,1183v19,14,21,4,29,-11em1526,1105v21,-11,35,-24,51,-41c1588,1052,1598,1039,1603,1023v2,-10,3,-15,-1,-22c1581,995,1571,998,1554,1014v-17,16,-31,38,-40,60c1502,1105,1501,1143,1513,1174v9,24,28,45,52,54c1597,1240,1619,1214,1638,1194em1522,204v,-24,-10,25,-11,28c1499,268,1489,303,1479,340v-11,41,-19,83,-28,125c1447,482,1445,517,1434,531v-3,2,-7,5,-10,7c1404,519,1393,498,1386,471v-10,-35,-12,-74,-13,-110c1372,315,1371,253,1398,215v15,13,20,28,30,46c1446,293,1462,325,1478,357v16,32,33,64,50,96c1538,470,1547,490,1559,506v9,10,12,13,5,-1em1683,221v-7,24,-13,47,-20,71c1653,327,1643,361,1629,395v-13,31,-24,64,-40,93c1582,502,1575,509,1570,523v-13,-12,-18,-19,-15,-34em1535,300v7,-11,14,19,19,33c1567,367,1583,397,1601,429v16,28,33,54,54,79c1667,523,1672,528,1689,531em1413,1571v16,-20,-5,36,-7,46c1396,1658,1387,1698,1378,1739v-9,43,-23,94,-20,138c1360,1908,1363,1834,1363,1831em1357,1548v3,-17,3,-30,4,-47c1361,1471,1365,1534,1365,1537v4,30,14,60,24,88c1404,1666,1422,1704,1445,1741v14,22,27,45,44,65c1497,1815,1513,1839,1528,1833v9,-8,12,-11,9,-20em1642,1471v-13,19,-8,38,-12,62c1624,1571,1620,1610,1614,1648v-6,38,-12,75,-19,113c1592,1778,1592,1817,1577,1829v-11,,-15,-2,-15,-15em1552,1565v12,-6,20,18,29,36c1597,1633,1617,1663,1635,1694v17,29,38,56,56,84c1705,1799,1713,1815,1727,1788em2140,647v-6,-15,-15,13,-30,28c2081,705,2051,734,2020,762v-32,29,-64,58,-95,88c1913,862,1900,874,1889,887v3,-17,6,-26,14,-41em1933,712v17,6,12,15,20,32c1963,763,1971,783,1983,802v15,24,30,46,52,65c2053,882,2077,895,2099,902v15,5,24,3,39,2em2225,1254v,-19,-21,-7,-37,2c2169,1267,2151,1276,2132,1285v-49,24,-100,37,-154,45c1957,1333,1942,1335,1924,1325v2,-22,13,-27,23,-46em2002,1195v16,18,30,40,45,60c2069,1283,2093,1308,2117,1334v19,20,40,40,61,59c2195,1408,2195,1418,2205,1405em854,594v8,24,18,46,32,67c904,687,925,715,947,737v22,22,48,40,73,58c1037,807,1053,821,1071,831v14,7,17,10,27,8em1128,674v-20,-11,-17,-2,-35,10c1071,699,1051,717,1028,733v-27,19,-54,38,-81,56c934,798,922,805,908,812em1054,1354v-19,9,-29,24,-45,40c984,1420,959,1445,932,1469v-27,24,-54,46,-84,66c823,1552,814,1557,787,1545em854,1365v20,15,32,31,48,50c922,1440,945,1460,968,1481v21,19,43,41,68,54c1056,1545,1062,1546,1077,1534em2804,241v-18,-29,-31,-56,-59,-78c2684,115,2606,101,2530,103v-49,1,-98,11,-146,23c2277,152,2181,193,2114,284v-57,77,-114,186,-124,282c1982,643,1994,727,2019,799v20,57,49,109,87,155c2153,1011,2214,1040,2284,1061v107,32,214,38,323,13c2679,1057,2727,1020,2772,963v115,-145,99,-337,63,-506c2824,407,2815,341,2786,298v-14,-21,-37,-38,-55,-56em2392,524v-5,-23,-5,22,-6,28c2382,580,2381,608,2379,636v-2,28,-8,58,-4,86c2377,734,2378,738,2380,721em2410,510v14,,28,1,42,2c2468,513,2485,513,2501,515v3,1,7,1,10,2em2398,643v12,-10,28,-17,43,-24c2457,611,2473,598,2486,593v5,-1,9,-1,14,-2em2148,856v-20,-2,-33,3,-51,8c2080,869,2065,874,2049,881v-16,7,-32,15,-46,27c1991,918,1978,933,1974,949v-5,20,9,35,27,39c2031,995,2065,972,2086,954v21,-18,41,-44,53,-69c2146,871,2155,846,2150,830v-6,-13,-8,-16,-15,-22em2263,60v-15,-11,-11,9,-11,26c2252,120,2254,155,2262,188v4,16,13,46,28,56c2294,245,2297,246,2301,247v14,-17,17,-28,22,-50c2329,172,2331,148,2331,123v,-26,,-52,-6,-78c2322,30,2316,15,2312,v8,21,22,35,36,52c2360,66,2371,77,2376,95v8,29,7,61,11,91c2389,203,2391,225,2410,230v13,4,31,-20,37,-29c2466,172,2469,135,2460,102v-5,-19,-20,-63,-41,-71c2407,31,2402,30,2402,40em2982,417v-21,-16,-27,-11,-53,-1c2882,434,2834,458,2794,488v-11,8,-25,19,-26,34c2767,535,2776,549,2784,558v13,16,30,26,49,31c2856,595,2878,589,2899,579v20,-10,39,-27,49,-48c2958,510,2959,495,2960,473v,-5,1,-9,1,-14em2914,711v,-18,2,-37,-10,-52c2895,647,2882,641,2868,640v-18,-1,-32,6,-46,16c2809,665,2798,680,2796,696v-3,20,10,36,24,48c2835,757,2858,768,2878,769v27,2,46,-17,54,-41c2938,711,2940,685,2936,667v-5,-17,-7,-23,-13,-33em2573,925v-18,-6,-11,12,-13,30c2557,989,2559,1022,2563,1056v4,31,12,68,35,91c2601,1149,2603,1151,2606,1153v25,-8,28,-13,34,-39c2646,1087,2648,1062,2648,1034v,-31,-3,-61,-6,-92c2640,923,2641,907,2625,907v1,17,5,28,12,44c2645,970,2658,988,2674,1002v17,14,40,12,54,21c2731,1027,2734,1030,2737,1034v9,-14,10,-22,9,-39c2744,961,2741,927,2734,894v-2,-10,-3,-13,-8,-19c2717,879,2680,905,2683,919v3,-1,7,-2,10,-3em2517,1391v-3,-26,4,-32,-17,-54c2481,1317,2455,1303,2431,1291v-41,-19,-85,-32,-131,-27c2280,1266,2260,1272,2240,1276v-30,6,-66,5,-94,15c2087,1312,2033,1384,1999,1433v-35,52,-65,111,-82,171c1890,1696,1894,1789,1937,1875v43,87,128,173,213,218c2252,2148,2381,2174,2496,2168v45,-2,91,-10,134,-25c2759,2097,2833,1960,2857,1832v11,-58,10,-114,-8,-170c2825,1585,2769,1527,2715,1470em2359,1672v-14,12,-13,32,-13,52c2346,1755,2346,1787,2350,1818v4,30,9,60,14,90c2367,1923,2372,1933,2378,1946v-3,-12,-5,-23,-7,-35em2350,1645v17,-3,37,-5,54,-6c2420,1638,2437,1638,2453,1634v17,-4,13,-4,25,10em2398,1760v13,-7,44,-21,50,-30c2451,1715,2451,1710,2463,1707em1910,1356v-4,-9,-5,-12,-12,-15c1899,1363,1903,1381,1910,1402v11,35,25,70,42,102c1972,1542,1999,1595,2040,1612v13,-15,13,-26,14,-47c2055,1523,2047,1481,2034,1441v-13,-39,-32,-79,-66,-103c1955,1329,1931,1320,1918,1334v-6,12,-8,17,-8,27em2721,1341v-14,-14,-20,-6,-37,5c2661,1361,2639,1379,2618,1397v-19,16,-35,33,-47,55c2562,1469,2560,1484,2566,1503v8,26,27,41,54,46c2647,1554,2674,1541,2696,1528v25,-14,47,-36,62,-60c2770,1450,2776,1428,2779,1407v,-3,4,-42,9,-40c2791,1371,2793,1374,2796,1378em2848,1407v-3,17,-12,30,-22,44c2813,1468,2802,1486,2792,1505v-11,20,-18,40,-21,62c2769,1584,2771,1601,2777,1617v5,14,6,18,16,21c2813,1626,2824,1614,2838,1595v19,-26,31,-51,40,-82c2887,1484,2897,1449,2892,1419v-4,-12,-5,-13,-8,7em2578,2031v-10,-31,5,-18,13,3c2602,2062,2611,2090,2620,2118v11,33,22,64,37,95c2666,2232,2672,2247,2690,2255v9,-22,11,-41,12,-65c2703,2143,2695,2098,2683,2053v-8,-30,-16,-60,-32,-86c2651,1984,2656,1996,2665,2012v14,25,28,47,48,68c2725,2093,2742,2101,2754,2113v12,12,13,26,25,37c2815,2126,2835,2091,2828,2047v-4,-25,-13,-48,-27,-68c2793,1967,2775,1944,2760,1939v-13,-4,-22,3,-33,7em2134,1943v-18,17,-32,36,-48,55c2056,2035,2024,2075,2009,2122v-6,20,-8,59,20,66c2041,2191,2057,2181,2065,2173v15,-16,22,-35,31,-54c2107,2096,2111,2074,2118,2050v4,-15,8,-34,17,-47c2144,1990,2148,1992,2162,1992v14,12,18,22,19,42c2182,2051,2181,2069,2181,2086v,23,-3,45,-4,68c2176,2174,2178,2195,2181,2215v3,18,4,16,19,24c2222,2226,2231,2216,2243,2193v12,-24,18,-51,15,-78c2255,2088,2244,2064,2231,2040v-9,-17,-25,-29,-39,-42em1069,1296v-9,-10,-18,-20,-27,-32c1033,1252,1026,1238,1016,1226v-15,-17,-31,-33,-49,-46c950,1168,931,1157,913,1146,827,1092,745,1035,639,1034v-119,-1,-247,61,-343,129c215,1220,150,1300,96,1382,27,1487,-25,1635,11,1761v9,31,26,61,44,87c120,1941,240,2017,336,2075v84,50,182,46,276,36c700,2102,786,2068,862,2023v123,-72,179,-190,209,-325c1090,1614,1091,1539,1089,1454v-1,-28,6,-60,,-87c1086,1363,1082,1359,1079,1355em1064,1224v-16,8,-25,9,-42,6c1005,1227,987,1223,970,1226v-15,3,-30,11,-43,19c913,1254,897,1268,888,1281v-9,13,-19,29,-22,44c864,1335,862,1354,868,1363v11,17,23,22,42,19c932,1379,953,1366,972,1355v26,-16,51,-34,67,-60c1046,1283,1060,1260,1044,1247v-5,-1,-9,-2,-14,-3em147,1099v-5,14,-8,22,-5,44c146,1176,156,1208,169,1239v11,28,29,64,52,84c225,1326,230,1330,234,1333v13,-10,18,-24,20,-42c257,1264,258,1235,257,1208v-1,-33,-5,-68,-12,-100c241,1088,236,1070,225,1054v-7,19,-4,35,1,55c230,1125,241,1142,253,1154v11,11,26,20,41,23c314,1181,321,1159,320,1143v-1,-13,-8,-26,-13,-38c295,1120,297,1127,298,1147v2,27,6,50,14,76c319,1246,327,1267,342,1285v9,10,12,13,23,7c378,1266,382,1248,382,1218v1,-37,-5,-73,-13,-109c363,1080,358,1023,329,1006v-26,-15,-35,36,-39,49em217,1828v-25,9,-43,22,-62,41c128,1895,100,1923,78,1953v-12,17,-21,37,-22,58c55,2026,67,2040,82,2043v47,10,98,-23,133,-50c240,1974,266,1947,279,1918v6,-12,5,-23,6,-36c302,1893,306,1901,302,1923v-6,31,-21,59,-33,88c256,2043,239,2082,241,2118v2,10,3,13,4,19c266,2142,276,2140,290,2121v14,-18,22,-41,28,-63c325,2035,328,2010,328,1986v,-13,2,-48,-9,-32em693,1999v-7,-10,-9,-13,-14,-19c676,1994,676,2007,677,2022v2,32,8,66,17,97c701,2143,712,2167,727,2188v8,9,10,12,17,16c764,2197,769,2185,771,2161v5,-49,-5,-101,-18,-148c748,1996,744,1981,742,1963v10,2,27,5,36,10c794,1982,806,2002,814,2018v8,17,16,33,24,50c846,2086,855,2104,868,2119v15,17,17,16,37,20c921,2123,926,2111,924,2087v-2,-29,-12,-56,-23,-82c888,1977,873,1948,850,1926v-17,-17,-40,-24,-61,-33e" filled="f" strokecolor="red" strokeweight="1pt">
                  <v:stroke endcap="round"/>
                  <v:path o:extrusionok="f" o:connecttype="custom" o:connectlocs="520,9682;1164,9484;828,9517;664,9528;894,9608;929,9682;786,9272;887,9291;870,9175;781,9990;819,9992;904,10003;979,10018;1096,9408;1240,9717;1200,9761;607,9476;597,9772;549,9844;1198,9166;1607,9264;1349,9413;1409,9341;1134,9565;1282,9111;1331,9034;1362,9027;1643,9333;1600,9376;1459,9529;1498,9539;1550,9511;1304,9721;1415,10234;1332,10035;1405,9937;1107,9857;1542,9765;1563,9837;1571,9893;1461,10156;1503,10120;1565,10104;1188,10206;1236,10260;591,9721;6,10003;617,9780;491,9756;83,9628;139,9633;169,9655;164,9603;158,10092;180,10171;412,10245;475,10177" o:connectangles="0,0,0,0,0,0,0,0,0,0,0,0,0,0,0,0,0,0,0,0,0,0,0,0,0,0,0,0,0,0,0,0,0,0,0,0,0,0,0,0,0,0,0,0,0,0,0,0,0,0,0,0,0,0,0,0,0"/>
                  <o:lock v:ext="edit" rotation="t" aspectratio="t" verticies="t" text="t" shapetype="t"/>
                </v:shape>
                <v:shape id="Ink 492" o:spid="_x0000_s1028" style="position:absolute;left:2452;top:8289;width:647;height:656;visibility:visible;mso-wrap-style:square;v-text-anchor:top" coordsize="1142,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Qd7MUA&#10;AADbAAAADwAAAGRycy9kb3ducmV2LnhtbESP3WrCQBSE7wu+w3IK3tWNCbYSXUULii30ouoDnGaP&#10;2dDs2ZDd5uft3UKhl8PMfMOst4OtRUetrxwrmM8SEMSF0xWXCq6Xw9MShA/IGmvHpGAkD9vN5GGN&#10;uXY9f1J3DqWIEPY5KjAhNLmUvjBk0c9cQxy9m2sthijbUuoW+wi3tUyT5FlarDguGGzo1VDxff6x&#10;CmR2SZfH9/3iauYfb/vGfY22eFFq+jjsViACDeE//Nc+aQVZCr9f4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B3sxQAAANsAAAAPAAAAAAAAAAAAAAAAAJgCAABkcnMv&#10;ZG93bnJldi54bWxQSwUGAAAAAAQABAD1AAAAigMAAAAA&#10;" path="m711,126c704,102,727,99,697,75,661,47,603,32,560,23,463,4,365,30,287,89,210,147,128,225,72,303,44,342,24,387,12,434,-5,499,-3,562,20,625v29,79,81,143,137,204c195,870,235,912,277,949v19,17,39,31,60,44c386,1025,437,1057,488,1086v46,26,100,52,152,63c691,1159,743,1154,795,1155v52,1,80,-5,127,-24c987,1104,1033,1082,1068,1018v16,-29,29,-60,40,-91c1133,854,1138,782,1140,705v3,-93,-1,-183,-29,-273c1077,322,1027,226,957,136,939,113,920,88,896,70,846,32,711,100,717,38,719,20,744,15,755,e" filled="f" strokecolor="red" strokeweight="1pt">
                  <v:stroke endcap="round"/>
                  <v:path o:extrusionok="f" o:connecttype="custom" o:connectlocs="403,8914;395,8885;317,8855;163,8893;41,9014;7,9088;11,9196;89,9312;157,9380;191,9405;276,9458;363,9494;450,9497;522,9483;605,9419;628,9368;646,9242;629,9087;542,8919;508,8882;406,8864;428,8842" o:connectangles="0,0,0,0,0,0,0,0,0,0,0,0,0,0,0,0,0,0,0,0,0,0"/>
                  <o:lock v:ext="edit" rotation="t" aspectratio="t" verticies="t" text="t" shapetype="t"/>
                </v:shape>
                <v:shape id="Ink 493" o:spid="_x0000_s1029" style="position:absolute;left:2603;top:8266;width:147;height:182;visibility:visible;mso-wrap-style:square;v-text-anchor:top" coordsize="258,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YWDcQA&#10;AADbAAAADwAAAGRycy9kb3ducmV2LnhtbESPwWrDMBBE74H+g9hCbonsGJLgRjHFEMgltEl76W2x&#10;traotDKSmrh/XxUKOQ4z84bZNZOz4kohGs8KymUBgrjz2nCv4P3tsNiCiAlZo/VMCn4oQrN/mO2w&#10;1v7GZ7peUi8yhGONCoaUxlrK2A3kMC79SJy9Tx8cpixDL3XAW4Y7K1dFsZYODeeFAUdqB+q+Lt9O&#10;wYc1wa620+thU5ny5XRu1ydqlZo/Ts9PIBJN6R7+bx+1gqqCvy/5B8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GFg3EAAAA2wAAAA8AAAAAAAAAAAAAAAAAmAIAAGRycy9k&#10;b3ducmV2LnhtbFBLBQYAAAAABAAEAPUAAACJAwAAAAA=&#10;" path="m7,161c6,151,2,94,,114v5,23,11,46,18,68c28,213,41,245,58,273v9,15,27,40,45,46c107,319,112,320,116,320v6,-23,3,-37,-4,-60c102,225,92,191,82,156,74,125,66,95,58,64,54,51,53,47,52,38v2,17,,33,17,44c82,90,101,82,114,77v14,-6,18,-7,25,-13c141,83,141,102,144,120v4,28,14,57,28,82c182,219,200,242,220,248v23,6,34,-13,37,-33c262,177,241,137,225,104,209,71,194,41,167,16,154,4,150,2,134,e" filled="f" strokecolor="red" strokeweight="1pt">
                  <v:stroke endcap="round"/>
                  <v:path o:extrusionok="f" o:connecttype="custom" o:connectlocs="4,8910;0,8883;10,8922;33,8974;59,9000;66,9000;64,8966;47,8907;33,8855;30,8840;39,8865;65,8862;79,8855;82,8887;98,8933;125,8959;146,8941;128,8878;95,8828;76,8819" o:connectangles="0,0,0,0,0,0,0,0,0,0,0,0,0,0,0,0,0,0,0,0"/>
                  <o:lock v:ext="edit" rotation="t" aspectratio="t" verticies="t" text="t" shapetype="t"/>
                </v:shape>
                <v:shape id="Ink 494" o:spid="_x0000_s1030" style="position:absolute;left:2937;top:8326;width:156;height:135;visibility:visible;mso-wrap-style:square;v-text-anchor:top" coordsize="275,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caMMA&#10;AADbAAAADwAAAGRycy9kb3ducmV2LnhtbESPQWvCQBSE70L/w/IK3nTTpi0aXUUEQfBiYgWPj+wz&#10;G8y+DdlV4793C0KPw8x8w8yXvW3EjTpfO1bwMU5AEJdO11wp+D1sRhMQPiBrbByTggd5WC7eBnPM&#10;tLtzTrciVCJC2GeowITQZlL60pBFP3YtcfTOrrMYouwqqTu8R7ht5GeS/EiLNccFgy2tDZWX4moV&#10;5Gl6nX5vTbE74qTY201+eqyMUsP3fjUDEagP/+FXe6sVpF/w9yX+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CcaMMAAADbAAAADwAAAAAAAAAAAAAAAACYAgAAZHJzL2Rv&#10;d25yZXYueG1sUEsFBgAAAAAEAAQA9QAAAIgDAAAAAA==&#10;" path="m85,11c96,4,98,2,106,,98,18,89,36,78,53,59,81,39,107,22,136,11,155,2,172,,194v28,5,42,-2,68,-14c102,164,142,143,161,110,172,92,155,73,171,65v9,-5,24,-6,34,-8c203,78,195,87,187,107v-10,23,-20,45,-22,70c163,193,163,219,177,231v15,13,33,3,47,-5c245,214,258,195,267,173v9,-21,10,-44,1,-65c260,90,243,71,222,69v-13,-1,-24,5,-34,11e" filled="f" strokecolor="red" strokeweight="1pt">
                  <v:stroke endcap="round"/>
                  <v:path o:extrusionok="f" o:connecttype="custom" o:connectlocs="48,8889;60,8883;44,8913;12,8960;0,8993;39,8985;91,8945;97,8920;116,8915;106,8943;94,8983;100,9014;127,9011;151,8981;152,8944;126,8922;107,8928" o:connectangles="0,0,0,0,0,0,0,0,0,0,0,0,0,0,0,0,0"/>
                  <o:lock v:ext="edit" rotation="t" aspectratio="t" verticies="t" text="t" shapetype="t"/>
                </v:shape>
                <v:shape id="Ink 495" o:spid="_x0000_s1031" style="position:absolute;left:2504;top:8714;width:160;height:137;visibility:visible;mso-wrap-style:square;v-text-anchor:top" coordsize="283,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jVsMA&#10;AADbAAAADwAAAGRycy9kb3ducmV2LnhtbESP0WoCMRRE3wv+Q7hC32pWZUtZjaKCUktf3PoBl811&#10;s7i5WZOo69+bQqGPw8ycYebL3rbiRj40jhWMRxkI4srphmsFx5/t2weIEJE1to5JwYMCLBeDlzkW&#10;2t35QLcy1iJBOBSowMTYFVKGypDFMHIdcfJOzluMSfpaao/3BLetnGTZu7TYcFow2NHGUHUur1bB&#10;Jff73Owel9U2fJ1tWerD+lsr9TrsVzMQkfr4H/5rf2oF0xx+v6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ejVsMAAADbAAAADwAAAAAAAAAAAAAAAACYAgAAZHJzL2Rv&#10;d25yZXYueG1sUEsFBgAAAAAEAAQA9QAAAIgDAAAAAA==&#10;" path="m126,21v9,-26,10,-19,-5,-2c105,37,89,55,73,72,49,97,23,120,7,152,,167,-4,186,9,199v13,13,36,16,54,14c93,210,118,196,139,174v16,-16,27,-38,37,-58c188,90,198,62,207,34v1,-4,3,-9,4,-13c216,36,214,51,212,68v-4,27,-12,53,-18,79c187,178,178,209,179,241v15,-12,16,-23,24,-41c217,169,229,137,242,106v9,-21,18,-40,25,-61c271,32,277,23,282,10e" filled="f" strokecolor="red" strokeweight="1pt">
                  <v:stroke endcap="round"/>
                  <v:path o:extrusionok="f" o:connecttype="custom" o:connectlocs="71,9264;68,9263;41,9293;4,9339;5,9365;36,9373;79,9351;100,9318;117,9272;119,9264;120,9291;110,9336;101,9389;115,9366;137,9313;151,9278;159,9258" o:connectangles="0,0,0,0,0,0,0,0,0,0,0,0,0,0,0,0,0"/>
                  <o:lock v:ext="edit" rotation="t" aspectratio="t" verticies="t" text="t" shapetype="t"/>
                </v:shape>
                <v:shape id="Ink 496" o:spid="_x0000_s1032" style="position:absolute;left:2750;top:8587;width:12;height:127;visibility:visible;mso-wrap-style:square;v-text-anchor:top" coordsize="2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MA8MA&#10;AADbAAAADwAAAGRycy9kb3ducmV2LnhtbESPQWsCMRSE70L/Q3iCF9GsLS6yNUorFPRYtaXHR/Lc&#10;Xdy8pJu4rv++KQgeh5n5hlmue9uIjtpQO1Ywm2YgiLUzNZcKjoePyQJEiMgGG8ek4EYB1qunwRIL&#10;4678Sd0+liJBOBSooIrRF1IGXZHFMHWeOHkn11qMSbalNC1eE9w28jnLcmmx5rRQoadNRfq8v9hE&#10;cfo7/L57l3fjH7+b6Ww8/zorNRr2b68gIvXxEb63t0bBSw7/X9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tMA8MAAADbAAAADwAAAAAAAAAAAAAAAACYAgAAZHJzL2Rv&#10;d25yZXYueG1sUEsFBgAAAAAEAAQA9QAAAIgDAAAAAA==&#10;" path="m20,c19,15,19,28,17,43,15,61,12,80,10,98,7,125,3,152,1,179,,194,,209,,224,4,206,7,190,10,172v1,-5,3,-11,4,-16e" filled="f" strokecolor="red" strokeweight="1pt">
                  <v:stroke endcap="round"/>
                  <v:path o:extrusionok="f" o:connecttype="custom" o:connectlocs="11,9099;10,9123;6,9154;1,9200;0,9225;6,9196;8,9187" o:connectangles="0,0,0,0,0,0,0"/>
                  <o:lock v:ext="edit" rotation="t" aspectratio="t" verticies="t" text="t" shapetype="t"/>
                </v:shape>
                <v:shape id="Ink 497" o:spid="_x0000_s1033" style="position:absolute;left:2789;top:8587;width:50;height:46;visibility:visible;mso-wrap-style:square;v-text-anchor:top" coordsize="8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0fMUA&#10;AADbAAAADwAAAGRycy9kb3ducmV2LnhtbESP3WrCQBSE7wXfYTlCb6RuVKglzUakIAhqwZ+2t4fs&#10;aZJ292zIbmN8e7dQ8HKYmW+YbNlbIzpqfe1YwXSSgCAunK65VHA+rR+fQfiArNE4JgVX8rDMh4MM&#10;U+0ufKDuGEoRIexTVFCF0KRS+qIii37iGuLofbnWYoiyLaVu8RLh1shZkjxJizXHhQobeq2o+Dn+&#10;WgXr6a7wn/2ZVmPTvW3p+7352BulHkb96gVEoD7cw//tjVYwX8Dfl/gD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R8xQAAANsAAAAPAAAAAAAAAAAAAAAAAJgCAABkcnMv&#10;ZG93bnJldi54bWxQSwUGAAAAAAQABAD1AAAAigMAAAAA&#10;" path="m,80c24,68,32,59,52,43,71,28,74,20,87,e" filled="f" strokecolor="red" strokeweight="1pt">
                  <v:stroke endcap="round"/>
                  <v:path o:extrusionok="f" o:connecttype="custom" o:connectlocs="0,9200;30,9179;49,9155" o:connectangles="0,0,0"/>
                  <o:lock v:ext="edit" rotation="t" aspectratio="t" verticies="t" text="t" shapetype="t"/>
                </v:shape>
                <v:shape id="Ink 498" o:spid="_x0000_s1034" style="position:absolute;left:3246;top:8580;width:200;height:166;visibility:visible;mso-wrap-style:square;v-text-anchor:top" coordsize="353,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158EA&#10;AADbAAAADwAAAGRycy9kb3ducmV2LnhtbERP3WrCMBS+H+wdwhnsbqY60FKNIpuDgSLT9QEOzbEp&#10;NieliRp9enMhePnx/c8W0bbiTL1vHCsYDjIQxJXTDdcKyv+fjxyED8gaW8ek4EoeFvPXlxkW2l14&#10;R+d9qEUKYV+gAhNCV0jpK0MW/cB1xIk7uN5iSLCvpe7xksJtK0dZNpYWG04NBjv6MlQd9yerIGhT&#10;brbbuP4+/eWTuLoeb25XKvX+FpdTEIFieIof7l+t4DONTV/SD5D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sdefBAAAA2wAAAA8AAAAAAAAAAAAAAAAAmAIAAGRycy9kb3du&#10;cmV2LnhtbFBLBQYAAAAABAAEAPUAAACGAwAAAAA=&#10;" path="m19,17c10,9,7,6,,2,7,20,16,37,24,55v10,23,22,44,34,66c70,142,82,163,95,184v10,16,19,31,27,48c129,246,134,259,139,274em13,239c9,238,6,237,2,236,15,221,30,206,42,190,57,170,73,149,86,128,97,110,104,91,113,73v6,-12,9,-24,13,-37em193,v7,18,17,33,25,50c231,77,243,103,256,130v13,26,28,52,41,78c306,225,314,242,320,260v4,13,20,42,,21em352,5c340,28,334,53,322,76v-12,24,-26,48,-41,71c267,169,250,189,236,211v-10,16,-18,26,-14,43e" filled="f" strokeweight="1pt">
                  <v:stroke endcap="round"/>
                  <v:path o:extrusionok="f" o:connecttype="custom" o:connectlocs="11,9135;0,9127;14,9157;33,9194;54,9230;69,9257;79,9281;7,9261;1,9259;24,9233;49,9198;64,9167;71,9146;109,9125;124,9154;145,9199;168,9243;181,9273;181,9285;199,9128;182,9169;159,9209;134,9245;126,9269" o:connectangles="0,0,0,0,0,0,0,0,0,0,0,0,0,0,0,0,0,0,0,0,0,0,0,0"/>
                  <o:lock v:ext="edit" rotation="t" aspectratio="t" verticies="t" text="t" shapetype="t"/>
                </v:shape>
                <v:shape id="Ink 499" o:spid="_x0000_s1035" style="position:absolute;left:3211;top:9313;width:229;height:202;visibility:visible;mso-wrap-style:square;v-text-anchor:top" coordsize="40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JqMcA&#10;AADbAAAADwAAAGRycy9kb3ducmV2LnhtbESPW2vCQBSE3wv+h+UIvohuvFA0dRVRLD5oqRfw9Zg9&#10;TYLZsyG7auqv7wpCH4eZ+YaZzGpTiBtVLresoNeNQBAnVuecKjgeVp0RCOeRNRaWScEvOZhNG28T&#10;jLW9845ue5+KAGEXo4LM+zKW0iUZGXRdWxIH78dWBn2QVSp1hfcAN4XsR9G7NJhzWMiwpEVGyWV/&#10;NQo+L9vTY7nZrtr97+txcP4azkd+rVSrWc8/QHiq/X/41V5rBYMxPL+EH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8SajHAAAA2wAAAA8AAAAAAAAAAAAAAAAAmAIAAGRy&#10;cy9kb3ducmV2LnhtbFBLBQYAAAAABAAEAPUAAACMAwAAAAA=&#10;" path="m4,59c3,56,2,52,1,49v,23,5,36,16,57c31,133,47,160,64,185v18,26,36,52,52,80c130,288,139,310,147,336v4,10,5,12,2,19em116,67v3,19,-3,30,-8,49c102,142,92,165,80,190,68,214,56,238,43,261v-8,13,-19,29,-22,44c20,310,20,315,19,320em200,7v-13,5,4,20,14,36c227,64,241,85,256,105v19,26,39,52,58,78c330,205,347,226,364,247v16,20,28,35,35,58c400,308,402,310,403,313em329,c316,15,309,29,303,48v-8,24,-16,49,-24,73c269,150,260,178,251,207v-6,19,-14,39,-18,58c232,276,232,280,233,287e" filled="f" strokeweight="1pt">
                  <v:stroke endcap="round"/>
                  <v:path o:extrusionok="f" o:connecttype="custom" o:connectlocs="2,9907;1,9901;10,9934;36,9979;66,10024;83,10064;84,10075;66,9912;61,9939;45,9981;24,10022;12,10047;11,10055;113,9878;121,9898;145,9933;178,9977;206,10014;226,10047;228,10051;186,9874;172,9901;158,9942;142,9991;132,10024;132,10036" o:connectangles="0,0,0,0,0,0,0,0,0,0,0,0,0,0,0,0,0,0,0,0,0,0,0,0,0,0"/>
                  <o:lock v:ext="edit" rotation="t" aspectratio="t" verticies="t" text="t" shapetype="t"/>
                </v:shape>
              </v:group>
            </w:pict>
          </mc:Fallback>
        </mc:AlternateContent>
      </w:r>
    </w:p>
    <w:p w:rsidR="004201F2" w:rsidRDefault="000549C1" w:rsidP="008B56F2">
      <w:pPr>
        <w:widowControl w:val="0"/>
        <w:autoSpaceDE w:val="0"/>
        <w:autoSpaceDN w:val="0"/>
        <w:adjustRightInd w:val="0"/>
        <w:ind w:left="360" w:right="301"/>
      </w:pPr>
      <w:r>
        <w:rPr>
          <w:noProof/>
        </w:rPr>
        <mc:AlternateContent>
          <mc:Choice Requires="wpi">
            <w:drawing>
              <wp:anchor distT="0" distB="0" distL="114300" distR="114300" simplePos="0" relativeHeight="251716096" behindDoc="0" locked="0" layoutInCell="1" allowOverlap="1">
                <wp:simplePos x="0" y="0"/>
                <wp:positionH relativeFrom="column">
                  <wp:posOffset>3127375</wp:posOffset>
                </wp:positionH>
                <wp:positionV relativeFrom="paragraph">
                  <wp:posOffset>153670</wp:posOffset>
                </wp:positionV>
                <wp:extent cx="72390" cy="158115"/>
                <wp:effectExtent l="12700" t="10795" r="10160" b="21590"/>
                <wp:wrapNone/>
                <wp:docPr id="29" name="Ink 50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64">
                      <w14:nvContentPartPr>
                        <w14:cNvContentPartPr>
                          <a14:cpLocks xmlns:a14="http://schemas.microsoft.com/office/drawing/2010/main" noRot="1" noChangeAspect="1" noEditPoints="1" noChangeArrowheads="1" noChangeShapeType="1"/>
                        </w14:cNvContentPartPr>
                      </w14:nvContentPartPr>
                      <w14:xfrm>
                        <a:off x="0" y="0"/>
                        <a:ext cx="72390" cy="158115"/>
                      </w14:xfrm>
                    </w14:contentPart>
                  </a:graphicData>
                </a:graphic>
                <wp14:sizeRelH relativeFrom="page">
                  <wp14:pctWidth>0</wp14:pctWidth>
                </wp14:sizeRelH>
                <wp14:sizeRelV relativeFrom="page">
                  <wp14:pctHeight>0</wp14:pctHeight>
                </wp14:sizeRelV>
              </wp:anchor>
            </w:drawing>
          </mc:Choice>
          <mc:Fallback>
            <w:pict>
              <v:shape id="Ink 500" o:spid="_x0000_s1026" type="#_x0000_t75" style="position:absolute;margin-left:245.75pt;margin-top:11.6pt;width:6.7pt;height:13.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">
                <v:imagedata r:id="rId265" o:title=""/>
                <o:lock v:ext="edit" rotation="t" verticies="t" shapetype="t"/>
              </v:shape>
            </w:pict>
          </mc:Fallback>
        </mc:AlternateContent>
      </w:r>
      <w:r>
        <w:rPr>
          <w:noProof/>
        </w:rPr>
        <mc:AlternateContent>
          <mc:Choice Requires="wpi">
            <w:drawing>
              <wp:anchor distT="0" distB="0" distL="114300" distR="114300" simplePos="0" relativeHeight="251717120" behindDoc="0" locked="0" layoutInCell="1" allowOverlap="1">
                <wp:simplePos x="0" y="0"/>
                <wp:positionH relativeFrom="column">
                  <wp:posOffset>3342005</wp:posOffset>
                </wp:positionH>
                <wp:positionV relativeFrom="paragraph">
                  <wp:posOffset>155575</wp:posOffset>
                </wp:positionV>
                <wp:extent cx="215265" cy="156845"/>
                <wp:effectExtent l="8255" t="22225" r="14605" b="20955"/>
                <wp:wrapNone/>
                <wp:docPr id="28" name="Ink 50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66">
                      <w14:nvContentPartPr>
                        <w14:cNvContentPartPr>
                          <a14:cpLocks xmlns:a14="http://schemas.microsoft.com/office/drawing/2010/main" noRot="1" noChangeAspect="1" noEditPoints="1" noChangeArrowheads="1" noChangeShapeType="1"/>
                        </w14:cNvContentPartPr>
                      </w14:nvContentPartPr>
                      <w14:xfrm>
                        <a:off x="0" y="0"/>
                        <a:ext cx="215265" cy="156845"/>
                      </w14:xfrm>
                    </w14:contentPart>
                  </a:graphicData>
                </a:graphic>
                <wp14:sizeRelH relativeFrom="page">
                  <wp14:pctWidth>0</wp14:pctWidth>
                </wp14:sizeRelH>
                <wp14:sizeRelV relativeFrom="page">
                  <wp14:pctHeight>0</wp14:pctHeight>
                </wp14:sizeRelV>
              </wp:anchor>
            </w:drawing>
          </mc:Choice>
          <mc:Fallback>
            <w:pict>
              <v:shape id="Ink 501" o:spid="_x0000_s1026" type="#_x0000_t75" style="position:absolute;margin-left:262.65pt;margin-top:11.75pt;width:17.95pt;height:13.3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">
                <v:imagedata r:id="rId267" o:title=""/>
                <o:lock v:ext="edit" rotation="t" verticies="t" shapetype="t"/>
              </v:shape>
            </w:pict>
          </mc:Fallback>
        </mc:AlternateContent>
      </w:r>
      <w:r>
        <w:rPr>
          <w:noProof/>
        </w:rPr>
        <mc:AlternateContent>
          <mc:Choice Requires="wpi">
            <w:drawing>
              <wp:anchor distT="0" distB="0" distL="114300" distR="114300" simplePos="0" relativeHeight="251718144" behindDoc="0" locked="0" layoutInCell="1" allowOverlap="1">
                <wp:simplePos x="0" y="0"/>
                <wp:positionH relativeFrom="column">
                  <wp:posOffset>3718560</wp:posOffset>
                </wp:positionH>
                <wp:positionV relativeFrom="paragraph">
                  <wp:posOffset>195580</wp:posOffset>
                </wp:positionV>
                <wp:extent cx="317500" cy="187960"/>
                <wp:effectExtent l="13335" t="14605" r="12065" b="16510"/>
                <wp:wrapNone/>
                <wp:docPr id="27" name="Ink 50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68">
                      <w14:nvContentPartPr>
                        <w14:cNvContentPartPr>
                          <a14:cpLocks xmlns:a14="http://schemas.microsoft.com/office/drawing/2010/main" noRot="1" noChangeAspect="1" noEditPoints="1" noChangeArrowheads="1" noChangeShapeType="1"/>
                        </w14:cNvContentPartPr>
                      </w14:nvContentPartPr>
                      <w14:xfrm>
                        <a:off x="0" y="0"/>
                        <a:ext cx="317500" cy="187960"/>
                      </w14:xfrm>
                    </w14:contentPart>
                  </a:graphicData>
                </a:graphic>
                <wp14:sizeRelH relativeFrom="page">
                  <wp14:pctWidth>0</wp14:pctWidth>
                </wp14:sizeRelH>
                <wp14:sizeRelV relativeFrom="page">
                  <wp14:pctHeight>0</wp14:pctHeight>
                </wp14:sizeRelV>
              </wp:anchor>
            </w:drawing>
          </mc:Choice>
          <mc:Fallback>
            <w:pict>
              <v:shape id="Ink 502" o:spid="_x0000_s1026" type="#_x0000_t75" style="position:absolute;margin-left:292.3pt;margin-top:14.9pt;width:26pt;height:15.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">
                <v:imagedata r:id="rId269" o:title=""/>
                <o:lock v:ext="edit" rotation="t" verticies="t" shapetype="t"/>
              </v:shape>
            </w:pict>
          </mc:Fallback>
        </mc:AlternateContent>
      </w:r>
      <w:r>
        <w:rPr>
          <w:noProof/>
        </w:rPr>
        <mc:AlternateContent>
          <mc:Choice Requires="wpi">
            <w:drawing>
              <wp:anchor distT="0" distB="0" distL="114300" distR="114300" simplePos="0" relativeHeight="251719168" behindDoc="0" locked="0" layoutInCell="1" allowOverlap="1">
                <wp:simplePos x="0" y="0"/>
                <wp:positionH relativeFrom="column">
                  <wp:posOffset>4171315</wp:posOffset>
                </wp:positionH>
                <wp:positionV relativeFrom="paragraph">
                  <wp:posOffset>255270</wp:posOffset>
                </wp:positionV>
                <wp:extent cx="139700" cy="73660"/>
                <wp:effectExtent l="8890" t="17145" r="13335" b="13970"/>
                <wp:wrapNone/>
                <wp:docPr id="26" name="Ink 50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0">
                      <w14:nvContentPartPr>
                        <w14:cNvContentPartPr>
                          <a14:cpLocks xmlns:a14="http://schemas.microsoft.com/office/drawing/2010/main" noRot="1" noChangeAspect="1" noEditPoints="1" noChangeArrowheads="1" noChangeShapeType="1"/>
                        </w14:cNvContentPartPr>
                      </w14:nvContentPartPr>
                      <w14:xfrm>
                        <a:off x="0" y="0"/>
                        <a:ext cx="139700" cy="73660"/>
                      </w14:xfrm>
                    </w14:contentPart>
                  </a:graphicData>
                </a:graphic>
                <wp14:sizeRelH relativeFrom="page">
                  <wp14:pctWidth>0</wp14:pctWidth>
                </wp14:sizeRelH>
                <wp14:sizeRelV relativeFrom="page">
                  <wp14:pctHeight>0</wp14:pctHeight>
                </wp14:sizeRelV>
              </wp:anchor>
            </w:drawing>
          </mc:Choice>
          <mc:Fallback>
            <w:pict>
              <v:shape id="Ink 503" o:spid="_x0000_s1026" type="#_x0000_t75" style="position:absolute;margin-left:327.95pt;margin-top:19.6pt;width:12pt;height:6.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">
                <v:imagedata r:id="rId271" o:title=""/>
                <o:lock v:ext="edit" rotation="t" verticies="t" shapetype="t"/>
              </v:shape>
            </w:pict>
          </mc:Fallback>
        </mc:AlternateContent>
      </w:r>
      <w:r>
        <w:rPr>
          <w:noProof/>
        </w:rPr>
        <mc:AlternateContent>
          <mc:Choice Requires="wpi">
            <w:drawing>
              <wp:anchor distT="0" distB="0" distL="114300" distR="114300" simplePos="0" relativeHeight="251720192" behindDoc="0" locked="0" layoutInCell="1" allowOverlap="1">
                <wp:simplePos x="0" y="0"/>
                <wp:positionH relativeFrom="column">
                  <wp:posOffset>4485640</wp:posOffset>
                </wp:positionH>
                <wp:positionV relativeFrom="paragraph">
                  <wp:posOffset>151130</wp:posOffset>
                </wp:positionV>
                <wp:extent cx="202565" cy="176530"/>
                <wp:effectExtent l="18415" t="36830" r="7620" b="15240"/>
                <wp:wrapNone/>
                <wp:docPr id="25" name="Ink 50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2">
                      <w14:nvContentPartPr>
                        <w14:cNvContentPartPr>
                          <a14:cpLocks xmlns:a14="http://schemas.microsoft.com/office/drawing/2010/main" noRot="1" noChangeAspect="1" noEditPoints="1" noChangeArrowheads="1" noChangeShapeType="1"/>
                        </w14:cNvContentPartPr>
                      </w14:nvContentPartPr>
                      <w14:xfrm>
                        <a:off x="0" y="0"/>
                        <a:ext cx="202565" cy="176530"/>
                      </w14:xfrm>
                    </w14:contentPart>
                  </a:graphicData>
                </a:graphic>
                <wp14:sizeRelH relativeFrom="page">
                  <wp14:pctWidth>0</wp14:pctWidth>
                </wp14:sizeRelH>
                <wp14:sizeRelV relativeFrom="page">
                  <wp14:pctHeight>0</wp14:pctHeight>
                </wp14:sizeRelV>
              </wp:anchor>
            </w:drawing>
          </mc:Choice>
          <mc:Fallback>
            <w:pict>
              <v:shape id="Ink 504" o:spid="_x0000_s1026" type="#_x0000_t75" style="position:absolute;margin-left:352.7pt;margin-top:11.4pt;width:16.95pt;height:14.9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">
                <v:imagedata r:id="rId273" o:title=""/>
                <o:lock v:ext="edit" rotation="t" verticies="t" shapetype="t"/>
              </v:shape>
            </w:pict>
          </mc:Fallback>
        </mc:AlternateContent>
      </w:r>
      <w:r>
        <w:rPr>
          <w:noProof/>
        </w:rPr>
        <mc:AlternateContent>
          <mc:Choice Requires="wpi">
            <w:drawing>
              <wp:anchor distT="0" distB="0" distL="114300" distR="114300" simplePos="0" relativeHeight="251721216" behindDoc="0" locked="0" layoutInCell="1" allowOverlap="1">
                <wp:simplePos x="0" y="0"/>
                <wp:positionH relativeFrom="column">
                  <wp:posOffset>3037840</wp:posOffset>
                </wp:positionH>
                <wp:positionV relativeFrom="paragraph">
                  <wp:posOffset>506730</wp:posOffset>
                </wp:positionV>
                <wp:extent cx="206375" cy="172085"/>
                <wp:effectExtent l="18415" t="11430" r="13335" b="16510"/>
                <wp:wrapNone/>
                <wp:docPr id="24" name="Ink 50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4">
                      <w14:nvContentPartPr>
                        <w14:cNvContentPartPr>
                          <a14:cpLocks xmlns:a14="http://schemas.microsoft.com/office/drawing/2010/main" noRot="1" noChangeAspect="1" noEditPoints="1" noChangeArrowheads="1" noChangeShapeType="1"/>
                        </w14:cNvContentPartPr>
                      </w14:nvContentPartPr>
                      <w14:xfrm>
                        <a:off x="0" y="0"/>
                        <a:ext cx="206375" cy="172085"/>
                      </w14:xfrm>
                    </w14:contentPart>
                  </a:graphicData>
                </a:graphic>
                <wp14:sizeRelH relativeFrom="page">
                  <wp14:pctWidth>0</wp14:pctWidth>
                </wp14:sizeRelH>
                <wp14:sizeRelV relativeFrom="page">
                  <wp14:pctHeight>0</wp14:pctHeight>
                </wp14:sizeRelV>
              </wp:anchor>
            </w:drawing>
          </mc:Choice>
          <mc:Fallback>
            <w:pict>
              <v:shape id="Ink 505" o:spid="_x0000_s1026" type="#_x0000_t75" style="position:absolute;margin-left:238.7pt;margin-top:39.4pt;width:17.25pt;height:14.5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">
                <v:imagedata r:id="rId275" o:title=""/>
                <o:lock v:ext="edit" rotation="t" verticies="t" shapetype="t"/>
              </v:shape>
            </w:pict>
          </mc:Fallback>
        </mc:AlternateContent>
      </w:r>
      <w:r>
        <w:rPr>
          <w:noProof/>
        </w:rPr>
        <mc:AlternateContent>
          <mc:Choice Requires="wpi">
            <w:drawing>
              <wp:anchor distT="0" distB="0" distL="114300" distR="114300" simplePos="0" relativeHeight="251722240" behindDoc="0" locked="0" layoutInCell="1" allowOverlap="1">
                <wp:simplePos x="0" y="0"/>
                <wp:positionH relativeFrom="column">
                  <wp:posOffset>3392805</wp:posOffset>
                </wp:positionH>
                <wp:positionV relativeFrom="paragraph">
                  <wp:posOffset>532765</wp:posOffset>
                </wp:positionV>
                <wp:extent cx="175260" cy="157480"/>
                <wp:effectExtent l="11430" t="8890" r="13335" b="14605"/>
                <wp:wrapNone/>
                <wp:docPr id="23" name="Ink 50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6">
                      <w14:nvContentPartPr>
                        <w14:cNvContentPartPr>
                          <a14:cpLocks xmlns:a14="http://schemas.microsoft.com/office/drawing/2010/main" noRot="1" noChangeAspect="1" noEditPoints="1" noChangeArrowheads="1" noChangeShapeType="1"/>
                        </w14:cNvContentPartPr>
                      </w14:nvContentPartPr>
                      <w14:xfrm>
                        <a:off x="0" y="0"/>
                        <a:ext cx="175260" cy="157480"/>
                      </w14:xfrm>
                    </w14:contentPart>
                  </a:graphicData>
                </a:graphic>
                <wp14:sizeRelH relativeFrom="page">
                  <wp14:pctWidth>0</wp14:pctWidth>
                </wp14:sizeRelH>
                <wp14:sizeRelV relativeFrom="page">
                  <wp14:pctHeight>0</wp14:pctHeight>
                </wp14:sizeRelV>
              </wp:anchor>
            </w:drawing>
          </mc:Choice>
          <mc:Fallback>
            <w:pict>
              <v:shape id="Ink 506" o:spid="_x0000_s1026" type="#_x0000_t75" style="position:absolute;margin-left:266.65pt;margin-top:41.45pt;width:14.8pt;height:13.4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">
                <v:imagedata r:id="rId277" o:title=""/>
                <o:lock v:ext="edit" rotation="t" verticies="t" shapetype="t"/>
              </v:shape>
            </w:pict>
          </mc:Fallback>
        </mc:AlternateContent>
      </w:r>
      <w:r>
        <w:rPr>
          <w:noProof/>
        </w:rPr>
        <mc:AlternateContent>
          <mc:Choice Requires="wpi">
            <w:drawing>
              <wp:anchor distT="0" distB="0" distL="114300" distR="114300" simplePos="0" relativeHeight="251723264" behindDoc="0" locked="0" layoutInCell="1" allowOverlap="1">
                <wp:simplePos x="0" y="0"/>
                <wp:positionH relativeFrom="column">
                  <wp:posOffset>3701415</wp:posOffset>
                </wp:positionH>
                <wp:positionV relativeFrom="paragraph">
                  <wp:posOffset>585470</wp:posOffset>
                </wp:positionV>
                <wp:extent cx="171450" cy="89535"/>
                <wp:effectExtent l="15240" t="52070" r="13335" b="20320"/>
                <wp:wrapNone/>
                <wp:docPr id="22" name="Ink 50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8">
                      <w14:nvContentPartPr>
                        <w14:cNvContentPartPr>
                          <a14:cpLocks xmlns:a14="http://schemas.microsoft.com/office/drawing/2010/main" noRot="1" noChangeAspect="1" noEditPoints="1" noChangeArrowheads="1" noChangeShapeType="1"/>
                        </w14:cNvContentPartPr>
                      </w14:nvContentPartPr>
                      <w14:xfrm>
                        <a:off x="0" y="0"/>
                        <a:ext cx="171450" cy="89535"/>
                      </w14:xfrm>
                    </w14:contentPart>
                  </a:graphicData>
                </a:graphic>
                <wp14:sizeRelH relativeFrom="page">
                  <wp14:pctWidth>0</wp14:pctWidth>
                </wp14:sizeRelH>
                <wp14:sizeRelV relativeFrom="page">
                  <wp14:pctHeight>0</wp14:pctHeight>
                </wp14:sizeRelV>
              </wp:anchor>
            </w:drawing>
          </mc:Choice>
          <mc:Fallback>
            <w:pict>
              <v:shape id="Ink 507" o:spid="_x0000_s1026" type="#_x0000_t75" style="position:absolute;margin-left:290.95pt;margin-top:45.6pt;width:14.5pt;height:8.0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">
                <v:imagedata r:id="rId279" o:title=""/>
                <o:lock v:ext="edit" rotation="t" verticies="t" shapetype="t"/>
              </v:shape>
            </w:pict>
          </mc:Fallback>
        </mc:AlternateContent>
      </w:r>
      <w:r>
        <w:rPr>
          <w:noProof/>
        </w:rPr>
        <mc:AlternateContent>
          <mc:Choice Requires="wpi">
            <w:drawing>
              <wp:anchor distT="0" distB="0" distL="114300" distR="114300" simplePos="0" relativeHeight="251724288" behindDoc="0" locked="0" layoutInCell="1" allowOverlap="1">
                <wp:simplePos x="0" y="0"/>
                <wp:positionH relativeFrom="column">
                  <wp:posOffset>4006215</wp:posOffset>
                </wp:positionH>
                <wp:positionV relativeFrom="paragraph">
                  <wp:posOffset>526415</wp:posOffset>
                </wp:positionV>
                <wp:extent cx="656590" cy="266700"/>
                <wp:effectExtent l="15240" t="12065" r="13970" b="6985"/>
                <wp:wrapNone/>
                <wp:docPr id="21" name="Ink 50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0">
                      <w14:nvContentPartPr>
                        <w14:cNvContentPartPr>
                          <a14:cpLocks xmlns:a14="http://schemas.microsoft.com/office/drawing/2010/main" noRot="1" noChangeAspect="1" noEditPoints="1" noChangeArrowheads="1" noChangeShapeType="1"/>
                        </w14:cNvContentPartPr>
                      </w14:nvContentPartPr>
                      <w14:xfrm>
                        <a:off x="0" y="0"/>
                        <a:ext cx="656590" cy="266700"/>
                      </w14:xfrm>
                    </w14:contentPart>
                  </a:graphicData>
                </a:graphic>
                <wp14:sizeRelH relativeFrom="page">
                  <wp14:pctWidth>0</wp14:pctWidth>
                </wp14:sizeRelH>
                <wp14:sizeRelV relativeFrom="page">
                  <wp14:pctHeight>0</wp14:pctHeight>
                </wp14:sizeRelV>
              </wp:anchor>
            </w:drawing>
          </mc:Choice>
          <mc:Fallback>
            <w:pict>
              <v:shape id="Ink 508" o:spid="_x0000_s1026" type="#_x0000_t75" style="position:absolute;margin-left:314.95pt;margin-top:40.95pt;width:52.7pt;height:22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">
                <v:imagedata r:id="rId281" o:title=""/>
                <o:lock v:ext="edit" rotation="t" verticies="t" shapetype="t"/>
              </v:shape>
            </w:pict>
          </mc:Fallback>
        </mc:AlternateContent>
      </w:r>
      <w:r>
        <w:rPr>
          <w:noProof/>
        </w:rPr>
        <mc:AlternateContent>
          <mc:Choice Requires="wpi">
            <w:drawing>
              <wp:anchor distT="0" distB="0" distL="114300" distR="114300" simplePos="0" relativeHeight="251725312" behindDoc="0" locked="0" layoutInCell="1" allowOverlap="1">
                <wp:simplePos x="0" y="0"/>
                <wp:positionH relativeFrom="column">
                  <wp:posOffset>4867910</wp:posOffset>
                </wp:positionH>
                <wp:positionV relativeFrom="paragraph">
                  <wp:posOffset>566420</wp:posOffset>
                </wp:positionV>
                <wp:extent cx="372110" cy="131445"/>
                <wp:effectExtent l="10160" t="61595" r="8255" b="16510"/>
                <wp:wrapNone/>
                <wp:docPr id="20" name="Ink 50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2">
                      <w14:nvContentPartPr>
                        <w14:cNvContentPartPr>
                          <a14:cpLocks xmlns:a14="http://schemas.microsoft.com/office/drawing/2010/main" noRot="1" noChangeAspect="1" noEditPoints="1" noChangeArrowheads="1" noChangeShapeType="1"/>
                        </w14:cNvContentPartPr>
                      </w14:nvContentPartPr>
                      <w14:xfrm>
                        <a:off x="0" y="0"/>
                        <a:ext cx="372110" cy="131445"/>
                      </w14:xfrm>
                    </w14:contentPart>
                  </a:graphicData>
                </a:graphic>
                <wp14:sizeRelH relativeFrom="page">
                  <wp14:pctWidth>0</wp14:pctWidth>
                </wp14:sizeRelH>
                <wp14:sizeRelV relativeFrom="page">
                  <wp14:pctHeight>0</wp14:pctHeight>
                </wp14:sizeRelV>
              </wp:anchor>
            </w:drawing>
          </mc:Choice>
          <mc:Fallback>
            <w:pict>
              <v:shape id="Ink 509" o:spid="_x0000_s1026" type="#_x0000_t75" style="position:absolute;margin-left:382.8pt;margin-top:44.1pt;width:30.3pt;height:11.3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">
                <v:imagedata r:id="rId283" o:title=""/>
                <o:lock v:ext="edit" rotation="t" verticies="t" shapetype="t"/>
              </v:shape>
            </w:pict>
          </mc:Fallback>
        </mc:AlternateContent>
      </w:r>
    </w:p>
    <w:p w:rsidR="00E05050" w:rsidRDefault="00E05050" w:rsidP="008B56F2">
      <w:pPr>
        <w:widowControl w:val="0"/>
        <w:autoSpaceDE w:val="0"/>
        <w:autoSpaceDN w:val="0"/>
        <w:adjustRightInd w:val="0"/>
        <w:ind w:left="360" w:right="301"/>
      </w:pPr>
    </w:p>
    <w:p w:rsidR="00E05050" w:rsidRPr="008F5D55" w:rsidRDefault="00E05050" w:rsidP="008B56F2">
      <w:pPr>
        <w:widowControl w:val="0"/>
        <w:autoSpaceDE w:val="0"/>
        <w:autoSpaceDN w:val="0"/>
        <w:adjustRightInd w:val="0"/>
        <w:ind w:left="360" w:right="301"/>
      </w:pPr>
    </w:p>
    <w:p w:rsidR="004201F2" w:rsidRPr="008F5D55" w:rsidRDefault="004201F2" w:rsidP="008B56F2">
      <w:pPr>
        <w:widowControl w:val="0"/>
        <w:autoSpaceDE w:val="0"/>
        <w:autoSpaceDN w:val="0"/>
        <w:adjustRightInd w:val="0"/>
        <w:ind w:left="360" w:right="301"/>
      </w:pPr>
    </w:p>
    <w:p w:rsidR="004201F2" w:rsidRPr="008F5D55" w:rsidRDefault="004201F2" w:rsidP="008B56F2">
      <w:pPr>
        <w:widowControl w:val="0"/>
        <w:autoSpaceDE w:val="0"/>
        <w:autoSpaceDN w:val="0"/>
        <w:adjustRightInd w:val="0"/>
        <w:ind w:left="360" w:right="301"/>
      </w:pPr>
    </w:p>
    <w:p w:rsidR="00627FB5" w:rsidRPr="008F5D55" w:rsidRDefault="00627FB5" w:rsidP="00627FB5">
      <w:pPr>
        <w:widowControl w:val="0"/>
        <w:autoSpaceDE w:val="0"/>
        <w:autoSpaceDN w:val="0"/>
        <w:adjustRightInd w:val="0"/>
        <w:ind w:left="360"/>
        <w:jc w:val="right"/>
        <w:rPr>
          <w:b/>
        </w:rPr>
      </w:pPr>
      <w:r w:rsidRPr="008F5D55">
        <w:rPr>
          <w:b/>
        </w:rPr>
        <w:t>(2)</w:t>
      </w:r>
    </w:p>
    <w:p w:rsidR="004201F2" w:rsidRPr="008F5D55" w:rsidRDefault="004201F2" w:rsidP="008B56F2">
      <w:pPr>
        <w:widowControl w:val="0"/>
        <w:autoSpaceDE w:val="0"/>
        <w:autoSpaceDN w:val="0"/>
        <w:adjustRightInd w:val="0"/>
        <w:ind w:left="360" w:right="301"/>
      </w:pPr>
    </w:p>
    <w:p w:rsidR="00CE27E9" w:rsidRDefault="00490DBE" w:rsidP="00CE27E9">
      <w:pPr>
        <w:widowControl w:val="0"/>
        <w:autoSpaceDE w:val="0"/>
        <w:autoSpaceDN w:val="0"/>
        <w:adjustRightInd w:val="0"/>
        <w:ind w:left="360" w:right="-54"/>
      </w:pPr>
      <w:r w:rsidRPr="008F5D55">
        <w:t>d)</w:t>
      </w:r>
      <w:r w:rsidR="00CE27E9">
        <w:t xml:space="preserve"> </w:t>
      </w:r>
      <w:r w:rsidR="00CE27E9" w:rsidRPr="008F5D55">
        <w:t>Sulfate(VI) ion</w:t>
      </w:r>
      <w:r w:rsidR="00CE27E9">
        <w:t xml:space="preserve"> </w:t>
      </w:r>
    </w:p>
    <w:p w:rsidR="00CE27E9" w:rsidRDefault="00CE27E9" w:rsidP="00CE27E9">
      <w:pPr>
        <w:widowControl w:val="0"/>
        <w:autoSpaceDE w:val="0"/>
        <w:autoSpaceDN w:val="0"/>
        <w:adjustRightInd w:val="0"/>
        <w:ind w:left="360" w:right="-54" w:firstLine="360"/>
      </w:pPr>
      <w:r>
        <w:t>(Hint-S can have more than 8 electrons in outer shell, O cannot</w:t>
      </w:r>
      <w:r w:rsidR="008D07D4">
        <w:t>.</w:t>
      </w:r>
    </w:p>
    <w:p w:rsidR="00CE27E9" w:rsidRPr="008F5D55" w:rsidRDefault="00CE27E9" w:rsidP="00CE27E9">
      <w:pPr>
        <w:widowControl w:val="0"/>
        <w:autoSpaceDE w:val="0"/>
        <w:autoSpaceDN w:val="0"/>
        <w:adjustRightInd w:val="0"/>
        <w:ind w:left="360" w:right="-54" w:firstLine="360"/>
      </w:pPr>
      <w:r>
        <w:t>Also there will be two electrons added to form this ion)</w:t>
      </w:r>
    </w:p>
    <w:p w:rsidR="004201F2" w:rsidRPr="008F5D55" w:rsidRDefault="000549C1" w:rsidP="008B56F2">
      <w:pPr>
        <w:widowControl w:val="0"/>
        <w:autoSpaceDE w:val="0"/>
        <w:autoSpaceDN w:val="0"/>
        <w:adjustRightInd w:val="0"/>
        <w:ind w:left="360" w:right="301"/>
      </w:pPr>
      <w:r>
        <w:rPr>
          <w:noProof/>
        </w:rPr>
        <mc:AlternateContent>
          <mc:Choice Requires="wpi">
            <w:drawing>
              <wp:anchor distT="0" distB="0" distL="114300" distR="114300" simplePos="0" relativeHeight="251713024" behindDoc="0" locked="0" layoutInCell="1" allowOverlap="1">
                <wp:simplePos x="0" y="0"/>
                <wp:positionH relativeFrom="column">
                  <wp:posOffset>2953385</wp:posOffset>
                </wp:positionH>
                <wp:positionV relativeFrom="paragraph">
                  <wp:posOffset>120015</wp:posOffset>
                </wp:positionV>
                <wp:extent cx="1393825" cy="471170"/>
                <wp:effectExtent l="10160" t="15240" r="5715" b="8890"/>
                <wp:wrapNone/>
                <wp:docPr id="19" name="Ink 48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4">
                      <w14:nvContentPartPr>
                        <w14:cNvContentPartPr>
                          <a14:cpLocks xmlns:a14="http://schemas.microsoft.com/office/drawing/2010/main" noRot="1" noChangeAspect="1" noEditPoints="1" noChangeArrowheads="1" noChangeShapeType="1"/>
                        </w14:cNvContentPartPr>
                      </w14:nvContentPartPr>
                      <w14:xfrm>
                        <a:off x="0" y="0"/>
                        <a:ext cx="1393825" cy="471170"/>
                      </w14:xfrm>
                    </w14:contentPart>
                  </a:graphicData>
                </a:graphic>
                <wp14:sizeRelH relativeFrom="page">
                  <wp14:pctWidth>0</wp14:pctWidth>
                </wp14:sizeRelH>
                <wp14:sizeRelV relativeFrom="page">
                  <wp14:pctHeight>0</wp14:pctHeight>
                </wp14:sizeRelV>
              </wp:anchor>
            </w:drawing>
          </mc:Choice>
          <mc:Fallback>
            <w:pict>
              <v:shape id="Ink 488" o:spid="_x0000_s1026" type="#_x0000_t75" style="position:absolute;margin-left:232.05pt;margin-top:8.95pt;width:110.75pt;height:38.1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">
                <v:imagedata r:id="rId285" o:title=""/>
                <o:lock v:ext="edit" rotation="t" verticies="t" shapetype="t"/>
              </v:shape>
            </w:pict>
          </mc:Fallback>
        </mc:AlternateContent>
      </w:r>
      <w:r>
        <w:rPr>
          <w:noProof/>
        </w:rPr>
        <mc:AlternateContent>
          <mc:Choice Requires="wpi">
            <w:drawing>
              <wp:anchor distT="0" distB="0" distL="114300" distR="114300" simplePos="0" relativeHeight="251714048" behindDoc="0" locked="0" layoutInCell="1" allowOverlap="1">
                <wp:simplePos x="0" y="0"/>
                <wp:positionH relativeFrom="column">
                  <wp:posOffset>2857500</wp:posOffset>
                </wp:positionH>
                <wp:positionV relativeFrom="paragraph">
                  <wp:posOffset>120650</wp:posOffset>
                </wp:positionV>
                <wp:extent cx="1823085" cy="1315720"/>
                <wp:effectExtent l="9525" t="15875" r="15240" b="20955"/>
                <wp:wrapNone/>
                <wp:docPr id="18" name="Ink 48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6">
                      <w14:nvContentPartPr>
                        <w14:cNvContentPartPr>
                          <a14:cpLocks xmlns:a14="http://schemas.microsoft.com/office/drawing/2010/main" noRot="1" noChangeAspect="1" noEditPoints="1" noChangeArrowheads="1" noChangeShapeType="1"/>
                        </w14:cNvContentPartPr>
                      </w14:nvContentPartPr>
                      <w14:xfrm>
                        <a:off x="0" y="0"/>
                        <a:ext cx="1823085" cy="1315720"/>
                      </w14:xfrm>
                    </w14:contentPart>
                  </a:graphicData>
                </a:graphic>
                <wp14:sizeRelH relativeFrom="page">
                  <wp14:pctWidth>0</wp14:pctWidth>
                </wp14:sizeRelH>
                <wp14:sizeRelV relativeFrom="page">
                  <wp14:pctHeight>0</wp14:pctHeight>
                </wp14:sizeRelV>
              </wp:anchor>
            </w:drawing>
          </mc:Choice>
          <mc:Fallback>
            <w:pict>
              <v:shape id="Ink 489" o:spid="_x0000_s1026" type="#_x0000_t75" style="position:absolute;margin-left:224.5pt;margin-top:9pt;width:144.55pt;height:104.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">
                <v:imagedata r:id="rId287" o:title=""/>
                <o:lock v:ext="edit" rotation="t" verticies="t" shapetype="t"/>
              </v:shape>
            </w:pict>
          </mc:Fallback>
        </mc:AlternateContent>
      </w:r>
    </w:p>
    <w:p w:rsidR="004201F2" w:rsidRPr="008F5D55" w:rsidRDefault="000549C1" w:rsidP="008B56F2">
      <w:pPr>
        <w:widowControl w:val="0"/>
        <w:autoSpaceDE w:val="0"/>
        <w:autoSpaceDN w:val="0"/>
        <w:adjustRightInd w:val="0"/>
        <w:ind w:left="360" w:right="301"/>
      </w:pPr>
      <w:r>
        <w:rPr>
          <w:noProof/>
        </w:rPr>
        <w:drawing>
          <wp:anchor distT="0" distB="0" distL="114300" distR="114300" simplePos="0" relativeHeight="251730432" behindDoc="0" locked="0" layoutInCell="1" allowOverlap="1">
            <wp:simplePos x="0" y="0"/>
            <wp:positionH relativeFrom="column">
              <wp:posOffset>349885</wp:posOffset>
            </wp:positionH>
            <wp:positionV relativeFrom="paragraph">
              <wp:posOffset>27940</wp:posOffset>
            </wp:positionV>
            <wp:extent cx="1741805" cy="1233170"/>
            <wp:effectExtent l="0" t="0" r="0" b="508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741805" cy="1233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5D44" w:rsidRPr="008F5D55" w:rsidRDefault="00FB5D44" w:rsidP="00FB5D44">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sz w:val="24"/>
          <w:szCs w:val="24"/>
        </w:rPr>
      </w:pPr>
    </w:p>
    <w:p w:rsidR="00FB5D44" w:rsidRPr="008F5D55" w:rsidRDefault="00FB5D44" w:rsidP="00FB5D44">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sz w:val="24"/>
          <w:szCs w:val="24"/>
        </w:rPr>
      </w:pPr>
    </w:p>
    <w:p w:rsidR="00FB5D44" w:rsidRDefault="00FB5D44" w:rsidP="00FB5D44">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sz w:val="24"/>
          <w:szCs w:val="24"/>
        </w:rPr>
      </w:pPr>
    </w:p>
    <w:p w:rsidR="00E05050" w:rsidRDefault="00E05050" w:rsidP="00FB5D44">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sz w:val="24"/>
          <w:szCs w:val="24"/>
        </w:rPr>
      </w:pPr>
    </w:p>
    <w:p w:rsidR="00E05050" w:rsidRPr="008F5D55" w:rsidRDefault="00E05050" w:rsidP="00FB5D44">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sz w:val="24"/>
          <w:szCs w:val="24"/>
        </w:rPr>
      </w:pPr>
    </w:p>
    <w:p w:rsidR="00CE27E9" w:rsidRPr="008F5D55" w:rsidRDefault="00CE27E9" w:rsidP="00FB5D44">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sz w:val="24"/>
          <w:szCs w:val="24"/>
        </w:rPr>
      </w:pPr>
    </w:p>
    <w:p w:rsidR="00627FB5" w:rsidRDefault="00627FB5" w:rsidP="00627FB5">
      <w:pPr>
        <w:widowControl w:val="0"/>
        <w:autoSpaceDE w:val="0"/>
        <w:autoSpaceDN w:val="0"/>
        <w:adjustRightInd w:val="0"/>
        <w:ind w:left="360"/>
        <w:jc w:val="right"/>
        <w:rPr>
          <w:b/>
        </w:rPr>
      </w:pPr>
      <w:r w:rsidRPr="008F5D55">
        <w:rPr>
          <w:b/>
        </w:rPr>
        <w:t>(2)</w:t>
      </w:r>
    </w:p>
    <w:p w:rsidR="003238DC" w:rsidRPr="008F5D55" w:rsidRDefault="003238DC" w:rsidP="00627FB5">
      <w:pPr>
        <w:widowControl w:val="0"/>
        <w:autoSpaceDE w:val="0"/>
        <w:autoSpaceDN w:val="0"/>
        <w:adjustRightInd w:val="0"/>
        <w:ind w:left="360"/>
        <w:jc w:val="right"/>
        <w:rPr>
          <w:b/>
        </w:rPr>
      </w:pPr>
      <w:r>
        <w:rPr>
          <w:b/>
        </w:rPr>
        <w:t>Total 8 marks</w:t>
      </w:r>
    </w:p>
    <w:p w:rsidR="00F74DC3" w:rsidRPr="004C048E" w:rsidRDefault="00477514" w:rsidP="00F74DC3">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b/>
          <w:bCs/>
          <w:sz w:val="24"/>
          <w:szCs w:val="24"/>
        </w:rPr>
        <w:t>3</w:t>
      </w:r>
      <w:r w:rsidRPr="004C048E">
        <w:rPr>
          <w:b/>
          <w:bCs/>
          <w:sz w:val="24"/>
          <w:szCs w:val="24"/>
        </w:rPr>
        <w:t>.</w:t>
      </w:r>
      <w:r w:rsidR="00F74DC3" w:rsidRPr="004C048E">
        <w:rPr>
          <w:sz w:val="24"/>
          <w:szCs w:val="24"/>
        </w:rPr>
        <w:tab/>
        <w:t>(a)</w:t>
      </w:r>
      <w:r w:rsidR="00F74DC3" w:rsidRPr="004C048E">
        <w:rPr>
          <w:sz w:val="24"/>
          <w:szCs w:val="24"/>
        </w:rPr>
        <w:tab/>
        <w:t xml:space="preserve">Define the term </w:t>
      </w:r>
      <w:r w:rsidR="00F74DC3" w:rsidRPr="004C048E">
        <w:rPr>
          <w:b/>
          <w:bCs/>
          <w:sz w:val="24"/>
          <w:szCs w:val="24"/>
        </w:rPr>
        <w:t>covalent bond.</w:t>
      </w:r>
    </w:p>
    <w:p w:rsidR="006575EB" w:rsidRPr="00275D22" w:rsidRDefault="006575EB" w:rsidP="00F74917">
      <w:pPr>
        <w:pStyle w:val="questiona"/>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color w:val="333399"/>
        </w:rPr>
      </w:pPr>
      <w:r>
        <w:rPr>
          <w:rFonts w:ascii="Arial" w:hAnsi="Arial" w:cs="Arial"/>
          <w:color w:val="002060"/>
        </w:rPr>
        <w:tab/>
      </w:r>
      <w:r>
        <w:rPr>
          <w:rFonts w:ascii="Arial" w:hAnsi="Arial" w:cs="Arial"/>
          <w:color w:val="002060"/>
        </w:rPr>
        <w:tab/>
      </w:r>
      <w:r w:rsidRPr="00275D22">
        <w:rPr>
          <w:rFonts w:ascii="Arial" w:hAnsi="Arial" w:cs="Arial"/>
          <w:color w:val="333399"/>
        </w:rPr>
        <w:t>(Electrostatic attraction between two nuclei and the)</w:t>
      </w:r>
      <w:r w:rsidR="00F74917">
        <w:rPr>
          <w:rFonts w:ascii="Arial" w:hAnsi="Arial" w:cs="Arial"/>
          <w:color w:val="333399"/>
        </w:rPr>
        <w:t xml:space="preserve"> </w:t>
      </w:r>
      <w:r w:rsidRPr="00275D22">
        <w:rPr>
          <w:rFonts w:ascii="Arial" w:hAnsi="Arial" w:cs="Arial"/>
          <w:b/>
          <w:bCs/>
          <w:color w:val="333399"/>
        </w:rPr>
        <w:t>shared pair (1)</w:t>
      </w:r>
    </w:p>
    <w:p w:rsidR="00F74DC3" w:rsidRPr="00275D22" w:rsidRDefault="006575EB" w:rsidP="006575E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333399"/>
          <w:sz w:val="24"/>
          <w:szCs w:val="24"/>
        </w:rPr>
      </w:pPr>
      <w:r w:rsidRPr="00275D22">
        <w:rPr>
          <w:rFonts w:ascii="Arial" w:hAnsi="Arial" w:cs="Arial"/>
          <w:color w:val="333399"/>
        </w:rPr>
        <w:t xml:space="preserve">of electrons (between them) </w:t>
      </w:r>
      <w:r w:rsidRPr="00275D22">
        <w:rPr>
          <w:rFonts w:ascii="Arial" w:hAnsi="Arial" w:cs="Arial"/>
          <w:b/>
          <w:color w:val="333399"/>
        </w:rPr>
        <w:t>(1)</w:t>
      </w:r>
    </w:p>
    <w:p w:rsidR="00F74DC3" w:rsidRPr="004062A2" w:rsidRDefault="00F74DC3" w:rsidP="00F74DC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rPr>
      </w:pPr>
      <w:r w:rsidRPr="00275D22">
        <w:rPr>
          <w:color w:val="333399"/>
          <w:sz w:val="24"/>
          <w:szCs w:val="24"/>
        </w:rPr>
        <w:t>(2)</w:t>
      </w:r>
      <w:r w:rsidRPr="00275D22">
        <w:rPr>
          <w:color w:val="333399"/>
          <w:sz w:val="24"/>
          <w:szCs w:val="24"/>
        </w:rPr>
        <w:br w:type="column"/>
      </w:r>
      <w:r w:rsidRPr="004062A2">
        <w:rPr>
          <w:b w:val="0"/>
        </w:rPr>
        <w:lastRenderedPageBreak/>
        <w:t>Do not write in the margin</w:t>
      </w:r>
    </w:p>
    <w:p w:rsidR="00F74DC3" w:rsidRPr="004062A2"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0549C1"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r>
        <w:rPr>
          <w:noProof/>
          <w:sz w:val="24"/>
          <w:szCs w:val="24"/>
        </w:rPr>
        <mc:AlternateContent>
          <mc:Choice Requires="wps">
            <w:drawing>
              <wp:anchor distT="0" distB="0" distL="114300" distR="114300" simplePos="0" relativeHeight="251601408" behindDoc="0" locked="0" layoutInCell="1" allowOverlap="1">
                <wp:simplePos x="0" y="0"/>
                <wp:positionH relativeFrom="column">
                  <wp:posOffset>130175</wp:posOffset>
                </wp:positionH>
                <wp:positionV relativeFrom="paragraph">
                  <wp:posOffset>140970</wp:posOffset>
                </wp:positionV>
                <wp:extent cx="252730" cy="974090"/>
                <wp:effectExtent l="0" t="0" r="0" b="0"/>
                <wp:wrapNone/>
                <wp:docPr id="17"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974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5E07" w:rsidRPr="00B76700" w:rsidRDefault="006F5E07" w:rsidP="00F74DC3">
                            <w:pPr>
                              <w:rPr>
                                <w:color w:val="FFFFFF"/>
                              </w:rPr>
                            </w:pPr>
                            <w:r w:rsidRPr="00B76700">
                              <w:rPr>
                                <w:color w:val="FFFFFF"/>
                              </w:rPr>
                              <w:t>W09.1.22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79" type="#_x0000_t202" style="position:absolute;left:0;text-align:left;margin-left:10.25pt;margin-top:11.1pt;width:19.9pt;height:76.7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" stroked="f">
                <v:textbox style="layout-flow:vertical;mso-layout-flow-alt:bottom-to-top" inset="0,0,0,0">
                  <w:txbxContent>
                    <w:p w:rsidR="006F5E07" w:rsidRPr="00B76700" w:rsidRDefault="006F5E07" w:rsidP="00F74DC3">
                      <w:pPr>
                        <w:rPr>
                          <w:color w:val="FFFFFF"/>
                        </w:rPr>
                      </w:pPr>
                      <w:r w:rsidRPr="00B76700">
                        <w:rPr>
                          <w:color w:val="FFFFFF"/>
                        </w:rPr>
                        <w:t>W09.1.22</w:t>
                      </w:r>
                    </w:p>
                  </w:txbxContent>
                </v:textbox>
              </v:shape>
            </w:pict>
          </mc:Fallback>
        </mc:AlternateContent>
      </w: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Pr="004062A2"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74DC3" w:rsidRPr="004C048E" w:rsidRDefault="00F74DC3" w:rsidP="00F74DC3">
      <w:pPr>
        <w:pStyle w:val="mark"/>
        <w:tabs>
          <w:tab w:val="right" w:pos="9638"/>
        </w:tabs>
        <w:rPr>
          <w:sz w:val="24"/>
          <w:szCs w:val="24"/>
        </w:rPr>
      </w:pPr>
    </w:p>
    <w:p w:rsidR="00F74DC3" w:rsidRPr="004C048E"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Pr>
          <w:sz w:val="24"/>
          <w:szCs w:val="24"/>
        </w:rPr>
        <w:br w:type="page"/>
      </w:r>
      <w:r w:rsidRPr="004C048E">
        <w:rPr>
          <w:sz w:val="24"/>
          <w:szCs w:val="24"/>
        </w:rPr>
        <w:lastRenderedPageBreak/>
        <w:t>(b)</w:t>
      </w:r>
      <w:r w:rsidRPr="004C048E">
        <w:rPr>
          <w:sz w:val="24"/>
          <w:szCs w:val="24"/>
        </w:rPr>
        <w:tab/>
        <w:t>Nitrogen forms an oxide called nitrous oxide, N</w:t>
      </w:r>
      <w:r w:rsidRPr="004C048E">
        <w:rPr>
          <w:position w:val="-4"/>
          <w:sz w:val="24"/>
          <w:szCs w:val="24"/>
        </w:rPr>
        <w:t>2</w:t>
      </w:r>
      <w:r w:rsidRPr="004C048E">
        <w:rPr>
          <w:sz w:val="24"/>
          <w:szCs w:val="24"/>
        </w:rPr>
        <w:t>O. The bonding in nitrous oxide can be represented as:</w:t>
      </w:r>
    </w:p>
    <w:p w:rsidR="00F74DC3" w:rsidRPr="004C048E" w:rsidRDefault="00F74DC3" w:rsidP="00F74DC3">
      <w:pPr>
        <w:pStyle w:val="indent1"/>
        <w:tabs>
          <w:tab w:val="left" w:pos="1134"/>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sz w:val="24"/>
          <w:szCs w:val="24"/>
        </w:rPr>
      </w:pPr>
      <w:r w:rsidRPr="004C048E">
        <w:rPr>
          <w:sz w:val="24"/>
          <w:szCs w:val="24"/>
        </w:rPr>
        <w:tab/>
      </w:r>
      <w:r w:rsidRPr="004C048E">
        <w:rPr>
          <w:sz w:val="24"/>
          <w:szCs w:val="24"/>
        </w:rPr>
        <w:tab/>
        <w:t>N</w:t>
      </w:r>
      <w:r w:rsidR="000549C1">
        <w:rPr>
          <w:noProof/>
          <w:position w:val="-2"/>
          <w:sz w:val="24"/>
          <w:szCs w:val="24"/>
        </w:rPr>
        <w:drawing>
          <wp:inline distT="0" distB="0" distL="0" distR="0">
            <wp:extent cx="118745" cy="106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18745" cy="106680"/>
                    </a:xfrm>
                    <a:prstGeom prst="rect">
                      <a:avLst/>
                    </a:prstGeom>
                    <a:noFill/>
                    <a:ln>
                      <a:noFill/>
                    </a:ln>
                  </pic:spPr>
                </pic:pic>
              </a:graphicData>
            </a:graphic>
          </wp:inline>
        </w:drawing>
      </w:r>
      <w:r w:rsidRPr="004C048E">
        <w:rPr>
          <w:sz w:val="24"/>
          <w:szCs w:val="24"/>
        </w:rPr>
        <w:t>N → O</w:t>
      </w:r>
    </w:p>
    <w:p w:rsidR="00F74DC3" w:rsidRPr="004C048E"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4C048E">
        <w:rPr>
          <w:sz w:val="24"/>
          <w:szCs w:val="24"/>
        </w:rPr>
        <w:tab/>
        <w:t>Complete the diagram below for the N</w:t>
      </w:r>
      <w:r w:rsidRPr="004C048E">
        <w:rPr>
          <w:position w:val="-4"/>
          <w:sz w:val="24"/>
          <w:szCs w:val="24"/>
        </w:rPr>
        <w:t>2</w:t>
      </w:r>
      <w:r w:rsidRPr="004C048E">
        <w:rPr>
          <w:sz w:val="24"/>
          <w:szCs w:val="24"/>
        </w:rPr>
        <w:t>O molecule using dots or crosses to represent electrons. Just show all of the outer shell electrons.</w:t>
      </w:r>
    </w:p>
    <w:p w:rsidR="006575EB" w:rsidRDefault="000549C1" w:rsidP="00F74DC3">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Pr>
          <w:noProof/>
        </w:rPr>
        <w:drawing>
          <wp:anchor distT="0" distB="0" distL="114300" distR="114300" simplePos="0" relativeHeight="251726336" behindDoc="0" locked="0" layoutInCell="1" allowOverlap="1">
            <wp:simplePos x="0" y="0"/>
            <wp:positionH relativeFrom="column">
              <wp:posOffset>1777365</wp:posOffset>
            </wp:positionH>
            <wp:positionV relativeFrom="paragraph">
              <wp:posOffset>84455</wp:posOffset>
            </wp:positionV>
            <wp:extent cx="2324100" cy="1154430"/>
            <wp:effectExtent l="0" t="0" r="0" b="762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324100" cy="1154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5EB" w:rsidRDefault="006575EB" w:rsidP="00F74DC3">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rsidR="006575EB" w:rsidRDefault="006575EB" w:rsidP="00F74DC3">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rsidR="006575EB" w:rsidRDefault="006575EB" w:rsidP="00F74DC3">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rsidR="006575EB" w:rsidRPr="00275D22" w:rsidRDefault="006575EB" w:rsidP="006575EB">
      <w:pPr>
        <w:pStyle w:val="indent1"/>
        <w:tabs>
          <w:tab w:val="left" w:pos="1134"/>
          <w:tab w:val="left" w:pos="666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Arial" w:hAnsi="Arial" w:cs="Arial"/>
          <w:color w:val="333399"/>
        </w:rPr>
      </w:pPr>
      <w:r>
        <w:rPr>
          <w:rFonts w:ascii="Arial" w:hAnsi="Arial" w:cs="Arial"/>
          <w:color w:val="002060"/>
        </w:rPr>
        <w:tab/>
      </w:r>
      <w:r w:rsidRPr="00275D22">
        <w:rPr>
          <w:rFonts w:ascii="Arial" w:hAnsi="Arial" w:cs="Arial"/>
          <w:color w:val="333399"/>
        </w:rPr>
        <w:t xml:space="preserve">(Dative) pair of e- between N and O </w:t>
      </w:r>
      <w:r w:rsidRPr="00275D22">
        <w:rPr>
          <w:rFonts w:ascii="Arial" w:hAnsi="Arial" w:cs="Arial"/>
          <w:b/>
          <w:bCs/>
          <w:color w:val="333399"/>
        </w:rPr>
        <w:t>(1)</w:t>
      </w:r>
      <w:r w:rsidRPr="00275D22">
        <w:rPr>
          <w:rFonts w:ascii="Arial" w:hAnsi="Arial" w:cs="Arial"/>
          <w:color w:val="333399"/>
        </w:rPr>
        <w:br/>
        <w:t xml:space="preserve">Three bond pairs between N and N </w:t>
      </w:r>
      <w:r w:rsidRPr="00275D22">
        <w:rPr>
          <w:rFonts w:ascii="Arial" w:hAnsi="Arial" w:cs="Arial"/>
          <w:b/>
          <w:bCs/>
          <w:color w:val="333399"/>
        </w:rPr>
        <w:t>(1)</w:t>
      </w:r>
      <w:r w:rsidRPr="00275D22">
        <w:rPr>
          <w:rFonts w:ascii="Arial" w:hAnsi="Arial" w:cs="Arial"/>
          <w:color w:val="333399"/>
        </w:rPr>
        <w:br/>
        <w:t xml:space="preserve">Lone pair on left-hand N </w:t>
      </w:r>
      <w:r w:rsidRPr="00275D22">
        <w:rPr>
          <w:rFonts w:ascii="Arial" w:hAnsi="Arial" w:cs="Arial"/>
          <w:b/>
          <w:bCs/>
          <w:color w:val="333399"/>
        </w:rPr>
        <w:t>and</w:t>
      </w:r>
      <w:r w:rsidRPr="00275D22">
        <w:rPr>
          <w:rFonts w:ascii="Arial" w:hAnsi="Arial" w:cs="Arial"/>
          <w:color w:val="333399"/>
        </w:rPr>
        <w:t xml:space="preserve"> three lone pairs on O atom </w:t>
      </w:r>
      <w:r w:rsidRPr="00275D22">
        <w:rPr>
          <w:rFonts w:ascii="Arial" w:hAnsi="Arial" w:cs="Arial"/>
          <w:b/>
          <w:bCs/>
          <w:color w:val="333399"/>
        </w:rPr>
        <w:t>(1)</w:t>
      </w:r>
    </w:p>
    <w:p w:rsidR="00F74DC3" w:rsidRPr="004C048E" w:rsidRDefault="00F74DC3" w:rsidP="00F74DC3">
      <w:pPr>
        <w:pStyle w:val="mark"/>
        <w:tabs>
          <w:tab w:val="right" w:pos="9638"/>
        </w:tabs>
        <w:rPr>
          <w:b w:val="0"/>
          <w:bCs w:val="0"/>
          <w:sz w:val="24"/>
          <w:szCs w:val="24"/>
        </w:rPr>
      </w:pPr>
      <w:r w:rsidRPr="004C048E">
        <w:rPr>
          <w:sz w:val="24"/>
          <w:szCs w:val="24"/>
        </w:rPr>
        <w:t>(3)</w:t>
      </w:r>
    </w:p>
    <w:p w:rsidR="00F74DC3" w:rsidRPr="004C048E" w:rsidRDefault="00F74DC3" w:rsidP="00F74DC3">
      <w:pPr>
        <w:pStyle w:val="mark"/>
        <w:tabs>
          <w:tab w:val="right" w:pos="9638"/>
        </w:tabs>
        <w:rPr>
          <w:b w:val="0"/>
          <w:bCs w:val="0"/>
          <w:sz w:val="24"/>
          <w:szCs w:val="24"/>
        </w:rPr>
      </w:pPr>
      <w:r w:rsidRPr="004C048E">
        <w:rPr>
          <w:sz w:val="24"/>
          <w:szCs w:val="24"/>
        </w:rPr>
        <w:t>(Total 5 marks)</w:t>
      </w:r>
    </w:p>
    <w:p w:rsidR="00FB5D44" w:rsidRDefault="00FB5D44" w:rsidP="00FB5D44">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sz w:val="24"/>
          <w:szCs w:val="24"/>
        </w:rPr>
      </w:pPr>
    </w:p>
    <w:p w:rsidR="00CE27E9" w:rsidRPr="008F5D55" w:rsidRDefault="00CE27E9" w:rsidP="00FB5D44">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sz w:val="24"/>
          <w:szCs w:val="24"/>
        </w:rPr>
      </w:pPr>
    </w:p>
    <w:p w:rsidR="00FB5D44" w:rsidRPr="008F5D55" w:rsidRDefault="00477514" w:rsidP="00490DB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hanging="1134"/>
        <w:rPr>
          <w:sz w:val="24"/>
          <w:szCs w:val="24"/>
        </w:rPr>
      </w:pPr>
      <w:r>
        <w:rPr>
          <w:b/>
          <w:sz w:val="24"/>
          <w:szCs w:val="24"/>
        </w:rPr>
        <w:t>4</w:t>
      </w:r>
      <w:r w:rsidR="00EF62B3" w:rsidRPr="00EF62B3">
        <w:rPr>
          <w:b/>
          <w:sz w:val="24"/>
          <w:szCs w:val="24"/>
        </w:rPr>
        <w:t>.</w:t>
      </w:r>
      <w:r w:rsidR="004201F2" w:rsidRPr="008F5D55">
        <w:rPr>
          <w:sz w:val="24"/>
          <w:szCs w:val="24"/>
        </w:rPr>
        <w:t xml:space="preserve"> </w:t>
      </w:r>
      <w:r w:rsidR="00FB5D44" w:rsidRPr="008F5D55">
        <w:rPr>
          <w:sz w:val="24"/>
          <w:szCs w:val="24"/>
        </w:rPr>
        <w:t>(a)</w:t>
      </w:r>
      <w:r w:rsidR="00FB5D44" w:rsidRPr="008F5D55">
        <w:rPr>
          <w:sz w:val="24"/>
          <w:szCs w:val="24"/>
        </w:rPr>
        <w:tab/>
        <w:t>Explain why carbon dioxide is a gas at room temperature and pressure, whereas silicon dioxide is a solid with a very high melting temperature.</w:t>
      </w:r>
    </w:p>
    <w:p w:rsidR="00275D22" w:rsidRPr="00A141B0" w:rsidRDefault="00275D22" w:rsidP="00275D22">
      <w:pPr>
        <w:ind w:firstLine="1134"/>
        <w:rPr>
          <w:rFonts w:ascii="Arial" w:hAnsi="Arial" w:cs="Arial"/>
          <w:color w:val="333399"/>
        </w:rPr>
      </w:pPr>
      <w:r w:rsidRPr="00A141B0">
        <w:rPr>
          <w:rFonts w:ascii="Arial" w:hAnsi="Arial" w:cs="Arial"/>
          <w:color w:val="333399"/>
        </w:rPr>
        <w:t>CO</w:t>
      </w:r>
      <w:r w:rsidRPr="00A141B0">
        <w:rPr>
          <w:rFonts w:ascii="Arial" w:hAnsi="Arial" w:cs="Arial"/>
          <w:color w:val="333399"/>
          <w:position w:val="-8"/>
          <w:vertAlign w:val="subscript"/>
        </w:rPr>
        <w:t xml:space="preserve">2 </w:t>
      </w:r>
      <w:r w:rsidRPr="00275D22">
        <w:rPr>
          <w:rFonts w:ascii="Arial" w:hAnsi="Arial" w:cs="Arial"/>
          <w:color w:val="333399"/>
        </w:rPr>
        <w:t>is molecular</w:t>
      </w:r>
      <w:r w:rsidRPr="00A141B0">
        <w:rPr>
          <w:rFonts w:ascii="Arial" w:hAnsi="Arial" w:cs="Arial"/>
          <w:color w:val="333399"/>
        </w:rPr>
        <w:t xml:space="preserve"> </w:t>
      </w:r>
      <w:r w:rsidRPr="00A141B0">
        <w:rPr>
          <w:rFonts w:ascii="Arial" w:hAnsi="Arial" w:cs="Arial"/>
          <w:b/>
          <w:bCs/>
          <w:color w:val="333399"/>
        </w:rPr>
        <w:t xml:space="preserve">(1) </w:t>
      </w:r>
    </w:p>
    <w:p w:rsidR="00275D22" w:rsidRPr="00A141B0" w:rsidRDefault="00275D22" w:rsidP="00275D22">
      <w:pPr>
        <w:ind w:firstLine="1134"/>
        <w:rPr>
          <w:rFonts w:ascii="Arial" w:hAnsi="Arial" w:cs="Arial"/>
          <w:color w:val="333399"/>
        </w:rPr>
      </w:pPr>
      <w:r w:rsidRPr="00A141B0">
        <w:rPr>
          <w:rFonts w:ascii="Arial" w:hAnsi="Arial" w:cs="Arial"/>
          <w:color w:val="333399"/>
        </w:rPr>
        <w:t xml:space="preserve">with weak inter-molecular / vdW / dispersion forces/dipole dipole </w:t>
      </w:r>
      <w:r w:rsidRPr="00A141B0">
        <w:rPr>
          <w:rFonts w:ascii="Arial" w:hAnsi="Arial" w:cs="Arial"/>
          <w:b/>
          <w:bCs/>
          <w:color w:val="333399"/>
        </w:rPr>
        <w:t xml:space="preserve">(1) </w:t>
      </w:r>
    </w:p>
    <w:p w:rsidR="00275D22" w:rsidRDefault="00275D22" w:rsidP="00275D22">
      <w:pPr>
        <w:ind w:firstLine="1134"/>
        <w:rPr>
          <w:rFonts w:ascii="Arial" w:hAnsi="Arial" w:cs="Arial"/>
          <w:color w:val="333399"/>
        </w:rPr>
      </w:pPr>
    </w:p>
    <w:p w:rsidR="00275D22" w:rsidRPr="00A141B0" w:rsidRDefault="00275D22" w:rsidP="00275D22">
      <w:pPr>
        <w:ind w:firstLine="1134"/>
        <w:rPr>
          <w:rFonts w:ascii="Arial" w:hAnsi="Arial" w:cs="Arial"/>
          <w:color w:val="333399"/>
        </w:rPr>
      </w:pPr>
      <w:r w:rsidRPr="00A141B0">
        <w:rPr>
          <w:rFonts w:ascii="Arial" w:hAnsi="Arial" w:cs="Arial"/>
          <w:color w:val="333399"/>
        </w:rPr>
        <w:t>SiO</w:t>
      </w:r>
      <w:r w:rsidRPr="00A141B0">
        <w:rPr>
          <w:rFonts w:ascii="Arial" w:hAnsi="Arial" w:cs="Arial"/>
          <w:color w:val="333399"/>
          <w:position w:val="-8"/>
          <w:vertAlign w:val="subscript"/>
        </w:rPr>
        <w:t xml:space="preserve">2 </w:t>
      </w:r>
      <w:r w:rsidRPr="00A141B0">
        <w:rPr>
          <w:rFonts w:ascii="Arial" w:hAnsi="Arial" w:cs="Arial"/>
          <w:color w:val="333399"/>
        </w:rPr>
        <w:t xml:space="preserve">is giant covalent </w:t>
      </w:r>
      <w:r w:rsidRPr="00A141B0">
        <w:rPr>
          <w:rFonts w:ascii="Arial" w:hAnsi="Arial" w:cs="Arial"/>
          <w:b/>
          <w:bCs/>
          <w:color w:val="333399"/>
        </w:rPr>
        <w:t xml:space="preserve">(1) </w:t>
      </w:r>
      <w:r w:rsidRPr="00A141B0">
        <w:rPr>
          <w:rFonts w:ascii="Arial" w:hAnsi="Arial" w:cs="Arial"/>
          <w:i/>
          <w:iCs/>
          <w:color w:val="333399"/>
        </w:rPr>
        <w:t xml:space="preserve">ACCEPT </w:t>
      </w:r>
      <w:r w:rsidRPr="00A141B0">
        <w:rPr>
          <w:rFonts w:ascii="Arial" w:hAnsi="Arial" w:cs="Arial"/>
          <w:color w:val="333399"/>
        </w:rPr>
        <w:t xml:space="preserve">giant molecular </w:t>
      </w:r>
      <w:r w:rsidRPr="00A141B0">
        <w:rPr>
          <w:rFonts w:ascii="Arial" w:hAnsi="Arial" w:cs="Arial"/>
          <w:i/>
          <w:iCs/>
          <w:color w:val="333399"/>
        </w:rPr>
        <w:t xml:space="preserve">OR </w:t>
      </w:r>
      <w:r w:rsidRPr="00A141B0">
        <w:rPr>
          <w:rFonts w:ascii="Arial" w:hAnsi="Arial" w:cs="Arial"/>
          <w:color w:val="333399"/>
        </w:rPr>
        <w:t xml:space="preserve">macromolecular </w:t>
      </w:r>
    </w:p>
    <w:p w:rsidR="00275D22" w:rsidRPr="00A141B0" w:rsidRDefault="00275D22" w:rsidP="00275D22">
      <w:pPr>
        <w:ind w:firstLine="1134"/>
        <w:rPr>
          <w:rFonts w:ascii="Arial" w:hAnsi="Arial" w:cs="Arial"/>
          <w:color w:val="333399"/>
        </w:rPr>
      </w:pPr>
      <w:r w:rsidRPr="00A141B0">
        <w:rPr>
          <w:rFonts w:ascii="Arial" w:hAnsi="Arial" w:cs="Arial"/>
          <w:i/>
          <w:iCs/>
          <w:color w:val="333399"/>
        </w:rPr>
        <w:t xml:space="preserve">NOT </w:t>
      </w:r>
      <w:r w:rsidRPr="00A141B0">
        <w:rPr>
          <w:rFonts w:ascii="Arial" w:hAnsi="Arial" w:cs="Arial"/>
          <w:color w:val="333399"/>
        </w:rPr>
        <w:t xml:space="preserve">giant lattice </w:t>
      </w:r>
    </w:p>
    <w:p w:rsidR="00275D22" w:rsidRDefault="00275D22" w:rsidP="00275D22">
      <w:pPr>
        <w:ind w:firstLine="1134"/>
        <w:rPr>
          <w:rFonts w:ascii="Arial" w:hAnsi="Arial" w:cs="Arial"/>
          <w:color w:val="333399"/>
        </w:rPr>
      </w:pPr>
    </w:p>
    <w:p w:rsidR="00275D22" w:rsidRPr="00A141B0" w:rsidRDefault="00275D22" w:rsidP="00275D22">
      <w:pPr>
        <w:ind w:firstLine="1134"/>
        <w:rPr>
          <w:rFonts w:ascii="Arial" w:hAnsi="Arial" w:cs="Arial"/>
          <w:color w:val="333399"/>
        </w:rPr>
      </w:pPr>
      <w:r w:rsidRPr="00A141B0">
        <w:rPr>
          <w:rFonts w:ascii="Arial" w:hAnsi="Arial" w:cs="Arial"/>
          <w:color w:val="333399"/>
        </w:rPr>
        <w:t>SiO</w:t>
      </w:r>
      <w:r w:rsidRPr="00A141B0">
        <w:rPr>
          <w:rFonts w:ascii="Arial" w:hAnsi="Arial" w:cs="Arial"/>
          <w:color w:val="333399"/>
          <w:position w:val="-8"/>
          <w:vertAlign w:val="subscript"/>
        </w:rPr>
        <w:t xml:space="preserve">2 </w:t>
      </w:r>
      <w:r w:rsidRPr="00A141B0">
        <w:rPr>
          <w:rFonts w:ascii="Arial" w:hAnsi="Arial" w:cs="Arial"/>
          <w:color w:val="333399"/>
        </w:rPr>
        <w:t xml:space="preserve">melting needs </w:t>
      </w:r>
      <w:r>
        <w:rPr>
          <w:rFonts w:ascii="Arial" w:hAnsi="Arial" w:cs="Arial"/>
          <w:color w:val="333399"/>
        </w:rPr>
        <w:t>Si-O</w:t>
      </w:r>
      <w:r w:rsidRPr="00A141B0">
        <w:rPr>
          <w:rFonts w:ascii="Arial" w:hAnsi="Arial" w:cs="Arial"/>
          <w:color w:val="333399"/>
        </w:rPr>
        <w:t xml:space="preserve"> bonds/covalent bonds to be broken </w:t>
      </w:r>
      <w:r w:rsidRPr="00A141B0">
        <w:rPr>
          <w:rFonts w:ascii="Arial" w:hAnsi="Arial" w:cs="Arial"/>
          <w:b/>
          <w:bCs/>
          <w:color w:val="333399"/>
        </w:rPr>
        <w:t xml:space="preserve">(1) </w:t>
      </w:r>
    </w:p>
    <w:p w:rsidR="00F74DC3" w:rsidRDefault="00275D22" w:rsidP="00627FB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8F5D55">
        <w:rPr>
          <w:sz w:val="24"/>
          <w:szCs w:val="24"/>
        </w:rPr>
        <w:t xml:space="preserve"> </w:t>
      </w:r>
      <w:r w:rsidR="00FB5D44" w:rsidRPr="008F5D55">
        <w:rPr>
          <w:sz w:val="24"/>
          <w:szCs w:val="24"/>
        </w:rPr>
        <w:t>(4)</w:t>
      </w:r>
    </w:p>
    <w:p w:rsidR="00275D22" w:rsidRDefault="00275D22" w:rsidP="00627FB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p>
    <w:p w:rsidR="00275D22" w:rsidRDefault="00275D22" w:rsidP="00627FB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p>
    <w:p w:rsidR="00F74DC3" w:rsidRPr="008F5D55" w:rsidRDefault="000549C1"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firstLine="0"/>
        <w:rPr>
          <w:sz w:val="24"/>
          <w:szCs w:val="24"/>
        </w:rPr>
      </w:pPr>
      <w:r>
        <w:rPr>
          <w:noProof/>
          <w:sz w:val="20"/>
          <w:szCs w:val="20"/>
        </w:rPr>
        <mc:AlternateContent>
          <mc:Choice Requires="wpg">
            <w:drawing>
              <wp:anchor distT="0" distB="0" distL="114300" distR="114300" simplePos="0" relativeHeight="251600384" behindDoc="0" locked="0" layoutInCell="1" allowOverlap="1">
                <wp:simplePos x="0" y="0"/>
                <wp:positionH relativeFrom="column">
                  <wp:posOffset>4053840</wp:posOffset>
                </wp:positionH>
                <wp:positionV relativeFrom="paragraph">
                  <wp:posOffset>-327025</wp:posOffset>
                </wp:positionV>
                <wp:extent cx="1494790" cy="1365250"/>
                <wp:effectExtent l="0" t="0" r="4445" b="0"/>
                <wp:wrapNone/>
                <wp:docPr id="13"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1365250"/>
                          <a:chOff x="7518" y="849"/>
                          <a:chExt cx="2354" cy="2150"/>
                        </a:xfrm>
                      </wpg:grpSpPr>
                      <pic:pic xmlns:pic="http://schemas.openxmlformats.org/drawingml/2006/picture">
                        <pic:nvPicPr>
                          <pic:cNvPr id="244" name="Picture 352" descr="alh2olines"/>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7518" y="849"/>
                            <a:ext cx="2346" cy="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5" name="Text Box 353"/>
                        <wps:cNvSpPr txBox="1">
                          <a:spLocks noChangeArrowheads="1"/>
                        </wps:cNvSpPr>
                        <wps:spPr bwMode="auto">
                          <a:xfrm>
                            <a:off x="9566" y="863"/>
                            <a:ext cx="306" cy="2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5E07" w:rsidRDefault="006F5E07" w:rsidP="00F74DC3">
                              <w:r>
                                <w:t>2++</w:t>
                              </w:r>
                            </w:p>
                          </w:txbxContent>
                        </wps:txbx>
                        <wps:bodyPr rot="0" vert="horz" wrap="square" lIns="0" tIns="0" rIns="0" bIns="0" anchor="t" anchorCtr="0" upright="1">
                          <a:noAutofit/>
                        </wps:bodyPr>
                      </wps:wsp>
                      <wps:wsp>
                        <wps:cNvPr id="246" name="Text Box 354"/>
                        <wps:cNvSpPr txBox="1">
                          <a:spLocks noChangeArrowheads="1"/>
                        </wps:cNvSpPr>
                        <wps:spPr bwMode="auto">
                          <a:xfrm>
                            <a:off x="8430" y="1932"/>
                            <a:ext cx="342"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5E07" w:rsidRPr="00BF3A7E" w:rsidRDefault="006F5E07" w:rsidP="00F74DC3">
                              <w:pPr>
                                <w:rPr>
                                  <w:rFonts w:ascii="Arial" w:hAnsi="Arial" w:cs="Arial"/>
                                  <w:b/>
                                  <w:sz w:val="20"/>
                                  <w:szCs w:val="20"/>
                                </w:rPr>
                              </w:pPr>
                              <w:r w:rsidRPr="00BF3A7E">
                                <w:rPr>
                                  <w:rFonts w:ascii="Arial" w:hAnsi="Arial" w:cs="Arial"/>
                                  <w:b/>
                                  <w:sz w:val="20"/>
                                  <w:szCs w:val="20"/>
                                </w:rPr>
                                <w:t>Mg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1" o:spid="_x0000_s1080" style="position:absolute;margin-left:319.2pt;margin-top:-25.75pt;width:117.7pt;height:107.5pt;z-index:251600384" coordorigin="7518,849" coordsize="2354,2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">
                <v:shape id="Picture 352" o:spid="_x0000_s1081" type="#_x0000_t75" alt="alh2olines" style="position:absolute;left:7518;top:849;width:2346;height:2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Zc6PFAAAA3AAAAA8AAABkcnMvZG93bnJldi54bWxEj91qwkAUhO8LvsNyhN7VjSJFoqv4Q6iF&#10;QvHnAY67xyQkezZk1xj79N1CwcthZr5hFqve1qKj1peOFYxHCQhi7UzJuYLzKXubgfAB2WDtmBQ8&#10;yMNqOXhZYGrcnQ/UHUMuIoR9igqKEJpUSq8LsuhHriGO3tW1FkOUbS5Ni/cIt7WcJMm7tFhyXCiw&#10;oW1BujrerIKfTn/MXJbc5GWbVbvN92f1pRulXof9eg4iUB+e4f/23iiYTKfwdyYe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GXOjxQAAANwAAAAPAAAAAAAAAAAAAAAA&#10;AJ8CAABkcnMvZG93bnJldi54bWxQSwUGAAAAAAQABAD3AAAAkQMAAAAA&#10;">
                  <v:imagedata r:id="rId292" o:title="alh2olines"/>
                </v:shape>
                <v:shape id="Text Box 353" o:spid="_x0000_s1082" type="#_x0000_t202" style="position:absolute;left:9566;top:863;width:306;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L8UA&#10;AADcAAAADwAAAGRycy9kb3ducmV2LnhtbESPT4vCMBTE7wt+h/CEvSyabnFFqlFcXWEP68E/eH40&#10;z7bYvJQk2vrtN4LgcZiZ3zCzRWdqcSPnK8sKPocJCOLc6ooLBcfDZjAB4QOyxtoyKbiTh8W89zbD&#10;TNuWd3Tbh0JECPsMFZQhNJmUPi/JoB/ahjh6Z+sMhihdIbXDNsJNLdMkGUuDFceFEhtalZRf9lej&#10;YLx213bHq4/18ecPt02Rnr7vJ6Xe+91yCiJQF17hZ/tXK0hHX/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80vxQAAANwAAAAPAAAAAAAAAAAAAAAAAJgCAABkcnMv&#10;ZG93bnJldi54bWxQSwUGAAAAAAQABAD1AAAAigMAAAAA&#10;" stroked="f">
                  <v:textbox inset="0,0,0,0">
                    <w:txbxContent>
                      <w:p w:rsidR="006F5E07" w:rsidRDefault="006F5E07" w:rsidP="00F74DC3">
                        <w:r>
                          <w:t>2++</w:t>
                        </w:r>
                      </w:p>
                    </w:txbxContent>
                  </v:textbox>
                </v:shape>
                <v:shape id="Text Box 354" o:spid="_x0000_s1083" type="#_x0000_t202" style="position:absolute;left:8430;top:1932;width:34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1TWMUA&#10;AADcAAAADwAAAGRycy9kb3ducmV2LnhtbESPT4vCMBTE7wt+h/AEL4umW6Qs1Sj+WWEP7kFXPD+a&#10;Z1tsXkoSbf32G0HY4zAzv2Hmy9404k7O15YVfEwSEMSF1TWXCk6/u/EnCB+QNTaWScGDPCwXg7c5&#10;5tp2fKD7MZQiQtjnqKAKoc2l9EVFBv3EtsTRu1hnMETpSqkddhFuGpkmSSYN1hwXKmxpU1FxPd6M&#10;gmzrbt2BN+/b09cef9oyPa8fZ6VGw341AxGoD//hV/tbK0inGT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VNYxQAAANwAAAAPAAAAAAAAAAAAAAAAAJgCAABkcnMv&#10;ZG93bnJldi54bWxQSwUGAAAAAAQABAD1AAAAigMAAAAA&#10;" stroked="f">
                  <v:textbox inset="0,0,0,0">
                    <w:txbxContent>
                      <w:p w:rsidR="006F5E07" w:rsidRPr="00BF3A7E" w:rsidRDefault="006F5E07" w:rsidP="00F74DC3">
                        <w:pPr>
                          <w:rPr>
                            <w:rFonts w:ascii="Arial" w:hAnsi="Arial" w:cs="Arial"/>
                            <w:b/>
                            <w:sz w:val="20"/>
                            <w:szCs w:val="20"/>
                          </w:rPr>
                        </w:pPr>
                        <w:r w:rsidRPr="00BF3A7E">
                          <w:rPr>
                            <w:rFonts w:ascii="Arial" w:hAnsi="Arial" w:cs="Arial"/>
                            <w:b/>
                            <w:sz w:val="20"/>
                            <w:szCs w:val="20"/>
                          </w:rPr>
                          <w:t>Mg</w:t>
                        </w:r>
                      </w:p>
                    </w:txbxContent>
                  </v:textbox>
                </v:shape>
              </v:group>
            </w:pict>
          </mc:Fallback>
        </mc:AlternateContent>
      </w:r>
      <w:r w:rsidR="00F74DC3" w:rsidRPr="008F5D55">
        <w:rPr>
          <w:sz w:val="24"/>
          <w:szCs w:val="24"/>
        </w:rPr>
        <w:t xml:space="preserve"> (b)</w:t>
      </w:r>
      <w:r w:rsidR="00F74DC3" w:rsidRPr="008F5D55">
        <w:rPr>
          <w:sz w:val="24"/>
          <w:szCs w:val="24"/>
        </w:rPr>
        <w:tab/>
        <w:t>Magnesium forms a hydrated ion [Mg(H</w:t>
      </w:r>
      <w:r w:rsidR="00F74DC3" w:rsidRPr="008F5D55">
        <w:rPr>
          <w:position w:val="-4"/>
          <w:sz w:val="24"/>
          <w:szCs w:val="24"/>
        </w:rPr>
        <w:t>2</w:t>
      </w:r>
      <w:r w:rsidR="00F74DC3" w:rsidRPr="008F5D55">
        <w:rPr>
          <w:sz w:val="24"/>
          <w:szCs w:val="24"/>
        </w:rPr>
        <w:t>O)</w:t>
      </w:r>
      <w:r w:rsidR="00F74DC3" w:rsidRPr="008F5D55">
        <w:rPr>
          <w:position w:val="-4"/>
          <w:sz w:val="24"/>
          <w:szCs w:val="24"/>
        </w:rPr>
        <w:t>6</w:t>
      </w:r>
      <w:r w:rsidR="00F74DC3" w:rsidRPr="008F5D55">
        <w:rPr>
          <w:sz w:val="24"/>
          <w:szCs w:val="24"/>
        </w:rPr>
        <w:t>]</w:t>
      </w:r>
      <w:r w:rsidR="00F74DC3" w:rsidRPr="008F5D55">
        <w:rPr>
          <w:position w:val="10"/>
          <w:sz w:val="24"/>
          <w:szCs w:val="24"/>
        </w:rPr>
        <w:t>2+</w:t>
      </w:r>
      <w:r w:rsidR="00F74DC3" w:rsidRPr="008F5D55">
        <w:rPr>
          <w:sz w:val="24"/>
          <w:szCs w:val="24"/>
        </w:rPr>
        <w:t>.</w:t>
      </w:r>
    </w:p>
    <w:p w:rsidR="00F74DC3" w:rsidRPr="008F5D55" w:rsidRDefault="000549C1"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firstLine="0"/>
        <w:rPr>
          <w:sz w:val="24"/>
          <w:szCs w:val="24"/>
        </w:rPr>
      </w:pPr>
      <w:r>
        <w:rPr>
          <w:noProof/>
          <w:sz w:val="24"/>
          <w:szCs w:val="24"/>
        </w:rPr>
        <mc:AlternateContent>
          <mc:Choice Requires="wps">
            <w:drawing>
              <wp:anchor distT="0" distB="0" distL="114300" distR="114300" simplePos="0" relativeHeight="251599360" behindDoc="0" locked="0" layoutInCell="1" allowOverlap="1">
                <wp:simplePos x="0" y="0"/>
                <wp:positionH relativeFrom="column">
                  <wp:posOffset>4633595</wp:posOffset>
                </wp:positionH>
                <wp:positionV relativeFrom="paragraph">
                  <wp:posOffset>88900</wp:posOffset>
                </wp:positionV>
                <wp:extent cx="144780" cy="153035"/>
                <wp:effectExtent l="4445" t="3175" r="3175" b="0"/>
                <wp:wrapNone/>
                <wp:docPr id="12"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5E07" w:rsidRDefault="006F5E07" w:rsidP="00F74DC3">
                            <w:r>
                              <w:t>Mg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084" type="#_x0000_t202" style="position:absolute;margin-left:364.85pt;margin-top:7pt;width:11.4pt;height:12.0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" stroked="f">
                <v:textbox inset="0,0,0,0">
                  <w:txbxContent>
                    <w:p w:rsidR="006F5E07" w:rsidRDefault="006F5E07" w:rsidP="00F74DC3">
                      <w:r>
                        <w:t>Mg</w:t>
                      </w:r>
                    </w:p>
                  </w:txbxContent>
                </v:textbox>
              </v:shape>
            </w:pict>
          </mc:Fallback>
        </mc:AlternateContent>
      </w:r>
    </w:p>
    <w:p w:rsidR="00F74DC3" w:rsidRPr="008F5D55"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firstLine="0"/>
        <w:rPr>
          <w:sz w:val="24"/>
          <w:szCs w:val="24"/>
        </w:rPr>
      </w:pPr>
    </w:p>
    <w:p w:rsidR="00F74DC3" w:rsidRPr="008F5D55"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firstLine="0"/>
        <w:rPr>
          <w:sz w:val="24"/>
          <w:szCs w:val="24"/>
        </w:rPr>
      </w:pPr>
    </w:p>
    <w:p w:rsidR="00F74DC3" w:rsidRPr="008F5D55" w:rsidRDefault="00F74DC3" w:rsidP="00F74DC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firstLine="0"/>
        <w:rPr>
          <w:sz w:val="24"/>
          <w:szCs w:val="24"/>
        </w:rPr>
      </w:pPr>
    </w:p>
    <w:p w:rsidR="00F74DC3" w:rsidRPr="008F5D55" w:rsidRDefault="00F74DC3" w:rsidP="00F74DC3">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8F5D55">
        <w:rPr>
          <w:sz w:val="24"/>
          <w:szCs w:val="24"/>
        </w:rPr>
        <w:t>(i)</w:t>
      </w:r>
      <w:r w:rsidRPr="008F5D55">
        <w:rPr>
          <w:sz w:val="24"/>
          <w:szCs w:val="24"/>
        </w:rPr>
        <w:tab/>
        <w:t xml:space="preserve">Name the type of bond between an </w:t>
      </w:r>
      <w:r w:rsidRPr="009D1D55">
        <w:rPr>
          <w:sz w:val="24"/>
          <w:szCs w:val="24"/>
          <w:highlight w:val="yellow"/>
        </w:rPr>
        <w:t>oxygen atom and a hydrogen atom</w:t>
      </w:r>
      <w:r w:rsidRPr="008F5D55">
        <w:rPr>
          <w:sz w:val="24"/>
          <w:szCs w:val="24"/>
        </w:rPr>
        <w:t xml:space="preserve"> in this hydrated ion.</w:t>
      </w:r>
    </w:p>
    <w:p w:rsidR="00F74DC3" w:rsidRPr="008F5D55" w:rsidRDefault="009D1D55" w:rsidP="00F74DC3">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r>
        <w:rPr>
          <w:rFonts w:ascii="Arial" w:hAnsi="Arial" w:cs="Arial"/>
          <w:color w:val="000080"/>
        </w:rPr>
        <w:t>C</w:t>
      </w:r>
      <w:r w:rsidR="00275D22" w:rsidRPr="00571C1B">
        <w:rPr>
          <w:rFonts w:ascii="Arial" w:hAnsi="Arial" w:cs="Arial"/>
          <w:color w:val="000080"/>
        </w:rPr>
        <w:t>ovalent</w:t>
      </w:r>
    </w:p>
    <w:p w:rsidR="00F74DC3" w:rsidRDefault="00F74DC3" w:rsidP="00F74DC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8F5D55">
        <w:rPr>
          <w:sz w:val="24"/>
          <w:szCs w:val="24"/>
        </w:rPr>
        <w:t>(1)</w:t>
      </w:r>
    </w:p>
    <w:p w:rsidR="003238DC" w:rsidRPr="008F5D55" w:rsidRDefault="003238DC" w:rsidP="00F74DC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Pr>
          <w:sz w:val="24"/>
          <w:szCs w:val="24"/>
        </w:rPr>
        <w:t>Total 5 marks</w:t>
      </w:r>
    </w:p>
    <w:p w:rsidR="00F74DC3" w:rsidRDefault="00FE23AB" w:rsidP="00627FB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8F5D55">
        <w:br w:type="column"/>
      </w:r>
    </w:p>
    <w:p w:rsidR="00FB5D44" w:rsidRPr="004062A2" w:rsidRDefault="00FE23AB" w:rsidP="00627FB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rPr>
      </w:pPr>
      <w:r w:rsidRPr="004062A2">
        <w:rPr>
          <w:b w:val="0"/>
        </w:rPr>
        <w:t>Do not write in the margin</w:t>
      </w:r>
    </w:p>
    <w:p w:rsidR="00FE23AB" w:rsidRPr="004062A2"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4062A2"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4062A2"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4062A2"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4062A2"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4062A2"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4062A2"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4062A2"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4062A2"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4062A2"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4062A2"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4062A2"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4062A2"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4062A2"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4062A2"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4062A2"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4062A2"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4062A2"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4062A2"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4062A2"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4062A2"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4062A2"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4062A2"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4062A2"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4062A2" w:rsidRDefault="000549C1"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r>
        <w:rPr>
          <w:noProof/>
          <w:sz w:val="24"/>
          <w:szCs w:val="24"/>
        </w:rPr>
        <mc:AlternateContent>
          <mc:Choice Requires="wps">
            <w:drawing>
              <wp:anchor distT="0" distB="0" distL="114300" distR="114300" simplePos="0" relativeHeight="251568640" behindDoc="0" locked="0" layoutInCell="1" allowOverlap="1">
                <wp:simplePos x="0" y="0"/>
                <wp:positionH relativeFrom="column">
                  <wp:posOffset>137160</wp:posOffset>
                </wp:positionH>
                <wp:positionV relativeFrom="paragraph">
                  <wp:posOffset>34290</wp:posOffset>
                </wp:positionV>
                <wp:extent cx="252730" cy="1526540"/>
                <wp:effectExtent l="3810" t="0" r="635" b="1270"/>
                <wp:wrapNone/>
                <wp:docPr id="11"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152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5E07" w:rsidRPr="00275D22" w:rsidRDefault="006F5E07">
                            <w:pPr>
                              <w:rPr>
                                <w:color w:val="002060"/>
                              </w:rPr>
                            </w:pPr>
                            <w:r w:rsidRPr="00275D22">
                              <w:rPr>
                                <w:color w:val="002060"/>
                              </w:rPr>
                              <w:t>Jan 05 Unit 1 Q 3 &amp; 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085" type="#_x0000_t202" style="position:absolute;left:0;text-align:left;margin-left:10.8pt;margin-top:2.7pt;width:19.9pt;height:120.2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" stroked="f">
                <v:textbox style="layout-flow:vertical;mso-layout-flow-alt:bottom-to-top" inset="0,0,0,0">
                  <w:txbxContent>
                    <w:p w:rsidR="006F5E07" w:rsidRPr="00275D22" w:rsidRDefault="006F5E07">
                      <w:pPr>
                        <w:rPr>
                          <w:color w:val="002060"/>
                        </w:rPr>
                      </w:pPr>
                      <w:r w:rsidRPr="00275D22">
                        <w:rPr>
                          <w:color w:val="002060"/>
                        </w:rPr>
                        <w:t>Jan 05 Unit 1 Q 3 &amp; 5</w:t>
                      </w:r>
                    </w:p>
                  </w:txbxContent>
                </v:textbox>
              </v:shape>
            </w:pict>
          </mc:Fallback>
        </mc:AlternateContent>
      </w:r>
    </w:p>
    <w:p w:rsidR="00FE23AB" w:rsidRPr="004062A2"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4062A2"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4062A2"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4062A2"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4062A2"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4062A2"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4062A2"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4062A2"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4062A2"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4062A2"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4062A2"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4062A2"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8F5D55"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8F5D55"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8F5D55"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8F5D55"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8F5D55"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8F5D55"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8F5D55"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8F5D55"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8F5D55"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8F5D55"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8F5D55"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8F5D55"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8F5D55"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8F5D55"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8F5D55"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8F5D55"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E23AB" w:rsidRPr="008F5D55" w:rsidRDefault="00FE23AB" w:rsidP="00FE23A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r w:rsidRPr="008F5D55">
        <w:rPr>
          <w:sz w:val="20"/>
          <w:szCs w:val="20"/>
        </w:rPr>
        <w:br w:type="page"/>
      </w:r>
    </w:p>
    <w:p w:rsidR="00FB5D44" w:rsidRPr="008F5D55" w:rsidRDefault="00477514" w:rsidP="00FB5D44">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sz w:val="24"/>
          <w:szCs w:val="24"/>
        </w:rPr>
      </w:pPr>
      <w:r>
        <w:rPr>
          <w:b/>
          <w:bCs/>
          <w:sz w:val="24"/>
          <w:szCs w:val="24"/>
        </w:rPr>
        <w:lastRenderedPageBreak/>
        <w:t>5</w:t>
      </w:r>
      <w:r w:rsidR="00FB5D44" w:rsidRPr="008F5D55">
        <w:rPr>
          <w:b/>
          <w:bCs/>
          <w:sz w:val="24"/>
          <w:szCs w:val="24"/>
        </w:rPr>
        <w:t>.</w:t>
      </w:r>
      <w:r w:rsidR="00FB5D44" w:rsidRPr="008F5D55">
        <w:rPr>
          <w:b/>
          <w:bCs/>
          <w:sz w:val="24"/>
          <w:szCs w:val="24"/>
        </w:rPr>
        <w:tab/>
      </w:r>
      <w:r w:rsidR="00FB5D44" w:rsidRPr="008F5D55">
        <w:rPr>
          <w:sz w:val="24"/>
          <w:szCs w:val="24"/>
        </w:rPr>
        <w:t>(a)</w:t>
      </w:r>
      <w:r w:rsidR="00FB5D44" w:rsidRPr="008F5D55">
        <w:rPr>
          <w:sz w:val="24"/>
          <w:szCs w:val="24"/>
        </w:rPr>
        <w:tab/>
        <w:t>State the type of bonding in the following substances and draw diagrams to illustrate their 3-dimensional structures.</w:t>
      </w:r>
    </w:p>
    <w:p w:rsidR="00275D22" w:rsidRPr="008F5D55" w:rsidRDefault="00FB5D44" w:rsidP="00275D2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8F5D55">
        <w:rPr>
          <w:sz w:val="24"/>
          <w:szCs w:val="24"/>
        </w:rPr>
        <w:t>(i)</w:t>
      </w:r>
      <w:r w:rsidRPr="008F5D55">
        <w:rPr>
          <w:sz w:val="24"/>
          <w:szCs w:val="24"/>
        </w:rPr>
        <w:tab/>
      </w:r>
      <w:r w:rsidR="00275D22" w:rsidRPr="008F5D55">
        <w:rPr>
          <w:sz w:val="24"/>
          <w:szCs w:val="24"/>
        </w:rPr>
        <w:t>Diamond</w:t>
      </w:r>
    </w:p>
    <w:p w:rsidR="00275D22" w:rsidRDefault="00275D22" w:rsidP="00275D2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color w:val="333399"/>
        </w:rPr>
      </w:pPr>
      <w:r w:rsidRPr="008F5D55">
        <w:rPr>
          <w:sz w:val="24"/>
          <w:szCs w:val="24"/>
        </w:rPr>
        <w:tab/>
        <w:t xml:space="preserve">Bonding </w:t>
      </w:r>
      <w:r w:rsidRPr="00364C6F">
        <w:rPr>
          <w:rFonts w:ascii="Arial" w:hAnsi="Arial" w:cs="Arial"/>
          <w:color w:val="333399"/>
          <w:sz w:val="24"/>
          <w:szCs w:val="24"/>
        </w:rPr>
        <w:t>(giant) covalent (1)</w:t>
      </w:r>
    </w:p>
    <w:p w:rsidR="00275D22" w:rsidRPr="008F5D55" w:rsidRDefault="00275D22" w:rsidP="00275D2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8F5D55">
        <w:rPr>
          <w:sz w:val="24"/>
          <w:szCs w:val="24"/>
        </w:rPr>
        <w:tab/>
        <w:t>Diagram</w:t>
      </w:r>
    </w:p>
    <w:p w:rsidR="00275D22" w:rsidRPr="00A141B0" w:rsidRDefault="00275D22" w:rsidP="00275D22">
      <w:pPr>
        <w:autoSpaceDE w:val="0"/>
        <w:autoSpaceDN w:val="0"/>
        <w:adjustRightInd w:val="0"/>
        <w:ind w:firstLine="1701"/>
        <w:rPr>
          <w:rFonts w:ascii="Arial" w:hAnsi="Arial" w:cs="Arial"/>
          <w:color w:val="333399"/>
        </w:rPr>
      </w:pPr>
      <w:r w:rsidRPr="00A141B0">
        <w:rPr>
          <w:rFonts w:ascii="Arial" w:hAnsi="Arial" w:cs="Arial"/>
          <w:color w:val="333399"/>
        </w:rPr>
        <w:t>Diag. shows at least 5 carbon atoms correctly joined (1)</w:t>
      </w:r>
    </w:p>
    <w:p w:rsidR="00275D22" w:rsidRPr="00A141B0" w:rsidRDefault="00275D22" w:rsidP="00275D22">
      <w:pPr>
        <w:autoSpaceDE w:val="0"/>
        <w:autoSpaceDN w:val="0"/>
        <w:adjustRightInd w:val="0"/>
        <w:ind w:firstLine="1701"/>
        <w:rPr>
          <w:rFonts w:ascii="Arial" w:hAnsi="Arial" w:cs="Arial"/>
          <w:color w:val="333399"/>
        </w:rPr>
      </w:pPr>
      <w:r w:rsidRPr="00A141B0">
        <w:rPr>
          <w:rFonts w:ascii="Arial" w:hAnsi="Arial" w:cs="Arial"/>
          <w:color w:val="333399"/>
        </w:rPr>
        <w:t>plus a hexagonal ring (1)</w:t>
      </w:r>
    </w:p>
    <w:p w:rsidR="00275D22" w:rsidRPr="00A141B0" w:rsidRDefault="000549C1" w:rsidP="00275D22">
      <w:pPr>
        <w:autoSpaceDE w:val="0"/>
        <w:autoSpaceDN w:val="0"/>
        <w:adjustRightInd w:val="0"/>
        <w:ind w:firstLine="1701"/>
        <w:rPr>
          <w:rFonts w:ascii="Arial" w:hAnsi="Arial" w:cs="Arial"/>
          <w:color w:val="333399"/>
        </w:rPr>
      </w:pPr>
      <w:r>
        <w:rPr>
          <w:noProof/>
        </w:rPr>
        <w:drawing>
          <wp:anchor distT="0" distB="0" distL="114300" distR="114300" simplePos="0" relativeHeight="251727360" behindDoc="0" locked="0" layoutInCell="1" allowOverlap="1">
            <wp:simplePos x="0" y="0"/>
            <wp:positionH relativeFrom="column">
              <wp:posOffset>2416810</wp:posOffset>
            </wp:positionH>
            <wp:positionV relativeFrom="paragraph">
              <wp:posOffset>146685</wp:posOffset>
            </wp:positionV>
            <wp:extent cx="1770380" cy="1485265"/>
            <wp:effectExtent l="0" t="0" r="1270" b="635"/>
            <wp:wrapNone/>
            <wp:docPr id="511" name="Picture 511" descr="http://www.chemguide.co.uk/atoms/structures/diamo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www.chemguide.co.uk/atoms/structures/diamond.GIF"/>
                    <pic:cNvPicPr>
                      <a:picLocks noChangeAspect="1" noChangeArrowheads="1"/>
                    </pic:cNvPicPr>
                  </pic:nvPicPr>
                  <pic:blipFill>
                    <a:blip r:embed="rId293" r:link="rId294">
                      <a:extLst>
                        <a:ext uri="{28A0092B-C50C-407E-A947-70E740481C1C}">
                          <a14:useLocalDpi xmlns:a14="http://schemas.microsoft.com/office/drawing/2010/main" val="0"/>
                        </a:ext>
                      </a:extLst>
                    </a:blip>
                    <a:srcRect/>
                    <a:stretch>
                      <a:fillRect/>
                    </a:stretch>
                  </pic:blipFill>
                  <pic:spPr bwMode="auto">
                    <a:xfrm>
                      <a:off x="0" y="0"/>
                      <a:ext cx="1770380" cy="1485265"/>
                    </a:xfrm>
                    <a:prstGeom prst="rect">
                      <a:avLst/>
                    </a:prstGeom>
                    <a:noFill/>
                    <a:ln>
                      <a:noFill/>
                    </a:ln>
                  </pic:spPr>
                </pic:pic>
              </a:graphicData>
            </a:graphic>
            <wp14:sizeRelH relativeFrom="page">
              <wp14:pctWidth>0</wp14:pctWidth>
            </wp14:sizeRelH>
            <wp14:sizeRelV relativeFrom="page">
              <wp14:pctHeight>0</wp14:pctHeight>
            </wp14:sizeRelV>
          </wp:anchor>
        </w:drawing>
      </w:r>
      <w:r w:rsidR="00275D22" w:rsidRPr="00A141B0">
        <w:rPr>
          <w:rFonts w:ascii="Arial" w:hAnsi="Arial" w:cs="Arial"/>
          <w:color w:val="333399"/>
        </w:rPr>
        <w:t>Must NOT be graphite</w:t>
      </w:r>
    </w:p>
    <w:p w:rsidR="00275D22" w:rsidRPr="008F5D55" w:rsidRDefault="00275D22" w:rsidP="00275D22">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275D22" w:rsidRPr="008F5D55" w:rsidRDefault="00275D22" w:rsidP="00275D2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8F5D55">
        <w:rPr>
          <w:sz w:val="24"/>
          <w:szCs w:val="24"/>
        </w:rPr>
        <w:t>(3)</w:t>
      </w:r>
    </w:p>
    <w:p w:rsidR="00275D22" w:rsidRDefault="00275D22" w:rsidP="00275D2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rsidR="00275D22" w:rsidRDefault="00275D22" w:rsidP="00275D2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rsidR="00275D22" w:rsidRDefault="00275D22" w:rsidP="00275D2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rsidR="00275D22" w:rsidRPr="008F5D55" w:rsidRDefault="00275D22" w:rsidP="00275D2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8F5D55">
        <w:rPr>
          <w:sz w:val="24"/>
          <w:szCs w:val="24"/>
        </w:rPr>
        <w:t>(ii)</w:t>
      </w:r>
      <w:r w:rsidRPr="008F5D55">
        <w:rPr>
          <w:sz w:val="24"/>
          <w:szCs w:val="24"/>
        </w:rPr>
        <w:tab/>
        <w:t>Sodium chloride</w:t>
      </w:r>
    </w:p>
    <w:p w:rsidR="00275D22" w:rsidRDefault="00275D22" w:rsidP="00275D2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8F5D55">
        <w:rPr>
          <w:sz w:val="24"/>
          <w:szCs w:val="24"/>
        </w:rPr>
        <w:tab/>
        <w:t xml:space="preserve">Bonding </w:t>
      </w:r>
      <w:r w:rsidRPr="00364C6F">
        <w:rPr>
          <w:rFonts w:ascii="Arial" w:hAnsi="Arial" w:cs="Arial"/>
          <w:color w:val="333399"/>
          <w:sz w:val="24"/>
          <w:szCs w:val="24"/>
        </w:rPr>
        <w:t>ionic (1)</w:t>
      </w:r>
    </w:p>
    <w:p w:rsidR="00275D22" w:rsidRPr="008F5D55" w:rsidRDefault="00275D22" w:rsidP="00275D2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8F5D55">
        <w:rPr>
          <w:sz w:val="24"/>
          <w:szCs w:val="24"/>
        </w:rPr>
        <w:tab/>
        <w:t>Diagram</w:t>
      </w:r>
    </w:p>
    <w:p w:rsidR="00275D22" w:rsidRPr="00A141B0" w:rsidRDefault="00275D22" w:rsidP="00275D22">
      <w:pPr>
        <w:autoSpaceDE w:val="0"/>
        <w:autoSpaceDN w:val="0"/>
        <w:adjustRightInd w:val="0"/>
        <w:ind w:firstLine="1701"/>
        <w:rPr>
          <w:rFonts w:ascii="Arial" w:hAnsi="Arial" w:cs="Arial"/>
          <w:color w:val="333399"/>
        </w:rPr>
      </w:pPr>
      <w:r w:rsidRPr="00A141B0">
        <w:rPr>
          <w:rFonts w:ascii="Arial" w:hAnsi="Arial" w:cs="Arial"/>
          <w:color w:val="333399"/>
        </w:rPr>
        <w:t>shows alternating Na</w:t>
      </w:r>
      <w:r w:rsidRPr="00364C6F">
        <w:rPr>
          <w:rFonts w:ascii="Arial" w:hAnsi="Arial" w:cs="Arial"/>
          <w:color w:val="333399"/>
          <w:vertAlign w:val="superscript"/>
        </w:rPr>
        <w:t>+</w:t>
      </w:r>
      <w:r w:rsidRPr="00A141B0">
        <w:rPr>
          <w:rFonts w:ascii="Arial" w:hAnsi="Arial" w:cs="Arial"/>
          <w:color w:val="333399"/>
        </w:rPr>
        <w:t xml:space="preserve"> and Cl</w:t>
      </w:r>
      <w:r w:rsidRPr="00364C6F">
        <w:rPr>
          <w:rFonts w:ascii="Arial" w:hAnsi="Arial" w:cs="Arial"/>
          <w:color w:val="333399"/>
          <w:vertAlign w:val="superscript"/>
        </w:rPr>
        <w:t>-</w:t>
      </w:r>
      <w:r w:rsidRPr="00A141B0">
        <w:rPr>
          <w:rFonts w:ascii="Arial" w:hAnsi="Arial" w:cs="Arial"/>
          <w:color w:val="333399"/>
        </w:rPr>
        <w:t xml:space="preserve"> ions OR a key (1)</w:t>
      </w:r>
    </w:p>
    <w:p w:rsidR="00275D22" w:rsidRPr="00A141B0" w:rsidRDefault="00275D22" w:rsidP="00275D22">
      <w:pPr>
        <w:autoSpaceDE w:val="0"/>
        <w:autoSpaceDN w:val="0"/>
        <w:adjustRightInd w:val="0"/>
        <w:ind w:firstLine="1701"/>
        <w:rPr>
          <w:rFonts w:ascii="Arial" w:hAnsi="Arial" w:cs="Arial"/>
          <w:color w:val="333399"/>
        </w:rPr>
      </w:pPr>
      <w:r w:rsidRPr="00A141B0">
        <w:rPr>
          <w:rFonts w:ascii="Arial" w:hAnsi="Arial" w:cs="Arial"/>
          <w:color w:val="333399"/>
        </w:rPr>
        <w:t>More than one layer (1)</w:t>
      </w:r>
    </w:p>
    <w:p w:rsidR="00275D22" w:rsidRPr="00A141B0" w:rsidRDefault="00275D22" w:rsidP="00275D22">
      <w:pPr>
        <w:autoSpaceDE w:val="0"/>
        <w:autoSpaceDN w:val="0"/>
        <w:adjustRightInd w:val="0"/>
        <w:ind w:firstLine="1701"/>
        <w:rPr>
          <w:rFonts w:ascii="Arial" w:hAnsi="Arial" w:cs="Arial"/>
          <w:color w:val="333399"/>
        </w:rPr>
      </w:pPr>
      <w:r w:rsidRPr="00A141B0">
        <w:rPr>
          <w:rFonts w:ascii="Arial" w:hAnsi="Arial" w:cs="Arial"/>
          <w:color w:val="333399"/>
        </w:rPr>
        <w:t>ALLOW correct unit cube for NaCl (2)</w:t>
      </w:r>
    </w:p>
    <w:p w:rsidR="00275D22" w:rsidRPr="00A141B0" w:rsidRDefault="00275D22" w:rsidP="00275D22">
      <w:pPr>
        <w:autoSpaceDE w:val="0"/>
        <w:autoSpaceDN w:val="0"/>
        <w:adjustRightInd w:val="0"/>
        <w:ind w:firstLine="1701"/>
        <w:rPr>
          <w:rFonts w:ascii="Arial" w:hAnsi="Arial" w:cs="Arial"/>
          <w:color w:val="333399"/>
        </w:rPr>
      </w:pPr>
      <w:r w:rsidRPr="00A141B0">
        <w:rPr>
          <w:rFonts w:ascii="Arial" w:hAnsi="Arial" w:cs="Arial"/>
          <w:color w:val="333399"/>
        </w:rPr>
        <w:t>ALLOW 1 mark for single layer with at least 6 ions</w:t>
      </w:r>
    </w:p>
    <w:p w:rsidR="00275D22" w:rsidRPr="00A141B0" w:rsidRDefault="000549C1" w:rsidP="00275D2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rFonts w:ascii="Arial" w:hAnsi="Arial" w:cs="Arial"/>
          <w:color w:val="333399"/>
          <w:sz w:val="24"/>
          <w:szCs w:val="24"/>
        </w:rPr>
      </w:pPr>
      <w:r>
        <w:rPr>
          <w:noProof/>
        </w:rPr>
        <w:drawing>
          <wp:anchor distT="0" distB="0" distL="114300" distR="114300" simplePos="0" relativeHeight="251728384" behindDoc="0" locked="0" layoutInCell="1" allowOverlap="1">
            <wp:simplePos x="0" y="0"/>
            <wp:positionH relativeFrom="column">
              <wp:posOffset>1997710</wp:posOffset>
            </wp:positionH>
            <wp:positionV relativeFrom="paragraph">
              <wp:posOffset>97790</wp:posOffset>
            </wp:positionV>
            <wp:extent cx="2813050" cy="1731010"/>
            <wp:effectExtent l="0" t="0" r="6350" b="2540"/>
            <wp:wrapNone/>
            <wp:docPr id="512" name="Picture 512" descr="http://www.chemguide.co.uk/atoms/structures/naclexp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www.chemguide.co.uk/atoms/structures/naclexpl.GIF"/>
                    <pic:cNvPicPr>
                      <a:picLocks noChangeAspect="1" noChangeArrowheads="1"/>
                    </pic:cNvPicPr>
                  </pic:nvPicPr>
                  <pic:blipFill>
                    <a:blip r:embed="rId295" r:link="rId296">
                      <a:extLst>
                        <a:ext uri="{28A0092B-C50C-407E-A947-70E740481C1C}">
                          <a14:useLocalDpi xmlns:a14="http://schemas.microsoft.com/office/drawing/2010/main" val="0"/>
                        </a:ext>
                      </a:extLst>
                    </a:blip>
                    <a:srcRect/>
                    <a:stretch>
                      <a:fillRect/>
                    </a:stretch>
                  </pic:blipFill>
                  <pic:spPr bwMode="auto">
                    <a:xfrm>
                      <a:off x="0" y="0"/>
                      <a:ext cx="2813050" cy="1731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5D22" w:rsidRPr="008F5D55" w:rsidRDefault="00275D22" w:rsidP="00275D2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sz w:val="24"/>
          <w:szCs w:val="24"/>
        </w:rPr>
      </w:pPr>
    </w:p>
    <w:p w:rsidR="00275D22" w:rsidRDefault="00275D22" w:rsidP="00275D2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sz w:val="24"/>
          <w:szCs w:val="24"/>
        </w:rPr>
      </w:pPr>
    </w:p>
    <w:p w:rsidR="00275D22" w:rsidRDefault="00275D22" w:rsidP="00275D2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sz w:val="24"/>
          <w:szCs w:val="24"/>
        </w:rPr>
      </w:pPr>
    </w:p>
    <w:p w:rsidR="00275D22" w:rsidRDefault="00275D22" w:rsidP="00275D2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sz w:val="24"/>
          <w:szCs w:val="24"/>
        </w:rPr>
      </w:pPr>
    </w:p>
    <w:p w:rsidR="00275D22" w:rsidRDefault="00275D22" w:rsidP="00275D2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sz w:val="24"/>
          <w:szCs w:val="24"/>
        </w:rPr>
      </w:pPr>
    </w:p>
    <w:p w:rsidR="00275D22" w:rsidRDefault="00275D22" w:rsidP="00275D2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sz w:val="24"/>
          <w:szCs w:val="24"/>
        </w:rPr>
      </w:pPr>
    </w:p>
    <w:p w:rsidR="00275D22" w:rsidRDefault="00275D22" w:rsidP="00275D2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sz w:val="24"/>
          <w:szCs w:val="24"/>
        </w:rPr>
      </w:pPr>
    </w:p>
    <w:p w:rsidR="00275D22" w:rsidRDefault="00275D22" w:rsidP="00275D2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sz w:val="24"/>
          <w:szCs w:val="24"/>
        </w:rPr>
      </w:pPr>
    </w:p>
    <w:p w:rsidR="00275D22" w:rsidRPr="008F5D55" w:rsidRDefault="00275D22" w:rsidP="00275D2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sz w:val="24"/>
          <w:szCs w:val="24"/>
        </w:rPr>
      </w:pPr>
    </w:p>
    <w:p w:rsidR="00275D22" w:rsidRPr="008F5D55" w:rsidRDefault="00275D22" w:rsidP="00275D2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right="0"/>
        <w:jc w:val="right"/>
        <w:rPr>
          <w:b/>
          <w:sz w:val="24"/>
          <w:szCs w:val="24"/>
        </w:rPr>
      </w:pPr>
      <w:r w:rsidRPr="008F5D55">
        <w:rPr>
          <w:b/>
          <w:sz w:val="24"/>
          <w:szCs w:val="24"/>
        </w:rPr>
        <w:t>(3)</w:t>
      </w:r>
    </w:p>
    <w:p w:rsidR="00F74DC3" w:rsidRPr="008F5D55" w:rsidRDefault="00F74DC3" w:rsidP="00F74DC3">
      <w:pPr>
        <w:pStyle w:val="indent1"/>
        <w:tabs>
          <w:tab w:val="left" w:pos="56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jc w:val="center"/>
        <w:rPr>
          <w:sz w:val="24"/>
          <w:szCs w:val="24"/>
        </w:rPr>
      </w:pPr>
      <w:r w:rsidRPr="008F5D55">
        <w:rPr>
          <w:sz w:val="24"/>
          <w:szCs w:val="24"/>
        </w:rPr>
        <w:t>(b)</w:t>
      </w:r>
      <w:r w:rsidRPr="008F5D55">
        <w:rPr>
          <w:sz w:val="24"/>
          <w:szCs w:val="24"/>
        </w:rPr>
        <w:tab/>
        <w:t>Explain why both diamond and sodium chloride have high melting temperatures.</w:t>
      </w:r>
    </w:p>
    <w:p w:rsidR="006575EB" w:rsidRPr="00B01089" w:rsidRDefault="00557E90" w:rsidP="00557E90">
      <w:pPr>
        <w:pStyle w:val="indent2"/>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ind w:left="1134" w:firstLine="0"/>
        <w:rPr>
          <w:rFonts w:ascii="Arial" w:hAnsi="Arial" w:cs="Arial"/>
          <w:bCs/>
          <w:color w:val="333399"/>
          <w:sz w:val="24"/>
          <w:szCs w:val="24"/>
        </w:rPr>
      </w:pPr>
      <w:r w:rsidRPr="00557E90">
        <w:rPr>
          <w:rFonts w:ascii="Arial" w:hAnsi="Arial" w:cs="Arial"/>
          <w:bCs/>
          <w:color w:val="333399"/>
          <w:sz w:val="24"/>
          <w:szCs w:val="24"/>
        </w:rPr>
        <w:t>NaCl</w:t>
      </w:r>
      <w:r>
        <w:rPr>
          <w:rFonts w:ascii="Arial" w:hAnsi="Arial" w:cs="Arial"/>
          <w:bCs/>
          <w:color w:val="333399"/>
          <w:sz w:val="24"/>
          <w:szCs w:val="24"/>
        </w:rPr>
        <w:t xml:space="preserve"> giant ionic lattice with</w:t>
      </w:r>
      <w:r w:rsidRPr="00557E90">
        <w:rPr>
          <w:rFonts w:ascii="Arial" w:hAnsi="Arial" w:cs="Arial"/>
          <w:bCs/>
          <w:color w:val="333399"/>
          <w:sz w:val="24"/>
          <w:szCs w:val="24"/>
        </w:rPr>
        <w:t xml:space="preserve"> strong attraction between oppositely charged ions in 3 D</w:t>
      </w:r>
      <w:r w:rsidR="00B01089">
        <w:rPr>
          <w:rFonts w:ascii="Arial" w:hAnsi="Arial" w:cs="Arial"/>
          <w:bCs/>
          <w:color w:val="333399"/>
          <w:sz w:val="24"/>
          <w:szCs w:val="24"/>
        </w:rPr>
        <w:t xml:space="preserve"> each Na</w:t>
      </w:r>
      <w:r w:rsidR="00B01089">
        <w:rPr>
          <w:rFonts w:ascii="Arial" w:hAnsi="Arial" w:cs="Arial"/>
          <w:bCs/>
          <w:color w:val="333399"/>
          <w:sz w:val="24"/>
          <w:szCs w:val="24"/>
          <w:vertAlign w:val="superscript"/>
        </w:rPr>
        <w:t>+</w:t>
      </w:r>
      <w:r w:rsidR="00B01089">
        <w:rPr>
          <w:rFonts w:ascii="Arial" w:hAnsi="Arial" w:cs="Arial"/>
          <w:bCs/>
          <w:color w:val="333399"/>
          <w:sz w:val="24"/>
          <w:szCs w:val="24"/>
        </w:rPr>
        <w:t xml:space="preserve"> surrounded by 6Cl</w:t>
      </w:r>
      <w:r w:rsidR="00B01089">
        <w:rPr>
          <w:rFonts w:ascii="Arial" w:hAnsi="Arial" w:cs="Arial"/>
          <w:bCs/>
          <w:color w:val="333399"/>
          <w:sz w:val="24"/>
          <w:szCs w:val="24"/>
          <w:vertAlign w:val="superscript"/>
        </w:rPr>
        <w:t>-</w:t>
      </w:r>
      <w:r w:rsidR="00B01089">
        <w:rPr>
          <w:rFonts w:ascii="Arial" w:hAnsi="Arial" w:cs="Arial"/>
          <w:bCs/>
          <w:color w:val="333399"/>
          <w:sz w:val="24"/>
          <w:szCs w:val="24"/>
        </w:rPr>
        <w:t xml:space="preserve"> and vice versa</w:t>
      </w:r>
    </w:p>
    <w:p w:rsidR="00557E90" w:rsidRDefault="00557E90" w:rsidP="00557E90">
      <w:pPr>
        <w:pStyle w:val="indent2"/>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ind w:left="1134" w:firstLine="0"/>
        <w:rPr>
          <w:rFonts w:ascii="Arial" w:hAnsi="Arial" w:cs="Arial"/>
          <w:color w:val="333399"/>
          <w:position w:val="10"/>
          <w:sz w:val="24"/>
          <w:szCs w:val="24"/>
        </w:rPr>
      </w:pPr>
      <w:r>
        <w:rPr>
          <w:rFonts w:ascii="Arial" w:hAnsi="Arial" w:cs="Arial"/>
          <w:color w:val="333399"/>
          <w:position w:val="10"/>
          <w:sz w:val="24"/>
          <w:szCs w:val="24"/>
        </w:rPr>
        <w:t xml:space="preserve">Diamond giant macromolecular lattice with each C forming 4 strong covalent bonds in 3D </w:t>
      </w:r>
    </w:p>
    <w:p w:rsidR="00557E90" w:rsidRPr="00557E90" w:rsidRDefault="00557E90" w:rsidP="00557E90">
      <w:pPr>
        <w:pStyle w:val="indent2"/>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ind w:left="1134" w:firstLine="0"/>
        <w:rPr>
          <w:rFonts w:ascii="Arial" w:hAnsi="Arial" w:cs="Arial"/>
          <w:color w:val="333399"/>
          <w:position w:val="10"/>
          <w:sz w:val="24"/>
          <w:szCs w:val="24"/>
        </w:rPr>
      </w:pPr>
      <w:r>
        <w:rPr>
          <w:rFonts w:ascii="Arial" w:hAnsi="Arial" w:cs="Arial"/>
          <w:color w:val="333399"/>
          <w:position w:val="10"/>
          <w:sz w:val="24"/>
          <w:szCs w:val="24"/>
        </w:rPr>
        <w:t>Require a lot of heat energy to overcome</w:t>
      </w:r>
    </w:p>
    <w:p w:rsidR="00F74DC3" w:rsidRDefault="00275D22" w:rsidP="00F74DC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8F5D55">
        <w:rPr>
          <w:sz w:val="24"/>
          <w:szCs w:val="24"/>
        </w:rPr>
        <w:t xml:space="preserve"> </w:t>
      </w:r>
      <w:r w:rsidR="00F74DC3" w:rsidRPr="008F5D55">
        <w:rPr>
          <w:sz w:val="24"/>
          <w:szCs w:val="24"/>
        </w:rPr>
        <w:t>(3)</w:t>
      </w:r>
    </w:p>
    <w:p w:rsidR="00557E90" w:rsidRDefault="003238DC" w:rsidP="00557E9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Pr>
          <w:sz w:val="24"/>
          <w:szCs w:val="24"/>
        </w:rPr>
        <w:t>Total 9 marks</w:t>
      </w:r>
    </w:p>
    <w:p w:rsidR="00A225BF" w:rsidRPr="00557E90" w:rsidRDefault="00A225BF" w:rsidP="00557E9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rPr>
      </w:pPr>
      <w:r w:rsidRPr="008F5D55">
        <w:rPr>
          <w:b w:val="0"/>
          <w:sz w:val="24"/>
          <w:szCs w:val="24"/>
        </w:rPr>
        <w:br w:type="column"/>
      </w:r>
      <w:r w:rsidRPr="00557E90">
        <w:rPr>
          <w:b w:val="0"/>
        </w:rPr>
        <w:lastRenderedPageBreak/>
        <w:t>Do not write in the margin</w:t>
      </w:r>
    </w:p>
    <w:p w:rsidR="00A225BF" w:rsidRPr="008F5D55" w:rsidRDefault="000549C1"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r>
        <w:rPr>
          <w:noProof/>
          <w:sz w:val="24"/>
          <w:szCs w:val="24"/>
        </w:rPr>
        <mc:AlternateContent>
          <mc:Choice Requires="wps">
            <w:drawing>
              <wp:anchor distT="0" distB="0" distL="114300" distR="114300" simplePos="0" relativeHeight="251567616" behindDoc="0" locked="0" layoutInCell="1" allowOverlap="1">
                <wp:simplePos x="0" y="0"/>
                <wp:positionH relativeFrom="column">
                  <wp:posOffset>142240</wp:posOffset>
                </wp:positionH>
                <wp:positionV relativeFrom="paragraph">
                  <wp:posOffset>25400</wp:posOffset>
                </wp:positionV>
                <wp:extent cx="220345" cy="1167130"/>
                <wp:effectExtent l="0" t="0" r="0" b="0"/>
                <wp:wrapNone/>
                <wp:docPr id="10"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167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5E07" w:rsidRPr="00B76700" w:rsidRDefault="006F5E07">
                            <w:pPr>
                              <w:rPr>
                                <w:color w:val="FFFFFF"/>
                              </w:rPr>
                            </w:pPr>
                            <w:r w:rsidRPr="00B76700">
                              <w:rPr>
                                <w:color w:val="FFFFFF"/>
                              </w:rPr>
                              <w:t>June 04 Unit 1 Q3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86" type="#_x0000_t202" style="position:absolute;left:0;text-align:left;margin-left:11.2pt;margin-top:2pt;width:17.35pt;height:91.9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" stroked="f">
                <v:textbox style="layout-flow:vertical;mso-layout-flow-alt:bottom-to-top" inset="0,0,0,0">
                  <w:txbxContent>
                    <w:p w:rsidR="006F5E07" w:rsidRPr="00B76700" w:rsidRDefault="006F5E07">
                      <w:pPr>
                        <w:rPr>
                          <w:color w:val="FFFFFF"/>
                        </w:rPr>
                      </w:pPr>
                      <w:r w:rsidRPr="00B76700">
                        <w:rPr>
                          <w:color w:val="FFFFFF"/>
                        </w:rPr>
                        <w:t>June 04 Unit 1 Q3</w:t>
                      </w:r>
                    </w:p>
                  </w:txbxContent>
                </v:textbox>
              </v:shape>
            </w:pict>
          </mc:Fallback>
        </mc:AlternateContent>
      </w: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0549C1"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r>
        <w:rPr>
          <w:noProof/>
          <w:sz w:val="24"/>
          <w:szCs w:val="24"/>
        </w:rPr>
        <mc:AlternateContent>
          <mc:Choice Requires="wps">
            <w:drawing>
              <wp:anchor distT="0" distB="0" distL="114300" distR="114300" simplePos="0" relativeHeight="251743744" behindDoc="0" locked="0" layoutInCell="1" allowOverlap="1">
                <wp:simplePos x="0" y="0"/>
                <wp:positionH relativeFrom="column">
                  <wp:posOffset>180975</wp:posOffset>
                </wp:positionH>
                <wp:positionV relativeFrom="paragraph">
                  <wp:posOffset>80645</wp:posOffset>
                </wp:positionV>
                <wp:extent cx="220345" cy="1167130"/>
                <wp:effectExtent l="0" t="4445" r="0" b="0"/>
                <wp:wrapNone/>
                <wp:docPr id="9"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167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5E07" w:rsidRPr="00B76700" w:rsidRDefault="006F5E07" w:rsidP="001A64C8">
                            <w:pPr>
                              <w:rPr>
                                <w:color w:val="FFFFFF"/>
                              </w:rPr>
                            </w:pPr>
                            <w:r w:rsidRPr="00B76700">
                              <w:rPr>
                                <w:color w:val="FFFFFF"/>
                              </w:rPr>
                              <w:t>W07C 1 Q4 mod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087" type="#_x0000_t202" style="position:absolute;left:0;text-align:left;margin-left:14.25pt;margin-top:6.35pt;width:17.35pt;height:91.9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" stroked="f">
                <v:textbox style="layout-flow:vertical;mso-layout-flow-alt:bottom-to-top" inset="0,0,0,0">
                  <w:txbxContent>
                    <w:p w:rsidR="006F5E07" w:rsidRPr="00B76700" w:rsidRDefault="006F5E07" w:rsidP="001A64C8">
                      <w:pPr>
                        <w:rPr>
                          <w:color w:val="FFFFFF"/>
                        </w:rPr>
                      </w:pPr>
                      <w:r w:rsidRPr="00B76700">
                        <w:rPr>
                          <w:color w:val="FFFFFF"/>
                        </w:rPr>
                        <w:t>W07C 1 Q4 mod</w:t>
                      </w:r>
                    </w:p>
                  </w:txbxContent>
                </v:textbox>
              </v:shape>
            </w:pict>
          </mc:Fallback>
        </mc:AlternateContent>
      </w: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A225BF" w:rsidRPr="008F5D55" w:rsidRDefault="00A225BF" w:rsidP="00A225B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FB5D44" w:rsidRPr="008F5D55" w:rsidRDefault="00477514" w:rsidP="00FB5D4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b/>
          <w:bCs/>
          <w:sz w:val="24"/>
          <w:szCs w:val="24"/>
        </w:rPr>
        <w:lastRenderedPageBreak/>
        <w:t>6</w:t>
      </w:r>
      <w:r w:rsidR="00FB5D44" w:rsidRPr="008F5D55">
        <w:rPr>
          <w:b/>
          <w:bCs/>
          <w:sz w:val="24"/>
          <w:szCs w:val="24"/>
        </w:rPr>
        <w:t>.</w:t>
      </w:r>
      <w:r w:rsidR="00FB5D44" w:rsidRPr="008F5D55">
        <w:rPr>
          <w:sz w:val="24"/>
          <w:szCs w:val="24"/>
        </w:rPr>
        <w:tab/>
        <w:t>Explain each of the following.</w:t>
      </w:r>
    </w:p>
    <w:p w:rsidR="00275D22" w:rsidRPr="008F5D55" w:rsidRDefault="00FB5D44" w:rsidP="00275D2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8F5D55">
        <w:rPr>
          <w:sz w:val="24"/>
          <w:szCs w:val="24"/>
        </w:rPr>
        <w:t>(a)</w:t>
      </w:r>
      <w:r w:rsidRPr="008F5D55">
        <w:rPr>
          <w:sz w:val="24"/>
          <w:szCs w:val="24"/>
        </w:rPr>
        <w:tab/>
      </w:r>
      <w:r w:rsidR="00275D22" w:rsidRPr="008F5D55">
        <w:rPr>
          <w:sz w:val="24"/>
          <w:szCs w:val="24"/>
        </w:rPr>
        <w:t>Silicon and phosphorus are both covalent substances, but silicon has a much higher melting temperature than phosphorus.</w:t>
      </w:r>
    </w:p>
    <w:p w:rsidR="00275D22" w:rsidRPr="00A141B0" w:rsidRDefault="000549C1" w:rsidP="00275D22">
      <w:pPr>
        <w:pStyle w:val="questiona"/>
        <w:tabs>
          <w:tab w:val="left" w:pos="1134"/>
          <w:tab w:val="left" w:pos="3363"/>
          <w:tab w:val="right" w:pos="9117"/>
        </w:tabs>
        <w:rPr>
          <w:rFonts w:ascii="Arial" w:hAnsi="Arial" w:cs="Arial"/>
          <w:color w:val="333399"/>
          <w:sz w:val="24"/>
          <w:szCs w:val="24"/>
        </w:rPr>
      </w:pPr>
      <w:r>
        <w:rPr>
          <w:rFonts w:ascii="Arial" w:hAnsi="Arial" w:cs="Arial"/>
          <w:noProof/>
          <w:color w:val="333399"/>
          <w:sz w:val="24"/>
          <w:szCs w:val="24"/>
        </w:rPr>
        <mc:AlternateContent>
          <mc:Choice Requires="wpi">
            <w:drawing>
              <wp:anchor distT="0" distB="0" distL="114300" distR="114300" simplePos="0" relativeHeight="251729408" behindDoc="0" locked="0" layoutInCell="1" allowOverlap="1">
                <wp:simplePos x="0" y="0"/>
                <wp:positionH relativeFrom="column">
                  <wp:posOffset>1979295</wp:posOffset>
                </wp:positionH>
                <wp:positionV relativeFrom="paragraph">
                  <wp:posOffset>231775</wp:posOffset>
                </wp:positionV>
                <wp:extent cx="635" cy="635"/>
                <wp:effectExtent l="7620" t="12700" r="10795" b="15240"/>
                <wp:wrapNone/>
                <wp:docPr id="8" name="Ink 51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97">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id="Ink 513" o:spid="_x0000_s1026" type="#_x0000_t75" style="position:absolute;margin-left:154.95pt;margin-top:17.35pt;width:1.85pt;height:1.8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">
                <v:imagedata r:id="rId298" o:title=""/>
                <o:lock v:ext="edit" rotation="t" verticies="t" shapetype="t"/>
              </v:shape>
            </w:pict>
          </mc:Fallback>
        </mc:AlternateContent>
      </w:r>
      <w:r w:rsidR="00275D22">
        <w:rPr>
          <w:rFonts w:ascii="Arial" w:hAnsi="Arial" w:cs="Arial"/>
          <w:color w:val="333399"/>
          <w:sz w:val="24"/>
          <w:szCs w:val="24"/>
        </w:rPr>
        <w:tab/>
      </w:r>
      <w:r w:rsidR="00275D22">
        <w:rPr>
          <w:rFonts w:ascii="Arial" w:hAnsi="Arial" w:cs="Arial"/>
          <w:color w:val="333399"/>
          <w:sz w:val="24"/>
          <w:szCs w:val="24"/>
        </w:rPr>
        <w:tab/>
      </w:r>
      <w:r w:rsidR="00275D22" w:rsidRPr="00A141B0">
        <w:rPr>
          <w:rFonts w:ascii="Arial" w:hAnsi="Arial" w:cs="Arial"/>
          <w:color w:val="333399"/>
          <w:sz w:val="24"/>
          <w:szCs w:val="24"/>
        </w:rPr>
        <w:t>Si: giant atomic/ structure</w:t>
      </w:r>
      <w:r w:rsidR="00275D22" w:rsidRPr="00A141B0">
        <w:rPr>
          <w:rFonts w:ascii="Arial" w:hAnsi="Arial" w:cs="Arial"/>
          <w:color w:val="333399"/>
          <w:sz w:val="24"/>
          <w:szCs w:val="24"/>
        </w:rPr>
        <w:br/>
      </w:r>
      <w:r w:rsidR="00275D22" w:rsidRPr="0073616F">
        <w:rPr>
          <w:rFonts w:ascii="Arial" w:hAnsi="Arial" w:cs="Arial"/>
          <w:i/>
          <w:iCs/>
          <w:color w:val="333399"/>
        </w:rPr>
        <w:t>OR</w:t>
      </w:r>
      <w:r w:rsidR="00275D22" w:rsidRPr="0073616F">
        <w:rPr>
          <w:rFonts w:ascii="Arial" w:hAnsi="Arial" w:cs="Arial"/>
          <w:color w:val="333399"/>
        </w:rPr>
        <w:t xml:space="preserve"> macro molecular/ atomic/ structure</w:t>
      </w:r>
      <w:r w:rsidR="00275D22" w:rsidRPr="0073616F">
        <w:rPr>
          <w:rFonts w:ascii="Arial" w:hAnsi="Arial" w:cs="Arial"/>
          <w:color w:val="333399"/>
        </w:rPr>
        <w:br/>
      </w:r>
      <w:r w:rsidR="00275D22" w:rsidRPr="0073616F">
        <w:rPr>
          <w:rFonts w:ascii="Arial" w:hAnsi="Arial" w:cs="Arial"/>
          <w:i/>
          <w:iCs/>
          <w:color w:val="333399"/>
        </w:rPr>
        <w:t>OR</w:t>
      </w:r>
      <w:r w:rsidR="00275D22" w:rsidRPr="0073616F">
        <w:rPr>
          <w:rFonts w:ascii="Arial" w:hAnsi="Arial" w:cs="Arial"/>
          <w:color w:val="333399"/>
        </w:rPr>
        <w:t xml:space="preserve"> Lattice</w:t>
      </w:r>
      <w:r w:rsidR="00275D22" w:rsidRPr="0073616F">
        <w:rPr>
          <w:rFonts w:ascii="Arial" w:hAnsi="Arial" w:cs="Arial"/>
          <w:color w:val="333399"/>
        </w:rPr>
        <w:br/>
      </w:r>
      <w:r w:rsidR="00275D22" w:rsidRPr="0073616F">
        <w:rPr>
          <w:rFonts w:ascii="Arial" w:hAnsi="Arial" w:cs="Arial"/>
          <w:i/>
          <w:iCs/>
          <w:color w:val="333399"/>
        </w:rPr>
        <w:t>OR</w:t>
      </w:r>
      <w:r w:rsidR="00275D22" w:rsidRPr="0073616F">
        <w:rPr>
          <w:rFonts w:ascii="Arial" w:hAnsi="Arial" w:cs="Arial"/>
          <w:color w:val="333399"/>
        </w:rPr>
        <w:t xml:space="preserve"> network</w:t>
      </w:r>
      <w:r w:rsidR="00275D22" w:rsidRPr="0073616F">
        <w:rPr>
          <w:rFonts w:ascii="Arial" w:hAnsi="Arial" w:cs="Arial"/>
          <w:color w:val="333399"/>
        </w:rPr>
        <w:br/>
      </w:r>
      <w:r w:rsidR="00275D22" w:rsidRPr="0073616F">
        <w:rPr>
          <w:rFonts w:ascii="Arial" w:hAnsi="Arial" w:cs="Arial"/>
          <w:i/>
          <w:iCs/>
          <w:color w:val="333399"/>
        </w:rPr>
        <w:t>OR</w:t>
      </w:r>
      <w:r w:rsidR="00275D22" w:rsidRPr="0073616F">
        <w:rPr>
          <w:rFonts w:ascii="Arial" w:hAnsi="Arial" w:cs="Arial"/>
          <w:color w:val="333399"/>
        </w:rPr>
        <w:t xml:space="preserve"> diagram with a minimum of 5 atoms shown with continuation</w:t>
      </w:r>
      <w:r w:rsidR="00275D22" w:rsidRPr="00A141B0">
        <w:rPr>
          <w:rFonts w:ascii="Arial" w:hAnsi="Arial" w:cs="Arial"/>
          <w:color w:val="333399"/>
          <w:sz w:val="24"/>
          <w:szCs w:val="24"/>
        </w:rPr>
        <w:t xml:space="preserve"> </w:t>
      </w:r>
      <w:r w:rsidR="00275D22">
        <w:rPr>
          <w:rFonts w:ascii="Arial" w:hAnsi="Arial" w:cs="Arial"/>
          <w:color w:val="333399"/>
          <w:sz w:val="24"/>
          <w:szCs w:val="24"/>
        </w:rPr>
        <w:tab/>
      </w:r>
      <w:r w:rsidR="00275D22">
        <w:rPr>
          <w:rFonts w:ascii="Arial" w:hAnsi="Arial" w:cs="Arial"/>
          <w:color w:val="333399"/>
          <w:sz w:val="24"/>
          <w:szCs w:val="24"/>
        </w:rPr>
        <w:tab/>
      </w:r>
      <w:r w:rsidR="00275D22" w:rsidRPr="00A141B0">
        <w:rPr>
          <w:rFonts w:ascii="Arial" w:hAnsi="Arial" w:cs="Arial"/>
          <w:b/>
          <w:bCs/>
          <w:color w:val="333399"/>
          <w:sz w:val="24"/>
          <w:szCs w:val="24"/>
        </w:rPr>
        <w:t>(1)</w:t>
      </w:r>
    </w:p>
    <w:p w:rsidR="00275D22" w:rsidRPr="00A141B0" w:rsidRDefault="00275D22" w:rsidP="00275D22">
      <w:pPr>
        <w:pStyle w:val="indent1"/>
        <w:tabs>
          <w:tab w:val="left" w:pos="1134"/>
          <w:tab w:val="left" w:pos="3363"/>
          <w:tab w:val="right" w:pos="9117"/>
        </w:tabs>
        <w:rPr>
          <w:rFonts w:ascii="Arial" w:hAnsi="Arial" w:cs="Arial"/>
          <w:color w:val="333399"/>
          <w:sz w:val="24"/>
          <w:szCs w:val="24"/>
        </w:rPr>
      </w:pPr>
      <w:r w:rsidRPr="00A141B0">
        <w:rPr>
          <w:rFonts w:ascii="Arial" w:hAnsi="Arial" w:cs="Arial"/>
          <w:color w:val="333399"/>
          <w:sz w:val="24"/>
          <w:szCs w:val="24"/>
        </w:rPr>
        <w:tab/>
        <w:t xml:space="preserve">P: </w:t>
      </w:r>
      <w:r w:rsidRPr="00A141B0">
        <w:rPr>
          <w:rFonts w:ascii="Arial" w:hAnsi="Arial" w:cs="Arial"/>
          <w:b/>
          <w:bCs/>
          <w:color w:val="333399"/>
          <w:sz w:val="24"/>
          <w:szCs w:val="24"/>
        </w:rPr>
        <w:t>molecular</w:t>
      </w:r>
      <w:r w:rsidRPr="00A141B0">
        <w:rPr>
          <w:rFonts w:ascii="Arial" w:hAnsi="Arial" w:cs="Arial"/>
          <w:color w:val="333399"/>
          <w:sz w:val="24"/>
          <w:szCs w:val="24"/>
        </w:rPr>
        <w:t xml:space="preserve"> </w:t>
      </w:r>
      <w:r w:rsidRPr="00A141B0">
        <w:rPr>
          <w:rFonts w:ascii="Arial" w:hAnsi="Arial" w:cs="Arial"/>
          <w:i/>
          <w:iCs/>
          <w:color w:val="333399"/>
          <w:sz w:val="24"/>
          <w:szCs w:val="24"/>
        </w:rPr>
        <w:t>OR</w:t>
      </w:r>
      <w:r w:rsidRPr="00A141B0">
        <w:rPr>
          <w:rFonts w:ascii="Arial" w:hAnsi="Arial" w:cs="Arial"/>
          <w:color w:val="333399"/>
          <w:sz w:val="24"/>
          <w:szCs w:val="24"/>
        </w:rPr>
        <w:t xml:space="preserve"> exists as P</w:t>
      </w:r>
      <w:r w:rsidRPr="00A141B0">
        <w:rPr>
          <w:rFonts w:ascii="Arial" w:hAnsi="Arial" w:cs="Arial"/>
          <w:color w:val="333399"/>
          <w:position w:val="-4"/>
          <w:sz w:val="24"/>
          <w:szCs w:val="24"/>
        </w:rPr>
        <w:t>4</w:t>
      </w:r>
      <w:r w:rsidRPr="00A141B0">
        <w:rPr>
          <w:rFonts w:ascii="Arial" w:hAnsi="Arial" w:cs="Arial"/>
          <w:color w:val="333399"/>
          <w:sz w:val="24"/>
          <w:szCs w:val="24"/>
        </w:rPr>
        <w:t xml:space="preserve"> </w:t>
      </w:r>
      <w:r>
        <w:rPr>
          <w:rFonts w:ascii="Arial" w:hAnsi="Arial" w:cs="Arial"/>
          <w:color w:val="333399"/>
          <w:sz w:val="24"/>
          <w:szCs w:val="24"/>
        </w:rPr>
        <w:tab/>
      </w:r>
      <w:r>
        <w:rPr>
          <w:rFonts w:ascii="Arial" w:hAnsi="Arial" w:cs="Arial"/>
          <w:color w:val="333399"/>
          <w:sz w:val="24"/>
          <w:szCs w:val="24"/>
        </w:rPr>
        <w:tab/>
      </w:r>
      <w:r w:rsidRPr="00A141B0">
        <w:rPr>
          <w:rFonts w:ascii="Arial" w:hAnsi="Arial" w:cs="Arial"/>
          <w:b/>
          <w:bCs/>
          <w:color w:val="333399"/>
          <w:sz w:val="24"/>
          <w:szCs w:val="24"/>
        </w:rPr>
        <w:t>(1)</w:t>
      </w:r>
    </w:p>
    <w:p w:rsidR="00275D22" w:rsidRPr="00A141B0" w:rsidRDefault="00275D22" w:rsidP="00275D22">
      <w:pPr>
        <w:pStyle w:val="indent1"/>
        <w:tabs>
          <w:tab w:val="left" w:pos="1134"/>
          <w:tab w:val="left" w:pos="3363"/>
          <w:tab w:val="right" w:pos="9117"/>
        </w:tabs>
        <w:rPr>
          <w:rFonts w:ascii="Arial" w:hAnsi="Arial" w:cs="Arial"/>
          <w:color w:val="333399"/>
          <w:sz w:val="24"/>
          <w:szCs w:val="24"/>
        </w:rPr>
      </w:pPr>
      <w:r w:rsidRPr="00A141B0">
        <w:rPr>
          <w:rFonts w:ascii="Arial" w:hAnsi="Arial" w:cs="Arial"/>
          <w:color w:val="333399"/>
          <w:sz w:val="24"/>
          <w:szCs w:val="24"/>
        </w:rPr>
        <w:tab/>
        <w:t xml:space="preserve">Si: covalent </w:t>
      </w:r>
      <w:r>
        <w:rPr>
          <w:rFonts w:ascii="Arial" w:hAnsi="Arial" w:cs="Arial"/>
          <w:color w:val="333399"/>
          <w:sz w:val="24"/>
          <w:szCs w:val="24"/>
        </w:rPr>
        <w:t xml:space="preserve">Si-Si </w:t>
      </w:r>
      <w:r w:rsidRPr="00A141B0">
        <w:rPr>
          <w:rFonts w:ascii="Arial" w:hAnsi="Arial" w:cs="Arial"/>
          <w:color w:val="333399"/>
          <w:sz w:val="24"/>
          <w:szCs w:val="24"/>
        </w:rPr>
        <w:t xml:space="preserve">bonds to break </w:t>
      </w:r>
      <w:r>
        <w:rPr>
          <w:rFonts w:ascii="Arial" w:hAnsi="Arial" w:cs="Arial"/>
          <w:color w:val="333399"/>
          <w:sz w:val="24"/>
          <w:szCs w:val="24"/>
        </w:rPr>
        <w:tab/>
      </w:r>
      <w:r>
        <w:rPr>
          <w:rFonts w:ascii="Arial" w:hAnsi="Arial" w:cs="Arial"/>
          <w:color w:val="333399"/>
          <w:sz w:val="24"/>
          <w:szCs w:val="24"/>
        </w:rPr>
        <w:tab/>
      </w:r>
      <w:r w:rsidRPr="00A141B0">
        <w:rPr>
          <w:rFonts w:ascii="Arial" w:hAnsi="Arial" w:cs="Arial"/>
          <w:b/>
          <w:bCs/>
          <w:color w:val="333399"/>
          <w:sz w:val="24"/>
          <w:szCs w:val="24"/>
        </w:rPr>
        <w:t>(1)</w:t>
      </w:r>
    </w:p>
    <w:p w:rsidR="00275D22" w:rsidRPr="00A141B0" w:rsidRDefault="00275D22" w:rsidP="00275D22">
      <w:pPr>
        <w:pStyle w:val="indent1"/>
        <w:tabs>
          <w:tab w:val="left" w:pos="1134"/>
          <w:tab w:val="left" w:pos="3363"/>
          <w:tab w:val="right" w:pos="9117"/>
        </w:tabs>
        <w:rPr>
          <w:rFonts w:ascii="Arial" w:hAnsi="Arial" w:cs="Arial"/>
          <w:color w:val="333399"/>
          <w:sz w:val="24"/>
          <w:szCs w:val="24"/>
        </w:rPr>
      </w:pPr>
      <w:r w:rsidRPr="00A141B0">
        <w:rPr>
          <w:rFonts w:ascii="Arial" w:hAnsi="Arial" w:cs="Arial"/>
          <w:color w:val="333399"/>
          <w:sz w:val="24"/>
          <w:szCs w:val="24"/>
        </w:rPr>
        <w:tab/>
        <w:t>P: intermolecular forces/ van der Waals’ forces between molecules</w:t>
      </w:r>
      <w:r>
        <w:rPr>
          <w:rFonts w:ascii="Arial" w:hAnsi="Arial" w:cs="Arial"/>
          <w:color w:val="333399"/>
          <w:sz w:val="24"/>
          <w:szCs w:val="24"/>
        </w:rPr>
        <w:t xml:space="preserve"> </w:t>
      </w:r>
      <w:r w:rsidRPr="00A141B0">
        <w:rPr>
          <w:rFonts w:ascii="Arial" w:hAnsi="Arial" w:cs="Arial"/>
          <w:color w:val="333399"/>
          <w:sz w:val="24"/>
          <w:szCs w:val="24"/>
        </w:rPr>
        <w:t xml:space="preserve">to overcome </w:t>
      </w:r>
      <w:r>
        <w:rPr>
          <w:rFonts w:ascii="Arial" w:hAnsi="Arial" w:cs="Arial"/>
          <w:color w:val="333399"/>
          <w:sz w:val="24"/>
          <w:szCs w:val="24"/>
        </w:rPr>
        <w:tab/>
      </w:r>
      <w:r>
        <w:rPr>
          <w:rFonts w:ascii="Arial" w:hAnsi="Arial" w:cs="Arial"/>
          <w:color w:val="333399"/>
          <w:sz w:val="24"/>
          <w:szCs w:val="24"/>
        </w:rPr>
        <w:tab/>
      </w:r>
      <w:r>
        <w:rPr>
          <w:rFonts w:ascii="Arial" w:hAnsi="Arial" w:cs="Arial"/>
          <w:color w:val="333399"/>
          <w:sz w:val="24"/>
          <w:szCs w:val="24"/>
        </w:rPr>
        <w:tab/>
      </w:r>
      <w:r w:rsidRPr="00A141B0">
        <w:rPr>
          <w:rFonts w:ascii="Arial" w:hAnsi="Arial" w:cs="Arial"/>
          <w:b/>
          <w:bCs/>
          <w:color w:val="333399"/>
          <w:sz w:val="24"/>
          <w:szCs w:val="24"/>
        </w:rPr>
        <w:t>(1)</w:t>
      </w:r>
    </w:p>
    <w:p w:rsidR="00275D22" w:rsidRDefault="00275D22" w:rsidP="00275D22">
      <w:pPr>
        <w:pStyle w:val="mark"/>
        <w:tabs>
          <w:tab w:val="left" w:pos="720"/>
          <w:tab w:val="left" w:pos="1134"/>
          <w:tab w:val="left" w:pos="2160"/>
          <w:tab w:val="left" w:pos="2880"/>
          <w:tab w:val="left" w:pos="3363"/>
          <w:tab w:val="left" w:pos="3600"/>
          <w:tab w:val="left" w:pos="4320"/>
          <w:tab w:val="left" w:pos="5040"/>
          <w:tab w:val="left" w:pos="5760"/>
          <w:tab w:val="left" w:pos="6480"/>
          <w:tab w:val="left" w:pos="7200"/>
          <w:tab w:val="left" w:pos="7920"/>
          <w:tab w:val="left" w:pos="8640"/>
          <w:tab w:val="left" w:pos="9214"/>
          <w:tab w:val="left" w:pos="10080"/>
        </w:tabs>
        <w:jc w:val="left"/>
        <w:rPr>
          <w:rFonts w:ascii="Arial" w:hAnsi="Arial" w:cs="Arial"/>
          <w:color w:val="333399"/>
          <w:sz w:val="24"/>
          <w:szCs w:val="24"/>
        </w:rPr>
      </w:pPr>
      <w:r w:rsidRPr="00A141B0">
        <w:rPr>
          <w:rFonts w:ascii="Arial" w:hAnsi="Arial" w:cs="Arial"/>
          <w:color w:val="333399"/>
          <w:sz w:val="24"/>
          <w:szCs w:val="24"/>
        </w:rPr>
        <w:tab/>
      </w:r>
      <w:r>
        <w:rPr>
          <w:rFonts w:ascii="Arial" w:hAnsi="Arial" w:cs="Arial"/>
          <w:color w:val="333399"/>
          <w:sz w:val="24"/>
          <w:szCs w:val="24"/>
        </w:rPr>
        <w:tab/>
      </w:r>
      <w:r w:rsidRPr="00A141B0">
        <w:rPr>
          <w:rFonts w:ascii="Arial" w:hAnsi="Arial" w:cs="Arial"/>
          <w:color w:val="333399"/>
          <w:sz w:val="24"/>
          <w:szCs w:val="24"/>
        </w:rPr>
        <w:t xml:space="preserve">Therefore more energy to separate silicon atoms </w:t>
      </w:r>
      <w:r>
        <w:rPr>
          <w:rFonts w:ascii="Arial" w:hAnsi="Arial" w:cs="Arial"/>
          <w:color w:val="333399"/>
          <w:sz w:val="24"/>
          <w:szCs w:val="24"/>
        </w:rPr>
        <w:tab/>
      </w:r>
      <w:r>
        <w:rPr>
          <w:rFonts w:ascii="Arial" w:hAnsi="Arial" w:cs="Arial"/>
          <w:color w:val="333399"/>
          <w:sz w:val="24"/>
          <w:szCs w:val="24"/>
        </w:rPr>
        <w:tab/>
      </w:r>
      <w:r>
        <w:rPr>
          <w:rFonts w:ascii="Arial" w:hAnsi="Arial" w:cs="Arial"/>
          <w:color w:val="333399"/>
          <w:sz w:val="24"/>
          <w:szCs w:val="24"/>
        </w:rPr>
        <w:tab/>
      </w:r>
      <w:r>
        <w:rPr>
          <w:rFonts w:ascii="Arial" w:hAnsi="Arial" w:cs="Arial"/>
          <w:color w:val="333399"/>
          <w:sz w:val="24"/>
          <w:szCs w:val="24"/>
        </w:rPr>
        <w:tab/>
      </w:r>
      <w:r w:rsidRPr="00364C6F">
        <w:rPr>
          <w:rFonts w:ascii="Arial" w:hAnsi="Arial" w:cs="Arial"/>
          <w:bCs w:val="0"/>
          <w:color w:val="333399"/>
          <w:sz w:val="24"/>
          <w:szCs w:val="24"/>
        </w:rPr>
        <w:t>(1)</w:t>
      </w:r>
    </w:p>
    <w:p w:rsidR="00275D22" w:rsidRPr="00364C6F" w:rsidRDefault="00275D22" w:rsidP="00275D22">
      <w:pPr>
        <w:pStyle w:val="mark"/>
        <w:tabs>
          <w:tab w:val="left" w:pos="720"/>
          <w:tab w:val="left" w:pos="1134"/>
          <w:tab w:val="left" w:pos="2160"/>
          <w:tab w:val="left" w:pos="2880"/>
          <w:tab w:val="left" w:pos="3363"/>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r>
        <w:rPr>
          <w:rFonts w:ascii="Arial" w:hAnsi="Arial" w:cs="Arial"/>
          <w:color w:val="333399"/>
          <w:sz w:val="24"/>
          <w:szCs w:val="24"/>
        </w:rPr>
        <w:tab/>
      </w:r>
      <w:r>
        <w:rPr>
          <w:rFonts w:ascii="Arial" w:hAnsi="Arial" w:cs="Arial"/>
          <w:color w:val="333399"/>
          <w:sz w:val="24"/>
          <w:szCs w:val="24"/>
        </w:rPr>
        <w:tab/>
      </w:r>
      <w:r w:rsidRPr="00364C6F">
        <w:rPr>
          <w:rFonts w:ascii="Arial" w:hAnsi="Arial" w:cs="Arial"/>
          <w:b w:val="0"/>
          <w:color w:val="333399"/>
          <w:sz w:val="24"/>
          <w:szCs w:val="24"/>
        </w:rPr>
        <w:t xml:space="preserve">– </w:t>
      </w:r>
      <w:r w:rsidRPr="00364C6F">
        <w:rPr>
          <w:rFonts w:ascii="Arial" w:hAnsi="Arial" w:cs="Arial"/>
          <w:b w:val="0"/>
          <w:i/>
          <w:iCs/>
          <w:color w:val="333399"/>
          <w:sz w:val="24"/>
          <w:szCs w:val="24"/>
        </w:rPr>
        <w:t>dependent on a reasonable explanation for Si and P</w:t>
      </w:r>
      <w:r w:rsidRPr="00364C6F">
        <w:rPr>
          <w:b w:val="0"/>
          <w:sz w:val="24"/>
          <w:szCs w:val="24"/>
        </w:rPr>
        <w:t xml:space="preserve"> </w:t>
      </w:r>
    </w:p>
    <w:p w:rsidR="007A01EE" w:rsidRPr="00275D22" w:rsidRDefault="00275D22" w:rsidP="00275D2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b/>
          <w:sz w:val="24"/>
          <w:szCs w:val="24"/>
        </w:rPr>
      </w:pPr>
      <w:r w:rsidRPr="00275D22">
        <w:rPr>
          <w:b/>
          <w:sz w:val="24"/>
          <w:szCs w:val="24"/>
        </w:rPr>
        <w:t xml:space="preserve"> </w:t>
      </w:r>
      <w:r w:rsidR="007A01EE" w:rsidRPr="00275D22">
        <w:rPr>
          <w:b/>
          <w:sz w:val="24"/>
          <w:szCs w:val="24"/>
        </w:rPr>
        <w:t>(5)</w:t>
      </w:r>
    </w:p>
    <w:p w:rsidR="007A01EE" w:rsidRPr="008F5D55" w:rsidRDefault="007A01EE" w:rsidP="007A01E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r w:rsidRPr="008F5D55">
        <w:rPr>
          <w:sz w:val="24"/>
          <w:szCs w:val="24"/>
        </w:rPr>
        <w:br w:type="column"/>
      </w:r>
      <w:r w:rsidRPr="008F5D55">
        <w:rPr>
          <w:sz w:val="20"/>
          <w:szCs w:val="20"/>
        </w:rPr>
        <w:lastRenderedPageBreak/>
        <w:t>Do not write in the margin</w:t>
      </w:r>
    </w:p>
    <w:p w:rsidR="007A01EE" w:rsidRPr="008F5D55" w:rsidRDefault="000549C1" w:rsidP="007A01E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r>
        <w:rPr>
          <w:noProof/>
          <w:sz w:val="24"/>
          <w:szCs w:val="24"/>
        </w:rPr>
        <mc:AlternateContent>
          <mc:Choice Requires="wps">
            <w:drawing>
              <wp:anchor distT="0" distB="0" distL="114300" distR="114300" simplePos="0" relativeHeight="251566592" behindDoc="0" locked="0" layoutInCell="1" allowOverlap="1">
                <wp:simplePos x="0" y="0"/>
                <wp:positionH relativeFrom="column">
                  <wp:posOffset>116205</wp:posOffset>
                </wp:positionH>
                <wp:positionV relativeFrom="paragraph">
                  <wp:posOffset>76835</wp:posOffset>
                </wp:positionV>
                <wp:extent cx="245110" cy="1200150"/>
                <wp:effectExtent l="1905" t="635" r="635" b="0"/>
                <wp:wrapNone/>
                <wp:docPr id="7"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1200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5E07" w:rsidRPr="00F95082" w:rsidRDefault="006F5E07">
                            <w:pPr>
                              <w:rPr>
                                <w:color w:val="FFFFFF"/>
                              </w:rPr>
                            </w:pPr>
                            <w:r w:rsidRPr="00F95082">
                              <w:rPr>
                                <w:color w:val="FFFFFF"/>
                              </w:rPr>
                              <w:t>Jan 04 Unit 1 Q7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88" type="#_x0000_t202" style="position:absolute;left:0;text-align:left;margin-left:9.15pt;margin-top:6.05pt;width:19.3pt;height:94.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" stroked="f">
                <v:textbox style="layout-flow:vertical;mso-layout-flow-alt:bottom-to-top" inset="0,0,0,0">
                  <w:txbxContent>
                    <w:p w:rsidR="006F5E07" w:rsidRPr="00F95082" w:rsidRDefault="006F5E07">
                      <w:pPr>
                        <w:rPr>
                          <w:color w:val="FFFFFF"/>
                        </w:rPr>
                      </w:pPr>
                      <w:r w:rsidRPr="00F95082">
                        <w:rPr>
                          <w:color w:val="FFFFFF"/>
                        </w:rPr>
                        <w:t>Jan 04 Unit 1 Q7</w:t>
                      </w:r>
                    </w:p>
                  </w:txbxContent>
                </v:textbox>
              </v:shape>
            </w:pict>
          </mc:Fallback>
        </mc:AlternateContent>
      </w:r>
    </w:p>
    <w:p w:rsidR="007A01EE" w:rsidRPr="008F5D55" w:rsidRDefault="007A01EE" w:rsidP="007A01E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A01EE" w:rsidRPr="008F5D55" w:rsidRDefault="007A01EE" w:rsidP="007A01E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A01EE" w:rsidRPr="008F5D55" w:rsidRDefault="007A01EE" w:rsidP="007A01E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A01EE" w:rsidRPr="008F5D55" w:rsidRDefault="007A01EE" w:rsidP="007A01E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A01EE" w:rsidRPr="008F5D55" w:rsidRDefault="007A01EE" w:rsidP="007A01E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A01EE" w:rsidRPr="008F5D55" w:rsidRDefault="007A01EE" w:rsidP="007A01E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A01EE" w:rsidRPr="008F5D55" w:rsidRDefault="007A01EE" w:rsidP="007A01E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A01EE" w:rsidRPr="008F5D55" w:rsidRDefault="007A01EE" w:rsidP="007A01E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A01EE" w:rsidRPr="008F5D55" w:rsidRDefault="007A01EE" w:rsidP="007A01E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A01EE" w:rsidRPr="008F5D55" w:rsidRDefault="007A01EE" w:rsidP="007A01E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A01EE" w:rsidRPr="008F5D55" w:rsidRDefault="007A01EE" w:rsidP="007A01E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A01EE" w:rsidRPr="008F5D55" w:rsidRDefault="007A01EE" w:rsidP="007A01E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A01EE" w:rsidRPr="008F5D55" w:rsidRDefault="007A01EE" w:rsidP="007A01E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A01EE" w:rsidRPr="008F5D55" w:rsidRDefault="007A01EE" w:rsidP="007A01E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A01EE" w:rsidRPr="008F5D55" w:rsidRDefault="007A01EE" w:rsidP="007A01E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A01EE" w:rsidRPr="008F5D55" w:rsidRDefault="007A01EE" w:rsidP="007A01E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A01EE" w:rsidRPr="008F5D55" w:rsidRDefault="007A01EE" w:rsidP="007A01E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A01EE" w:rsidRPr="008F5D55" w:rsidRDefault="007A01EE" w:rsidP="007A01E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A01EE" w:rsidRPr="008F5D55" w:rsidRDefault="007A01EE" w:rsidP="007A01E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A01EE" w:rsidRPr="008F5D55" w:rsidRDefault="007A01EE" w:rsidP="007A01E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A01EE" w:rsidRPr="008F5D55" w:rsidRDefault="007A01EE" w:rsidP="007A01E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A01EE" w:rsidRPr="008F5D55" w:rsidRDefault="007A01EE" w:rsidP="007A01E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A01EE" w:rsidRPr="008F5D55" w:rsidRDefault="007A01EE" w:rsidP="007A01E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A01EE" w:rsidRPr="008F5D55" w:rsidRDefault="007A01EE" w:rsidP="007A01E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A01EE" w:rsidRPr="008F5D55" w:rsidRDefault="007A01EE" w:rsidP="007A01E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A01EE" w:rsidRPr="008F5D55" w:rsidRDefault="007A01EE" w:rsidP="007A01E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left="0" w:right="-131" w:firstLine="0"/>
        <w:jc w:val="center"/>
        <w:rPr>
          <w:sz w:val="20"/>
          <w:szCs w:val="20"/>
        </w:rPr>
      </w:pPr>
    </w:p>
    <w:p w:rsidR="007A01EE" w:rsidRPr="008F5D55" w:rsidRDefault="007A01EE" w:rsidP="007A01E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4"/>
          <w:szCs w:val="24"/>
        </w:rPr>
      </w:pPr>
    </w:p>
    <w:p w:rsidR="007A01EE" w:rsidRPr="008F5D55" w:rsidRDefault="007A01EE" w:rsidP="00FB5D44">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rsidR="00FB5D44" w:rsidRPr="008F5D55" w:rsidRDefault="00FB5D44" w:rsidP="00FB5D44">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8F5D55">
        <w:rPr>
          <w:sz w:val="24"/>
          <w:szCs w:val="24"/>
        </w:rPr>
        <w:t>.....</w:t>
      </w:r>
    </w:p>
    <w:p w:rsidR="00FE23AB" w:rsidRPr="008F5D55" w:rsidRDefault="00FE23AB" w:rsidP="00FB5D44">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sectPr w:rsidR="00FE23AB" w:rsidRPr="008F5D55" w:rsidSect="00F74DC3">
          <w:type w:val="continuous"/>
          <w:pgSz w:w="11906" w:h="16838" w:code="9"/>
          <w:pgMar w:top="1134" w:right="284" w:bottom="1418" w:left="1134" w:header="709" w:footer="709" w:gutter="0"/>
          <w:cols w:num="2" w:sep="1" w:space="170" w:equalWidth="0">
            <w:col w:w="9598" w:space="170"/>
            <w:col w:w="720"/>
          </w:cols>
          <w:docGrid w:linePitch="360"/>
        </w:sectPr>
      </w:pPr>
    </w:p>
    <w:p w:rsidR="007A01EE" w:rsidRPr="008F5D55" w:rsidRDefault="007A01EE" w:rsidP="007A01E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ectPr w:rsidR="007A01EE" w:rsidRPr="008F5D55" w:rsidSect="00FE23AB">
          <w:type w:val="continuous"/>
          <w:pgSz w:w="11906" w:h="16838" w:code="9"/>
          <w:pgMar w:top="1134" w:right="284" w:bottom="1418" w:left="1134" w:header="709" w:footer="709" w:gutter="0"/>
          <w:cols w:space="708"/>
          <w:docGrid w:linePitch="360"/>
        </w:sectPr>
      </w:pPr>
    </w:p>
    <w:p w:rsidR="008E706A" w:rsidRDefault="008E706A" w:rsidP="00627FB5">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szCs w:val="24"/>
          <w:lang w:val="en-GB"/>
        </w:rPr>
      </w:pPr>
    </w:p>
    <w:p w:rsidR="00C477A0" w:rsidRDefault="00C477A0" w:rsidP="00627FB5">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szCs w:val="24"/>
          <w:lang w:val="en-GB"/>
        </w:rPr>
      </w:pPr>
    </w:p>
    <w:p w:rsidR="00C477A0" w:rsidRDefault="00C477A0" w:rsidP="00627FB5">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szCs w:val="24"/>
          <w:lang w:val="en-GB"/>
        </w:rPr>
      </w:pPr>
    </w:p>
    <w:p w:rsidR="00C477A0" w:rsidRPr="00C477A0" w:rsidRDefault="000549C1" w:rsidP="00627FB5">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szCs w:val="24"/>
          <w:lang w:val="en-GB"/>
        </w:rPr>
      </w:pPr>
      <w:r>
        <w:rPr>
          <w:noProof/>
          <w:szCs w:val="24"/>
          <w:lang w:val="en-GB" w:eastAsia="en-GB"/>
        </w:rPr>
        <w:drawing>
          <wp:anchor distT="0" distB="0" distL="114300" distR="114300" simplePos="0" relativeHeight="251596288" behindDoc="0" locked="0" layoutInCell="1" allowOverlap="1">
            <wp:simplePos x="0" y="0"/>
            <wp:positionH relativeFrom="column">
              <wp:posOffset>5725795</wp:posOffset>
            </wp:positionH>
            <wp:positionV relativeFrom="paragraph">
              <wp:posOffset>110490</wp:posOffset>
            </wp:positionV>
            <wp:extent cx="416560" cy="408305"/>
            <wp:effectExtent l="0" t="0" r="2540" b="0"/>
            <wp:wrapNone/>
            <wp:docPr id="345" name="Picture 345" descr="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Worksheet"/>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16560" cy="408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77A0" w:rsidRPr="00C477A0" w:rsidRDefault="008E706A" w:rsidP="00627FB5">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szCs w:val="24"/>
          <w:lang w:val="en-GB"/>
        </w:rPr>
      </w:pPr>
      <w:r w:rsidRPr="00C477A0">
        <w:rPr>
          <w:szCs w:val="24"/>
          <w:lang w:val="en-GB"/>
        </w:rPr>
        <w:t xml:space="preserve">Additional practice, </w:t>
      </w:r>
      <w:r w:rsidR="00FA2CF0">
        <w:rPr>
          <w:szCs w:val="24"/>
          <w:lang w:val="en-GB"/>
        </w:rPr>
        <w:t>Gifted and talented</w:t>
      </w:r>
      <w:r w:rsidRPr="00C477A0">
        <w:rPr>
          <w:szCs w:val="24"/>
          <w:lang w:val="en-GB"/>
        </w:rPr>
        <w:t xml:space="preserve"> </w:t>
      </w:r>
      <w:r w:rsidR="00FA2CF0">
        <w:rPr>
          <w:szCs w:val="24"/>
          <w:lang w:val="en-GB"/>
        </w:rPr>
        <w:t>‘</w:t>
      </w:r>
      <w:r w:rsidRPr="00C477A0">
        <w:rPr>
          <w:szCs w:val="24"/>
          <w:lang w:val="en-GB"/>
        </w:rPr>
        <w:t>Covalent bonding</w:t>
      </w:r>
      <w:r w:rsidR="00FA2CF0">
        <w:rPr>
          <w:szCs w:val="24"/>
          <w:lang w:val="en-GB"/>
        </w:rPr>
        <w:t>’</w:t>
      </w:r>
      <w:r w:rsidRPr="00C477A0">
        <w:rPr>
          <w:szCs w:val="24"/>
          <w:lang w:val="en-GB"/>
        </w:rPr>
        <w:t xml:space="preserve"> worksheet</w:t>
      </w:r>
    </w:p>
    <w:p w:rsidR="00973318" w:rsidRPr="008F5D55" w:rsidRDefault="00C477A0" w:rsidP="00627FB5">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8"/>
          <w:szCs w:val="28"/>
          <w:lang w:val="en-GB"/>
        </w:rPr>
      </w:pPr>
      <w:r>
        <w:rPr>
          <w:szCs w:val="24"/>
          <w:lang w:val="en-GB"/>
        </w:rPr>
        <w:t xml:space="preserve">For practice on all types of bonding </w:t>
      </w:r>
      <w:r w:rsidRPr="00C477A0">
        <w:rPr>
          <w:szCs w:val="24"/>
          <w:lang w:val="en-GB"/>
        </w:rPr>
        <w:t xml:space="preserve">‘Bonding 1’ </w:t>
      </w:r>
      <w:r>
        <w:rPr>
          <w:szCs w:val="24"/>
          <w:lang w:val="en-GB"/>
        </w:rPr>
        <w:t>worksheet</w:t>
      </w:r>
      <w:r w:rsidR="00627FB5" w:rsidRPr="008F5D55">
        <w:rPr>
          <w:b/>
          <w:szCs w:val="24"/>
          <w:lang w:val="en-GB"/>
        </w:rPr>
        <w:br w:type="page"/>
      </w:r>
      <w:r w:rsidR="00627FB5" w:rsidRPr="008F5D55">
        <w:rPr>
          <w:b/>
          <w:sz w:val="28"/>
          <w:szCs w:val="28"/>
          <w:lang w:val="en-GB"/>
        </w:rPr>
        <w:lastRenderedPageBreak/>
        <w:t>20</w:t>
      </w:r>
      <w:r w:rsidR="00973318">
        <w:rPr>
          <w:b/>
          <w:sz w:val="28"/>
          <w:szCs w:val="28"/>
          <w:lang w:val="en-GB"/>
        </w:rPr>
        <w:t>1</w:t>
      </w:r>
      <w:r w:rsidR="004D74E5">
        <w:rPr>
          <w:b/>
          <w:sz w:val="28"/>
          <w:szCs w:val="28"/>
          <w:lang w:val="en-GB"/>
        </w:rPr>
        <w:t>5</w:t>
      </w:r>
    </w:p>
    <w:p w:rsidR="00627FB5" w:rsidRPr="008F5D55" w:rsidRDefault="00627FB5" w:rsidP="00627FB5">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360" w:lineRule="auto"/>
        <w:rPr>
          <w:szCs w:val="24"/>
          <w:lang w:val="en-GB"/>
        </w:rPr>
      </w:pPr>
      <w:r w:rsidRPr="008F5D55">
        <w:rPr>
          <w:b/>
          <w:sz w:val="28"/>
          <w:szCs w:val="28"/>
          <w:lang w:val="en-GB"/>
        </w:rPr>
        <w:t>NAME ...........................……...</w:t>
      </w:r>
      <w:r w:rsidRPr="008F5D55">
        <w:rPr>
          <w:b/>
          <w:sz w:val="28"/>
          <w:szCs w:val="28"/>
          <w:lang w:val="en-GB"/>
        </w:rPr>
        <w:tab/>
      </w:r>
      <w:r w:rsidR="003238DC">
        <w:rPr>
          <w:b/>
          <w:sz w:val="28"/>
          <w:szCs w:val="28"/>
          <w:lang w:val="en-GB"/>
        </w:rPr>
        <w:tab/>
      </w:r>
      <w:r w:rsidRPr="008F5D55">
        <w:rPr>
          <w:b/>
          <w:sz w:val="28"/>
          <w:szCs w:val="28"/>
          <w:lang w:val="en-GB"/>
        </w:rPr>
        <w:t xml:space="preserve">HOMEWORK DEADLINE </w:t>
      </w:r>
      <w:r w:rsidRPr="008F5D55">
        <w:rPr>
          <w:b/>
          <w:szCs w:val="24"/>
          <w:lang w:val="en-GB"/>
        </w:rPr>
        <w:t>.....................</w:t>
      </w:r>
    </w:p>
    <w:p w:rsidR="00627FB5" w:rsidRPr="008F5D55" w:rsidRDefault="00627FB5" w:rsidP="00627FB5">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sz w:val="28"/>
          <w:szCs w:val="28"/>
          <w:lang w:val="en-GB"/>
        </w:rPr>
      </w:pPr>
      <w:r w:rsidRPr="008F5D55">
        <w:rPr>
          <w:b/>
          <w:sz w:val="28"/>
          <w:szCs w:val="28"/>
          <w:lang w:val="en-GB"/>
        </w:rPr>
        <w:t>Student Number …………</w:t>
      </w:r>
      <w:r w:rsidRPr="008F5D55">
        <w:rPr>
          <w:b/>
          <w:sz w:val="28"/>
          <w:szCs w:val="28"/>
          <w:lang w:val="en-GB"/>
        </w:rPr>
        <w:tab/>
      </w:r>
      <w:r w:rsidRPr="008F5D55">
        <w:rPr>
          <w:b/>
          <w:sz w:val="28"/>
          <w:szCs w:val="28"/>
          <w:lang w:val="en-GB"/>
        </w:rPr>
        <w:tab/>
      </w:r>
      <w:r w:rsidR="003238DC">
        <w:rPr>
          <w:b/>
          <w:sz w:val="28"/>
          <w:szCs w:val="28"/>
          <w:lang w:val="en-GB"/>
        </w:rPr>
        <w:tab/>
      </w:r>
      <w:r w:rsidR="003238DC">
        <w:rPr>
          <w:b/>
          <w:sz w:val="28"/>
          <w:szCs w:val="28"/>
          <w:lang w:val="en-GB"/>
        </w:rPr>
        <w:tab/>
      </w:r>
      <w:r w:rsidR="003238DC">
        <w:rPr>
          <w:b/>
          <w:sz w:val="28"/>
          <w:szCs w:val="28"/>
          <w:lang w:val="en-GB"/>
        </w:rPr>
        <w:tab/>
      </w:r>
      <w:r w:rsidRPr="008F5D55">
        <w:rPr>
          <w:b/>
          <w:sz w:val="28"/>
          <w:szCs w:val="28"/>
          <w:lang w:val="en-GB"/>
        </w:rPr>
        <w:t>Chemistry Class ………</w:t>
      </w:r>
    </w:p>
    <w:p w:rsidR="00627FB5" w:rsidRPr="008F5D55" w:rsidRDefault="00627FB5" w:rsidP="00627FB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i/>
          <w:color w:val="000000"/>
          <w:sz w:val="20"/>
          <w:szCs w:val="20"/>
        </w:rPr>
      </w:pPr>
    </w:p>
    <w:p w:rsidR="00627FB5" w:rsidRPr="008F5D55" w:rsidRDefault="000549C1" w:rsidP="00627FB5">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Narrow" w:hAnsi="Arial Narrow" w:cs="Arial"/>
          <w:sz w:val="72"/>
          <w:szCs w:val="60"/>
          <w:lang w:val="en-GB"/>
        </w:rPr>
      </w:pPr>
      <w:r>
        <w:rPr>
          <w:b/>
          <w:noProof/>
          <w:sz w:val="28"/>
          <w:szCs w:val="28"/>
          <w:lang w:val="en-GB" w:eastAsia="en-GB"/>
        </w:rPr>
        <mc:AlternateContent>
          <mc:Choice Requires="wps">
            <w:drawing>
              <wp:anchor distT="0" distB="0" distL="114300" distR="114300" simplePos="0" relativeHeight="251578880" behindDoc="0" locked="0" layoutInCell="1" allowOverlap="1">
                <wp:simplePos x="0" y="0"/>
                <wp:positionH relativeFrom="column">
                  <wp:align>center</wp:align>
                </wp:positionH>
                <wp:positionV relativeFrom="paragraph">
                  <wp:posOffset>-11430</wp:posOffset>
                </wp:positionV>
                <wp:extent cx="6120130" cy="949960"/>
                <wp:effectExtent l="12700" t="7620" r="10795" b="13970"/>
                <wp:wrapNone/>
                <wp:docPr id="6"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949960"/>
                        </a:xfrm>
                        <a:prstGeom prst="rect">
                          <a:avLst/>
                        </a:prstGeom>
                        <a:solidFill>
                          <a:srgbClr val="FFFFFF"/>
                        </a:solidFill>
                        <a:ln w="9525">
                          <a:solidFill>
                            <a:srgbClr val="000000"/>
                          </a:solidFill>
                          <a:miter lim="800000"/>
                          <a:headEnd/>
                          <a:tailEnd/>
                        </a:ln>
                      </wps:spPr>
                      <wps:txbx>
                        <w:txbxContent>
                          <w:p w:rsidR="006F5E07" w:rsidRDefault="006F5E07" w:rsidP="00627FB5">
                            <w:r>
                              <w:t>Student targets from</w:t>
                            </w:r>
                            <w:r w:rsidRPr="004B527F">
                              <w:rPr>
                                <w:b/>
                              </w:rPr>
                              <w:t xml:space="preserve"> previous pack</w:t>
                            </w:r>
                          </w:p>
                          <w:p w:rsidR="006F5E07" w:rsidRDefault="006F5E07" w:rsidP="00627FB5">
                            <w:pPr>
                              <w:numPr>
                                <w:ilvl w:val="0"/>
                                <w:numId w:val="6"/>
                              </w:numPr>
                            </w:pPr>
                          </w:p>
                          <w:p w:rsidR="006F5E07" w:rsidRDefault="006F5E07" w:rsidP="00627FB5"/>
                          <w:p w:rsidR="006F5E07" w:rsidRDefault="006F5E07" w:rsidP="00627FB5">
                            <w:pPr>
                              <w:numPr>
                                <w:ilvl w:val="0"/>
                                <w:numId w:val="6"/>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89" style="position:absolute;margin-left:0;margin-top:-.9pt;width:481.9pt;height:74.8pt;z-index:2515788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">
                <v:textbox>
                  <w:txbxContent>
                    <w:p w:rsidR="006F5E07" w:rsidRDefault="006F5E07" w:rsidP="00627FB5">
                      <w:r>
                        <w:t>Student targets from</w:t>
                      </w:r>
                      <w:r w:rsidRPr="004B527F">
                        <w:rPr>
                          <w:b/>
                        </w:rPr>
                        <w:t xml:space="preserve"> previous pack</w:t>
                      </w:r>
                    </w:p>
                    <w:p w:rsidR="006F5E07" w:rsidRDefault="006F5E07" w:rsidP="00627FB5">
                      <w:pPr>
                        <w:numPr>
                          <w:ilvl w:val="0"/>
                          <w:numId w:val="6"/>
                        </w:numPr>
                      </w:pPr>
                    </w:p>
                    <w:p w:rsidR="006F5E07" w:rsidRDefault="006F5E07" w:rsidP="00627FB5"/>
                    <w:p w:rsidR="006F5E07" w:rsidRDefault="006F5E07" w:rsidP="00627FB5">
                      <w:pPr>
                        <w:numPr>
                          <w:ilvl w:val="0"/>
                          <w:numId w:val="6"/>
                        </w:numPr>
                      </w:pPr>
                    </w:p>
                  </w:txbxContent>
                </v:textbox>
              </v:rect>
            </w:pict>
          </mc:Fallback>
        </mc:AlternateContent>
      </w:r>
    </w:p>
    <w:p w:rsidR="00627FB5" w:rsidRPr="008F5D55" w:rsidRDefault="00627FB5" w:rsidP="00627FB5">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Narrow" w:hAnsi="Arial Narrow" w:cs="Arial"/>
          <w:sz w:val="72"/>
          <w:szCs w:val="60"/>
          <w:lang w:val="en-GB"/>
        </w:rPr>
      </w:pPr>
    </w:p>
    <w:p w:rsidR="00627FB5" w:rsidRPr="00E05050" w:rsidRDefault="00627FB5" w:rsidP="00627FB5">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Narrow" w:hAnsi="Arial Narrow" w:cs="Arial"/>
          <w:color w:val="000080"/>
          <w:sz w:val="72"/>
          <w:szCs w:val="60"/>
          <w:lang w:val="en-GB"/>
        </w:rPr>
      </w:pPr>
      <w:r w:rsidRPr="00E05050">
        <w:rPr>
          <w:rFonts w:ascii="Tahoma" w:hAnsi="Tahoma" w:cs="Tahoma"/>
          <w:bCs/>
          <w:color w:val="000080"/>
          <w:sz w:val="72"/>
          <w:szCs w:val="72"/>
          <w:lang w:val="en-GB"/>
        </w:rPr>
        <w:t>Bonding</w:t>
      </w:r>
      <w:r w:rsidR="004D74E5">
        <w:rPr>
          <w:rFonts w:ascii="Tahoma" w:hAnsi="Tahoma" w:cs="Tahoma"/>
          <w:bCs/>
          <w:color w:val="000080"/>
          <w:sz w:val="72"/>
          <w:szCs w:val="72"/>
          <w:lang w:val="en-GB"/>
        </w:rPr>
        <w:t xml:space="preserve"> II Covalent &amp; Metallic</w:t>
      </w:r>
    </w:p>
    <w:p w:rsidR="00627FB5" w:rsidRPr="008F5D55" w:rsidRDefault="00627FB5" w:rsidP="00627FB5">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bCs/>
          <w:szCs w:val="24"/>
          <w:lang w:val="en-GB"/>
        </w:rPr>
      </w:pPr>
    </w:p>
    <w:tbl>
      <w:tblPr>
        <w:tblpPr w:leftFromText="180" w:rightFromText="180" w:vertAnchor="page" w:horzAnchor="margin" w:tblpXSpec="center" w:tblpY="5215"/>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96"/>
        <w:gridCol w:w="2743"/>
      </w:tblGrid>
      <w:tr w:rsidR="00627FB5" w:rsidRPr="008F5D55" w:rsidTr="0010534C">
        <w:trPr>
          <w:jc w:val="center"/>
        </w:trPr>
        <w:tc>
          <w:tcPr>
            <w:tcW w:w="3577" w:type="pct"/>
            <w:vAlign w:val="center"/>
          </w:tcPr>
          <w:p w:rsidR="00627FB5" w:rsidRPr="008F5D55" w:rsidRDefault="00627FB5" w:rsidP="0010534C">
            <w:pPr>
              <w:spacing w:before="120" w:after="120"/>
              <w:rPr>
                <w:b/>
                <w:bCs/>
                <w:sz w:val="28"/>
                <w:szCs w:val="28"/>
              </w:rPr>
            </w:pPr>
            <w:r w:rsidRPr="008F5D55">
              <w:rPr>
                <w:b/>
                <w:bCs/>
                <w:sz w:val="28"/>
                <w:szCs w:val="28"/>
              </w:rPr>
              <w:t>Task</w:t>
            </w:r>
          </w:p>
        </w:tc>
        <w:tc>
          <w:tcPr>
            <w:tcW w:w="1423" w:type="pct"/>
            <w:vAlign w:val="center"/>
          </w:tcPr>
          <w:p w:rsidR="00627FB5" w:rsidRPr="008F5D55" w:rsidRDefault="00627FB5" w:rsidP="0010534C">
            <w:pPr>
              <w:pStyle w:val="Heading1"/>
              <w:spacing w:before="120" w:after="120"/>
              <w:rPr>
                <w:sz w:val="28"/>
                <w:lang w:val="en-GB"/>
              </w:rPr>
            </w:pPr>
            <w:r w:rsidRPr="008F5D55">
              <w:rPr>
                <w:sz w:val="28"/>
                <w:lang w:val="en-GB"/>
              </w:rPr>
              <w:t>Mark</w:t>
            </w:r>
          </w:p>
        </w:tc>
      </w:tr>
      <w:tr w:rsidR="00B01089" w:rsidRPr="008F5D55" w:rsidTr="0010534C">
        <w:trPr>
          <w:jc w:val="center"/>
        </w:trPr>
        <w:tc>
          <w:tcPr>
            <w:tcW w:w="3577" w:type="pct"/>
          </w:tcPr>
          <w:p w:rsidR="00B01089" w:rsidRPr="008F5D55" w:rsidRDefault="00B01089" w:rsidP="00B01089">
            <w:pPr>
              <w:pStyle w:val="Heading3"/>
              <w:spacing w:before="120" w:after="120"/>
              <w:rPr>
                <w:rFonts w:ascii="Times New Roman" w:hAnsi="Times New Roman" w:cs="Times New Roman"/>
                <w:b w:val="0"/>
                <w:sz w:val="28"/>
                <w:szCs w:val="28"/>
              </w:rPr>
            </w:pPr>
            <w:r w:rsidRPr="008F5D55">
              <w:rPr>
                <w:rFonts w:ascii="Times New Roman" w:hAnsi="Times New Roman" w:cs="Times New Roman"/>
                <w:b w:val="0"/>
                <w:sz w:val="28"/>
                <w:szCs w:val="28"/>
              </w:rPr>
              <w:t>Notes</w:t>
            </w:r>
          </w:p>
        </w:tc>
        <w:tc>
          <w:tcPr>
            <w:tcW w:w="1423" w:type="pct"/>
            <w:vAlign w:val="center"/>
          </w:tcPr>
          <w:p w:rsidR="00B01089" w:rsidRPr="008F5D55" w:rsidRDefault="00B01089" w:rsidP="00B01089">
            <w:pPr>
              <w:spacing w:before="120" w:after="120"/>
              <w:jc w:val="center"/>
              <w:rPr>
                <w:sz w:val="28"/>
                <w:szCs w:val="28"/>
              </w:rPr>
            </w:pPr>
            <w:r w:rsidRPr="008F5D55">
              <w:rPr>
                <w:sz w:val="28"/>
                <w:szCs w:val="28"/>
              </w:rPr>
              <w:t>/10</w:t>
            </w:r>
          </w:p>
        </w:tc>
      </w:tr>
      <w:tr w:rsidR="00A747FB" w:rsidRPr="008F5D55" w:rsidTr="0010534C">
        <w:trPr>
          <w:jc w:val="center"/>
        </w:trPr>
        <w:tc>
          <w:tcPr>
            <w:tcW w:w="3577" w:type="pct"/>
          </w:tcPr>
          <w:p w:rsidR="00A747FB" w:rsidRPr="009A7674" w:rsidRDefault="00A747FB" w:rsidP="00A747FB">
            <w:pPr>
              <w:pStyle w:val="Heading3"/>
              <w:spacing w:before="120" w:after="120"/>
              <w:rPr>
                <w:rFonts w:ascii="Times New Roman" w:hAnsi="Times New Roman" w:cs="Times New Roman"/>
                <w:b w:val="0"/>
                <w:sz w:val="28"/>
                <w:szCs w:val="28"/>
                <w:highlight w:val="yellow"/>
              </w:rPr>
            </w:pPr>
            <w:r w:rsidRPr="00A747FB">
              <w:rPr>
                <w:rFonts w:ascii="Times New Roman" w:hAnsi="Times New Roman" w:cs="Times New Roman"/>
                <w:b w:val="0"/>
                <w:sz w:val="28"/>
                <w:szCs w:val="28"/>
              </w:rPr>
              <w:t>Revision Notes</w:t>
            </w:r>
          </w:p>
        </w:tc>
        <w:tc>
          <w:tcPr>
            <w:tcW w:w="1423" w:type="pct"/>
            <w:vAlign w:val="center"/>
          </w:tcPr>
          <w:p w:rsidR="00A747FB" w:rsidRPr="009A7674" w:rsidRDefault="00A747FB" w:rsidP="00A747FB">
            <w:pPr>
              <w:spacing w:before="120" w:after="120"/>
              <w:jc w:val="center"/>
              <w:rPr>
                <w:sz w:val="28"/>
                <w:szCs w:val="28"/>
                <w:highlight w:val="yellow"/>
              </w:rPr>
            </w:pPr>
            <w:r w:rsidRPr="00A747FB">
              <w:rPr>
                <w:sz w:val="28"/>
                <w:szCs w:val="28"/>
              </w:rPr>
              <w:t>/10</w:t>
            </w:r>
          </w:p>
        </w:tc>
      </w:tr>
      <w:tr w:rsidR="00B01089" w:rsidRPr="008F5D55" w:rsidTr="0010534C">
        <w:trPr>
          <w:jc w:val="center"/>
        </w:trPr>
        <w:tc>
          <w:tcPr>
            <w:tcW w:w="3577" w:type="pct"/>
          </w:tcPr>
          <w:p w:rsidR="00B01089" w:rsidRPr="008F5D55" w:rsidRDefault="00B01089" w:rsidP="00B01089">
            <w:pPr>
              <w:spacing w:before="120" w:after="120"/>
              <w:rPr>
                <w:sz w:val="28"/>
                <w:szCs w:val="28"/>
              </w:rPr>
            </w:pPr>
            <w:r>
              <w:rPr>
                <w:bCs/>
                <w:sz w:val="28"/>
                <w:szCs w:val="28"/>
              </w:rPr>
              <w:t>E</w:t>
            </w:r>
            <w:r w:rsidRPr="008F5D55">
              <w:rPr>
                <w:bCs/>
                <w:sz w:val="28"/>
                <w:szCs w:val="28"/>
              </w:rPr>
              <w:t>xam questions</w:t>
            </w:r>
            <w:r w:rsidRPr="008F5D55">
              <w:rPr>
                <w:sz w:val="28"/>
                <w:szCs w:val="28"/>
              </w:rPr>
              <w:t xml:space="preserve"> – </w:t>
            </w:r>
          </w:p>
        </w:tc>
        <w:tc>
          <w:tcPr>
            <w:tcW w:w="1423" w:type="pct"/>
            <w:vAlign w:val="center"/>
          </w:tcPr>
          <w:p w:rsidR="00B01089" w:rsidRPr="008F5D55" w:rsidRDefault="00B01089" w:rsidP="00B01089">
            <w:pPr>
              <w:spacing w:before="120" w:after="120"/>
              <w:jc w:val="center"/>
              <w:rPr>
                <w:sz w:val="28"/>
                <w:szCs w:val="28"/>
              </w:rPr>
            </w:pPr>
            <w:r w:rsidRPr="008F5D55">
              <w:rPr>
                <w:sz w:val="28"/>
                <w:szCs w:val="28"/>
              </w:rPr>
              <w:t>/</w:t>
            </w:r>
            <w:r w:rsidR="007E10CE">
              <w:rPr>
                <w:sz w:val="28"/>
                <w:szCs w:val="28"/>
              </w:rPr>
              <w:t>45</w:t>
            </w:r>
            <w:r>
              <w:rPr>
                <w:sz w:val="28"/>
                <w:szCs w:val="28"/>
              </w:rPr>
              <w:t xml:space="preserve">      %</w:t>
            </w:r>
          </w:p>
        </w:tc>
      </w:tr>
      <w:tr w:rsidR="00B01089" w:rsidRPr="008F5D55" w:rsidTr="0010534C">
        <w:trPr>
          <w:jc w:val="center"/>
        </w:trPr>
        <w:tc>
          <w:tcPr>
            <w:tcW w:w="3577" w:type="pct"/>
          </w:tcPr>
          <w:p w:rsidR="00B01089" w:rsidRPr="008F5D55" w:rsidRDefault="00B01089" w:rsidP="00B01089">
            <w:pPr>
              <w:pStyle w:val="Heading3"/>
              <w:spacing w:before="120" w:after="120"/>
              <w:rPr>
                <w:rFonts w:ascii="Times New Roman" w:hAnsi="Times New Roman" w:cs="Times New Roman"/>
                <w:sz w:val="28"/>
                <w:szCs w:val="28"/>
              </w:rPr>
            </w:pPr>
            <w:r w:rsidRPr="008F5D55">
              <w:rPr>
                <w:rFonts w:ascii="Times New Roman" w:hAnsi="Times New Roman" w:cs="Times New Roman"/>
                <w:sz w:val="28"/>
                <w:szCs w:val="28"/>
              </w:rPr>
              <w:t>Overall Grade for this work</w:t>
            </w:r>
          </w:p>
        </w:tc>
        <w:tc>
          <w:tcPr>
            <w:tcW w:w="1423" w:type="pct"/>
            <w:vAlign w:val="center"/>
          </w:tcPr>
          <w:p w:rsidR="00B01089" w:rsidRPr="008F5D55" w:rsidRDefault="00B01089" w:rsidP="00B01089">
            <w:pPr>
              <w:spacing w:before="120" w:after="120"/>
              <w:jc w:val="center"/>
              <w:rPr>
                <w:sz w:val="28"/>
                <w:szCs w:val="28"/>
              </w:rPr>
            </w:pPr>
            <w:r w:rsidRPr="008F5D55">
              <w:rPr>
                <w:sz w:val="28"/>
                <w:szCs w:val="28"/>
              </w:rPr>
              <w:t>A   B   C   D   E   U</w:t>
            </w:r>
          </w:p>
        </w:tc>
      </w:tr>
    </w:tbl>
    <w:p w:rsidR="00627FB5" w:rsidRPr="008F5D55" w:rsidRDefault="000549C1" w:rsidP="00627FB5">
      <w:r>
        <w:rPr>
          <w:noProof/>
          <w:sz w:val="20"/>
        </w:rPr>
        <mc:AlternateContent>
          <mc:Choice Requires="wps">
            <w:drawing>
              <wp:anchor distT="0" distB="0" distL="114300" distR="114300" simplePos="0" relativeHeight="251576832" behindDoc="0" locked="0" layoutInCell="1" allowOverlap="1">
                <wp:simplePos x="0" y="0"/>
                <wp:positionH relativeFrom="column">
                  <wp:posOffset>0</wp:posOffset>
                </wp:positionH>
                <wp:positionV relativeFrom="paragraph">
                  <wp:posOffset>22860</wp:posOffset>
                </wp:positionV>
                <wp:extent cx="6120130" cy="949960"/>
                <wp:effectExtent l="9525" t="13335" r="13970" b="8255"/>
                <wp:wrapNone/>
                <wp:docPr id="5"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949960"/>
                        </a:xfrm>
                        <a:prstGeom prst="rect">
                          <a:avLst/>
                        </a:prstGeom>
                        <a:solidFill>
                          <a:srgbClr val="FFFFFF"/>
                        </a:solidFill>
                        <a:ln w="9525">
                          <a:solidFill>
                            <a:srgbClr val="000000"/>
                          </a:solidFill>
                          <a:miter lim="800000"/>
                          <a:headEnd/>
                          <a:tailEnd/>
                        </a:ln>
                      </wps:spPr>
                      <wps:txbx>
                        <w:txbxContent>
                          <w:p w:rsidR="006F5E07" w:rsidRDefault="006F5E07" w:rsidP="00627FB5">
                            <w:r>
                              <w:t xml:space="preserve">Student comments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90" style="position:absolute;margin-left:0;margin-top:1.8pt;width:481.9pt;height:74.8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">
                <v:textbox>
                  <w:txbxContent>
                    <w:p w:rsidR="006F5E07" w:rsidRDefault="006F5E07" w:rsidP="00627FB5">
                      <w:r>
                        <w:t xml:space="preserve">Student comments </w:t>
                      </w:r>
                    </w:p>
                  </w:txbxContent>
                </v:textbox>
              </v:rect>
            </w:pict>
          </mc:Fallback>
        </mc:AlternateContent>
      </w:r>
    </w:p>
    <w:p w:rsidR="00627FB5" w:rsidRPr="008F5D55" w:rsidRDefault="00627FB5" w:rsidP="00627FB5"/>
    <w:p w:rsidR="00627FB5" w:rsidRPr="008F5D55" w:rsidRDefault="00627FB5" w:rsidP="00627FB5"/>
    <w:p w:rsidR="00627FB5" w:rsidRPr="008F5D55" w:rsidRDefault="00627FB5" w:rsidP="00627FB5"/>
    <w:p w:rsidR="00627FB5" w:rsidRPr="008F5D55" w:rsidRDefault="00627FB5" w:rsidP="00627FB5"/>
    <w:p w:rsidR="00627FB5" w:rsidRPr="008F5D55" w:rsidRDefault="00627FB5" w:rsidP="00627FB5"/>
    <w:p w:rsidR="00627FB5" w:rsidRPr="008F5D55" w:rsidRDefault="000549C1" w:rsidP="00627FB5">
      <w:r>
        <w:rPr>
          <w:noProof/>
          <w:sz w:val="20"/>
        </w:rPr>
        <mc:AlternateContent>
          <mc:Choice Requires="wps">
            <w:drawing>
              <wp:anchor distT="0" distB="0" distL="114300" distR="114300" simplePos="0" relativeHeight="251575808" behindDoc="0" locked="0" layoutInCell="1" allowOverlap="1">
                <wp:simplePos x="0" y="0"/>
                <wp:positionH relativeFrom="column">
                  <wp:posOffset>0</wp:posOffset>
                </wp:positionH>
                <wp:positionV relativeFrom="paragraph">
                  <wp:posOffset>104775</wp:posOffset>
                </wp:positionV>
                <wp:extent cx="6120130" cy="1658620"/>
                <wp:effectExtent l="9525" t="9525" r="13970" b="8255"/>
                <wp:wrapNone/>
                <wp:docPr id="4"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658620"/>
                        </a:xfrm>
                        <a:prstGeom prst="rect">
                          <a:avLst/>
                        </a:prstGeom>
                        <a:solidFill>
                          <a:srgbClr val="FFFFFF"/>
                        </a:solidFill>
                        <a:ln w="9525">
                          <a:solidFill>
                            <a:srgbClr val="000000"/>
                          </a:solidFill>
                          <a:miter lim="800000"/>
                          <a:headEnd/>
                          <a:tailEnd/>
                        </a:ln>
                      </wps:spPr>
                      <wps:txbx>
                        <w:txbxContent>
                          <w:p w:rsidR="006F5E07" w:rsidRDefault="006F5E07" w:rsidP="00627FB5">
                            <w:r>
                              <w:t>Tutor comments</w:t>
                            </w:r>
                          </w:p>
                          <w:p w:rsidR="006F5E07" w:rsidRDefault="006F5E07" w:rsidP="00627FB5"/>
                          <w:p w:rsidR="006F5E07" w:rsidRDefault="006F5E07" w:rsidP="00627FB5"/>
                          <w:p w:rsidR="006F5E07" w:rsidRDefault="006F5E07" w:rsidP="00627FB5"/>
                          <w:p w:rsidR="006F5E07" w:rsidRDefault="006F5E07" w:rsidP="00627FB5"/>
                          <w:p w:rsidR="006F5E07" w:rsidRDefault="006F5E07" w:rsidP="00627FB5"/>
                          <w:p w:rsidR="006F5E07" w:rsidRDefault="006F5E07" w:rsidP="00627FB5"/>
                          <w:p w:rsidR="006F5E07" w:rsidRDefault="006F5E07" w:rsidP="00627FB5"/>
                          <w:p w:rsidR="006F5E07" w:rsidRDefault="006F5E07" w:rsidP="00627FB5">
                            <w:r>
                              <w:t>Tutor signature</w:t>
                            </w:r>
                            <w:r>
                              <w:tab/>
                            </w:r>
                            <w:r>
                              <w:tab/>
                            </w:r>
                            <w:r>
                              <w:tab/>
                              <w:t>Date</w:t>
                            </w:r>
                          </w:p>
                          <w:p w:rsidR="006F5E07" w:rsidRDefault="006F5E07" w:rsidP="00627F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91" style="position:absolute;margin-left:0;margin-top:8.25pt;width:481.9pt;height:130.6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">
                <v:textbox>
                  <w:txbxContent>
                    <w:p w:rsidR="006F5E07" w:rsidRDefault="006F5E07" w:rsidP="00627FB5">
                      <w:r>
                        <w:t>Tutor comments</w:t>
                      </w:r>
                    </w:p>
                    <w:p w:rsidR="006F5E07" w:rsidRDefault="006F5E07" w:rsidP="00627FB5"/>
                    <w:p w:rsidR="006F5E07" w:rsidRDefault="006F5E07" w:rsidP="00627FB5"/>
                    <w:p w:rsidR="006F5E07" w:rsidRDefault="006F5E07" w:rsidP="00627FB5"/>
                    <w:p w:rsidR="006F5E07" w:rsidRDefault="006F5E07" w:rsidP="00627FB5"/>
                    <w:p w:rsidR="006F5E07" w:rsidRDefault="006F5E07" w:rsidP="00627FB5"/>
                    <w:p w:rsidR="006F5E07" w:rsidRDefault="006F5E07" w:rsidP="00627FB5"/>
                    <w:p w:rsidR="006F5E07" w:rsidRDefault="006F5E07" w:rsidP="00627FB5"/>
                    <w:p w:rsidR="006F5E07" w:rsidRDefault="006F5E07" w:rsidP="00627FB5">
                      <w:r>
                        <w:t>Tutor signature</w:t>
                      </w:r>
                      <w:r>
                        <w:tab/>
                      </w:r>
                      <w:r>
                        <w:tab/>
                      </w:r>
                      <w:r>
                        <w:tab/>
                        <w:t>Date</w:t>
                      </w:r>
                    </w:p>
                    <w:p w:rsidR="006F5E07" w:rsidRDefault="006F5E07" w:rsidP="00627FB5"/>
                  </w:txbxContent>
                </v:textbox>
              </v:rect>
            </w:pict>
          </mc:Fallback>
        </mc:AlternateContent>
      </w:r>
    </w:p>
    <w:p w:rsidR="00627FB5" w:rsidRPr="008F5D55" w:rsidRDefault="00627FB5" w:rsidP="00627FB5"/>
    <w:p w:rsidR="00627FB5" w:rsidRPr="008F5D55" w:rsidRDefault="00627FB5" w:rsidP="00627FB5"/>
    <w:p w:rsidR="00627FB5" w:rsidRPr="008F5D55" w:rsidRDefault="00627FB5" w:rsidP="00627FB5"/>
    <w:p w:rsidR="00627FB5" w:rsidRPr="008F5D55" w:rsidRDefault="00627FB5" w:rsidP="00627FB5">
      <w:pPr>
        <w:rPr>
          <w:b/>
          <w:sz w:val="20"/>
          <w:szCs w:val="20"/>
        </w:rPr>
      </w:pPr>
    </w:p>
    <w:p w:rsidR="00627FB5" w:rsidRPr="008F5D55" w:rsidRDefault="00627FB5" w:rsidP="00627FB5">
      <w:pPr>
        <w:widowControl w:val="0"/>
        <w:autoSpaceDE w:val="0"/>
        <w:autoSpaceDN w:val="0"/>
        <w:adjustRightInd w:val="0"/>
        <w:spacing w:line="360" w:lineRule="auto"/>
        <w:rPr>
          <w:b/>
        </w:rPr>
      </w:pPr>
    </w:p>
    <w:p w:rsidR="00627FB5" w:rsidRPr="008F5D55" w:rsidRDefault="00627FB5" w:rsidP="00627FB5">
      <w:pPr>
        <w:widowControl w:val="0"/>
        <w:autoSpaceDE w:val="0"/>
        <w:autoSpaceDN w:val="0"/>
        <w:adjustRightInd w:val="0"/>
        <w:spacing w:line="360" w:lineRule="auto"/>
        <w:rPr>
          <w:b/>
        </w:rPr>
      </w:pPr>
    </w:p>
    <w:p w:rsidR="00627FB5" w:rsidRPr="008F5D55" w:rsidRDefault="00627FB5" w:rsidP="00627FB5">
      <w:pPr>
        <w:widowControl w:val="0"/>
        <w:autoSpaceDE w:val="0"/>
        <w:autoSpaceDN w:val="0"/>
        <w:adjustRightInd w:val="0"/>
        <w:spacing w:line="360" w:lineRule="auto"/>
        <w:rPr>
          <w:b/>
        </w:rPr>
      </w:pPr>
    </w:p>
    <w:p w:rsidR="00627FB5" w:rsidRPr="008F5D55" w:rsidRDefault="00627FB5" w:rsidP="00627FB5">
      <w:pPr>
        <w:widowControl w:val="0"/>
        <w:autoSpaceDE w:val="0"/>
        <w:autoSpaceDN w:val="0"/>
        <w:adjustRightInd w:val="0"/>
        <w:spacing w:line="360" w:lineRule="auto"/>
        <w:rPr>
          <w:b/>
        </w:rPr>
      </w:pPr>
    </w:p>
    <w:p w:rsidR="00627FB5" w:rsidRPr="008F5D55" w:rsidRDefault="000549C1" w:rsidP="00627FB5">
      <w:pPr>
        <w:widowControl w:val="0"/>
        <w:autoSpaceDE w:val="0"/>
        <w:autoSpaceDN w:val="0"/>
        <w:adjustRightInd w:val="0"/>
        <w:spacing w:line="360" w:lineRule="auto"/>
        <w:rPr>
          <w:b/>
        </w:rPr>
      </w:pPr>
      <w:r>
        <w:rPr>
          <w:noProof/>
          <w:sz w:val="20"/>
        </w:rPr>
        <mc:AlternateContent>
          <mc:Choice Requires="wps">
            <w:drawing>
              <wp:anchor distT="0" distB="0" distL="114300" distR="114300" simplePos="0" relativeHeight="251577856" behindDoc="0" locked="0" layoutInCell="1" allowOverlap="1">
                <wp:simplePos x="0" y="0"/>
                <wp:positionH relativeFrom="column">
                  <wp:posOffset>0</wp:posOffset>
                </wp:positionH>
                <wp:positionV relativeFrom="paragraph">
                  <wp:posOffset>121285</wp:posOffset>
                </wp:positionV>
                <wp:extent cx="6120130" cy="949960"/>
                <wp:effectExtent l="9525" t="6985" r="13970" b="5080"/>
                <wp:wrapNone/>
                <wp:docPr id="3"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949960"/>
                        </a:xfrm>
                        <a:prstGeom prst="rect">
                          <a:avLst/>
                        </a:prstGeom>
                        <a:solidFill>
                          <a:srgbClr val="FFFFFF"/>
                        </a:solidFill>
                        <a:ln w="9525">
                          <a:solidFill>
                            <a:srgbClr val="000000"/>
                          </a:solidFill>
                          <a:miter lim="800000"/>
                          <a:headEnd/>
                          <a:tailEnd/>
                        </a:ln>
                      </wps:spPr>
                      <wps:txbx>
                        <w:txbxContent>
                          <w:p w:rsidR="006F5E07" w:rsidRDefault="006F5E07" w:rsidP="00627FB5">
                            <w:r>
                              <w:t>Student targets for</w:t>
                            </w:r>
                            <w:r w:rsidRPr="004B527F">
                              <w:rPr>
                                <w:b/>
                              </w:rPr>
                              <w:t xml:space="preserve"> next pack</w:t>
                            </w:r>
                          </w:p>
                          <w:p w:rsidR="006F5E07" w:rsidRDefault="006F5E07" w:rsidP="00627FB5">
                            <w:pPr>
                              <w:numPr>
                                <w:ilvl w:val="0"/>
                                <w:numId w:val="6"/>
                              </w:numPr>
                            </w:pPr>
                          </w:p>
                          <w:p w:rsidR="006F5E07" w:rsidRDefault="006F5E07" w:rsidP="00627FB5"/>
                          <w:p w:rsidR="006F5E07" w:rsidRDefault="006F5E07" w:rsidP="00627FB5">
                            <w:pPr>
                              <w:numPr>
                                <w:ilvl w:val="0"/>
                                <w:numId w:val="6"/>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92" style="position:absolute;margin-left:0;margin-top:9.55pt;width:481.9pt;height:74.8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">
                <v:textbox>
                  <w:txbxContent>
                    <w:p w:rsidR="006F5E07" w:rsidRDefault="006F5E07" w:rsidP="00627FB5">
                      <w:r>
                        <w:t>Student targets for</w:t>
                      </w:r>
                      <w:r w:rsidRPr="004B527F">
                        <w:rPr>
                          <w:b/>
                        </w:rPr>
                        <w:t xml:space="preserve"> next pack</w:t>
                      </w:r>
                    </w:p>
                    <w:p w:rsidR="006F5E07" w:rsidRDefault="006F5E07" w:rsidP="00627FB5">
                      <w:pPr>
                        <w:numPr>
                          <w:ilvl w:val="0"/>
                          <w:numId w:val="6"/>
                        </w:numPr>
                      </w:pPr>
                    </w:p>
                    <w:p w:rsidR="006F5E07" w:rsidRDefault="006F5E07" w:rsidP="00627FB5"/>
                    <w:p w:rsidR="006F5E07" w:rsidRDefault="006F5E07" w:rsidP="00627FB5">
                      <w:pPr>
                        <w:numPr>
                          <w:ilvl w:val="0"/>
                          <w:numId w:val="6"/>
                        </w:numPr>
                      </w:pPr>
                    </w:p>
                  </w:txbxContent>
                </v:textbox>
              </v:rect>
            </w:pict>
          </mc:Fallback>
        </mc:AlternateContent>
      </w:r>
    </w:p>
    <w:p w:rsidR="00627FB5" w:rsidRPr="008F5D55" w:rsidRDefault="00627FB5" w:rsidP="00627FB5">
      <w:pPr>
        <w:widowControl w:val="0"/>
        <w:autoSpaceDE w:val="0"/>
        <w:autoSpaceDN w:val="0"/>
        <w:adjustRightInd w:val="0"/>
        <w:spacing w:line="360" w:lineRule="auto"/>
        <w:ind w:left="709" w:hanging="425"/>
        <w:jc w:val="center"/>
        <w:rPr>
          <w:sz w:val="20"/>
          <w:szCs w:val="20"/>
        </w:rPr>
      </w:pPr>
    </w:p>
    <w:p w:rsidR="00627FB5" w:rsidRPr="008F5D55" w:rsidRDefault="00627FB5" w:rsidP="007A01E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p>
    <w:sectPr w:rsidR="00627FB5" w:rsidRPr="008F5D55" w:rsidSect="00651B82">
      <w:type w:val="continuous"/>
      <w:pgSz w:w="11906" w:h="16838" w:code="9"/>
      <w:pgMar w:top="1134"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E07" w:rsidRDefault="006F5E07">
      <w:r>
        <w:separator/>
      </w:r>
    </w:p>
  </w:endnote>
  <w:endnote w:type="continuationSeparator" w:id="0">
    <w:p w:rsidR="006F5E07" w:rsidRDefault="006F5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yriadPro-Regular">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E07" w:rsidRDefault="006F5E07" w:rsidP="00A9698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F5E07" w:rsidRDefault="006F5E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E07" w:rsidRDefault="006F5E07" w:rsidP="00A9698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558D6">
      <w:rPr>
        <w:rStyle w:val="PageNumber"/>
        <w:noProof/>
      </w:rPr>
      <w:t>0</w:t>
    </w:r>
    <w:r>
      <w:rPr>
        <w:rStyle w:val="PageNumber"/>
      </w:rPr>
      <w:fldChar w:fldCharType="end"/>
    </w:r>
  </w:p>
  <w:p w:rsidR="006F5E07" w:rsidRPr="00FB0FC3" w:rsidRDefault="006F5E07">
    <w:pPr>
      <w:pStyle w:val="Footer"/>
      <w:rPr>
        <w:i/>
        <w:sz w:val="20"/>
        <w:szCs w:val="20"/>
      </w:rPr>
    </w:pPr>
    <w:r>
      <w:rPr>
        <w:i/>
        <w:sz w:val="20"/>
        <w:szCs w:val="20"/>
      </w:rPr>
      <w:t>FVK/EML/NPC 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E07" w:rsidRDefault="006F5E07" w:rsidP="00A9698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558D6">
      <w:rPr>
        <w:rStyle w:val="PageNumber"/>
        <w:noProof/>
      </w:rPr>
      <w:t>0</w:t>
    </w:r>
    <w:r>
      <w:rPr>
        <w:rStyle w:val="PageNumber"/>
      </w:rPr>
      <w:fldChar w:fldCharType="end"/>
    </w:r>
  </w:p>
  <w:p w:rsidR="006F5E07" w:rsidRPr="00562CFD" w:rsidRDefault="006F5E07" w:rsidP="00A96981">
    <w:pPr>
      <w:pStyle w:val="Footer"/>
      <w:rPr>
        <w:i/>
        <w:sz w:val="20"/>
        <w:szCs w:val="20"/>
      </w:rPr>
    </w:pPr>
    <w:r w:rsidRPr="00FB0FC3">
      <w:rPr>
        <w:i/>
        <w:sz w:val="20"/>
        <w:szCs w:val="20"/>
      </w:rPr>
      <w:t>EML</w:t>
    </w:r>
    <w:r>
      <w:rPr>
        <w:i/>
        <w:sz w:val="20"/>
        <w:szCs w:val="20"/>
      </w:rPr>
      <w:t>/FVK/HGO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E07" w:rsidRDefault="006F5E07">
      <w:r>
        <w:separator/>
      </w:r>
    </w:p>
  </w:footnote>
  <w:footnote w:type="continuationSeparator" w:id="0">
    <w:p w:rsidR="006F5E07" w:rsidRDefault="006F5E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E07" w:rsidRDefault="006F5E07" w:rsidP="00A713B4">
    <w:pPr>
      <w:pStyle w:val="Header"/>
      <w:tabs>
        <w:tab w:val="clear" w:pos="4153"/>
        <w:tab w:val="clear" w:pos="8306"/>
        <w:tab w:val="center" w:pos="4678"/>
        <w:tab w:val="right" w:pos="9639"/>
      </w:tabs>
    </w:pPr>
    <w:r>
      <w:rPr>
        <w:i/>
        <w:iCs/>
        <w:sz w:val="20"/>
      </w:rPr>
      <w:t>Chemistry Department</w:t>
    </w:r>
    <w:r>
      <w:rPr>
        <w:i/>
        <w:iCs/>
        <w:sz w:val="20"/>
      </w:rPr>
      <w:tab/>
      <w:t>Covalent bonding</w:t>
    </w:r>
    <w:r>
      <w:rPr>
        <w:i/>
        <w:iCs/>
        <w:sz w:val="20"/>
      </w:rPr>
      <w:tab/>
      <w:t>Godalming College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E07" w:rsidRDefault="006F5E07" w:rsidP="00A713B4">
    <w:pPr>
      <w:pStyle w:val="Header"/>
      <w:tabs>
        <w:tab w:val="clear" w:pos="4153"/>
        <w:tab w:val="clear" w:pos="8306"/>
        <w:tab w:val="center" w:pos="4820"/>
        <w:tab w:val="left" w:pos="6673"/>
        <w:tab w:val="right" w:pos="8080"/>
        <w:tab w:val="right" w:pos="9639"/>
      </w:tabs>
    </w:pPr>
    <w:r>
      <w:rPr>
        <w:i/>
        <w:iCs/>
        <w:sz w:val="20"/>
      </w:rPr>
      <w:t>Chemistry Department</w:t>
    </w:r>
    <w:r>
      <w:rPr>
        <w:i/>
        <w:iCs/>
        <w:sz w:val="20"/>
      </w:rPr>
      <w:tab/>
      <w:t>Covalent bonding</w:t>
    </w:r>
    <w:r>
      <w:rPr>
        <w:i/>
        <w:iCs/>
        <w:sz w:val="20"/>
      </w:rPr>
      <w:tab/>
    </w:r>
    <w:r>
      <w:rPr>
        <w:i/>
        <w:iCs/>
        <w:sz w:val="20"/>
      </w:rPr>
      <w:tab/>
    </w:r>
    <w:r>
      <w:rPr>
        <w:i/>
        <w:iCs/>
        <w:sz w:val="20"/>
      </w:rPr>
      <w:tab/>
      <w:t>Godalming College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E1304"/>
    <w:multiLevelType w:val="hybridMultilevel"/>
    <w:tmpl w:val="886C0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0577EF"/>
    <w:multiLevelType w:val="hybridMultilevel"/>
    <w:tmpl w:val="FAAE8EA2"/>
    <w:lvl w:ilvl="0" w:tplc="08090011">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B2C15A4"/>
    <w:multiLevelType w:val="hybridMultilevel"/>
    <w:tmpl w:val="DD88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06A4721"/>
    <w:multiLevelType w:val="hybridMultilevel"/>
    <w:tmpl w:val="19E84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5683098"/>
    <w:multiLevelType w:val="hybridMultilevel"/>
    <w:tmpl w:val="27F89D50"/>
    <w:lvl w:ilvl="0" w:tplc="C99CE57A">
      <w:start w:val="2"/>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ABA58C2"/>
    <w:multiLevelType w:val="hybridMultilevel"/>
    <w:tmpl w:val="C7B29B46"/>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2D0F659A"/>
    <w:multiLevelType w:val="hybridMultilevel"/>
    <w:tmpl w:val="379EFDFA"/>
    <w:lvl w:ilvl="0" w:tplc="0EB6B776">
      <w:start w:val="6"/>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DC924CC"/>
    <w:multiLevelType w:val="hybridMultilevel"/>
    <w:tmpl w:val="61D0BE60"/>
    <w:lvl w:ilvl="0" w:tplc="F26A5C6E">
      <w:start w:val="1"/>
      <w:numFmt w:val="decimal"/>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35BF13A5"/>
    <w:multiLevelType w:val="hybridMultilevel"/>
    <w:tmpl w:val="9F5AB7B6"/>
    <w:lvl w:ilvl="0" w:tplc="04090001">
      <w:start w:val="1"/>
      <w:numFmt w:val="bullet"/>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9">
    <w:nsid w:val="3AD41F0F"/>
    <w:multiLevelType w:val="hybridMultilevel"/>
    <w:tmpl w:val="427E4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C861148"/>
    <w:multiLevelType w:val="hybridMultilevel"/>
    <w:tmpl w:val="1E3E8FB4"/>
    <w:lvl w:ilvl="0" w:tplc="6C3496E4">
      <w:start w:val="2"/>
      <w:numFmt w:val="bullet"/>
      <w:lvlText w:val="•"/>
      <w:lvlJc w:val="left"/>
      <w:pPr>
        <w:ind w:left="644" w:hanging="360"/>
      </w:pPr>
      <w:rPr>
        <w:rFonts w:ascii="Arial" w:eastAsia="Times New Roman" w:hAnsi="Arial" w:cs="Arial" w:hint="default"/>
        <w:i w:val="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
    <w:nsid w:val="3F9F09F1"/>
    <w:multiLevelType w:val="hybridMultilevel"/>
    <w:tmpl w:val="763A0542"/>
    <w:lvl w:ilvl="0" w:tplc="63FAF84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71C19AF"/>
    <w:multiLevelType w:val="hybridMultilevel"/>
    <w:tmpl w:val="E31E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B581474"/>
    <w:multiLevelType w:val="hybridMultilevel"/>
    <w:tmpl w:val="D4CAF9D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61652196"/>
    <w:multiLevelType w:val="multilevel"/>
    <w:tmpl w:val="68A283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663837DC"/>
    <w:multiLevelType w:val="hybridMultilevel"/>
    <w:tmpl w:val="50F2B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C927876"/>
    <w:multiLevelType w:val="hybridMultilevel"/>
    <w:tmpl w:val="514C3E40"/>
    <w:lvl w:ilvl="0" w:tplc="72F00182">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D1D51E3"/>
    <w:multiLevelType w:val="hybridMultilevel"/>
    <w:tmpl w:val="68A28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1313E13"/>
    <w:multiLevelType w:val="hybridMultilevel"/>
    <w:tmpl w:val="3208DC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2864B21"/>
    <w:multiLevelType w:val="hybridMultilevel"/>
    <w:tmpl w:val="E8F0F9A6"/>
    <w:lvl w:ilvl="0" w:tplc="08090011">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6457DD5"/>
    <w:multiLevelType w:val="hybridMultilevel"/>
    <w:tmpl w:val="9F784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A6F4EF1"/>
    <w:multiLevelType w:val="hybridMultilevel"/>
    <w:tmpl w:val="77186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AB11EBE"/>
    <w:multiLevelType w:val="hybridMultilevel"/>
    <w:tmpl w:val="1D662B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4"/>
  </w:num>
  <w:num w:numId="3">
    <w:abstractNumId w:val="13"/>
  </w:num>
  <w:num w:numId="4">
    <w:abstractNumId w:val="5"/>
  </w:num>
  <w:num w:numId="5">
    <w:abstractNumId w:val="7"/>
  </w:num>
  <w:num w:numId="6">
    <w:abstractNumId w:val="18"/>
  </w:num>
  <w:num w:numId="7">
    <w:abstractNumId w:val="15"/>
  </w:num>
  <w:num w:numId="8">
    <w:abstractNumId w:val="21"/>
  </w:num>
  <w:num w:numId="9">
    <w:abstractNumId w:val="3"/>
  </w:num>
  <w:num w:numId="10">
    <w:abstractNumId w:val="0"/>
  </w:num>
  <w:num w:numId="11">
    <w:abstractNumId w:val="20"/>
  </w:num>
  <w:num w:numId="12">
    <w:abstractNumId w:val="17"/>
  </w:num>
  <w:num w:numId="13">
    <w:abstractNumId w:val="14"/>
  </w:num>
  <w:num w:numId="14">
    <w:abstractNumId w:val="12"/>
  </w:num>
  <w:num w:numId="15">
    <w:abstractNumId w:val="11"/>
  </w:num>
  <w:num w:numId="16">
    <w:abstractNumId w:val="6"/>
  </w:num>
  <w:num w:numId="17">
    <w:abstractNumId w:val="10"/>
  </w:num>
  <w:num w:numId="18">
    <w:abstractNumId w:val="2"/>
  </w:num>
  <w:num w:numId="19">
    <w:abstractNumId w:val="9"/>
  </w:num>
  <w:num w:numId="20">
    <w:abstractNumId w:val="22"/>
  </w:num>
  <w:num w:numId="21">
    <w:abstractNumId w:val="1"/>
  </w:num>
  <w:num w:numId="22">
    <w:abstractNumId w:val="19"/>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AF7"/>
    <w:rsid w:val="00030870"/>
    <w:rsid w:val="00031F8B"/>
    <w:rsid w:val="0003401E"/>
    <w:rsid w:val="00042C15"/>
    <w:rsid w:val="00047C3B"/>
    <w:rsid w:val="000549C1"/>
    <w:rsid w:val="000607C9"/>
    <w:rsid w:val="00062DAB"/>
    <w:rsid w:val="00074F5B"/>
    <w:rsid w:val="00077A43"/>
    <w:rsid w:val="00082816"/>
    <w:rsid w:val="00090913"/>
    <w:rsid w:val="000927B4"/>
    <w:rsid w:val="000B123C"/>
    <w:rsid w:val="000B173D"/>
    <w:rsid w:val="000B56D8"/>
    <w:rsid w:val="000B69A5"/>
    <w:rsid w:val="000C4E54"/>
    <w:rsid w:val="000E5FD7"/>
    <w:rsid w:val="0010534C"/>
    <w:rsid w:val="00126CDC"/>
    <w:rsid w:val="001362CA"/>
    <w:rsid w:val="001475F8"/>
    <w:rsid w:val="0015487C"/>
    <w:rsid w:val="001558D6"/>
    <w:rsid w:val="001562F5"/>
    <w:rsid w:val="00181F0E"/>
    <w:rsid w:val="001A2F5E"/>
    <w:rsid w:val="001A64C8"/>
    <w:rsid w:val="001D3257"/>
    <w:rsid w:val="001D7396"/>
    <w:rsid w:val="002052AF"/>
    <w:rsid w:val="00247A97"/>
    <w:rsid w:val="00255A29"/>
    <w:rsid w:val="002715B2"/>
    <w:rsid w:val="00275D22"/>
    <w:rsid w:val="002834F5"/>
    <w:rsid w:val="002A2EAF"/>
    <w:rsid w:val="002C43CA"/>
    <w:rsid w:val="002E036E"/>
    <w:rsid w:val="0030135A"/>
    <w:rsid w:val="003238DC"/>
    <w:rsid w:val="00336FD7"/>
    <w:rsid w:val="00380AD9"/>
    <w:rsid w:val="003826FB"/>
    <w:rsid w:val="003836F0"/>
    <w:rsid w:val="00390715"/>
    <w:rsid w:val="003A7FA6"/>
    <w:rsid w:val="003C0AF4"/>
    <w:rsid w:val="003C6FDA"/>
    <w:rsid w:val="003F431B"/>
    <w:rsid w:val="00401384"/>
    <w:rsid w:val="004062A2"/>
    <w:rsid w:val="004201F2"/>
    <w:rsid w:val="00437DFF"/>
    <w:rsid w:val="00444018"/>
    <w:rsid w:val="00456C2F"/>
    <w:rsid w:val="00477514"/>
    <w:rsid w:val="00490DBE"/>
    <w:rsid w:val="004A43C9"/>
    <w:rsid w:val="004B58D6"/>
    <w:rsid w:val="004B7657"/>
    <w:rsid w:val="004B790A"/>
    <w:rsid w:val="004C0D0E"/>
    <w:rsid w:val="004C54C6"/>
    <w:rsid w:val="004C6B0A"/>
    <w:rsid w:val="004D74E5"/>
    <w:rsid w:val="004F29F8"/>
    <w:rsid w:val="004F5C39"/>
    <w:rsid w:val="00506DE4"/>
    <w:rsid w:val="00507353"/>
    <w:rsid w:val="005312EE"/>
    <w:rsid w:val="00532224"/>
    <w:rsid w:val="00541BB1"/>
    <w:rsid w:val="0055222D"/>
    <w:rsid w:val="00553C9A"/>
    <w:rsid w:val="00557E90"/>
    <w:rsid w:val="00570AAD"/>
    <w:rsid w:val="00582E33"/>
    <w:rsid w:val="00585003"/>
    <w:rsid w:val="0059040A"/>
    <w:rsid w:val="005A4842"/>
    <w:rsid w:val="005B6A52"/>
    <w:rsid w:val="0060308E"/>
    <w:rsid w:val="00627FB5"/>
    <w:rsid w:val="00645175"/>
    <w:rsid w:val="00651B82"/>
    <w:rsid w:val="006575EB"/>
    <w:rsid w:val="00671178"/>
    <w:rsid w:val="0068457C"/>
    <w:rsid w:val="0068598D"/>
    <w:rsid w:val="006A50D2"/>
    <w:rsid w:val="006D7948"/>
    <w:rsid w:val="006F5E07"/>
    <w:rsid w:val="006F6CB8"/>
    <w:rsid w:val="00710C68"/>
    <w:rsid w:val="007237F8"/>
    <w:rsid w:val="00726491"/>
    <w:rsid w:val="00736393"/>
    <w:rsid w:val="00742469"/>
    <w:rsid w:val="00770421"/>
    <w:rsid w:val="00771AA3"/>
    <w:rsid w:val="00775D11"/>
    <w:rsid w:val="00783AF7"/>
    <w:rsid w:val="007A01EE"/>
    <w:rsid w:val="007A307A"/>
    <w:rsid w:val="007A60C7"/>
    <w:rsid w:val="007D1500"/>
    <w:rsid w:val="007D3272"/>
    <w:rsid w:val="007D64F7"/>
    <w:rsid w:val="007E10CE"/>
    <w:rsid w:val="007F1855"/>
    <w:rsid w:val="00801C50"/>
    <w:rsid w:val="008245FB"/>
    <w:rsid w:val="00825B98"/>
    <w:rsid w:val="00833D71"/>
    <w:rsid w:val="008401D6"/>
    <w:rsid w:val="00851C50"/>
    <w:rsid w:val="0085721A"/>
    <w:rsid w:val="00863425"/>
    <w:rsid w:val="00863E20"/>
    <w:rsid w:val="008652DF"/>
    <w:rsid w:val="00865FD9"/>
    <w:rsid w:val="00866DE7"/>
    <w:rsid w:val="008B56F2"/>
    <w:rsid w:val="008D07D4"/>
    <w:rsid w:val="008E706A"/>
    <w:rsid w:val="008F50DD"/>
    <w:rsid w:val="008F5D55"/>
    <w:rsid w:val="00912155"/>
    <w:rsid w:val="0092309C"/>
    <w:rsid w:val="00924C43"/>
    <w:rsid w:val="00935039"/>
    <w:rsid w:val="009509CF"/>
    <w:rsid w:val="009531D7"/>
    <w:rsid w:val="00954B46"/>
    <w:rsid w:val="00973318"/>
    <w:rsid w:val="009735CE"/>
    <w:rsid w:val="0098665E"/>
    <w:rsid w:val="00986A65"/>
    <w:rsid w:val="00986C3E"/>
    <w:rsid w:val="0099540E"/>
    <w:rsid w:val="009C1079"/>
    <w:rsid w:val="009C5E8B"/>
    <w:rsid w:val="009D1D55"/>
    <w:rsid w:val="009F1F18"/>
    <w:rsid w:val="009F2B81"/>
    <w:rsid w:val="009F59D2"/>
    <w:rsid w:val="009F5F9C"/>
    <w:rsid w:val="00A20077"/>
    <w:rsid w:val="00A20E06"/>
    <w:rsid w:val="00A225BF"/>
    <w:rsid w:val="00A3018C"/>
    <w:rsid w:val="00A45E79"/>
    <w:rsid w:val="00A55874"/>
    <w:rsid w:val="00A605EC"/>
    <w:rsid w:val="00A713B4"/>
    <w:rsid w:val="00A747FB"/>
    <w:rsid w:val="00A80218"/>
    <w:rsid w:val="00A96981"/>
    <w:rsid w:val="00AB0BB8"/>
    <w:rsid w:val="00AB2411"/>
    <w:rsid w:val="00AB38B6"/>
    <w:rsid w:val="00AB7A43"/>
    <w:rsid w:val="00AD0C93"/>
    <w:rsid w:val="00AE0BCE"/>
    <w:rsid w:val="00B01089"/>
    <w:rsid w:val="00B15C0B"/>
    <w:rsid w:val="00B15ED1"/>
    <w:rsid w:val="00B23169"/>
    <w:rsid w:val="00B25DD0"/>
    <w:rsid w:val="00B347C7"/>
    <w:rsid w:val="00B358E1"/>
    <w:rsid w:val="00B524AE"/>
    <w:rsid w:val="00B574CE"/>
    <w:rsid w:val="00B76700"/>
    <w:rsid w:val="00B842A4"/>
    <w:rsid w:val="00B857C0"/>
    <w:rsid w:val="00B92263"/>
    <w:rsid w:val="00BA192C"/>
    <w:rsid w:val="00BB1BF7"/>
    <w:rsid w:val="00BC2919"/>
    <w:rsid w:val="00BD3DEB"/>
    <w:rsid w:val="00BE026C"/>
    <w:rsid w:val="00BF3A7E"/>
    <w:rsid w:val="00C30DF5"/>
    <w:rsid w:val="00C32A54"/>
    <w:rsid w:val="00C339CD"/>
    <w:rsid w:val="00C33D23"/>
    <w:rsid w:val="00C343C0"/>
    <w:rsid w:val="00C477A0"/>
    <w:rsid w:val="00C6324D"/>
    <w:rsid w:val="00CD3160"/>
    <w:rsid w:val="00CD3480"/>
    <w:rsid w:val="00CE1A22"/>
    <w:rsid w:val="00CE27E9"/>
    <w:rsid w:val="00CE5403"/>
    <w:rsid w:val="00D155B5"/>
    <w:rsid w:val="00D174B8"/>
    <w:rsid w:val="00D25EAE"/>
    <w:rsid w:val="00D269D2"/>
    <w:rsid w:val="00D404BE"/>
    <w:rsid w:val="00D46A43"/>
    <w:rsid w:val="00D46AB6"/>
    <w:rsid w:val="00D577C4"/>
    <w:rsid w:val="00D737FF"/>
    <w:rsid w:val="00DA00E8"/>
    <w:rsid w:val="00DB0C0D"/>
    <w:rsid w:val="00DB5CBE"/>
    <w:rsid w:val="00DD36BF"/>
    <w:rsid w:val="00DD4889"/>
    <w:rsid w:val="00DE3944"/>
    <w:rsid w:val="00DF4599"/>
    <w:rsid w:val="00DF64E0"/>
    <w:rsid w:val="00E05050"/>
    <w:rsid w:val="00E22CD3"/>
    <w:rsid w:val="00E85C7A"/>
    <w:rsid w:val="00E9368B"/>
    <w:rsid w:val="00EA06C8"/>
    <w:rsid w:val="00EB2A55"/>
    <w:rsid w:val="00EB6183"/>
    <w:rsid w:val="00EC13B4"/>
    <w:rsid w:val="00ED0CA3"/>
    <w:rsid w:val="00EE4DB8"/>
    <w:rsid w:val="00EF62B3"/>
    <w:rsid w:val="00F01DF8"/>
    <w:rsid w:val="00F25F20"/>
    <w:rsid w:val="00F56CA7"/>
    <w:rsid w:val="00F65417"/>
    <w:rsid w:val="00F74917"/>
    <w:rsid w:val="00F74DC3"/>
    <w:rsid w:val="00F812EC"/>
    <w:rsid w:val="00F842A2"/>
    <w:rsid w:val="00F94094"/>
    <w:rsid w:val="00F95082"/>
    <w:rsid w:val="00FA2CF0"/>
    <w:rsid w:val="00FB271A"/>
    <w:rsid w:val="00FB5D44"/>
    <w:rsid w:val="00FE23AB"/>
    <w:rsid w:val="00FF49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31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3AF7"/>
    <w:rPr>
      <w:sz w:val="24"/>
      <w:szCs w:val="24"/>
    </w:rPr>
  </w:style>
  <w:style w:type="paragraph" w:styleId="Heading1">
    <w:name w:val="heading 1"/>
    <w:basedOn w:val="Normal"/>
    <w:next w:val="Normal"/>
    <w:qFormat/>
    <w:rsid w:val="00783AF7"/>
    <w:pPr>
      <w:keepNext/>
      <w:widowControl w:val="0"/>
      <w:autoSpaceDE w:val="0"/>
      <w:autoSpaceDN w:val="0"/>
      <w:adjustRightInd w:val="0"/>
      <w:outlineLvl w:val="0"/>
    </w:pPr>
    <w:rPr>
      <w:b/>
      <w:bCs/>
      <w:lang w:val="en-US" w:eastAsia="en-US"/>
    </w:rPr>
  </w:style>
  <w:style w:type="paragraph" w:styleId="Heading2">
    <w:name w:val="heading 2"/>
    <w:basedOn w:val="Normal"/>
    <w:next w:val="Normal"/>
    <w:link w:val="Heading2Char"/>
    <w:semiHidden/>
    <w:unhideWhenUsed/>
    <w:qFormat/>
    <w:rsid w:val="007A60C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rsid w:val="00627FB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title3">
    <w:name w:val="U-title3"/>
    <w:basedOn w:val="Normal"/>
    <w:rsid w:val="00783AF7"/>
    <w:pPr>
      <w:keepNext/>
      <w:spacing w:before="120" w:after="120" w:line="280" w:lineRule="atLeast"/>
      <w:ind w:left="482" w:hanging="482"/>
      <w:outlineLvl w:val="2"/>
    </w:pPr>
    <w:rPr>
      <w:rFonts w:ascii="Trebuchet MS" w:hAnsi="Trebuchet MS"/>
      <w:b/>
      <w:sz w:val="22"/>
    </w:rPr>
  </w:style>
  <w:style w:type="paragraph" w:customStyle="1" w:styleId="U-texta">
    <w:name w:val="U-texta"/>
    <w:basedOn w:val="Normal"/>
    <w:link w:val="U-textaChar"/>
    <w:rsid w:val="00783AF7"/>
    <w:pPr>
      <w:spacing w:before="60" w:after="60" w:line="240" w:lineRule="atLeast"/>
      <w:ind w:left="368" w:hanging="356"/>
    </w:pPr>
    <w:rPr>
      <w:rFonts w:ascii="Trebuchet MS" w:hAnsi="Trebuchet MS"/>
      <w:snapToGrid w:val="0"/>
      <w:sz w:val="20"/>
      <w:szCs w:val="20"/>
    </w:rPr>
  </w:style>
  <w:style w:type="character" w:customStyle="1" w:styleId="U-textaChar">
    <w:name w:val="U-texta Char"/>
    <w:link w:val="U-texta"/>
    <w:rsid w:val="00783AF7"/>
    <w:rPr>
      <w:rFonts w:ascii="Trebuchet MS" w:hAnsi="Trebuchet MS"/>
      <w:snapToGrid w:val="0"/>
      <w:lang w:val="en-GB" w:eastAsia="en-GB" w:bidi="ar-SA"/>
    </w:rPr>
  </w:style>
  <w:style w:type="paragraph" w:customStyle="1" w:styleId="U-texti">
    <w:name w:val="U-texti"/>
    <w:basedOn w:val="Normal"/>
    <w:rsid w:val="00783AF7"/>
    <w:pPr>
      <w:spacing w:before="60" w:after="60" w:line="240" w:lineRule="atLeast"/>
      <w:ind w:left="732" w:hanging="360"/>
    </w:pPr>
    <w:rPr>
      <w:rFonts w:ascii="Trebuchet MS" w:hAnsi="Trebuchet MS"/>
      <w:snapToGrid w:val="0"/>
      <w:sz w:val="20"/>
      <w:szCs w:val="20"/>
    </w:rPr>
  </w:style>
  <w:style w:type="paragraph" w:styleId="Title">
    <w:name w:val="Title"/>
    <w:basedOn w:val="Normal"/>
    <w:qFormat/>
    <w:rsid w:val="00783AF7"/>
    <w:pPr>
      <w:widowControl w:val="0"/>
      <w:autoSpaceDE w:val="0"/>
      <w:autoSpaceDN w:val="0"/>
      <w:adjustRightInd w:val="0"/>
      <w:jc w:val="center"/>
    </w:pPr>
    <w:rPr>
      <w:b/>
      <w:bCs/>
      <w:szCs w:val="22"/>
      <w:lang w:val="en-US" w:eastAsia="en-US"/>
    </w:rPr>
  </w:style>
  <w:style w:type="character" w:styleId="Hyperlink">
    <w:name w:val="Hyperlink"/>
    <w:rsid w:val="00783AF7"/>
    <w:rPr>
      <w:color w:val="007F71"/>
      <w:u w:val="single"/>
    </w:rPr>
  </w:style>
  <w:style w:type="table" w:styleId="TableGrid">
    <w:name w:val="Table Grid"/>
    <w:basedOn w:val="TableNormal"/>
    <w:rsid w:val="00783A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A45E79"/>
    <w:rPr>
      <w:rFonts w:ascii="Courier New" w:hAnsi="Courier New" w:cs="Courier New"/>
      <w:sz w:val="20"/>
      <w:szCs w:val="20"/>
    </w:rPr>
  </w:style>
  <w:style w:type="paragraph" w:styleId="NormalWeb">
    <w:name w:val="Normal (Web)"/>
    <w:basedOn w:val="Normal"/>
    <w:rsid w:val="009C1079"/>
    <w:pPr>
      <w:spacing w:before="100" w:beforeAutospacing="1" w:after="100" w:afterAutospacing="1"/>
    </w:pPr>
  </w:style>
  <w:style w:type="character" w:styleId="FollowedHyperlink">
    <w:name w:val="FollowedHyperlink"/>
    <w:rsid w:val="00F25F20"/>
    <w:rPr>
      <w:color w:val="800080"/>
      <w:u w:val="single"/>
    </w:rPr>
  </w:style>
  <w:style w:type="paragraph" w:styleId="Header">
    <w:name w:val="header"/>
    <w:basedOn w:val="Normal"/>
    <w:rsid w:val="00A55874"/>
    <w:pPr>
      <w:tabs>
        <w:tab w:val="center" w:pos="4153"/>
        <w:tab w:val="right" w:pos="8306"/>
      </w:tabs>
    </w:pPr>
    <w:rPr>
      <w:lang w:eastAsia="en-US"/>
    </w:rPr>
  </w:style>
  <w:style w:type="paragraph" w:styleId="Footer">
    <w:name w:val="footer"/>
    <w:basedOn w:val="Normal"/>
    <w:rsid w:val="00A55874"/>
    <w:pPr>
      <w:tabs>
        <w:tab w:val="center" w:pos="4153"/>
        <w:tab w:val="right" w:pos="8306"/>
      </w:tabs>
    </w:pPr>
    <w:rPr>
      <w:lang w:eastAsia="en-US"/>
    </w:rPr>
  </w:style>
  <w:style w:type="character" w:styleId="PageNumber">
    <w:name w:val="page number"/>
    <w:basedOn w:val="DefaultParagraphFont"/>
    <w:rsid w:val="00A55874"/>
  </w:style>
  <w:style w:type="paragraph" w:customStyle="1" w:styleId="indent2">
    <w:name w:val="indent2"/>
    <w:basedOn w:val="Normal"/>
    <w:uiPriority w:val="99"/>
    <w:rsid w:val="00FB5D44"/>
    <w:pPr>
      <w:widowControl w:val="0"/>
      <w:autoSpaceDE w:val="0"/>
      <w:autoSpaceDN w:val="0"/>
      <w:adjustRightInd w:val="0"/>
      <w:spacing w:before="240"/>
      <w:ind w:left="1701" w:right="567" w:hanging="567"/>
    </w:pPr>
    <w:rPr>
      <w:sz w:val="22"/>
      <w:szCs w:val="22"/>
    </w:rPr>
  </w:style>
  <w:style w:type="paragraph" w:customStyle="1" w:styleId="mark">
    <w:name w:val="mark"/>
    <w:basedOn w:val="Normal"/>
    <w:uiPriority w:val="99"/>
    <w:rsid w:val="00FB5D44"/>
    <w:pPr>
      <w:widowControl w:val="0"/>
      <w:autoSpaceDE w:val="0"/>
      <w:autoSpaceDN w:val="0"/>
      <w:adjustRightInd w:val="0"/>
      <w:jc w:val="right"/>
    </w:pPr>
    <w:rPr>
      <w:b/>
      <w:bCs/>
      <w:sz w:val="20"/>
      <w:szCs w:val="20"/>
    </w:rPr>
  </w:style>
  <w:style w:type="paragraph" w:customStyle="1" w:styleId="indent1">
    <w:name w:val="indent1"/>
    <w:basedOn w:val="Normal"/>
    <w:uiPriority w:val="99"/>
    <w:rsid w:val="00FB5D44"/>
    <w:pPr>
      <w:widowControl w:val="0"/>
      <w:autoSpaceDE w:val="0"/>
      <w:autoSpaceDN w:val="0"/>
      <w:adjustRightInd w:val="0"/>
      <w:spacing w:before="240"/>
      <w:ind w:left="1134" w:right="567" w:hanging="567"/>
    </w:pPr>
    <w:rPr>
      <w:sz w:val="22"/>
      <w:szCs w:val="22"/>
    </w:rPr>
  </w:style>
  <w:style w:type="paragraph" w:customStyle="1" w:styleId="indent3">
    <w:name w:val="indent3"/>
    <w:basedOn w:val="indent2"/>
    <w:uiPriority w:val="99"/>
    <w:rsid w:val="00FB5D44"/>
    <w:pPr>
      <w:ind w:left="2268"/>
    </w:pPr>
  </w:style>
  <w:style w:type="paragraph" w:customStyle="1" w:styleId="question">
    <w:name w:val="question"/>
    <w:basedOn w:val="Normal"/>
    <w:rsid w:val="00FB5D44"/>
    <w:pPr>
      <w:widowControl w:val="0"/>
      <w:autoSpaceDE w:val="0"/>
      <w:autoSpaceDN w:val="0"/>
      <w:adjustRightInd w:val="0"/>
      <w:spacing w:before="240"/>
      <w:ind w:left="567" w:right="567" w:hanging="567"/>
    </w:pPr>
    <w:rPr>
      <w:sz w:val="22"/>
      <w:szCs w:val="22"/>
    </w:rPr>
  </w:style>
  <w:style w:type="paragraph" w:customStyle="1" w:styleId="questiona">
    <w:name w:val="question(a)"/>
    <w:basedOn w:val="question"/>
    <w:uiPriority w:val="99"/>
    <w:rsid w:val="00FB5D44"/>
    <w:pPr>
      <w:tabs>
        <w:tab w:val="left" w:pos="567"/>
      </w:tabs>
      <w:ind w:left="1134" w:hanging="1134"/>
    </w:pPr>
  </w:style>
  <w:style w:type="paragraph" w:styleId="BodyText">
    <w:name w:val="Body Text"/>
    <w:rsid w:val="00627FB5"/>
    <w:rPr>
      <w:color w:val="000000"/>
      <w:sz w:val="24"/>
      <w:lang w:val="en-US" w:eastAsia="en-US"/>
    </w:rPr>
  </w:style>
  <w:style w:type="character" w:styleId="CommentReference">
    <w:name w:val="annotation reference"/>
    <w:rsid w:val="00570AAD"/>
    <w:rPr>
      <w:sz w:val="16"/>
      <w:szCs w:val="16"/>
    </w:rPr>
  </w:style>
  <w:style w:type="paragraph" w:styleId="CommentText">
    <w:name w:val="annotation text"/>
    <w:basedOn w:val="Normal"/>
    <w:link w:val="CommentTextChar"/>
    <w:rsid w:val="00570AAD"/>
    <w:rPr>
      <w:sz w:val="20"/>
      <w:szCs w:val="20"/>
    </w:rPr>
  </w:style>
  <w:style w:type="character" w:customStyle="1" w:styleId="CommentTextChar">
    <w:name w:val="Comment Text Char"/>
    <w:basedOn w:val="DefaultParagraphFont"/>
    <w:link w:val="CommentText"/>
    <w:rsid w:val="00570AAD"/>
  </w:style>
  <w:style w:type="paragraph" w:styleId="CommentSubject">
    <w:name w:val="annotation subject"/>
    <w:basedOn w:val="CommentText"/>
    <w:next w:val="CommentText"/>
    <w:link w:val="CommentSubjectChar"/>
    <w:rsid w:val="00570AAD"/>
    <w:rPr>
      <w:b/>
      <w:bCs/>
      <w:lang w:val="x-none" w:eastAsia="x-none"/>
    </w:rPr>
  </w:style>
  <w:style w:type="character" w:customStyle="1" w:styleId="CommentSubjectChar">
    <w:name w:val="Comment Subject Char"/>
    <w:link w:val="CommentSubject"/>
    <w:rsid w:val="00570AAD"/>
    <w:rPr>
      <w:b/>
      <w:bCs/>
    </w:rPr>
  </w:style>
  <w:style w:type="paragraph" w:styleId="BalloonText">
    <w:name w:val="Balloon Text"/>
    <w:basedOn w:val="Normal"/>
    <w:link w:val="BalloonTextChar"/>
    <w:rsid w:val="00570AAD"/>
    <w:rPr>
      <w:rFonts w:ascii="Tahoma" w:hAnsi="Tahoma"/>
      <w:sz w:val="16"/>
      <w:szCs w:val="16"/>
      <w:lang w:val="x-none" w:eastAsia="x-none"/>
    </w:rPr>
  </w:style>
  <w:style w:type="character" w:customStyle="1" w:styleId="BalloonTextChar">
    <w:name w:val="Balloon Text Char"/>
    <w:link w:val="BalloonText"/>
    <w:rsid w:val="00570AAD"/>
    <w:rPr>
      <w:rFonts w:ascii="Tahoma" w:hAnsi="Tahoma" w:cs="Tahoma"/>
      <w:sz w:val="16"/>
      <w:szCs w:val="16"/>
    </w:rPr>
  </w:style>
  <w:style w:type="paragraph" w:customStyle="1" w:styleId="indent1a">
    <w:name w:val="indent1(a)"/>
    <w:basedOn w:val="Normal"/>
    <w:uiPriority w:val="99"/>
    <w:rsid w:val="00F74DC3"/>
    <w:pPr>
      <w:widowControl w:val="0"/>
      <w:tabs>
        <w:tab w:val="left" w:pos="1134"/>
      </w:tabs>
      <w:autoSpaceDE w:val="0"/>
      <w:autoSpaceDN w:val="0"/>
      <w:adjustRightInd w:val="0"/>
      <w:spacing w:before="240"/>
      <w:ind w:left="1701" w:right="567" w:hanging="1134"/>
    </w:pPr>
    <w:rPr>
      <w:sz w:val="22"/>
      <w:szCs w:val="22"/>
    </w:rPr>
  </w:style>
  <w:style w:type="paragraph" w:customStyle="1" w:styleId="level">
    <w:name w:val="level"/>
    <w:basedOn w:val="Normal"/>
    <w:rsid w:val="00EE4DB8"/>
    <w:pPr>
      <w:overflowPunct w:val="0"/>
      <w:autoSpaceDE w:val="0"/>
      <w:autoSpaceDN w:val="0"/>
      <w:ind w:right="1134"/>
      <w:jc w:val="right"/>
    </w:pPr>
    <w:rPr>
      <w:b/>
      <w:bCs/>
      <w:sz w:val="18"/>
      <w:szCs w:val="18"/>
    </w:rPr>
  </w:style>
  <w:style w:type="paragraph" w:customStyle="1" w:styleId="accept">
    <w:name w:val="accept"/>
    <w:basedOn w:val="Normal"/>
    <w:uiPriority w:val="99"/>
    <w:rsid w:val="00EE4DB8"/>
    <w:pPr>
      <w:overflowPunct w:val="0"/>
      <w:autoSpaceDE w:val="0"/>
      <w:autoSpaceDN w:val="0"/>
      <w:spacing w:before="60"/>
      <w:ind w:left="2268" w:right="1701"/>
    </w:pPr>
    <w:rPr>
      <w:rFonts w:ascii="Arial" w:hAnsi="Arial" w:cs="Arial"/>
      <w:i/>
      <w:iCs/>
      <w:sz w:val="22"/>
      <w:szCs w:val="22"/>
    </w:rPr>
  </w:style>
  <w:style w:type="character" w:customStyle="1" w:styleId="Heading2Char">
    <w:name w:val="Heading 2 Char"/>
    <w:basedOn w:val="DefaultParagraphFont"/>
    <w:link w:val="Heading2"/>
    <w:semiHidden/>
    <w:rsid w:val="007A60C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CE5403"/>
    <w:pPr>
      <w:ind w:left="720"/>
      <w:contextualSpacing/>
    </w:pPr>
  </w:style>
  <w:style w:type="paragraph" w:customStyle="1" w:styleId="questionai">
    <w:name w:val="question(a)(i)"/>
    <w:basedOn w:val="Normal"/>
    <w:uiPriority w:val="99"/>
    <w:rsid w:val="0092309C"/>
    <w:pPr>
      <w:widowControl w:val="0"/>
      <w:tabs>
        <w:tab w:val="left" w:pos="567"/>
        <w:tab w:val="left" w:pos="1134"/>
      </w:tabs>
      <w:autoSpaceDE w:val="0"/>
      <w:autoSpaceDN w:val="0"/>
      <w:adjustRightInd w:val="0"/>
      <w:spacing w:before="240"/>
      <w:ind w:left="1701" w:right="567" w:hanging="1701"/>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3AF7"/>
    <w:rPr>
      <w:sz w:val="24"/>
      <w:szCs w:val="24"/>
    </w:rPr>
  </w:style>
  <w:style w:type="paragraph" w:styleId="Heading1">
    <w:name w:val="heading 1"/>
    <w:basedOn w:val="Normal"/>
    <w:next w:val="Normal"/>
    <w:qFormat/>
    <w:rsid w:val="00783AF7"/>
    <w:pPr>
      <w:keepNext/>
      <w:widowControl w:val="0"/>
      <w:autoSpaceDE w:val="0"/>
      <w:autoSpaceDN w:val="0"/>
      <w:adjustRightInd w:val="0"/>
      <w:outlineLvl w:val="0"/>
    </w:pPr>
    <w:rPr>
      <w:b/>
      <w:bCs/>
      <w:lang w:val="en-US" w:eastAsia="en-US"/>
    </w:rPr>
  </w:style>
  <w:style w:type="paragraph" w:styleId="Heading2">
    <w:name w:val="heading 2"/>
    <w:basedOn w:val="Normal"/>
    <w:next w:val="Normal"/>
    <w:link w:val="Heading2Char"/>
    <w:semiHidden/>
    <w:unhideWhenUsed/>
    <w:qFormat/>
    <w:rsid w:val="007A60C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rsid w:val="00627FB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title3">
    <w:name w:val="U-title3"/>
    <w:basedOn w:val="Normal"/>
    <w:rsid w:val="00783AF7"/>
    <w:pPr>
      <w:keepNext/>
      <w:spacing w:before="120" w:after="120" w:line="280" w:lineRule="atLeast"/>
      <w:ind w:left="482" w:hanging="482"/>
      <w:outlineLvl w:val="2"/>
    </w:pPr>
    <w:rPr>
      <w:rFonts w:ascii="Trebuchet MS" w:hAnsi="Trebuchet MS"/>
      <w:b/>
      <w:sz w:val="22"/>
    </w:rPr>
  </w:style>
  <w:style w:type="paragraph" w:customStyle="1" w:styleId="U-texta">
    <w:name w:val="U-texta"/>
    <w:basedOn w:val="Normal"/>
    <w:link w:val="U-textaChar"/>
    <w:rsid w:val="00783AF7"/>
    <w:pPr>
      <w:spacing w:before="60" w:after="60" w:line="240" w:lineRule="atLeast"/>
      <w:ind w:left="368" w:hanging="356"/>
    </w:pPr>
    <w:rPr>
      <w:rFonts w:ascii="Trebuchet MS" w:hAnsi="Trebuchet MS"/>
      <w:snapToGrid w:val="0"/>
      <w:sz w:val="20"/>
      <w:szCs w:val="20"/>
    </w:rPr>
  </w:style>
  <w:style w:type="character" w:customStyle="1" w:styleId="U-textaChar">
    <w:name w:val="U-texta Char"/>
    <w:link w:val="U-texta"/>
    <w:rsid w:val="00783AF7"/>
    <w:rPr>
      <w:rFonts w:ascii="Trebuchet MS" w:hAnsi="Trebuchet MS"/>
      <w:snapToGrid w:val="0"/>
      <w:lang w:val="en-GB" w:eastAsia="en-GB" w:bidi="ar-SA"/>
    </w:rPr>
  </w:style>
  <w:style w:type="paragraph" w:customStyle="1" w:styleId="U-texti">
    <w:name w:val="U-texti"/>
    <w:basedOn w:val="Normal"/>
    <w:rsid w:val="00783AF7"/>
    <w:pPr>
      <w:spacing w:before="60" w:after="60" w:line="240" w:lineRule="atLeast"/>
      <w:ind w:left="732" w:hanging="360"/>
    </w:pPr>
    <w:rPr>
      <w:rFonts w:ascii="Trebuchet MS" w:hAnsi="Trebuchet MS"/>
      <w:snapToGrid w:val="0"/>
      <w:sz w:val="20"/>
      <w:szCs w:val="20"/>
    </w:rPr>
  </w:style>
  <w:style w:type="paragraph" w:styleId="Title">
    <w:name w:val="Title"/>
    <w:basedOn w:val="Normal"/>
    <w:qFormat/>
    <w:rsid w:val="00783AF7"/>
    <w:pPr>
      <w:widowControl w:val="0"/>
      <w:autoSpaceDE w:val="0"/>
      <w:autoSpaceDN w:val="0"/>
      <w:adjustRightInd w:val="0"/>
      <w:jc w:val="center"/>
    </w:pPr>
    <w:rPr>
      <w:b/>
      <w:bCs/>
      <w:szCs w:val="22"/>
      <w:lang w:val="en-US" w:eastAsia="en-US"/>
    </w:rPr>
  </w:style>
  <w:style w:type="character" w:styleId="Hyperlink">
    <w:name w:val="Hyperlink"/>
    <w:rsid w:val="00783AF7"/>
    <w:rPr>
      <w:color w:val="007F71"/>
      <w:u w:val="single"/>
    </w:rPr>
  </w:style>
  <w:style w:type="table" w:styleId="TableGrid">
    <w:name w:val="Table Grid"/>
    <w:basedOn w:val="TableNormal"/>
    <w:rsid w:val="00783A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A45E79"/>
    <w:rPr>
      <w:rFonts w:ascii="Courier New" w:hAnsi="Courier New" w:cs="Courier New"/>
      <w:sz w:val="20"/>
      <w:szCs w:val="20"/>
    </w:rPr>
  </w:style>
  <w:style w:type="paragraph" w:styleId="NormalWeb">
    <w:name w:val="Normal (Web)"/>
    <w:basedOn w:val="Normal"/>
    <w:rsid w:val="009C1079"/>
    <w:pPr>
      <w:spacing w:before="100" w:beforeAutospacing="1" w:after="100" w:afterAutospacing="1"/>
    </w:pPr>
  </w:style>
  <w:style w:type="character" w:styleId="FollowedHyperlink">
    <w:name w:val="FollowedHyperlink"/>
    <w:rsid w:val="00F25F20"/>
    <w:rPr>
      <w:color w:val="800080"/>
      <w:u w:val="single"/>
    </w:rPr>
  </w:style>
  <w:style w:type="paragraph" w:styleId="Header">
    <w:name w:val="header"/>
    <w:basedOn w:val="Normal"/>
    <w:rsid w:val="00A55874"/>
    <w:pPr>
      <w:tabs>
        <w:tab w:val="center" w:pos="4153"/>
        <w:tab w:val="right" w:pos="8306"/>
      </w:tabs>
    </w:pPr>
    <w:rPr>
      <w:lang w:eastAsia="en-US"/>
    </w:rPr>
  </w:style>
  <w:style w:type="paragraph" w:styleId="Footer">
    <w:name w:val="footer"/>
    <w:basedOn w:val="Normal"/>
    <w:rsid w:val="00A55874"/>
    <w:pPr>
      <w:tabs>
        <w:tab w:val="center" w:pos="4153"/>
        <w:tab w:val="right" w:pos="8306"/>
      </w:tabs>
    </w:pPr>
    <w:rPr>
      <w:lang w:eastAsia="en-US"/>
    </w:rPr>
  </w:style>
  <w:style w:type="character" w:styleId="PageNumber">
    <w:name w:val="page number"/>
    <w:basedOn w:val="DefaultParagraphFont"/>
    <w:rsid w:val="00A55874"/>
  </w:style>
  <w:style w:type="paragraph" w:customStyle="1" w:styleId="indent2">
    <w:name w:val="indent2"/>
    <w:basedOn w:val="Normal"/>
    <w:uiPriority w:val="99"/>
    <w:rsid w:val="00FB5D44"/>
    <w:pPr>
      <w:widowControl w:val="0"/>
      <w:autoSpaceDE w:val="0"/>
      <w:autoSpaceDN w:val="0"/>
      <w:adjustRightInd w:val="0"/>
      <w:spacing w:before="240"/>
      <w:ind w:left="1701" w:right="567" w:hanging="567"/>
    </w:pPr>
    <w:rPr>
      <w:sz w:val="22"/>
      <w:szCs w:val="22"/>
    </w:rPr>
  </w:style>
  <w:style w:type="paragraph" w:customStyle="1" w:styleId="mark">
    <w:name w:val="mark"/>
    <w:basedOn w:val="Normal"/>
    <w:uiPriority w:val="99"/>
    <w:rsid w:val="00FB5D44"/>
    <w:pPr>
      <w:widowControl w:val="0"/>
      <w:autoSpaceDE w:val="0"/>
      <w:autoSpaceDN w:val="0"/>
      <w:adjustRightInd w:val="0"/>
      <w:jc w:val="right"/>
    </w:pPr>
    <w:rPr>
      <w:b/>
      <w:bCs/>
      <w:sz w:val="20"/>
      <w:szCs w:val="20"/>
    </w:rPr>
  </w:style>
  <w:style w:type="paragraph" w:customStyle="1" w:styleId="indent1">
    <w:name w:val="indent1"/>
    <w:basedOn w:val="Normal"/>
    <w:uiPriority w:val="99"/>
    <w:rsid w:val="00FB5D44"/>
    <w:pPr>
      <w:widowControl w:val="0"/>
      <w:autoSpaceDE w:val="0"/>
      <w:autoSpaceDN w:val="0"/>
      <w:adjustRightInd w:val="0"/>
      <w:spacing w:before="240"/>
      <w:ind w:left="1134" w:right="567" w:hanging="567"/>
    </w:pPr>
    <w:rPr>
      <w:sz w:val="22"/>
      <w:szCs w:val="22"/>
    </w:rPr>
  </w:style>
  <w:style w:type="paragraph" w:customStyle="1" w:styleId="indent3">
    <w:name w:val="indent3"/>
    <w:basedOn w:val="indent2"/>
    <w:uiPriority w:val="99"/>
    <w:rsid w:val="00FB5D44"/>
    <w:pPr>
      <w:ind w:left="2268"/>
    </w:pPr>
  </w:style>
  <w:style w:type="paragraph" w:customStyle="1" w:styleId="question">
    <w:name w:val="question"/>
    <w:basedOn w:val="Normal"/>
    <w:rsid w:val="00FB5D44"/>
    <w:pPr>
      <w:widowControl w:val="0"/>
      <w:autoSpaceDE w:val="0"/>
      <w:autoSpaceDN w:val="0"/>
      <w:adjustRightInd w:val="0"/>
      <w:spacing w:before="240"/>
      <w:ind w:left="567" w:right="567" w:hanging="567"/>
    </w:pPr>
    <w:rPr>
      <w:sz w:val="22"/>
      <w:szCs w:val="22"/>
    </w:rPr>
  </w:style>
  <w:style w:type="paragraph" w:customStyle="1" w:styleId="questiona">
    <w:name w:val="question(a)"/>
    <w:basedOn w:val="question"/>
    <w:uiPriority w:val="99"/>
    <w:rsid w:val="00FB5D44"/>
    <w:pPr>
      <w:tabs>
        <w:tab w:val="left" w:pos="567"/>
      </w:tabs>
      <w:ind w:left="1134" w:hanging="1134"/>
    </w:pPr>
  </w:style>
  <w:style w:type="paragraph" w:styleId="BodyText">
    <w:name w:val="Body Text"/>
    <w:rsid w:val="00627FB5"/>
    <w:rPr>
      <w:color w:val="000000"/>
      <w:sz w:val="24"/>
      <w:lang w:val="en-US" w:eastAsia="en-US"/>
    </w:rPr>
  </w:style>
  <w:style w:type="character" w:styleId="CommentReference">
    <w:name w:val="annotation reference"/>
    <w:rsid w:val="00570AAD"/>
    <w:rPr>
      <w:sz w:val="16"/>
      <w:szCs w:val="16"/>
    </w:rPr>
  </w:style>
  <w:style w:type="paragraph" w:styleId="CommentText">
    <w:name w:val="annotation text"/>
    <w:basedOn w:val="Normal"/>
    <w:link w:val="CommentTextChar"/>
    <w:rsid w:val="00570AAD"/>
    <w:rPr>
      <w:sz w:val="20"/>
      <w:szCs w:val="20"/>
    </w:rPr>
  </w:style>
  <w:style w:type="character" w:customStyle="1" w:styleId="CommentTextChar">
    <w:name w:val="Comment Text Char"/>
    <w:basedOn w:val="DefaultParagraphFont"/>
    <w:link w:val="CommentText"/>
    <w:rsid w:val="00570AAD"/>
  </w:style>
  <w:style w:type="paragraph" w:styleId="CommentSubject">
    <w:name w:val="annotation subject"/>
    <w:basedOn w:val="CommentText"/>
    <w:next w:val="CommentText"/>
    <w:link w:val="CommentSubjectChar"/>
    <w:rsid w:val="00570AAD"/>
    <w:rPr>
      <w:b/>
      <w:bCs/>
      <w:lang w:val="x-none" w:eastAsia="x-none"/>
    </w:rPr>
  </w:style>
  <w:style w:type="character" w:customStyle="1" w:styleId="CommentSubjectChar">
    <w:name w:val="Comment Subject Char"/>
    <w:link w:val="CommentSubject"/>
    <w:rsid w:val="00570AAD"/>
    <w:rPr>
      <w:b/>
      <w:bCs/>
    </w:rPr>
  </w:style>
  <w:style w:type="paragraph" w:styleId="BalloonText">
    <w:name w:val="Balloon Text"/>
    <w:basedOn w:val="Normal"/>
    <w:link w:val="BalloonTextChar"/>
    <w:rsid w:val="00570AAD"/>
    <w:rPr>
      <w:rFonts w:ascii="Tahoma" w:hAnsi="Tahoma"/>
      <w:sz w:val="16"/>
      <w:szCs w:val="16"/>
      <w:lang w:val="x-none" w:eastAsia="x-none"/>
    </w:rPr>
  </w:style>
  <w:style w:type="character" w:customStyle="1" w:styleId="BalloonTextChar">
    <w:name w:val="Balloon Text Char"/>
    <w:link w:val="BalloonText"/>
    <w:rsid w:val="00570AAD"/>
    <w:rPr>
      <w:rFonts w:ascii="Tahoma" w:hAnsi="Tahoma" w:cs="Tahoma"/>
      <w:sz w:val="16"/>
      <w:szCs w:val="16"/>
    </w:rPr>
  </w:style>
  <w:style w:type="paragraph" w:customStyle="1" w:styleId="indent1a">
    <w:name w:val="indent1(a)"/>
    <w:basedOn w:val="Normal"/>
    <w:uiPriority w:val="99"/>
    <w:rsid w:val="00F74DC3"/>
    <w:pPr>
      <w:widowControl w:val="0"/>
      <w:tabs>
        <w:tab w:val="left" w:pos="1134"/>
      </w:tabs>
      <w:autoSpaceDE w:val="0"/>
      <w:autoSpaceDN w:val="0"/>
      <w:adjustRightInd w:val="0"/>
      <w:spacing w:before="240"/>
      <w:ind w:left="1701" w:right="567" w:hanging="1134"/>
    </w:pPr>
    <w:rPr>
      <w:sz w:val="22"/>
      <w:szCs w:val="22"/>
    </w:rPr>
  </w:style>
  <w:style w:type="paragraph" w:customStyle="1" w:styleId="level">
    <w:name w:val="level"/>
    <w:basedOn w:val="Normal"/>
    <w:rsid w:val="00EE4DB8"/>
    <w:pPr>
      <w:overflowPunct w:val="0"/>
      <w:autoSpaceDE w:val="0"/>
      <w:autoSpaceDN w:val="0"/>
      <w:ind w:right="1134"/>
      <w:jc w:val="right"/>
    </w:pPr>
    <w:rPr>
      <w:b/>
      <w:bCs/>
      <w:sz w:val="18"/>
      <w:szCs w:val="18"/>
    </w:rPr>
  </w:style>
  <w:style w:type="paragraph" w:customStyle="1" w:styleId="accept">
    <w:name w:val="accept"/>
    <w:basedOn w:val="Normal"/>
    <w:uiPriority w:val="99"/>
    <w:rsid w:val="00EE4DB8"/>
    <w:pPr>
      <w:overflowPunct w:val="0"/>
      <w:autoSpaceDE w:val="0"/>
      <w:autoSpaceDN w:val="0"/>
      <w:spacing w:before="60"/>
      <w:ind w:left="2268" w:right="1701"/>
    </w:pPr>
    <w:rPr>
      <w:rFonts w:ascii="Arial" w:hAnsi="Arial" w:cs="Arial"/>
      <w:i/>
      <w:iCs/>
      <w:sz w:val="22"/>
      <w:szCs w:val="22"/>
    </w:rPr>
  </w:style>
  <w:style w:type="character" w:customStyle="1" w:styleId="Heading2Char">
    <w:name w:val="Heading 2 Char"/>
    <w:basedOn w:val="DefaultParagraphFont"/>
    <w:link w:val="Heading2"/>
    <w:semiHidden/>
    <w:rsid w:val="007A60C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CE5403"/>
    <w:pPr>
      <w:ind w:left="720"/>
      <w:contextualSpacing/>
    </w:pPr>
  </w:style>
  <w:style w:type="paragraph" w:customStyle="1" w:styleId="questionai">
    <w:name w:val="question(a)(i)"/>
    <w:basedOn w:val="Normal"/>
    <w:uiPriority w:val="99"/>
    <w:rsid w:val="0092309C"/>
    <w:pPr>
      <w:widowControl w:val="0"/>
      <w:tabs>
        <w:tab w:val="left" w:pos="567"/>
        <w:tab w:val="left" w:pos="1134"/>
      </w:tabs>
      <w:autoSpaceDE w:val="0"/>
      <w:autoSpaceDN w:val="0"/>
      <w:adjustRightInd w:val="0"/>
      <w:spacing w:before="240"/>
      <w:ind w:left="1701" w:right="567" w:hanging="1701"/>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8105030">
      <w:bodyDiv w:val="1"/>
      <w:marLeft w:val="0"/>
      <w:marRight w:val="0"/>
      <w:marTop w:val="0"/>
      <w:marBottom w:val="0"/>
      <w:divBdr>
        <w:top w:val="none" w:sz="0" w:space="0" w:color="auto"/>
        <w:left w:val="none" w:sz="0" w:space="0" w:color="auto"/>
        <w:bottom w:val="none" w:sz="0" w:space="0" w:color="auto"/>
        <w:right w:val="none" w:sz="0" w:space="0" w:color="auto"/>
      </w:divBdr>
    </w:div>
    <w:div w:id="1685129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99" Type="http://schemas.openxmlformats.org/officeDocument/2006/relationships/fontTable" Target="fontTable.xml"/><Relationship Id="rId21" Type="http://schemas.openxmlformats.org/officeDocument/2006/relationships/hyperlink" Target="http://www.mp-docker.demon.co.uk/as_a2/topics/ionic_and_covalent_bonding/index.html" TargetMode="External"/><Relationship Id="rId63" Type="http://schemas.openxmlformats.org/officeDocument/2006/relationships/image" Target="media/image26.emf"/><Relationship Id="rId84" Type="http://schemas.openxmlformats.org/officeDocument/2006/relationships/image" Target="media/image36.emf"/><Relationship Id="rId138" Type="http://schemas.openxmlformats.org/officeDocument/2006/relationships/hyperlink" Target="http://www.chemguide.co.uk/atoms/structures/giantcov.html" TargetMode="External"/><Relationship Id="rId226" Type="http://schemas.openxmlformats.org/officeDocument/2006/relationships/image" Target="media/image108.emf"/><Relationship Id="rId247" Type="http://schemas.openxmlformats.org/officeDocument/2006/relationships/image" Target="media/image119.emf"/><Relationship Id="rId107" Type="http://schemas.openxmlformats.org/officeDocument/2006/relationships/image" Target="media/image47.emf"/><Relationship Id="rId268" Type="http://schemas.openxmlformats.org/officeDocument/2006/relationships/customXml" Target="ink/ink58.xml"/><Relationship Id="rId289" Type="http://schemas.openxmlformats.org/officeDocument/2006/relationships/image" Target="media/image57.wmf"/><Relationship Id="rId11" Type="http://schemas.openxmlformats.org/officeDocument/2006/relationships/footer" Target="footer1.xml"/><Relationship Id="rId32" Type="http://schemas.openxmlformats.org/officeDocument/2006/relationships/customXml" Target="ink/ink2.xml"/><Relationship Id="rId53" Type="http://schemas.openxmlformats.org/officeDocument/2006/relationships/image" Target="media/image21.emf"/><Relationship Id="rId74" Type="http://schemas.openxmlformats.org/officeDocument/2006/relationships/customXml" Target="ink/ink15.xml"/><Relationship Id="rId128" Type="http://schemas.openxmlformats.org/officeDocument/2006/relationships/image" Target="media/image17.gif"/><Relationship Id="rId149" Type="http://schemas.openxmlformats.org/officeDocument/2006/relationships/hyperlink" Target="http://estream.godalming.ac.uk/View.aspx?ID=1765" TargetMode="External"/><Relationship Id="rId5" Type="http://schemas.openxmlformats.org/officeDocument/2006/relationships/webSettings" Target="webSettings.xml"/><Relationship Id="rId95" Type="http://schemas.openxmlformats.org/officeDocument/2006/relationships/customXml" Target="ink/ink25.xml"/><Relationship Id="rId237" Type="http://schemas.openxmlformats.org/officeDocument/2006/relationships/image" Target="media/image114.emf"/><Relationship Id="rId258" Type="http://schemas.openxmlformats.org/officeDocument/2006/relationships/image" Target="media/image125.emf"/><Relationship Id="rId279" Type="http://schemas.openxmlformats.org/officeDocument/2006/relationships/image" Target="media/image136.emf"/><Relationship Id="rId22" Type="http://schemas.openxmlformats.org/officeDocument/2006/relationships/hyperlink" Target="http://chemed.chem.purdue.edu/genchem/topicreview/bp/ch8/valenceframe.html" TargetMode="External"/><Relationship Id="rId64" Type="http://schemas.openxmlformats.org/officeDocument/2006/relationships/customXml" Target="ink/ink10.xml"/><Relationship Id="rId118" Type="http://schemas.openxmlformats.org/officeDocument/2006/relationships/customXml" Target="ink/ink34.xml"/><Relationship Id="rId139" Type="http://schemas.openxmlformats.org/officeDocument/2006/relationships/image" Target="media/image23.png"/><Relationship Id="rId290" Type="http://schemas.openxmlformats.org/officeDocument/2006/relationships/image" Target="media/image58.png"/><Relationship Id="rId85" Type="http://schemas.openxmlformats.org/officeDocument/2006/relationships/customXml" Target="ink/ink20.xml"/><Relationship Id="rId150" Type="http://schemas.openxmlformats.org/officeDocument/2006/relationships/customXml" Target="ink/ink37.xml"/><Relationship Id="rId227" Type="http://schemas.openxmlformats.org/officeDocument/2006/relationships/image" Target="media/image43.emf"/><Relationship Id="rId248" Type="http://schemas.openxmlformats.org/officeDocument/2006/relationships/customXml" Target="ink/ink49.xml"/><Relationship Id="rId269" Type="http://schemas.openxmlformats.org/officeDocument/2006/relationships/image" Target="media/image131.emf"/><Relationship Id="rId12" Type="http://schemas.openxmlformats.org/officeDocument/2006/relationships/footer" Target="footer2.xml"/><Relationship Id="rId108" Type="http://schemas.openxmlformats.org/officeDocument/2006/relationships/customXml" Target="ink/ink31.xml"/><Relationship Id="rId129" Type="http://schemas.openxmlformats.org/officeDocument/2006/relationships/hyperlink" Target="http://estream.godalming.ac.uk/View.aspx?ID=317" TargetMode="External"/><Relationship Id="rId280" Type="http://schemas.openxmlformats.org/officeDocument/2006/relationships/customXml" Target="ink/ink64.xml"/><Relationship Id="rId54" Type="http://schemas.openxmlformats.org/officeDocument/2006/relationships/customXml" Target="ink/ink5.xml"/><Relationship Id="rId75" Type="http://schemas.openxmlformats.org/officeDocument/2006/relationships/image" Target="media/image32.emf"/><Relationship Id="rId96" Type="http://schemas.openxmlformats.org/officeDocument/2006/relationships/image" Target="media/image42.emf"/><Relationship Id="rId140" Type="http://schemas.openxmlformats.org/officeDocument/2006/relationships/oleObject" Target="embeddings/oleObject2.bin"/><Relationship Id="rId6" Type="http://schemas.openxmlformats.org/officeDocument/2006/relationships/footnotes" Target="footnotes.xml"/><Relationship Id="rId238" Type="http://schemas.openxmlformats.org/officeDocument/2006/relationships/customXml" Target="ink/ink44.xml"/><Relationship Id="rId259" Type="http://schemas.openxmlformats.org/officeDocument/2006/relationships/customXml" Target="ink/ink54.xml"/><Relationship Id="rId23" Type="http://schemas.openxmlformats.org/officeDocument/2006/relationships/image" Target="media/image4.jpeg"/><Relationship Id="rId119" Type="http://schemas.openxmlformats.org/officeDocument/2006/relationships/image" Target="media/image53.emf"/><Relationship Id="rId270" Type="http://schemas.openxmlformats.org/officeDocument/2006/relationships/customXml" Target="ink/ink59.xml"/><Relationship Id="rId291" Type="http://schemas.openxmlformats.org/officeDocument/2006/relationships/image" Target="media/image59.png"/><Relationship Id="rId65" Type="http://schemas.openxmlformats.org/officeDocument/2006/relationships/image" Target="media/image27.emf"/><Relationship Id="rId86" Type="http://schemas.openxmlformats.org/officeDocument/2006/relationships/image" Target="media/image37.emf"/><Relationship Id="rId130" Type="http://schemas.openxmlformats.org/officeDocument/2006/relationships/hyperlink" Target="http://estream.godalming.ac.uk/View.aspx?ID=1772" TargetMode="External"/><Relationship Id="rId228" Type="http://schemas.openxmlformats.org/officeDocument/2006/relationships/customXml" Target="ink/ink39.xml"/><Relationship Id="rId249" Type="http://schemas.openxmlformats.org/officeDocument/2006/relationships/image" Target="media/image120.emf"/><Relationship Id="rId13" Type="http://schemas.openxmlformats.org/officeDocument/2006/relationships/header" Target="header2.xml"/><Relationship Id="rId109" Type="http://schemas.openxmlformats.org/officeDocument/2006/relationships/image" Target="media/image48.emf"/><Relationship Id="rId260" Type="http://schemas.openxmlformats.org/officeDocument/2006/relationships/image" Target="media/image126.emf"/><Relationship Id="rId281" Type="http://schemas.openxmlformats.org/officeDocument/2006/relationships/image" Target="media/image137.emf"/><Relationship Id="rId55" Type="http://schemas.openxmlformats.org/officeDocument/2006/relationships/image" Target="media/image22.emf"/><Relationship Id="rId76" Type="http://schemas.openxmlformats.org/officeDocument/2006/relationships/hyperlink" Target="http://estream.godalming.ac.uk/View.aspx?ID=1772" TargetMode="External"/><Relationship Id="rId97" Type="http://schemas.openxmlformats.org/officeDocument/2006/relationships/image" Target="media/image10.jpeg"/><Relationship Id="rId120" Type="http://schemas.openxmlformats.org/officeDocument/2006/relationships/customXml" Target="ink/ink35.xml"/><Relationship Id="rId141" Type="http://schemas.openxmlformats.org/officeDocument/2006/relationships/image" Target="media/image24.jpeg"/><Relationship Id="rId7" Type="http://schemas.openxmlformats.org/officeDocument/2006/relationships/endnotes" Target="endnotes.xml"/><Relationship Id="rId239" Type="http://schemas.openxmlformats.org/officeDocument/2006/relationships/image" Target="media/image115.emf"/><Relationship Id="rId250" Type="http://schemas.openxmlformats.org/officeDocument/2006/relationships/image" Target="media/image50.emf"/><Relationship Id="rId271" Type="http://schemas.openxmlformats.org/officeDocument/2006/relationships/image" Target="media/image132.emf"/><Relationship Id="rId292" Type="http://schemas.openxmlformats.org/officeDocument/2006/relationships/image" Target="media/image60.png"/><Relationship Id="rId24" Type="http://schemas.openxmlformats.org/officeDocument/2006/relationships/image" Target="media/image5.jpeg"/><Relationship Id="rId66" Type="http://schemas.openxmlformats.org/officeDocument/2006/relationships/customXml" Target="ink/ink11.xml"/><Relationship Id="rId87" Type="http://schemas.openxmlformats.org/officeDocument/2006/relationships/customXml" Target="ink/ink21.xml"/><Relationship Id="rId110" Type="http://schemas.openxmlformats.org/officeDocument/2006/relationships/customXml" Target="ink/ink32.xml"/><Relationship Id="rId131" Type="http://schemas.openxmlformats.org/officeDocument/2006/relationships/image" Target="media/image18.wmf"/><Relationship Id="rId61" Type="http://schemas.openxmlformats.org/officeDocument/2006/relationships/image" Target="media/image25.emf"/><Relationship Id="rId82" Type="http://schemas.openxmlformats.org/officeDocument/2006/relationships/image" Target="media/image35.emf"/><Relationship Id="rId229" Type="http://schemas.openxmlformats.org/officeDocument/2006/relationships/image" Target="media/image110.emf"/><Relationship Id="rId19" Type="http://schemas.openxmlformats.org/officeDocument/2006/relationships/hyperlink" Target="http://www.creative-chemistry.org.uk/molecules/structures.htm" TargetMode="External"/><Relationship Id="rId224" Type="http://schemas.openxmlformats.org/officeDocument/2006/relationships/image" Target="media/image107.emf"/><Relationship Id="rId240" Type="http://schemas.openxmlformats.org/officeDocument/2006/relationships/customXml" Target="ink/ink45.xml"/><Relationship Id="rId245" Type="http://schemas.openxmlformats.org/officeDocument/2006/relationships/image" Target="media/image118.emf"/><Relationship Id="rId261" Type="http://schemas.openxmlformats.org/officeDocument/2006/relationships/customXml" Target="ink/ink55.xml"/><Relationship Id="rId266" Type="http://schemas.openxmlformats.org/officeDocument/2006/relationships/customXml" Target="ink/ink57.xml"/><Relationship Id="rId287" Type="http://schemas.openxmlformats.org/officeDocument/2006/relationships/image" Target="media/image140.emf"/><Relationship Id="rId14" Type="http://schemas.openxmlformats.org/officeDocument/2006/relationships/footer" Target="footer3.xml"/><Relationship Id="rId30" Type="http://schemas.openxmlformats.org/officeDocument/2006/relationships/customXml" Target="ink/ink1.xml"/><Relationship Id="rId56" Type="http://schemas.openxmlformats.org/officeDocument/2006/relationships/customXml" Target="ink/ink6.xml"/><Relationship Id="rId77" Type="http://schemas.openxmlformats.org/officeDocument/2006/relationships/customXml" Target="ink/ink16.xml"/><Relationship Id="rId100" Type="http://schemas.openxmlformats.org/officeDocument/2006/relationships/image" Target="media/image44.emf"/><Relationship Id="rId105" Type="http://schemas.openxmlformats.org/officeDocument/2006/relationships/customXml" Target="ink/ink29.xml"/><Relationship Id="rId126" Type="http://schemas.openxmlformats.org/officeDocument/2006/relationships/image" Target="media/image15.PNG"/><Relationship Id="rId147" Type="http://schemas.openxmlformats.org/officeDocument/2006/relationships/oleObject" Target="embeddings/oleObject4.bin"/><Relationship Id="rId282" Type="http://schemas.openxmlformats.org/officeDocument/2006/relationships/customXml" Target="ink/ink65.xml"/><Relationship Id="rId8" Type="http://schemas.openxmlformats.org/officeDocument/2006/relationships/image" Target="media/image1.jpeg"/><Relationship Id="rId51" Type="http://schemas.openxmlformats.org/officeDocument/2006/relationships/image" Target="media/image20.emf"/><Relationship Id="rId72" Type="http://schemas.openxmlformats.org/officeDocument/2006/relationships/customXml" Target="ink/ink14.xml"/><Relationship Id="rId93" Type="http://schemas.openxmlformats.org/officeDocument/2006/relationships/customXml" Target="ink/ink24.xml"/><Relationship Id="rId98" Type="http://schemas.openxmlformats.org/officeDocument/2006/relationships/customXml" Target="ink/ink26.xml"/><Relationship Id="rId121" Type="http://schemas.openxmlformats.org/officeDocument/2006/relationships/image" Target="media/image54.emf"/><Relationship Id="rId142" Type="http://schemas.openxmlformats.org/officeDocument/2006/relationships/hyperlink" Target="http://www.chemguide.co.uk/atoms/structures/giantcov.html" TargetMode="External"/><Relationship Id="rId3" Type="http://schemas.microsoft.com/office/2007/relationships/stylesWithEffects" Target="stylesWithEffects.xml"/><Relationship Id="rId230" Type="http://schemas.openxmlformats.org/officeDocument/2006/relationships/customXml" Target="ink/ink40.xml"/><Relationship Id="rId235" Type="http://schemas.openxmlformats.org/officeDocument/2006/relationships/image" Target="media/image113.emf"/><Relationship Id="rId251" Type="http://schemas.openxmlformats.org/officeDocument/2006/relationships/customXml" Target="ink/ink50.xml"/><Relationship Id="rId256" Type="http://schemas.openxmlformats.org/officeDocument/2006/relationships/image" Target="media/image124.emf"/><Relationship Id="rId277" Type="http://schemas.openxmlformats.org/officeDocument/2006/relationships/image" Target="media/image135.emf"/><Relationship Id="rId298" Type="http://schemas.openxmlformats.org/officeDocument/2006/relationships/image" Target="media/image147.emf"/><Relationship Id="rId25" Type="http://schemas.openxmlformats.org/officeDocument/2006/relationships/hyperlink" Target="http://estream.godalming.ac.uk/View.aspx?ID=1772" TargetMode="External"/><Relationship Id="rId67" Type="http://schemas.openxmlformats.org/officeDocument/2006/relationships/image" Target="media/image28.emf"/><Relationship Id="rId116" Type="http://schemas.openxmlformats.org/officeDocument/2006/relationships/customXml" Target="ink/ink33.xml"/><Relationship Id="rId137" Type="http://schemas.openxmlformats.org/officeDocument/2006/relationships/image" Target="media/image22.jpeg"/><Relationship Id="rId272" Type="http://schemas.openxmlformats.org/officeDocument/2006/relationships/customXml" Target="ink/ink60.xml"/><Relationship Id="rId293" Type="http://schemas.openxmlformats.org/officeDocument/2006/relationships/image" Target="media/image60.gif"/><Relationship Id="rId20" Type="http://schemas.openxmlformats.org/officeDocument/2006/relationships/hyperlink" Target="http://www.chem.ox.ac.uk/vrchemistry/electronsandbonds/intro1.htm" TargetMode="External"/><Relationship Id="rId62" Type="http://schemas.openxmlformats.org/officeDocument/2006/relationships/customXml" Target="ink/ink9.xml"/><Relationship Id="rId83" Type="http://schemas.openxmlformats.org/officeDocument/2006/relationships/customXml" Target="ink/ink19.xml"/><Relationship Id="rId88" Type="http://schemas.openxmlformats.org/officeDocument/2006/relationships/image" Target="media/image38.emf"/><Relationship Id="rId111" Type="http://schemas.openxmlformats.org/officeDocument/2006/relationships/image" Target="media/image49.emf"/><Relationship Id="rId132" Type="http://schemas.openxmlformats.org/officeDocument/2006/relationships/hyperlink" Target="http://www.chemguide.co.uk/atoms/structures/giantcov.html" TargetMode="External"/><Relationship Id="rId225" Type="http://schemas.openxmlformats.org/officeDocument/2006/relationships/customXml" Target="ink/ink38.xml"/><Relationship Id="rId241" Type="http://schemas.openxmlformats.org/officeDocument/2006/relationships/image" Target="media/image116.emf"/><Relationship Id="rId246" Type="http://schemas.openxmlformats.org/officeDocument/2006/relationships/customXml" Target="ink/ink48.xml"/><Relationship Id="rId267" Type="http://schemas.openxmlformats.org/officeDocument/2006/relationships/image" Target="media/image130.emf"/><Relationship Id="rId288" Type="http://schemas.openxmlformats.org/officeDocument/2006/relationships/image" Target="media/image56.emf"/><Relationship Id="rId15" Type="http://schemas.openxmlformats.org/officeDocument/2006/relationships/image" Target="media/image3.wmf"/><Relationship Id="rId57" Type="http://schemas.openxmlformats.org/officeDocument/2006/relationships/image" Target="media/image23.emf"/><Relationship Id="rId106" Type="http://schemas.openxmlformats.org/officeDocument/2006/relationships/customXml" Target="ink/ink30.xml"/><Relationship Id="rId127" Type="http://schemas.openxmlformats.org/officeDocument/2006/relationships/image" Target="media/image16.png"/><Relationship Id="rId262" Type="http://schemas.openxmlformats.org/officeDocument/2006/relationships/image" Target="media/image127.emf"/><Relationship Id="rId283" Type="http://schemas.openxmlformats.org/officeDocument/2006/relationships/image" Target="media/image138.emf"/><Relationship Id="rId10" Type="http://schemas.openxmlformats.org/officeDocument/2006/relationships/header" Target="header1.xml"/><Relationship Id="rId31" Type="http://schemas.openxmlformats.org/officeDocument/2006/relationships/image" Target="media/image10.emf"/><Relationship Id="rId52" Type="http://schemas.openxmlformats.org/officeDocument/2006/relationships/customXml" Target="ink/ink4.xml"/><Relationship Id="rId73" Type="http://schemas.openxmlformats.org/officeDocument/2006/relationships/image" Target="media/image31.emf"/><Relationship Id="rId78" Type="http://schemas.openxmlformats.org/officeDocument/2006/relationships/image" Target="media/image33.emf"/><Relationship Id="rId94" Type="http://schemas.openxmlformats.org/officeDocument/2006/relationships/image" Target="media/image41.emf"/><Relationship Id="rId101" Type="http://schemas.openxmlformats.org/officeDocument/2006/relationships/customXml" Target="ink/ink27.xml"/><Relationship Id="rId122" Type="http://schemas.openxmlformats.org/officeDocument/2006/relationships/customXml" Target="ink/ink36.xml"/><Relationship Id="rId143" Type="http://schemas.openxmlformats.org/officeDocument/2006/relationships/oleObject" Target="embeddings/oleObject3.bin"/><Relationship Id="rId148" Type="http://schemas.openxmlformats.org/officeDocument/2006/relationships/hyperlink" Target="http://estream.godalming.ac.uk/View.aspx?ID=328" TargetMode="External"/><Relationship Id="rId4" Type="http://schemas.openxmlformats.org/officeDocument/2006/relationships/settings" Target="settings.xml"/><Relationship Id="rId9" Type="http://schemas.openxmlformats.org/officeDocument/2006/relationships/image" Target="media/image2.jpeg"/><Relationship Id="rId236" Type="http://schemas.openxmlformats.org/officeDocument/2006/relationships/customXml" Target="ink/ink43.xml"/><Relationship Id="rId257" Type="http://schemas.openxmlformats.org/officeDocument/2006/relationships/customXml" Target="ink/ink53.xml"/><Relationship Id="rId278" Type="http://schemas.openxmlformats.org/officeDocument/2006/relationships/customXml" Target="ink/ink63.xml"/><Relationship Id="rId26" Type="http://schemas.openxmlformats.org/officeDocument/2006/relationships/image" Target="media/image6.jpeg"/><Relationship Id="rId231" Type="http://schemas.openxmlformats.org/officeDocument/2006/relationships/image" Target="media/image111.emf"/><Relationship Id="rId252" Type="http://schemas.openxmlformats.org/officeDocument/2006/relationships/image" Target="media/image122.emf"/><Relationship Id="rId273" Type="http://schemas.openxmlformats.org/officeDocument/2006/relationships/image" Target="media/image133.emf"/><Relationship Id="rId294" Type="http://schemas.openxmlformats.org/officeDocument/2006/relationships/image" Target="http://www.chemguide.co.uk/atoms/structures/diamond.GIF" TargetMode="External"/><Relationship Id="rId68" Type="http://schemas.openxmlformats.org/officeDocument/2006/relationships/customXml" Target="ink/ink12.xml"/><Relationship Id="rId89" Type="http://schemas.openxmlformats.org/officeDocument/2006/relationships/customXml" Target="ink/ink22.xml"/><Relationship Id="rId112" Type="http://schemas.openxmlformats.org/officeDocument/2006/relationships/image" Target="media/image11.emf"/><Relationship Id="rId133" Type="http://schemas.openxmlformats.org/officeDocument/2006/relationships/image" Target="media/image19.gif"/><Relationship Id="rId16" Type="http://schemas.openxmlformats.org/officeDocument/2006/relationships/hyperlink" Target="http://www.avogadro.co.uk/structure/chemstruc/structure.htm" TargetMode="External"/><Relationship Id="rId242" Type="http://schemas.openxmlformats.org/officeDocument/2006/relationships/customXml" Target="ink/ink46.xml"/><Relationship Id="rId263" Type="http://schemas.openxmlformats.org/officeDocument/2006/relationships/image" Target="media/image51.emf"/><Relationship Id="rId284" Type="http://schemas.openxmlformats.org/officeDocument/2006/relationships/customXml" Target="ink/ink66.xml"/><Relationship Id="rId58" Type="http://schemas.openxmlformats.org/officeDocument/2006/relationships/customXml" Target="ink/ink7.xml"/><Relationship Id="rId79" Type="http://schemas.openxmlformats.org/officeDocument/2006/relationships/customXml" Target="ink/ink17.xml"/><Relationship Id="rId102" Type="http://schemas.openxmlformats.org/officeDocument/2006/relationships/image" Target="media/image45.emf"/><Relationship Id="rId123" Type="http://schemas.openxmlformats.org/officeDocument/2006/relationships/image" Target="media/image55.emf"/><Relationship Id="rId144" Type="http://schemas.openxmlformats.org/officeDocument/2006/relationships/hyperlink" Target="http://www.chemguide.co.uk/atoms/bonding/metallic.html" TargetMode="External"/><Relationship Id="rId90" Type="http://schemas.openxmlformats.org/officeDocument/2006/relationships/image" Target="media/image39.emf"/><Relationship Id="rId232" Type="http://schemas.openxmlformats.org/officeDocument/2006/relationships/customXml" Target="ink/ink41.xml"/><Relationship Id="rId253" Type="http://schemas.openxmlformats.org/officeDocument/2006/relationships/customXml" Target="ink/ink51.xml"/><Relationship Id="rId274" Type="http://schemas.openxmlformats.org/officeDocument/2006/relationships/customXml" Target="ink/ink61.xml"/><Relationship Id="rId295" Type="http://schemas.openxmlformats.org/officeDocument/2006/relationships/image" Target="media/image61.gif"/><Relationship Id="rId27" Type="http://schemas.openxmlformats.org/officeDocument/2006/relationships/image" Target="media/image7.jpeg"/><Relationship Id="rId69" Type="http://schemas.openxmlformats.org/officeDocument/2006/relationships/image" Target="media/image29.emf"/><Relationship Id="rId113" Type="http://schemas.openxmlformats.org/officeDocument/2006/relationships/image" Target="media/image12.emf"/><Relationship Id="rId134" Type="http://schemas.openxmlformats.org/officeDocument/2006/relationships/image" Target="http://www.chemguide.co.uk/atoms/structures/sio2.GIF" TargetMode="External"/><Relationship Id="rId80" Type="http://schemas.openxmlformats.org/officeDocument/2006/relationships/image" Target="media/image34.emf"/><Relationship Id="rId243" Type="http://schemas.openxmlformats.org/officeDocument/2006/relationships/image" Target="media/image117.emf"/><Relationship Id="rId264" Type="http://schemas.openxmlformats.org/officeDocument/2006/relationships/customXml" Target="ink/ink56.xml"/><Relationship Id="rId285" Type="http://schemas.openxmlformats.org/officeDocument/2006/relationships/image" Target="media/image139.emf"/><Relationship Id="rId17" Type="http://schemas.openxmlformats.org/officeDocument/2006/relationships/hyperlink" Target="http://www.chemguide.co.uk/atoms/structsmenu.html" TargetMode="External"/><Relationship Id="rId59" Type="http://schemas.openxmlformats.org/officeDocument/2006/relationships/image" Target="media/image24.emf"/><Relationship Id="rId103" Type="http://schemas.openxmlformats.org/officeDocument/2006/relationships/customXml" Target="ink/ink28.xml"/><Relationship Id="rId124" Type="http://schemas.openxmlformats.org/officeDocument/2006/relationships/image" Target="media/image13.gif"/><Relationship Id="rId70" Type="http://schemas.openxmlformats.org/officeDocument/2006/relationships/customXml" Target="ink/ink13.xml"/><Relationship Id="rId91" Type="http://schemas.openxmlformats.org/officeDocument/2006/relationships/customXml" Target="ink/ink23.xml"/><Relationship Id="rId145" Type="http://schemas.openxmlformats.org/officeDocument/2006/relationships/hyperlink" Target="http://www.drkstreet.com/resources/metallic-bonding-animation.swf" TargetMode="External"/><Relationship Id="rId1" Type="http://schemas.openxmlformats.org/officeDocument/2006/relationships/numbering" Target="numbering.xml"/><Relationship Id="rId233" Type="http://schemas.openxmlformats.org/officeDocument/2006/relationships/image" Target="media/image112.emf"/><Relationship Id="rId254" Type="http://schemas.openxmlformats.org/officeDocument/2006/relationships/image" Target="media/image123.emf"/><Relationship Id="rId28" Type="http://schemas.openxmlformats.org/officeDocument/2006/relationships/image" Target="media/image8.jpeg"/><Relationship Id="rId49" Type="http://schemas.openxmlformats.org/officeDocument/2006/relationships/image" Target="media/image19.emf"/><Relationship Id="rId114" Type="http://schemas.openxmlformats.org/officeDocument/2006/relationships/image" Target="media/image12.wmf"/><Relationship Id="rId275" Type="http://schemas.openxmlformats.org/officeDocument/2006/relationships/image" Target="media/image134.emf"/><Relationship Id="rId296" Type="http://schemas.openxmlformats.org/officeDocument/2006/relationships/image" Target="http://www.chemguide.co.uk/atoms/structures/naclexpl.GIF" TargetMode="External"/><Relationship Id="rId300" Type="http://schemas.openxmlformats.org/officeDocument/2006/relationships/theme" Target="theme/theme1.xml"/><Relationship Id="rId60" Type="http://schemas.openxmlformats.org/officeDocument/2006/relationships/customXml" Target="ink/ink8.xml"/><Relationship Id="rId81" Type="http://schemas.openxmlformats.org/officeDocument/2006/relationships/customXml" Target="ink/ink18.xml"/><Relationship Id="rId135" Type="http://schemas.openxmlformats.org/officeDocument/2006/relationships/image" Target="media/image20.wmf"/><Relationship Id="rId244" Type="http://schemas.openxmlformats.org/officeDocument/2006/relationships/customXml" Target="ink/ink47.xml"/><Relationship Id="rId18" Type="http://schemas.openxmlformats.org/officeDocument/2006/relationships/hyperlink" Target="http://www.chemistryrules.me.uk/found/found3.htm" TargetMode="External"/><Relationship Id="rId265" Type="http://schemas.openxmlformats.org/officeDocument/2006/relationships/image" Target="media/image129.emf"/><Relationship Id="rId286" Type="http://schemas.openxmlformats.org/officeDocument/2006/relationships/customXml" Target="ink/ink67.xml"/><Relationship Id="rId50" Type="http://schemas.openxmlformats.org/officeDocument/2006/relationships/customXml" Target="ink/ink3.xml"/><Relationship Id="rId104" Type="http://schemas.openxmlformats.org/officeDocument/2006/relationships/image" Target="media/image46.emf"/><Relationship Id="rId125" Type="http://schemas.openxmlformats.org/officeDocument/2006/relationships/image" Target="media/image14.gif"/><Relationship Id="rId146" Type="http://schemas.openxmlformats.org/officeDocument/2006/relationships/image" Target="media/image25.png"/><Relationship Id="rId71" Type="http://schemas.openxmlformats.org/officeDocument/2006/relationships/image" Target="media/image30.emf"/><Relationship Id="rId92" Type="http://schemas.openxmlformats.org/officeDocument/2006/relationships/image" Target="media/image40.emf"/><Relationship Id="rId234" Type="http://schemas.openxmlformats.org/officeDocument/2006/relationships/customXml" Target="ink/ink42.xml"/><Relationship Id="rId2" Type="http://schemas.openxmlformats.org/officeDocument/2006/relationships/styles" Target="styles.xml"/><Relationship Id="rId29" Type="http://schemas.openxmlformats.org/officeDocument/2006/relationships/image" Target="media/image9.jpeg"/><Relationship Id="rId255" Type="http://schemas.openxmlformats.org/officeDocument/2006/relationships/customXml" Target="ink/ink52.xml"/><Relationship Id="rId276" Type="http://schemas.openxmlformats.org/officeDocument/2006/relationships/customXml" Target="ink/ink62.xml"/><Relationship Id="rId297" Type="http://schemas.openxmlformats.org/officeDocument/2006/relationships/customXml" Target="ink/ink68.xml"/><Relationship Id="rId115" Type="http://schemas.openxmlformats.org/officeDocument/2006/relationships/oleObject" Target="embeddings/oleObject1.bin"/><Relationship Id="rId136" Type="http://schemas.openxmlformats.org/officeDocument/2006/relationships/image" Target="media/image21.jpeg"/></Relationships>
</file>

<file path=word/ink/ink1.xml><?xml version="1.0" encoding="utf-8"?>
<inkml:ink xmlns:inkml="http://www.w3.org/2003/InkML">
  <inkml:definitions>
    <inkml:context xml:id="ctx0">
      <inkml:inkSource xml:id="inkSrc0">
        <inkml:traceFormat>
          <inkml:channel name="X" type="integer" max="28800" units="in"/>
          <inkml:channel name="Y" type="integer" max="21760" units="in"/>
          <inkml:channel name="F" type="integer" max="255" units="dev"/>
        </inkml:traceFormat>
        <inkml:channelProperties>
          <inkml:channelProperty channel="X" name="resolution" value="3490.90918" units="1/in"/>
          <inkml:channelProperty channel="Y" name="resolution" value="3516.4834" units="1/in"/>
          <inkml:channelProperty channel="F" name="resolution" value="INF" units="1/dev"/>
        </inkml:channelProperties>
      </inkml:inkSource>
      <inkml:timestamp xml:id="ts0" timeString="2006-11-07T11:46:26.572"/>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2258 693 24,'0'-1'7,"0"-2"-2,0-1 1,-3 3-2,3-2 2,-1-1-2,0 0 1,-1 0-1,1 0 1,-1 0-1,0 0 1,-1-3-1,0 2 2,1-2-2,-1 1 0,-1-1-1,-2 2 0,4-2-1,-4-1 1,3 4-1,-3-4 0,0 3 0,-1-3 0,1 3 0,-1-2 0,-2 3 0,-1-3 0,1 3 0,-1-2 0,0 1-1,-2 0 1,3-2-1,-4 1 0,3 0 0,-2-1 0,1 0 0,0 0 0,2 1 0,-1-1 0,-1-1 1,0 3-1,0-2 1,-1 1-1,0-1 0,-1 0 1,0 1-1,0-1 0,-1 1 0,1 0 0,2 0-1,-2 0 1,1 0-1,0-1 1,1 1 0,-1 0-1,1 1 1,-1-1-1,-1 1 1,0 0 0,-1 0-1,-3 2 0,1 1 0,-2-1 0,1-1 1,-2 2-2,1-1 1,-1 2 0,1-1 0,1-1 0,1 3 0,-1-1 0,1 1 0,2-1 0,0 1 0,0 1 0,0-1 0,-1 1 0,-1 1 0,0-1 1,0 1-1,0 0 0,-1 2 0,0-3 0,2 3 1,-2-1-2,5 1 1,-3 0-1,3-1 0,-1 1 1,1 0 1,1 0-1,-1 1-1,0 0 1,-1 1 1,1 0-1,-1 1 0,-2-1 0,2 0 0,-3 2-1,2-2 2,0 1-1,0 0 0,0 1 0,1 0 0,-1 0 0,2 0-1,1 0 1,-1 2 0,1-1 0,1-1 0,1-1 0,1 1 0,0-1 0,2 0 0,0-1 0,-2 1 1,3-1-1,-3 1 0,3 4 0,-2-3 0,0 3 1,1-1-1,-1 1 0,-2-1 0,3 1 1,-2-1-1,2-1 0,-1 0 0,-1-1 0,0 1 0,2 0 0,0 0 0,0-1 0,0 2 0,1-1 0,-1 0 0,2-1 0,-1 3 0,1-2 0,-1 2 0,0 0 0,2 0 0,-2 0 0,1 1 0,1 1-1,0-1 1,-1-1 0,1 0 0,2 1 0,-2 2 0,1-1 0,0 0 0,-1 1 0,0 0 1,0 1-2,0 0 1,0-2 0,0 0 0,0 0 0,1 1 0,0-2 0,-1 0 0,1 0 0,0 0 0,1 3 1,-1-2-2,1 0 2,-1 2-1,2-3 0,-3 1 0,2-1 1,1 1-1,0-3 0,0 0 1,0 0-2,0 2 1,0-1 0,0-1 0,0 1 0,2 1 0,-1 1 0,0-2-1,-1 1 1,1-2 1,0 0-1,1 0 0,-1 1 0,-1-3 0,0 2 0,1 0 0,0 0 0,1 0 0,-1 2 0,1-2 0,-1 2 0,0 0 0,2 0 0,-2 1 0,2-2 0,-1 2 0,0-1 0,2 0-1,-1-2 1,0-1 0,0 1 0,0 0 1,1-1-1,0-1 0,0 0-1,1 1 1,-1-1 0,1 2 0,-1 2 0,0-1-1,1 0 2,-1 1-2,0-2 2,0 1-1,3 0 1,-3 0-1,2-3 0,-1 2 0,1-2 0,0 4 0,1-4 0,-2 0 0,-1 0 0,2 0 0,-1 1 0,1-2 1,-2 2-2,0-1 1,0 2 0,2 0 0,0 1 0,-1 1-1,1-3 1,0 3 0,0-1 0,1-1 0,-1 0 0,0-1 1,1 2-1,1 0 0,-2-2 0,2 1 0,-2 0 0,3 1 0,1-1 0,0 1 0,1-1-1,3 0 2,1-1-1,2 1 0,4 1 0,2-1 0,3-1-2,0 0-3,7 1-8,1 3-18,3-5-1,6 2 1,-2-6 1</inkml:trace>
  <inkml:trace contextRef="#ctx0" brushRef="#br0" timeOffset="2966">2237 653 18,'4'4'5,"-2"0"-1,3 1 0,-2-2 0,0 5-1,-1-3 0,2 2-1,-2-3 1,2 4-1,-1-1-1,1 1 1,-1 1-1,0-2 0,1 1 0,0 0 1,-1 0 0,1 1 0,1-1 0,-2 0 0,1 1-1,-2-1 0,2 0 1,-1 3-2,0-2 1,0 0 0,-1-1 0,0 3 0,0-3 0,0 4-1,2-1 1,-3 0-1,2 1 1,-2-1-1,1 2 0,0-2 0,1 1 0,-2-1 1,2 0-1,-2-1 0,2 0 0,-2 1 0,2-1 0,-2-1 0,2 2 0,-2 0 0,1-1 0,0 2 0,-1-2 1,-1 1-1,2 0 1,-3 1-1,1 0 1,0 2-1,-1-1 1,1-3 0,-1 3 0,-2-2 0,3 2 1,-3-1 0,2-2-1,-2 2 1,1 0 0,-2 0-1,3 0 0,-2 2 0,-1 1 0,2 1 0,-1 0-1,0 0 1,-1 0-1,2 0 1,-1 2-1,-1-3 1,2 1 0,-4-2 0,4 0 0,-2 1 0,1-2 0,-1 1 0,0-2 0,0 0 0,-1 0-1,0-3 0,0 2 1,1-1-1,-2 1 1,2 0-1,-1-1 0,1 1 1,-1-2-1,0 2 1,-1 1-1,0 0 1,1-1-1,-1 0 1,1 0-1,1-2 0,-2 2 0,2-1 0,2 0 1,-2-1-1,0 2 0,1-2 0,-1 1 0,-1-1 0,3-1 1,-4 1 0,1-2-1,0 1 1,-2-1 0,2 1 0,-1-2 0,0 1-1,0 1 0,-1 0 0,2 0 0,-2-1 0,1 1 1,-1 0-1,1-3 0,-1 3 1,-1-1-1,2-1 0,0 1 1,-1 1-1,1-2 0,-1 0 1,2 0-1,-3 0 0,1 0 1,1-1-1,-2 1 0,0 1 0,0-1 1,-1 0-1,-1 2 0,1-3 0,-1 2 0,0 1 0,0-3 0,1 2 0,-1-3 0,1 1 1,3 0-1,-4 1 0,3-1 0,0-1 0,1 1 0,-1-1 1,0 1-1,1 0 0,-1-2-1,1 1 2,-1-2-1,2-1 1,-1 0 0,1 0-1,-1-1 1,2-2-1,-1 3 1,-2-2-1,0 1 0,-1 0 0,-2-1 0,1 2 0,-3-1 0,-3 2 0,1-2 0,1 1 0,-3-1 0,1 4-1,2-1 1,0-1 0,1 0 0,1-1 0,2 1 0,-1 0 0,0 0 0,2-1 0,-2 0 1,1 0-1,0 2 0,-2-1 0,2 0 0,-1-2 0,0 1 0,1 1 0,-1-2 0,2 0 0,1-2 0,-1 2 0,2 0 0,1 2 1,1-2-1,1 0 0,0 0 0,1 0 0,0 0 0,1 0 1,0-2 0,-1 2-1,2-1 1,-1 1 0,0 0-1,0-2 1,-2 2-1,1 0 1,-2 0-2,1 0 1,-1 0 0,1 0 1,-1 0-1,2-2 1,0 2-1,0 0 0,0 0-1,0 0 1,0 0 0,-1 0-1,1 0 1,-2 2-2,2-3-2,-1 3-2,0-1-4,-2-1-12,6 6-8,-7-5 2,6 4 0</inkml:trace>
  <inkml:trace contextRef="#ctx0" brushRef="#br0" timeOffset="10928">1467 200 33,'3'1'15,"-5"-2"0,3 1-3,-1 0 0,0 1-2,0-1-2,-1 1-2,2 0-1,-2-2 0,1 1-1,-1 2-1,-1 1-1,-2 2 0,0 3-1,0 3 0,-2 2-1,0 7 1,-1-2-1,0 4 0,4-1 0,0 2 0,2-1 0,2-2 0,0-2 0,3-2 0,-1 0-1,2-4 0,-2-3 2,1-1-2,-2-4 1,2-1 0,0-3 0,-1-1 0,2-3 0,-1-3 1,0-2-2,1-2 2,2-2-1,-2-2 1,-1-3-1,1-3 0,0-1 0,-2-1 0,1-1 1,-1 1-1,-2 2 0,-1 2 1,0 5-1,-3 1 0,1 6 0,-2 1 0,0 5 0,-1 2-1,0 3 1,-1 3-1,-1 1 1,1 3-1,-1 3 1,2 1-1,-1 1 1,3 2-1,-1-3 1,1 1-1,3-3 1,-1 0-1,4-4 0,-2 0 1,1-2 0,1-1 0,1 0-1,-2-5 1,0 2 0,2-3 0,-2 0-1,0-4 0,1 0-2,1-2-1,-3-2-4,1-2-12,4 4-8,-7-7 1,5 8 1</inkml:trace>
  <inkml:trace contextRef="#ctx0" brushRef="#br0" timeOffset="12083">1670 227 29,'-4'8'5,"-4"-1"1,3 3-1,-2 1 0,3 2-2,0 0 0,1 4-1,1-2-1,1 0 0,0 1-1,2-1 0,1-2 0,-1-3 0,2 0 0,0-2 0,0-3 0,-1 0 0,2-2 1,-2-1-1,1-2 1,1 0 0,-1-2 0,2-1 0,-1-3 0,0-1 1,-1-3-1,2-1 0,-2-1 0,2-3 0,-3-2 0,1 2 1,-3-2 0,0 1 0,0 3 1,-3-1 2,3 3-2,-1 3 0,1 3 1,-3 0-1,3 4-1,-1-1 0,1 4-2,-2-1 1,-1 4-1,0 2 0,-1 1 0,-2 4-1,-1 0 1,2 4 0,-3-1 0,1 4 0,1-1 0,2 0-1,0-1 1,3-1 0,0-3-1,1-2 0,2-1 1,0-4 0,1-1 0,-1-4 0,2 0 0,-1-3 0,3-2 0,0-1 0,0-4 0,1 1 0,1-6 0,0 2-1,-1-4 1,-1-1 0,-1-2 1,-2 4 0,-2-1 0,0 3 0,-3 2 1,1 2-1,-2 4 0,-2 4-1,1 3 1,-2 2-2,0 6 1,-2 1-1,1 3 1,1 4-1,-2 0 1,3 1-1,1 0 1,2 0 0,0-3-1,3-4-1,0 0 0,0-5-5,2 0-11,-4-7-5,8 3-1,-8-10 0</inkml:trace>
  <inkml:trace contextRef="#ctx0" brushRef="#br0" timeOffset="13582">2420 1184 26,'1'2'13,"-2"-3"-3,2 0 1,-3 1-2,2-1-2,-2 1-1,0 0 0,0-1-2,-3 0-1,0-1 0,-2 2 0,1-2 1,-3 2-1,1-1 0,0 3-1,-2-1 0,1 0 0,1 1-1,0-1 0,0 1 0,3-1 0,0 0-1,1 1 0,0-2 1,2 1-1,-1 0 0,2 2 0,-1 0-1,2 1 1,-2 1 0,2 2-1,1 0 1,0 3-1,2-1 1,1 0 0,4 0 0,1 1 0,1-4 0,2 1 0,0-3 0,1-1 1,2-3 0,-1-2-1,-1-1 1,2-2 0,-3-1 0,0-1 1,-1 2-1,-3-3 0,0 3 0,-1-2 1,-2 1-2,-3 0 2,-1 1-1,-2-2 0,-1 1 0,-2 0 0,0-1 0,-4 2-1,0 1 0,-1-1 0,-1 2 0,-2-1-1,-1 1 1,-1 2-1,1-3 0,0 4 1,0-1-1,1 2 1,1 1-1,1 0 0,2 1 1,0 1-1,1 1 0,3 2 0,0-1 0,3 1-1,0 1 2,2 0-1,0 0 0,3 0 1,-2-1 0,4-1-1,1 1 1,0-2 0,2-1 0,1-2 0,1-4 0,2 1 1,-1-3 0,2 0 0,2-3 0,-4-1 1,2 1 0,-3 1 0,-3-2-1,0 0 1,-4 1 0,-3-1 1,-1 2-1,-4 1-1,0 0 0,-4 0 0,1 4-1,-4 1 1,-3 3-2,-1 1 1,0 1-1,1 1 0,-2 1-1,2 1-1,-2-1-1,4 2-5,0-2-4,5-5-12,3 8-5,1-9 1,8 6 2</inkml:trace>
  <inkml:trace contextRef="#ctx0" brushRef="#br0" timeOffset="15252">2407 1460 30,'1'0'12,"-4"-3"-1,3 2-1,-3-3 0,2 1-2,-1-2 1,-1 1-3,-1 0 0,0 0 0,-2-1-1,0 0-1,1 2 0,-3-1-1,0 1 0,2-1-1,-3 4-1,0-2 0,1 3 0,-1-2-1,1 3 0,-1 0 0,2 1-1,0 2 1,0 0-1,0 0 1,1-1 0,2 2-1,-1 2 1,1-1-1,2 2 1,1 1-1,0-2 0,3 2 1,0-1-1,2 0 0,2-4 1,1 2-1,3-3 1,1-2-1,2-2 1,2-1 0,0-2 1,2-1-1,1-2 0,-1-1 0,1 1 1,-1-2-1,-2 0 1,0 0 0,-5 2 0,-1-2 0,-1 3 1,-5 1-1,0 0 1,-3 0-1,-2 2 0,-2 0 0,0-2-1,-2 4 0,-3-2 0,1 0 0,-3-2 0,-1 2 0,0-1-1,0 0 1,0-1 0,0-1 1,0 2-1,1-1-1,0 1 1,2 2 0,0 1 0,3 0-1,0 3 0,0 0 0,1 3 0,-1 0 0,2 4 0,0 0 0,0 4 0,3-2 0,1 0 1,0 2-1,3-2 1,1-2-1,2 0 1,2-2 0,1-2 0,1-1 0,2-2 0,2-3-1,0-1 1,-1-2 1,1-3 0,-2 0-1,0-1 1,-1-2 0,-4 1 0,1-2 1,-3 2-1,-2 0 0,-1 0 0,-2 0 0,-2 1 0,0 0 0,-2 0 0,-2 2-1,-1 0-1,-3 1 1,2 2 0,-3 3 0,0 0-1,-1 3 0,1 1 1,-1 1-1,3 1 0,1 3 0,2-3 0,2 1 0,2 0 0,1 0 1,2-2-1,-1 2 0,4-3 1,0 0-2,0-1-6,0-5-19,5 5-2,-5-6 2,5 3 1</inkml:trace>
  <inkml:trace contextRef="#ctx0" brushRef="#br0" timeOffset="17235">867 1191 19,'1'2'14,"-2"-4"-2,2 2-3,-2 0-1,-1-1-2,1 1-1,-1 0-1,1 0 1,-3-2 0,0 2 0,-1 0 0,-2-1 0,0-1 0,-1 0-1,-3 1 0,-1-1-2,-2 1 0,-1-1 0,-1 2-1,0-1-1,1 2 0,-2 1 0,1 0 0,2 1 0,1 1-1,1 3 1,2 1-1,3 1 0,0 2 0,3 1 0,3 2 0,2 0 1,5 2-1,0-2 0,6-1 1,0-3 0,3-2 0,2-1 0,-2-4 1,2-3 0,-1-2-1,-1-2 1,-1-2 1,-1 0 0,-3-2 0,-2 0 0,-1 0 0,-1-2 0,-1 0 0,-1 1-1,-3 0 1,2 2-1,-2 0 0,0 2-1,-1-2 1,0 3 0,-1 1 0,-1 1 0,0-1 0,-2 0-1,1 1 1,-1 0-1,-1 2 0,-2-1 0,0 0 0,-2 1 0,2 0 0,-2 1-1,2 1 1,-1-1 0,1 3-1,-1-2 1,5 4-1,-2-1 0,2 2 0,0 1 0,3 2 0,0-2 0,3 0 0,0 1 0,3-3 1,0 0 0,1-4 0,2 1 1,-2-3-1,1-1 1,1-1 0,-2-2 1,-1 1-1,0-2 0,0 1 0,-3-1 0,-1 0 1,-2 0-1,0 0 0,-1 0 0,-3 0 0,0 1 0,-1-1-1,-2 1 0,-1 0 1,1-1-1,-3 1 0,2 1 0,-2 2-1,-1 0 1,2 1-1,-1 1 0,-1 1-1,0 2 1,2 1-1,-1 0 0,0 3-1,2 2 2,1-1-1,3 2 0,4 0 0,0 0 0,6 1 1,1-3 1,2-1-1,3-1 1,-1-4 0,2-2 1,-1-2 0,0-3 0,0-1-1,-1-1 2,-1-2-1,0 1 0,-4-1 0,0 0-3,-1 3-7,-1 4-19,-4-7 0,1 8 0,-6-7 0</inkml:trace>
  <inkml:trace contextRef="#ctx0" brushRef="#br0" timeOffset="19031">1551 1987 31,'0'-1'16,"-5"-2"-3,5 1-1,-4-1-2,2 1-1,-1 1-1,0 0-3,-1 3 0,0 0-2,0 5-1,-1 0 0,0 2-1,-1 3-1,3 0 1,-2 4-1,1 0 0,2 1-1,1-3 1,1 1 1,1 0-1,1-1 0,1-1 0,2-2 0,0-2 0,0 0 0,0-5 1,0 2-1,0-4 1,1-4 0,-1 0-1,1-2 1,0-3-1,2-2 0,-2 1 0,1-4 0,-2 0 0,3-2-1,-4 0 1,1-5 1,-2 2-1,-1 1 1,-1-2 0,-3 2 0,-1 0 0,-2 3 0,1 1 0,-1 5 0,0 0-1,-2 5 0,1 1 0,-1 5 0,0 3-1,1 1 1,0 4-1,0 0 0,1 4 0,2 0 1,-2 3-1,5-1 1,0-1-1,0 1 1,4-4 0,-2 1 0,3-2 0,0-2 0,0-3 0,-1-1 0,0-3 0,2-2 0,-2-3 0,2-1 1,-3-1 0,2-4-1,-2 1 1,0-4-1,1 1 1,-2-5-1,-1 1 1,0-3-1,-2 0 1,-1 0-1,0 1 2,-1 1 0,-1 1 0,1 2 0,-1 3 0,1 3 0,0 3-1,-3 5 0,3 4-1,-1 2 0,0 4 0,1 2-1,-1 2 1,2 2 0,1-2 0,0 1 1,3-3-1,-2 0 0,1-3 0,2-1 0,-1-4 0,0-1 0,-1-4 0,2 0-1,-2-4-2,4 0-8,0 2-18,-2-11-1,2 6 2,-5-7-1</inkml:trace>
  <inkml:trace contextRef="#ctx0" brushRef="#br0" timeOffset="21747">1574 1090 21,'-7'-6'12,"3"6"-3,-3-5 0,1 5-1,-1-1 0,1 0-1,0 0 0,1 1-1,1 1-1,-1-1-1,0 2-1,1-2 0,0 4-1,0 0 0,-1 1 0,0 2 0,1 1-1,0 2 0,0 1 0,2 2-1,-2 1 1,3 0-1,-1 0 0,2 3 0,1-2 0,0 3 0,0-4 0,2 2-1,-1-3 1,2 1 0,1-4-1,-3-1 1,4-3 0,-1-1 0,0-1 0,1-2 0,0-2 1,1-2-1,0 1 0,1-2 1,0-2-1,-1 0 1,0 0-1,2 0 0,-2 0 0,0-2 1,-1 1-1,1-1 1,-1-1 0,0 1 0,-1 0 0,-1-1 0,-1-2 0,-1 2 1,-1 0 0,-2-3-1,0 2 0,-2 1 1,2 0-1,-3 0 0,2 0-1,-2 1 1,2 1-1,-1 0 1,2 1-1,0 2 0,-2-1-1,2 3-3,-2 0-9,-2-3-15,5 9 0,-9-7 0,4 8 0</inkml:trace>
  <inkml:trace contextRef="#ctx0" brushRef="#br0" timeOffset="27196">858 1058 30,'-1'-2'8,"2"3"0,-2-3 0,2 3-2,-2-3 0,1 2-1,0-3-1,0 1 0,-1 0-1,0-1 0,1-1 0,-1 0-1,1 1 0,-2-1 0,2 1 0,-1-2 0,1 1 0,-1 0-1,0 0 0,0 0 0,0 1-1,-1 0 1,1-2-1,-1 3 0,0-1 0,-1-2 1,0 0 0,0 2-1,-1-2 2,0 1-1,-1-1 0,0 0 0,-2-1 0,0 1 0,0-2 0,-1 3 0,0-2 0,-1 0 0,-1-1 0,0 1 1,1-2-1,-1 1 1,0 1-1,0-4 1,-1 5 0,2-3-1,-2 3 1,1-3-1,1 3 0,-2 0 0,1 1 0,-1-1-1,0 0 1,-2 2-1,1-2 0,-1 2 0,0 1 0,0 0 0,1 1 0,-1 1 0,4 0 0,-3 0-1,1 1 1,1 1 0,1-1 1,-1 1-1,2 1 0,-2 1 0,-1 0 0,1-1 0,0 2 0,0-1 0,-3 0 0,2 1 0,0-2 0,0 2 0,3-1 0,-2 0 1,3-1-1,-1 2 0,1-2 0,0 2-1,0 3 1,1-3 0,-1 2 0,-1 0 0,0 1 1,2-2-1,-2 4-1,1-2 1,-2 0 0,3 1 0,0 0 0,-1 0-1,1 0 1,1-1 0,-2 1-1,3-1 2,-2 1-1,0-2 0,1 1 0,-1 0 0,0 0 0,0-2 1,-1 0-1,1 0 0,0 0 0,1-2 1,0 1-1,-1 0 1,1-2 0,0 2-1,1-1 1,-3 2 0,3 0-1,-2 2 1,2-2-1,-2 2 1,0 0 0,2 1-1,-3 1 0,3-3 1,0 3-1,0-2 0,0 2 0,1 0 0,-1-3 0,1 2 0,-1-1 0,1 0 0,1 0 0,-2-1-1,1 0 1,2 3 0,-3-1 0,2 0 0,0 0 0,-1 1 0,1 0 0,-2 1 0,3-1 0,-2-1 0,2 1 1,-1 1-1,1 0 0,-2 2 0,2-1 0,0 2 0,-1-1 0,1-1 1,-1 4-2,1-4 1,1 1 0,0-1 0,1 0 0,0-1 1,0-1-1,2 0-1,-1-2 1,1 2 0,1-1 0,0-1 0,1 1 0,-1 0 0,1-2-1,2 1 1,-2 0 0,1 1 1,0-2-1,-1 2 1,2-1-1,-1 1 0,1 1 0,0-2 1,-1 0-1,2 0 0,-1-1 0,2 0 0,0 0 0,-1-2 0,0 2 0,1-1 0,0 1 0,-1 0 0,0-1-1,0 0 1,1-2 0,-1 1 0,0-1 0,-1 0-1,1-1 1,-1-1 0,1 0 1,0 2-1,0-1 0,1 0 0,-1 1-1,1-1 2,1 0-1,-2 1-1,1-2 1,0 0 0,0-1 0,0 2 0,-1-1 0,3 0 0,-2 1 0,3-2 0,-2 3-1,1-2 1,0 2 0,-1-2 0,1-1 1,-1 0-1,-1 1-1,1 0 1,0-2 0,-2-1 0,2 0 0,1 1-1,-3-3 0,3 2 0,-1-2 0,-1 0 1,0-1-1,0 1 0,1 1 0,-2-1 0,2 0 1,-1-1 0,-1 1-1,3 1 0,-2-1 0,1-1 1,1-1-1,1 1 1,-1 0-1,0-1 0,0 2 0,-2-3 1,2 2-2,-2-1 1,0 2 0,-1-2 1,1-1-1,-2 1 0,-1-1 0,2 0 0,-2-1 1,1 0-1,1-1 1,0 1-1,0-3 0,1 4 1,0-4-1,0 3 1,-2-1 0,0 0 0,-1-1 0,-1-1 0,-1 4 0,0-2 0,-1 2 0,1-2 0,-1 2 0,1 0 0,-2-1 0,3-1 0,-2 1 0,0-1 1,2-1-1,-3 0 0,1 1 0,-1-1 0,-1 1 0,-1 0 0,2-1 0,-1 0 0,0 0 0,0 1 0,0 0 1,-1 0-1,1-1 0,1 2 1,-1 1-1,-1 0 0,1 0 0,-2 1 1,1 0-1,-1-1 0,0 1 0,0-1 0,0 1 1,1-3 0,0 3-1,-1-3 1,1 2 0,0-1 0,0 1 0,0 0 0,0-2 1,-2 1-2,1-2 2,0 3-1,0-2 0,0 0 1,-2 1-1,1-3 0,2 2 0,0-1 1,0 2-1,-2 0 0,2 0-1,0-3 2,-1 3-2,0-1 1,0 0 0,-1 0 0,0 0 0,0-2 0,2-1 0,-3 2-1,2-3 1,-1 1-1,0-1 2,1 2-1,-1 0 0,1 1-1,-2 3 1,2-3 0,-1 6 0,-1-2 0,2 0 0,-1 2-1,2-1 1,-2 0-1,0 1 1,0-1 0,1 1-1,-1-2 0,1 2 0,0 0-1,-1-2-4,2 1-9,0 0-17,-3-6-2,4 3 1,-5-7 1</inkml:trace>
  <inkml:trace contextRef="#ctx0" brushRef="#br0" timeOffset="30740">843 1436 19,'1'2'10,"-2"-3"0,1 1 0,0 0 1,0-1 0,0 1 1,0 0 1,1 1-1,-2-2-2,2 2-2,-2-2-1,2 2-3,-2-2 0,2 1-2,-1 0-1,0 0 1,0 0-1,0 1 0,-1-1 1,2 0 0,-2 0 0,2 0 0,-1 0 1,0-1-1,0 1 0,0-1-1,-1 1 0,1 1 0,-2-1-1,0 2 1,-3 0 0,1 1-1,0-1 2,-3 4-2,1-5 1,-2 3 0,0 2-1,1-1 1,-1 0-1,-2-1 0,2 1 0,-1-1 0,1 3 0,-1-4 1,0-1-1,2 1 0,-1-1 0,0 0 1,2 0-1,-1 0 0,1-1 0,1 2-1,0-1 1,0 0-1,1 0 0,1-1 0,2 0-3,-2-1-1,4 1-2,-3-2-3,3 2-6,-2-2-7,1-3-10,4 6 2,-4-7 1</inkml:trace>
  <inkml:trace contextRef="#ctx0" brushRef="#br0" timeOffset="31520">665 1415 31,'-2'-1'14,"3"2"-1,-2-1 0,1 0-1,0 1 2,0-2-3,0 2-1,0-1-1,0 1-3,0-2-1,0 3-1,0-2-1,2 2-1,-1 1 0,1 1 0,0 0 0,2 1 1,-2 0 0,4 2-1,-3-1-1,4 0 1,0 2-1,1-1 0,0 0 0,2 0-1,-2 0 1,3 1 1,-1-1-2,0 1 1,-1-1-2,0-1 1,-1-1 1,-1 0-1,1-2 0,-1 1 1,-1-1-1,-2 0 0,0-2 0,0 3 0,0-2 0,-3 1 0,2-1 0,-2-1 0,-1 0 0,1 0-1,0 0-2,-1-2 1,1 2-1,-2-4-2,3 5-4,-4-4-7,1 0-14,4 4-3,-6-6 2,6 3 1</inkml:trace>
  <inkml:trace contextRef="#ctx0" brushRef="#br0" timeOffset="32785">1869 2005 27,'1'1'13,"-4"-4"0,3 3-3,0-2-2,-1 1-1,0-1 1,-1 0-3,2 1 0,-1-2 0,-1 3-1,1-3 1,0 3-1,-2-4 0,1 2 0,-1-2-1,-1 1 1,0-3 0,0 1-1,-3 0 0,1 1 0,-3-3-1,1 1 1,-2-1-1,0 0 1,-2-1-1,-1 2 0,-1-3 0,-1 3 0,0-3-1,-1 3 0,1 1 0,-3 0 0,1 1-1,0 0 1,0 1-1,1 0 1,1 1-1,-2 0 1,1 0-1,1 1 0,0 1 0,2 1 0,-2 1 0,0-1 0,0 2 0,1-1-1,-1 2 1,1 1 0,0-2 0,0 3 1,1-1-1,1 2 0,0 1 0,1-1 0,0 2 0,-1 1-1,2 0 1,-2 1 0,2-3 0,-1 3 0,1-1 0,0 0 0,-1 0 0,3 1 0,-1-2 0,1 4 0,1-2-1,-2-1 1,3 1 0,-1 0 0,0-2 0,1 2 0,0-1 0,0 0 0,0-1 1,0 3-2,1 0 1,1 1 0,2 0 0,-2-1 0,2 0 1,-1 2-1,1-2 0,1 1 0,-2-1 0,2 1 0,-1-1 0,2 2 1,-2 1-2,1-2 1,-1 0 0,1-1 0,-1 2 0,1-3 0,-1 1 0,2-2 0,0 3 0,2-2 0,-1 3-1,0-2 1,0 2-1,0-2 2,1 1-2,0 0 1,1 0 0,-1-2 1,2 0-1,0-1 0,0 1 0,1-1 0,0 0 0,1 0 0,-1-1 0,2 0 0,0 0-1,-1 0 1,1-1 0,0 0 0,1 0 1,1 1-1,-1 0 0,1 0 0,1 2 1,0-1-1,0 0 0,0 1 0,0 0 1,0-1-2,-1-2 1,1 1 1,-3-1-1,1-1 0,0-1 0,1 0 0,-2 1-1,0-1 1,0-1 0,0 0 0,0 0 0,-1-1 0,3 0 0,-1 0 0,0 0 0,1 0 1,-2-1-1,2 2 0,-1-1 0,-1 1 0,1-2 0,-1-2 0,1 2 0,0-3 1,0 0-1,2 0 0,0-2 0,1 2 0,1 0 2,-1 0-2,2-1 0,-2 1 0,2 0 0,0 0 0,-3 0 0,1 0 0,2-2 0,-2 2 0,1-1 0,0 0 0,0 1 0,1-3 0,1 1 0,-1 0 0,0-3 0,3 1 0,-4-1 1,1 0-1,-2 0 0,1-1 0,-1 1 0,0-2 0,-3 1 1,2-1-1,-2 1 0,1-3 0,2 1 0,-2-3 0,0 3 0,0-4 1,2 2-2,-3-1 1,1-1-1,-1 2 2,1-1-2,-2 2 1,1-2 0,-1 0 0,-2-1 0,2 0 0,-3 0 1,0-2-2,0 0 2,-1 0-1,-1-1-1,1 2 1,1-1 0,-2-2-1,1 3 1,0-3 1,1 3-1,-2 0 0,1-1 0,-1 1 0,0 2 1,0-1-1,-2 3 1,0-3-2,0 0 2,-1 2 0,1-1-1,-1 2 0,0 0 0,0 1 1,0-1-1,1 3 0,-1 1 0,1 0 0,0 1 0,-1-1 1,-1-1 0,1 1-1,0 1 0,1-2 1,-2 0 0,0 0 0,1 1-1,1 0 1,-2-2-1,2 2 0,-3 0 1,1 0 0,2-1-1,-4 1 0,2 0 1,0-1-1,-1-1 1,2 2-1,-2-2 0,1 1 0,1-1 0,-2 1 0,1 1 0,0 0 0,-1-1 0,1 1 1,-2 0-1,0 1 0,-1 0 0,1 0 0,-2-1 0,1 1 0,0 0 1,2-1-1,-2 0 0,2 0 0,1 1 1,-1-1 0,1 1-1,0 0 0,1-1 0,-2 0-1,3 1-1,-3-2-4,3 2-10,-1 0-19,-2-5 1,-1 4-2,-2-3 2</inkml:trace>
  <inkml:trace contextRef="#ctx0" brushRef="#br0" timeOffset="35454">1779 1989 29,'-3'-3'25,"4"5"-6,-2-3-2,1 0-6,0 2 0,0-2-2,1 2-3,-2-1-1,1 0-1,0-1 0,0 2 0,-1-1-1,1 2 0,-2-2 0,0 2 0,-1 0-1,-2 5 0,1-2 0,-2 1-1,-1 2 0,-1 2 0,0-1 0,0 3-1,0-1 0,-1 2 1,1 0-1,-1 1 0,2 0 1,1 1-1,-2-1 2,3 0-2,-2-2 1,2-2 0,1-1-1,0-2 1,1-3 0,-1 0-1,3-2-1,1-1-1,0 1-2,-2-3 0,3 2-3,-4-3-4,5 2-8,-2 0-9,-2-6-5,6 1 2,-4-5 1</inkml:trace>
  <inkml:trace contextRef="#ctx0" brushRef="#br0" timeOffset="36110">1626 1989 33,'3'3'15,"-5"-5"-3,3 3-3,-1-2-1,0 1-2,0 0-1,0 0-1,0 1-1,0 0 1,0-1-1,0 1 1,0-1-1,0 0 1,1 2-1,-1-1 0,1 1 0,-1 1 1,3 1-1,-3-2 1,3 4 0,-1-2-1,2 4 1,0-3-2,2 3 1,0 0-1,-1 0 0,3 0-1,2 1 0,0-2 0,-1 2 0,2 0-1,0-2 1,0 0-1,-1 1 1,-1-2-1,0-1 0,-2 0 0,0-1 1,-2-1-1,0-2 0,-2 3 1,0-3 0,-2 1 0,1-1-1,0 2 1,0-1-1,-2 1 1,0 0-2,1-3 1,0 0-1,-1 0 0,0-1-1,0 2-1,0-2-3,2 2-7,-2 0-13,-2-3-6,5 4 0,-6-5 2</inkml:trace>
  <inkml:trace contextRef="#ctx0" brushRef="#br0" timeOffset="39810">271 1242 23,'0'3'9,"-3"-1"-1,3 3 0,-2 1 0,1-1-1,0 4-2,-1-1 0,1 3-1,0 0-1,0 2 0,1 0 0,0 0-2,-1 2 0,1 1 0,0 1 0,1-1 0,-1 0-1,0-1 1,1-1-1,-1-1 1,0-3-1,1-1-1,1-3 0,-2-1-1,1-2-4,-1 0-1,0-4-3,2 2-5,-4-6-7,8 5 0</inkml:trace>
  <inkml:trace contextRef="#ctx0" brushRef="#br0" timeOffset="40341">351 1274 21,'-2'-1'9,"3"4"-1,-2-1-1,1 3 0,-1-1-1,2 5-1,-2-1 1,1 0-2,0 3-1,1 2-1,-1-2 0,-1 3 0,2 1-1,-1 1 2,1 0-3,-1 2 1,0-4-1,0 2 1,2-1-1,-2-3 1,0 0-1,4-3 0,-2-2 0,1-1-1,0-1-1,1 0-6,-1-2-4,-4-5-9,7 7-1,-10-10 0</inkml:trace>
  <inkml:trace contextRef="#ctx0" brushRef="#br0" timeOffset="40903">302 1393 24,'1'2'5,"2"0"0,-1 0-1,1-1-1,0 0 1,1 0-1,-2 0-1,1-1 1,0-3-2,0 3-4,1 0-5,-2-4-8,3 6-3</inkml:trace>
  <inkml:trace contextRef="#ctx0" brushRef="#br0" timeOffset="42090">1465 2343 19,'2'2'13,"-3"-4"-2,2 2-2,-2 0-2,1-1-2,0 1-1,1-3 0,-1 2-1,0-2 0,0 1 0,0-1 1,0-1 0,0 0 1,1 0 0,-1 0 0,0 0 1,0 0-1,0 0-1,-1 0 1,2 4-2,-2-2 0,1 2-1,0-2-1,0 4-1,0 0 0,0 1 0,0 0 0,0 3 0,-1 1 0,1 3-1,-1 2 2,0 3-1,0 1 0,0-1 1,0 2-1,1 0 0,-2 1 0,3-2 0,-1 1 0,1 1 0,-1-2 1,2 0-1,-2-1 0,2-1 0,-2 0 1,0-2-1,2-2 0,-1-2 1,-1-1-1,1-3 0,-1 0 1,1-4-1,-1 1-1,0-2-2,1 1-6,-1 1-13,-1-6-7,3 5 1,-3-6-1</inkml:trace>
  <inkml:trace contextRef="#ctx0" brushRef="#br0" timeOffset="42870">1598 2323 26,'1'2'10,"-3"-2"0,2 0 2,-1-1-2,1 0 1,0 1-1,0 0-3,0 2-1,-1-2-1,1 5-1,-2-3-1,2 4 0,-1 1 0,0 2 0,-1 2 0,1 1 0,-1 3 0,1 1-1,0 3-1,-1 1 1,1 0-2,0 2 0,1-2 1,0-1-1,0-3 0,1 0 1,0-4-1,0 0 0,0-4 0,0 0 1,1-3-1,-1 0 0,-1-3 0,0-1 0,1 1-1,0-2-2,1 0-2,-2-3-6,1 1-8,4 1-11,-7-4 2,6 4 0</inkml:trace>
  <inkml:trace contextRef="#ctx0" brushRef="#br0" timeOffset="43526">1463 2508 14,'2'1'12,"-3"-4"-1,4 3-2,-3-2-1,4 1 1,-3-1-1,0 1-1,2 1 1,-1-2-2,2 2-1,-2-1-1,2 1 0,0-1 0,1 2-1,1 0-1,2-1 1,-2 1-1,3 0 0,0-1 0,-2 0 0,1 1-1,-1-2 1,-1 1-1,-2 0-1,0 0 1,1 0 0,-2 0-1,0 1-1,0 0-1,0-1-1,1 1-5,-2 0-6,-1-5-15,4 6 2,-8-7 0</inkml:trace>
  <inkml:trace contextRef="#ctx0" brushRef="#br0" timeOffset="62260">2685 1231 21,'6'-4'3,"2"0"-1,3-2 1,2 1-1,5-1 0,1 1 0,3-1 0,2-1 1,3 1-1,2-4 0,2 3 1,5-4 0,2 0 0,5-4 1,5 2-2,6-2 1,6-1-1,5-1 1,3-3-1,6 0 0,6-1-1,6-3 0,2-3 0,3-1 0,5 0 1,4-3-2,5-2 1,2 3 0,1-3-1,-3 3 1,6 1-1,-1 0 0,1 1 1,-3 2-1,-5 1 0,1 3 1,-2 1-1,-2 1 0,-4 4 1,-8 1 1,-6 3-2,-3 0 1,-5 3 0,-6-1 1,-5 2 0,-5 1 0,-4-1-1,-3 1 1,-2 1 0,-3-2-1,-5 0 1,-4 2-2,-4 0 1,-4 0 0,-4 0 0,-3-1 0,-5 2-1,-4 2 2,-3-1-1,-3 2 0,-2 1 1,-3 0-1,0 1-1,-2-1 1,0 1-1,1 0 0,0 1-1,0-1 0,2 1 0,-1-1 1,3 0-1,1 0 1,0 0 0,0-1 0,3 0 0,-1-2-1,-1 1 2,-1-1-1,0 1 0,-1 0 0,-2 0 0,0 1-1,-2 0-1,-1 1-2,2 1-5,-4 1-5,1-4-7,4 9-3,-7-7-1</inkml:trace>
  <inkml:trace contextRef="#ctx0" brushRef="#br0" timeOffset="63712">2898 1021 25,'1'2'11,"-2"-4"-1,2 2-1,-2 0-2,1 2-2,0-2 0,-2 0-1,1 2-1,-1 1-1,-1 2-1,0 1 0,-4 1 1,1 1-2,-4 2 1,2 4-1,-3-2 1,-1 1 0,0 1 0,-1 0 0,-1 1-1,1-1 0,-1 0 1,2-4-1,2 1 0,0-3 0,2 0 0,2-3 0,1 1 0,1-3 0,1-3 1,2 2-1,-1-1 1,2-1 1,0-1 0,-1 1-1,1 0 1,0 0 0,0 0 0,0 0-1,0 0 0,0 1-2,0-1 1,0 0 0,0 0 0,0 0-1,0 0 1,0 0 0,0 0 0,0-1 0,-1 3-2,1-2-1,0 0-1,0 2-2,-2-2-2,0 3 0,-1 0-2,-1-1-1,2 2 0,-2-2 0,2 4 0</inkml:trace>
  <inkml:trace contextRef="#ctx0" brushRef="#br0" timeOffset="64337">2700 1266 22,'8'0'5,"-2"1"0,5 3 1,-2-4-1,4 3 0,0-3 1,2 2-1,1-1 0,-2 0-1,2 1 0,-2 0-1,-1 1 0,-1 0-1,-1-1-1,-3 0 1,0 1 0,-4-1-1,1 0 0,-2 1-3,1-1-6,-3-2-8,3 3-6,-5-5 0</inkml:trace>
  <inkml:trace contextRef="#ctx0" brushRef="#br0" timeOffset="65383">1788 159 16,'3'0'2,"-2"-2"0,-1 2-2,1-1 0,2 2 0,1-1 1,1 0 0,1 0 1,3 0 0,0 0 0,3 0 1,1-1 0,5 0 1,2-2-1,4 1 0,2-1-1,6 0 0,3-1 0,7 0 0,5 0-1,6-1 1,6-2-1,5 3-1,5-4 1,7 3 1,6-3-2,5 4 2,2-2-1,5 4 0,6-2 1,4 3-2,4 2 1,1-1 0,2 2 0,2 0-1,3 2 1,0 1 0,-1 2 0,1-1 0,3 1 2,-1 0-1,-1 2 0,-1-1 0,4 0-1,-1 0 2,0 1-1,-1 0-1,-3 0 0,2 2 0,-1-2 1,-3 1-1,-4 1 1,-2 0 0,1-2-1,-7 0 0,-3 1 1,-7-3 0,-3 1-1,-8-1 0,-4 0 1,-6-1-1,-8 1 0,-7 0 0,-5-3-1,-13 2 1,-4-1-1,-8-1 1,-7-2 0,-7 1-2,-5-1-1,-2 0-3,-3-2-5,-6-2-12,5 6-3,-10-8-1</inkml:trace>
  <inkml:trace contextRef="#ctx0" brushRef="#br0" timeOffset="66725">2012 0 29,'-1'-1'10,"2"2"-2,-2-1-3,0 3-1,0-1-2,-2 3-1,-3 1-1,2 1 0,-3 2 0,0 2 1,-4 2-1,3 0 1,-4 1 0,1-3-1,2 2 1,-2-2-2,0 0 0,0-4 0,1 1-1,2-2 0,-1 0 0,1-2 0,2 0-1,0-1 2,2-2-1,2 1 1,-1 1 0,1-3 0,1 2 1,0-1-1,1 1 1,0 0 0,-2-2-1,1 1 1,0-1 0,1 2 0,-1-2 0,1 0 0,-2 0 0,2 0 0,-1 0 0,0 0 1,0 1-2,1-1 2,-1 0-1,1 0 0,-1 2 1,1-4-1,0 4 0,0-2 1,-1-2 0,1 2-1,0 0 1,0 0-1,-2 0 0,1 2 0,0-2 0,0 0 0,0 0 0,-1 0 0,2 0 0,-1 0 0,1 0-1,0 0 1,0 0 0,0 0 0,0 0-1,0 0 1,0 2 0,0-4 0,0 4 0,1-2 1,1 0 0,0 1 0,0 1 0,3-1 1,-1 1 1,2 1 0,1 0 0,-1 0 0,2 1-1,2-1 1,0 1-1,-1 1 0,1-1 0,1 2-1,-3 0 0,2-1-1,-2 1 1,1 0 0,-3-1 0,0 0 0,0-2 0,-4 0 0,2 0 1,-2-2 0,1 0 0,-2-1-1,0 1 0,-1-1 0,1 1 0,1 0 0,0-1-1,-2 1 0,4-1-1,-3 0-4,2 1-8,-4-5-9,7 7-1,-7-8 0</inkml:trace>
  <inkml:trace contextRef="#ctx0" brushRef="#br0" timeOffset="118214">2895 2917 23,'-2'-4'10,"3"2"-1,-1 0-1,0 1 0,1-1-1,-1 1 0,0 0 0,0 0 0,1 0-1,-1 1 0,0 0-1,0-1 0,0 2-2,0 0 0,0 1 0,0-2-1,0 0-1,0 1 1,0 1-1,0 1 0,0 1-1,0-1 1,1 2 0,1 2-1,-1 1 1,-1 1 0,3 1-1,-1-1 1,-1 2 0,0 1 0,1 3 0,-1-2 0,0 3 0,-1-1-1,0 0 1,0 1 0,0-1-1,0 0 0,0-2 1,-2 2-1,3-3 0,-2 1 0,2 2 1,-2-3 0,2 1-1,-1 0 0,0 0 0,-1-1 1,2 2-1,0-6 0,-1 1 0,1-2 0,0 1 0,0-4 0,0 0 1,0-1-1,-1-2-1,1 2-3,-2-3-1,4 1-6,-3-1-7,-3-5-11,8 4 0,-6-7 0</inkml:trace>
  <inkml:trace contextRef="#ctx0" brushRef="#br0" timeOffset="118947">3044 2884 31,'-2'-3'12,"4"5"-3,-3-2-2,2 0 0,-1 2-2,0 0 0,1 4 0,-1 0 0,2 1 0,0 3 0,-1 1-1,0 3-1,2 2 0,-1 2 0,0 1-1,-1 1-1,1 1 0,0 1 0,-1-2 0,1-3-1,0 1 1,0-1-1,-1-1 1,2-1 0,-2 1-1,1-3 1,0 3 0,-1-3 0,1-1-1,-1-3 0,1 2 0,-1-5 0,0-1-2,-1-1-3,0-3-2,0 0-6,0 2-7,-4-7-6,5 6 0</inkml:trace>
  <inkml:trace contextRef="#ctx0" brushRef="#br0" timeOffset="119478">2927 3105 36,'1'-3'16,"2"5"-5,0-3-1,4 3-2,-2-2-1,1 1-3,0 0-1,2-1-6,2 2-10,-4-6-9,7 5-2,-5-8 1</inkml:trace>
  <inkml:trace contextRef="#ctx0" brushRef="#br0" timeOffset="120103">3423 2761 16,'2'2'11,"-5"-5"-2,2 4-3,0-2 0,-3-2 0,1 1-2,-2-1 0,-2 0-1,-1-1-1,-1 3 0,-2-3 0,0 3-1,0 0 0,0 0 1,3 0-1,-4 1 0,5 1 0,1-1 0,1 2 0,0-1 0,3 0-1,-2 2 0,2 1 0,-1 0 0,1 2-1,-1 0 1,1 1 0,2-1 0,-1 3 0,0 1 0,1-1 0,2 3 1,-2 4-1,2 2 0,1 4 0,-1 2 0,0 1 0,1 4 0,0 0 0,-2-1 0,2-1 0,-2-1 0,3-2 0,0-2 0,-2 0 0,1-2 1,1-1-1,-2 0 0,0-2 1,1-1-1,-2-3 2,1 0-1,-2-5-1,1 0 0,0-4 1,-1 0 0,1-3 1,-1 0 1,0-1 1,3-1 1,-2 0-1,0-2 2,1 1-1,1-1 1,-1 0-2,2 1-1,0-2-1,0 4 0,0-2 0,1 2-1,-1-1 0,1 2 0,2-2-1,0 1 1,-1 0-1,2 0 1,-1 0-1,0-2 0,0 4 0,-3-4-2,2 5-4,-3-4-6,1 1-11,2 2-6,-5-6 0,4 4 1</inkml:trace>
  <inkml:trace contextRef="#ctx0" brushRef="#br0" timeOffset="121196">3555 2951 18,'6'1'16,"-6"-6"-3,5 2-2,-4 0-2,4 0-2,-2 2 0,2-1-2,-1 2-1,2 1-1,-1 0-1,-2 3 0,2 1 0,0 3-2,-1 1 1,-2 4-1,1 1 1,-1 0-2,-3 3-1,-2-2 0,0 0-1,-1-1 0,-1-2-1,0-2 0,1-1 0,-2-3 1,2 1 1,1-4 1,0-2 0,2 1 1,0 0 1,1-2 1,0 0 0,0 0 2,0 0 1,0 0-1,1 0 0,0 0 1,-1 0 0,3 0-1,0 1 1,0-1-1,2 2 0,-1-1 0,3 1 0,0 0-1,0-1-1,0 1-1,0-1-1,1 1-3,-2-2-6,2-2-9,2 4-11,-5-7 1,5 4 0</inkml:trace>
  <inkml:trace contextRef="#ctx0" brushRef="#br0" timeOffset="121914">3741 2744 31,'7'0'7,"-2"0"0,3 1-1,0-2 0,2 1-2,0-1-1,1 0-2,1 0 0,-1 0 0,-1-1 0,-2 0 0,0 2-1,-1-3 0,-1 2 0,-2 0 0,0 1 0,0 1 0,-1 1 0,0 2-1,-1 2 1,0 2 0,-1 2 0,0 2 0,0 0 0,-1 2-1,0 2 1,0 2 0,0 1-1,0 1 0,0 0 0,1 1 0,-1 2 0,1 0 0,0-1-1,0 1 2,-1-3-1,1 0 1,0 0 0,1-2 0,-2-1 0,0-2 0,1-1 1,0 0-1,-2-2 0,0-2 0,1 0 1,-4-2 0,2-2 0,0 0 1,-3-2-1,1-1-1,0 0 2,0-1-1,-1 0 0,-1-1-1,0 1 1,0-2-1,-1 2 1,-1-2 0,0 0 1,0 0 0,-1 0 2,0 0 1,-1 0 0,1 0 0,1 0 1,1 0 0,1 4-1,1-4-1,1 0-1,2 0-1,0 0-1,2 0-5,0 1-6,-1-7-13,8 7-5,-7-5 2,9 6-1</inkml:trace>
  <inkml:trace contextRef="#ctx0" brushRef="#br0" timeOffset="127128">5236 2905 36,'-4'-4'14,"3"3"-2,-1-2-1,0-1-2,-1 1 1,-1 2-4,1-3 0,-2 2-1,2 0 0,-3-2-1,3 0-1,-3 0 1,0 0 0,0-2-1,0 2 0,0-1-1,1 2 0,-1-1 0,1 3-1,0 0 0,0 0 0,1 2-1,0 2 1,-2 0-1,-1 2 0,2 1 0,0 2 0,-1 3 0,1 1 0,0 4 0,1-2 0,0 3-1,1 0 1,1 1 0,0 0 0,2-1 0,2 1 0,0-3 0,1 1 0,1-2 0,1-1 0,-1-2 0,0 0 0,4-2-1,-4-2 2,3 0-1,0-3 0,1-1 0,-2-1 0,1-1 0,0 1 1,1-2-2,0 0 2,-2-2-1,3 1 0,0-2 1,0-2-1,-1 0 1,2-2 0,-1-2-1,-1 0 1,-1 0-1,0-3 0,-3 0 1,0-1-1,-1-2 0,-1-1 0,-1 0 0,-2 0 0,1-1 0,-2 2 0,-3 1-1,-1 1-1,0 4-1,-2 1-1,1 4-2,-1-2-4,0 4-6,2 0-11,-2-4-2,9 5 0</inkml:trace>
  <inkml:trace contextRef="#ctx0" brushRef="#br0" timeOffset="128174">5669 2661 32,'2'2'21,"-4"-4"-4,2-1-2,0 1-3,-1 1-4,-1-1-2,-1-1-2,0 1-2,-1-1-1,-3 2 0,-1 1-1,-2-4 0,0 4 0,-2-1 0,0-1 0,0 1 0,-1 1 0,2-3-1,0 3 1,2 0 0,1 0 0,2 1-1,1 3 0,1-2 0,1 5 0,-1-1 0,2 2 0,0 3 0,-1 0 1,3 2-1,-1-1 1,0 3 0,1 1 0,0 2 0,0 1 0,0 3 0,0 1 0,0 1 0,-1 2 0,0 2 0,-1 0 0,0-1 0,0 0 0,2-2 0,-1 0 0,1-2 0,1-2 0,0-2 0,2-1 0,-2-3 0,3 0 1,-2-4-1,2 0 0,-3-3 1,2-2 0,0-1 0,-2-2 1,2-1 1,-1-2-1,-1 0 0,1-2 0,1 2 0,0-1 1,0 0-2,3-3 0,-2 3 0,0-1 0,2 2 0,1 0 1,1 0-2,0 0 1,1 0 0,-1 3 0,2-3-1,-3 1 1,3-1 0,-4 2-1,1 0 1,-2-2-1,0 1 0,1 1-1,-3-2-2,2 1-6,-1 1-12,-4-5-9,7 3 0,-7-5 1</inkml:trace>
  <inkml:trace contextRef="#ctx0" brushRef="#br0" timeOffset="129564">5756 2796 16,'6'0'20,"-6"-5"-5,5 5-5,-4-2-2,0 1-2,3 1-1,-2 0 0,2 1-2,1 1 0,1 1-1,-1 2 0,2 3 0,0 1-1,-2 2 1,1-1-1,-5 2-1,2 2 0,-4-1-1,-2 1 0,-1-1 0,-2 0-1,-1-2 0,0 2-1,0-4 1,-1-1 0,0 0 1,2-2 0,1-2-1,2-1 2,0-1 2,2-1 0,0-1 1,0 0 1,1 0-1,0 0 1,1 0 1,0 0-1,0 0 0,3 0 0,0 2-1,0-2 0,5 2 1,-1 1-1,3 0 0,0-1 0,0 2 0,0-3 0,-1 0-2,0 1-1,0-2-3,-2 0-7,1 0-8,-6-4-12,7 5 0,-8-6 0</inkml:trace>
  <inkml:trace contextRef="#ctx0" brushRef="#br0" timeOffset="130172">6026 2989 34,'2'11'16,"-2"-2"-3,2 1-1,-2 0-4,1-2 0,-1 2-2,0-4-2,0 2-2,0-4-2,1 0-6,-2-4-11,7 5-7,-8-8 0,6 3-1</inkml:trace>
  <inkml:trace contextRef="#ctx0" brushRef="#br0" timeOffset="130672">6281 2760 27,'-1'-3'15,"-7"-3"-2,4 1-1,-2 0-1,-2 1-2,1 0-3,1 2-1,0-1 0,-2 1-2,2 2 0,-1 0-1,2 0-1,-1 2 0,1-1 0,0 1 0,1 1-1,-1 2 0,2 0-1,-1 0 1,2 3-1,1 1 0,1 1 1,2 1-1,0 0 0,3 0 1,0 1 0,2-1 0,0 0 0,2-1 0,1 1 0,0 1 0,2-3 0,0 3 0,-2 0 0,1-1 0,-2 2 0,0 0 0,-1-2 0,0 1 0,-3 0 0,-2-3-1,0 3-1,-2-1 0,-1-2-2,-2-1 0,-2 1-4,0-3-3,-2 2-1,-3-5 0,2 1-2,-4-4-1</inkml:trace>
  <inkml:trace contextRef="#ctx0" brushRef="#br0" timeOffset="131140">6202 2994 31,'-1'-18'15,"4"5"-2,-1-5-1,5 2-1,1-1-2,2 2-2,0 1-2,2 0-2,1 2-1,-1 0 0,1 2-1,-3 1-1,0 3 0,-3-1 1,2 4-1,-3 0-1,-3 1-2,2 1-7,-4 2-11,-4-6-4,6 7 0,-6-7 0</inkml:trace>
  <inkml:trace contextRef="#ctx0" brushRef="#br0" timeOffset="131687">6478 2576 5,'-2'-3'20,"5"5"-3,-5-4-4,5 3-5,-2-1-1,1 0-1,0 0-1,2 1 0,2 0-2,0-1 0,3 0-1,0 0 0,1 0-1,0 0 0,0 0 0,1-2 0,-2 1-1,0 0 1,-2 0-1,1-1 0,-3 2 0,2-1 0,-4 2-1,0 1 0,0 1-1,-1 1 1,0 1 0,1 0 0,-2 3 0,1 2 0,0 1 1,0 2 0,0 1 0,-1 2-1,2 0 1,-2 4 0,0-1 0,1 2 0,0 0 0,1 3-1,-1-1 1,0 2 0,2-1 0,-3 3 0,2-2 0,-1 0 0,1 1 0,-1-5 0,0 2 1,-2-4-1,-1 0 0,1-4 0,0 0 1,-1-3-1,0-1 0,0-1 0,1-2 0,-3-2 0,3-1 1,0-1 0,0-2 0,-1-1 1,1 0 0,-1-2 0,1 1 0,-2 0 0,0 0 0,-2 1-1,0 0 0,-1 0 0,-3 1-1,1-1 1,-1 1-1,-2-1 2,2 0 0,0 1 0,1 0-1,-1-2 1,4 2 0,-1-1-1,3 0 0,0-1-1,1 0 1,1 0-1,0 0 1,0 0 0,0 0 0,0 0-1,0 0 1,-1 0-1,1 0 0,0 1 0,0-2-2,0 1-2,-1 0-8,1-3-12,2 6-5,-3-7 2,4 6 0</inkml:trace>
</inkml:ink>
</file>

<file path=word/ink/ink10.xml><?xml version="1.0" encoding="utf-8"?>
<inkml:ink xmlns:inkml="http://www.w3.org/2003/InkML">
  <inkml:definitions>
    <inkml:context xml:id="ctx0">
      <inkml:inkSource xml:id="inkSrc0">
        <inkml:traceFormat>
          <inkml:channel name="X" type="integer" max="28800" units="in"/>
          <inkml:channel name="Y" type="integer" max="21760" units="in"/>
          <inkml:channel name="F" type="integer" max="255" units="dev"/>
        </inkml:traceFormat>
        <inkml:channelProperties>
          <inkml:channelProperty channel="X" name="resolution" value="3490.90918" units="1/in"/>
          <inkml:channelProperty channel="Y" name="resolution" value="3516.4834" units="1/in"/>
          <inkml:channelProperty channel="F" name="resolution" value="INF" units="1/dev"/>
        </inkml:channelProperties>
      </inkml:inkSource>
      <inkml:timestamp xml:id="ts0" timeString="2006-11-07T11:51:11.053"/>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898 255 34,'3'0'13,"-4"-5"0,2 4-2,-3-4-2,0 1-1,2-1-2,-4 0 0,3-1-1,-1 0-2,-2 0 0,1-1 0,0-2 0,-1-2-1,-1 0 1,-1 0-2,0-2 0,-3 0 1,1 1-1,-2-2 0,1 4-1,-3-2 1,3 1 0,-3 2 0,1-1 1,-2-1 0,1 0-1,-3 3 0,0 0 0,-2 1 0,0 2 0,-1 1 0,-2 2-1,-1 0 1,0 3-1,-2 1 0,0 1 0,1 2 1,-2 1-1,-1 1 0,1 5 0,1-4 0,-1 3 0,0-2 0,1 3 0,-1-2 1,1 3-1,2 0 0,0-1 0,-1 2 0,4 0 1,-2 2-1,1 1 0,0 1 0,1-1 1,0 1-1,2 0 1,-1 1-1,1-2 1,2 3 0,2-2 0,1 3 0,0-1-1,3 3 1,-2 0-1,3 1 1,1 1-1,0 0 0,0 1 0,3-1 0,-1 2 1,1 0-2,2-1 2,1 1-2,-1 1 1,1-1 1,1-2-1,1-1-1,0 0 1,0-2 0,1-1 0,1 0 0,0-1 0,-2 0 0,2 0 0,2 0 0,-1 0 0,1 0 1,0 0-1,1 0 0,2-2-1,-1 1 1,2-2 0,2-2 0,-1-1 0,2 2 0,0-3 0,2 0 0,-1 0 0,3 0 0,0-1 0,0 2 0,2-2 0,2 0 0,-1 0 0,3-1 0,-2-2 0,3-2 0,-3-1 1,4 0-1,-2-2 0,0 0 0,-1-2 0,1-2 0,0-1 1,1 0-2,1-4 2,-1 1-1,1-2 0,-1-1 0,-1 0 0,1 1 0,-1 0 0,-1-2 0,0 0 0,-1-2 0,-2 1 0,2-6 0,-2 0 0,0-3 0,1-3-1,0-3 1,0-2-1,0-4 1,-2-4 0,0-1 0,-3-2 0,0 1-1,0-1 2,-4 1-1,-2-1 0,-1 2 0,-2 1-1,-3 1 2,0-2-1,-2 2 0,-3-2 0,1 0-1,0-2-1,1 1-1,0-1-3,1 4-6,2 4-12,0 0-7,2 8 1,-3-1 0</inkml:trace>
  <inkml:trace contextRef="#ctx0" brushRef="#br0" timeOffset="1577">816 111 20,'2'5'24,"-7"-5"1,3 6-5,-2 3-8,-2 2-4,0 5-3,-2 1-2,1 4 1,-4-2-1,4 2-1,-2-1 0,1-2-1,2-3-1,-1 0 0,2-5 0,-1-1-1,3-2-1,0-3-1,2-1-1,0-3-5,2-2-4,-1 0-7,0-5-4,3 3-2,-3-8 0</inkml:trace>
  <inkml:trace contextRef="#ctx0" brushRef="#br0" timeOffset="1874">737 113 13,'2'4'10,"-6"-4"-2,5 4-1,-2 1-2,1 0 0,-1 3 1,1-1 2,0 3-1,1-1 2,-1 3 0,0 1-1,4 2 0,-4-1-2,5 3 0,-2-1-1,1 1 0,1 1-2,2-2 0,0 1-1,2-2 1,-3 0-1,1-5-2,2 0-3,-5-3-12,-3-4-13,6 3-1,-10-10 0,8 4 1</inkml:trace>
</inkml:ink>
</file>

<file path=word/ink/ink11.xml><?xml version="1.0" encoding="utf-8"?>
<inkml:ink xmlns:inkml="http://www.w3.org/2003/InkML">
  <inkml:definitions>
    <inkml:context xml:id="ctx0">
      <inkml:inkSource xml:id="inkSrc0">
        <inkml:traceFormat>
          <inkml:channel name="X" type="integer" max="28800" units="in"/>
          <inkml:channel name="Y" type="integer" max="21760" units="in"/>
          <inkml:channel name="F" type="integer" max="255" units="dev"/>
        </inkml:traceFormat>
        <inkml:channelProperties>
          <inkml:channelProperty channel="X" name="resolution" value="3490.90918" units="1/in"/>
          <inkml:channelProperty channel="Y" name="resolution" value="3516.4834" units="1/in"/>
          <inkml:channelProperty channel="F" name="resolution" value="INF" units="1/dev"/>
        </inkml:channelProperties>
      </inkml:inkSource>
      <inkml:timestamp xml:id="ts0" timeString="2006-11-07T11:51:05.371"/>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282 462 32,'-2'-5'15,"2"5"0,-3-4-3,2 3 0,0-2-5,-2-1-1,0 1-1,-2 2-2,0-3 0,-3 1 0,0-1 0,-2 0 0,-1 1 0,-2-2-1,0 1 1,-2-1-1,0 3 0,0-1-2,0 1 1,-1-1-1,3 3 0,-1 0 1,2 2-2,1 2 2,1 0-2,0 2 1,3-1-1,1 4 1,2 0-1,1 2 0,2 1 0,2-1 0,1 1 0,1-2 1,3 2 0,2-2-1,1-2 1,-1-2 0,2-2 1,1-2 0,1-1-1,0-3 1,0-2 0,1 0 1,1-2-1,-1-1 0,0-1 1,0 0 0,-1 1 0,-3-2 0,1 3-1,-5-1 0,0 0 0,-3 2-3,-1-1-7,-1 2-12,2 6-9,-6-6 1,4 4 0</inkml:trace>
  <inkml:trace contextRef="#ctx0" brushRef="#br0" timeOffset="1077">979 157 26,'-3'-1'8,"0"-1"0,-1 0-1,-2-2 1,2 1-1,-2-1-1,1-1 1,1 1-2,-2-2 1,-1 2-2,1-2 0,-3 1 0,2 0-2,-1-1 0,-1-2 0,0 1 0,-2 0 0,2 1 0,-3-3-1,1 2 0,-2-1 1,1 1-1,0 1 0,-1-1 0,-1 1-1,-1 0 1,-1 2-1,-1 0 1,-2 0-1,3 3 0,-5-2 1,2 3-2,-2 0 2,0 0-1,0 0 0,0 2 0,1 0 0,-2 0 0,4 1 0,0 1 0,-1-1 0,1 1 0,2 0-1,-2 0 1,3 1 0,-2 0-1,1 1 0,2-1 1,-1 2 0,2-2 0,0 3 0,1 0 0,-3 0 0,2 0 0,0 2 0,1-1 0,0-1 0,0 0 0,1 0 1,-1 1-1,0 1 0,0-1 1,1 1-1,-1 1 1,2 0-1,-1 3 0,1 0 0,-1-1 0,3 0 0,0 3 1,-1-4-1,4 3 0,-2-2 1,2 1 0,-2 0 0,2-1 0,-2 2 0,2 0-1,-1 1 1,2 0 0,-2 1-1,2-2 0,0 1 1,1 0-1,0-1 0,0 1 0,3-2 1,-1 1-2,1 1 1,0 2 0,0-3 0,1 3 0,-1-2 0,2 1 0,1 1 1,-2-1-1,2 0 0,0-1 0,1 1 0,0 1 0,0-2 0,1 1-1,0-2 1,0-1 0,1 1 0,-2-1 0,2-2 0,1 2 0,0-1 0,-1-2 1,4 4 0,-3-3-1,1 1 0,3 0 0,-2 0 0,4 0 0,-3 0 1,1-2-1,2 0-1,-1 2 2,1-4-1,0 2 0,0-1 0,1 1 0,-1-2 0,0 2 0,0-2 0,-1-1 0,2 0 0,1 0 1,-1-1-1,2 0 1,-1-1 0,2 0-1,0 0 0,0-3 1,0-1-1,0 0 1,1-2-1,2-2 1,0-1-1,1-3 1,3 1 0,-1-2 0,2 1-1,-1 0 1,-1-3-1,0 2 1,1-1 0,-2 0-1,-3-1 0,0 1 1,-3-2-1,1 2 1,-1-1-1,0-1 0,0-1 0,2-1 1,-1-2-1,1 0 0,3-1 0,-4-2 0,-1 2 0,1-2 1,-3 3-1,-3 0 1,-1 0-1,0 0 1,-3 0-1,-1-1 1,0-1 0,0-3-1,0-1 0,1 0 1,0-2 0,-1 0 0,2 1 0,-1 1 0,-2-1 0,-1 4 0,0-2 0,-2 1 0,-1 2 0,-2 0 0,0-3 0,-2 2 0,-1 0 0,0-4-1,0-1 0,0 2 2,0-3-4,1 1 2,0 3 0,0-2 0,1 2 0,0 2 0,0 4 0,-1 1-1,1 1-2,0 1-5,1 0-13,1 4-11,-4-4-1,4 6 0</inkml:trace>
  <inkml:trace contextRef="#ctx0" brushRef="#br0" timeOffset="2966">560 323 23,'3'-2'24,"-7"-2"-4,4 0-6,-1 3-2,1 1-3,0 3-2,-3 0-1,3 4-2,-3 1-1,2 4 0,-2 3 1,1 3-2,1 1 2,0 3-2,0-2-1,1 1 1,-1-2-1,2-1 0,1-2-1,-1-4 0,3-2 0,-3-1-1,0-2-1,1-3-2,1 0-3,-2-4-2,2-2-7,0-1-7,0-5-5,4 2 0</inkml:trace>
  <inkml:trace contextRef="#ctx0" brushRef="#br0" timeOffset="3356">664 352 37,'0'10'15,"1"6"0,-1 0-2,1 1 1,0 1-4,-1-1-1,1 2-1,-1-1-2,2 0-1,0-1-1,1-2-1,-2 0-1,3-2-1,-3-4 0,2 0-1,-1-1-3,-2-4-3,2 0-2,-2-3-7,-2-4-9,5 5-6,-8-9 1,3 4 1</inkml:trace>
  <inkml:trace contextRef="#ctx0" brushRef="#br0" timeOffset="3653">587 497 32,'0'-3'23,"3"2"-3,0-2-2,2 2-5,2-2-3,-1 3-4,4-1-5,-1 3-6,1-2-8,1-1-11,4 6-3,-6-6-1</inkml:trace>
  <inkml:trace contextRef="#ctx0" brushRef="#br0" timeOffset="4309">217 645 27,'3'2'30,"-6"-4"0,3 3-7,0 0-5,0-4-5,0 5-4,-4-2-4,2 3-2,-4 0-1,1 2-1,-3 2 0,-3 0-1,-1 2 0,-1 0 0,-4 1 1,0 0-1,0 2 1,-1-2-1,0-1-1,1 0 0,2-2 0,3-2 0,3-1-2,1-2 0,4 0-5,0-7-3,4 2-7,2-2-7,-4-6-6,7 4 1</inkml:trace>
  <inkml:trace contextRef="#ctx0" brushRef="#br0" timeOffset="4683">11 600 38,'1'4'19,"1"-2"-1,1 3-2,2 3-3,-1 1-2,4 3-1,-1 0-2,4 6-2,-1-2-2,2 3-1,-1-2-1,2 1 0,-1-4-1,-2 1 0,-1-2-1,1-3 1,-4-2 0,1-2-1,-1-1-2,-2-3-6,1-1-11,3 2-12,-4-7 0,4 5 0</inkml:trace>
</inkml:ink>
</file>

<file path=word/ink/ink12.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8-10-17T09:31:38.078"/>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617 673 9,'0'0'11,"-5"-11"-1,5 11-1,-7-10-1,7 10-1,-11-11-1,11 11-1,-16-13 0,7 6 0,-4 1-1,1-1 0,-1 1 1,-2 1-1,-1 0 0,1-2-1,-2 3 0,1 0 1,-2 1-2,2 0 1,0 1-1,-2 0-1,2 2 1,-2 0-1,1 1 0,-1 1-1,2 1 1,-1 0-1,1 0 1,0 1-1,2 1 1,0 1-1,1-1 1,1 0-1,1 1 1,0 2-1,1-2 0,1 3 1,-1-1-1,1 3 1,1-1-1,1 1 0,-3 1 1,2 1-1,-1-2 1,2 3-1,0-3 1,0 1 0,0 1-1,0-2 1,3 1 0,-2-2-1,1 3 1,1-4 0,0 3 0,-2-3 0,3 3 0,-1-3 0,1 2-1,1-1 1,-1 1 0,0-1-1,0 1 1,0 0-1,1 0 0,0 1 1,0-1-1,1 2 0,1-2 0,0 4 1,0-2-1,0 0 1,0 2-1,1-1 1,-1 1-1,1-1 0,0 3 0,0-4 0,0 1 0,0 0 0,1-1 0,0 0 0,0 1 0,0-1 0,2-1-1,-1 3 1,-1-3-1,3 1 1,-1-1-1,2-1 1,-2 1 0,3-2-1,-1 2 1,1-2-1,2 3 1,-1-2 0,0-1-1,0 1 1,1 0-1,-1-1 1,2 1-1,-1-2 1,1-1-1,0 0 1,0 1 0,1-1 0,1-1-1,0 0 1,0 0 0,2-2 0,-2 1 0,3 0 0,0-1 0,0 0 0,0 0 0,1-1 0,0 1 0,1-2 0,0 1 0,0-1 0,0 0 0,1-1 0,-2-1 0,0 0 0,2-2 0,-3 0 0,2-2 1,-3 0-1,1-2 0,-1 0 0,1-2 0,-1 0 0,-2 0 0,1-1 0,-2 0 0,3 1 0,-3-2 0,1 2 0,-1-1 0,0-1-1,2 1 1,-3-1 0,3 1 0,-5-1 0,3-1 0,-3 1 0,2 0 0,-2 0 0,-1-1 0,0 0 0,-1-3 0,1 2 0,0-2 0,0 0 0,-1-1 0,1-2 0,-1 1 0,-1 0 0,0 1 0,1-2 0,-2 2 0,-1 0 1,0 0-1,0 0 0,-1 0 0,-2 1 0,0-3 0,-1 0 0,1 0 1,-3 0-2,1-2 2,0 0-2,0 0 2,0-1-2,-1 1 2,-1 1-1,0 1 0,-1-1 0,1 1 1,-3 2-1,0 0 0,-1 2 0,-1 0 0,1 0-1,0-1-1,-1 1 0,0-2-2,2 0-3,-1-1-1,2-2-3,-1 1-4,-2-8-12,9 10 2,-10-12 1</inkml:trace>
  <inkml:trace contextRef="#ctx0" brushRef="#br0" timeOffset="2015">334 899 14,'-1'-10'18,"1"10"-2,0 0-1,0-8-1,0 8-1,0 0-2,0 0-1,0 0-3,0 0-2,-3 10 0,3-10-2,-5 18 0,2-5 0,-3 1 0,1 3-1,0 2 0,0 2-1,-2 0 1,2 1-1,1-2 0,0 1-1,2-2 1,0-2-1,2-5 0,-1 0-1,2-3-2,-1-9-1,4 11-4,-4-11-3,0 0-8,17-1-10,-12-9 0,7 4 2</inkml:trace>
  <inkml:trace contextRef="#ctx0" brushRef="#br0" timeOffset="2422">472 902 3,'-7'8'18,"7"9"-5,-4-3 1,3 7-1,-2-2-1,2 5 0,-1-1-1,1-1-2,1 1-2,0-1-1,2-1-2,0-3-2,2 0 0,-2-3-1,2-3 0,-1 0-2,0-4-1,-3-8-3,2 11-3,-2-11-3,0 0-5,0 0-9,0 0-1,-7-9 1</inkml:trace>
  <inkml:trace contextRef="#ctx0" brushRef="#br0" timeOffset="2750">364 1013 10,'-9'-4'21,"9"4"-2,0 0-3,0 0-2,0 0 0,10 0-4,-10 0 0,0 0-2,14 1-2,-5-2-3,2-1-7,3-2-7,5 4-13,-4-9-4,12 8 1,-7-13 0</inkml:trace>
  <inkml:trace contextRef="#ctx0" brushRef="#br0" timeOffset="3203">979 846 18,'0'0'24,"0"0"-3,0 0-3,0 0-2,-9 8-4,9-8-1,-10 6-2,10-6-2,-14 11-2,5-2-2,-2 0 0,-3 2-1,-1 0-1,0 3 0,-4-2 0,0 1-1,0-2 1,2 0-1,1 0 0,3-2 0,1-3-1,3-2-1,9-4-2,-11 6-2,11-6-3,0 0-5,0 0-7,0 0-9,5-15 2,-5 15 1</inkml:trace>
  <inkml:trace contextRef="#ctx0" brushRef="#br0" timeOffset="3609">740 834 7,'0'0'18,"0"0"-2,0 0-2,0 0-2,0 0 0,0 0-1,0 0-1,0 0-2,0 10-1,0-10 0,5 9-1,-5-9-1,11 15 0,-5-7-1,4 4 0,0-2-1,1 3 0,1 0-1,3 0 0,-2 0-1,1 0 0,0-3 0,-2 2 0,-1-3 0,-2-1-1,0-2 0,-9-6-2,11 11-2,-11-11-7,0 0-11,13 5-8,-13-5-1,0 0 1</inkml:trace>
  <inkml:trace contextRef="#ctx0" brushRef="#br0" timeOffset="4718">2404 275 10,'0'0'9,"0"0"0,-9-6-1,9 6 0,-8-7-1,8 7-1,-14-9 0,14 9-1,-16-9-1,5 3 0,1 1 0,-4 1-1,-1-1 1,-1 0-1,-1-1-1,-1 1 0,-3 1 0,1-1 0,0 0-1,0 1 1,-1 1-1,1 0 0,-1 1 0,1-1 0,2 1 0,-1 0 0,-1 0 0,1 1 0,1 0 0,-1-1-1,0 2 1,0 0-1,-3 0 1,0 0-1,0 1 0,-1 0 1,1 0-1,0 0 0,-1 0 0,0 1 1,2-1-1,-2 0 0,1 0 0,-1 1 1,0 0-1,-1 1 0,1-1 0,-1 2 0,0 2 0,0 0 0,1-2 0,0 3 0,0-1 0,3 1 0,-1-1 1,4 1-1,-1-1 0,1 0 1,3 0 0,-3 1 1,2-2-1,-1 2 1,0 0-1,0 1 1,-2 0-1,3 1 1,-2-1-1,1 2 1,0-1-1,1 1 0,0-1 0,0 1-1,1-1 1,0 1 0,1 1 0,0 0 0,1-1 0,1 1-1,1-1 1,-2 3 0,2-2 0,-1 1-1,-1-3 1,3 4-1,-4-4 1,2 3 0,0-1-1,2 0 1,-2 1 0,3 0 0,-3 1-1,3-1 1,0 2 0,0 0-1,0 0 1,1-1-1,-1 1 1,3 1-1,0-1 0,-1 2 0,1 0 1,1 0-1,-1 1 1,1-1-1,0 2 1,0 0-1,1-1 0,-1 1 1,1-2-1,0 2 1,0-1-1,1 1 0,1-1 0,-1-1 1,2 0-1,0-1 0,0 4 0,0-4 0,1 1 1,-1 1-1,1-1 0,-1 0 0,1-1 1,0 0-1,0-2 0,0 1 0,1-2 0,0 1 0,0-1 0,1 0 0,-1 0 0,1 0 0,-1 1 0,1-2 0,0 3 0,1-2 1,0 1-2,0 0 2,0-2-1,0 2 0,1-2 0,0 0 0,-1 2 0,1-3 0,1 2 0,-1-2 0,1 4 0,1-4-1,-1 1 1,0 0 0,1-1 0,1 0 0,-1 0 0,1-1 0,1 1 0,-1-2 0,3 1 0,-3 0 0,3 0 0,-3 0 0,3-1 0,0 1 0,-1-1 0,0 1 1,1 0-1,0 0 0,0 0-1,-1-2 2,1 2-1,-2-1 0,1-1 0,0 0 0,-1 0 0,0-1 0,0 2 1,1-1-1,-2 1 0,1-1 0,0 0 1,1 2-1,-2 0 0,1 0-1,2-1 1,0 1 0,1 0 0,1 1 0,0-2 0,-1 1 0,1-1 0,1-1 0,-2 0 0,2 1 1,-1 0-1,0-2 0,2 2 0,0-1 0,1-1 0,1 1 0,3 1-1,0-1 1,1 0 0,2 0 1,4-1-1,3 0-1,3 0 1,3-2-1,2-2 0,3-1-1,5 2 0,2-4-3,2 2-5,0-2-11,1-8-9,7 2 0,-6-11 0</inkml:trace>
  <inkml:trace contextRef="#ctx0" brushRef="#br0" timeOffset="7031">2425 265 6,'0'0'10,"0"0"0,0 0-2,0 0 0,0 0-2,0 0 0,0 0-1,0 0-1,0 0 0,0 0-1,0 0 1,0 0-2,3 10 1,-3-10 0,4 9 1,-4-9-1,7 10 0,-7-10 0,7 12 0,-7-12-1,8 11 1,-8-11-1,9 14 0,-9-14-1,8 13 1,-8-13-1,10 15 0,-10-15 1,10 16-1,-4-7-1,0 0 1,1 1 0,-2-1 0,1 1 0,-1-1-1,0 0 1,2 1 0,-2-2-1,2 2 1,-7-10-1,10 17 1,-10-17 0,11 18 0,-8-9 0,1 0 0,1 1 0,0-1 0,-1 3 0,0-2 0,1 2 0,-1-1-1,1 3 1,-1-2 0,-1 1-1,1 0 1,-1 0-1,1 1 1,-1 0-1,0 0 1,0 2-1,0 0 1,0 2-1,0-1 1,0 1-1,-1 0 1,0 0-1,0 0 1,-1-1-1,0 2 1,0-2-1,0 0 0,-1-2 1,1 1-1,-1 1 0,-1-2 0,1 1 1,-1 0-1,0 0 1,0 0-1,0 0 0,-1 1 1,-1 0-1,1 1 1,-1 0-1,0 0 0,-1-1 0,1 0 0,1 1 0,-2-2 0,2 3 0,-1-3 0,0 0 0,1-2 0,0 2 0,-1-1 0,1-1 1,-2-1-1,1 2 0,-2-1 0,1 1 0,0 1 0,-1-1 1,0-1-1,1 0 0,-1 1 0,0-2 0,-3 0 0,3-1 0,-2-1 0,1 1 1,-3-2-1,3 0 0,-3-1 0,0 1 0,1-1 0,-2 0 0,2 0 1,-3 0-1,3-1 0,-3-1 0,2 1 0,-1-1 1,1-1-1,-2 4 0,1-3 0,0 1 1,0 0-1,-1 0 0,1 2 0,-1-1 0,0 1 0,1-3 0,1 1 0,-2-2 0,1 3 0,0-4 0,0 0 0,1 1 0,-1-1 0,-1 0 0,2 0 0,-1 1 0,1-1 0,-1-1 0,0 1 0,0 2 0,10-7 0,-16 10 0,7-4 0,9-6 0,-14 11 0,14-11 0,-12 8 0,12-8 0,-8 8 0,8-8 0,-10 5-1,10-5 1,0 0-1,-9 8-2,9-8-3,0 0-8,-6 9-14,6-9-2,0 0 1,-8-12 1</inkml:trace>
  <inkml:trace contextRef="#ctx0" brushRef="#br0" timeOffset="8828">1812 801 28,'0'0'26,"0"0"-4,-10-9-2,10 9-5,-10-10-3,10 10-1,-11-8-3,11 8-2,-12-5-1,12 5-2,-17 2-1,9 2 1,-3 2-2,1 3 0,-2 2 0,1 3-1,-1 1 0,2 3 0,0 1 0,3 2 1,1 0-2,2 0 1,3-1 0,2 0 1,2 2-1,1-2 0,2-2 0,-1-1 0,2-2 0,1-1-2,-1-1 1,-1-2-3,2-2 0,-8-9-2,14 10-2,-14-10-3,16 2-4,-6-4-4,-4-7-9,10 5 1,-9-12 1</inkml:trace>
  <inkml:trace contextRef="#ctx0" brushRef="#br0" timeOffset="9265">1907 895 17,'0'0'16,"-5"12"-2,5-4-2,-3 2 0,2 2 0,-1 1 1,1 3-3,-1 2 0,2-1-1,0 2-2,-4-2 0,4 1-3,-2-2 0,3 0-1,-1-6-1,2 3 0,-1-5-3,-1-8-1,5 13-6,-5-13-11,0 0-10,13-2-1,-12-11 1,8 2-1</inkml:trace>
  <inkml:trace contextRef="#ctx0" brushRef="#br0" timeOffset="9953">1698 2 31,'0'0'26,"0"0"2,0 0-9,-11-8-5,11 8-4,0 0-2,-7 11-3,3 1 0,-3 3-3,2 4 0,-4 5 0,1 3-1,1 2 0,-2 1 0,3-1 0,1-1-1,2-3 0,2-4 1,2-5-1,1-3 0,2-4 0,-4-9 0,10 8 1,-10-8-1,15-5 0,-15 5 0,16-16 0,-8 4-1,1-2 0,0-3 0,1-2-1,-2-4 1,1-2-1,0-1 1,-1 0 0,0 3 1,0 0-1,-1 4 1,-2 2 0,0 6 1,-2 2-1,-3 9 0,0 0 0,0 0 0,0 0 0,0 0-1,7 11 1,-6-1 0,2 4-1,-1 0 1,1 5 0,0-1 0,0 2 0,1 0 0,0-1 0,0 0 0,1 1 0,-2-1 0,3-4 0,-1-2 0,0-2 0,0-2 0,-5-9 1,11 9 0,-11-9 0,11-1 0,-11 1 0,14-12 0,-6 3 0,-1-4 0,0 0 0,-2-5-1,1-2 1,-3-3-1,-3 0 1,-1-1-1,-5 0 0,1 2 0,-3 2 0,1 4-1,0 4-4,-2 2-7,0 3-12,9 7-5,-12 4-1,12-4 0</inkml:trace>
  <inkml:trace contextRef="#ctx0" brushRef="#br0" timeOffset="11078">2730 845 14,'0'0'25,"0"0"2,-12-1-3,12 1-6,-8-7-4,-1 2-3,9 5-1,-20-6-3,11 4-1,-6-2-2,4 4-1,-2-2-1,0 4-1,1 0 0,0 2 0,2 1-1,-1 4 0,3-1 0,-3 4-1,4 1 1,-1 2 0,3-1-1,2 0 1,2 0-1,2 0 1,3-2-1,4-1 1,-1-2 0,5-1-1,0-3 1,2-2 1,-1-3-1,2-3 0,1-2 1,-2-4-1,0 1 1,-1-3-1,-1 1 1,-3-2-2,0 1 1,-4 0-2,0 3-3,-5-2-6,0 10-9,0 0-11,-3-13-1,3 13 2,0 0 0</inkml:trace>
  <inkml:trace contextRef="#ctx0" brushRef="#br0" timeOffset="11750">2717 1079 6,'0'0'24,"-5"-8"1,5 8-4,0 0-2,-11-12-4,11 12-3,-13-7-2,13 7-2,-16-8-3,16 8 0,-19-5-2,8 4-1,-1 1 0,0 3-1,1 1-1,0 4 1,1 0-1,2 4-1,2 0 1,1 1 0,3 2-1,1-1 1,2-1-1,2-1 1,2-1 0,-5-11 0,17 15 0,-5-13 1,2-2-1,3-2 1,1-3 0,0-2 0,0-2 0,-3-1 1,0-1-1,-4 0-1,-4 0 1,-5-3-3,-2 5-2,-8-4-5,8 13-5,-18-9-11,0 3-7,5 9 1,-7-4 1</inkml:trace>
  <inkml:trace contextRef="#ctx0" brushRef="#br0" timeOffset="12578">1739 1643 14,'0'0'22,"0"0"-1,0 0-4,0 0-1,0 0-2,-12-1-3,6 10-2,-1 2-2,1 0-3,-3 4-1,0 2-1,1 3 0,0 1 0,1 3-1,3 0 0,2-1 0,1 0-1,2-1 0,1-1 0,2-3 0,2-2 0,1-4 1,0-2-1,-7-10 0,15 9 1,-7-9 0,-8 0-1,17-10 1,-17 10 0,15-19-1,-8 4 0,-1-1 0,-1-1-1,-1-2 1,-1-2-1,-3 1 0,0 0 0,-1 2 1,-1 0-1,1 3 0,0 3 0,-1 2-2,2 10-1,1-12-1,-1 12 0,0 0 0,11-7-1,-11 7 1,12-2 1,-12 2 1,13 1 0,-13-1 1,11 4 1,-11-4 0,0 0 0,10 11 0,-10-11 0,3 12 1,-3-12 0,3 16 0,-2-3 0,0-1-1,0 4 1,1 0 0,0 3 0,0 0 0,2 1-1,0 0 1,3-1 0,-1-2 1,2-1-1,0-2 2,-1-4 0,-7-10 1,14 12 1,-14-12 0,10 0 1,-10 0 1,13-10-1,-7 0-1,0-2 0,2-2 0,-3-5-2,2-1-1,-4-4 0,0-2 0,-1-3 0,-2 2-1,-1-1 1,-2 3-1,-2 6-3,-3 0-4,1 8-10,7 11-10,-22-11-3,11 16 3,-8-11-1</inkml:trace>
  <inkml:trace contextRef="#ctx0" brushRef="#br0" timeOffset="13984">956 1110 2,'15'-1'14,"-15"1"-1,0 0 1,10-6 0,-10 6-1,0 0 0,0 0 1,0 0-3,0 0-1,0 0-1,0 0-1,0 0-2,0 0-1,0 0 0,-10-7-1,10 7-1,-11-3 1,11 3-2,-17-3 0,7 2 0,-1-1 1,-2 0-2,-1 1 0,1 0 0,-4 0 0,3 1 0,-3 0 0,2 1-1,-1 1 1,3 2-1,0 0 0,0 1 0,2 2 0,1 0 0,2 0 0,8-7-1,-11 17 1,8-9 0,1 2-1,1-2 1,3 2 0,0-2 0,3 1-1,-5-9 1,15 15 0,-6-8 1,2-1-1,3-3 0,1 0 0,1-2 0,1-1 1,1-1-1,1-2 0,0 0 1,0-3-1,-1 0 0,0-1 0,0-1 0,-2-1 1,-1 2-1,-3-2 0,-2 1 1,-10 8-1,12-15 0,-12 15 0,3-13 0,-3 13-1,-4-13-2,4 13-6,0 0-12,-16-12-11,16 12-1,-12-3 0,12 3 2</inkml:trace>
</inkml:ink>
</file>

<file path=word/ink/ink13.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8-10-17T09:32:12.218"/>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2240 1260 3,'0'0'7,"0"0"-2,0 0-1,0 0 0,0 0 0,0 0-1,0 0 1,0 0-1,0 0 0,0 0 1,0 0-1,0 0 0,0 0 1,0 0 0,0 0 0,4 8 1,-4-8-1,9 7 0,-9-7-1,9 8 0,-9-8-1,11 8 1,-11-8-1,10 11-1,-10-11 0,11 11-1,-11-11 1,10 12-1,-10-12 1,10 12-1,-10-12 1,9 13 0,-9-13-1,10 14 1,-10-14-1,9 14 1,-9-14-1,9 13 1,-9-13-1,10 13 0,-10-13 1,8 12-1,-8-12 0,9 12 0,-9-12 0,7 12 1,-7-12-1,8 13 0,-8-13 0,7 13 0,-7-13 0,6 14 1,-6-14-1,6 15 0,-6-15 0,7 16 0,-4-7 1,0 0-1,-1-1 0,1 1 1,0 0-1,-3-9 0,4 16 1,-2-7-1,-2-9 0,5 16 1,-4-8-1,0 1 0,0-1 1,-1 3-1,0-3 0,1 1 1,-1 1-1,0-2 0,1 1 0,-1-1 1,0 1-1,1-1 0,-1 1 0,1 0 0,0 1 0,-1-1 0,0 0 0,1 1 0,-1-1 0,0 0 0,0-1 0,1 1 0,-1 1 0,0-2 0,0 1 1,0-1-1,0 3 0,0-2 0,0 4 1,-1-3-1,1 3 0,0-3 0,0 3 0,-1-1 0,1-1 0,0 1 1,0-3-1,0 2 0,0-2 0,0 2 0,1-3 0,0 2 0,-1-1 0,1-1 0,-1 2 1,0-1-1,0 1 0,-1 0 0,0 0 0,1 0 0,-1 0 0,1 0 1,-1 0-1,1-1 0,0 3 0,0-2 1,-1 1-1,1-1 0,-1 2 1,0-1-1,0 1 0,1 0 0,-2-1 0,1 0 0,-1-1 0,0 3 0,1-2 0,-1 0 0,0 0 0,-1 1 0,1-1 0,0 1 0,0-1 0,-1 0 1,1-1-1,-1 0 0,0 0 0,0-1 0,0-1 0,0 1 0,3-9 0,-6 16 1,6-16-1,-7 16 0,4-7 0,-2 0 0,2 0 0,3-9 1,-9 16-1,9-16 0,-8 15 0,8-15 0,-10 15 0,10-15 0,-10 13 0,10-13 0,-11 15 0,11-15 1,-11 16-1,11-16 0,-13 15 0,13-15 0,-12 15 0,12-15-1,-13 15 1,13-15 0,-14 15 0,14-15-1,-14 15 0,14-15 1,-15 14-1,15-14 0,-14 14 0,14-14 1,-11 10-1,11-10 1,-11 10 0,11-10 0,-11 7 0,11-7 0,-12 8 0,12-8 0,-12 8 0,12-8 0,-11 7 0,11-7 0,-9 7 0,9-7 0,-9 5 0,9-5 0,-8 6 0,8-6 0,-10 5 0,10-5 0,-8 4 0,8-4 0,-9 3 0,9-3 0,0 0 1,-10 3-1,10-3 0,0 0 0,-9 2 0,9-2 0,0 0-1,0 0 1,-9 2-1,9-2-2,0 0-1,0 0-5,0 0-5,0 0-9,0 0 0,0 0-1</inkml:trace>
  <inkml:trace contextRef="#ctx0" brushRef="#br0" timeOffset="2407">3073 1583 13,'0'0'17,"-9"-12"-3,9 12-1,-13-15-2,13 15-1,-17-15-1,7 7-2,-2 1-1,-1-2-2,-2 3 0,0 0 0,-3 1-1,-1 0 0,-3 3-1,0-1 1,0 2-1,-2 0 0,1 2 0,1 2-1,1-1 1,1 3 0,1 2-1,-1 2 0,1 0 0,1 2 0,-1 3 0,0 0 0,2 2 0,-2 1 0,0 0 0,2-1-1,-1 2 1,1-2-1,1 1 1,2 0-1,-1 0 1,4 0-1,1-1 1,0 1-1,1 2 0,3-1 1,-1 1-1,0 1 1,1 0 0,0 1 0,0 1-1,0 0 1,3 0 0,-2 0-1,2 1 1,1-1-1,0 0 0,1 0 0,1-1 1,0 1-1,2-2 1,0 1-1,1 0 0,0-2 1,1 0-1,-1 0 1,2 0-1,1-2 0,-1 1 0,1-2 0,0-1 0,1 1 0,-1-1 0,2 1 0,-1-2 0,1 0 0,-1 0 0,2-1 0,-2 0 0,2-1 0,0-2 0,1 2 0,0-1 0,-1 0 0,1-1 0,2 1 0,-1-1 0,2 0 0,-1 0 0,2 0 0,3-2 0,0 0 0,2-1 1,0-2-1,3 0 0,2-2 1,0 0-1,0-1 0,2-1 1,-1-1-1,1-1 0,-1 0 1,0-2-1,-1 0 0,-1-3 0,-1-1 0,1-2 1,-1-2-1,0-2 0,0-2 0,2-1 1,-2-2-1,0-1 0,-2-2 1,0 0-1,-2-2 0,0-2 0,-5-1 1,-1-1-1,0-6 0,-2 0 1,0-4-1,-1-3 0,0-4 1,-2-3-1,1-3 2,-2 1-2,-3 0 1,-2 2-1,-4 3 1,-3 3-1,-3 3 0,-5 5-2,-1 5-8,-2 7-21,-6-8 0,6 7-2,-7-7 2</inkml:trace>
  <inkml:trace contextRef="#ctx0" brushRef="#br0" timeOffset="4110">2162 204 9,'0'0'10,"0"0"0,0 0 2,0 0 0,0 0 1,0 0-2,-7-10 1,7 10-3,0 0 0,0 0-3,-3-10 0,3 10-2,0 0 0,-7-13 0,7 13-1,-8-13 0,8 13-1,-11-15 1,4 6-2,-2-2 1,-1-1 0,-2-1-1,0 0 0,-4 0 1,1 0-1,-2 1 0,1 2 1,-2-1-1,-1 4 1,-1-1-1,0 5 0,0-2 0,1 3 0,-2 1 0,-1 1 0,0 3 0,1 1-1,1 1 1,-1 0-1,0 3 0,0-2 1,2 4-1,-1-1 1,1 1-1,1 1 0,0 1 2,1 3-2,0 0 0,1 3 0,-2-1 0,3 2 0,0-1 0,1 1 1,-1 1-1,1 0 0,1-1 0,1 0 1,1 3-1,0-1 1,2 1 0,0 0-1,1-1 1,2 1-1,0 0 1,1 1-1,1 0 0,0-1 1,2 1-1,0-1 0,1 2 0,1-1 0,0 0 0,2 1 0,0-2 0,1-1 0,0 1 0,1-2 1,1-2-1,1 1 0,0-2 0,1 0 0,1-1 0,-1-1 0,3 0 1,-2-1-1,1-1 0,1 0 0,-2-1 0,2-2 0,0 2 1,0-2-1,-1 1 1,1-2-1,-1 2 0,1 0 0,-1-1 1,1-1-1,-1-1 0,0 0 0,3-1 0,-3 2 0,3-2 0,-1 0 0,1 0 0,1-1 0,-1 1 1,2 1-1,0-2 0,1 2 0,-1-1 0,2 1 0,0 0 0,0-1 0,0 2 0,1-2 0,1 0 0,1 0 1,1-2-1,2-1 0,0-2-1,3-3-1,6-1-3,0-8-7,5-2-18,6-1-2,-2-8-2,5 0 2</inkml:trace>
  <inkml:trace contextRef="#ctx0" brushRef="#br0" timeOffset="5532">2056 144 7,'0'0'16,"0"0"-2,11 4-1,-11-4-1,11 5-1,-11-5-2,15 6 0,-7-1-3,2 1 0,0 0-1,1 0-1,2 2 0,0-2 0,0 3-1,0-1 0,2 0 0,-1 0-1,-1 0 1,1 1-2,-3 1 1,0-1-1,0 2 0,-1 0-1,0 0 1,-1 3 0,-1-3-1,0 3 1,0 0-1,0-1 1,-1 2 0,0-2-1,0 1 1,-1-1-1,0 2 1,0-1-1,0 0 0,-1-1 1,-1 1-1,0 1 1,0-2-1,-1 1 1,0 1-1,0 0 1,-2 0 0,0 1-1,1-1 1,-1 2-1,-1 1 0,-1-1 1,1 0-1,-2 1 0,1 0 0,0 0 1,-2-1-1,0-1 0,-1 0 0,0-1 0,-2 1 1,-1-3-1,-1 1 0,-1 0 0,-2 0 1,-1-2-2,-3 2 1,0 2-1,-3-1-3,1 5-4,-3 0-12,-4-3-9,8 4-1,-8-9 1</inkml:trace>
  <inkml:trace contextRef="#ctx0" brushRef="#br0" timeOffset="7125">855 1384 8,'0'0'15,"-10"-12"-3,10 12-2,-13-13 0,13 13-2,-17-16 0,6 8-1,-1 0-2,-1 1 1,-4-1-2,-1 3 0,-3-1 0,-2 1 0,1 1 0,-4 0 0,0 1 1,0-1-1,2 1-1,0 0 1,1 1-2,-1 2 0,-1 1 0,0 3-1,1 2 0,0 1 0,-2 5 0,-1-1-1,1 4 2,0-1-1,2 2 0,-1 0-1,2 2 2,-1 0-1,4 1-1,0-2 1,2 1 0,2-1 0,0 1 0,1 1 0,0 1 0,2-1 0,1 0-1,0 1 1,4-1-1,-2 0 1,3 1-1,1-3 0,2 1 1,-1 1-1,3 0 0,-1 1 0,2 1 1,0 1-1,0 0 0,2 3 0,0-1 0,0 0 0,1 0 0,1 1 0,0-2 0,1 0 0,0-1 0,1-3 0,1 0 0,1-2 0,-1-1 0,3 0 0,-1-1 0,1 0 0,0-1 1,1 1-1,1 0 0,-2 0 0,3 0 0,-2 1 1,3-1-1,0-3 0,2 3 0,1-3 0,1 1 0,5-2 0,2 0 0,3 0 1,2-1-1,2 1 0,3-2 0,5-1-2,1-4-3,5-1-6,4-4-13,-1-11-6,11 2 0,-6-15 0</inkml:trace>
  <inkml:trace contextRef="#ctx0" brushRef="#br0" timeOffset="8235">901 1350 7,'0'0'18,"0"0"-1,0 0-4,0 0-1,0 0-1,7 10 0,-7-10-2,8 9 0,-8-9-2,10 12-1,-10-12-1,11 15-1,-11-15-1,14 18-1,-8-9 0,1 1 0,1 1 0,0 0-1,0 1 0,1 0 1,0 0-1,-2 0 0,2 3 0,0-1 0,-1 1 1,1 1-2,-3 0 2,1 2-1,-2 0 0,0 0 0,-2-2-1,1 2 1,-1-1 0,0-1-1,-1 2 1,0-2-1,-1 1 0,0-1 1,1 0-1,-1 1 0,0-1 0,-1 0 0,0 1 1,-1 0-1,-1 0 0,0 0 0,-1 2 1,-1-1-1,-2-1 0,-1 2 0,1-2 0,-2 2 1,0-1-1,-1 0 0,-1-1 0,-1 1 0,1 1 0,0-1 0,-1 1 1,0 0-1,0 0 0,-1-1 0,0-2 0,-1 0-1,-1-3 0,-1 0-2,1-1-1,-5-1-4,2 1-6,1 3-14,-6-7-3,7 6 2,-8-7 0</inkml:trace>
  <inkml:trace contextRef="#ctx0" brushRef="#br0" timeOffset="9500">1941 2790 13,'-9'-3'19,"9"3"-1,0 0-3,-9-6-2,9 6-1,-11-6-2,11 6-1,-12-7-2,12 7 0,-14-9-1,14 9-1,-18-9 0,9 6-1,-3-3 0,1 2-1,-2-1-1,-1 2 1,0 0-2,-1 0 1,-1 1-1,-2 1 0,-1 0 0,-2 1 0,1 1 0,-1 1 0,1 0-1,0 1 1,1 0-1,0 0 1,0 1 0,2 1-1,-2 3 1,3-2 1,-2 4-2,0-1 0,-2 3 1,4-1-1,-1 2 1,2 1-1,0-2 0,0 4 0,2-2 0,-1 0 0,1 3 0,1 1 0,-1 2 0,2-1 0,0 1 0,1 2 0,1 0 0,3 0 0,0 2 0,1 1 0,1-2 0,2 2 0,0 0 0,0-1 1,1 0-1,0 0 0,1-1 0,0-1 0,1 1 0,1-2 0,1 1 1,0-1-1,3 0 0,0 1 0,3-1 1,1 0-1,1-1 0,2 2 0,1-2 0,1 1 0,2 1-1,1-1 1,0 1 0,1-1-1,4 1 0,0-1 0,1 1 0,1-3-2,4-1 0,-1-1-1,4-1-2,-2-5-2,2 1-4,-2-6-5,0-7-13,6 2-1,-8-13 3,9 0 1</inkml:trace>
  <inkml:trace contextRef="#ctx0" brushRef="#br0" timeOffset="10625">2056 2758 14,'0'0'21,"0"0"-4,0 0-3,0 0-2,0 0-2,1 9 0,-1-9-2,0 0 0,0 0-3,6 8 1,-6-8-2,10 13 0,-10-13 0,15 18-2,-6-9 1,1 4-2,1-2 1,0 3-1,0-3 0,2 1 1,-2 0 0,1-1-1,-2 3 0,0-2 1,0 1-1,0 2 0,-2 0 0,0 1 0,-1 1-1,-1 1 1,0 2-1,-1 0 1,0 1-1,-2 0 1,1-1-1,-1 0 0,0 0 1,1-1-1,-1-1 0,0-1 0,0-1 0,0 0 1,-1 0-1,1-1 0,-2 0 0,-1 0 1,0 2-1,-2-2 1,0 2-1,-2 0 0,-1 0 1,0 2-1,-2-3 1,-1 1-1,1-3 0,-1 1 0,1-2 2,-3-1-2,1 1 0,2-2 0,-3 2 0,1 0 0,1 0 0,-1 1 0,-2-1 1,1 0-1,-2 2 0,0-2 0,1-3 0,-1 2 0,-2-2 0,1 0 1,1-1-1,-1-1 0,1 0 0,0-1 0,0 2 0,1-1-1,-2 0 1,1 1 0,-1-2 0,-2 3 1,2-2-1,-3 2 0,-1-1-1,-1 0 2,0 2-1,-1-1 0,1 1-1,1-1 0,-1 2-2,1-4 0,4 3-7,0 0-22,0-10 1,13-1-2,-13-14 2</inkml:trace>
  <inkml:trace contextRef="#ctx0" brushRef="#br0" timeOffset="12125">415 1637 22,'0'0'27,"0"0"1,0 0-3,-8-4-6,8 4-4,1 8-3,-1-8-4,3 20-2,-2-4 0,3 5 0,-3 2-2,2 4-1,-2 1 0,0 0-1,-2 1-1,1-2 0,-1-2-1,-1-5-2,2-1 0,-3-8-4,5 2-5,-2-13-4,-1 9-6,1-9-10,0 0-2,8-12 2,-6-6 1</inkml:trace>
  <inkml:trace contextRef="#ctx0" brushRef="#br0" timeOffset="12422">563 1656 16,'0'0'23,"-3"12"1,-3-2-5,4 4-1,0 3-3,-2 3-1,3 2-2,-1 0-3,3 2-2,-1-2-1,3 1-3,-2-3 1,2-2-3,-2-3-2,1-5-4,1 1-6,-3-11-8,0 0-11,6 9-2,-6-9 1,1-9 0</inkml:trace>
  <inkml:trace contextRef="#ctx0" brushRef="#br0" timeOffset="12688">490 1791 20,'9'6'27,"-9"-6"-1,18-7-3,-6 1-26,-1-9-14,11 6-3,-8-16-4</inkml:trace>
  <inkml:trace contextRef="#ctx0" brushRef="#br0" timeOffset="13235">1761 407 45,'0'0'28,"0"0"2,1 11-5,-1-11-9,1 18-6,-2-6-3,3 6 0,-4 0-1,4 5-1,-3-1-2,2 2 0,-1-1-1,0-1-1,0-2-2,0-3-1,1 0-2,-1-6-4,3 1-4,-3-12-4,0 0-6,8 8-8,-3-17-2,4 2 1,-2-13 2</inkml:trace>
  <inkml:trace contextRef="#ctx0" brushRef="#br0" timeOffset="13516">1905 395 20,'8'-2'21,"-8"2"-3,0 0-1,0 16-3,1-4-1,1 4-2,-1 3 1,3 3 0,-3 3-2,4 1-2,-4-1-2,3 2-2,-3-3 0,3-3-2,-2-2-1,0-4-2,1-3-5,-3-12-5,4 13-9,-4-13-11,0 0-1,0 0 1,1-10 0</inkml:trace>
  <inkml:trace contextRef="#ctx0" brushRef="#br0" timeOffset="13797">1854 509 13,'-2'12'26,"2"-12"1,0 0-2,11-1-9,-2 0-11,6 4-22,-3-12-4,10 7-2,-7-11-4</inkml:trace>
  <inkml:trace contextRef="#ctx0" brushRef="#br0" timeOffset="14563">2793 1903 42,'0'0'28,"0"0"-3,0 0-5,-9-4-4,9 4-2,-3 13-4,1-3-2,4 7 0,-4 1-3,1 7-1,-1 1 0,1 3-1,0-2-1,0 0-1,-2 0-1,1-2 0,1-3-1,1-5-2,0-2-4,-1-5-6,1-10-7,6 12-12,-6-12-2,11-15 1,-5-1 1</inkml:trace>
  <inkml:trace contextRef="#ctx0" brushRef="#br0" timeOffset="14860">2966 1918 14,'-8'2'23,"7"11"2,-6-3-5,3 4-3,-2 5-3,1 0-2,3 5-1,-2 0-2,3 3-2,-1 0-2,4 2-1,-2-3-1,3-3-2,-1-2-1,0-3-2,1-4-5,-2-5-5,-1-9-8,7 12-10,-7-12-2,0 0 2,-3-17 0</inkml:trace>
  <inkml:trace contextRef="#ctx0" brushRef="#br0" timeOffset="15157">2848 2094 20,'0'0'21,"16"3"-7,-3-2-21,-4-8-4,9 7-5,-11-13-4</inkml:trace>
  <inkml:trace contextRef="#ctx0" brushRef="#br0" timeOffset="15688">1694 3183 27,'0'0'26,"0"0"-3,-3-11 0,3 11-6,0 0-1,0 0-3,-3 9-2,3-9-2,-4 20 0,-1-8-4,3 7 0,-3 1-2,2 4 0,1 1-1,1 1 0,0-3 0,1 0-2,2-3 1,0-2-1,0-2 0,0-5-2,0-2 0,-2-9-3,4 9-3,-4-9-8,0 0-10,12-7-8,-9-5-1,8 2 2</inkml:trace>
  <inkml:trace contextRef="#ctx0" brushRef="#br0" timeOffset="16032">1849 3164 10,'0'19'25,"0"-19"2,-7 22-3,6-5-4,0 0-4,2 6-1,0-1-4,1 3-2,-1-1-2,3 2-1,-3-3-3,3-1 0,-2-4-1,1-1-1,-1-5-1,0-3-3,-2-9-6,2 11-8,-2-11-15,0 0 0,-5-12-2,5 12 2</inkml:trace>
  <inkml:trace contextRef="#ctx0" brushRef="#br0" timeOffset="16313">1764 3290 23,'0'0'25,"0"0"1,0 0-6,10 1-8,-10-1-8,18-12-20,1 9-6,-4-13-1,9 6-3</inkml:trace>
  <inkml:trace contextRef="#ctx0" brushRef="#br0" timeOffset="16828">1781 2560 22,'0'0'27,"0"0"2,0 0-1,0 0-9,-10 8-4,9 1-4,1-9-2,-6 22-1,-1-8-1,3 7-2,-4 1-1,1 5-1,-4 0 0,1 3-2,-1-2 0,0-1 0,1-1 0,0-4-1,2-3-1,2-4-1,2-2-3,4-13-5,-3 12-9,3-12-7,0 0-8,0 0 0,-5-8 0</inkml:trace>
  <inkml:trace contextRef="#ctx0" brushRef="#br0" timeOffset="17157">1625 2598 27,'0'0'25,"0"0"2,0 0-7,0 0-4,7 9-4,-3 3-1,-2-1-3,4 6 0,-3-1-2,5 4 0,-3 1 0,4 3-2,0-3 0,2 1-2,-1-1 0,1 0 0,0-1-1,0-2 0,-1-4-1,-2-3-1,1 2-3,-9-13-7,11 13-14,-3-3-8,-8-10-2,0 0 2</inkml:trace>
  <inkml:trace contextRef="#ctx0" brushRef="#br0" timeOffset="18016">1227 1706 24,'0'0'21,"0"0"-1,0 0-2,0 0 0,0 0-2,0 0-2,0 0-1,0 0-2,-12-2-3,12 2 1,-10 7-3,10-7-2,-18 12 0,6-2-1,-3-1-1,-1 2-1,0 1 1,-2 1-1,0-1-1,1 0 1,3-4-1,1 1-1,3-3-1,1-2-2,9-4-3,-10 3-3,10-3-7,0 0-4,3-10-7,-3 10-5,1-18 1,-1 18 2</inkml:trace>
  <inkml:trace contextRef="#ctx0" brushRef="#br0" timeOffset="18344">982 1690 30,'0'0'26,"-4"-9"-1,4 9-4,0 0-5,0 0-3,0 0-3,0 0-2,3 13-1,-3-13-2,12 15 0,-4-4 1,6 2-1,-1 0-1,4 3-1,-2-2 0,4 0-1,-4-2-1,1-1 1,-3-2-2,-1-2 1,-2-1-2,-10-6-3,16 9-8,-16-9-23,0 0 2,11-3-2,-12-8 1</inkml:trace>
  <inkml:trace contextRef="#ctx0" brushRef="#br0" timeOffset="19047">1853 914 7,'0'0'25,"0"0"0,-6-9-2,6 9-3,0 0-5,0 0-3,0 0-1,-6 16-2,4-1-2,-3 0-1,2 7-1,-2 1 1,-1 4-2,-2 2 0,2 1-1,-2-3-2,1-1 1,1-2-1,-1-2-1,1-4 0,2-4 0,0-1-1,1-5-1,3-8-2,0 0-3,0 0-6,0 0-6,6-10-9,0 1-5,-4-8 1,6 2 2</inkml:trace>
  <inkml:trace contextRef="#ctx0" brushRef="#br0" timeOffset="19391">1765 940 10,'0'0'22,"0"0"-2,0 0 0,-3 9-2,3-9-3,0 9-1,4 0-2,-4-9 0,7 23-1,-4-12-2,6 7 0,-4-4-3,5 4-2,-2-2 0,1 0-1,-1-1-2,1-2 1,-1-1-2,-1-2 0,-1 0-2,-6-10-3,10 12-12,-10-12-16,0 0 0,6 10-2,-6-10 1</inkml:trace>
  <inkml:trace contextRef="#ctx0" brushRef="#br0" timeOffset="20485">2609 1775 33,'0'0'28,"0"0"2,0 0-9,0 0-3,0 0-5,0 0-3,0 0-2,0 0-3,0 0 1,-9 3-2,9-3-1,-10 14 0,2-3-1,-5 3 0,-2 1 0,-4 2-1,-1 2 0,-2-1-1,-1 1 1,0-1-1,1-1 0,3-3 0,0-1 0,6-4-2,1-2-1,12-7-3,-16 7-7,16-7-8,0 0-11,0 0-2,5-9 1,-3-3 1</inkml:trace>
  <inkml:trace contextRef="#ctx0" brushRef="#br0" timeOffset="20891">2338 1785 18,'-1'-12'27,"1"12"2,0 0-3,0 0-5,0 0-4,-6-11-4,6 11-3,0 0-1,0 0-3,4 9-3,-4-9 0,9 16-1,-3-4 0,3 1 0,2 3 0,1 1 0,1 2-1,0-2 1,3 0-1,-2-1 0,-1-2 0,0-1-1,-3-4 0,0 0-2,-10-9-3,14 10-7,-14-10-18,0 0-4,11 2-1,-8-11 0</inkml:trace>
  <inkml:trace contextRef="#ctx0" brushRef="#br0" timeOffset="21657">2007 998 37,'0'0'27,"0"0"-1,0 0-6,0 0-5,0 0-2,0 0-4,0 0-3,0 0-1,0 0-2,-11 15-1,11-15 0,-10 20 0,3-6-2,2 3 1,-1 2 1,1 2-1,1 2-1,1 0 1,2 0-1,2-1 1,2 1-1,0-2 0,2-1 0,0-3 0,-1-2 1,2-3-1,-1-4 0,-5-8 1,12 9-1,-12-9 1,13-10 0,-6 1 0,2-4 1,-2-2-1,1-3 0,0-2 1,-2-2-1,1-1 0,-3-2 0,-1 2-1,-2-1 1,-2 0-2,0 2-1,-3 3-2,1 6-10,-4 4-15,-2 1-4,9 8 0,-18-3 0</inkml:trace>
  <inkml:trace contextRef="#ctx0" brushRef="#br0" timeOffset="22641">1161 2004 11,'0'0'20,"0"0"-1,-3-11-3,3 11-4,0 0 0,0 0-2,-2-9-1,2 9-2,0 0-1,0 0 0,0 0-1,-9-9-1,9 9 0,-11-6-1,11 6 1,-18-7-1,8 3 1,-4 0-1,0 0-1,-2 1 1,0 1-1,-2-1 0,4 2 1,-1 0-2,2 3 0,2-2 0,1 2-1,2 1 0,8-3 0,-10 8 0,10-8 1,-5 16-1,4-5-1,1 1 1,2 2 0,2-1 0,2 0 0,3 0 0,2-3 0,2-1 0,4-3 1,1-2-1,0-1 1,0-2-1,2-3 1,-3-1-1,1-1 1,-3-2-1,-3-1 0,-2-1 1,0 1-1,-1-3 0,-3 0 0,-1-2 1,0-1-2,-2 0 1,0-2-1,-2 3-1,-1-2-1,2 5-5,-4 0-10,2 9-13,0 0-1,-14-9 0,14 9 1</inkml:trace>
  <inkml:trace contextRef="#ctx0" brushRef="#br0" timeOffset="23719">2485 2139 6,'6'-15'16,"-6"15"-4,9-7 0,-9 7-2,0 0 1,9-5-1,-9 5 1,0 0-2,0 0-1,0 0 0,0 0-1,-12 0-1,12 0-1,-13 0-1,13 0 0,-19 0 1,8 0-2,0 0 0,0 0 0,1 0-1,-1 0 0,3 0-1,-1 1 0,9-1 0,-13 6-1,13-6 1,-13 12-1,8-2 1,0 2-1,0 1 0,2 3 0,1 0 1,3 1-2,3 0 2,3-1-1,2-3 0,2 0 0,3-5 0,2-3 1,4-2-1,1-3 1,1-4-1,0-1 0,-2-3 1,0-1-1,-5-1 1,1-2-1,-8 1 0,-2-1 0,-4 2-2,-2-2-1,-1 2-3,-4-3-4,2 4-9,3 9-11,-11-12-1,11 12 0,-11-8 2</inkml:trace>
  <inkml:trace contextRef="#ctx0" brushRef="#br0" timeOffset="24875">1931 2656 22,'-11'-9'19,"11"9"-3,0 0-2,0 0 0,0 0-3,0 0-2,0 0 0,-9 1-2,9-1 0,-10 5-1,10-5 0,-13 12-2,6-2 1,-2 2-2,3 2 0,-3 4 0,4 3-1,2 2 0,2 2-1,0-1 1,4 0-1,0 0 0,3-1-1,2-4 1,-2-3-1,3-2 0,-2-5 2,-7-9-2,15 13 0,-15-13 1,13-2-1,-13 2 1,14-14 0,-8 3-1,3-2 1,-1-6-1,0-1 1,0-2-1,0-2 1,-1-3-1,0 1 1,-3-1-1,0 1 1,-2 2-1,-1 4 0,-1 5-1,-2 0-2,2 15-8,-4-8-19,4 8-1,-8 3-2,8-3 1</inkml:trace>
</inkml:ink>
</file>

<file path=word/ink/ink14.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8-10-17T09:32:02.515"/>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1179 198 4,'0'0'5,"0"0"1,0 0-2,0 0 1,0 0-1,0 0 1,0 0-1,0 0 0,0 0 0,0 0 1,0 0-1,0 0 0,0 0 0,0 0 0,-3-9-1,3 9 0,-4-11-1,4 11 0,-5-10 0,5 10 0,-8-11 0,8 11 1,-10-13-2,10 13 1,-11-14 0,11 14 0,-14-15-1,14 15 0,-17-15 1,7 8-1,-1 0-1,-2 0 1,0-2 0,-1 4-1,0-3 1,-2 1 0,-1 1-1,1 0 1,-3-1 0,1 2-1,-1 0 1,-1 0-1,1 0 0,-2 2 0,-1 0 0,0 1 0,0 1 1,-1 0-1,1 1 0,1 0 0,-1 1 0,0 1 0,1 0 0,-2 2 0,1 0 0,-1 2 1,-1 1-1,-1 2 0,1 1 0,-1 0 0,0 3 0,2 0 0,-2 1 0,3 0 0,1 1 0,2 1 0,-1-1 0,3 1 0,0-1 0,0 0 0,1 2 0,-1-1 1,1 1-1,1-2 0,0 1 0,-2 2 0,4-1 0,1 1 1,-2-2-1,4 0 0,0 1 0,1 0 0,1-1 1,1 0-1,-1 3 1,0 1-1,1 0 1,-2 0-1,1 1 1,1-1-1,-2 1 1,2 0-1,0-2 0,0 1 1,2 0-1,-1-1 0,0 2 0,1 0 1,1 1-1,1 0 0,-1 1 0,1-1 0,1-1 1,0 1-1,1 1 0,0-2 0,1 0 0,0 0 1,1-2-1,1 2 0,-1-2 0,2-1 1,0 2-1,0-1 1,0 1-1,2 1 1,0-1-1,0 0 0,1 0 1,0 0-1,1-2 0,1 2 0,-1-1 0,3 0 0,-1 0 0,1 1 1,0 0-1,2 0 0,0 2 0,0-2 0,3 1 0,-1-2 0,1 1 0,3-1 0,-2-1 0,1-1 0,0-1 0,1-1 0,-1-2 0,1 2 0,0-4 0,0 1 0,3-2 0,-1 2 0,2-3 0,2 2 0,2-2 0,4 0 0,1 0 0,4-1 0,1 0-1,2-2-2,7-2-3,4-1-6,1-10-14,14 5 1,-2-15 1,14 3-1</inkml:trace>
  <inkml:trace contextRef="#ctx0" brushRef="#br0" timeOffset="3781">775 726 4,'0'0'19,"0"0"-1,0 0-3,0 0-2,0 0-1,-4-10 1,4 10-3,-2-9-1,2 9-1,-6-11-1,6 11-1,-7-12 0,7 12-2,-12-11 1,12 11-2,-14-6 0,14 6-1,-17 2 0,8 2 0,0 3 0,1 4-1,-2 2 0,3 4-1,0 4 1,2 3 0,1 3-1,4 1 1,1-2-1,3 0 2,3-1-1,2-3-1,3-6 0,3-4-3,6-6-8,3-1-19,-1-13-1,7-2-1,-4-12 0</inkml:trace>
</inkml:ink>
</file>

<file path=word/ink/ink15.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8-10-17T09:33:33.921"/>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2020 1233 3,'0'0'13,"-9"-19"0,4 10-1,-4-2-1,0 2 1,-3-1-2,0 0-2,-3 2 1,-1-2-3,-1 1-1,-3 0-1,1 0-1,-3 3 1,2-3-1,-3 3-1,0 0 1,-2 1-1,0 1 0,-3-2-1,0 4 1,-1 0-1,-1 2 0,-2-1 0,1 3 0,-3 0 0,0 0 0,0 5 0,-2 2 0,2-3 0,-2 5-1,1 0 1,1 3-1,1-1 1,2 4 0,1 0-1,0 1 1,1 2 0,2 0-1,1 3 1,1 1-1,3 2 1,0 0-1,3 3 1,1 0-1,3 0 1,2 2 0,0 0-1,2-2 1,1 0-1,2 1 1,-1 1 0,3 0-1,0 1 1,0 0-1,1 1 1,2 2 0,0 1-1,1 0 1,0-1-1,2 0 1,0 1 0,3-1 0,-1 2 0,1-2 0,0-1 0,3 1 1,-1-2-1,1-1 0,1 1 0,2-1 0,0-1-1,3-1 1,2-1 0,2 0-2,5-1 1,4-1-3,5-1-4,2-5-6,8-5-15,10 5-3,2-11-1,13 4 1</inkml:trace>
  <inkml:trace contextRef="#ctx0" brushRef="#br0" timeOffset="1204">2057 1275 7,'0'0'10,"0"0"0,0 0-1,0 0-2,0 0-2,0 0 0,0 0-2,0 0 1,0 0-1,4 10 0,-4-10 0,9 11 1,-9-11-1,13 15 2,-3-4 0,-1 1-2,3 0 1,-1 4-1,3 0 0,-2 0 0,1 2-1,1 1 0,-1 0 0,1 1-1,-2 0 1,1-2-1,0 2 0,-1-1 0,-1 0 0,-1 0 0,1 1 0,-3 0 0,1 1 0,-4 0 0,1 0 0,-2 0 0,1 1-1,-3-1 1,0 1 0,-1-2-1,1 1 0,0 0 1,0 0-1,-1 0 0,0 1 1,0 2-1,-1-1 1,0 3-1,-1-1 1,-2 1-1,-2 0 1,2 1-1,-5-1 1,1 0-1,-2-1 1,-3 0-1,0-1 1,-1 0-1,0-1 1,-2-1-1,0-1 0,-1-2 1,1-2-1,0-1 0,0 0 0,-1-3 1,0-1-2,1-2 2,-1 1-1,-1-1 0,-3 0 0,2 1-1,-1-1 1,-2 2 0,-1-1 0,0 1 0,0 1 0,-1-1 0,1 0 0,-1-1-1,1 0 1,0 0 0,0-2 0,0 0-1,0 0 1,0-2-1,-1 0 0,-1 0 0,-1-2 0,-1-1-1,-2-1 0,1 1 0,-4-2-1,0 0-2,-2 0-4,1-3-8,6 4-9,-8-7 1,12 5 1</inkml:trace>
  <inkml:trace contextRef="#ctx0" brushRef="#br0" timeOffset="2829">3789 1265 6,'0'0'6,"-10"-6"0,10 6 1,-10-7-1,1 3 0,9 4-1,-16-6 0,7 3 0,-3-2-2,0 1 0,-2 0 0,-3 0-1,0 0 1,-2 0-1,-1 0 0,-2 0 0,-1 1 0,-2 0 0,-2 1-1,1-1 0,-2 2 0,-1 0-1,-2 0 1,0 0 0,0 2 1,0 0 0,-1 0 1,-1 1-1,0 0 0,0 1 1,0 0-1,1 1 0,0 1-1,0 2 0,0-2 0,3 4-1,0-1 1,2 1-1,0 1 1,2 1 0,0 1-1,2 0 1,2 1 0,-3 3 1,1 1-1,1 1 1,-2 1 0,-1 0 0,-1 1 0,3 0 1,-1 0-1,1-2 1,1 1-1,1-3 1,2 2-1,2-2 0,2 1 0,0 0 0,4 2 0,-2 1-1,4 0 0,-1 2 0,2 1 0,0 0 1,1 1-2,1-2 2,0 2-1,-1-3 1,3 2-1,-2-2 1,2 1-1,-2 0 1,2 3-1,-1 1 0,2 0 1,-1 1-1,1 2 0,1-1-1,1 1 1,0 1 0,3-4 0,0 1-1,2 0 1,-1-1 1,2-2-2,0 1 1,1 1 0,2 0-1,0 0 1,3 1 0,0 0-1,4-1 0,2 3 0,3-1 0,4-1 1,4 0-2,5-2 0,6 0-2,3-7-4,10 2-5,4-5-13,6-12-7,16 0-1,-1-15 2</inkml:trace>
  <inkml:trace contextRef="#ctx0" brushRef="#br0" timeOffset="4094">3694 1282 13,'0'0'17,"0"0"-8,14 8 0,-14-8-1,13 12 1,-6-4-1,0 6 0,2-1 1,2 5-2,1 2-1,-1 3 0,2 2-2,2 1-1,0 1 0,1 0 0,0 1-1,1-2 1,-2 2-1,-1-1 1,0-2-1,-2 1 0,0 2-1,-4-2 1,0 1-1,-4 2 0,-1-1 0,-2 1 0,-1 2-1,-3-1 1,-1 1-1,-2 2 1,-2 0-1,0 1 0,-3-1 1,0 0-1,-2-1 0,-1-2 1,-1 0-1,-1-2 1,-2-2-1,0 1 1,-3-1-1,-1-1 1,-2-1-1,-1 0 0,0 0 0,-5-1 0,0 0 0,-3 0 0,1-1 1,-2 0-2,-2 0 2,1 0-1,-2-2 0,1 0-1,-2-1 0,0-1 0,0-1-2,1 0 0,-3-4-3,4 2-2,-2-2-6,-3-7-14,11 7-1,-8-13 2,10 5 0</inkml:trace>
  <inkml:trace contextRef="#ctx0" brushRef="#br0" timeOffset="5188">1610 1749 22,'0'0'25,"-9"-13"1,9 13-5,-7-10-3,7 10-4,-9-9-4,9 9-2,-14-13-1,6 6-1,8 7-2,-18-6-1,7 6 0,-1 3-2,-3 4 1,-1 4-1,-1 3 0,0 2-1,0 5 0,1 2 1,4 3-1,4-1 0,6 1 0,3 1 0,10-1 1,4-2-2,6-6-1,8-1-7,2-6-18,4-11-5,7-2 0,-4-12 0</inkml:trace>
  <inkml:trace contextRef="#ctx0" brushRef="#br0" timeOffset="5782">3208 1743 25,'0'0'26,"-15"-16"1,15 16-6,-13-8-3,5 5-6,-1 2-2,-2 0-3,1 2-1,-3 1-2,1 4 0,-1 0-1,-1 5-1,1 2 0,2 4-1,-1 0 1,3 4-1,3 1-1,3 0 1,3 2 0,5-1-1,3-2 1,6-2 0,3-4-2,6-6-7,7-10-23,8-1-1,-4-16-1,6-4 2</inkml:trace>
  <inkml:trace contextRef="#ctx0" brushRef="#br0" timeOffset="7094">1676 75 7,'0'0'14,"0"0"-3,-6-9 0,6 9-1,0 0-1,-9-6 0,9 6-1,-12-7 1,12 7-3,-15-6 0,7 2-1,-4-1-1,1 0 0,-2 0-1,-1 1 0,-1-2 0,-1 2 0,-2 0 0,0 1 0,-1 0-1,-1 1 1,-1 0 0,1 2-1,-3 1 0,1 1 0,-1 1-1,1 1 0,-1 2 0,0 2 0,1 0 0,0 3 0,1 1 0,2 2-1,-1 0 1,1 3 0,1 1 0,0 0 0,0 2 0,2 2 0,-1-1 0,1 2 0,1 1 0,-1 0 0,3-1 0,1 0 0,-1-2 0,4 3 0,0-3-1,1 1 1,2 2 0,1 0 1,0-1-2,2 2 1,0-1-1,2 2 1,1 0 0,0 0-1,1-3 0,2 2 0,0-1 1,1 0-1,1 1 0,0 1 0,0-1 0,1 0 1,1 0-1,-1-1 0,2-1 0,0-1 0,3-2 0,-1-1 1,2-2-1,1 0 0,2-1 0,0-1 1,1 1-1,0-1 0,1 1 1,2 1-1,-1-1 1,3-1-1,2-2 1,0 1-1,3-3 1,2 0-1,2-4 0,2 0 0,0-2 0,1-3 1,-2-1-1,2-2 0,-1-2 0,-1-3 0,2-4 0,0-4-1,1-4-3,-1-7-5,5-3-9,1-3-13,-1-15-1,5-1-1,-8-15 1</inkml:trace>
  <inkml:trace contextRef="#ctx0" brushRef="#br0" timeOffset="8375">1669 90 6,'0'0'14,"0"0"-1,12 0 0,-12 0-2,0 0-1,0 0 0,11 13 0,-11-13-2,12 18-1,-5-8 0,1 4-2,3 1 1,-2 2-2,3 1 0,-2 1-1,1 1 1,0 0-1,1 2-1,0-2 0,-1 0 0,1 0 0,-1 0 0,0-2-1,-3 1 0,1 1 0,-2 0 0,-2 0 1,0 1-2,-2 0 1,0 1 0,0 0-1,-2 0 1,1 0-1,1-1 0,-2 2 0,1-1 0,-1 1 1,-1 0-1,-1 1 0,0 0-1,-2 0-1,-1-2-1,2 1-3,-4-2-6,1-2-11,4 6-8,-6-10 3,7 4-1</inkml:trace>
  <inkml:trace contextRef="#ctx0" brushRef="#br0" timeOffset="9454">813 1639 13,'-10'-7'14,"10"7"-3,-12-9 0,12 9-1,-10-11 0,10 11-2,-15-12 1,5 5-2,-2 1-1,-1-2-1,-2 1-1,-5-1 0,0 0 0,-4 0 0,0 0-1,-3 0 0,0 2 0,-2-1-1,1 2 1,-1 2 0,1 3-1,-1 1 0,1 4-1,0 2 1,3 1-1,-1 3 0,3 2 0,1 1-1,1 1 1,2 0 0,0 2-1,2 3 1,-1 2 0,-1 1 1,1 3-1,0 1 0,0 0 1,1 2-1,3 1 0,-2 0 0,3 1 0,2-1 0,0 1 0,3 1-1,0 0 1,2 1 0,1-1 0,3-1 0,1 0 0,1-1 1,2-1-1,1 1 0,3-1 0,2-1 0,1 1 0,3-2 0,1 1 0,1-1 0,3 0-1,1-1 1,3 0 0,1-1-1,1 0 1,2 2-1,3 0 0,2 1 0,3-3-1,4 0 0,2-3-2,8-2-3,1-8-8,11-9-16,8-1-3,-1-15 0,7-2 1</inkml:trace>
  <inkml:trace contextRef="#ctx0" brushRef="#br0" timeOffset="10438">865 1667 15,'9'3'20,"-9"-3"-5,9 7-1,-9-7-2,11 16 0,-4-4-2,0 3 0,2 3-1,1 2-1,1 5-2,0 0-1,3 5-1,-2 0-1,3 2-1,-1 2-1,-1 2 1,1-1-1,-2 2 0,-1-3 0,0 1 0,-3-2-1,0 0 1,-5-1 0,-1 0 0,-3-2 0,-3 0-1,-3 0 2,-3 0-2,-2 1 2,-3-1-1,-3 2-1,-3 0 1,-6 2-1,-3-1-1,-4 4-4,-7-2-4,-1 1-12,0 2-10,-8-11 0,9 3 1</inkml:trace>
  <inkml:trace contextRef="#ctx0" brushRef="#br0" timeOffset="11438">1732 2709 14,'0'0'14,"-1"-12"-1,1 12 0,0 0-1,-8-11 1,8 11 0,-13-9-3,4 4 0,-2-1-2,0 2-2,-2-2 0,-2 1-1,-1 0-1,2 3 0,-5-1 0,2 2-1,-2 1-1,-1 3 1,-1 0-2,-1 4 1,-1 0-1,0 3 0,0 0 1,1 3-1,-1 1 0,0 3 1,0 1 0,1 3-1,1 0 0,2 3 1,0 2-1,1 4 0,1-1 0,3 3 0,0 0 0,4 3 1,-1 1-1,4 3 0,-1-3-1,4 2 0,1 2 1,2 1-1,2-1 0,3 0 0,2-3 0,2-2 0,3 1 0,1-1 0,6-4 1,2-2-2,4-3 1,6-3-2,5-2-1,3-5-5,9-5-9,4-3-12,1-10-4,9 0 0,-4-12 0</inkml:trace>
  <inkml:trace contextRef="#ctx0" brushRef="#br0" timeOffset="12250">1905 2682 22,'16'6'22,"-16"-6"-4,17 11-2,-8-3-2,1 3-4,-2 3-1,2 1-1,-2 4 0,1 1-3,0 3-1,0 3 0,2 3-2,-1 1 0,1 3-1,0 1 1,-1 1-2,0 4 1,-2-1 0,-2-1 0,-1-1-1,-3 2 1,-3-1 0,-2 1-1,-3-2 1,-1-3-1,-5 1 1,-1-2 0,-3-1-1,-5-1 1,-3 1-1,-2-4 0,-2 0-2,-4-1-3,-3-2-5,-1-4-13,0 3-6,-8-10-2,6 0 2</inkml:trace>
  <inkml:trace contextRef="#ctx0" brushRef="#br0" timeOffset="13204">3658 144 16,'0'0'22,"-16"-1"-1,16 1-4,-17-2-1,7 1-5,0-1 0,-1-1-3,1 3-1,-2-2-2,-2 4 0,-2-1-1,-1 4-2,-2 2 0,-1 2 0,-2 5-1,-2 2 0,0 4 0,-1 2 0,-1 3-1,-1 1 1,2 1 0,-2 2 0,3-3-1,2 2 1,0 1-1,3 0 1,2 0 0,4 0 0,0 1 1,4 2-1,-1 1 1,2 1-1,1-2 0,2 3 0,-1 0-1,3 0 2,0 1-1,1-2-1,2-1 1,1 1-1,2-3 1,1 1 0,2-3 0,3 1-1,-2-3 1,4-2 0,0 0 0,3-2-1,1-1 1,1-1-1,2-2 0,2-1 0,4 0 1,3-3-1,4 0 0,6-5 0,5-2-1,7-6-1,9-4-8,4-7-12,5-9-11,8-1 0,-5-13 0,4 1 1</inkml:trace>
  <inkml:trace contextRef="#ctx0" brushRef="#br0" timeOffset="13969">3749 154 10,'12'14'23,"-12"-14"1,15 15-6,-7-6 0,4 7-5,2 1-2,2 3-1,2 6-2,-1 0-1,5 8-1,-2 1 0,6 6-2,-3 1 0,1 6-1,-2 0-1,1 4 1,-5 2-1,-1 3-1,-7-2 0,-4 0 0,-7-1 0,-7-2-1,-6-1 1,-9-1-1,-7-4-2,-8-6-7,-1-6-18,0 1-5,-8-15-1,10-4 1</inkml:trace>
  <inkml:trace contextRef="#ctx0" brushRef="#br0" timeOffset="14735">4647 1531 14,'0'0'16,"-12"-15"0,12 15-2,-8-8 0,8 8-1,-11-10-1,3 4-2,-1 1-1,-1-1-2,-2 1 0,-2-1-1,-2 3-2,-3-2 0,-1 4-1,-4 1 0,-1 3-1,-1 1 0,-1 4-1,-1 1 0,0 3 0,-1 1 0,3 1 0,0 0 0,1 2 0,0 1 1,1 0-1,-1 0 0,3 1 2,2 1-2,1 2 1,2 0-1,3 1 1,-1 0-1,5 1 0,-1 0 1,3 2-1,-2-3 0,2 2 0,0 2 0,0 0 0,2 0 0,-2 1 0,2 1-1,1 1 0,0 1 1,1 1-1,1 0 0,2-1 0,2 2 0,2-1 0,3 2 1,0-2-1,5 1 1,3-2-1,6 1 0,3-1 0,5 0 1,3-1-2,4-1 0,6-2 0,5 1-1,1-5-1,4 4-3,-1-7-5,7 2-7,-1-3-12,0-10-3,4-1-1,-8-12 2</inkml:trace>
  <inkml:trace contextRef="#ctx0" brushRef="#br0" timeOffset="15610">4661 1638 17,'0'0'22,"16"4"-2,-16-4-4,17 7-1,-9-1-5,2 5 0,0 3-1,0 2-1,2 5 0,-2 0-2,3 6 0,-2 3-2,4 3 0,-2 0-1,1 5 0,1 1-1,-1 3 0,-1-1-1,0 2 1,-4-2 0,-1 0 0,-4 0-1,-5 0 0,-4-4 0,-4 0 0,-6-1 0,-4 0-1,-5 0 1,-4-2-2,-4-2-1,-1-4-3,1 3-10,2-2-17,-4-12-1,7-1 0,-2-16 1</inkml:trace>
  <inkml:trace contextRef="#ctx0" brushRef="#br0" timeOffset="16454">3460 2744 8,'0'0'19,"0"0"-2,0 0-3,0 0 0,0 0-1,-6-9-1,6 9-1,0 0-2,-14-12-1,14 12-2,-16-11-1,8 5-1,-3 0-1,-1 0 0,-2-2-1,0 3 1,-2-1-1,1 1 0,-3 0 0,0 3 0,-1-1-1,0 3 0,-1 0 1,0 1-1,0 0 0,0 1 0,-1 1 0,2 2 0,-1 0 1,3 1-1,0-1-1,0 3 1,0 0-1,3 0 1,-1 0 0,1 1 0,1 1 0,0 0-1,-2 1 1,4 0 0,-1 1 0,-1 1-1,1 0 1,-1 2 0,2-1-1,0 1 1,2 3 0,-1 2-1,2-2 1,1 3 0,0 1 0,3 0-1,-1 3 1,1 2-1,0 1 0,1-1 0,1 3 0,1 0 1,0 3-1,2-1 0,0 2 0,3 0 0,1 1 0,1-1 0,3 1 0,2-2 0,1 2 0,3-1 0,1-2 1,1 0-2,3-4 1,4-1-2,3-1 0,7-8-4,10-2-6,3-7-9,7-8-12,8 2-2,0-11 2,5 3 1</inkml:trace>
  <inkml:trace contextRef="#ctx0" brushRef="#br0" timeOffset="17641">3535 2747 10,'0'0'11,"0"0"-1,0 0 0,0 0-1,0 0 0,0 0-1,4 8 1,-4-8 0,0 0 0,4 9-1,-4-9 0,0 0-1,8 10-1,-8-10 0,7 10 0,-7-10-2,7 13 1,-7-13-1,12 17 0,-5-7-1,0 3 0,2 1 0,-1 4 0,1 1-1,0 2 0,0 2 1,1 1-2,-2 4 1,0 2-2,-1 0 1,1 2 0,-1 0-1,-2 1 1,0 1-1,-1 0 1,0-1-1,-3 0 0,-1-1 0,-2 0 1,-3-2-1,-1 0 1,-3 0-1,-4 0 0,-2-2 1,-2-1-1,-4-1 0,-2 1 0,-3-3 0,-1-2-1,0-1-1,-2-3 1,2-2-2,-2-5-3,5 2-1,0-9-10,2-5-15,7 2 0,-2-12 0,11 2 1</inkml:trace>
  <inkml:trace contextRef="#ctx0" brushRef="#br0" timeOffset="19516">1233 445 9,'1'-9'22,"-1"9"-1,6-10 0,-6 10-3,0 0-1,1-11-3,-1 11 0,0 0-3,0 0-2,0 0-2,0 0-2,-10 1-1,9 7-1,-1 7-1,0 4 0,-1 3-1,0 5 1,1 3 0,1 2-1,-2 2 1,2-2-1,-1-4-1,2-2 1,1-3-1,0-5-1,0-2 0,0-6-1,1-1-3,-2-9-3,3 9-5,-3-9-6,5-8-8,-5 8-6,11-14 2,0 6 1</inkml:trace>
  <inkml:trace contextRef="#ctx0" brushRef="#br0" timeOffset="19907">1371 443 2,'0'0'20,"-13"-3"1,13 12-2,0-9-3,-4 19-2,3-4-1,1 2 0,1 3-1,-1 1-2,2 2-1,-2-2-2,2 3-2,-1-3-1,1 1-1,-1-3 0,1-2-1,0-2-1,0-5-2,1 1-1,-3-11-4,4 9-3,-4-9-9,0 0-12,1-8-2,-8-2 1,7 10 1</inkml:trace>
  <inkml:trace contextRef="#ctx0" brushRef="#br0" timeOffset="20188">1292 609 19,'0'0'18,"19"-7"-6,-7 5-19,0-7-6,9 8-4</inkml:trace>
  <inkml:trace contextRef="#ctx0" brushRef="#br0" timeOffset="20782">335 1861 25,'0'0'24,"0"0"1,0 0-4,-4 16-5,2-4-3,3 9-1,-2 1-2,2 7 0,-2-1-3,3 6 0,-1-4-3,0 1-1,0-3-2,1-3 1,0-4-2,0-4-1,0-4-1,-1-5-2,-1-8-6,2 10-3,-2-10-10,0 0-9,7-11-1,-7 11 1,8-25 3</inkml:trace>
  <inkml:trace contextRef="#ctx0" brushRef="#br0" timeOffset="21110">495 1873 22,'-3'12'25,"6"10"-5,-3-2 0,1 7-3,2 2-2,-2-2-2,1 5-3,-1-6-2,1 2-3,-2-4-2,2-1-1,-1-6-1,-1-5-3,2-1-3,-2-11-4,1 10-6,-1-10-11,0 0-5,0 0 1,-13-11 1</inkml:trace>
  <inkml:trace contextRef="#ctx0" brushRef="#br0" timeOffset="21375">386 2095 23,'4'12'23,"-4"-12"-5,16-5-9,-2 2-15,0-8-9,9 7-4,-6-13-2</inkml:trace>
  <inkml:trace contextRef="#ctx0" brushRef="#br0" timeOffset="22063">1489 3046 37,'0'0'28,"0"0"2,0 0-10,0 0-4,0 0-4,-5 17-2,3-3-3,4 8-2,-2 2 1,1 7-2,-1 1-1,2 2 0,-2-1-2,0-2 0,1-2-1,-1-4-1,1-5-1,-1-6-4,2-1-5,-2-13-3,0 0-5,3 8-11,-4-16-3,1 8 1,4-21 3</inkml:trace>
  <inkml:trace contextRef="#ctx0" brushRef="#br0" timeOffset="22391">1621 3064 11,'3'18'22,"-5"-8"-4,5 8 1,-3-1-1,2 4-3,0 1-2,-2 1-3,2 2-1,-1-2-3,1 0-2,-1-3-2,1-1-1,1-3-1,-2-5-3,2-1-3,-3-10-6,0 0-14,0 0-4,0 0 2,-1-9-1</inkml:trace>
  <inkml:trace contextRef="#ctx0" brushRef="#br0" timeOffset="22672">1567 3175 4,'0'0'23,"10"6"-1,-10-6-8,9 0-12,1 4-15,-10-4-4,18-9-1</inkml:trace>
  <inkml:trace contextRef="#ctx0" brushRef="#br0" timeOffset="23422">3474 537 21,'0'0'22,"0"0"-3,0 0 0,-3-9-1,3 9-3,0 0-2,0 0-1,-2 14-3,-2-5-1,3 6-3,-2 3 0,2 7 0,-3 2-2,2 3 1,-1 3-2,2 0 0,0-1 0,2-4-1,-1-2-1,2-4 0,-1-3-1,0-6-1,1-3-2,-2-10-3,0 0-8,0 0-7,0 0-10,8-8-2,-6-8 3,8 2 0</inkml:trace>
  <inkml:trace contextRef="#ctx0" brushRef="#br0" timeOffset="23766">3644 496 5,'0'0'22,"-4"14"1,-4-2-3,5 6-3,0 4-3,0 2 0,2 6-1,-1-1-3,4 2 0,-2 0-3,3 1-1,-3-4-1,4-2-1,-2-4-2,0-3 0,0-3-3,-1-5-1,-1-11-3,2 11-5,-2-11-9,0 0-13,0 0 0,-6-9 0,-2-7 2</inkml:trace>
  <inkml:trace contextRef="#ctx0" brushRef="#br0" timeOffset="24063">3472 701 17,'0'0'25,"0"0"1,0 0-4,0 0-6,0 0-3,19 2-3,-6-5-6,5 0-11,-1-4-17,11 10-3,-7-9-2,7 12 0</inkml:trace>
  <inkml:trace contextRef="#ctx0" brushRef="#br0" timeOffset="24704">4343 1849 9,'0'0'23,"0"0"-2,0 0-2,0 0 0,5 10-2,-6 0-3,2 6-1,-3 2-3,5 8-1,-4 1-1,5 6-2,-4-1-1,4 2-2,-2-1-1,2-1 0,-1-3-2,-1-3 0,-1-4-1,1-5-1,0-2-2,-3-7-5,4 1-4,-3-9-8,0 0-11,0 0-2,4-20 3,4 8 1</inkml:trace>
  <inkml:trace contextRef="#ctx0" brushRef="#br0" timeOffset="25047">4554 1858 20,'0'0'24,"1"13"-3,-2-3-3,2 4 1,0 5-4,-2 1-2,2 7-1,-3-1-2,4 6-2,-3-2-3,3 3 1,-2-2-4,1-2 0,0-3-1,0-3-1,0-3-1,0-6-1,1-3-3,-2-11-2,3 13-7,-3-13-15,0 0-3,0 0-1,-11-17 3</inkml:trace>
  <inkml:trace contextRef="#ctx0" brushRef="#br0" timeOffset="25375">4411 2036 1,'0'0'19,"11"6"1,-11-6-10,14 1-13,0 5-10,-5-9-3,9 7-1</inkml:trace>
  <inkml:trace contextRef="#ctx0" brushRef="#br0" timeOffset="26032">3204 3035 23,'0'0'19,"0"0"1,0 0-2,0 0 0,0 0-3,0 0-2,0 0-2,0 0-2,-2 9-2,1 3-2,2 7-1,-1 2-1,2 5 0,-2 5 0,3 2-1,-1 0-1,2-1 1,-2-1-2,1-5 0,0-3 0,-1-4-2,2-4-2,-5-7-6,1-8-4,3 10-5,-3-10-11,0 0-3,7-18 2,4 11 1</inkml:trace>
  <inkml:trace contextRef="#ctx0" brushRef="#br0" timeOffset="26407">3365 3034 8,'0'0'17,"-1"15"-1,1-15 0,-2 17 1,-1-5 0,2 5-1,1 1-3,-3 2-2,3 4-1,-2 0-3,2 5-1,-2-2-1,3 0-2,-1-2 0,1-2-1,-1-3 1,2-4-2,0-3-1,-1-5-1,-1-8-4,0 0-3,0 0-10,5 9-13,-5-9-2,-1-11 2,-5-1 0</inkml:trace>
  <inkml:trace contextRef="#ctx0" brushRef="#br0" timeOffset="26735">3244 3172 13,'0'0'24,"15"-5"1,-15 5-4,23-11-9,-7 5-14,-3-6-17,12 10-2,-13-13-2,7 10-2</inkml:trace>
  <inkml:trace contextRef="#ctx0" brushRef="#br0" timeOffset="27422">4054 1831 18,'0'0'16,"0"0"1,0 0-2,0 0 0,0 0 0,0 0-1,0 0-1,0 0-2,0 0-1,0 0 0,0 0-3,0 0 0,2 10 0,-2-10-2,-12 17 0,2-8-1,-2 6-1,-2 0 0,-1 2-1,-3-2 0,-2 1 0,0 1-1,2-3 0,1-1-1,4-1 0,1-3-1,3-3 0,9-6-2,-12 10 0,12-10-2,0 0-3,0 0-8,0 0-7,0 0-10,2-12-2,-5 3 2,3 9 1</inkml:trace>
  <inkml:trace contextRef="#ctx0" brushRef="#br0" timeOffset="27813">3843 1843 3,'0'0'26,"0"0"1,0 0 2,0 0-9,0 0-4,0 0-2,0 0-2,0 0-3,11 8-1,-11-8-1,14 20-2,-6-8 0,7 6 0,-3-2-2,5 3 0,-2 0 0,4 0-1,-2-1-1,-1-2 1,-3-2-1,0-3 0,-3-1-2,-10-10-1,13 12-2,-13-12-5,0 0-13,12-1-14,-8-8 1,3-1-1,-3-10 2</inkml:trace>
  <inkml:trace contextRef="#ctx0" brushRef="#br0" timeOffset="28500">3603 1079 23,'0'0'28,"0"0"2,0 0-3,0 0-6,0 0-3,-5-10-6,5 10-1,0 0-5,-9 16-1,1-2-2,-2 5 0,-3 3-1,-1 6-1,-2 5 0,1 0 1,0-1-2,1 0 1,2-4-1,3-1 1,3-4-2,0-6 0,2-2-1,0-7-1,4 1-2,0-9-5,0 0-5,0 0-5,0 0-7,0 0-6,-8-18 1,8 18 1</inkml:trace>
  <inkml:trace contextRef="#ctx0" brushRef="#br0" timeOffset="28844">3430 1078 13,'0'0'21,"0"0"-2,0 0-2,0 0-4,0 0 1,0 0-2,0 10-1,2 0-2,-4-2 0,5 7 0,-4 1 0,5 5-1,-3-1 0,5 5-2,-2-2-2,3 3 0,-1-2-1,2 1-1,-2-3 0,1-3 0,1-4-1,-3-2-1,1-2 0,-6-11-2,7 13-2,-7-13-9,0 0-18,0 0-3,0 0-2,0 0 2</inkml:trace>
  <inkml:trace contextRef="#ctx0" brushRef="#br0" timeOffset="29625">3169 2464 23,'0'0'26,"0"0"2,0 0-5,1 9-6,-1 2-2,-5 1-3,5 8-4,-4 0 1,3 8-2,-4 2-1,2 4-1,-1 1-2,-1 3-1,0-2-1,0 0 0,-1-1 0,1-2 0,-1-4-1,1-5-1,3-3 0,-2-5-1,4-3-2,0-13-4,-1 10-7,1-10-10,-2-15-8,6 5 0,-7-11 1</inkml:trace>
  <inkml:trace contextRef="#ctx0" brushRef="#br0" timeOffset="29985">3061 2499 16,'0'0'24,"0"0"-3,0 0-4,0 0 0,0 0-1,0 0-3,0 12-3,0-12 0,2 14-2,-2-5-1,4 8-1,-3 1 1,4 6-2,-1 1-2,4 4 1,-2 1-2,5 1 0,-1-1 0,3-1-1,-3-3 0,3-1 0,-3-5 0,1-3 0,-3-4-1,-1-3 0,-7-10-1,9 12-2,-9-12-8,0 0-25,0 0 2,0 0-2,-10-18 2</inkml:trace>
  <inkml:trace contextRef="#ctx0" brushRef="#br0" timeOffset="30844">2555 1589 36,'0'0'27,"0"0"-3,0 0-1,0 0-4,0 0-2,-11 5-3,11-5-3,0 0-4,-13 10-1,2-6-3,0 3 0,-5 1-1,-2 2-1,-3 0 0,0 2-1,-1 4 1,-1 0-1,0 0 0,1 0 0,2 1 0,1-1-2,3-2 1,3-1-2,3-3 0,0-5-3,10-5-2,-9 9-4,9-9-4,0 0-8,0 0-9,0 0 1,-2-13 1</inkml:trace>
  <inkml:trace contextRef="#ctx0" brushRef="#br0" timeOffset="31219">2265 1576 29,'0'0'27,"0"0"-4,0 0-1,0 0-6,0 0-1,0 0-4,0 0-1,8 10-2,1 0-1,-4 0 0,8 5-1,-3-2 1,8 5-3,-1-2 1,3 2-2,-2-3 0,1 1-1,-3-3 0,0-2-1,-1-2-1,-4-1-1,-1-3-2,-10-5-6,12 7-13,-12-7-14,0 0 0,3 12-1,-3-12 1</inkml:trace>
  <inkml:trace contextRef="#ctx0" brushRef="#br0" timeOffset="32032">2310 1896 19,'0'0'25,"0"0"-1,0 0-3,0 0-4,-4 11-3,2 0-3,-3-1-3,0 7-2,-3 2-1,0 3-1,-3 1-1,0 2 0,-1-2-2,2 0 0,-2-3 0,2-2-1,3-4 1,1-2-1,6-12-1,-9 13 1,9-13-1,0 0 1,0 0-1,1-9 0,3 0 1,1-3-1,0-4 1,3-3-1,1-1 1,-2-1 0,5-1 0,-4 3-1,3 2 2,-3 2-1,0 2 1,-2 5-1,-6 8 1,12-11-1,-12 11 1,0 0-1,12-5 1,-12 5 0,8 2 0,-8-2-1,13 7 1,-13-7 1,13 14-1,-5-5 2,-1 1-1,2 2-1,-2 0 1,3 3 0,-2 1 0,0 1 0,0 0-1,0 2 0,1-1 0,-1 1-1,-1-2 1,0-2 0,0-2-1,-1-2 0,-1-3 1,-5-8-1,9 10 1,-9-10-1,0 0 1,0 0 0,0 0 0,8 4 1,-8-4-1,0 0 0,0 0 0,0 0-1,-9-7 0,9 7 0,-12-5 0,4 3 0,-4 0 0,0-1 0,-3 0 0,0 0 0,-2 0 0,-1-1 1,1 1-1,0 1 0,0 0 1,3 0-1,2 0 0,1 1 0,11 1-1,-13-1-2,13 1-2,0 0-9,0 0-21,0 0 0,14-13-1,-1 4 1</inkml:trace>
  <inkml:trace contextRef="#ctx0" brushRef="#br0" timeOffset="33438">1409 970 8,'2'-11'18,"-2"11"0,0 0-1,0 0 0,6-9 0,-6 9-3,0 0 0,0 0-2,-4 14-2,-2-5-1,2 5-2,-3 4-2,1 6 0,-3 1 0,1 2-3,-3 0 1,4 1-2,-1-3 0,3-3-1,0-3 0,1-4 1,0-5-1,4-10 0,-3 14 0,3-14 1,0 0-1,0 0 0,0 0 0,4-11 0,0 3 0,0-4 0,1-1 0,1-5 0,3-3 1,-3 0-1,4-1-1,-2 0 2,1 1-2,1 2 2,-3 2-2,1 3 2,-2 4-2,-6 10 1,8-13 1,-8 13-1,0 0 0,0 0 0,0 0 0,0 0 0,0 0 0,5 17 0,-4-6 1,0 1-1,0 6 1,0 0-2,0-1 2,2 1-1,-3-2 0,2-1 0,1 0 0,-1-2 0,1-3 0,-3-10 0,6 14 0,-6-14 0,5 9 0,-5-9 0,0 0 1,0 0-1,3 9 0,-3-9 1,0 0-1,0 0 1,0 0-1,-9 8 1,9-8-1,-14 6 0,6-2 0,-5 1 0,1 0 0,-1-1 1,-3 1-1,2 0 0,2-1 0,-1-2 0,4 1 1,9-3-1,-14 2-1,14-2 0,0 0-3,0 0-7,1-12-24,8 13 2,-9-1-2,13-7 1</inkml:trace>
  <inkml:trace contextRef="#ctx0" brushRef="#br0" timeOffset="34750">927 1667 6,'0'0'20,"0"0"0,0 0-4,0 0-1,0 0 0,0 0-1,1 9-2,-1-9-1,-3 15-2,2-3-1,-3 1-1,0 6 0,-4-1-2,3 4 0,-5-2-2,2 3 0,-4-3-1,3-1-1,-2-2 0,2-2 0,0-3 0,3-3-1,6-9 1,-9 11-1,9-11 0,0 0 1,0 0-1,0 0 0,0 0 0,0 0 1,1-16-1,2 7 0,-1-5 0,3-1 0,0-2-1,1-2 1,-1-1 0,2-1 1,-1 0-2,1 1 2,-1 3-2,1 1 1,-2 3 0,-1 2 0,-4 11 0,8-13-1,-8 13 1,0 0 0,10-1 0,-10 1 0,10 12 0,-3-3 0,0 3 0,2 1 0,0 2 1,1 2-1,0 1 0,-1 0 1,1-2-1,0 0 0,-1 0 0,-2-1 1,1-2-1,-1 0 0,-2-4 0,0 0 0,-5-9 1,6 10-1,-6-10 0,0 0 1,0 0 1,0 0-1,0 0 1,0 0-1,0 0 0,0 0 1,0 0-1,0 0 0,0 0 0,-13-7-1,13 7 0,-15-1 0,7 1 0,-2 1 0,0 1 0,-2 1 0,-1 1 0,-1 0 1,1-1-1,1 0 0,-2-1 1,2 0-1,1-1 1,0-1-1,2 1 0,9-1 0,-12-1 0,12 1 0,0 0-2,-10-2-3,10 2-6,0 0-20,0 0-4,18 6-1,-18-6 1</inkml:trace>
  <inkml:trace contextRef="#ctx0" brushRef="#br0" timeOffset="36172">1505 2458 26,'0'0'22,"0"0"-2,0 0-3,0 0-4,0 0-2,-1 13-2,1-3-2,-1 4 0,1 4 0,-3 2-1,0 5-2,-3 1-1,0 3-1,-1 1-1,-2-1 0,1-3 0,-1-2-1,2-4 1,1-4-1,2-5 0,1-2 1,3-9 0,0 0 1,0 0-1,0 0 1,0-9-1,2 0 0,-1-3 2,3-3-2,-1-2 0,0-2-1,2-2 0,1-1 0,-1 1 0,1-1 0,1 1 0,0 2 1,-2 2-1,2 2 0,-1 3 1,0 3-1,-6 9 0,8-14 1,-8 14-1,9-4 0,-9 4 0,0 0 0,10 12 0,-5-4 1,0 3-1,0 2 1,0 2-1,2 0 1,-1 3-1,-1 0 0,2 0 0,-1 1 1,-1-2-1,1 0 0,-1-1 0,0-2 0,-1-2 0,0-4 0,-4-8 0,6 12 0,-6-12 1,0 0-1,0 0 1,0 0 0,0 0 0,0 0 0,0 0 0,0 0 0,0 0 1,0 0-1,0 0-1,0 0 1,0 0 0,-11 3-1,11-3 1,-19 0-1,8 0 1,-1 0 0,-2 1-1,0-1 1,0 0 0,-1 1-1,3-1 1,1 0 0,3 0-1,8 0 0,-13 0 0,13 0 0,0 0-1,0 0-2,0 0-1,0 0-5,0 0-8,-1 10-14,1-10-3,9 5-1,-9-5 1</inkml:trace>
  <inkml:trace contextRef="#ctx0" brushRef="#br0" timeOffset="43688">3301 1072 37,'-5'-12'26,"5"12"-3,-6-13-4,6 13-4,-6-10-3,6 10-2,0 0-3,-9-7-1,9 7-2,0 0-1,-14 13-1,8-1 0,-3 4-1,-1 1 0,0 4-1,0 1 2,3 1-2,0 0 0,1-1 0,3-5 0,3-1 1,0-4-1,3-1 0,0-2 0,-3-9 1,6 8 0,-6-8 0,9-1 1,-9 1-1,12-8 1,-12 8-1,14-16 1,-5 7-1,-1-4 0,2 1-1,-2-2 1,-1-1-1,0-2 1,-2 0 0,-2-2-1,0 2 0,-2 0 0,0 2 1,-2 3 0,0 2 0,1 10-2,0 0 2,-9-1 0,2 11-1,-2 3 0,1 4 0,-2 2 0,2 2-1,1 1 1,-1-2 0,6-2-1,1-3 1,3-4-1,1-1 1,-3-10 0,10 10 0,-10-10 0,13 0 1,-13 0-1,15-8 0,-15 8 1,15-15-1,-8 6 1,0-2-1,-1 0 1,-1 0-1,-3-2 1,-2-1-1,0 1 1,-2 0-1,-2 2 0,0-1 1,-1 4-1,5 8 1,-12-6-1,12 6 0,-15 13 0,7 0-1,1 4 2,1 1-2,2 3 0,1-1 1,3-3-1,3-2 1,3-2 0,1-5 0,2-2-1,1-4 1,-1-3 1,1-3-1,-1-2 0,0-3 0,-2-2 1,0 0-1,-1-2 1,-2-1-1,0-1 0,-1-3 1,-1 0-1,-1 0 0,0 1 0,-2 1 1,-1 3-2,0 2 1,2 11 0,-11-2 0,1 10 0,-1 6 0,0 5 0,-1 3-1,-1 2 1,1 2 0,3 0 0,2-1 0,3-5-1,3-4 1,2-2 0,3-4 0,-4-10 0,12 7 0,-3-10 1,1-4-1,1-4 1,0-2 0,0-2-1,2-4 1,-2-1-1,-1-4 1,-2 1-2,-2 2 1,-1 3 0,-2 1 0,-2 5-1,-1 12-1,0 0-2,-17 3-11,3 11-20,6 5 1,-5-3-2,8 2 2</inkml:trace>
  <inkml:trace contextRef="#ctx0" brushRef="#br0" timeOffset="45391">4143 1848 13,'-8'-1'24,"8"1"2,0 0-7,0 0-1,0 0-6,0 0-2,0 0-1,-1-9-2,1 9 0,0 0-2,-5-11 0,5 11 0,-8-10-1,0 3 0,8 7 0,-18-13-1,9 6 0,-4 0 0,1 3-1,-2-2 0,2 2-1,-1 0 1,2 2-1,0 0 0,11 2 0,-13-2-1,13 2 0,0 0 0,-10 5 0,10-5-1,1 14 0,1-6 1,1 3-1,2 0 1,1 1 0,1-1-1,2-2 1,0 0 0,2-2 0,-1-3 0,1-1 1,-2-2-1,-9-1 0,15-2 0,-15 2 0,11-7 0,-11 7 1,6-14-1,-5 6 0,0-3 1,-2 0-1,-1-2 0,-1-1 0,-1 1 1,-2-2-1,0 0 0,-2 1 1,0 2-2,-2 1 2,1 3-2,-1 2 1,0 2 0,2 3-1,8 1 1,-14 6-1,14-6 1,-9 17 0,6-7 0,1 2-1,3-1 1,1 3 0,2-2-1,1 0 1,0-2 0,-5-10 0,16 14 0,-8-9 0,1-2 0,-1-1 1,1-3-1,-9 1 1,14-6-1,-14 6 1,12-10-1,-12 10 1,5-14-1,-4 6 1,-3-2 0,1-1-1,-4-2 1,-2 2-1,0-1 0,-3 1 1,-1 1-2,0 3 2,-2 1-2,0 4 2,0 3-1,0 2-1,-1 4 2,3 1-2,1 4 1,2-1 0,2 3 0,2 1 0,3 0-1,3 0 1,2-1 0,3-2 0,2 0-1,2-3 1,1-2 0,2-3 0,2-2 1,-2-3-1,0 0 0,-1-3 0,-2-2 1,-2-1-1,-9 7 1,10-15-1,-8 6 0,-2 0 1,-3-2-1,-1-1 0,-1 1 0,-2-2 0,-2 1 0,0 0 0,-3 4 0,0 2 0,-1 6 0,-3 4 0,2 2 0,-2 3-1,1 4 1,-1 0 0,4 1 0,1 0-1,6-3 1,2-1 0,3-10 0,9 13 0,3-10-1,4-5-2,5 1-14,3-3-17,-7-6-1,4 2 0,-10-5 1</inkml:trace>
  <inkml:trace contextRef="#ctx0" brushRef="#br0" timeOffset="47063">3355 2517 21,'-9'-11'27,"9"11"-3,0 0-1,0 0-5,0 0-2,-9-9-3,9 9-3,0 0-3,-3 11-2,-2-1-1,0 5 0,-2 2-2,0 5 0,-2 4-1,2 0 0,0 1 0,2-1-1,2-4 0,3-1 1,3-5-1,2-3 1,2-4 0,2-4 0,1-4 0,1-4 1,0-4-1,0-2 1,-1-4 0,-1-2-1,-1-3 0,-2-1 0,-2-1 0,-1-1 0,-3-1-1,-1 0 0,-2 0 1,-1 2-1,0 3 1,-1 1-1,0 5 0,5 11 0,-12-10 0,12 10 0,-15 12-1,9 1 1,-1 4-1,0 2 1,3 3-1,1 0 1,1 0 0,3-2-1,1-3 1,2-5 0,1-2-1,-5-10 2,13 7-1,-13-7 0,13-8 0,-5-2 1,-2-1-1,1-3 0,0-2 0,-2-2 1,1-2-1,-2-1 0,0 1 0,-2 0 0,-1 2 1,-1 2-1,-1 3 0,-1 5 0,2 8 1,0 0-1,-13 7-1,8 6 1,-2 4 0,0 3 0,1 2-1,0 0 1,2 0-1,2-4 1,1-2 0,2-4 0,2-2 0,-3-10 0,0 0 0,12 2 1,-12-2 0,12-16-1,-7 5 1,0-2 0,-1-4-1,1 1 1,-3-2-1,0 3 0,-2 0 1,-2 1-1,0 3 0,2 11 0,-7-10-1,7 10 0,-11 11-1,3-3-6,5 8-11,2 0-17,-3-5 1,4 2 0,0-13 0</inkml:trace>
  <inkml:trace contextRef="#ctx0" brushRef="#br0" timeOffset="48344">1786 2526 23,'-7'-14'25,"7"14"-1,-4-9-2,4 9-5,0 0-3,0 0-2,0 0-2,0 0-3,-6 10-1,6-10-2,-8 23 0,2-6-1,2 4-1,-3 3-1,1 1 0,1 0-1,2-1 1,0-2-1,1-4 0,2-4-1,2-3 2,-2-11-1,6 10 1,-6-10 0,9-3 0,-9 3 0,13-17 0,-7 6 1,1-3-1,-2-3 0,-2-3 0,0 0-1,-1-2 1,-2 1-1,-1-1 0,-1 1 1,-1 3-1,0 1 0,0 4 0,-1 4 0,4 9 0,0 0 0,-12 15 0,9 2 0,-1 4-1,0 4 1,2 2 0,0 1-1,2-2 1,2-4 0,1-4 0,2-5 0,-1-4 0,-4-9 0,13 2 0,-13-2 1,15-15-1,-8 2 1,0-1-1,0-5 1,-1 1-1,-1-2 1,-2 0-1,-1-2 0,-1 1 1,-2-1-1,0 3 0,-1 2 1,-1 2-1,-1 3 0,4 12 1,-8-11-1,8 11 0,-11 13 0,5 2 0,-1 2 0,2 4 0,0 3-1,1 1 1,3-1 0,3-2-1,1-4 1,3-2 0,0-5 0,2-2 0,0-6 1,-8-3-1,17-4 1,-9-3-1,0-3 1,-1-2 0,-2-2 0,0-1-1,-2-3 1,0 1-1,-4-2 1,-1 2-1,-2 0 1,-1 1-1,0 2 1,-2 4-1,7 10-1,-14-6 1,14 6 0,-15 16 0,9 0-1,-1 4 1,0 5-1,4 2 1,0 1-1,2-2 1,1-1 0,2-3 0,0-4-1,2-4 1,1-4-1,-5-10-3,11 8-9,-3-10-22,-4-12 1,5 0-2,-6-14 2</inkml:trace>
  <inkml:trace contextRef="#ctx0" brushRef="#br0" timeOffset="49735">1072 2075 15,'0'0'24,"-2"-14"-3,2 14-2,0-14 1,0 14-2,-2-8-1,2 8-2,0 0-2,-14-12-2,14 12-2,-10-2-3,10 2-1,-17-1-2,8 2-1,-1-1 0,-2 1-1,0-1 0,-2 3 0,1-1 0,1 2-1,-1 1 0,2 1 0,1 1 0,2 4-1,1 1 1,3 2-1,4 2 1,3-2-1,4 1 0,2-1 1,4-1 0,1-5-1,3-1 1,0-3 0,2-3 0,-1-2 1,0-2-1,-4-1 0,-1 0 1,-2-1-1,-3-2 1,-8 7-1,10-12 0,-10 12 1,-4-17-1,-1 8 0,-1-1 1,-4 2-1,0-1 0,-2 1 0,1 1 0,0 2 0,1 2 0,0 2 0,1 3 0,9-2-1,-14 7 0,14-7 1,-8 16-1,7-5 0,3 1 0,2 1 1,2 1-1,3-1 1,0 0 0,3-2 0,2-2 0,0-2 0,0-2-1,-2-2 2,-1-3-1,-2 0 0,-9 0 1,15-6-1,-15 6 1,3-11 0,-3 11-1,-4-16 1,-2 7 0,-2-1-1,-1 1 1,-2-1-1,-1 2 0,-2 0 0,0 2 0,1 2 0,0 2 0,1 2 0,1 2 0,0 2-1,11-4 1,-14 14-1,12-6 0,1 2 1,4-1-1,2 0 0,3-1 1,3-2-1,0-2 1,1-1 0,1-3 0,0-1 1,0-2-1,-4-2 0,0 1 1,-9 4-1,7-15 1,-7 15-1,-2-16 1,-1 6-1,-5 0 1,0 0-1,-2 1 0,0 0 0,2 3 0,-2 1 0,2 4 0,-1 4-1,9-3 1,-13 11-1,10-1 0,3-10-2,3 17-8,1-8-25,5-14 1,9-4-1,-4-14 1</inkml:trace>
  <inkml:trace contextRef="#ctx0" brushRef="#br0" timeOffset="51188">1608 996 17,'-8'-8'26,"8"8"1,0 0-2,0 0-7,-10-7-4,10 7-3,0 0-2,-5 13-2,4-1-2,-4 3-1,2 5-2,-1 2 1,1 5 0,0-2-2,0 1 0,3-2 0,1-2-1,2-6 0,2-2 1,1-5-1,-6-9 1,14 9 1,-5-11-1,-9 2 1,15-11 0,-9 0-1,1 1 1,-3-4-1,1 1 0,-1-1-1,-2-4 1,0 1-1,-1-2 0,-1 0 0,-2-1 1,1 1-1,-2 2 0,0 2 0,1 3 1,2 12 0,-7-11-1,7 11 0,-9 8 0,4 3 1,0 2-1,2 5 0,0 2 0,1 0 0,1 0 0,3-2 0,2-2-1,-1-4 1,3-1 0,-6-11 0,13 7 0,-13-7 0,13-3 0,-13 3 1,14-10-1,-14 10 0,15-19 0,-7 6 0,-3-1 0,0-1 0,-4-2 0,-2-1 0,-2-1 0,-3 1 0,-2 3 1,0 2-1,1 1 0,-2 6 0,9 6 0,-16-1 0,16 1 0,-12 19 0,6-5-1,2 6 1,1 2 0,1 1 0,2 1-1,2-2 2,1-2-2,2-2 2,1-3-2,0-5 1,-6-10 0,13 9 0,-13-9 1,14-4-1,-14 4 0,16-16 1,-9 3 0,1-4-1,-2-1 0,-1-1 0,0-1 1,-4 0-2,-2 0 2,-1 1-1,-3 5 0,0 3 0,5 11 0,-17-6 0,7 11 0,0 8 0,1 5 0,-1 5 0,2 2-1,1 0 2,2 1-2,3-3 0,1-4-4,6-5-28,3-1-1,-8-13 0,11 1-1</inkml:trace>
</inkml:ink>
</file>

<file path=word/ink/ink16.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8-10-24T08:26:43.90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3303 213 5,'-8'-16'12,"8"16"-1,-10-17 1,10 17-2,-11-18 0,11 18-2,-14-19 0,4 10-1,-2-2 0,1 1-1,-5-1-2,-1 0 0,-1 0 0,-3-1-1,-2 3 0,-1 1 0,-1-1 0,-3 2-1,-2 0 0,0 2 0,-2 2 0,-1-2 0,-2 3 0,0-1 0,0 2-1,-1-3 1,3 4-1,-1-4 1,1 4-1,0-2 0,3 3 0,1-1-1,2 1 1,0 3-1,1 0 0,0 3 0,1 1 1,-1 1-1,-2 1 0,-1 2 0,-2 0 1,0 3-1,0 0 0,-2-2 0,2 2 0,-1 0 0,2 0 0,1 1 0,2 1 0,-1 0 0,2-1 0,-1 2 1,3-2-1,1 1 1,0 2-1,3-2 0,1 0 0,1 0 1,2 0-1,1 1 0,1 0 0,0-2 0,0 2 1,0 1-1,-1-1 1,-1 5-1,0-1 1,1 3-1,0-2 1,0 4-1,0-2 1,2 2-1,-1-2 0,2 2 0,2-2 0,-1 0 0,2-1 0,0-1 1,2-1-1,0 0 0,1-1 1,1 1-1,-2 0 1,2 0-1,-1 1 1,1-1-1,0 2 1,2-1-1,0 2 0,1-3 0,2 1 0,1 1 1,0 1-1,2 0 0,0 1 0,2 1 0,1 0 0,-1 3 0,2-2 0,1 0 0,-1 1 0,5-1 0,0 0 0,3 1 0,3-3 1,5 3 0,1 0-1,5-1 1,3 2-1,5-1 0,3-1 0,5 1-1,5-2-1,7-1-2,7-8-1,9-1-2,5-5-4,5-8-14,10 3-4,-2-14 1,11 4 1</inkml:trace>
  <inkml:trace contextRef="#ctx0" brushRef="#br0" timeOffset="1953">3233 243 0,'0'0'6,"7"10"-1,-7-10 1,0 0 0,6 12 0,-6-12-1,5 12 0,-2-2 0,-3-10-1,6 18 0,-4-10 0,2 3-1,-1-1 0,1 1-1,-1 0 0,1-1 0,0 2 1,1-2-2,-1 2 1,1 0 0,-2-1-1,2 2 1,-1 0-1,0 2 1,-2-1-1,0 1 1,1-1-1,-2 1 0,1-1 0,-1 1 0,1-1-1,-1 0 0,0-1 1,1 0-1,-2 2 1,1 0 0,-1 0-1,1 2 1,-1 1 0,0-2 0,-1 2-1,1-1 1,0 0 0,0-1-1,-1 0 1,0-2-1,0 1 1,0 1-1,0-2 0,0 2 1,-1 0-1,0 1 1,0 1 0,-1 0-1,1 2 1,0 0-1,-1 0 1,-1-1-1,1 0 1,-1-1-1,2-1 1,-1 3-1,-1-3 1,-1 2-1,0-1 1,0 1 1,-1-1-1,0 2 0,-2-2 1,0 0-1,1 2 1,-2 0-1,-1 0 1,0-2-1,-2 2 0,-1-2 0,1 1 0,-2-2 1,1 0-1,-1 0 1,2-1 0,-1-1-1,1-2 1,1 0-1,0 1 0,-1-1 1,0 0-1,0-1 1,-2 3-1,0-2 1,-1 2 0,0-3 0,-2 2-1,0-3 1,-1 1-1,0-1 0,1-1 0,0-1-1,1 1 1,1-1-1,0 0 1,-1-1-1,2 1 1,1-2-1,0 1 1,0 0-1,0-2 1,0 0-1,2 0 1,0-2-1,1 1 1,-1 0-1,1-1 1,0 2-1,0-1 0,2 0 1,-1 0-1,9-5 0,-13 10 0,13-10 0,-9 6 1,9-6-1,0 0 0,0 0 0,-9 6-1,9-6-2,0 0-8,0 0-18,0 0 0,-6-12-2,6 12 1</inkml:trace>
  <inkml:trace contextRef="#ctx0" brushRef="#br0" timeOffset="7937">4452 386 4,'0'0'15,"0"0"-2,0 0-1,-3-11-2,3 11-1,0 0 0,0 0-1,-4-10 0,4 10-2,0 0 0,-7-8 0,7 8-1,-8-9 0,8 9-1,-13-8 0,13 8 0,-17-11 0,8 7-1,-1-3 0,-2 1 0,-1 0-1,2 1 0,-3-3-1,-2 4 1,-1-3-2,0 2 1,-1 2 0,0-1 0,-2 1 0,-2 1-1,0 1 1,-1 0 0,-2 0-1,0 2 1,-1-1-1,0 2 0,-2 0 1,1-1-1,-1 1 1,2 1 0,1-1-1,1 1 1,1 1-1,2 0 1,1 2-1,1-2 1,0 3 0,1-1-1,1 1 1,-1-1-1,1 2 0,2 1 0,-3-3 1,2 5-1,-2-4 0,1 5 0,-1-3 0,0 2 0,-1-3 1,0 1-1,2-1 0,-1 1 1,2-1-1,0 1 0,0 0 1,1 0-1,0 1 0,1-1 1,0 3-1,2-1 2,-2 1-2,2 1 1,0-2 0,1 2 0,-2 0-1,4 0 1,-1-1-1,1 1 1,0 1-1,3 0 0,-2-1 0,1 1 1,0 1-1,1 1 0,0-1 0,0 0 1,0 0-1,1 1 1,-1 0-1,0 2 1,1 0-1,0 2 1,0-1 0,2 1-1,0 0 1,1 0 0,1 1-1,1 0 1,0-1-1,1 0 1,1-1-1,-1 0 0,1-2 0,-1-1 1,1 2-1,1-1 0,-1 1 0,1 1 0,0-3 0,0 2 0,-1 1 0,2 1 1,-1-1-1,1 0 0,0-2 0,1 2 0,1 0 0,1-1 1,0-1-1,2-1 0,0 1 0,2 0 0,2 0 0,0 0 1,3 0-1,0-1 0,3 1 1,1-1-1,2 1 1,3 1-1,2-1 1,1 1-1,1 0 1,3-1-1,3 0-1,3-2 1,5-2-2,1-3-1,7 1-4,1-4-8,3-5-18,7 3 0,-4-8-2,4 1 3</inkml:trace>
  <inkml:trace contextRef="#ctx0" brushRef="#br0" timeOffset="9640">4461 423 5,'0'0'15,"0"0"-2,0 0-1,0 0-1,0 0-2,0 0-2,0 0-1,0 0-1,0 0-1,0 0-2,0 0 0,0 0 0,0 0-1,0 0 1,0 0 0,8 9-1,-8-9 1,9 10 1,-9-10-1,11 15 0,-4-6 0,0-1 0,-1 2-1,2 1 1,-1 0 0,1 1-1,0 1 1,0-2-1,0 1 0,-2 1 1,2 0-1,-1-1 0,0 2 1,-1 1-1,1-1 0,-1 1 0,0 0 0,-1 2 0,-1-2 0,1 2 0,-3-2 0,1 2 0,-3-1 0,2 1-1,-1-1 1,0 1-1,0 0 1,0-1-1,-1 1 1,0-1-1,0 1 1,-1 1-1,1-1 1,-1 2-1,1 0 1,-3-1-1,3-2 0,-2 1 0,2-1 0,-1-1 0,0 1 0,1-1 0,-1 1 0,0-1 1,0 1-1,-1 0 0,-1 0 0,1 0 0,-3 1 1,2-2-1,-3 1 0,0-1 1,0 0-1,0 0 0,-1 0 0,0-1 0,0-1 1,1 0-1,-2 0 0,1 0 0,0-1 0,-1-1 0,0 1 1,0 1-1,1-1 0,-1 1 0,-1-1 0,0 0 0,1-1 0,-2 2 0,2-1 0,-1-1 0,0 1 1,-2-1-1,3 0 0,-2 0 1,2-1-1,-2 1 0,1-3 1,-1 0-1,1-2 0,9-6 0,-17 11 1,8-6-1,-1 0 0,2-1 0,-2-1 0,2 0 0,-1 0 0,9-3 1,-16 5-1,16-5 0,-14 4 0,14-4 0,-12 2 0,12-2 0,-12 4 0,12-4-1,-12 5 0,12-5-1,-13 7-1,13-7-1,-13 5-2,13-5-2,-11 8-2,11-8-3,-10 5-6,10-5-7,-11 7 1,10 2 1</inkml:trace>
  <inkml:trace contextRef="#ctx0" brushRef="#br0" timeOffset="11594">1036 198 14,'0'0'16,"-14"-11"-2,14 11-1,-16-13-2,7 9 0,-2-3 0,-1 2-2,0-1 0,0 1-2,-2 1-1,-3 0 0,1 2-1,-3 0 0,0 0-1,-3 0 0,-2 2 0,-3 0-1,3 1-1,-3 1 1,1 0-1,0 1-1,-1 2 1,1 1-1,0 1 0,-1 2-1,-2 0 1,-2 3 0,-2 0 0,0 1-1,-1 4 1,-2-3 2,2 2-2,0 1 0,5 1-1,0-1 1,0 0 0,3 0 0,1 0-1,4 1 0,1-1 1,0 0-1,2 1 1,1 3-1,2 3 1,2 0-1,-1 7 1,2 1-1,3 4 0,1 2 1,2 1-1,3 1 0,2 0 1,1 1 0,2 0-1,1-2 1,2-3-1,1 0 1,0 0 0,1-2-1,1 1 1,-1-1-1,2 1 0,0 0 0,1-1 1,2 1-1,0 1 1,3-2-1,2-1 0,2-1 1,1-2-1,2-1 1,2-2 0,6-1 0,3 0-1,4-3 1,4-1-1,6-2 1,4-2-2,5-4 0,3-2-3,8-6-13,6-4-17,-2-11 1,9-6-2,-2-11 2</inkml:trace>
  <inkml:trace contextRef="#ctx0" brushRef="#br0" timeOffset="12875">1003 195 15,'0'0'13,"0"0"-2,0 0-2,0 0-1,0 0-1,7-8-2,-7 8-1,0 0-1,9 0 1,-9 0-1,0 0 0,9 4 0,-9-4 0,10 6 0,-10-6 1,15 7-1,-7-5 0,2 3 0,0-1 0,1 0-1,-1 1 0,1-2 0,0 2 0,1 0 0,-2-1 0,2 2-1,0 0 1,0 0-1,0 2 1,0-1-1,-2 2 1,2 0-1,-1 0 0,0 0 0,2 1 0,-2 1 0,-1 0-1,2 0 1,1-1-1,-2 3 1,2-3-1,-2 1 1,0 1 0,1-2-1,0 1 1,-1-2 0,-1 1-1,1 1 1,-2-1-1,1 1 1,-2 0 0,1 0 0,-1 1 0,1 0 0,-1-1-1,0 3 2,-1-2-1,-1 1 0,1 1 0,-1 1 0,-2 1 0,2 1-1,-2 1 1,0 1-1,1-2 0,-1 2 0,0-3 1,0 1-1,0-1 0,-1 1 0,-1-2 1,0 1-1,-2 0 1,0 0-1,0 0 1,-1 0-1,-1 1 1,1 0-1,-1 0 1,0 0-1,1-1 0,-1 2 0,2-2 0,-2 0 1,0 0-2,0-1 2,0 2-1,-1 0 0,0 0 0,0 0 0,1 2 0,-1-2 0,0 0 1,0 1-1,-2-1 0,2 1 0,-2-1 0,-1-1 0,0 3 1,-1-4-1,-2 0 0,1-2 1,-1 0-1,0-1 0,0-1 0,-2 0 1,0-1-1,-3-1 0,-1 0 0,0-1 0,0 1 0,0-1 0,0 1 0,-1-1 0,0 0 0,2-1 0,0 2 0,0-1 0,0 1 0,0-2 0,1 2 0,-2-1 0,2 1 1,0-1-1,0 1 0,-2-1-1,1 2 1,-1 0-1,-1 2 0,-1-1-2,0 1-1,-3 1-2,1-3-4,1 2-5,-2-6-12,5 6-3,-4-7 1,6 4 2</inkml:trace>
  <inkml:trace contextRef="#ctx0" brushRef="#br0" timeOffset="15453">2423 776 17,'-1'-10'26,"1"10"0,0 0-1,-4-10-5,4 10-4,0 0-5,-12-9-2,12 9-2,-14 2-1,4 0-2,0 3 0,-3 1-1,0 3-1,0 1-1,-2 3 0,4 0 0,0 2 0,2 0 0,4 1-1,4 1 2,2 2-2,7-4 1,4 2 0,3-3 0,6-1-2,3-3-4,-1-1-22,3-14-5,3 1 0,-8-11-1</inkml:trace>
  <inkml:trace contextRef="#ctx0" brushRef="#br0" timeOffset="16234">621 806 14,'0'0'23,"0"0"-1,0 0-3,-5-10-2,5 10-4,0 0-3,0 0-2,-9-3-1,9 3-3,0 0 0,0 0 0,-10-1-1,10 1-1,0 0 1,-9 1-1,9-1 0,-12 6-1,12-6 0,-14 15 0,5-2-1,0-1 1,3 3-1,0 4 1,3-1 0,2 2 0,3-1-1,2-1 1,3 0-1,3-4 1,0-2-1,1-4 1,1-4 0,0-3 1,1-2-1,-2-3 0,-1-4 0,0-1 1,-1-5-1,-1-2-1,-2-1 1,-2-2 0,0 1-1,-2-2 0,-1 2 0,-3 0-1,-3 3 0,1 3-5,-5 4-12,-5 2-13,5 9-1,-6-4 0,15 1 1</inkml:trace>
  <inkml:trace contextRef="#ctx0" brushRef="#br0" timeOffset="17265">3738 868 18,'0'0'24,"0"0"1,-10-3-3,10 3-5,0 0-4,-9 0-2,9 0-2,-8 7-3,8-7-1,-11 16-1,6-4-1,-2 2-1,0 2-1,3 1 0,-1 3 0,3-2-1,1 0 1,3-3-1,2-3 0,1-1 1,4-3 0,1-4 0,3-4 0,2-3 2,2-3-2,-2-3 1,1-2-1,-3-2 0,0-2 0,-4 0 0,-3-3 0,-3 0-1,-4 1-1,0 2-2,-3-2-8,-2 1-20,6 16-1,-17-21 0,17 21 0</inkml:trace>
  <inkml:trace contextRef="#ctx0" brushRef="#br0" timeOffset="18609">1793 515 14,'0'0'23,"0"0"0,0 0-4,0 0 0,0 0-4,0 0-1,0 0-3,0 0-1,0 0-2,0 0-1,0 0 0,-16 10-2,7-3 0,-5 0-2,-1 5 0,-6-2-1,-1 4 0,-4 0-1,0 2 0,-3 1 0,0 2 0,1-2-1,-1 2 0,4-1 0,2-3 1,3 0-1,5-4 0,3-3-2,3-4 0,9-4-2,0 0-3,0 0-13,0 0-13,0 0 0,18-13-1,-11 0 2</inkml:trace>
  <inkml:trace contextRef="#ctx0" brushRef="#br0" timeOffset="19047">1457 470 21,'0'0'24,"0"0"1,0 0-5,0 0-3,2 9-2,-2-9-2,9 11-2,-9-11-1,15 20-2,-5-8 0,6 4-2,0 3-2,5 4-1,0 1 0,3 2 0,0-1-1,2 1 0,-3-1-1,0-3 1,-3-4-1,-3-3 1,-4-5-1,-2-3 0,-11-7 0,12 7 0,-12-7-2,0 0-5,0 0-28,9-10-1,-13 1 1,4 9-3</inkml:trace>
  <inkml:trace contextRef="#ctx0" brushRef="#br0" timeOffset="19781">1718 1023 23,'0'0'26,"0"0"1,0 0-2,0 0-5,0 0-2,0 0-4,1-8-2,-1 8-2,0 0-3,-10 5-1,1-2-2,1 2-2,-7 2 0,-2 1-1,-5 3 0,-4 2-1,-2 1 0,-2 2 1,-3 2-1,-4 0 0,2-1 0,2-1 0,4-2-1,4-2 1,5-4-1,4-1-2,6-3 0,10-4-2,0 0-7,0 0-20,-2-10-2,12 4 0,-7-8 2</inkml:trace>
  <inkml:trace contextRef="#ctx0" brushRef="#br0" timeOffset="20203">1420 1022 7,'0'0'23,"12"6"2,-12-6 1,0 0-7,11 7-2,-11-7-3,13 15-3,-7-6-1,4 5-1,0 1-2,3 3 1,1 0-3,4 1 0,0-1-1,4 0 0,0-2-1,1 0 0,-1-2-1,0-3 0,-5-2-1,-2-1 0,-2-1-1,-4-3-2,-4 5-7,-6-1-26,1-8 0,-9 7 0,-2-10-1</inkml:trace>
  <inkml:trace contextRef="#ctx0" brushRef="#br0" timeOffset="21125">3511 538 35,'0'0'27,"0"0"3,0 0-9,-8-4-2,8 4-5,-10-2-4,10 2-2,-12 1-1,12-1-1,-16 5-3,6 1 1,-6 2-2,-2 1 0,-6 4 0,-2 3-1,-4 3 0,-4 1 0,-2 1-1,1 0 1,3-2-1,5-2 0,4-4-1,4-4 0,6 0-2,3-6-3,10-3-6,0 0-17,0 0-3,9-9-3,-5-4 3</inkml:trace>
  <inkml:trace contextRef="#ctx0" brushRef="#br0" timeOffset="21531">3166 485 4,'0'0'19,"0"0"0,0 0-2,0 0-2,0 0 0,2 9-2,-2-9-2,0 0-1,4 12 0,-4-12-2,4 12-1,-2-3 0,6 2-1,-2 0-1,6 5 1,-1 0-2,8 5 0,0-1 0,7 2 0,0-1-2,2 2 1,0-4-1,-3-2 0,-1-3-1,-4-3 0,-5-2 0,-5-3-1,-10-6-2,0 0-2,9 13-7,-9-13-25,-15 7 3,15-7-3,-21 4 3</inkml:trace>
  <inkml:trace contextRef="#ctx0" brushRef="#br0" timeOffset="22156">3349 1106 20,'0'0'27,"0"0"2,0 0-3,0 0-4,0 0-4,0 0-4,0 0-3,-8-4-1,8 4-4,-9 10-2,0 0-1,-2 0-1,-3 3-1,-2 2 0,-1 1-1,-1 0 1,0 0 0,-1-1-1,1-1 0,2-3 1,0 0-2,3 0 1,1-3-2,2-2 0,2-2-3,8-4-4,-9 5-11,9-5-13,0 0-1,-5-17 1,5 17 1</inkml:trace>
  <inkml:trace contextRef="#ctx0" brushRef="#br0" timeOffset="22547">3117 1081 34,'6'14'28,"-5"-5"-3,7 5-2,0 0-4,1 1-5,4 4-1,-1-1-4,4 5-1,-3-3-3,5 2 0,-3-2-2,3 1 0,-2-5 0,0 1-1,-1-5 0,0-1-1,-2-3 0,-3-2-3,1 0-9,0-2-24,-11-4 2,0 0-3,4-10 2</inkml:trace>
  <inkml:trace contextRef="#ctx0" brushRef="#br0" timeOffset="24640">4412 224 8,'0'0'15,"0"0"0,0 0-2,0 0-1,0 0-2,0 0 2,0 0-2,0 0-1,-8-10 0,8 10-1,0 0-1,0 0 0,0 0-1,0 0-1,0 0-1,-8 0 0,8 0-1,-9 1 0,1 0-1,-1 3-1,-2 2 0,0 1 0,-4 2 0,1 3 0,-2 2-1,2 3 1,1 0-1,0 0 0,4 0 2,0-1-2,3-2-2,1 0 2,2-6 0,3-8 0,-1 11 0,1-11 2,0 0-2,0 0 1,0 0-1,12 0 1,-12 0 0,15-8 0,-4 1 0,2-3-1,2-4 0,3 0 0,0 0-1,1-1 0,-1 2-1,-3-1-5,1 3-8,-3 7-15,-13 4-1,13-7-1,-13 7 2</inkml:trace>
  <inkml:trace contextRef="#ctx0" brushRef="#br0" timeOffset="25281">4527 288 13,'0'0'22,"0"0"0,0 0-4,-12 6-3,12-6-5,-12 7-1,2-4-3,1 2 0,-3 1-1,1 4-1,-1-2 0,0 3-1,1-2 0,0 4-1,2 1-1,0 0 0,1-2 0,2 1-1,2-1 1,1 1-1,1-2 0,3 0 1,1-2 0,-2-9 1,14 10 0,-1-8 1,1-5 0,3-1 0,1-5 1,4-1-1,-3-4 0,1 0-1,-2 0 0,-3 1-1,-4-2 1,-1 0-1,-4 1-2,-3 0-3,0 5-9,-3 9-14,-7-14-5,7 14 0,-12-3 0</inkml:trace>
  <inkml:trace contextRef="#ctx0" brushRef="#br0" timeOffset="26140">4091 1546 8,'2'-10'24,"-2"10"1,1-9-1,-1 9-7,0 0-4,0 0-3,0 0-3,6 11-1,-2-1-2,-1 3 0,3 4-1,-1 1 0,3 4 0,0 2-2,1 0 1,1-1-1,2 0 0,-1-4 1,1-3 0,-1-4 1,1-3-1,-3-4 3,1-4-2,-10-1 0,16-9 0,-11-2 0,1 0-1,-2-6 0,-2 0-1,-1-6 0,-1 0-1,-1-1 0,-3-2-1,0 1-2,-2 0 0,2 5-3,-4 1-7,3 6-9,5 13-11,-15-8 0,15 8 2,-12 6 0</inkml:trace>
  <inkml:trace contextRef="#ctx0" brushRef="#br0" timeOffset="26656">4321 1502 28,'1'-13'25,"-1"13"1,0 0-6,2 9-4,-2-9-4,0 17-3,3-4-3,-2 1-1,2 2-1,0 2 0,2-1-1,1-2-1,1 1 0,0-3-1,0-1 0,0 0 0,2-4 0,-9-8 1,15 12 0,-15-12 1,12 1-1,-12-1 0,13-10 1,-7 0-1,0-3 1,-2-4-1,1-3-1,-1-3 0,-2-2-1,-2-1 1,-1 0-1,-3 3-2,-5 3-1,2 5-5,-6 5-14,-3 3-10,2 10-2,-5-1 1,6 7 0</inkml:trace>
  <inkml:trace contextRef="#ctx0" brushRef="#br0" timeOffset="27594">3311 890 31,'0'0'24,"0"0"-3,0-10-1,0 10-2,-7-10-4,7 10-2,-9-9-3,9 9-1,-11-10-2,11 10-1,-17-8 0,9 7-2,-4 1-1,-1 1 0,-1 2-1,-1 0-1,3 1 1,-1 1-1,2 0 0,1-1 1,10-4-1,-14 10 0,14-10 0,-4 12 0,3-3 0,2-1 1,3 2 0,6 1-1,0-2 1,4 1 0,3-4 1,4 0-2,2-4 1,1 0 0,-1-3 0,-2-1 0,0-1-1,-4-1 1,-2 2-1,-3-1 0,-2 0 1,-10 3-1,12-5 0,-12 5 1,0 0 0,0 0 0,8-8 0,-8 8 0,0 0-1,-7-11 1,7 11 0,-11-12-1,11 12-1,-15-14 0,7 9-1,8 5-1,-13-10-4,3 4-14,2 2-12,8 4-2,-10-1 1,10 1 1</inkml:trace>
  <inkml:trace contextRef="#ctx0" brushRef="#br0" timeOffset="28609">3301 1384 23,'0'0'22,"12"-4"-2,-12 4 0,0 0-3,0 0-1,4-10-3,-4 10-2,0 0-2,0 0-2,0 0-2,0 0-1,-12-1 0,12 1-2,-13 1 0,4-1-1,-2 0 0,1 1 0,-4 0-1,-1 0 1,1-1-1,-1 0 0,0 1 0,0 0 0,1 0 0,1 1 0,2-1 0,2 1 0,1 1 0,8-3 0,-11 5 0,11-5 0,0 0-1,-8 7 1,8-7 0,0 0-1,-3 9 1,3-9 0,3 10-1,-3-10 1,8 12 0,-8-12 1,17 13-1,-3-6 0,1-1 1,3-1-1,2 0 1,-1-2-1,3 0 1,0-2 0,-3 0-1,-1-2 1,-2-1 0,-1-2 0,-2-1-1,-1 0 1,-3 0 0,-9 5 0,12-12-1,-12 12 1,7-12-1,-7 12 1,3-8-1,-3 8-1,0 0-1,-5-12-6,5 12-24,0 0-1,-11-4 0,11 4-1</inkml:trace>
  <inkml:trace contextRef="#ctx0" brushRef="#br0" timeOffset="30047">1610 848 15,'0'0'14,"9"-1"-1,-9 1-1,0 0-1,8 1-1,-8-1 1,0 0-2,11 1 1,-11-1 1,0 0-1,0 0 1,0 0-2,0 0 0,-9-1-1,9 1-1,-19 1-2,8 0-2,-3 0-1,-2 1-1,0 0-1,-1 0 1,-1 1-1,4 0 0,-1-1 1,3 1-1,3 2 0,0-1 0,9-4 0,-12 11-1,12-11 2,-6 14-1,5-3 0,2 0 0,2-1 0,4 3 0,1-3 0,5 1 1,5-6-1,3-1 0,5-4 1,1-5 0,4-4-1,1-2 1,-2-1 0,-2-2-1,-3 1 0,-5 1 1,-6 1 0,-4 3 0,-10 8-1,8-13 0,-8 13-1,0 0 0,-10-9-1,10 9-2,-11-2-3,0 0-9,2 0-16,9 2-1,-17 4 1,17-4 0</inkml:trace>
  <inkml:trace contextRef="#ctx0" brushRef="#br0" timeOffset="30906">1665 1415 14,'0'0'24,"-8"-9"1,8 9 0,0 0-7,-13-4-4,13 4-3,-11-3-2,11 3-1,-17-6-1,8 4-2,-4-2-1,2 1-1,-3 0 0,1 0-1,-3-1-1,2 1 0,1 0-1,2 2 1,-1 1-1,4-1 0,8 1 0,-14 2-1,14-2 1,-9 8 0,9-8 0,-5 12 0,4-3 0,2-1-1,0 4 1,3-2 0,4 0 1,2-3-1,4 1 0,3-4 1,2-1-1,1-3 1,1-1 0,-2-2 1,-2 0-1,-3-2 0,-2-2 1,-12 7-1,14-15 0,-14 15 0,2-18 0,-1 8-1,-2-1 0,0-1-3,0 3-3,0 0-23,-5-4-3,6 4-2,-9-6 1</inkml:trace>
  <inkml:trace contextRef="#ctx0" brushRef="#br0" timeOffset="31812">252 133 20,'1'17'22,"-1"-17"2,1 16-8,2-2 0,1 4-3,1 4-1,3 3-2,1 4-1,0-2-2,3 1-2,1-3 0,1 0-2,0-7-1,0-1 0,-2-9 0,1-2 2,-4-5-2,1-4 0,-10 3-1,7-17 1,-7 5-1,-2-4-1,0-3-1,-3-1 0,-1-1-1,-3-2 0,0 0-1,-3-1 0,1 3 0,1 1 0,0 7-1,0 1-3,10 12-5,-10-10-7,10 10-10,0 0-1,0 0 2,6 11 0</inkml:trace>
  <inkml:trace contextRef="#ctx0" brushRef="#br0" timeOffset="32265">480 154 33,'-7'-9'23,"7"9"-1,-3 12-5,3-1-5,-2 4-4,1 1-1,4 5-1,0 2 0,5 2 0,0-4-1,4 0-1,-1-4 0,4-1 0,-3-7 0,1 0-1,-4-9 1,2-1 1,-11 1-2,11-18 0,-9 4-1,0-3 1,-3-1-3,1-6 1,-4 0-2,-1-4-1,1 4-3,-6-1-8,1 1-19,2 13 0,-7-1-1,5 12 1</inkml:trace>
  <inkml:trace contextRef="#ctx0" brushRef="#br0" timeOffset="33031">198 1303 32,'-13'0'26,"13"0"1,0 0-7,0 0-5,0 0-3,-12-4-4,12 4-1,-15 6-1,6 0-2,-4 0 0,1 5-1,-3 0-1,0 3 0,-2 1 0,2 1 0,1 1-2,2 2 1,0-2-1,3-1 0,3-1-1,3-3 1,4-2 1,-1-10-1,9 11 0,0-12 1,5-4 0,2-3-1,3-5 2,3-2-1,-1-4-1,2 0 1,-4-1 0,-2 1-1,-3 2 1,-4 2 0,-5 1-1,-2 5 0,-3 9-1,-3-12-2,3 12-3,0 0-4,0 0-10,0 0-12,-7 10-1,7-10 2,0 0 1</inkml:trace>
  <inkml:trace contextRef="#ctx0" brushRef="#br0" timeOffset="33672">350 1435 21,'2'-12'24,"-2"12"-1,0 0-1,2-10-6,-2 10-2,0 0-2,-9 6-1,-1-1-3,3 6-1,-5 0-1,0 3-3,-3 3 2,3 3-2,-3-1 0,4 1-2,2-2 1,3 0-1,2-3 0,5-1 0,1-4-1,-2-10 1,15 13 0,-4-10-1,1-4 1,1-1 0,2-5 0,1-3-1,1-4 1,-2-1 0,-1-2-1,-1-3 0,-3 2 0,-1-1 0,-4 0-1,-3 2 0,-2 3-3,-5-1-3,2 5-18,3 10-9,-13-10 2,13 10-3</inkml:trace>
</inkml:ink>
</file>

<file path=word/ink/ink17.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8-10-24T08:27:50.281"/>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1298 229 7,'0'0'7,"-2"-9"0,2 9 0,-4-9 1,4 9-1,-6-12 0,6 12-1,-8-13 0,8 13-1,-15-14 0,7 5 0,-3-1 0,-1 0 1,-3-3-2,0 1 1,-2 0-1,-2-2 0,-2 0 0,0 1-1,0 2 0,-2-1 0,-2 2-1,1 3-1,-2 0 1,0 2-1,1 1 0,-2 2 0,0 2-1,1 0 1,0 2-1,-1 2 0,2-1 1,0 3-1,0-1 0,1 3 0,-1 1 0,0 3 0,-1 0 0,1 2 0,-5 2 0,2 1 0,-3 2 0,0 1 0,-2-1 0,0 2 0,2 0 0,0 0 0,4 1-1,1 1 2,2-2-1,0 0 0,1 1 0,2-2 0,1 0 0,2-1 0,0-2 0,0 3 0,3-2 0,1 2 1,1 2-1,0-1 1,2 1-1,0 3 1,1 0-1,0 0 1,1 2-1,1 0 1,0 0-1,1 3 0,2-1 1,-1 2-1,2-1 0,1 2 0,1-2 0,1 1 0,0-2 0,1 2 0,1-4 0,0 0 1,-1-1-1,0-1 0,2 1 1,-1-2-1,2 0 0,0 0 1,1 0-1,0-1 0,1 1 0,1 0 0,0 1 1,2 1-1,1 0 0,0 3 0,1 0 0,3 3 1,0-1-1,2 0 0,1 0 1,0-2-1,3 2 0,1-2 1,0-1 0,1 2 0,4-1-1,2-1 1,3 2 0,4 0-1,2-1 1,7-1-1,3-3-2,7-2-3,7-6-10,2-12-13,19 2 0,0-18 0,14 0 0</inkml:trace>
  <inkml:trace contextRef="#ctx0" brushRef="#br0" timeOffset="1672">1210 168 6,'9'4'6,"-9"-4"-1,0 0 0,11-1 0,-11 1-1,12 2-1,-12-2-1,10 4-1,-10-4 0,10 7 0,-10-7 0,12 8 0,-12-8 1,11 9-1,-11-9 1,13 11 1,-13-11 0,15 13 0,-7-5 0,-8-8 0,17 17-1,-9-6 1,1-1-1,-2 2 0,2-1 0,0 0-1,-2 0 1,3 0-1,-3 0 1,2 2-1,-2 0 1,3 0-1,-3 0 2,1 1-2,-2 0 0,2 1 1,-1 1-1,-1-1 1,1 1-1,-1 1 1,0-1-1,0 1 1,-1 0-1,1 0 1,-1 0-1,1 1 0,-1-1 0,0 0 0,0 1 0,0 0 0,-1 1 0,1 0-1,-1-1 1,-1 1-1,0 2 1,0-3 0,0 2-1,-1 1 0,1-1 1,-1 2-1,0-1 0,-1 1 1,2-1-1,-2 1 0,0 0 1,-1-1-1,0 0 0,0-1 1,-1 1-1,0-1 0,-1-1 1,1 1-1,-2 0 1,2 0 0,-1 0-1,-2 1 1,-1-3-1,1 3 0,-1 1 1,-1 0-1,-2 1 0,2 0 0,-4 3 0,1-3 0,0 3 0,-1-2 1,-1 0-1,0-1 0,1-1 0,0-1 0,-1-2 0,1 0 0,0-3 1,-1 1-1,1-2 0,-3 0 0,-1-1 0,1 0 0,-2 2 1,-1-2-1,-2 1 0,1-1 0,-3 1 0,0 1 0,0 0 0,-1 1 0,1-3 0,-2 0 0,1 0 0,-1 0-1,4-1 1,0-1 0,2-2 0,1 0 0,1-2 0,3 0 0,0-3 0,3 0 0,-2 0 0,1-2 0,0 0-1,-1-2-1,2 1-3,-4 1-4,-2-3-7,14 0-9,-24 6 0,15-1 1</inkml:trace>
  <inkml:trace contextRef="#ctx0" brushRef="#br0" timeOffset="3312">2625 103 1,'0'0'16,"-13"-9"-1,13 9-2,-9-5-1,9 5-2,-11-8-1,11 8 0,-14-7-2,4 2-1,-1 1-1,-2 0 0,1 1 0,-3-1-2,-1 1 1,-2-1-1,-1 2 0,-2-1-1,-1 3 0,-1 0 0,-2 0-1,0 0 1,0 3-1,-1 0 0,1 1 0,1 1-1,1 0 1,1 2-1,2 1 1,-1 1-1,1 2 0,2 3 0,-1-2 0,0 2 0,0 1 0,0 1 1,-1 0-1,1 1 0,0 0 0,0-1 0,1 1 0,-1 0 1,2-1-1,0 1 0,3 0 1,-1 0-1,0-1 0,0 0 1,0 0 0,0-1-1,-1 1 1,1-1-1,1 0 0,0 2 1,2-1 0,-2 1 0,1 1-1,0 0 1,1 1-1,-1 0 1,2 1-1,-2-2 1,2 3-1,0-3 1,3 3-1,-2 1 0,1 1 1,0 1-1,1-1 0,0 2 0,1-1 1,-2 1-1,2 0 0,2-2 0,-1 0 1,1-1-1,3 0 0,-1-1 0,2 2 0,0-4 0,0 1 1,2 2-1,-1-1 1,1 1-1,0 2 1,0 0-1,1-1 0,0 2 1,0 0-1,1 1 0,1 1 0,2 0 0,-1 0 0,4 3 0,0-1 0,3 1 0,1 1 0,4 0 0,3 0 0,1-1 0,5 1 0,2-2 0,4-2 1,2 2-1,4-1 0,7-3 1,3-2-3,10-3 0,7-5-5,9-5-12,10-1-11,2-18 0,15 1 0,-5-17 0</inkml:trace>
  <inkml:trace contextRef="#ctx0" brushRef="#br0" timeOffset="4953">2645 121 8,'0'0'6,"0"0"0,0 0-1,0 0 0,0 0 0,6 8 0,-6-8 0,9 7 0,0-1 0,-9-6 0,19 11 0,-9-3-1,2 1 0,2 1 0,1 1-1,-2-1 2,0 3-2,0 0 0,0 2 0,-1-1-1,1 1-1,-1 1 1,0-1-1,-1 1 0,0 0-1,2 0 1,0-1 0,0 0 0,0 0 0,-1 0 0,-1 1 1,3 0 0,-2 2 0,1-2-1,-2 1 2,1 2-1,0-1 0,0 2 0,-1-1 0,0 1 0,-3-2 0,2 3 0,-3-3-1,0 1 0,-1 3 1,-1-1-1,-1 0 1,-1 0-1,-1 3-1,0 0 2,-1 0-2,0 1 1,0-2-1,-1 2 1,0-1-1,0 0 1,0-1-1,0 0 0,0-3 0,-1 2 0,0 1 1,-1 0-1,0 0 1,0 0-1,-1 0 1,0 0-1,0 0 1,0 0-1,-2-3 0,0 0 0,1 2 0,-1-2 1,-2 1-1,2 0 0,-2 0 0,-2-1 1,2 1-1,-2-2 0,0-1 1,-1 0-1,1-1 0,-1-3 0,-1 0 0,1 1 0,-2-3 0,0 3 0,-2-2 0,1 0 0,-2 0 0,-2 0 0,1-1 0,-2 0 0,1-1 0,1 1 0,-1-3-1,0 1 1,1-2 0,0 1 0,0 0 0,-1-1-1,1-1 1,0-1-1,-1 2 0,-3-2 0,-2 3-1,-1-2 0,-2 2-1,-1-1-2,-1 2-2,-2 0-3,-2-3-9,7 7-8,-9-11 1,10 5 0</inkml:trace>
  <inkml:trace contextRef="#ctx0" brushRef="#br0" timeOffset="6484">721 782 11,'-16'-6'21,"16"6"1,-12-2-6,12 2-3,-11-1-2,11 1-4,-11 5-1,11-5-2,-11 13-1,5-2-1,0 3 0,1 2-1,0 3 0,0 2-1,2 0 1,0 1-1,3 1 0,1-3 0,1 1 1,2-5-1,1-2 0,0-3 1,2-3-1,-7-8 1,14 8 0,-14-8 0,16-5 1,-7-1-1,-1-5 1,2-1 0,-2-3 0,2-3 0,-4-2-1,1-2 1,-1-1 0,-3 1-1,-2 0 0,-1 1-1,-2 2-2,-1 4-5,-1 6-12,-6-2-8,10 11-1,-8-7 0</inkml:trace>
  <inkml:trace contextRef="#ctx0" brushRef="#br0" timeOffset="7297">2179 779 21,'0'0'22,"-11"3"-2,11-3-6,-12 9-3,6 0-3,-1-1-3,1 5-1,0 3-1,-2 4 0,3 1-1,0 1-1,2 0 0,0 1 0,2 1-1,2-3 1,2-3-1,2-4 0,1-3 1,-6-11-1,16 12 1,-6-12 0,0-3 1,1-5-1,0-2 0,-1-3 1,-1-2-1,0-3 0,-3-4 0,-1 2 0,-3-4-1,-1 1 0,-1 3-3,-2-1-12,5 8-10,-12-5-2,9 18 2,-12-20-2</inkml:trace>
  <inkml:trace contextRef="#ctx0" brushRef="#br0" timeOffset="8750">223 74 21,'-7'-10'23,"7"10"2,0 0-6,0 0-6,0 0-3,-8-3-2,8 3-2,2 15-2,-1-4-1,1 4-1,3 5 0,0 5 1,1 4-1,3 1 0,-1 0-1,3-1 0,-1-3 0,2-2-1,-2-4 1,0-5-1,-1-5 1,-9-10 0,13 10 0,-13-10 0,9-2 0,-9 2 0,2-16 0,-2 2 0,1-3 0,-2-4-1,0-4 0,1-3 1,-1-4-1,-1-1 0,0 2 0,-1 1 0,-1 3 0,1 5 0,0 4-1,-1 5-1,-1 4-2,5 9-1,-9-1-1,9 1-3,-11 10 0,11-10-3,-10 12 0,10-12 0,-9 11 0,9-11-1,0 0-1,-8 5 1,8-5-1,0 0-2</inkml:trace>
  <inkml:trace contextRef="#ctx0" brushRef="#br0" timeOffset="9328">403 14 19,'0'0'25,"-13"-11"0,13 11-4,0 0-5,0 0-4,0 0-4,-11 4-1,11-4-2,-4 20-3,4-4 0,-1 4-1,3 3 0,1 3 0,2-2 0,3 2-1,1-4 1,2-1-1,-1-4 1,2-4 0,-1-5 0,-1-5 0,2-4 0,-2-6 0,1-2 1,0-6-1,0-2 0,-3-5 0,1-3-1,-3-2 1,-3 1-2,-2 0-1,-5-1-3,-1 7-8,-2 6-11,-10 3-5,4 12-1,-8 1 1</inkml:trace>
  <inkml:trace contextRef="#ctx0" brushRef="#br0" timeOffset="10078">401 1637 33,'2'-11'25,"-2"11"-4,0 0-2,-3-11-6,3 11-3,-12-3-2,12 3-1,-17 3-2,7 3-1,-4 0-1,0 2-1,-3 2-1,1 1 0,-2 3 0,2 0-1,-1 2 1,2 0-1,1 1 0,1-1-1,2-2 1,4 1 0,2-3 0,3 0-1,3-2 1,-1-10 0,12 12 0,1-10 0,1-2 1,3-4-1,2-2 1,0-7-1,2 0 1,0-2-1,-1-3 1,-3 0 0,-3 1-1,-1 1 0,-4 2-2,-4 3-2,-2 3-9,-3 8-14,0 0-3,0 0 1,0 0 0</inkml:trace>
  <inkml:trace contextRef="#ctx0" brushRef="#br0" timeOffset="10594">567 1740 20,'-11'-7'22,"11"7"0,0 0-7,-8 3-3,-1 0-5,9-3-1,-18 12-2,7-5-1,-2 2 0,1 1 0,-1 0-1,0 0 0,3 2 0,0-2-1,3 0 0,1 1 0,3 1-1,3 1 0,1-1 0,3 1 1,0 0-1,2 0 0,2-3 1,0-1 0,2-4 1,-2-4 0,4-2 1,-1-4 0,2-3 1,-1-4-1,0-1 0,-3-4 0,1 0-1,-3-3-1,-1 2 0,-3 0 0,-2-1-1,-2 6-2,-2-2-6,0 0-16,3 15-4,-10-13-3,10 13 3</inkml:trace>
  <inkml:trace contextRef="#ctx0" brushRef="#br0" timeOffset="11375">1639 624 1,'11'-3'14,"-11"3"-2,0 0-1,0 0 0,8-2 0,-8 2 1,0 0-1,0 0 0,0 0 1,0 0-2,0 0 0,0 0-1,-8-2-1,8 2-1,-16 0-1,16 0-1,-22-1-2,10 0 0,-2-2 0,-1 2 0,1-2-1,0 0-1,0 1 1,2 0-2,0 1 1,2 1-1,0 2 0,10-2 0,-15 7 0,15-7-1,-8 11 1,6-3 0,1 2 0,1-1 0,3 2-1,1-1 1,2 1 0,3-2 0,2 1 0,2-3 0,3-1 0,0-2 0,1 0 0,0-2 0,0-1 0,-2-2 1,0-2-1,-3 0 0,-1-1 1,-1-2-1,-1-2 1,-9 8-1,14-17 1,-14 17-1,9-17 1,-7 8 0,-3 0-1,-1 1 1,2 8-1,-9-14 0,9 14-1,-14-12-2,14 12-2,-17-7-7,17 7-13,-11 2-6,2-3-2,9 1 1</inkml:trace>
  <inkml:trace contextRef="#ctx0" brushRef="#br0" timeOffset="12672">1615 1084 30,'0'0'22,"0"0"-3,-9-7-1,9 7-3,0 0-3,0 0-2,-9-4-2,9 4-1,-9-5-2,1 2-1,-1 1-1,-1-1-1,-1 2 0,-3-1 0,-1 1-1,-1 0 0,0 2 0,-1 0-1,1 0 1,0 0-1,1 1 0,2 0 0,-1 1 0,5 1 0,-1-2 0,10-2 0,-14 5-1,14-5 1,0 0 0,-7 9 0,7-9-1,0 0 2,1 10-2,-1-10 2,9 13-2,0-6 2,2-1-1,1 1 0,4-3 0,1 2 0,1-3 0,1-2 1,-2 0-1,0-1 0,-1-1 1,-1-2-1,-4 0 0,-1-4 1,0 3 0,-10 4-1,15-13 1,-15 13-1,8-12 0,-8 12 0,6-9 0,-6 9 0,0 0-1,0 0-1,0 0-4,0 0-10,10-5-14,-10 5-1,0 0 1,0-16 0</inkml:trace>
  <inkml:trace contextRef="#ctx0" brushRef="#br0" timeOffset="14140">2810 112 14,'0'0'24,"-6"-9"1,6 9-5,0 0-3,0 0-3,-9-9-3,9 9-2,-9-3-2,9 3-2,-14 1-2,3 2 0,0 4-1,-3 2-1,0 6-1,-3 2 0,1 2 1,-1 1-1,2 1 0,2 0 0,5-1 0,1-2 0,4-2 0,4-4-1,2-2 1,-3-10 1,15 8-1,-5-9 0,3-4 1,0-3 0,1-3-1,0-2 1,1 0 0,-2-4-1,-2 1 1,0-1-1,-1 2 0,-3 0 1,0 2-1,-2 2 1,-2 3-1,-3 8 1,0 0-1,0 0 0,0 0 0,-17 12 0,5 1 0,-1 3 0,-1 2-1,0 2 1,-1-2 0,4-1-1,3-3 1,4-3 0,3-2 0,1-9-1,10 6 1,1-8 0,2-4 0,3-2 0,-1-2 1,2-1-1,-2-2 0,-1-1 1,-2 2-1,-4-1 1,-1 0 0,-4 0 0,-1 2 0,-3-1 0,-1 1 1,-2 3-1,4 8 0,-14-12-1,3 11 1,0 6-1,-2 4 0,-4 3 0,2 2-1,0 5 1,0 0 0,3 1-1,4 0 1,1-4 0,2-3-1,5-2 1,0-11 0,6 12 0,-6-12 0,14-3 0,-3-5 0,2-1 0,-2-4 0,1-3 1,0 2-1,-3-2 1,-1-1-1,-3 1 1,-4 1-1,-2 0 1,0 5-1,1 10 0,-15-12 1,4 12-2,-2 5 1,-2 4 0,-1 5 0,0 5-1,0 0 1,3 2-1,4 0 1,3-3-1,3-1 1,5-3-1,3-5 1,-5-9-2,18 7 2,-5-10 0,1-2 0,-1-4 0,2-2 2,-3-3-2,-1-1 0,-1-1 1,-4 2-1,-1-1 0,-3 0 1,-2 0-1,-2 2 1,-1 2-1,-1 2 1,4 9-1,-12-11 0,2 12 0,-2 5 0,-2 4 0,1 5 0,-2 3 0,1 3-1,-1 0 1,4 0-1,3-2 1,2-2 0,5-3-1,2-4 1,-1-10-1,13 7 1,-1-10 0,1-3 0,3-3 0,2-3 0,2-4 1,-1 0-1,0-1 0,-2 0 1,-3 1-1,-4 0 1,-3 0 0,-4 5-1,-4 0 0,1 11 0,-13-9 1,3 10-1,-4 3-1,-1 3 1,-1 4 0,-2 1-1,-1 4 1,2 0 0,1 1 0,3 0-1,3-2 1,2 0 0,5-1-1,1-5 1,2-9-1,5 10 1,-5-10-5,14-2-10,-7-8-15,7 5 0,-5-7-2,5 6 2</inkml:trace>
  <inkml:trace contextRef="#ctx0" brushRef="#br0" timeOffset="15937">2988 285 38,'1'-9'23,"-1"9"-2,0 0-1,0 0-4,0 0-4,-14-2-4,14 2-1,-16 6-2,6-1-1,-2 1-1,-1 3 0,-1-1-2,-1 4 0,-2 1 0,2 0 0,1 0-1,2 0 1,1 0-1,2 0 0,3-1 0,0-1 0,4-1 0,0-1 0,2-9-1,0 16 1,0-16 0,5 11 0,-5-11 1,8 6-1,-8-6 1,16-2-1,-4-3 1,2 0 0,0-3-1,3-2 2,-2-1-1,-1-1 0,-1-1-1,-2 2 1,-4-1 0,-3-1 0,-4 2 0,-2 2-1,-1 0 1,3 9 0,-13-12 0,3 8-1,-1 4 0,-3 3-1,0 3 1,-2 4 0,-2 1 0,1 3 0,0-1-1,3 2 1,2-2 0,2-2 0,4 0-1,4-3 1,2-8 0,5 12-1,-5-12 1,16 4 0,-2-5 0,2-2 0,2-3 1,2-2-1,0 0 1,2-3-1,-2-2 0,-2 0 0,-3 0 1,-2 0-1,-4 0 1,-4 0-1,-3 2 1,-4 1-1,2 10 0,-9-13 0,0 11 0,-2 4 0,-2 3 0,-3 4-1,-1 4 1,-1 0 0,1 2 0,1 1-1,2-1 1,1-1 0,5-1 0,3-1 0,5-3-1,0-9 1,6 14 0,-6-14 0,17 5 0,-5-5 0,3-4 1,1-1-1,1-3 0,-2 0 1,0-2-1,-1 1 1,-5-2-1,-1 2 1,-5-1-1,-2 1 1,-1 9-1,-7-15 0,7 15 0,-13-10 0,3 9 0,-1 2 0,0 3 0,-4 3 0,-1 0 0,2 4 0,0-1-1,2 2 1,2 0 0,4-3-1,3 0 1,3-9-1,5 11 1,-5-11 0,17 3 0,-6-7 0,2-1 0,0-1 0,0-2 1,-1 0-1,-3-3 1,1 1-1,-4-1 0,-1 0 0,-3 2 1,-1 0-1,-1 9 0,-7-10 0,7 10 0,-19 5-1,8 3-1,-5 3-4,2 5-14,2 3-12,-6-5 0,7 2-1,0-9 1</inkml:trace>
  <inkml:trace contextRef="#ctx0" brushRef="#br0" timeOffset="17594">2565 1633 12,'0'0'20,"0"0"-2,-5 11-5,5-11-2,-5 20-2,2-3-2,2 6-3,1 4 0,1 3-1,2 1 0,3 1-1,1-2 0,0-3-1,3-6 0,-2-3 0,2-6 0,-10-12 1,17 8 0,-17-8 0,9-10-1,-6-1 1,-2-3 0,-2-3 0,-1-1-1,-2-4-1,-2-2 1,0-2-1,-2-3 0,2 0 1,-2 2 1,1 0 0,0 5 2,1 3-1,2 5 0,4 14 0,-8-4 0,8 4 0,-9 21-1,6-1-2,2 5 0,1 1 1,2 3-1,1-1 0,5-3 0,0-3 1,1-3-2,0-8 2,1-3-1,-10-8 1,15 3-1,-15-3 1,8-14 0,-7 1 0,-1-1-1,0-3 1,-3-5-1,0-2 0,-4-3 0,2 0 0,-3-1 0,2 1 0,0 4 1,0 3-1,-2 6 1,8 14 0,-9-6-1,2 14 1,3 7-1,-2 6 1,1 6-2,2 3 2,2 2-2,2 0 2,4-1-2,5-1 1,1-5 0,2-5 0,0-6 0,1-4 0,-1-6 0,-4-4 0,2-5 0,-6-5 1,-1-1-1,-3-4 1,-1-1-1,-2-5 1,-2-2-1,-2-1 0,-2-3 0,0 1 0,-2 1 0,1 3 1,-2 2-1,2 5 0,-1 6 2,0 8-2,1 7 1,-1 8-1,3 5 0,1 6 1,1 1-2,4 3 2,1 1-2,6-3 2,1-2-2,5-6-2,2-5-1,2-3-7,1-4-15,-4-10-5,4 1-1,-9-11 2</inkml:trace>
  <inkml:trace contextRef="#ctx0" brushRef="#br0" timeOffset="18672">2825 1562 14,'-9'-8'26,"9"8"1,-11-9-3,11 9-4,-10-7-5,10 7-4,-10-3-3,10 3-2,-10 13-2,3-1-2,2 4-1,0 3 0,1 3-1,2 3 1,2 2-1,2-3 0,2-1 1,1-4-1,1-2 1,2-4-1,-1-4 1,-7-9 0,12 4 0,-12-4 0,11-11 0,-7-1-1,-1-1 1,-2-3-1,0-3 2,-2-3-2,-2-1 0,-3-2 1,0 0-1,-2 1 2,0 2 0,0 2-1,0 5 1,1 3-1,7 12 0,-8 0 1,6 11-2,2 7 0,1 6 0,3 4 0,-1 4 0,4 2 1,1-1-1,1-3 0,1-5 0,0-5 1,0-3-1,-2-6 0,0-6 0,-8-5 1,12-4-1,-9-4 1,-2-5-1,1-4 1,-1-3-1,-1-5 0,-3-2 0,1-2 0,-5-2 0,0 1 0,0 1 0,-2 4 1,0 3-1,1 5 0,1 5-1,7 12 1,-13 0 0,8 10-1,1 8 1,1 3-1,1 4 1,3 3 0,2 2 0,3 0 0,2-2 0,1-2 1,2-6-2,0-4 2,-1-2-1,-3-5 0,-7-9 0,11 5 0,-11-5 0,6-15 0,-6 2 1,0-3-1,-2-4 0,0-6 0,-3-2 0,1-3 0,-2 2 0,0 3 0,-1 2 0,2 5-1,-3 9 1,8 10 0,-14 11-1,6 9 1,2 5-1,-1 7 0,1 1-1,5 2-3,-1-7-5,7-3-14,5-6-8,-10-19-1,20 1 0</inkml:trace>
  <inkml:trace contextRef="#ctx0" brushRef="#br0" timeOffset="20094">1619 848 30,'0'0'21,"0"0"-2,0 0-1,0 0-3,0 0-2,0 0-3,0 0-2,0 0-1,0 0-1,0 0-1,0 0 0,0-9-1,0 9 0,0 0 1,-14-6-2,3 1-2,0 3 1,-1-2-1,-3 1-1,0 1 1,1 0 0,1-1 0,1 2-1,2-1 1,10 2-1,-13 1 0,13-1 0,-10 8 0,10-8-1,-4 17 1,3-5 0,2 1-1,1 2 1,3 0 0,3 1 0,4-2 0,2-4 0,4-2 0,2-3 0,2-3 0,0-3 1,-1-3-1,0 0 1,-4-3 0,-3 1-1,-3 0 1,-11 6 0,8-13 0,-8 13 0,-8-15-1,-1 8 1,-4-2 0,-1 0-1,-5 1 0,-1 0 0,-1 0 0,1 2 0,0 1 0,1 0 0,1 0 0,3 3 0,2 0 0,3 0 0,10 2-1,-13 3 1,13-3-1,-3 13 1,6-3-1,2 3 1,5 0-1,3 0 1,4-1 0,3 0 0,2-5 0,1-1 0,-1-2 1,-2-3-1,-4-2 0,-3 1 1,-4-3 0,-9 3 0,7-10 0,-7 10-1,-8-12 1,8 12 0,-18-17-1,4 7 0,-1-1 0,-1 1 0,1 1 0,-1 1 0,3 2-1,2 1 1,2 4-1,9 1 0,0 0 0,-3 15 1,11-7-1,2 2 0,5-1 1,2 1 0,2-4 0,0 0 0,-1-3 0,-2-1 1,-3-3-1,-2 1 1,-11 0 0,9-6 0,-9 6 0,-4-11-1,4 11 1,-10-15 0,2 7-1,-1-1 1,-2-1-1,-1 2 0,-1 1 0,-1 3 0,-2 1 0,0 2 0,-1 5-1,2 3 1,0 3-1,3 2 1,3 4 0,1-2-1,4 2 1,2-1-1,2-2 1,2-2 0,2-2 0,-4-9-1,8 12-3,-8-12-10,0 0-20,12-4 2,-10-7-2,-2 11 1</inkml:trace>
  <inkml:trace contextRef="#ctx0" brushRef="#br0" timeOffset="21640">1588 1280 6,'0'0'16,"0"0"-1,0 0 0,0 0 0,0 0 0,0 0 2,0 0-3,0 0-2,0 0-1,0 0-1,0 0-2,0 0-1,0 0-2,-10 1 0,10-1-2,-11 0-1,11 0 0,-18-1 0,8 0-1,-2-2 0,0 1 1,-2-1-1,1 0 0,-1 0 0,1 1-1,1-1 0,-1 1 1,3 2-1,0 0-1,1 3 1,0 2 0,4 3-1,1 2 1,2 2-1,3 2 1,2 0-1,3 3 1,2-1-1,6-2 1,1-2 0,3-3 0,3-5 0,0-1 0,2-3 1,-2-4-1,0-1 1,-3-1-1,-5-3 1,0 1 0,-5 1 0,-8 7 0,8-16-1,-8 16 1,-3-16-1,3 16 1,-10-17-1,1 8 0,-2-2 0,-4 1 0,-2-2 1,-1 3-1,-1-1 0,0 3 0,1 0 0,3 4-1,0 0 1,6 2-1,9 1 1,-12 8-1,11 1 0,2 1 1,3 4-1,1 0 1,4 2-1,0-1 1,2 0 0,3-3 0,0-1 0,-1-4 1,1-2-1,1-2 0,-1-4 0,-1-2 1,-2-3 0,-1 0-1,-2-3 1,-2 1 0,-2-3-1,-4 2 1,-2-3-1,-3 1 1,-3 1-1,-1-1 0,-2 1 0,-1 1 0,-2 2 0,1 2 0,-1 3-1,1 3 1,1 3-1,3 3 1,0 1-1,3 2 1,2 3-1,2 0 0,4 2 1,3-2 0,3 1-1,1-3 1,4 0 0,1-2 0,1-4 0,1-2 0,1-2 0,-2-1 1,-1-2-1,-3-1 1,-2-2 0,-9 5-1,9-13 1,-9 13 0,-5-15-1,-1 6 1,-3-1-1,-1-1 0,-5 1 0,0 0 0,-2 3 0,1 0 0,0 3 0,1 2 0,1 2-1,2 2 1,4 4-1,8-6 0,-9 15 1,9-4-1,4 0 1,2-1-1,4 3 1,3-3 0,2-2 0,0 0 0,2-3 0,-1-4 0,0-2 1,-3-2-1,-2-3 1,-3 0-1,-8 6 1,7-17 0,-8 6 0,-4 2-1,-2-2 1,-2 1-1,-2 2 0,-3 1 0,0 2-1,0 4 1,0 0-1,0 3 0,2 3-2,2-2-5,10-3-26,-8 9 1,8-9-2,0 0 2</inkml:trace>
</inkml:ink>
</file>

<file path=word/ink/ink18.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8-10-24T08:28:25.968"/>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2170 848 8,'2'-9'8,"-2"9"1,0 0-1,-3-11-1,3 11 0,0 0 0,-5-10-2,5 10 0,-8-7 0,8 7-1,-12-9-1,2 3 1,1 1 1,-2-2-2,0 2 1,-5-3-2,0 2 1,-3-1-1,-1 1 1,-1 0-2,-1-1 0,-3 1-1,2 0 1,0 2-1,-3-2 0,3 2 0,-2 1 0,0 1 1,0 3-1,0 1 0,-1 2 0,0 1 0,-1 3 1,0 0-1,1 2 0,-1 2 1,-1-1-1,0 2 0,-1 1 0,-1-1 1,0 0-1,0 2 0,-3 0 0,1 0 0,0 0 0,1 0 1,1 0-1,3 1 0,-1 0 0,4 0 0,1 2 0,2 0 0,-1 3 1,1-1-1,1 1 0,-1 2 0,1 1 0,0 0 1,1 0-1,1 0 0,1-1 0,3 2 0,0 0 1,2 1 0,0 1-1,1 2 1,0 1 0,0 2-1,1 2 1,1 1 0,1-1-1,0 1 1,3 1-1,0-2 1,2 1-1,1-2 1,2-1 0,-1 0 0,2-2 0,1 1 0,1-4 1,0 2-1,0 3 1,1-2 0,1 0-1,1 2 0,-1-1 1,3 3-1,-1 1 0,2-1 1,1 1-1,2 0 0,0 2 1,2 1-1,3 1 0,4 1 1,1 1-1,2 0 0,4 0 0,2 2 0,5-2 0,4 0-1,4-1 0,5-3-1,7-1-1,6-5-4,10-5-8,12-2-14,7-17-2,17 0 1,1-18 1</inkml:trace>
  <inkml:trace contextRef="#ctx0" brushRef="#br0" timeOffset="1766">2163 841 3,'0'0'7,"9"-1"0,-9 1-1,0 0 0,12 4-1,-12-4 0,13 1-1,-13-1 0,17 4 0,-8-4 0,2 3-1,0-1-1,1 1 1,-1 0-1,3 2 1,-2-2-2,-2 1 1,2 1 0,-2 1-1,-1-1 0,1 2 1,-1 0-1,0 2 0,-1-1 0,1 3 0,-1-2 0,2 3 0,-2-2 1,2 0-2,-1 1 1,2-2-1,-1 3 1,0-2-1,0 0 1,-1 2 0,1 0 0,-1 3 0,1 0 0,-2 2 0,0 0 0,1 1 0,-1 3 0,1-1 0,0 0 0,-1 0-1,0-1 1,0 1-1,1 0 1,-2 1-1,1 1 1,-1-1 0,0 1-1,0 0 1,-1 1-1,0-2 1,0 2 0,-2-1-1,1-1 1,-1 2-1,-1-1 1,-1 2-1,0-1 1,-1 3 0,-1-1-1,0 1 0,0 1 1,-1 1 0,0-1-1,0-1 0,-2 2 1,1-4-1,-1 2 1,0 0-1,-1-1 0,0 0 0,-1 0 1,0 0-1,1-1 0,-1 1 1,-1-1-1,1 0 0,-1 1 0,0-2-1,1 1 1,-2 0 0,0-2-1,0 4 1,0-3-1,0 2 0,-1 0 1,-1-1-1,1 1 1,-1-3-1,1 2 1,-1-3-1,-1-1 1,1-1 0,-3-2 0,2-2-1,-2-1 2,0 1-1,0-2-1,-2-1 1,1 0 0,-1-1 0,0-1-1,0 0 1,1 0 0,-2-2 0,-2 0 0,1 1 0,-2-1 0,-1-3-1,0 3 1,0-3-2,-1 1 0,1-1 0,0 1-1,-1-1-1,1 1 0,1 1-1,-3 0 1,-1 1 0,-1 0 1,2 1 0,-2-1 2,0 2-1,1-3 2,1 2-1,0-2 1,2 1 1,2-3-1,0 1 1,2-1-1,2-1 0,1-3 1,0 2-3,4 0-3,-5-4-6,13 1-7,-14 6 0</inkml:trace>
  <inkml:trace contextRef="#ctx0" brushRef="#br0" timeOffset="3703">4032 857 0,'-8'-1'10,"8"1"1,0 0-1,-15-6 1,15 6-2,-11-4 1,11 4-1,-14-6-2,5 2 1,-1 0-3,-1 0-1,-3-1-1,0 0-1,-3 1 0,-2-1 0,-4 1-1,0 0 1,-3 1-1,-2 2 0,-2 0 0,-2 2 0,-1 0 0,-1 0 0,2 3-1,-3 2 1,1-1-1,-2 3 1,3 1-1,-2 1 0,1 1 0,-1 4 0,0 0 1,-2 2-1,2 1 0,0 1 0,0-1 0,3 3 0,0-2 1,3 0-1,3-1 0,2 1 0,2-1 0,3 1 0,1 0 1,-1 0-1,3 2 1,-2 0 0,0 3 1,0-1-1,-2 1 1,0 1 0,0 0-1,1 0 1,0 0-1,1-1 0,3-1 0,0 0 0,3-1 0,1-2 0,1 1 0,1 0 0,-1-1 0,3 0 0,-2 2-1,2 1 1,-1 1 0,1 2-1,1 2 0,-1-1 0,2 1 1,1 0-1,0-2 1,1 0-1,0 0 0,1-2 1,0 0-1,0 0 0,1 1 1,0-1-1,-1-1 0,2 0 1,0 0-1,2 1 1,0 0-1,1-2 0,1-1 0,1 3 0,1-2 1,-2 2-1,4-2 0,-2 2 0,2 1 0,0 1 0,1-1 1,1 1-1,2-1 0,1 2 0,3-1 1,4 0-1,3 0 0,2 1 1,4 2-1,5-1 1,3 0-1,9 2 1,3 0-1,7-1-1,4-1-1,10-3-5,5-3-14,7-11-8,17 1-1,1-17 1</inkml:trace>
  <inkml:trace contextRef="#ctx0" brushRef="#br0" timeOffset="5266">4111 955 1,'5'12'5,"-5"-12"-1,5 10 0,-5-10 0,7 15 0,-6-6-1,4 2 1,0-1 0,1 2-1,-2 0 0,3 2 0,-2-1 1,1 0-1,0 0 1,1 1-1,-1 1 0,1 1 0,-2 0-1,2 1 1,-1 0-1,0 0-1,-1 0 1,1-1-1,-2 0-1,2 1 1,-1-1-1,1 1 1,-1 0-1,1 0 1,-1 1-1,1 1 1,0 0-1,0-2 1,-1 2-1,1 0 1,0-2-1,-2 2 0,1-1 0,0 3 1,-1-2-1,1 1 1,0 0-1,-1 0 0,0 1 0,1 1 0,-1 0 1,1-2-1,-3 3 0,1-1 0,-1 0 1,0-1-1,-2 2 2,0-2-2,0 1 1,-2 1-1,1-2 0,-1 1 1,0-1-1,-1 0 0,1 0 1,-2 0-1,-1 1 1,0-2-1,-3 2 1,1 0-1,0 0 0,-2-1 0,0 2 1,0 0-1,-2-3 0,1 1 0,0 0 0,-1 1 0,0-2 0,-3 0 0,3-1 0,-3 2 0,1 1-1,-3-1 1,0 0 0,-1-2 0,-2 1-1,-2-1 1,-1-2 0,-1 1 0,0-3 0,-1 0 1,-1-1-1,0-1 0,-1 1 0,2-1 0,-3 1 1,2-2-1,-2 0 0,0 0 0,2 1 1,-2-1-1,2-2 0,2 0 1,1 0-1,0 0 0,3-2 1,1 1-1,1-2 0,2 1 0,2-3-1,0 2-2,3-2-5,-2-7-11,12 2-2,-14 1-1</inkml:trace>
  <inkml:trace contextRef="#ctx0" brushRef="#br0" timeOffset="10110">1142 782 14,'0'0'13,"0"0"0,0 0 0,0 0 0,0 0-1,0 0 0,0 0-3,0 0-1,0 0-1,0 0-1,0 0 0,0 0-1,-1 11 0,1-11-1,6 18 1,0-4 0,0 1-1,3 2-1,0 1-1,2 1 0,2 1 0,2 2 0,1-3-1,2 1 0,-1 1 2,2-1-2,-1-1 0,0-1-1,-2-3 1,-2-1 0,-2-3-1,-4-1 0,-8-10 0,12 10-1,-12-10-1,0 0-4,0 0-5,0 0-10,0 0-9,0 0-2,1-15 1,-1 15 2</inkml:trace>
  <inkml:trace contextRef="#ctx0" brushRef="#br0" timeOffset="10625">1307 715 38,'-11'-2'25,"11"2"-6,-7 9 1,3-1-6,-1 5-3,-3 2-1,2 7-2,-3 2-1,2 7-2,-2 1 0,2 5-2,0 0-2,1 2 1,1-1 0,2-2-2,0-4 1,1-4-1,0-4 1,0-4-1,0-5 1,1-5-1,1-10-1,-3 12-1,3-12-6,0 0-11,0 0-12,0 0-1,-2-18 2,5 8-1</inkml:trace>
  <inkml:trace contextRef="#ctx0" brushRef="#br0" timeOffset="11532">1301 2394 13,'0'0'25,"0"0"1,0 0-4,0 0-3,0 0-4,-12 14-3,12-14-3,-13 18-1,4-5-3,-2 7-1,-3 5-1,-2 4-1,-5 3 0,-1 4-1,-2 3 0,-3 0 0,0-2 1,0 1-2,1-7 0,3-4 0,5-4 1,4-6-1,3-5-1,11-12-2,-11 14 0,11-14-1,0 0-4,0 0-9,-1-17-14,9 9 0,-6-11 1,6 4 2</inkml:trace>
  <inkml:trace contextRef="#ctx0" brushRef="#br0" timeOffset="12000">1145 2303 17,'0'0'20,"0"0"-3,0 0-2,0 0-1,0 0 0,0 0-1,1 17 0,-1-6-2,0 7-1,0 1-2,2 9-1,-2 2-2,3 8-1,-1-1 0,2 1-3,0-2 1,2 1 0,0-3-1,1-2 0,-1-5-1,1-4 1,-2-4 0,0-2-1,-2-1 1,-1-5-1,-1-3-1,-1-8-1,-1 11-2,1-11-9,0 0-19,-4-9 0,0-5-1,8 0 2</inkml:trace>
  <inkml:trace contextRef="#ctx0" brushRef="#br0" timeOffset="12891">2893 1317 1,'0'0'20,"0"0"-1,0 0-1,0 0-3,0 0 1,0 0-2,-8-1-2,8 1-1,-9 3-2,9-3-1,-14 5-2,3 2 0,-3 2-1,-4 1-1,-1 5-1,-8 0 1,-1 4-2,-8 0 0,1 2-1,-3-3 0,1 1 0,1-2-1,4-2 0,4-2 0,3-2 0,7-2-2,4-3-1,6 1-5,8-7-4,-10 4-6,10-4-12,0 0-2,0 0 1,4-15 1</inkml:trace>
  <inkml:trace contextRef="#ctx0" brushRef="#br0" timeOffset="13297">2500 1315 16,'0'0'24,"0"0"1,10-2-5,-10 2-3,10 6-2,-5 3-1,3 3-2,-1 1-2,3 6-2,0-1 1,5 5-4,0-1 0,6 2-1,-3-4-1,7 1 0,-2-3 0,1-1-1,-2-4 1,-1-2-1,-4-3-1,-3-1 0,-4-2 0,-10-5-1,13 6-1,-13-6-2,0 0-4,0 0-8,0 0-21,0 0 2,0 0-2,9 6 2</inkml:trace>
  <inkml:trace contextRef="#ctx0" brushRef="#br0" timeOffset="14203">2786 1905 16,'0'0'20,"0"0"1,0 0-2,0 0 1,0 0-4,0 0-2,0 0-2,0 0-3,-11-4-1,11 4-2,-13 7-2,4 0 1,-3 0-2,-2 6-1,-3-1 0,-3 3-1,-5 0 0,0 3 0,-3 0-1,-4 1-1,-2-2 0,1-1-1,1 1 0,2-4 0,3 1-2,3-5 1,6-1-1,4-3-1,14-5-3,-15 3-5,15-3-12,0 0-5,0-20 1,8 12 1</inkml:trace>
  <inkml:trace contextRef="#ctx0" brushRef="#br0" timeOffset="14641">2493 1907 8,'0'0'23,"11"6"0,-11-6-3,0 0-2,0 0-2,0 0-4,11 12 0,-2-4-3,3 4-1,2 0 0,5 5-3,2-1 0,3 4 0,1-1-2,4 2 0,0-3-1,-2 1-1,-3-3 1,-3-1-1,-4-2 0,-2-1-1,-3-2 1,-4-2 0,-8-8-1,0 0 0,11 10-2,-11-10-3,0 0-15,9-1-13,-12-8 0,3 9-1,-2-23 1</inkml:trace>
  <inkml:trace contextRef="#ctx0" brushRef="#br0" timeOffset="20360">4237 1036 4,'0'0'17,"0"0"-1,12-4-1,-12 4-1,11-8-1,-11 8 2,12-8-2,-12 8-2,10-10 0,-10 10-2,0 0-2,8-7 0,-8 7-2,0 0 1,-6-10-2,6 10 2,-13-2-3,5 3-1,-6-1 0,0 6-1,-4 1-1,-2 3 1,-2 2-1,-2 2 0,2 2 0,2 0-1,0 2 1,4-2 0,3 1-1,3 0 1,4-1-1,4-1 1,4-1 0,2-1-1,5-1 1,0-3 0,3-1 0,3-3 1,0-4-1,1-2 0,1-1 1,2-4-1,-1-3 1,1-1 0,-1-2-1,-1-2 0,-2-2 1,-2 0-1,-3-1 1,-2 0-1,-2 1 1,-4 0-1,-3 2 1,0 2 0,-3 2-1,4 10 0,-15-10 1,2 10-1,-2 6 0,-3 2 0,-2 6-1,1 2 1,-3 4-1,0 1 1,6 2-1,3-2 1,5 0-1,3 0 0,7-4 0,3-3 1,5-2-1,4-5 1,1-2 1,2-5-1,3-3 0,-2-3 0,2-2 0,-3-3 1,0-1-1,-4 1 1,-1-2-1,-4 0 1,-2 1-1,-3 0 1,-3 2 0,-2 1-1,2 9 0,-14-7 0,1 9 0,-2 4 0,-3 2 0,0 3-1,0 1 1,1-1-1,3 1-1,3-4 1,11-8 0,-6 10 0,6-10-1,14-1 1,-1-5 1,2-1-1,2-2 2,0-2-2,2-1 2,-4-1-1,-2 0 1,-3-1-1,-3-1 0,-2 1 1,-4 2-1,-2 0 0,-3 1 1,4 11-1,-13-9-1,3 10 1,-3 4 0,-2 6-1,-1 2 1,0 4-1,0 2 0,3 1 1,2 0 0,3-2-1,3-3 1,6-2-1,2-4 1,-3-9 0,12 9 0,-3-9 1,-1-4-1,2-1 0,-10 5 1,14-17 0,-9 5-1,-1 0 0,-1 0 1,-2-2-1,-2 2 1,-1 3-1,2 9-1,-11-9-1,2 15-2,-5 1-10,-1 4-17,3 9-1,-6-3-1,6 6 1</inkml:trace>
  <inkml:trace contextRef="#ctx0" brushRef="#br0" timeOffset="21953">3876 2390 26,'0'0'24,"-9"2"-4,9-2-2,0 0-4,-7 15-2,7-2-1,0 3-2,3 6-1,-1 5-2,3 6 0,-1-1-2,3 3-1,-1-3-1,1-2-1,0-4 0,0-5-1,-1-6 0,0-5 1,-6-10 0,8 11 0,-8-11 1,0 0-1,7-18 1,-6 7-1,0-6 0,0-4-1,0-5 0,-1-2 1,0-3-2,-2-1 2,-2 0-1,-2 1 0,0 2 1,-2 7 0,-2 5-1,-2 5 1,0 9 0,-1 6-1,0 8 0,1 5 1,1 8-1,2 3-1,5 3 1,3 2 0,4 0 0,6-1 0,1-3 1,5-2-2,2-8 1,0-2 0,0-5 1,-1-5-1,-3-5 1,-1-3-1,-1-6 1,-3-2 0,-2-4 0,-1-5 0,-1-4-1,-2-2 0,-2-2 0,-1-1 1,-2-1-2,0 3 2,-1 2-2,0 5 2,-1 6-1,5 13-1,-9-7 1,9 7 0,-9 22 0,6-1 0,1 4 0,1 4-1,1 2 1,2-1 0,2-1 0,3-3 0,0-4 0,1-5 0,0-6 0,0-3 0,-8-8 1,14 2-1,-14-2 1,13-14 0,-11 1-1,0-1 1,-2-5-1,-1-5 0,-3-2 0,-2-3 0,-3-3 0,0 2 0,-1 2 0,-2 3 1,0 5-1,1 9 0,-2 9 1,2 8-1,1 8 0,-1 9 0,5 5 0,0 5 0,3 2 0,3 1 0,5-2 0,1-3 0,3-3-1,0-9-1,3-4-11,0-7-21,-12-8 0,15-10-1,-16-9 1</inkml:trace>
  <inkml:trace contextRef="#ctx0" brushRef="#br0" timeOffset="23407">2769 1713 13,'0'0'22,"0"0"0,-7-8-1,7 8 0,0 0-3,-13-7-2,13 7-3,-16-4-3,7 4-3,-3-4 0,-2 4-3,-1-1-1,-3 4-2,0 1 1,0 3-1,0 1-1,1 4 0,2 1-1,2 2 1,5 1-1,4-1 1,7 1 0,5-2-1,6-2 1,5-3 0,3-1 0,4-2 1,2-4-1,-2-3 1,-1-1-1,-4-2 1,-3-3 0,-3 2 0,-5-3 0,-2-1-1,-3-1 1,-4 1 0,-1-2 0,-1 0-1,-1-1 1,-3-1-1,-2 2 0,-1 1 0,-2 1 0,-1 3 0,-2 2 0,-1 2-1,-3 4 1,0 3-1,-1 1 1,0 3-1,2 0 1,1 1-1,4 2 1,3-1-1,5 0 0,4 0 1,5 0-1,4 0 1,4-1 0,3-2 0,1-3 0,2 0 0,-2-3 1,-1-2-1,-2-3 0,-3-1 1,-2-1-1,-5-4 1,-1 0 0,-3-2 0,-3 0 0,-2-2-1,-2-1 1,-2 0-1,-3 0 1,-1 2-1,-1 3 0,-1 4-1,-2 2 1,-1 6 0,0 4-1,1 5 1,2 4-1,0 2 0,6-1 1,4 1-1,7-1 1,4-1-1,6-4 1,3-5 0,3 1 0,3-6 1,-3-1-1,-1-3 1,-3-2 0,-4-3 0,-11 7 0,12-16-1,-11 8 1,-2-2 0,-2-2-1,-1-1 1,-2 3-1,-1 1 0,-1 3 0,-2 4 0,-1 3-1,-2 5 1,0 5 0,-2 3-1,3 1 1,0 0 0,1-1-1,4 1 1,2-3-1,5-12 1,-2 13 0,2-13 0,0 0 0,9 5-1,-9-5 1,7-9-1,-7 9-2,7-13-6,-7 13-16,10-13-8,-11 2 0,1 11 0</inkml:trace>
  <inkml:trace contextRef="#ctx0" brushRef="#br0" timeOffset="24828">2733 2298 20,'0'0'16,"0"0"0,0 0 0,3-12 1,-3 12-2,0 0-1,-4-9-1,4 9-2,-9-6-1,9 6-2,-16-7-1,16 7 0,-19-8-3,8 6 0,-3-4-1,-1 5-1,0-2-1,0 3 0,0 1 0,-1 1-1,-1 4 1,3 1-2,0 4 1,5-1 0,0 5-1,5-1 1,2 0-1,5 1 1,4-1-1,3-1 1,6-2 0,2-3 0,4-1 0,1-4 0,2-2 0,-1-3 0,-1-2 1,-2 0 0,-6-1 0,-3-1-1,-3 0 1,-9 6 0,5-11 0,-5 11 0,-6-12 0,6 12 0,-16-14-1,5 4 0,-2 2 0,-2-2 0,-2 1 1,-3-2-1,-1 4 0,1 0-1,2 1 1,0 2 0,2 1 0,4 3-1,3 3 1,9-3-1,-9 12 0,7-2 1,5 3-1,3 2 0,3 0 1,3 1-1,5-2 1,1-1 0,2-5 0,5-2 1,-3-3-1,1-4 0,-2-2 1,-2-2 0,-4-3-1,-3 0 1,-4-1 0,-2-1 0,-4 0-1,-4-1 1,-4 2-1,-3-1 1,-4 2-1,-1 1 0,-3 3 0,-2 3-1,-1 2 1,0 3 0,2 3-1,2 1 1,4 3-1,3 0 0,5 0 0,5 1 1,5-2-1,5-1 0,3-2 1,4 0 0,0-3 0,1-3 0,-1-1 1,-1-2-1,-4-1 0,-2-2 1,-11 5 0,14-11 0,-14 11-1,3-14 1,-3 5 0,-5-1-1,-2-1 0,-1 0 0,-4 2 1,-2-2-1,-1 4 0,-2 1 0,-2 4 0,-1 2-1,0 2 1,2 2 0,3-1 0,2 4-1,4 1 0,2 1 1,7 0-1,6 1 0,3-1 1,4 1-1,2-2 1,2-1 0,1-2 0,0-3 1,-3-1-1,-2-2 1,-4-2-1,-9 3 1,11-13 0,-11 13-1,-2-17 1,-4 7-1,0 0 0,-5-1 0,-2 2 0,-1 1-1,-2 4 1,-3 2 0,2 2-1,0 3 1,2 3-1,4 1 0,5 1-3,6-8-5,0 0-25,13 10 0,0-20 0,9 4 1</inkml:trace>
  <inkml:trace contextRef="#ctx0" brushRef="#br0" timeOffset="26547">3594 1800 18,'0'0'26,"0"0"1,0 0-3,0 0-6,-6-8-3,6 8-3,0 0-2,-13-11-3,13 11-1,-10-3-2,10 3 1,-9-1-3,9 1 0,-12 3 0,12-3-1,-11 10-1,4-2 1,1 2-1,0 2 0,0 2 0,3 3 0,-1 2 0,2 1 1,1 1 0,3 0-1,1 0 2,2-1-2,0-2 2,3-2-1,-1-2 1,3-1-1,0-6 0,1 0 0,0-4 0,2-4 0,3-3-1,3-6-2,5-1-12,3-4-21,-4-8 1,2-1-1,-7-9 1</inkml:trace>
  <inkml:trace contextRef="#ctx0" brushRef="#br0" timeOffset="27360">1739 1729 10,'0'0'26,"0"0"2,0 0 3,0 0-10,0 0-4,0 0-2,-2-11-4,2 11 0,0 0-4,-10-8-1,10 8-2,-13-6-1,3 4-1,0 2 0,-3 2-1,0 3 0,0 2-1,-1 3 1,0 2-1,0 3 0,2 3 0,5 1 0,1 2 0,3 0 0,5 1 0,2-1 0,5-1 1,5-3-1,3-1 1,5-6-1,5-5-1,1-7-6,8-5-27,2-2 0,-4-10 0,5-1-2</inkml:trace>
  <inkml:trace contextRef="#ctx0" brushRef="#br0" timeOffset="28594">4857 504 13,'0'-14'16,"0"14"-1,-1-9 0,1 9-2,-3-10 1,3 10-2,-6-14-2,0 5-2,1 0 0,-3-2-1,0 0 0,-3-3-2,2 1-1,-6-1 1,2 1-2,-4-1 0,0 2 0,-6-1 1,2 4-2,-4-2 1,1 5-1,-2 0-1,2 4 1,-2 1-1,1 3 0,1 4 0,-2 1-1,0 4 0,-3 4 1,0 3-2,-2 1 2,-1 3-1,1 3 0,0 0 0,2 3 0,1-1 0,3 1 0,2-2 0,2 1 0,3-1 0,-1-2 0,2 1 1,2-2-1,2 1 1,2 1-1,2-1 0,1-1 1,1 2-1,4 0 0,0 2 0,1-1 0,2 3 0,0 0 0,1 2 1,2-1-1,2 2 0,1 1 0,3 0 0,0-1 0,1-2 0,1-1 0,0 0 0,2-2 0,-1-2 1,1-2-1,-1 2 0,2-2 0,1-1 1,1 0-1,2-1 0,1 0 1,-1-1-1,3 0 0,3-3 0,0 0 0,1-1 0,2 0 0,0-1 0,1-1 1,4-2-1,0 0 0,-1-1 0,1-2 1,2-1-1,3-3 0,1-2 1,1-3-1,3-4 0,2-3 1,4-4-1,1-5 1,0-3-1,0-4 1,0-4-1,-2-4 0,0-3 0,-5-5 0,-3-4 0,-4-5 0,-5-8 0,-5-7 0,-5-5 0,-6-6 0,-7-4 0,-6-3 0,-5-4 0,-9-4-1,-4 4-1,-7 3-3,-2 9-6,-6 10-21,-4 3-1,2 15-2,-9 6 2</inkml:trace>
  <inkml:trace contextRef="#ctx0" brushRef="#br0" timeOffset="30141">4536 2424 7,'-9'-11'20,"9"11"0,-15-13-7,5 5-1,-7-1-2,-1-1-1,-5 0 0,-2-2 0,-2 2 0,-4-2-1,-1 1 0,-4-1-1,2 3-2,-5-2-1,0 4-1,-2 1-1,0 2-1,0 4 0,-1 5 0,-1 3 0,1 6-1,-1 3 0,2 5 1,2 4-1,0 3 0,2 2 0,3 2 1,2 3-1,6 1 1,2 1-1,5 2 0,2 2 1,6 3-1,1 2 1,2 2-1,2 1 0,3 1 0,0 0 0,2 0 1,1 1-1,2-1 0,1-1 1,2-3-1,3 2 0,2-1 0,4 0 1,3 1-1,4-3-1,5-2 2,5 0-1,4-4 0,5-4 0,4-5 0,3-3 0,4-7 0,4-6-1,3-6 1,4-6 0,2-6 0,5-5 0,1-7 0,3-8 0,-3-7 0,2-7 0,-3-9-1,-6-6 0,-6-8-1,-7-6-1,-8-7 1,-9-5 0,-10-7-1,-10-2 1,-12-2-4,-6 3-10,-3 7-13,-15-4 0,3 12 0,-13-1 1</inkml:trace>
  <inkml:trace contextRef="#ctx0" brushRef="#br0" timeOffset="31438">1236 148 11,'-8'-19'16,"-9"-4"-2,3 4-2,-4 0 0,0 0 0,-3 1 1,-2 4-2,1 3 0,-5 4-2,0 4-1,-4 4-2,0 6 0,-3 5-3,0 4 0,-5 6-1,2 1 0,0 5-1,0 2 0,2 1 0,1 3-1,3 5 1,2 3-1,3 5 1,2 6-1,1 2 0,5 1 1,2 5-1,4 1 1,3-2 0,5-1 0,5-4-1,4-1 1,3-4-1,5-2 1,4-2-1,7-3 1,4-3-1,5-3 1,7-5 0,4-4 0,4-6 0,3-4-1,4-8 1,2-3 1,-1-7-1,0-4 0,0-5 0,-2-7 0,1-3 0,0-6 0,-5-4-1,0-6 0,-3-4 0,-4-4-1,-6-5 1,-6-4-1,-5-4-1,-8-8 0,-6-4-3,-6-6 0,-6 0-4,-8-1-11,-7 0-10,2 12-1,-13-1 2,4 16-1</inkml:trace>
  <inkml:trace contextRef="#ctx0" brushRef="#br0" timeOffset="32563">1124 2352 1,'0'0'20,"1"-13"1,-1 13-5,-1-18-1,0 10-1,-3-4-2,-2 1-2,0 1-1,-4-4 0,-2 3-2,-4-2-1,-1 1-1,-4-2-1,-1 2-1,-3-2 1,-2 2-2,-6-1 1,-3 5-2,-3 0 1,-4 4-1,-3 4 0,-2 5-1,-1 5 0,-3 4 0,2 4 0,2 4-1,1 7 1,2 1 0,1 4-1,1 3 1,1 2 0,1 0 0,3 4 0,1-2 0,4 1 1,1 1-1,5 1 0,3 1 0,5 3 1,3 1-1,4 1-1,4-1 1,2 1 0,6 0 0,3 1 0,3-2 0,6-2 0,3-2 0,2-1 0,4-2 0,2 1 0,3-3 0,2-1 0,2 0 0,0 0 0,2-4 0,0 0 0,3-2 0,1-2 0,3-5 0,1-4-1,4-4 1,1-5-1,5-3 1,4-6 0,4-3-1,0-5 1,3-6 0,3-4 0,3-8 1,1-7-1,0-7 1,0-8-1,0-8 1,-1-5 0,-3-7-1,-7-6 0,-8-5 1,-9-5-1,-12-3-1,-13-1 0,-13-3-2,-13 3-4,-14 1-11,-14 1-12,1 12-2,-10 1 2,7 11 1</inkml:trace>
  <inkml:trace contextRef="#ctx0" brushRef="#br0" timeOffset="34000">855 252 19,'0'0'25,"-6"21"-2,2-7-2,1 8-3,0 2-2,-1 7-3,4 5-1,-5 0-4,3 2-2,-1-1-2,0 2-1,1-5-1,0-1-1,2-7-2,-2-4-2,2-4-4,-1-7-5,1-11-6,4 16-13,-4-16 0,9-10 0,-7-6 2</inkml:trace>
  <inkml:trace contextRef="#ctx0" brushRef="#br0" timeOffset="34297">957 268 18,'7'21'25,"-8"-2"0,6 9-4,-2 3-4,0 3-3,-1 4-2,-2 0-2,2 0-3,-3-4-3,1-2 0,0-6-3,0-5-1,0-5-2,0-6-4,0-10-5,2 12-12,-2-12-6,0 0-1,-6-18 1</inkml:trace>
  <inkml:trace contextRef="#ctx0" brushRef="#br0" timeOffset="34563">841 487 13,'16'14'25,"-5"-13"0,9 4 1,-1-6-15,5-1-17,5 3-14,-9-12-1,7 8-3</inkml:trace>
  <inkml:trace contextRef="#ctx0" brushRef="#br0" timeOffset="35203">1494 739 30,'0'0'26,"-14"-10"1,14 10-6,-12-6-4,12 6-5,-12 11-4,7 1-1,1 5-3,1 3 0,2 5-1,0 1-1,3 3 0,1-4-1,2-1 0,0-1-1,2-5 1,-2-2-1,0-5 0,0-3 1,-5-8-1,7 9 1,-7-9-1,0 0-1,4-11 1,-4 11-1,0-17-1,1 5-1,-2 0 0,1 1-2,-2 1 1,2 10-2,-4-15-2,4 15-8,0 0-12,0 0-1,0 0 3,-9-1-1</inkml:trace>
  <inkml:trace contextRef="#ctx0" brushRef="#br0" timeOffset="35844">1490 741 13,'0'0'21,"-16"0"2,14 9-6,-4 0-1,1 1-4,1 5-2,1 0-1,1 6-1,-1-2-1,3 4-2,-1-1-2,3-1 0,0 0-1,2-1-1,0-2 0,1-1-1,1-2 1,0-2 0,1-2-1,0-3 2,-7-8-1,17 11 1,-9-11-1,3 1 1,-1-4 0,1-2-1,-1-2 1,-1 0-1,0-3 0,-1 1 1,-2-3-1,-1-3 0,-2 0 0,-1-1 0,-2-3 0,-2 0 0,-2-1-1,-1-2 1,-3 1-1,-1 0 1,-2 3-1,0 1-1,0 6-1,-3 1-8,4 4-15,1 9-6,-4-4-2,13 1 2</inkml:trace>
  <inkml:trace contextRef="#ctx0" brushRef="#br0" timeOffset="37094">421 2679 28,'0'0'25,"0"0"1,0 0-4,-2 16-4,1 1-5,-5 3-2,5 10-3,-6 3 0,5 6-2,-4 1-3,3 3 0,0-4-1,1-1-1,1-5-1,0-4 0,1-9-2,-1-4-3,3-3-5,-2-13-6,0 0-9,5 9-6,-5-18-1,0 9 1</inkml:trace>
  <inkml:trace contextRef="#ctx0" brushRef="#br0" timeOffset="37422">542 2741 10,'7'23'24,"-6"-10"-1,6 10-2,-5 2-1,1 5-3,0 4-2,-3 0-4,3 3-3,-3-4-1,3-1-3,-2-6-2,2-4-1,-1-6-2,0-6-3,-2-10-12,9 10-14,-9-10 0,-3-8 0,-5-4 0</inkml:trace>
  <inkml:trace contextRef="#ctx0" brushRef="#br0" timeOffset="37688">481 2875 27,'11'-12'17,"10"-2"-15,6 0-10,-6-9-6,10 6-4</inkml:trace>
  <inkml:trace contextRef="#ctx0" brushRef="#br0" timeOffset="38063">1157 2158 32,'0'0'28,"0"0"-2,-11 3-4,11-3-4,-10 1-4,2-2-3,8 1-4,-20 9-1,6 0-3,-5 2 1,0 4-2,-4 2-1,0 4 0,1 0-1,-1 3 1,3-2-1,4 1 0,4-1 0,3-1 0,5-3 0,2 0 0,4-3 0,0-1 0,5-1 1,1-3-1,1-3 1,1-2 0,2-4 0,1-3 0,2-4 0,3-4 0,-2-2 0,2-4 0,-1-2 0,0-2 0,-1-3-1,-3 0 1,-2-2-1,-5 2 0,-1 2-1,-4 0-3,1 6-14,-2 6-15,-7 0 0,7 9-1,-12-3 1</inkml:trace>
  <inkml:trace contextRef="#ctx0" brushRef="#br0" timeOffset="39344">4194 817 37,'-11'-6'27,"11"6"2,0 0-8,0 0-5,-9-4-4,9 4-3,-14-3-2,3 2-2,-1 2-2,-4 2 1,-2 2-3,-4 2 0,1 3-1,-4 0 1,0 3-1,1 2 0,1 0 0,3 0 0,1 1 0,3 1-1,3-1 0,5 0 1,3 0 0,3 1-1,5-2 1,5 0-2,3-3 2,5-5 0,3-1 2,1-4-1,4-4 0,2-4 1,0-2-1,-1-5 1,-1 0-1,-1-2 1,-3-1-1,-2-2 0,-3 1-1,-4 0 1,-3 0-2,0 2 0,-4 1-3,2 4-9,-6 10-19,2-16 0,-2 16-1,-1-8 0</inkml:trace>
  <inkml:trace contextRef="#ctx0" brushRef="#br0" timeOffset="40141">4697 719 22,'0'0'25,"0"0"2,0 0 2,0 0-11,6 12-5,-8 2-3,1 5-3,-1 3-1,2 7 0,-4 2-2,1 2 1,0-3-2,3 1-1,-1-2-1,1-4 0,1-4-2,2-5-1,0-3-2,-3-13-6,3 16-5,-3-16-10,0 0-7,0 0-1,2-11 2</inkml:trace>
  <inkml:trace contextRef="#ctx0" brushRef="#br0" timeOffset="40469">4861 731 32,'0'0'28,"7"21"-8,-4-5 2,2 4-4,0 5-3,-4-2-3,3 8-2,-5-2-3,4 3-1,-4-1-3,2-3-1,-1-1-1,0-5-1,1-4-1,0-6 0,2-1-3,-3-11-4,0 0-9,0 9-12,0-9-4,-10-12 2,-1 0 0</inkml:trace>
  <inkml:trace contextRef="#ctx0" brushRef="#br0" timeOffset="40782">4721 906 25,'4'12'23,"-4"-12"-5,0 0-2,11 5-3,-11-5-9,18 10-22,-18-10-2,26 1-2,-14-8-2</inkml:trace>
  <inkml:trace contextRef="#ctx0" brushRef="#br0" timeOffset="41625">4113 2920 39,'0'0'29,"0"0"-3,-1-8-5,1 8-5,0 0-3,-1 10-3,0 0-3,1 8 0,-3 0-2,2 7-2,-1 2 0,1 3-1,0 1 0,0 0 0,1-2-1,1-3-1,0-4 0,0-4-1,2-3-1,-3-5-2,0-10-3,0 0-6,0 0-11,13-1-8,-11-13-2,4 2 2</inkml:trace>
  <inkml:trace contextRef="#ctx0" brushRef="#br0" timeOffset="41953">4277 2897 17,'1'24'25,"-6"-11"2,5 7-6,-4 2-2,2 1-4,1 2-3,-1-2-2,3 4-1,-2-4-2,3 3-2,0-5-1,2-1-1,0-3-1,1-2-1,-2-2 1,1-4-3,-4-9 0,0 0-3,8 11-7,-8-11-12,0 0-9,0 0-1,-16-15 0</inkml:trace>
  <inkml:trace contextRef="#ctx0" brushRef="#br0" timeOffset="42250">4114 3070 13,'14'7'26,"-14"-7"1,24-4-2,-11-3-12,5-5-23,5 5-10,-10-14-2,8 5-3</inkml:trace>
  <inkml:trace contextRef="#ctx0" brushRef="#br0" timeOffset="42891">4054 2181 13,'0'0'23,"0"0"-1,0 0-2,0 0-1,0 0-5,0 0-2,0 0-3,0 0-2,0 0-1,2 14-2,-3-3-1,1 5 1,0 3-1,1 4 0,1 2 0,2 5-1,0 1 1,3-1-1,-2-1-1,5-1 1,-3-2-2,4-2 1,-3-3 0,3-4-1,-3-2 2,3-5-2,-2-5 1,1-3 0,1-4 1,0-4-1,-2-4 0,0-1 0,-1-5-1,-3 0 1,-1-4 0,-2-2 0,-3-3-1,-2-3 1,-2-4-1,-2 1 0,-2-1 0,-2 2 0,-2 2 0,1 5-1,-2 5 0,-1 6-4,4 9-6,-3 6-24,1 2 2,10 5-2,3-10 2</inkml:trace>
</inkml:ink>
</file>

<file path=word/ink/ink19.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8-10-24T08:29:21.531"/>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1937 108 7,'-9'-5'8,"9"5"-1,-9-6 1,9 6-2,-8-6 1,8 6 0,-11-8-1,11 8 0,-13-9-1,13 9 0,-15-9-2,5 5 1,0 0-1,-1 0 1,0 0-1,-1-1 1,-2-1-1,-1 3 0,0-2 0,0 0 0,-3-1-1,1 3 1,-2-1-1,-1 0 0,1 1 0,-2 0 0,0 2-1,-1 0 0,-2 1 0,-1 0 0,0 1 0,-2 0 0,0 1-1,0 2 1,-3 1-1,2 0 1,-1 0-1,0 3 0,0-1 1,-2 3-1,-2-1 0,0 3 0,1-1 0,-2 1 0,0 2 0,-1-1 0,2 1 0,-2 0 0,1 1-1,-1-1 1,1 2 0,-1 1 0,-1 0 0,1 3 0,-2-1 0,4 1 0,0 0 0,0 1 0,1 0 0,3 0 0,3 1 0,2-1 0,1-1 1,2 0-1,1 1 1,2 1-1,-1-2 0,1 3 1,-1 0-1,-2 1 1,0 2-1,0 0 1,-1 3-1,-1-1 1,2 3-1,1 0 1,0-2-1,2 1 1,1 0-1,1 1 1,2-4-1,3 1 1,-1 0 1,2 0-1,1 0 1,0-1-1,2 2 1,-1 0 0,1 1 0,0 3-1,1-1 0,1 0-1,-1 4 1,1 1 0,3 1-1,0 1 1,1-1-1,3-1 0,0 2 1,2 2-1,2-2 1,1 0 0,2 2-1,0 1 1,4 0-1,1 2 1,4 0-1,3 1 0,3 2 0,5 0 0,4 0 0,4 0 0,2 4 0,5 0 0,5-1-1,4 0 0,5 1 0,8-2-1,6 1-1,6-4-5,7-2-7,5-1-9,-2-10-6,13 0 1,-5-17 1</inkml:trace>
  <inkml:trace contextRef="#ctx0" brushRef="#br0" timeOffset="1844">1947 164 2,'9'7'2,"-9"-7"0,13 9 1,-13-9-1,16 11 1,-7-6 0,1 3 0,1-3 0,0 2 1,1-2 0,2 1 0,-2 0 1,1 2-2,0-2 1,2 3-1,-2-2 0,2 2-1,-4-1 1,1 3-1,2-2 0,-3 3 0,0-2 1,1 1-1,-2 2-1,0 1 1,1-2-1,-1 3 0,0-1 0,0 1 0,1 2-1,-1-2 1,0 1-1,1-1 1,0 1-1,-2 0 1,1-1-1,1 2 0,0 0 1,-2 1-1,1-1 0,-1 3 1,1-1-1,0 3 0,0 0 1,-2 3-1,1-1 0,-1 3 1,0 0-1,0 1 2,-1 0-2,0-1 1,-1-1-1,0 0 1,-1 1-1,0-2 1,0 1-1,-3-1 1,1 2-1,1-1 0,-1 2 1,-1 0-1,1 1 0,-2 2 0,0-2 1,-1 4-1,0-1 0,-1 2 0,-1 0 1,-1 0-1,-1-1 0,-1 0 0,1-1 0,-2-1 0,0-2 0,1 0 0,-2-1 1,0-1-2,1 1 1,-1-1 0,1 1-1,-1 0-1,-2-1 1,1 3-1,-3-1-2,0 2 2,-1-2-1,0 3 1,-2-2 0,2-1 0,2 0 0,-2-1 1,3-2-1,0-1 1,1-1-1,-1 0 1,0-1-1,-1-1 1,-1-1 0,0 0 0,-3 0 0,-2 0 0,0-1 1,0-2 0,-1 2 0,0-3 0,-1 0 0,1-1 0,-1-2 0,0 1 1,0-3-1,0 0 0,-3 0 0,0-1 1,-1-2-1,-1 0 1,1-1 0,-2 0 0,2-1 0,1-2 1,-3 1 0,1 0-1,1-1 1,-1 2 0,-1-1 0,2 0 1,-3 1-1,1 0 1,-2 0-1,1 1 2,0-3-2,0 2 0,0 0 1,0-1-2,1 0 1,0-1-1,2-1 0,1 1 0,1-2 1,1 0 0,3-2 0,1 0-1,2-1 1,2 0 0,3 0 0,8 0-1,-12-1 0,12 1 0,0 0-1,-8-1-2,8 1-3,0 0-4,0 0-5,0 0-11,0 0 1,0 0 0</inkml:trace>
  <inkml:trace contextRef="#ctx0" brushRef="#br0" timeOffset="3922">4234 209 14,'0'0'12,"-12"-3"0,12 3-1,-13-2-1,13 2-1,-10-3 0,10 3-3,-15-3 1,6 1-3,0 1 0,-4-1 0,-1 0 0,-3-1 0,0 0 0,-3-1-1,-2 0 0,-4 0 0,-1-2-2,-4 1 1,-2 0 0,-2 1-1,-1 0 0,-2 0 0,2 1 0,-1 1 0,0 0 0,1 1 0,2 3 0,-1-1 1,1 1-1,0 3 0,-2 2 0,0 0 0,-2 4-1,0-1 1,-2 3-1,1 1 0,-2 2 1,-1 0-1,3 2 0,-2 0 0,1 1 0,1 1 0,-1 0 0,2 2 0,0 1 0,1 1 0,0 0 0,1 0 1,-1 2-1,3 0 0,0 2 0,4-2 0,1-1 0,2 1 0,3 0-1,2 2 1,4 0 1,0 1-1,2 0 0,0-1 1,1 3-1,0 0 1,1 1 1,0-1-1,1 0 0,0 3 1,0-1-1,2-1 0,-1 2 0,3-1 0,-2 1-1,4-1 1,-1 1-1,1 1 1,1 0-1,1 3 0,2-2 1,0 1-1,1-1 0,2 0 0,1 0 0,2-2 1,-1-1-1,4-2 1,-2 1-1,3-2 0,1 1 0,0 1 0,3 1 1,-1 0-2,5 3 1,1 3 0,3 1 0,5 1 0,3 0 0,6 1-1,5-1 1,9 2 0,4-1-1,7 0 0,6-2 0,5 3-1,3-1-2,6 4-2,0-4-5,5 2-7,4 0-12,-2-12 0,13-4 1,1-21 1</inkml:trace>
  <inkml:trace contextRef="#ctx0" brushRef="#br0" timeOffset="5515">4236 228 6,'0'0'8,"10"3"1,-10-3-1,9 3 0,-9-3-2,10 6-1,-10-6 0,15 8 0,-6-2 0,0 1 0,1 2-1,1-1 1,0 2-1,2 0 0,-2 1-1,1-2 0,0 2-1,1-2 1,-2 0-1,1 1 1,-1-1-1,-1 4 1,1-2-1,-1 1 0,0 3 0,0 0 0,-1 1-1,2 0 1,-1 1-1,-1 0 0,1 1 0,0 1-1,-1 0 0,-1 2 1,2 0-1,-2 1 0,0 0 1,-1 2-1,1 0 0,-1 1 1,0 1-1,1-2 0,-2 2 1,1-1 0,0 1-1,-1-3 1,0 0 0,-2-1 0,-1 1-1,0-1 2,-1 3-2,-2-1 1,1 1-1,-2 1 1,0 0-1,-1 1 1,0 1-1,-1-1 0,0 0 0,-2 0 0,0-1 0,0 1 0,0-1 1,-1 1-1,1-1 0,0-2 0,-1 2 0,2-2 0,0 1 0,1-2 0,-1 1 0,0 1 0,1-1 0,1 0 0,-1 0 0,0 0 0,0-1 0,1 0 0,0 0-1,1-2 1,0 1 0,0-2-1,0 0 1,0 2-1,-1-1 1,0 0-1,-1 0 1,0 2 0,-2 0-1,1-1 1,-3 2-1,-1-1 1,-1 1-1,-2 0 1,-1-1-1,-1 0 0,-1 0 1,0-1-1,-1-1 0,0 1 0,-2 0 0,1 0 0,-1-2-1,-3 1 1,2 0-1,-2 0 0,-2-2 0,1-2 1,0 0 0,-2-3 0,0-1 0,0 0 0,-3-1 1,1-2 0,-2-1 0,-1 2-1,-3-2 1,-2 2 0,-2-2 0,0 2 0,-1-1 0,-2 0-1,1 2 1,0-3 0,3 2 0,2-3 0,0 0 0,3 1 0,2-2 1,2 0-1,1 0 1,2-1 0,3 0 0,2-1-1,3-1 1,1-2 0,4 0 0,9-2-2,-11 2-4,11-2-13,0 0-7,0 0 0,0 0 1</inkml:trace>
  <inkml:trace contextRef="#ctx0" brushRef="#br0" timeOffset="7265">1124 1041 28,'0'0'26,"0"0"1,0 0-4,-1 15-7,-2-4-6,0 6 0,-3 3-4,2 7 0,-1 1-2,1 5 0,-1 1-2,2 1 0,1 1-1,-2-3 0,2-4-2,1-5 0,0-4-2,-1-6-1,3-4-1,-1-10-3,0 0-3,3-11-3,-1-3-4,2-2-4,-4-7 0,7 1-2,-8-11 0</inkml:trace>
  <inkml:trace contextRef="#ctx0" brushRef="#br0" timeOffset="7531">1125 1095 18,'0'0'16,"0"0"-2,13 3 0,-13-3-1,12 16 0,-4-3-1,4 4 0,1 4-2,-1 3-1,5 2-1,-2 1-2,3 1-1,-4-2-2,3 1-1,-1-5 0,-3-3-1,-1-3-1,-1-6-2,-2-1-1,-9-9-4,11 4-5,-11-4-9,1-13-9,-1 13 0,1-24 2</inkml:trace>
  <inkml:trace contextRef="#ctx0" brushRef="#br0" timeOffset="7828">1336 1072 18,'0'0'24,"2"16"1,-7-5-5,4 5-4,-1 3-2,0 3-1,1 4-2,-3 1-2,3 0-1,-2 0-3,3-1-1,0-3-1,0-4-3,1-1-7,-2-5-11,1-13-12,3 13-2,-3-13 0,5-11 1</inkml:trace>
  <inkml:trace contextRef="#ctx0" brushRef="#br0" timeOffset="8515">3658 1017 12,'0'0'26,"0"0"2,-8-11 1,8 11-10,0 0-3,-6 13-5,2 2-2,0 0-2,-2 7-2,0 5-1,1 3 0,-1 1-2,1 2 0,-1-1-1,3-5 0,1-2-1,1-5 0,0-1-2,-1-6 0,3-3-4,-1-10 1,0 0-6,0 0-7,0 0-8,8-8-6,-11-10 2,8 3 1</inkml:trace>
  <inkml:trace contextRef="#ctx0" brushRef="#br0" timeOffset="8828">3644 997 20,'10'9'23,"-10"-9"-4,9 17-2,-2-3-1,2 3-1,3 1-1,2 1-3,3 4-1,0-1-2,1 0-3,-1 1-1,1-2-1,-1-1-1,0-2-1,-4-3 1,-2-2-4,-1-2-1,-10-11-1,13 15-4,-13-15-4,0 0-11,12 1-8,-13-9-1,1 8 3</inkml:trace>
  <inkml:trace contextRef="#ctx0" brushRef="#br0" timeOffset="9156">3891 988 20,'4'13'25,"-4"-13"-4,3 18 1,-4-2-4,-1 1-2,1 4-2,-3 0-2,3 7-2,-5-4-3,6 6 0,-4-4-3,4 0-1,-1-3-1,2-1 0,0-5-1,1-3-1,0-2 0,-2-12-3,4 14-8,-4-14-23,0 0 1,0 0-1,-3-20 1</inkml:trace>
  <inkml:trace contextRef="#ctx0" brushRef="#br0" timeOffset="10594">2580 709 19,'0'0'23,"0"0"1,0 0-5,-2-12-2,2 12-4,0 0-2,-6-10 0,6 10-2,-6-11-1,6 11-2,-11-10-1,11 10 0,-16-9-2,5 4-1,-2 3 0,-3 1-1,-2 3 0,1 2 0,-2-1 0,0 3-1,2 1 1,1 0-1,2 1 0,2 0 0,4 2 0,-2-2 0,5 4-1,0 0 1,2 0 0,3 2 0,2 1-1,5-2 1,1 0 0,4-2 0,4-1 0,4-4 0,2-2 0,1-2 1,0-3-1,-2-2 1,1-1-1,-3-2 1,-3-1 0,-4 0 0,-2-2 0,-2 1-1,-2-2 1,-4 1 0,-1-2 0,-4 1 0,-1 0-1,-2 0 1,-1 2-1,-3-1 0,-1 4 0,-3 2 0,0 1 0,-1 2 0,0 2-1,1 1 1,1 1-1,1 4 1,0-2-1,6 3 1,1 0-1,2 2 1,1-1-1,3 2 1,3-2 0,0 0-1,4 0 1,-8-10 0,15 15 0,-5-10 0,0-2 0,0-2 1,-1 0-1,0-3 0,-9 2 1,14-4 0,-14 4 0,8-12-1,-8 12 1,5-16 0,-5 8-1,0-3 1,-2 0-1,-1 1 0,-2-1 0,0 2 0,-2 0 0,-1 4 0,-3-1 0,0 4 0,-1 1 0,-1 2-1,0 1 1,3 2-1,-3 0 1,4 2-1,0 2 1,9-8-1,-10 15 0,10-6 1,4 0-1,1-1 1,4 0 0,1-2-1,3-2 1,-1-1 1,2-3-1,-2-3 0,1 0 0,-3-2 1,0-3-1,-2 0 1,1-2 0,-4 0-1,0-2 1,-2 0 0,-2 2-1,-1-3 1,0 13-1,-4-16 0,4 16 0,-11-2 0,2 5 0,-1 5-1,-1 2 1,2 4-1,-1-1 1,1 2-1,1-3 1,4 0-1,1-3-2,5 0-4,-2-9-15,0 0-11,8 4 0,-8-4 0,9-5 0</inkml:trace>
  <inkml:trace contextRef="#ctx0" brushRef="#br0" timeOffset="12453">2602 1016 29,'0'0'24,"0"0"-3,0 0-2,0 0-3,0 0-3,0 0-2,0 0-2,0 0-1,0 0-1,-9-10-2,9 10 0,0 0-1,0 0-1,-10-11 0,10 11-1,-11-7 0,11 7-1,-13-6 0,5 1 0,-2 1 0,0 1 0,-3 0-1,1 0 0,-1 0 1,0 1-1,-2 1 0,-1 1 0,0 1 0,1 1 0,0 3 0,1-1 0,1 2 0,0 3 0,2 1 0,3 2-1,0 0 2,2 3-2,2-1 1,2 1 0,2-1 0,1 0-1,1 0 1,3-3 0,2-1 0,1 1 0,5-3 0,0-2 0,0-1 0,3-4 1,0-1-1,1 0 0,-1-3 0,0-1 1,-1-1-1,-2 0 1,-2-2-1,0 2 0,-1-1 1,-2-1-1,-8 7 1,16-16-1,-11 7 1,1-1-1,-2 1 1,-1-3-1,-1 1-1,-1 0 0,-1 11-3,-1-17-4,1 17-17,0 0-9,1-13 1,-1 13-2,0 0 3</inkml:trace>
  <inkml:trace contextRef="#ctx0" brushRef="#br0" timeOffset="13344">2537 1364 14,'2'-12'27,"-2"12"1,-2-10-2,2 10-6,-5-12-3,-3 4-4,8 8-2,-17-11-3,9 9-1,-6-3-2,3 4-2,-3 0-1,-1 1 0,-1 2-1,0 0-1,-1 3 1,2-1 0,1 3-1,0 0 0,3 1-1,1 2 1,4 3 0,1-2 0,3 1-1,3 3 1,3-2-1,1-1 1,7 0 0,1-1 0,3-3 0,1-1 0,0-2 1,2-3-1,-1-2 1,0-2 0,-5-2-1,-3 0 1,0-1 1,-10 5-1,10-11 0,-10 11 0,2-13 0,-2 13-1,-4-16 1,2 7-1,-3 0 1,-2 0-1,1 1 0,-3 0 1,0 2-1,-4 2 0,4 2 0,-2 1-1,-1 2 1,3 2-1,0 2 1,9-5-1,-12 16 0,10-6 1,4-1-1,2 2 0,2 0 1,3-1 0,2-2-1,2-1 1,-1-3 0,1-2 1,-2 0-1,0-2 1,-2-2-1,-9 2 1,14-6-1,-14 6 1,8-12 0,-8 12 0,2-16 0,-2 8-1,-3-2 0,0 1 1,-2 0-1,-1 1 0,-3 3 0,1 2-1,-3 2 1,2 1 0,0 4-1,-2 1 0,4 3 0,7-8 1,-11 17-1,11-17 0,1 15 0,-1-15 1,11 14 0,-1-11 0,0-1-1,3-1 2,-2-3-1,-1 0 0,0-2 1,-2-1-1,-8 5 1,12-12 0,-9 3 0,-3 9 0,0-17 0,-1 8-1,-4-1 1,0 1-1,-2 0 0,-3 3 0,0 3 0,-2 2-1,-1 2 1,-3 3 0,2 0-1,0 4-1,0 1 0,3-2-1,3 3-2,-1-5-4,10 4-11,3 0-14,-4-9 1,14 10-1,-14-10 2</inkml:trace>
  <inkml:trace contextRef="#ctx0" brushRef="#br0" timeOffset="14609">2502 1614 13,'0'0'12,"0"0"0,0 0-1,0 0 0,0 0-1,0 0 2,0 0 1,0 0-2,0 0 0,0 0 0,0 0-1,0 0-2,0 0 0,-10-6-3,10 6 0,-13-5-2,13 5-1,-17-6 1,5 4-2,-2-1 1,2 2-2,-2 0 1,1 0 0,0 2-1,1 1 0,1 0 0,0 1 0,3 4 1,-1-3-2,9-4 2,-15 17-2,8-7 1,1 1 0,0 0 0,2 2 0,2-2-1,0 2 1,2 0-1,2-2 1,2 0 0,3 0-1,1-2 1,4 0 0,3-3 0,3-1 0,1-2 1,2-3-1,0-3 1,1-1-1,-1-1 1,0-3 0,-4 0 0,-4-1-1,-1 0 1,-1 1 0,-3-1 0,-8 9 1,10-16-1,-10 16 0,3-15 0,-3 7-1,0 8 1,-5-16 0,0 7-1,-1 1 0,6 8-3,-14-15-2,14 15-11,-11-5-17,11 5 0,-10-9-1,10 9 0</inkml:trace>
  <inkml:trace contextRef="#ctx0" brushRef="#br0" timeOffset="15578">2514 1980 28,'10'-7'25,"-10"7"-3,-4-10-2,4 10-3,-9-11-4,9 11-1,-11-11-3,11 11-1,-18-10-2,18 10-2,-19-8 0,7 5-1,0 0-1,-2 2-1,0 1 0,1 2 0,1 1-1,1 0 0,0 4 0,5 2-1,-1 2 1,4 3 0,2 1-1,3 1 1,4 1-1,2 1 1,4-2 0,1-2 0,2-3 0,2 0 0,0-5 0,1-2 0,-2-3 1,-2-2-1,-1-2 1,-2 0 0,-2-4-1,-9 7 1,11-14 0,-8 4 0,-3 1 0,-1-1 0,-1-2-1,-2 0 1,-3 0-1,0-1 0,-1 2 1,-2 2-1,-1 0 0,-1 2 0,0 5-1,-1 0 1,1 4-1,1 1 1,2 4-1,0 1 0,5 2 0,0 1 0,5 1 0,3 0 1,2-1-1,3 0 1,2-3 0,3-1 1,-1-3-1,2-2 0,-1-2 1,-1-2-1,-1-1 1,-2-1-1,-1-1 1,-9 5 0,11-12 0,-11 12 0,4-14-1,-4 14 1,-3-16 0,3 16-1,-8-16 0,1 7 0,-2 3 0,-2 1 0,-1 2 0,0 2 0,-2 1-1,1 3 1,1 1-1,0 0 1,3 3-1,0 0 0,5 1 1,4-8-1,0 16 0,5-7 0,-5-9 1,17 14 0,-6-9 0,3-2 0,-1-1 0,1-3 1,0-3 0,-3 2-1,-1-3 1,-2-1 0,-8 6 0,8-14 0,-7 6 0,-1 8-1,-7-17 1,1 8-1,-2 0 1,-2 0-1,-1 1 0,0 1 1,-3 3-1,-1 0 0,-1 4-1,1 3 1,1 2 0,1 2-1,1 1 1,3 2-1,2 2 0,4 0 0,3 0 1,1-1 0,6-1-1,1 1 1,0-4 0,2-1 0,0-4 1,2-1-1,-1-3 1,0-2-1,-3-2 1,-8 6 0,14-17-1,-10 8 1,0-2-1,-3-1-1,-1 3 1,-3-2-2,3 11-3,-7-13-3,7 13-8,-12 10-15,2-5-2,4 8 0,-6-3 1</inkml:trace>
  <inkml:trace contextRef="#ctx0" brushRef="#br0" timeOffset="17078">2546 2256 12,'0'0'22,"10"-8"-1,-10 8-2,-1-9 0,1 9-4,-4-9-1,4 9-3,-8-10-3,8 10-1,-12-11-2,12 11 0,-18-13-1,8 9 0,-3-1 0,3 3-2,-5 1 0,0 2-1,-1 1 1,1 2-2,1 2 1,-1 1-1,2 1 0,0 1 0,2-1 0,3 2 0,0-1-1,2 2 1,6-11-1,-6 18 1,4-10 0,2 2-1,2-1 1,1 1 0,3 0-1,2-1 1,4 1 0,2-2 0,2-1 0,2-2 0,1-2 0,2-1 1,1-1-1,-2-3 0,-2-1 1,0-1-1,0-2 1,-3-1-1,0 1 1,-4-2 0,-3 0 1,-1-1-1,-2 1 0,-5 8 0,2-17 0,-2 17 0,-4-16 0,0 7-1,4 9-1,-8-13-2,8 13-5,-10-8-12,10 8-13,-8-6 0,3-3-1,5 9 1</inkml:trace>
  <inkml:trace contextRef="#ctx0" brushRef="#br0" timeOffset="20156">4754 1157 10,'0'0'24,"0"0"2,0 0 0,-7-9-8,7 9-3,-8-8-5,8 8-1,-9-7-1,9 7-2,-18-8 0,7 7-2,-4 0-1,-2 2-1,-1 1 1,-2 1-2,0 2-1,1 1 1,2 3-1,0 1 0,4 3 0,3-1-1,4 3 1,3 0-1,3 0 1,5 1-2,1-1 2,6-2 0,2-3 0,3-1 0,0-5 0,2-2 2,0-2-2,-1-3 1,-1-3-1,-1-2 1,-3-1 0,-3-2 0,-1 0 0,-3 0 0,-3-2-1,0 2 1,-3-1 0,-1 1-1,-2 0 1,-1 1-1,-2 1 1,6 9-2,-18-12 1,6 8 0,-2 2 0,-2 3-1,-1 2 1,0 2-1,2 0 0,1 3 0,3 1 0,2 0 1,4 2-1,4 1 0,4 0 0,5-1 0,2 2 1,3-3 0,2-2-2,1-1 2,1-3 0,0-2 2,-2-4-2,-2 0 0,-1-2 1,-1-1 0,-11 5 0,12-15-1,-9 7 1,-1-1 0,-3 0 0,-1 0-1,-2-1 1,-1 1-1,5 9 0,-17-12 0,5 9 0,-1 1 0,-2 3-1,-1 2 1,1 3-1,0 1 0,4 2 0,2-1 0,6 2-1,2-2 0,6 1 1,3-2-1,3-1 2,3-3-1,-1-1 1,1-2 0,-1-2 0,-1-1 0,-3-2 1,-9 5 0,12-12 0,-12 12 0,5-15 1,-5 15-2,-3-17 1,0 9-1,-1-1 1,4 9-1,-12-12 0,4 9-1,-3 3 1,1 1-1,0 4-3,-3 0 0,6 6-4,-3-2-6,6 0-12,6 6-6,-2-15 1,14 21 0</inkml:trace>
  <inkml:trace contextRef="#ctx0" brushRef="#br0" timeOffset="21390">4717 1461 13,'0'0'24,"-3"-11"0,3 11-3,0 0-2,-10-7-5,10 7-3,-15 1-2,5 2-2,-3-2-1,0 2-1,-4-1-2,-1 2 0,1-2-1,-2 2 0,2-2 0,1 1-1,0-1-1,2 2 0,0 0 0,3 2 0,2 0-1,3 3 1,0 2-1,4 0 0,4 3 1,2 0-1,6 2 1,4-2 0,4-2 0,4-1 0,3-3 1,0-4-1,1-3 1,-2-3-1,-2-4 1,-3 1-1,-5-5 1,-3 2 0,-3-4 0,-2 3 1,-5-2-1,-1 1 0,-2 0 0,-1-1 0,-4 2-1,7 9 0,-18-14 0,6 11 0,-2 2 0,-3 2 0,0 3 0,-2 2-1,3 2 0,0 0 0,4 2 1,4-1-1,5 0-1,4-1 1,-1-8 1,19 14-1,-5-10 1,3-2 0,1-2 0,1-1 0,-3-2 1,0 0 0,-5-2-1,-1 0 2,-10 5-1,10-11 0,-10 11-1,2-14 1,-5 5 0,3 9-1,-10-15 0,1 8 0,0 3 0,-3 1 0,-2 4 0,-1 0-1,2 3 1,-1 2-1,3 2 0,1 0 0,6 1-1,4-9 2,3 15-1,6-10 1,3 0-1,2-2 2,2-2-1,1-3 0,-2-1 1,-1-1-1,-2-1 2,-3-2-1,-9 7-1,11-14 1,-8 5 0,-3 9 0,0-16-1,0 16 1,-3-15-1,3 15 0,-11-9 0,3 7 0,-1 3-1,-2 0-3,1 4-7,1 1-21,-2-7 0,11 1-1,-11-6 2</inkml:trace>
  <inkml:trace contextRef="#ctx0" brushRef="#br0" timeOffset="22875">244 1071 7,'0'0'23,"0"0"1,0 0-3,0 0 0,0 0-4,0 0-2,0 0-1,0 0-2,0 0-3,-14-12-1,14 12-3,-17-3-1,7 2-1,-4 0-1,-1 0 0,-1 0-1,0 1 0,-1 2-1,1-1 1,0 3-1,1 3 0,1-1 0,1 4 0,0 0 0,5 3-1,1 1 0,3 0 1,4 1-1,3-1 1,4 0 0,3 0 0,3-4 0,1-1 0,2-2 0,1-3 0,0-2 1,-1-3 0,-1-3 0,-3-1 0,0-1 0,-2-1 0,-3-2 0,-1-1 0,-2-2 0,0 1-1,-2-2 1,1 1-1,-1 1 0,-1 0 0,0 3-1,-1 8-2,0-12-4,0 12-8,-9-4-19,9 4 0,-15 8-1,15-8 2</inkml:trace>
  <inkml:trace contextRef="#ctx0" brushRef="#br0" timeOffset="23640">264 1295 34,'1'-14'26,"-1"14"2,0 0-7,-7-8-4,7 8-4,-15-7-2,15 7-2,-18-5-2,7 3 0,-3-2-3,0 2-1,-2 0 0,-1 3-1,0 0-1,0 2 0,0 1 0,1 1-1,-1 0 0,3 3 0,1 0 0,0 2 0,3 2 0,1 1 0,3 2-1,4 1 1,1 2 0,2-1-1,3 0 1,5-1 0,1-3 0,4-1 0,2-5 0,1-2 1,3-5-1,1-3 1,1-2 0,-1-4-1,-3-1 1,-1-3 0,-2-2 0,-3-1-1,-4-1 1,-2 1 0,-3-1-1,0-1-1,-3 4-2,-1-1-6,0 1-26,1 14 2,-4-10-2,4 10 1</inkml:trace>
</inkml:ink>
</file>

<file path=word/ink/ink2.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8-10-17T09:31:08.968"/>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213 1154 8,'0'0'12,"11"2"0,-11-2-1,0 0-1,0 0 0,0 0-1,0 0 0,0 0 0,0 0-1,0 0 0,0 0-1,0 0-1,0 0 0,0 0 0,0 0-1,0 0-1,0 0 0,0 0-1,0 0 0,-10-10 0,10 10-2,0 0 1,-9-7 0,9 7-1,-10-5 0,10 5 0,-12-4 0,12 4 0,-15-3 0,15 3 0,-16 0-1,7 0 1,-1 2-1,1-1 0,1 1 1,-1-1-1,9-1 0,-14 4 0,14-4 0,-13 4 0,13-4 0,-13 5 1,13-5-1,-10 4 0,10-4 0,-10 5 0,10-5 0,-8 5 0,8-5 0,0 0 0,-10 8 0,10-8 0,0 0-1,-9 10 1,9-10 0,0 0 0,-10 12 0,10-12 0,0 0 0,-7 12 0,7-12 0,0 0 0,-3 10 0,3-10 0,0 0 0,1 9 0,-1-9 0,0 0 0,0 0 0,2 9 0,-2-9 0,0 0 0,0 0 0,9 8 0,-9-8 0,0 0 0,10 6 0,-10-6 1,9 3-1,-9-3 2,11 2-2,-11-2 1,11 2-1,-11-2 0,11 1 0,-11-1 0,12 0 0,-12 0 0,11 0 0,-11 0 0,13-1 0,-13 1 0,13-2 0,-13 2 0,13-3 0,-13 3-1,13-3 1,-13 3 0,13-3 0,-13 3 0,11-4 0,-11 4 0,8-3 0,-8 3 1,0 0-1,10-6 0,-10 6 0,0 0 0,0 0 0,9-9 0,-9 9 0,0 0 0,0 0 0,11-10 0,-11 10-3,0 0 0,5-9-5,-5 9-14,0 0-9,3-11-1,-3 11 1</inkml:trace>
  <inkml:trace contextRef="#ctx0" brushRef="#br0" timeOffset="2547">725 1197 5,'0'0'7,"4"-9"0,-4 9 0,0 0-1,0 0 1,0 0-1,0 0 0,0 0 1,9-1-1,-9 1 1,0 0 0,0 0 0,0 0-1,0 0 0,0 0 0,0 0-1,0 0 0,0 0-1,0 0 1,0 0-1,0 0 0,0 0 0,0 0 0,3 10 0,-3-10-1,2 10 1,-2-10-1,1 14 0,-1-4 0,1 2-1,-2 0 0,2 3-1,-1-1 1,1-1-2,-2 1 1,1 0-1,2-4 1,-1 3-1,-1-4 1,0 1 1,-1-1-1,1 0-1,0-9 1,-3 14 0,3-14 0,-3 14 0,3-14-1,-3 9 1,3-9-1,0 0 0,-3 11 1,3-11-1,0 0 1,0 0-1,0 0 0,0 0 1,0 0-1,0 0 0,0 0 1,0 0-1,0 0-1,0 0-2,1 8-6,-1-8-16,0 0-7,0 0-1,0 0 1</inkml:trace>
  <inkml:trace contextRef="#ctx0" brushRef="#br0" timeOffset="4063">868 2051 15,'0'0'14,"2"-12"0,-2 12-1,0 0-1,0 0 0,0-8 0,0 8-3,0 0 0,0 0-2,0 0-1,0 0 0,0 0-2,-7-9 0,7 9-1,0 0 0,0 0-1,0 0 0,-9 5-1,9-5 0,0 0 0,-8 13 0,8-13 0,-7 16 0,3-6 1,1 0-2,0 3 1,1-1 0,-1 1 0,0 1-1,2-2 1,0 1-1,0-2 1,1 0-1,0-2 0,0 1 0,0-10 1,3 16-1,-3-16 0,5 13 0,-5-13 1,4 13-1,-4-13 0,7 8 1,-7-8-1,0 0 0,12 6 1,-12-6-1,0 0 0,13-2 1,-13 2-1,9-6 0,-9 6 0,10-8 0,-10 8 1,10-14-1,-5 6 0,1-3 0,1 1 0,-2-3 1,1 0-1,0-1 0,-2-2 0,-1 0 0,0-1 1,-1 1-1,-2 0 0,-1 0 0,0 3 0,-2 0 2,1 3-4,2 10 1,-7-13-3,7 13-8,0 0-16,-14 2-3,14-2-1,0 0 1</inkml:trace>
  <inkml:trace contextRef="#ctx0" brushRef="#br0" timeOffset="8407">1175 183 8,'0'0'8,"0"0"0,0 0 0,0 0-2,0 0 0,0 0 0,0 0-2,0 0 0,0-8-1,0 8 0,0 0 0,9-3 0,-9 3 0,14-3 0,-5 1-1,2 0 1,1-1-1,1 1 1,3 0-2,2-1 0,0 0 0,2 0-1,2 0 1,-1 1-1,0 1 1,2 0 1,0 0-1,-2 0 1,0 1 0,0 0 0,0 0 0,2 0 0,0 1 0,0-1 0,0 1-1,2-1 1,-2 1-1,1 0 1,1 0-1,-2 1 0,0 1 1,0-1-1,1 2 0,-2-1 0,2-1 0,-2 2 0,2 0 0,1 0 0,0 1 0,-1-2 0,0 2 1,0 1-1,0-1 1,0 0-1,1 0 1,0 1-1,-2 0 0,1-1 0,1 1-1,2 0 1,-1-1-1,0 2 1,0 1-1,0-1 1,1 2 0,-2 0-1,2 0 1,-2 0 0,0 1 0,-2 0-1,1-1 1,-1 1 0,0-1 0,0 1-1,1 0 1,-2 1 0,4-2 0,-3 2-1,1-1 1,0-1-1,1 1 1,-2 0-1,1 0 1,-3-1-1,0 1 0,0-2 1,-1 3-1,1-2 1,0 2-1,-2-2 1,1 1-1,0-2 1,-3 2 0,-1-2-1,1 0 0,-3 1 1,-1-2-1,-1 1 1,0-1-1,-2 0 0,1 1 1,-2-1-1,2-1 1,-3 0-1,1 1 1,1 0 0,-1 1-1,1 0 1,0 0 0,2 1 0,-1-1-1,1 1 2,1-1-2,-2-1 0,2 2 0,-3-3 0,2 1 0,-4 1 0,3-2 0,-11-6 0,15 14 0,-15-14 0,14 13 1,-14-13-1,14 11 0,-14-11 0,11 9 0,-11-9 0,9 8 0,-9-8 0,0 0 0,11 10 1,-11-10-1,9 8 0,-9-8 0,8 6 1,-8-6-1,9 7 0,-9-7 1,10 6-1,-10-6 1,0 0-1,12 7 1,-12-7-1,8 3 1,-8-3-1,0 0 1,0 0-1,0 0 0,11 4 0,-11-4 0,0 0 0,0 0 0,0 0 0,0 0-3,0 0-6,0 0-14,0 0-9,0 0-1,-11-1 1</inkml:trace>
  <inkml:trace contextRef="#ctx0" brushRef="#br0" timeOffset="10282">1382 0 13,'0'0'12,"0"0"0,0 0 0,0 0-1,0 0-2,0 0 0,0 0-1,0 0-2,0 0-2,0 0 0,0 0-1,-9 6 0,9-6 0,-7 11 1,7-11 0,-11 15 0,4-7 0,-2 2-1,-1 2 0,-3-1-1,-1 1 0,1 0 0,-2 0-1,1-2 0,-2 2-1,1-4 1,2 0-1,1 0 1,3-3-1,0 0 1,9-5-1,-10 7 0,10-7 0,0 0 1,0 0-1,0 0 0,0 0 1,0 0-1,0 0 0,-9 7 0,9-7 1,0 0-1,0 0 0,0 0 0,0 0 0,0 0 0,0 0 0,0 0 1,0 0-1,0 0 0,0 0 0,0 0 0,0 0 0,0 0 0,0 0 0,0 0 0,0 0 0,0 0 0,0 0 1,0 0-1,0 0 0,0 0 0,0 0 1,0 0-1,0 0 0,0 0 1,0 0-1,0 0 0,0 0 0,0 0 0,0 0 1,0 0-1,11 9 1,-11-9 0,11 7 0,-11-7 0,15 7 0,-15-7 0,16 9 0,-7-4 1,2-1-1,-3 1-1,1 0 1,-9-5 0,15 11-1,-15-11 1,15 12-1,-15-12 1,14 12-1,-14-12 1,10 10-1,-10-10 1,9 7 0,-9-7-1,0 0 1,0 0 1,8 6-1,-8-6 0,0 0 0,0 0 0,0 0-1,0 0 0,0 0-3,0 0-7,0 0-19,0 0-2,10-1-2,-9-13 1</inkml:trace>
</inkml:ink>
</file>

<file path=word/ink/ink20.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8-10-24T08:30:06.140"/>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3179 190 10,'-8'-11'9,"8"11"-1,-7-10 0,7 10-1,-8-13 0,8 13-1,-7-13 0,7 13 0,-12-13-2,12 13 1,-15-14 0,6 6 0,-2 1-2,-1 0 0,-2 0 0,0 0 0,-1 0-1,-2 1 0,-1-2 0,-1 1 0,-1 1-1,-3 0 1,1-1-1,-1 2 0,-1-2 0,0 3 0,-1 1-1,0 0 1,-1 0-1,2 0 0,-1 1 1,-1 1-1,1 0 0,-2 1 0,1 1 1,-1 1-1,-1 1 0,-1 0 0,-1 2 0,0 0 0,-2 3 0,0-2 0,-1 4 0,-1-2 0,0 4 0,0-2 0,1 2 0,-1 1 0,1-2 0,-1 2 0,1 1 0,3 2 0,0-1 0,2 3-1,-2 0 1,3 2 0,-2 1 0,1 5-1,-2-2 1,0 4 0,-1 0 0,-1 0 0,1 1 0,1-3 1,3 2-1,-1-4 0,4 2 0,1-2 1,2 3-1,0-1 1,0 2-1,3 2 0,-1 2 1,2 4-1,0 1 0,1 1 0,0-1 0,3 4 0,2-1 0,0-1 0,4 1 1,-3-3-1,3 0 0,1 1 0,1-1 0,1-2 0,0 1 1,2 0-1,0 1 0,3 1 0,-1 0 0,3 0 0,2-2 0,-1 2 0,2 0 0,2-1 0,-1 0 0,5-2 0,-2 0 0,3 1 1,2-1-1,1-1 0,1 1 1,3-1-1,0-1 1,1 0-1,2-1 1,1 0-1,3 0 1,3-1-1,2 0 1,5 1-1,4-1 1,2-1-1,4 0 0,4-3 1,4-2-1,5-3-2,4-2-2,8-6-4,5 0-11,1-11-8,13 7 1,-5-14 0</inkml:trace>
  <inkml:trace contextRef="#ctx0" brushRef="#br0" timeOffset="1735">3152 140 4,'0'0'4,"0"0"-1,0 0-1,0 0 0,0 0 0,0 0-1,0 0 0,9 4 0,-9-4 0,7 10 0,-7-10 0,12 9 1,-12-9 0,15 10 0,-15-10 1,17 10 0,-8-6 0,3 1-1,-4-1 1,4 3-1,-2-1 0,2 3 0,1-1-1,-1 2 1,1 1-1,-1 1-1,1 1 1,-1 1 0,0 0-1,1 0 1,-2 2 0,0 0-1,0 0 1,1 1 0,-1 0 0,3-1 0,-3 1-1,3-2 1,-3 2 0,3 0-1,-3 1 1,1 0-1,0 1 1,-1 3-1,0 2 1,0-1-1,-2 1 1,2 1-1,0-1 0,-1 1 1,-2-1-1,0 0 0,1 0 1,-3 0-1,3 2 0,-2 1 0,-2-1 0,1 2 0,1-1 0,-3 0 1,2 0-1,-2 0 0,1-2 0,-1-1 0,1 1 0,0-3 0,-2 0 0,2 2 0,-1-2 1,0-1-1,-1 2 0,-1-2 0,0 1 0,-1 1 0,1 0 1,-2-1-1,-1 1 0,-1 2 0,1-1 0,-2 4 0,1-2 0,-2 1 1,0 1-1,0-1 0,0 1 0,-1-1 0,-1-1 0,1-1-1,-3 1 1,0-2-1,-1 1 0,-1 0-1,0 2 1,-1-1-2,0 1 1,-1-2 0,1 1 0,-3-2 0,2 2 0,-2-4 0,0 0 0,-2 2 1,1-3 0,-1 0 1,0 0-1,-1-1 0,2-2 1,-2-1-1,3 0 0,-2-3 0,2 0 0,-3-1 0,1-1 1,-2-1-1,-1 1 1,0-3-1,-2 1 1,0-1 0,-1-1 0,0 0 0,1 1 1,-1-2-1,0 0 0,1-1 0,-1 0 0,1-1 1,-1-1-1,-2 1 1,0 0 0,0-1 0,-2 0 1,-1 0 0,1 1 0,-1-1 0,1 0 0,0 0 0,0 0 1,0 0-1,0-1 0,-2-1 1,2 1-1,-1 0 0,1 0 0,1 0 0,0-1 0,1 1-1,2-1 0,3 4 0,0-2-1,3 1 0,0-1-2,4 2-3,4 2-9,-4-9-6,12 1 0</inkml:trace>
  <inkml:trace contextRef="#ctx0" brushRef="#br0" timeOffset="3860">5341 287 6,'-15'-12'8,"15"12"0,-18-14-1,8 10 0,-3-6-1,0 5-1,-1-3 1,0-1-1,-2 1 0,0-1 1,-2 1-1,1 0 0,-2 1 1,-1-2-1,-1 2-1,1-2 1,-3 2-1,0-2 0,2 2-1,-5-1 1,1 1-1,-1 1 0,-2 1 0,-2 0-1,0 1 1,-1 2-1,-2 0 0,0 0-1,0 3 1,-1 0-1,2 3 1,-3-1-1,0 4 0,-2 1 0,1 2-1,-1 2 1,-1 1 0,0 3-1,0 1 0,-1 1 0,0 1 1,2 3-1,-1 1 0,2 0 0,2 2 1,-1 0-1,4 0 0,2 1 0,3 1 0,-1-1 1,3 0-1,3-1 1,0 0-1,1 2 1,3-1-1,1 0 1,2 1-1,1 1 1,2 1-1,-1 3 0,2 0 0,0 0 0,0 3 0,-1 2 0,2 0 0,-2 2 0,1-2 0,0-1 0,0 0 1,2-2-2,-1-3 1,3 0 1,0-3-1,1-2 0,1 1 0,2-3 1,-1 2-1,2 0 0,0 1 0,1-1 0,0 0 0,0 2 0,2-1 0,0 3 0,1-1 0,2 2 0,1-1 0,0 0 1,3 0-1,-1 0 0,3 0 0,0-2 0,2 1 0,2 0 1,1 0-1,2 0 0,4 0 0,2-1 1,2 1-1,3-1 0,1 0 0,4 0 0,2-3 0,3 3 0,3-5-1,6 3-1,4-6-1,10-2-1,5-9-2,11-3-5,13-9-11,7-17-8,19-2 1,2-21 2</inkml:trace>
  <inkml:trace contextRef="#ctx0" brushRef="#br0" timeOffset="5453">5366 272 3,'11'7'9,"-11"-7"0,12 12-1,-12-12 0,14 16-1,-6-7 0,4 5-2,-1 0 0,2 3-1,0 1-1,-1 2 0,2 2 0,-1 1 0,1 0 0,-3 0-1,0 0 2,0 0-1,-1 0-1,-1 1 0,-1-2-1,0 1 1,-2 0-1,1-1 0,-2 0 0,1 0-1,-1 0 1,1-2-1,-1 1 0,0 1 1,1 0-1,-2 1 0,2 0 1,-1 2-1,-1 0 0,0-1 1,0 0-1,2 1 0,-2-2 1,1-1-1,-1 1 0,1-3 1,-2 0-1,1 0 1,-2 0-1,-1-1 1,-2 2 0,-1-1-1,-1 0 0,0-1 1,0 1-1,-2-1 0,1 2 0,-1 0 0,-1-1 0,1 1 0,0 0 1,-2 1-1,-1 0 0,1 0 0,-2-2 0,1 2 0,-2-1 0,1 0 0,-1-2 0,1 1 0,0-1 0,-1-1 1,0 1-1,-1-3 0,1 1 0,-1 0 0,-2-1 0,1 0 0,-2 0 1,0 1-1,-2-2 0,-1 2 1,0-1-1,0-1 0,-1 0 0,0-1 1,0-1-1,0-2 0,2 1 1,0-4-1,0 3 0,1-2 0,3 1 0,0-2 0,1 2 0,-1 0 0,2 0 0,-1-1 0,1 0 1,-1 1-1,-2-2 0,1 3 0,-2-4 0,0 3 0,-2-3 0,0 2 0,-2-2 0,0 1 0,0 1 0,-5-1-3,-1 2-3,-3-4-13,1 12-6,-11-10 0,4 11 0</inkml:trace>
  <inkml:trace contextRef="#ctx0" brushRef="#br0" timeOffset="7953">3834 494 4,'0'0'21,"0"0"1,0 0-4,0 0-2,0 0-2,0 0-2,0 0-2,0 0-1,0 0-2,0 0 0,-14 7-2,14-7-1,-18 15-1,6-5-1,-5 1-1,-3 3 1,-1 3 0,-4 0-2,3 0 1,-2-1 0,1-2 0,3-1-1,2-1 1,3-2-2,4-4 1,3-2-1,8-4-2,-10 6-2,10-6-5,0 0-9,0 0-11,0 0 0,0 0 0,10-9 1</inkml:trace>
  <inkml:trace contextRef="#ctx0" brushRef="#br0" timeOffset="8391">3610 458 15,'0'0'17,"0"0"-1,0 0-2,0 0-1,-1 12-1,1-12-1,0 12-2,2-3-1,0 0-1,3 3-1,0 0-1,4 3-1,0 1 0,4 1 0,2 1 0,2 2-1,-1-1 1,4 1-1,-1-3 0,1 1 0,-3-5-1,0 0 1,-5-3-2,0-2 1,-4-3-1,-8-5 0,9 7-2,-9-7-3,0 0-10,0 0-17,-10 1-1,10-1-1,-10-7 1</inkml:trace>
  <inkml:trace contextRef="#ctx0" brushRef="#br0" timeOffset="9344">3828 863 24,'0'0'24,"0"0"-3,-4-12-2,4 12-4,0 0-2,-9-13-3,9 13-1,-12-9-3,12 9-1,-16-9-1,5 6-1,0-1 0,0 1-1,-3 0 0,1 1-1,0-1 1,-2 1-1,1 2-1,-1 1 1,2 1-1,-2 2 0,0 1 0,2 3 0,-1 0 0,3 4-1,1 0 1,1 2-1,2 2 1,5 0 0,2 0-1,1 1 1,4 0 0,4-1 0,2-2 0,3-1 0,3-4 0,1-1 0,3-4 1,2-2-1,-2-4 1,0-2 0,-2-2 1,0-1 1,-4-3-2,0 1 1,-5-3 0,-1 1 0,-3-2-1,-1 3 1,-1-5-1,-2 5-1,-1 1-1,-1 0-5,0 9-10,0 0-16,0 0-1,0 0-1,-14-4 2</inkml:trace>
  <inkml:trace contextRef="#ctx0" brushRef="#br0" timeOffset="10110">3833 1157 33,'0'0'27,"0"0"1,0 0-9,-14 0-4,5 7-3,-3 0-4,0 2-1,-2 0-2,-2 5 0,-1-2-2,1 1 0,-2 0-1,0 1-2,0-4 1,0 2-1,-1-1 2,2-1-2,0 0 0,2-3-2,3 1 0,2-4-1,10-4-4,-12 8-4,12-8-8,0 0-12,0 0-1,0 0 2,0 0 0</inkml:trace>
  <inkml:trace contextRef="#ctx0" brushRef="#br0" timeOffset="10516">3617 1147 13,'0'0'16,"0"0"-1,0 0-2,0 0-1,0 0-2,0 0 2,-2 9-4,2-9 0,3 13-1,0-4-1,1 2 0,4 3 0,-2-1-1,7 4 0,-1-1 0,5 2 0,-2-3-1,5 3-1,-2-4 0,2 0 0,-3-2-1,-1-1 1,-4-2-2,-2-2 0,-1-2 0,-9-5-1,9 7-1,-9-7-4,0 0-6,0 0-17,0 0-3,0 0-2,0 0 1</inkml:trace>
  <inkml:trace contextRef="#ctx0" brushRef="#br0" timeOffset="11094">3844 1535 9,'0'0'21,"-3"-9"-2,3 9-3,-8-11-1,8 11-2,-10-11-4,1 5-1,9 6-1,-18-11-1,7 7-2,-2 0 0,-2 2-1,-1 0-1,0 2 0,-1 0 0,0 2-1,2 1 1,-1 0-1,2 2-1,0 1 1,2 1-1,2 0 0,2 3-1,2 0 1,1 2 0,4 0 0,2 2 0,2 0 0,3 0 0,2 0-1,2-2 1,5-1 1,-1-3-1,3-1 0,0-4 1,3-1 1,-1-5-1,0 0 1,0-4 0,-1 1 0,-2-4 1,-1 1-1,-1-3 0,-3 0 0,-2 0-1,-1 0 0,-4-1 0,-1 2-1,-2 1-1,-4 0-3,3 10-10,0 0-16,-14-10-1,14 10-1,-15 0 1</inkml:trace>
  <inkml:trace contextRef="#ctx0" brushRef="#br0" timeOffset="11844">3830 1799 12,'0'0'25,"0"0"0,-9-6-4,9 6-1,-14 4-4,14-4-4,-18 14-2,6-1-2,-4-2-3,0 5-1,-3-1-1,0 2-2,0-2 0,0 1-1,1-2 1,0-2-1,2-1 0,2-2 0,4-2-2,0-2-1,10-5-4,-10 8-3,10-8-6,0 0-10,0 0-6,0 0 2,-6-11 1</inkml:trace>
  <inkml:trace contextRef="#ctx0" brushRef="#br0" timeOffset="12203">3586 1784 6,'0'0'22,"0"0"-1,0 0-2,9 10 0,-5-1-2,-1 1-2,3 1-3,2 3-2,-2-2-1,7 4-3,-2-4 0,2 5-3,2-4 2,2 0-2,-3-1-1,4 1 1,-3-3-2,1-1 1,-4-1-1,0-1-1,-12-7 0,13 8-2,-13-8-3,0 0-10,0 0-17,8 9-1,-8-9-1,0 0 1</inkml:trace>
  <inkml:trace contextRef="#ctx0" brushRef="#br0" timeOffset="12797">3802 2187 28,'-10'-12'22,"10"12"-4,-12-9-1,12 9-4,-16-9-1,5 5-3,-1 1-1,-2-1-1,2 3-2,-2-2-1,-1 2-1,-1 0-1,0 2 0,1-1-1,1 3 0,1-1 0,1 3-1,0-2 0,2 2 1,1 0-1,9-5 0,-13 13 0,13-13 0,-7 16-1,5-6 1,1 0 0,3 1 0,1 2 0,3 0 0,3-1 0,0 1 0,4-2 0,2-1 0,3-1 1,1-3-1,4-1 1,0-1 0,-1-4 1,3-1-1,-4-3 1,0-1 0,-4-1 0,-1-1 0,-3-1 1,-2-1-1,-4 0 0,0-2-1,-4-1 1,1 0-2,-1-1 1,-1-3 0,-1 2-1,-1 0-1,1 3-2,-2-3-7,2 2-18,-1 12-4,-2-8-1,2 8 0</inkml:trace>
  <inkml:trace contextRef="#ctx0" brushRef="#br0" timeOffset="16078">5817 1072 19,'0'0'11,"0"0"-1,0 0-1,0 0 0,0 0 0,0 0-2,0 0 0,0 0 1,0 0-1,0 0-1,0 0 0,0 0-1,0 0-1,0 0 0,0 0-2,0 0 0,0 0 0,0 0-1,0 0-1,0 0 1,0 0-1,0 0 0,0 0 0,0 0 1,0 0-1,0 0 0,0 0 0,0 0 0,0 0 0,0 0 1,0 0-1,0 0 0,0 0 0,0 0 0,0 0 0,0 0 0,0 0 0,0 0 0,0 0 0,0 0 0,9-7 0,-9 7 0,0 0 0,0 0 0,9-5 0,-9 5 0,0 0 1,11-10 0,-11 10 0,9-9 0,-9 9 1,7-12 0,-7 12 0,7-12 1,-7 12 0,4-9 0,-4 9-1,0 0 1,3-9-1,-3 9 0,0 0 0,0 0 0,0 0 0,-12 12-1,4-2 0,-4 2 0,-1 4 1,-6 2-1,-3 1 0,-4 2 0,-1 0 0,-5 1 1,1 0-2,-1-1 1,-1-2 0,2-1-1,2-2 0,5-2 1,2-1-1,6-5-1,3-1 1,4-3 0,9-4 0,-9 5-1,9-5-2,0 0-3,0 0-4,0 0-12,13-7-10,-9-2-1,5 5 1,-4-9 1</inkml:trace>
  <inkml:trace contextRef="#ctx0" brushRef="#br0" timeOffset="16922">5541 1024 19,'0'0'25,"0"0"2,0 0-7,0 0-4,0 0-2,0 0-4,0 0-1,9 2-1,-9-2-2,10 11-1,-3 0 0,1-2-1,4 5 1,0 0-2,4 3 0,1 1 0,3 2-1,0 0 0,2 1 0,-2-2 0,0 0-1,-3-4 1,-3-1-2,-4-4 2,-1 0-3,-9-10 1,8 8-3,-8-8-8,2 9-24,-2-9 0,-8-7 0,-3-5 0</inkml:trace>
  <inkml:trace contextRef="#ctx0" brushRef="#br0" timeOffset="17922">1549 1028 18,'0'0'24,"0"0"-1,0 0-2,0 0-4,0 0-4,0 0-2,0 0-2,0 0-1,-9 2-2,9-2-1,-8 6-1,8-6-1,-17 10 0,6-3 0,-4-1 1,1 3-2,-5-2 0,0 3-1,-5-2 0,2 2 0,-5 0 0,2-1-1,0 1 0,2-2 1,4 0-1,2-3-1,4 0-1,3-3-2,10-2-4,0 0-5,0 0-11,0 0-8,0 0 0,16 7 0</inkml:trace>
  <inkml:trace contextRef="#ctx0" brushRef="#br0" timeOffset="19735">1567 1080 5,'0'0'16,"0"0"-2,0 0 0,0 0 0,0 0-2,0 0 1,0 0-2,0 0-1,0 0-2,0 0 0,-8-3-2,8 3 0,-10 2-2,10-2-1,-15 2 0,7 0-1,-1-1 0,-1 1 0,-1 0-1,0 0 0,0 1 0,-1 0 0,-2 0 0,2 0 0,-2-1 0,3 0 1,-3 1-1,2 0 0,-1-1 0,1 1 0,0 0 0,0 0-1,1 1 0,-1 1 0,2 0 0,-1 1 0,2 1 0,9-7 0,-14 14 0,14-14 0,-11 17 0,8-9 0,0 3 1,1-2-2,1 2 2,0-1-2,1 0 2,1 2-2,0-4 1,2 3 0,-3-11 0,6 14 0,-6-14-1,9 13 1,-9-13 0,11 11 0,-11-11 0,15 11 0,-15-11 0,17 10 0,-7-6 1,0-1-1,1 0 0,0-2 0,0-1 1,1-1-1,-2-2 2,1-1-2,0-1 0,-1 0 1,2-2-1,-1 0 1,0-1-1,1-1 0,-2 1 1,1-1-1,0 0 0,-1-1 0,-1 1 1,0 0-1,-2-2 0,-1 2 0,1-1 0,-1 1 0,-3-1 0,-3 10 1,6-16-1,-5 8 1,-1 8 0,1-15 0,-2 6-1,0 1 1,-1-1-1,0 0 1,1 0-1,-1 1 1,2 8-1,-3-16 1,3 16-1,-6-13 0,6 13 1,-5-11-1,5 11 0,-6-8 0,6 8 0,0 0 1,-12-11-1,12 11 0,-16-3 0,6 2 0,-3 2 0,-1 0 0,-2 1 0,-1 1 0,-1 0 0,1 1 0,1-1 0,-1 1 0,2 0 0,1 1 0,1-2 0,-1 3 0,3-1 0,0 0 0,1 1 0,0 1 0,0 0 0,1 3-1,0-1 1,2 3 0,0-1 0,2 1 0,0 3 0,2 1 0,2 0 0,1-1-1,2-1 2,1 1-1,2-3 0,2 2 0,1-5-1,0 0 1,2-1 1,0-1-1,0-3-1,2-1-2,2 1-11,3-1-18,-7-9 0,5 4-1,-8-9 0</inkml:trace>
  <inkml:trace contextRef="#ctx0" brushRef="#br0" timeOffset="21656">6638 677 10,'-18'-16'21,"18"16"-3,-20-16-1,12 9-2,-3-1-2,-2-2-3,1 2-1,-2-1-1,1 3-2,-4-2-1,2 4-1,-4-2-1,2 2 0,-4 1-1,1 2 0,-1 0 0,-1 2 0,-1-1-1,1 2 0,-2 0 1,1 2-1,-2 2 0,1-1 0,-2 4 0,0 0-1,-1 1 0,-2 2 0,0 0 1,-1 1-1,1-1 0,1 2 0,-1-1 0,2 0 0,0 1 0,5-1 0,0 0 0,2 0 0,1 1 0,2-1 0,2 2 0,0-2 0,2 1 0,-2 1 0,2 2 0,-1 0 0,1 1 0,-1 1 0,0 2 0,3 1 0,0 1 0,1 0 0,2 1 0,1 1 0,3 0 0,2-1 0,1 3 1,1 0-1,0 0 0,2-1 0,0 0 1,1 0-1,1 0 1,0 0-1,0-2 0,1 0 0,3 0 0,-2-2 0,2 1 0,1-4 0,0 3 1,1-1-1,0-1 0,0-1 0,1 0 0,0-1 0,1 2 1,0-1-1,3-2 0,-1 1 0,2-1 0,2 0 0,2-1 1,0 0-1,0-1 0,1 1 0,2-3 1,0 0-1,0 1 1,0-1-1,0-1 1,1 0-1,1-1 2,1-2-2,0-1 0,0-2 0,2-3 1,3 1-1,-2-4 0,1-3 1,1 0-1,1-3 1,2 1-1,0-4 1,-3 0-2,1-3 2,2 0-1,-1 0 0,2-4 0,-2 0 1,-2-3-2,1-1 2,-4-2-1,-1-4 1,-3-4-1,-3-3 0,-2-3 1,-2-2-1,-4-4 1,-2-1 0,-2-3 0,-1 0-1,-3-1 1,-1-1-1,-3 2 1,-2 2-1,-2-1 0,-1 3 1,-3 1-2,0 4 2,-2 3-1,1 2 0,-2 3-1,0 0-2,3 8-1,-4-1-9,2 1-20,3 11 0,-7-3-1,3 8 1</inkml:trace>
  <inkml:trace contextRef="#ctx0" brushRef="#br0" timeOffset="23266">5723 1423 15,'0'0'24,"-1"-13"-3,1 13-1,2-9-3,-2 9-4,-1-10-3,1 10 0,-3-11-3,3 11-1,-9-10-2,0 4 0,0 3-1,-3-2-1,0 2 0,-3-1 0,1 3-1,-2 0 0,2 1-1,1 2 1,-1 1-1,4 3 0,1-1-1,1 4 1,1 0 0,4 4-1,1-1 1,3 2 0,2-1-1,4 1 1,3-3 0,2-1 0,3-2 0,1-3 0,2-2 0,2-4 1,-1-1-1,-1-2 1,-1-2 0,-3-1 0,-1 0 0,-4-2 0,-2 0 0,-4 0 2,0 0-2,-6-1 0,-3 1 0,6 9-1,-18-15 1,6 9-1,-2 3 0,-2 0 0,0 3 0,0 1 0,1 1-1,1 2 1,2 1-1,3 2 1,9-7-1,-11 15 0,11-7 1,3 3-2,3-2 2,3 1-1,3-2 1,2 0 0,2-3 0,1-1 0,0-3 1,0-2-1,-1-2 2,-4-1-1,0 0 0,-3-4 0,-9 8 0,11-16-1,-11 16 1,3-19 0,-4 9-1,-1-2 1,-3 2-1,-1-1 0,-3 1 0,-3 2 0,-1 2 0,-1 2 0,-3 2 0,0 3-1,2 2 1,-1 3-1,3 1 1,4 4-1,1 0 0,5 1 0,4 1 1,3 0-1,3-1 1,3 0 0,3-4 0,3-1 0,1-4 0,0-1 0,1-3 1,-2-2-1,1-3 1,-4-2 0,0 0 0,-4-2-1,-2-1 1,-1 0 0,-2-1-1,-3-1 1,-1 1-1,-1 0 1,-3 1-1,-2 1 0,-3 1 1,-3 3-1,-3 3 0,-2 2-1,-2 2 1,-1 4 0,0 0 0,0 3-1,3 0 1,1 3-1,3-1 1,5 2-1,4 0 1,3 1-1,4-1 1,3 0 0,2-1-1,3-2 1,1-2 1,3-2-1,-1-3 0,2-3 1,-1-1-1,-1-2 1,-1-2-1,-3-1 1,0-2-1,-7 0 1,2-2 0,-4 1-1,-3 0 1,-1-1-1,-2 2 0,-4 0 1,0 3-1,-3 3 0,-2 2-1,-2 3 1,1 2 0,-1 0-1,1 2 0,4 2-3,0-3-4,11-5-18,-1 9-6,1-9-2,13-9 1</inkml:trace>
  <inkml:trace contextRef="#ctx0" brushRef="#br0" timeOffset="25344">1463 671 12,'-6'-11'18,"6"11"-4,-9-13-2,9 13-1,-14-15-2,5 5 1,-2 0-1,-1 0-1,1 1 0,-4-1-1,-1 1-1,-2-1-2,-4 1-1,-5 0 0,-2 0-1,-4 1 0,-5 0 0,-3 0 0,-3 0-1,-2 0 0,-3 0 0,-1 1 0,-1 2 0,-1 1 0,1 1 0,-1 4 0,0 3 0,1 3-1,0 4 1,2 5-1,3 3 1,1 5-1,0 4 0,4 2 1,3 3-1,1 1 0,4 1 0,2 1 1,0 0-1,4 2-1,2 0 1,2 0 0,0 1 0,2 1-1,1-1 2,4-1-2,1 0 1,2 0 0,2-2 0,3-1 1,3-2-1,4 0 0,1-1-1,3 0 2,4 0-1,2-1-1,4-2 2,0 2-2,3-1 1,1 2 0,2-2 0,1-1 0,1 0 0,2 0 0,1 0 0,1-3 0,2-2 1,0 1-1,2-4 0,-1 1 0,0-1 1,1-3-1,1-1 0,-1-1 1,-1-1-1,5-4 1,-1 2 0,0-4-1,2 1 0,-1-3 1,1 1-1,-1-2 1,2 0-1,-1-1 0,1-1 1,-1-2-1,1 0 1,0-2-1,-1 0 0,2-2 1,-2 0-1,-1-4 0,-1-1 0,2-1 1,-1-3-1,0-2 0,0-4 1,-1-3-1,0-2 1,-1-3-2,0 0 2,-1-3-1,-1 0 0,-2-1 0,0 1 0,-2 0 1,0-3-1,-4-1 0,0-2 0,-3-3 1,-1-1-1,-2-4 2,-1-2-2,-3-3 0,-3 0 0,-1-2 1,-3 0-1,-2-2 1,-3-1 0,-2 1 0,-2 5 0,1 2 0,-1 2 0,-1 4-1,0 4-4,3 5-11,0 7-16,-9-1-1,4 8-1,-12-4 1</inkml:trace>
  <inkml:trace contextRef="#ctx0" brushRef="#br0" timeOffset="29953">4769 1037 34,'-5'-13'31,"5"13"1,-5-16-1,5 16-14,-14-4-4,1 6-6,-1 8-2,-4 4-3,-1 6 0,-3 2-2,1 6 1,2 2 0,4 1-1,6-2 1,7-1-1,9-6 0,10-6-2,13-7-8,9-3-22,1-19 0,9-2-1,-6-14 0</inkml:trace>
</inkml:ink>
</file>

<file path=word/ink/ink21.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8-10-24T08:30:36.65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146 24 29,'0'0'29,"-2"-13"2,2 13-1,-11-8-11,-2 5-6,1 3-4,-5 1-4,0 6 0,-1 5-2,0 5-1,2 4-1,5 5 0,2-2 0,7 4-1,8-3 0,8-2 0,11-5-3,6-10-15,6-9-14,8-2 0,-5-16 0,3-3-1</inkml:trace>
</inkml:ink>
</file>

<file path=word/ink/ink22.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8-10-24T08:30:37.375"/>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17 30 28,'0'0'30,"0"0"1,0 0-3,0 0-7,0 0-4,0 0-6,0 0-1,0 0-4,-4 22-1,2-4-2,0 8-2,-1 0 0,0 5 0,1 0 0,1 1-1,1-5 1,1-1-2,2-7-1,-1-6-3,3 0-6,-5-13-12,0 0-11,9 7 1,-5-17-2,4 3 1</inkml:trace>
  <inkml:trace contextRef="#ctx0" brushRef="#br0" timeOffset="328">168 0 9,'6'18'25,"-8"-6"2,6 7 3,-4-1-10,1 6-2,0 3-4,-5 1-2,4 3-2,-2-2-1,4 2-3,-2-5-2,4 0-2,-1-7 0,1-3-2,1-4-1,-5-12-1,9 13-3,-9-13-5,0 0-10,0 0-12,0-11-3,0 11 3,-9-25 0</inkml:trace>
  <inkml:trace contextRef="#ctx0" brushRef="#br0" timeOffset="609">49 198 14,'0'0'27,"18"14"1,-9-16 2,4 2-12,2-1-3,5 0-13,7 3-24,-11-13-3,8 8-3,-15-12 0</inkml:trace>
</inkml:ink>
</file>

<file path=word/ink/ink23.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8-10-24T08:30:35.093"/>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43 0 21,'0'0'25,"0"25"1,-5-10-1,3 6-14,-1 5 0,-2 2-4,0 3-3,-1-1 0,2 0-1,-1 0 0,1-4-2,2-4-3,0-7-7,3-6-13,5 4-7,-6-13 1,8 0 0</inkml:trace>
  <inkml:trace contextRef="#ctx0" brushRef="#br0" timeOffset="282">184 3 10,'10'20'24,"-9"-11"2,6 8-6,-7 4 0,1 2-6,-1 3-2,-3 1-2,2 2-2,-3-1-2,2-1-1,0-4-2,0-4-2,2-3-3,-1-6-5,3 0-8,-2-10-15,0 0-2,0 0 2,0 0-1</inkml:trace>
  <inkml:trace contextRef="#ctx0" brushRef="#br0" timeOffset="547">84 179 29,'9'-2'23,"12"3"-16,-3-2-13,-3-12-8,6 6-5</inkml:trace>
</inkml:ink>
</file>

<file path=word/ink/ink24.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8-10-24T08:30:33.187"/>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160 27 25,'0'0'26,"0"0"-2,-1-8-3,1 8-5,0 0-2,0 0-3,0 0-2,0 0-2,0 0-2,-10-11-1,10 11 0,-10-2-2,10 2 2,-17-4-3,7 3 1,-2 0-1,1 2 0,-4 2 0,3 0 0,-2 1-1,3 2 0,1 0 0,2 1 0,8-7 0,-13 16 0,11-7 0,-1-1 0,3-8-1,1 16 1,1-7 0,-1-1 0,-1-8 0,8 15 0,-8-15 0,9 12-1,-9-12 1,11 10 1,-11-10-1,13 8 0,-4-6 0,-1 0 0,3-3 0,0-1 1,1-1-1,0 0 0,-1-3 0,-1 2 1,-1-3-1,-9 7 1,11-13-1,-11 13 0,9-16 1,-8 6-1,0 1 1,-1-1-1,0 2 1,-1-3-1,-3 3 0,4 8 1,-14-13-1,3 8 0,-1 2 0,-1 2 0,-2 1 0,-1 3 0,0 1 0,3 1 0,1 3-1,0 1 1,3 1-1,2 0 1,3 2-1,2-1 1,3 1 0,2 0-1,3 0 1,2-1 0,1 1 0,3-5 0,1 0 0,1-2 0,1-3 0,2-3 0,-2-2 0,-1-3 1,0-2-1,-2 2 0,-5-6 1,1 2-1,-4 0 1,-2-1 0,-3 0-1,-2 1 1,-2-1-1,-4 1 0,-2 2 1,-2 0-1,-1 3 0,-2 3 0,-1 3 0,1 3 0,0 1 0,2 4-1,4 0 1,2 3-1,5-1 1,2 1-1,5 1 1,1-3-1,5 0 1,2 0 0,4-2 0,-1-5 0,2 0 0,-2-4 1,0-1-1,-3-1 0,-2-5 1,-1 0 0,-5-1-1,-1-1 1,-2-2 0,-1 0-1,-3-1 0,-2-1 1,-1 3-1,-2-1 0,-2 3 0,-1 5 0,-2 3 0,-1 4 0,-2 5 0,3 6-1,0 3 1,2 2-1,4 1 1,2 1-1,5-1 1,3-5 0,4-3 0,3-5-1,4-5 0,-1-4-1,2-3-2,-1-5-3,-1 1-8,-4 0-18,-5-9 1,3 8-2,-13-7 2</inkml:trace>
</inkml:ink>
</file>

<file path=word/ink/ink25.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1-10-13T09:36:58.906"/>
    </inkml:context>
    <inkml:brush xml:id="br0">
      <inkml:brushProperty name="width" value="0.03528" units="cm"/>
      <inkml:brushProperty name="height" value="0.03528" units="cm"/>
      <inkml:brushProperty name="color" value="#0070C0"/>
      <inkml:brushProperty name="fitToCurve" value="1"/>
      <inkml:brushProperty name="ignorePressure" value="1"/>
    </inkml:brush>
  </inkml:definitions>
  <inkml:trace contextRef="#ctx0" brushRef="#br0">147 57 15,'-9'-8'12,"9"8"-2,-9-6 0,9 6-1,-10-3-1,10 3-2,-10-2 0,10 2-2,-8 2-1,8-2 1,-9 3-3,9-3 0,-12 7 0,4-4 0,8-3-1,-12 7 0,12-7 1,-12 6-1,12-6 0,-10 5 0,10-5 0,0 0 0,-8 10 0,8-10-1,-4 10 1,4-10 0,-2 13 0,2-13-1,3 12 1,-3-12 0,5 11 1,-5-11-1,8 9 0,-8-9 1,10 7 0,-10-7 0,12 5 1,-12-5-1,10 1 1,-10-1-1,10-3 1,-10 3-1,8-6 0,-8 6 1,8-9-1,-8 9 0,7-13 0,-7 13 0,6-14 0,-6 14-1,4-13 1,-4 13 0,0-10 1,0 10-1,-5-8 0,5 8 0,0 0 0,-11-9 0,11 9 0,-11-4-1,11 4 1,-12-4-1,12 4 0,-12 0 1,12 0-2,-12 2 1,12-2 0,-9 6-1,9-6 0,-8 9 1,8-9-1,-3 11 0,3-11 1,0 14 0,0-6-1,0-8 1,5 11 0,-5-11 1,10 9-1,-10-9 1,13 6-1,-3-5 0,-1 0 1,1-1 0,1-1-1,0-1 0,-1-1 0,1-2 1,0-1 0,-3 1-1,0-2 1,-8 7 0,11-15 0,-11 15 0,5-14 0,-5 14 1,-2-13-1,2 13 1,-8-11 0,8 11-1,-11-10 0,2 6 1,-1 0-1,-1 1-1,1 1 1,-2-1 0,2 0 0,-1 3-1,1-2 0,2 0 1,0 2-2,8 0 1,-13 3 0,13-3-1,-13 11 1,7-4 0,-1 4-1,1 1 0,1 3 0,2-2 1,1 1 0,2-1 0,3-1-1,1 0 1,2-1 1,1-2-1,2-2 0,-1 0 0,3-2 1,0-1-1,1-2 0,0-1 1,0-1-1,1-2 0,-2-1 1,1-2-1,-1 0 1,-1-1-1,-2-2 1,1 0-1,-2-1 1,-1-1-1,-1-1 1,-1-1 0,-2-1-1,0 2 1,-2 0-1,-2 0 1,-1 3-1,0 0 1,3 8-1,-11-11 1,3 7-1,-1 2 0,-1 1 0,0 1 0,0 0 0,-2 2 0,2 1 0,0 0 0,0 1 0,1 0 0,2 0 0,-2 1-1,9-5 1,-14 11-1,14-11 0,-9 14 0,7-6 1,0 0-1,1 1 1,2-1 0,1 1-1,4-1 1,-1 0 1,3-1-1,1-2 0,2 1 1,0-4-1,1 0 1,1-2-1,1-1 0,-3-1 1,1-3-1,-2 1 1,1-2-1,-4 0 0,1 0 1,-3-2 0,-1-1-1,0 0 1,-3-1 0,0-3-1,-2 1 1,0-1 0,-3 0 0,-1 1 0,-1 2-1,-2 1 1,-2 3-1,-2 2 0,-2 3 0,1 2 0,-3 1 0,1 3-1,0 1 1,1 1 0,1 0-1,2 0 1,2-1-1,2 1 1,7-7-1,-11 12 1,11-12-1,-5 13 1,5-4-1,1-1 1,0 0-1,3 1 1,1 1 0,2-1 0,2-1 1,1 0-1,2-3 0,0-1 1,1 1-1,-1-4 0,1-1 1,-2-1-1,0-1 0,-1-1 1,-1-2-1,-1-1 1,-1 1-1,-1-2 1,-6 7-1,10-16 1,-7 8-1,-1-2 1,-1 0 0,-2 1 0,-2 0-1,0 1 1,-2 1-1,5 7 0,-13-11 1,5 9-1,0 0-1,-1 2 1,1 1 0,-1 0 0,1 1 0,0 3-1,1 0 0,7-5 1,-13 12-1,9-4 1,0 2-1,1 0 1,1 0-1,3 0 1,0-1 0,2 1-1,1-1 1,2-2 0,-6-7 0,14 10 0,-5-7 1,-1-3-1,1 0 0,1-2 1,-1-2-1,0-1 0,-2 0 1,1-2-1,-8 7 1,10-14-1,-10 14 1,3-14 0,-3 14 0,-2-12-1,2 12 1,-10-8-1,3 6 0,-2 4 0,-1 1-1,0 2 1,0-1-1,1 3 0,-1-1 1,3 1-1,7-7 0,-7 9 1,7-9-1,0 0 1,0 0-1,0 0 1,0 0 0,0 0 0,0 0-1,0 0-4,0 0-10,0 0-17,8-1-1,-7-8 1,8 7-1</inkml:trace>
</inkml:ink>
</file>

<file path=word/ink/ink26.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32" units="1/cm"/>
          <inkml:channelProperty channel="Y" name="resolution" value="32" units="1/cm"/>
        </inkml:channelProperties>
      </inkml:inkSource>
      <inkml:timestamp xml:id="ts0" timeString="2011-10-13T09:44:46.672"/>
    </inkml:context>
    <inkml:brush xml:id="br0">
      <inkml:brushProperty name="width" value="0.03528" units="cm"/>
      <inkml:brushProperty name="height" value="0.03528" units="cm"/>
      <inkml:brushProperty name="color" value="#0070C0"/>
      <inkml:brushProperty name="fitToCurve" value="1"/>
      <inkml:brushProperty name="ignorePressure" value="1"/>
    </inkml:brush>
  </inkml:definitions>
  <inkml:trace contextRef="#ctx0" brushRef="#br0">0 0,'0'0,"20"0</inkml:trace>
</inkml:ink>
</file>

<file path=word/ink/ink27.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7-11-15T15:19:48.04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359 358 16,'0'0'17,"1"-9"-2,-1 9-2,0 0-1,0 0 0,0 0-3,0 0-1,0 0-2,0 0 0,0 0-1,0 0-1,0 0-1,0 0 0,0 0-1,0 0 0,0 0-1,0 0 1,0 0-1,-2 8 0,2-1 1,-2 0 0,1 3 0,0-1 0,-1 3-1,2-1 1,-1 1-1,0-1-1,0 0 1,2 1-1,-1-2 1,1 1-1,0-2 0,0 0 0,0-2 0,0 0 0,-1-7 1,3 11-1,-3-11 0,1 8 0,-1-8 0,0 0 0,2 7 1,-2-7-2,0 0 1,0 0 0,0 0 0,0 0 0,0 0-1,0 0 1,0 0-1,0 0-1,0 0 1,4 7-1,-4-7 0,0 0-1,0 0 0,0 0-2,0 0-3,0 0-3,0 0-6,1-9-11,-1 9 1,0 0 0</inkml:trace>
  <inkml:trace contextRef="#ctx0" brushRef="#br0" timeOffset="750">456 378 8,'0'0'13,"0"0"-2,0 0-1,0 0-1,0 0-1,0 0-1,0 0 0,-6 7-1,6-7 1,0 10 0,0-10 0,-2 13-1,1-5 0,0 0 0,-1 1-1,1 0-1,0 0-1,0 1 0,0-1-1,1 2-1,0-3 0,1 1 0,0-1-1,0 1 1,0-2-1,2 0 0,-3 0 0,2 0 1,-2-7-1,5 10 0,-5-10 1,0 0-1,0 0 0,6 6-1,-6-6-2,0 0-3,0 0-6,0 0-8,0 0-10,0 0 1,0-8 1</inkml:trace>
  <inkml:trace contextRef="#ctx0" brushRef="#br0" timeOffset="1266">396 456 10,'0'0'17,"0"0"-3,0 0-1,0 0-3,0 0 0,0 0-2,0 0-1,0 0-1,0 0-1,10-3-1,-10 3-2,8 0 1,-8 0-2,9 0-1,-9 0-6,0 0-19,14 0 1,-14 0-2,0 0 1</inkml:trace>
  <inkml:trace contextRef="#ctx0" brushRef="#br0" timeOffset="8672">574 99 8,'0'0'10,"0"0"-1,-5-11 0,5 11 0,0 0 0,-7-10 0,7 10-1,-7-8 0,7 8 0,-10-11 0,10 11-1,-10-11 0,10 11-1,-13-13 0,6 8-1,-3-2 0,0 2-1,0 1-1,-1 0 0,-3 0 0,1 1-1,-1 1 0,-1 2 0,0 0-1,1 1 0,-2-1 0,2 2 0,0 1-1,0 0 1,-1 1-1,0-1 0,1 2 1,-2 0-1,1-1 0,0 2 1,0-1-1,2 1 1,-1 0-1,2 1 1,0 0 0,1 0-1,0 2 1,0 0 0,0 1-1,0 0 1,1 1-1,-1 1 1,0 0-1,2-1 1,-1 0-1,2 1 0,0-1 0,1 0 1,2 1-1,-1 0 0,1 1 0,0 0 0,1 0 0,0 1 0,0 1 1,1 1-1,0-1 0,1 1 0,0-1 1,0-1-1,1 1 0,1 0 0,0-1 0,0-1 0,0 2 0,1 0 0,0 2 0,1-1 0,-1-1 0,0 0 0,1 1 0,-1 0 0,1-1 0,-1-1 0,1 0 0,-1 2 0,2-1 0,-1 0 0,0-3 0,1 3 0,1-1 0,0 0 0,1 0 0,-1-2 0,1 1 0,0 0 0,2-1 0,-1-1 2,0 1-2,0-2 0,1 1 1,1-1-2,0 0 2,-1 0-1,3-1 1,-1-1-2,-1 0 1,3 1 1,0-1-1,1 0 0,-2 0-1,2-1 1,-1 1 0,0-1 0,2-1-1,-2 0 1,0-2 0,0 0-2,0 0 2,0-2 0,-1 0 0,-1-1 0,-1-1 0,2 0-1,-1-1 2,0-2-1,1 1 0,-2 1-1,2-3 2,0 1-2,0 0 1,1 0 0,1 1-1,1-1 1,-1 0 0,1 0-1,0 0 1,-1 0-1,0 0 1,0 0-1,-1-1 1,-1 0 0,-1-1 0,-1 0 0,1 1 0,-1-2 0,0 0 0,-1 1 0,1-2 0,-1 0 0,1 1 0,1-1 0,-1-2-1,1 1 1,0-1 0,0 0 0,0-1 0,-1 0 0,1-2-1,-1 1 1,1-3 1,-1 1-1,-1-1 0,0-2 0,-2 0 0,0-1 1,-1 0-1,-1-1 0,0 0 1,0 1 0,-2-1-1,2 1 1,-2 0 0,2 1-1,-1 0 1,-1 1 1,0 0-2,1-1 1,-2 1 0,0 1-1,0-1 1,-1 1 0,-1 0 0,2 0 0,-2-2-1,-1 1 1,0 1 0,0 0 0,-2-1-1,1 0 1,-2 2-1,1 0 1,-2 1-1,1-1 1,-1 0-1,1 1 0,-1-1 1,2 2-1,-1 1 0,-1 0 0,3 1 0,-2 1 0,6 8 0,-9-12 0,9 12-1,-11-10 0,11 10-3,-9-8-6,9 8-11,-3-7-12,-2-3-2,5 3 1,-4-7 1</inkml:trace>
</inkml:ink>
</file>

<file path=word/ink/ink28.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7-11-15T15:19:14.140"/>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1344 777 6,'0'0'9,"0"0"0,0-9 0,0 9-1,0 0-1,-1-8-1,1 8 0,-3-7-1,3 7 1,-3-9 0,3 9-1,-6-10 0,3 3 0,3 7-1,-8-13 0,5 6-1,-3 0 0,1 0-1,0-1 0,-1-1 0,0 1 0,-1-1 0,1 1 0,-2 0-1,0 0 1,0 1-1,-3-1 0,2 0 1,-4 1-1,2-1 0,-3 1 0,1-1 1,0 1-1,-2 1 0,2 1-1,-1 1 1,0 1-1,-1 0 1,2 2-1,-3-2 0,3 3 1,-1-1-1,0 0 0,-2 0 1,3 1-1,-2 0 0,2 0 1,-1 1-1,0 0 0,1 1 0,-1 1 1,1 0-1,0 1 0,2-1 0,-2 4 0,2-1 0,1 1 0,0 0 0,0 0 0,2 2 0,-1-1 1,0 2-1,1-2 0,-1 1 0,1 0 0,-1-1 0,1 2 0,0-3 0,0 3 1,0-2-1,1 1 0,-1-1 1,-1 1-1,2 2 0,-1-1 0,0 0 0,0 0 0,-1 2 0,2-1 1,0 0-1,0 1 0,-1 0 1,1 0-1,0 0 0,2 1 0,0-1 0,0 0 0,3 1 0,-2 0 0,3-1 0,-3 0 0,4 0 0,-1 1 0,1 1 0,-2-2 1,2 2-2,0 0 2,1 0-1,0 0 0,0 2-1,0-2 2,1 2-1,1-1 0,-1 2 0,3-2 0,-1 1 0,0 0 0,2-1 0,0 1 0,1-3 0,-1 1 0,1-3 0,1 2 0,-1-2 0,1 0 0,1-1 0,0 0 0,0 2 1,0-2-1,1 1 0,-1-1 0,0 0 1,1 1-1,0-1 0,-1 1 0,1-2 0,0 1 0,1-1 1,-1 0-1,1-1 0,-1-1 0,2-1 0,-1 0 0,0-1 0,2-1 0,-2 0 0,2-1 0,-1 1 0,1-2 0,-3-1 0,3 1 0,-2-1 0,0 0 0,0 0 0,1-2 0,-2 1 0,1 0 0,1 0 0,-2 0 0,1-1 0,-1 0 0,-1-1 0,0 0 0,0 0 0,0-2 0,-1 0 1,1 0-1,0-1 0,0 0 0,-1 0 0,2 0 0,0 0 0,-1-1 0,1 1 0,0 0 0,-1-1 0,1-1 0,0 1 0,0-2 0,-1 2 0,-1-2 0,0 1 0,0-2-1,-1 1 1,0 2 0,-1-2 0,-6 8 0,11-13-1,-4 6 1,-2 0 0,0 0 0,2 0 0,-2-2 0,1 1 0,0-2 0,0 1 0,-1-2 0,1 2 1,-1-2-2,1 0 1,-1 0 0,0-1 0,0 0 0,0-1 0,-1 0 0,2 0 1,-3 0-2,1 1 1,-1-1 0,1 0 0,0 2 0,-2-1 1,2 1-1,-2 1 0,1-1 0,-1 1 1,-2 0-1,0-1 1,0 2 0,0-2 0,0 3 0,-2-2 0,0 1 0,1-1 0,-2 1 0,0 0 0,0-2 1,0 0-2,-1 0 1,0 0 0,-1 0-1,1 0 0,0-1 1,-1 2-1,0 0 0,1 0 0,-1 0-1,2 0-2,-2-2-7,2-2-18,3 4-2,-6-7-1,4 5 0</inkml:trace>
  <inkml:trace contextRef="#ctx0" brushRef="#br0" timeOffset="2344">930 880 9,'0'0'23,"-7"-3"-1,7 3-3,0 0-3,0 9-5,0-1-3,-1-1-2,2 6-1,-2 1-1,1 2 1,0 1-2,0 1-1,0-1 0,0 0-2,0-4 1,0 0-2,1-3 0,-1-2-2,0-8-3,2 10-4,-2-10-5,0 0-10,0 0-2,0 0 0</inkml:trace>
  <inkml:trace contextRef="#ctx0" brushRef="#br0" timeOffset="2672">955 890 19,'0'0'16,"5"12"-1,-1-3-1,3 1-1,-1-1-2,0 2-2,1 0-1,0 0-3,1-1 0,-1 0-2,0-1 0,0-2-1,0 0 0,-7-7-1,11 9-1,-11-9-2,8 5-3,-8-5-5,7 1-8,-7-1-9,0 0 1,0-12 0</inkml:trace>
  <inkml:trace contextRef="#ctx0" brushRef="#br0" timeOffset="2985">1065 856 11,'3'11'20,"-3"-11"-3,0 10-1,1-1-2,1 0 1,-1 3-3,-1 0-1,1 3-2,1-3-3,0 2-1,-2-2-2,2 0 0,-1-3-2,0 0 0,0-2-4,-1-7-7,0 0-18,0 0-1,0 0 0,8-10 1</inkml:trace>
  <inkml:trace contextRef="#ctx0" brushRef="#br0" timeOffset="3828">1104 78 4,'0'0'20,"0"0"-2,0 0-3,0 0-2,0 0-2,0 0 0,0 0-3,-3-7 0,3 7-1,0 0-1,-8-9-1,8 9-1,-9-8-1,9 8 0,-14-10 1,3 3-1,1 3-1,-2-2 0,0 0 1,-1 1-1,1 1 0,-1-1-1,2 3 0,-2-1 0,1 2 0,0 0-1,1 2 1,-1 1 0,1 1-1,-2 0 1,2 1-1,-1 2 1,1 0-1,0 1 0,0 1 1,0-1-1,1 2 0,1-1 1,-1 3-1,0-1 0,1-1 1,1 2-1,0 0 0,0 2 1,1 1-1,0-1 0,2 1 1,-1-1-1,3 3 0,0 0 0,-1 0 1,3-1-1,0 1 0,1 0 2,1 0-2,1 1 1,1 0-1,0-1 0,2 0 0,1-1 1,0 0-1,2-1 0,0 0 0,0-3 0,2 1 0,-2-1 0,1-1 0,-1 0 0,1 0 0,-1 1 0,1-3 0,-1 1 0,1-1 1,1 0-2,-2-2 1,3-1 1,0 0-1,0 0 0,0-2 0,1 1 0,-1-3 0,-1 1 0,2-2 0,-1 2 0,-1-2 0,1-1 0,0 0 0,1 1 1,-1-2-1,1 1 0,-1-1 0,1 0 0,0-1 0,-1 0 0,-1-1 0,1 1 0,-3-1 0,1-1 1,-2 0-1,1-2 0,0 1 0,-1-2 0,1-1 0,0-1 0,0-1 1,-1 0-1,0-2 0,-1-1 0,-2-2 0,-1-3 0,0-1 0,-3-2 0,-3-2 0,1 0 0,-3-3-1,1-1 0,-3 0 1,0 1-1,-2 0-2,0 2-2,-4-1-6,2 0-19,0 8-1,-8-5-2,5 8 2</inkml:trace>
  <inkml:trace contextRef="#ctx0" brushRef="#br0" timeOffset="5578">553 788 15,'-4'-6'15,"4"6"-2,-8-8-1,8 8-2,-10-11 0,3 6 0,-1-2-2,-1 0-1,-2 0 0,-1 0-1,-1 0-1,-2-1 0,0 0-1,-3 1 0,2-2 0,-3 1-1,2 0-1,-1 0 1,1 1-2,-1 0 1,0 2-1,1 1 0,-2 2-1,1 2 1,-1 2-1,0 3 1,1 2-1,-1 2 0,0 3 0,2 1 1,0 4-1,-1 0 0,3 1 0,-1 1 1,2 0-1,1 2 0,2 0 1,1 0-1,2 0 0,2 0 0,3 0 0,0 0 0,3 0 0,0 0 0,2-1 0,0 2 0,1-1 0,1 1 0,-1-1 0,2 1 0,0-1 0,1-2 0,-1 0 0,2-1 0,0-1 0,2-2 0,1 0 0,0-1 0,3-2 1,1-1-1,0-1 0,3 0 1,1-2-1,1 0 0,0-2 0,2-1 1,-1 1-1,-1-2 0,2-1 0,-2-1 1,-1 0-1,2-3 0,-3-1 1,2-1-1,0-1 1,-1-3-1,-1 1 1,0-2-1,-1-1 0,-2 0 1,2-1-1,-3-2 0,-1-1 1,0-1-1,0-1 0,0-2 1,-1-3-1,0-3 0,-1-1 0,-1-2 1,-1-1-1,-3-1 0,-1 1 0,-3 0 0,-2 0 0,-3 0 0,-3 1-2,-2 1-1,-1-1-4,2 2-8,1 1-15,-2-4-2,8 6 1,-1-2 1</inkml:trace>
  <inkml:trace contextRef="#ctx0" brushRef="#br0" timeOffset="7063">1106 1483 3,'0'-9'20,"0"9"-3,0 0-1,0 0-2,1-8-2,-1 8-1,0 0-1,0 0-2,0 0 0,-4-8-2,4 8 0,0 0 0,0 0-2,-11-5 1,11 5-2,-10-3 1,3 2-1,-3-1-1,2 0 0,-2 0-1,-1 1 1,-1 0-1,2 0 0,-3-1 0,2 2 0,-1 0 0,0 0-1,-1 0 2,-1 1-1,-1 1-1,0 1 1,-1 1-1,1 0 0,-1 2 0,0 0 1,1 2-1,1 0 0,2 1 0,0 1 0,0 3 0,0-1 0,2 2 0,-3 1 0,2 2 0,1 2 0,0 1 0,0 0 0,3 0 0,1 1 0,1 0 0,2-1 0,3-1 0,1 1 0,2 0 0,0-1 0,0 1 1,3 0-1,-1 0 0,1 0 0,1 0 1,0-1-1,-1-1 0,2 0 0,-1-1 0,0-2 0,1 0 0,0-1 0,2-3 0,-1 2 0,1-3 0,2 1 0,1-1 0,0-1 0,2-1 0,2-2-1,1 2 1,1-3 0,0 0 0,1-2 0,2-1 0,-1-1 0,3-2 0,-2-2 0,2-2 0,-1-1 0,2-2 1,-1-1-1,-1-2 0,-2 0 0,-2-3 0,0 2 0,-2-3 0,-1 1 0,-3-3 0,-1 0 0,-1-1 1,-1-1-1,-1-4-1,-3-1 1,-1-2 0,-1-3 0,-2 1 0,-2-2 0,-2 0 0,-2-1 0,-2 4-1,-2 0-3,1 5-8,-5 2-18,-3-6-2,5 6-1,-5-6 1</inkml:trace>
  <inkml:trace contextRef="#ctx0" brushRef="#br0" timeOffset="8891">1501 851 17,'0'0'21,"0"0"-3,0 0-2,0 0-2,0 0-3,0 0-2,0 0-2,0 0-1,0 0-1,0 0-1,0 0 0,-7-1-1,7 1 0,-8-4 0,8 4-1,-12-3 0,5 2 1,-1 0-1,1-1-1,0 2 1,-1 0 0,0 0-1,1 0-1,0 0 1,7 0 0,-13 4 0,13-4-1,-11 4 0,11-4 1,-10 7-2,10-7 2,-8 9-1,8-9 0,-9 10-1,9-10 1,-6 14 0,5-7 0,1 1 0,0-1 0,0 2 0,3-1 0,0 0 0,2-1 0,-1 0 1,3 0-1,0 0 0,1-2 0,0 0 0,0-1 0,1 0 0,-3-2 0,3 0 0,-2-2 1,1-1-1,-1 0 0,1-2 1,1-1-1,-2-1 0,1 0 1,-1-1-1,0-1 1,-7 7-1,11-13 0,-7 6 0,-1-1 1,-1 1-1,-1-1 0,-1 0 0,-1 1-1,0 0-2,1 7-4,-4-12-4,4 12-9,0 0-11,-6-10-1,6 10 2,0 0 0</inkml:trace>
  <inkml:trace contextRef="#ctx0" brushRef="#br0" timeOffset="9875">1471 1088 0,'0'0'21,"0"0"1,0 0-4,0 0-3,-1-7-2,1 7-2,0 0-1,0 0-3,-4-10 0,4 10-1,0 0-2,-9-7-1,9 7 0,-10-6-1,10 6 0,-12-5 0,12 5-1,-13-1 0,13 1 0,-12-1-1,12 1 0,-11 3 1,11-3-1,-9 6 0,9-6 0,-7 7 0,7-7 0,-7 10 0,7-10 0,-6 12 0,4-3 0,1-2 0,-1 3 1,2-2-1,3 1 0,-2 1 0,2-2 0,0 1 0,3-2 0,-2-1 0,-4-6 0,13 11 0,-13-11 0,14 6 0,-7-5 0,3 0 1,-1-2-1,1 0 1,-1-2-1,0 0 1,-1-1-1,1-1 1,-1 0-1,1-1 1,-2 1-1,-7 5 0,13-10 1,-13 10-1,10-8 1,-10 8-1,6-7 0,-6 7 1,0 0 0,2-8-1,-2 8 1,-2-7-1,2 7 1,-4-9-1,4 9 0,-6-10-2,6 10-3,-6-11-8,2 1-17,4 10-1,-6-11 0,6 11 0</inkml:trace>
  <inkml:trace contextRef="#ctx0" brushRef="#br0" timeOffset="11156">941 452 24,'0'0'21,"0"0"-2,-4-7-3,4 7-1,0 0-3,0 0-2,0 0-1,0 0-2,-8-1-2,8 1-1,0 0-1,-8 9 0,5-2-2,0 2 1,0 1-1,0 3 0,0 0 0,2 2 0,1-1-1,1 1 1,2-1-1,0-1 0,1-3 0,0 0 0,2-2 0,-3-1 0,-3-7 0,7 7 1,-7-7-1,0 0 0,7 2 1,-7-2-1,0 0 1,10-13-1,-6 6 1,1-2-1,-1-2 1,1-2-1,0 0 0,-3-2 0,0-1 1,0 2-1,-2-1 0,-1 2 0,0 1 0,-2 2 1,0 3-1,3 7-1,-4-9 0,4 9-3,0 0-6,0 0-17,0 0-3,0 0-2,0 0 2</inkml:trace>
  <inkml:trace contextRef="#ctx0" brushRef="#br0" timeOffset="12156">664 896 18,'0'0'22,"0"0"-5,0 0-3,0 0-2,2-8 0,-2 8-2,0 0-2,-3-8 0,3 8-2,0 0-1,-9-10 0,9 10 0,-9-5-2,9 5 0,-11-5 0,11 5-1,-11-6 0,11 6 0,-10-5-1,10 5 0,-10-3 0,10 3 0,-9 0-1,9 0 1,-11 5-1,11-5 0,-8 11 0,4-3 0,0-1 0,1 1 0,1 1 0,1 1 0,2-1 0,0 0 0,3 0 0,1 0 0,-1-1 0,3-1 1,-1 0-1,1-3 0,-7-4 1,14 6-1,-7-6 0,2 0 1,-1-2 0,1-1 0,2-2-1,-3 1 1,1-2 1,0 1-2,-9 5 0,12-11 1,-12 11-1,6-12 1,-6 12-1,2-10 1,-2 10-1,-3-11 0,3 11 0,-5-12 0,5 12 0,-6-10 0,6 10-2,-9-8-3,9 8-6,0 0-14,-7-3-8,7 3 1,0 0 0</inkml:trace>
  <inkml:trace contextRef="#ctx0" brushRef="#br0" timeOffset="13297">922 1363 3,'-7'-9'22,"7"9"0,0 0-4,0 0-2,0 0-1,-7-4-3,7 4-1,0 0-3,0 0-1,0 0-2,0 0-2,0 0 0,-6 8-2,6-8 1,-6 15-2,2-5 1,0 3-1,-1 1 1,3 2-1,-1-1 1,3 0-1,0 1 0,2-3 1,1 0-1,1-2 0,1-3 0,-5-8 0,11 11 1,-11-11 0,10 2-1,-10-2 1,11-6 0,-11 6-1,10-13 1,-5 4 0,0-1-1,0-1 0,0-2 1,-1 1-1,0-2 0,-1 0 1,-1 1-1,0-1 0,-1 3-1,-2 1-1,0 3-4,-1-1-9,2 8-15,0 0-1,-13-6 0,13 6 1</inkml:trace>
  <inkml:trace contextRef="#ctx0" brushRef="#br0" timeOffset="14688">918 161 9,'0'0'20,"0"0"-4,-7-1-2,7 1-3,0 10-2,0-4-1,-1 4-1,1 0-1,0 2 1,0 1-1,1 0-1,-1 1-1,2 0 0,-1-2-2,0 0 0,0-2 0,2 0-2,-3-10-1,0 10-1,0-10-3,0 0-4,0 0-5,4 9-11,-4-9-2,0 0 0</inkml:trace>
  <inkml:trace contextRef="#ctx0" brushRef="#br0" timeOffset="15063">1007 177 15,'0'0'16,"3"17"-1,-3-8-2,2 3-1,-1 0-2,0 1-1,-1-2-2,0-1-1,0 1-1,0-4-1,0-7-2,0 11 0,0-11-3,0 0-3,2 9-5,-2-9-8,0 0-9,0 0 2,0 0-2</inkml:trace>
  <inkml:trace contextRef="#ctx0" brushRef="#br0" timeOffset="15360">974 228 13,'0'0'17,"0"0"-4,0 0-2,0 0-3,0 0 0,0 0-2,0 0-1,0 0 0,0 0-8,7 2-13,2 2-4,-9-4-1,13-4-1</inkml:trace>
  <inkml:trace contextRef="#ctx0" brushRef="#br0" timeOffset="16141">231 853 23,'0'0'19,"0"0"-4,0 0-2,-7-5-2,7 5 0,0 0-2,-2 12 0,0-1-3,1 1 0,0 4 0,1 0-1,0 5 0,2-2-2,0 2 0,-1-2 0,3-2-2,-2-3 1,1-2-1,0-2-1,0-2 0,-3-8 0,2 8-3,-2-8-2,0 0-5,0 0-6,0 0-12,6-10-2,-6 10 1,6-16 1</inkml:trace>
  <inkml:trace contextRef="#ctx0" brushRef="#br0" timeOffset="16516">332 893 19,'-5'18'22,"2"-10"-4,3 4-1,-2-1-2,2 2-3,0 0-3,-1-1-1,3-1-2,-1 0-2,-1-3-1,2-1-2,-2-7-1,2 10-5,-2-10-6,0 0-9,0 0-8,0 0 1,0 0-1</inkml:trace>
  <inkml:trace contextRef="#ctx0" brushRef="#br0" timeOffset="16797">307 942 11,'0'0'17,"9"2"-8,-9-2-17,14 2-4,-14-2-2</inkml:trace>
  <inkml:trace contextRef="#ctx0" brushRef="#br0" timeOffset="17453">937 1700 1,'0'0'23,"0"0"3,0 0-6,0 0-2,0 0-3,0 0-2,0 0-2,2 12-1,0-2-3,-2 1-2,2 3-1,-2 0 0,2 3-1,-2 0-1,1 0-1,-1-3 0,1-1-1,0-2 1,0-3-3,-1-1-2,0-7-3,0 0-7,6 7-11,-6-7-7,6-7 2,-4-2-1</inkml:trace>
  <inkml:trace contextRef="#ctx0" brushRef="#br0" timeOffset="17813">1070 1678 22,'0'0'23,"-4"18"-5,2-7-1,1 2-1,0 2-2,1-2-3,0 2 0,0-4-4,3 1-2,-2 0 0,2-3-2,-1-1-1,1-1 0,-2 0-1,-1-7-2,5 10-4,-5-10-6,0 0-12,0 0-7,0 0-1,0 0 1</inkml:trace>
  <inkml:trace contextRef="#ctx0" brushRef="#br0" timeOffset="18110">1007 1754 7,'0'0'19,"0"0"-2,0 0-14,9-7-16,2 9-3,-11-2-1</inkml:trace>
  <inkml:trace contextRef="#ctx0" brushRef="#br0" timeOffset="20031">1149 1326 15,'0'0'17,"0"0"1,0 0-2,0 0 0,0 0-1,0 0-2,0 0-2,0 0-2,0 0-2,0 0-1,0 0-1,0 0-1,-4 13-1,2-5 0,-2 1 0,1 3 0,-3 0-1,2 2 0,-2-1 1,2 2-2,-2-1 0,0 1 0,1-1 0,-1-1-1,1-1 0,-1 0 1,3-3-1,-1-1 0,4-8 0,-5 10 1,5-10-2,0 0 0,0 0-1,0 0-4,0 0-4,0 0-10,0 0-12,0 0-1,0 0 2,0 0-1</inkml:trace>
  <inkml:trace contextRef="#ctx0" brushRef="#br0" timeOffset="20516">1095 1335 29,'0'0'24,"0"0"-3,0 0-5,0 0-3,0 0-3,0 0-1,-3 9-2,3-9-1,3 9-1,-3-9-1,6 16 1,-3-8-1,3 5 0,-2-3-1,1 3-1,2-2 0,-2 1 0,1-2 0,-1 1 0,0-2-1,-2 0 0,1-2-1,-4-7 1,5 10-1,-5-10 1,0 0-1,4 8-1,-4-8-2,0 0-6,0 0-12,7 5-10,-7-5-3,0 0 3,0-15-1</inkml:trace>
  <inkml:trace contextRef="#ctx0" brushRef="#br0" timeOffset="21516">581 1077 6,'-9'3'21,"9"-3"-3,0 0-1,0 0-2,0 0 0,0 0-3,0 0-3,0 0 0,0 0-1,0 0-1,7 2-1,-7-2 0,10-4-1,-10 4 0,16-4 0,-5 1-1,3 1 1,-2-1-2,3 1-1,-1 0 1,1 1-2,-1-1 0,-1 0 0,-2 1 0,0-1-2,-1 1-1,-3-2-2,1 4-6,-8-1-7,9-8-17,-9 8 0,7-4 1,-7 4 1</inkml:trace>
  <inkml:trace contextRef="#ctx0" brushRef="#br0" timeOffset="22063">557 1006 20,'-1'7'23,"1"-7"-3,0 0-3,0 0-1,0 0-3,0 0-1,7 2-2,0 1-1,-7-3 0,15 6-2,-8-4-1,4 4 0,-1-2-2,3 2 0,-2-1-2,2 1 0,-1-2 0,0 3 0,-2-4-1,0 3 0,0-2 0,-3 0-1,-7-4 0,10 5 0,-10-5-1,0 0-1,8 10-4,-8-10-10,0 0-17,0 0-1,0 0-1,6-9 2</inkml:trace>
  <inkml:trace contextRef="#ctx0" brushRef="#br0" timeOffset="22922">1152 420 28,'0'0'25,"0"0"-2,-5-7-4,5 7-3,0 0-4,0 0-1,0 0-3,-7-1-1,7 1-2,0 0-1,-3 7 0,3-7-1,-5 12 0,-1-3 0,2 3-1,-2 2 0,0 2 0,0 2-1,0 2 1,0-3-1,0 1-1,2-1 1,0-2-1,-1-3 1,4-2-1,-2-2 0,3-8-1,-2 9 0,2-9-1,0 0-2,0 0-3,0 0-5,0 0-8,0 0-13,0 0 0,-1-13 1,1 13 1</inkml:trace>
  <inkml:trace contextRef="#ctx0" brushRef="#br0" timeOffset="23375">1079 416 16,'-3'7'21,"3"-7"-3,0 0-2,-1 8-1,1-8-1,1 15-1,1-6-2,1 4 0,-2-1-2,5 4-2,-5-2-2,4 3 0,-2-3-2,2 1-1,-1-1 0,0-1 1,-1-1-1,1 0-1,0-3-1,-2 0 1,1-2 0,-3-7-1,7 11 0,-7-11-2,6 8-5,-6-8-10,0 0-15,0 0 0,0 0-2,0 0 2</inkml:trace>
</inkml:ink>
</file>

<file path=word/ink/ink29.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7-11-15T15:19:48.04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359 358 16,'0'0'17,"1"-9"-2,-1 9-2,0 0-1,0 0 0,0 0-3,0 0-1,0 0-2,0 0 0,0 0-1,0 0-1,0 0-1,0 0 0,0 0-1,0 0 0,0 0-1,0 0 1,0 0-1,-2 8 0,2-1 1,-2 0 0,1 3 0,0-1 0,-1 3-1,2-1 1,-1 1-1,0-1-1,0 0 1,2 1-1,-1-2 1,1 1-1,0-2 0,0 0 0,0-2 0,0 0 0,-1-7 1,3 11-1,-3-11 0,1 8 0,-1-8 0,0 0 0,2 7 1,-2-7-2,0 0 1,0 0 0,0 0 0,0 0 0,0 0-1,0 0 1,0 0-1,0 0-1,0 0 1,4 7-1,-4-7 0,0 0-1,0 0 0,0 0-2,0 0-3,0 0-3,0 0-6,1-9-11,-1 9 1,0 0 0</inkml:trace>
  <inkml:trace contextRef="#ctx0" brushRef="#br0" timeOffset="750">456 378 8,'0'0'13,"0"0"-2,0 0-1,0 0-1,0 0-1,0 0-1,0 0 0,-6 7-1,6-7 1,0 10 0,0-10 0,-2 13-1,1-5 0,0 0 0,-1 1-1,1 0-1,0 0-1,0 1 0,0-1-1,1 2-1,0-3 0,1 1 0,0-1-1,0 1 1,0-2-1,2 0 0,-3 0 0,2 0 1,-2-7-1,5 10 0,-5-10 1,0 0-1,0 0 0,6 6-1,-6-6-2,0 0-3,0 0-6,0 0-8,0 0-10,0 0 1,0-8 1</inkml:trace>
  <inkml:trace contextRef="#ctx0" brushRef="#br0" timeOffset="1266">396 456 10,'0'0'17,"0"0"-3,0 0-1,0 0-3,0 0 0,0 0-2,0 0-1,0 0-1,0 0-1,10-3-1,-10 3-2,8 0 1,-8 0-2,9 0-1,-9 0-6,0 0-19,14 0 1,-14 0-2,0 0 1</inkml:trace>
  <inkml:trace contextRef="#ctx0" brushRef="#br0" timeOffset="8672">574 99 8,'0'0'10,"0"0"-1,-5-11 0,5 11 0,0 0 0,-7-10 0,7 10-1,-7-8 0,7 8 0,-10-11 0,10 11-1,-10-11 0,10 11-1,-13-13 0,6 8-1,-3-2 0,0 2-1,0 1-1,-1 0 0,-3 0 0,1 1-1,-1 1 0,-1 2 0,0 0-1,1 1 0,-2-1 0,2 2 0,0 1-1,0 0 1,-1 1-1,0-1 0,1 2 1,-2 0-1,1-1 0,0 2 1,0-1-1,2 1 1,-1 0-1,2 1 1,0 0 0,1 0-1,0 2 1,0 0 0,0 1-1,0 0 1,1 1-1,-1 1 1,0 0-1,2-1 1,-1 0-1,2 1 0,0-1 0,1 0 1,2 1-1,-1 0 0,1 1 0,0 0 0,1 0 0,0 1 0,0 1 1,1 1-1,0-1 0,1 1 0,0-1 1,0-1-1,1 1 0,1 0 0,0-1 0,0-1 0,0 2 0,1 0 0,0 2 0,1-1 0,-1-1 0,0 0 0,1 1 0,-1 0 0,1-1 0,-1-1 0,1 0 0,-1 2 0,2-1 0,-1 0 0,0-3 0,1 3 0,1-1 0,0 0 0,1 0 0,-1-2 0,1 1 0,0 0 0,2-1 0,-1-1 2,0 1-2,0-2 0,1 1 1,1-1-2,0 0 2,-1 0-1,3-1 1,-1-1-2,-1 0 1,3 1 1,0-1-1,1 0 0,-2 0-1,2-1 1,-1 1 0,0-1 0,2-1-1,-2 0 1,0-2 0,0 0-2,0 0 2,0-2 0,-1 0 0,-1-1 0,-1-1 0,2 0-1,-1-1 2,0-2-1,1 1 0,-2 1-1,2-3 2,0 1-2,0 0 1,1 0 0,1 1-1,1-1 1,-1 0 0,1 0-1,0 0 1,-1 0-1,0 0 1,0 0-1,-1-1 1,-1 0 0,-1-1 0,-1 0 0,1 1 0,-1-2 0,0 0 0,-1 1 0,1-2 0,-1 0 0,1 1 0,1-1 0,-1-2-1,1 1 1,0-1 0,0 0 0,0-1 0,-1 0 0,1-2-1,-1 1 1,1-3 1,-1 1-1,-1-1 0,0-2 0,-2 0 0,0-1 1,-1 0-1,-1-1 0,0 0 1,0 1 0,-2-1-1,2 1 1,-2 0 0,2 1-1,-1 0 1,-1 1 1,0 0-2,1-1 1,-2 1 0,0 1-1,0-1 1,-1 1 0,-1 0 0,2 0 0,-2-2-1,-1 1 1,0 1 0,0 0 0,-2-1-1,1 0 1,-2 2-1,1 0 1,-2 1-1,1-1 1,-1 0-1,1 1 0,-1-1 1,2 2-1,-1 1 0,-1 0 0,3 1 0,-2 1 0,6 8 0,-9-12 0,9 12-1,-11-10 0,11 10-3,-9-8-6,9 8-11,-3-7-12,-2-3-2,5 3 1,-4-7 1</inkml:trace>
</inkml:ink>
</file>

<file path=word/ink/ink3.xml><?xml version="1.0" encoding="utf-8"?>
<inkml:ink xmlns:inkml="http://www.w3.org/2003/InkML">
  <inkml:definitions>
    <inkml:context xml:id="ctx0">
      <inkml:inkSource xml:id="inkSrc0">
        <inkml:traceFormat>
          <inkml:channel name="X" type="integer" max="28800" units="in"/>
          <inkml:channel name="Y" type="integer" max="21760" units="in"/>
          <inkml:channel name="F" type="integer" max="255" units="dev"/>
        </inkml:traceFormat>
        <inkml:channelProperties>
          <inkml:channelProperty channel="X" name="resolution" value="3490.90918" units="1/in"/>
          <inkml:channelProperty channel="Y" name="resolution" value="3516.4834" units="1/in"/>
          <inkml:channelProperty channel="F" name="resolution" value="INF" units="1/dev"/>
        </inkml:channelProperties>
      </inkml:inkSource>
      <inkml:timestamp xml:id="ts0" timeString="2006-11-07T11:51:01.920"/>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52 38 27,'0'-3'12,"0"3"-1,-2 0 0,1-1-1,-1-2-1,1 2 0,-1-1-2,-2 1-1,3 0-1,-1-1-1,-1 2-1,0 2-1,0 0-1,-2 4 0,1 0 0,-1 5-1,1-1-1,-1 6 1,2 1 0,2 1 0,0 1-1,3 0 2,1 0-2,2-4 1,-1 0-1,3-3 1,-1-4 0,2-4 0,1 0 1,-1-6-1,0-2 0,-2-2 0,1-3 1,-1-2-1,0-3 0,-4 0 0,1-6 0,-1 1 0,-2 0 0,0 1 0,1-2 0,-3 4 0,2 0 1,-1 4-1,0 2 0,0 3 1,1 3-1,0 0 0,-1 2-1,2 2 0,0 1 0,1 1 0,1 0 0,0 0 0,0 2 0,1 1 0,2 2 1,-1-2-1,0 3 1,-2 2 0,1-1-1,0 3 1,-1 0 0,-1 2-1,0-1 1,-1 2 0,-1-1 0,0 0-1,0 1 1,1-2-1,-2-2 1,2 0-1,1-1 1,-1-1-1,1-2 1,1-2 0,0-3 0,2-2 0,0-1 0,2-4 1,-1 0 0,1-3 0,-2-2 0,2-2 1,-2 0-1,-1-4 1,-3-1-1,-2-2 0,-1 0 0,-4 0 0,3 0 1,-3 1-2,1 2 1,-1 4-2,0 2-3,3 4-6,1 6-10,-3-1-7,6 7 0,-5-6 1</inkml:trace>
</inkml:ink>
</file>

<file path=word/ink/ink30.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10-18T12:10:39.609"/>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73 0 9,'0'0'11,"0"0"-1,0 0-1,0 0-1,0 0-2,0 0-1,0 0-1,0 0-1,0 0 0,0 0-1,-3 4 0,3-4 0,1 4 0,-1-4 0,-1 6 0,1-2 0,1 0 1,-2 2-1,2-1-1,0 1 1,-1 1-1,1 0 0,0 1 0,0 0 0,0 0-1,0 1 1,0 0-1,0-1 0,0 0 1,0 0-1,0 0 0,-1-1 0,1-1 1,-1-1-1,1-1 0,-1 1 0,0-5 0,1 5 1,-1-5-1,0 0 0,1 3 1,-1-3 0,0 0-1,0 0 1,0 0 0,0 0-2,0 0 0,0 0-4,0 0-4,0 0-12,0 0-3,0 0-1</inkml:trace>
  <inkml:trace contextRef="#ctx0" brushRef="#br0" timeOffset="984">0 74 9,'0'0'8,"0"0"-1,0 0-1,0 0-1,0 0-1,0 0-1,0 0-1,4 1 1,-4-1-1,4 0 1,-4 0-1,7 1 1,-4-1-1,2 0 1,0 1 0,0-1 0,1 1 1,2 0-1,-1-1 1,0 0 0,0 0 1,0 0-1,-1 0-1,0 0-1,-1 0 1,-1 0-1,-1 0-1,-3 0 1,6-1-1,-6 1 0,4 0 0,-4 0 0,3 0-1,-3 0 1,0 0 0,4 0 0,-4 0-1,0 0 1,4 0-1,-4 0 1,0 0-1,0 0 0,0 0 1,0 0-1,0 0 1,0 0-1,0 0 1,3 1 0,-3-1-1,0 0 1,4-1-1,-4 1 1,0 0-1,4-2 1,-4 2-1,0 0 0,5-2 0,-5 2 0,0 0 0,5-1 0,-5 1 0,3 0 0,-3 0 0,0 0 0,4 0 0,-4 0 0,0 0 0,0 0 0,0 0 0,0 0 0,0 0 0,0 0 0,0 0 0,0 0 0,0 0 0,0 0 0,0 0 0,0 0 0,0 0-1,0 0-3,0 0-6,0 0-9,5 2-9,-5-2 1,0 0 0</inkml:trace>
</inkml:ink>
</file>

<file path=word/ink/ink31.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10-18T12:09:36.562"/>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66 34 0,'0'4'1,"0"1"0,0-1 0,0 1 0,0-1-1,1 2 1,-1-1 0,1 1-1,-1 1 2,0-1-2,1 1 1,-1 0-1,1 0 1,1-1-1,-1 1 0,1 0 0,0-1 0,1 0 0,-1 0 0,1 1 0,0-2 0,0 2 1,1-1-1,-1 1 0,0-1 0,1 1 0,-1 0 0,0 1 1,0-1-1,0 2 0,1-2 0,-1 1 1,0 1-1,1-2 1,0 1-1,1-1 1,0 1-1,1-1 1,0 0-1,0 1 1,0 0 0,1 1 0,-1-1 0,0 1-1,1 0 1,0 0 0,0 0 0,0 0 0,1 0 0,0 0 0,1 0 0,0 1 1,1-2-1,0 2 1,1 0-1,1 0 0,-1 0 0,2-1-1,-1 1 1,2-1 0,-1 0-1,2 0 1,-1-1-1,1 0 1,0 0-1,-1 1 1,1-2 0,0 2 0,0-1 0,-1 0 0,0 0 0,1 0 0,1-1 1,0 0-1,0 0 0,1-1 1,1 0 0,0 0 0,0-1 1,1 1-1,-1-2 0,1 1 1,1-1-1,-2 0 1,0 0-1,2-1 0,-1-1 0,0 0 0,0 0 1,0-1 0,-1 0-1,0 0 0,0-1 0,-1 0 0,-1 0 0,-1 0-1,-1 0 1,-1 0-1,-1 0 0,-2 0-1,-1 1 1,-1-1 0,-2 1-1,-1-1 1,-2 0 0,-3 0 0,4 1-1,-4-1-2,0 0-7,0 0-16,0 0 0,-4 1 0</inkml:trace>
  <inkml:trace contextRef="#ctx0" brushRef="#br0" timeOffset="1672">60 2 9,'-1'-4'13,"1"4"-2,0 0 0,0 0-2,0 0-1,0 0-1,-2 4-2,2-4 0,-4 6-2,2-1-1,-1 2 1,0 0-2,-1 2 0,-1 0 1,0 1-1,2 0 0,-2 0 0,0 0-1,1-1 1,0-1 0,1 0-1,1-3 0,0 0 0,0-1 0,2-4-1,-1 5 1,1-5-1,0 0-2,0 0-2,0 0-5,0 0-4,3-4-7,0 3-2</inkml:trace>
  <inkml:trace contextRef="#ctx0" brushRef="#br0" timeOffset="2203">69 8 1,'0'0'7,"0"0"0,0 0-1,2 3-1,-2-3 0,3 5-2,-3-5 1,4 6 0,-2-3 0,2 1 0,0 0 0,1-1-1,0 1 1,0-1-1,1 0 0,0 0-1,1-1 1,-1 1-1,-1-1-1,0 1 0,0-1 0,-1 0 1,-4-2-3,5 5-3,-5-5-9,1 4-9,2 2 1</inkml:trace>
  <inkml:trace contextRef="#ctx0" brushRef="#br0" timeOffset="3516">1189 602 10,'-1'-3'14,"1"3"-3,-4-4-1,4 4 0,-4-5-2,2 2 0,2 3-1,-4-7 0,4 7-2,-6-7 0,6 7-2,-7-6 1,3 3-1,0 1-1,0-1 0,0 1-1,1 1 0,3 1 0,-6 1-1,2 0 1,4-1-2,-5 6 1,3-1 0,0 0-1,0 1 1,0 0 0,1 1 0,1 0-1,0 0 1,1 0 0,-1 0-1,2 0 1,0 0 0,0-1 0,1 0-1,1 0 1,0-1 0,0 0 1,0-2-1,1 0 0,-2 0 0,1-2 0,-4-1 0,6 2-1,-6-2 0,5-1 0,-5 1 0,5-5-2,-3 1 0,1-1-2,0-2 0,0-2-2,1-2 1,0-1-1,-1-3 0,0 0 1,0-1 1,1 1 1,-1 0 2,0 1 0,-1 1 1,0 3 2,0 3 2,-1 1 0,2 2 0,-3 4-1,1-3 1,-1 3-1,-1 4 1,0 0-2,0 1 0,0 3-1,-1 2 0,0 0 0,1 2 1,1 1 0,-1 0-1,1 0 1,0 0-1,1-1 1,0-1-1,0-1 0,1-1 0,0-1 1,1-2-1,-1-1 0,2-1 0,-4-4 1,7 5-2,-2-5-3,-2-2-8,3 1-8,-3-5-1</inkml:trace>
  <inkml:trace contextRef="#ctx0" brushRef="#br0" timeOffset="4578">1328 560 0,'0'0'12,"-5"-2"-4,5 2 0,-8-1-1,5 2-1,-1-1 0,0 1-1,-1 1-1,2 1 0,0 1-2,-1 0-1,1 2 0,0 0-1,1 1 0,0 1-1,0 0 1,2 0 0,0 0-1,0 0 1,1-2 0,1 1-1,0-1 1,1-1 0,1-2 0,-1 0 0,1-1 0,0-1 0,-1-1 0,1-1 0,-4 1-1,7-5 1,-4 2-1,0-2 1,1 0-1,0-2 0,-1 0 0,1-2 1,0-1-1,0 1 1,-1 0 1,0 1 0,-1 2 2,0 1-1,-1 0 1,-1 5-1,0 0 0,0 0 0,-2 6-1,2 0 0,-1 1-1,-1 1-1,1 2 1,0-1 0,1 0 0,1 0 0,1-1 0,0 0 0,1-1 0,1-1 0,-1-2 0,1 0 0,1-1-1,0-2-4,0-1-5,-1-4-8,3 3-3</inkml:trace>
  <inkml:trace contextRef="#ctx0" brushRef="#br0" timeOffset="5234">1427 499 6,'-1'5'8,"2"2"-1,-2 1 0,2 2 0,-1 1 0,1 1-2,-1 0 1,1 1-3,-1-1 0,1 1-1,0-2 0,0-1-1,-1-1 0,2-1-1,-2-2 1,1-1-1,0-1 0,-1-4 0,1 3 1,-1-3 0,0 0 0,1-3-1,-1-1 1,1-2 0,0-1 0,1-3 0,-1 0 0,1-1 0,1 1 0,-1 1 0,0 1-1,0 2 1,0 2 0,-2 4-1,4 0 0,-4 0 1,4 6-2,0-1 1,-2 1 1,2 1-1,0 1 1,-1 0-1,1 0 1,-1 2-1,0-2 1,-1 0-1,-1-1-2,1 0-5,-1 0-8,-1-7-7,2 6 0</inkml:trace>
  <inkml:trace contextRef="#ctx0" brushRef="#br0" timeOffset="5750">1510 487 13,'-2'-7'23,"2"7"-3,0 0-9,0 0-11,0 0-9,0 0-12,-1 4-2</inkml:trace>
  <inkml:trace contextRef="#ctx0" brushRef="#br0" timeOffset="6188">1580 534 5,'0'0'15,"0"0"-4,-4-2-2,4 2-2,0 0 0,0 8-3,1-3-1,0 1-1,0 3-1,1 1 0,1 0 0,-1 2 1,1-1-1,0-1 0,0 0 0,1-2-1,-1-1 1,-1-1-1,0-2 1,-2-4 2,3 5 0,-3-5 4,0 0-2,0 0 1,4-7-1,-3 1 1,1-1-2,0-2 0,1-2-1,0-1-3,1 0 0,1 0-3,-1 2-2,0 0-3,2 2-3,-2 2-8,3 5-8,-5-4 0</inkml:trace>
  <inkml:trace contextRef="#ctx0" brushRef="#br0" timeOffset="6656">1686 600 10,'5'-1'25,"-5"1"-3,6-4-2,-3 0-5,2 1-4,-2-1-2,1 0-3,0-1-1,1-1-3,-1 1 1,-1-1-2,1 0 0,-2 0-1,0 1 1,-1-1 0,1 1-1,-2 0 1,-2 2-1,2 3 0,-4-5 0,4 5-1,-6 1 1,2 2-1,-1 1 0,1 2 1,0 1-1,0 3 1,1 0-1,1 1 1,1 0 0,1 0 0,1 0 0,2-1 0,0-1 0,2 0 0,1-2 1,0-2-1,1-1-4,1-2-12,1 2-12,-2-8 0,4 3 0</inkml:trace>
  <inkml:trace contextRef="#ctx0" brushRef="#br0" timeOffset="7469">2035 530 8,'0'0'17,"-4"-5"-2,4 5-3,-5-3 0,5 3-2,-5-3-1,5 3 0,-6-1-3,6 1-1,-4 1-2,4-1-1,-6 4-1,3 0 0,1 2-1,-2 1 0,1 2 0,0 1 1,1 1-1,0 0 0,1 1 0,2-1 0,0 0 0,2-1 0,0-1 0,2-1 0,-1-2 0,2-1-3,-2-1-1,2-2-6,0 0-8,-2-6-6,4 3-2,-3-5 0</inkml:trace>
  <inkml:trace contextRef="#ctx0" brushRef="#br0" timeOffset="7875">2109 522 15,'-6'2'12,"3"4"-5,1-1-3,-1 2-2,1 1 1,1 1 0,1 1 0,0 0 1,1-1 0,1 0-1,0 0 0,1-1-1,0-2-1,1 0 1,0-3-1,0 0 1,0-1 0,-4-2 0,6 0 0,-2-2 0,-1-2-1,0-1 1,1-2-1,-1-2 1,1-1 0,0-2-1,0 0 1,-1 0 0,0 2 2,0 1-1,-1 1 0,0 3 0,-2 5 0,0 0-1,5 1 0,-5 4 0,2 3-2,0 1 1,0 1 0,0 2 1,1 0-1,1 0-1,0-1 1,-1-1-1,0-2 1,1-1 0,-1-2 0,0-1 0,-3-4 1,0 0 2,4 2-1,-4-5 1,1-1-1,0-3 1,1-1-1,0-4-1,1-1-1,0-3-1,0 1-2,2 0-1,-1 1-2,0 2-6,0 2-4,1 2-5,2 6-12,-3-1 2,3 4 0</inkml:trace>
  <inkml:trace contextRef="#ctx0" brushRef="#br0" timeOffset="8672">2352 534 1,'0'0'18,"-5"-5"-2,1 4-4,-2-2 0,0 2-2,0-1-1,-1 1 0,2 2-3,-2 0-2,1 1-1,1 3-2,0 0 0,1 3-1,0 1 0,1 1 0,1 1-1,0 0 1,2 1 0,1-1 0,1 0 0,1-1-1,1-3 1,1 1 0,-1-3 0,1 0 0,0-3 0,0-1 0,1-2 1,-1-2-1,-1-2 1,0-1 0,-1-1 0,2-3 0,-2-1 1,0 0 0,-1 1 1,0-1 0,0 2 0,-1 1 0,1 1 0,-2 3-1,0 4 0,0 0-1,0 0-1,3 8 1,-2-1-1,0 0 0,1 2-1,1 0-1,0 0-1,1-1-2,0-2-2,0 1-4,1-3-4,0-2-7,1 1-5,-6-3 1</inkml:trace>
  <inkml:trace contextRef="#ctx0" brushRef="#br0" timeOffset="9234">2435 450 10,'0'0'19,"-2"5"-3,2 3-5,-1 1-5,0 2-2,1 2 0,-1 3 2,1 1-1,0 0 2,1 1-2,-1-2 0,1-2-2,0 0 0,1-1-1,0-3-1,0-2-2,0-2-3,1-2-6,-3-4-15,5 2 0,-3-7-1</inkml:trace>
  <inkml:trace contextRef="#ctx0" brushRef="#br0" timeOffset="9656">2533 578 3,'4'0'14,"-4"-3"-1,5 1-3,-3-1-2,2 0-1,-1-1-2,1 0 0,0-1-2,0 0-1,-1-1-1,-1 0 1,1 0-2,-1-1 1,-1 0 0,-1 1 0,-1 0 0,-1 2 0,-1 0 0,3 4 0,-7-5 0,2 6 0,0 1 0,0 2-1,-1 2 0,1 0 0,-1 3 0,2 1 0,0 1 0,0 1 0,2-1 0,2 0 0,1 0 0,1-1 0,1 0 0,2-3 0,1 0 0,0-1 0,1-1 0,1-2 2,-1-1-4,1-1-2,0-2-3,-1-3-6,2 1-5,-3-5-4</inkml:trace>
  <inkml:trace contextRef="#ctx0" brushRef="#br0" timeOffset="10109">2642 505 10,'-2'6'13,"2"4"-3,-1-2 0,2 4-1,-2-2-2,2 1-1,0 0-1,-1-1-1,2-1-1,-1-1-1,0-2-1,0-1 0,1-1 0,-2-4-1,0 0 0,5 2-1,-5-2 0,6-7-1,-3 1 0,3-4 0,-1-1-1,2-2 1,-1 0 0,1 0 2,-1 0 0,0 1 2,-1 3 1,-2 3 0,0 2 1,-3 4 0,0 0 0,1 8-1,-3-1 0,1 3 0,-1 1-1,1 0 0,0 1-1,1-1 1,1-1-1,1-1 0,2-1 1,-1-2-2,1-1 1,1-2-2,-1-1 0,1-2-2,0-1-3,0-3-1,0-1-4,1-2 1,-1-2-1,2-3 2,-1-1 1,-1-2 2,-1-1 3,1-1 5,-2 1 3,1 1 3,-2 2 3,-1 2 0,0 3 1,-1 2-1,0 6-2,0 0-2,0 0-1,-1 8-2,1-1-2,-1 2-1,0 3-1,1 0 1,0 1 0,1 0 0,1 1-1,-1-1 1,2 0-1,1-1 1,0-2-1,0 0 0,1-2-1,0-1-4,-1-3-2,2-2-11,1 1-11,-3-6 1,4 1 0</inkml:trace>
  <inkml:trace contextRef="#ctx0" brushRef="#br0" timeOffset="10906">2871 498 8,'0'0'18,"6"-1"-13,1 2-13,-2-5-6</inkml:trace>
  <inkml:trace contextRef="#ctx0" brushRef="#br0" timeOffset="11406">3151 363 14,'0'0'27,"-4"-5"-1,4 5-5,0 0-7,0 3-5,0 2-3,0 4-4,1 1 0,-2 5-2,2 1 1,-1 3 0,1 0 0,0 0-1,0-1 1,0-3-1,0-1 0,0-3 1,0-3-2,0-2 1,-1-2-1,0-4 0,0 0 1,0 0-1,3-4 0,-2-3 0,2-1 1,0-4 1,2-2 0,0-1 0,2 0 0,-1 0 1,0 2-1,0 1 0,0 4 1,-2 4-2,0 4 1,0 4-1,-1 3 1,-1 3-1,1 3 1,-1 0-1,0 3 1,0 0-1,-1-1 1,0 0-1,-1 0 1,0-2 0,-1-2-1,-1 0 0,-1-2-2,-1-2-2,0-1-4,-1-2-4,0-2-5,-1-3-8,6 1-4,-10-7 1</inkml:trace>
  <inkml:trace contextRef="#ctx0" brushRef="#br0" timeOffset="12063">3361 438 37,'-7'-5'20,"7"5"-2,-4-4-1,4 4-4,-5-2-5,5 2-3,-7 3-2,3 0-2,-1 3 0,0 2-1,-1 1 0,2 1 0,0 2 0,2 0 0,0 1 0,2-2-1,0 1 1,3-2 1,1-1-1,0-2 0,2-1 1,-1-1 0,1-3 0,1-1 0,-1-1 0,-1-3 0,1-1 1,-2-1-1,0-2 0,-1-2 0,-1-1-1,-1-3-2,-1-1-2,0 0-1,-1 0-5,-1 1-6,2 4-13,-3-1 0,3 7 1</inkml:trace>
  <inkml:trace contextRef="#ctx0" brushRef="#br0" timeOffset="12563">3445 447 31,'0'0'26,"1"-4"2,-1 4-12,1 6-6,-1 0-5,1 2-1,-1 2-3,0 1 0,1 1 0,-1 1 0,0-1 0,1-1 0,0-2 0,0-1 0,0-2 0,-1-2 0,0-4 0,0 0 0,0 0-1,4-2 1,-2-4-1,0-2 0,0-2 0,1-2 0,1-3-1,1 0 1,1 0 0,0 1-1,0 2 1,0 1 0,-1 4 0,-1 4 0,0 4 0,0 3 0,-2 4 0,0 2 1,0 2-1,0 2 0,0 0 1,-1 0-1,0 0 1,0-1-1,0-1 0,0-3 0,-1 0-1,0-3-3,1 0-3,1-2-10,-2-4-13,0 0 1,5-6 0</inkml:trace>
  <inkml:trace contextRef="#ctx0" brushRef="#br0" timeOffset="13109">3663 453 22,'0'0'22,"0"0"-4,-6-4-4,1 1-3,1 1-3,-1 0 0,1 1 0,-3-1-2,2 2 0,0 0-1,0 2-2,1 0-1,0 2-1,1 1-1,0 0 1,0 2-2,1 1 1,2 0 0,-1 1 0,2 0 0,0-1 1,1 0-2,1 0 2,1-2-1,0-1 0,1-1 0,-1-1 0,2-1 0,-1-1-1,0-2-1,0-1-1,2-1 0,-2-1-1,1-2-1,-1-2 0,1-2 2,-1-3-1,0-2 3,-1-3 1,-2 0 2,0-1 2,0-1 0,0 4 3,0 0-2,-2 5 1,0 3-1,0 4-1,0 4-1,-1 5-2,1 3 0,-1 3 0,0 2-1,1 2 0,1 3 1,1 0 1,0 0-1,1-1 2,-1-1-1,1-1 0,-1-1 0,1-2 0,0-2-2,-1-3-6,1-1-18,1 0-8,-4-6-1,0 0 0</inkml:trace>
</inkml:ink>
</file>

<file path=word/ink/ink32.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10-18T12:10:33.078"/>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12 29 3,'0'0'3,"-4"-1"0,4 1-1,0 0 1,0 0-1,-4-2 2,4 2 0,0 0 1,0 0 0,0 0 0,0 0 1,-2-4-1,2 4 0,0 0-1,0 0-1,-1-3 0,1 3-2,0 0 1,0 0-1,-1-4-1,1 4 1,0 0 0,0 0 0,0 0 1,0 0 0,0 0 1,0 0 0,0 0 0,0 0 0,0 0-1,0 0 0,0 0-2,0 0 0,0 0 0,0 0 0,0 0 0,0 0 0,0 0 0,0 0 1,0 0 0,4-1 0,-4 1 0,6 0 0,-3 0 1,1 0-1,-1 0-1,2 0 1,-2 0-1,1 1 0,-4-1 0,6 0 1,-2 1-1,-4-1 1,5 0-1,-5 0 2,7 0-1,-4-1 1,0 1-1,1-1 1,-4 1 0,7-2-1,-4 1 0,1 0 0,-4 1 0,4-2-1,-4 2 0,4-1 1,-4 1-1,0 0 0,4 0 0,-4 0 0,0 0 0,0 0 0,0 0 0,0 0 0,0 0 0,0 0 0,0 0 0,0 0 1,0 0-1,3 0 1,-3 0-1,0 0 0,0 0 1,0 0-1,0 0 0,0 0-1,0 0-1,0 0-3,0 0-5,0 0-8,1-4-9,2 5 0,-3-5 1</inkml:trace>
</inkml:ink>
</file>

<file path=word/ink/ink33.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11-01T12:04:20.593"/>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269 79 18,'0'0'22,"0"0"1,0 0 0,0 0-3,0 0-3,0 0-2,0 0-2,0 0-4,-3-9-1,3 9-2,-5-8-2,5 8-1,-8-13 0,8 13 0,-10-13 0,10 13-1,-17-13 0,8 9 0,-1-3-1,0 3 0,-2 0 0,1 2 0,-2 0-1,2 2 0,-1 2 0,-2 0 0,1 2 0,0 2 0,0 0 0,0 2 0,2 2-1,-2 1 1,2 4-1,1-1 1,1 5-1,0 2 1,5 2 0,-1 3-1,4 2 1,4 1 0,1 0 0,1 1 0,5-2-1,0-1 1,0-2 0,3-1 0,-1-4 0,2-3 0,0-2 1,1-4-1,0-2 1,1-4-2,5-4-3,-2-7-7,6-4-24,5-1-1,-1-8 0,6-3 0</inkml:trace>
  <inkml:trace contextRef="#ctx0" brushRef="#br0" timeOffset="1532">540 110 17,'0'0'23,"0"0"-2,0 0-3,0 0-1,0 0-6,0 0-2,0 0-2,0 0-1,0 0-2,11 3 0,-11-3 1,18 2-1,-6-1 1,5 0-1,-1-1-1,4 1 0,1-2 0,1 1-1,-2-3 0,1 2 0,-1-1-1,-3 0-1,0 1 0,-5-1-4,1 3-1,-13-1-7,17 0-7,-17 0-12,8 8-2,-2 3 1,-6-11 1</inkml:trace>
  <inkml:trace contextRef="#ctx0" brushRef="#br0" timeOffset="2188">604 285 20,'0'0'17,"0"0"0,0 0-3,0 0-2,0 0-1,0 0-1,0 0-2,0 0-1,0 0 0,0 0-1,0 0-1,0 0 0,0 0-2,0 0 1,0 0-1,0 0-1,0 0 0,0 0 0,0 0-1,0 0 0,0 0 0,11 0 0,-11 0 1,19 0-1,-8-2 1,6 3 0,-1-3 2,3 3-2,-1-2 0,-1 1 0,-3-1 0,-1 1-1,-2 1-3,-11-1-4,16 1-9,-16-1-17,8-1-1,1 1-1,-5-9 0</inkml:trace>
  <inkml:trace contextRef="#ctx0" brushRef="#br0" timeOffset="2985">1290 86 22,'-6'-11'20,"6"11"-2,0 0-2,0 0-2,-9-11-2,9 11-1,-8-6-2,8 6 0,-13-7-2,13 7-1,-16-4-1,5 1-2,0 3 0,-2 0-1,0 2 0,-1 1-2,0 2 1,1 1-1,2 2 0,0 1-1,1 1 1,1 3 0,3 0 0,0 1 0,0 3 0,2 0 0,0 0 0,0 2-1,1-1 1,3 2 0,-1 0 0,1-1 0,1 0 0,0-1 0,2 0 0,1-2 0,1-2 0,0-1 0,1-1 0,1-2 0,1 0 0,-1-2 0,2-1 0,1-1 0,-1-1 0,3-1 1,0-2-1,0 0 1,1-1 0,0-1 0,1-1 0,-1-2 0,0 2 1,-1-3-1,0 0 2,-2-2-2,2 2 1,-2-3 0,-1 2 0,0-3 0,0 1 0,-2-3 0,0 1 0,-1-3 0,0-1-1,-1-2 1,1 0-1,-2-2 0,0 1 0,-1 0 0,-1 1 0,0 1-1,-1 3 1,0 1-1,-2 2 1,0-2-1,1 2 1,-1-1-1,0 0 0,-1 0 0,0-2 0,0-1 1,1 1-2,-1 2 1,0-1-1,1 2-1,-1-1-2,2 9-5,-3-11-9,3 11-17,-1-8 0,1 8-2,-3-9 3</inkml:trace>
  <inkml:trace contextRef="#ctx0" brushRef="#br0" timeOffset="4328">627 462 19,'0'0'15,"0"0"1,0 0-1,0 0-2,0 0 1,0 0-3,0 0-1,0 0-1,0 0-1,0 0-1,0 0-1,0 0-1,0 0 0,0 0 0,0 0 0,0 0 0,0 0 0,0 0-1,0 0-1,0 0 0,0 0-1,0 0 0,0 0 0,0 0-1,0 0 0,0 0 0,0 0-1,0 0 0,0 0 0,0 0 0,0 0 0,0 0 1,0 0-1,9 6 0,-9-6 1,13 3 0,-2-1 0,2 0 0,3 0 0,1-1 0,3 0 0,1-1 0,-1 0 0,0 0 0,-2 0-1,-1 0 1,-3-1-1,-4 1 1,0 0-1,-10 0 1,12 0-1,-12 0 0,0 0 0,11 1-1,-11-1-2,0 0 0,0 0-4,12 0-3,-12 0-10,-1-8-16,1 8 0,0 0 0,0 0 1</inkml:trace>
  <inkml:trace contextRef="#ctx0" brushRef="#br0" timeOffset="5141">761 366 15,'0'0'23,"0"0"-3,0 0-1,0 0-3,0 0-2,0 0-2,0 0-2,0 0-1,0 0-1,-10 2 0,10-2-2,0 0 0,0 0-1,0 0-2,-3 9 0,3-9-1,0 0 0,-13 12-1,13-12 0,-13 10 0,13-10-1,-16 12 1,8-5-1,-2-2 1,1 2-1,0-3 0,-1 2 0,10-6 1,-15 9-1,15-9 0,-14 8 0,14-8 0,-11 7 0,11-7 0,-12 5 0,12-5 0,0 0 0,-12 7 0,12-7 0,0 0 0,0 0 0,-9 3 1,9-3-1,0 0 0,0 0 1,0 0-1,0 0 1,0 0-1,0 0 1,0 0 0,0 0-1,0 0 1,0 0-1,0 0 0,0 0 1,0 0-1,0 0 0,0 0 1,0 0-1,0 0 0,0 0 0,0 0 0,0 0 0,0 0 0,0 0 0,0 0 0,0 0 0,0 0 0,0 0 0,0 0 0,0 0 0,0 0 0,0 0 0,0 0 1,0 0-1,2 9 1,-2-9-1,11 7 1,-11-7-1,13 10 1,-4-4 0,-9-6 0,17 12 0,-9-5-1,2 0 1,-1-3-1,0 2 1,1-2 0,-1-1-1,0 1 1,-1-1 0,-8-3-1,14 5 1,-14-5-1,9 2 1,-9-2-1,0 0 0,0 0 1,9 4-1,-9-4 0,0 0 0,0 0 1,0 0-1,0 0 0,0 0 0,0 0 0,0 0 1,0 0-1,0 0-1,0 0 0,0 0 0,0 0-2,0 0-1,0 0-2,0 0-2,10 8-5,-10-8-11,0 0-13,0 0 1,0 0 2,9 1 1</inkml:trace>
</inkml:ink>
</file>

<file path=word/ink/ink34.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11-01T12:00:18.968"/>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1360 450 10,'0'0'11,"-2"-7"-1,2 7 0,-4-7-1,4 7 0,-9-9 0,9 9 0,-8-9 0,8 9 0,-10-9-3,10 9 0,-11-11 0,11 11-2,-13-14 0,7 7 0,-2-1 0,-2-1-1,0 1 1,-1-2-1,2 0 0,-4 0 0,2 1 0,-4-2 0,2 3-1,-5-2 1,1 1-1,-4 1 0,-1 1 0,-1 0 0,-1 1-1,-1 0 0,-2 1 0,0 2 0,0-1 1,0 3-1,-2 0 0,-1 2-1,-1 2 1,2 0-1,-1 3 1,0 1-1,2 2 0,0 0 0,0 0 0,1 2 0,1-1 1,1 3-1,1-2 0,1 1 0,-1 1 0,1 0 1,1 1-2,0 0 1,1 0 0,0-1 0,0 1 0,2 0-1,-1 0 1,2 2 0,0 1 0,2 0 0,1 1 0,0 3 0,1 0 0,0 3 0,0 1 0,2 0 0,1 2 0,1 1 0,1 1 0,0 0 0,2 1 0,-2-1 1,3-1-1,0-1 1,1-1-1,0 0 0,2-1 0,-2 1 0,2 0 1,-1 3-1,2-1 0,-1 1 0,0 0 0,1 2 0,0-2 0,1-1 0,1-1 0,1-1 0,0-1 0,3 0 1,-1 0-1,1-1 0,1 1 1,0-2-1,1 2 1,1 0 0,-1 0-1,3-2 0,0 1 1,2-2-1,0 1 0,1 0 0,1-1 1,3-1-1,-1 0 0,2 1 0,2-4 1,1 2-1,1-1 0,2-2 0,0-1 0,0-2 0,1-1 0,-1-1 0,0-1 0,0 1 0,-1-2 0,0 0 1,0 0-2,1-1 2,-1 1-2,1-2 1,2 0 0,2-1 0,2-2 0,-1-1 0,5-1 0,0-2 0,1-2 0,3-2 0,0-1 0,0-3 0,-1-1 0,0-3 0,0-1 0,-2-1 0,1-3 0,-3 0 0,1 0 1,-2-1-2,-1-1 1,-3 0 1,-2-1-1,-1 0 0,-2-2 0,-2 0 0,-2 1 0,-2-2 0,0 0 0,1-1 1,-2 1-1,0-2 0,0 2 0,-1 0 0,2 1 0,-3-2 0,1 5 0,-1-1 0,-1 2 1,-1 1-2,-2 0 1,1 1 0,-2 1 1,0 0-1,-2-1 1,0-3-1,1 1 1,-2-3-1,2 0 1,-3-1-1,1-1 0,-3 0 1,3 1-1,-4 2 0,-1 0 1,0 1-1,0 0 1,-2 1-1,0 0 1,-2 0-1,0-1 0,2-1 1,-3 0-1,2-2 1,0 0-1,-3-1 1,0 1 0,2-1-1,-1 3 1,-1 0 0,2 2 0,-3 0-1,1 3 1,0 2-1,2-1 1,-2 0 0,1 0-1,0 0 1,0-3-1,-1 1 1,1-2-1,0-2 1,0 1-1,-1-2 1,1 0-1,-2 1 1,0-1-1,1 2 1,-4 0-1,2 0-1,-3 3 0,0 0-2,-4-1-6,3 1-25,-3 4-1,-5-6-2,1 4 1</inkml:trace>
  <inkml:trace contextRef="#ctx0" brushRef="#br0" timeOffset="2235">1001 32 36,'-3'-8'27,"-5"-3"-4,8 11-3,-7-11-5,7 11-4,0 0-2,-10-2-3,10 2-1,-7 13-2,3-2 0,-1 3-1,-1 5 0,0 3 0,-3 4 0,0 0-1,-1 3 2,1 1-3,-1 2 1,1-3 0,1 1-1,2-3 0,3-3 0,1-3 0,3-2-1,2-5 1,4-2 0,-1-6 0,6-2 0,1-4 0,2-2 0,1-4 0,1-5 1,-2-1-1,1-5 0,0-1 0,-3-3 0,-3-2 0,-3-1 1,-2 1-1,-4 0 0,-1 2 0,0 0 0,-4 5 1,2 0-1,-1 5 0,0 2 0,3 9 1,-5-10-1,5 10-1,0 0 1,0 0 0,0 0-1,0 0 1,0 0-1,0 0 0,1-8 0,-1 8-1,0 0 1,10-4 0,-10 4 0,10 1 0,-10-1 1,13 8-1,-8 0 1,2-1-1,-1 4 1,0 0-1,0 4 1,2 0-1,-2 3 1,2 0-1,-1 2-1,1 1 1,0-1 0,-1 0 0,2-1 0,-3-1 0,1-4 0,-1-2 1,-1-2 0,-5-10 0,10 10 1,-10-10 0,10-4 1,-10 4 0,13-13 1,-7 1-1,1-3 1,-1-3-1,0-4 1,-1-4-1,-2-1-1,-1-4 0,-1-1 0,-3 1 0,0 2-1,-3 4 1,-2 3-1,1 5 0,0 3 0,-3 7-2,1 1 0,-1 7-4,0-2-1,1 5-9,0 4-16,-4-6 0,4 6 1,-3-7 1</inkml:trace>
  <inkml:trace contextRef="#ctx0" brushRef="#br0" timeOffset="3766">237 924 5,'0'0'24,"0"0"1,3-12 1,-3 12-8,0 0-4,-8-9-2,8 9-2,-13-6-2,13 6-1,-15-6 0,5 4-2,-2-3-1,0 1 1,-2 2-2,0 0 0,-1 0-2,-1 2 0,0 1 0,-1 3-1,1 0 0,1 4 0,1 3 0,3 0-1,2 5 0,0-2 0,6 5 0,2-1 0,4 1-1,3-1 1,7-4 0,2 0 1,3-3-2,5-4 2,2-5 0,2-4 0,1-4 2,-2-2-2,-2-2 1,-2-2 0,-4-2 1,-5 2-1,-5-1-1,-3 2 0,-4 1-1,-4 0-3,-1 3-4,-6-1-7,0 2-14,2 6-2,-6-3-2,4 8 2</inkml:trace>
  <inkml:trace contextRef="#ctx0" brushRef="#br0" timeOffset="4375">275 1195 30,'-17'-10'27,"9"7"2,-5-9-6,2 1-7,1 1-3,-4-3-4,3 3-2,-3-1-1,2 3-1,-2 0-2,-2 7 1,-1 1-2,0 5-2,0 6 0,-1 4 0,1 5-1,0 2 0,4 6-1,3-1-1,5 5 2,4-2-1,5-4 0,4-2 0,6-5 1,3-5 0,3-5 2,4-7-1,0-8 1,1-3 1,-2-6-1,-2-2 1,-5-3 0,-3-2-1,-4-2-1,-4-2-2,-5 2-5,-5 0-9,-5-1-15,4 11-1,-5 0 0,11 14 1</inkml:trace>
  <inkml:trace contextRef="#ctx0" brushRef="#br0" timeOffset="5344">945 1730 13,'0'0'24,"0"0"1,0 0-4,0 0-2,0 0-4,0 0-2,0 0-3,-9 7-3,6 0-2,-3 3-1,0 7-2,-3 4 0,-1 5-2,1 6 1,-2 2-1,3 2 1,2-1-1,4 0 0,4-6-1,3-2 0,3-6 0,3-4 0,1-5 0,0-7-1,3-5 1,-1-4 1,-2-5-1,0-4 1,-2-3 0,-2-4 0,-2-2 0,-2-1 0,-1-3 0,-2-3-1,-1 1 2,-2 0-1,0 1 0,1 2 0,-2 3 1,2 4-1,0 4 0,-1 7 0,2 7-1,0 0 1,0 0 0,0 0-1,0 0 0,8 6 0,-4 3 1,1 2 0,2 2-1,-1 2 1,0 0-1,1-1 0,0 2 0,2-2-1,-3-1-1,4-3 0,-2 0 0,0 1-2,0-4 1,-1 3 0,-1-3 0,1 0 1,-7-7 1,7 10 0,-7-10 1,0 0 0,0 0 1,8 5 1,-8-5 0,4-11 0,0 3 1,0-2 2,1-4-1,-3-3 1,3-3 0,-2-2 0,0 1 0,-1-3-1,-2 4 0,0 0-1,0 5 1,-2 2-2,0 4 0,2 9 0,-10-7-1,10 7 1,-13 1-1,3 2-1,-1 0 1,0 0 0,-2 0-1,1 1 1,1-1 1,0-1-2,2-1 0,9-1-2,-9 1-5,9-1-16,0 0-5,8-6 0,3 6 0</inkml:trace>
  <inkml:trace contextRef="#ctx0" brushRef="#br0" timeOffset="279016">982 894 4,'0'0'17,"0"0"-2,0 0-2,0 0 0,0 0-2,0 0 1,0 0-2,0 0-1,0 0-1,-9-8 0,9 8 0,0 0-2,0 0 0,-10-7 0,10 7-2,0 0-1,-7-4 0,7 4-1,-7-3 0,7 3-1,-11-2 0,11 2 0,-15 1-1,7 1 0,0-2 1,-1 3 0,1-1-1,0-1 1,8-1 0,-13 5-1,13-5 1,-10 7-1,10-7 0,-10 7 2,10-7-2,-7 9 0,7-9 0,-7 12 0,7-12 0,-5 13 0,3-4 0,-1 0-2,1 0 2,2 2 0,-1 1 0,1 0 0,0 0 0,-1 0 0,3 1 0,-1-1-1,3 1 1,-3-4 0,2 1 0,0-2 0,-1 1 1,2-3-1,-4-6 0,5 13 0,-5-13 0,3 10 0,-3-10 0,3 11 0,-3-11 0,4 11 0,-4-11 2,5 8-2,-5-8 0,4 8 1,-4-8-1,0 0 0,10 10-1,-10-10 1,8 6 0,-8-6 0,10 5 0,-10-5 0,9 5 0,-9-5 0,10 3 0,-10-3 0,9 2 0,-9-2 0,9 0 0,-9 0 1,9 0-1,-9 0 0,11-6 1,-11 6-1,11-6 1,-11 6 0,11-9 0,-11 9-1,10-13 1,-10 13 0,8-11 0,-8 11 0,7-12 0,-3 5 0,-4 7 0,5-12 1,-5 12-1,5-12-1,-5 12 1,4-13 0,-4 13 0,5-11-1,-5 11 1,4-10-1,-4 10 1,1-9-1,-1 9 1,4-7-1,-4 7 1,2-8 0,-2 8-1,2-7 1,-2 7 0,1-8 0,-1 8 0,0-10 0,0 10 0,-2-9-1,2 9 1,-3-9 0,3 9-1,-4-9 1,4 9-1,-5-8 0,5 8 1,-4-8-1,4 8 0,-2-9 0,2 9 0,-3-7 0,3 7 0,-3-6 0,3 6 0,0 0 0,-5-8 0,5 8-1,0 0-1,0 0-1,-4-8-3,4 8-11,0 0-19,2-8 0,0 1 0,-1-9 1</inkml:trace>
</inkml:ink>
</file>

<file path=word/ink/ink35.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11-01T12:00:29.828"/>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1629 297 16,'-1'-11'15,"1"11"-2,-3-14 0,2 6-3,-1-1-1,-1 1 0,0 0-2,-2 0 0,1-2-1,-1 1 0,-1 2-2,-1-3 1,0 3-1,-1-4-1,-2 3 1,-1-4-1,-1 1-1,-2-1 1,0 2-2,-4-3 1,-2 2-1,-2-2 0,-1 0 0,-2 2-1,-3 0 0,-1 1 1,-1-1-1,-2 4 0,0-1 0,-2 3 0,0 1 0,-2 1 0,1 2 0,-1 0 0,-1 2 0,-1 0 0,0 2 0,0 1 0,0 3-1,-1 0 1,1 2 0,-1 0 0,2 2 0,0 0-1,1 2 1,1 1 0,1 0 0,0 1-1,3 1 1,-1 2 0,2-1 0,2 1-1,0 0 1,3 3 0,3-1 0,1 1-1,0 1 1,4 1 0,0 0 0,1 2 0,2 2 0,-1 2 0,1 1-1,0-1 2,1 2-2,1 0 1,2 2 0,0 0 0,0 0 0,2-1 0,2 1 0,1 0 0,2 1 0,-2 0 0,4 0 0,0-2 0,0 1 0,2-1 0,-1 0 0,2-4 0,-2 0 0,3-2 1,0-1-1,1 1 0,0 0 0,1 0 0,-1-1 0,1 3 0,1 0 1,-1 1-1,3 0 0,0 0 0,1 0 1,2-2-1,1 0 0,0-3 1,0 0-1,2 0 0,1-2 0,0 1 1,-1-3-2,2 0 2,0 1-1,1-3 0,1 2 0,1-3 0,-1-2-1,3 3 1,2-1 1,-1 0-2,2-1 2,0 1-1,1-2 0,2 0 0,1-1 0,-1-2 1,2-2-1,3-1 2,2-4-1,2-3 1,3-3 0,3-2 0,6-3 0,2-5-1,6-2 0,7-3 0,6-2-2,5-3-3,4-2-4,5-2-10,6 1-13,-1-9 0,4 4 0,-8-13 1</inkml:trace>
  <inkml:trace contextRef="#ctx0" brushRef="#br0" timeOffset="1562">1631 333 7,'0'0'11,"0"0"1,9 7-2,-9-7 1,3 8-2,-3-8 0,5 14-2,-1-4 0,-1 2-1,2 0-1,-1 1-2,0 1 1,2 0-2,0 1 1,0 0-1,0 1 0,2 1 0,-2 0-1,3 1 1,-3 0-1,1 0 0,-1 2-1,0-1 1,-1 1-1,0 1 0,0 0 1,-1 0-1,0 0 0,-1 2 1,0-1-1,1 1 0,-2 0 1,0-1-1,0 0 0,-2 0 0,1 1 1,-2-2-1,0 0 0,-2 0 1,1-2-1,-1 3 0,1-1 0,-2-2 0,-1 3 1,0-1-1,-1 1 0,2-1 0,-1 1 0,0 0 0,-1 0 0,0-1 0,1 0-1,1 0 1,-2 0 0,2-1-1,-2 0 0,1-1 0,-2 1 0,1-2 0,0 0 0,-1-1-1,0-1 1,0-1 0,-1 0-1,0 0 1,1-2-1,-3 1 0,1 0 0,-2 1-1,-1-1-1,0 1 0,-1-1-1,0 0-3,0 1-1,-3-6-5,6 7-6,-8-10-1</inkml:trace>
  <inkml:trace contextRef="#ctx0" brushRef="#br0" timeOffset="3062">3023 177 9,'0'0'12,"0"0"-1,0 0-2,0 0 0,0 0 0,0 0-2,0 0 0,-9-7-1,9 7 0,0 0-1,0 0 0,-9-4 0,9 4-1,-10-4 1,10 4 0,-13-6-2,5 0 1,-2 0-1,-3 1 0,0-1 0,-2-1-1,-2 1 0,-1 0 0,-2 0-1,-2 1 1,0 0 0,-1 0 0,-1 1 0,-2-2 0,1 3-1,-1 0 0,-3 0-1,-1 1 1,1 2-1,0 2 0,-2 1 0,1 0 0,0 1 0,0 2 0,1 0 0,1 3 0,0-2 0,1 1 0,-1 1 0,1 0 0,0 2 0,1-1 0,0 1 0,0 2 1,0 0-1,-2 0 0,1 1 0,1 0 0,1 2 1,0-1-1,1 2 0,2-3 0,1 2 1,2-1-1,2 2 0,2-3 0,-2 1 1,3-1-1,-1 1 0,1 1 0,1 0 0,1 1 1,0 5-1,1-2 0,0 4 0,2-1 0,1 2 0,-2 0 0,2 1 0,1 0 0,-2-2 0,2 0 0,0 1 0,1 0 0,1 1 1,0-1-2,0 1 2,1-1-2,2 1 2,-1-1-1,1 2 0,0-1 0,0-1 0,2 0 0,0-2 0,0 0 1,1 0-1,1-1 0,0 1 1,2-2-1,-1-1 0,1 1 0,1-1 1,-1 0-1,3-1 0,-1 2 0,3-2 0,-1 0 1,2 1-1,0-1 0,2 0 1,1-1-1,0 1 0,1-1 1,0-2-1,2 1 0,0-1 0,1-1 1,1 0-1,1 1 0,0 1 0,3 0 0,2-2 0,1 2 0,0 0 0,2 0 0,2 0 0,2-1 0,3 0 0,3-2 0,2-1 0,4-1 1,3-2-1,2-5 0,3-2-1,0-6-1,1-6-4,5-9-17,6-3-8,-1-19-1,9-4 1</inkml:trace>
  <inkml:trace contextRef="#ctx0" brushRef="#br0" timeOffset="4640">3002 211 15,'0'0'17,"0"0"-2,11 7-1,-11-7-2,9 4-2,-9-4 0,11 8-2,-2-2-2,-2-1 0,3 1-1,0 2 0,1 1-1,-2 1-1,3 0-1,-1 0 0,2 1 0,-2 1 0,1 2-1,0-2 0,0 3 1,-1-2-1,0 1 0,1-1 0,-1 1 0,0-1 0,0 0 0,-1-1 0,0 2 0,-1 0 0,-1 3-1,1-2 1,-1 1-1,-1 1 1,-1 0-1,1 1 1,-2-1-1,1 0 1,-1-1-1,0 0 0,0 1 1,-2 1-1,1-1 0,-1 1 1,1-1-1,-3 2 0,1-1 0,2 0 0,-2 1 1,-2-3-1,2 2 0,-1-1 0,-1-2 0,-1 1 0,0-1 0,0 2 0,-3-3 0,1 1 0,-1-1-1,1 1 2,-1 0-2,0-1 1,1 3 0,-4-3 0,3 1-1,-1 0 0,-1 1 0,2-1 0,-5 0 0,3 1-1,-1-2 1,1 3-1,-2-2 1,1 1-1,0 1 1,-3-1-1,3 1 1,0 0 0,-2-2 1,1 1-1,0 1 1,1-3 0,-1 3 0,0-3-1,0 1 1,1 0-2,-1-1 1,0 1 0,0-1 0,-1 0-1,-1 1 1,2-2 0,-4 0 0,1-2 1,0-1 0,3 0 0,-4 0-1,2-1 0,-3-3-1,4 2 0,-1-3-1,1 3 1,-2-1-1,-1-1 0,2 1 1,-1-1 1,0 1 0,-1-1-1,0 1 1,-1 0-1,0-2 1,0 2 0,0-2-1,0 1 1,0-1 0,0 0 1,0-1-1,0 0 1,1 0 0,0 0-1,1-2 1,-1 1 0,0 0 0,-1 1-1,1-1 1,0 0 0,0 0 1,-1 1-1,1-1 1,-1 0 0,3-1 0,0 0 0,1 0 1,0-1 0,-1 0 1,2 0 0,1-1-1,0 0 1,0 0-1,-1 0 0,8 0-1,-12 1 0,12-1-1,-10 2-1,10-2-4,-11 0-5,11 0-11,-10 5-4,10-5 0,0 0-1</inkml:trace>
  <inkml:trace contextRef="#ctx0" brushRef="#br0" timeOffset="17156">1013 876 21,'0'0'15,"0"0"-1,0 0 0,0 0-2,0 0 0,0 0-1,0 0-3,0 0 0,0 0-2,0 0 0,0-9-1,0 9 0,-4-9-2,4 9 0,-6-13 0,6 13-1,-9-12 0,9 12 0,-11-10-1,11 10 1,-10-8-1,10 8 0,-10-6 0,10 6-1,-10-1 1,10 1-1,-9 5 0,9-5-1,-11 12 1,5-3-1,1 2 1,-1 3-1,3 2 1,-2 2-1,3 0 1,0 2 0,2-2-1,3 2 1,2-1 1,0 0-1,3-1 0,2-2 0,3-2 1,1-2-3,4-3-3,2-3-15,0-12-10,10 2-1,-2-12 1</inkml:trace>
  <inkml:trace contextRef="#ctx0" brushRef="#br0" timeOffset="18281">2528 852 18,'0'0'15,"-7"-7"-1,7 7-2,0 0-1,0 0 0,-7-7 0,7 7-2,0 0-1,0 0-2,0 0 0,-10-6-2,10 6-1,0 0-1,-9 0 0,9 0-1,-10 1 0,10-1-1,-11 6 0,11-6 0,-12 13 0,6-6-1,-1 4 1,2-1 0,0 2 0,-1 1 0,3 1 0,0 0 0,-1-2-1,2 2 1,2 0 0,0 0 1,0-1-2,0 0 2,2 1-1,1-1 0,0-1 0,1-1 0,-1 0 0,2-5-1,0 2 1,-5-8 0,13 7 1,-6-4-1,0-2 1,1-1 0,0-1-1,0-2 1,2 0 0,0-2 0,0 0 1,0-1-1,0-2 0,0 1 0,-1-4 1,-1 1 0,1 0 0,-3-1 0,0-1 0,-2 1 0,-1 2 0,-2-2 0,0 3 0,-2-1-1,0 1 0,0 2 0,1 6-1,-5-13 1,5 13-1,-7-12 0,7 12 0,-7-14-1,7 14 0,-9-12-1,2 3-2,7 9-2,-8-14-6,0 4-18,8 10-2,-10-16 1,10 16 1</inkml:trace>
  <inkml:trace contextRef="#ctx0" brushRef="#br0" timeOffset="214468">1928 374 15,'0'0'16,"0"0"-1,0 0 0,0 0-1,0 0 1,0 0-3,0 0 0,0 0-2,0 0-1,0 0-1,0 0-1,0 0 0,0 0-2,0 0-1,0 0 0,0 0 0,-11 4-2,4 0 0,-5 0-1,-1 2 1,-4 1 0,-3 3-1,0-2 0,-4 2 0,1 1 0,0 0 0,1-1 0,4 0-1,0-1 0,3 0 1,3-1-1,3-2 0,1-1 0,8-5 0,-10 7 1,10-7-1,0 0 0,0 0 0,-7 7 0,7-7 0,0 0-1,0 0-2,0 0-2,0 0-4,0 0-5,0 0-5,0 0-9,0 0-6,6-9 1,2 8 2</inkml:trace>
  <inkml:trace contextRef="#ctx0" brushRef="#br0" timeOffset="215078">1660 375 7,'0'0'21,"-7"3"-3,7-3-1,0 0-2,0 0 0,-9-2-2,9 2-1,0 0-1,0 0-2,0 0 0,0 0-1,0 0-1,0 0-2,0 0 1,0 0-2,0 0-1,0 0-1,0 0 0,0 0-1,0 0 0,5 11 0,-5-11-1,12 15 1,-3-5 0,4 1 1,1 0-1,2 2 0,2-1 0,2 1 1,-1-2-1,2 1-1,-4-3 1,0 1 0,-2-3 0,-3 0 0,-4-1-1,0-2 1,-8-4 0,10 7-1,-10-7 0,0 0-1,0 0-2,0 0-2,8 7-6,-8-7-10,0 0-15,0 0 0,0 0 0,0 0 1</inkml:trace>
  <inkml:trace contextRef="#ctx0" brushRef="#br0" timeOffset="217531">1870 639 6,'-4'-9'22,"4"9"-4,0 0-1,0 0-2,0 0-1,0 0-3,0 0-1,-10-7-2,10 7 0,-8-3-2,8 3 0,-12-3 0,12 3-1,-13-3-1,6 2 0,-2-2 0,1 1 0,-2-2 1,0 2-2,-3-2 0,1-1-1,-2 2 0,0-1-1,-2 0 0,1 1 0,0 0 0,2 2-1,0-2 1,2 2-1,2 0 1,9 1-2,-12 3 1,12-3 0,-8 7-1,8-7 1,-6 12-1,3-2 1,2 0-1,-1 2 1,1 1-1,1-1 1,0 1 0,1-1-1,1 0 1,-1-2 0,3-2-1,0 0 1,-4-8 0,8 11 0,-8-11-1,9 8 2,-9-8-1,11 5 0,-11-5 0,9 4 0,-9-4 0,11 1 1,-11-1-1,14 0 1,-14 0-1,15-2 1,-7 1-1,0-1 0,1 1 0,-1 0 1,-1 0-1,2 0 0,-1 1 0,-8 0 0,13-1 0,-13 1 0,13 0 0,-13 0 0,12 0 0,-12 0 0,10 0 1,-10 0-1,9 0 0,-9 0 0,0 0 1,10-2 0,-10 2 0,0 0 0,0 0 1,8-5-1,-8 5 1,0 0 0,5-8-1,-5 8 0,0 0 0,3-11 0,-3 11-1,1-7 1,-1 7-1,0 0 0,0-9 0,0 9-2,0 0 0,1-10-3,-1 10-4,0 0-5,0 0-15,8-4-7,-8 4 0,0 0 2</inkml:trace>
  <inkml:trace contextRef="#ctx0" brushRef="#br0" timeOffset="218922">1872 848 14,'0'0'24,"-2"-7"-2,2 7-1,0 0-2,0 0-4,0 0-1,0 0-3,0 0-1,0 0-3,0 0 0,0 0-1,0 0-2,0 0 0,0 0-1,-9 2 0,9-2-1,-11 5 0,2-1-1,-3 1 0,-2 0-1,-3 1 1,-1 1-1,-2 0 0,0-1 0,1 1 0,2-2 0,0 0 0,3-1 1,2 1-1,1-2 0,3 0-1,8-3 1,-13 4 0,13-4-1,-8 3-1,8-3-1,0 0-2,0 0-5,0 0-7,0 0-7,-7 1-9,7-1-1,0 0 1</inkml:trace>
  <inkml:trace contextRef="#ctx0" brushRef="#br0" timeOffset="219422">1650 839 10,'0'0'23,"0"0"-1,0 0-4,0 0 0,0 0-5,0 0-3,0 0 0,0 0-2,0 0 0,0 0-1,0 0-1,2 11-1,-2-11 1,6 9-2,-6-9 2,10 13-3,-3-5 1,2 0-2,-1 0 0,4 2 0,-2-2-1,1 1 1,-1-2-1,1 1-1,-1-1 1,-1-1 0,-2-1-1,0 0 1,-7-5-1,11 7 0,-11-7-2,7 5-2,-7-5-4,0 0-5,7 7-10,-7-7-12,-2 8-1,0-1 3,2-7 0</inkml:trace>
  <inkml:trace contextRef="#ctx0" brushRef="#br0" timeOffset="220156">1848 1090 23,'0'0'21,"0"0"-1,0 0-2,0 0-1,0 0-4,0 0-1,0 0-1,0 0-2,0 0-1,0 0-1,0 0-1,-7-8 0,7 8-3,-8-7 0,8 7 0,-9-10-1,9 10 0,-14-10 0,7 5-1,-3 2 0,1-1 0,-1-2 1,0 4-2,0-2 1,0 3 0,1-1 0,-1 2-1,2 1 0,-1 0 0,0 1 0,2 2 0,-1-1 0,0 1 0,0 2-1,1-1 1,7-5 0,-13 10 0,13-10 0,-11 10 0,11-10-1,-8 10 1,8-10 0,-6 9-1,6-9 1,-5 11 0,5-11-1,-2 10 1,2-10 0,0 11-1,0-11 1,0 10 0,0-10-1,2 8 1,-2-8 0,4 10 0,-4-10-1,7 11 1,-7-11 0,11 10 0,-11-10 0,14 10 0,-7-6 0,2-1 0,1 1 0,2-2 0,-1 0 0,0-1 1,0 0-1,0-2 0,1-1 1,-1 1-1,1-3 0,-1 2 1,0-2-1,-1 0 0,-1-1 1,2 2-1,-2-2 1,-2 1-1,-7 4 1,12-10-1,-12 10 1,9-8-1,-9 8 1,6-10 0,-6 10-1,4-12 1,-2 4-1,-2 1 0,0 7 1,1-13-1,-1 13-2,1-10-1,-1 10-6,0 0-13,0 0-13,0 0 0,0 0-2,0 0 2</inkml:trace>
  <inkml:trace contextRef="#ctx0" brushRef="#br0" timeOffset="221578">1815 1350 16,'0'0'23,"0"0"-2,0 0-4,0 0 0,0 0-5,0 0-2,0 0-2,0 0 0,0 0-1,0 0-1,0 0 0,0 0-1,1-10-1,-1 10 1,0 0 0,0 0-1,-7-11-1,7 11 0,0 0 0,-9-9-1,9 9 0,-11-4 0,11 4-1,-15-7 1,7 4-1,-2 0 0,-2 0-1,2 0 1,-1 1 0,-2 0-1,1 1 0,1 1 1,1 0-1,0 0 0,1 1 0,0 1 0,1 1 0,-2 1-1,2 0 1,0 1 0,0 3-1,1-3 1,0 2-1,3 1 1,0 0 0,-1 1-1,4-2 1,0 2-1,2 0 1,0-1-1,3-1 1,0 2 0,2-2 0,1 0-1,2-1 1,-1 0 0,3 0 0,0-1 0,1-1 0,1-1 0,0 1 0,-1-2 0,2 0 1,-1-1-1,0-1 0,0-2 1,0 0-1,0-2 0,0 0 1,0-1-1,0-2 1,-1 1-1,-2-1 1,1 1-1,-3-1 1,0 3-1,-8 4 1,9-9 0,-9 9-1,0 0 1,5-8-1,-5 8 0,0 0-2,-5-8-1,5 8-3,0 0-5,-6-9-15,6 9-9,0 0-2,-8-1 3,-1-3 0</inkml:trace>
  <inkml:trace contextRef="#ctx0" brushRef="#br0" timeOffset="222593">1840 1542 13,'0'0'24,"3"-7"-1,-3 7-3,0 0-4,0 0-3,0 0-3,0 0-1,6-8-2,-6 8 1,0 0-1,-2-9 0,2 9-1,0 0-1,-5-8 1,5 8-2,-9-9 0,1 5-2,1 1 1,-3-1-1,0 1-1,-3 1 1,1 1-1,-2 1-1,1 0 1,0 0-1,1 1 1,1 0-1,1 0 0,1 1 0,0 1 0,2-2 0,7-1 0,-12 4 0,12-4 0,-11 3 0,11-3 0,-10 4 0,10-4 0,-11 5 0,11-5 0,-8 4-1,8-4 1,0 0 0,-8 6 0,8-6 0,0 0-1,0 0 1,-9 10-1,9-10 1,-2 8-1,2-8 1,-1 13-1,1-5 1,0 0-1,1 2 1,-1-2 0,3 1-1,1 0 1,0-1 0,-1-1 0,3 1 0,-6-8-1,12 12 1,-12-12 0,13 11 0,-6-7 0,2 1 0,-2-2 0,1 0 0,2 0 0,-2 0 0,2-1 0,0 1 0,1-1 1,0-1-1,0 1 0,0-1 0,0 0 0,1-2 1,-1 1-1,1-2 0,-1 1 1,-1-1-1,1 0 0,-3-1 1,1-1-1,-2 1 0,1 0 1,-8 3-1,11-9 1,-11 9-1,9-11 1,-9 11-1,9-13 0,-9 13 1,7-11 0,-7 11-1,3-12 1,-3 12-1,2-9 1,-2 9-1,0-9 1,0 9-1,-1-8 1,1 8-1,-1-7 1,1 7-1,-1-8 0,1 8 0,0 0 1,-2-8-1,2 8 0,0 0 0,0 0 0,0 0-1,0 0 0,0 0-4,-3-8-6,3 8-22,0 0-3,6-6-1,-6 6 1</inkml:trace>
  <inkml:trace contextRef="#ctx0" brushRef="#br0" timeOffset="225109">3437 687 13,'0'0'21,"0"0"-3,0 0-3,0 0-2,0 0-1,0 0-1,0 0 0,0 0 0,0 0-1,0 0 0,0 0-2,0 0 0,0 0-1,0 0 0,-5-10-3,5 10 1,-9-8-2,2 5-1,-4-3 0,1 2 0,-3 1-1,1-1 0,-3 1 0,2 1-1,-2 1 0,1 1 0,2 1 0,-1 0 0,2 2 0,1-1 0,1 0 0,1 1 0,8-3 0,-10 3-1,10-3 1,-7 8-1,7-8 1,-6 11-1,4-3 0,0 0 1,0 3-1,1 1 1,1-1 0,1 0-1,2 0 1,0 0 0,3-1 0,-1 0 0,3-1-1,-1-2 1,2 0 0,1-1 0,-1 0 0,0-1 0,2 0 1,-1-2-1,1 1 1,1-3-1,2-1 1,-2 0-1,2-3 0,1 0 1,-2-3-1,1 2 0,-3-3 0,0 2 1,-3-3-1,0 2 1,-8 6-1,9-12 1,-9 12-1,5-13 0,-5 13 0,1-12-2,-1 12-1,-1-11-4,1 11-7,0 0-16,-9-5-4,9 5-3,-8 3 3</inkml:trace>
  <inkml:trace contextRef="#ctx0" brushRef="#br0" timeOffset="226078">3457 934 21,'0'0'20,"0"0"-1,0 0-2,0 0-1,5-9-2,-5 9-1,0 0-2,0 0 0,-5-11-2,5 11-1,-5-7-2,5 7 0,-9-9-1,9 9-2,-13-8-1,2 4 1,1 0-2,-4 0 1,-1 0-1,1 1 0,-1 2 0,0 1 0,-1-1-1,1 2 0,1 0 1,1 1-1,2 1 0,0 0 0,1 1-1,1-1 1,2 1-1,7-4 1,-10 10-1,10-10 1,-5 14-1,3-7 1,1 2-1,2 0 1,2 2-1,1 0 1,1 0 0,1-1-1,2 2 1,2-2 0,1-1 0,1 0 0,1-1 0,1-1 0,1-2 0,1-1 0,1-1 0,1-2 0,-1-2 0,1 0 1,-1-3-1,-1 0 0,0-1 1,-4-1-1,0 0 1,-4-1 0,1-1 0,-4 0 0,0 1 0,-1 0-1,-2-2 1,-2 9-1,1-14 0,-1 14-2,-1-9-1,1 9-7,-1-11-22,1 11-2,0 0-2,0 0 2</inkml:trace>
  <inkml:trace contextRef="#ctx0" brushRef="#br0" timeOffset="228031">333 741 9,'0'0'20,"0"0"-3,-8 0-1,8 0-2,0 0 0,0 0-2,-10 0 0,10 0-2,0 0 1,-12 2-2,12-2-1,-13 5-2,4 1-1,-4-2-1,1 4 0,-4-1-1,0 3-1,-3 1-1,0 0 1,-1-1-1,3 2-1,0-2 1,0-1-1,0 0 1,4-1-1,0-2 0,4-1 0,-1 0 0,2 0-1,-1-1-1,1 0 0,8-4-1,-12 8-1,12-8-4,-11 8-1,11-8-8,-5 8-8,5-8-8,0 0 2,0 0 1</inkml:trace>
  <inkml:trace contextRef="#ctx0" brushRef="#br0" timeOffset="228500">36 766 33,'0'0'27,"0"0"-5,0 0-3,0 0-4,0 0-4,0 0-2,0 0-2,0 0-1,0 0 0,0 0-2,11 9 0,-11-9 0,13 15 0,-3-5 0,0 3-2,2-1 1,2 2-2,2-2 1,-1 1 0,0-2-1,0 1 1,-1-3-1,-2-1 0,0 0 0,-2-1-1,-10-7 1,12 8-1,-12-8-2,8 6-3,-8-6-5,0 0-8,0 0-17,11 3 1,-11-3-2,0 0 3</inkml:trace>
  <inkml:trace contextRef="#ctx0" brushRef="#br0" timeOffset="229109">306 1005 34,'0'0'29,"0"0"1,0 0-9,0 0-4,0 0-4,0 0-4,-8-1-1,8 1-3,-13 6 0,3-2-3,0 3 0,-3 1-1,1 0 1,-2 0-1,0 2 0,-1-2-1,2 1 1,0-1-1,1-1 1,0-1-1,3 0 0,-1 0 0,2-1 0,0 0-1,8-5 1,-11 10-2,11-10 0,-9 7-1,9-7-3,0 0-1,-8 4-4,8-4-4,0 0-7,0 0-10,0 0 1,0 0 1</inkml:trace>
  <inkml:trace contextRef="#ctx0" brushRef="#br0" timeOffset="229562">88 975 27,'0'0'25,"0"0"0,0 0-7,0 0-5,0 0-2,0 0-2,2 8-2,-2-8-1,3 7 0,-3-7 1,4 10-1,0-3 0,-4-7-1,8 14-1,-1-7 0,2 4-1,0 0 0,4 1-1,-1 1 0,2 1 0,-1-1-1,1 0 1,-3 0-1,1-2 0,-3-2 0,-1 0-1,-1-2 1,-7-7-1,9 10-2,-9-10-2,8 8-9,-8-8-23,0 0 1,7 9-2,-7-9 2</inkml:trace>
</inkml:ink>
</file>

<file path=word/ink/ink36.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11-01T12:00:09.156"/>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1218 351 11,'0'-9'10,"0"9"1,-1-9-1,1 9 0,-3-8-1,3 8 0,-2-8-3,2 8 1,-4-7 0,4 7-2,-6-11 0,6 11 0,-7-11 0,2 4 0,5 7-1,-13-13 0,13 13 0,-14-12-1,5 5 1,-2 0-2,2 1 1,-2-1-1,0-1 0,-2 1-1,2 0 1,0 0 0,-1 1-1,-1-1 1,0 0-1,0 0 0,1 1 0,-1 1 0,-3 0 0,0 0-1,0 2 1,-2 0-1,-1 0 0,-1 2 0,-1 1 1,1 0-1,-1 1 0,-1 1-1,0 0 1,1 1 0,-2 1 0,1 0 0,-2 0 0,1 0 0,0 1 0,-1 0 0,3 2 0,0-3 0,1 4 0,0-3 0,2 2 0,0 1-1,0 0 1,-1 1 0,1 0 0,1 2 0,-1 0 0,1 2 0,1 0 0,-1 2 0,2-1-1,3 0 1,-2 1 0,1 0 0,1-1 0,2 0-1,-2-1 1,2 1 0,-1-1 0,3 3 0,-1-1 0,1 3 0,-2-1 0,2 2 0,0-1 0,-1 2-1,1 0 1,-1-1 0,1 0 0,1-1 0,1 1 1,-2-3-2,2 1 2,0-1-2,1 0 2,0 2-1,0 1 0,0 0 0,0 0-1,1 1 2,0 0-1,-1 1 0,3-1 0,-1-1 0,1-1 0,-1 2 0,2 0 0,1 0 0,0 0 0,0 2 0,1 1 0,0 0 0,1 1 0,0-2 0,0 1 0,1-1 0,-1-1 1,3-1-2,0-2 2,0 1-1,1 1 0,1 0 0,1 0 0,3 2 1,0-1-1,2 2 0,1 1 0,1-1 1,2 1-1,1 1 0,1-3 0,3 2 0,1 0 0,2-1 0,2-1 0,2-1-1,0-2 1,5-1-1,1-1-1,3-2 0,4-5-3,4-1-3,1-4-6,6-8-11,7 1-4,0-12 1,12 0 0</inkml:trace>
  <inkml:trace contextRef="#ctx0" brushRef="#br0" timeOffset="1719">1232 316 11,'0'0'14,"0"0"-1,0 0-1,0 0-2,0 0-2,0 0-1,0 0-1,0 0 0,0 0-1,0 0-1,8 7 1,-8-7-1,9 9 0,-3-2 0,2-2 1,0 3-2,1-1 0,1 0 1,-1-1-2,2 1 1,-1-1-1,1 1 0,-1 0 0,1 2-1,-1 0 0,0 2 0,-1 1-1,2 1 1,-2 1-1,-1 2 0,0 1 0,1-1 1,-3-1-1,2 2 0,0-1 0,-2 0 0,2 1 0,0 0 0,-2 0 0,1 1 1,0-1-1,-2 2 0,0-1 1,0 1-1,-1 0 0,-2 1 0,2 0 0,-3 0 0,2-1 0,-1 2 0,-1-1 0,1 1 0,-2-2 0,0-1 0,1 1 0,0 0 0,-1 0 0,0 2 0,0-2 0,-1 1 0,0 0 0,1 1 0,-3-1 0,1 0 0,-2 1 0,0-1 0,-1-1-1,-2 2 1,1-1 0,-1 0-1,-3 0 1,1 0 0,-2-1 0,-1 1-1,0-1 1,-1 0 0,-1 0 0,1-2 0,-2 3 0,0-2 0,1-1 0,1 1 0,-1 0-1,0-3 1,2 0 0,-2 0 0,0 1 0,0-2 0,-1 0-1,-1 0 1,-1-2-1,0 1 0,-2-3 0,1 0 0,0 0-1,-1-2 0,0 0 0,-1-1 1,0 0-1,0-2 0,1 0 1,1-1 1,0 0-1,2-1 0,0-2 0,2 1-1,1-1-2,1 0-3,2-3-6,3 6-12,-4-8 1,11 4-1</inkml:trace>
  <inkml:trace contextRef="#ctx0" brushRef="#br0" timeOffset="3281">861 913 23,'0'-7'26,"0"7"-3,0 0-1,-6-9-3,6 9-4,-8-9-2,8 9-2,-12-9-2,12 9-3,-13-8 1,13 8-3,-12-6-1,12 6-1,-12-6 0,4 5-1,2 1 0,6 0-1,-14 7 1,6 0-1,0 3-1,0 2 1,1 5-1,2 3 1,1 1-1,1 3 1,4 3-1,3 0 1,2-1-1,4-3 1,2 0-1,1-5 1,2-2-2,3-8-2,4-4-13,3-7-15,-4-14 0,5-2-1,-4-14 0</inkml:trace>
  <inkml:trace contextRef="#ctx0" brushRef="#br0" timeOffset="4375">1696 894 29,'0'0'25,"2"8"1,-10-7-5,8-1-8,-13 8-2,2-4-3,-1 4-2,-1 0 0,-2 2-1,-2 1-2,3 2 1,-5 1-2,2 1-1,-2 1-1,0 0-1,1 1-1,1-3-1,1 0-2,2-2 0,4-1-3,-2-4-3,12-7-7,-8 7-9,2-14 0,6 7 0,2-22 2</inkml:trace>
  <inkml:trace contextRef="#ctx0" brushRef="#br0" timeOffset="4734">1464 902 17,'0'0'21,"5"13"1,-3-5-7,3 3 0,0 0-4,1 1-1,2 3 0,1 0-1,3 3-1,2-2 0,3 3-2,0-3-2,2 0 0,1-1-3,-2-3-2,1-2-8,-2 2-20,-8-11-1,3 2-2,-12-12 2</inkml:trace>
  <inkml:trace contextRef="#ctx0" brushRef="#br0" timeOffset="5453">1032 36 17,'0'0'26,"0"0"1,0 0 2,0 0-12,0 0-3,0 0-3,0 0-3,0 0-1,-1 11-2,0 4 0,-3 2-1,1 5-1,-2 2-1,1 6 0,-4-1 0,2 1-1,-1-3 0,1-2-1,0-3-1,1-6-3,1-1-5,-2-7-7,6-8-14,0 0-2,-10-1-1,8-7 1</inkml:trace>
  <inkml:trace contextRef="#ctx0" brushRef="#br0" timeOffset="5734">989 10 6,'-1'-10'19,"1"10"-2,0 0-2,0 0-1,6 11-2,-3-1 0,-1 1-2,1 4 0,2 2-1,1 1 0,3 3-1,-1 0-2,2 1-1,0-2-1,3 2 0,-2-2-2,2-1 0,-2-2-1,1-3 0,-2 1-4,0-5-5,-10-10-22,14 15 0,-14-15-1,0 0 0</inkml:trace>
  <inkml:trace contextRef="#ctx0" brushRef="#br0" timeOffset="6562">909 1571 25,'0'0'28,"11"-5"0,-11 5 2,-1-9-13,1 9-5,0 0-3,2 8-2,-3 0-1,0 8-2,-3 4 1,-1 5-2,-1 5 0,-2 5-1,-1-1 0,1 2-2,-2-3 0,3-4-2,1-4-1,0-6-5,3-5-5,1-6-14,2-8-5,1-7-1,-2-7 2</inkml:trace>
  <inkml:trace contextRef="#ctx0" brushRef="#br0" timeOffset="6890">838 1546 34,'0'0'25,"0"0"3,0 0-10,4-7-5,-4 7-1,0 7-3,1 4 0,-2 1-1,3 7-1,-2 0-2,2 8 2,-2 2-3,5 2-1,-1-2 0,2-2-2,0-2 0,0-3-2,2-4-3,-2-6-12,-6-12-17,5 8 1,-5-8-3,-5-10 3</inkml:trace>
  <inkml:trace contextRef="#ctx0" brushRef="#br0" timeOffset="7562">0 997 20,'0'0'24,"0"0"2,0 0-5,0 0-4,0 0-2,0 0-2,1 8-2,-1-8 0,9-1-2,-9 1 0,15-6-2,-3 1-2,5-1-2,1-2 0,6-2-3,4-1 0,1-3-4,3 2-5,-4-2-12,-2-2-13,2 4 0,-8-2-1,0 3 1</inkml:trace>
  <inkml:trace contextRef="#ctx0" brushRef="#br0" timeOffset="8015">25 829 36,'0'0'28,"0"0"1,10 4-6,-10-4-9,0 0-2,11 9-2,-11-9-1,13 16-2,-5-4-1,3 4-1,2 1-2,3 5 0,0-2-1,2 1 0,2-2-1,-2-1-2,3-1-7,-4-3-26,-4-10 1,3-1-1,-16-3 0</inkml:trace>
</inkml:ink>
</file>

<file path=word/ink/ink37.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1-13T09:47:42.890"/>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1370 937 9,'0'0'25,"0"0"-4,0 0-2,0 0-2,0 0-4,0 0-2,-11 1-2,11-1-2,-13 3-1,13-3-1,-17 7-2,5-2 1,-3-3-2,0 2 1,-1-1-2,0 1 1,0-2 0,1 0-1,-1-2 0,3 1 0,-1 0-1,1-1 0,1 1-1,1-1-2,2 3-1,0-4-4,9 1-2,-15 3-6,15-3-7,0 0-10,-9-5 2,9 5 2</inkml:trace>
  <inkml:trace contextRef="#ctx0" brushRef="#br0" timeOffset="375">1132 851 10,'0'0'18,"0"0"-3,0 0-2,0 0-1,0 0 1,0 0-1,9 17-1,-5-8 0,2 5-1,1-1-2,3 5-1,1-1-3,3 2 0,0-1-1,1 0 0,2-2-1,-1 0 0,-1-3-1,0-2 1,-1-2 0,-4-2-3,-2 1-2,-8-8-8,0 0-15,12 7-7,-12-7 0,0 0 1</inkml:trace>
  <inkml:trace contextRef="#ctx0" brushRef="#br0" timeOffset="1125">1262 1671 13,'0'0'21,"0"0"-3,0 0-4,0 0-1,0 0-1,0 0-3,0 0-2,0 0-1,0 0-1,0 0 0,-10 8-1,4 1-1,-3 1 0,-1 4-1,-3 1 1,1 3-1,-4-2 0,2 2-1,-2-2 1,2-2-1,0-1-1,2-1 1,1-2-1,0-2 0,11-8-1,-13 11-2,13-11-4,0 0-3,0 0-10,0 0-11,0 0 0,0 0 2</inkml:trace>
  <inkml:trace contextRef="#ctx0" brushRef="#br0" timeOffset="1516">1090 1752 9,'0'0'17,"0"0"-3,0 0-2,0 0-2,0 0-1,0 0-1,11 10 1,-11-10 0,12 8-1,-3-4-1,0-1-1,3 2 0,-1-2-2,4 2 0,-2-2-2,1 1 0,1-1 0,-1 0-1,-1 1-2,-3-1-3,0 1-3,-10-4-6,12 4-13,0 4-4,-12-8 0</inkml:trace>
  <inkml:trace contextRef="#ctx0" brushRef="#br0" timeOffset="5719">1170 1155 20,'0'0'14,"0"0"1,0 0-2,0 0 0,0 0-2,0 0-1,0 0-1,0-9-1,0 9-1,0 0-1,-3-12 0,3 12-2,-6-8 0,6 8-1,-10-8-1,10 8 0,-12-6 0,12 6 0,-13-5 0,13 5-1,-11-4 0,11 4 1,-10-2-1,10 2 0,-9-1 0,9 1-1,0 0 1,-11 2-1,11-2 0,0 0 0,-12 12 0,12-12 0,-8 15-1,8-15 1,-7 18 0,4-8 0,2 1 0,0 0 0,2 2 0,2-1-1,1 0 1,1 0 0,2 0 0,1-1 0,3-1 0,-1-2 0,1-1 0,0-2 0,1-3 1,-1-1-1,-1-1 1,-1-3 0,-1 2-1,-8 1 1,12-9 0,-12 9 1,7-9-1,-7 9 2,3-12-2,-3 12 1,-3-16-1,-1 4 0,0 2 0,-1-3 0,-2 0-1,0 1 1,0 1-1,0 0 0,7 11 0,-11-14 0,11 14-1,-8-6-2,8 6-6,0 0-14,0 0-10,0 0-2,0 0 1</inkml:trace>
  <inkml:trace contextRef="#ctx0" brushRef="#br0" timeOffset="7422">782 3 22,'0'0'25,"0"0"-5,0 0-2,0 0-7,0 0 0,0 0-3,0 0 0,0 0-2,0 0-1,-9-3-1,9 3-1,-7 8-1,7-8 0,-10 15-2,4-3 1,1 0-1,0 2 0,1 2 0,2-1 0,0 0 0,2 1 1,1-3-1,2 0 0,-1-1 0,2-3 0,-4-9 0,9 14 0,-9-14 1,13 7-1,-13-7 1,13-2-1,-13 2 1,17-9-1,-9 1 1,1-3 0,2-1-1,0-3 1,-1 0-1,1-2 1,-3 1-1,0 1 0,-2 2 0,-2 1 1,-1 3-1,-3 9 0,0-12 1,0 12-2,0 0 1,0 0 0,0 0 0,0 0-1,-9-4 0,9 4 1,0 0-1,-3 9 1,3-9-1,1 11 1,-1-11 0,1 15 0,0-6-1,-1 2 1,1-2 0,-1 3 0,0 1 0,1-1 0,0-1 0,-1 1 0,2-1 0,0-1 0,1-1 0,-3-9 0,9 10 1,-9-10-1,13 3 1,-4-6 0,2-1 0,-1-2 0,0-1 0,1-5 0,-1 1 1,-1-2-1,-1-2 0,-4 0 0,-1-1 0,-2-1 0,-1 2 0,-3 0 0,-2 3-2,-1 1-1,-1 1-3,7 10-8,-13-3-14,2 0-6,11 3 0,-14 3 0</inkml:trace>
  <inkml:trace contextRef="#ctx0" brushRef="#br0" timeOffset="8688">177 362 19,'0'0'22,"0"0"-1,0 0-3,0-11-1,0 11-4,0 0-2,-9-11-3,9 11-2,-10-8-2,10 8-1,-14-10 0,14 10-1,-16-8 0,6 5-1,1-1 0,0 2-1,0 1 1,1 0 0,8 1-1,-13 2 0,13-2-1,-8 9 1,8-9 0,-3 15-1,3-6 1,4 2 0,0 2 0,2 1 0,1-2-1,3-1 1,0-1 0,3-1 0,-2-3 1,0-1-1,-2-2 0,1-3 1,-2-1-1,-8 1 1,13-7-1,-13 7 1,10-14 0,-7 6-1,0-3 1,-1-2-1,1 0 0,-3 0-2,-1 3-2,-3-1-6,4 11-9,-9-3-10,-2 4-3,3 11 0</inkml:trace>
  <inkml:trace contextRef="#ctx0" brushRef="#br0" timeOffset="9313">130 489 10,'0'0'25,"-3"-12"1,3 12-6,-9-12-3,9 12-6,-15-13-1,5 6-4,1 3 0,-4 0-2,2 3-1,-1-1-1,4 2 0,-3 0-1,3 2-1,-1 1 1,9-3-1,-9 12 0,6-3 0,3 2 0,2 1 0,1 1 0,3 1 0,2-2 0,1-1 0,3-3 1,1 0-1,-1-4 2,1-3 0,-2-2 0,1-3 0,-3-3 0,0 0 1,-3-4-2,-1-2 1,-4 0-2,2-1-1,-2 1-4,-3 1-7,-1 0-15,3 12-7,-9-6 3,9 6-2</inkml:trace>
  <inkml:trace contextRef="#ctx0" brushRef="#br0" timeOffset="10016">342 977 20,'0'0'26,"0"0"-3,0 0-1,0 0-5,0 0-2,0 0-5,-10 6-2,10-6-2,-13 11-2,3-4-2,0 4-1,-1 1-1,-3 2 0,1 2 1,1 1-1,2-1 0,3-1 0,1-1 0,3-1 0,3-1 0,2-1 0,-2-11-1,11 15 1,-11-15 0,17 10 1,-5-8-1,1-1 0,2-3 1,-1-1 0,2-3-1,0-3 1,-1-2 0,-2-1 0,2-3-1,-4 0 1,-3 0-2,0-1 1,-4 1-1,-2 2 1,-1 0-2,-3 2-1,2 11-1,-7-14-1,7 14-3,-10-7-1,10 7-1,0 0-1,-8 2 1,8-2-1,0 0 2,0 0 2,0 0 2,0 0 2,11 4 1,-11-4 2,13 1 0,-13-1 1,14 4 0,-14-4 1,12 10 0,-12-10 1,6 18 1,-5-7 0,-2 2 0,-2 3 1,1-1 0,-3 3-2,-1 0 1,1 0-1,1 0-1,0-1 1,3-2-2,1-1 1,1-1 0,4-3 1,-5-10 0,14 13 2,-14-13-1,19 0 1,-9-3 1,2-3-1,-2-4 0,2 0-1,-3-4-1,0 0-1,-2-3 0,-1-1-1,-3-3-1,-1 1 0,-1 3-3,-5-2-5,2 2-19,2 17-5,-13-18-1,13 18 0</inkml:trace>
  <inkml:trace contextRef="#ctx0" brushRef="#br0" timeOffset="12625">621 520 11,'0'0'26,"-13"-10"1,13 10-6,0 0-6,-8-6-2,8 6-1,0 0-3,-10-6-1,10 6-2,0 0-1,-12-2-1,12 2-1,-9 4-1,9-4-1,-12 13 0,5-1 0,0-1-1,1 5 1,0 0-1,2 5 1,0 0-1,3 0 0,1 2 0,3-1 1,1 1-1,1-3 0,1-1 0,1-4 2,0-2-2,1-3 0,0-1 0,-8-9-2,16 6 0,-16-6-2,18-6-1,-8-3-2,4 3-4,-5-7-3,6-1-5,-1-1-1,0-5-1,-2 2 3,-2-4 1,1 4 4,-5-3 5,1 5 6,-3 2 6,-4 2 5,0 12 1,1-13 0,-1 13 1,0 0 0,0 0-1,1 15 0,-1-4-1,2 2-2,0 5 0,1 2 0,-1 2 0,4 2 0,-2-1-2,1 1 0,2-2-2,-1-1 0,-1-5-2,1-2 1,-1-2-5,-5-12-7,0 0-20,11 9-1,-13-19 1,2 10 0</inkml:trace>
</inkml:ink>
</file>

<file path=word/ink/ink38.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8-11-14T09:01:27.29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937 176 16,'0'-12'24,"-9"-5"-2,3 2-2,-2-2-2,-3-1-3,-3 3-3,-5-2-2,2 4-2,-7-1-2,0 3-1,-3 0-2,0 5 0,-2 1-1,-1 2 1,-1 1 0,0 1-1,-1 2 0,3 1 0,-3 0-1,1 2 1,-2-1-1,2 2-1,0 1 2,3 0-2,-3 3 1,2 1-1,0 2 2,1 1-2,2 1 1,1 2-1,0 0 1,1 4-1,1 0 0,1 2 1,2 1-1,0 3 0,4 1 0,0 2 0,2 5 0,2-2 0,2 3 0,2 0 1,3 1-1,3-1 0,2 3 1,4-1-1,3 0 0,2-1 0,2 0 1,2-1-1,2-2 0,2 1 0,-1-3 0,2 0 1,1 0-1,4-2 0,1 0 0,1 0 1,5-2-1,0-2 0,4-1 0,1-3 1,2-1-2,-1-2 2,2-4-1,0-1 0,0-2 1,1-1-1,-3-2 0,1 0 0,-2-1 0,0-1 1,-1-1-2,0-1 2,-2-1-1,0-3 0,1-3 1,1-3-1,-1-4 1,0-6-1,-1-4 0,-1-7 0,-1-6 1,-2-4-1,-3-5 0,-4-5 0,-1-2 0,-2-5 0,-1-2-1,-2 0 1,-1-2 0,-4 3 0,-2-2 0,-1 2-1,-3 3 0,-5 3-2,-2 5-2,-6 2-8,-2 2-22,2 9 0,-7-2-1,2 7 2</inkml:trace>
</inkml:ink>
</file>

<file path=word/ink/ink39.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1-13T09:47:58.703"/>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11 59 26,'0'0'19,"0"0"-1,0 0-4,0 0-1,0 0-3,0 0-3,0 0-1,-8 11-2,7 0-1,0 2-1,0 2 0,1 2 0,0 1-1,1 1 1,0-2-1,2-2 0,-1-2-1,3-3 1,-5-10-1,9 13 1,-9-13 0,8 4 0,-8-4 0,8-6 0,-8 6 0,13-12 0,-5 2 1,1-2-1,1-3 0,-2-2 0,0-1 0,-1-2 0,-2 0 1,-3-1-1,-6 3 0,1 1 1,-3 2-1,0 3 0,-2 3-1,8 9 0,-14-10-1,14 10 0,-9-2-1,9 2 0,0 0-1,0 0 1,0 0-1,0 0 0,-6 8 2,6-8-1,0 0 1,10 2 0,-10-2 1,15-2-1,-7 1 1,-8 1 0,16-2 0,-16 2 0,15-2 0,-15 2 1,10 8-1,-7 1 1,-1 4-1,-1 4 1,0 1 0,-1 5-1,0 1 1,2 0-1,0 1 1,0-2-1,2-3 0,3-2 0,0-5 0,4-3 1,-1-2 0,1-4 1,1-5 0,0-1 0,0-6 1,-1-2-1,-2-4 1,-1-3-1,-3-5 0,-2-2 0,-4-4-1,0 1 0,-4 0 0,-2 0-1,1 6-1,-3 3-1,1 8-2,-2 4-4,10 6-9,-13 12-15,2-6-1,10 10 2,-5-8 0</inkml:trace>
  <inkml:trace contextRef="#ctx0" brushRef="#br0" timeOffset="1250">691 684 36,'0'0'23,"9"-2"-1,-9 2-1,0 0-5,0 0-3,0 0-2,0 0-3,-12-4-2,12 4-2,-13 0-1,13 0-2,-17 3 0,9 0-1,0 1 0,-1 1 0,9-5 0,-13 15 0,8-6-1,3 0 1,2 1 0,1 1-1,2 1 1,3 0 0,3-3 0,2 0 0,4-3 0,2-1 0,0-3 1,0-2-1,-1-2 1,0-3 0,-4 0 1,-2-2 0,-4-1 0,-3-1-1,-2 0 1,-3-2-1,-2 0 0,-1-1-2,0 3-1,-4-2-5,9 11-7,-12-9-14,3 5-6,9 4-1,-11 8 2</inkml:trace>
  <inkml:trace contextRef="#ctx0" brushRef="#br0" timeOffset="1859">704 991 22,'0'0'27,"0"0"-1,-1-11-6,1 11-6,0 0-3,-13-12-1,13 12-3,-12-8-2,12 8-1,-16-3-1,8 3-1,-3 2-1,11-2-1,-14 9 0,14-9-1,-9 17 1,8-7 0,3 1-1,3 1 1,2 0 0,3 1 0,4-4 0,-1-1 0,2-2 0,0-1 1,-2-3 1,-1-2 0,-4-2 0,1-2 0,-9 4 0,7-12 1,-7 2-2,-1-1 0,0-1-1,-1-3-2,1 0-3,-4-2-5,4 1-18,1 16-5,-3-18-1,3 18 3</inkml:trace>
  <inkml:trace contextRef="#ctx0" brushRef="#br0" timeOffset="2578">145 1271 11,'0'0'24,"-1"-9"-1,1 9-3,0 0-1,0 0-4,0 0-2,0 0-4,0 0-2,-9 8-3,6 6-1,0 3-2,1 3-1,0 2 0,0 4 0,1-1 0,4 0 0,-2-3 1,4-4-1,0-3 0,1-3 0,-1-4 0,-5-8 1,13 6-1,-13-6 1,11-6 0,-11 6 0,12-15 0,-8 5-1,-1-4 1,0-1 0,-1-3 0,-2-1-1,-2 2 1,0 1-1,-2 1 0,2 2 1,-1 4-1,3 9 0,-5-10-1,5 10 1,0 0 0,0 0-1,0 0 1,0 0-1,0 0 1,6 9 0,-6-9-1,9 9 1,-9-9 0,13 9 0,-13-9 0,12 7 0,-12-7 0,11 4 0,-11-4 0,0 0-1,10 6 1,-10-6 0,0 0-1,4 14 1,-4-14-1,1 17 1,-1-6 0,1 1 0,-1 1-1,2 0 1,-1 0 0,2-1 0,0-3 0,-3-9 0,7 12 0,-7-12 1,11 3 0,-11-3 1,10-8-1,-10 8 1,13-19 0,-6 7 0,-3-4 0,0-3-1,-2-3 1,-1-4-2,-2 1 2,-2 0-1,-1 2-1,-2 3-3,-1 6 0,-1 3-4,8 11-6,-16 8-15,5-2-6,5 10 1,-4-6 1</inkml:trace>
</inkml:ink>
</file>

<file path=word/ink/ink4.xml><?xml version="1.0" encoding="utf-8"?>
<inkml:ink xmlns:inkml="http://www.w3.org/2003/InkML">
  <inkml:definitions>
    <inkml:context xml:id="ctx0">
      <inkml:inkSource xml:id="inkSrc0">
        <inkml:traceFormat>
          <inkml:channel name="X" type="integer" max="28800" units="in"/>
          <inkml:channel name="Y" type="integer" max="21760" units="in"/>
          <inkml:channel name="F" type="integer" max="255" units="dev"/>
        </inkml:traceFormat>
        <inkml:channelProperties>
          <inkml:channelProperty channel="X" name="resolution" value="3490.90918" units="1/in"/>
          <inkml:channelProperty channel="Y" name="resolution" value="3516.4834" units="1/in"/>
          <inkml:channelProperty channel="F" name="resolution" value="INF" units="1/dev"/>
        </inkml:channelProperties>
      </inkml:inkSource>
      <inkml:timestamp xml:id="ts0" timeString="2006-11-07T11:51:01.202"/>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20 0 31,'0'3'12,"1"4"-3,-1 0 2,1 2-1,-1 2 0,-1 2-1,1 1-1,-3 2-2,2 0 0,-1 2-1,0 1-2,-2 0-1,3 0 0,-1-1 0,0-2-1,0 1 0,1-5-1,0-4 0,1 0 1,0-3-3,0-2-6,0-8-20,5 5 1,-6-12 0,7 1 0</inkml:trace>
</inkml:ink>
</file>

<file path=word/ink/ink40.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8-11-14T09:01:28.687"/>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969 184 14,'0'-8'23,"-11"-12"-1,5 4-4,-7-4-2,0 0-3,-3 3-3,-4-4-1,0 6-1,-5-2-1,-1 7-2,-5-2-1,0 7-1,-3 2 0,-2 5-1,-3 3-1,-3 5 0,-3 3 0,1 6 0,-3 4-1,1 3 1,0 4-1,2 2 1,2 2-1,4 0 0,3 2 0,3-1 1,3 1 0,2 0-1,3 0 1,2 1 0,2 1 0,3 2 1,1 0-1,5 1 0,2 0-1,1-1 0,5 1 1,2 0-1,1-3 1,3 0-1,2-1 1,3 0 0,2-2 0,3 1-1,4-4 2,2 0-2,3-1 1,4-2 0,2-3 0,5-1-1,4-4 1,5-3 0,5-4 0,4-3-1,3-4 1,2-3 0,6-5 0,1-5-1,0-6 1,3-2-1,-2-5 1,1-4 0,0-3-1,0-2 0,-7-4 0,-3-1 0,-7-2 1,-5-3-1,-7-7 0,-8-2 1,-7-6 0,-8-5-1,-7-4 0,-8-5 1,-7-3-2,-7 0 1,-8 2-1,-7 2-1,-6 6-3,-5 4-4,4 8-20,-1 16-6,-4 1 0,6 15 0</inkml:trace>
</inkml:ink>
</file>

<file path=word/ink/ink41.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8-11-14T09:01:13.234"/>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583 0 1,'0'0'13,"0"0"-2,0 0-1,0 0-1,0 0-1,0 0 0,0 0 0,0 0-2,6 8 0,-6-8 0,0 0-1,0 0-2,6 9 0,-6-9 0,0 0 1,6 9-2,-6-9 2,4 9-1,-4-9 0,4 10-1,-4-10 1,6 14-1,-6-14 0,7 16 0,-4-6 0,0 1 0,0-1-1,0 2 1,-1 0-1,0 0 0,-1 1 0,0 1 0,-1 0 0,0 0-1,1 1 1,-2 0-1,2-1 1,-1 1-1,0-1 0,0 0 0,1-2 1,-1 1-1,0-1 0,0 0 0,0-1 0,0 1 0,0-1 0,0 0 0,0 0 0,0 1 1,-1 1-1,0-1 0,-1 3 1,0 1-1,0-1 1,0 1-1,-1 1 0,1-1 0,-1-1 0,1 2 1,-1-3-1,-1 1 0,0 0 0,0-1 0,1 2 0,-2-1 0,-1 0 0,2-1 0,-2 2 0,-1-1 0,2 0 0,-3 1 0,1-1 0,0-1 0,-1 3 0,1-3 0,-1 0 0,1-2 0,0 0 0,-1 0 0,1-2 0,-2 0 0,1 0 0,-1-1 0,0 0 1,-4-1-1,2 1 0,0-2 0,-2 3 0,1-3 0,0 1 0,0 0 0,0-1 0,1 1 0,1-2 0,-2 2 0,2-1 0,-1 0 1,1 1-1,0-2 0,-1 0 0,2-1 1,-1 0 0,2 0-1,-1 1 1,0-3 0,0 3 0,1-2 0,-1 0 0,1 0-1,8-4 1,-14 8-1,14-8 1,-15 4 0,15-4-1,-12 2 1,12-2-1,-14 1 0,14-1 1,-15 2-1,15-2 0,-15 2 0,5-1 0,2 3 0,-2-2 0,10-2 0,-16 5 0,16-5 0,-14 5 0,14-5 0,-11 6 0,11-6 0,-10 3 1,10-3-1,-8 2 0,8-2 0,0 0 0,-12 2 0,12-2 0,0 0 0,-8 2-1,8-2-2,0 0-2,0 0-7,-10-4-19,10 4 0,0 0 0,0 0 1</inkml:trace>
</inkml:ink>
</file>

<file path=word/ink/ink42.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1-13T09:47:41.609"/>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544 2 17,'0'0'19,"0"0"-1,0 0-1,0 0-1,0 0-3,0 0-1,0 0-2,0 0-1,-10-5-2,10 5-2,-16 4 0,6 0-2,-3 5-1,-3-1 0,-1 3-1,-4 2 0,0 1 0,-3 1 0,2 1 0,-3 0-1,0-2 0,4-1 1,-1-1-1,4-2 0,3-3 1,4-1-1,3-2 0,8-4 0,-10 3-1,10-3-1,0 0-5,0 0-5,0 0-12,0 0-9,10-8 1,-8 0 1</inkml:trace>
  <inkml:trace contextRef="#ctx0" brushRef="#br0" timeOffset="422">291 27 5,'0'0'23,"0"0"-3,0 0-4,0 0 0,0 0-2,0 0-2,0 0-3,0 0-1,0 0-1,0 0-2,9 9-1,-3 0-1,-1-1 1,6 4-1,-1-1 0,4 3 0,1 0-1,3 1 0,0-2 0,3 2 0,-1-2-1,0 0 1,-3-3-1,1 0 0,-5-2 1,0 0-2,-13-8 1,13 7-2,-13-7-4,0 0-9,0 0-18,0 0-2,0 0 0,7-8 1</inkml:trace>
  <inkml:trace contextRef="#ctx0" brushRef="#br0" timeOffset="3703">49 917 7,'0'0'26,"0"0"-1,0 0-5,0 0-3,0 0-4,0 0-4,0 0-2,0 0-1,3 15-3,-2-3-1,-1 6-1,1 2 0,0 7 0,0 2 1,-1 1-1,2 0 0,-2-2-1,2-1 1,-2-5-1,0-3 1,0-4-2,0-4-2,1-1-2,-1-10-5,0 0-8,0 0-9,0 0-3,0 0 0</inkml:trace>
  <inkml:trace contextRef="#ctx0" brushRef="#br0" timeOffset="4062">0 988 11,'0'0'25,"0"0"-4,0 0-3,0 0-3,0 0-3,0 0-3,0 0-2,0 0-2,0 0 0,11 7-2,-11-7 0,9 13 0,-3-4 0,5 4 0,1-1 0,3 4-1,0-2 1,2 1-1,-1-2 0,0 1 0,-2-3-1,-1-2 0,-4 0 0,1-4-2,-10-5-3,10 9-7,-10-9-20,8 1-2,-8-1 1,0 0 0</inkml:trace>
  <inkml:trace contextRef="#ctx0" brushRef="#br0" timeOffset="15922">500 299 12,'0'0'26,"0"0"-2,6-8-3,-6 8-4,-2-8-2,2 8-4,-9-6-2,9 6-2,-15-6-1,15 6-1,-18-3-1,9 2-2,-3 0 1,4-2-1,-1 2 1,9 1-2,-15-2 2,15 2-2,-14 1-1,14-1 1,-13 1-1,13-1 0,-9 4 0,9-4 0,-9 4 0,9-4 0,0 0 0,-9 13-1,9-13 1,-2 15 0,3-7-1,1 1 1,3 1-1,0-2 1,4 0 0,0-2 0,2-1 0,0-1 1,3-3-1,1 1 1,0-4-1,-1 1 1,-1-3 0,1 0 0,-2-2 0,0-1-1,-2-2 1,-2 0 0,-1 0-1,0-1 1,-2 1 0,-1-1-1,-4 10 0,3-17-1,-3 17-3,-5-10-10,5 10-20,0 0 0,-14-11-2,14 11 2</inkml:trace>
  <inkml:trace contextRef="#ctx0" brushRef="#br0" timeOffset="21859">189 916 14,'0'0'24,"0"0"-3,-9-6-6,9 6-2,0 0-4,-6 15-1,5-4-2,0 2-1,2 3-1,1 2 0,3 3 0,1-2-1,4 1 0,0-4-1,2-1 0,-2-4 0,2-2 0,-12-9 1,17 5 0,-17-5 0,14-6 0,-10-2 0,1-2 0,-2-4 0,0-1-2,-3-3 1,0-2-2,-2-1 0,-2 0 0,0 3-2,-6 0-1,4 6-5,-7 0-6,1 3-15,4 12-4,-9-2 1,7 11 0</inkml:trace>
</inkml:ink>
</file>

<file path=word/ink/ink43.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11-15T11:36:17.468"/>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922 57 13,'0'0'21,"3"-8"-2,-3 8-1,0 0-1,0-9-2,0 9-2,-2-9-2,2 9-3,-3-9-1,3 9-1,-6-8-2,6 8 0,-9-8-1,9 8-2,-12-6 1,12 6-1,-13-1-1,5 4 0,0 2 0,-1 3 0,2 3 0,-2 2-1,4 5 1,-1 1 0,3 4-1,1 0 1,2 3 0,2-2 0,1 0 0,3-1 0,-1-3 0,3-1 0,-1-3 0,3-4 0,-3-1-1,1-5 1,-1-1 1,1-2-1,0-3 0,-1-3-1,1-2 1,0-3-1,3-3-1,-2-5 1,3-2-1,-1-4-1,1 0 1,-1-3 0,-1 3 1,-1 0 0,-2 4 0,-1 3 1,-2 5 0,-4 10 0,4-11 0,-4 11-1,0 0 1,-1 13 0,-1-5 0,-1 5-1,2 1 1,-1 2 0,1 2 0,2 1 0,2 0 0,-1-2 0,3 1 0,0-3 0,3-1 0,-2-2 1,2-2-1,1-2-1,-9-8-2,12 11-9,-12-11-14,12 6-2,-12-6 1,0 0 0</inkml:trace>
  <inkml:trace contextRef="#ctx0" brushRef="#br0" timeOffset="7891">447 1337 24,'0'0'27,"-7"-9"2,7 9-3,0 0-6,-6-9-6,6 9-4,0 0-3,0 0-2,-10-4-2,10 4-1,-9 8-1,9-8 1,-14 17-2,7-4 0,0 2-2,0 3 2,2 2-1,2 1 1,1 3 1,3-2-1,0 1 0,3-1 0,1-3 2,1-1-2,1-3 0,-1-2-2,1-5 2,1-2-1,0-4-1,1-4 0,0-3-1,-1-5 0,5-2-1,-3-4 1,1-2-1,-3-3 1,2 0 0,-1-2 1,-2 2 1,-1 3 2,-3 3 0,0 2 0,-1 4 0,-2 9 0,0 0 0,0 0-1,6 8 1,-5 4 0,0 1-1,0 2 1,1 4 1,-1 0-1,0-1 1,3 1-1,-2-3 1,2-2-1,-1-1 0,0-3-1,-3-10-3,8 12-10,-8-12-16,9 0-1,-8-9 1,7 2 0</inkml:trace>
  <inkml:trace contextRef="#ctx0" brushRef="#br0" timeOffset="8719">987 1123 11,'-3'-12'25,"3"12"0,0 0-3,0 0-2,-3-8-4,3 8-3,0 0-2,-11-6-4,11 6-1,-12 1-3,4 0 0,-1 2-2,-1 2 0,-1 1 0,2 2-1,0 1 0,0 2 0,2 1 0,2 0 0,0 1 0,4 0-1,-1-2 1,3-1 0,1-1 0,-2-9 0,9 10 1,-9-10 0,15 1 0,-4-5 0,0-2 1,1-3-1,0 0 0,0-3 0,-1 0-1,-2-1-1,-1 2-1,-6 0-5,-2 11-7,4-10-9,-4 10-8,0 0-1,-13 2 1</inkml:trace>
  <inkml:trace contextRef="#ctx0" brushRef="#br0" timeOffset="9282">1113 1318 15,'0'0'25,"0"0"-1,0 0-2,0 0-3,-3-8-3,3 8-3,0 0-2,-11-10-3,11 10-2,-13-5-2,4 4-1,-4 0-2,1 3 0,-2 1 1,1 2-2,-1 1 0,1 3 0,1-1 0,1 2-2,4-1 2,0 0 0,2 0-1,2-2 1,0 1 0,3-8-1,2 13 1,-2-13 0,6 10 0,-6-10 0,14 6 1,-4-5-1,3-2 1,-1-2 1,2-1-2,1-2 1,0-1 0,-2-2 0,0 0 0,-2-1 0,-4 0-1,0 0-1,-4 2-2,-2-1-5,-1 9-10,0 0-13,0 0-2,-9 3 2,-2-1 0</inkml:trace>
  <inkml:trace contextRef="#ctx0" brushRef="#br0" timeOffset="10125">662 1850 10,'0'0'21,"0"0"1,0 0-7,0 0-3,0 0-2,6 9-3,-5 0-2,1 5-2,3 0-1,1 5 0,-1-1 0,4 0 1,-1-1-2,2-1 1,-1-3-1,0-2 0,-1-3 1,0-2 0,-8-6 2,12 2-1,-12-2 0,0 0 1,9-14-1,-8 6 0,0-4-1,0-1-1,-1-4-1,-2-3 0,1-2 0,-1-1 0,-3 1 0,2 0 0,-2 4 0,0 3 1,0 3-1,2 4 1,3 8-1,0 0 0,0 0-1,0 0 1,0 0-1,0 0 0,-2 9 1,2-9-1,6 16 0,-2-6 1,2 1 0,-1 0 0,5-2 0,-3 0 0,3-1 0,-1-2 0,0-2 0,-1 0 0,-1-2 1,-7-2-1,12 2 0,-12-2 0,0 0 0,9 2 1,-9-2-1,0 0 1,0 0-1,0 0 1,0 0-1,4-9 1,-4 9-1,3-12 1,-2 5-1,1-2 1,-2 1-1,2-1 1,-2 9 0,1-13 0,-1 13-1,0-9 1,0 9 0,0 0-1,0 0 0,0 0 0,0 0-1,0 8 1,0-8-1,1 15 0,0-5 1,1 3-1,0-1 1,2 1 0,1-2 0,1 0 0,0-2 0,-1-2 0,-5-7 0,13 11 1,-13-11-1,10 3 2,-10-3 0,8-3 0,-8 3 0,3-9 0,-2 2 0,-1-4 0,-1-2-1,-2-4 0,-2-3 1,-1-2-2,-1-2 0,0 0 0,0 2 1,-2 2-1,3 4 0,-1 3-3,7 13-2,-8-11-2,8 11-5,-5 8-6,5-8-9,-2 21-4,-4-9 0,4 8 2</inkml:trace>
  <inkml:trace contextRef="#ctx0" brushRef="#br0" timeOffset="11922">106 1709 30,'0'0'27,"0"0"-1,0 0-5,0 0-6,-8 4-4,8-4-3,-13 12-4,5-2-1,-2 1-1,0 0-1,-2 4-1,2 0 1,0 0-1,2 0 0,1-1-1,2 0 1,1-2 0,3 0 0,2-2-1,0-1 1,-1-9 0,10 13 1,-10-13-1,12 4 1,-2-6 0,-1-1 0,1-2 0,1-3 0,-1-1 0,0-1 0,1-2 0,-3-1-1,1 0 1,-4 1-1,0 0 0,-3 2 0,1 0 1,-3 10-2,2-12 1,-2 12-3,0 0 0,0 0-2,0 0 0,0 0 0,0 0 0,0 0-1,8 9 1,-8-9 2,8 6 0,-8-6 2,11 6 0,-11-6 0,10 6 1,-10-6-1,7 4 1,-7-4 0,0 0 0,9 5 0,-9-5 0,0 0 1,0 0-1,0 0 0,0 0 1,0 0-1,0 0 0,0 0 1,0 0-1,0 0 0,0 0 1,1 8 0,-1-8 0,-8 9 0,0-1 0,2 1 1,-4 1 0,3 3-1,-2-1 1,3 3-1,-1-1 1,3 1-1,-1-4 1,4 2 0,1-2-1,0 0 1,2-3 1,-2-8-1,6 11 1,-6-11 1,10 6 0,-2-5 0,0-5 0,3 1 0,-1-4-1,2-1 2,0-2-3,0 0 0,1-3-1,-2 0 0,-2-2 0,-2-1 0,-1 0 0,-1 2 0,-3 0 0,-2 1-2,0 5-1,-6-1-7,6 9-20,0 0-4,-10-8 0,10 8 0</inkml:trace>
</inkml:ink>
</file>

<file path=word/ink/ink44.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8-11-14T09:01:24.29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1246 311 4,'0'0'9,"0"0"0,0 0 0,0 0-1,0 0-1,0 0 0,0 0-1,0 0 0,-2-9-1,2 9 0,0 0 1,-4-9 0,4 9-1,-2-8 0,2 8-1,-6-10 0,6 10 0,-7-12-1,7 12 1,-9-13-1,3 4 0,6 9 1,-15-18 0,7 8-1,-3-1 1,0-1 0,-2 0 0,-2-1-1,-1 1 0,1-2-1,-4 0 0,3 1 0,-2 0-1,1 0 1,-2 1-1,1 2 1,-1-2-1,0 4 0,0-1 0,-1 2 0,-2 0 0,2 2 1,-1 0-2,-2 0 1,-1 2-1,1 2 1,-2 0-1,0 1 0,1 1 1,-1 1-1,1 1 0,-1 1 0,2 0 0,-3-1 1,2 3-1,-2 0 0,2-1 0,0 3 0,1 1 0,0 0 0,2 2 0,2 3 0,-1 1 0,2 1 1,0-1-1,0 0 0,1 1 1,2-1-1,-1-1 0,1-1 0,1-1 0,-1 0 1,1 1-1,0 0 0,-1 0 0,1 2 0,0 0 0,0 1 1,0 0-1,1-1 0,1 2 0,1-1 0,2 0 0,0-1 0,1-1 0,1-1 0,1 1 0,0 2 1,0-3-1,1 2 0,0 0 0,-1 0 0,0 0 0,2 0 0,-2 0 1,1 2-1,1-2 0,0 0 0,0 0 0,2 1 1,0 1-1,0 2 1,1 0-1,2 1 1,-1-1 0,1-1-1,1 2 1,0-1 0,-1-1-1,1-1 0,0 1 1,0-1-1,0 0 0,1 0 0,1 1 0,0 0 0,1-1 0,-1-2 0,2 1 1,0-1-1,-1 0 0,0 1 0,2-2 0,-2-1 0,3 1 0,0 0 0,-1 0 0,1-2 0,0 0 0,1 0 0,1 0 0,-1-1 0,0 0 0,0 0 0,1-2 0,-1 2 0,1-2 0,-1 2 0,0-3 0,0 2 1,1-2-1,-2 1 0,3 0 0,-1-1 0,-1 1 1,1 0-1,-2 0 0,1 0 1,0 0-1,0-1 0,-1 1 1,-8-9-1,16 15 0,-7-7 0,-1-4 0,2 2 0,-1 0 0,1-2 0,0 1 0,1 0 0,-2 0 0,1-1 0,2 1 0,0-2 0,1 2 1,0-3-1,-1 2 0,0-2 0,1 1 0,1-1 0,-2 0 0,-1 1 0,0-2 0,0 1 0,0 1 0,1 0 0,-1 0 0,1 0 0,1 0-1,-1-1 1,1 1 0,0 0-1,1 1-1,-2-1 0,0 0-2,-2-4-5,3-1-27,2 3 3,-15-1-3,23-15 2</inkml:trace>
</inkml:ink>
</file>

<file path=word/ink/ink45.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8-11-14T09:01:26.531"/>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155 31 41,'0'0'29,"-2"-11"3,2 11-10,0 0-5,-10-12-5,10 12-3,-10-5-1,10 5-2,-12-3-2,12 3 0,-17 0-1,7 3-1,-3 2 0,0 4-1,-2 1 0,0 3 0,2 3-1,1 1 1,4 4 0,4 0-1,5 0 0,6-2 0,5-2 1,4 0-1,4-5 0,3-2-2,4-3-9,1-6-25,-2-10 1,5-2-1,-6-11 0</inkml:trace>
</inkml:ink>
</file>

<file path=word/ink/ink46.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11-15T11:36:19.453"/>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1077 260 6,'0'0'19,"0"0"-1,-2-9-2,2 9 0,0 0-1,0 0-1,0 0-2,-2-10-1,2 10-3,0 0 0,0 0-3,-9-8 0,9 8-2,-9-5-1,9 5 0,-11-3-1,11 3 0,-12 0 0,12 0-1,-13 2 0,13-2 0,-14 5 0,14-5-1,-11 7 1,11-7 0,-9 10 0,9-10-1,-8 12 1,6-4 0,0-1 0,0 1 0,2 0 0,0 1-1,1-1 1,0 0 0,2 0 0,-3-8 0,5 15 0,-5-15 0,6 12 0,-6-12 0,7 9 0,-7-9 0,9 6 1,-9-6-1,9-1 0,-9 1 0,13-4 1,-13 4-1,14-10 0,-5 3 1,-2-2-1,2 1 0,-2-1 1,0-2-1,-2 1 1,-1 1 0,-1 0-1,0 2 1,-3 7-1,0-12 1,0 12-1,0 0-1,-6-9-2,6 9-3,0 0-11,0 0-13,0 0-2,0 0 2,-11-5 0</inkml:trace>
  <inkml:trace contextRef="#ctx0" brushRef="#br0" timeOffset="1062">420 512 16,'0'0'26,"-8"-12"1,8 12-2,-4-13-7,4 13-3,-6-11-3,6 11-3,-5-8-2,5 8-2,0 0-1,-12-6-1,12 6 0,-11 8-3,11-8 1,-17 15-1,7-4-1,-1 1 1,2 4 0,0 1 0,1 2 0,3-1 0,3 3 0,1 0 1,3 1-1,2-1 1,2 0-1,0-4 0,2 0 0,1-3 0,1-2-1,3-4-2,-2-4 0,3 1-2,-3-6-2,4-1-6,-3-2-3,0-4-6,2 0-6,-6-8-1,6 4 1</inkml:trace>
  <inkml:trace contextRef="#ctx0" brushRef="#br0" timeOffset="1422">512 563 11,'0'-12'20,"0"12"-2,0 0-1,-2 7-4,2-7-1,-4 15-3,3-4-1,0 0-2,2 4 1,-1 2-1,3 1-1,-1 0-1,2 1-1,0-2-1,2-1-1,-1-2 0,1-1-1,-1-5-2,-5-8-5,7 6-16,-7-6-5,0 0 1,9-1 0</inkml:trace>
  <inkml:trace contextRef="#ctx0" brushRef="#br0" timeOffset="2125">71 57 18,'0'0'21,"-8"-8"0,8 8-8,0 0-3,2 10-3,-1-2-4,0 3-2,1 3 0,-1 2-1,2 4 1,1-1 0,1 1 0,1-1 0,2-2 0,0-2 0,1-3 1,-1-5 0,3-1-1,-4-4 1,2-3 0,-9 1 0,12-9 0,-8 1 0,0-2-1,-1-2 0,-2-2 0,0-2-1,-2-1 1,0-2-1,-2 0 0,0 1 0,-2 2 2,2 1-1,0 3 1,-2 3 0,5 9 1,-5-11-2,5 11 1,0 0-1,0 0-1,0 0 0,0 0 0,0 0-1,0 0 1,1 10 0,-1-10-1,5 9 1,-5-9 1,0 0-1,9 7 1,-9-7-1,0 0 2,9 1-1,-9-1 0,0 0 1,11-9-1,-11 9 0,8-10 0,-8 10-1,5-10 1,-5 10-1,0 0 0,6-7-1,-6 7 0,0 0 1,3 11-1,0-3 0,-1 3 1,2 4-1,1 1 1,1 1 1,-1 0-1,3 0 0,0-3 0,0-2 1,0-3-1,0-4 2,1 0 0,-2-6 0,1-3 1,-8 4 0,11-14 1,-7 2-2,-1-2 1,-2-3-2,-2-3 1,-3-1-2,-2 1-1,0-1 0,-3 3-3,0 6-4,-3 3-8,-2 5-13,3 13-2,-5 0 2,6 10-1</inkml:trace>
  <inkml:trace contextRef="#ctx0" brushRef="#br0" timeOffset="3234">91 767 36,'0'0'25,"0"0"-1,-2-7-6,2 7-3,0 0-4,0 0-3,0 0-2,0 0-3,0 0-1,-12 13 0,6-3-2,-5 2 1,1 3-1,-1 2 0,1 0 0,-2 1 0,4 0-1,3-2 1,1-1 0,4-2 0,3-3-1,0-2 1,-3-8 1,14 10-1,-6-8 1,2-3 0,0-3 0,0-2 0,-2 0 0,2-4 0,-2-1 0,-1-4 0,-2-1 0,-2-2-1,2 0 0,-4-2 0,-1 3 0,1 1-1,-4 3-3,3 4-5,0 9-6,0 0-11,0 0-4,-12 9 1,14 8 1</inkml:trace>
  <inkml:trace contextRef="#ctx0" brushRef="#br0" timeOffset="3765">178 932 31,'0'0'23,"-3"-7"-2,3 7-4,-9 6-6,9-6-4,-13 12-2,3-2-1,0 2-2,0 0 1,0 3-1,2-2-1,0 2 0,4-3-1,0 1 1,5-2-1,3-2 0,1-1 0,3-3 1,0-1 0,3-4 1,-2-2 0,3-2 0,-3-2 1,0-3 0,-1-1 1,0 0-1,-3-1-1,-2-1 1,-2 1-2,-2 1 0,0 1-3,-2 1-2,3 8-10,0 0-15,-9-9-1,9 9 1,0 0 0</inkml:trace>
  <inkml:trace contextRef="#ctx0" brushRef="#br0" timeOffset="4515">617 983 27,'-2'-8'23,"2"8"0,0 0-6,0 0-6,4 11-3,-4-11-3,3 17-3,-2-6 0,2 5 1,0 0-1,2 3-1,1 0 1,-1 1-2,2-4 1,1 1-1,0-3 1,0-3-1,0-3 0,-8-8 0,13 11 1,-13-11 0,10 0-1,-10 0 1,7-10 0,-5 1 0,-1-2-1,-1-3 1,0-4-1,-2-3 0,-1-2 0,0-2 0,0 2 0,-2 1 0,0 3 0,1 3-1,1 4-1,-1 3-2,4 9 1,0 0-1,0 0 0,0 0 0,-7 4 0,7-4 1,0 0 0,0 0 2,-3 10 0,3-10 0,0 0 2,0 0 0,0 0 0,0 0 2,11-4 0,-11 4 0,9-6 0,-9 6 0,11-5-1,-11 5-1,11-3 0,-11 3-1,11 4 0,-11-4 0,10 13 0,-5-4 0,0 2 0,0 2 0,2 0-1,-1 0 1,1 1 0,-1-1 0,3-2 1,-2-2-1,1-1 0,0-2 0,-8-6 0,11 5 1,-11-5 0,11-1 1,-11 1-1,7-10 2,-5 1-1,0-4 0,-1-3 1,0-2-1,-2-4 1,0 0-1,-1-1 0,-2 2-1,-1 4 1,-3 3-3,0 7-1,-2 3-2,0 8-5,-1 3-4,-2 0-12,8 8-4,-6-7 1,13 4 1</inkml:trace>
</inkml:ink>
</file>

<file path=word/ink/ink47.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8-11-14T09:01:29.875"/>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937 210 17,'0'0'25,"-1"-18"-2,1 9-2,-5-1-4,1-2-3,1 2-1,-3-3-3,1 1-1,-5-2-2,2 3-1,-4-5-1,-1 5 0,-4-4-2,0 3-1,-4 1 0,-1 0 0,-4 2 0,-1 1-1,-2 4-1,-3 0 1,0 3-1,-1 3 1,-2 2-1,-3 5 0,0 1 0,-1 4 0,0 2 0,1 2 0,1 1 0,-1 1 0,1 1-1,4 0 1,3 0 0,0 0 0,4-2 0,0 1 0,4 1 0,3 0 0,0 2 0,3 3 0,2 0 1,1 2-1,3 1 0,2 1 0,4 3 1,0 1-1,5 0-1,2 1 1,1 1 0,5 2 0,2 0 0,2 1 0,3 0 0,2-1 0,4 0 0,2 0 0,1-1 1,2-2-1,1-2 0,2-2 0,1-4 1,2-1-1,1-3 0,2-5 1,1-4-1,3-5 0,3-3 0,3-5 0,2-4 0,3-5 1,1-4-1,0-3 0,0-6-1,-1-4 2,-1-6-2,-3-2 2,-5-3-2,-3-1 1,-7-4 0,-5-3 0,-6-2 0,-4 0 0,-8 0 1,-6-4-2,-6 1 2,-4-2-3,0 4-2,-8 1-7,3 2-24,4 10 0,-4-1 0,7 11 0</inkml:trace>
</inkml:ink>
</file>

<file path=word/ink/ink48.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8-11-14T09:01:31.203"/>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1043 176 10,'0'0'24,"-20"-18"-4,10 9-1,-4-4-2,1 0-4,-1 1 0,-1-1-3,1 1 0,-4-2-2,2 2-1,-3-2-2,-2 2 0,-5 0-2,1 3-1,-7 2 0,-2 3 1,-4 2-2,-3 4 0,-2 4-1,-3 2 0,0 2 0,-2 1 1,1 0-1,-1 2 0,2-1 0,3-1 0,3-2 0,3 0 1,3 0-1,5-1 1,2 0-1,5 1 1,1 4 0,4 2-1,0 2 1,2 2-1,1 4 0,2 4 0,4 2 0,1 3 0,3 1 0,4 3 0,3 5 0,4 0 0,2 2-1,3 0 2,3 0-2,1-2 2,2 1-1,0-3 0,3-4 0,1-4 0,2-4 1,0 0-1,3-5 0,2-1 0,3-5 0,1-2 0,2-1 0,3-3 1,4-1-1,1-3 0,1-2 0,2-1 0,2-3 1,0-2-1,3-3 0,-1-1 0,0-4 0,-3-3 1,-1-3-1,-3-4 1,-4-5-1,-6-3 0,-5-4 0,-5-6 1,-5-5-1,-5-7 1,-3-6-1,-4-3 0,-5-1 0,0 1 0,-2 3 0,-1 2-2,1 8-7,-3 8-26,-5 3 1,5 10-1,-10-1 1</inkml:trace>
</inkml:ink>
</file>

<file path=word/ink/ink49.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8-11-14T09:01:42.328"/>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2786 439 11,'4'-13'15,"-4"13"-2,0 0-1,0 0-1,1-12-1,-1 12-1,0 0 1,-3-12-3,3 12 0,-5-12-1,5 12 0,-6-14 0,6 14-1,-13-17 0,7 7-1,-4 0 0,2-1-1,-4-2 0,-1 0 0,-2-2 0,-1 0-1,-3-2 0,-2 1-1,-3-2 1,-1 3 0,-3-1-1,-1 1 1,0 1-1,-1 0 0,1 1-1,-1 1 1,1 2-1,1-1 2,0 4-2,1 3 0,-1 0-2,0 2 4,0 2-4,-2 2 2,2 3 2,-4 0-2,0 1 0,-2 2 1,0 1-1,-2 1 0,0 0 1,1 2-1,-2-2 0,1 2-1,1 1 1,1-1 0,2 1 0,1 1 0,2 2 0,1 0 0,3 2 0,1 0 0,3 3 0,1-1 0,3 4-1,1 0 1,2 1 0,2 1 0,1 2-2,1 0 4,2 0-2,-2 2 0,2-2 1,-2 0 0,1 1 0,0-1 0,0-1 0,2 0 0,-1-2 0,1 1-1,0-1 1,4 0-1,-2-1 1,1 0-1,2 0 1,-1 0-1,1 3 1,2-2 0,0 2-1,0-1 1,1 1-1,2-2 1,-1 2-1,1-1 0,3-2 0,-1 0 1,2-2-1,0 1 0,0-1 1,1-2-1,0 3 1,2 0 0,-1-1 0,1 0-1,1 0 1,1 1 0,1-1-1,2 1 1,1-1-1,2 0 0,0 0 0,1 1 0,3 2 0,2 1 0,3 0 0,2 1 1,4-2-1,3 0 0,3 0 1,7-1-1,6-4 0,5-3 0,6-2-2,5-5-2,7 2-4,4-7-12,2-4-14,11 2-1,-6-9-1,2-3 1</inkml:trace>
  <inkml:trace contextRef="#ctx0" brushRef="#br0" timeOffset="1547">2776 399 10,'11'4'19,"-11"-4"-2,0 0-7,0 0-1,0 0-1,0 0-2,0 0 1,5 9-1,-5-9 1,6 15 0,-2-4-1,3 0-1,-2 2-1,3 3 0,-1-2-1,0 2 0,0-3-1,0 3 1,-1-3-1,1 2 0,-1-2 0,2 0 0,-2-1 0,1 2 0,2-3-1,-2 2 0,3-1 0,-2 2 0,2 0 0,0 2 0,-1 0-1,2 1 1,-4 0 0,2 0-1,-2 1 0,2 1 0,-3-1 1,-1 0-1,-2 3 1,1-1-1,-2 3 0,0 0 1,-1 1-1,-2 2 0,1 0 0,-2 1 1,1-2-1,-1 2 0,0-3 0,0 1 0,0-2 1,-1-1-1,1-1 0,0 0 1,-2 0-1,0-2 0,0 3 1,0-1-1,-1-1 1,0 1-1,1-1 0,-2-1 0,1 0 0,-1 1 1,2-1-1,-2 0 0,0 0 1,1 0 0,-3 0-1,2 0 1,-2-2 1,0 0-1,-1 1 0,1-1-1,-2 1 1,-1 0-1,0 0 0,0-1 1,-1 2-1,-1 0 0,0-2 0,-2 0 1,1-3-1,0 1 0,-2-2 1,1-1-1,2-2 0,0-1 0,1-2 1,1-2-1,2 0 0,-1-1 0,10-4 0,-14 4 0,14-4-1,-13 5-1,13-5-1,-15 5-7,15-5-14,-10 8-9,1-8 0,9 0 0</inkml:trace>
  <inkml:trace contextRef="#ctx0" brushRef="#br0" timeOffset="2843">2265 843 37,'-7'-14'30,"7"14"2,0 0-8,-12-12-6,12 12-5,-10-10-3,10 10-2,-11-7-2,11 7-1,-14-2-1,14 2-2,-17 5 0,8 0 0,-1 3-1,-1 3 0,2 3-1,-1 4 1,4 0 0,0 4 0,3 0-1,3 2 1,2-1 0,4 1 0,0-2-1,4-2 1,0-2-1,2-3 1,2-2 0,0-5-1,2-2-1,1-7-2,6-1-5,-3-6-23,4-6-5,5-2 0,-1-9-1</inkml:trace>
  <inkml:trace contextRef="#ctx0" brushRef="#br0" timeOffset="4203">1555 596 35,'0'0'23,"0"0"-2,0 0 1,0 0-4,0 0-1,0 0-5,0 0-1,-9-2-3,9 2-1,-8 5-2,8-5-1,-17 7-1,5 1 0,-3-2-1,-2 4 0,-1-1-1,-1 2 1,-1-2-2,2 1 1,2-1-1,2-1 1,1 2-1,3-3 0,1 1 0,9-8-1,-12 13-1,12-13-2,-8 10-2,8-10-8,0 0-10,0 0-10,0 0-2,0 0 2,10-11 2</inkml:trace>
  <inkml:trace contextRef="#ctx0" brushRef="#br0" timeOffset="4593">1388 587 26,'-10'5'28,"10"-5"0,0 0-3,0 0-6,0 0-3,0 0-4,0 0-2,0 0-1,0 0-3,0 0-1,0 0-2,0 0 0,1 10-1,-1-10 0,5 15 0,-3-4-1,3 2 1,2 0 1,3 2-2,0 2 2,3-2-2,-1-2 0,-1 0 0,2-2 0,-3-3-2,0 1-2,-10-9-3,14 10-10,-14-10-21,0 0 0,0 0 0,0 0 0</inkml:trace>
  <inkml:trace contextRef="#ctx0" brushRef="#br0" timeOffset="5437">1502 1169 12,'0'0'29,"0"0"-1,0 0 2,0 0-11,0 0-3,0 0-6,0 0-2,-11 8-2,7 1-1,4-9-2,-17 19 2,4-7-3,0 2 1,-3 0-1,0 0-1,-1 1 0,1-1 0,0-1 0,2-1-2,3-1 1,0-2-3,4 0-1,-1-3-6,8-6-7,-9 11-12,9-11-4,-8 0 0,8 0 1</inkml:trace>
  <inkml:trace contextRef="#ctx0" brushRef="#br0" timeOffset="5781">1281 1142 11,'0'0'26,"0"0"2,10 6-4,-10-6-5,11 17-2,-6-8-4,3 6 0,1-1-4,4 4-1,-2-4-1,3 4-2,0-3 0,4 1-2,-2-3 0,3 0-1,-3-2 1,-2-2-3,1-1-3,-4-4-16,-11-4-17,16 6 2,-16-6-3,0 0 2</inkml:trace>
  <inkml:trace contextRef="#ctx0" brushRef="#br0" timeOffset="6640">3046 719 28,'0'0'25,"0"0"-4,0 0-3,0 0-5,0 0-4,0 0-2,0 0-2,0 0 0,0 0-2,0 0 1,-3 9 0,3-9 0,-5 10 1,5-10 0,-12 17-1,1-7 1,-1 4 0,-2-3-1,-1 4-2,-2-4 1,2 1-2,-1-1 1,4-2-1,0-1-1,12-8 1,-14 9-3,14-9 0,0 0-6,-9 5-12,9-5-14,0 0 1,-7-12-2,7 12 2</inkml:trace>
  <inkml:trace contextRef="#ctx0" brushRef="#br0" timeOffset="7000">2863 721 30,'9'-1'28,"-9"1"3,0 0-7,0 0-5,0 0-5,4 17-4,-4-17-3,7 20 1,-2-8-2,4 5 0,0-3-2,3 1-1,0-2 0,1 1 0,-1-2-1,2-2 0,-1-1-1,-1-3 0,-12-6 0,16 9-3,-7-4-3,-9-5-13,8-2-19,-8 2 1,9 1-2,-9-1 2</inkml:trace>
  <inkml:trace contextRef="#ctx0" brushRef="#br0" timeOffset="7656">3106 1252 17,'0'0'29,"0"0"2,0 0-4,0 0-4,0 0-5,0 0-4,-9-6-2,9 6-4,0 0-2,0 0-1,-9 7-2,9-7-1,-15 8 0,5 0 0,-3-1-1,-2 4 1,-2 0-1,-2 1 0,-1 0 0,3 0-1,-1-3 1,3 2-2,2-4 2,2 0-2,3-1 0,8-6-1,-10 6-1,10-6-1,0 0-2,-10 5-3,10-5-17,0 0-10,0 0 0,0 0 2,-3-12 0</inkml:trace>
  <inkml:trace contextRef="#ctx0" brushRef="#br0" timeOffset="8047">2906 1185 43,'0'0'31,"0"0"2,0 0-10,0 0-6,0 0-2,-1 11-4,4-1-3,-2 1-2,5 4-1,-2 2 1,6 3-2,-1-1 0,4 0-2,-3-2 1,3 0-1,-1-3 0,0-1 0,-3-5-1,-9-8-1,13 13 0,-13-13-1,9 7-2,-9-7-5,0 0-21,0 0-10,0 0 1,0 0-1</inkml:trace>
  <inkml:trace contextRef="#ctx0" brushRef="#br0" timeOffset="9343">4104 392 5,'0'0'20,"0"0"-3,0 0-2,-1-9-2,1 9-2,0 0 1,-4-9-3,4 9-2,0 0 0,-7-10-1,7 10 0,-8-9-2,8 9 1,-13-12-1,4 4 1,0 0-1,-5-2 0,1 0-1,-4-1 1,-1 2-1,-3-2 0,-2 4 0,-4-2-1,1 3-1,-2-1 1,1 3 0,0-1-1,0 3 1,1-1-1,1 1 0,1 1 0,2 2 0,-1 1-1,0 1 0,2 0 0,-1 3 1,0 0-1,1 1 0,1 2 0,-1-1 1,0 3-1,2-1 1,-2 1-1,1 1 0,1-1 1,-1 2-1,-1 1 1,1 0-1,-1-1 1,2 2-1,0 1 1,1 0 0,-1 2 0,2-2-1,1 2 1,0-2 0,0 2-1,1-1 1,1 0-1,1 0 0,1 1 0,0 0 0,2 0 0,0 2 0,2 1 1,0 1-1,2-2 1,-1 2-1,1-1 0,1 0 0,0 0 1,-1-1-1,2-2 0,0 0 0,0 0 0,1 1 0,0-1 0,0 2 1,0-2-1,1 0 0,0 2 0,1-1 0,0 0 0,0 1 1,1-1-1,1-1 0,0 1-1,0 0 2,1-1-1,0 0 0,0-1 0,1 0 0,-1 0 0,2-1 1,0 0-2,0-1 2,1 1-1,-1 0 0,2-1 0,0 1 0,0 1 1,1-2-1,0 1 1,2 0-1,0 0 1,2-1-1,-1 0-1,0-1 2,3 1-1,0 1-1,-2 0 1,3 0 0,0 2 0,1 0 0,1-1 0,2 2 1,0 0-1,2 0 0,4 2 0,3-1 0,3 0 0,6-2 0,6 1-1,5-5-2,12 1-4,5-8-22,8-6-7,10-2-1,1-15 0</inkml:trace>
  <inkml:trace contextRef="#ctx0" brushRef="#br0" timeOffset="10781">4238 420 9,'0'0'19,"0"0"-3,0 0-4,0 0-2,0 0-1,0 0-1,5 9-1,-5-9-1,0 0-1,2 10-4,-2-10-10,0 0-15,4 14 0,-4-14 0</inkml:trace>
  <inkml:trace contextRef="#ctx0" brushRef="#br0" timeOffset="11078">4134 455 12,'0'0'22,"0"0"-3,0 0-3,0 0-2,0 0-1,0 0-2,0 0-2,0 0 0,5 9-2,-5-9 0,4 13-1,4-4 1,-8-9-2,12 20 0,-7-9-2,5 4 2,-2-1-3,4 2 1,-1-1-1,0 2 0,0 0-1,2 1 0,-1 1 1,0 2-2,-1-1 1,0 0 0,-2 2 0,1 0-1,-3-1 1,0 2-1,-1-2 0,-1 2 0,0 1 1,0 1-1,-2 0 0,-2 1 0,1 1 1,0-1-1,-1 0 0,-1 0 0,-2-2 0,0 0 0,1-1 0,-2 1 1,-1-2-1,-1 1 0,0-3 0,0 1 1,-2 2 0,1-2-1,-3-2 1,1 0-1,-2 0 1,2-2-1,-3-1 1,1 0-1,-2-2 0,0-2 0,-1 1 0,-1 0 0,-2 1 1,-1-1-1,0 2 0,-1-2 0,1 1 0,1 0 0,-1 0 0,2-2 0,2-1 0,1 1 0,0-3 0,0 1 0,0-1 0,0-1 0,-1-1 0,0 1 1,-2-1-1,0 0 0,-1-1 0,-2-1 0,1 1 0,0-1 0,0-1 0,1 1 0,4-1 0,-1 0 0,3-1-1,1-1 1,9-2-1,-12 5-1,12-5 0,0 0-1,-9 11-2,9-11-3,-6 8-8,6-8-18,-10 8 0,10-8-1,-10-5 2</inkml:trace>
  <inkml:trace contextRef="#ctx0" brushRef="#br0" timeOffset="12781">930 148 24,'0'0'20,"0"0"-2,0 0 0,-4-11-2,4 11-2,0 0-2,-8-9-1,8 9-1,0 0-2,-12-7-2,3 2 0,9 5-1,-17-10 0,5 7-2,-3-2-1,0 1 1,-4-3-1,0 3-1,-2 0 0,-2 0 1,-2 0-1,1 1 0,-3 0 0,2 2 0,-4-1 0,0 2 0,-1 1 0,1 1 0,-2 3-1,2 1 1,-1 4 0,0 2-1,0 2 1,1 2-1,1 2 1,-2 2 0,2 0 0,1 3-1,-1 0 0,4 0 1,-1 3-1,3-1 1,1 1-1,4 1 0,1 2 0,3-1 1,0 0-1,2 0 1,0-2-1,4 2 1,-2-2-1,2 0 0,1-2 1,1-1-1,0 3 0,3-2 0,0 2 1,0 0-1,2 0 1,2-1-1,-1 2 1,1-1-1,1 0 0,1-2 0,0 0 0,0-1 0,-1 1 0,2 0 0,0 0 1,1 1-1,-1-1 1,4 2-1,-1-1 1,2-1-1,1-1 1,0-1 0,1-3-1,0-1 0,-1-1 1,2-2-1,-3 1 0,0-2 1,0 0 0,1 0-1,1 0 1,0 0 0,-1 0 0,1 0-1,3-1 1,0 0-1,2 1 0,1-2 0,1 0 0,0 0 1,3-1-1,3 0 0,1 1 1,4-1-1,-1-1 0,1 0 1,2 0-1,-1 0 0,3-2 0,-2 1 0,0-2 0,-2 1 0,1-4 0,2 0 0,1-3 1,2-4-2,4-4-1,2-8-4,10-3-23,4-8-10,0-11 0,9-5 0</inkml:trace>
  <inkml:trace contextRef="#ctx0" brushRef="#br0" timeOffset="14250">884 97 27,'0'0'22,"0"0"-5,0 0-3,0 0-1,0 0-4,9-5-1,-9 5-1,0 0 0,11 12 0,-11-12 0,13 12-1,-13-12 0,19 13-1,-11-8-1,5 4 0,-2-4 0,4 4 0,-4-4-1,4 3-1,-2-2 0,1 2 0,-1-2-1,1 2 0,0-1 0,2 2 0,-1 0 0,1 1 0,-3 0 0,2 2 0,-2-1-1,0 0 1,-2 2-1,-1-1 1,0 0-2,-1 2 2,1-1-1,-2 2 0,2 0 0,-1 1 0,1 0 1,0 1-1,0 0 0,0-1 1,-2 1-1,1-1 1,-2-1-1,1 0 0,-2 0 0,1-2 0,0-2 1,-1 1-1,0-1 0,1 0 1,-3 0-1,2 0 0,-1 0 0,0 1 0,-1 0 0,-1 1 1,1 1 0,-1 1-1,0 0 1,-1 1-1,0-2 1,0 0-1,-1-1 1,0 1-1,0-2 0,0 0 1,-1-1-2,0 2 1,0 0 1,0 1-1,1 1 0,-1 1 0,-1 2 0,1-1 1,-2 0-2,1-1 2,0 1-1,-1 0 0,0-1 0,1 0 0,-2 0 0,1-1 0,1 0 0,-2 1 0,0 0 1,0-1-1,0 0 0,-2 0 0,1 0 0,-3 0 1,1-1-1,-2 0 0,0-1 0,-1 1 0,-1 0 1,-1-1-1,0-2 1,1 1 0,-4 2 0,1 0-1,-2-1 0,1-1 0,0 2 1,-1-1-1,1 0 0,1 0-1,-2-2 1,2-3-1,1 2-1,1-6-2,11-4-18,-13 11-15,2-15 1,3-1-1,-3-11 1</inkml:trace>
  <inkml:trace contextRef="#ctx0" brushRef="#br0" timeOffset="15500">702 733 22,'0'0'30,"-11"-15"3,11 15-1,-11-5-9,11 5-6,-12-4-4,1 2-5,11 2-1,-17 5-2,7 4-1,-2-2 0,2 4-2,-3 1 1,3 2-1,0 0-1,3 3-1,-1 0 1,4 2-1,3 2 0,2-1 0,3 0 0,4 2 0,0-4 1,4 0-1,2-5 1,1-1-1,3-6 0,1-3 1,0-4-1,2-4 1,-3-1-1,1-5 1,-3-3 0,1-1-1,-3-3 1,-3-1 0,-2-1-1,-4-3 0,-1-1 0,-4 1-1,-1 3-1,-4-2-2,1 10-8,-4 2-26,-2 2 1,1 5 1,-2-2-2</inkml:trace>
  <inkml:trace contextRef="#ctx0" brushRef="#br0" timeOffset="16500">3669 887 15,'-4'-13'31,"4"13"1,-4-15 2,4 15-11,-5-12-4,5 12-5,-9-9-4,1 4-3,8 5-1,-15 1-3,15-1 0,-19 8 0,5 2-1,-1 0-1,1 4 0,-1 3 0,1 3-1,1 1 1,3 2-1,2 1 0,5 3 0,4-1 0,2 1 0,7-3 0,2-1 0,2-3 0,2-3 1,2-5-1,1-4 1,0-7-1,1-4 1,-4-4 0,-1-3 0,-1-4 0,-2-3-1,-2-4 1,-2-1-1,-3-2 0,-2-2-1,0 1-1,-4-2-2,4 8-8,-4 2-26,-4 0 0,2 6 0,-5-2 1</inkml:trace>
  <inkml:trace contextRef="#ctx0" brushRef="#br0" timeOffset="17578">3072 1010 17,'0'0'27,"0"0"1,0 0-4,0 0-4,0 0-4,0 0-3,0 0-3,0 0-2,0 0 0,0 0-3,-10-11 0,10 11-2,-9-2-1,9 2 0,-15-4-1,6 4 0,-1-2 1,-3 2-1,2 0-1,-1 0 1,-1 3-1,2-1 0,1 3 1,-1 0-1,3 3-1,-1 2 2,3 2-1,1 3 0,2 0-1,1 2 1,2 0 0,1-1 0,4 0 0,0-2 0,3-2 0,3-2 1,2-3-1,3-3 1,1-3 0,3-3 0,-2-3-1,2 0 1,-2-2 0,-1-1-1,-2 2 1,-3-1 0,-4 1 0,-8 6 0,11-11 0,-11 11 0,1-11 0,-1 11-1,-4-14 1,-2 5-1,0 0 0,-1-1 0,-1 0 0,-1 0-1,0 4 0,-3-2-2,4 6-2,-3-4-7,11 6-25,-12 1 0,12-1 0,-8 6 1</inkml:trace>
  <inkml:trace contextRef="#ctx0" brushRef="#br0" timeOffset="18562">3110 1494 11,'0'0'24,"0"-9"0,0 9-3,-4-8 0,4 8-5,-10-7-1,10 7-3,-14-7-1,14 7-2,-17-5-1,17 5-2,-19-4-1,10 3-1,-2 0-1,1 2-1,-3 0 0,0 3-1,-1 0 0,0 1 0,0 2-1,0-1 1,1 1-1,2 0 0,2-1 0,9-6 0,-10 13-1,10-13 1,-1 14 0,1-14 0,5 16 0,0-8 0,3 0 1,3 0-1,2-3 0,1 0 1,2-2 0,2-1-1,1-3 1,0-2-1,-3-1 1,1-2 0,-3 1 0,-1-2 0,-3-1-1,-2 2 1,-8 6 0,11-13 0,-11 13-1,3-13 0,-3 13 0,-2-10-1,2 10-2,0 0-1,0 0-5,-8-9-19,8 9-9,0 0 0,3-12 0</inkml:trace>
  <inkml:trace contextRef="#ctx0" brushRef="#br0" timeOffset="20328">4138 289 22,'0'0'29,"0"0"-1,0 0-2,0 0-5,0 0-2,0 0-5,-13-7-3,13 7-3,-11 2-2,11-2-2,-16 7-1,5 0-1,-4 1 0,-2 5-1,-1 2 0,-1 5 0,-1 2-1,2 4 0,2 2 0,2 1 0,4-2 0,4 0 0,4-3 0,4-3 0,3-5 0,2-4 0,1-4 1,3-3 0,-1-4-1,1-4 1,1-4 0,0-1 0,-1-4-1,2-2 0,1-2-1,-2-2 0,2-3 0,1-1-1,1 1 0,-2-2-2,3 6-2,-4-4-8,2 4-19,1 11-2,-5 0-1,1 7 2</inkml:trace>
  <inkml:trace contextRef="#ctx0" brushRef="#br0" timeOffset="20843">4260 450 38,'0'0'28,"-14"-9"1,14 9-9,-11 3-4,2-1-6,0 7-2,-3-1-2,-1 8-2,-2-1-1,2 5-1,0-1 0,3 4 0,0-1-2,4-1 2,5-3-1,1-2 0,5-4 0,5-2 1,0-6 0,4-1 1,0-7-1,3-1 1,-2-5 0,2-1 0,-4-4-1,0-3 0,-2-2-1,-1-3 0,-4-2-1,0-1 0,-1 3-2,-3 1-5,2 7-15,-4 6-14,0 9 1,-14 1-2,1 7 2</inkml:trace>
  <inkml:trace contextRef="#ctx0" brushRef="#br0" timeOffset="21593">3827 1477 36,'0'-14'31,"0"14"2,0 0-10,2-12-4,-2 12-5,0 0-4,0 17-2,-3-2-3,5 6-1,0 5-2,1 4 1,3 3-1,3 1 0,1-2 0,3-2-1,0-4-1,2-3 1,-2-6 0,-1-2-1,-1-6 1,1-3 0,-4-4 0,-8-2 0,14-9 0,-8-1 0,-2-4 0,-1-6-1,-2-7 0,-2-2 0,-2-6-1,-2-2 0,-1-1 0,-3 1-1,1 5 0,-1 4-1,3 10-4,-3 1-5,9 17-14,0 0-9,-10 4-1,13 8 1</inkml:trace>
  <inkml:trace contextRef="#ctx0" brushRef="#br0" timeOffset="22062">4043 1458 35,'-4'-13'30,"4"13"1,0 0-9,0 0-5,0 0-6,-7 11-4,9 4-2,-1 3-1,2 6-2,1 4 1,2 2 1,1 0-2,2 2-1,0-6 1,2-3-1,-3-5 0,2-4 1,-1-7 0,-9-7 0,13 1 0,-13-1 1,11-19-1,-7 3 0,-1-5 0,0-5-1,-1-6-1,0-2-1,1-1 0,-3 0-3,1 7-7,-1 2-24,-6 2-1,1 8 0,-8 1 0</inkml:trace>
  <inkml:trace contextRef="#ctx0" brushRef="#br0" timeOffset="22953">204 65 20,'8'-4'27,"-8"4"2,0 0-4,0 0-4,0 0-4,0 0-4,0 0-3,0 0-1,-9 10-3,9 7-2,-3 2-1,4 6-1,0 3-1,3 4 0,2 0 0,3 0 0,1-4-1,4-5 1,1-4-1,0-5 1,0-6 0,-1-6 0,-3-6 0,0-4 1,-4-6-1,-1-2 0,-3-2-1,-2-3 0,-2-2 0,-2-1 0,-3-2-1,0-1 0,-3 1-1,0 0 1,-1 3 0,1 2 0,0 4 0,1 2 0,2 6 1,6 9 0,-7-9-1,7 9 1,0 0-1,0 0 1,0 0-1,0 0 0,0 0 1,10-4 0,-10 4 0,17 0 0,-6 1 0,1 0 0,0 2 0,0 2 1,-1 1-1,-2 4 0,0 3 1,-3 4-1,-1 1 2,1 4-2,-2-1 1,0 1 0,0 1 0,1-2-1,0-4 1,3-4 1,0-3-1,1-2 1,0-6 1,-1-2-1,-8 0 1,15-14-1,-9 3 0,-2-2 0,-3-7-1,0-2 0,-3-4-1,-1-2 1,-2 0-2,-1 1 1,0 3-3,-3 2 0,3 13-6,-6 1-11,0 12-17,3 11 0,-3 2 0,3 7 1</inkml:trace>
  <inkml:trace contextRef="#ctx0" brushRef="#br0" timeOffset="24015">377 1244 31,'0'0'31,"-10"-6"2,10 6-2,-9 0-11,-1 1-6,0 7-4,-7-1-4,-2 4-2,-2 5-1,-3 3-1,-2 2 0,0 1-1,-1 2 0,3-1-1,2-1 0,5 1 0,3-5 0,4-1 0,5-1 0,6-4 0,3 0 0,7-6 0,2-1 0,5-6 1,4-4-1,2-2 0,3-5 1,-1-4-1,1-2 0,-3 1 0,-1-3 0,-4-1-1,-2 3-2,-6-4-1,1 5-3,-6-2-7,2 3-16,0 7-4,-4-3 0,5 10 1</inkml:trace>
  <inkml:trace contextRef="#ctx0" brushRef="#br0" timeOffset="24468">519 1338 38,'0'0'30,"0"0"1,-14-6-8,14 6-6,-17 5-5,17-5-3,-21 14-3,10-2-1,-4 0-2,3 5 0,-2-1-1,2 3-1,1-1 1,3 4-1,1 0-1,4 0 1,3-3 0,3-1-1,3-3 1,1-2 0,2-6 0,2-3 0,-1-8 1,4-2 0,-3-5 0,-1-6-1,0 0 1,-2-4-1,-1-2-2,-3-3-3,0 3-5,-4-5-19,0 0-7,6 4 0,-6-1-1</inkml:trace>
  <inkml:trace contextRef="#ctx0" brushRef="#br0" timeOffset="25265">1512 895 33,'0'0'30,"0"0"4,0 0-7,-8-3-6,8 3-6,-10-7-2,10 7-5,-12-7-1,12 7-3,-19-7-1,7 4 0,-3-1-2,2 1 0,-3 1 0,0 2 0,-1 0-1,1 3 0,1 2 0,1 2 0,0 0-1,4 3 1,2 1 0,5 1-1,1 1 1,4 0-1,3 0 1,4-2 0,3 1 0,4-3 1,3-3-1,5-2 1,-1-4 0,3-3-1,-1-2 1,-3-1 0,-2-2 0,-2 1-1,-6-1 1,-2-2-1,-5 1 0,-1-1-1,-2 2-1,-2-3-3,0 11-7,2-13-25,-4 3 1,2 10 0,-1-17 0</inkml:trace>
  <inkml:trace contextRef="#ctx0" brushRef="#br0" timeOffset="26062">1569 361 38,'0'0'29,"0"0"-3,0 0-5,0 0-3,0 0-2,0 0-4,0 0-1,0 0-4,-6-8-1,6 8-2,-10-7-1,10 7 0,-14-7-1,4 3 0,0 1-1,-4 1 1,-1 0-2,0 1 1,-1 0-1,0 2 0,-2 2 1,2 0-1,-1 3 0,1-2 0,3 4 0,-1-1 0,3 0 0,-1 2-1,3 0 1,1 2 0,1 0 0,2 1-1,2 0 1,1 2 0,0 0 0,4-1 0,1-1 1,2-1-1,4-2 0,2-2 1,3-2-1,4-3 1,2-1 0,2-4-1,2 0 1,-2-3 0,1-2 0,-4 1 0,1-3-1,-5 1 1,-2 0-1,-4 1 1,0 0-1,-9 8 1,9-13-1,-9 13 1,4-8-1,-4 8 0,0 0 0,0 0 0,0-12 0,0 12-1,0 0 0,0 0-1,-8-9-2,8 9-1,0 0-12,-9-9-21,9 9 2,0 0-1,7-9 1</inkml:trace>
</inkml:ink>
</file>

<file path=word/ink/ink5.xml><?xml version="1.0" encoding="utf-8"?>
<inkml:ink xmlns:inkml="http://www.w3.org/2003/InkML">
  <inkml:definitions>
    <inkml:context xml:id="ctx0">
      <inkml:inkSource xml:id="inkSrc0">
        <inkml:traceFormat>
          <inkml:channel name="X" type="integer" max="28800" units="in"/>
          <inkml:channel name="Y" type="integer" max="21760" units="in"/>
          <inkml:channel name="F" type="integer" max="255" units="dev"/>
        </inkml:traceFormat>
        <inkml:channelProperties>
          <inkml:channelProperty channel="X" name="resolution" value="3490.90918" units="1/in"/>
          <inkml:channelProperty channel="Y" name="resolution" value="3516.4834" units="1/in"/>
          <inkml:channelProperty channel="F" name="resolution" value="INF" units="1/dev"/>
        </inkml:channelProperties>
      </inkml:inkSource>
      <inkml:timestamp xml:id="ts0" timeString="2006-11-07T11:51:00.750"/>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19 29,'0'-8'8,"2"4"-1,-3 0-1,2 1-1,-1 3-1,2 3 0,-1-1 0,2 3 0,0 0 1,4 3 0,0 1 1,3 4 0,1-2 0,2 0-1,2 2-1,-2-2-1,1 2-1,-2 0 0,0-1-1,0 0 1,-2 1-2,0-3 1,-4 2-1,1-4 0,-2 0-2,0-4-2,-1 1-4,0-2-5,2-2-7,-5-4-6,6 3 0</inkml:trace>
</inkml:ink>
</file>

<file path=word/ink/ink50.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8-11-14T09:02:15.234"/>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556 312 18,'0'0'26,"0"0"-3,0 0-1,0-11-4,0 11-3,-2-8-3,2 8-3,-2-10-1,2 10-2,-7-11 0,7 11-3,-9-11 2,9 11-2,-13-9 0,4 4 0,-2 4-1,-2-1-1,-2 1 1,-2 2-1,0 2-1,-1-1 1,-1 4-1,1-1 0,1 1 1,2 3 0,3 1-1,-1 0 2,2 1-2,1 1 1,2 3 0,1-1 0,0 3-1,0-1 0,3 2 0,0 1 0,2 1 0,2 0 1,1 1-1,2-1 0,1 0 1,3-1-1,1-1 0,1-2 1,1-1-1,1-2 1,2-2 0,0 0 0,1-2 0,0-2 0,1-1 0,-1-3 0,2-1 0,0-3 0,0-1-1,-1-2 1,0-3 0,0-1 0,-1-3 0,-1 0-1,0-1 1,0-3 0,-1 0-1,-2-2 1,0-2 0,-2 0-1,0 0 0,-4-2 1,0 1-1,-3 0 1,-2 2-1,-2 1 1,-1 2-1,-3 2 0,0 1 0,-3 3-1,1-1 0,0 4-1,-1-3-2,10 9-2,-15-10-11,15 10-22,-9-11 1,8 1 0,1 10 1</inkml:trace>
  <inkml:trace contextRef="#ctx0" brushRef="#br0" timeOffset="19234">465 7 19,'0'0'17,"0"0"-1,0 0-1,0 0 0,0 0 0,0 0-2,0 0-1,0 0-2,0 0-2,0 0-1,0 0-3,-9-1 0,9 1-2,-8 16 0,2-4-1,0 1 0,1 4-1,0 0 1,1 1-1,2-2 1,2-2-1,2-1 0,1-3 1,-3-10 0,9 13 0,-9-13 0,10 5 2,-10-5-2,10-4 1,-10 4-1,12-7 1,-12 7-1,12-14 0,-7 5-1,1-1 1,-3-1 0,-1 0-1,-1-2 0,-2-4-2,-1 5-2,-4-6-5,4 6-12,1 3-13,-8-3 0,9 12 1,-21-11 0</inkml:trace>
  <inkml:trace contextRef="#ctx0" brushRef="#br0" timeOffset="19875">208 38 23,'0'0'28,"0"0"-2,0 0-4,0 0-6,-5-9-5,5 9-2,0 0-3,-5 16-2,2-7-1,2 3-1,-1 0-1,1 4 1,0-2-1,2 1 1,1-4-1,3-1 1,-5-10 0,9 13 0,-9-13 1,11 2-1,-11-2 2,11-7-2,-11 7 0,11-13 0,-9 3-1,3 2 0,-3-4 0,1 1-1,-1 0 1,-2-2-2,0 3 0,-1-2-2,1 12-6,-3-15-11,3 15-13,-9 0-2,-1 2 2,4 9 0</inkml:trace>
  <inkml:trace contextRef="#ctx0" brushRef="#br0" timeOffset="20750">80 412 14,'0'0'22,"0"0"0,3-11-3,-3 11 0,0 0-4,0 0-2,0 0-3,-10-11-2,10 11-3,-9-1-1,9 1 0,-15 4-2,15-4 0,-16 7-1,16-7 1,-16 14-1,10-6 0,0 3 0,2-1 0,3 1-1,1-1 1,0 1-1,3-2 1,1-1-1,-4-8 0,10 10 2,-10-10-1,12 3 0,-12-3 0,12-8 0,-12 8 0,13-15 0,-6 6-1,-1-2 1,-1 1 0,1-3-1,-1 2 0,-1 1 0,-3 0-2,-1 10-2,2-12-7,-2 12-11,0 0-11,-14 5-1,7 3 1,-10-2 0</inkml:trace>
  <inkml:trace contextRef="#ctx0" brushRef="#br0" timeOffset="21406">62 680 10,'-2'-9'26,"2"9"1,0 0-4,0 0-5,-2-9-5,2 9-2,0 0-2,-6-11-2,6 11-2,0 0-2,0 0-1,-12-6 0,12 6-1,0 0 0,-12 9-1,12-9 1,-10 12-1,6-3 1,-1-1-1,2 3 0,0-2 1,2 1-1,1 0 0,2-2 0,1 1 0,-3-9 1,9 13-1,-9-13 1,12 6 1,-12-6 0,15-3-1,-5-1 2,0-1-1,0-3-1,-1 0 1,0-1-1,-1-1 0,-2 1-1,-2 0 1,-3 0-1,-1 1 0,0 8-2,-4-16-3,4 16-13,0 0-15,-10-7-1,10 7-1,-15-6 2</inkml:trace>
</inkml:ink>
</file>

<file path=word/ink/ink51.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8-11-14T09:02:19.79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209 0 38,'0'0'30,"0"0"-2,0 0-7,0 0-5,0 0-3,0 0-2,0 0-4,0 0 0,0 0-3,0 0-1,-14 5-2,7 4 1,-2-1-1,-3 5 0,-1 0 0,-2 2 0,-1 1-1,2-1 1,2-1-1,-1-1 0,3-1 1,1-3-1,3 1 1,6-10-1,-10 11 0,10-11 0,0 0-1,0 0 0,-5 9-2,5-9-3,0 0-7,0 0-6,-5-14-12,5 14-4,-2-15 2,2 15 0</inkml:trace>
  <inkml:trace contextRef="#ctx0" brushRef="#br0" timeOffset="391">56 2 4,'0'0'22,"0"0"2,0 0-5,0 0-1,0 0-4,0 0-1,0 0-1,0 13-2,0-13 0,2 14 0,-2-14-2,6 20-1,-3-11-2,4 5-1,0-3 0,3 3-2,-1-3 1,1 3-2,1-2 2,-1 0-2,-2-2 0,1-2 0,-9-8 1,11 13-2,-11-13 1,0 0-2,8 8-2,-8-8-3,0 0-7,0 0-23,0 0 0,0 0-1,0 0 2</inkml:trace>
  <inkml:trace contextRef="#ctx0" brushRef="#br0" timeOffset="1063">156 522 14,'0'0'27,"0"0"0,0 0-3,0 0-3,0 0-4,0 0-3,-9 0-3,9 0-2,0 0-1,-11 10-2,11-10-3,-14 13 0,5-4-1,1 3 0,-1-1-1,-2 3 0,0-1-1,1 0 1,-1-3-1,4 1 0,0-3-1,7-8-1,-10 13 0,10-13 0,0 0-2,0 0-1,-4 9-3,4-9-3,0 0-7,0 0-11,-4-9-4,4 9 0,-1-14 3</inkml:trace>
  <inkml:trace contextRef="#ctx0" brushRef="#br0" timeOffset="1407">44 488 22,'0'0'24,"0"0"-4,0 0-3,0 0-3,0 0-4,0 0-1,2 12 0,-2-12-1,1 14 1,-1-14-1,6 19 0,-7-10 0,8 5-1,-4-3-2,4 3 0,-1-4-1,3 3-1,-1-5-1,2 3 0,-1-4 0,1 1-1,-1-3 0,-9-5 0,13 9-2,-13-9-1,9 6-2,-9-6-5,0 0-24,9-5-4,-9 5 1,0-10 0</inkml:trace>
  <inkml:trace contextRef="#ctx0" brushRef="#br0" timeOffset="1938">137 315 22,'0'0'26,"-11"1"-1,11-1-6,0 0-4,0 0-5,-10-1-2,10 1-2,-8 3-2,8-3 0,-11 8-1,11-8 0,-14 14-1,7-5 1,2 1-1,-1-1 0,4 2 0,0-2 0,3 1-1,-1-10 1,4 13 0,-4-13-1,11 9 1,-11-9 0,13 5 0,-4-5 0,-2 0-1,2 0 1,0-3-1,-1-1 0,2 1-1,-10 3 1,15-13 0,-15 13-1,12-14 1,-7 5 0,0-1-1,-2 1 1,-1-1-1,-2 1 0,0 0 0,0 9 0,-6-14-2,6 14 1,-11-7-3,11 7 0,-17-2-4,17 2-3,-18 6-6,3-5-17,7 7 1,-6-6 2,14-2 0</inkml:trace>
  <inkml:trace contextRef="#ctx0" brushRef="#br0" timeOffset="2782">102 805 15,'0'0'25,"0"0"-1,0 0-3,0 0-4,0 0-3,0 0-3,0 0-2,-13-10-2,13 10-2,-9-1-1,9 1-1,-14 0-1,14 0 0,-15 3-1,7 0 0,8-3 0,-15 8 0,15-8-1,-15 10 1,15-10 0,-8 12-1,8-12 1,-5 13-1,5-13 0,1 13 1,-1-13-1,8 13 1,-8-13-1,13 12 2,-5-9-1,2 0 0,0-2 0,2-2 0,-2-1 0,2 0 0,-1-3 0,-1 0 0,0-2 0,-1 0 0,-9 7 0,14-15-1,-9 6 0,0 1 0,-5 8-1,2-16-1,-2 16-4,-2-14-14,2 14-13,-6-8 0,6 8-2,-8-10 2</inkml:trace>
</inkml:ink>
</file>

<file path=word/ink/ink52.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8-11-14T09:02:16.609"/>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218 237 23,'0'0'22,"0"0"-2,0 0-2,0-9 0,0 9-3,0 0-2,0 0-1,-9-12-2,9 12-2,-4-8-2,4 8 1,-8-10-3,8 10-1,-10-8-1,10 8 1,-13-11-2,13 11 0,-17-6 0,17 6 0,-15-5-1,6 5 1,-1 1 0,-1 1-1,0 3 1,-1 1-1,2 1 1,-2 0 0,0 1 0,2 1-1,1 1 1,1 1-1,0 2 0,3 0 1,-1 2-1,2 1 1,1 2-1,2 0 0,0 1 0,2 0 1,0-1-1,3 0 0,1 0 0,2-1 0,0-1 0,2-1 1,2-1-1,1-2 1,1 0-1,1-2 1,1-2-1,2-2 1,1-2 0,2-2-1,0-3 0,1-3-1,3 1-3,-4-8-7,3-1-26,1 1 1,-5-7-2,3 2 2</inkml:trace>
  <inkml:trace contextRef="#ctx0" brushRef="#br0" timeOffset="6875">711 8 30,'0'0'29,"0"-8"0,0 8-7,0 0-3,0 0-5,-5 8-3,5-8-3,-13 15 0,4-6-4,0 4 1,-1-1-2,0 2 1,-2-1-2,2-1 1,-1 0-2,2-3 1,0 0-2,0-2 1,9-7-2,-14 11 0,14-11-1,-12 7-2,12-7-2,-10 6-3,10-6-5,0 0-7,-9-2-10,9 2-4,-6-10 2,6 10 1</inkml:trace>
  <inkml:trace contextRef="#ctx0" brushRef="#br0" timeOffset="7187">562 40 33,'0'0'27,"9"0"-2,-9 0-4,0 0-3,6 10-3,-6-10-3,7 13-1,-7-13-1,9 18-2,-4-8-3,2 0 0,1-1-2,1 1 0,0-3 0,1 1-2,0-3 1,-2-1-2,2 0-1,-10-4-3,17 8-7,-17-8-21,9 4-4,-9-4-2,11 4 2</inkml:trace>
  <inkml:trace contextRef="#ctx0" brushRef="#br0" timeOffset="8266">692 643 7,'0'0'25,"0"0"1,0 0-5,0 0-3,0 0-3,-9 5-3,9-5-1,-8 10-2,4-2 0,-6-2-3,4 2 0,-6 0-1,3 1-2,-3-1-1,2 1-1,1-2 0,-1 1-1,10-8 0,-13 11-1,13-11-1,-10 7-1,10-7-4,0 0-6,0 0-16,0 0-4,0 0 0,0 0 0</inkml:trace>
  <inkml:trace contextRef="#ctx0" brushRef="#br0" timeOffset="8594">587 640 28,'0'0'30,"0"0"2,0 0-5,0 0-7,0 0-6,0 0-3,0 0-3,4 15-2,-4-15-1,9 16-1,-3-8-1,4 4 0,-1-3-2,4 1 1,0-3-2,1-1-2,2 0-4,-3-6-12,-2-1-16,4 2-2,-15-1 0,18-11 0</inkml:trace>
  <inkml:trace contextRef="#ctx0" brushRef="#br0" timeOffset="9000">729 358 25,'-15'-4'29,"15"4"0,-8 1-5,8-1-6,-15-1-5,5-1-2,10 2-2,-17 2-3,9 2 0,-3-1-3,3 2 1,-4 0-2,4 3 0,-2-1-1,2 4 1,-1-1-1,4 2-1,0 3 1,2 0-1,2-1 0,1 1 0,2-2 0,2 1 1,1-2-1,-1-3 0,-4-9 0,14 9 1,-4-9 0,0-3-1,3-3 2,0-2-2,-1-4 1,0 0 0,-1-1 0,-1-1 0,-3-1-1,-3 0 0,-3 1 0,-3 2-2,0 3-1,-5-2-5,7 11-12,0 0-15,-14-7-1,14 7 0,-10 3 1</inkml:trace>
  <inkml:trace contextRef="#ctx0" brushRef="#br0" timeOffset="9828">654 856 8,'0'0'26,"-11"-2"0,11 2-5,0 0-1,0 0-4,0 0-2,-11-2-3,11 2-2,-11 0-3,11 0-1,-15 0-2,15 0 0,-18 3 0,10-1-1,-1 0-1,0 1 1,0 0-1,9-3 0,-13 7 0,13-7-1,-8 12 1,8-12-1,-7 16 0,6-6 0,1 0 0,1 2 1,2-1-1,2 0 1,1-3 0,3 0 0,0-4 0,4-1 0,-2-2 0,2-3 0,-1-1 0,0 0 0,-2-4 0,0 1 0,-2 0 0,-8 6 0,11-15 0,-8 6-1,-1 0-1,-1-1 0,1 2-1,-3-2-4,1 10-12,7-8-17,-7 8-1,0-11 0,-3 3 1</inkml:trace>
</inkml:ink>
</file>

<file path=word/ink/ink53.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8-11-14T09:02:17.921"/>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213 289 31,'0'0'18,"0"0"0,0 0-2,0 0-1,0 0-4,0 0-1,0 0-1,0 0 0,0 0-1,0 0-1,0 0 0,0 0 0,0 0 0,-8-10-2,8 10 0,0 0-1,0 0-1,-14-13-1,14 13 0,-12-6 0,12 6 0,-12-4-2,12 4 1,-16-3 0,16 3 0,-17-1-1,9 2 0,-3 2 0,2 0 0,-1 2 0,0 1 0,0 2 1,1-1-1,-1 1 1,2 1-2,0 0 2,1 1-1,7-10 0,-12 17 0,6-7 0,1 1 0,1 0 0,2 1 0,-1 0 0,2 1 0,0 0 0,1 2 0,1-2 0,1-1 0,0 1 0,0 1-1,2-2 1,-1-1 0,1-1 0,0-2 1,0 1-1,-4-9 0,11 15 0,-11-15 0,11 14 0,-11-14 0,14 14 0,-14-14 0,15 13 1,-15-13-1,16 12 0,-7-7 0,0-3 1,1 0-1,-1-2 0,1 0 1,-1-2-1,2 0 0,-1-2 0,1-1 0,0-1 1,0 0-1,0-1 0,2 0 1,-1-2-1,0 1 0,0-3 1,-2 1-1,-1-1 0,-1 0 1,-2 0-1,-2-3 1,-2 1-1,-1-1 0,-1-1 1,-3 1-1,0-1 0,-2 0 0,-2 2 0,1 1 0,-1 1-1,-1 1-1,8 10-1,-16-16-2,16 16-10,0 0-23,-11-12 1,11 12-1,-6-11 1</inkml:trace>
  <inkml:trace contextRef="#ctx0" brushRef="#br0" timeOffset="12563">29 18 30,'0'0'27,"0"0"-4,0 0-3,0 0-6,0 0-3,0 0-3,0 0-2,0 0-2,0 0 0,-3 10-2,3-10 0,0 14-1,0-14 0,1 17 1,2-8-1,-3-9 1,8 14-1,-8-14 1,10 8 0,-10-8-1,10 3 1,-10-3 0,10-1 1,-10 1-2,0 0 1,10-9-1,-10 9 0,4-12 0,-2 3-1,-2 1 1,0-1-1,0 1 1,-1-1-1,-1 1-1,2 8 1,-4-15-2,4 15-2,0 0-5,0 0-8,0 0-13,-8-5-3,8 5 0,0 0 1</inkml:trace>
  <inkml:trace contextRef="#ctx0" brushRef="#br0" timeOffset="13157">297 20 2,'-9'-1'19,"9"1"-3,0 0-1,0 0-3,0 0-1,-10-4-1,10 4-2,-10-1-1,10 1-1,-12 4 0,12-4 0,-14 6 0,14-6-1,-15 15 0,10-4-1,-3-2 0,4 6 0,0-5-1,3 4-1,0-4 0,5 2 1,-4-12-1,8 15 1,-8-15-1,14 7 1,-14-7-1,16-2 2,-6-2-2,-1 0-1,-9 4 1,17-13-1,-11 4-1,0 0 1,-1-1-2,-3 0 0,-2 10-3,2-18-5,-2 18-12,5-8-12,-5 8-2,0 0 2,-19-2 1</inkml:trace>
  <inkml:trace contextRef="#ctx0" brushRef="#br0" timeOffset="14719">445 369 25,'0'0'20,"0"0"-1,0 0-3,0 0-2,0 0-4,3-8-2,-3 8-1,0 0-2,0 0-2,0 0 0,0 0-1,-1 9-1,1-9 0,1 12-1,-1-12 1,4 16-1,-4-16 1,5 14 1,-5-14-1,9 10 2,-9-10-1,10 3 1,-10-3 0,11-3 0,-11 3 0,11-7 0,-11 7-1,10-12 0,-10 12-1,6-13-1,-6 13 1,4-14-1,-4 14 0,-2-12-2,2 12-1,0 0-2,-11-11-3,11 11-4,-13 3-7,3-3-12,6 9-1,-8-6 2</inkml:trace>
  <inkml:trace contextRef="#ctx0" brushRef="#br0" timeOffset="15422">480 667 25,'0'0'24,"0"0"-4,-4-9-2,4 9-5,0 0-2,0 0-4,-9 0-1,9 0-2,-9 4 0,9-4-1,-10 10-1,10-10 0,-10 15 1,10-15-1,-8 16 0,8-16-1,-5 14 1,5-14-1,-3 13 0,3-13 0,2 8 1,-2-8-1,0 0 1,10 6 0,-10-6 1,11-2-1,-2-1 0,-9 3 0,15-8 0,-15 8 0,14-14-1,-14 14 0,9-14 0,-9 14 0,2-15 0,-2 15-1,-5-12 0,5 12-2,-11-10-1,11 10-3,-14-4-6,14 4-15,-10 3-6,10-3-1,0 0 2</inkml:trace>
</inkml:ink>
</file>

<file path=word/ink/ink54.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11-19T11:25:17.484"/>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32 10 1,'0'0'24,"0"0"1,0 0-6,0 0-3,0 0-3,0 0-2,0 0-3,0 0-2,0 0-1,9 2-1,-9-2-1,8 1 0,-8-1-1,14 0 0,-4 0 1,1-1-2,1 0 0,-1-2 0,1 1 0,-3 1 0,0-1-1,-9 2 1,12-3-1,-12 3 0,0 0 1,0 0-2,0 0 1,0 0-1,0 0-1,-14 0 1,6 1 0,-3 0-1,-2 1 1,-1 0 0,-1-1 0,0 2 1,0-1 0,3-1 1,0 2-1,3-2 0,9-1 0,-11 1 0,11-1 0,0 0 1,0 0-1,0 0 0,0 0 1,0 0-1,0 0 1,0 0 0,8 2 0,0 0-1,2-2 1,1 3-1,2-1 0,1-1 1,-1 1-1,0 0 1,-2-1-1,-2 0 1,-9-1-1,11 3 1,-11-3 1,0 0-1,0 0 1,0 0-1,0 0 0,0 0 0,0 0 1,0 0-2,-11-4 0,3 2 0,0 2-1,-1 0 1,0 0 0,1 0 0,0 1-1,8-1 1,-11 0-1,11 0 1,0 0-3,0 0-8,9-11-20,5 9-1,-1-7 0,8 4 1</inkml:trace>
</inkml:ink>
</file>

<file path=word/ink/ink55.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11-19T11:25:18.640"/>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59 11 15,'0'0'26,"0"0"-4,0 0-3,0 0-1,0 0-5,0 0-2,0 0-3,0 0-1,0 0-2,0 0-1,0 0-1,0 0 0,0 0-1,9 1 1,-9-1-1,12-2 0,-3 0 0,2 2-1,0-2 0,3 1 0,0-1 1,-2 1-2,-2 0 0,-2 0 0,-8 1-2,8 0 1,-8 0 0,0 0-1,-12 5-1,1-2 0,0 1 0,-4-2 0,-2 2 0,-1-2 1,1 2 0,1-2 0,0 0 1,4-2 1,2 0-1,2 0 2,8 0-1,-10-3 0,10 3 1,0 0 0,0 0 0,0 0 0,0 0 0,0 0 1,0 0-1,0 0 0,-4-7-1,4 7 1,0 0 0,0 0-1,12 0 1,-5 0 0,4 1 0,2-1 0,2 0 0,0 0 0,1-1 0,1 1-1,-4 0 1,-2 0 0,-2 0-1,-9 0 1,9 1-1,-9-1 0,0 0 0,0 0 0,0 0 0,0 0-1,-10 5-2,10-5-6,0 0-18,0 0-5,-11-6-2,11 6 2</inkml:trace>
</inkml:ink>
</file>

<file path=word/ink/ink56.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11-15T11:37:28.484"/>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58 77 31,'3'-8'26,"-6"-6"-6,5 4 0,-2 1-5,1-1-3,-1 10-3,4-15-3,-4 15-1,9-8-2,-9 8-1,16-3-2,-6 5 0,2 3 0,2 4 0,-2 4 1,0 4-1,-2 4 0,-3 4 1,-3 5-1,-4 1-1,-5 3-1,-5 0-1,-2-1 0,-5-3-2,-1-2 1,-1-2 0,1-6 0,0-3 1,3-4 1,3-4 1,2-4 1,10-5 2,-13 0-1,13 0 1,-5-9 1,5 9-1,1-13 1,-1 13-1,4-12 1,-4 12-1,9-7 0,-1 7-1,-1 2 1,3 2-1,1 1 0,1 2 1,2 0-1,-1 1 0,2-1-1,-1 1 1,-1-1-1,0-2 1,-3 0-1,-2-2-2,2 1-5,-10-4-11,8 2-11,1 1-1,-9-3 2,12-2-1</inkml:trace>
</inkml:ink>
</file>

<file path=word/ink/ink57.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11-15T11:37:29.296"/>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55 19 27,'-6'-12'26,"6"12"0,-5-7-7,5 7-4,0 0-5,-12 14-3,7 0-2,-2 4-2,2 7-1,0 5 0,1 5 0,-1 1-1,4 1 0,1-1 0,0 0-1,1-5 0,3-3 1,-1-5-1,1-4 0,1-3 0,-1-4 0,-1-1-1,-3-11-1,8 14-3,-8-14-4,0 0-8,13-1-8,-12-10-4,9 3 1,-6-12 1</inkml:trace>
  <inkml:trace contextRef="#ctx0" brushRef="#br0" timeOffset="329">164 185 18,'-8'4'19,"6"11"-4,-5-3-3,0 6-2,2 1-2,0 0 0,1 3-2,1-4-2,3 1-1,1-4 0,2-1-2,3-3 1,0-3-1,1-2 0,1-3 1,0-1 0,2-4 0,-3-1 1,1-3-1,-1-3 0,0-2 1,0-5 0,0 0-1,0-5 1,-1 1-1,0 0 2,0 3-1,-2 2 0,0 3-1,-4 12 0,7-7 0,-7 7-1,5 15 0,-2-2 0,1 3-1,-1 2 0,3 2 1,-2-1-1,1-1 0,0-2 0,0-1 0,0-4 0,1-3 0,-6-8 0,10 9 1,-10-9-1,10-1 0,-10 1 1,11-13 0,-5 3-1,1-2 1,-2-2-1,1-2 1,0 3 0,-1 0 0,0 3 0,-1 2 0,-4 8 0,0 0-1,0 0 1,2 11-1,-1 1 0,-1 0 0,3 2 0,-1 1 0,3-2-1,1-2 1,4-2 0,0-3 1,1-3-1,1-1 0,0-4 2,-1-1-1,0-2 0,0-2-1,-3-2 1,-1-2 0,-1 0 0,-1-2-1,-2-1 1,0 1-1,-1 1 1,-2 2 0,0 1 0,0 9-1,-3-7 0,3 7 1,-9 8-1,4 1 0,1 2-1,0 2 0,1 2 0,1 0 1,4 0 0,1-1 0,4-2-1,0-1 1,4-1-2,0-4-4,4 0-8,-3-1-15,-1-5-2,5 1-2,-6-6 2</inkml:trace>
</inkml:ink>
</file>

<file path=word/ink/ink58.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11-15T11:37:30.750"/>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12 159 37,'0'0'27,"-3"-11"1,3 11-10,0 0-3,0 16-6,0 0-3,0 4-3,0 4-2,-1 6 1,1 3 0,-2 1 0,2-1-1,-1-1 0,0-1 0,1-4-1,0-2 0,-1-5-1,1-5 0,0-2-1,-1-4 0,1-9 0,0 0-1,0 0 1,0 0 1,1-21 0,0 3 1,2-9 1,-1-5 0,4-9 1,-1 0 0,2-6 1,1 2 1,-1-1 0,0 7 0,1 4 0,0 7-1,-4 7 1,0 9-1,-1 4-2,-3 8 0,9 5 0,-4 6 0,-2 5-1,2 4 0,0 4 1,2 3-1,-2 1 1,-1 1-1,-1-1 1,-3-3-1,2-2 0,-3-3-1,0-3-1,-1-6-3,2 0-4,0-11-3,0 0-9,0 0-8,0 0-4,8-14 2,-5-5 2</inkml:trace>
  <inkml:trace contextRef="#ctx0" brushRef="#br0" timeOffset="562">265 123 10,'0'12'21,"-8"-12"0,8 0-4,-8 11-1,8-11-5,-11 16-2,4-7-3,1 4-1,0 0-2,1 2-1,1 3-1,2-1 0,0-1-1,3 1 0,3-2 0,-1-1 1,5-4-1,0-1 0,0-3 1,2-4-1,-1-2 1,2-3 0,-3-5-1,1 1 2,-3-5-1,1-2 1,-3-2 0,1 2 1,-2-1 0,0 3 1,-3 1 0,1 3-2,-1 8 1,0 0-1,0 0-1,0 0 0,1 19-1,-1-6 0,2 4 0,-1 1 1,2 1-1,0 1 0,2-4 0,-1-1 0,1-5 0,2-3-1,-7-7 1,14 4 0,-6-8-1,-1-3 1,1-3 0,0-3 0,2-2-1,-3-3 2,1-2-1,0 2 0,-3 1 1,1 1 0,-3 3 0,0 2-1,-3 11 1,0 0-1,0 0 1,0 12-1,0 2 0,-2 1 0,1 4 0,0 0 0,2 2 0,0-4 0,1-2 0,2-2 0,2-5 0,-6-8 0,14 5 0,-4-7 0,-1-5 0,2-3 0,0-4 0,0-2 0,-3-3 1,2 0-1,-2-1 1,0 1 0,-3 3 1,-1 1-1,-1 5 0,-3 10 2,0 0-3,8 7 1,-6 6-1,-2 2 0,3 3 0,0 1 0,2 2 0,-3-1 1,2-3-1,1-3 0,-2-3 1,0-4-1,-3-7 1,0 0 0,9-1-2,-6-8 1,1-3-2,1-6-3,2-4-3,-2-7-5,2-4-10,2-3-7,-6-6-2,4 2 1</inkml:trace>
  <inkml:trace contextRef="#ctx0" brushRef="#br0" timeOffset="1531">541 0 32,'0'0'25,"0"0"-2,0 0-8,0 0-10,0 0-12,2 12-14,-2-12-3,12 8-1</inkml:trace>
  <inkml:trace contextRef="#ctx0" brushRef="#br0" timeOffset="1781">874 201 24,'-10'-4'28,"10"4"1,-7-4-3,7 4-6,0 0-5,-10-10-5,10 10-2,0 0-3,-8-2-2,8 2 0,-8 5-2,8-5-2,-5 14 1,4-4 0,1 2-1,3 1 1,0 1 0,4 0-2,2 0 2,-1 1 2,0-1-2,-1-1 1,-1-2-1,-2 0 2,-3-1-2,-3-1 1,-5 0 0,-2-2-1,-4 2 1,-1-4-1,-2 1 0,-1-4 0,1-3-2,4-3-2,1-9-4,8-2-5,3-5-11,3-8-7,12 2-2,-1-7 2</inkml:trace>
</inkml:ink>
</file>

<file path=word/ink/ink59.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11-15T11:37:33.078"/>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89 52 31,'-5'-17'28,"5"17"0,-5-16-7,0 9-6,5 7-4,-15-11-3,15 11-3,-17 3-1,8 5-2,0 2-1,0 3 0,2 4-1,3 1 0,1 4 0,2-2-1,3 1 2,0-3-1,4-1 0,-1-3 0,4-3 0,-2-3 0,1-5 1,0-3-1,1-4 0,1-3 0,0-4 0,-1-3 1,1-3-1,1-1 0,-2-2 0,2 2 1,-3 1 0,0 3 1,-2 3-1,-6 11 0,9-9 0,-9 9 0,5 10-1,-2 1 1,-2 1-1,1 3 0,1 2 0,1-2 0,-1 0 1,0-3-1,1-1 0,-4-11 0,7 11 0,-7-11 1,13-4-1,-13 4 0,14-16 0,-5 4 0,1-4 0,0-2 0,0 0 0,-1 0 0,0 3 2,-2 2-2,-1 3 0,-6 10 0,0 0 0,9 2 0,-9 9 0,-1 3 0,2 2 0,0 2 0,2 2 0,1-1 1,1-2-1,2 0 0,1-5-3,1-2-8,1-5-17,5 1-3,-5-9-1,7 2 0</inkml:trace>
</inkml:ink>
</file>

<file path=word/ink/ink6.xml><?xml version="1.0" encoding="utf-8"?>
<inkml:ink xmlns:inkml="http://www.w3.org/2003/InkML">
  <inkml:definitions>
    <inkml:context xml:id="ctx0">
      <inkml:inkSource xml:id="inkSrc0">
        <inkml:traceFormat>
          <inkml:channel name="X" type="integer" max="28800" units="in"/>
          <inkml:channel name="Y" type="integer" max="21760" units="in"/>
          <inkml:channel name="F" type="integer" max="255" units="dev"/>
        </inkml:traceFormat>
        <inkml:channelProperties>
          <inkml:channelProperty channel="X" name="resolution" value="3490.90918" units="1/in"/>
          <inkml:channelProperty channel="Y" name="resolution" value="3516.4834" units="1/in"/>
          <inkml:channelProperty channel="F" name="resolution" value="INF" units="1/dev"/>
        </inkml:channelProperties>
      </inkml:inkSource>
      <inkml:timestamp xml:id="ts0" timeString="2006-11-07T11:50:58.73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870 0 20,'9'12'3,"3"1"0,0 0 0,-1 0-1,0 1 1,1 1 0,-4 3 0,3-2-1,-1 4 1,-1-2-1,0 2 0,-2 0 0,0-1 0,2 1-1,-2-2 0,3 2 0,-2-2 0,-1 2-1,1-1 1,0 2-1,0 0 0,1 2 1,-2-2 0,-1 2-1,2-2 0,-1 0 1,-2 2 0,1-3 0,-1 1 0,0-1 0,-1-2-1,0 2 1,-2 0 0,0-1 0,0 0 0,-1 0 0,-1 1-1,-1-1 1,-2 2 0,1-2 0,-2 1-1,0-2 1,0 2-1,0 0 1,0-1-1,-1 1 1,1-2-1,-1 1 1,0-1-1,0 0 1,-1 0-1,0-2 0,2 3 0,-1-4 0,-1 1 0,0-1 1,0 1-1,2-3 0,-3 3 0,2 0 1,-1 0-1,0 0 0,-1 2 1,0-1-1,1 0 0,-1-1 0,0 1 0,-1-2 1,1 1-1,-1-2 0,-1 0 1,0 1-1,1-3 0,-2 2 2,3-2-2,-3 0 1,0-2-1,2 0 1,-3 0-1,3-1 1,-3 1 0,-1-1-1,1-1 0,2 0 0,-2 2 1,-2-1-1,1 1 0,-3-1 1,2 0-1,-2 0 0,0 0 0,-1-1 0,-2 0 0,-1-2 0,-1 2 0,0-3 0,0 1 0,-1 1 0,2-2 0,-3 0 0,2 1 0,2-3 0,2 2 0,-1-1 0,1-3 0,2 2 1,0-2-1,-1 0 0,3-1 0,-3-1 0,-1 1 0,1-2 1,-4 2-1,-2-2 0,1 1-1,-2-2 1,-1 2 1,0-1-1,2 1 0,-2 0 0,0 1 0,3 0 0,-1 0 0,4 0 1,-2 0-1,5 0 0,1 0 1,1-2 0,3 2 0,3-1 0,1 0 1,0 0-1,4-1 0,-3 2 0,1-1 0,-2 0-1,3 0 1,-1 0-1,-1 1 0,1 0-1,-2-1-3,2 0-5,2 4-14,-3-8-1,6 5 0</inkml:trace>
</inkml:ink>
</file>

<file path=word/ink/ink60.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11-15T11:37:33.984"/>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45 30 24,'-7'-14'30,"7"14"2,-8-16-1,8 16-12,0 0-4,0 0-5,0 0-4,-2 14-1,7 4-3,1 4-1,3 8 0,2 4 0,2 4 1,3 2-1,2-1 0,1-1 0,1-2-1,0-5 1,-1-3-1,1-4 0,-3-5 0,-2-2-2,-5-6-3,2 0-6,-12-11-12,10 3-10,-2-4-1,-7-8 2</inkml:trace>
  <inkml:trace contextRef="#ctx0" brushRef="#br0" timeOffset="328">195 50 20,'-15'11'26,"6"12"1,-9 1-4,3 7-8,-1 4-2,-2 3-3,1 1-4,-3-1-1,4-1-2,2-3-2,0-6-1,6-4-4,-1-7-5,4-3-10,7-3-10,-2-11 0,0 0 0,13-12 0</inkml:trace>
  <inkml:trace contextRef="#ctx0" brushRef="#br0" timeOffset="687">405 296 39,'-8'3'27,"8"-3"3,0 0-9,0 0-7,8 1-2,-8-1-4,8-3-2,-8 3 0,14-6-2,-6 2 0,1 0-2,-1-2 0,-8 6-1,13-14 0,-7 7 0,-3-2 0,-2 2 0,-1 7 0,-4-13-1,4 13 0,-17-4 0,6 7 0,-1 2-1,-1 5 0,-1 3 1,1 4-1,2 2 1,3 2-1,3 2 1,4 0 0,5 0 1,3 1 0,3-2-1,2-3 1,5-2 0,-1-4 0,4-4-4,2-4-18,2-4-12,-4-11 1,5-2-2,-6-12 1</inkml:trace>
  <inkml:trace contextRef="#ctx0" brushRef="#br0" timeOffset="8187">510 280 9,'0'0'16,"0"0"0,7-4-2,-7 4-1,0 0-3,0 0 0,0 0-2,0 0-1,0 0-3,0 0 0,0 0-1,0 0-1,0 0-1,0 0 0,0 0-1,0 0 1,0 0 0,0 0 0,0 0 1,2 12 0,-2-12 0,-2 11 1,2-11-1,-4 12 0,4-12 0,-9 12 0,9-12 0,-11 14 0,11-14-1,-11 14 0,11-14-1,-10 11 1,10-11-1,-7 11 0,7-11 0,-4 8 1,4-8-1,0 0 0,-3 9 1,3-9-1,0 0 1,0 0-1,0 0 1,0 0-1,-9 7 0,9-7 0,-8 4 1,8-4-1,-9 5 0,9-5 0,-10 7 0,10-7-1,-10 6 1,10-6 0,0 0-1,-7 6 0,7-6-1,0 0 0,0 0-1,0 0-2,0 0-7,0 0-9,0 0-7,0 0 0,0 0 1</inkml:trace>
</inkml:ink>
</file>

<file path=word/ink/ink61.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11-15T11:37:53.546"/>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32 0 31,'0'0'25,"0"0"-5,1-9-1,-1 9-5,0 0-3,0 0-3,0 0-2,0 0-1,0 0-3,3 9 0,0-1-1,3 3-1,1 4 1,3 2 0,1 2 0,2 3 0,1 2-1,2 1 1,1 0-1,1 1 1,0-3-1,0-1 1,-2 0-1,0-4 1,-3 0-1,0-3 0,-4-4 0,1 0-2,-4-2-2,-6-9-5,11 13-5,-11-13-7,0 0-9,11 8 1,-11-8 1</inkml:trace>
  <inkml:trace contextRef="#ctx0" brushRef="#br0" timeOffset="422">248 13 25,'-10'2'24,"7"6"-3,-6 2-2,0 3-4,-1 5-2,-3 4-2,1 2-2,-5 4-1,3 3-3,-4 1-1,1 0-2,0 1-1,0-4 0,1-1 0,0-2-1,4-7 0,0-1 0,3-2 0,2-5-2,2 0-1,5-11-3,-6 11-3,6-11-10,0 0-10,0 0-2,8-21 2,6 10 1</inkml:trace>
  <inkml:trace contextRef="#ctx0" brushRef="#br0" timeOffset="922">425 317 18,'0'0'23,"0"0"0,0 0-7,0 0-3,0 0-6,0 0-3,0 0-2,7 4 0,-7-4 1,12 1 0,-3-1 1,0-1-1,1-1 1,-1-2-1,1-2-1,-2-1 0,1 0-1,-4-4 1,0 2-1,-2-2-1,-2 0 1,-2 1 0,-1-2-1,-4 2 0,0 1 0,6 9 0,-16-11-1,5 9 1,0 5 0,-1 3-1,-2 4 1,0 4 0,-1 6 2,0-1-1,2 5 1,1-1 0,2 2 0,5 0 1,3-3 0,4 1-1,7-4 1,3-4-1,4 0 0,3-6 0,2-5-2,3-2-4,0-4-13,-3-9-12,4 4-3,-6-10 2,4 2-1</inkml:trace>
</inkml:ink>
</file>

<file path=word/ink/ink62.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11-15T11:37:55.218"/>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13 0 27,'0'0'23,"0"0"-2,-3 13-4,1-4-5,0 6-5,0 4-1,0 6-3,1 4 1,0 4-1,2 2 0,1-2-1,0 1 0,2-2-1,-1-4 0,2-3 0,-1-7-1,0-2 1,-2-5 1,-2-11 0,5 10 0,-5-10 0,5-10-1,-3-1 1,3-3 0,1-5-1,3-4 0,-1-4-1,3-1 0,1 1 0,1 1 0,-3 5 0,-2 3-1,-1 8 1,-7 10 0,9 3 1,-9 8-1,0 6 0,0 5 0,1 1 1,0 3-1,2 2 1,0-3-1,2-2 0,3-5 0,0-1-1,2-5-4,0-2-7,2-3-10,-4-10-8,6 4 1,-6-11 0</inkml:trace>
  <inkml:trace contextRef="#ctx0" brushRef="#br0" timeOffset="500">281 180 2,'-16'3'21,"12"5"0,-9-5-2,6 6-5,-1 0-3,3 3-3,0 2-2,2 1-1,1 3-1,2-1-2,2 0 0,3 0 0,1-3-2,0-1 1,1-3 0,2-3 0,0-4 0,0-4 0,-1-2 0,0-4 0,-2-2 1,0-4-1,-1 1 0,-1-4 1,-1 0 0,-1 2 0,-1 0 1,0 2 0,0 2 0,-1 10-1,3-9 0,-3 9 0,-1 9-1,2 2-1,2 0 0,0 4 0,1-1 0,1 3 0,0-2 0,2-3 0,1-2 0,-1-2 1,-7-8-1,14 4 1,-5-6 0,-9 2-1,14-15 1,-7 2 0,0 0 0,0-3-1,-1 0 1,0 0-1,-1 1 1,-1 1-1,-2 2 1,1 3-1,-3 9 0,3-8 0,-3 8 0,4 11 0,-2 0 0,2 3-1,0 1 1,2 3 0,0 1 1,-2 2 0,0-1-1,-2-1 2,-1-2-2,-1-2 2,-3-2-2,-2-2 1,-1 0-2,6-11 0,-15 9-2,7-7-6,1-3-6,-2-5-12,9 6-5,-8-24 2,10 8 1</inkml:trace>
</inkml:ink>
</file>

<file path=word/ink/ink63.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11-15T11:37:56.625"/>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87 22 18,'-1'-13'24,"1"13"0,0 0-4,-12-8-8,4 8-3,0 2-4,-1 4-2,0 2-1,0 4-2,0 1-1,1 4 1,2 2 0,1 1 0,2 0-1,3 0 1,3 0 1,2-3-2,1 0 2,0-4-1,4-2 2,-1-4-1,0-3 1,-2-2 0,-7-2 0,15-10 0,-8-1 0,1 2 0,-4-5-1,2-1 0,-2-2 0,1-1 1,0 1-1,-2 1 1,-1 2 1,0 3-1,-2 4 0,0 7-1,0 0 1,1 8-1,-3 4 0,2 3-1,1 3-1,1 1 1,1 4 0,1-3 0,2-2 0,0-2 1,3-4-1,-1-5 1,2-3 0,0-5 0,-2-4 0,2-4 0,-3-4 0,2-2 0,0-3-1,-2 1 1,-2-4-1,1 2 0,1 0 1,-5 3-1,1 2 1,-2 3-1,-1 4 1,0 7-1,0 0 0,-2 10 0,-1 3 0,3 2 0,0 4 0,0 1 0,3 2 1,-1-3-2,4 1 2,-1-5-2,2-1 2,0-5-1,-7-9 1,13 9 0,-13-9-1,12-6 1,-8-3-1,2-1 1,0-4-1,0-2 0,-1-2 0,2 0 1,-1 1-1,1 1 0,-3 2 2,0 3-4,-4 11 2,5-7 0,-5 7 0,4 11 0,-2 1 0,0 3-1,2 1 1,1 2 0,2 0 1,1-1-1,0-2 2,2-1-4,0-3 0,-2-5-7,4 0-12,1-1-10,-6-9-1,10 3 1</inkml:trace>
</inkml:ink>
</file>

<file path=word/ink/ink64.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11-15T11:37:57.718"/>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0 367 23,'15'-4'25,"-15"4"2,0 0-6,0 0-5,6-8-4,-6 8-1,9-4-3,-9 4-1,12-8-1,-3 2-1,-1-3-1,0 0-1,-1-3 0,0 0-1,-3-1 0,0-2-1,-3 1 0,0 1-1,-3 3 0,0 1-1,2 9 0,-8-9 0,8 9 0,-13 8-1,8 1 1,-2 4-2,2 3 2,1 2 1,2 2-1,0 0 1,4 2 0,3-1 0,1-3 0,1-1-1,2-3 2,1-4-2,-1-3 2,2-6-1,-1-2-1,0-7 1,-1-3 0,1-2 0,-1-2-1,-1-1 1,0-3 0,-1 3 0,-1-3 0,-1 3 0,0 3 1,-3 1-1,1 4 0,-3 8 0,0 0 0,0 0 0,11 4 0,-8 6 0,3 3 0,2 2 0,2 4 0,1-1 0,-1 1 1,2-2-1,-1-1 1,1-2-1,-1-2-1,-3-3-2,2-3-3,-10-6-6,14 2-10,-5-1-8,-5-9-2,5 2 2</inkml:trace>
  <inkml:trace contextRef="#ctx0" brushRef="#br0" timeOffset="625">347 245 11,'0'0'23,"-8"4"1,5 5-1,-5 1-5,-1 3-7,2 3-4,-5 3 0,2 1 0,0-2-2,0 1-1,2-2-1,1-3-3,3 0-4,0-5-7,4-9-6,3 12-11,-3-12 1,8-5-2</inkml:trace>
  <inkml:trace contextRef="#ctx0" brushRef="#br0" timeOffset="1047">539 266 19,'0'0'26,"0"-8"0,0 8-2,1 10-7,-1 3-6,0 4-4,0 6-3,1 6-1,-1 3-1,2 5 0,1 1-1,1 2 0,-1-1 0,2-1-1,0-2-2,-2-5-2,0-1-3,-4-5-5,-1-6-6,1 0-9,-7-13-1,8-6 1</inkml:trace>
  <inkml:trace contextRef="#ctx0" brushRef="#br0" timeOffset="1282">562 442 20,'7'-61'24,"7"11"-3,-5 0-1,2 9-4,-1 9-3,-4 7-3,1 9-2,-3 9-1,-4 7-3,8 9-2,-5 6 0,0 3-1,-1 6 0,0 0 0,1 4 0,-3 0 1,-1-2-2,0-2 0,-1-3 0,1-3-3,-2-5-4,3-3-4,0-10-5,0 0-8,8 5-7,-3-17 2,8 3 1</inkml:trace>
  <inkml:trace contextRef="#ctx0" brushRef="#br0" timeOffset="1594">838 240 18,'-15'1'24,"6"7"0,-7-5-7,4 3-2,-1 2-5,-1 0-2,1 2-1,2 2-3,4 2 0,1 2-2,2 0-1,2 2 0,3 0-1,3-1 0,2-1 1,2-2-1,2-2 1,0-5 1,1-2-1,0-5 1,1-3 0,-3-4 0,1-3 0,-3-4-1,1-1 1,-3-4-1,0 2 1,-2-3-1,0 3 1,-3 0 0,2 5-1,-1 2 1,-1 10-1,0 0 0,0 0 0,0 7-1,0 7 0,1 4 0,1 1 0,2 1 0,0 1 0,3-1 0,0-2 0,3-4 1,1-3-1,0-6 0,-1-3 0,3-6 1,-3-3-1,2-5 0,-4-2 0,2-4 0,-1-2-1,-1 0 1,-3-1 0,-1 1-1,0 3 1,-3 3 0,1 2 0,-2 5-1,0 7 0,0 0 1,1 9-1,0 4 0,1 3 1,2 4 0,-1 2-1,1-1 2,-1 0-1,2-3-1,0-4 1,2-3 1,-3-2-2,-4-9 2,10 1-1,-10-1 1,12-15-1,-7 3 1,1-4 0,0-2-1,1-1 0,-2 1 0,1 0 0,-1 3 0,-1 3-1,-4 12 1,6-9 0,-6 9-1,4 14 1,-2 0 0,2 2-1,1 3 1,1 1 0,2 1 0,1-3-3,3-1-6,0-3-12,1-8-10,7 2 0,-5-10 1</inkml:trace>
  <inkml:trace contextRef="#ctx0" brushRef="#br0" timeOffset="2532">1364 212 21,'-9'2'18,"3"6"-1,-1-4-1,3 3-1,-3 3-3,2 1-1,-1 3-2,1 2-3,0 3 0,2 1-2,2 1-1,2-1 0,5 0 0,-1-4 0,5-1 1,0-5 1,2-3 0,-2-7 0,3 0 2,-4-8-2,1-2-1,-3-5 0,-1-1-1,-2-3 0,-2-4-1,-2-4-1,-1-4 0,-2-3 0,-3-5-1,-1 2 0,-2-1-1,0 4-1,-2 4-3,2 8-4,-3 4-8,12 18-11,-9-2-7,7 10 1,7 9 0</inkml:trace>
  <inkml:trace contextRef="#ctx0" brushRef="#br0" timeOffset="3016">1535 342 41,'-14'1'27,"14"-1"1,0 0-9,0 0-6,0 0-3,0 0-4,8 2-1,-8-2-1,14-1 0,-5-1-1,1-1 0,1-1-1,-1-1 0,0-2-1,-3 0 2,-1-3-2,-2 0-1,-2 0 1,-2 0-2,-4 0 0,-2 2-2,-3 3 1,-2 3 0,0 5 0,-1 3 0,1 5 1,0 2-1,3 7 2,2 1-1,4 3 1,2 0 0,5-1-1,1-2-1,7-2-1,1-6-3,3-5-8,5-1-9,-5-12-8,8 3 2,-7-11 1</inkml:trace>
  <inkml:trace contextRef="#ctx0" brushRef="#br0" timeOffset="3407">1762 280 19,'-14'-4'22,"11"12"0,-6-1-7,4 5-6,1 1-3,1 4 0,4 0 0,1 0 1,4 0 0,1-4-1,4-1 1,-1-5 0,2-2-1,-3-6 0,2-1 1,-3-8-2,0-2-1,-3-3 1,0-2-2,-4-6-1,2-2 0,-3-8 0,0-1-2,-3-5 1,1-2-2,-2 1 0,0 2-2,0 6-4,-2 4-14,1 5-12,6 15 0,-1 8 0,0 0 1</inkml:trace>
</inkml:ink>
</file>

<file path=word/ink/ink65.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11-15T11:38:01.640"/>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56 182 28,'0'0'28,"2"-12"1,-2 12-8,1-12-3,-1 12-5,-3-9-3,3 9-3,-7-5-2,7 5-2,-11 5-1,11-5-1,-16 15-1,10-2 0,-2 2 0,5 5 0,-2 2-1,5 1 1,2 0 0,3-1 0,4-3 0,0-2 0,3-2 0,-3-8 0,3-2 1,-2-5 0,-1-3 0,0-5 0,-1-3 1,-1-3-1,-2-2 0,-1-4-1,-1-1 1,-1-1-2,-2 0 1,0 1-2,-3 3-2,1 5-5,-4 1-7,1 4-9,5 8-6,-8 0-1,8 0 1</inkml:trace>
  <inkml:trace contextRef="#ctx0" brushRef="#br0" timeOffset="438">252 176 14,'0'0'28,"0"0"0,2-10 3,-2 10-11,0 0-5,-8-6-4,8 6-4,-11 2-2,3 2-1,-1 3-3,0 2 0,-1 4-1,2 2 0,4 4 0,-1 1-1,5 0 1,3 0 0,5-2-1,2-1 1,4-4-1,2-3-2,4-4-3,-2-5-5,3-3-5,0-3-7,-3-8-6,5 2-1,-7-8 1</inkml:trace>
  <inkml:trace contextRef="#ctx0" brushRef="#br0" timeOffset="735">478 18 33,'-2'-18'26,"2"18"-4,0 0-2,-4 8-7,1 8-2,-1 3-5,2 5-2,-2 4-1,3 3 1,0 0-1,2 1 0,0-3 0,2 0-2,0-5 0,1-2 0,-2-6-1,2-3 0,-3-4-1,-1-9-1,4 9-2,-4-9-1,0 0-1,-6-14-1,4 3-2,-1-5 2,-1-1 0,1-4 0,0 2 3,3-2 2,-1 3 1,3 3 2,1 3 2,2 3-1,3 4 1,1 3 0,2 1-1,2 2-3,0-2-9,4 7-13,-6-10-1,8 8 0,-10-9 1</inkml:trace>
  <inkml:trace contextRef="#ctx0" brushRef="#br0" timeOffset="1266">650 216 5,'0'8'24,"0"-8"3,0 0-3,0 0-5,8-2-4,-8 2-1,11 0-4,-1 0 0,-3-2-3,4 0-2,-2-2-1,2 0-1,-1-3 0,-1 0-1,-1-1-1,-2 0 0,-3-1 1,0 0-2,-5 1 0,2 8 0,-12-12 0,3 8-1,-2 3 0,-2 3 0,0 5 0,-2 2 0,2 3 0,3 3 1,1 2-2,3 1 2,5 3 0,3-1 0,4-1 0,2-2 0,4-2 0,2-3 2,1-4-1,2-3-1,-1-6 0,0-5 0,1 0 0,-1-6 0,-1-3-1,1-2 1,-1-2 0,-1-5-2,-2 0 2,1-4 0,0-1 0,-2 0 0,-3 3 0,-1 3 2,-2 4 0,-1 4-1,-1 7 0,-3 8 0,0 0 0,-4 19 0,0-2-1,0 4 1,-1 3-1,2 4 0,0 1 0,1-1 0,3-1 1,2-2-1,1-3 1,3-3-2,1-4 1,0-3-3,3-3-5,-3-5-9,1-5-16,2 1 1,-11 0-2,15-10 2</inkml:trace>
  <inkml:trace contextRef="#ctx0" brushRef="#br0" timeOffset="1953">933 177 25,'9'-7'29,"3"8"0,-12-1 2,17-11-15,-4 7-8,-1-1-19,5 5-15,-8-6-2,2 5-1,-11 1 0</inkml:trace>
</inkml:ink>
</file>

<file path=word/ink/ink66.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11-23T14:06:03.359"/>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1094 177 12,'0'0'11,"-7"-6"-1,7 6 1,0 0-1,0 0-2,0 0 0,0 0-1,-9 1-2,9-1 1,-8 1-2,0 2 0,0-1-1,-3 2-1,1 1 0,-2 1 0,-1 1-1,-2 4 0,2-2 0,-1 2-1,1 1 0,1 1 0,0-1 0,2 0-1,1 0 1,4 0-1,0 0 1,3 1 0,2 2 0,2-2 0,3 2-1,0-1 1,4 0 0,0-3 1,3-1-1,1-4 1,2-3 1,2-5 0,0-3 0,2-2 1,-1-4-1,0-2 1,1-2 0,-2 0-1,-3 0 0,-3 1-1,-1-2 0,-1 3-1,-4-1-2,-1 1-1,-2 2-7,-4-3-11,2 14-7,-3-19 1,3 19 0</inkml:trace>
  <inkml:trace contextRef="#ctx0" brushRef="#br0" timeOffset="734">1243 413 22,'0'0'25,"0"0"-1,0 0-4,0 0-4,-2-8-4,2 8-3,0 0-1,-9-3-3,9 3 0,-12-1-2,2 2-1,-1 2-1,-2-1 0,-2 2-1,0 2 0,-3 1 0,0 1 0,1 2 0,1-1 0,1 0 0,3 1 0,1-1-1,2 2 1,4-2 0,2 2 0,3 0-1,3-1 1,2 0 0,2 0 0,2-2 0,2-4 1,4 0-1,2-6 1,2-3-1,2-4 0,1-2 1,-1-1 0,0-1 0,-1-3-1,-4 3 1,-4-1 0,-2 4 0,-5 0 0,-2 1 0,-3 1 0,-2 0 0,2 8 0,-12-11-1,4 8 0,-4 1-1,-3 4 1,-2 2-1,-3 4 0,-3 1 0,0 3 1,-1 2-1,0 1 1,4-2-1,3 2 1,2-3 0,7 0 0,4-1-1,5-1 0,4-2 1,5-3-1,4-1 1,3-3 0,3-2 1,1-4-1,0-1 0,1-4 1,-1 0 0,-3-1 0,-2 1 0,-3 0 0,-3 2 0,-5-2 0,0 2 1,-3 1-1,-2 7 0,-4-14 0,4 14 1,-11-12-2,0 7 0,1 3 0,-3 2-2,-3 2 1,-2 2 1,0 4-1,-1 1 0,-1 1 0,3 0 0,4 3 1,2-3-1,4 1 1,3-4 0,5 3 0,-1-10-1,13 10 1,0-9 0,3-5 0,2 1 1,4-5-2,2 0 2,-1-3-1,2 1 0,-3-3 0,-4 4 2,-5-1-2,-2 3 2,-5-1 0,-6 8 1,2-13-2,-2 13 0,-11-8 1,1 6-2,-4 1 0,-5 4-1,0 3 0,-3 2 0,-2 3 1,-1 2-1,3 3 1,0-1-1,6 0 1,4 0-2,3-3 2,6-1-1,4-3 0,-1-8 0,15 8 1,-2-9-1,4-3 2,0-4-2,1-1 1,1-2 1,-1 0-1,-1-1 0,-3 2 1,-3 3 0,-6-1 0,-5 8 1,5-10 0,-5 10-1,0 0 0,-13-7-1,5 6 0,-3 1 0,-3 3 0,-1 1-1,-2 6 2,-3-2-2,2 4 1,1 0 0,2-1 0,2 0-1,5-2 1,4 0-1,4-9 0,8 9 1,0-8-2,5-5 2,6-1 0,1-3 0,1-2 0,1-1 0,-1-1 0,-1-1 2,-3 0-1,-2 3 1,-6 1-1,-4 1 0,-4 1 1,-1 7 0,-6-15 0,6 15-1,-11-12 0,1 7-1,-1 3 0,0 2-1,-3 4 1,-2 4-1,0 3 1,-1 3-1,2 5 0,1 0 0,4 1 1,3-3-2,6-1 0,2-5-5,9-1-10,5-2-16,-4-12-1,9 4 2,-10-7-1</inkml:trace>
  <inkml:trace contextRef="#ctx0" brushRef="#br0" timeOffset="2641">1060 1016 17,'-9'-3'24,"9"3"-1,0 0-8,0 0-4,2 7-4,-1 1-4,0 3-1,2 3-1,-1 3 0,3 4-1,0 2 1,1 3 0,0-1 0,1 0-1,2-2 1,-1-1-1,3-2 1,-1-3-1,1-4 1,-1-2 1,2-3 1,-2-5 1,0-1 1,-1-5 0,0-2 1,-2-5-1,2 1 1,-4-5-1,2 0-1,-5-3-1,4-1-1,-6-4 0,-2 2 0,-2-4-1,-1 0 1,-3-2-2,-3 2 0,1 3-2,-2 0-2,0 7-10,1 7-15,-7 0-3,5 12-1,-6-2 1</inkml:trace>
  <inkml:trace contextRef="#ctx0" brushRef="#br0" timeOffset="3547">192 1007 17,'0'0'14,"0"0"1,0 0-1,-2-8 0,2 8-1,0 0-1,0 0-2,-11-3-2,11 3-2,-14 0-1,4 1-1,-1 2-2,-3 0 0,-1 3-1,-1 4 0,0 0 0,0 2-1,0 1 0,2 2 0,1 0 0,4 0 0,0 1-1,5-2 1,2 0-1,2-1 1,6-2 0,-1-2 0,6-2 0,0-3 0,4-3 0,2-4 1,1-2 0,1-6 0,1 1 1,-2-2-1,0-3 1,-4 2 0,1-2-1,-7 3 1,0 0-1,-5 0-1,0-1-1,-3 3-2,-2 1-5,1-1-11,1 10-11,-5-9-1,5 9 0</inkml:trace>
  <inkml:trace contextRef="#ctx0" brushRef="#br0" timeOffset="4094">350 1075 10,'-11'-2'23,"11"2"1,-18 7-7,8-2-3,0 1-6,-1-1-1,0 3-2,0-1-1,1 3-1,2-2 0,-1 3 0,2-1-1,1 0-1,2 1 0,2 0-1,0 2 0,3-1 0,0 0 0,4-1 0,1 0 0,1-3 0,3-3 2,0-2 0,-1-3 1,3-5 1,1-3 0,0-1 0,-2-6 0,3 2 1,-5-4-1,3 1-2,-4-3 0,-1 1 0,-4 0-1,0 0-2,-2 1-5,-4-2-9,-4 1-17,7 7 0,-9-5 0,7 9 0</inkml:trace>
  <inkml:trace contextRef="#ctx0" brushRef="#br0" timeOffset="4922">198 91 8,'0'0'25,"0"0"1,-9-4-5,9 4-4,0 0-5,-9 3-4,9-3-3,-2 16-1,2-1-2,2 3-1,2 4-2,0 0 1,2 5 0,2-3 0,1 0 1,2-3-1,0-5 1,2-3 1,-2-5-1,1-2 2,-2-5-1,0-3 1,-2-3-1,0-3 1,-2-3-1,-1 0 0,-2-4-1,-1-1 0,-1-4-1,-2 1 0,-2-5 0,0 2-1,-2-2 0,-2 1 0,1 3 0,-1 1 0,0 5 0,2 2 0,0 5 1,5 7 0,-6-9-1,6 9 1,0 0-1,0 0 0,0 0 0,0 0 0,0 0 0,0 0 1,7 1-1,-7-1 0,13 6 1,-5-3 0,3 2 0,-1 0 0,1 2 0,-2 1 1,-1 2-1,1 0 0,-1 3 0,-3 1 0,0 2 1,0 2-1,-1 1 0,1-2 0,0 1 0,0-2 0,1 0 0,2-5 1,0-2 0,2-3 1,-1-4 0,3-1 2,-2-5-1,0 2 2,-1-8 0,1 3-1,-4-6 2,1 0-3,-3-5 1,-2 0-1,-3-4-1,0-3 0,-4 1-1,-1 0-1,-4 0 0,-2 1-3,1 7-3,-3 0-12,0 5-16,3 10 0,-2-1-1,13 2 1</inkml:trace>
  <inkml:trace contextRef="#ctx0" brushRef="#br0" timeOffset="6953">1373 316 8,'0'0'12,"0"0"-2,0 0-3,0 0-1,0 0-2,0 0-2,0 0 0,0 0-1,0 0-1,0 0 0,0 0 0,0 0 0,0 0 1,0 0-1,12-11 0,-4 6 1,5 0-1,1-2 1,4-1 0,2 0-1,3-2 1,1 0-1,3-1 1,5 1-1,2-3 1,4 2-1,4-2 1,2-1-1,2 2 0,1 0 0,4 1 0,2 0 0,3 2 0,0 1 0,5-1 0,-1 1 0,4 0 0,3 1 0,-1 0 0,1-1 1,1 1 0,0 0 0,4 1 1,-2 1 0,0 0 0,0 2-1,-1 0 1,0 3-1,1 1 0,-4 3-1,-1 1 0,0 2 1,-4 1-1,1 2 0,-4 2 0,-1-1 0,-4 2 1,-2-3 0,-4 0 1,-1-1 0,-2-4 0,-5 1 1,-6-3-1,-5-1 1,-4-1-1,-7 0 0,-3 0 0,-14-1 1,10 2-1,-10-2-1,0 0-4,0 0-12,0 0-10,0 0 0,-11-10 0</inkml:trace>
  <inkml:trace contextRef="#ctx0" brushRef="#br0" timeOffset="8062">1438 152 14,'-3'9'13,"-4"-1"-3,0 3-3,0 0 0,-3 3-2,0-2 0,0 1-1,-1-2-1,1 1-1,0-2-1,0 1 0,1-2 0,1-3-1,8-6 0,-11 11 0,11-11 0,0 0 0,0 0 1,0 0-1,0 0 1,1-8 0,-1 8 1,9-9 0,-9 9 0,9-6 2,-9 6-2,12 2 1,-12-2-1,14 12 0,-5-3 0,2-1 0,-1 2 0,2-2-1,0-1 2,0-1-1,-1 0 0,-1-2-1,1-2 1,-11-2-1,14 4-3,-14-4-8,14 4-16,-14-4 1,0 0-1</inkml:trace>
</inkml:ink>
</file>

<file path=word/ink/ink67.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0-11-23T14:04:57.796"/>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2298 1189 2,'0'0'5,"0"0"0,-4-10 0,4 10 0,0 0-1,-6-7 0,6 7-1,0 0 1,-9-11-1,9 11 0,-9-6-1,9 6 1,-9-7 0,9 7 0,-10-7 0,10 7-1,-11-7 1,11 7 0,-9-7 0,9 7-1,-11-9 1,3 5 0,8 4-1,-14-11 1,7 6 1,-3 0-1,2-1-1,-3 3 0,2-3 0,-2 1 0,0 2 0,0-1-1,-2 0 0,1 1 1,-2 0-1,1-2 1,-1 1-1,2 0 1,-3 1 0,3-2-1,-2 3 1,0-3-1,2 4 0,-2-1 0,2 1-1,-1 0 1,0 0 0,1 0-1,0 0 1,-1 0 0,2 1-1,0-1 1,-1 1-1,0 0 0,1 0 1,0 0-1,0 1 0,-1 1 0,1-1 0,1 0 1,-1 1-1,-1 0 0,0 0 0,1 2 1,-1-2-1,1 2 0,-1-2 1,0 2-1,0-1 0,1 0 0,1 1 0,-2-3 0,2 2 1,0 0-1,0 1 0,-1-1 0,0 1 0,-1 1 0,-1 1 0,1-1 0,-1 1 0,2-1 0,-1 1 0,0-1 0,0 1 0,3-1 0,-2-1 0,2 1 0,-1-1 0,1 0 0,0 2 0,0-1 0,0 1 0,-1 0 0,1 2 0,-1-1 0,0 0 0,1 2 0,-1-1 0,2 0 0,-1-1 0,0 1 0,9-8 0,-15 15 0,9-8 0,-1 2 0,1-1 0,-3 1 0,3 2 0,-2 0 0,0 0 0,-1 0 0,1 0 0,-2 0 1,3 2-1,-1-2 0,0 0 0,1-1 0,1 1 0,0-1 0,-1 1 0,1-3 1,-1 1-1,2 0 0,-1 1 0,1-1 0,-1 0 1,1 0-1,-1 1 0,0 1 0,1-2 1,-2 1-1,1-1 1,-1 1-1,1 1 1,0 0 0,0 0-1,3 0 1,-2 0-1,1 2 1,1 2-1,-1-1 0,0 2 0,0-2 0,1 3 0,-1 0 0,0-1 0,1 2 0,-1-2 0,3 2 0,-2 0 1,2 0-1,0-1 0,-1 2 0,1-1 0,0 1 0,0-2 0,1 1 0,0 0 1,0-1-1,0 1 0,2-2 0,-1 1 0,0-2 0,1 0 0,0 0 0,1 0 0,-2-1 0,2-1 1,-1 1-1,2 0 0,-1 0 0,1 1 0,0-1 1,-1 1-1,2 0 0,0 1 0,1-2 0,1 2 0,1-1 0,-1 1 0,3 0 0,-2 0 0,2 1 0,1-1 0,-1 0 0,2 1 0,-2 0 0,3-1 0,0 1 0,0 0 0,0-1 0,0 2 0,2-1 0,-1 0 0,3-1 1,0 1-1,3-1 0,1-1 0,4 0 0,5 0 0,2-2-2,5-1 0,7 2-4,3-3-7,2-6-11,12 9-6,-4-11 1,11 7 0</inkml:trace>
  <inkml:trace contextRef="#ctx0" brushRef="#br0" timeOffset="2438">2278 1152 0,'0'0'1,"0"0"0,0 0 1,0 0-1,0 0 0,9 8 1,-9-8 0,0 0 1,9 7 1,-9-7-1,0 0 1,11 11 0,-11-11 0,9 8 0,-9-8-1,9 8 0,-9-8-1,10 11 0,-10-11 0,11 11-1,-11-11 0,12 12 0,-12-12 0,12 13 0,-12-13 0,15 12 1,-15-12-1,14 11 1,-14-11-1,14 12 1,-14-12-1,14 12 1,-14-12-1,14 14 0,-8-6 0,2 0 0,-1 0 0,0 1 1,0 1 0,1 0 0,-1 1 1,0 0-1,-1 1 0,1 1 2,-1 1-3,1-2 0,0 1 0,-1 0 0,1-1-1,0 1 1,0 0-1,0-1 0,-1-1 1,-1 1 0,1 0-1,-2 1 1,1-1-1,0 0 1,-2-1-1,0 0 0,0 3 0,-1-2 1,1 1-1,0-1 0,-1 1 0,1 0 0,0 0 0,0 1 0,-1-2 0,1 1 0,-1-1 0,0 2 0,0-2 0,0 3 1,-2-3-1,2 1 0,-1 0 0,-1 0 0,0 0 0,-1 1 0,1-2 0,0 1 0,0-1 0,-1 1 0,2 0 0,-1-1 0,1 1 1,-1-1-1,0-1 0,1 1 0,-1 1 0,0-1 0,-1-1 0,0 1 0,0-1 1,-1 1-1,1 1 0,-1 0 0,-1-1 0,2 1 0,-2 0 0,1 0 1,-1 1-1,0-1 0,1-1 0,-1-1-1,1 1 2,-1-1-2,1 2 1,-1-2 0,0 1 0,-1 1 0,2-1 0,-2 2 0,0-2 0,0 2 0,0 0-1,0-3 1,-2 2 0,1-2 0,-1 1-1,1-1 1,-1 0 0,0-1 1,-1-1-1,1 1 0,0-1 0,0 0 0,-1 1 0,-1-1 0,2 1-1,-3 0 1,1 1 0,0-2 0,-2 0 0,1 0 0,0 0-1,1-2 1,-1-1 1,1 0-1,0-1 0,0-1 0,0 1 0,1-2 0,-1 2 0,8-5 0,-13 8 0,13-8 0,-13 8 0,5-4 0,8-4 0,-13 8 0,5-3 0,0-1 0,8-4 0,-16 8 0,7-3 0,1-3 0,-2 2 0,1-2 0,0 1 0,-2-1 0,-1 0 0,0 0 0,2 0 0,-3 1 0,2-1 0,-1 2 0,0-1 0,2 1 0,1-1 0,-1 0 0,2 0 0,0-1 0,0 1 0,0-2 0,1-1 0,-3 1 0,1 0 0,0 0 1,-1 1-1,-1-2 0,-1 1 0,1 0 0,-1 0 0,1-1 0,1 0 1,1 0-1,0 0 0,0-1 0,1 2 0,8-1 0,-13 0 0,13 0 0,-13 3 0,13-3 0,-11 2 0,11-2 0,-10 3 0,10-3 0,-10 3 0,10-3 0,-9 2 0,9-2 1,-8 1-1,8-1 0,-7 0 1,7 0-1,-8-1 0,8 1 0,-8-1 0,8 1 1,-9-1-1,9 1 0,-8 0 0,8 0 0,0 0 0,0 0-1,-7 1 1,7-1 0,0 0 0,0 0 0,0 0 0,0 0 0,0 0 0,0 0 0,0 0 0,0 0 0,0 0 0,0 0-2,0 0-4,0 0-7,0 0-10,0 0-1,0 0 1</inkml:trace>
  <inkml:trace contextRef="#ctx0" brushRef="#br0" timeOffset="5469">1838 1728 8,'0'0'16,"0"0"-1,1-9-1,-1 9-1,0 0-2,-4-8 0,4 8-3,-7-8-2,7 8-1,-9-7-1,9 7-1,-12-8-1,12 8 0,-15-7-1,6 4 0,0 0-1,1 1 1,-1 0-1,2 1 1,-1 1-1,0 0 0,8 0 0,-11 0 0,11 0 0,-10 2 0,10-2 0,-9 3 0,9-3 0,0 0-1,-10 11 1,10-11 0,-4 11-1,4-11 1,-2 11 0,2-11 0,0 12-1,0-12 1,1 13 0,-1-13 0,3 12 0,-3-12 0,7 12-1,-7-12 2,8 12-1,-8-12 0,11 11 0,-11-11 0,13 12 0,-5-7 0,-8-5 0,13 13 0,-4-7 0,-2 1 0,2 0 0,-1 3 0,1-2 0,0 1 0,-1 0 0,-1 0 1,1 1-1,-2-2 0,-1 1 0,-5-9 0,5 14 0,-3-6 1,-2-8-1,1 14 0,-1-14 1,-2 13-1,2-13 0,-5 11 0,5-11 1,-5 7-1,5-7 0,-11 5 1,11-5-1,-11 5 1,11-5-1,-13 0 0,5 0 1,8 0-1,-15-2 0,15 2 0,-14-4 1,14 4-1,-15-5 0,8 2 0,7 3 0,-12-6 0,12 6 0,-11-4 0,11 4-1,-8-4 1,8 4 0,0 0-2,-8-8 1,8 8-2,0 0-2,-9-7-5,9 7-9,0 0-9,-5-7 2,5 7 0</inkml:trace>
  <inkml:trace contextRef="#ctx0" brushRef="#br0" timeOffset="7172">1139 1139 5,'0'0'19,"0"0"-4,0 0-3,0 0-4,0 0-1,8 6-3,-8-6-1,6 7 0,-6-7-1,13 12 1,-6-3-1,2 1 0,0 1 0,2 1-1,0 1-1,2 0 1,-1 0 0,1 0-1,-1 1 1,0-3 0,0 1-1,-1 0 1,-1-1-1,0-2 1,-2 0-1,-8-9 1,13 11 0,-13-11-1,0 0 0,8 6-4,-8-6-11,0 0-8,0 0 0,0 0 0</inkml:trace>
  <inkml:trace contextRef="#ctx0" brushRef="#br0" timeOffset="7688">1268 1065 3,'0'0'15,"-4"13"-1,4-13-2,-5 18-1,1-6-2,0 4-2,-1 4-1,0 3-2,1 2 1,-1 2-3,1 1 0,0 2 0,3-1-2,-1-2 1,1-2-1,2-3 1,0-3-1,0-4 1,0-3-1,-1-12 0,5 12-1,-5-12-2,0 0-10,0 0-10,0 0 0,2-14 0</inkml:trace>
  <inkml:trace contextRef="#ctx0" brushRef="#br0" timeOffset="10000">2622 1307 21,'0'0'12,"0"0"0,0 0-2,0 0-2,0 0-1,-12 9-2,12-9 0,-13 11-2,4-3 1,0 2-1,-4 1-1,0 2 0,-2 0 0,0 0-1,-2 2 0,0-3 0,1 1-1,-2-2 1,3 0-1,-1-2 1,3 1-1,2-4 0,1-1 0,1 0 1,9-5-1,-11 6 0,11-6-1,0 0-1,0 0-2,0 0-4,0 0-5,-8-1-6,8 1-5,0 0 0</inkml:trace>
  <inkml:trace contextRef="#ctx0" brushRef="#br0" timeOffset="10625">2362 1403 9,'0'0'14,"-2"-9"-1,2 9-1,0 0 0,0 0-1,0 0-1,0 0 1,0 0-3,-2-7-1,2 7-2,0 0 0,0 0-2,0 0-1,7 2-1,-7-2 0,15 5-1,-2-3 1,4 1 0,5-1 0,2 1 0,3-1 1,1 0-1,0 0 0,0-2 0,-5 2 0,0 0 0,-7 0 0,-3-1-1,-4 0 1,-9-1 0,11 3-1,-11-3 1,0 0 0,0 0 0,0 0 0,0 0-3,0 0-6,0 0-18,0 0-5,0 0 2,0-14-1</inkml:trace>
  <inkml:trace contextRef="#ctx0" brushRef="#br0" timeOffset="13329">2228 2495 11,'0'0'13,"0"0"-2,0 0-1,0 0-2,0 0-1,0 0-1,0 0-2,3 12 0,-3-3 0,0 3-1,0 3-1,-1 2 2,1 3-1,0 1 0,0 1-1,0 2 0,0-1 0,1-1-1,-1-1-1,1-2 1,0-1 0,0-2 0,-1-3-1,0-3 0,1-1-2,-1-9-1,0 10-4,0-10-5,0 0-6,0 0-6,-8-11-1</inkml:trace>
  <inkml:trace contextRef="#ctx0" brushRef="#br0" timeOffset="13735">2135 2541 18,'0'0'14,"0"0"-2,0 0-2,0 0-2,7 14-1,-4-6-2,2 2-1,2 2 0,4 4 1,1-1-2,3 2 0,2-1-1,0 0 0,1 0 0,0-3 0,0 1-1,-3-4 0,1 1 0,-3-3 0,-3 2 0,-1-3 0,-9-7-1,11 9 0,-11-9-1,0 0-5,5 8-8,-5-8-12,0 0 1,-15-12 0</inkml:trace>
  <inkml:trace contextRef="#ctx0" brushRef="#br0" timeOffset="14579">2503 2242 5,'0'0'15,"0"0"-1,0 0-3,4 12-1,-2-4-3,4 5-1,-2 1-1,4 6-1,0 2-1,3 3 0,1 0 0,0 1-1,2 0-1,-2-3 1,0-2 0,-1-2-1,0-4 1,-2-3-1,-2-2 0,-7-10-2,9 10-2,-9-10-6,0 0-11,0 0-4,0 0 0</inkml:trace>
  <inkml:trace contextRef="#ctx0" brushRef="#br0" timeOffset="14938">2494 2349 16,'11'-4'17,"-11"4"-2,0 0-3,0 0-2,0 0-3,0 0-1,0 0 0,8 4-2,-8-4-2,15 12 1,-4-2-1,3 1 1,1 0 1,3 1-1,-2-1 0,3-1 1,-5-1-1,2-1-1,-5-2-2,-3-2-7,-8-4-15,14 7-6,-14-7 0,0 0 1</inkml:trace>
  <inkml:trace contextRef="#ctx0" brushRef="#br0" timeOffset="15907">1318 2217 8,'0'0'13,"0"0"0,0 0 0,0 0-2,0 0-1,-11 6 0,11-6-1,-11 7-1,3-1-3,-1 1 0,-5 2-1,1 1-2,-3 1 0,-1 2 0,0 1-2,-2 0 1,-1 0-1,0 0 1,2-1-1,1-2 0,1-1 1,4-2-1,1-3 0,3 0 0,8-5 0,-8 4-1,8-4-1,0 0 0,0 0-2,0 0-5,0 0-11,0 0-6,0 0 0,0 0 1</inkml:trace>
  <inkml:trace contextRef="#ctx0" brushRef="#br0" timeOffset="16547">1202 2201 18,'0'0'16,"0"0"-2,-6 8-2,6-8-2,-5 11-3,1-1-1,-3 1 0,1 5-3,-4 1-1,-2 4 0,1-2 0,0 1-1,1 1 0,0-4 0,2-1-1,-1-3 1,2-3-2,2 0-1,5-10 0,-6 12-3,6-12-4,0 0-3,-5 11-3,5-11-4,0 0-4</inkml:trace>
  <inkml:trace contextRef="#ctx0" brushRef="#br0" timeOffset="17250">1514 2467 16,'0'0'18,"0"0"-3,0 0-2,0 0-2,-8 10-3,8-10 0,-8 15-2,1-6-1,-1 4 0,-2 0-1,-1 1-1,-2 0-1,-1 2 0,1-3-1,-2 2 0,-1 1 0,3-3-1,-1 1 1,2-3-1,2 1 0,1-3 0,0-1 0,9-8 0,-9 11-1,9-11-1,0 0 1,0 0-1,0 0-2,0 0-1,0 0-4,0 0-10,0 0-7,2-8 1,-5-5 0</inkml:trace>
  <inkml:trace contextRef="#ctx0" brushRef="#br0" timeOffset="17782">1411 2443 12,'0'0'14,"0"0"0,6 9-3,-9 1 0,3 5-2,-1 2-2,1 2 1,0 3-2,0 0-1,1 1 0,1-1-2,0-2 0,0-1-1,-1 0 0,1-4 0,-2-1-1,1-2-1,0-1-1,-1-11-3,-1 14-5,1-14-10,3 8-6,-3-8-2,0 0 1</inkml:trace>
  <inkml:trace contextRef="#ctx0" brushRef="#br0" timeOffset="18344">1335 2341 10,'-7'3'13,"7"-3"-1,-9 4-1,9-4-1,-12 8-1,12-8-2,-15 10-2,6-4-1,0 2-2,-2 1 1,0-1-1,-1 1-1,2 2 0,-2 0 0,2 1 0,1 1 0,-1 0-1,2 1 1,1 1-1,2 0 0,-1-1 1,5 0-1,2-1 0,0-2 0,5-1 1,-6-10 0,17 12 1,-6-10-1,3-3 1,1-3 0,0-3 1,3-2-1,-2-2-1,2-2 1,-3-1-1,0 0 0,-3-1 0,-2 0 0,0 0 0,-4 0 0,0 0-1,-2 0-1,0 2-3,-1 3-5,-3 10-12,3-17-6,-3 17 1,0 0-1</inkml:trace>
  <inkml:trace contextRef="#ctx0" brushRef="#br0" timeOffset="19579">1177 2080 17,'0'0'13,"0"0"-1,-12-4-2,12 4-2,0 0-1,-10-2-1,10 2-1,-11 0-2,11 0 1,-15-1-1,7 2 0,-3-1-1,2 1 0,-3 0 0,1 2 0,0-1-1,1 2 0,0-1-1,-1 1 1,1 2-1,2-1 0,-1 3 0,3-1 0,-1 2 0,1-2 0,2 3-1,1 0 1,1 0 0,1 0 0,0-1 0,1 0 0,2-1-1,0 1 1,-2-9 0,8 13 0,-8-13 0,12 7 1,-3-5-1,1-1 1,1-3-1,2-1 1,-1-1-1,1-2 1,1 1-1,-1-3 1,-1 1 0,-1 0-1,-1 1 0,-2-1 1,0 0 0,0-1-1,-3 1 0,1-2-1,-1 0-4,3 1-4,-4-6-10,9 8-6,-9-7 0</inkml:trace>
  <inkml:trace contextRef="#ctx0" brushRef="#br0" timeOffset="20813">2370 2405 23,'0'0'16,"-7"-2"-2,7 2-3,0 0-1,0 0-2,0 0-2,-10 5-2,10-5-1,-6 9-2,2 0 0,1 3-1,0 1 1,0 3-2,3 1 1,2 2 0,1 0 0,3-1 0,2 0 0,1-3 0,2 0 1,2-4-1,-1-2 0,1-2 1,0-3 0,-2-2 1,1-2 0,-3-1 0,0-3 1,-9 4 0,14-11 0,-11 2 0,1-1 0,-3-2-1,1-2-1,-4-2 1,0-3-1,-3-2-1,0-3 1,0 0-1,-2-2-1,1 2 0,-4 2-3,2 3-6,-1 7-11,-5-1-7,14 13 0,-22-1 0</inkml:trace>
  <inkml:trace contextRef="#ctx0" brushRef="#br0" timeOffset="21829">2582 2109 17,'0'0'13,"0"0"-2,0 0-3,0 0-1,0 0-3,-6 9 0,6-9-2,1 16-1,1-4 0,1 1-1,1 2 1,1 0 0,2 1-1,1-1 0,-1 1 1,3-2-1,-1-2 0,0-1 1,0-1-1,-1-3 1,1-1 1,-9-6 0,13 5 1,-13-5 0,12-1 1,-12 1-1,10-8 1,-10 8-1,10-14 0,-7 4 0,1 0-1,-2-3 1,0 1-2,-2-4 1,1 0-1,-2-1 0,-1-2 0,-1 2-1,-1 1 0,-1 2-2,-1 0-3,-1 4-5,7 10-10,-17-12-5,17 12-1,-18-3 0</inkml:trace>
  <inkml:trace contextRef="#ctx0" brushRef="#br0" timeOffset="22922">3457 2273 5,'0'0'9,"-4"-8"-1,4 8-1,0 0 0,-5-9 0,5 9-2,-8-7 0,8 7 0,-9-9-1,9 9-1,-14-10 0,6 4-1,-1-1 1,0 0-1,-1-1 1,-3-1-1,1 0 1,-3 0 1,-1 0-2,-1-1 1,-1-1-1,-2 1 0,-1 0 0,0 3 0,-3-1-1,0 2 1,0 0-1,0 2 0,-3 1 1,0 2-1,2 1 0,-2 0 0,1 0 0,1 1 1,0 1-1,1 0-1,0-1 1,3 2 0,-1-1-1,2 1 1,2 2 0,-1-1-1,1 1 0,2 0 1,2 1-1,0-1 1,-2 2-1,3-1 0,-2 0 0,0 2 0,0-1 1,0 2-1,-1-2 0,-2 4 0,2-3 0,-2 2-1,1 0 1,1 0 0,0 0 0,0-1 0,0 2 0,2 0 0,0 2 0,-1-1 0,1 2 0,0 0 1,0-1-1,0 2 0,2-1 0,-1 0 0,1-2 1,2 0-1,0-1 1,1 1 0,1-1-1,1 0 0,-1 0 0,2 0 1,0 1-1,0 1 0,1-2 0,0 1 0,2-1 0,-1 1 0,0-1 0,0 1 1,0 0-1,-1 0 0,2 0 0,-2 0 0,2 1 1,-1 0-1,0 0 1,2 1-1,0 0 0,-1 1 1,2 0 0,-1 0 0,0-1 0,1 1 0,0-1 0,0 2 0,0 0 0,2-2-1,-1 2 1,1-1-1,1 1 0,-1 0 1,1 0-1,0-2 0,2 2 0,-2 0 1,2 0-1,2 1 0,-3-1 0,3-3 0,-1 2 0,1 0 0,-1-2 0,2-2 0,-2 0 0,1 2 1,-1-1-1,1 1 0,1-1 0,-1 1 0,2 0 1,1 1-1,0 1 1,2-1-1,-1 1 0,1 0 0,2 0 1,-1 0-1,-1 0 0,1-1 0,2-2 0,-3 1 0,2-1 0,2-1 0,-2 1 0,2-1 0,2 0 0,-1 0 1,1 1-1,1 0 0,0 1 0,3 0 0,-2 0 0,3 0 0,2 0 0,3-1 0,2 0 0,4-3-1,6-1 0,5-2-1,8 0-2,6-5-5,8-4-12,10 2-10,0-14 2,16 4 0</inkml:trace>
  <inkml:trace contextRef="#ctx0" brushRef="#br0" timeOffset="25000">3522 2355 4,'10'8'6,"-10"-8"0,0 0-2,7 9 0,-7-9-1,11 11 0,-5-4 0,2 0-1,-2 1 0,0 0 0,3 3 1,-4-2-1,2 1 1,-2-1 0,1 2-1,-1-1 1,1 0-1,-1 1 0,1 0 0,-1 0-1,-1-1 0,1 2 0,-1-1-1,0 1 1,1 0 0,-1 2-1,-1-2 1,2 2 0,-1 1 0,-1 0-1,1 0 1,0-1 0,-1 1-1,1 1 1,0-3-1,-1 2 1,0-4-1,0 2 1,0-1-1,-1 0 1,0-1-1,-1-1 0,0 1 1,-1 0-1,0 2 0,1-2 0,-2 1 1,1 0-1,0 1 0,-3 1 0,1-2 0,1 1 0,-2 0 0,0-1-1,-1 0-1,-1 1 1,1 0 0,-1-1-3,-1 2 1,0 0-1,0 0 1,-1 0 0,-1 0 0,0 0 0,-2-2-1,1 2 1,-3-3-1,1 1-2,-3-1 1,2 1 0,-3-2 0,3 2 0,-2-1 1,1 1 2,1-1-1,-1 0 2,1 0 0,2 0 0</inkml:trace>
  <inkml:trace contextRef="#ctx0" brushRef="#br0" timeOffset="26735">3237 3420 9,'8'-2'13,"-8"2"-1,0 0-2,0 0-2,9-7-1,-9 7-1,0 0-2,11-6-1,-11 6 0,11-5 0,-11 5 0,13-7 1,-4 3-1,-2-1 1,3 0-1,-1-1 0,-1 0-1,2 0 0,-3 0 0,2 0-2,-2 0 1,2 0-1,-9 6 1,13-9-1,-13 9 0,12-10 1,-12 10-1,13-11 0,-5 4 1,-8 7-1,14-14 1,-6 6-1,0 1 0,0-1 0,-1 2 0,-7 6 0,14-11 0,-14 11 1,11-9-1,-11 9 0,8-7 0,-8 7 0,9-6 0,-9 6 1,7-6-1,-7 6 0,10-10 0,-10 10-1,9-10 0,-9 10-1,9-11-2,-9 11-4,7-13-11,3 12-7,-10-9 1,7 9 0</inkml:trace>
  <inkml:trace contextRef="#ctx0" brushRef="#br0" timeOffset="27719">3122 2707 23,'0'0'19,"0"0"-3,-12-11-1,12 11-1,-13-3-4,5 2-2,0 1-2,-3 0-1,1 1-2,0 0-1,-1 4-1,1-1 0,1 2-1,0-1 1,1 2-1,8-7 0,-14 14 1,14-14-1,-13 15 0,7-6 0,3 1 0,-2 2 0,2 0 0,0 0 0,2 1 0,2 1 0,0-1 0,2 0 0,-1-1 0,3-1 0,0 0 0,0-2 0,1-1 0,-6-8 0,14 13 1,-6-9-1,-1 0 0,3-2 1,-1-1-1,2-3 1,-1 0 0,2-1 0,-1-2-1,1-1 1,0 0 0,-1-2 0,1-1 0,-3 2 0,1-2 0,-3 0 0,0 1 1,-2-3 0,1 3-1,-4-2 1,1 0 0,-3-1-1,1 0 0,-1 0 0,-1-1 0,-1-1-1,0 1 1,0 0-2,-3 0 0,4 4-3,-4-2-4,5 10-8,-5-9-11,-3 2-5,8 7 2,0 0 0</inkml:trace>
  <inkml:trace contextRef="#ctx0" brushRef="#br0" timeOffset="29344">3597 2251 6,'0'0'19,"0"0"-3,0 0-3,-7-5-2,7 5-2,0 0-1,-9 3-1,9-3-3,-12 4 0,3-1-1,0 3-1,-2-1-1,0 2 0,-3 1 0,1 1-1,-1 1 0,2 0 0,0 1 0,1 0 0,3-1 1,0-2-2,3 2 1,1-1 0,1 0 0,1 0 0,0-1 0,2 1 0,0-2 0,1 1 0,-1-8 0,3 13 0,-3-13 0,6 9 0,-6-9 0,11 5 0,-11-5 1,15 1-1,-7-3 0,3 0 1,0-2 0,1-2-1,1 0 1,0-3-1,-1 1 1,1-2-1,-3 1-2,0-2-1,-2 0-3,0 1-5,-2 2-7,-6-4-5,9 9-2</inkml:trace>
  <inkml:trace contextRef="#ctx0" brushRef="#br0" timeOffset="29922">3708 2356 12,'0'0'18,"-9"-9"-2,9 9-5,0 0-2,0 0-2,-11-2-1,11 2-3,-10 5 1,10-5-3,-16 6 0,6-1-1,-1 2 1,-1 1 0,0 1-1,0 0 1,0 2 0,0 0-1,2 2 1,2 0-1,0 0 0,1 0 0,4 1 0,0-1 0,2 0 0,2-2-1,2 0 1,1-3 0,3-1 0,1-3 1,2-1 0,2-4 1,0-1 0,3-3 0,0-3 0,1-1 1,-1-2 0,0-2 0,-1-2-1,-3-1 0,-1 1-1,-2-2 0,-2 1-4,-3 2-9,2 6-15,-10-6 0,5 14 1</inkml:trace>
  <inkml:trace contextRef="#ctx0" brushRef="#br0" timeOffset="30750">3206 3187 10,'-4'-8'24,"4"8"-3,0 0-5,0 0-4,-2 7-3,1 3-4,1 3-2,-2 2-1,0 2-1,2 4 0,1 2 0,0 1-1,1 1 1,1-3-1,2-1 1,1-2-1,0 0 0,1-3 1,0-1-1,1-4 0,0-1 0,0-5 1,0-3 1,3-2 0,-2-5 0,0-2 0,0-3 2,-1-3-1,-1-2 1,-1-2-1,-2 0-1,-2-5 1,0 2-1,-4-4-1,1 0 0,-2-2 0,-1 1-1,0 1 0,1 3 0,-4 3-1,3 2 0,-2 5-2,0 4 0,6 7-1,-9-8 0,9 8-1,0 0 1,0 0 0,-8-3 1,8 3 1,0 0 0,0 0 1,0 0 0,0 0 1,0 0 0,0 0 0,0 0 0,0 0 0,0 0 1,7-6-1,-7 6 0,0 0 0,8 2 1,-8-2-1,8 9 0,-5-2 1,0 2 0,3 3-1,-2 3 1,0 2 0,0 1-1,0 2 0,2-1 0,-1 2 0,2-1 0,0-2 0,2 0 0,-1-4 0,3-2 0,-2-3 0,1-2 1,-1-4 0,0-2 2,0-4 0,-1-2 0,1-4 1,-3 0 0,-1-5 0,0 1 0,-3-4-1,-1-3-1,-1-3 0,-2-1 0,-3-2-2,1-1 1,-3 3-1,-1 0 0,-1 6-5,-1 2-6,-3 4-19,5 13-1,-8-2 1,7 9 0</inkml:trace>
  <inkml:trace contextRef="#ctx0" brushRef="#br0" timeOffset="33047">1159 2095 1,'0'0'6,"-7"-7"-1,7 7 1,-8-7-1,8 7 0,-8-8 1,8 8-1,-12-10 1,12 10-1,-12-12 0,12 12-1,-15-14 0,6 7 0,0-1 0,-1-1-1,-1 1 1,-2-1-1,-2 1 1,-1 0-1,-4 1-1,0 0 0,-5 0 0,1 3-1,-5 1 1,0 1-1,-1 3 1,1 0-1,0 2 0,0 1 1,4 3-1,-1 1 0,0 1 0,1 0-1,0 1 1,1 2-1,0 2 0,-1-2 0,-1 3 0,1-2 0,2 2 1,1 0-1,-1 0 0,1 1 0,2 0 0,1-1 0,-1 1 0,3 0 0,-2 0 0,2-1 1,2 0-1,-1 0 0,0-1 0,1 2 0,3-2 0,-1 1 0,2 2 0,-1 0 0,0 1 0,2 1 0,-1 1 0,1 0 0,0 1 0,1 0 1,0-1-1,2 0 0,-1 2 0,3-2 0,-1 0 1,2 2-1,0-1 0,1 1 0,2-1 1,-1 1 0,1-1-1,-1 1 1,2 0 0,0-2 0,-1 1 0,1 2 0,-1-1 0,0 0 0,1-1 0,1 2 0,1-1 0,-2 0-1,5 1 1,-3-1 0,1 0-1,0-1 0,2-1 0,-1-1 1,0 0-1,0-3 0,0 1 0,-1-2 0,3-1 0,-2 1 1,1-1-1,1 1 1,0-1-1,1 1 1,0 0-1,1 0 0,0 1 0,1-2 1,0 0-1,1-1 0,-1-1 0,3 0 0,-1-1 0,1-1 0,-1-1 1,1 0-1,-1-1 0,3 1 0,-1 0 0,-1-1 0,2-1 0,0 2 0,2 1 0,0-2 0,2 2 0,0-1 0,1 2 1,2-1-1,1 0 0,-1 0 0,1-1 0,2 0 0,1 0 0,-1-1 1,2-1-1,1-1 0,0-1 0,5-2 0,-1-1 0,2-1 0,2-1 1,2-2-1,3 0 1,0-3-1,3-1 1,2-4 0,1-2 0,2-3 0,3-3-1,2-4 1,2-3-1,5-5-4,1-5-10,-3-9-15,9 0-1,-8-19 0,4 0 1</inkml:trace>
  <inkml:trace contextRef="#ctx0" brushRef="#br0" timeOffset="34813">1207 2083 8,'0'0'7,"0"0"1,0 0-2,0 0-1,4 8 0,-4-8-1,5 10 0,-5-10 1,11 15 0,-11-15-2,14 16 0,-7-8-1,3 3 0,0-1 0,1-1 0,-1 1-1,2 0 0,-2 1 0,1-1 0,-2 2 0,1-1 0,0 0-1,-2 1 1,2 1-1,0 1 1,-2-1-1,1 2 0,-1 0 0,1-1 1,1 1-1,-1-1 1,-1-1-1,0-1 1,0 0 0,1 0 1,-1 1 0,0-1-1,0 0 0,-1 1 0,0 0 0,-1 0 0,2 2-1,-4-3 0,3 1 1,-2 1-1,1-1 0,-1 1 1,1-2-1,-1 1 0,0 2 1,1-1-1,-1-1 0,1 2 1,0-1-1,-1 0 0,-1-1 1,1 1-1,-1-1 1,0-2-1,-1 2 0,0 0 0,0 0 1,0-1-1,-1 1 0,-1 1 0,1 0 1,-2 2-1,0-2 0,-1-1 1,0 0-1,-2 0 0,2 2 0,-2-3 1,1 0-1,-1 1 0,0 1 0,0 2 0,0-2 0,0 0 0,1 0 0,-2 0 0,2 2 0,-2-3 1,0 1-1,0-2 0,0-1 0,-1 1 1,0-1 0,-1 0-1,0-1 1,0-2 0,-1 1 0,1-2 0,-1 1 0,2 0 1,-2 0-2,1 0 2,6-8-2,-11 15 1,11-15-1,-10 14 0,4-6-1,6-8-2,-8 13-2,8-13-4,-8 14-10,-2-12-7,12 7 1,-12-10 0</inkml:trace>
  <inkml:trace contextRef="#ctx0" brushRef="#br0" timeOffset="36250">722 2717 8,'-4'-8'22,"4"8"-2,-11-6-5,11 6-1,-15-6-2,5 3-3,1 3-1,-2 0-2,1 1-1,1 2 0,-1 3-2,2-1-1,-1 3-1,1 1 0,0 3-1,4 1 0,1 3 1,1 0-1,1 1 0,1 1 0,3-1 0,2 1 0,-1-2 0,1-3 1,2-1-1,0-3 0,2-2 1,-1-3 0,1-2 1,0-4-1,1-2 1,0-2 1,0-2-1,-2-3 1,2-1-1,-2-3 1,0 0-1,-3-2 1,-1 1-1,-2-1-1,-1-2-1,-1 1-1,-4-1-6,2 4-11,1 3-14,-9-3-1,10 15 1,-18-17 1</inkml:trace>
  <inkml:trace contextRef="#ctx0" brushRef="#br0" timeOffset="37047">177 2438 7,'0'0'25,"0"0"0,-11-6-4,11 6-4,-8-4-4,8 4-4,-13-8-2,5 2 0,0 3-1,-1-3-1,-1 1-1,-2 0-1,0 1-1,0 0 0,0 1 0,1 2-2,0 2 0,0 3 1,3 0-1,8-4-1,-13 13 1,9-2 0,1 1 0,3 1-1,0 0 1,2 0 0,2 2 0,3-2 0,1 1-1,1-3 1,3-1 0,1-2 1,1-1-1,0-2 0,2-1 0,-4-2 0,4-2 1,-3-1-1,0 0 1,-1-3-1,-1-1 1,-2-1-1,0 0 1,-9 6-2,10-16 0,-6 9-1,-2-4-5,-1 4-7,-1 7-10,-6-17-8,6 17 1,-4-11 1</inkml:trace>
  <inkml:trace contextRef="#ctx0" brushRef="#br0" timeOffset="37735">180 2617 16,'-8'-7'25,"8"7"-3,0 0-4,-10-11-4,10 11-4,-11-12-2,11 12-3,-16-14-1,7 9 0,0-2-1,-1 2-1,2 0 0,-1 2-1,0-1 1,0 2-1,-1 2 0,3 0 0,-1 2-1,8-2 0,-14 10 0,14-10 0,-13 16-1,9-5 1,1 1-1,-1 0 1,2 3 0,2-1-1,2 0 1,2-3 0,0 0 0,2-4 0,2-1 1,0-2 0,2-4 1,2-2-1,-1-4 0,1 0 1,0-2 0,1-2-1,-2-2-1,1 1-1,-2-3-1,-1 0-4,1 2-7,0 3-16,-6-4-2,5 8 1,-10-3 1</inkml:trace>
  <inkml:trace contextRef="#ctx0" brushRef="#br0" timeOffset="38594">685 3366 22,'0'0'19,"1"-8"-1,-1 8-2,-4-7 0,4 7-3,0 0-1,-3-9-3,3 9-2,0 0-2,0 0-2,-9 4 0,4 5-2,0 3-1,-3 3 0,-1 4 0,1 4 0,-1 3 0,1 2 0,0 0 0,3 0 0,2-1 1,2-3-1,1-3 0,3-4 0,0-2 0,0-5 0,-3-10 0,13 6 0,-4-10 1,-1-6-1,4-2 0,-2-2 1,2-5 0,-1-2-1,-1-2 1,-1 0-1,-2-1 0,0 0 0,-4 0-1,-1 3-1,-3 3-1,1 2-4,-2 2-4,-1 4-8,3 10-8,-7-10-2,7 10 0</inkml:trace>
  <inkml:trace contextRef="#ctx0" brushRef="#br0" timeOffset="39110">842 3377 9,'-7'10'14,"-2"-4"-3,7 6-3,-4-2-2,2 3-2,-1 3-1,-1 2-1,1 0 0,3 2-1,0 2 0,2-2-1,1 1 1,2-1-1,2-3 1,1-4 0,0-1 1,3-4 2,1-5 1,1-3 1,0-4 2,0-5 0,1-2 0,0-3 0,0-1 0,-3-5-2,0 2 0,-4-3-2,0-1 0,-3-2-2,-3 1-2,0 1-8,-2 6-21,-9-8-2,6 10 2,-9-6-1</inkml:trace>
  <inkml:trace contextRef="#ctx0" brushRef="#br0" timeOffset="40579">3332 446 6,'-10'-8'12,"10"8"-1,0 0 0,0 0 1,-8-9 0,8 9-2,-10-6 2,10 6-4,-10-8 0,3 4-1,-1-2-2,-2 0-1,0 0 0,-1-1-2,-2 1 0,-1 0-1,-2 1 1,0 1-1,-2 1-1,1 0 1,-3 3 0,0 0-1,-1 3 0,0 0 0,-2 2 0,-1 2 0,1 0 0,0 2 0,3 0 0,-2 1 0,2 0 0,2 0 0,0 1 0,0 0 0,0 1 0,2 2 0,-1-2 0,0 3 0,1-1 0,-1 1 1,1-1-1,3 0 0,0 0 0,0-1 0,1 0 0,1 0 0,-2 0 1,1 2-1,0-1 0,0 2 0,1-2 0,0-1 0,0 2 0,2-2 0,1 2 0,1-3 0,0 1 0,1 0 0,-1 0 0,1 3 0,0-1 0,0 0 0,-1 2 1,1 0-1,0 1 1,1-1-1,0 1 0,1-1 0,1 0 0,0 0 0,1 1 0,1 1 1,-1 1-1,0-1 1,2 1-2,0-1 2,0 0-1,1 0 0,-1-2 0,1 0 0,-1-2 0,3 0 0,-1 0 0,0 2 0,1 0 0,-1 1 1,3-1-1,0 2 0,-1 1 1,2-1-1,1 2 0,0 0 1,2 0-1,-1-2 0,1 2 1,1-3-1,0-1 0,0-1 0,0-1 1,0-2-1,1 0 0,-1-1 0,0-1 0,1 2 1,-1-2-1,-1 1 0,2-1 0,-1 1 1,0 1-2,1-2 2,0 0-2,2-2 1,0 1 0,0-2 1,0 1-2,3-2 1,-1 0 0,0 1 0,2-2 1,-2 0-1,3 0 0,2 1 0,-1-2 0,1-1 0,2 0 0,1 0 0,0-2 0,3 0 0,-2-2 0,2-1 0,-1 0 0,2-3 0,0 0 0,2-4 0,1 1-1,2-3 0,1-3-1,4-2-1,3-6-6,4-8-18,8 2-4,-4-13 2,9-1 0</inkml:trace>
  <inkml:trace contextRef="#ctx0" brushRef="#br0" timeOffset="42282">3380 401 9,'0'0'6,"0"0"0,0 0-1,0 0-2,0 0 0,0 0-2,0 0-2,0 0-2,0 0 0,0 0-2,0 0 1,0 0 0,0 0 0,0 0 0,0 0 1,0 0 2,0 0 2,0 0 0,0 0 1,0 0 1,0 0 0,0 0 1,0 0 0,0 0 0,0 0 1,7 3-1,-7-3 0,11 5 1,-11-5 0,11 10 0,-11-10 0,16 12 0,-9-6-1,2 0 0,-2 2 1,3 0-1,-2 0-1,2 3 1,-2-1-2,1 2 0,0 0 0,0 2 0,0 0-1,1-1 0,-1 2 0,0-2 0,1 1-1,0-1 1,-1 1-1,1-1 1,0-1-1,0 1 1,0 0-1,-2 0 1,3-1 0,-3 1 0,1 0 0,-1 2 0,1-2 0,-2 3 0,1-1 0,1 2 0,-1 1 0,1-1-1,-1 1 1,1 0-1,-1 1 1,-1-2-1,1 0 0,-2-1 1,0-1-1,0-2 0,-1 1 0,-1 1 1,0 0-1,0 0 0,1 0 0,-2 0 1,1 3-1,-1-1 1,-1 0-1,2-1 0,-3 1 1,1-1-1,-1-1 0,-1 1 1,0 0-1,-1 0 1,0 0-1,-1 0 0,-1 1 1,0 0-1,-2-1 1,1 0-1,-1 0 0,-1-1 1,0 1-1,0-1 0,-2-2 0,0 0 1,-1 1-1,0-3 0,-2 0-1,0 0-2,-5 0-7,-1-2-12,4 9-6,-11-9 1,6 10 0</inkml:trace>
  <inkml:trace contextRef="#ctx0" brushRef="#br0" timeOffset="43704">3092 934 10,'0'0'18,"-9"1"-8,9-1-2,-9 8-1,9-8-2,-12 12-2,5-3 0,2 2 0,0 1 0,1 2 0,2 1-1,1 1-1,1 0 0,2 0 0,1 0 0,2-3 0,2 0 0,0-5 1,3 0 1,0-3 1,1-2 0,0-5 2,1 1 1,-1-5 0,1-2 0,-1-2 0,-1-1 0,-1-4-2,0 0-1,-3-3-2,1-1 1,-4 0-2,0-2-1,-2 2-3,-2-1-8,-3 0-19,4 11-1,-11-6 0,11 15 0</inkml:trace>
  <inkml:trace contextRef="#ctx0" brushRef="#br0" timeOffset="44719">1013 182 12,'-10'-11'14,"10"11"-1,-13-11-2,13 11 1,-19-11-2,8 5-1,-5 1 0,0 0-2,-2 3-2,-1-1 0,-2 2-2,-1 1 0,0 3 0,-2 1-1,2 1 1,0 0-1,0 2 0,-1 0 1,2 1-1,-1 0 1,1 1-1,-1 0 0,2 2-1,-1 1 1,1 0-1,0 2-1,1-1 1,2 4 0,0-1-1,1 1 0,-1 0 1,1 0-1,-1 1 0,2 0 0,0 1 0,1 1 0,2 1 0,-1 2 1,1 1-1,1 1 1,3 1-1,-2 0 1,4 2-1,1 0 1,-1-1-1,3-1 1,1 1-1,2-2 0,-2 0 0,2 2 0,2-2 0,-2-1 0,2 0 0,-1-2 0,2-1 1,0-1-1,2 0 0,0-2 0,0-1 0,2 0 1,0-1-1,2 2 1,-1 1-1,1-3 0,-1 2 0,2-2 0,1 0 0,-2-1 0,1 0 0,-1-4 0,1 1 1,-2 0-1,2-2 0,0 0 0,-2 1 0,2 0 0,-1-1 1,0 1-1,0-2 0,0 1 0,0 0 0,1 0 0,-1-2 0,0 0 0,0-1 1,2-1-1,-2 1 0,1-1 0,1 0 0,0 0 1,1-1-1,-1 2 0,3-1 1,-3 1-1,4-2 0,0 0 1,0 0-1,0-1 0,0 0 0,1 0 0,-1-1 1,1 0-1,-3-2 0,0 2 0,-1-2 1,-1 0-1,1 1 0,-1-1 0,0-2 1,0 0-1,3 1 0,2-1 0,1 0 0,1 1 0,0-1 0,1 2 0,1-1 0,-2 2 1,2-1-1,-4-1 0,2 1 0,0-4 0,3-3 1,1-5-2,3-4-2,5-6-7,6-4-21,4-14 0,13-3-2,-2-13 2</inkml:trace>
  <inkml:trace contextRef="#ctx0" brushRef="#br0" timeOffset="46454">1036 144 8,'10'7'8,"-10"-7"-1,10 8-1,-10-8 0,12 7-1,-12-7 0,12 7 0,-12-7 0,15 9 0,-5-5 0,-2 1-1,3-1 0,0 3 0,1-1-1,0 2 0,1-1 1,-1 1-2,0 1 0,0 0 0,0 1-1,-2-1 0,2 1 1,-2 0-1,1 1 1,-2 0-1,1-1 0,0 1 1,0-1-1,-1 1 1,2 0 0,-2 1-1,0-1 1,2 0 0,-2 0 0,0 0-1,1-1 1,-2 1-1,1 0 0,-1-1 0,2 3 1,-3-2-1,1 1 0,0 0 0,0-1 0,-1 2 0,-1-1 0,1 1-1,-3-3 1,2 2 0,-2-1-1,0 2 1,-2-1-1,3-1 1,-4 2-1,2-1 1,-1 1-1,0-1 0,-1 2 1,1-3-1,-2 3 0,1 0 1,0-2-1,1 0 0,-1 1 0,2 0 0,-1 0 0,-1 0 0,1-1 0,0-1 0,-1 0 1,0 1-1,0-2 0,-1 0 1,1-1-1,-1 0 0,-1 1 1,1-2-1,-1 1 0,0-1 1,0 1-1,-2-1 0,2 0 0,-1 0 0,-1 0 0,2 0 0,-2 1 1,0-1-1,-1 1 0,1 0 1,-2 3-1,0-1 1,-1 2-1,0 0 0,-2 1 1,1 0-1,-1 1-1,0 1-1,-3 0-1,0 0-4,1-2-12,2 7-11,-10-5 1,5 9 0</inkml:trace>
  <inkml:trace contextRef="#ctx0" brushRef="#br0" timeOffset="47766">818 519 4,'0'0'20,"-10"1"1,10-1-8,-8 5-2,8-5-3,-9 11-2,9-11-1,-10 16 0,7-6-2,1 3 0,-1 2-1,3 1 0,0 1-1,2-1 0,1 3 0,2-2-1,0 0 1,2-1-1,0-2 0,1-2 1,0-3 0,1 0-1,0-5 2,-1 0 0,0-3 1,0-3 1,1-1 0,-1-2 0,1-4 1,-1 1 0,1-3-1,-1-1 0,-1-2 0,1-1-1,-3-4 0,0 3 0,-3-3-1,-1-1 0,-1 2 0,-2 0-1,0 4-3,-4-1-5,0 4-18,6 11-6,-18-5-2,11 9 2</inkml:trace>
  <inkml:trace contextRef="#ctx0" brushRef="#br0" timeOffset="52282">2711 1486 2,'0'0'19,"0"0"-5,0 0-1,0 0-3,0 0 0,0 0-2,0 0 2,0 0-2,0 0 1,0 0-1,0 0 0,0 0-1,0 0-1,0 0 0,0 0-1,0 0-1,0 0-1,0 0-1,-12-2 0,4 1-1,0 2 0,-1 0-1,-1 1 0,-1 0 1,-1 2-1,0 0 0,-1 2 0,1 0 0,-2 1 0,2 1 0,-2 0 0,2 0 0,-2 0 0,3-2 0,3 1 0,1 2 0,7-9 0,-11 14 0,11-14 0,-5 14 0,5-14-1,0 12 2,0-12-2,0 10 1,0-10-1,3 11 1,-3-11 0,8 7 0,-8-7 0,10 4 0,-1-4 0,0-1 1,5-3 0,-1-1-1,1-2 1,2-2-1,1 0 1,-1 0-1,-1 0 0,-1 1 0,0 1 0,-3-1 0,0 2 0,-4 2 0,-7 4 0,13-8 1,-13 8-1,8-8 1,-8 8 0,5-9-1,-5 9 0,6-11-1,-6 3-4,0 8-11,9-10-16,-8-1-1,-1 11 1,6-23 0</inkml:trace>
  <inkml:trace contextRef="#ctx0" brushRef="#br0" timeOffset="56797">2808 340 24,'0'-9'19,"0"9"-1,-6-10-2,6 10-1,0 0-2,-10-9-3,10 9-3,0 0-1,-9-2-2,9 2-2,0 0-1,-7 14 0,5-5-1,1 3 0,0 2-1,1 2 1,2 2-1,3 3 1,0 1 1,3-1-2,1-1 2,2 1-1,0-3 0,2-2 0,-3-1 1,0-4-1,-1-5 1,-1 0 0,-8-6-1,7 5 1,-7-5 1,0 0-1,0 0 1,8-13-2,-7 5 2,1-2-1,1-4-1,-3-2 1,1-3-2,-1-1 2,0-2-1,-1 2 0,-2 1-1,1 0 1,-2 5-1,2 0 0,-1 5 0,0 1-1,3 8-1,-4-7 1,4 7-1,0 0 0,0 0 0,0 0 0,0 0 1,0 0-1,0 0 1,0-8 1,0 8-1,0 0 2,8-9-1,-8 9 1,8-10 0,-8 10 0,8-8 0,-8 8-1,0 0 1,9-8 0,-9 8 0,0 0 0,4 8 0,-4-8 0,2 16 0,1-4-1,0 2 1,1 2 0,2 1 0,1 1 0,2 0-1,3-1 1,-1-3 1,0 0-1,2-2 1,0-2-1,-1-2 1,-3-3 1,1-3 1,-2-1 1,-8-1 0,12-6 0,-8-3 0,-1 1 1,-1-5-2,0 0 1,-2-3-3,-2-3 1,-1-2-1,-2-3 0,-1 1-1,-2 0-2,-1 4-2,-3 0-8,-2 6-13,6 11-7,-11 2 2,7 12-1</inkml:trace>
  <inkml:trace contextRef="#ctx0" brushRef="#br0" timeOffset="58094">3354 1476 17,'0'0'21,"0"0"-3,-8-8-2,8 8-3,0 0-3,0 0-3,-2 11-1,2-11-2,3 18-1,-2-5 0,2 3-1,-1 6 0,3 2 0,-1 1 0,1 0-1,1 1 0,1-3 0,1-1-1,2-1 1,-1-6-1,0-3 2,1-5 0,0-2 1,-2-4 1,1-2-1,-9 1 1,14-15 0,-10 2 1,1 0-2,-2-4 0,-2-3-1,-4-2-1,1 0 0,-4-3-1,-2 0 1,-1 1-1,-1 0 2,0 2-2,0 4 0,2 4 0,0 3 0,1 3 0,7 8 0,-8-7-2,8 7 1,0 0 0,0 0-1,0 0 0,0 0 0,0 0 0,0 0 0,0 0 0,0 0 1,0 0 0,0 0 0,0 0 0,0 0 1,11 4-1,-11-4 1,9-3 1,-9 3-1,10-6 0,-10 6 0,13-11 0,-13 11 0,13-11 0,-13 11 0,11-10 0,-11 10 0,0 0 0,9-8 0,-9 8 0,0 0 0,0 0 0,0 0 0,0 0 0,0 0 0,5 8 0,-4-1 0,1 3 0,0 4 0,2 1 0,1 4 0,0 0 0,0 2 0,2 1 0,0 0-1,1 0 2,1-2-2,1-3 2,-1-1-2,1-3 2,-1 0-1,1-5 1,-1-2 0,-1-4 1,0 1 0,-8-3 1,15-3 0,-15 3 0,15-11 2,-9 2-2,0-2 0,-1-5-1,1 0 1,-5-4-2,0-1 1,-3-3-1,-2 0 1,-3-2-2,-2 2 1,-1 1 0,0 1-2,-1 4-1,-1 1-2,2 8-4,-3-1-11,5 2-15,8 8-1,-14 1-1,14-1 1</inkml:trace>
  <inkml:trace contextRef="#ctx0" brushRef="#br0" timeOffset="59891">3728 596 10,'0'0'19,"0"0"-1,0 0-3,0 0-2,0 0-3,-9-1-1,9 1-2,-8 2-1,8-2-1,-11 1 0,11-1-2,-15 4 0,5-1-1,-3 1-1,-1 1 0,-3 0-1,0 1 0,0 1 0,1 1 0,-1 1 0,3 0 0,0 2 0,3 0 0,3 0-1,0 0 1,2 0 0,1 0-1,2 0 1,0 0 0,3 0-1,1 0 1,2-2-1,2 0 1,0 1 0,3-3 0,0 0 0,2-3 0,0 0 1,3-2 1,1-3-1,1 0 1,0-5 0,2 1 0,1-4 0,-2 1 1,-2-2-1,2 0 0,-5-2 0,0 1 0,-2-1 0,-2-2-1,-2 0 1,-1-1-2,-1 0-1,-1 0-2,0 2-6,-1 1-12,-5-1-9,4 13-2,2-16 1</inkml:trace>
  <inkml:trace contextRef="#ctx0" brushRef="#br0" timeOffset="60766">3848 874 7,'0'0'23,"0"0"-1,0 0-3,0 0-2,0 0-3,0 0-2,-2-7-2,2 7-2,0 0-2,-11-5-1,11 5-1,-11-3-2,1 2 0,2 2-1,-2 0 0,-1 1 0,1 1-1,1 1 1,-2 1-1,1 1 0,1-1-1,-1 2 1,1 1 0,1-1 0,1 1 0,2 0-1,1-1 1,2 1-1,0 1 1,3 0-1,0-1 1,5 0 0,-1-1 0,-5-7 0,16 11 0,-5-7 1,1-4-1,2-2 1,0-2-1,1-1 1,0-3 0,0 1-1,-2-2 1,-2 1 0,-2-1 1,-2 1-1,-1 1 0,-2-1 0,-3 0 1,-2-1-1,0 2 0,-3-1 0,-4 1 0,0 1-1,-2 0 0,-2 3 0,-2 2 0,-2 3 0,-1 0-1,0 4 1,0 1-1,0 1 1,2 1-1,-2 0 1,6 0-1,1-1 0,4 2 0,2 0 1,3-1-1,1 0 0,5 0 0,0-1 1,3 1 0,1-2 0,2-3 0,3-2 0,1-2 0,2-2 0,0-3 1,1-1-1,0-3 1,1 1 0,-2-1 0,-4 0 0,-1-1 1,-2 1-1,-3-1 2,-5 1-1,-2-1 0,-3-1 0,-3 0 0,0-1-1,-4 2 0,-2 1-1,-2 1 0,-1 4-1,-3 3 1,-1 2-1,-2 5 0,-1 1 1,0 3-1,0 2 0,3 2 0,-1-1 1,5 1-1,2-1 0,6 2 1,2-2-1,3 1 0,5-1-1,2-2 2,3 0 0,2-1-1,5-3 2,0-2-1,6-3 0,1-4 2,1-2-2,3-4 1,1-2 0,-2-3-1,0-1 1,-3-1 0,-4 1 0,-4-1 1,-2 3-1,-7-2 1,-2 2-1,-5 0 0,-6 1 0,-3-1 0,-4 2-1,-1 1-1,-6 3 1,-2 4-2,-3 2 1,-3 5 0,-2 3-1,1 4 1,-1 1 0,3 1 0,2 0 0,6 0 0,3-1 0,6-1 0,6-1 1,5 1-2,3-1 1,3 1 1,5-1-1,3-1 1,6 0 0,3-4 0,3-3 0,3-4 1,2-4-1,0-2 0,1-2 1,-4-2 1,-1 0-2,-5-1 1,-4 1 0,-5 0 0,-5 0 0,-3 0 0,-3 0-1,-6 0 1,-3 1 0,-1 1-1,-1 0 0,-3 2 0,1 3 0,-3 4-1,0 3 0,1 3 1,-2 2-1,2 3 0,-1 2 1,4 1-1,0 0 0,5 0 1,1-1-1,6-2 1,2-3 0,-3-8-2,16 10 2,-4-10 0,1-4 0,4-1 2,0-3-2,-2 0 0,0-1 1,-1-1 0,-2 2 1,-4-1-1,-8 9 1,7-16 0,-7 16 0,-2-12-1,2 12 0,-15-6 0,4 4-1,0 4-1,-6 1 0,1 3 0,-4 2 0,0 1 0,-1 1 0,4 0-1,2 0 1,5-1 0,4-1 0,6-8 0,4 12 0,6-7 0,3-2-1,4-2 2,1-1 0,0-3 0,0 1 0,-2-2 0,-2 0 2,-4 1-1,-1-1 0,-9 4 1,0 0-1,6-10 1,-6 10-1,-8-10 0,3 2 0,-3 1 0,-1-1-1,-2 1 0,-1 2-1,-2 3 1,-3 2-1,-1 3 0,-2 3 0,0 4 0,-1 1 0,3 3 0,2-1 0,3 2-1,3-3 1,7 3-1,3-4 1,7-2-1,4-4 2,3-2-1,4-5 1,4-1 0,1-4 1,-2-4-1,3-1 0,-4-1 1,-1 1 0,-3-1 2,-4 1-2,-5-1 1,-2 1-1,-3-1 1,-3 1-1,-4-1 1,-2 1-1,-2-1-1,-1 3 0,-2 2-1,-2 4 0,0 5 0,-4 3 0,0 8-1,-1 2 1,-1 6-1,1 0 1,4 2-1,0 0 1,6-2 0,3-4 0,6-2 0,4-5 0,6-3 1,5-3-1,1-4 1,3-3 1,1-4-1,3-2 0,0-2 1,0-2-1,-1-2 1,-2 1 0,-2 0 0,-4 0 0,-2-1 1,-6 2-1,-5 1 0,-1 1 0,-5 2 1,-3 1-2,-3 3 0,-3 5-1,-2 3 1,0 4-1,-2 2 0,-1 3 0,0 3 1,1 2-1,1 0-1,2 0 1,5-1 0,3 0 1,4-2-1,3-2 0,4-2 1,5-2 0,1-3-1,3-3 1,0-3 1,3-1-1,-1-4 1,-1-1-1,-1-1 0,-2-3-4,-2 0-16,-1 3-12,-9-6-1,0 7 1,-11-8-1</inkml:trace>
  <inkml:trace contextRef="#ctx0" brushRef="#br0" timeOffset="74829">4218 335 13,'0'0'11,"0"0"-3,0 10-2,0-10-1,-6 13-2,3-4 1,-3 2 0,0 3 0,-2 2-1,2 1 1,-2 1-1,0 4-1,1 2 0,-2 1 0,1 1-1,-2 1 0,0 0 0,-1 3 0,0-2 1,-1 1-2,-2-2 1,-1 1 0,-1-1 0,1 0-1,-2-3 2,1-2-2,-1 0-2,1-3-1,2 0-3,0-7-2,4 4-6,-2-10-4,9 8-5</inkml:trace>
  <inkml:trace contextRef="#ctx0" brushRef="#br0" timeOffset="75422">3952 719 21,'0'0'17,"0"0"-2,0 0-5,0 0-2,1 11-3,-2-2-1,0 2-2,-1 2 1,1 4-2,-1 2-1,-1 1 1,1-1 0,1-3 0,0-2-1,0-1 0,0-4 1,1-9 0,3 10 1,-3-10 0,0 0 2,8-1-1,-8 1 1,12-9 0,-4 3 0,3-2-1,0 1-1,4-1 0,-1 0-2,1 1-1,2 2-5,-1 4-15,-7-9-6,8 10 0,-10-12 0</inkml:trace>
  <inkml:trace contextRef="#ctx0" brushRef="#br0" timeOffset="76438">4469 85 13,'0'0'25,"5"-8"-1,-5 8-9,8-10-3,-8 10-4,0 0-3,10-9-2,-10 9-1,9 3-1,-9-3 0,10 16 0,-4-5 0,0 6 0,-1 0 0,0 4 0,-1 1 0,-4 1-1,-2-1 0,-1 1-1,-4-1-1,-1-1-1,0-2-1,-1-1 0,1-5-1,1-2 0,1-1 1,6-10 2,-8 7 0,8-7 4,0 0 1,0 0 0,-5-8 2,5 8-1,-3-14 1,1 6-1,2 8 0,1-14 0,-1 14-2,0-10 0,0 10-1,0 0 1,8-1-1,-8 1-1,8 9 0,-8-9 1,14 11-1,-6-5 1,0 0-1,1-2 1,0 0-1,1-1-2,-2-2-5,2-1-9,2 3-10,-4-7-2,8 6 0</inkml:trace>
  <inkml:trace contextRef="#ctx0" brushRef="#br0" timeOffset="77016">4687 231 25,'0'12'17,"0"-12"0,0 0-1,0 0-2,10 10-2,-10-10-2,11 1-2,-2 0 0,-9-1-2,17-3-2,-8 0 0,1 1-2,-2-2 0,1 1 0,-9 3-1,12-9 0,-12 9 0,6-8 0,-6 8 0,2-9-1,-2 9 0,-3-13 0,3 13-1,-6-11 1,6 11-1,-11-11 1,11 11-1,-13-7 0,13 7 1,-15-1-1,15 1 1,-15 6-1,15-6 1,-13 11-1,7-1 1,0 1-1,2 2 1,0 3 0,2 0-1,1 1 1,3 1 0,-1 1 1,3-3-1,2 1 1,0-5-1,2 0 1,-1-4-1,2-1 1,-1-2-2,1-6-5,3-2-9,3 1-15,-3-11 0,7 3-1,-7-12 1</inkml:trace>
  <inkml:trace contextRef="#ctx0" brushRef="#br0" timeOffset="77579">4967 21 23,'20'9'27,"-20"-9"-1,19 0-16,-4 4-25,-3-13-5,7 3-3,-8-13-1</inkml:trace>
</inkml:ink>
</file>

<file path=word/ink/ink68.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32" units="1/cm"/>
          <inkml:channelProperty channel="Y" name="resolution" value="32" units="1/cm"/>
        </inkml:channelProperties>
      </inkml:inkSource>
      <inkml:timestamp xml:id="ts0" timeString="2010-11-19T11:31:13.890"/>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inkml:trace>
</inkml:ink>
</file>

<file path=word/ink/ink7.xml><?xml version="1.0" encoding="utf-8"?>
<inkml:ink xmlns:inkml="http://www.w3.org/2003/InkML">
  <inkml:definitions>
    <inkml:context xml:id="ctx0">
      <inkml:inkSource xml:id="inkSrc0">
        <inkml:traceFormat>
          <inkml:channel name="X" type="integer" max="28800" units="in"/>
          <inkml:channel name="Y" type="integer" max="21760" units="in"/>
          <inkml:channel name="F" type="integer" max="255" units="dev"/>
        </inkml:traceFormat>
        <inkml:channelProperties>
          <inkml:channelProperty channel="X" name="resolution" value="3490.90918" units="1/in"/>
          <inkml:channelProperty channel="Y" name="resolution" value="3516.4834" units="1/in"/>
          <inkml:channelProperty channel="F" name="resolution" value="INF" units="1/dev"/>
        </inkml:channelProperties>
      </inkml:inkSource>
      <inkml:timestamp xml:id="ts0" timeString="2006-11-07T11:50:56.441"/>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1370 232 22,'-4'-5'5,"-2"-3"-1,3 3 0,-2-3-2,-1 1 0,-1 0 0,0 1-1,1-2-1,-1 0 1,-1 1 0,0-2 0,-1 2 0,0-1 1,-2 1 0,1-1 1,-1 0 0,0 0 0,-1 0 0,-1 1-1,-1 0 1,0-1-1,1 1 1,-3 1-1,1-1-1,1 1 1,-2 0 0,-1 2-1,2-3 1,-1 3-1,-2-1 2,3 1-2,1-1 1,-3 2 0,3-2-1,-1 2 0,1 0 1,-1 1-1,2 2-1,-3-1 1,3 0-1,0 1 1,-3 1-1,0 0 1,0 0 0,-1 2-1,-1-1 1,-2 2-1,1 1 0,-2 0 1,1 1-2,-1 0 1,1 1 0,1 0 0,0 0 0,0 1 0,3 0 0,-1 0-1,0 1 1,0 2 0,-2 0 0,2 0 0,0 1 0,0 1 0,-2-1 0,2 1 0,1-1 0,0-1 0,0 1 0,1 0 1,-1 0-1,3 1 0,-1 1 0,0 0 0,-1 1 0,1 1 0,-1-1-1,1 3 1,-1-4 0,-1 2 0,2 1 0,-1-2 0,0 2 0,1-2 0,2 0 0,-2 1 1,2 2-1,0-1 1,1 0-1,1-1 0,1 0 1,-3 1-1,5 1 1,-2-3-1,0 3 0,1 0 0,0-2-1,1 4 1,1-3 0,1 2 0,0-2 0,1 2 0,1-2 0,0 2 0,1-1 0,-1 1 1,1 0-1,0 0 0,1 1 0,-1-2 0,1 1-1,-2-2 2,3 3-1,-1-4-1,1 0 1,-1 3 1,1-1-1,0 0 1,-1 1-1,1-1 0,0 0 0,-1-1 1,2 1-1,0-3 0,1 1 0,0-1 0,-1 0 0,2 0 0,-1 0 1,1 1-1,0 0 0,0 1 0,0 1 0,1 0-1,0 1 1,0 1 0,1-2 0,2 2 0,-2 2 0,3 0 0,0-2 0,2 2 0,-1 0 1,2 2-1,1 1 0,3 1 1,1-2-1,3 2 0,3 1 0,2 1 0,3 0 0,3-1-2,3-1 0,4 0-2,2 1-2,7-3-6,7 3-8,3-9-4,13 4 0</inkml:trace>
</inkml:ink>
</file>

<file path=word/ink/ink8.xml><?xml version="1.0" encoding="utf-8"?>
<inkml:ink xmlns:inkml="http://www.w3.org/2003/InkML">
  <inkml:definitions>
    <inkml:context xml:id="ctx0">
      <inkml:inkSource xml:id="inkSrc0">
        <inkml:traceFormat>
          <inkml:channel name="X" type="integer" max="28800" units="in"/>
          <inkml:channel name="Y" type="integer" max="21760" units="in"/>
          <inkml:channel name="F" type="integer" max="255" units="dev"/>
        </inkml:traceFormat>
        <inkml:channelProperties>
          <inkml:channelProperty channel="X" name="resolution" value="3490.90918" units="1/in"/>
          <inkml:channelProperty channel="Y" name="resolution" value="3516.4834" units="1/in"/>
          <inkml:channelProperty channel="F" name="resolution" value="INF" units="1/dev"/>
        </inkml:channelProperties>
      </inkml:inkSource>
      <inkml:timestamp xml:id="ts0" timeString="2006-11-07T11:51:20.140"/>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33 2 37,'2'1'17,"-2"-3"-2,-2 2-1,2 0-1,-1-1-3,1 2-1,-1-1-2,1 0-1,-1 1-2,0 2 0,-1 0-1,0 3 0,0 1-2,-2 1 1,-1 4-1,1 3-1,0 3 1,0 1 0,3 3-2,0 2 2,0 1-1,2 2 0,1-1 0,0-1 0,0-1 1,0-1-1,0-3 0,-2-2 1,-1-2 0,0-2-1,0-4 0,0-1-1,1-4-1,-1 0-1,2-2-2,-1-6-6,3-1-11,3 2-8,-4-8 0,6 2 0</inkml:trace>
  <inkml:trace contextRef="#ctx0" brushRef="#br0" timeOffset="515">190 66 30,'-2'-3'27,"3"3"-2,-4-2-6,2 1-7,0 1-3,-1-2-3,2 2-2,-1 0-1,1 3 0,-2-1-1,2 1 0,-2 2 0,2 1 0,-3 2-1,1 3 1,0 1 0,-1 1 0,0 4-1,-1 2 1,3 0-2,-1 3 1,1-1-1,1 2 0,1-3 1,1 0-1,2 0 0,-1-1 0,1-2 1,2-2-1,-1-4 1,0 1-1,-1-4 0,0 0 0,0-5 0,-2 0-2,2-3-3,-3-4-6,0-3-14,3 1-6,-5-5-2,2 3 2</inkml:trace>
  <inkml:trace contextRef="#ctx0" brushRef="#br0" timeOffset="1249">17 228 36,'2'-2'13,"2"2"-1,0-2 0,1 0-2,-1 1 1,3-1-3,2 1-2,-2-1 0,1 1-2,1 0-1,1 1 0,-1 0 0,4 0-2,-3 0 2,2 0-2,-3 1 0,-1 1 0,-1-1-1,-1-1-1,-1 1-4,-1-1-7,-4-2-16,5 4 0,-7-7 0,7 4-1</inkml:trace>
</inkml:ink>
</file>

<file path=word/ink/ink9.xml><?xml version="1.0" encoding="utf-8"?>
<inkml:ink xmlns:inkml="http://www.w3.org/2003/InkML">
  <inkml:definitions>
    <inkml:context xml:id="ctx0">
      <inkml:inkSource xml:id="inkSrc0">
        <inkml:traceFormat>
          <inkml:channel name="X" type="integer" max="28800" units="in"/>
          <inkml:channel name="Y" type="integer" max="21760" units="in"/>
          <inkml:channel name="F" type="integer" max="255" units="dev"/>
        </inkml:traceFormat>
        <inkml:channelProperties>
          <inkml:channelProperty channel="X" name="resolution" value="3490.90918" units="1/in"/>
          <inkml:channelProperty channel="Y" name="resolution" value="3516.4834" units="1/in"/>
          <inkml:channelProperty channel="F" name="resolution" value="INF" units="1/dev"/>
        </inkml:channelProperties>
      </inkml:inkSource>
      <inkml:timestamp xml:id="ts0" timeString="2006-11-07T11:51:14.223"/>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1118 338 37,'1'-1'13,"-2"-2"0,1 1-1,0 0-2,-1-1-3,0 0-1,-1-2-1,1 0-1,-2-1-2,2 0 0,-1-1 0,0-1-1,-2-1-1,0 0 1,-3-1 0,2 0 0,-4-2 0,1-1 0,-2 1 1,3-2-1,-5-1 0,2 2 1,-2-4-1,-4 3 0,2-1 1,-3 1-1,0 0 0,-1 0 1,-1 1-1,0 1 0,-1 1-1,1 1 0,-4 1 0,2 1-1,-3 1 1,-2 2 0,0 2 0,-3 0 0,-1 3 0,0 0 0,-1 3 1,-1 1-1,3 3 0,1 1 0,1 0 0,3 2 0,-1 1 1,4 1-1,-1-1-1,3 1 1,-2-3 0,2 4 0,1 1 1,1-1-1,-1 2-1,0 0 2,1 1-2,-1 1 1,1 1 0,-1 1 0,-2 1 0,3 0 0,1 3 0,-1-1 0,1 1 0,0 0 1,2 0-1,1-1 0,1-1-1,1 0 2,1-2-2,3 0 1,-1 0 1,3 1-1,0 1 0,2 0 0,0-1 1,1 4-1,-1 0 0,1 2 0,0-2 0,1 0 0,-1 0 0,1-2 0,1 2 0,-1-3 0,1 1 0,1-2 0,1 2 0,0-4 0,1 2 0,0-1 0,2-3-1,0 0 2,1 0-2,1 0 1,-1-1 0,3 0 1,1 0 0,-2 2-1,4-1 1,0 0-1,0-1 0,-1 1 0,2-2 1,0 0-2,0-1 1,0 0 0,-1 1-1,0-1 1,2 0 0,-1-1-1,0 2 0,-1-2 1,1 1 0,1-1-1,0 0 1,-1-2 0,3-1-1,-3 1 1,4-2 0,-2-1 0,1 1 0,1-1 0,0-1 0,0 1 0,0-3-1,0 1 1,1-2-1,1-1 1,-1-1 1,1-2-1,2 0-1,-1 0 1,3-4 1,-2 2-1,1-3 0,0 1 0,0-1 0,1-1 0,0 0 0,-3 0 0,1-2 0,0 0 0,0 1 0,-1-2 0,0 2 0,-1-2 0,0-1-1,-1 0 2,-1-1-1,-1-1 0,0-1 0,1 0 0,-2-3 1,1 1-1,0-1 1,-3 0-1,2-2 0,-1 2 0,0-1 0,-2 2 1,-1 0-1,0 0 0,-4-1 1,0 1 0,-3 0 0,2-2 1,-2 0 0,0-5-1,0 0 1,1-1 0,-3-2 1,3-1 0,-2 0-1,2 2 0,-2-2 0,0 4 0,0-1 0,-1 2 0,-2 2-1,2 4 0,-1 0 2,-1-1-2,-1 1 0,0 1 0,-2-2-1,0 2 1,-1 0-1,0-2 1,-1 1-2,-1-2 1,-1 1 1,0-2-1,-1 1-1,1-3 0,-2 3 0,0-1-1,1 4-2,-1 0-3,5 7-6,-2 0-15,1-1-5,7 5 0,-1-5 1</inkml:trace>
  <inkml:trace contextRef="#ctx0" brushRef="#br0" timeOffset="1889">1128 652 21,'-4'-2'27,"8"4"1,-7-4-5,5 2-7,-1 0-6,-4 0-2,5 0-3,-6 0-2,4 3-2,-6 2 1,-1 0-2,-1 5 0,-2-1 1,-4 6-1,0-1 0,-2 0 1,1 0-1,-1 1 0,-1-2 1,2-1-1,-1 0 0,2-2-1,1-2 1,3 0-2,1-3 0,5 1-3,0-6-2,3 0-7,1-1-8,0-8-8,6 5 1,-5-9 2</inkml:trace>
  <inkml:trace contextRef="#ctx0" brushRef="#br0" timeOffset="2310">947 625 30,'1'3'16,"-1"1"-1,3 2 0,-1 2-1,1 3-1,2 1-2,-1 2-2,5 4-2,-2-2-2,5 2-1,-4 0 0,3 0-1,0 2-1,-2-2-1,-1-3 0,2 0 1,-2-2-1,-2-2-1,2-3-2,-4-3-2,1 0-6,-1-1-12,-5-6-8,5 2-2,-5-7 2</inkml:trace>
  <inkml:trace contextRef="#ctx0" brushRef="#br0" timeOffset="3013">350 414 10,'-3'0'21,"5"8"-6,-3-1-3,1 5-3,-1 4-1,0 4 0,1 4 1,-1 2-3,1 2-2,0 2-1,-1-1 0,2 1-2,-1-2 0,0-3 0,0-3 0,1-6-1,2-1 1,-3-4-1,2-3 1,-2-4-2,0-1-1,1-1-3,0-3-4,0-2-8,2 3-8,-3-10 0,8 2 0</inkml:trace>
  <inkml:trace contextRef="#ctx0" brushRef="#br0" timeOffset="3372">481 462 41,'-1'19'9,"0"4"2,0 1 0,2 2 0,-1 1-2,-1 1-1,3-1-2,-2-3-1,1-1-1,-1-2-1,3-3 0,-2-5-2,-1-2 1,1-4-1,-1-1-1,1-2-3,-1-1-1,2-2-6,-1 1-10,-6-7-8,6 7 1,-7-9 1</inkml:trace>
  <inkml:trace contextRef="#ctx0" brushRef="#br0" timeOffset="3668">370 625 47,'2'0'23,"-4"-1"-3,3 0-4,2 0-4,-3-1-3,3 3-3,0-3-1,1 4-2,3-2-4,2 0-8,1-1-18,5 4-2,-3-4 0,4 3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BDF874E9</Template>
  <TotalTime>0</TotalTime>
  <Pages>23</Pages>
  <Words>4278</Words>
  <Characters>24391</Characters>
  <Application>Microsoft Office Word</Application>
  <DocSecurity>4</DocSecurity>
  <Lines>203</Lines>
  <Paragraphs>57</Paragraphs>
  <ScaleCrop>false</ScaleCrop>
  <HeadingPairs>
    <vt:vector size="2" baseType="variant">
      <vt:variant>
        <vt:lpstr>Title</vt:lpstr>
      </vt:variant>
      <vt:variant>
        <vt:i4>1</vt:i4>
      </vt:variant>
    </vt:vector>
  </HeadingPairs>
  <TitlesOfParts>
    <vt:vector size="1" baseType="lpstr">
      <vt:lpstr>2</vt:lpstr>
    </vt:vector>
  </TitlesOfParts>
  <Company>Godalming College</Company>
  <LinksUpToDate>false</LinksUpToDate>
  <CharactersWithSpaces>28612</CharactersWithSpaces>
  <SharedDoc>false</SharedDoc>
  <HLinks>
    <vt:vector size="126" baseType="variant">
      <vt:variant>
        <vt:i4>4849745</vt:i4>
      </vt:variant>
      <vt:variant>
        <vt:i4>48</vt:i4>
      </vt:variant>
      <vt:variant>
        <vt:i4>0</vt:i4>
      </vt:variant>
      <vt:variant>
        <vt:i4>5</vt:i4>
      </vt:variant>
      <vt:variant>
        <vt:lpwstr>http://www.bestchoice.net.nz/</vt:lpwstr>
      </vt:variant>
      <vt:variant>
        <vt:lpwstr/>
      </vt:variant>
      <vt:variant>
        <vt:i4>1376282</vt:i4>
      </vt:variant>
      <vt:variant>
        <vt:i4>45</vt:i4>
      </vt:variant>
      <vt:variant>
        <vt:i4>0</vt:i4>
      </vt:variant>
      <vt:variant>
        <vt:i4>5</vt:i4>
      </vt:variant>
      <vt:variant>
        <vt:lpwstr>http://academic.reed.edu/chemistry/alan/ACS97/elpot.html</vt:lpwstr>
      </vt:variant>
      <vt:variant>
        <vt:lpwstr/>
      </vt:variant>
      <vt:variant>
        <vt:i4>2359354</vt:i4>
      </vt:variant>
      <vt:variant>
        <vt:i4>42</vt:i4>
      </vt:variant>
      <vt:variant>
        <vt:i4>0</vt:i4>
      </vt:variant>
      <vt:variant>
        <vt:i4>5</vt:i4>
      </vt:variant>
      <vt:variant>
        <vt:lpwstr>http://estream.godalming.ac.uk/View.aspx?ID=317</vt:lpwstr>
      </vt:variant>
      <vt:variant>
        <vt:lpwstr/>
      </vt:variant>
      <vt:variant>
        <vt:i4>5701722</vt:i4>
      </vt:variant>
      <vt:variant>
        <vt:i4>39</vt:i4>
      </vt:variant>
      <vt:variant>
        <vt:i4>0</vt:i4>
      </vt:variant>
      <vt:variant>
        <vt:i4>5</vt:i4>
      </vt:variant>
      <vt:variant>
        <vt:lpwstr>http://www.chemguide.co.uk/atoms/structures/giantcov.html</vt:lpwstr>
      </vt:variant>
      <vt:variant>
        <vt:lpwstr/>
      </vt:variant>
      <vt:variant>
        <vt:i4>5701722</vt:i4>
      </vt:variant>
      <vt:variant>
        <vt:i4>36</vt:i4>
      </vt:variant>
      <vt:variant>
        <vt:i4>0</vt:i4>
      </vt:variant>
      <vt:variant>
        <vt:i4>5</vt:i4>
      </vt:variant>
      <vt:variant>
        <vt:lpwstr>http://www.chemguide.co.uk/atoms/structures/giantcov.html</vt:lpwstr>
      </vt:variant>
      <vt:variant>
        <vt:lpwstr/>
      </vt:variant>
      <vt:variant>
        <vt:i4>1048591</vt:i4>
      </vt:variant>
      <vt:variant>
        <vt:i4>33</vt:i4>
      </vt:variant>
      <vt:variant>
        <vt:i4>0</vt:i4>
      </vt:variant>
      <vt:variant>
        <vt:i4>5</vt:i4>
      </vt:variant>
      <vt:variant>
        <vt:lpwstr>http://estream.godalming.ac.uk/View.aspx?ID=1772</vt:lpwstr>
      </vt:variant>
      <vt:variant>
        <vt:lpwstr/>
      </vt:variant>
      <vt:variant>
        <vt:i4>2359354</vt:i4>
      </vt:variant>
      <vt:variant>
        <vt:i4>30</vt:i4>
      </vt:variant>
      <vt:variant>
        <vt:i4>0</vt:i4>
      </vt:variant>
      <vt:variant>
        <vt:i4>5</vt:i4>
      </vt:variant>
      <vt:variant>
        <vt:lpwstr>http://estream.godalming.ac.uk/View.aspx?ID=317</vt:lpwstr>
      </vt:variant>
      <vt:variant>
        <vt:lpwstr/>
      </vt:variant>
      <vt:variant>
        <vt:i4>1048591</vt:i4>
      </vt:variant>
      <vt:variant>
        <vt:i4>27</vt:i4>
      </vt:variant>
      <vt:variant>
        <vt:i4>0</vt:i4>
      </vt:variant>
      <vt:variant>
        <vt:i4>5</vt:i4>
      </vt:variant>
      <vt:variant>
        <vt:lpwstr>http://estream.godalming.ac.uk/View.aspx?ID=1772</vt:lpwstr>
      </vt:variant>
      <vt:variant>
        <vt:lpwstr/>
      </vt:variant>
      <vt:variant>
        <vt:i4>1048591</vt:i4>
      </vt:variant>
      <vt:variant>
        <vt:i4>24</vt:i4>
      </vt:variant>
      <vt:variant>
        <vt:i4>0</vt:i4>
      </vt:variant>
      <vt:variant>
        <vt:i4>5</vt:i4>
      </vt:variant>
      <vt:variant>
        <vt:lpwstr>http://estream.godalming.ac.uk/View.aspx?ID=1772</vt:lpwstr>
      </vt:variant>
      <vt:variant>
        <vt:lpwstr/>
      </vt:variant>
      <vt:variant>
        <vt:i4>5767204</vt:i4>
      </vt:variant>
      <vt:variant>
        <vt:i4>21</vt:i4>
      </vt:variant>
      <vt:variant>
        <vt:i4>0</vt:i4>
      </vt:variant>
      <vt:variant>
        <vt:i4>5</vt:i4>
      </vt:variant>
      <vt:variant>
        <vt:lpwstr>http://moodle.godalming.ac.uk/learning/files/index.php?id=425&amp;wdir=%2FUnit%201%2FStructure%20and%20Bonding%2FCovalent_bonding%2FCovalent_bonding_resourses&amp;choose=</vt:lpwstr>
      </vt:variant>
      <vt:variant>
        <vt:lpwstr/>
      </vt:variant>
      <vt:variant>
        <vt:i4>6684734</vt:i4>
      </vt:variant>
      <vt:variant>
        <vt:i4>18</vt:i4>
      </vt:variant>
      <vt:variant>
        <vt:i4>0</vt:i4>
      </vt:variant>
      <vt:variant>
        <vt:i4>5</vt:i4>
      </vt:variant>
      <vt:variant>
        <vt:lpwstr>http://chemed.chem.purdue.edu/genchem/topicreview/bp/ch8/valenceframe.html</vt:lpwstr>
      </vt:variant>
      <vt:variant>
        <vt:lpwstr/>
      </vt:variant>
      <vt:variant>
        <vt:i4>1900551</vt:i4>
      </vt:variant>
      <vt:variant>
        <vt:i4>15</vt:i4>
      </vt:variant>
      <vt:variant>
        <vt:i4>0</vt:i4>
      </vt:variant>
      <vt:variant>
        <vt:i4>5</vt:i4>
      </vt:variant>
      <vt:variant>
        <vt:lpwstr>http://www.mp-docker.demon.co.uk/as_a2/topics/ionic_and_covalent_bonding/index.html</vt:lpwstr>
      </vt:variant>
      <vt:variant>
        <vt:lpwstr/>
      </vt:variant>
      <vt:variant>
        <vt:i4>1703939</vt:i4>
      </vt:variant>
      <vt:variant>
        <vt:i4>12</vt:i4>
      </vt:variant>
      <vt:variant>
        <vt:i4>0</vt:i4>
      </vt:variant>
      <vt:variant>
        <vt:i4>5</vt:i4>
      </vt:variant>
      <vt:variant>
        <vt:lpwstr>http://www.chem.ox.ac.uk/vrchemistry/electronsandbonds/intro1.htm</vt:lpwstr>
      </vt:variant>
      <vt:variant>
        <vt:lpwstr/>
      </vt:variant>
      <vt:variant>
        <vt:i4>4849750</vt:i4>
      </vt:variant>
      <vt:variant>
        <vt:i4>9</vt:i4>
      </vt:variant>
      <vt:variant>
        <vt:i4>0</vt:i4>
      </vt:variant>
      <vt:variant>
        <vt:i4>5</vt:i4>
      </vt:variant>
      <vt:variant>
        <vt:lpwstr>http://www.creative-chemistry.org.uk/molecules/structures.htm</vt:lpwstr>
      </vt:variant>
      <vt:variant>
        <vt:lpwstr/>
      </vt:variant>
      <vt:variant>
        <vt:i4>5111900</vt:i4>
      </vt:variant>
      <vt:variant>
        <vt:i4>6</vt:i4>
      </vt:variant>
      <vt:variant>
        <vt:i4>0</vt:i4>
      </vt:variant>
      <vt:variant>
        <vt:i4>5</vt:i4>
      </vt:variant>
      <vt:variant>
        <vt:lpwstr>http://www.chemistryrules.me.uk/found/found3.htm</vt:lpwstr>
      </vt:variant>
      <vt:variant>
        <vt:lpwstr>covalent</vt:lpwstr>
      </vt:variant>
      <vt:variant>
        <vt:i4>7733297</vt:i4>
      </vt:variant>
      <vt:variant>
        <vt:i4>3</vt:i4>
      </vt:variant>
      <vt:variant>
        <vt:i4>0</vt:i4>
      </vt:variant>
      <vt:variant>
        <vt:i4>5</vt:i4>
      </vt:variant>
      <vt:variant>
        <vt:lpwstr>http://www.chemguide.co.uk/atoms/structsmenu.html</vt:lpwstr>
      </vt:variant>
      <vt:variant>
        <vt:lpwstr>top</vt:lpwstr>
      </vt:variant>
      <vt:variant>
        <vt:i4>7536736</vt:i4>
      </vt:variant>
      <vt:variant>
        <vt:i4>0</vt:i4>
      </vt:variant>
      <vt:variant>
        <vt:i4>0</vt:i4>
      </vt:variant>
      <vt:variant>
        <vt:i4>5</vt:i4>
      </vt:variant>
      <vt:variant>
        <vt:lpwstr>http://www.avogadro.co.uk/structure/chemstruc/structure.htm</vt:lpwstr>
      </vt:variant>
      <vt:variant>
        <vt:lpwstr/>
      </vt:variant>
      <vt:variant>
        <vt:i4>7143540</vt:i4>
      </vt:variant>
      <vt:variant>
        <vt:i4>-1</vt:i4>
      </vt:variant>
      <vt:variant>
        <vt:i4>1441</vt:i4>
      </vt:variant>
      <vt:variant>
        <vt:i4>1</vt:i4>
      </vt:variant>
      <vt:variant>
        <vt:lpwstr>http://www.chemguide.co.uk/atoms/structures/diamond.GIF</vt:lpwstr>
      </vt:variant>
      <vt:variant>
        <vt:lpwstr/>
      </vt:variant>
      <vt:variant>
        <vt:i4>1704006</vt:i4>
      </vt:variant>
      <vt:variant>
        <vt:i4>-1</vt:i4>
      </vt:variant>
      <vt:variant>
        <vt:i4>1457</vt:i4>
      </vt:variant>
      <vt:variant>
        <vt:i4>1</vt:i4>
      </vt:variant>
      <vt:variant>
        <vt:lpwstr>http://www.chemguide.co.uk/atoms/structures/sio2.GIF</vt:lpwstr>
      </vt:variant>
      <vt:variant>
        <vt:lpwstr/>
      </vt:variant>
      <vt:variant>
        <vt:i4>7143540</vt:i4>
      </vt:variant>
      <vt:variant>
        <vt:i4>-1</vt:i4>
      </vt:variant>
      <vt:variant>
        <vt:i4>1535</vt:i4>
      </vt:variant>
      <vt:variant>
        <vt:i4>1</vt:i4>
      </vt:variant>
      <vt:variant>
        <vt:lpwstr>http://www.chemguide.co.uk/atoms/structures/diamond.GIF</vt:lpwstr>
      </vt:variant>
      <vt:variant>
        <vt:lpwstr/>
      </vt:variant>
      <vt:variant>
        <vt:i4>5767234</vt:i4>
      </vt:variant>
      <vt:variant>
        <vt:i4>-1</vt:i4>
      </vt:variant>
      <vt:variant>
        <vt:i4>1536</vt:i4>
      </vt:variant>
      <vt:variant>
        <vt:i4>1</vt:i4>
      </vt:variant>
      <vt:variant>
        <vt:lpwstr>http://www.chemguide.co.uk/atoms/structures/naclexpl.GIF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fvk</dc:creator>
  <cp:lastModifiedBy>Fiona V. Kennard</cp:lastModifiedBy>
  <cp:revision>2</cp:revision>
  <cp:lastPrinted>2008-10-13T07:15:00Z</cp:lastPrinted>
  <dcterms:created xsi:type="dcterms:W3CDTF">2015-10-21T11:11:00Z</dcterms:created>
  <dcterms:modified xsi:type="dcterms:W3CDTF">2015-10-21T11:11:00Z</dcterms:modified>
</cp:coreProperties>
</file>