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913" w:rsidRPr="00121FD5" w:rsidRDefault="00267913" w:rsidP="00267913">
      <w:pPr>
        <w:rPr>
          <w:bCs/>
          <w:sz w:val="28"/>
          <w:szCs w:val="28"/>
        </w:rPr>
      </w:pPr>
      <w:r w:rsidRPr="00121FD5">
        <w:rPr>
          <w:bCs/>
          <w:sz w:val="28"/>
          <w:szCs w:val="28"/>
        </w:rPr>
        <w:t>Name ……………………………</w:t>
      </w:r>
      <w:r w:rsidRPr="00121FD5">
        <w:rPr>
          <w:bCs/>
          <w:sz w:val="28"/>
          <w:szCs w:val="28"/>
        </w:rPr>
        <w:tab/>
      </w:r>
      <w:r w:rsidRPr="00121FD5">
        <w:rPr>
          <w:bCs/>
          <w:sz w:val="28"/>
          <w:szCs w:val="28"/>
        </w:rPr>
        <w:tab/>
        <w:t>Chemistry Class ………….</w:t>
      </w:r>
    </w:p>
    <w:p w:rsidR="0064560F" w:rsidRPr="001C1F37" w:rsidRDefault="001D4503" w:rsidP="0064560F">
      <w:pPr>
        <w:autoSpaceDE w:val="0"/>
        <w:autoSpaceDN w:val="0"/>
        <w:adjustRightInd w:val="0"/>
        <w:rPr>
          <w:rFonts w:ascii="Arial Narrow" w:hAnsi="Arial Narrow" w:cs="Arial"/>
          <w:bCs/>
          <w:color w:val="002060"/>
          <w:sz w:val="96"/>
          <w:szCs w:val="96"/>
        </w:rPr>
      </w:pPr>
      <w:r>
        <w:rPr>
          <w:noProof/>
          <w:color w:val="002060"/>
        </w:rPr>
        <mc:AlternateContent>
          <mc:Choice Requires="wpg">
            <w:drawing>
              <wp:anchor distT="0" distB="0" distL="114300" distR="114300" simplePos="0" relativeHeight="251590656" behindDoc="0" locked="0" layoutInCell="1" allowOverlap="1">
                <wp:simplePos x="0" y="0"/>
                <wp:positionH relativeFrom="column">
                  <wp:posOffset>1423035</wp:posOffset>
                </wp:positionH>
                <wp:positionV relativeFrom="paragraph">
                  <wp:posOffset>687070</wp:posOffset>
                </wp:positionV>
                <wp:extent cx="4302125" cy="1525270"/>
                <wp:effectExtent l="3810" t="1270" r="0" b="0"/>
                <wp:wrapNone/>
                <wp:docPr id="6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2125" cy="1525270"/>
                          <a:chOff x="3659" y="2583"/>
                          <a:chExt cx="6775" cy="2402"/>
                        </a:xfrm>
                      </wpg:grpSpPr>
                      <wps:wsp>
                        <wps:cNvPr id="69" name="Text Box 112"/>
                        <wps:cNvSpPr txBox="1">
                          <a:spLocks noChangeArrowheads="1"/>
                        </wps:cNvSpPr>
                        <wps:spPr bwMode="auto">
                          <a:xfrm>
                            <a:off x="4007" y="4219"/>
                            <a:ext cx="6132" cy="7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9B0" w:rsidRPr="00E21001" w:rsidRDefault="007F59B0" w:rsidP="00E304A3">
                              <w:pPr>
                                <w:numPr>
                                  <w:ilvl w:val="0"/>
                                  <w:numId w:val="10"/>
                                </w:numPr>
                                <w:tabs>
                                  <w:tab w:val="clear" w:pos="720"/>
                                </w:tabs>
                                <w:ind w:left="284" w:hanging="284"/>
                                <w:jc w:val="both"/>
                                <w:rPr>
                                  <w:rFonts w:ascii="Arial" w:hAnsi="Arial" w:cs="Arial"/>
                                  <w:sz w:val="16"/>
                                  <w:szCs w:val="16"/>
                                </w:rPr>
                              </w:pPr>
                              <w:r w:rsidRPr="00E21001">
                                <w:rPr>
                                  <w:rFonts w:ascii="Arial" w:hAnsi="Arial" w:cs="Arial"/>
                                  <w:sz w:val="16"/>
                                  <w:szCs w:val="16"/>
                                </w:rPr>
                                <w:t>An instantaneous dipole in one atom gives rise to an induced dipole in a nearby atom, this causing a net attractive force between the two atoms.</w:t>
                              </w:r>
                            </w:p>
                            <w:p w:rsidR="007F59B0" w:rsidRPr="00E21001" w:rsidRDefault="007F59B0" w:rsidP="00E304A3">
                              <w:pPr>
                                <w:numPr>
                                  <w:ilvl w:val="0"/>
                                  <w:numId w:val="10"/>
                                </w:numPr>
                                <w:tabs>
                                  <w:tab w:val="clear" w:pos="720"/>
                                </w:tabs>
                                <w:ind w:left="284" w:hanging="284"/>
                                <w:jc w:val="both"/>
                                <w:rPr>
                                  <w:rFonts w:ascii="Arial" w:hAnsi="Arial" w:cs="Arial"/>
                                  <w:sz w:val="16"/>
                                  <w:szCs w:val="16"/>
                                </w:rPr>
                              </w:pPr>
                              <w:r w:rsidRPr="00E21001">
                                <w:rPr>
                                  <w:rFonts w:ascii="Arial" w:hAnsi="Arial" w:cs="Arial"/>
                                  <w:sz w:val="16"/>
                                  <w:szCs w:val="16"/>
                                </w:rPr>
                                <w:t>The instantaneous dipole varies over time, sometimes having a value of zero.  As a result, the attractive force between the atoms fluctuates, and is sometimes zero.</w:t>
                              </w:r>
                            </w:p>
                          </w:txbxContent>
                        </wps:txbx>
                        <wps:bodyPr rot="0" vert="horz" wrap="square" lIns="0" tIns="0" rIns="0" bIns="0" anchor="t" anchorCtr="0" upright="1">
                          <a:noAutofit/>
                        </wps:bodyPr>
                      </wps:wsp>
                      <pic:pic xmlns:pic="http://schemas.openxmlformats.org/drawingml/2006/picture">
                        <pic:nvPicPr>
                          <pic:cNvPr id="70" name="Picture 208" descr="Intermolecu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659" y="2583"/>
                            <a:ext cx="6775"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112.05pt;margin-top:54.1pt;width:338.75pt;height:120.1pt;z-index:251590656" coordorigin="3659,2583" coordsize="6775,2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">
                <v:shapetype id="_x0000_t202" coordsize="21600,21600" o:spt="202" path="m,l,21600r21600,l21600,xe">
                  <v:stroke joinstyle="miter"/>
                  <v:path gradientshapeok="t" o:connecttype="rect"/>
                </v:shapetype>
                <v:shape id="Text Box 112" o:spid="_x0000_s1027" type="#_x0000_t202" style="position:absolute;left:4007;top:4219;width:6132;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OvsUA&#10;AADbAAAADwAAAGRycy9kb3ducmV2LnhtbESPzWrDMBCE74G+g9hCL6GR64NJ3CihTVrooTk4CTkv&#10;1sY2sVZGUvzz9lWh0OMw880w6+1oWtGT841lBS+LBARxaXXDlYLz6fN5CcIHZI2tZVIwkYft5mG2&#10;xlzbgQvqj6ESsYR9jgrqELpcSl/WZNAvbEccvat1BkOUrpLa4RDLTSvTJMmkwYbjQo0d7Woqb8e7&#10;UZDt3X0oeDffnz++8dBV6eV9uij19Di+vYIINIb/8B/9pSO3g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g6+xQAAANsAAAAPAAAAAAAAAAAAAAAAAJgCAABkcnMv&#10;ZG93bnJldi54bWxQSwUGAAAAAAQABAD1AAAAigMAAAAA&#10;" stroked="f">
                  <v:textbox inset="0,0,0,0">
                    <w:txbxContent>
                      <w:p w:rsidR="007F59B0" w:rsidRPr="00E21001" w:rsidRDefault="007F59B0" w:rsidP="00E304A3">
                        <w:pPr>
                          <w:numPr>
                            <w:ilvl w:val="0"/>
                            <w:numId w:val="10"/>
                          </w:numPr>
                          <w:tabs>
                            <w:tab w:val="clear" w:pos="720"/>
                          </w:tabs>
                          <w:ind w:left="284" w:hanging="284"/>
                          <w:jc w:val="both"/>
                          <w:rPr>
                            <w:rFonts w:ascii="Arial" w:hAnsi="Arial" w:cs="Arial"/>
                            <w:sz w:val="16"/>
                            <w:szCs w:val="16"/>
                          </w:rPr>
                        </w:pPr>
                        <w:r w:rsidRPr="00E21001">
                          <w:rPr>
                            <w:rFonts w:ascii="Arial" w:hAnsi="Arial" w:cs="Arial"/>
                            <w:sz w:val="16"/>
                            <w:szCs w:val="16"/>
                          </w:rPr>
                          <w:t>An instantaneous dipole in one atom gives rise to an induced dipole in a nearby atom, this causing a net attractive force between the two atoms.</w:t>
                        </w:r>
                      </w:p>
                      <w:p w:rsidR="007F59B0" w:rsidRPr="00E21001" w:rsidRDefault="007F59B0" w:rsidP="00E304A3">
                        <w:pPr>
                          <w:numPr>
                            <w:ilvl w:val="0"/>
                            <w:numId w:val="10"/>
                          </w:numPr>
                          <w:tabs>
                            <w:tab w:val="clear" w:pos="720"/>
                          </w:tabs>
                          <w:ind w:left="284" w:hanging="284"/>
                          <w:jc w:val="both"/>
                          <w:rPr>
                            <w:rFonts w:ascii="Arial" w:hAnsi="Arial" w:cs="Arial"/>
                            <w:sz w:val="16"/>
                            <w:szCs w:val="16"/>
                          </w:rPr>
                        </w:pPr>
                        <w:r w:rsidRPr="00E21001">
                          <w:rPr>
                            <w:rFonts w:ascii="Arial" w:hAnsi="Arial" w:cs="Arial"/>
                            <w:sz w:val="16"/>
                            <w:szCs w:val="16"/>
                          </w:rPr>
                          <w:t>The instantaneous dipole varies over time, sometimes having a value of zero.  As a result, the attractive force between the atoms fluctuates, and is sometimes zero.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28" type="#_x0000_t75" alt="Intermolecuar" style="position:absolute;left:3659;top:2583;width:6775;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99Nq/AAAA2wAAAA8AAABkcnMvZG93bnJldi54bWxET01rwkAQvRf8D8sUems2FVJL6ioiiJ6E&#10;xh56HLNjEszOhuyYpP/ePQgeH+97uZ5cqwbqQ+PZwEeSgiIuvW24MvB72r1/gQqCbLH1TAb+KcB6&#10;NXtZYm79yD80FFKpGMIhRwO1SJdrHcqaHIbEd8SRu/jeoUTYV9r2OMZw1+p5mn5qhw3Hhho72tZU&#10;XoubM7DPBDfhr8tuLc4ruxV/PJ+9MW+v0+YblNAkT/HDfbAGFnF9/BJ/gF7d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6vfTavwAAANsAAAAPAAAAAAAAAAAAAAAAAJ8CAABk&#10;cnMvZG93bnJldi54bWxQSwUGAAAAAAQABAD3AAAAiwMAAAAA&#10;">
                  <v:imagedata r:id="rId8" o:title="Intermolecuar"/>
                </v:shape>
              </v:group>
            </w:pict>
          </mc:Fallback>
        </mc:AlternateContent>
      </w:r>
      <w:r w:rsidR="0064560F" w:rsidRPr="001C1F37">
        <w:rPr>
          <w:rFonts w:ascii="Arial Narrow" w:hAnsi="Arial Narrow" w:cs="Arial"/>
          <w:bCs/>
          <w:color w:val="002060"/>
          <w:sz w:val="96"/>
          <w:szCs w:val="96"/>
        </w:rPr>
        <w:t>Intermolecular forces</w:t>
      </w:r>
    </w:p>
    <w:p w:rsidR="003B5C93" w:rsidRPr="000A0C4D" w:rsidRDefault="003B5C93" w:rsidP="003B5C93">
      <w:pPr>
        <w:autoSpaceDE w:val="0"/>
        <w:autoSpaceDN w:val="0"/>
        <w:adjustRightInd w:val="0"/>
        <w:rPr>
          <w:rFonts w:ascii="Arial" w:hAnsi="Arial" w:cs="Arial"/>
          <w:bCs/>
          <w:color w:val="FF0000"/>
          <w:sz w:val="48"/>
          <w:szCs w:val="48"/>
        </w:rPr>
      </w:pPr>
      <w:proofErr w:type="gramStart"/>
      <w:r>
        <w:rPr>
          <w:rFonts w:ascii="Arial" w:hAnsi="Arial" w:cs="Arial"/>
          <w:bCs/>
          <w:color w:val="FF0000"/>
          <w:sz w:val="48"/>
          <w:szCs w:val="48"/>
        </w:rPr>
        <w:t>answers</w:t>
      </w:r>
      <w:proofErr w:type="gramEnd"/>
    </w:p>
    <w:p w:rsidR="00AA20F7" w:rsidRDefault="00AA20F7" w:rsidP="0064560F">
      <w:pPr>
        <w:autoSpaceDE w:val="0"/>
        <w:autoSpaceDN w:val="0"/>
        <w:adjustRightInd w:val="0"/>
        <w:rPr>
          <w:rFonts w:ascii="Bliss-Bold" w:hAnsi="Bliss-Bold" w:cs="Bliss-Bold"/>
          <w:bCs/>
          <w:color w:val="00005A"/>
          <w:sz w:val="26"/>
          <w:szCs w:val="26"/>
        </w:rPr>
      </w:pPr>
    </w:p>
    <w:p w:rsidR="00AA20F7" w:rsidRDefault="00AA20F7" w:rsidP="0064560F">
      <w:pPr>
        <w:autoSpaceDE w:val="0"/>
        <w:autoSpaceDN w:val="0"/>
        <w:adjustRightInd w:val="0"/>
        <w:rPr>
          <w:rFonts w:ascii="Bliss-Bold" w:hAnsi="Bliss-Bold" w:cs="Bliss-Bold"/>
          <w:bCs/>
          <w:color w:val="00005A"/>
          <w:sz w:val="26"/>
          <w:szCs w:val="26"/>
        </w:rPr>
      </w:pPr>
    </w:p>
    <w:p w:rsidR="00AA20F7" w:rsidRDefault="00AA20F7" w:rsidP="0064560F">
      <w:pPr>
        <w:autoSpaceDE w:val="0"/>
        <w:autoSpaceDN w:val="0"/>
        <w:adjustRightInd w:val="0"/>
        <w:rPr>
          <w:rFonts w:ascii="Bliss-Bold" w:hAnsi="Bliss-Bold" w:cs="Bliss-Bold"/>
          <w:bCs/>
          <w:color w:val="00005A"/>
          <w:sz w:val="26"/>
          <w:szCs w:val="26"/>
        </w:rPr>
      </w:pPr>
    </w:p>
    <w:p w:rsidR="00AA20F7" w:rsidRDefault="00AA20F7" w:rsidP="0064560F">
      <w:pPr>
        <w:autoSpaceDE w:val="0"/>
        <w:autoSpaceDN w:val="0"/>
        <w:adjustRightInd w:val="0"/>
        <w:rPr>
          <w:rFonts w:ascii="Bliss-Bold" w:hAnsi="Bliss-Bold" w:cs="Bliss-Bold"/>
          <w:bCs/>
          <w:color w:val="00005A"/>
          <w:sz w:val="26"/>
          <w:szCs w:val="26"/>
        </w:rPr>
      </w:pPr>
    </w:p>
    <w:p w:rsidR="00AA20F7" w:rsidRDefault="00AA20F7" w:rsidP="0064560F">
      <w:pPr>
        <w:autoSpaceDE w:val="0"/>
        <w:autoSpaceDN w:val="0"/>
        <w:adjustRightInd w:val="0"/>
        <w:rPr>
          <w:rFonts w:ascii="Bliss-Bold" w:hAnsi="Bliss-Bold" w:cs="Bliss-Bold"/>
          <w:bCs/>
          <w:color w:val="00005A"/>
          <w:sz w:val="26"/>
          <w:szCs w:val="26"/>
        </w:rPr>
      </w:pPr>
    </w:p>
    <w:p w:rsidR="00E304A3" w:rsidRDefault="00E304A3" w:rsidP="00E304A3">
      <w:pPr>
        <w:autoSpaceDE w:val="0"/>
        <w:autoSpaceDN w:val="0"/>
        <w:adjustRightInd w:val="0"/>
        <w:rPr>
          <w:rFonts w:ascii="Bliss-Bold" w:hAnsi="Bliss-Bold" w:cs="Bliss-Bold"/>
          <w:b/>
          <w:bCs/>
          <w:color w:val="00005A"/>
          <w:sz w:val="32"/>
          <w:szCs w:val="32"/>
        </w:rPr>
      </w:pPr>
    </w:p>
    <w:p w:rsidR="004B7BD6" w:rsidRPr="001C1F37" w:rsidRDefault="004B7BD6" w:rsidP="004B7BD6">
      <w:pPr>
        <w:autoSpaceDE w:val="0"/>
        <w:autoSpaceDN w:val="0"/>
        <w:adjustRightInd w:val="0"/>
        <w:spacing w:before="120"/>
        <w:rPr>
          <w:rFonts w:ascii="Bliss-ExtraBold" w:hAnsi="Bliss-ExtraBold" w:cs="Bliss-ExtraBold"/>
          <w:color w:val="002060"/>
          <w:sz w:val="20"/>
          <w:szCs w:val="20"/>
        </w:rPr>
      </w:pPr>
      <w:r w:rsidRPr="001C1F37">
        <w:rPr>
          <w:rFonts w:ascii="Bliss-ExtraBold" w:hAnsi="Bliss-ExtraBold" w:cs="Bliss-ExtraBold"/>
          <w:b/>
          <w:bCs/>
          <w:color w:val="002060"/>
          <w:sz w:val="32"/>
          <w:szCs w:val="32"/>
        </w:rPr>
        <w:t>Intermolecular forces</w:t>
      </w:r>
    </w:p>
    <w:p w:rsidR="004B7BD6" w:rsidRPr="00643384" w:rsidRDefault="004B7BD6" w:rsidP="004B7BD6">
      <w:pPr>
        <w:autoSpaceDE w:val="0"/>
        <w:autoSpaceDN w:val="0"/>
        <w:adjustRightInd w:val="0"/>
        <w:rPr>
          <w:rFonts w:ascii="Bliss-Bold" w:hAnsi="Bliss-Bold" w:cs="Bliss-Bold"/>
          <w:b/>
          <w:bCs/>
          <w:color w:val="002060"/>
          <w:sz w:val="26"/>
          <w:szCs w:val="26"/>
        </w:rPr>
      </w:pPr>
      <w:r w:rsidRPr="001C1F37">
        <w:rPr>
          <w:rFonts w:ascii="Bliss-Bold" w:hAnsi="Bliss-Bold" w:cs="Bliss-Bold"/>
          <w:b/>
          <w:bCs/>
          <w:color w:val="002060"/>
          <w:sz w:val="26"/>
          <w:szCs w:val="26"/>
        </w:rPr>
        <w:t>Students will be assessed on their ability to:</w:t>
      </w:r>
    </w:p>
    <w:p w:rsidR="004B7BD6" w:rsidRDefault="004B7BD6" w:rsidP="004B7BD6">
      <w:pPr>
        <w:autoSpaceDE w:val="0"/>
        <w:autoSpaceDN w:val="0"/>
        <w:adjustRightInd w:val="0"/>
        <w:rPr>
          <w:rFonts w:ascii="Verdana" w:hAnsi="Verdana" w:cs="Verdana"/>
          <w:sz w:val="20"/>
          <w:szCs w:val="20"/>
        </w:rPr>
      </w:pPr>
      <w:r>
        <w:rPr>
          <w:rFonts w:ascii="Verdana" w:hAnsi="Verdana" w:cs="Verdana"/>
          <w:sz w:val="20"/>
          <w:szCs w:val="20"/>
        </w:rPr>
        <w:t xml:space="preserve">16. </w:t>
      </w:r>
      <w:proofErr w:type="gramStart"/>
      <w:r>
        <w:rPr>
          <w:rFonts w:ascii="Verdana" w:hAnsi="Verdana" w:cs="Verdana"/>
          <w:sz w:val="20"/>
          <w:szCs w:val="20"/>
        </w:rPr>
        <w:t>understand</w:t>
      </w:r>
      <w:proofErr w:type="gramEnd"/>
      <w:r>
        <w:rPr>
          <w:rFonts w:ascii="Verdana" w:hAnsi="Verdana" w:cs="Verdana"/>
          <w:sz w:val="20"/>
          <w:szCs w:val="20"/>
        </w:rPr>
        <w:t xml:space="preserve"> the nature of intermolecular forces resulting from the following</w:t>
      </w:r>
    </w:p>
    <w:p w:rsidR="004B7BD6" w:rsidRDefault="004B7BD6" w:rsidP="004B7BD6">
      <w:pPr>
        <w:autoSpaceDE w:val="0"/>
        <w:autoSpaceDN w:val="0"/>
        <w:adjustRightInd w:val="0"/>
        <w:rPr>
          <w:rFonts w:ascii="Verdana" w:hAnsi="Verdana" w:cs="Verdana"/>
          <w:sz w:val="20"/>
          <w:szCs w:val="20"/>
        </w:rPr>
      </w:pPr>
      <w:proofErr w:type="gramStart"/>
      <w:r>
        <w:rPr>
          <w:rFonts w:ascii="Verdana" w:hAnsi="Verdana" w:cs="Verdana"/>
          <w:sz w:val="20"/>
          <w:szCs w:val="20"/>
        </w:rPr>
        <w:t>interactions</w:t>
      </w:r>
      <w:proofErr w:type="gramEnd"/>
      <w:r>
        <w:rPr>
          <w:rFonts w:ascii="Verdana" w:hAnsi="Verdana" w:cs="Verdana"/>
          <w:sz w:val="20"/>
          <w:szCs w:val="20"/>
        </w:rPr>
        <w:t>:</w:t>
      </w:r>
    </w:p>
    <w:p w:rsidR="004B7BD6" w:rsidRDefault="004B7BD6" w:rsidP="004B7BD6">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t>i</w:t>
      </w:r>
      <w:proofErr w:type="gramEnd"/>
      <w:r>
        <w:rPr>
          <w:rFonts w:ascii="Verdana" w:hAnsi="Verdana" w:cs="Verdana"/>
          <w:sz w:val="20"/>
          <w:szCs w:val="20"/>
        </w:rPr>
        <w:t xml:space="preserve"> London forces (instantaneous dipole – induced dipole)</w:t>
      </w:r>
    </w:p>
    <w:p w:rsidR="004B7BD6" w:rsidRDefault="004B7BD6" w:rsidP="004B7BD6">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t>ii</w:t>
      </w:r>
      <w:proofErr w:type="gramEnd"/>
      <w:r>
        <w:rPr>
          <w:rFonts w:ascii="Verdana" w:hAnsi="Verdana" w:cs="Verdana"/>
          <w:sz w:val="20"/>
          <w:szCs w:val="20"/>
        </w:rPr>
        <w:t xml:space="preserve"> permanent dipoles</w:t>
      </w:r>
    </w:p>
    <w:p w:rsidR="004B7BD6" w:rsidRDefault="004B7BD6" w:rsidP="004B7BD6">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t>iii</w:t>
      </w:r>
      <w:proofErr w:type="gramEnd"/>
      <w:r>
        <w:rPr>
          <w:rFonts w:ascii="Verdana" w:hAnsi="Verdana" w:cs="Verdana"/>
          <w:sz w:val="20"/>
          <w:szCs w:val="20"/>
        </w:rPr>
        <w:t xml:space="preserve"> hydrogen bonds</w:t>
      </w:r>
    </w:p>
    <w:p w:rsidR="004B7BD6" w:rsidRDefault="004B7BD6" w:rsidP="004B7BD6">
      <w:pPr>
        <w:autoSpaceDE w:val="0"/>
        <w:autoSpaceDN w:val="0"/>
        <w:adjustRightInd w:val="0"/>
        <w:ind w:firstLine="720"/>
        <w:rPr>
          <w:rFonts w:ascii="Verdana" w:hAnsi="Verdana" w:cs="Verdana"/>
          <w:sz w:val="20"/>
          <w:szCs w:val="20"/>
        </w:rPr>
      </w:pPr>
    </w:p>
    <w:p w:rsidR="004B7BD6" w:rsidRDefault="004B7BD6" w:rsidP="004B7BD6">
      <w:pPr>
        <w:autoSpaceDE w:val="0"/>
        <w:autoSpaceDN w:val="0"/>
        <w:adjustRightInd w:val="0"/>
        <w:rPr>
          <w:rFonts w:ascii="Verdana" w:hAnsi="Verdana" w:cs="Verdana"/>
          <w:sz w:val="20"/>
          <w:szCs w:val="20"/>
        </w:rPr>
      </w:pPr>
      <w:r>
        <w:rPr>
          <w:rFonts w:ascii="Verdana" w:hAnsi="Verdana" w:cs="Verdana"/>
          <w:sz w:val="20"/>
          <w:szCs w:val="20"/>
        </w:rPr>
        <w:lastRenderedPageBreak/>
        <w:t xml:space="preserve">17. </w:t>
      </w:r>
      <w:proofErr w:type="gramStart"/>
      <w:r>
        <w:rPr>
          <w:rFonts w:ascii="Verdana" w:hAnsi="Verdana" w:cs="Verdana"/>
          <w:sz w:val="20"/>
          <w:szCs w:val="20"/>
        </w:rPr>
        <w:t>understand</w:t>
      </w:r>
      <w:proofErr w:type="gramEnd"/>
      <w:r>
        <w:rPr>
          <w:rFonts w:ascii="Verdana" w:hAnsi="Verdana" w:cs="Verdana"/>
          <w:sz w:val="20"/>
          <w:szCs w:val="20"/>
        </w:rPr>
        <w:t xml:space="preserve"> the interactions in molecules, such as H</w:t>
      </w:r>
      <w:r>
        <w:rPr>
          <w:rFonts w:ascii="Verdana" w:hAnsi="Verdana" w:cs="Verdana"/>
          <w:sz w:val="13"/>
          <w:szCs w:val="13"/>
        </w:rPr>
        <w:t>2</w:t>
      </w:r>
      <w:r>
        <w:rPr>
          <w:rFonts w:ascii="Verdana" w:hAnsi="Verdana" w:cs="Verdana"/>
          <w:sz w:val="20"/>
          <w:szCs w:val="20"/>
        </w:rPr>
        <w:t>O, liquid NH</w:t>
      </w:r>
      <w:r>
        <w:rPr>
          <w:rFonts w:ascii="Verdana" w:hAnsi="Verdana" w:cs="Verdana"/>
          <w:sz w:val="13"/>
          <w:szCs w:val="13"/>
        </w:rPr>
        <w:t xml:space="preserve">3 </w:t>
      </w:r>
      <w:r>
        <w:rPr>
          <w:rFonts w:ascii="Verdana" w:hAnsi="Verdana" w:cs="Verdana"/>
          <w:sz w:val="20"/>
          <w:szCs w:val="20"/>
        </w:rPr>
        <w:t>and liquid HF,</w:t>
      </w:r>
    </w:p>
    <w:p w:rsidR="004B7BD6" w:rsidRDefault="004B7BD6" w:rsidP="004B7BD6">
      <w:pPr>
        <w:autoSpaceDE w:val="0"/>
        <w:autoSpaceDN w:val="0"/>
        <w:adjustRightInd w:val="0"/>
        <w:rPr>
          <w:rFonts w:ascii="Verdana" w:hAnsi="Verdana" w:cs="Verdana"/>
          <w:sz w:val="20"/>
          <w:szCs w:val="20"/>
        </w:rPr>
      </w:pPr>
      <w:proofErr w:type="gramStart"/>
      <w:r>
        <w:rPr>
          <w:rFonts w:ascii="Verdana" w:hAnsi="Verdana" w:cs="Verdana"/>
          <w:sz w:val="20"/>
          <w:szCs w:val="20"/>
        </w:rPr>
        <w:t>which</w:t>
      </w:r>
      <w:proofErr w:type="gramEnd"/>
      <w:r>
        <w:rPr>
          <w:rFonts w:ascii="Verdana" w:hAnsi="Verdana" w:cs="Verdana"/>
          <w:sz w:val="20"/>
          <w:szCs w:val="20"/>
        </w:rPr>
        <w:t xml:space="preserve"> give rise to hydrogen bonding</w:t>
      </w:r>
    </w:p>
    <w:p w:rsidR="004B7BD6" w:rsidRDefault="004B7BD6" w:rsidP="004B7BD6">
      <w:pPr>
        <w:autoSpaceDE w:val="0"/>
        <w:autoSpaceDN w:val="0"/>
        <w:adjustRightInd w:val="0"/>
        <w:rPr>
          <w:rFonts w:ascii="Verdana" w:hAnsi="Verdana" w:cs="Verdana"/>
          <w:sz w:val="20"/>
          <w:szCs w:val="20"/>
        </w:rPr>
      </w:pPr>
    </w:p>
    <w:p w:rsidR="004B7BD6" w:rsidRDefault="004B7BD6" w:rsidP="004B7BD6">
      <w:pPr>
        <w:autoSpaceDE w:val="0"/>
        <w:autoSpaceDN w:val="0"/>
        <w:adjustRightInd w:val="0"/>
        <w:rPr>
          <w:rFonts w:ascii="Verdana" w:hAnsi="Verdana" w:cs="Verdana"/>
          <w:sz w:val="20"/>
          <w:szCs w:val="20"/>
        </w:rPr>
      </w:pPr>
      <w:r>
        <w:rPr>
          <w:rFonts w:ascii="Verdana" w:hAnsi="Verdana" w:cs="Verdana"/>
          <w:sz w:val="20"/>
          <w:szCs w:val="20"/>
        </w:rPr>
        <w:t xml:space="preserve">18. </w:t>
      </w:r>
      <w:proofErr w:type="gramStart"/>
      <w:r>
        <w:rPr>
          <w:rFonts w:ascii="Verdana" w:hAnsi="Verdana" w:cs="Verdana"/>
          <w:sz w:val="20"/>
          <w:szCs w:val="20"/>
        </w:rPr>
        <w:t>understand</w:t>
      </w:r>
      <w:proofErr w:type="gramEnd"/>
      <w:r>
        <w:rPr>
          <w:rFonts w:ascii="Verdana" w:hAnsi="Verdana" w:cs="Verdana"/>
          <w:sz w:val="20"/>
          <w:szCs w:val="20"/>
        </w:rPr>
        <w:t xml:space="preserve"> the following anomalous properties of water resulting from hydrogen</w:t>
      </w:r>
    </w:p>
    <w:p w:rsidR="004B7BD6" w:rsidRDefault="004B7BD6" w:rsidP="004B7BD6">
      <w:pPr>
        <w:autoSpaceDE w:val="0"/>
        <w:autoSpaceDN w:val="0"/>
        <w:adjustRightInd w:val="0"/>
        <w:rPr>
          <w:rFonts w:ascii="Verdana" w:hAnsi="Verdana" w:cs="Verdana"/>
          <w:sz w:val="20"/>
          <w:szCs w:val="20"/>
        </w:rPr>
      </w:pPr>
      <w:proofErr w:type="gramStart"/>
      <w:r>
        <w:rPr>
          <w:rFonts w:ascii="Verdana" w:hAnsi="Verdana" w:cs="Verdana"/>
          <w:sz w:val="20"/>
          <w:szCs w:val="20"/>
        </w:rPr>
        <w:t>bonding</w:t>
      </w:r>
      <w:proofErr w:type="gramEnd"/>
      <w:r>
        <w:rPr>
          <w:rFonts w:ascii="Verdana" w:hAnsi="Verdana" w:cs="Verdana"/>
          <w:sz w:val="20"/>
          <w:szCs w:val="20"/>
        </w:rPr>
        <w:t>:</w:t>
      </w:r>
    </w:p>
    <w:p w:rsidR="004B7BD6" w:rsidRDefault="004B7BD6" w:rsidP="004B7BD6">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t>i</w:t>
      </w:r>
      <w:proofErr w:type="gramEnd"/>
      <w:r>
        <w:rPr>
          <w:rFonts w:ascii="Verdana" w:hAnsi="Verdana" w:cs="Verdana"/>
          <w:sz w:val="20"/>
          <w:szCs w:val="20"/>
        </w:rPr>
        <w:t xml:space="preserve"> its relatively high melting temperature and boiling temperature</w:t>
      </w:r>
    </w:p>
    <w:p w:rsidR="004B7BD6" w:rsidRDefault="004B7BD6" w:rsidP="004B7BD6">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t>ii</w:t>
      </w:r>
      <w:proofErr w:type="gramEnd"/>
      <w:r>
        <w:rPr>
          <w:rFonts w:ascii="Verdana" w:hAnsi="Verdana" w:cs="Verdana"/>
          <w:sz w:val="20"/>
          <w:szCs w:val="20"/>
        </w:rPr>
        <w:t xml:space="preserve"> the density of ice compared to that of water</w:t>
      </w:r>
    </w:p>
    <w:p w:rsidR="004B7BD6" w:rsidRDefault="004B7BD6" w:rsidP="004B7BD6">
      <w:pPr>
        <w:autoSpaceDE w:val="0"/>
        <w:autoSpaceDN w:val="0"/>
        <w:adjustRightInd w:val="0"/>
        <w:ind w:firstLine="720"/>
        <w:rPr>
          <w:rFonts w:ascii="Verdana" w:hAnsi="Verdana" w:cs="Verdana"/>
          <w:sz w:val="20"/>
          <w:szCs w:val="20"/>
        </w:rPr>
      </w:pPr>
    </w:p>
    <w:p w:rsidR="004B7BD6" w:rsidRDefault="004B7BD6" w:rsidP="004B7BD6">
      <w:pPr>
        <w:autoSpaceDE w:val="0"/>
        <w:autoSpaceDN w:val="0"/>
        <w:adjustRightInd w:val="0"/>
        <w:rPr>
          <w:rFonts w:ascii="Verdana" w:hAnsi="Verdana" w:cs="Verdana"/>
          <w:sz w:val="20"/>
          <w:szCs w:val="20"/>
        </w:rPr>
      </w:pPr>
      <w:r>
        <w:rPr>
          <w:rFonts w:ascii="Verdana" w:hAnsi="Verdana" w:cs="Verdana"/>
          <w:sz w:val="20"/>
          <w:szCs w:val="20"/>
        </w:rPr>
        <w:t>19. be able to predict the presence of hydrogen bonding in molecules analogous to</w:t>
      </w:r>
    </w:p>
    <w:p w:rsidR="004B7BD6" w:rsidRDefault="004B7BD6" w:rsidP="004B7BD6">
      <w:pPr>
        <w:autoSpaceDE w:val="0"/>
        <w:autoSpaceDN w:val="0"/>
        <w:adjustRightInd w:val="0"/>
        <w:rPr>
          <w:rFonts w:ascii="Verdana" w:hAnsi="Verdana" w:cs="Verdana"/>
          <w:sz w:val="20"/>
          <w:szCs w:val="20"/>
        </w:rPr>
      </w:pPr>
      <w:proofErr w:type="gramStart"/>
      <w:r>
        <w:rPr>
          <w:rFonts w:ascii="Verdana" w:hAnsi="Verdana" w:cs="Verdana"/>
          <w:sz w:val="20"/>
          <w:szCs w:val="20"/>
        </w:rPr>
        <w:t>those</w:t>
      </w:r>
      <w:proofErr w:type="gramEnd"/>
      <w:r>
        <w:rPr>
          <w:rFonts w:ascii="Verdana" w:hAnsi="Verdana" w:cs="Verdana"/>
          <w:sz w:val="20"/>
          <w:szCs w:val="20"/>
        </w:rPr>
        <w:t xml:space="preserve"> mentioned above</w:t>
      </w:r>
    </w:p>
    <w:p w:rsidR="004B7BD6" w:rsidRDefault="004B7BD6" w:rsidP="004B7BD6">
      <w:pPr>
        <w:autoSpaceDE w:val="0"/>
        <w:autoSpaceDN w:val="0"/>
        <w:adjustRightInd w:val="0"/>
        <w:rPr>
          <w:rFonts w:ascii="Verdana" w:hAnsi="Verdana" w:cs="Verdana"/>
          <w:sz w:val="20"/>
          <w:szCs w:val="20"/>
        </w:rPr>
      </w:pPr>
    </w:p>
    <w:p w:rsidR="004B7BD6" w:rsidRDefault="004B7BD6" w:rsidP="004B7BD6">
      <w:pPr>
        <w:autoSpaceDE w:val="0"/>
        <w:autoSpaceDN w:val="0"/>
        <w:adjustRightInd w:val="0"/>
        <w:rPr>
          <w:rFonts w:ascii="Verdana" w:hAnsi="Verdana" w:cs="Verdana"/>
          <w:sz w:val="20"/>
          <w:szCs w:val="20"/>
        </w:rPr>
      </w:pPr>
      <w:r>
        <w:rPr>
          <w:rFonts w:ascii="Verdana" w:hAnsi="Verdana" w:cs="Verdana"/>
          <w:sz w:val="20"/>
          <w:szCs w:val="20"/>
        </w:rPr>
        <w:t xml:space="preserve">20. </w:t>
      </w:r>
      <w:proofErr w:type="gramStart"/>
      <w:r>
        <w:rPr>
          <w:rFonts w:ascii="Verdana" w:hAnsi="Verdana" w:cs="Verdana"/>
          <w:sz w:val="20"/>
          <w:szCs w:val="20"/>
        </w:rPr>
        <w:t>understand</w:t>
      </w:r>
      <w:proofErr w:type="gramEnd"/>
      <w:r>
        <w:rPr>
          <w:rFonts w:ascii="Verdana" w:hAnsi="Verdana" w:cs="Verdana"/>
          <w:sz w:val="20"/>
          <w:szCs w:val="20"/>
        </w:rPr>
        <w:t>, in terms of intermolecular forces, physical properties shown by</w:t>
      </w:r>
    </w:p>
    <w:p w:rsidR="004B7BD6" w:rsidRDefault="004B7BD6" w:rsidP="004B7BD6">
      <w:pPr>
        <w:autoSpaceDE w:val="0"/>
        <w:autoSpaceDN w:val="0"/>
        <w:adjustRightInd w:val="0"/>
        <w:rPr>
          <w:rFonts w:ascii="Verdana" w:hAnsi="Verdana" w:cs="Verdana"/>
          <w:sz w:val="20"/>
          <w:szCs w:val="20"/>
        </w:rPr>
      </w:pPr>
      <w:proofErr w:type="gramStart"/>
      <w:r>
        <w:rPr>
          <w:rFonts w:ascii="Verdana" w:hAnsi="Verdana" w:cs="Verdana"/>
          <w:sz w:val="20"/>
          <w:szCs w:val="20"/>
        </w:rPr>
        <w:lastRenderedPageBreak/>
        <w:t>materials</w:t>
      </w:r>
      <w:proofErr w:type="gramEnd"/>
      <w:r>
        <w:rPr>
          <w:rFonts w:ascii="Verdana" w:hAnsi="Verdana" w:cs="Verdana"/>
          <w:sz w:val="20"/>
          <w:szCs w:val="20"/>
        </w:rPr>
        <w:t>, including:</w:t>
      </w:r>
    </w:p>
    <w:p w:rsidR="004B7BD6" w:rsidRDefault="004B7BD6" w:rsidP="004B7BD6">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t>i</w:t>
      </w:r>
      <w:proofErr w:type="gramEnd"/>
      <w:r>
        <w:rPr>
          <w:rFonts w:ascii="Verdana" w:hAnsi="Verdana" w:cs="Verdana"/>
          <w:sz w:val="20"/>
          <w:szCs w:val="20"/>
        </w:rPr>
        <w:t xml:space="preserve"> the trends in boiling temperatures of alkanes with increasing chain length</w:t>
      </w:r>
    </w:p>
    <w:p w:rsidR="004B7BD6" w:rsidRDefault="004B7BD6" w:rsidP="004B7BD6">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t>ii</w:t>
      </w:r>
      <w:proofErr w:type="gramEnd"/>
      <w:r>
        <w:rPr>
          <w:rFonts w:ascii="Verdana" w:hAnsi="Verdana" w:cs="Verdana"/>
          <w:sz w:val="20"/>
          <w:szCs w:val="20"/>
        </w:rPr>
        <w:t xml:space="preserve"> the effect of branching in the carbon chain on the boiling temperatures of</w:t>
      </w:r>
    </w:p>
    <w:p w:rsidR="004B7BD6" w:rsidRDefault="004B7BD6" w:rsidP="004B7BD6">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t>alkanes</w:t>
      </w:r>
      <w:proofErr w:type="gramEnd"/>
    </w:p>
    <w:p w:rsidR="004B7BD6" w:rsidRDefault="004B7BD6" w:rsidP="004B7BD6">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t>iii</w:t>
      </w:r>
      <w:proofErr w:type="gramEnd"/>
      <w:r>
        <w:rPr>
          <w:rFonts w:ascii="Verdana" w:hAnsi="Verdana" w:cs="Verdana"/>
          <w:sz w:val="20"/>
          <w:szCs w:val="20"/>
        </w:rPr>
        <w:t xml:space="preserve"> the relatively low volatility (higher boiling temperatures) of alcohols compared</w:t>
      </w:r>
    </w:p>
    <w:p w:rsidR="004B7BD6" w:rsidRDefault="004B7BD6" w:rsidP="004B7BD6">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t>to</w:t>
      </w:r>
      <w:proofErr w:type="gramEnd"/>
      <w:r>
        <w:rPr>
          <w:rFonts w:ascii="Verdana" w:hAnsi="Verdana" w:cs="Verdana"/>
          <w:sz w:val="20"/>
          <w:szCs w:val="20"/>
        </w:rPr>
        <w:t xml:space="preserve"> alkanes with a similar number of electrons</w:t>
      </w:r>
    </w:p>
    <w:p w:rsidR="004B7BD6" w:rsidRDefault="004B7BD6" w:rsidP="004B7BD6">
      <w:pPr>
        <w:autoSpaceDE w:val="0"/>
        <w:autoSpaceDN w:val="0"/>
        <w:adjustRightInd w:val="0"/>
        <w:ind w:firstLine="720"/>
        <w:rPr>
          <w:rFonts w:ascii="Verdana" w:hAnsi="Verdana" w:cs="Verdana"/>
          <w:sz w:val="20"/>
          <w:szCs w:val="20"/>
        </w:rPr>
      </w:pPr>
      <w:proofErr w:type="spellStart"/>
      <w:proofErr w:type="gramStart"/>
      <w:r>
        <w:rPr>
          <w:rFonts w:ascii="Verdana" w:hAnsi="Verdana" w:cs="Verdana"/>
          <w:sz w:val="20"/>
          <w:szCs w:val="20"/>
        </w:rPr>
        <w:t>iv</w:t>
      </w:r>
      <w:proofErr w:type="spellEnd"/>
      <w:proofErr w:type="gramEnd"/>
      <w:r>
        <w:rPr>
          <w:rFonts w:ascii="Verdana" w:hAnsi="Verdana" w:cs="Verdana"/>
          <w:sz w:val="20"/>
          <w:szCs w:val="20"/>
        </w:rPr>
        <w:t xml:space="preserve"> the trends in boiling temperatures of the hydrogen halides, HF to HI</w:t>
      </w:r>
    </w:p>
    <w:p w:rsidR="004B7BD6" w:rsidRDefault="004B7BD6" w:rsidP="004B7BD6">
      <w:pPr>
        <w:autoSpaceDE w:val="0"/>
        <w:autoSpaceDN w:val="0"/>
        <w:adjustRightInd w:val="0"/>
        <w:ind w:firstLine="720"/>
        <w:rPr>
          <w:rFonts w:ascii="Verdana" w:hAnsi="Verdana" w:cs="Verdana"/>
          <w:sz w:val="20"/>
          <w:szCs w:val="20"/>
        </w:rPr>
      </w:pPr>
    </w:p>
    <w:p w:rsidR="004B7BD6" w:rsidRDefault="004B7BD6" w:rsidP="004B7BD6">
      <w:pPr>
        <w:autoSpaceDE w:val="0"/>
        <w:autoSpaceDN w:val="0"/>
        <w:adjustRightInd w:val="0"/>
        <w:rPr>
          <w:rFonts w:ascii="Verdana" w:hAnsi="Verdana" w:cs="Verdana"/>
          <w:sz w:val="20"/>
          <w:szCs w:val="20"/>
        </w:rPr>
      </w:pPr>
      <w:r>
        <w:rPr>
          <w:rFonts w:ascii="Verdana" w:hAnsi="Verdana" w:cs="Verdana"/>
          <w:sz w:val="20"/>
          <w:szCs w:val="20"/>
        </w:rPr>
        <w:t xml:space="preserve">21. </w:t>
      </w:r>
      <w:proofErr w:type="gramStart"/>
      <w:r>
        <w:rPr>
          <w:rFonts w:ascii="Verdana" w:hAnsi="Verdana" w:cs="Verdana"/>
          <w:sz w:val="20"/>
          <w:szCs w:val="20"/>
        </w:rPr>
        <w:t>understand</w:t>
      </w:r>
      <w:proofErr w:type="gramEnd"/>
      <w:r>
        <w:rPr>
          <w:rFonts w:ascii="Verdana" w:hAnsi="Verdana" w:cs="Verdana"/>
          <w:sz w:val="20"/>
          <w:szCs w:val="20"/>
        </w:rPr>
        <w:t xml:space="preserve"> factors that influence the choice of solvents, including:</w:t>
      </w:r>
    </w:p>
    <w:p w:rsidR="004B7BD6" w:rsidRDefault="004B7BD6" w:rsidP="004B7BD6">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t>i</w:t>
      </w:r>
      <w:proofErr w:type="gramEnd"/>
      <w:r>
        <w:rPr>
          <w:rFonts w:ascii="Verdana" w:hAnsi="Verdana" w:cs="Verdana"/>
          <w:sz w:val="20"/>
          <w:szCs w:val="20"/>
        </w:rPr>
        <w:t xml:space="preserve"> water, to dissolve some ionic compounds, in terms of the hydration of the ions</w:t>
      </w:r>
    </w:p>
    <w:p w:rsidR="004B7BD6" w:rsidRDefault="004B7BD6" w:rsidP="004B7BD6">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lastRenderedPageBreak/>
        <w:t>ii</w:t>
      </w:r>
      <w:proofErr w:type="gramEnd"/>
      <w:r>
        <w:rPr>
          <w:rFonts w:ascii="Verdana" w:hAnsi="Verdana" w:cs="Verdana"/>
          <w:sz w:val="20"/>
          <w:szCs w:val="20"/>
        </w:rPr>
        <w:t xml:space="preserve"> water, to dissolve simple alcohols, in terms of hydrogen bonding</w:t>
      </w:r>
    </w:p>
    <w:p w:rsidR="004B7BD6" w:rsidRDefault="004B7BD6" w:rsidP="004B7BD6">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t>iii</w:t>
      </w:r>
      <w:proofErr w:type="gramEnd"/>
      <w:r>
        <w:rPr>
          <w:rFonts w:ascii="Verdana" w:hAnsi="Verdana" w:cs="Verdana"/>
          <w:sz w:val="20"/>
          <w:szCs w:val="20"/>
        </w:rPr>
        <w:t xml:space="preserve"> water, as a poor solvent for compounds (to include polar molecules such as</w:t>
      </w:r>
    </w:p>
    <w:p w:rsidR="004B7BD6" w:rsidRDefault="004B7BD6" w:rsidP="004B7BD6">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t>halogenoalkanes</w:t>
      </w:r>
      <w:proofErr w:type="gramEnd"/>
      <w:r>
        <w:rPr>
          <w:rFonts w:ascii="Verdana" w:hAnsi="Verdana" w:cs="Verdana"/>
          <w:sz w:val="20"/>
          <w:szCs w:val="20"/>
        </w:rPr>
        <w:t>), in terms of inability to form hydrogen bonds</w:t>
      </w:r>
    </w:p>
    <w:p w:rsidR="004B7BD6" w:rsidRDefault="004B7BD6" w:rsidP="004B7BD6">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t>iv</w:t>
      </w:r>
      <w:proofErr w:type="gramEnd"/>
      <w:r>
        <w:rPr>
          <w:rFonts w:ascii="Verdana" w:hAnsi="Verdana" w:cs="Verdana"/>
          <w:sz w:val="20"/>
          <w:szCs w:val="20"/>
        </w:rPr>
        <w:t xml:space="preserve"> non-aqueous solvents, for compounds that have similar intermolecular forces</w:t>
      </w:r>
    </w:p>
    <w:p w:rsidR="004B7BD6" w:rsidRDefault="004B7BD6" w:rsidP="004B7BD6">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t>to</w:t>
      </w:r>
      <w:proofErr w:type="gramEnd"/>
      <w:r>
        <w:rPr>
          <w:rFonts w:ascii="Verdana" w:hAnsi="Verdana" w:cs="Verdana"/>
          <w:sz w:val="20"/>
          <w:szCs w:val="20"/>
        </w:rPr>
        <w:t xml:space="preserve"> those in the solvent</w:t>
      </w:r>
    </w:p>
    <w:p w:rsidR="004B7BD6" w:rsidRDefault="004B7BD6" w:rsidP="004B7BD6">
      <w:pPr>
        <w:autoSpaceDE w:val="0"/>
        <w:autoSpaceDN w:val="0"/>
        <w:adjustRightInd w:val="0"/>
        <w:ind w:firstLine="720"/>
        <w:rPr>
          <w:rFonts w:ascii="Verdana" w:hAnsi="Verdana" w:cs="Verdana"/>
          <w:sz w:val="20"/>
          <w:szCs w:val="20"/>
        </w:rPr>
      </w:pPr>
    </w:p>
    <w:p w:rsidR="004B7BD6" w:rsidRDefault="004B7BD6" w:rsidP="004B7BD6">
      <w:pPr>
        <w:autoSpaceDE w:val="0"/>
        <w:autoSpaceDN w:val="0"/>
        <w:adjustRightInd w:val="0"/>
        <w:rPr>
          <w:rFonts w:ascii="Verdana" w:hAnsi="Verdana" w:cs="Verdana"/>
          <w:sz w:val="20"/>
          <w:szCs w:val="20"/>
        </w:rPr>
      </w:pPr>
      <w:r>
        <w:rPr>
          <w:rFonts w:ascii="Verdana" w:hAnsi="Verdana" w:cs="Verdana"/>
          <w:sz w:val="20"/>
          <w:szCs w:val="20"/>
        </w:rPr>
        <w:t>27. be able to predict the physical properties of a substance, including melting and</w:t>
      </w:r>
    </w:p>
    <w:p w:rsidR="004B7BD6" w:rsidRDefault="004B7BD6" w:rsidP="004B7BD6">
      <w:pPr>
        <w:autoSpaceDE w:val="0"/>
        <w:autoSpaceDN w:val="0"/>
        <w:adjustRightInd w:val="0"/>
        <w:rPr>
          <w:rFonts w:ascii="Verdana" w:hAnsi="Verdana" w:cs="Verdana"/>
          <w:sz w:val="20"/>
          <w:szCs w:val="20"/>
        </w:rPr>
      </w:pPr>
      <w:proofErr w:type="gramStart"/>
      <w:r>
        <w:rPr>
          <w:rFonts w:ascii="Verdana" w:hAnsi="Verdana" w:cs="Verdana"/>
          <w:sz w:val="20"/>
          <w:szCs w:val="20"/>
        </w:rPr>
        <w:t>boiling</w:t>
      </w:r>
      <w:proofErr w:type="gramEnd"/>
      <w:r>
        <w:rPr>
          <w:rFonts w:ascii="Verdana" w:hAnsi="Verdana" w:cs="Verdana"/>
          <w:sz w:val="20"/>
          <w:szCs w:val="20"/>
        </w:rPr>
        <w:t xml:space="preserve"> temperature, electrical conductivity and solubility in water, in terms of:</w:t>
      </w:r>
    </w:p>
    <w:p w:rsidR="004B7BD6" w:rsidRDefault="004B7BD6" w:rsidP="004B7BD6">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t>i</w:t>
      </w:r>
      <w:proofErr w:type="gramEnd"/>
      <w:r>
        <w:rPr>
          <w:rFonts w:ascii="Verdana" w:hAnsi="Verdana" w:cs="Verdana"/>
          <w:sz w:val="20"/>
          <w:szCs w:val="20"/>
        </w:rPr>
        <w:t xml:space="preserve"> the types of particle present (atoms, molecules, ions, electrons)</w:t>
      </w:r>
    </w:p>
    <w:p w:rsidR="004B7BD6" w:rsidRDefault="004B7BD6" w:rsidP="004B7BD6">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t>ii</w:t>
      </w:r>
      <w:proofErr w:type="gramEnd"/>
      <w:r>
        <w:rPr>
          <w:rFonts w:ascii="Verdana" w:hAnsi="Verdana" w:cs="Verdana"/>
          <w:sz w:val="20"/>
          <w:szCs w:val="20"/>
        </w:rPr>
        <w:t xml:space="preserve"> the structure of the substance</w:t>
      </w:r>
    </w:p>
    <w:p w:rsidR="004B7BD6" w:rsidRDefault="004B7BD6" w:rsidP="004B7BD6">
      <w:pPr>
        <w:autoSpaceDE w:val="0"/>
        <w:autoSpaceDN w:val="0"/>
        <w:adjustRightInd w:val="0"/>
        <w:ind w:firstLine="720"/>
        <w:sectPr w:rsidR="004B7BD6" w:rsidSect="007640BB">
          <w:headerReference w:type="default" r:id="rId9"/>
          <w:footerReference w:type="even" r:id="rId10"/>
          <w:footerReference w:type="default" r:id="rId11"/>
          <w:footerReference w:type="first" r:id="rId12"/>
          <w:type w:val="continuous"/>
          <w:pgSz w:w="11907" w:h="16840" w:code="9"/>
          <w:pgMar w:top="1134" w:right="1418" w:bottom="1134" w:left="1418" w:header="720" w:footer="720" w:gutter="0"/>
          <w:pgNumType w:start="0"/>
          <w:cols w:space="720"/>
          <w:noEndnote/>
          <w:titlePg/>
          <w:docGrid w:linePitch="326"/>
        </w:sectPr>
      </w:pPr>
      <w:proofErr w:type="gramStart"/>
      <w:r>
        <w:rPr>
          <w:rFonts w:ascii="Verdana" w:hAnsi="Verdana" w:cs="Verdana"/>
          <w:sz w:val="20"/>
          <w:szCs w:val="20"/>
        </w:rPr>
        <w:lastRenderedPageBreak/>
        <w:t>iii</w:t>
      </w:r>
      <w:proofErr w:type="gramEnd"/>
      <w:r>
        <w:rPr>
          <w:rFonts w:ascii="Verdana" w:hAnsi="Verdana" w:cs="Verdana"/>
          <w:sz w:val="20"/>
          <w:szCs w:val="20"/>
        </w:rPr>
        <w:t xml:space="preserve"> the type of bonding and the presence of intermolecular forces, where relevant</w:t>
      </w:r>
    </w:p>
    <w:p w:rsidR="00AA20F7" w:rsidRDefault="00AA20F7" w:rsidP="004B7BD6">
      <w:pPr>
        <w:autoSpaceDE w:val="0"/>
        <w:autoSpaceDN w:val="0"/>
        <w:adjustRightInd w:val="0"/>
      </w:pPr>
    </w:p>
    <w:p w:rsidR="00F21953" w:rsidRDefault="00F21953" w:rsidP="007D174F">
      <w:pPr>
        <w:sectPr w:rsidR="00F21953" w:rsidSect="007640BB">
          <w:headerReference w:type="default" r:id="rId13"/>
          <w:footerReference w:type="even" r:id="rId14"/>
          <w:footerReference w:type="default" r:id="rId15"/>
          <w:footerReference w:type="first" r:id="rId16"/>
          <w:type w:val="continuous"/>
          <w:pgSz w:w="11907" w:h="16840" w:code="9"/>
          <w:pgMar w:top="1134" w:right="1418" w:bottom="1134" w:left="1418" w:header="720" w:footer="720" w:gutter="0"/>
          <w:pgNumType w:start="0"/>
          <w:cols w:space="720"/>
          <w:noEndnote/>
          <w:titlePg/>
          <w:docGrid w:linePitch="326"/>
        </w:sectPr>
      </w:pPr>
    </w:p>
    <w:p w:rsidR="007D174F" w:rsidRDefault="007D174F" w:rsidP="007D174F">
      <w:r>
        <w:lastRenderedPageBreak/>
        <w:t>In addition to the references given in the text, the following are helpful.</w:t>
      </w:r>
    </w:p>
    <w:p w:rsidR="00E6453E" w:rsidRDefault="00E6453E" w:rsidP="007D174F"/>
    <w:p w:rsidR="00E6453E" w:rsidRDefault="001D4503" w:rsidP="007D174F">
      <w:r>
        <w:rPr>
          <w:b/>
          <w:noProof/>
        </w:rPr>
        <w:drawing>
          <wp:anchor distT="0" distB="0" distL="114300" distR="114300" simplePos="0" relativeHeight="251583488" behindDoc="0" locked="0" layoutInCell="1" allowOverlap="1">
            <wp:simplePos x="0" y="0"/>
            <wp:positionH relativeFrom="column">
              <wp:posOffset>5225415</wp:posOffset>
            </wp:positionH>
            <wp:positionV relativeFrom="paragraph">
              <wp:posOffset>8890</wp:posOffset>
            </wp:positionV>
            <wp:extent cx="546735" cy="546735"/>
            <wp:effectExtent l="0" t="0" r="5715" b="5715"/>
            <wp:wrapNone/>
            <wp:docPr id="199" name="Picture 199" descr="New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New Refer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6453E">
        <w:t>Facer AS p163 - 178</w:t>
      </w:r>
    </w:p>
    <w:p w:rsidR="00E6453E" w:rsidRDefault="00E6453E" w:rsidP="007D174F"/>
    <w:p w:rsidR="00E6453E" w:rsidRDefault="00E6453E" w:rsidP="00E6453E">
      <w:r>
        <w:t xml:space="preserve">Department website </w:t>
      </w:r>
    </w:p>
    <w:p w:rsidR="00E6453E" w:rsidRDefault="00E6453E" w:rsidP="00E6453E">
      <w:r w:rsidRPr="00A77884">
        <w:rPr>
          <w:b/>
        </w:rPr>
        <w:t>Factsheets</w:t>
      </w:r>
    </w:p>
    <w:tbl>
      <w:tblPr>
        <w:tblW w:w="4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4386"/>
      </w:tblGrid>
      <w:tr w:rsidR="00654C01" w:rsidTr="00654C01">
        <w:tc>
          <w:tcPr>
            <w:tcW w:w="576" w:type="dxa"/>
          </w:tcPr>
          <w:p w:rsidR="00654C01" w:rsidRPr="00271A13" w:rsidRDefault="00654C01" w:rsidP="00512C43">
            <w:pPr>
              <w:jc w:val="center"/>
              <w:rPr>
                <w:bCs/>
              </w:rPr>
            </w:pPr>
            <w:r>
              <w:t>77</w:t>
            </w:r>
          </w:p>
        </w:tc>
        <w:tc>
          <w:tcPr>
            <w:tcW w:w="4386" w:type="dxa"/>
          </w:tcPr>
          <w:p w:rsidR="00654C01" w:rsidRPr="00271A13" w:rsidRDefault="00654C01" w:rsidP="00512C43">
            <w:pPr>
              <w:autoSpaceDE w:val="0"/>
              <w:autoSpaceDN w:val="0"/>
              <w:adjustRightInd w:val="0"/>
              <w:rPr>
                <w:bCs/>
                <w:color w:val="000000"/>
                <w:lang w:val="en-US"/>
              </w:rPr>
            </w:pPr>
            <w:r>
              <w:t>Importance of Hydrogen Bonding</w:t>
            </w:r>
          </w:p>
        </w:tc>
      </w:tr>
      <w:tr w:rsidR="00654C01" w:rsidTr="00654C01">
        <w:tc>
          <w:tcPr>
            <w:tcW w:w="576" w:type="dxa"/>
          </w:tcPr>
          <w:p w:rsidR="00654C01" w:rsidRPr="00271A13" w:rsidRDefault="00654C01" w:rsidP="00512C43">
            <w:pPr>
              <w:jc w:val="center"/>
              <w:rPr>
                <w:bCs/>
              </w:rPr>
            </w:pPr>
            <w:r>
              <w:rPr>
                <w:bCs/>
              </w:rPr>
              <w:t>1</w:t>
            </w:r>
            <w:r w:rsidRPr="00271A13">
              <w:rPr>
                <w:bCs/>
              </w:rPr>
              <w:t>0</w:t>
            </w:r>
            <w:r>
              <w:rPr>
                <w:bCs/>
              </w:rPr>
              <w:t>6</w:t>
            </w:r>
          </w:p>
        </w:tc>
        <w:tc>
          <w:tcPr>
            <w:tcW w:w="4386" w:type="dxa"/>
          </w:tcPr>
          <w:p w:rsidR="00654C01" w:rsidRPr="00271A13" w:rsidRDefault="00654C01" w:rsidP="00512C43">
            <w:pPr>
              <w:autoSpaceDE w:val="0"/>
              <w:autoSpaceDN w:val="0"/>
              <w:adjustRightInd w:val="0"/>
              <w:rPr>
                <w:bCs/>
                <w:color w:val="000000"/>
                <w:lang w:val="en-US"/>
              </w:rPr>
            </w:pPr>
            <w:r>
              <w:t>Intermolecular ‘bonds’</w:t>
            </w:r>
          </w:p>
        </w:tc>
      </w:tr>
    </w:tbl>
    <w:p w:rsidR="00E6453E" w:rsidRDefault="001D4503" w:rsidP="007D174F">
      <w:r>
        <w:rPr>
          <w:b/>
          <w:noProof/>
        </w:rPr>
        <w:drawing>
          <wp:anchor distT="0" distB="0" distL="114300" distR="114300" simplePos="0" relativeHeight="251582464" behindDoc="0" locked="0" layoutInCell="1" allowOverlap="1">
            <wp:simplePos x="0" y="0"/>
            <wp:positionH relativeFrom="column">
              <wp:posOffset>5042535</wp:posOffset>
            </wp:positionH>
            <wp:positionV relativeFrom="paragraph">
              <wp:posOffset>57785</wp:posOffset>
            </wp:positionV>
            <wp:extent cx="661035" cy="653415"/>
            <wp:effectExtent l="0" t="0" r="5715" b="0"/>
            <wp:wrapNone/>
            <wp:docPr id="198" name="Picture 198"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Lapt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03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74F" w:rsidRDefault="007D174F" w:rsidP="007D174F">
      <w:r w:rsidRPr="00A77884">
        <w:rPr>
          <w:b/>
        </w:rPr>
        <w:t>Websites</w:t>
      </w:r>
      <w:r>
        <w:t xml:space="preserve"> for Intermolecular </w:t>
      </w:r>
      <w:r w:rsidR="00110DB5">
        <w:t>forces</w:t>
      </w:r>
    </w:p>
    <w:p w:rsidR="007D174F" w:rsidRDefault="007D174F" w:rsidP="007D174F"/>
    <w:p w:rsidR="007D174F" w:rsidRDefault="007D174F" w:rsidP="007D174F">
      <w:r>
        <w:t>General coverage</w:t>
      </w:r>
    </w:p>
    <w:p w:rsidR="007D174F" w:rsidRDefault="006707EA" w:rsidP="007D174F">
      <w:hyperlink r:id="rId19" w:history="1">
        <w:r w:rsidR="007D174F" w:rsidRPr="00566677">
          <w:rPr>
            <w:rStyle w:val="Hyperlink"/>
          </w:rPr>
          <w:t>http://www.webchem.net/notes/chemical_bonding/intermolecular_forces.htm</w:t>
        </w:r>
      </w:hyperlink>
    </w:p>
    <w:p w:rsidR="007D174F" w:rsidRDefault="006707EA" w:rsidP="007D174F">
      <w:hyperlink r:id="rId20" w:history="1">
        <w:r w:rsidR="003127B6" w:rsidRPr="00DE07A4">
          <w:rPr>
            <w:rStyle w:val="Hyperlink"/>
          </w:rPr>
          <w:t>http://www.ausetute.com.au/intermof.html</w:t>
        </w:r>
      </w:hyperlink>
    </w:p>
    <w:p w:rsidR="003127B6" w:rsidRPr="003127B6" w:rsidRDefault="003127B6" w:rsidP="007D174F"/>
    <w:p w:rsidR="007D174F" w:rsidRPr="002B7999" w:rsidRDefault="007D174F" w:rsidP="007D174F">
      <w:pPr>
        <w:rPr>
          <w:lang w:val="de-DE"/>
        </w:rPr>
      </w:pPr>
      <w:r w:rsidRPr="002B7999">
        <w:rPr>
          <w:lang w:val="de-DE"/>
        </w:rPr>
        <w:lastRenderedPageBreak/>
        <w:t>Hydrogen Bonding</w:t>
      </w:r>
    </w:p>
    <w:p w:rsidR="007D174F" w:rsidRPr="002B7999" w:rsidRDefault="006707EA" w:rsidP="007D174F">
      <w:pPr>
        <w:rPr>
          <w:lang w:val="de-DE"/>
        </w:rPr>
      </w:pPr>
      <w:hyperlink r:id="rId21" w:history="1">
        <w:r w:rsidR="007D174F" w:rsidRPr="002B7999">
          <w:rPr>
            <w:rStyle w:val="Hyperlink"/>
            <w:lang w:val="de-DE"/>
          </w:rPr>
          <w:t>http://www.chemguide.co.uk/atoms/bonding/hbond.html</w:t>
        </w:r>
      </w:hyperlink>
    </w:p>
    <w:p w:rsidR="007D174F" w:rsidRPr="002B7999" w:rsidRDefault="006707EA" w:rsidP="007D174F">
      <w:pPr>
        <w:rPr>
          <w:lang w:val="de-DE"/>
        </w:rPr>
      </w:pPr>
      <w:hyperlink r:id="rId22" w:history="1">
        <w:r w:rsidR="007D174F" w:rsidRPr="002B7999">
          <w:rPr>
            <w:rStyle w:val="Hyperlink"/>
            <w:lang w:val="de-DE"/>
          </w:rPr>
          <w:t>http://www.northland.cc.mn.us/biology/Biology1111/animations/hydrogenbonds.html</w:t>
        </w:r>
      </w:hyperlink>
    </w:p>
    <w:p w:rsidR="007D174F" w:rsidRPr="002B7999" w:rsidRDefault="007D174F" w:rsidP="007D174F">
      <w:pPr>
        <w:rPr>
          <w:lang w:val="de-DE"/>
        </w:rPr>
      </w:pPr>
    </w:p>
    <w:p w:rsidR="007D174F" w:rsidRDefault="007D174F" w:rsidP="007D174F">
      <w:r>
        <w:t>London Forces</w:t>
      </w:r>
      <w:r w:rsidR="006C1C87">
        <w:t xml:space="preserve"> (also called Van der Waals forces)</w:t>
      </w:r>
    </w:p>
    <w:p w:rsidR="007D174F" w:rsidRDefault="006707EA" w:rsidP="007D174F">
      <w:hyperlink r:id="rId23" w:history="1">
        <w:r w:rsidR="007D174F">
          <w:rPr>
            <w:rStyle w:val="Hyperlink"/>
          </w:rPr>
          <w:t>http://www.chemguide.co.uk/atoms/bonding/vdw.html</w:t>
        </w:r>
      </w:hyperlink>
    </w:p>
    <w:p w:rsidR="007D174F" w:rsidRDefault="006707EA" w:rsidP="007D174F">
      <w:hyperlink r:id="rId24" w:history="1">
        <w:r w:rsidR="00E2656F" w:rsidRPr="00DE07A4">
          <w:rPr>
            <w:rStyle w:val="Hyperlink"/>
          </w:rPr>
          <w:t>http://antoine.frostburg.edu/chem/senese/101/liquids/faq/h-bonding-vs-london-forces.shtml</w:t>
        </w:r>
      </w:hyperlink>
    </w:p>
    <w:p w:rsidR="00E2656F" w:rsidRPr="00E2656F" w:rsidRDefault="00E2656F" w:rsidP="007D174F"/>
    <w:p w:rsidR="007D174F" w:rsidRDefault="007D174F" w:rsidP="007D174F"/>
    <w:p w:rsidR="007D174F" w:rsidRDefault="007D174F" w:rsidP="007D174F"/>
    <w:p w:rsidR="007D174F" w:rsidRDefault="007D174F" w:rsidP="007D174F">
      <w:pPr>
        <w:rPr>
          <w:b/>
        </w:rPr>
      </w:pPr>
    </w:p>
    <w:p w:rsidR="007D174F" w:rsidRDefault="007D174F" w:rsidP="007D174F">
      <w:pPr>
        <w:rPr>
          <w:b/>
        </w:rPr>
      </w:pPr>
    </w:p>
    <w:p w:rsidR="007D174F" w:rsidRDefault="007D174F" w:rsidP="007D174F">
      <w:pPr>
        <w:rPr>
          <w:b/>
        </w:rPr>
      </w:pPr>
    </w:p>
    <w:p w:rsidR="007D174F" w:rsidRPr="002B7999" w:rsidRDefault="007D174F" w:rsidP="007D174F">
      <w:pPr>
        <w:rPr>
          <w:b/>
          <w:lang w:val="fr-FR"/>
        </w:rPr>
      </w:pPr>
      <w:r w:rsidRPr="002B7999">
        <w:rPr>
          <w:b/>
          <w:lang w:val="fr-FR"/>
        </w:rPr>
        <w:lastRenderedPageBreak/>
        <w:t>Contents</w:t>
      </w:r>
    </w:p>
    <w:p w:rsidR="007D174F" w:rsidRPr="002B7999" w:rsidRDefault="007D174F" w:rsidP="007D174F">
      <w:pPr>
        <w:rPr>
          <w:lang w:val="fr-FR"/>
        </w:rPr>
      </w:pPr>
    </w:p>
    <w:p w:rsidR="007D174F" w:rsidRPr="002B7999" w:rsidRDefault="007D174F" w:rsidP="007D174F">
      <w:pPr>
        <w:rPr>
          <w:lang w:val="fr-FR"/>
        </w:rPr>
      </w:pPr>
      <w:r w:rsidRPr="002B7999">
        <w:rPr>
          <w:lang w:val="fr-FR"/>
        </w:rPr>
        <w:t xml:space="preserve">London forces </w:t>
      </w:r>
    </w:p>
    <w:p w:rsidR="007D174F" w:rsidRPr="002B7999" w:rsidRDefault="007D174F" w:rsidP="007D174F">
      <w:pPr>
        <w:rPr>
          <w:lang w:val="fr-FR"/>
        </w:rPr>
      </w:pPr>
    </w:p>
    <w:p w:rsidR="007D174F" w:rsidRPr="002B7999" w:rsidRDefault="007D174F" w:rsidP="007D174F">
      <w:pPr>
        <w:rPr>
          <w:lang w:val="fr-FR"/>
        </w:rPr>
      </w:pPr>
      <w:r w:rsidRPr="002B7999">
        <w:rPr>
          <w:lang w:val="fr-FR"/>
        </w:rPr>
        <w:t xml:space="preserve">Permanent </w:t>
      </w:r>
      <w:proofErr w:type="spellStart"/>
      <w:r w:rsidRPr="002B7999">
        <w:rPr>
          <w:lang w:val="fr-FR"/>
        </w:rPr>
        <w:t>dipole</w:t>
      </w:r>
      <w:proofErr w:type="spellEnd"/>
      <w:r w:rsidRPr="002B7999">
        <w:rPr>
          <w:lang w:val="fr-FR"/>
        </w:rPr>
        <w:t xml:space="preserve">/permanent </w:t>
      </w:r>
      <w:proofErr w:type="spellStart"/>
      <w:r w:rsidRPr="002B7999">
        <w:rPr>
          <w:lang w:val="fr-FR"/>
        </w:rPr>
        <w:t>dipole</w:t>
      </w:r>
      <w:proofErr w:type="spellEnd"/>
    </w:p>
    <w:p w:rsidR="007D174F" w:rsidRPr="002B7999" w:rsidRDefault="007D174F" w:rsidP="007D174F">
      <w:pPr>
        <w:rPr>
          <w:lang w:val="fr-FR"/>
        </w:rPr>
      </w:pPr>
    </w:p>
    <w:p w:rsidR="007D174F" w:rsidRDefault="007D174F" w:rsidP="007D174F">
      <w:r>
        <w:t>Hydrogen bonding</w:t>
      </w:r>
    </w:p>
    <w:p w:rsidR="007D174F" w:rsidRDefault="007D174F" w:rsidP="007D174F"/>
    <w:p w:rsidR="007D174F" w:rsidRPr="00A77884" w:rsidRDefault="007D174F" w:rsidP="007D174F">
      <w:r>
        <w:t>Solutions and solubility</w:t>
      </w:r>
    </w:p>
    <w:p w:rsidR="007D174F" w:rsidRDefault="007D174F" w:rsidP="007D174F">
      <w:pPr>
        <w:pStyle w:val="Title"/>
      </w:pPr>
      <w:r>
        <w:br w:type="page"/>
      </w:r>
    </w:p>
    <w:p w:rsidR="007D174F" w:rsidRDefault="001D4503" w:rsidP="007D174F">
      <w:pPr>
        <w:pStyle w:val="Title"/>
      </w:pPr>
      <w:r>
        <w:rPr>
          <w:noProof/>
          <w:lang w:eastAsia="en-GB"/>
        </w:rPr>
        <w:lastRenderedPageBreak/>
        <w:drawing>
          <wp:anchor distT="0" distB="0" distL="114300" distR="114300" simplePos="0" relativeHeight="251593728" behindDoc="0" locked="0" layoutInCell="1" allowOverlap="1">
            <wp:simplePos x="0" y="0"/>
            <wp:positionH relativeFrom="column">
              <wp:posOffset>5320665</wp:posOffset>
            </wp:positionH>
            <wp:positionV relativeFrom="paragraph">
              <wp:posOffset>-101600</wp:posOffset>
            </wp:positionV>
            <wp:extent cx="546735" cy="546735"/>
            <wp:effectExtent l="0" t="0" r="5715" b="5715"/>
            <wp:wrapNone/>
            <wp:docPr id="213" name="Picture 213" descr="New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New Refer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74F">
        <w:t xml:space="preserve">INTERMOLECULAR </w:t>
      </w:r>
      <w:r w:rsidR="00E6453E">
        <w:t>FORCES</w:t>
      </w:r>
    </w:p>
    <w:p w:rsidR="007D174F" w:rsidRDefault="007D174F" w:rsidP="007D174F">
      <w:pPr>
        <w:rPr>
          <w:color w:val="000000"/>
          <w:spacing w:val="-7"/>
        </w:rPr>
      </w:pPr>
      <w:r>
        <w:rPr>
          <w:color w:val="000000"/>
          <w:spacing w:val="-7"/>
        </w:rPr>
        <w:t>Facer AS Chemistry p16</w:t>
      </w:r>
      <w:r w:rsidR="002701CD">
        <w:rPr>
          <w:color w:val="000000"/>
          <w:spacing w:val="-7"/>
        </w:rPr>
        <w:t>3</w:t>
      </w:r>
      <w:r>
        <w:rPr>
          <w:color w:val="000000"/>
          <w:spacing w:val="-7"/>
        </w:rPr>
        <w:t xml:space="preserve"> - </w:t>
      </w:r>
      <w:r w:rsidR="004106BF">
        <w:rPr>
          <w:color w:val="000000"/>
          <w:spacing w:val="-7"/>
        </w:rPr>
        <w:t>168</w:t>
      </w:r>
    </w:p>
    <w:p w:rsidR="007D174F" w:rsidRDefault="007D174F" w:rsidP="007D174F">
      <w:pPr>
        <w:rPr>
          <w:color w:val="000000"/>
          <w:spacing w:val="-7"/>
        </w:rPr>
      </w:pPr>
    </w:p>
    <w:p w:rsidR="007D174F" w:rsidRDefault="007D174F" w:rsidP="007D174F">
      <w:pPr>
        <w:rPr>
          <w:color w:val="000000"/>
          <w:spacing w:val="-7"/>
        </w:rPr>
      </w:pPr>
      <w:r>
        <w:rPr>
          <w:color w:val="000000"/>
          <w:spacing w:val="-7"/>
        </w:rPr>
        <w:t xml:space="preserve">The bonding </w:t>
      </w:r>
      <w:r w:rsidR="00B84799">
        <w:rPr>
          <w:color w:val="000000"/>
          <w:spacing w:val="-7"/>
        </w:rPr>
        <w:t>within</w:t>
      </w:r>
      <w:r>
        <w:rPr>
          <w:color w:val="000000"/>
          <w:spacing w:val="-7"/>
        </w:rPr>
        <w:t xml:space="preserve"> a molecule is</w:t>
      </w:r>
      <w:r>
        <w:rPr>
          <w:b/>
          <w:bCs/>
          <w:color w:val="000000"/>
          <w:spacing w:val="-7"/>
        </w:rPr>
        <w:t xml:space="preserve"> </w:t>
      </w:r>
      <w:r>
        <w:rPr>
          <w:b/>
          <w:bCs/>
          <w:color w:val="000000"/>
          <w:spacing w:val="-7"/>
          <w:sz w:val="28"/>
        </w:rPr>
        <w:t>intramolecular</w:t>
      </w:r>
      <w:r>
        <w:rPr>
          <w:color w:val="000000"/>
          <w:spacing w:val="-7"/>
        </w:rPr>
        <w:t>,</w:t>
      </w:r>
    </w:p>
    <w:p w:rsidR="007D174F" w:rsidRDefault="007D174F" w:rsidP="007D174F">
      <w:pPr>
        <w:rPr>
          <w:color w:val="000000"/>
          <w:spacing w:val="-7"/>
        </w:rPr>
      </w:pPr>
      <w:r>
        <w:rPr>
          <w:color w:val="000000"/>
          <w:spacing w:val="-7"/>
        </w:rPr>
        <w:t xml:space="preserve">the </w:t>
      </w:r>
      <w:r w:rsidR="00E6453E">
        <w:rPr>
          <w:color w:val="000000"/>
          <w:spacing w:val="-7"/>
        </w:rPr>
        <w:t>forces</w:t>
      </w:r>
      <w:r>
        <w:rPr>
          <w:color w:val="000000"/>
          <w:spacing w:val="-7"/>
        </w:rPr>
        <w:t xml:space="preserve"> between molecules </w:t>
      </w:r>
      <w:r w:rsidR="00E6453E">
        <w:rPr>
          <w:color w:val="000000"/>
          <w:spacing w:val="-7"/>
        </w:rPr>
        <w:t>are</w:t>
      </w:r>
      <w:r>
        <w:rPr>
          <w:color w:val="000000"/>
          <w:spacing w:val="-7"/>
        </w:rPr>
        <w:t xml:space="preserve"> </w:t>
      </w:r>
      <w:r>
        <w:rPr>
          <w:b/>
          <w:bCs/>
          <w:color w:val="000000"/>
          <w:spacing w:val="-7"/>
          <w:sz w:val="28"/>
        </w:rPr>
        <w:t>intermolecular</w:t>
      </w:r>
      <w:r>
        <w:rPr>
          <w:color w:val="000000"/>
          <w:spacing w:val="-7"/>
        </w:rPr>
        <w:t>.</w:t>
      </w:r>
    </w:p>
    <w:p w:rsidR="007D174F" w:rsidRDefault="007D174F" w:rsidP="007D174F">
      <w:pPr>
        <w:rPr>
          <w:color w:val="000000"/>
          <w:spacing w:val="-7"/>
        </w:rPr>
      </w:pPr>
      <w:r>
        <w:rPr>
          <w:color w:val="000000"/>
          <w:spacing w:val="-7"/>
        </w:rPr>
        <w:t xml:space="preserve">It is important to distinguish between them as the bonding is </w:t>
      </w:r>
      <w:r>
        <w:rPr>
          <w:b/>
          <w:bCs/>
          <w:color w:val="000000"/>
          <w:spacing w:val="-7"/>
        </w:rPr>
        <w:t>not</w:t>
      </w:r>
      <w:r>
        <w:rPr>
          <w:color w:val="000000"/>
          <w:spacing w:val="-7"/>
        </w:rPr>
        <w:t xml:space="preserve"> the same inside and between the molecules.</w:t>
      </w:r>
    </w:p>
    <w:p w:rsidR="007D174F" w:rsidRDefault="001D4503" w:rsidP="007D174F">
      <w:r>
        <w:rPr>
          <w:noProof/>
        </w:rPr>
        <w:drawing>
          <wp:anchor distT="0" distB="0" distL="114300" distR="114300" simplePos="0" relativeHeight="251584512" behindDoc="0" locked="0" layoutInCell="1" allowOverlap="1">
            <wp:simplePos x="0" y="0"/>
            <wp:positionH relativeFrom="column">
              <wp:posOffset>5290185</wp:posOffset>
            </wp:positionH>
            <wp:positionV relativeFrom="paragraph">
              <wp:posOffset>100965</wp:posOffset>
            </wp:positionV>
            <wp:extent cx="579755" cy="465455"/>
            <wp:effectExtent l="0" t="0" r="0" b="0"/>
            <wp:wrapNone/>
            <wp:docPr id="200" name="Picture 200" descr="Clas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lass vide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755"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74F" w:rsidRDefault="00654C01" w:rsidP="007D174F">
      <w:r>
        <w:t>Videos</w:t>
      </w:r>
      <w:r w:rsidR="007D174F">
        <w:t xml:space="preserve"> </w:t>
      </w:r>
      <w:r w:rsidR="007D174F">
        <w:tab/>
        <w:t xml:space="preserve">328 </w:t>
      </w:r>
      <w:r w:rsidR="007D174F">
        <w:tab/>
        <w:t>Bonding – useful for recap</w:t>
      </w:r>
    </w:p>
    <w:p w:rsidR="007D174F" w:rsidRDefault="007D174F" w:rsidP="007D174F">
      <w:r>
        <w:tab/>
      </w:r>
      <w:r>
        <w:tab/>
        <w:t>1777</w:t>
      </w:r>
      <w:r>
        <w:tab/>
        <w:t>Bonding between molecules 9.32 – 11.48 - Introduction</w:t>
      </w:r>
    </w:p>
    <w:p w:rsidR="007D174F" w:rsidRDefault="007D174F" w:rsidP="007D174F"/>
    <w:p w:rsidR="007D174F" w:rsidRDefault="007D174F" w:rsidP="007D174F"/>
    <w:p w:rsidR="007D174F" w:rsidRDefault="007D174F" w:rsidP="007D174F">
      <w:r>
        <w:t xml:space="preserve">There are </w:t>
      </w:r>
      <w:r w:rsidRPr="00227AAD">
        <w:rPr>
          <w:b/>
        </w:rPr>
        <w:t>three types</w:t>
      </w:r>
      <w:r>
        <w:t xml:space="preserve"> of intermolecular </w:t>
      </w:r>
      <w:r w:rsidR="00E6453E">
        <w:t>forces</w:t>
      </w:r>
      <w:r>
        <w:t>:</w:t>
      </w:r>
    </w:p>
    <w:p w:rsidR="007D174F" w:rsidRDefault="00CF3FFD" w:rsidP="007D174F">
      <w:pPr>
        <w:numPr>
          <w:ilvl w:val="0"/>
          <w:numId w:val="1"/>
        </w:numPr>
      </w:pPr>
      <w:smartTag w:uri="urn:schemas-microsoft-com:office:smarttags" w:element="City">
        <w:smartTag w:uri="urn:schemas-microsoft-com:office:smarttags" w:element="place">
          <w:r w:rsidRPr="00227AAD">
            <w:rPr>
              <w:b/>
            </w:rPr>
            <w:t>London</w:t>
          </w:r>
        </w:smartTag>
      </w:smartTag>
      <w:r w:rsidRPr="00227AAD">
        <w:rPr>
          <w:b/>
        </w:rPr>
        <w:t xml:space="preserve"> </w:t>
      </w:r>
      <w:r w:rsidR="00854287" w:rsidRPr="00227AAD">
        <w:rPr>
          <w:b/>
        </w:rPr>
        <w:t>forces</w:t>
      </w:r>
      <w:r w:rsidR="00854287">
        <w:t xml:space="preserve"> </w:t>
      </w:r>
      <w:r>
        <w:t xml:space="preserve">or dispersion forces also called </w:t>
      </w:r>
      <w:r w:rsidR="007D174F">
        <w:t xml:space="preserve">Instantaneous dipole – induced dipole </w:t>
      </w:r>
      <w:r w:rsidR="00854287">
        <w:t>forces</w:t>
      </w:r>
      <w:r w:rsidR="00EB6CBE">
        <w:t xml:space="preserve"> or Van der Waals forces</w:t>
      </w:r>
    </w:p>
    <w:p w:rsidR="007D174F" w:rsidRPr="00227AAD" w:rsidRDefault="007D174F" w:rsidP="007D174F">
      <w:pPr>
        <w:numPr>
          <w:ilvl w:val="0"/>
          <w:numId w:val="1"/>
        </w:numPr>
        <w:rPr>
          <w:b/>
        </w:rPr>
      </w:pPr>
      <w:r w:rsidRPr="00227AAD">
        <w:rPr>
          <w:b/>
        </w:rPr>
        <w:lastRenderedPageBreak/>
        <w:t>Permanent dipole – permanent dipole</w:t>
      </w:r>
      <w:r w:rsidR="00854287" w:rsidRPr="00227AAD">
        <w:rPr>
          <w:b/>
        </w:rPr>
        <w:t xml:space="preserve"> forces</w:t>
      </w:r>
    </w:p>
    <w:p w:rsidR="007D174F" w:rsidRDefault="007D174F" w:rsidP="007D174F">
      <w:pPr>
        <w:numPr>
          <w:ilvl w:val="0"/>
          <w:numId w:val="1"/>
        </w:numPr>
      </w:pPr>
      <w:r w:rsidRPr="00227AAD">
        <w:rPr>
          <w:b/>
        </w:rPr>
        <w:t>Hydrogen bonds</w:t>
      </w:r>
      <w:r w:rsidR="00854287">
        <w:t xml:space="preserve"> (which are intermolecular forces NOT bonds!)</w:t>
      </w:r>
    </w:p>
    <w:p w:rsidR="0015078C" w:rsidRDefault="0015078C" w:rsidP="0015078C">
      <w:pPr>
        <w:numPr>
          <w:ilvl w:val="0"/>
          <w:numId w:val="1"/>
        </w:numPr>
      </w:pPr>
    </w:p>
    <w:p w:rsidR="0015078C" w:rsidRDefault="0015078C" w:rsidP="0015078C">
      <w:pPr>
        <w:numPr>
          <w:ilvl w:val="0"/>
          <w:numId w:val="1"/>
        </w:numPr>
        <w:spacing w:after="120"/>
      </w:pPr>
      <w:r>
        <w:t>Why would the melting points and boiling points of a substance give a measure of the strength of these intermolecular forces?</w:t>
      </w:r>
    </w:p>
    <w:p w:rsidR="0015078C" w:rsidRDefault="0015078C" w:rsidP="0015078C">
      <w:pPr>
        <w:numPr>
          <w:ilvl w:val="0"/>
          <w:numId w:val="1"/>
        </w:numPr>
        <w:spacing w:line="360" w:lineRule="auto"/>
        <w:rPr>
          <w:rFonts w:ascii="Arial" w:hAnsi="Arial" w:cs="Arial"/>
          <w:color w:val="000080"/>
        </w:rPr>
      </w:pPr>
      <w:r>
        <w:rPr>
          <w:rFonts w:ascii="Arial" w:hAnsi="Arial" w:cs="Arial"/>
          <w:color w:val="000080"/>
        </w:rPr>
        <w:t>Forces of attraction between molecules need to be overcome for a substance to melt / boil</w:t>
      </w:r>
    </w:p>
    <w:p w:rsidR="0015078C" w:rsidRDefault="0015078C" w:rsidP="0015078C">
      <w:pPr>
        <w:numPr>
          <w:ilvl w:val="0"/>
          <w:numId w:val="1"/>
        </w:numPr>
        <w:spacing w:line="360" w:lineRule="auto"/>
        <w:rPr>
          <w:rFonts w:ascii="Arial" w:hAnsi="Arial" w:cs="Arial"/>
          <w:color w:val="000080"/>
        </w:rPr>
      </w:pPr>
      <w:r>
        <w:rPr>
          <w:rFonts w:ascii="Arial" w:hAnsi="Arial" w:cs="Arial"/>
          <w:color w:val="000080"/>
        </w:rPr>
        <w:t>Intermolecular forces are overcome by supplying heat energy</w:t>
      </w:r>
    </w:p>
    <w:p w:rsidR="0015078C" w:rsidRDefault="0015078C" w:rsidP="0015078C">
      <w:pPr>
        <w:pStyle w:val="Header"/>
        <w:numPr>
          <w:ilvl w:val="0"/>
          <w:numId w:val="1"/>
        </w:numPr>
        <w:tabs>
          <w:tab w:val="clear" w:pos="4153"/>
          <w:tab w:val="clear" w:pos="8306"/>
        </w:tabs>
        <w:spacing w:line="360" w:lineRule="auto"/>
        <w:rPr>
          <w:rFonts w:ascii="Arial" w:hAnsi="Arial" w:cs="Arial"/>
          <w:color w:val="000080"/>
        </w:rPr>
      </w:pPr>
      <w:r>
        <w:rPr>
          <w:rFonts w:ascii="Arial" w:hAnsi="Arial" w:cs="Arial"/>
          <w:color w:val="000080"/>
        </w:rPr>
        <w:lastRenderedPageBreak/>
        <w:t xml:space="preserve">Stronger intermolecular forces require more heat energy, hence </w:t>
      </w:r>
      <w:proofErr w:type="spellStart"/>
      <w:r>
        <w:rPr>
          <w:rFonts w:ascii="Arial" w:hAnsi="Arial" w:cs="Arial"/>
          <w:color w:val="000080"/>
        </w:rPr>
        <w:t>M.Pt</w:t>
      </w:r>
      <w:proofErr w:type="spellEnd"/>
      <w:r>
        <w:rPr>
          <w:rFonts w:ascii="Arial" w:hAnsi="Arial" w:cs="Arial"/>
          <w:color w:val="000080"/>
        </w:rPr>
        <w:t>. higher</w:t>
      </w:r>
    </w:p>
    <w:p w:rsidR="0015078C" w:rsidRDefault="0015078C" w:rsidP="0015078C">
      <w:pPr>
        <w:pStyle w:val="Header"/>
        <w:numPr>
          <w:ilvl w:val="0"/>
          <w:numId w:val="1"/>
        </w:numPr>
        <w:tabs>
          <w:tab w:val="clear" w:pos="4153"/>
          <w:tab w:val="clear" w:pos="8306"/>
        </w:tabs>
        <w:rPr>
          <w:vertAlign w:val="sub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6"/>
        <w:gridCol w:w="1921"/>
        <w:gridCol w:w="1924"/>
        <w:gridCol w:w="1920"/>
        <w:gridCol w:w="1943"/>
      </w:tblGrid>
      <w:tr w:rsidR="0015078C" w:rsidTr="0015078C">
        <w:tc>
          <w:tcPr>
            <w:tcW w:w="1971" w:type="dxa"/>
            <w:tcBorders>
              <w:top w:val="nil"/>
              <w:left w:val="nil"/>
            </w:tcBorders>
          </w:tcPr>
          <w:p w:rsidR="0015078C" w:rsidRDefault="0015078C" w:rsidP="0015078C"/>
        </w:tc>
        <w:tc>
          <w:tcPr>
            <w:tcW w:w="1971" w:type="dxa"/>
          </w:tcPr>
          <w:p w:rsidR="0015078C" w:rsidRDefault="0015078C" w:rsidP="0015078C">
            <w:pPr>
              <w:jc w:val="center"/>
            </w:pPr>
            <w:r>
              <w:t>Melting Point</w:t>
            </w:r>
          </w:p>
          <w:p w:rsidR="0015078C" w:rsidRDefault="0015078C" w:rsidP="0015078C">
            <w:pPr>
              <w:jc w:val="center"/>
            </w:pPr>
            <w:r>
              <w:t>/K</w:t>
            </w:r>
          </w:p>
        </w:tc>
        <w:tc>
          <w:tcPr>
            <w:tcW w:w="1971" w:type="dxa"/>
          </w:tcPr>
          <w:p w:rsidR="0015078C" w:rsidRDefault="0015078C" w:rsidP="0015078C">
            <w:pPr>
              <w:jc w:val="center"/>
            </w:pPr>
            <w:r>
              <w:t>Molar enthalpy of melting</w:t>
            </w:r>
          </w:p>
          <w:p w:rsidR="0015078C" w:rsidRDefault="0015078C" w:rsidP="0015078C">
            <w:pPr>
              <w:jc w:val="center"/>
            </w:pPr>
            <w:r>
              <w:t>/kJ mol</w:t>
            </w:r>
            <w:r>
              <w:rPr>
                <w:vertAlign w:val="superscript"/>
              </w:rPr>
              <w:t>-1</w:t>
            </w:r>
          </w:p>
        </w:tc>
        <w:tc>
          <w:tcPr>
            <w:tcW w:w="1972" w:type="dxa"/>
          </w:tcPr>
          <w:p w:rsidR="0015078C" w:rsidRDefault="0015078C" w:rsidP="0015078C">
            <w:pPr>
              <w:jc w:val="center"/>
            </w:pPr>
            <w:r>
              <w:t>Boiling Point</w:t>
            </w:r>
          </w:p>
          <w:p w:rsidR="0015078C" w:rsidRDefault="0015078C" w:rsidP="0015078C">
            <w:pPr>
              <w:jc w:val="center"/>
            </w:pPr>
            <w:r>
              <w:t>/K</w:t>
            </w:r>
          </w:p>
        </w:tc>
        <w:tc>
          <w:tcPr>
            <w:tcW w:w="1972" w:type="dxa"/>
          </w:tcPr>
          <w:p w:rsidR="0015078C" w:rsidRDefault="0015078C" w:rsidP="0015078C">
            <w:pPr>
              <w:jc w:val="center"/>
            </w:pPr>
            <w:r>
              <w:t>Molar enthalpy of vaporisation</w:t>
            </w:r>
          </w:p>
          <w:p w:rsidR="0015078C" w:rsidRPr="002B7999" w:rsidRDefault="0015078C" w:rsidP="0015078C">
            <w:pPr>
              <w:jc w:val="center"/>
              <w:rPr>
                <w:vertAlign w:val="superscript"/>
              </w:rPr>
            </w:pPr>
            <w:r w:rsidRPr="002B7999">
              <w:t>/kJ mol</w:t>
            </w:r>
            <w:r w:rsidRPr="002B7999">
              <w:rPr>
                <w:vertAlign w:val="superscript"/>
              </w:rPr>
              <w:t>-1</w:t>
            </w:r>
          </w:p>
        </w:tc>
      </w:tr>
      <w:tr w:rsidR="0015078C" w:rsidTr="0015078C">
        <w:tc>
          <w:tcPr>
            <w:tcW w:w="1971" w:type="dxa"/>
          </w:tcPr>
          <w:p w:rsidR="0015078C" w:rsidRDefault="0015078C" w:rsidP="0015078C">
            <w:pPr>
              <w:rPr>
                <w:lang w:val="fr-FR"/>
              </w:rPr>
            </w:pPr>
            <w:r>
              <w:rPr>
                <w:lang w:val="fr-FR"/>
              </w:rPr>
              <w:t>Xe</w:t>
            </w:r>
          </w:p>
        </w:tc>
        <w:tc>
          <w:tcPr>
            <w:tcW w:w="1971" w:type="dxa"/>
            <w:tcBorders>
              <w:bottom w:val="single" w:sz="4" w:space="0" w:color="auto"/>
            </w:tcBorders>
          </w:tcPr>
          <w:p w:rsidR="0015078C" w:rsidRDefault="0015078C" w:rsidP="0015078C">
            <w:pPr>
              <w:pStyle w:val="Header"/>
              <w:tabs>
                <w:tab w:val="clear" w:pos="4153"/>
                <w:tab w:val="clear" w:pos="8306"/>
              </w:tabs>
              <w:jc w:val="center"/>
            </w:pPr>
            <w:r>
              <w:t>161</w:t>
            </w:r>
          </w:p>
        </w:tc>
        <w:tc>
          <w:tcPr>
            <w:tcW w:w="1971" w:type="dxa"/>
            <w:tcBorders>
              <w:bottom w:val="single" w:sz="4" w:space="0" w:color="auto"/>
            </w:tcBorders>
          </w:tcPr>
          <w:p w:rsidR="0015078C" w:rsidRDefault="0015078C" w:rsidP="0015078C">
            <w:pPr>
              <w:jc w:val="center"/>
            </w:pPr>
            <w:r>
              <w:t>2.30</w:t>
            </w:r>
          </w:p>
        </w:tc>
        <w:tc>
          <w:tcPr>
            <w:tcW w:w="1972" w:type="dxa"/>
            <w:tcBorders>
              <w:bottom w:val="single" w:sz="4" w:space="0" w:color="auto"/>
            </w:tcBorders>
          </w:tcPr>
          <w:p w:rsidR="0015078C" w:rsidRDefault="0015078C" w:rsidP="0015078C">
            <w:pPr>
              <w:jc w:val="center"/>
            </w:pPr>
            <w:r>
              <w:t>165</w:t>
            </w:r>
          </w:p>
        </w:tc>
        <w:tc>
          <w:tcPr>
            <w:tcW w:w="1972" w:type="dxa"/>
            <w:tcBorders>
              <w:bottom w:val="single" w:sz="4" w:space="0" w:color="auto"/>
            </w:tcBorders>
          </w:tcPr>
          <w:p w:rsidR="0015078C" w:rsidRDefault="0015078C" w:rsidP="0015078C">
            <w:pPr>
              <w:jc w:val="center"/>
            </w:pPr>
            <w:r>
              <w:t>12.6</w:t>
            </w:r>
          </w:p>
        </w:tc>
      </w:tr>
      <w:tr w:rsidR="0015078C" w:rsidTr="0015078C">
        <w:tc>
          <w:tcPr>
            <w:tcW w:w="1971" w:type="dxa"/>
          </w:tcPr>
          <w:p w:rsidR="0015078C" w:rsidRDefault="0015078C" w:rsidP="0015078C">
            <w:pPr>
              <w:rPr>
                <w:vertAlign w:val="subscript"/>
              </w:rPr>
            </w:pPr>
            <w:r>
              <w:t>CH</w:t>
            </w:r>
            <w:r>
              <w:rPr>
                <w:vertAlign w:val="subscript"/>
              </w:rPr>
              <w:t>4</w:t>
            </w:r>
          </w:p>
        </w:tc>
        <w:tc>
          <w:tcPr>
            <w:tcW w:w="1971" w:type="dxa"/>
            <w:tcBorders>
              <w:bottom w:val="single" w:sz="4" w:space="0" w:color="auto"/>
            </w:tcBorders>
            <w:shd w:val="clear" w:color="auto" w:fill="auto"/>
          </w:tcPr>
          <w:p w:rsidR="0015078C" w:rsidRPr="00B45966" w:rsidRDefault="001D4503" w:rsidP="0015078C">
            <w:pPr>
              <w:pStyle w:val="Header"/>
              <w:tabs>
                <w:tab w:val="clear" w:pos="4153"/>
                <w:tab w:val="clear" w:pos="8306"/>
              </w:tabs>
              <w:jc w:val="center"/>
            </w:pPr>
            <w:r>
              <w:rPr>
                <w:noProof/>
                <w:lang w:val="en-GB" w:eastAsia="en-GB"/>
              </w:rPr>
              <mc:AlternateContent>
                <mc:Choice Requires="wpi">
                  <w:drawing>
                    <wp:anchor distT="0" distB="0" distL="114300" distR="114300" simplePos="0" relativeHeight="251618304" behindDoc="0" locked="0" layoutInCell="1" allowOverlap="1">
                      <wp:simplePos x="0" y="0"/>
                      <wp:positionH relativeFrom="column">
                        <wp:posOffset>252095</wp:posOffset>
                      </wp:positionH>
                      <wp:positionV relativeFrom="paragraph">
                        <wp:posOffset>46355</wp:posOffset>
                      </wp:positionV>
                      <wp:extent cx="4129405" cy="47625"/>
                      <wp:effectExtent l="71120" t="65405" r="66675" b="67945"/>
                      <wp:wrapNone/>
                      <wp:docPr id="65" name="Ink 2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Rot="1" noChangeAspect="1" noEditPoints="1" noChangeArrowheads="1" noChangeShapeType="1"/>
                              </w14:cNvContentPartPr>
                            </w14:nvContentPartPr>
                            <w14:xfrm>
                              <a:off x="0" y="0"/>
                              <a:ext cx="4129405" cy="47625"/>
                            </w14:xfrm>
                          </w14:contentPart>
                        </a:graphicData>
                      </a:graphic>
                      <wp14:sizeRelH relativeFrom="page">
                        <wp14:pctWidth>0</wp14:pctWidth>
                      </wp14:sizeRelH>
                      <wp14:sizeRelV relativeFrom="page">
                        <wp14:pctHeight>0</wp14:pctHeight>
                      </wp14:sizeRelV>
                    </wp:anchor>
                  </w:drawing>
                </mc:Choice>
                <mc:Fallback>
                  <w:pict>
                    <v:shape w14:anchorId="6FE8D6B7" id="Ink 238" o:spid="_x0000_s1026" type="#_x0000_t75" style="position:absolute;margin-left:18.6pt;margin-top:-1.3pt;width:327.65pt;height:13.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">
                      <v:imagedata r:id="rId27" o:title=""/>
                      <o:lock v:ext="edit" rotation="t" verticies="t" shapetype="t"/>
                    </v:shape>
                  </w:pict>
                </mc:Fallback>
              </mc:AlternateContent>
            </w:r>
            <w:r w:rsidR="0015078C" w:rsidRPr="00B45966">
              <w:t>90.7</w:t>
            </w:r>
          </w:p>
        </w:tc>
        <w:tc>
          <w:tcPr>
            <w:tcW w:w="1971" w:type="dxa"/>
            <w:tcBorders>
              <w:bottom w:val="single" w:sz="4" w:space="0" w:color="auto"/>
            </w:tcBorders>
            <w:shd w:val="clear" w:color="auto" w:fill="auto"/>
          </w:tcPr>
          <w:p w:rsidR="0015078C" w:rsidRPr="00B45966" w:rsidRDefault="0015078C" w:rsidP="0015078C">
            <w:pPr>
              <w:jc w:val="center"/>
            </w:pPr>
            <w:r w:rsidRPr="00B45966">
              <w:t>0.94</w:t>
            </w:r>
          </w:p>
        </w:tc>
        <w:tc>
          <w:tcPr>
            <w:tcW w:w="1972" w:type="dxa"/>
            <w:shd w:val="clear" w:color="auto" w:fill="auto"/>
          </w:tcPr>
          <w:p w:rsidR="0015078C" w:rsidRDefault="0015078C" w:rsidP="0015078C">
            <w:pPr>
              <w:jc w:val="center"/>
            </w:pPr>
            <w:r>
              <w:t>111.7</w:t>
            </w:r>
          </w:p>
        </w:tc>
        <w:tc>
          <w:tcPr>
            <w:tcW w:w="1972" w:type="dxa"/>
            <w:shd w:val="clear" w:color="auto" w:fill="auto"/>
          </w:tcPr>
          <w:p w:rsidR="0015078C" w:rsidRDefault="0015078C" w:rsidP="0015078C">
            <w:pPr>
              <w:jc w:val="center"/>
            </w:pPr>
            <w:r>
              <w:t>8.2</w:t>
            </w:r>
          </w:p>
        </w:tc>
      </w:tr>
      <w:tr w:rsidR="0015078C" w:rsidTr="0015078C">
        <w:tc>
          <w:tcPr>
            <w:tcW w:w="1971" w:type="dxa"/>
          </w:tcPr>
          <w:p w:rsidR="0015078C" w:rsidRDefault="0015078C" w:rsidP="0015078C">
            <w:pPr>
              <w:rPr>
                <w:vertAlign w:val="subscript"/>
              </w:rPr>
            </w:pPr>
            <w:r>
              <w:t>NH</w:t>
            </w:r>
            <w:r>
              <w:rPr>
                <w:vertAlign w:val="subscript"/>
              </w:rPr>
              <w:t>3</w:t>
            </w:r>
          </w:p>
        </w:tc>
        <w:tc>
          <w:tcPr>
            <w:tcW w:w="1971" w:type="dxa"/>
            <w:shd w:val="clear" w:color="auto" w:fill="auto"/>
          </w:tcPr>
          <w:p w:rsidR="0015078C" w:rsidRPr="00B45966" w:rsidRDefault="001D4503" w:rsidP="0015078C">
            <w:pPr>
              <w:jc w:val="center"/>
            </w:pPr>
            <w:r>
              <w:rPr>
                <w:noProof/>
              </w:rPr>
              <mc:AlternateContent>
                <mc:Choice Requires="wpi">
                  <w:drawing>
                    <wp:anchor distT="0" distB="0" distL="114300" distR="114300" simplePos="0" relativeHeight="251617280" behindDoc="0" locked="0" layoutInCell="1" allowOverlap="1">
                      <wp:simplePos x="0" y="0"/>
                      <wp:positionH relativeFrom="column">
                        <wp:posOffset>357505</wp:posOffset>
                      </wp:positionH>
                      <wp:positionV relativeFrom="paragraph">
                        <wp:posOffset>75565</wp:posOffset>
                      </wp:positionV>
                      <wp:extent cx="1544955" cy="28575"/>
                      <wp:effectExtent l="71755" t="66040" r="145415" b="67310"/>
                      <wp:wrapNone/>
                      <wp:docPr id="64" name="Ink 2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noChangeAspect="1" noEditPoints="1" noChangeArrowheads="1" noChangeShapeType="1"/>
                              </w14:cNvContentPartPr>
                            </w14:nvContentPartPr>
                            <w14:xfrm>
                              <a:off x="0" y="0"/>
                              <a:ext cx="1544955" cy="28575"/>
                            </w14:xfrm>
                          </w14:contentPart>
                        </a:graphicData>
                      </a:graphic>
                      <wp14:sizeRelH relativeFrom="page">
                        <wp14:pctWidth>0</wp14:pctWidth>
                      </wp14:sizeRelH>
                      <wp14:sizeRelV relativeFrom="page">
                        <wp14:pctHeight>0</wp14:pctHeight>
                      </wp14:sizeRelV>
                    </wp:anchor>
                  </w:drawing>
                </mc:Choice>
                <mc:Fallback>
                  <w:pict>
                    <v:shape w14:anchorId="4EB2A4D0" id="Ink 237" o:spid="_x0000_s1026" type="#_x0000_t75" style="position:absolute;margin-left:26.9pt;margin-top:1.25pt;width:124.15pt;height:11.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">
                      <v:imagedata r:id="rId29" o:title=""/>
                      <o:lock v:ext="edit" rotation="t" verticies="t" shapetype="t"/>
                    </v:shape>
                  </w:pict>
                </mc:Fallback>
              </mc:AlternateContent>
            </w:r>
            <w:r w:rsidR="0015078C" w:rsidRPr="00B45966">
              <w:t>196</w:t>
            </w:r>
          </w:p>
        </w:tc>
        <w:tc>
          <w:tcPr>
            <w:tcW w:w="1971" w:type="dxa"/>
            <w:shd w:val="clear" w:color="auto" w:fill="auto"/>
          </w:tcPr>
          <w:p w:rsidR="0015078C" w:rsidRPr="00B45966" w:rsidRDefault="0015078C" w:rsidP="0015078C">
            <w:pPr>
              <w:jc w:val="center"/>
            </w:pPr>
            <w:r w:rsidRPr="00B45966">
              <w:t>5.65</w:t>
            </w:r>
          </w:p>
        </w:tc>
        <w:tc>
          <w:tcPr>
            <w:tcW w:w="1972" w:type="dxa"/>
          </w:tcPr>
          <w:p w:rsidR="0015078C" w:rsidRDefault="0015078C" w:rsidP="0015078C">
            <w:pPr>
              <w:jc w:val="center"/>
            </w:pPr>
            <w:r>
              <w:t>240</w:t>
            </w:r>
          </w:p>
        </w:tc>
        <w:tc>
          <w:tcPr>
            <w:tcW w:w="1972" w:type="dxa"/>
          </w:tcPr>
          <w:p w:rsidR="0015078C" w:rsidRDefault="0015078C" w:rsidP="0015078C">
            <w:pPr>
              <w:jc w:val="center"/>
            </w:pPr>
            <w:r>
              <w:t>23.4</w:t>
            </w:r>
          </w:p>
        </w:tc>
      </w:tr>
      <w:tr w:rsidR="0015078C" w:rsidTr="0015078C">
        <w:tc>
          <w:tcPr>
            <w:tcW w:w="1971" w:type="dxa"/>
          </w:tcPr>
          <w:p w:rsidR="0015078C" w:rsidRDefault="0015078C" w:rsidP="0015078C">
            <w:r>
              <w:t>C</w:t>
            </w:r>
            <w:r>
              <w:rPr>
                <w:vertAlign w:val="subscript"/>
              </w:rPr>
              <w:t>2</w:t>
            </w:r>
            <w:r>
              <w:t>H</w:t>
            </w:r>
            <w:r>
              <w:rPr>
                <w:vertAlign w:val="subscript"/>
              </w:rPr>
              <w:t>5</w:t>
            </w:r>
            <w:r>
              <w:t>OH</w:t>
            </w:r>
          </w:p>
        </w:tc>
        <w:tc>
          <w:tcPr>
            <w:tcW w:w="1971" w:type="dxa"/>
          </w:tcPr>
          <w:p w:rsidR="0015078C" w:rsidRDefault="0015078C" w:rsidP="0015078C">
            <w:pPr>
              <w:jc w:val="center"/>
            </w:pPr>
            <w:r>
              <w:t>156</w:t>
            </w:r>
          </w:p>
        </w:tc>
        <w:tc>
          <w:tcPr>
            <w:tcW w:w="1971" w:type="dxa"/>
          </w:tcPr>
          <w:p w:rsidR="0015078C" w:rsidRDefault="001D4503" w:rsidP="0015078C">
            <w:pPr>
              <w:jc w:val="center"/>
            </w:pPr>
            <w:r>
              <w:rPr>
                <w:noProof/>
              </w:rPr>
              <mc:AlternateContent>
                <mc:Choice Requires="wpi">
                  <w:drawing>
                    <wp:anchor distT="0" distB="0" distL="114300" distR="114300" simplePos="0" relativeHeight="251616256" behindDoc="0" locked="0" layoutInCell="1" allowOverlap="1">
                      <wp:simplePos x="0" y="0"/>
                      <wp:positionH relativeFrom="column">
                        <wp:posOffset>713105</wp:posOffset>
                      </wp:positionH>
                      <wp:positionV relativeFrom="paragraph">
                        <wp:posOffset>69850</wp:posOffset>
                      </wp:positionV>
                      <wp:extent cx="2522855" cy="26035"/>
                      <wp:effectExtent l="65405" t="69850" r="59690" b="75565"/>
                      <wp:wrapNone/>
                      <wp:docPr id="511" name="Ink 2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
                            <w14:nvContentPartPr>
                              <w14:cNvContentPartPr>
                                <a14:cpLocks xmlns:a14="http://schemas.microsoft.com/office/drawing/2010/main" noRot="1" noChangeAspect="1" noEditPoints="1" noChangeArrowheads="1" noChangeShapeType="1"/>
                              </w14:cNvContentPartPr>
                            </w14:nvContentPartPr>
                            <w14:xfrm>
                              <a:off x="0" y="0"/>
                              <a:ext cx="2522855" cy="26035"/>
                            </w14:xfrm>
                          </w14:contentPart>
                        </a:graphicData>
                      </a:graphic>
                      <wp14:sizeRelH relativeFrom="page">
                        <wp14:pctWidth>0</wp14:pctWidth>
                      </wp14:sizeRelH>
                      <wp14:sizeRelV relativeFrom="page">
                        <wp14:pctHeight>0</wp14:pctHeight>
                      </wp14:sizeRelV>
                    </wp:anchor>
                  </w:drawing>
                </mc:Choice>
                <mc:Fallback>
                  <w:pict>
                    <v:shape w14:anchorId="6C18D634" id="Ink 236" o:spid="_x0000_s1026" type="#_x0000_t75" style="position:absolute;margin-left:54.9pt;margin-top:.35pt;width:201.15pt;height:12.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&#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">
                      <v:imagedata r:id="rId31" o:title=""/>
                      <o:lock v:ext="edit" rotation="t" verticies="t" shapetype="t"/>
                    </v:shape>
                  </w:pict>
                </mc:Fallback>
              </mc:AlternateContent>
            </w:r>
            <w:r w:rsidR="0015078C">
              <w:t>4.60</w:t>
            </w:r>
          </w:p>
        </w:tc>
        <w:tc>
          <w:tcPr>
            <w:tcW w:w="1972" w:type="dxa"/>
          </w:tcPr>
          <w:p w:rsidR="0015078C" w:rsidRDefault="0015078C" w:rsidP="0015078C">
            <w:pPr>
              <w:jc w:val="center"/>
            </w:pPr>
            <w:r>
              <w:t>352</w:t>
            </w:r>
          </w:p>
        </w:tc>
        <w:tc>
          <w:tcPr>
            <w:tcW w:w="1972" w:type="dxa"/>
          </w:tcPr>
          <w:p w:rsidR="0015078C" w:rsidRDefault="0015078C" w:rsidP="0015078C">
            <w:pPr>
              <w:jc w:val="center"/>
            </w:pPr>
            <w:r>
              <w:t>43.5</w:t>
            </w:r>
          </w:p>
        </w:tc>
      </w:tr>
      <w:tr w:rsidR="0015078C" w:rsidTr="0015078C">
        <w:tc>
          <w:tcPr>
            <w:tcW w:w="1971" w:type="dxa"/>
          </w:tcPr>
          <w:p w:rsidR="0015078C" w:rsidRDefault="0015078C" w:rsidP="0015078C">
            <w:r>
              <w:t>H</w:t>
            </w:r>
            <w:r>
              <w:rPr>
                <w:vertAlign w:val="subscript"/>
              </w:rPr>
              <w:t>2</w:t>
            </w:r>
            <w:r>
              <w:t>S</w:t>
            </w:r>
          </w:p>
        </w:tc>
        <w:tc>
          <w:tcPr>
            <w:tcW w:w="1971" w:type="dxa"/>
          </w:tcPr>
          <w:p w:rsidR="0015078C" w:rsidRDefault="0015078C" w:rsidP="0015078C">
            <w:pPr>
              <w:jc w:val="center"/>
            </w:pPr>
            <w:r>
              <w:t>188</w:t>
            </w:r>
          </w:p>
        </w:tc>
        <w:tc>
          <w:tcPr>
            <w:tcW w:w="1971" w:type="dxa"/>
          </w:tcPr>
          <w:p w:rsidR="0015078C" w:rsidRDefault="0015078C" w:rsidP="0015078C">
            <w:pPr>
              <w:jc w:val="center"/>
            </w:pPr>
            <w:r>
              <w:t>2.38</w:t>
            </w:r>
          </w:p>
        </w:tc>
        <w:tc>
          <w:tcPr>
            <w:tcW w:w="1972" w:type="dxa"/>
          </w:tcPr>
          <w:p w:rsidR="0015078C" w:rsidRDefault="0015078C" w:rsidP="0015078C">
            <w:pPr>
              <w:jc w:val="center"/>
            </w:pPr>
            <w:r>
              <w:t>212</w:t>
            </w:r>
          </w:p>
        </w:tc>
        <w:tc>
          <w:tcPr>
            <w:tcW w:w="1972" w:type="dxa"/>
          </w:tcPr>
          <w:p w:rsidR="0015078C" w:rsidRDefault="0015078C" w:rsidP="0015078C">
            <w:pPr>
              <w:jc w:val="center"/>
            </w:pPr>
            <w:r>
              <w:t>18.7</w:t>
            </w:r>
          </w:p>
        </w:tc>
      </w:tr>
    </w:tbl>
    <w:p w:rsidR="0015078C" w:rsidRPr="00B45966" w:rsidRDefault="0015078C" w:rsidP="0015078C">
      <w:pPr>
        <w:numPr>
          <w:ilvl w:val="0"/>
          <w:numId w:val="1"/>
        </w:numPr>
      </w:pPr>
    </w:p>
    <w:p w:rsidR="0015078C" w:rsidRDefault="0015078C" w:rsidP="0015078C">
      <w:pPr>
        <w:pStyle w:val="BodyText"/>
        <w:numPr>
          <w:ilvl w:val="0"/>
          <w:numId w:val="1"/>
        </w:numPr>
      </w:pPr>
      <w:r>
        <w:t>Which of the above substances has the strongest intermolecular forces?</w:t>
      </w:r>
    </w:p>
    <w:p w:rsidR="0015078C" w:rsidRDefault="0015078C" w:rsidP="0015078C">
      <w:pPr>
        <w:pStyle w:val="BodyText"/>
        <w:numPr>
          <w:ilvl w:val="0"/>
          <w:numId w:val="1"/>
        </w:numPr>
        <w:spacing w:line="360" w:lineRule="auto"/>
      </w:pPr>
      <w:r>
        <w:t>Give a reason for your choice</w:t>
      </w:r>
    </w:p>
    <w:p w:rsidR="0015078C" w:rsidRDefault="0015078C" w:rsidP="0015078C">
      <w:pPr>
        <w:pStyle w:val="BodyText"/>
        <w:numPr>
          <w:ilvl w:val="0"/>
          <w:numId w:val="1"/>
        </w:numPr>
        <w:spacing w:before="120" w:after="120"/>
        <w:rPr>
          <w:rFonts w:ascii="Arial" w:hAnsi="Arial" w:cs="Arial"/>
          <w:color w:val="000080"/>
        </w:rPr>
      </w:pPr>
      <w:r>
        <w:rPr>
          <w:rFonts w:ascii="Arial" w:hAnsi="Arial" w:cs="Arial"/>
          <w:color w:val="000080"/>
        </w:rPr>
        <w:lastRenderedPageBreak/>
        <w:t>NH</w:t>
      </w:r>
      <w:r>
        <w:rPr>
          <w:rFonts w:ascii="Arial" w:hAnsi="Arial" w:cs="Arial"/>
          <w:color w:val="000080"/>
          <w:vertAlign w:val="subscript"/>
        </w:rPr>
        <w:t>3</w:t>
      </w:r>
      <w:r>
        <w:rPr>
          <w:rFonts w:ascii="Arial" w:hAnsi="Arial" w:cs="Arial"/>
          <w:color w:val="000080"/>
        </w:rPr>
        <w:t xml:space="preserve"> requires most energy to melt one mole and consequentially has the highest melting point.</w:t>
      </w:r>
    </w:p>
    <w:p w:rsidR="0015078C" w:rsidRDefault="0015078C" w:rsidP="0015078C">
      <w:pPr>
        <w:pStyle w:val="BodyText"/>
        <w:numPr>
          <w:ilvl w:val="0"/>
          <w:numId w:val="1"/>
        </w:numPr>
        <w:spacing w:before="120" w:after="120"/>
      </w:pPr>
      <w:r>
        <w:t>Which of the above substances has the weakest intermolecular forces?</w:t>
      </w:r>
    </w:p>
    <w:p w:rsidR="0015078C" w:rsidRDefault="0015078C" w:rsidP="0015078C">
      <w:pPr>
        <w:pStyle w:val="BodyText"/>
        <w:numPr>
          <w:ilvl w:val="0"/>
          <w:numId w:val="1"/>
        </w:numPr>
        <w:spacing w:line="360" w:lineRule="auto"/>
      </w:pPr>
      <w:r>
        <w:t>Give a reason for your choice</w:t>
      </w:r>
    </w:p>
    <w:p w:rsidR="0015078C" w:rsidRPr="00D522E2" w:rsidRDefault="0015078C" w:rsidP="0015078C">
      <w:pPr>
        <w:numPr>
          <w:ilvl w:val="0"/>
          <w:numId w:val="1"/>
        </w:numPr>
        <w:spacing w:before="120" w:line="360" w:lineRule="auto"/>
      </w:pPr>
      <w:r>
        <w:rPr>
          <w:rFonts w:ascii="Arial" w:hAnsi="Arial" w:cs="Arial"/>
          <w:color w:val="000080"/>
        </w:rPr>
        <w:t>CH</w:t>
      </w:r>
      <w:r>
        <w:rPr>
          <w:rFonts w:ascii="Arial" w:hAnsi="Arial" w:cs="Arial"/>
          <w:color w:val="000080"/>
          <w:vertAlign w:val="subscript"/>
        </w:rPr>
        <w:t>4</w:t>
      </w:r>
      <w:r>
        <w:rPr>
          <w:rFonts w:ascii="Arial" w:hAnsi="Arial" w:cs="Arial"/>
          <w:color w:val="000080"/>
        </w:rPr>
        <w:t xml:space="preserve"> has the lowest </w:t>
      </w:r>
      <w:proofErr w:type="spellStart"/>
      <w:r>
        <w:rPr>
          <w:rFonts w:ascii="Arial" w:hAnsi="Arial" w:cs="Arial"/>
          <w:color w:val="000080"/>
        </w:rPr>
        <w:t>M.Pt</w:t>
      </w:r>
      <w:proofErr w:type="spellEnd"/>
      <w:r>
        <w:rPr>
          <w:rFonts w:ascii="Arial" w:hAnsi="Arial" w:cs="Arial"/>
          <w:color w:val="000080"/>
        </w:rPr>
        <w:t xml:space="preserve">. and </w:t>
      </w:r>
      <w:proofErr w:type="spellStart"/>
      <w:r>
        <w:rPr>
          <w:rFonts w:ascii="Arial" w:hAnsi="Arial" w:cs="Arial"/>
          <w:color w:val="000080"/>
        </w:rPr>
        <w:t>B.Pt</w:t>
      </w:r>
      <w:proofErr w:type="spellEnd"/>
      <w:r>
        <w:rPr>
          <w:rFonts w:ascii="Arial" w:hAnsi="Arial" w:cs="Arial"/>
          <w:color w:val="000080"/>
        </w:rPr>
        <w:t>. and requires the least energy to melt or vaporise.</w:t>
      </w:r>
    </w:p>
    <w:p w:rsidR="007C7E37" w:rsidRPr="00872370" w:rsidRDefault="007C7E37" w:rsidP="00B45966">
      <w:pPr>
        <w:pStyle w:val="BodyText"/>
        <w:spacing w:before="120"/>
      </w:pPr>
      <w:r>
        <w:rPr>
          <w:u w:val="single"/>
        </w:rPr>
        <w:br w:type="page"/>
      </w:r>
      <w:smartTag w:uri="urn:schemas-microsoft-com:office:smarttags" w:element="place">
        <w:smartTag w:uri="urn:schemas-microsoft-com:office:smarttags" w:element="City">
          <w:r w:rsidRPr="00220788">
            <w:rPr>
              <w:b/>
              <w:u w:val="single"/>
            </w:rPr>
            <w:lastRenderedPageBreak/>
            <w:t>LONDON</w:t>
          </w:r>
        </w:smartTag>
      </w:smartTag>
      <w:r w:rsidRPr="00220788">
        <w:rPr>
          <w:b/>
          <w:u w:val="single"/>
        </w:rPr>
        <w:t xml:space="preserve"> FORCES</w:t>
      </w:r>
      <w:r w:rsidR="003127B6">
        <w:t xml:space="preserve"> – ‘dispersion forces’</w:t>
      </w:r>
      <w:r>
        <w:t xml:space="preserve"> ‘instantaneous dipole / induced dipole’</w:t>
      </w:r>
      <w:r w:rsidR="003127B6">
        <w:t xml:space="preserve"> ‘van der Waals’</w:t>
      </w:r>
    </w:p>
    <w:p w:rsidR="007C7E37" w:rsidRDefault="0013563C" w:rsidP="0013563C">
      <w:pPr>
        <w:spacing w:before="120"/>
      </w:pPr>
      <w:r>
        <w:t>Refer to</w:t>
      </w:r>
      <w:r w:rsidR="007C7E37">
        <w:tab/>
        <w:t>Facer AS Chemistry p164 - 165</w:t>
      </w:r>
    </w:p>
    <w:p w:rsidR="007C7E37" w:rsidRDefault="001D4503" w:rsidP="007C7E37">
      <w:r>
        <w:rPr>
          <w:noProof/>
        </w:rPr>
        <w:drawing>
          <wp:anchor distT="0" distB="0" distL="114300" distR="114300" simplePos="0" relativeHeight="251585536" behindDoc="1" locked="0" layoutInCell="1" allowOverlap="1">
            <wp:simplePos x="0" y="0"/>
            <wp:positionH relativeFrom="column">
              <wp:posOffset>5447030</wp:posOffset>
            </wp:positionH>
            <wp:positionV relativeFrom="paragraph">
              <wp:posOffset>4445</wp:posOffset>
            </wp:positionV>
            <wp:extent cx="661035" cy="653415"/>
            <wp:effectExtent l="0" t="0" r="5715" b="0"/>
            <wp:wrapNone/>
            <wp:docPr id="201" name="Picture 201"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Lapt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03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7C7E37">
        <w:tab/>
      </w:r>
      <w:r w:rsidR="007C7E37">
        <w:tab/>
        <w:t>Video</w:t>
      </w:r>
      <w:r w:rsidR="007C7E37">
        <w:tab/>
        <w:t>e-stream 1770</w:t>
      </w:r>
      <w:r w:rsidR="007C7E37">
        <w:tab/>
        <w:t>Bonding between molecules</w:t>
      </w:r>
      <w:r w:rsidR="007C7E37">
        <w:tab/>
        <w:t>11.43 – 17.00</w:t>
      </w:r>
      <w:r w:rsidR="00363A0E">
        <w:t xml:space="preserve"> </w:t>
      </w:r>
      <w:r w:rsidR="007C7E37">
        <w:t>min.</w:t>
      </w:r>
    </w:p>
    <w:p w:rsidR="00786D79" w:rsidRDefault="00786D79" w:rsidP="007C7E37">
      <w:r>
        <w:tab/>
      </w:r>
      <w:r>
        <w:tab/>
      </w:r>
      <w:hyperlink r:id="rId32" w:history="1">
        <w:r w:rsidRPr="0080148E">
          <w:rPr>
            <w:rStyle w:val="Hyperlink"/>
          </w:rPr>
          <w:t xml:space="preserve">Animation </w:t>
        </w:r>
        <w:r w:rsidR="0080148E" w:rsidRPr="0080148E">
          <w:rPr>
            <w:rStyle w:val="Hyperlink"/>
          </w:rPr>
          <w:t xml:space="preserve">and explanation </w:t>
        </w:r>
        <w:r w:rsidRPr="0080148E">
          <w:rPr>
            <w:rStyle w:val="Hyperlink"/>
          </w:rPr>
          <w:t xml:space="preserve">of </w:t>
        </w:r>
        <w:r w:rsidR="0080148E" w:rsidRPr="0080148E">
          <w:rPr>
            <w:rStyle w:val="Hyperlink"/>
          </w:rPr>
          <w:t>London or transitory forces</w:t>
        </w:r>
      </w:hyperlink>
    </w:p>
    <w:p w:rsidR="00E2656F" w:rsidRPr="00E2656F" w:rsidRDefault="00E2656F" w:rsidP="007C7E37"/>
    <w:p w:rsidR="007C7E37" w:rsidRDefault="007C7E37" w:rsidP="007C7E37">
      <w:r>
        <w:t xml:space="preserve">This type of force is </w:t>
      </w:r>
      <w:r w:rsidRPr="00124B57">
        <w:rPr>
          <w:b/>
        </w:rPr>
        <w:t>always present</w:t>
      </w:r>
      <w:r w:rsidR="00EB6CBE">
        <w:t xml:space="preserve"> and varies in strength depending on the </w:t>
      </w:r>
      <w:r w:rsidR="00EB6CBE">
        <w:rPr>
          <w:b/>
        </w:rPr>
        <w:t xml:space="preserve">number of electrons </w:t>
      </w:r>
      <w:r w:rsidR="00EB6CBE">
        <w:t xml:space="preserve">and </w:t>
      </w:r>
      <w:r w:rsidR="00EB6CBE">
        <w:rPr>
          <w:b/>
        </w:rPr>
        <w:t>shape of the molecule</w:t>
      </w:r>
      <w:r>
        <w:t>.  The electrons in a molecule</w:t>
      </w:r>
      <w:r w:rsidR="00220788">
        <w:t xml:space="preserve"> or </w:t>
      </w:r>
      <w:r>
        <w:t>atom are always in constant motion.  Although on average the electron charge is symmetrically distributed in a neutral molecule, at any given instant it may not be.  At such an instant there may be more negative charge in one area of a molecule than another and more positive charge in another area.  This creates a</w:t>
      </w:r>
      <w:r w:rsidR="00220788">
        <w:t>n</w:t>
      </w:r>
      <w:r>
        <w:t xml:space="preserve"> </w:t>
      </w:r>
      <w:r w:rsidR="00220788" w:rsidRPr="00220788">
        <w:rPr>
          <w:b/>
        </w:rPr>
        <w:t xml:space="preserve">instantaneous </w:t>
      </w:r>
      <w:r w:rsidRPr="00220788">
        <w:rPr>
          <w:b/>
        </w:rPr>
        <w:t>dipole.</w:t>
      </w:r>
    </w:p>
    <w:p w:rsidR="0015078C" w:rsidRDefault="001D4503" w:rsidP="0015078C">
      <w:pPr>
        <w:spacing w:before="120" w:line="360" w:lineRule="auto"/>
      </w:pPr>
      <w:r>
        <w:rPr>
          <w:b/>
          <w:noProof/>
        </w:rPr>
        <w:lastRenderedPageBreak/>
        <mc:AlternateContent>
          <mc:Choice Requires="wps">
            <w:drawing>
              <wp:anchor distT="0" distB="0" distL="114300" distR="114300" simplePos="0" relativeHeight="251621376" behindDoc="0" locked="0" layoutInCell="1" allowOverlap="1">
                <wp:simplePos x="0" y="0"/>
                <wp:positionH relativeFrom="column">
                  <wp:posOffset>3470275</wp:posOffset>
                </wp:positionH>
                <wp:positionV relativeFrom="paragraph">
                  <wp:posOffset>295275</wp:posOffset>
                </wp:positionV>
                <wp:extent cx="1622425" cy="244475"/>
                <wp:effectExtent l="12700" t="9525" r="12700" b="12700"/>
                <wp:wrapNone/>
                <wp:docPr id="51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244475"/>
                        </a:xfrm>
                        <a:prstGeom prst="rect">
                          <a:avLst/>
                        </a:prstGeom>
                        <a:solidFill>
                          <a:srgbClr val="FFFFFF"/>
                        </a:solidFill>
                        <a:ln w="9525">
                          <a:solidFill>
                            <a:srgbClr val="FFFFFF"/>
                          </a:solidFill>
                          <a:miter lim="800000"/>
                          <a:headEnd/>
                          <a:tailEnd/>
                        </a:ln>
                      </wps:spPr>
                      <wps:txbx>
                        <w:txbxContent>
                          <w:p w:rsidR="007F59B0" w:rsidRPr="001D65C5" w:rsidRDefault="007F59B0" w:rsidP="0015078C">
                            <w:pPr>
                              <w:rPr>
                                <w:rFonts w:ascii="Arial" w:hAnsi="Arial" w:cs="Arial"/>
                                <w:color w:val="000080"/>
                              </w:rPr>
                            </w:pPr>
                            <w:r w:rsidRPr="001D65C5">
                              <w:rPr>
                                <w:rFonts w:ascii="Arial" w:hAnsi="Arial" w:cs="Arial"/>
                                <w:color w:val="000080"/>
                              </w:rPr>
                              <w:t>Instantaneous dipole</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1" o:spid="_x0000_s1029" type="#_x0000_t202" style="position:absolute;margin-left:273.25pt;margin-top:23.25pt;width:127.75pt;height:19.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" strokecolor="white">
                <v:textbox inset="1.5mm,,1.5mm">
                  <w:txbxContent>
                    <w:p w:rsidR="007F59B0" w:rsidRPr="001D65C5" w:rsidRDefault="007F59B0" w:rsidP="0015078C">
                      <w:pPr>
                        <w:rPr>
                          <w:rFonts w:ascii="Arial" w:hAnsi="Arial" w:cs="Arial"/>
                          <w:color w:val="000080"/>
                        </w:rPr>
                      </w:pPr>
                      <w:r w:rsidRPr="001D65C5">
                        <w:rPr>
                          <w:rFonts w:ascii="Arial" w:hAnsi="Arial" w:cs="Arial"/>
                          <w:color w:val="000080"/>
                        </w:rPr>
                        <w:t>Instantaneous dipole</w:t>
                      </w:r>
                    </w:p>
                  </w:txbxContent>
                </v:textbox>
              </v:shape>
            </w:pict>
          </mc:Fallback>
        </mc:AlternateContent>
      </w:r>
      <w:r>
        <w:rPr>
          <w:noProof/>
        </w:rPr>
        <w:drawing>
          <wp:anchor distT="0" distB="0" distL="114300" distR="114300" simplePos="0" relativeHeight="251619328" behindDoc="0" locked="0" layoutInCell="1" allowOverlap="1">
            <wp:simplePos x="0" y="0"/>
            <wp:positionH relativeFrom="column">
              <wp:posOffset>2236470</wp:posOffset>
            </wp:positionH>
            <wp:positionV relativeFrom="paragraph">
              <wp:posOffset>295275</wp:posOffset>
            </wp:positionV>
            <wp:extent cx="1070610" cy="329565"/>
            <wp:effectExtent l="0" t="0" r="0" b="0"/>
            <wp:wrapNone/>
            <wp:docPr id="239" name="Picture 239" descr="fluctu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luctuate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0610" cy="32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78C">
        <w:t>Complete the diagram to show a molecule at such an instant to show charge distribution.</w:t>
      </w:r>
    </w:p>
    <w:p w:rsidR="0015078C" w:rsidRDefault="001D4503" w:rsidP="0015078C">
      <w:r>
        <w:rPr>
          <w:noProof/>
        </w:rPr>
        <mc:AlternateContent>
          <mc:Choice Requires="wps">
            <w:drawing>
              <wp:anchor distT="0" distB="0" distL="114300" distR="114300" simplePos="0" relativeHeight="251622400" behindDoc="0" locked="0" layoutInCell="1" allowOverlap="1">
                <wp:simplePos x="0" y="0"/>
                <wp:positionH relativeFrom="column">
                  <wp:posOffset>3307080</wp:posOffset>
                </wp:positionH>
                <wp:positionV relativeFrom="paragraph">
                  <wp:posOffset>86360</wp:posOffset>
                </wp:positionV>
                <wp:extent cx="207010" cy="635"/>
                <wp:effectExtent l="20955" t="57785" r="10160" b="55880"/>
                <wp:wrapNone/>
                <wp:docPr id="509"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010" cy="635"/>
                        </a:xfrm>
                        <a:prstGeom prst="straightConnector1">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ADF1F1" id="_x0000_t32" coordsize="21600,21600" o:spt="32" o:oned="t" path="m,l21600,21600e" filled="f">
                <v:path arrowok="t" fillok="f" o:connecttype="none"/>
                <o:lock v:ext="edit" shapetype="t"/>
              </v:shapetype>
              <v:shape id="AutoShape 242" o:spid="_x0000_s1026" type="#_x0000_t32" style="position:absolute;margin-left:260.4pt;margin-top:6.8pt;width:16.3pt;height:.05pt;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" strokecolor="navy">
                <v:stroke endarrow="block"/>
              </v:shape>
            </w:pict>
          </mc:Fallback>
        </mc:AlternateContent>
      </w:r>
    </w:p>
    <w:p w:rsidR="0015078C" w:rsidRDefault="0015078C" w:rsidP="0015078C"/>
    <w:p w:rsidR="0015078C" w:rsidRDefault="0015078C" w:rsidP="0015078C">
      <w:r>
        <w:t xml:space="preserve">The </w:t>
      </w:r>
      <w:r w:rsidRPr="00124B57">
        <w:rPr>
          <w:b/>
        </w:rPr>
        <w:t>instantaneous charge distribution</w:t>
      </w:r>
      <w:r>
        <w:t xml:space="preserve"> in one such molecule influences the charge distribution in nearby molecules.  An </w:t>
      </w:r>
      <w:r w:rsidRPr="00124B57">
        <w:rPr>
          <w:b/>
        </w:rPr>
        <w:t>induced charge distribution</w:t>
      </w:r>
      <w:r>
        <w:t xml:space="preserve"> then results.  A negative area produces a positive area in the neighbouring section of the next molecule as it repels the electrons, whilst a positive area induces a negative charge as it attracts the electrons.  An </w:t>
      </w:r>
      <w:r w:rsidRPr="00124B57">
        <w:rPr>
          <w:b/>
        </w:rPr>
        <w:t>electrostatic attractive</w:t>
      </w:r>
      <w:r>
        <w:t xml:space="preserve"> force results.</w:t>
      </w:r>
    </w:p>
    <w:p w:rsidR="0015078C" w:rsidRDefault="001D4503" w:rsidP="0015078C">
      <w:pPr>
        <w:spacing w:before="120"/>
      </w:pPr>
      <w:r>
        <w:rPr>
          <w:noProof/>
        </w:rPr>
        <mc:AlternateContent>
          <mc:Choice Requires="wps">
            <w:drawing>
              <wp:anchor distT="0" distB="0" distL="114300" distR="114300" simplePos="0" relativeHeight="251623424" behindDoc="0" locked="0" layoutInCell="1" allowOverlap="1">
                <wp:simplePos x="0" y="0"/>
                <wp:positionH relativeFrom="column">
                  <wp:posOffset>4385310</wp:posOffset>
                </wp:positionH>
                <wp:positionV relativeFrom="paragraph">
                  <wp:posOffset>194310</wp:posOffset>
                </wp:positionV>
                <wp:extent cx="1622425" cy="244475"/>
                <wp:effectExtent l="13335" t="13335" r="12065" b="8890"/>
                <wp:wrapNone/>
                <wp:docPr id="50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244475"/>
                        </a:xfrm>
                        <a:prstGeom prst="rect">
                          <a:avLst/>
                        </a:prstGeom>
                        <a:solidFill>
                          <a:srgbClr val="FFFFFF"/>
                        </a:solidFill>
                        <a:ln w="9525">
                          <a:solidFill>
                            <a:srgbClr val="FFFFFF"/>
                          </a:solidFill>
                          <a:miter lim="800000"/>
                          <a:headEnd/>
                          <a:tailEnd/>
                        </a:ln>
                      </wps:spPr>
                      <wps:txbx>
                        <w:txbxContent>
                          <w:p w:rsidR="007F59B0" w:rsidRPr="001D65C5" w:rsidRDefault="007F59B0" w:rsidP="0015078C">
                            <w:pPr>
                              <w:rPr>
                                <w:rFonts w:ascii="Arial" w:hAnsi="Arial" w:cs="Arial"/>
                                <w:color w:val="000080"/>
                              </w:rPr>
                            </w:pPr>
                            <w:r w:rsidRPr="001D65C5">
                              <w:rPr>
                                <w:rFonts w:ascii="Arial" w:hAnsi="Arial" w:cs="Arial"/>
                                <w:color w:val="000080"/>
                              </w:rPr>
                              <w:t>Instantaneous dipole</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3" o:spid="_x0000_s1030" type="#_x0000_t202" style="position:absolute;margin-left:345.3pt;margin-top:15.3pt;width:127.75pt;height:19.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" strokecolor="white">
                <v:textbox inset="1.5mm,,1.5mm">
                  <w:txbxContent>
                    <w:p w:rsidR="007F59B0" w:rsidRPr="001D65C5" w:rsidRDefault="007F59B0" w:rsidP="0015078C">
                      <w:pPr>
                        <w:rPr>
                          <w:rFonts w:ascii="Arial" w:hAnsi="Arial" w:cs="Arial"/>
                          <w:color w:val="000080"/>
                        </w:rPr>
                      </w:pPr>
                      <w:r w:rsidRPr="001D65C5">
                        <w:rPr>
                          <w:rFonts w:ascii="Arial" w:hAnsi="Arial" w:cs="Arial"/>
                          <w:color w:val="000080"/>
                        </w:rPr>
                        <w:t>Instantaneous dipole</w:t>
                      </w:r>
                    </w:p>
                  </w:txbxContent>
                </v:textbox>
              </v:shape>
            </w:pict>
          </mc:Fallback>
        </mc:AlternateContent>
      </w:r>
      <w:r w:rsidR="0015078C">
        <w:t>Complete the diagram to show the effect on the neighbouring molecules.</w:t>
      </w:r>
    </w:p>
    <w:p w:rsidR="0015078C" w:rsidRDefault="001D4503" w:rsidP="0015078C">
      <w:r>
        <w:rPr>
          <w:noProof/>
        </w:rPr>
        <mc:AlternateContent>
          <mc:Choice Requires="wps">
            <w:drawing>
              <wp:anchor distT="0" distB="0" distL="114300" distR="114300" simplePos="0" relativeHeight="251624448" behindDoc="0" locked="0" layoutInCell="1" allowOverlap="1">
                <wp:simplePos x="0" y="0"/>
                <wp:positionH relativeFrom="column">
                  <wp:posOffset>4216400</wp:posOffset>
                </wp:positionH>
                <wp:positionV relativeFrom="paragraph">
                  <wp:posOffset>73660</wp:posOffset>
                </wp:positionV>
                <wp:extent cx="207010" cy="635"/>
                <wp:effectExtent l="15875" t="54610" r="5715" b="59055"/>
                <wp:wrapNone/>
                <wp:docPr id="507"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010" cy="635"/>
                        </a:xfrm>
                        <a:prstGeom prst="straightConnector1">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9219E" id="AutoShape 244" o:spid="_x0000_s1026" type="#_x0000_t32" style="position:absolute;margin-left:332pt;margin-top:5.8pt;width:16.3pt;height:.05pt;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" strokecolor="navy">
                <v:stroke endarrow="block"/>
              </v:shape>
            </w:pict>
          </mc:Fallback>
        </mc:AlternateContent>
      </w:r>
      <w:r>
        <w:rPr>
          <w:noProof/>
        </w:rPr>
        <w:drawing>
          <wp:anchor distT="0" distB="0" distL="114300" distR="114300" simplePos="0" relativeHeight="251620352" behindDoc="0" locked="0" layoutInCell="1" allowOverlap="1">
            <wp:simplePos x="0" y="0"/>
            <wp:positionH relativeFrom="column">
              <wp:posOffset>1321435</wp:posOffset>
            </wp:positionH>
            <wp:positionV relativeFrom="paragraph">
              <wp:posOffset>27940</wp:posOffset>
            </wp:positionV>
            <wp:extent cx="3101975" cy="788670"/>
            <wp:effectExtent l="0" t="0" r="0" b="0"/>
            <wp:wrapNone/>
            <wp:docPr id="240" name="Picture 240" descr="lat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lattice"/>
                    <pic:cNvPicPr>
                      <a:picLocks noChangeAspect="1" noChangeArrowheads="1"/>
                    </pic:cNvPicPr>
                  </pic:nvPicPr>
                  <pic:blipFill>
                    <a:blip r:embed="rId34">
                      <a:extLst>
                        <a:ext uri="{28A0092B-C50C-407E-A947-70E740481C1C}">
                          <a14:useLocalDpi xmlns:a14="http://schemas.microsoft.com/office/drawing/2010/main" val="0"/>
                        </a:ext>
                      </a:extLst>
                    </a:blip>
                    <a:srcRect r="39848" b="50653"/>
                    <a:stretch>
                      <a:fillRect/>
                    </a:stretch>
                  </pic:blipFill>
                  <pic:spPr bwMode="auto">
                    <a:xfrm>
                      <a:off x="0" y="0"/>
                      <a:ext cx="3101975" cy="78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78C" w:rsidRDefault="001D4503" w:rsidP="0015078C">
      <w:r>
        <w:rPr>
          <w:noProof/>
        </w:rPr>
        <mc:AlternateContent>
          <mc:Choice Requires="wps">
            <w:drawing>
              <wp:anchor distT="0" distB="0" distL="114300" distR="114300" simplePos="0" relativeHeight="251625472" behindDoc="0" locked="0" layoutInCell="1" allowOverlap="1">
                <wp:simplePos x="0" y="0"/>
                <wp:positionH relativeFrom="column">
                  <wp:posOffset>4117340</wp:posOffset>
                </wp:positionH>
                <wp:positionV relativeFrom="paragraph">
                  <wp:posOffset>88265</wp:posOffset>
                </wp:positionV>
                <wp:extent cx="1377950" cy="244475"/>
                <wp:effectExtent l="12065" t="12065" r="10160" b="10160"/>
                <wp:wrapNone/>
                <wp:docPr id="506"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44475"/>
                        </a:xfrm>
                        <a:prstGeom prst="rect">
                          <a:avLst/>
                        </a:prstGeom>
                        <a:solidFill>
                          <a:srgbClr val="FFFFFF"/>
                        </a:solidFill>
                        <a:ln w="9525">
                          <a:solidFill>
                            <a:srgbClr val="FFFFFF"/>
                          </a:solidFill>
                          <a:miter lim="800000"/>
                          <a:headEnd/>
                          <a:tailEnd/>
                        </a:ln>
                      </wps:spPr>
                      <wps:txbx>
                        <w:txbxContent>
                          <w:p w:rsidR="007F59B0" w:rsidRPr="001D65C5" w:rsidRDefault="007F59B0" w:rsidP="0015078C">
                            <w:pPr>
                              <w:rPr>
                                <w:rFonts w:ascii="Arial" w:hAnsi="Arial" w:cs="Arial"/>
                                <w:color w:val="000080"/>
                              </w:rPr>
                            </w:pPr>
                            <w:r>
                              <w:rPr>
                                <w:rFonts w:ascii="Arial" w:hAnsi="Arial" w:cs="Arial"/>
                                <w:color w:val="000080"/>
                              </w:rPr>
                              <w:t>Force of attraction</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5" o:spid="_x0000_s1031" type="#_x0000_t202" style="position:absolute;margin-left:324.2pt;margin-top:6.95pt;width:108.5pt;height:19.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" strokecolor="white">
                <v:textbox inset="1.5mm,,1.5mm">
                  <w:txbxContent>
                    <w:p w:rsidR="007F59B0" w:rsidRPr="001D65C5" w:rsidRDefault="007F59B0" w:rsidP="0015078C">
                      <w:pPr>
                        <w:rPr>
                          <w:rFonts w:ascii="Arial" w:hAnsi="Arial" w:cs="Arial"/>
                          <w:color w:val="000080"/>
                        </w:rPr>
                      </w:pPr>
                      <w:r>
                        <w:rPr>
                          <w:rFonts w:ascii="Arial" w:hAnsi="Arial" w:cs="Arial"/>
                          <w:color w:val="000080"/>
                        </w:rPr>
                        <w:t>Force of attraction</w:t>
                      </w:r>
                    </w:p>
                  </w:txbxContent>
                </v:textbox>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4117340</wp:posOffset>
                </wp:positionH>
                <wp:positionV relativeFrom="paragraph">
                  <wp:posOffset>88265</wp:posOffset>
                </wp:positionV>
                <wp:extent cx="0" cy="244475"/>
                <wp:effectExtent l="59690" t="21590" r="54610" b="19685"/>
                <wp:wrapNone/>
                <wp:docPr id="505"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F2E6C" id="AutoShape 248" o:spid="_x0000_s1026" type="#_x0000_t32" style="position:absolute;margin-left:324.2pt;margin-top:6.95pt;width:0;height:19.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ecOQIAAIIEAAAOAAAAZHJzL2Uyb0RvYy54bWysVNuO2jAQfa/Uf7D8DkloY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" strokecolor="navy">
                <v:stroke startarrow="block" endarrow="block"/>
              </v:shape>
            </w:pict>
          </mc:Fallback>
        </mc:AlternateContent>
      </w:r>
    </w:p>
    <w:p w:rsidR="0015078C" w:rsidRDefault="001D4503" w:rsidP="0015078C">
      <w:r>
        <w:rPr>
          <w:noProof/>
        </w:rPr>
        <mc:AlternateContent>
          <mc:Choice Requires="wps">
            <w:drawing>
              <wp:anchor distT="0" distB="0" distL="114300" distR="114300" simplePos="0" relativeHeight="251626496" behindDoc="0" locked="0" layoutInCell="1" allowOverlap="1">
                <wp:simplePos x="0" y="0"/>
                <wp:positionH relativeFrom="column">
                  <wp:posOffset>4479925</wp:posOffset>
                </wp:positionH>
                <wp:positionV relativeFrom="paragraph">
                  <wp:posOffset>157480</wp:posOffset>
                </wp:positionV>
                <wp:extent cx="1123950" cy="244475"/>
                <wp:effectExtent l="12700" t="5080" r="6350" b="7620"/>
                <wp:wrapNone/>
                <wp:docPr id="50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44475"/>
                        </a:xfrm>
                        <a:prstGeom prst="rect">
                          <a:avLst/>
                        </a:prstGeom>
                        <a:solidFill>
                          <a:srgbClr val="FFFFFF"/>
                        </a:solidFill>
                        <a:ln w="9525">
                          <a:solidFill>
                            <a:srgbClr val="FFFFFF"/>
                          </a:solidFill>
                          <a:miter lim="800000"/>
                          <a:headEnd/>
                          <a:tailEnd/>
                        </a:ln>
                      </wps:spPr>
                      <wps:txbx>
                        <w:txbxContent>
                          <w:p w:rsidR="007F59B0" w:rsidRPr="001D65C5" w:rsidRDefault="007F59B0" w:rsidP="0015078C">
                            <w:pPr>
                              <w:rPr>
                                <w:rFonts w:ascii="Arial" w:hAnsi="Arial" w:cs="Arial"/>
                                <w:color w:val="000080"/>
                              </w:rPr>
                            </w:pPr>
                            <w:r w:rsidRPr="001D65C5">
                              <w:rPr>
                                <w:rFonts w:ascii="Arial" w:hAnsi="Arial" w:cs="Arial"/>
                                <w:color w:val="000080"/>
                              </w:rPr>
                              <w:t>In</w:t>
                            </w:r>
                            <w:r>
                              <w:rPr>
                                <w:rFonts w:ascii="Arial" w:hAnsi="Arial" w:cs="Arial"/>
                                <w:color w:val="000080"/>
                              </w:rPr>
                              <w:t>duced</w:t>
                            </w:r>
                            <w:r w:rsidRPr="001D65C5">
                              <w:rPr>
                                <w:rFonts w:ascii="Arial" w:hAnsi="Arial" w:cs="Arial"/>
                                <w:color w:val="000080"/>
                              </w:rPr>
                              <w:t xml:space="preserve"> dipole</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6" o:spid="_x0000_s1032" type="#_x0000_t202" style="position:absolute;margin-left:352.75pt;margin-top:12.4pt;width:88.5pt;height:19.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" strokecolor="white">
                <v:textbox inset="1.5mm,,1.5mm">
                  <w:txbxContent>
                    <w:p w:rsidR="007F59B0" w:rsidRPr="001D65C5" w:rsidRDefault="007F59B0" w:rsidP="0015078C">
                      <w:pPr>
                        <w:rPr>
                          <w:rFonts w:ascii="Arial" w:hAnsi="Arial" w:cs="Arial"/>
                          <w:color w:val="000080"/>
                        </w:rPr>
                      </w:pPr>
                      <w:r w:rsidRPr="001D65C5">
                        <w:rPr>
                          <w:rFonts w:ascii="Arial" w:hAnsi="Arial" w:cs="Arial"/>
                          <w:color w:val="000080"/>
                        </w:rPr>
                        <w:t>In</w:t>
                      </w:r>
                      <w:r>
                        <w:rPr>
                          <w:rFonts w:ascii="Arial" w:hAnsi="Arial" w:cs="Arial"/>
                          <w:color w:val="000080"/>
                        </w:rPr>
                        <w:t>duced</w:t>
                      </w:r>
                      <w:r w:rsidRPr="001D65C5">
                        <w:rPr>
                          <w:rFonts w:ascii="Arial" w:hAnsi="Arial" w:cs="Arial"/>
                          <w:color w:val="000080"/>
                        </w:rPr>
                        <w:t xml:space="preserve"> dipole</w:t>
                      </w:r>
                    </w:p>
                  </w:txbxContent>
                </v:textbox>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4316730</wp:posOffset>
                </wp:positionH>
                <wp:positionV relativeFrom="paragraph">
                  <wp:posOffset>287655</wp:posOffset>
                </wp:positionV>
                <wp:extent cx="207010" cy="635"/>
                <wp:effectExtent l="20955" t="59055" r="10160" b="54610"/>
                <wp:wrapNone/>
                <wp:docPr id="503"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010" cy="635"/>
                        </a:xfrm>
                        <a:prstGeom prst="straightConnector1">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0881B" id="AutoShape 247" o:spid="_x0000_s1026" type="#_x0000_t32" style="position:absolute;margin-left:339.9pt;margin-top:22.65pt;width:16.3pt;height:.05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" strokecolor="navy">
                <v:stroke endarrow="block"/>
              </v:shape>
            </w:pict>
          </mc:Fallback>
        </mc:AlternateContent>
      </w:r>
    </w:p>
    <w:p w:rsidR="0015078C" w:rsidRDefault="0015078C" w:rsidP="0015078C">
      <w:pPr>
        <w:rPr>
          <w:rFonts w:ascii="Wingdings 3" w:hAnsi="Wingdings 3"/>
        </w:rPr>
      </w:pPr>
    </w:p>
    <w:p w:rsidR="0015078C" w:rsidRDefault="0015078C" w:rsidP="0015078C"/>
    <w:p w:rsidR="006B6593" w:rsidRDefault="007C7E37" w:rsidP="00220788">
      <w:pPr>
        <w:numPr>
          <w:ilvl w:val="0"/>
          <w:numId w:val="4"/>
        </w:numPr>
      </w:pPr>
      <w:r>
        <w:t xml:space="preserve">The dipoles are not permanent, they arise and disappear all the time.  The molecule remains neutral.  The forces however are </w:t>
      </w:r>
      <w:r w:rsidRPr="002A71BF">
        <w:t>always attractive</w:t>
      </w:r>
      <w:r>
        <w:t xml:space="preserve"> ones.  </w:t>
      </w:r>
    </w:p>
    <w:p w:rsidR="006B6593" w:rsidRDefault="007C7E37" w:rsidP="00220788">
      <w:pPr>
        <w:numPr>
          <w:ilvl w:val="0"/>
          <w:numId w:val="4"/>
        </w:numPr>
      </w:pPr>
      <w:r>
        <w:t xml:space="preserve">The </w:t>
      </w:r>
      <w:r w:rsidRPr="006B6593">
        <w:rPr>
          <w:b/>
        </w:rPr>
        <w:t>more electrons</w:t>
      </w:r>
      <w:r>
        <w:t xml:space="preserve"> an atom/molecule possesses the </w:t>
      </w:r>
      <w:r w:rsidRPr="006B6593">
        <w:t>stronger these forces</w:t>
      </w:r>
      <w:r>
        <w:t xml:space="preserve"> will be.  This is because the dipoles created can be greater.  </w:t>
      </w:r>
    </w:p>
    <w:p w:rsidR="007C7E37" w:rsidRDefault="007C7E37" w:rsidP="00220788">
      <w:pPr>
        <w:numPr>
          <w:ilvl w:val="0"/>
          <w:numId w:val="4"/>
        </w:numPr>
      </w:pPr>
      <w:r>
        <w:t xml:space="preserve">The </w:t>
      </w:r>
      <w:r w:rsidR="009F51E7">
        <w:rPr>
          <w:b/>
        </w:rPr>
        <w:t xml:space="preserve">shape </w:t>
      </w:r>
      <w:r w:rsidR="009F51E7">
        <w:t xml:space="preserve">of the molecule also affects </w:t>
      </w:r>
      <w:r>
        <w:t>the str</w:t>
      </w:r>
      <w:r w:rsidR="009F51E7">
        <w:t>ength of attraction</w:t>
      </w:r>
      <w:r>
        <w:t>.</w:t>
      </w:r>
      <w:r w:rsidR="009F51E7">
        <w:t xml:space="preserve">  Long thin molecules have larger instantaneous dipoles and can approach closer.</w:t>
      </w:r>
    </w:p>
    <w:p w:rsidR="007C7E37" w:rsidRDefault="001D4503" w:rsidP="007C7E37">
      <w:r>
        <w:rPr>
          <w:noProof/>
        </w:rPr>
        <w:drawing>
          <wp:anchor distT="0" distB="0" distL="114300" distR="114300" simplePos="0" relativeHeight="251579392" behindDoc="0" locked="0" layoutInCell="1" allowOverlap="1">
            <wp:simplePos x="0" y="0"/>
            <wp:positionH relativeFrom="column">
              <wp:posOffset>1550670</wp:posOffset>
            </wp:positionH>
            <wp:positionV relativeFrom="paragraph">
              <wp:posOffset>109855</wp:posOffset>
            </wp:positionV>
            <wp:extent cx="3884295" cy="238950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84295" cy="2389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593" w:rsidRPr="00071C11" w:rsidRDefault="006B6593" w:rsidP="007C7E37">
      <w:r>
        <w:t>Refer</w:t>
      </w:r>
      <w:r w:rsidR="00C6677E">
        <w:t>ring</w:t>
      </w:r>
      <w:r>
        <w:t xml:space="preserve"> back to Alkanes p11</w:t>
      </w:r>
    </w:p>
    <w:p w:rsidR="006B6593" w:rsidRDefault="00C6677E" w:rsidP="007C7E37">
      <w:r>
        <w:t>You drew a graph:-</w:t>
      </w:r>
    </w:p>
    <w:p w:rsidR="006B6593" w:rsidRPr="00071C11" w:rsidRDefault="006B6593" w:rsidP="007C7E37"/>
    <w:p w:rsidR="006B6593" w:rsidRPr="00C6677E" w:rsidRDefault="006B6593" w:rsidP="007C7E37"/>
    <w:p w:rsidR="00C6677E" w:rsidRDefault="00C6677E" w:rsidP="007C7E37"/>
    <w:p w:rsidR="00C6677E" w:rsidRDefault="00C6677E" w:rsidP="007C7E37"/>
    <w:p w:rsidR="00C6677E" w:rsidRDefault="00C6677E" w:rsidP="007C7E37"/>
    <w:p w:rsidR="00C6677E" w:rsidRDefault="00C6677E" w:rsidP="007C7E37"/>
    <w:p w:rsidR="00C6677E" w:rsidRDefault="00C6677E" w:rsidP="007C7E37"/>
    <w:p w:rsidR="00C6677E" w:rsidRDefault="00C6677E" w:rsidP="007C7E37"/>
    <w:p w:rsidR="00C6677E" w:rsidRDefault="00C6677E" w:rsidP="007C7E37"/>
    <w:p w:rsidR="00C6677E" w:rsidRDefault="00C6677E" w:rsidP="007C7E37"/>
    <w:p w:rsidR="00C6677E" w:rsidRDefault="00C6677E" w:rsidP="007C7E37"/>
    <w:p w:rsidR="0015078C" w:rsidRDefault="0015078C" w:rsidP="0015078C">
      <w:r>
        <w:t>Explain why the boiling point increases with increasing chain length.</w:t>
      </w:r>
    </w:p>
    <w:p w:rsidR="0015078C" w:rsidRDefault="0015078C" w:rsidP="0015078C">
      <w:pPr>
        <w:spacing w:line="360" w:lineRule="auto"/>
      </w:pPr>
      <w:r>
        <w:rPr>
          <w:rFonts w:ascii="Arial" w:hAnsi="Arial" w:cs="Arial"/>
          <w:noProof/>
          <w:color w:val="000080"/>
        </w:rPr>
        <w:t xml:space="preserve">Increased chain length means more </w:t>
      </w:r>
      <w:r w:rsidRPr="001D65C5">
        <w:rPr>
          <w:rFonts w:ascii="Arial" w:hAnsi="Arial" w:cs="Arial"/>
          <w:noProof/>
          <w:color w:val="000080"/>
        </w:rPr>
        <w:t>electrons and longer</w:t>
      </w:r>
      <w:r>
        <w:rPr>
          <w:rFonts w:ascii="Arial" w:hAnsi="Arial" w:cs="Arial"/>
          <w:noProof/>
          <w:color w:val="000080"/>
        </w:rPr>
        <w:t xml:space="preserve"> molecule so there will be a larger instantaneous dipole which induces the opposite charge distribution in a neighbouring molecule, these  then attract</w:t>
      </w:r>
      <w:r>
        <w:t xml:space="preserve"> </w:t>
      </w:r>
      <w:r>
        <w:br w:type="page"/>
      </w:r>
      <w:r>
        <w:lastRenderedPageBreak/>
        <w:t>Draw out the displayed formulae in the table below:-</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647"/>
        <w:gridCol w:w="2410"/>
        <w:gridCol w:w="2410"/>
      </w:tblGrid>
      <w:tr w:rsidR="0015078C" w:rsidTr="0015078C">
        <w:trPr>
          <w:trHeight w:val="397"/>
        </w:trPr>
        <w:tc>
          <w:tcPr>
            <w:tcW w:w="2093" w:type="dxa"/>
            <w:vAlign w:val="center"/>
          </w:tcPr>
          <w:p w:rsidR="0015078C" w:rsidRDefault="0015078C" w:rsidP="0015078C"/>
        </w:tc>
        <w:tc>
          <w:tcPr>
            <w:tcW w:w="2550" w:type="dxa"/>
            <w:vAlign w:val="center"/>
          </w:tcPr>
          <w:p w:rsidR="0015078C" w:rsidRDefault="0015078C" w:rsidP="0015078C">
            <w:pPr>
              <w:jc w:val="center"/>
            </w:pPr>
            <w:r>
              <w:t>pentane</w:t>
            </w:r>
          </w:p>
        </w:tc>
        <w:tc>
          <w:tcPr>
            <w:tcW w:w="2322" w:type="dxa"/>
            <w:vAlign w:val="center"/>
          </w:tcPr>
          <w:p w:rsidR="0015078C" w:rsidRDefault="0015078C" w:rsidP="0015078C">
            <w:pPr>
              <w:jc w:val="center"/>
            </w:pPr>
            <w:r>
              <w:t>2-methylbutane</w:t>
            </w:r>
          </w:p>
        </w:tc>
        <w:tc>
          <w:tcPr>
            <w:tcW w:w="2322" w:type="dxa"/>
            <w:vAlign w:val="center"/>
          </w:tcPr>
          <w:p w:rsidR="0015078C" w:rsidRDefault="0015078C" w:rsidP="0015078C">
            <w:pPr>
              <w:jc w:val="center"/>
            </w:pPr>
            <w:r>
              <w:t>2,2-dimethylpropane</w:t>
            </w:r>
          </w:p>
        </w:tc>
      </w:tr>
      <w:tr w:rsidR="0015078C" w:rsidTr="0015078C">
        <w:trPr>
          <w:trHeight w:val="397"/>
        </w:trPr>
        <w:tc>
          <w:tcPr>
            <w:tcW w:w="2093" w:type="dxa"/>
            <w:vAlign w:val="center"/>
          </w:tcPr>
          <w:p w:rsidR="0015078C" w:rsidRDefault="0015078C" w:rsidP="0015078C">
            <w:r>
              <w:t xml:space="preserve">Boiling Point </w:t>
            </w:r>
          </w:p>
        </w:tc>
        <w:tc>
          <w:tcPr>
            <w:tcW w:w="2550" w:type="dxa"/>
            <w:vAlign w:val="center"/>
          </w:tcPr>
          <w:p w:rsidR="0015078C" w:rsidRDefault="0015078C" w:rsidP="0015078C">
            <w:pPr>
              <w:jc w:val="center"/>
            </w:pPr>
            <w:r>
              <w:t>36</w:t>
            </w:r>
            <w:r w:rsidRPr="00D66E8D">
              <w:rPr>
                <w:vertAlign w:val="superscript"/>
              </w:rPr>
              <w:t>o</w:t>
            </w:r>
            <w:r>
              <w:t>C</w:t>
            </w:r>
          </w:p>
        </w:tc>
        <w:tc>
          <w:tcPr>
            <w:tcW w:w="2322" w:type="dxa"/>
            <w:vAlign w:val="center"/>
          </w:tcPr>
          <w:p w:rsidR="0015078C" w:rsidRDefault="0015078C" w:rsidP="0015078C">
            <w:pPr>
              <w:jc w:val="center"/>
            </w:pPr>
            <w:r>
              <w:t>27</w:t>
            </w:r>
            <w:r w:rsidRPr="00D66E8D">
              <w:rPr>
                <w:vertAlign w:val="superscript"/>
              </w:rPr>
              <w:t>o</w:t>
            </w:r>
            <w:r>
              <w:t>C</w:t>
            </w:r>
          </w:p>
        </w:tc>
        <w:tc>
          <w:tcPr>
            <w:tcW w:w="2322" w:type="dxa"/>
            <w:vAlign w:val="center"/>
          </w:tcPr>
          <w:p w:rsidR="0015078C" w:rsidRDefault="0015078C" w:rsidP="0015078C">
            <w:pPr>
              <w:jc w:val="center"/>
            </w:pPr>
            <w:r>
              <w:t>9</w:t>
            </w:r>
            <w:r w:rsidRPr="00D66E8D">
              <w:rPr>
                <w:vertAlign w:val="superscript"/>
              </w:rPr>
              <w:t xml:space="preserve"> </w:t>
            </w:r>
            <w:proofErr w:type="spellStart"/>
            <w:r w:rsidRPr="00D66E8D">
              <w:rPr>
                <w:vertAlign w:val="superscript"/>
              </w:rPr>
              <w:t>o</w:t>
            </w:r>
            <w:r>
              <w:t>C</w:t>
            </w:r>
            <w:proofErr w:type="spellEnd"/>
          </w:p>
        </w:tc>
      </w:tr>
      <w:tr w:rsidR="0015078C" w:rsidTr="0015078C">
        <w:tc>
          <w:tcPr>
            <w:tcW w:w="2093" w:type="dxa"/>
          </w:tcPr>
          <w:p w:rsidR="0015078C" w:rsidRDefault="0015078C" w:rsidP="0015078C"/>
          <w:p w:rsidR="0015078C" w:rsidRDefault="0015078C" w:rsidP="0015078C"/>
          <w:p w:rsidR="0015078C" w:rsidRDefault="0015078C" w:rsidP="0015078C">
            <w:r>
              <w:t>Displayed formula</w:t>
            </w:r>
          </w:p>
        </w:tc>
        <w:tc>
          <w:tcPr>
            <w:tcW w:w="2550" w:type="dxa"/>
          </w:tcPr>
          <w:p w:rsidR="0015078C" w:rsidRDefault="0015078C" w:rsidP="0015078C"/>
          <w:p w:rsidR="0015078C" w:rsidRDefault="006707EA" w:rsidP="0015078C">
            <w:r>
              <w:rPr>
                <w:noProof/>
              </w:rPr>
              <w:object w:dxaOrig="1440" w:dyaOrig="1440">
                <v:shape id="_x0000_s1273" type="#_x0000_t75" style="position:absolute;margin-left:-.1pt;margin-top:3.45pt;width:111.2pt;height:43.05pt;z-index:251629568">
                  <v:imagedata r:id="rId36" o:title=""/>
                </v:shape>
                <o:OLEObject Type="Embed" ProgID="ACD.ChemSketch.20" ShapeID="_x0000_s1273" DrawAspect="Content" ObjectID="_1515929551" r:id="rId37"/>
              </w:object>
            </w:r>
          </w:p>
          <w:p w:rsidR="0015078C" w:rsidRDefault="0015078C" w:rsidP="0015078C"/>
          <w:p w:rsidR="0015078C" w:rsidRDefault="0015078C" w:rsidP="0015078C"/>
          <w:p w:rsidR="0015078C" w:rsidRDefault="0015078C" w:rsidP="0015078C"/>
          <w:p w:rsidR="0015078C" w:rsidRDefault="0015078C" w:rsidP="0015078C"/>
          <w:p w:rsidR="0015078C" w:rsidRDefault="0015078C" w:rsidP="0015078C"/>
        </w:tc>
        <w:tc>
          <w:tcPr>
            <w:tcW w:w="2322" w:type="dxa"/>
          </w:tcPr>
          <w:p w:rsidR="0015078C" w:rsidRDefault="006707EA" w:rsidP="0015078C">
            <w:r>
              <w:rPr>
                <w:noProof/>
              </w:rPr>
              <w:object w:dxaOrig="1440" w:dyaOrig="1440">
                <v:shape id="_x0000_s1274" type="#_x0000_t75" style="position:absolute;margin-left:-.65pt;margin-top:4.2pt;width:106.7pt;height:69.45pt;z-index:251630592;mso-position-horizontal-relative:text;mso-position-vertical-relative:text">
                  <v:imagedata r:id="rId38" o:title=""/>
                </v:shape>
                <o:OLEObject Type="Embed" ProgID="ACD.ChemSketch.20" ShapeID="_x0000_s1274" DrawAspect="Content" ObjectID="_1515929552" r:id="rId39"/>
              </w:object>
            </w:r>
          </w:p>
        </w:tc>
        <w:tc>
          <w:tcPr>
            <w:tcW w:w="2322" w:type="dxa"/>
          </w:tcPr>
          <w:p w:rsidR="0015078C" w:rsidRDefault="006707EA" w:rsidP="0015078C">
            <w:r>
              <w:rPr>
                <w:noProof/>
              </w:rPr>
              <w:object w:dxaOrig="1440" w:dyaOrig="1440">
                <v:shape id="_x0000_s1275" type="#_x0000_t75" style="position:absolute;margin-left:0;margin-top:-.3pt;width:86.8pt;height:90pt;z-index:251631616;mso-position-horizontal-relative:text;mso-position-vertical-relative:text">
                  <v:imagedata r:id="rId40" o:title=""/>
                </v:shape>
                <o:OLEObject Type="Embed" ProgID="ACD.ChemSketch.20" ShapeID="_x0000_s1275" DrawAspect="Content" ObjectID="_1515929553" r:id="rId41"/>
              </w:object>
            </w:r>
          </w:p>
        </w:tc>
      </w:tr>
    </w:tbl>
    <w:p w:rsidR="0015078C" w:rsidRDefault="0015078C" w:rsidP="0015078C"/>
    <w:p w:rsidR="0015078C" w:rsidRPr="00CD198F" w:rsidRDefault="0015078C" w:rsidP="0015078C">
      <w:pPr>
        <w:spacing w:line="360" w:lineRule="auto"/>
      </w:pPr>
      <w:r w:rsidRPr="00CD198F">
        <w:t>Do these molecules have the same number of carbon and hydrogen atoms?</w:t>
      </w:r>
      <w:r w:rsidRPr="007438DC">
        <w:rPr>
          <w:rFonts w:ascii="Arial" w:hAnsi="Arial" w:cs="Arial"/>
          <w:color w:val="000080"/>
        </w:rPr>
        <w:t xml:space="preserve"> </w:t>
      </w:r>
      <w:r>
        <w:rPr>
          <w:rFonts w:ascii="Arial" w:hAnsi="Arial" w:cs="Arial"/>
          <w:color w:val="000080"/>
        </w:rPr>
        <w:t>Yes, they are isomers</w:t>
      </w:r>
      <w:r>
        <w:t>.  So what can you say about the number of electrons of both?</w:t>
      </w:r>
      <w:r w:rsidRPr="007438DC">
        <w:rPr>
          <w:rFonts w:ascii="Arial" w:hAnsi="Arial"/>
          <w:color w:val="000080"/>
        </w:rPr>
        <w:t xml:space="preserve"> </w:t>
      </w:r>
      <w:r>
        <w:rPr>
          <w:rFonts w:ascii="Arial" w:hAnsi="Arial"/>
          <w:color w:val="000080"/>
        </w:rPr>
        <w:t>They have the same number of electrons</w:t>
      </w:r>
      <w:r>
        <w:rPr>
          <w:rFonts w:ascii="Arial" w:hAnsi="Arial" w:cs="Arial"/>
        </w:rPr>
        <w:t>.</w:t>
      </w:r>
    </w:p>
    <w:p w:rsidR="0015078C" w:rsidRPr="00CD198F" w:rsidRDefault="0015078C" w:rsidP="0015078C">
      <w:pPr>
        <w:spacing w:line="360" w:lineRule="auto"/>
      </w:pPr>
      <w:r w:rsidRPr="00CD198F">
        <w:t>Explain why their boiling points are so different</w:t>
      </w:r>
      <w:r>
        <w:t>.</w:t>
      </w:r>
    </w:p>
    <w:p w:rsidR="0015078C" w:rsidRDefault="0015078C" w:rsidP="0015078C">
      <w:pPr>
        <w:pStyle w:val="NormalWeb"/>
        <w:spacing w:before="0" w:beforeAutospacing="0" w:after="0" w:afterAutospacing="0" w:line="360" w:lineRule="auto"/>
        <w:rPr>
          <w:rFonts w:ascii="Arial" w:hAnsi="Arial"/>
          <w:color w:val="000080"/>
        </w:rPr>
      </w:pPr>
      <w:r>
        <w:rPr>
          <w:rFonts w:ascii="Arial" w:hAnsi="Arial"/>
          <w:color w:val="000080"/>
        </w:rPr>
        <w:lastRenderedPageBreak/>
        <w:t>Although they have the same number of electrons the shapes of the molecules influence the strength of these attractions.</w:t>
      </w:r>
    </w:p>
    <w:p w:rsidR="0015078C" w:rsidRPr="006D543E" w:rsidRDefault="0015078C" w:rsidP="0015078C">
      <w:pPr>
        <w:pStyle w:val="NormalWeb"/>
        <w:spacing w:before="0" w:beforeAutospacing="0" w:after="0" w:afterAutospacing="0" w:line="360" w:lineRule="auto"/>
        <w:rPr>
          <w:rFonts w:ascii="Arial" w:hAnsi="Arial"/>
          <w:color w:val="000080"/>
        </w:rPr>
      </w:pPr>
      <w:r>
        <w:rPr>
          <w:rFonts w:ascii="Arial" w:hAnsi="Arial"/>
          <w:color w:val="000080"/>
        </w:rPr>
        <w:t>P</w:t>
      </w:r>
      <w:r w:rsidRPr="006D543E">
        <w:rPr>
          <w:rFonts w:ascii="Arial" w:hAnsi="Arial"/>
          <w:color w:val="000080"/>
        </w:rPr>
        <w:t xml:space="preserve">entane has a higher boiling point because the </w:t>
      </w:r>
      <w:smartTag w:uri="urn:schemas-microsoft-com:office:smarttags" w:element="City">
        <w:smartTag w:uri="urn:schemas-microsoft-com:office:smarttags" w:element="place">
          <w:r>
            <w:rPr>
              <w:rFonts w:ascii="Arial" w:hAnsi="Arial"/>
              <w:color w:val="000080"/>
            </w:rPr>
            <w:t>London</w:t>
          </w:r>
        </w:smartTag>
      </w:smartTag>
      <w:r w:rsidRPr="006D543E">
        <w:rPr>
          <w:rFonts w:ascii="Arial" w:hAnsi="Arial"/>
          <w:color w:val="000080"/>
        </w:rPr>
        <w:t xml:space="preserve"> forces are greater. </w:t>
      </w:r>
    </w:p>
    <w:p w:rsidR="0015078C" w:rsidRPr="00CD198F" w:rsidRDefault="0015078C" w:rsidP="0015078C">
      <w:pPr>
        <w:spacing w:line="360" w:lineRule="auto"/>
        <w:rPr>
          <w:rFonts w:ascii="Arial" w:hAnsi="Arial" w:cs="Arial"/>
        </w:rPr>
      </w:pPr>
      <w:r w:rsidRPr="006D543E">
        <w:rPr>
          <w:rFonts w:ascii="Arial" w:hAnsi="Arial"/>
          <w:color w:val="000080"/>
        </w:rPr>
        <w:t>The molecules are longer (and so set up bigger temporary dipoles) and they can lie closer together than the shorter, fatter 2,2-dimethylpropane molecules</w:t>
      </w:r>
      <w:r>
        <w:rPr>
          <w:rFonts w:ascii="Arial" w:hAnsi="Arial" w:cs="Arial"/>
        </w:rPr>
        <w:t>.</w:t>
      </w:r>
    </w:p>
    <w:p w:rsidR="0015078C" w:rsidRDefault="0015078C" w:rsidP="0015078C">
      <w:pPr>
        <w:spacing w:line="360" w:lineRule="auto"/>
      </w:pPr>
    </w:p>
    <w:p w:rsidR="0015078C" w:rsidRDefault="0015078C" w:rsidP="0015078C">
      <w:pPr>
        <w:spacing w:line="360" w:lineRule="auto"/>
      </w:pPr>
      <w:r>
        <w:t>Look at and complete the following table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816"/>
        <w:gridCol w:w="1820"/>
        <w:gridCol w:w="1822"/>
        <w:gridCol w:w="1791"/>
      </w:tblGrid>
      <w:tr w:rsidR="0015078C" w:rsidTr="0015078C">
        <w:trPr>
          <w:trHeight w:val="454"/>
        </w:trPr>
        <w:tc>
          <w:tcPr>
            <w:tcW w:w="1823" w:type="dxa"/>
            <w:vAlign w:val="center"/>
          </w:tcPr>
          <w:p w:rsidR="0015078C" w:rsidRDefault="0015078C" w:rsidP="0015078C">
            <w:r>
              <w:t>Halogen</w:t>
            </w:r>
          </w:p>
        </w:tc>
        <w:tc>
          <w:tcPr>
            <w:tcW w:w="1816" w:type="dxa"/>
            <w:vAlign w:val="center"/>
          </w:tcPr>
          <w:p w:rsidR="0015078C" w:rsidRDefault="0015078C" w:rsidP="0015078C">
            <w:pPr>
              <w:jc w:val="center"/>
            </w:pPr>
            <w:r>
              <w:t>fluorine</w:t>
            </w:r>
          </w:p>
        </w:tc>
        <w:tc>
          <w:tcPr>
            <w:tcW w:w="1820" w:type="dxa"/>
            <w:vAlign w:val="center"/>
          </w:tcPr>
          <w:p w:rsidR="0015078C" w:rsidRDefault="0015078C" w:rsidP="0015078C">
            <w:pPr>
              <w:jc w:val="center"/>
            </w:pPr>
            <w:r>
              <w:t>chlorine</w:t>
            </w:r>
          </w:p>
        </w:tc>
        <w:tc>
          <w:tcPr>
            <w:tcW w:w="1822" w:type="dxa"/>
            <w:vAlign w:val="center"/>
          </w:tcPr>
          <w:p w:rsidR="0015078C" w:rsidRDefault="0015078C" w:rsidP="0015078C">
            <w:pPr>
              <w:jc w:val="center"/>
            </w:pPr>
            <w:r>
              <w:t>bromine</w:t>
            </w:r>
          </w:p>
        </w:tc>
        <w:tc>
          <w:tcPr>
            <w:tcW w:w="1791" w:type="dxa"/>
            <w:vAlign w:val="center"/>
          </w:tcPr>
          <w:p w:rsidR="0015078C" w:rsidRDefault="0015078C" w:rsidP="0015078C">
            <w:pPr>
              <w:jc w:val="center"/>
            </w:pPr>
            <w:r>
              <w:t>iodine</w:t>
            </w:r>
          </w:p>
        </w:tc>
      </w:tr>
      <w:tr w:rsidR="0015078C" w:rsidTr="0015078C">
        <w:trPr>
          <w:trHeight w:val="454"/>
        </w:trPr>
        <w:tc>
          <w:tcPr>
            <w:tcW w:w="1823" w:type="dxa"/>
            <w:vAlign w:val="center"/>
          </w:tcPr>
          <w:p w:rsidR="0015078C" w:rsidRDefault="0015078C" w:rsidP="0015078C">
            <w:proofErr w:type="spellStart"/>
            <w:r>
              <w:lastRenderedPageBreak/>
              <w:t>B.Pt</w:t>
            </w:r>
            <w:proofErr w:type="spellEnd"/>
            <w:r>
              <w:t>. /</w:t>
            </w:r>
            <w:proofErr w:type="spellStart"/>
            <w:r>
              <w:rPr>
                <w:vertAlign w:val="superscript"/>
              </w:rPr>
              <w:t>o</w:t>
            </w:r>
            <w:r>
              <w:t>C</w:t>
            </w:r>
            <w:proofErr w:type="spellEnd"/>
          </w:p>
        </w:tc>
        <w:tc>
          <w:tcPr>
            <w:tcW w:w="1816" w:type="dxa"/>
            <w:vAlign w:val="center"/>
          </w:tcPr>
          <w:p w:rsidR="0015078C" w:rsidRDefault="0015078C" w:rsidP="0015078C">
            <w:pPr>
              <w:jc w:val="center"/>
            </w:pPr>
            <w:r>
              <w:t>-188</w:t>
            </w:r>
          </w:p>
        </w:tc>
        <w:tc>
          <w:tcPr>
            <w:tcW w:w="1820" w:type="dxa"/>
            <w:vAlign w:val="center"/>
          </w:tcPr>
          <w:p w:rsidR="0015078C" w:rsidRDefault="0015078C" w:rsidP="0015078C">
            <w:pPr>
              <w:jc w:val="center"/>
            </w:pPr>
            <w:r>
              <w:t>-34.7</w:t>
            </w:r>
          </w:p>
        </w:tc>
        <w:tc>
          <w:tcPr>
            <w:tcW w:w="1822" w:type="dxa"/>
            <w:vAlign w:val="center"/>
          </w:tcPr>
          <w:p w:rsidR="0015078C" w:rsidRDefault="0015078C" w:rsidP="0015078C">
            <w:pPr>
              <w:jc w:val="center"/>
            </w:pPr>
            <w:r>
              <w:t>+58.8</w:t>
            </w:r>
          </w:p>
        </w:tc>
        <w:tc>
          <w:tcPr>
            <w:tcW w:w="1791" w:type="dxa"/>
            <w:vAlign w:val="center"/>
          </w:tcPr>
          <w:p w:rsidR="0015078C" w:rsidRDefault="0015078C" w:rsidP="0015078C">
            <w:pPr>
              <w:jc w:val="center"/>
            </w:pPr>
            <w:r>
              <w:t>+184</w:t>
            </w:r>
          </w:p>
        </w:tc>
      </w:tr>
      <w:tr w:rsidR="0015078C" w:rsidTr="0015078C">
        <w:trPr>
          <w:trHeight w:val="454"/>
        </w:trPr>
        <w:tc>
          <w:tcPr>
            <w:tcW w:w="1823" w:type="dxa"/>
            <w:vAlign w:val="center"/>
          </w:tcPr>
          <w:p w:rsidR="0015078C" w:rsidRDefault="0015078C" w:rsidP="0015078C">
            <w:r>
              <w:t>State at 25</w:t>
            </w:r>
            <w:r>
              <w:rPr>
                <w:vertAlign w:val="superscript"/>
              </w:rPr>
              <w:t>o</w:t>
            </w:r>
            <w:r>
              <w:t>C</w:t>
            </w:r>
          </w:p>
        </w:tc>
        <w:tc>
          <w:tcPr>
            <w:tcW w:w="1816" w:type="dxa"/>
          </w:tcPr>
          <w:p w:rsidR="0015078C" w:rsidRDefault="0015078C" w:rsidP="0015078C">
            <w:pPr>
              <w:jc w:val="center"/>
              <w:rPr>
                <w:rFonts w:ascii="Arial" w:hAnsi="Arial" w:cs="Arial"/>
                <w:color w:val="000080"/>
              </w:rPr>
            </w:pPr>
            <w:r>
              <w:rPr>
                <w:rFonts w:ascii="Arial" w:hAnsi="Arial" w:cs="Arial"/>
                <w:color w:val="000080"/>
              </w:rPr>
              <w:t>g</w:t>
            </w:r>
          </w:p>
        </w:tc>
        <w:tc>
          <w:tcPr>
            <w:tcW w:w="1820" w:type="dxa"/>
          </w:tcPr>
          <w:p w:rsidR="0015078C" w:rsidRDefault="0015078C" w:rsidP="0015078C">
            <w:pPr>
              <w:jc w:val="center"/>
              <w:rPr>
                <w:rFonts w:ascii="Arial" w:hAnsi="Arial" w:cs="Arial"/>
                <w:color w:val="000080"/>
              </w:rPr>
            </w:pPr>
            <w:r>
              <w:rPr>
                <w:rFonts w:ascii="Arial" w:hAnsi="Arial" w:cs="Arial"/>
                <w:color w:val="000080"/>
              </w:rPr>
              <w:t>g</w:t>
            </w:r>
          </w:p>
        </w:tc>
        <w:tc>
          <w:tcPr>
            <w:tcW w:w="1822" w:type="dxa"/>
          </w:tcPr>
          <w:p w:rsidR="0015078C" w:rsidRDefault="0015078C" w:rsidP="0015078C">
            <w:pPr>
              <w:jc w:val="center"/>
              <w:rPr>
                <w:rFonts w:ascii="Arial" w:hAnsi="Arial" w:cs="Arial"/>
                <w:color w:val="000080"/>
              </w:rPr>
            </w:pPr>
            <w:r>
              <w:rPr>
                <w:rFonts w:ascii="Arial" w:hAnsi="Arial" w:cs="Arial"/>
                <w:color w:val="000080"/>
              </w:rPr>
              <w:t>l</w:t>
            </w:r>
          </w:p>
        </w:tc>
        <w:tc>
          <w:tcPr>
            <w:tcW w:w="1791" w:type="dxa"/>
          </w:tcPr>
          <w:p w:rsidR="0015078C" w:rsidRDefault="0015078C" w:rsidP="0015078C">
            <w:pPr>
              <w:jc w:val="center"/>
              <w:rPr>
                <w:rFonts w:ascii="Arial" w:hAnsi="Arial" w:cs="Arial"/>
                <w:color w:val="000080"/>
              </w:rPr>
            </w:pPr>
            <w:r>
              <w:rPr>
                <w:rFonts w:ascii="Arial" w:hAnsi="Arial" w:cs="Arial"/>
                <w:color w:val="000080"/>
              </w:rPr>
              <w:t>s</w:t>
            </w:r>
          </w:p>
        </w:tc>
      </w:tr>
    </w:tbl>
    <w:p w:rsidR="0015078C" w:rsidRDefault="0015078C" w:rsidP="0015078C"/>
    <w:p w:rsidR="0015078C" w:rsidRDefault="0015078C" w:rsidP="0015078C">
      <w:pPr>
        <w:pStyle w:val="NormalWeb"/>
        <w:spacing w:before="0" w:beforeAutospacing="0" w:after="0" w:afterAutospacing="0" w:line="360" w:lineRule="auto"/>
        <w:rPr>
          <w:rFonts w:ascii="Helvetica" w:hAnsi="Helvetica"/>
          <w:color w:val="000080"/>
        </w:rPr>
      </w:pPr>
      <w:r w:rsidRPr="00FB348A">
        <w:rPr>
          <w:rFonts w:ascii="Times New Roman" w:hAnsi="Times New Roman" w:cs="Times New Roman"/>
        </w:rPr>
        <w:t>Explain the different boiling points and change in state at room temp down the halogen group.</w:t>
      </w:r>
      <w:r>
        <w:rPr>
          <w:rFonts w:ascii="Helvetica" w:hAnsi="Helvetica"/>
          <w:color w:val="000080"/>
        </w:rPr>
        <w:t xml:space="preserve"> The number of </w:t>
      </w:r>
      <w:r w:rsidRPr="00734728">
        <w:rPr>
          <w:rFonts w:ascii="Helvetica" w:hAnsi="Helvetica"/>
          <w:color w:val="000080"/>
        </w:rPr>
        <w:t>electrons increases</w:t>
      </w:r>
      <w:r>
        <w:rPr>
          <w:rFonts w:ascii="Helvetica" w:hAnsi="Helvetica"/>
          <w:color w:val="000080"/>
        </w:rPr>
        <w:t xml:space="preserve"> and </w:t>
      </w:r>
      <w:r w:rsidRPr="00734728">
        <w:rPr>
          <w:rFonts w:ascii="Helvetica" w:hAnsi="Helvetica"/>
          <w:color w:val="000080"/>
        </w:rPr>
        <w:t>radius of the molecule</w:t>
      </w:r>
      <w:r>
        <w:rPr>
          <w:rFonts w:ascii="Helvetica" w:hAnsi="Helvetica"/>
          <w:color w:val="000080"/>
        </w:rPr>
        <w:t xml:space="preserve"> increases so the instantaneous dipole is larger.</w:t>
      </w:r>
    </w:p>
    <w:p w:rsidR="0015078C" w:rsidRDefault="0015078C" w:rsidP="0015078C">
      <w:pPr>
        <w:pStyle w:val="NormalWeb"/>
        <w:spacing w:before="0" w:beforeAutospacing="0" w:after="0" w:afterAutospacing="0" w:line="360" w:lineRule="auto"/>
        <w:rPr>
          <w:rFonts w:ascii="Helvetica" w:hAnsi="Helvetica"/>
          <w:color w:val="000080"/>
        </w:rPr>
      </w:pPr>
      <w:r>
        <w:rPr>
          <w:rFonts w:ascii="Helvetica" w:hAnsi="Helvetica"/>
          <w:color w:val="000080"/>
        </w:rPr>
        <w:t>This in turn induces larger dipoles in neighbouring molecules.</w:t>
      </w:r>
    </w:p>
    <w:p w:rsidR="0015078C" w:rsidRDefault="0015078C" w:rsidP="0015078C">
      <w:pPr>
        <w:pStyle w:val="NormalWeb"/>
        <w:spacing w:before="0" w:beforeAutospacing="0" w:after="0" w:afterAutospacing="0" w:line="360" w:lineRule="auto"/>
        <w:rPr>
          <w:rFonts w:ascii="Helvetica" w:hAnsi="Helvetica"/>
          <w:color w:val="000080"/>
        </w:rPr>
      </w:pPr>
      <w:r>
        <w:rPr>
          <w:rFonts w:ascii="Helvetica" w:hAnsi="Helvetica"/>
          <w:color w:val="000080"/>
        </w:rPr>
        <w:t>This results in stronger</w:t>
      </w:r>
      <w:r w:rsidRPr="00734728">
        <w:rPr>
          <w:rFonts w:ascii="Helvetica" w:hAnsi="Helvetica"/>
          <w:color w:val="000080"/>
        </w:rPr>
        <w:t xml:space="preserve"> </w:t>
      </w:r>
      <w:smartTag w:uri="urn:schemas-microsoft-com:office:smarttags" w:element="place">
        <w:smartTag w:uri="urn:schemas-microsoft-com:office:smarttags" w:element="City">
          <w:r>
            <w:rPr>
              <w:rFonts w:ascii="Helvetica" w:hAnsi="Helvetica"/>
              <w:color w:val="000080"/>
            </w:rPr>
            <w:t>London</w:t>
          </w:r>
        </w:smartTag>
      </w:smartTag>
      <w:r w:rsidRPr="00734728">
        <w:rPr>
          <w:rFonts w:ascii="Helvetica" w:hAnsi="Helvetica"/>
          <w:color w:val="000080"/>
        </w:rPr>
        <w:t xml:space="preserve"> forces</w:t>
      </w:r>
      <w:r>
        <w:rPr>
          <w:rFonts w:ascii="Helvetica" w:hAnsi="Helvetica"/>
          <w:color w:val="000080"/>
        </w:rPr>
        <w:t xml:space="preserve"> which require more heat E to overcome.  </w:t>
      </w:r>
    </w:p>
    <w:p w:rsidR="0015078C" w:rsidRDefault="0015078C" w:rsidP="0015078C">
      <w:pPr>
        <w:pStyle w:val="NormalWeb"/>
        <w:spacing w:before="0" w:beforeAutospacing="0" w:after="0" w:afterAutospacing="0" w:line="360" w:lineRule="auto"/>
        <w:rPr>
          <w:rFonts w:ascii="Helvetica" w:hAnsi="Helvetica"/>
          <w:color w:val="000080"/>
        </w:rPr>
      </w:pPr>
      <w:r>
        <w:rPr>
          <w:rFonts w:ascii="Helvetica" w:hAnsi="Helvetica"/>
          <w:color w:val="000080"/>
        </w:rPr>
        <w:t xml:space="preserve">So </w:t>
      </w:r>
      <w:proofErr w:type="spellStart"/>
      <w:r w:rsidRPr="00734728">
        <w:rPr>
          <w:rFonts w:ascii="Helvetica" w:hAnsi="Helvetica"/>
          <w:color w:val="000080"/>
        </w:rPr>
        <w:t>B.Pt</w:t>
      </w:r>
      <w:proofErr w:type="spellEnd"/>
      <w:r w:rsidRPr="00734728">
        <w:rPr>
          <w:rFonts w:ascii="Helvetica" w:hAnsi="Helvetica"/>
          <w:color w:val="000080"/>
        </w:rPr>
        <w:t xml:space="preserve"> increases</w:t>
      </w:r>
      <w:r>
        <w:rPr>
          <w:rFonts w:ascii="Helvetica" w:hAnsi="Helvetica"/>
          <w:color w:val="000080"/>
        </w:rPr>
        <w:t xml:space="preserve"> down the group and </w:t>
      </w:r>
      <w:r w:rsidRPr="00734728">
        <w:rPr>
          <w:rFonts w:ascii="Helvetica" w:hAnsi="Helvetica"/>
          <w:color w:val="000080"/>
        </w:rPr>
        <w:t>halogens become solid</w:t>
      </w:r>
      <w:r>
        <w:rPr>
          <w:rFonts w:ascii="Helvetica" w:hAnsi="Helvetica"/>
          <w:color w:val="000080"/>
        </w:rPr>
        <w:t>.</w:t>
      </w:r>
    </w:p>
    <w:p w:rsidR="0015078C" w:rsidRDefault="0015078C" w:rsidP="0015078C">
      <w:pPr>
        <w:autoSpaceDE w:val="0"/>
        <w:autoSpaceDN w:val="0"/>
        <w:adjustRightInd w:val="0"/>
        <w:ind w:left="709" w:hanging="283"/>
      </w:pPr>
    </w:p>
    <w:p w:rsidR="00D35DCD" w:rsidRDefault="00BF22E0" w:rsidP="00D35DCD">
      <w:pPr>
        <w:shd w:val="clear" w:color="auto" w:fill="FFFFFF"/>
        <w:ind w:left="40"/>
        <w:rPr>
          <w:b/>
          <w:bCs/>
          <w:u w:val="single"/>
        </w:rPr>
      </w:pPr>
      <w:r>
        <w:rPr>
          <w:b/>
          <w:bCs/>
          <w:color w:val="000000"/>
          <w:spacing w:val="-3"/>
          <w:u w:val="single"/>
        </w:rPr>
        <w:br w:type="page"/>
      </w:r>
      <w:r w:rsidR="00D35DCD">
        <w:rPr>
          <w:b/>
          <w:bCs/>
          <w:color w:val="000000"/>
          <w:spacing w:val="-3"/>
          <w:u w:val="single"/>
        </w:rPr>
        <w:lastRenderedPageBreak/>
        <w:t>PERMANENT DIPOLE - PERMANENT DIPOLE</w:t>
      </w:r>
      <w:r w:rsidR="00E6453E">
        <w:rPr>
          <w:b/>
          <w:bCs/>
          <w:color w:val="000000"/>
          <w:spacing w:val="-3"/>
          <w:u w:val="single"/>
        </w:rPr>
        <w:t xml:space="preserve"> FORCES</w:t>
      </w:r>
    </w:p>
    <w:p w:rsidR="00D35DCD" w:rsidRDefault="00D35DCD" w:rsidP="00D35DCD"/>
    <w:p w:rsidR="00D35DCD" w:rsidRDefault="009F51E7" w:rsidP="00D35DCD">
      <w:r>
        <w:t xml:space="preserve">In the previous pack you learned </w:t>
      </w:r>
      <w:r w:rsidR="00D35DCD">
        <w:t>that a polar molecule, which is said to have a permanent dipole moment, has a distorted electron cloud.</w:t>
      </w:r>
    </w:p>
    <w:p w:rsidR="00D35DCD" w:rsidRDefault="00D35DCD" w:rsidP="00D35DCD"/>
    <w:p w:rsidR="0015078C" w:rsidRDefault="0015078C" w:rsidP="0015078C">
      <w:pPr>
        <w:rPr>
          <w:color w:val="000000"/>
          <w:spacing w:val="-6"/>
        </w:rPr>
      </w:pPr>
      <w:r>
        <w:rPr>
          <w:b/>
          <w:bCs/>
          <w:color w:val="000000"/>
          <w:spacing w:val="-6"/>
        </w:rPr>
        <w:t>Underline</w:t>
      </w:r>
      <w:r>
        <w:rPr>
          <w:color w:val="000000"/>
          <w:spacing w:val="-6"/>
        </w:rPr>
        <w:t xml:space="preserve"> the molecule(s) which are polar:</w:t>
      </w:r>
      <w:r>
        <w:rPr>
          <w:color w:val="000000"/>
          <w:spacing w:val="-6"/>
        </w:rPr>
        <w:tab/>
        <w:t>CC1</w:t>
      </w:r>
      <w:r>
        <w:rPr>
          <w:color w:val="000000"/>
          <w:spacing w:val="-6"/>
          <w:vertAlign w:val="subscript"/>
        </w:rPr>
        <w:t>4</w:t>
      </w:r>
      <w:r>
        <w:rPr>
          <w:color w:val="000000"/>
          <w:spacing w:val="-6"/>
        </w:rPr>
        <w:t xml:space="preserve">      CHC1</w:t>
      </w:r>
      <w:r>
        <w:rPr>
          <w:color w:val="000000"/>
          <w:spacing w:val="-6"/>
          <w:vertAlign w:val="subscript"/>
        </w:rPr>
        <w:t>3</w:t>
      </w:r>
      <w:r>
        <w:rPr>
          <w:color w:val="000000"/>
          <w:spacing w:val="-6"/>
        </w:rPr>
        <w:t xml:space="preserve">     CH</w:t>
      </w:r>
      <w:r>
        <w:rPr>
          <w:color w:val="000000"/>
          <w:spacing w:val="-6"/>
          <w:vertAlign w:val="subscript"/>
        </w:rPr>
        <w:t>2</w:t>
      </w:r>
      <w:r>
        <w:rPr>
          <w:color w:val="000000"/>
          <w:spacing w:val="-6"/>
        </w:rPr>
        <w:t>C1</w:t>
      </w:r>
      <w:r>
        <w:rPr>
          <w:color w:val="000000"/>
          <w:spacing w:val="-6"/>
          <w:vertAlign w:val="subscript"/>
        </w:rPr>
        <w:t>2</w:t>
      </w:r>
      <w:r>
        <w:rPr>
          <w:color w:val="000000"/>
          <w:spacing w:val="-6"/>
        </w:rPr>
        <w:t xml:space="preserve">    CH</w:t>
      </w:r>
      <w:r>
        <w:rPr>
          <w:color w:val="000000"/>
          <w:spacing w:val="-6"/>
          <w:vertAlign w:val="subscript"/>
        </w:rPr>
        <w:t>3</w:t>
      </w:r>
      <w:r>
        <w:rPr>
          <w:color w:val="000000"/>
          <w:spacing w:val="-6"/>
        </w:rPr>
        <w:t>Cl</w:t>
      </w:r>
    </w:p>
    <w:p w:rsidR="0015078C" w:rsidRDefault="001D4503" w:rsidP="0015078C">
      <w:r>
        <w:rPr>
          <w:noProof/>
        </w:rPr>
        <mc:AlternateContent>
          <mc:Choice Requires="wpi">
            <w:drawing>
              <wp:anchor distT="0" distB="0" distL="114300" distR="114300" simplePos="0" relativeHeight="251632640" behindDoc="0" locked="0" layoutInCell="1" allowOverlap="1">
                <wp:simplePos x="0" y="0"/>
                <wp:positionH relativeFrom="column">
                  <wp:posOffset>3274695</wp:posOffset>
                </wp:positionH>
                <wp:positionV relativeFrom="paragraph">
                  <wp:posOffset>1905</wp:posOffset>
                </wp:positionV>
                <wp:extent cx="315595" cy="9525"/>
                <wp:effectExtent l="7620" t="11430" r="10160" b="7620"/>
                <wp:wrapNone/>
                <wp:docPr id="502" name="Ink 2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2">
                      <w14:nvContentPartPr>
                        <w14:cNvContentPartPr>
                          <a14:cpLocks xmlns:a14="http://schemas.microsoft.com/office/drawing/2010/main" noRot="1" noChangeAspect="1" noEditPoints="1" noChangeArrowheads="1" noChangeShapeType="1"/>
                        </w14:cNvContentPartPr>
                      </w14:nvContentPartPr>
                      <w14:xfrm>
                        <a:off x="0" y="0"/>
                        <a:ext cx="315595" cy="9525"/>
                      </w14:xfrm>
                    </w14:contentPart>
                  </a:graphicData>
                </a:graphic>
                <wp14:sizeRelH relativeFrom="page">
                  <wp14:pctWidth>0</wp14:pctWidth>
                </wp14:sizeRelH>
                <wp14:sizeRelV relativeFrom="page">
                  <wp14:pctHeight>0</wp14:pctHeight>
                </wp14:sizeRelV>
              </wp:anchor>
            </w:drawing>
          </mc:Choice>
          <mc:Fallback>
            <w:pict>
              <v:shape w14:anchorId="2E63B697" id="Ink 252" o:spid="_x0000_s1026" type="#_x0000_t75" style="position:absolute;margin-left:257.35pt;margin-top:-.35pt;width:25.85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">
                <v:imagedata r:id="rId43" o:title=""/>
                <o:lock v:ext="edit" rotation="t" verticies="t" shapetype="t"/>
              </v:shape>
            </w:pict>
          </mc:Fallback>
        </mc:AlternateContent>
      </w:r>
      <w:r>
        <w:rPr>
          <w:noProof/>
        </w:rPr>
        <mc:AlternateContent>
          <mc:Choice Requires="wpi">
            <w:drawing>
              <wp:anchor distT="0" distB="0" distL="114300" distR="114300" simplePos="0" relativeHeight="251633664" behindDoc="0" locked="0" layoutInCell="1" allowOverlap="1">
                <wp:simplePos x="0" y="0"/>
                <wp:positionH relativeFrom="column">
                  <wp:posOffset>4476750</wp:posOffset>
                </wp:positionH>
                <wp:positionV relativeFrom="paragraph">
                  <wp:posOffset>13335</wp:posOffset>
                </wp:positionV>
                <wp:extent cx="340995" cy="15875"/>
                <wp:effectExtent l="9525" t="13335" r="11430" b="8890"/>
                <wp:wrapNone/>
                <wp:docPr id="501" name="Ink 25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
                      <w14:nvContentPartPr>
                        <w14:cNvContentPartPr>
                          <a14:cpLocks xmlns:a14="http://schemas.microsoft.com/office/drawing/2010/main" noRot="1" noChangeAspect="1" noEditPoints="1" noChangeArrowheads="1" noChangeShapeType="1"/>
                        </w14:cNvContentPartPr>
                      </w14:nvContentPartPr>
                      <w14:xfrm>
                        <a:off x="0" y="0"/>
                        <a:ext cx="340995" cy="15875"/>
                      </w14:xfrm>
                    </w14:contentPart>
                  </a:graphicData>
                </a:graphic>
                <wp14:sizeRelH relativeFrom="page">
                  <wp14:pctWidth>0</wp14:pctWidth>
                </wp14:sizeRelH>
                <wp14:sizeRelV relativeFrom="page">
                  <wp14:pctHeight>0</wp14:pctHeight>
                </wp14:sizeRelV>
              </wp:anchor>
            </w:drawing>
          </mc:Choice>
          <mc:Fallback>
            <w:pict>
              <v:shape w14:anchorId="5D995606" id="Ink 253" o:spid="_x0000_s1026" type="#_x0000_t75" style="position:absolute;margin-left:352pt;margin-top:.55pt;width:27.85pt;height: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">
                <v:imagedata r:id="rId45" o:title=""/>
                <o:lock v:ext="edit" rotation="t" verticies="t" shapetype="t"/>
              </v:shape>
            </w:pict>
          </mc:Fallback>
        </mc:AlternateContent>
      </w:r>
      <w:r>
        <w:rPr>
          <w:noProof/>
        </w:rPr>
        <mc:AlternateContent>
          <mc:Choice Requires="wpi">
            <w:drawing>
              <wp:anchor distT="0" distB="0" distL="114300" distR="114300" simplePos="0" relativeHeight="251634688" behindDoc="0" locked="0" layoutInCell="1" allowOverlap="1">
                <wp:simplePos x="0" y="0"/>
                <wp:positionH relativeFrom="column">
                  <wp:posOffset>3886835</wp:posOffset>
                </wp:positionH>
                <wp:positionV relativeFrom="paragraph">
                  <wp:posOffset>15875</wp:posOffset>
                </wp:positionV>
                <wp:extent cx="331470" cy="9525"/>
                <wp:effectExtent l="10160" t="15875" r="10795" b="12700"/>
                <wp:wrapNone/>
                <wp:docPr id="500" name="Ink 25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6">
                      <w14:nvContentPartPr>
                        <w14:cNvContentPartPr>
                          <a14:cpLocks xmlns:a14="http://schemas.microsoft.com/office/drawing/2010/main" noRot="1" noChangeAspect="1" noEditPoints="1" noChangeArrowheads="1" noChangeShapeType="1"/>
                        </w14:cNvContentPartPr>
                      </w14:nvContentPartPr>
                      <w14:xfrm>
                        <a:off x="0" y="0"/>
                        <a:ext cx="331470" cy="9525"/>
                      </w14:xfrm>
                    </w14:contentPart>
                  </a:graphicData>
                </a:graphic>
                <wp14:sizeRelH relativeFrom="page">
                  <wp14:pctWidth>0</wp14:pctWidth>
                </wp14:sizeRelH>
                <wp14:sizeRelV relativeFrom="page">
                  <wp14:pctHeight>0</wp14:pctHeight>
                </wp14:sizeRelV>
              </wp:anchor>
            </w:drawing>
          </mc:Choice>
          <mc:Fallback>
            <w:pict>
              <v:shape w14:anchorId="297A7164" id="Ink 254" o:spid="_x0000_s1026" type="#_x0000_t75" style="position:absolute;margin-left:305.55pt;margin-top:.75pt;width:27.1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">
                <v:imagedata r:id="rId47" o:title=""/>
                <o:lock v:ext="edit" rotation="t" verticies="t" shapetype="t"/>
              </v:shape>
            </w:pict>
          </mc:Fallback>
        </mc:AlternateContent>
      </w:r>
    </w:p>
    <w:p w:rsidR="0015078C" w:rsidRDefault="0015078C" w:rsidP="0015078C">
      <w:pPr>
        <w:numPr>
          <w:ilvl w:val="0"/>
          <w:numId w:val="3"/>
        </w:numPr>
      </w:pPr>
      <w:r>
        <w:rPr>
          <w:color w:val="000000"/>
          <w:spacing w:val="-3"/>
        </w:rPr>
        <w:t>In the space below, draw out the displayed structural formula for CHCl</w:t>
      </w:r>
      <w:r>
        <w:rPr>
          <w:color w:val="000000"/>
          <w:spacing w:val="-3"/>
          <w:vertAlign w:val="subscript"/>
        </w:rPr>
        <w:t>3</w:t>
      </w:r>
      <w:r>
        <w:rPr>
          <w:color w:val="000000"/>
          <w:spacing w:val="-3"/>
        </w:rPr>
        <w:t>, giving the distribution of charge on each bond as δ+ and δ- where</w:t>
      </w:r>
      <w:r>
        <w:rPr>
          <w:b/>
          <w:bCs/>
          <w:color w:val="000000"/>
          <w:spacing w:val="-3"/>
        </w:rPr>
        <w:t xml:space="preserve"> </w:t>
      </w:r>
      <w:r>
        <w:rPr>
          <w:color w:val="000000"/>
          <w:spacing w:val="-5"/>
        </w:rPr>
        <w:t>appropriate.</w:t>
      </w:r>
    </w:p>
    <w:p w:rsidR="0015078C" w:rsidRPr="009171A4" w:rsidRDefault="0015078C" w:rsidP="0015078C">
      <w:pPr>
        <w:numPr>
          <w:ilvl w:val="0"/>
          <w:numId w:val="3"/>
        </w:numPr>
      </w:pPr>
      <w:r>
        <w:rPr>
          <w:color w:val="000000"/>
          <w:spacing w:val="-4"/>
        </w:rPr>
        <w:t xml:space="preserve">Now draw a second molecule next to the first, oriented to show how a δ+ region in one molecule is </w:t>
      </w:r>
      <w:r>
        <w:rPr>
          <w:color w:val="000000"/>
          <w:spacing w:val="-2"/>
        </w:rPr>
        <w:t>attracted to a δ- region in the second.</w:t>
      </w:r>
    </w:p>
    <w:p w:rsidR="0015078C" w:rsidRDefault="0015078C" w:rsidP="0015078C">
      <w:pPr>
        <w:numPr>
          <w:ilvl w:val="0"/>
          <w:numId w:val="3"/>
        </w:numPr>
      </w:pPr>
      <w:r>
        <w:rPr>
          <w:color w:val="000000"/>
          <w:spacing w:val="-2"/>
        </w:rPr>
        <w:t>Show the resulting attractive force between the molecules as a dotted line ----------</w:t>
      </w:r>
    </w:p>
    <w:p w:rsidR="0015078C" w:rsidRDefault="006707EA" w:rsidP="0015078C">
      <w:pPr>
        <w:rPr>
          <w:color w:val="000000"/>
          <w:spacing w:val="-2"/>
        </w:rPr>
      </w:pPr>
      <w:r>
        <w:rPr>
          <w:noProof/>
          <w:color w:val="000000"/>
          <w:spacing w:val="-2"/>
        </w:rPr>
        <w:lastRenderedPageBreak/>
        <w:object w:dxaOrig="1440" w:dyaOrig="1440">
          <v:group id="_x0000_s1517" style="position:absolute;margin-left:125.95pt;margin-top:11.95pt;width:172.2pt;height:55.75pt;z-index:251736064" coordorigin="3653,4736" coordsize="3444,1115">
            <v:shape id="_x0000_s1510" type="#_x0000_t75" style="position:absolute;left:3933;top:4736;width:1152;height:1106">
              <v:imagedata r:id="rId48" o:title=""/>
            </v:shape>
            <v:shape id="_x0000_s1511" type="#_x0000_t75" style="position:absolute;left:5636;top:4745;width:1152;height:1106">
              <v:imagedata r:id="rId48" o:title=""/>
            </v:shape>
            <v:shape id="_x0000_s1512" type="#_x0000_t32" style="position:absolute;left:5085;top:5288;width:551;height:1" o:connectortype="straight" strokecolor="red" strokeweight="1.25pt">
              <v:stroke dashstyle="dash"/>
            </v:shape>
            <v:shape id="_x0000_s1513" type="#_x0000_t202" style="position:absolute;left:6788;top:5159;width:309;height:310;mso-width-relative:margin;mso-height-relative:margin" strokecolor="white">
              <v:textbox inset="0,0,0,0">
                <w:txbxContent>
                  <w:p w:rsidR="007F59B0" w:rsidRPr="002F78C7" w:rsidRDefault="007F59B0">
                    <w:pPr>
                      <w:rPr>
                        <w:color w:val="FF0000"/>
                        <w:vertAlign w:val="superscript"/>
                      </w:rPr>
                    </w:pPr>
                    <w:r w:rsidRPr="002F78C7">
                      <w:rPr>
                        <w:rFonts w:ascii="Symbol" w:hAnsi="Symbol"/>
                        <w:color w:val="FF0000"/>
                      </w:rPr>
                      <w:t></w:t>
                    </w:r>
                    <w:r w:rsidRPr="002F78C7">
                      <w:rPr>
                        <w:color w:val="FF0000"/>
                        <w:vertAlign w:val="superscript"/>
                      </w:rPr>
                      <w:t>+</w:t>
                    </w:r>
                  </w:p>
                </w:txbxContent>
              </v:textbox>
            </v:shape>
            <v:shape id="_x0000_s1514" type="#_x0000_t202" style="position:absolute;left:4922;top:4919;width:309;height:310;mso-width-relative:margin;mso-height-relative:margin" strokecolor="white">
              <v:textbox inset="0,0,0,0">
                <w:txbxContent>
                  <w:p w:rsidR="007F59B0" w:rsidRPr="002F78C7" w:rsidRDefault="007F59B0" w:rsidP="002F78C7">
                    <w:pPr>
                      <w:rPr>
                        <w:color w:val="FF0000"/>
                        <w:vertAlign w:val="superscript"/>
                      </w:rPr>
                    </w:pPr>
                    <w:r w:rsidRPr="002F78C7">
                      <w:rPr>
                        <w:rFonts w:ascii="Symbol" w:hAnsi="Symbol"/>
                        <w:color w:val="FF0000"/>
                      </w:rPr>
                      <w:t></w:t>
                    </w:r>
                    <w:r w:rsidRPr="002F78C7">
                      <w:rPr>
                        <w:color w:val="FF0000"/>
                        <w:vertAlign w:val="superscript"/>
                      </w:rPr>
                      <w:t>+</w:t>
                    </w:r>
                  </w:p>
                </w:txbxContent>
              </v:textbox>
            </v:shape>
            <v:shape id="_x0000_s1515" type="#_x0000_t202" style="position:absolute;left:5636;top:4919;width:219;height:310;mso-width-relative:margin;mso-height-relative:margin" strokecolor="white">
              <v:textbox inset="0,0,0,0">
                <w:txbxContent>
                  <w:p w:rsidR="007F59B0" w:rsidRPr="002F78C7" w:rsidRDefault="007F59B0" w:rsidP="002F78C7">
                    <w:pPr>
                      <w:rPr>
                        <w:color w:val="FF0000"/>
                        <w:vertAlign w:val="superscript"/>
                      </w:rPr>
                    </w:pPr>
                    <w:r w:rsidRPr="002F78C7">
                      <w:rPr>
                        <w:rFonts w:ascii="Symbol" w:hAnsi="Symbol"/>
                        <w:color w:val="FF0000"/>
                      </w:rPr>
                      <w:t></w:t>
                    </w:r>
                    <w:r>
                      <w:rPr>
                        <w:color w:val="FF0000"/>
                        <w:vertAlign w:val="superscript"/>
                      </w:rPr>
                      <w:t>-</w:t>
                    </w:r>
                  </w:p>
                </w:txbxContent>
              </v:textbox>
            </v:shape>
            <v:shape id="_x0000_s1516" type="#_x0000_t202" style="position:absolute;left:3653;top:5159;width:219;height:310;mso-width-relative:margin;mso-height-relative:margin" strokecolor="white">
              <v:textbox inset="0,0,0,0">
                <w:txbxContent>
                  <w:p w:rsidR="007F59B0" w:rsidRPr="002F78C7" w:rsidRDefault="007F59B0" w:rsidP="002F78C7">
                    <w:pPr>
                      <w:rPr>
                        <w:color w:val="FF0000"/>
                        <w:vertAlign w:val="superscript"/>
                      </w:rPr>
                    </w:pPr>
                    <w:r w:rsidRPr="002F78C7">
                      <w:rPr>
                        <w:rFonts w:ascii="Symbol" w:hAnsi="Symbol"/>
                        <w:color w:val="FF0000"/>
                      </w:rPr>
                      <w:t></w:t>
                    </w:r>
                    <w:r>
                      <w:rPr>
                        <w:color w:val="FF0000"/>
                        <w:vertAlign w:val="superscript"/>
                      </w:rPr>
                      <w:t>-</w:t>
                    </w:r>
                  </w:p>
                </w:txbxContent>
              </v:textbox>
            </v:shape>
          </v:group>
          <o:OLEObject Type="Embed" ProgID="ACD.ChemSketch.20" ShapeID="_x0000_s1510" DrawAspect="Content" ObjectID="_1515929554" r:id="rId49"/>
          <o:OLEObject Type="Embed" ProgID="ACD.ChemSketch.20" ShapeID="_x0000_s1511" DrawAspect="Content" ObjectID="_1515929555" r:id="rId50"/>
        </w:object>
      </w:r>
    </w:p>
    <w:p w:rsidR="0015078C" w:rsidRDefault="0015078C" w:rsidP="0015078C">
      <w:pPr>
        <w:rPr>
          <w:color w:val="000000"/>
          <w:spacing w:val="-2"/>
        </w:rPr>
      </w:pPr>
    </w:p>
    <w:p w:rsidR="0015078C" w:rsidRDefault="0015078C" w:rsidP="0015078C">
      <w:pPr>
        <w:rPr>
          <w:color w:val="000000"/>
          <w:spacing w:val="-2"/>
        </w:rPr>
      </w:pPr>
    </w:p>
    <w:p w:rsidR="0015078C" w:rsidRDefault="0015078C" w:rsidP="0015078C">
      <w:pPr>
        <w:rPr>
          <w:color w:val="000000"/>
          <w:spacing w:val="-2"/>
        </w:rPr>
      </w:pPr>
    </w:p>
    <w:p w:rsidR="0015078C" w:rsidRDefault="0015078C" w:rsidP="0015078C">
      <w:pPr>
        <w:rPr>
          <w:color w:val="000000"/>
          <w:spacing w:val="-2"/>
        </w:rPr>
      </w:pPr>
    </w:p>
    <w:p w:rsidR="0015078C" w:rsidRDefault="0015078C" w:rsidP="0015078C">
      <w:pPr>
        <w:rPr>
          <w:color w:val="000000"/>
          <w:spacing w:val="-2"/>
        </w:rPr>
      </w:pPr>
    </w:p>
    <w:p w:rsidR="0015078C" w:rsidRDefault="0015078C" w:rsidP="0015078C">
      <w:pPr>
        <w:rPr>
          <w:color w:val="000000"/>
          <w:spacing w:val="-5"/>
        </w:rPr>
      </w:pPr>
      <w:r>
        <w:rPr>
          <w:color w:val="000000"/>
          <w:spacing w:val="-4"/>
        </w:rPr>
        <w:t xml:space="preserve">These </w:t>
      </w:r>
      <w:r w:rsidRPr="0083192C">
        <w:rPr>
          <w:color w:val="000000"/>
          <w:spacing w:val="-4"/>
          <w:u w:val="single"/>
        </w:rPr>
        <w:t>attractive forces</w:t>
      </w:r>
      <w:r>
        <w:rPr>
          <w:color w:val="000000"/>
          <w:spacing w:val="-4"/>
        </w:rPr>
        <w:t xml:space="preserve"> formed are described as</w:t>
      </w:r>
      <w:r>
        <w:rPr>
          <w:b/>
          <w:bCs/>
          <w:color w:val="000000"/>
          <w:spacing w:val="-4"/>
        </w:rPr>
        <w:t xml:space="preserve"> permanent dipole - permanent dipole</w:t>
      </w:r>
      <w:r>
        <w:t xml:space="preserve"> </w:t>
      </w:r>
      <w:r>
        <w:rPr>
          <w:color w:val="000000"/>
          <w:spacing w:val="-5"/>
        </w:rPr>
        <w:t xml:space="preserve">forces.  They act </w:t>
      </w:r>
      <w:r w:rsidRPr="004D51D9">
        <w:rPr>
          <w:color w:val="000000"/>
          <w:spacing w:val="-5"/>
          <w:u w:val="single"/>
        </w:rPr>
        <w:t>in addition to</w:t>
      </w:r>
      <w:r>
        <w:rPr>
          <w:color w:val="000000"/>
          <w:spacing w:val="-5"/>
        </w:rPr>
        <w:t xml:space="preserve"> the </w:t>
      </w:r>
      <w:smartTag w:uri="urn:schemas-microsoft-com:office:smarttags" w:element="place">
        <w:smartTag w:uri="urn:schemas-microsoft-com:office:smarttags" w:element="City">
          <w:r>
            <w:rPr>
              <w:color w:val="000000"/>
              <w:spacing w:val="-5"/>
            </w:rPr>
            <w:t>London</w:t>
          </w:r>
        </w:smartTag>
      </w:smartTag>
      <w:r>
        <w:rPr>
          <w:color w:val="000000"/>
          <w:spacing w:val="-5"/>
        </w:rPr>
        <w:t xml:space="preserve"> forces already described.</w:t>
      </w:r>
    </w:p>
    <w:p w:rsidR="0015078C" w:rsidRDefault="0015078C" w:rsidP="0015078C">
      <w:pPr>
        <w:autoSpaceDE w:val="0"/>
        <w:autoSpaceDN w:val="0"/>
        <w:adjustRightInd w:val="0"/>
        <w:ind w:left="709" w:hanging="709"/>
      </w:pPr>
    </w:p>
    <w:p w:rsidR="0015078C" w:rsidRPr="00D264B9" w:rsidRDefault="0015078C" w:rsidP="0015078C">
      <w:pPr>
        <w:autoSpaceDE w:val="0"/>
        <w:autoSpaceDN w:val="0"/>
        <w:adjustRightInd w:val="0"/>
        <w:ind w:left="709" w:hanging="709"/>
        <w:rPr>
          <w:b/>
        </w:rPr>
      </w:pPr>
      <w:r w:rsidRPr="00D264B9">
        <w:rPr>
          <w:b/>
        </w:rPr>
        <w:t>Question</w:t>
      </w:r>
      <w:r>
        <w:rPr>
          <w:b/>
        </w:rPr>
        <w:t>s</w:t>
      </w:r>
    </w:p>
    <w:p w:rsidR="0015078C" w:rsidRDefault="0015078C" w:rsidP="0015078C">
      <w:pPr>
        <w:autoSpaceDE w:val="0"/>
        <w:autoSpaceDN w:val="0"/>
        <w:adjustRightInd w:val="0"/>
        <w:ind w:left="709" w:hanging="709"/>
      </w:pPr>
    </w:p>
    <w:p w:rsidR="0015078C" w:rsidRDefault="0015078C" w:rsidP="0015078C">
      <w:pPr>
        <w:tabs>
          <w:tab w:val="left" w:pos="426"/>
        </w:tabs>
        <w:autoSpaceDE w:val="0"/>
        <w:autoSpaceDN w:val="0"/>
        <w:adjustRightInd w:val="0"/>
        <w:ind w:left="426" w:hanging="426"/>
      </w:pPr>
      <w:r w:rsidRPr="0083192C">
        <w:rPr>
          <w:b/>
        </w:rPr>
        <w:t>1</w:t>
      </w:r>
      <w:r>
        <w:t>.</w:t>
      </w:r>
      <w:r>
        <w:tab/>
        <w:t xml:space="preserve">Account for the difference in boiling temperatures between the following pairs of molecules by considering both </w:t>
      </w:r>
      <w:smartTag w:uri="urn:schemas-microsoft-com:office:smarttags" w:element="place">
        <w:smartTag w:uri="urn:schemas-microsoft-com:office:smarttags" w:element="City">
          <w:r>
            <w:t>London</w:t>
          </w:r>
        </w:smartTag>
      </w:smartTag>
      <w:r>
        <w:t xml:space="preserve"> forces and permanent dipole- permanent dipole interactions.</w:t>
      </w:r>
    </w:p>
    <w:p w:rsidR="0015078C" w:rsidRDefault="0015078C" w:rsidP="0015078C">
      <w:pPr>
        <w:numPr>
          <w:ilvl w:val="0"/>
          <w:numId w:val="5"/>
        </w:numPr>
        <w:tabs>
          <w:tab w:val="clear" w:pos="720"/>
          <w:tab w:val="num" w:pos="426"/>
        </w:tabs>
        <w:autoSpaceDE w:val="0"/>
        <w:autoSpaceDN w:val="0"/>
        <w:adjustRightInd w:val="0"/>
        <w:ind w:left="426" w:firstLine="0"/>
      </w:pPr>
      <w:proofErr w:type="spellStart"/>
      <w:r>
        <w:lastRenderedPageBreak/>
        <w:t>ethene</w:t>
      </w:r>
      <w:proofErr w:type="spellEnd"/>
      <w:r>
        <w:t xml:space="preserve"> which boils at -88</w:t>
      </w:r>
      <w:r>
        <w:rPr>
          <w:vertAlign w:val="superscript"/>
        </w:rPr>
        <w:t>o</w:t>
      </w:r>
      <w:r>
        <w:t xml:space="preserve">C and </w:t>
      </w:r>
      <w:proofErr w:type="spellStart"/>
      <w:r>
        <w:t>fluoromethane</w:t>
      </w:r>
      <w:proofErr w:type="spellEnd"/>
      <w:r>
        <w:t xml:space="preserve"> which boils at -78</w:t>
      </w:r>
      <w:r>
        <w:rPr>
          <w:vertAlign w:val="superscript"/>
        </w:rPr>
        <w:t>o</w:t>
      </w:r>
      <w:r>
        <w:t>C.</w:t>
      </w:r>
    </w:p>
    <w:p w:rsidR="0015078C" w:rsidRDefault="0015078C" w:rsidP="0015078C">
      <w:pPr>
        <w:autoSpaceDE w:val="0"/>
        <w:autoSpaceDN w:val="0"/>
        <w:adjustRightInd w:val="0"/>
        <w:ind w:left="426" w:hanging="426"/>
      </w:pPr>
    </w:p>
    <w:p w:rsidR="0015078C" w:rsidRDefault="0015078C" w:rsidP="0015078C">
      <w:pPr>
        <w:autoSpaceDE w:val="0"/>
        <w:autoSpaceDN w:val="0"/>
        <w:adjustRightInd w:val="0"/>
        <w:ind w:left="426"/>
        <w:rPr>
          <w:rFonts w:ascii="Arial" w:hAnsi="Arial" w:cs="Arial"/>
          <w:noProof/>
          <w:color w:val="000080"/>
        </w:rPr>
      </w:pPr>
      <w:r>
        <w:rPr>
          <w:rFonts w:ascii="Arial" w:hAnsi="Arial" w:cs="Arial"/>
          <w:noProof/>
          <w:color w:val="000080"/>
        </w:rPr>
        <w:t>Ethene, CH</w:t>
      </w:r>
      <w:r>
        <w:rPr>
          <w:rFonts w:ascii="Arial" w:hAnsi="Arial" w:cs="Arial"/>
          <w:noProof/>
          <w:color w:val="000080"/>
          <w:vertAlign w:val="subscript"/>
        </w:rPr>
        <w:t>2</w:t>
      </w:r>
      <w:r>
        <w:rPr>
          <w:rFonts w:ascii="Arial" w:hAnsi="Arial" w:cs="Arial"/>
          <w:noProof/>
          <w:color w:val="000080"/>
        </w:rPr>
        <w:t>CH</w:t>
      </w:r>
      <w:r>
        <w:rPr>
          <w:rFonts w:ascii="Arial" w:hAnsi="Arial" w:cs="Arial"/>
          <w:noProof/>
          <w:color w:val="000080"/>
          <w:vertAlign w:val="subscript"/>
        </w:rPr>
        <w:t>2</w:t>
      </w:r>
      <w:r>
        <w:rPr>
          <w:rFonts w:ascii="Arial" w:hAnsi="Arial" w:cs="Arial"/>
          <w:noProof/>
          <w:color w:val="000080"/>
        </w:rPr>
        <w:t xml:space="preserve"> has 16 electrons and is a longer, non-polar molecule with weak </w:t>
      </w:r>
      <w:smartTag w:uri="urn:schemas-microsoft-com:office:smarttags" w:element="City">
        <w:smartTag w:uri="urn:schemas-microsoft-com:office:smarttags" w:element="place">
          <w:r>
            <w:rPr>
              <w:rFonts w:ascii="Arial" w:hAnsi="Arial" w:cs="Arial"/>
              <w:noProof/>
              <w:color w:val="000080"/>
            </w:rPr>
            <w:t>London</w:t>
          </w:r>
        </w:smartTag>
      </w:smartTag>
      <w:r>
        <w:rPr>
          <w:rFonts w:ascii="Arial" w:hAnsi="Arial" w:cs="Arial"/>
          <w:noProof/>
          <w:color w:val="000080"/>
        </w:rPr>
        <w:t xml:space="preserve"> forces between molecules.</w:t>
      </w:r>
    </w:p>
    <w:p w:rsidR="0015078C" w:rsidRPr="002873BA" w:rsidRDefault="0015078C" w:rsidP="0015078C">
      <w:pPr>
        <w:autoSpaceDE w:val="0"/>
        <w:autoSpaceDN w:val="0"/>
        <w:adjustRightInd w:val="0"/>
        <w:ind w:left="426"/>
        <w:rPr>
          <w:rFonts w:ascii="Arial" w:hAnsi="Arial" w:cs="Arial"/>
          <w:color w:val="000080"/>
        </w:rPr>
      </w:pPr>
      <w:r>
        <w:rPr>
          <w:rFonts w:ascii="Arial" w:hAnsi="Arial" w:cs="Arial"/>
          <w:noProof/>
          <w:color w:val="000080"/>
        </w:rPr>
        <w:t>Fluoromethane, CH</w:t>
      </w:r>
      <w:r>
        <w:rPr>
          <w:rFonts w:ascii="Arial" w:hAnsi="Arial" w:cs="Arial"/>
          <w:noProof/>
          <w:color w:val="000080"/>
          <w:vertAlign w:val="subscript"/>
        </w:rPr>
        <w:t>3</w:t>
      </w:r>
      <w:r>
        <w:rPr>
          <w:rFonts w:ascii="Arial" w:hAnsi="Arial" w:cs="Arial"/>
          <w:noProof/>
          <w:color w:val="000080"/>
        </w:rPr>
        <w:t xml:space="preserve">F has 18 electrons but is a more spherical molecule which is polar so in addition to the </w:t>
      </w:r>
      <w:smartTag w:uri="urn:schemas-microsoft-com:office:smarttags" w:element="City">
        <w:smartTag w:uri="urn:schemas-microsoft-com:office:smarttags" w:element="place">
          <w:r>
            <w:rPr>
              <w:rFonts w:ascii="Arial" w:hAnsi="Arial" w:cs="Arial"/>
              <w:noProof/>
              <w:color w:val="000080"/>
            </w:rPr>
            <w:t>London</w:t>
          </w:r>
        </w:smartTag>
      </w:smartTag>
      <w:r>
        <w:rPr>
          <w:rFonts w:ascii="Arial" w:hAnsi="Arial" w:cs="Arial"/>
          <w:noProof/>
          <w:color w:val="000080"/>
        </w:rPr>
        <w:t xml:space="preserve"> forces it also has permanent dipole / permanent dipole forces of attraction so more heat energy is required to overcome these resulting in a higher BPt.</w:t>
      </w:r>
    </w:p>
    <w:p w:rsidR="0015078C" w:rsidRDefault="0015078C" w:rsidP="0015078C">
      <w:pPr>
        <w:autoSpaceDE w:val="0"/>
        <w:autoSpaceDN w:val="0"/>
        <w:adjustRightInd w:val="0"/>
        <w:ind w:left="426"/>
      </w:pPr>
    </w:p>
    <w:p w:rsidR="0015078C" w:rsidRDefault="0015078C" w:rsidP="0015078C">
      <w:pPr>
        <w:numPr>
          <w:ilvl w:val="0"/>
          <w:numId w:val="5"/>
        </w:numPr>
        <w:tabs>
          <w:tab w:val="clear" w:pos="720"/>
        </w:tabs>
        <w:autoSpaceDE w:val="0"/>
        <w:autoSpaceDN w:val="0"/>
        <w:adjustRightInd w:val="0"/>
        <w:ind w:left="426" w:firstLine="0"/>
      </w:pPr>
      <w:r>
        <w:t>butane which boils at -0.5</w:t>
      </w:r>
      <w:r>
        <w:rPr>
          <w:vertAlign w:val="superscript"/>
        </w:rPr>
        <w:t>o</w:t>
      </w:r>
      <w:r>
        <w:t>C and propanone, CH</w:t>
      </w:r>
      <w:r>
        <w:rPr>
          <w:vertAlign w:val="subscript"/>
        </w:rPr>
        <w:t>3</w:t>
      </w:r>
      <w:r>
        <w:t>COCH</w:t>
      </w:r>
      <w:r>
        <w:rPr>
          <w:vertAlign w:val="subscript"/>
        </w:rPr>
        <w:t>3</w:t>
      </w:r>
      <w:r>
        <w:t>, which boils at 56</w:t>
      </w:r>
      <w:r>
        <w:rPr>
          <w:vertAlign w:val="superscript"/>
        </w:rPr>
        <w:t>o</w:t>
      </w:r>
      <w:r>
        <w:t>C.</w:t>
      </w:r>
    </w:p>
    <w:p w:rsidR="0015078C" w:rsidRDefault="0015078C" w:rsidP="0015078C">
      <w:pPr>
        <w:autoSpaceDE w:val="0"/>
        <w:autoSpaceDN w:val="0"/>
        <w:adjustRightInd w:val="0"/>
        <w:ind w:left="426"/>
        <w:rPr>
          <w:rFonts w:ascii="Arial" w:hAnsi="Arial" w:cs="Arial"/>
          <w:noProof/>
          <w:color w:val="000080"/>
        </w:rPr>
      </w:pPr>
      <w:r>
        <w:rPr>
          <w:rFonts w:ascii="Arial" w:hAnsi="Arial" w:cs="Arial"/>
          <w:noProof/>
          <w:color w:val="000080"/>
        </w:rPr>
        <w:t xml:space="preserve">Butane with 34 electrons is a longer non-polar molecule with </w:t>
      </w:r>
      <w:smartTag w:uri="urn:schemas-microsoft-com:office:smarttags" w:element="City">
        <w:smartTag w:uri="urn:schemas-microsoft-com:office:smarttags" w:element="place">
          <w:r>
            <w:rPr>
              <w:rFonts w:ascii="Arial" w:hAnsi="Arial" w:cs="Arial"/>
              <w:noProof/>
              <w:color w:val="000080"/>
            </w:rPr>
            <w:t>London</w:t>
          </w:r>
        </w:smartTag>
      </w:smartTag>
      <w:r>
        <w:rPr>
          <w:rFonts w:ascii="Arial" w:hAnsi="Arial" w:cs="Arial"/>
          <w:noProof/>
          <w:color w:val="000080"/>
        </w:rPr>
        <w:t xml:space="preserve"> forces of attraction between molecules.</w:t>
      </w:r>
    </w:p>
    <w:p w:rsidR="0015078C" w:rsidRPr="002873BA" w:rsidRDefault="0015078C" w:rsidP="0015078C">
      <w:pPr>
        <w:autoSpaceDE w:val="0"/>
        <w:autoSpaceDN w:val="0"/>
        <w:adjustRightInd w:val="0"/>
        <w:ind w:left="426"/>
        <w:rPr>
          <w:rFonts w:ascii="Arial" w:hAnsi="Arial" w:cs="Arial"/>
          <w:color w:val="000080"/>
        </w:rPr>
      </w:pPr>
      <w:r>
        <w:rPr>
          <w:rFonts w:ascii="Arial" w:hAnsi="Arial" w:cs="Arial"/>
          <w:noProof/>
          <w:color w:val="000080"/>
        </w:rPr>
        <w:lastRenderedPageBreak/>
        <w:t xml:space="preserve">Propanone has 32 electons and is a shorter molecule so one would expect the </w:t>
      </w:r>
      <w:smartTag w:uri="urn:schemas-microsoft-com:office:smarttags" w:element="City">
        <w:smartTag w:uri="urn:schemas-microsoft-com:office:smarttags" w:element="place">
          <w:r>
            <w:rPr>
              <w:rFonts w:ascii="Arial" w:hAnsi="Arial" w:cs="Arial"/>
              <w:noProof/>
              <w:color w:val="000080"/>
            </w:rPr>
            <w:t>London</w:t>
          </w:r>
        </w:smartTag>
      </w:smartTag>
      <w:r>
        <w:rPr>
          <w:rFonts w:ascii="Arial" w:hAnsi="Arial" w:cs="Arial"/>
          <w:noProof/>
          <w:color w:val="000080"/>
        </w:rPr>
        <w:t xml:space="preserve"> forces to be weaker.  However it contains an electronegative </w:t>
      </w:r>
      <w:r w:rsidRPr="008D64DB">
        <w:rPr>
          <w:rFonts w:ascii="Symbol" w:hAnsi="Symbol" w:cs="Arial"/>
          <w:noProof/>
          <w:color w:val="000080"/>
          <w:vertAlign w:val="superscript"/>
        </w:rPr>
        <w:t></w:t>
      </w:r>
      <w:r>
        <w:rPr>
          <w:rFonts w:ascii="Arial" w:hAnsi="Arial" w:cs="Arial"/>
          <w:noProof/>
          <w:color w:val="000080"/>
          <w:vertAlign w:val="superscript"/>
        </w:rPr>
        <w:t>-</w:t>
      </w:r>
      <w:r>
        <w:rPr>
          <w:rFonts w:ascii="Arial" w:hAnsi="Arial" w:cs="Arial"/>
          <w:noProof/>
          <w:color w:val="000080"/>
        </w:rPr>
        <w:t xml:space="preserve">O atom resulting in a polar </w:t>
      </w:r>
      <w:r w:rsidRPr="008D64DB">
        <w:rPr>
          <w:rFonts w:ascii="Symbol" w:hAnsi="Symbol" w:cs="Arial"/>
          <w:noProof/>
          <w:color w:val="000080"/>
          <w:vertAlign w:val="superscript"/>
        </w:rPr>
        <w:t></w:t>
      </w:r>
      <w:r>
        <w:rPr>
          <w:rFonts w:ascii="Arial" w:hAnsi="Arial" w:cs="Arial"/>
          <w:noProof/>
          <w:color w:val="000080"/>
          <w:vertAlign w:val="superscript"/>
        </w:rPr>
        <w:t>+</w:t>
      </w:r>
      <w:r>
        <w:rPr>
          <w:rFonts w:ascii="Arial" w:hAnsi="Arial" w:cs="Arial"/>
          <w:noProof/>
          <w:color w:val="000080"/>
        </w:rPr>
        <w:t>C =</w:t>
      </w:r>
      <w:r w:rsidRPr="008D64DB">
        <w:rPr>
          <w:rFonts w:ascii="Symbol" w:hAnsi="Symbol" w:cs="Arial"/>
          <w:noProof/>
          <w:color w:val="000080"/>
          <w:vertAlign w:val="superscript"/>
        </w:rPr>
        <w:t></w:t>
      </w:r>
      <w:r w:rsidRPr="008D64DB">
        <w:rPr>
          <w:rFonts w:ascii="Symbol" w:hAnsi="Symbol" w:cs="Arial"/>
          <w:noProof/>
          <w:color w:val="000080"/>
          <w:vertAlign w:val="superscript"/>
        </w:rPr>
        <w:t></w:t>
      </w:r>
      <w:r>
        <w:rPr>
          <w:rFonts w:ascii="Arial" w:hAnsi="Arial" w:cs="Arial"/>
          <w:noProof/>
          <w:color w:val="000080"/>
          <w:vertAlign w:val="superscript"/>
        </w:rPr>
        <w:t>-</w:t>
      </w:r>
      <w:r>
        <w:rPr>
          <w:rFonts w:ascii="Arial" w:hAnsi="Arial" w:cs="Arial"/>
          <w:noProof/>
          <w:color w:val="000080"/>
        </w:rPr>
        <w:t>O bond which makes to molecule polar.  This results in a permanent dipole / permanent dipole attraction so more heat energy is required to overcome these resulting in a higher BPt.</w:t>
      </w:r>
    </w:p>
    <w:p w:rsidR="0015078C" w:rsidRDefault="0015078C" w:rsidP="0015078C">
      <w:pPr>
        <w:tabs>
          <w:tab w:val="left" w:pos="426"/>
        </w:tabs>
        <w:autoSpaceDE w:val="0"/>
        <w:autoSpaceDN w:val="0"/>
        <w:adjustRightInd w:val="0"/>
        <w:ind w:left="426" w:hanging="426"/>
      </w:pPr>
      <w:r w:rsidRPr="0083192C">
        <w:rPr>
          <w:b/>
        </w:rPr>
        <w:t>2.</w:t>
      </w:r>
      <w:r>
        <w:tab/>
        <w:t>Why do the boiling points of the hydrogen halides, H-Cl to H-I, increase even though the strength of the permanent dipole-permanent dipole forces decrease?</w:t>
      </w:r>
    </w:p>
    <w:p w:rsidR="0015078C" w:rsidRDefault="0015078C" w:rsidP="0015078C">
      <w:pPr>
        <w:autoSpaceDE w:val="0"/>
        <w:autoSpaceDN w:val="0"/>
        <w:adjustRightInd w:val="0"/>
        <w:ind w:left="426"/>
        <w:rPr>
          <w:rFonts w:ascii="Arial" w:hAnsi="Arial" w:cs="Arial"/>
          <w:color w:val="000080"/>
        </w:rPr>
      </w:pPr>
      <w:proofErr w:type="spellStart"/>
      <w:r>
        <w:rPr>
          <w:rFonts w:ascii="Arial" w:hAnsi="Arial" w:cs="Arial"/>
          <w:color w:val="000080"/>
        </w:rPr>
        <w:t>HCl</w:t>
      </w:r>
      <w:proofErr w:type="spellEnd"/>
      <w:r>
        <w:rPr>
          <w:rFonts w:ascii="Arial" w:hAnsi="Arial" w:cs="Arial"/>
          <w:color w:val="000080"/>
        </w:rPr>
        <w:t xml:space="preserve"> (18 electrons) has fewer electrons than HI (54 electrons) and is smaller so the </w:t>
      </w:r>
      <w:proofErr w:type="spellStart"/>
      <w:r>
        <w:rPr>
          <w:rFonts w:ascii="Arial" w:hAnsi="Arial" w:cs="Arial"/>
          <w:color w:val="000080"/>
        </w:rPr>
        <w:t>instantanous</w:t>
      </w:r>
      <w:proofErr w:type="spellEnd"/>
      <w:r>
        <w:rPr>
          <w:rFonts w:ascii="Arial" w:hAnsi="Arial" w:cs="Arial"/>
          <w:color w:val="000080"/>
        </w:rPr>
        <w:t xml:space="preserve"> dipole is smaller.  Stronger </w:t>
      </w:r>
      <w:smartTag w:uri="urn:schemas-microsoft-com:office:smarttags" w:element="place">
        <w:smartTag w:uri="urn:schemas-microsoft-com:office:smarttags" w:element="City">
          <w:r>
            <w:rPr>
              <w:rFonts w:ascii="Arial" w:hAnsi="Arial" w:cs="Arial"/>
              <w:color w:val="000080"/>
            </w:rPr>
            <w:t>London</w:t>
          </w:r>
        </w:smartTag>
      </w:smartTag>
      <w:r>
        <w:rPr>
          <w:rFonts w:ascii="Arial" w:hAnsi="Arial" w:cs="Arial"/>
          <w:color w:val="000080"/>
        </w:rPr>
        <w:t xml:space="preserve"> forces between HI require more heat energy to be overcome and hence a higher </w:t>
      </w:r>
      <w:proofErr w:type="spellStart"/>
      <w:r>
        <w:rPr>
          <w:rFonts w:ascii="Arial" w:hAnsi="Arial" w:cs="Arial"/>
          <w:color w:val="000080"/>
        </w:rPr>
        <w:t>BPt</w:t>
      </w:r>
      <w:proofErr w:type="spellEnd"/>
      <w:r>
        <w:rPr>
          <w:rFonts w:ascii="Arial" w:hAnsi="Arial" w:cs="Arial"/>
          <w:color w:val="000080"/>
        </w:rPr>
        <w:t xml:space="preserve">. </w:t>
      </w:r>
    </w:p>
    <w:p w:rsidR="0015078C" w:rsidRDefault="0015078C" w:rsidP="0015078C">
      <w:pPr>
        <w:autoSpaceDE w:val="0"/>
        <w:autoSpaceDN w:val="0"/>
        <w:adjustRightInd w:val="0"/>
        <w:ind w:left="426"/>
      </w:pPr>
      <w:r>
        <w:rPr>
          <w:rFonts w:ascii="Arial" w:hAnsi="Arial" w:cs="Arial"/>
          <w:color w:val="000080"/>
        </w:rPr>
        <w:t xml:space="preserve">Note although the electronegativity difference between H and Cl would result in a more polar molecule than H and I the permanent </w:t>
      </w:r>
      <w:r>
        <w:rPr>
          <w:rFonts w:ascii="Arial" w:hAnsi="Arial" w:cs="Arial"/>
          <w:color w:val="000080"/>
        </w:rPr>
        <w:lastRenderedPageBreak/>
        <w:t xml:space="preserve">dipole attraction is only minor and </w:t>
      </w:r>
      <w:smartTag w:uri="urn:schemas-microsoft-com:office:smarttags" w:element="City">
        <w:smartTag w:uri="urn:schemas-microsoft-com:office:smarttags" w:element="place">
          <w:r>
            <w:rPr>
              <w:rFonts w:ascii="Arial" w:hAnsi="Arial" w:cs="Arial"/>
              <w:color w:val="000080"/>
            </w:rPr>
            <w:t>London</w:t>
          </w:r>
        </w:smartTag>
      </w:smartTag>
      <w:r>
        <w:rPr>
          <w:rFonts w:ascii="Arial" w:hAnsi="Arial" w:cs="Arial"/>
          <w:color w:val="000080"/>
        </w:rPr>
        <w:t xml:space="preserve"> forces are the major factor.</w:t>
      </w:r>
    </w:p>
    <w:p w:rsidR="005C372F" w:rsidRDefault="005C372F" w:rsidP="0080148E">
      <w:pPr>
        <w:autoSpaceDE w:val="0"/>
        <w:autoSpaceDN w:val="0"/>
        <w:adjustRightInd w:val="0"/>
        <w:ind w:left="426"/>
      </w:pPr>
    </w:p>
    <w:p w:rsidR="0015078C" w:rsidRPr="00D264B9" w:rsidRDefault="00D264B9" w:rsidP="0015078C">
      <w:pPr>
        <w:autoSpaceDE w:val="0"/>
        <w:autoSpaceDN w:val="0"/>
        <w:adjustRightInd w:val="0"/>
        <w:rPr>
          <w:b/>
          <w:u w:val="single"/>
        </w:rPr>
      </w:pPr>
      <w:r>
        <w:br w:type="page"/>
      </w:r>
      <w:r w:rsidR="0015078C" w:rsidRPr="00D264B9">
        <w:rPr>
          <w:b/>
          <w:u w:val="single"/>
        </w:rPr>
        <w:lastRenderedPageBreak/>
        <w:t>HYDROGEN BONDING</w:t>
      </w:r>
    </w:p>
    <w:p w:rsidR="0015078C" w:rsidRDefault="001D4503" w:rsidP="0015078C">
      <w:pPr>
        <w:autoSpaceDE w:val="0"/>
        <w:autoSpaceDN w:val="0"/>
        <w:adjustRightInd w:val="0"/>
        <w:spacing w:before="120" w:after="120"/>
        <w:rPr>
          <w:color w:val="000000"/>
          <w:spacing w:val="-5"/>
        </w:rPr>
      </w:pPr>
      <w:r>
        <w:rPr>
          <w:noProof/>
        </w:rPr>
        <w:drawing>
          <wp:anchor distT="0" distB="0" distL="114300" distR="114300" simplePos="0" relativeHeight="251638784" behindDoc="0" locked="0" layoutInCell="1" allowOverlap="1">
            <wp:simplePos x="0" y="0"/>
            <wp:positionH relativeFrom="column">
              <wp:posOffset>5248910</wp:posOffset>
            </wp:positionH>
            <wp:positionV relativeFrom="paragraph">
              <wp:posOffset>-187325</wp:posOffset>
            </wp:positionV>
            <wp:extent cx="546735" cy="546735"/>
            <wp:effectExtent l="0" t="0" r="5715" b="5715"/>
            <wp:wrapNone/>
            <wp:docPr id="280" name="Picture 280" descr="New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New Refer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pacing w:val="-5"/>
        </w:rPr>
        <mc:AlternateContent>
          <mc:Choice Requires="wpi">
            <w:drawing>
              <wp:anchor distT="0" distB="0" distL="114300" distR="114300" simplePos="0" relativeHeight="251639808" behindDoc="0" locked="0" layoutInCell="1" allowOverlap="1">
                <wp:simplePos x="0" y="0"/>
                <wp:positionH relativeFrom="column">
                  <wp:posOffset>4187190</wp:posOffset>
                </wp:positionH>
                <wp:positionV relativeFrom="paragraph">
                  <wp:posOffset>258445</wp:posOffset>
                </wp:positionV>
                <wp:extent cx="999490" cy="474980"/>
                <wp:effectExtent l="15240" t="10795" r="13970" b="57150"/>
                <wp:wrapNone/>
                <wp:docPr id="499" name="Ink 28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1">
                      <w14:nvContentPartPr>
                        <w14:cNvContentPartPr>
                          <a14:cpLocks xmlns:a14="http://schemas.microsoft.com/office/drawing/2010/main" noRot="1" noChangeAspect="1" noEditPoints="1" noChangeArrowheads="1" noChangeShapeType="1"/>
                        </w14:cNvContentPartPr>
                      </w14:nvContentPartPr>
                      <w14:xfrm>
                        <a:off x="0" y="0"/>
                        <a:ext cx="999490" cy="474980"/>
                      </w14:xfrm>
                    </w14:contentPart>
                  </a:graphicData>
                </a:graphic>
                <wp14:sizeRelH relativeFrom="page">
                  <wp14:pctWidth>0</wp14:pctWidth>
                </wp14:sizeRelH>
                <wp14:sizeRelV relativeFrom="page">
                  <wp14:pctHeight>0</wp14:pctHeight>
                </wp14:sizeRelV>
              </wp:anchor>
            </w:drawing>
          </mc:Choice>
          <mc:Fallback>
            <w:pict>
              <v:shape w14:anchorId="578FCCEE" id="Ink 281" o:spid="_x0000_s1026" type="#_x0000_t75" style="position:absolute;margin-left:329.2pt;margin-top:19.85pt;width:79.7pt;height:38.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">
                <v:imagedata r:id="rId52" o:title=""/>
                <o:lock v:ext="edit" rotation="t" verticies="t" shapetype="t"/>
              </v:shape>
            </w:pict>
          </mc:Fallback>
        </mc:AlternateContent>
      </w:r>
      <w:r w:rsidR="0015078C">
        <w:rPr>
          <w:color w:val="000000"/>
          <w:spacing w:val="-5"/>
        </w:rPr>
        <w:t>Facer AS Chemistry p165 - 167</w:t>
      </w:r>
    </w:p>
    <w:p w:rsidR="0015078C" w:rsidRDefault="0015078C" w:rsidP="0015078C">
      <w:pPr>
        <w:rPr>
          <w:color w:val="000000"/>
          <w:spacing w:val="-5"/>
        </w:rPr>
      </w:pPr>
      <w:r>
        <w:rPr>
          <w:color w:val="000000"/>
          <w:spacing w:val="-5"/>
        </w:rPr>
        <w:t>Draw arrows to show the trends in the increase in</w:t>
      </w:r>
      <w:r>
        <w:rPr>
          <w:color w:val="000000"/>
          <w:spacing w:val="-5"/>
        </w:rPr>
        <w:tab/>
      </w:r>
      <w:r>
        <w:rPr>
          <w:color w:val="000000"/>
          <w:spacing w:val="-5"/>
        </w:rPr>
        <w:tab/>
      </w:r>
      <w:r>
        <w:rPr>
          <w:color w:val="000000"/>
          <w:spacing w:val="-5"/>
        </w:rPr>
        <w:tab/>
        <w:t>C    N     O      F</w:t>
      </w:r>
    </w:p>
    <w:p w:rsidR="0015078C" w:rsidRDefault="0015078C" w:rsidP="0015078C">
      <w:pPr>
        <w:rPr>
          <w:color w:val="000000"/>
          <w:spacing w:val="-5"/>
        </w:rPr>
      </w:pPr>
      <w:r>
        <w:rPr>
          <w:color w:val="000000"/>
          <w:spacing w:val="-5"/>
        </w:rPr>
        <w:t>electronegativity in the following series of elements:</w:t>
      </w:r>
      <w:r>
        <w:rPr>
          <w:color w:val="000000"/>
          <w:spacing w:val="-5"/>
        </w:rPr>
        <w:tab/>
      </w:r>
      <w:r>
        <w:rPr>
          <w:color w:val="000000"/>
          <w:spacing w:val="-5"/>
        </w:rPr>
        <w:tab/>
      </w:r>
      <w:r>
        <w:rPr>
          <w:color w:val="000000"/>
          <w:spacing w:val="-5"/>
        </w:rPr>
        <w:tab/>
      </w:r>
      <w:r>
        <w:rPr>
          <w:color w:val="000000"/>
          <w:spacing w:val="-5"/>
        </w:rPr>
        <w:tab/>
        <w:t xml:space="preserve">          Cl</w:t>
      </w:r>
    </w:p>
    <w:p w:rsidR="0015078C" w:rsidRDefault="0015078C" w:rsidP="0015078C">
      <w:pPr>
        <w:rPr>
          <w:color w:val="000000"/>
          <w:spacing w:val="-5"/>
        </w:rPr>
      </w:pPr>
      <w:r>
        <w:rPr>
          <w:color w:val="000000"/>
          <w:spacing w:val="-5"/>
        </w:rPr>
        <w:tab/>
      </w:r>
      <w:r>
        <w:rPr>
          <w:color w:val="000000"/>
          <w:spacing w:val="-5"/>
        </w:rPr>
        <w:tab/>
      </w:r>
      <w:r>
        <w:rPr>
          <w:color w:val="000000"/>
          <w:spacing w:val="-5"/>
        </w:rPr>
        <w:tab/>
      </w:r>
      <w:r>
        <w:rPr>
          <w:color w:val="000000"/>
          <w:spacing w:val="-5"/>
        </w:rPr>
        <w:tab/>
      </w:r>
      <w:r>
        <w:rPr>
          <w:color w:val="000000"/>
          <w:spacing w:val="-5"/>
        </w:rPr>
        <w:tab/>
      </w:r>
      <w:r>
        <w:rPr>
          <w:color w:val="000000"/>
          <w:spacing w:val="-5"/>
        </w:rPr>
        <w:tab/>
      </w:r>
      <w:r>
        <w:rPr>
          <w:color w:val="000000"/>
          <w:spacing w:val="-5"/>
        </w:rPr>
        <w:tab/>
      </w:r>
      <w:r>
        <w:rPr>
          <w:color w:val="000000"/>
          <w:spacing w:val="-5"/>
        </w:rPr>
        <w:tab/>
      </w:r>
      <w:r>
        <w:rPr>
          <w:color w:val="000000"/>
          <w:spacing w:val="-5"/>
        </w:rPr>
        <w:tab/>
      </w:r>
      <w:r>
        <w:rPr>
          <w:color w:val="000000"/>
          <w:spacing w:val="-5"/>
        </w:rPr>
        <w:tab/>
        <w:t xml:space="preserve">          Br</w:t>
      </w:r>
    </w:p>
    <w:p w:rsidR="0015078C" w:rsidRDefault="0015078C" w:rsidP="0015078C">
      <w:pPr>
        <w:rPr>
          <w:color w:val="000000"/>
          <w:spacing w:val="-5"/>
        </w:rPr>
      </w:pPr>
      <w:r>
        <w:rPr>
          <w:color w:val="000000"/>
          <w:spacing w:val="-5"/>
        </w:rPr>
        <w:t>Nitrogen, oxygen and fluorine are the three most electronegative elements in the periodic table.  Give the formula of the hydrides formed when they are bonded to hydrogen.</w:t>
      </w:r>
    </w:p>
    <w:p w:rsidR="0015078C" w:rsidRDefault="0015078C" w:rsidP="0015078C">
      <w:pPr>
        <w:rPr>
          <w:color w:val="000000"/>
          <w:spacing w:val="-5"/>
        </w:rPr>
      </w:pPr>
    </w:p>
    <w:p w:rsidR="0015078C" w:rsidRPr="002B7999" w:rsidRDefault="0015078C" w:rsidP="0015078C">
      <w:pPr>
        <w:rPr>
          <w:color w:val="000000"/>
          <w:spacing w:val="-5"/>
          <w:lang w:val="de-DE"/>
        </w:rPr>
      </w:pPr>
      <w:r w:rsidRPr="00315D2C">
        <w:rPr>
          <w:color w:val="000000"/>
          <w:spacing w:val="-5"/>
        </w:rPr>
        <w:t xml:space="preserve"> </w:t>
      </w:r>
      <w:r w:rsidRPr="002B7999">
        <w:rPr>
          <w:color w:val="000000"/>
          <w:spacing w:val="-5"/>
          <w:lang w:val="de-DE"/>
        </w:rPr>
        <w:t>Nitrogen…</w:t>
      </w:r>
      <w:r w:rsidRPr="002B7999">
        <w:rPr>
          <w:rFonts w:ascii="Arial" w:hAnsi="Arial" w:cs="Arial"/>
          <w:color w:val="000080"/>
          <w:spacing w:val="-5"/>
          <w:lang w:val="de-DE"/>
        </w:rPr>
        <w:t>NH</w:t>
      </w:r>
      <w:r w:rsidRPr="002B7999">
        <w:rPr>
          <w:rFonts w:ascii="Arial" w:hAnsi="Arial" w:cs="Arial"/>
          <w:color w:val="000080"/>
          <w:spacing w:val="-5"/>
          <w:vertAlign w:val="subscript"/>
          <w:lang w:val="de-DE"/>
        </w:rPr>
        <w:t>3</w:t>
      </w:r>
      <w:r w:rsidRPr="002B7999">
        <w:rPr>
          <w:color w:val="000000"/>
          <w:spacing w:val="-5"/>
          <w:lang w:val="de-DE"/>
        </w:rPr>
        <w:t>…</w:t>
      </w:r>
      <w:r w:rsidRPr="002B7999">
        <w:rPr>
          <w:color w:val="000000"/>
          <w:spacing w:val="-5"/>
          <w:lang w:val="de-DE"/>
        </w:rPr>
        <w:tab/>
      </w:r>
      <w:r w:rsidRPr="002B7999">
        <w:rPr>
          <w:color w:val="000000"/>
          <w:spacing w:val="-5"/>
          <w:lang w:val="de-DE"/>
        </w:rPr>
        <w:tab/>
        <w:t>Oxygen…</w:t>
      </w:r>
      <w:r w:rsidRPr="002B7999">
        <w:rPr>
          <w:rFonts w:ascii="Arial" w:hAnsi="Arial" w:cs="Arial"/>
          <w:color w:val="000080"/>
          <w:spacing w:val="-5"/>
          <w:lang w:val="de-DE"/>
        </w:rPr>
        <w:t>H</w:t>
      </w:r>
      <w:r w:rsidRPr="002B7999">
        <w:rPr>
          <w:rFonts w:ascii="Arial" w:hAnsi="Arial" w:cs="Arial"/>
          <w:color w:val="000080"/>
          <w:spacing w:val="-5"/>
          <w:vertAlign w:val="subscript"/>
          <w:lang w:val="de-DE"/>
        </w:rPr>
        <w:t>2</w:t>
      </w:r>
      <w:r w:rsidRPr="002B7999">
        <w:rPr>
          <w:rFonts w:ascii="Arial" w:hAnsi="Arial" w:cs="Arial"/>
          <w:color w:val="000080"/>
          <w:spacing w:val="-5"/>
          <w:lang w:val="de-DE"/>
        </w:rPr>
        <w:t>O</w:t>
      </w:r>
      <w:r w:rsidRPr="002B7999">
        <w:rPr>
          <w:color w:val="000000"/>
          <w:spacing w:val="-5"/>
          <w:lang w:val="de-DE"/>
        </w:rPr>
        <w:t>…..</w:t>
      </w:r>
      <w:r w:rsidRPr="002B7999">
        <w:rPr>
          <w:color w:val="000000"/>
          <w:spacing w:val="-5"/>
          <w:lang w:val="de-DE"/>
        </w:rPr>
        <w:tab/>
      </w:r>
      <w:r w:rsidRPr="002B7999">
        <w:rPr>
          <w:color w:val="000000"/>
          <w:spacing w:val="-5"/>
          <w:lang w:val="de-DE"/>
        </w:rPr>
        <w:tab/>
        <w:t>Fluorine……</w:t>
      </w:r>
      <w:r w:rsidRPr="002B7999">
        <w:rPr>
          <w:rFonts w:ascii="Arial" w:hAnsi="Arial" w:cs="Arial"/>
          <w:color w:val="000080"/>
          <w:spacing w:val="-5"/>
          <w:lang w:val="de-DE"/>
        </w:rPr>
        <w:t>HF</w:t>
      </w:r>
      <w:r w:rsidRPr="002B7999">
        <w:rPr>
          <w:color w:val="000000"/>
          <w:spacing w:val="-5"/>
          <w:lang w:val="de-DE"/>
        </w:rPr>
        <w:t>……</w:t>
      </w:r>
    </w:p>
    <w:p w:rsidR="0015078C" w:rsidRPr="004306D9" w:rsidRDefault="0015078C" w:rsidP="0015078C">
      <w:pPr>
        <w:rPr>
          <w:color w:val="000000"/>
          <w:spacing w:val="-5"/>
        </w:rPr>
      </w:pPr>
      <w:r>
        <w:rPr>
          <w:color w:val="000000"/>
          <w:spacing w:val="-5"/>
        </w:rPr>
        <w:t xml:space="preserve">These have </w:t>
      </w:r>
      <w:r>
        <w:rPr>
          <w:b/>
          <w:color w:val="000000"/>
          <w:spacing w:val="-5"/>
        </w:rPr>
        <w:t>abnormally high boiling points</w:t>
      </w:r>
      <w:r>
        <w:rPr>
          <w:color w:val="000000"/>
          <w:spacing w:val="-5"/>
        </w:rPr>
        <w:t xml:space="preserve"> compared to other hydrides in the same group. (See graphs on page 173 Facer)</w:t>
      </w:r>
    </w:p>
    <w:p w:rsidR="0015078C" w:rsidRDefault="0015078C" w:rsidP="0015078C">
      <w:pPr>
        <w:rPr>
          <w:color w:val="000000"/>
          <w:spacing w:val="-5"/>
        </w:rPr>
      </w:pPr>
      <w:r>
        <w:rPr>
          <w:color w:val="000000"/>
          <w:spacing w:val="-5"/>
        </w:rPr>
        <w:lastRenderedPageBreak/>
        <w:t>Draw out the displayed formulae of these molecules showing all bonds, bond polarity and lone pairs.</w:t>
      </w:r>
    </w:p>
    <w:p w:rsidR="0015078C" w:rsidRDefault="001D4503" w:rsidP="0015078C">
      <w:pPr>
        <w:rPr>
          <w:color w:val="000000"/>
          <w:spacing w:val="-5"/>
        </w:rPr>
      </w:pPr>
      <w:r>
        <w:rPr>
          <w:noProof/>
          <w:color w:val="000000"/>
          <w:spacing w:val="-5"/>
        </w:rPr>
        <w:drawing>
          <wp:anchor distT="0" distB="0" distL="114300" distR="114300" simplePos="0" relativeHeight="251645952" behindDoc="0" locked="0" layoutInCell="1" allowOverlap="1">
            <wp:simplePos x="0" y="0"/>
            <wp:positionH relativeFrom="column">
              <wp:posOffset>1271905</wp:posOffset>
            </wp:positionH>
            <wp:positionV relativeFrom="paragraph">
              <wp:posOffset>17145</wp:posOffset>
            </wp:positionV>
            <wp:extent cx="2858135" cy="1202690"/>
            <wp:effectExtent l="0" t="0" r="0" b="0"/>
            <wp:wrapNone/>
            <wp:docPr id="287" name="Picture 287" descr="nh3h2o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nh3h2oh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8135" cy="1202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78C" w:rsidRDefault="0015078C" w:rsidP="0015078C">
      <w:pPr>
        <w:rPr>
          <w:color w:val="000000"/>
          <w:spacing w:val="-5"/>
        </w:rPr>
      </w:pPr>
    </w:p>
    <w:p w:rsidR="0015078C" w:rsidRDefault="0015078C" w:rsidP="0015078C">
      <w:pPr>
        <w:rPr>
          <w:color w:val="000000"/>
          <w:spacing w:val="-5"/>
        </w:rPr>
      </w:pPr>
    </w:p>
    <w:p w:rsidR="0015078C" w:rsidRDefault="0015078C" w:rsidP="0015078C">
      <w:pPr>
        <w:rPr>
          <w:color w:val="000000"/>
          <w:spacing w:val="-5"/>
        </w:rPr>
      </w:pPr>
    </w:p>
    <w:p w:rsidR="0015078C" w:rsidRDefault="0015078C" w:rsidP="0015078C">
      <w:pPr>
        <w:rPr>
          <w:color w:val="000000"/>
          <w:spacing w:val="-5"/>
        </w:rPr>
      </w:pPr>
    </w:p>
    <w:p w:rsidR="0015078C" w:rsidRDefault="0015078C" w:rsidP="0015078C">
      <w:pPr>
        <w:rPr>
          <w:color w:val="000000"/>
          <w:spacing w:val="-5"/>
        </w:rPr>
      </w:pPr>
    </w:p>
    <w:p w:rsidR="0015078C" w:rsidRDefault="0015078C" w:rsidP="0015078C">
      <w:pPr>
        <w:rPr>
          <w:color w:val="000000"/>
          <w:spacing w:val="-5"/>
        </w:rPr>
      </w:pPr>
    </w:p>
    <w:p w:rsidR="0015078C" w:rsidRDefault="0015078C" w:rsidP="0015078C">
      <w:pPr>
        <w:rPr>
          <w:color w:val="000000"/>
          <w:spacing w:val="-5"/>
        </w:rPr>
      </w:pPr>
      <w:r>
        <w:rPr>
          <w:color w:val="000000"/>
          <w:spacing w:val="-5"/>
        </w:rPr>
        <w:t>As the molecules are polar, what kind of forces do you already know exist between the molecules?</w:t>
      </w:r>
    </w:p>
    <w:p w:rsidR="0015078C" w:rsidRDefault="0015078C" w:rsidP="0015078C">
      <w:pPr>
        <w:rPr>
          <w:rFonts w:ascii="Arial" w:hAnsi="Arial" w:cs="Arial"/>
          <w:color w:val="000080"/>
          <w:spacing w:val="-5"/>
          <w:lang w:val="en-US"/>
        </w:rPr>
      </w:pPr>
      <w:r>
        <w:rPr>
          <w:rFonts w:ascii="Arial" w:hAnsi="Arial" w:cs="Arial"/>
          <w:color w:val="000080"/>
          <w:spacing w:val="-5"/>
          <w:lang w:val="en-US"/>
        </w:rPr>
        <w:t>Permanent dipole-permanent dipole (as well as instantaneous dipole –induced dipole)</w:t>
      </w:r>
    </w:p>
    <w:p w:rsidR="0015078C" w:rsidRDefault="0015078C" w:rsidP="0015078C">
      <w:pPr>
        <w:rPr>
          <w:color w:val="000000"/>
          <w:spacing w:val="-5"/>
        </w:rPr>
      </w:pPr>
      <w:r>
        <w:rPr>
          <w:color w:val="000000"/>
          <w:spacing w:val="-5"/>
        </w:rPr>
        <w:t>However, these molecules are not just ordinary polar molecules, there are two other factors to consider.</w:t>
      </w:r>
    </w:p>
    <w:p w:rsidR="0015078C" w:rsidRPr="005474B3" w:rsidRDefault="0015078C" w:rsidP="0015078C">
      <w:pPr>
        <w:numPr>
          <w:ilvl w:val="0"/>
          <w:numId w:val="6"/>
        </w:numPr>
        <w:spacing w:before="120"/>
        <w:ind w:left="714" w:hanging="357"/>
        <w:rPr>
          <w:color w:val="000000"/>
          <w:spacing w:val="-5"/>
        </w:rPr>
      </w:pPr>
      <w:r>
        <w:rPr>
          <w:color w:val="000000"/>
          <w:spacing w:val="-5"/>
        </w:rPr>
        <w:lastRenderedPageBreak/>
        <w:t xml:space="preserve">The O, N and F atoms have </w:t>
      </w:r>
      <w:r w:rsidRPr="005474B3">
        <w:rPr>
          <w:b/>
          <w:color w:val="000000"/>
          <w:spacing w:val="-5"/>
        </w:rPr>
        <w:t>lone pairs</w:t>
      </w:r>
    </w:p>
    <w:p w:rsidR="0015078C" w:rsidRDefault="0015078C" w:rsidP="0015078C">
      <w:pPr>
        <w:numPr>
          <w:ilvl w:val="0"/>
          <w:numId w:val="6"/>
        </w:numPr>
        <w:spacing w:before="120"/>
        <w:ind w:left="714" w:hanging="357"/>
        <w:rPr>
          <w:color w:val="000000"/>
          <w:spacing w:val="-5"/>
        </w:rPr>
      </w:pPr>
      <w:r>
        <w:rPr>
          <w:color w:val="000000"/>
          <w:spacing w:val="-5"/>
        </w:rPr>
        <w:t xml:space="preserve">The O, N and F atoms attract electron(s) from the small hydrogen atom(s) so strongly that they leave </w:t>
      </w:r>
      <w:r w:rsidRPr="005474B3">
        <w:rPr>
          <w:b/>
          <w:color w:val="000000"/>
          <w:spacing w:val="-5"/>
        </w:rPr>
        <w:t>exposed protons.</w:t>
      </w:r>
      <w:r>
        <w:rPr>
          <w:color w:val="000000"/>
          <w:spacing w:val="-5"/>
        </w:rPr>
        <w:t xml:space="preserve">  These protons have a high charge density and strongly attract lone pairs from neighbouring O, N and F atoms.</w:t>
      </w:r>
    </w:p>
    <w:p w:rsidR="0015078C" w:rsidRDefault="0015078C" w:rsidP="0015078C">
      <w:pPr>
        <w:rPr>
          <w:color w:val="000000"/>
          <w:spacing w:val="-5"/>
        </w:rPr>
      </w:pPr>
    </w:p>
    <w:p w:rsidR="0015078C" w:rsidRDefault="0015078C" w:rsidP="0015078C">
      <w:pPr>
        <w:rPr>
          <w:color w:val="000000"/>
          <w:spacing w:val="-5"/>
        </w:rPr>
      </w:pPr>
      <w:r>
        <w:rPr>
          <w:color w:val="000000"/>
          <w:spacing w:val="-5"/>
        </w:rPr>
        <w:t>An intermolecular force is formed which is considerably stronger than the normal permanent dipole-permanent dipole attraction and it is given a special name – a hydrogen bond or H-bond</w:t>
      </w:r>
    </w:p>
    <w:p w:rsidR="0015078C" w:rsidRDefault="001D4503" w:rsidP="0015078C">
      <w:pPr>
        <w:rPr>
          <w:color w:val="000000"/>
          <w:spacing w:val="-5"/>
        </w:rPr>
      </w:pPr>
      <w:r>
        <w:rPr>
          <w:noProof/>
          <w:color w:val="000000"/>
          <w:spacing w:val="-5"/>
        </w:rPr>
        <mc:AlternateContent>
          <mc:Choice Requires="wps">
            <w:drawing>
              <wp:anchor distT="0" distB="0" distL="114300" distR="114300" simplePos="0" relativeHeight="251635712" behindDoc="0" locked="0" layoutInCell="1" allowOverlap="1">
                <wp:simplePos x="0" y="0"/>
                <wp:positionH relativeFrom="column">
                  <wp:posOffset>-80645</wp:posOffset>
                </wp:positionH>
                <wp:positionV relativeFrom="paragraph">
                  <wp:posOffset>71120</wp:posOffset>
                </wp:positionV>
                <wp:extent cx="6120130" cy="800100"/>
                <wp:effectExtent l="5080" t="13970" r="8890" b="5080"/>
                <wp:wrapNone/>
                <wp:docPr id="49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00100"/>
                        </a:xfrm>
                        <a:prstGeom prst="rect">
                          <a:avLst/>
                        </a:prstGeom>
                        <a:solidFill>
                          <a:srgbClr val="FFFFFF"/>
                        </a:solidFill>
                        <a:ln w="9525">
                          <a:solidFill>
                            <a:srgbClr val="000000"/>
                          </a:solidFill>
                          <a:miter lim="800000"/>
                          <a:headEnd/>
                          <a:tailEnd/>
                        </a:ln>
                      </wps:spPr>
                      <wps:txbx>
                        <w:txbxContent>
                          <w:p w:rsidR="007F59B0" w:rsidRDefault="007F59B0" w:rsidP="0015078C">
                            <w:pPr>
                              <w:spacing w:before="20"/>
                              <w:ind w:left="1440" w:hanging="1440"/>
                              <w:rPr>
                                <w:color w:val="000000"/>
                                <w:spacing w:val="-5"/>
                              </w:rPr>
                            </w:pPr>
                            <w:r w:rsidRPr="00400568">
                              <w:rPr>
                                <w:b/>
                                <w:color w:val="000000"/>
                                <w:spacing w:val="-5"/>
                              </w:rPr>
                              <w:t>A hydrogen bond</w:t>
                            </w:r>
                            <w:r>
                              <w:rPr>
                                <w:color w:val="000000"/>
                                <w:spacing w:val="-5"/>
                              </w:rPr>
                              <w:t xml:space="preserve"> is a particularly strong permanent dipole-permanent dipole attraction </w:t>
                            </w:r>
                          </w:p>
                          <w:p w:rsidR="007F59B0" w:rsidRDefault="007F59B0" w:rsidP="0015078C">
                            <w:pPr>
                              <w:spacing w:before="20"/>
                              <w:ind w:left="1843"/>
                              <w:rPr>
                                <w:color w:val="000000"/>
                                <w:spacing w:val="-5"/>
                              </w:rPr>
                            </w:pPr>
                            <w:proofErr w:type="gramStart"/>
                            <w:r>
                              <w:rPr>
                                <w:color w:val="000000"/>
                                <w:spacing w:val="-5"/>
                              </w:rPr>
                              <w:t>between</w:t>
                            </w:r>
                            <w:proofErr w:type="gramEnd"/>
                            <w:r>
                              <w:rPr>
                                <w:color w:val="000000"/>
                                <w:spacing w:val="-5"/>
                              </w:rPr>
                              <w:t xml:space="preserve"> the </w:t>
                            </w:r>
                            <w:r w:rsidRPr="00C47B32">
                              <w:rPr>
                                <w:color w:val="000000"/>
                                <w:spacing w:val="-5"/>
                                <w:highlight w:val="yellow"/>
                              </w:rPr>
                              <w:t>lone pair of electrons</w:t>
                            </w:r>
                            <w:r>
                              <w:rPr>
                                <w:color w:val="000000"/>
                                <w:spacing w:val="-5"/>
                              </w:rPr>
                              <w:t xml:space="preserve"> on a very electronegative atom (N, O or F) </w:t>
                            </w:r>
                          </w:p>
                          <w:p w:rsidR="007F59B0" w:rsidRDefault="007F59B0" w:rsidP="0015078C">
                            <w:pPr>
                              <w:spacing w:before="20"/>
                              <w:ind w:left="1843"/>
                            </w:pPr>
                            <w:proofErr w:type="gramStart"/>
                            <w:r>
                              <w:rPr>
                                <w:color w:val="000000"/>
                                <w:spacing w:val="-5"/>
                              </w:rPr>
                              <w:t>and</w:t>
                            </w:r>
                            <w:proofErr w:type="gramEnd"/>
                            <w:r>
                              <w:rPr>
                                <w:color w:val="000000"/>
                                <w:spacing w:val="-5"/>
                              </w:rPr>
                              <w:t xml:space="preserve"> </w:t>
                            </w:r>
                            <w:r w:rsidRPr="00C47B32">
                              <w:rPr>
                                <w:color w:val="000000"/>
                                <w:spacing w:val="-5"/>
                                <w:highlight w:val="yellow"/>
                              </w:rPr>
                              <w:t>a</w:t>
                            </w:r>
                            <w:r>
                              <w:rPr>
                                <w:color w:val="000000"/>
                                <w:spacing w:val="-5"/>
                                <w:highlight w:val="yellow"/>
                              </w:rPr>
                              <w:t xml:space="preserve"> δ</w:t>
                            </w:r>
                            <w:r>
                              <w:rPr>
                                <w:color w:val="000000"/>
                                <w:spacing w:val="-5"/>
                                <w:highlight w:val="yellow"/>
                                <w:vertAlign w:val="superscript"/>
                              </w:rPr>
                              <w:t>+</w:t>
                            </w:r>
                            <w:r w:rsidRPr="00C47B32">
                              <w:rPr>
                                <w:color w:val="000000"/>
                                <w:spacing w:val="-5"/>
                                <w:highlight w:val="yellow"/>
                              </w:rPr>
                              <w:t xml:space="preserve"> hydrogen</w:t>
                            </w:r>
                            <w:r>
                              <w:rPr>
                                <w:color w:val="000000"/>
                                <w:spacing w:val="-5"/>
                              </w:rPr>
                              <w:t xml:space="preserve"> atom </w:t>
                            </w:r>
                            <w:r w:rsidRPr="004306D9">
                              <w:rPr>
                                <w:b/>
                                <w:color w:val="000000"/>
                                <w:spacing w:val="-5"/>
                              </w:rPr>
                              <w:t>directly</w:t>
                            </w:r>
                            <w:r>
                              <w:rPr>
                                <w:color w:val="000000"/>
                                <w:spacing w:val="-5"/>
                              </w:rPr>
                              <w:t xml:space="preserve"> covalently bonded to another very electronegative N, O or F atom.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33" type="#_x0000_t202" style="position:absolute;margin-left:-6.35pt;margin-top:5.6pt;width:481.9pt;height:6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">
                <v:textbox>
                  <w:txbxContent>
                    <w:p w:rsidR="007F59B0" w:rsidRDefault="007F59B0" w:rsidP="0015078C">
                      <w:pPr>
                        <w:spacing w:before="20"/>
                        <w:ind w:left="1440" w:hanging="1440"/>
                        <w:rPr>
                          <w:color w:val="000000"/>
                          <w:spacing w:val="-5"/>
                        </w:rPr>
                      </w:pPr>
                      <w:r w:rsidRPr="00400568">
                        <w:rPr>
                          <w:b/>
                          <w:color w:val="000000"/>
                          <w:spacing w:val="-5"/>
                        </w:rPr>
                        <w:t>A hydrogen bond</w:t>
                      </w:r>
                      <w:r>
                        <w:rPr>
                          <w:color w:val="000000"/>
                          <w:spacing w:val="-5"/>
                        </w:rPr>
                        <w:t xml:space="preserve"> is a particularly strong permanent dipole-permanent dipole attraction </w:t>
                      </w:r>
                    </w:p>
                    <w:p w:rsidR="007F59B0" w:rsidRDefault="007F59B0" w:rsidP="0015078C">
                      <w:pPr>
                        <w:spacing w:before="20"/>
                        <w:ind w:left="1843"/>
                        <w:rPr>
                          <w:color w:val="000000"/>
                          <w:spacing w:val="-5"/>
                        </w:rPr>
                      </w:pPr>
                      <w:proofErr w:type="gramStart"/>
                      <w:r>
                        <w:rPr>
                          <w:color w:val="000000"/>
                          <w:spacing w:val="-5"/>
                        </w:rPr>
                        <w:t>between</w:t>
                      </w:r>
                      <w:proofErr w:type="gramEnd"/>
                      <w:r>
                        <w:rPr>
                          <w:color w:val="000000"/>
                          <w:spacing w:val="-5"/>
                        </w:rPr>
                        <w:t xml:space="preserve"> the </w:t>
                      </w:r>
                      <w:r w:rsidRPr="00C47B32">
                        <w:rPr>
                          <w:color w:val="000000"/>
                          <w:spacing w:val="-5"/>
                          <w:highlight w:val="yellow"/>
                        </w:rPr>
                        <w:t>lone pair of electrons</w:t>
                      </w:r>
                      <w:r>
                        <w:rPr>
                          <w:color w:val="000000"/>
                          <w:spacing w:val="-5"/>
                        </w:rPr>
                        <w:t xml:space="preserve"> on a very electronegative atom (N, O or F) </w:t>
                      </w:r>
                    </w:p>
                    <w:p w:rsidR="007F59B0" w:rsidRDefault="007F59B0" w:rsidP="0015078C">
                      <w:pPr>
                        <w:spacing w:before="20"/>
                        <w:ind w:left="1843"/>
                      </w:pPr>
                      <w:proofErr w:type="gramStart"/>
                      <w:r>
                        <w:rPr>
                          <w:color w:val="000000"/>
                          <w:spacing w:val="-5"/>
                        </w:rPr>
                        <w:t>and</w:t>
                      </w:r>
                      <w:proofErr w:type="gramEnd"/>
                      <w:r>
                        <w:rPr>
                          <w:color w:val="000000"/>
                          <w:spacing w:val="-5"/>
                        </w:rPr>
                        <w:t xml:space="preserve"> </w:t>
                      </w:r>
                      <w:r w:rsidRPr="00C47B32">
                        <w:rPr>
                          <w:color w:val="000000"/>
                          <w:spacing w:val="-5"/>
                          <w:highlight w:val="yellow"/>
                        </w:rPr>
                        <w:t>a</w:t>
                      </w:r>
                      <w:r>
                        <w:rPr>
                          <w:color w:val="000000"/>
                          <w:spacing w:val="-5"/>
                          <w:highlight w:val="yellow"/>
                        </w:rPr>
                        <w:t xml:space="preserve"> δ</w:t>
                      </w:r>
                      <w:r>
                        <w:rPr>
                          <w:color w:val="000000"/>
                          <w:spacing w:val="-5"/>
                          <w:highlight w:val="yellow"/>
                          <w:vertAlign w:val="superscript"/>
                        </w:rPr>
                        <w:t>+</w:t>
                      </w:r>
                      <w:r w:rsidRPr="00C47B32">
                        <w:rPr>
                          <w:color w:val="000000"/>
                          <w:spacing w:val="-5"/>
                          <w:highlight w:val="yellow"/>
                        </w:rPr>
                        <w:t xml:space="preserve"> hydrogen</w:t>
                      </w:r>
                      <w:r>
                        <w:rPr>
                          <w:color w:val="000000"/>
                          <w:spacing w:val="-5"/>
                        </w:rPr>
                        <w:t xml:space="preserve"> atom </w:t>
                      </w:r>
                      <w:r w:rsidRPr="004306D9">
                        <w:rPr>
                          <w:b/>
                          <w:color w:val="000000"/>
                          <w:spacing w:val="-5"/>
                        </w:rPr>
                        <w:t>directly</w:t>
                      </w:r>
                      <w:r>
                        <w:rPr>
                          <w:color w:val="000000"/>
                          <w:spacing w:val="-5"/>
                        </w:rPr>
                        <w:t xml:space="preserve"> covalently bonded to another very electronegative N, O or F atom.</w:t>
                      </w:r>
                    </w:p>
                  </w:txbxContent>
                </v:textbox>
              </v:shape>
            </w:pict>
          </mc:Fallback>
        </mc:AlternateContent>
      </w:r>
    </w:p>
    <w:p w:rsidR="0015078C" w:rsidRDefault="0015078C" w:rsidP="0015078C">
      <w:pPr>
        <w:ind w:left="1440" w:hanging="1440"/>
        <w:rPr>
          <w:color w:val="000000"/>
          <w:spacing w:val="-5"/>
        </w:rPr>
      </w:pPr>
    </w:p>
    <w:p w:rsidR="0015078C" w:rsidRDefault="001D4503" w:rsidP="0015078C">
      <w:pPr>
        <w:ind w:left="1440" w:hanging="1440"/>
        <w:rPr>
          <w:color w:val="000000"/>
          <w:spacing w:val="-5"/>
        </w:rPr>
      </w:pPr>
      <w:r>
        <w:rPr>
          <w:noProof/>
          <w:color w:val="000000"/>
          <w:spacing w:val="-5"/>
        </w:rPr>
        <mc:AlternateContent>
          <mc:Choice Requires="wps">
            <w:drawing>
              <wp:anchor distT="0" distB="0" distL="114300" distR="114300" simplePos="0" relativeHeight="251703296" behindDoc="0" locked="0" layoutInCell="1" allowOverlap="1">
                <wp:simplePos x="0" y="0"/>
                <wp:positionH relativeFrom="column">
                  <wp:posOffset>84455</wp:posOffset>
                </wp:positionH>
                <wp:positionV relativeFrom="paragraph">
                  <wp:posOffset>37465</wp:posOffset>
                </wp:positionV>
                <wp:extent cx="769620" cy="244475"/>
                <wp:effectExtent l="8255" t="8890" r="12700" b="13335"/>
                <wp:wrapNone/>
                <wp:docPr id="49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244475"/>
                        </a:xfrm>
                        <a:prstGeom prst="rect">
                          <a:avLst/>
                        </a:prstGeom>
                        <a:solidFill>
                          <a:srgbClr val="FFFFFF"/>
                        </a:solidFill>
                        <a:ln w="9525">
                          <a:solidFill>
                            <a:srgbClr val="FFFFFF"/>
                          </a:solidFill>
                          <a:miter lim="800000"/>
                          <a:headEnd/>
                          <a:tailEnd/>
                        </a:ln>
                      </wps:spPr>
                      <wps:txbx>
                        <w:txbxContent>
                          <w:p w:rsidR="007F59B0" w:rsidRPr="001D65C5" w:rsidRDefault="007F59B0" w:rsidP="0015078C">
                            <w:pPr>
                              <w:rPr>
                                <w:rFonts w:ascii="Arial" w:hAnsi="Arial" w:cs="Arial"/>
                                <w:color w:val="000080"/>
                              </w:rPr>
                            </w:pPr>
                            <w:r>
                              <w:rPr>
                                <w:rFonts w:ascii="Arial" w:hAnsi="Arial" w:cs="Arial"/>
                                <w:color w:val="000080"/>
                              </w:rPr>
                              <w:t xml:space="preserve">H - </w:t>
                            </w:r>
                            <w:proofErr w:type="gramStart"/>
                            <w:r>
                              <w:rPr>
                                <w:rFonts w:ascii="Arial" w:hAnsi="Arial" w:cs="Arial"/>
                                <w:color w:val="000080"/>
                              </w:rPr>
                              <w:t>bond</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3" o:spid="_x0000_s1034" type="#_x0000_t202" style="position:absolute;left:0;text-align:left;margin-left:6.65pt;margin-top:2.95pt;width:60.6pt;height:1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" strokecolor="white">
                <v:textbox inset="1.5mm,,1.5mm">
                  <w:txbxContent>
                    <w:p w:rsidR="007F59B0" w:rsidRPr="001D65C5" w:rsidRDefault="007F59B0" w:rsidP="0015078C">
                      <w:pPr>
                        <w:rPr>
                          <w:rFonts w:ascii="Arial" w:hAnsi="Arial" w:cs="Arial"/>
                          <w:color w:val="000080"/>
                        </w:rPr>
                      </w:pPr>
                      <w:r>
                        <w:rPr>
                          <w:rFonts w:ascii="Arial" w:hAnsi="Arial" w:cs="Arial"/>
                          <w:color w:val="000080"/>
                        </w:rPr>
                        <w:t xml:space="preserve">H - </w:t>
                      </w:r>
                      <w:proofErr w:type="gramStart"/>
                      <w:r>
                        <w:rPr>
                          <w:rFonts w:ascii="Arial" w:hAnsi="Arial" w:cs="Arial"/>
                          <w:color w:val="000080"/>
                        </w:rPr>
                        <w:t>bond</w:t>
                      </w:r>
                      <w:proofErr w:type="gramEnd"/>
                    </w:p>
                  </w:txbxContent>
                </v:textbox>
              </v:shape>
            </w:pict>
          </mc:Fallback>
        </mc:AlternateContent>
      </w:r>
    </w:p>
    <w:p w:rsidR="0015078C" w:rsidRDefault="0015078C" w:rsidP="0015078C">
      <w:pPr>
        <w:ind w:left="1440" w:hanging="1440"/>
        <w:rPr>
          <w:color w:val="000000"/>
          <w:spacing w:val="-5"/>
        </w:rPr>
      </w:pPr>
    </w:p>
    <w:p w:rsidR="0015078C" w:rsidRDefault="0015078C" w:rsidP="0015078C">
      <w:pPr>
        <w:ind w:left="1440" w:hanging="1440"/>
        <w:rPr>
          <w:color w:val="000000"/>
          <w:spacing w:val="-5"/>
        </w:rPr>
      </w:pPr>
    </w:p>
    <w:p w:rsidR="0015078C" w:rsidRDefault="0015078C" w:rsidP="0015078C">
      <w:pPr>
        <w:ind w:left="1440" w:hanging="1440"/>
        <w:rPr>
          <w:color w:val="000000"/>
          <w:spacing w:val="-5"/>
        </w:rPr>
      </w:pPr>
      <w:r>
        <w:rPr>
          <w:color w:val="000000"/>
          <w:spacing w:val="-5"/>
        </w:rPr>
        <w:lastRenderedPageBreak/>
        <w:t>Mark the lone pairs, bond polarity and label the H-bonds and covalent bonds between:-</w:t>
      </w:r>
    </w:p>
    <w:p w:rsidR="0015078C" w:rsidRDefault="0015078C" w:rsidP="0015078C">
      <w:pPr>
        <w:ind w:left="1440" w:hanging="1440"/>
        <w:rPr>
          <w:color w:val="000000"/>
          <w:spacing w:val="-5"/>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3352"/>
        <w:gridCol w:w="2935"/>
      </w:tblGrid>
      <w:tr w:rsidR="0015078C" w:rsidRPr="00D66E8D" w:rsidTr="0015078C">
        <w:trPr>
          <w:trHeight w:val="397"/>
          <w:jc w:val="center"/>
        </w:trPr>
        <w:tc>
          <w:tcPr>
            <w:tcW w:w="3403" w:type="dxa"/>
            <w:vAlign w:val="center"/>
          </w:tcPr>
          <w:p w:rsidR="0015078C" w:rsidRPr="00D66E8D" w:rsidRDefault="0015078C" w:rsidP="0015078C">
            <w:pPr>
              <w:rPr>
                <w:color w:val="000000"/>
                <w:spacing w:val="-5"/>
              </w:rPr>
            </w:pPr>
            <w:r w:rsidRPr="00D66E8D">
              <w:rPr>
                <w:color w:val="000000"/>
                <w:spacing w:val="-5"/>
              </w:rPr>
              <w:t>HF</w:t>
            </w:r>
          </w:p>
        </w:tc>
        <w:tc>
          <w:tcPr>
            <w:tcW w:w="3402" w:type="dxa"/>
            <w:vAlign w:val="center"/>
          </w:tcPr>
          <w:p w:rsidR="0015078C" w:rsidRPr="00D66E8D" w:rsidRDefault="0015078C" w:rsidP="0015078C">
            <w:pPr>
              <w:rPr>
                <w:color w:val="000000"/>
                <w:spacing w:val="-5"/>
              </w:rPr>
            </w:pPr>
            <w:r w:rsidRPr="00D66E8D">
              <w:rPr>
                <w:color w:val="000000"/>
                <w:spacing w:val="-5"/>
              </w:rPr>
              <w:t>H</w:t>
            </w:r>
            <w:r w:rsidRPr="00D66E8D">
              <w:rPr>
                <w:color w:val="000000"/>
                <w:spacing w:val="-5"/>
                <w:vertAlign w:val="subscript"/>
              </w:rPr>
              <w:t>2</w:t>
            </w:r>
            <w:r w:rsidRPr="00D66E8D">
              <w:rPr>
                <w:color w:val="000000"/>
                <w:spacing w:val="-5"/>
              </w:rPr>
              <w:t>O</w:t>
            </w:r>
          </w:p>
        </w:tc>
        <w:tc>
          <w:tcPr>
            <w:tcW w:w="2977" w:type="dxa"/>
            <w:vAlign w:val="center"/>
          </w:tcPr>
          <w:p w:rsidR="0015078C" w:rsidRPr="00D66E8D" w:rsidRDefault="0015078C" w:rsidP="0015078C">
            <w:pPr>
              <w:rPr>
                <w:color w:val="000000"/>
                <w:spacing w:val="-5"/>
              </w:rPr>
            </w:pPr>
            <w:r w:rsidRPr="00D66E8D">
              <w:rPr>
                <w:color w:val="000000"/>
                <w:spacing w:val="-5"/>
              </w:rPr>
              <w:t>NH</w:t>
            </w:r>
            <w:r w:rsidRPr="00D66E8D">
              <w:rPr>
                <w:color w:val="000000"/>
                <w:spacing w:val="-5"/>
                <w:vertAlign w:val="subscript"/>
              </w:rPr>
              <w:t>3</w:t>
            </w:r>
          </w:p>
        </w:tc>
      </w:tr>
      <w:tr w:rsidR="0015078C" w:rsidRPr="00D66E8D" w:rsidTr="0015078C">
        <w:trPr>
          <w:jc w:val="center"/>
        </w:trPr>
        <w:tc>
          <w:tcPr>
            <w:tcW w:w="3403" w:type="dxa"/>
          </w:tcPr>
          <w:p w:rsidR="0015078C" w:rsidRPr="00D66E8D" w:rsidRDefault="0015078C" w:rsidP="0015078C">
            <w:pPr>
              <w:rPr>
                <w:color w:val="000000"/>
                <w:spacing w:val="-5"/>
              </w:rPr>
            </w:pPr>
          </w:p>
          <w:p w:rsidR="0015078C" w:rsidRPr="00D66E8D" w:rsidRDefault="0015078C" w:rsidP="0015078C">
            <w:pPr>
              <w:rPr>
                <w:color w:val="000000"/>
                <w:spacing w:val="-5"/>
              </w:rPr>
            </w:pPr>
          </w:p>
          <w:p w:rsidR="0015078C" w:rsidRPr="00D66E8D" w:rsidRDefault="001D4503" w:rsidP="0015078C">
            <w:pPr>
              <w:rPr>
                <w:color w:val="000000"/>
                <w:spacing w:val="-5"/>
              </w:rPr>
            </w:pPr>
            <w:r>
              <w:rPr>
                <w:noProof/>
              </w:rPr>
              <w:drawing>
                <wp:anchor distT="0" distB="0" distL="114300" distR="114300" simplePos="0" relativeHeight="251637760" behindDoc="0" locked="0" layoutInCell="1" allowOverlap="1">
                  <wp:simplePos x="0" y="0"/>
                  <wp:positionH relativeFrom="column">
                    <wp:posOffset>3175</wp:posOffset>
                  </wp:positionH>
                  <wp:positionV relativeFrom="paragraph">
                    <wp:posOffset>153035</wp:posOffset>
                  </wp:positionV>
                  <wp:extent cx="2044700" cy="554355"/>
                  <wp:effectExtent l="0" t="0" r="0" b="0"/>
                  <wp:wrapNone/>
                  <wp:docPr id="279" name="Picture 279" descr="EDXChemAS_00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EDXChemAS_00487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4700" cy="554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pacing w:val="-5"/>
              </w:rPr>
              <mc:AlternateContent>
                <mc:Choice Requires="wpi">
                  <w:drawing>
                    <wp:anchor distT="0" distB="0" distL="114300" distR="114300" simplePos="0" relativeHeight="251646976" behindDoc="0" locked="0" layoutInCell="1" allowOverlap="1">
                      <wp:simplePos x="0" y="0"/>
                      <wp:positionH relativeFrom="column">
                        <wp:posOffset>85725</wp:posOffset>
                      </wp:positionH>
                      <wp:positionV relativeFrom="paragraph">
                        <wp:posOffset>111125</wp:posOffset>
                      </wp:positionV>
                      <wp:extent cx="82550" cy="76835"/>
                      <wp:effectExtent l="9525" t="15875" r="12700" b="12065"/>
                      <wp:wrapNone/>
                      <wp:docPr id="496" name="Ink 28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5">
                            <w14:nvContentPartPr>
                              <w14:cNvContentPartPr>
                                <a14:cpLocks xmlns:a14="http://schemas.microsoft.com/office/drawing/2010/main" noRot="1" noChangeAspect="1" noEditPoints="1" noChangeArrowheads="1" noChangeShapeType="1"/>
                              </w14:cNvContentPartPr>
                            </w14:nvContentPartPr>
                            <w14:xfrm>
                              <a:off x="0" y="0"/>
                              <a:ext cx="82550" cy="76835"/>
                            </w14:xfrm>
                          </w14:contentPart>
                        </a:graphicData>
                      </a:graphic>
                      <wp14:sizeRelH relativeFrom="page">
                        <wp14:pctWidth>0</wp14:pctWidth>
                      </wp14:sizeRelH>
                      <wp14:sizeRelV relativeFrom="page">
                        <wp14:pctHeight>0</wp14:pctHeight>
                      </wp14:sizeRelV>
                    </wp:anchor>
                  </w:drawing>
                </mc:Choice>
                <mc:Fallback>
                  <w:pict>
                    <v:shape w14:anchorId="4B8F6254" id="Ink 288" o:spid="_x0000_s1026" type="#_x0000_t75" style="position:absolute;margin-left:6.25pt;margin-top:8.25pt;width:7.5pt;height:7.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">
                      <v:imagedata r:id="rId56"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50048" behindDoc="0" locked="0" layoutInCell="1" allowOverlap="1">
                      <wp:simplePos x="0" y="0"/>
                      <wp:positionH relativeFrom="column">
                        <wp:posOffset>875665</wp:posOffset>
                      </wp:positionH>
                      <wp:positionV relativeFrom="paragraph">
                        <wp:posOffset>129540</wp:posOffset>
                      </wp:positionV>
                      <wp:extent cx="82550" cy="67310"/>
                      <wp:effectExtent l="8890" t="15240" r="13335" b="12700"/>
                      <wp:wrapNone/>
                      <wp:docPr id="495" name="Ink 29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7">
                            <w14:nvContentPartPr>
                              <w14:cNvContentPartPr>
                                <a14:cpLocks xmlns:a14="http://schemas.microsoft.com/office/drawing/2010/main" noRot="1" noChangeAspect="1" noEditPoints="1" noChangeArrowheads="1" noChangeShapeType="1"/>
                              </w14:cNvContentPartPr>
                            </w14:nvContentPartPr>
                            <w14:xfrm>
                              <a:off x="0" y="0"/>
                              <a:ext cx="82550" cy="67310"/>
                            </w14:xfrm>
                          </w14:contentPart>
                        </a:graphicData>
                      </a:graphic>
                      <wp14:sizeRelH relativeFrom="page">
                        <wp14:pctWidth>0</wp14:pctWidth>
                      </wp14:sizeRelH>
                      <wp14:sizeRelV relativeFrom="page">
                        <wp14:pctHeight>0</wp14:pctHeight>
                      </wp14:sizeRelV>
                    </wp:anchor>
                  </w:drawing>
                </mc:Choice>
                <mc:Fallback>
                  <w:pict>
                    <v:shape w14:anchorId="56B237E3" id="Ink 291" o:spid="_x0000_s1026" type="#_x0000_t75" style="position:absolute;margin-left:68.45pt;margin-top:9.7pt;width:7.5pt;height: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">
                      <v:imagedata r:id="rId58" o:title=""/>
                      <o:lock v:ext="edit" rotation="t" verticies="t" shapetype="t"/>
                    </v:shape>
                  </w:pict>
                </mc:Fallback>
              </mc:AlternateContent>
            </w:r>
          </w:p>
          <w:p w:rsidR="0015078C" w:rsidRPr="00D66E8D" w:rsidRDefault="001D4503" w:rsidP="0015078C">
            <w:pPr>
              <w:rPr>
                <w:color w:val="000000"/>
                <w:spacing w:val="-5"/>
              </w:rPr>
            </w:pPr>
            <w:r>
              <w:rPr>
                <w:noProof/>
                <w:color w:val="000000"/>
                <w:spacing w:val="-5"/>
              </w:rPr>
              <mc:AlternateContent>
                <mc:Choice Requires="wpi">
                  <w:drawing>
                    <wp:anchor distT="0" distB="0" distL="114300" distR="114300" simplePos="0" relativeHeight="251648000" behindDoc="0" locked="0" layoutInCell="1" allowOverlap="1">
                      <wp:simplePos x="0" y="0"/>
                      <wp:positionH relativeFrom="column">
                        <wp:posOffset>290195</wp:posOffset>
                      </wp:positionH>
                      <wp:positionV relativeFrom="paragraph">
                        <wp:posOffset>60960</wp:posOffset>
                      </wp:positionV>
                      <wp:extent cx="102235" cy="71120"/>
                      <wp:effectExtent l="13970" t="13335" r="7620" b="10795"/>
                      <wp:wrapNone/>
                      <wp:docPr id="494" name="Ink 28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9">
                            <w14:nvContentPartPr>
                              <w14:cNvContentPartPr>
                                <a14:cpLocks xmlns:a14="http://schemas.microsoft.com/office/drawing/2010/main" noRot="1" noChangeAspect="1" noEditPoints="1" noChangeArrowheads="1" noChangeShapeType="1"/>
                              </w14:cNvContentPartPr>
                            </w14:nvContentPartPr>
                            <w14:xfrm>
                              <a:off x="0" y="0"/>
                              <a:ext cx="102235" cy="71120"/>
                            </w14:xfrm>
                          </w14:contentPart>
                        </a:graphicData>
                      </a:graphic>
                      <wp14:sizeRelH relativeFrom="page">
                        <wp14:pctWidth>0</wp14:pctWidth>
                      </wp14:sizeRelH>
                      <wp14:sizeRelV relativeFrom="page">
                        <wp14:pctHeight>0</wp14:pctHeight>
                      </wp14:sizeRelV>
                    </wp:anchor>
                  </w:drawing>
                </mc:Choice>
                <mc:Fallback>
                  <w:pict>
                    <v:shape w14:anchorId="21A8063D" id="Ink 289" o:spid="_x0000_s1026" type="#_x0000_t75" style="position:absolute;margin-left:22.35pt;margin-top:4.3pt;width:9.05pt;height:6.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">
                      <v:imagedata r:id="rId60"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49024" behindDoc="0" locked="0" layoutInCell="1" allowOverlap="1">
                      <wp:simplePos x="0" y="0"/>
                      <wp:positionH relativeFrom="column">
                        <wp:posOffset>525780</wp:posOffset>
                      </wp:positionH>
                      <wp:positionV relativeFrom="paragraph">
                        <wp:posOffset>44450</wp:posOffset>
                      </wp:positionV>
                      <wp:extent cx="184785" cy="332740"/>
                      <wp:effectExtent l="11430" t="15875" r="13335" b="13335"/>
                      <wp:wrapNone/>
                      <wp:docPr id="493" name="Ink 29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1">
                            <w14:nvContentPartPr>
                              <w14:cNvContentPartPr>
                                <a14:cpLocks xmlns:a14="http://schemas.microsoft.com/office/drawing/2010/main" noRot="1" noChangeAspect="1" noEditPoints="1" noChangeArrowheads="1" noChangeShapeType="1"/>
                              </w14:cNvContentPartPr>
                            </w14:nvContentPartPr>
                            <w14:xfrm>
                              <a:off x="0" y="0"/>
                              <a:ext cx="184785" cy="332740"/>
                            </w14:xfrm>
                          </w14:contentPart>
                        </a:graphicData>
                      </a:graphic>
                      <wp14:sizeRelH relativeFrom="page">
                        <wp14:pctWidth>0</wp14:pctWidth>
                      </wp14:sizeRelH>
                      <wp14:sizeRelV relativeFrom="page">
                        <wp14:pctHeight>0</wp14:pctHeight>
                      </wp14:sizeRelV>
                    </wp:anchor>
                  </w:drawing>
                </mc:Choice>
                <mc:Fallback>
                  <w:pict>
                    <v:shape w14:anchorId="53BCA2B8" id="Ink 290" o:spid="_x0000_s1026" type="#_x0000_t75" style="position:absolute;margin-left:40.9pt;margin-top:3pt;width:15.55pt;height:27.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">
                      <v:imagedata r:id="rId62"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51072" behindDoc="0" locked="0" layoutInCell="1" allowOverlap="1">
                      <wp:simplePos x="0" y="0"/>
                      <wp:positionH relativeFrom="column">
                        <wp:posOffset>1049020</wp:posOffset>
                      </wp:positionH>
                      <wp:positionV relativeFrom="paragraph">
                        <wp:posOffset>65405</wp:posOffset>
                      </wp:positionV>
                      <wp:extent cx="92710" cy="72390"/>
                      <wp:effectExtent l="10795" t="17780" r="10795" b="14605"/>
                      <wp:wrapNone/>
                      <wp:docPr id="492" name="Ink 29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3">
                            <w14:nvContentPartPr>
                              <w14:cNvContentPartPr>
                                <a14:cpLocks xmlns:a14="http://schemas.microsoft.com/office/drawing/2010/main" noRot="1" noChangeAspect="1" noEditPoints="1" noChangeArrowheads="1" noChangeShapeType="1"/>
                              </w14:cNvContentPartPr>
                            </w14:nvContentPartPr>
                            <w14:xfrm>
                              <a:off x="0" y="0"/>
                              <a:ext cx="92710" cy="72390"/>
                            </w14:xfrm>
                          </w14:contentPart>
                        </a:graphicData>
                      </a:graphic>
                      <wp14:sizeRelH relativeFrom="page">
                        <wp14:pctWidth>0</wp14:pctWidth>
                      </wp14:sizeRelH>
                      <wp14:sizeRelV relativeFrom="page">
                        <wp14:pctHeight>0</wp14:pctHeight>
                      </wp14:sizeRelV>
                    </wp:anchor>
                  </w:drawing>
                </mc:Choice>
                <mc:Fallback>
                  <w:pict>
                    <v:shape w14:anchorId="1769C959" id="Ink 292" o:spid="_x0000_s1026" type="#_x0000_t75" style="position:absolute;margin-left:82.1pt;margin-top:4.65pt;width:8.3pt;height: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">
                      <v:imagedata r:id="rId64"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52096" behindDoc="0" locked="0" layoutInCell="1" allowOverlap="1">
                      <wp:simplePos x="0" y="0"/>
                      <wp:positionH relativeFrom="column">
                        <wp:posOffset>1245870</wp:posOffset>
                      </wp:positionH>
                      <wp:positionV relativeFrom="paragraph">
                        <wp:posOffset>55245</wp:posOffset>
                      </wp:positionV>
                      <wp:extent cx="223520" cy="364490"/>
                      <wp:effectExtent l="7620" t="7620" r="6985" b="8890"/>
                      <wp:wrapNone/>
                      <wp:docPr id="491" name="Ink 2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5">
                            <w14:nvContentPartPr>
                              <w14:cNvContentPartPr>
                                <a14:cpLocks xmlns:a14="http://schemas.microsoft.com/office/drawing/2010/main" noRot="1" noChangeAspect="1" noEditPoints="1" noChangeArrowheads="1" noChangeShapeType="1"/>
                              </w14:cNvContentPartPr>
                            </w14:nvContentPartPr>
                            <w14:xfrm>
                              <a:off x="0" y="0"/>
                              <a:ext cx="223520" cy="364490"/>
                            </w14:xfrm>
                          </w14:contentPart>
                        </a:graphicData>
                      </a:graphic>
                      <wp14:sizeRelH relativeFrom="page">
                        <wp14:pctWidth>0</wp14:pctWidth>
                      </wp14:sizeRelH>
                      <wp14:sizeRelV relativeFrom="page">
                        <wp14:pctHeight>0</wp14:pctHeight>
                      </wp14:sizeRelV>
                    </wp:anchor>
                  </w:drawing>
                </mc:Choice>
                <mc:Fallback>
                  <w:pict>
                    <v:shape w14:anchorId="4702E6E4" id="Ink 293" o:spid="_x0000_s1026" type="#_x0000_t75" style="position:absolute;margin-left:97.6pt;margin-top:3.85pt;width:18.6pt;height:29.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">
                      <v:imagedata r:id="rId66"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73600" behindDoc="0" locked="0" layoutInCell="1" allowOverlap="1">
                      <wp:simplePos x="0" y="0"/>
                      <wp:positionH relativeFrom="column">
                        <wp:posOffset>54610</wp:posOffset>
                      </wp:positionH>
                      <wp:positionV relativeFrom="paragraph">
                        <wp:posOffset>58420</wp:posOffset>
                      </wp:positionV>
                      <wp:extent cx="16510" cy="43815"/>
                      <wp:effectExtent l="16510" t="48895" r="14605" b="21590"/>
                      <wp:wrapNone/>
                      <wp:docPr id="490" name="Ink 3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7">
                            <w14:nvContentPartPr>
                              <w14:cNvContentPartPr>
                                <a14:cpLocks xmlns:a14="http://schemas.microsoft.com/office/drawing/2010/main" noRot="1" noChangeAspect="1" noEditPoints="1" noChangeArrowheads="1" noChangeShapeType="1"/>
                              </w14:cNvContentPartPr>
                            </w14:nvContentPartPr>
                            <w14:xfrm>
                              <a:off x="0" y="0"/>
                              <a:ext cx="16510" cy="43815"/>
                            </w14:xfrm>
                          </w14:contentPart>
                        </a:graphicData>
                      </a:graphic>
                      <wp14:sizeRelH relativeFrom="page">
                        <wp14:pctWidth>0</wp14:pctWidth>
                      </wp14:sizeRelH>
                      <wp14:sizeRelV relativeFrom="page">
                        <wp14:pctHeight>0</wp14:pctHeight>
                      </wp14:sizeRelV>
                    </wp:anchor>
                  </w:drawing>
                </mc:Choice>
                <mc:Fallback>
                  <w:pict>
                    <v:shape w14:anchorId="69CF7A7F" id="Ink 314" o:spid="_x0000_s1026" type="#_x0000_t75" style="position:absolute;margin-left:3.8pt;margin-top:4.1pt;width:2.3pt;height: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">
                      <v:imagedata r:id="rId68"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75648" behindDoc="0" locked="0" layoutInCell="1" allowOverlap="1">
                      <wp:simplePos x="0" y="0"/>
                      <wp:positionH relativeFrom="column">
                        <wp:posOffset>833755</wp:posOffset>
                      </wp:positionH>
                      <wp:positionV relativeFrom="paragraph">
                        <wp:posOffset>84455</wp:posOffset>
                      </wp:positionV>
                      <wp:extent cx="17145" cy="39370"/>
                      <wp:effectExtent l="14605" t="27305" r="15875" b="19050"/>
                      <wp:wrapNone/>
                      <wp:docPr id="489" name="Ink 3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9">
                            <w14:nvContentPartPr>
                              <w14:cNvContentPartPr>
                                <a14:cpLocks xmlns:a14="http://schemas.microsoft.com/office/drawing/2010/main" noRot="1" noChangeAspect="1" noEditPoints="1" noChangeArrowheads="1" noChangeShapeType="1"/>
                              </w14:cNvContentPartPr>
                            </w14:nvContentPartPr>
                            <w14:xfrm>
                              <a:off x="0" y="0"/>
                              <a:ext cx="17145" cy="39370"/>
                            </w14:xfrm>
                          </w14:contentPart>
                        </a:graphicData>
                      </a:graphic>
                      <wp14:sizeRelH relativeFrom="page">
                        <wp14:pctWidth>0</wp14:pctWidth>
                      </wp14:sizeRelH>
                      <wp14:sizeRelV relativeFrom="page">
                        <wp14:pctHeight>0</wp14:pctHeight>
                      </wp14:sizeRelV>
                    </wp:anchor>
                  </w:drawing>
                </mc:Choice>
                <mc:Fallback>
                  <w:pict>
                    <v:shape w14:anchorId="6A260BD2" id="Ink 316" o:spid="_x0000_s1026" type="#_x0000_t75" style="position:absolute;margin-left:65.15pt;margin-top:6.15pt;width:2.35pt;height: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">
                      <v:imagedata r:id="rId70"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77696" behindDoc="0" locked="0" layoutInCell="1" allowOverlap="1">
                      <wp:simplePos x="0" y="0"/>
                      <wp:positionH relativeFrom="column">
                        <wp:posOffset>1631950</wp:posOffset>
                      </wp:positionH>
                      <wp:positionV relativeFrom="paragraph">
                        <wp:posOffset>88900</wp:posOffset>
                      </wp:positionV>
                      <wp:extent cx="5080" cy="12065"/>
                      <wp:effectExtent l="12700" t="41275" r="10795" b="13335"/>
                      <wp:wrapNone/>
                      <wp:docPr id="488" name="Ink 3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1">
                            <w14:nvContentPartPr>
                              <w14:cNvContentPartPr>
                                <a14:cpLocks xmlns:a14="http://schemas.microsoft.com/office/drawing/2010/main" noRot="1" noChangeAspect="1" noEditPoints="1" noChangeArrowheads="1" noChangeShapeType="1"/>
                              </w14:cNvContentPartPr>
                            </w14:nvContentPartPr>
                            <w14:xfrm>
                              <a:off x="0" y="0"/>
                              <a:ext cx="5080" cy="12065"/>
                            </w14:xfrm>
                          </w14:contentPart>
                        </a:graphicData>
                      </a:graphic>
                      <wp14:sizeRelH relativeFrom="page">
                        <wp14:pctWidth>0</wp14:pctWidth>
                      </wp14:sizeRelH>
                      <wp14:sizeRelV relativeFrom="page">
                        <wp14:pctHeight>0</wp14:pctHeight>
                      </wp14:sizeRelV>
                    </wp:anchor>
                  </w:drawing>
                </mc:Choice>
                <mc:Fallback>
                  <w:pict>
                    <v:shape w14:anchorId="36B849DC" id="Ink 318" o:spid="_x0000_s1026" type="#_x0000_t75" style="position:absolute;margin-left:128pt;margin-top:6.5pt;width:1.45pt;height: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">
                      <v:imagedata r:id="rId72"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78720" behindDoc="0" locked="0" layoutInCell="1" allowOverlap="1">
                      <wp:simplePos x="0" y="0"/>
                      <wp:positionH relativeFrom="column">
                        <wp:posOffset>1640205</wp:posOffset>
                      </wp:positionH>
                      <wp:positionV relativeFrom="paragraph">
                        <wp:posOffset>126365</wp:posOffset>
                      </wp:positionV>
                      <wp:extent cx="3175" cy="6985"/>
                      <wp:effectExtent l="11430" t="12065" r="13970" b="9525"/>
                      <wp:wrapNone/>
                      <wp:docPr id="487" name="Ink 3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3">
                            <w14:nvContentPartPr>
                              <w14:cNvContentPartPr>
                                <a14:cpLocks xmlns:a14="http://schemas.microsoft.com/office/drawing/2010/main" noRot="1" noChangeAspect="1" noEditPoints="1" noChangeArrowheads="1" noChangeShapeType="1"/>
                              </w14:cNvContentPartPr>
                            </w14:nvContentPartPr>
                            <w14:xfrm>
                              <a:off x="0" y="0"/>
                              <a:ext cx="3175" cy="6985"/>
                            </w14:xfrm>
                          </w14:contentPart>
                        </a:graphicData>
                      </a:graphic>
                      <wp14:sizeRelH relativeFrom="page">
                        <wp14:pctWidth>0</wp14:pctWidth>
                      </wp14:sizeRelH>
                      <wp14:sizeRelV relativeFrom="page">
                        <wp14:pctHeight>0</wp14:pctHeight>
                      </wp14:sizeRelV>
                    </wp:anchor>
                  </w:drawing>
                </mc:Choice>
                <mc:Fallback>
                  <w:pict>
                    <v:shape w14:anchorId="5C348E9A" id="Ink 319" o:spid="_x0000_s1026" type="#_x0000_t75" style="position:absolute;margin-left:128.6pt;margin-top:9.45pt;width:1.4pt;height: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">
                      <v:imagedata r:id="rId74" o:title=""/>
                      <o:lock v:ext="edit" rotation="t" verticies="t" shapetype="t"/>
                    </v:shape>
                  </w:pict>
                </mc:Fallback>
              </mc:AlternateContent>
            </w:r>
          </w:p>
          <w:p w:rsidR="0015078C" w:rsidRPr="00D66E8D" w:rsidRDefault="001D4503" w:rsidP="0015078C">
            <w:pPr>
              <w:rPr>
                <w:color w:val="000000"/>
                <w:spacing w:val="-5"/>
              </w:rPr>
            </w:pPr>
            <w:r>
              <w:rPr>
                <w:noProof/>
                <w:color w:val="000000"/>
                <w:spacing w:val="-5"/>
              </w:rPr>
              <mc:AlternateContent>
                <mc:Choice Requires="wpi">
                  <w:drawing>
                    <wp:anchor distT="0" distB="0" distL="114300" distR="114300" simplePos="0" relativeHeight="251674624" behindDoc="0" locked="0" layoutInCell="1" allowOverlap="1">
                      <wp:simplePos x="0" y="0"/>
                      <wp:positionH relativeFrom="column">
                        <wp:posOffset>444500</wp:posOffset>
                      </wp:positionH>
                      <wp:positionV relativeFrom="paragraph">
                        <wp:posOffset>102235</wp:posOffset>
                      </wp:positionV>
                      <wp:extent cx="15875" cy="41910"/>
                      <wp:effectExtent l="15875" t="45085" r="15875" b="17780"/>
                      <wp:wrapNone/>
                      <wp:docPr id="486" name="Ink 3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5">
                            <w14:nvContentPartPr>
                              <w14:cNvContentPartPr>
                                <a14:cpLocks xmlns:a14="http://schemas.microsoft.com/office/drawing/2010/main" noRot="1" noChangeAspect="1" noEditPoints="1" noChangeArrowheads="1" noChangeShapeType="1"/>
                              </w14:cNvContentPartPr>
                            </w14:nvContentPartPr>
                            <w14:xfrm>
                              <a:off x="0" y="0"/>
                              <a:ext cx="15875" cy="41910"/>
                            </w14:xfrm>
                          </w14:contentPart>
                        </a:graphicData>
                      </a:graphic>
                      <wp14:sizeRelH relativeFrom="page">
                        <wp14:pctWidth>0</wp14:pctWidth>
                      </wp14:sizeRelH>
                      <wp14:sizeRelV relativeFrom="page">
                        <wp14:pctHeight>0</wp14:pctHeight>
                      </wp14:sizeRelV>
                    </wp:anchor>
                  </w:drawing>
                </mc:Choice>
                <mc:Fallback>
                  <w:pict>
                    <v:shape w14:anchorId="73EF36E7" id="Ink 315" o:spid="_x0000_s1026" type="#_x0000_t75" style="position:absolute;margin-left:34.5pt;margin-top:7.55pt;width:2.25pt;height: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">
                      <v:imagedata r:id="rId76"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76672" behindDoc="0" locked="0" layoutInCell="1" allowOverlap="1">
                      <wp:simplePos x="0" y="0"/>
                      <wp:positionH relativeFrom="column">
                        <wp:posOffset>1229995</wp:posOffset>
                      </wp:positionH>
                      <wp:positionV relativeFrom="paragraph">
                        <wp:posOffset>100965</wp:posOffset>
                      </wp:positionV>
                      <wp:extent cx="16510" cy="36195"/>
                      <wp:effectExtent l="20320" t="15240" r="10795" b="15240"/>
                      <wp:wrapNone/>
                      <wp:docPr id="483" name="Ink 3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7">
                            <w14:nvContentPartPr>
                              <w14:cNvContentPartPr>
                                <a14:cpLocks xmlns:a14="http://schemas.microsoft.com/office/drawing/2010/main" noRot="1" noChangeAspect="1" noEditPoints="1" noChangeArrowheads="1" noChangeShapeType="1"/>
                              </w14:cNvContentPartPr>
                            </w14:nvContentPartPr>
                            <w14:xfrm>
                              <a:off x="0" y="0"/>
                              <a:ext cx="16510" cy="36195"/>
                            </w14:xfrm>
                          </w14:contentPart>
                        </a:graphicData>
                      </a:graphic>
                      <wp14:sizeRelH relativeFrom="page">
                        <wp14:pctWidth>0</wp14:pctWidth>
                      </wp14:sizeRelH>
                      <wp14:sizeRelV relativeFrom="page">
                        <wp14:pctHeight>0</wp14:pctHeight>
                      </wp14:sizeRelV>
                    </wp:anchor>
                  </w:drawing>
                </mc:Choice>
                <mc:Fallback>
                  <w:pict>
                    <v:shape w14:anchorId="2CD29B85" id="Ink 317" o:spid="_x0000_s1026" type="#_x0000_t75" style="position:absolute;margin-left:96.35pt;margin-top:7.45pt;width:2.3pt;height: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">
                      <v:imagedata r:id="rId78" o:title=""/>
                      <o:lock v:ext="edit" rotation="t" verticies="t" shapetype="t"/>
                    </v:shape>
                  </w:pict>
                </mc:Fallback>
              </mc:AlternateContent>
            </w:r>
          </w:p>
          <w:p w:rsidR="0015078C" w:rsidRPr="00D66E8D" w:rsidRDefault="0015078C" w:rsidP="0015078C">
            <w:pPr>
              <w:rPr>
                <w:color w:val="000000"/>
                <w:spacing w:val="-5"/>
              </w:rPr>
            </w:pPr>
          </w:p>
          <w:p w:rsidR="0015078C" w:rsidRPr="00D66E8D" w:rsidRDefault="0015078C" w:rsidP="0015078C">
            <w:pPr>
              <w:rPr>
                <w:color w:val="000000"/>
                <w:spacing w:val="-5"/>
              </w:rPr>
            </w:pPr>
          </w:p>
          <w:p w:rsidR="0015078C" w:rsidRPr="00D66E8D" w:rsidRDefault="0015078C" w:rsidP="0015078C">
            <w:pPr>
              <w:rPr>
                <w:color w:val="000000"/>
                <w:spacing w:val="-5"/>
              </w:rPr>
            </w:pPr>
          </w:p>
        </w:tc>
        <w:tc>
          <w:tcPr>
            <w:tcW w:w="3402" w:type="dxa"/>
          </w:tcPr>
          <w:p w:rsidR="0015078C" w:rsidRPr="00D66E8D" w:rsidRDefault="001D4503" w:rsidP="0015078C">
            <w:pPr>
              <w:rPr>
                <w:color w:val="000000"/>
                <w:spacing w:val="-5"/>
              </w:rPr>
            </w:pPr>
            <w:r>
              <w:rPr>
                <w:noProof/>
              </w:rPr>
              <w:drawing>
                <wp:anchor distT="0" distB="0" distL="114300" distR="114300" simplePos="0" relativeHeight="251636736" behindDoc="0" locked="0" layoutInCell="1" allowOverlap="1">
                  <wp:simplePos x="0" y="0"/>
                  <wp:positionH relativeFrom="column">
                    <wp:posOffset>-45085</wp:posOffset>
                  </wp:positionH>
                  <wp:positionV relativeFrom="paragraph">
                    <wp:posOffset>17145</wp:posOffset>
                  </wp:positionV>
                  <wp:extent cx="2026920" cy="1354455"/>
                  <wp:effectExtent l="0" t="0" r="0" b="0"/>
                  <wp:wrapNone/>
                  <wp:docPr id="278" name="Picture 278" descr="EDXChemAS_00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EDXChemAS_0048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26920"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pacing w:val="-5"/>
              </w:rPr>
              <mc:AlternateContent>
                <mc:Choice Requires="wpi">
                  <w:drawing>
                    <wp:anchor distT="0" distB="0" distL="114300" distR="114300" simplePos="0" relativeHeight="251653120" behindDoc="0" locked="0" layoutInCell="1" allowOverlap="1">
                      <wp:simplePos x="0" y="0"/>
                      <wp:positionH relativeFrom="column">
                        <wp:posOffset>540385</wp:posOffset>
                      </wp:positionH>
                      <wp:positionV relativeFrom="paragraph">
                        <wp:posOffset>342265</wp:posOffset>
                      </wp:positionV>
                      <wp:extent cx="88265" cy="71755"/>
                      <wp:effectExtent l="6985" t="8890" r="9525" b="14605"/>
                      <wp:wrapNone/>
                      <wp:docPr id="482" name="Ink 29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0">
                            <w14:nvContentPartPr>
                              <w14:cNvContentPartPr>
                                <a14:cpLocks xmlns:a14="http://schemas.microsoft.com/office/drawing/2010/main" noRot="1" noChangeAspect="1" noEditPoints="1" noChangeArrowheads="1" noChangeShapeType="1"/>
                              </w14:cNvContentPartPr>
                            </w14:nvContentPartPr>
                            <w14:xfrm>
                              <a:off x="0" y="0"/>
                              <a:ext cx="88265" cy="71755"/>
                            </w14:xfrm>
                          </w14:contentPart>
                        </a:graphicData>
                      </a:graphic>
                      <wp14:sizeRelH relativeFrom="page">
                        <wp14:pctWidth>0</wp14:pctWidth>
                      </wp14:sizeRelH>
                      <wp14:sizeRelV relativeFrom="page">
                        <wp14:pctHeight>0</wp14:pctHeight>
                      </wp14:sizeRelV>
                    </wp:anchor>
                  </w:drawing>
                </mc:Choice>
                <mc:Fallback>
                  <w:pict>
                    <v:shape w14:anchorId="3ECF55DE" id="Ink 294" o:spid="_x0000_s1026" type="#_x0000_t75" style="position:absolute;margin-left:42.05pt;margin-top:26.45pt;width:7.95pt;height:6.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">
                      <v:imagedata r:id="rId81"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54144" behindDoc="0" locked="0" layoutInCell="1" allowOverlap="1">
                      <wp:simplePos x="0" y="0"/>
                      <wp:positionH relativeFrom="column">
                        <wp:posOffset>981710</wp:posOffset>
                      </wp:positionH>
                      <wp:positionV relativeFrom="paragraph">
                        <wp:posOffset>344170</wp:posOffset>
                      </wp:positionV>
                      <wp:extent cx="254635" cy="165735"/>
                      <wp:effectExtent l="10160" t="10795" r="11430" b="13970"/>
                      <wp:wrapNone/>
                      <wp:docPr id="481" name="Ink 29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2">
                            <w14:nvContentPartPr>
                              <w14:cNvContentPartPr>
                                <a14:cpLocks xmlns:a14="http://schemas.microsoft.com/office/drawing/2010/main" noRot="1" noChangeAspect="1" noEditPoints="1" noChangeArrowheads="1" noChangeShapeType="1"/>
                              </w14:cNvContentPartPr>
                            </w14:nvContentPartPr>
                            <w14:xfrm>
                              <a:off x="0" y="0"/>
                              <a:ext cx="254635" cy="165735"/>
                            </w14:xfrm>
                          </w14:contentPart>
                        </a:graphicData>
                      </a:graphic>
                      <wp14:sizeRelH relativeFrom="page">
                        <wp14:pctWidth>0</wp14:pctWidth>
                      </wp14:sizeRelH>
                      <wp14:sizeRelV relativeFrom="page">
                        <wp14:pctHeight>0</wp14:pctHeight>
                      </wp14:sizeRelV>
                    </wp:anchor>
                  </w:drawing>
                </mc:Choice>
                <mc:Fallback>
                  <w:pict>
                    <v:shape w14:anchorId="0EDBE0AD" id="Ink 295" o:spid="_x0000_s1026" type="#_x0000_t75" style="position:absolute;margin-left:76.8pt;margin-top:26.6pt;width:21.05pt;height:1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">
                      <v:imagedata r:id="rId83"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55168" behindDoc="0" locked="0" layoutInCell="1" allowOverlap="1">
                      <wp:simplePos x="0" y="0"/>
                      <wp:positionH relativeFrom="column">
                        <wp:posOffset>1361440</wp:posOffset>
                      </wp:positionH>
                      <wp:positionV relativeFrom="paragraph">
                        <wp:posOffset>311785</wp:posOffset>
                      </wp:positionV>
                      <wp:extent cx="69850" cy="73025"/>
                      <wp:effectExtent l="8890" t="6985" r="6985" b="15240"/>
                      <wp:wrapNone/>
                      <wp:docPr id="480" name="Ink 29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4">
                            <w14:nvContentPartPr>
                              <w14:cNvContentPartPr>
                                <a14:cpLocks xmlns:a14="http://schemas.microsoft.com/office/drawing/2010/main" noRot="1" noChangeAspect="1" noEditPoints="1" noChangeArrowheads="1" noChangeShapeType="1"/>
                              </w14:cNvContentPartPr>
                            </w14:nvContentPartPr>
                            <w14:xfrm>
                              <a:off x="0" y="0"/>
                              <a:ext cx="69850" cy="73025"/>
                            </w14:xfrm>
                          </w14:contentPart>
                        </a:graphicData>
                      </a:graphic>
                      <wp14:sizeRelH relativeFrom="page">
                        <wp14:pctWidth>0</wp14:pctWidth>
                      </wp14:sizeRelH>
                      <wp14:sizeRelV relativeFrom="page">
                        <wp14:pctHeight>0</wp14:pctHeight>
                      </wp14:sizeRelV>
                    </wp:anchor>
                  </w:drawing>
                </mc:Choice>
                <mc:Fallback>
                  <w:pict>
                    <v:shape w14:anchorId="187B5DA7" id="Ink 296" o:spid="_x0000_s1026" type="#_x0000_t75" style="position:absolute;margin-left:106.7pt;margin-top:24.05pt;width:6.5pt;height: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">
                      <v:imagedata r:id="rId85"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56192" behindDoc="0" locked="0" layoutInCell="1" allowOverlap="1">
                      <wp:simplePos x="0" y="0"/>
                      <wp:positionH relativeFrom="column">
                        <wp:posOffset>1544320</wp:posOffset>
                      </wp:positionH>
                      <wp:positionV relativeFrom="paragraph">
                        <wp:posOffset>177165</wp:posOffset>
                      </wp:positionV>
                      <wp:extent cx="78740" cy="75565"/>
                      <wp:effectExtent l="29845" t="15240" r="15240" b="13970"/>
                      <wp:wrapNone/>
                      <wp:docPr id="477" name="Ink 2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6">
                            <w14:nvContentPartPr>
                              <w14:cNvContentPartPr>
                                <a14:cpLocks xmlns:a14="http://schemas.microsoft.com/office/drawing/2010/main" noRot="1" noChangeAspect="1" noEditPoints="1" noChangeArrowheads="1" noChangeShapeType="1"/>
                              </w14:cNvContentPartPr>
                            </w14:nvContentPartPr>
                            <w14:xfrm>
                              <a:off x="0" y="0"/>
                              <a:ext cx="78740" cy="75565"/>
                            </w14:xfrm>
                          </w14:contentPart>
                        </a:graphicData>
                      </a:graphic>
                      <wp14:sizeRelH relativeFrom="page">
                        <wp14:pctWidth>0</wp14:pctWidth>
                      </wp14:sizeRelH>
                      <wp14:sizeRelV relativeFrom="page">
                        <wp14:pctHeight>0</wp14:pctHeight>
                      </wp14:sizeRelV>
                    </wp:anchor>
                  </w:drawing>
                </mc:Choice>
                <mc:Fallback>
                  <w:pict>
                    <v:shape w14:anchorId="36C31CCC" id="Ink 297" o:spid="_x0000_s1026" type="#_x0000_t75" style="position:absolute;margin-left:121.1pt;margin-top:13.45pt;width:7.2pt;height: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">
                      <v:imagedata r:id="rId87"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79744" behindDoc="0" locked="0" layoutInCell="1" allowOverlap="1">
                      <wp:simplePos x="0" y="0"/>
                      <wp:positionH relativeFrom="column">
                        <wp:posOffset>677545</wp:posOffset>
                      </wp:positionH>
                      <wp:positionV relativeFrom="paragraph">
                        <wp:posOffset>330835</wp:posOffset>
                      </wp:positionV>
                      <wp:extent cx="104775" cy="43180"/>
                      <wp:effectExtent l="10795" t="16510" r="17780" b="26035"/>
                      <wp:wrapNone/>
                      <wp:docPr id="476" name="Ink 3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8">
                            <w14:nvContentPartPr>
                              <w14:cNvContentPartPr>
                                <a14:cpLocks xmlns:a14="http://schemas.microsoft.com/office/drawing/2010/main" noRot="1" noChangeAspect="1" noEditPoints="1" noChangeArrowheads="1" noChangeShapeType="1"/>
                              </w14:cNvContentPartPr>
                            </w14:nvContentPartPr>
                            <w14:xfrm>
                              <a:off x="0" y="0"/>
                              <a:ext cx="104775" cy="43180"/>
                            </w14:xfrm>
                          </w14:contentPart>
                        </a:graphicData>
                      </a:graphic>
                      <wp14:sizeRelH relativeFrom="page">
                        <wp14:pctWidth>0</wp14:pctWidth>
                      </wp14:sizeRelH>
                      <wp14:sizeRelV relativeFrom="page">
                        <wp14:pctHeight>0</wp14:pctHeight>
                      </wp14:sizeRelV>
                    </wp:anchor>
                  </w:drawing>
                </mc:Choice>
                <mc:Fallback>
                  <w:pict>
                    <v:shape w14:anchorId="5825F0E9" id="Ink 320" o:spid="_x0000_s1026" type="#_x0000_t75" style="position:absolute;margin-left:52.85pt;margin-top:25.55pt;width:9.25pt;height: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">
                      <v:imagedata r:id="rId89"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80768" behindDoc="0" locked="0" layoutInCell="1" allowOverlap="1">
                      <wp:simplePos x="0" y="0"/>
                      <wp:positionH relativeFrom="column">
                        <wp:posOffset>1137920</wp:posOffset>
                      </wp:positionH>
                      <wp:positionV relativeFrom="paragraph">
                        <wp:posOffset>572770</wp:posOffset>
                      </wp:positionV>
                      <wp:extent cx="109220" cy="43815"/>
                      <wp:effectExtent l="13970" t="20320" r="10160" b="12065"/>
                      <wp:wrapNone/>
                      <wp:docPr id="475" name="Ink 3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0">
                            <w14:nvContentPartPr>
                              <w14:cNvContentPartPr>
                                <a14:cpLocks xmlns:a14="http://schemas.microsoft.com/office/drawing/2010/main" noRot="1" noChangeAspect="1" noEditPoints="1" noChangeArrowheads="1" noChangeShapeType="1"/>
                              </w14:cNvContentPartPr>
                            </w14:nvContentPartPr>
                            <w14:xfrm>
                              <a:off x="0" y="0"/>
                              <a:ext cx="109220" cy="43815"/>
                            </w14:xfrm>
                          </w14:contentPart>
                        </a:graphicData>
                      </a:graphic>
                      <wp14:sizeRelH relativeFrom="page">
                        <wp14:pctWidth>0</wp14:pctWidth>
                      </wp14:sizeRelH>
                      <wp14:sizeRelV relativeFrom="page">
                        <wp14:pctHeight>0</wp14:pctHeight>
                      </wp14:sizeRelV>
                    </wp:anchor>
                  </w:drawing>
                </mc:Choice>
                <mc:Fallback>
                  <w:pict>
                    <v:shape w14:anchorId="665DF086" id="Ink 321" o:spid="_x0000_s1026" type="#_x0000_t75" style="position:absolute;margin-left:89.1pt;margin-top:44.6pt;width:9.6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">
                      <v:imagedata r:id="rId91"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81792" behindDoc="0" locked="0" layoutInCell="1" allowOverlap="1">
                      <wp:simplePos x="0" y="0"/>
                      <wp:positionH relativeFrom="column">
                        <wp:posOffset>1610360</wp:posOffset>
                      </wp:positionH>
                      <wp:positionV relativeFrom="paragraph">
                        <wp:posOffset>325755</wp:posOffset>
                      </wp:positionV>
                      <wp:extent cx="99695" cy="62230"/>
                      <wp:effectExtent l="19685" t="30480" r="13970" b="21590"/>
                      <wp:wrapNone/>
                      <wp:docPr id="474" name="Ink 3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2">
                            <w14:nvContentPartPr>
                              <w14:cNvContentPartPr>
                                <a14:cpLocks xmlns:a14="http://schemas.microsoft.com/office/drawing/2010/main" noRot="1" noChangeAspect="1" noEditPoints="1" noChangeArrowheads="1" noChangeShapeType="1"/>
                              </w14:cNvContentPartPr>
                            </w14:nvContentPartPr>
                            <w14:xfrm>
                              <a:off x="0" y="0"/>
                              <a:ext cx="99695" cy="62230"/>
                            </w14:xfrm>
                          </w14:contentPart>
                        </a:graphicData>
                      </a:graphic>
                      <wp14:sizeRelH relativeFrom="page">
                        <wp14:pctWidth>0</wp14:pctWidth>
                      </wp14:sizeRelH>
                      <wp14:sizeRelV relativeFrom="page">
                        <wp14:pctHeight>0</wp14:pctHeight>
                      </wp14:sizeRelV>
                    </wp:anchor>
                  </w:drawing>
                </mc:Choice>
                <mc:Fallback>
                  <w:pict>
                    <v:shape w14:anchorId="3979B131" id="Ink 322" o:spid="_x0000_s1026" type="#_x0000_t75" style="position:absolute;margin-left:126.3pt;margin-top:25.15pt;width:8.85pt;height: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">
                      <v:imagedata r:id="rId93"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82816" behindDoc="0" locked="0" layoutInCell="1" allowOverlap="1">
                      <wp:simplePos x="0" y="0"/>
                      <wp:positionH relativeFrom="column">
                        <wp:posOffset>1613535</wp:posOffset>
                      </wp:positionH>
                      <wp:positionV relativeFrom="paragraph">
                        <wp:posOffset>814705</wp:posOffset>
                      </wp:positionV>
                      <wp:extent cx="105410" cy="59690"/>
                      <wp:effectExtent l="13335" t="24130" r="14605" b="20955"/>
                      <wp:wrapNone/>
                      <wp:docPr id="473" name="Ink 3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4">
                            <w14:nvContentPartPr>
                              <w14:cNvContentPartPr>
                                <a14:cpLocks xmlns:a14="http://schemas.microsoft.com/office/drawing/2010/main" noRot="1" noChangeAspect="1" noEditPoints="1" noChangeArrowheads="1" noChangeShapeType="1"/>
                              </w14:cNvContentPartPr>
                            </w14:nvContentPartPr>
                            <w14:xfrm>
                              <a:off x="0" y="0"/>
                              <a:ext cx="105410" cy="59690"/>
                            </w14:xfrm>
                          </w14:contentPart>
                        </a:graphicData>
                      </a:graphic>
                      <wp14:sizeRelH relativeFrom="page">
                        <wp14:pctWidth>0</wp14:pctWidth>
                      </wp14:sizeRelH>
                      <wp14:sizeRelV relativeFrom="page">
                        <wp14:pctHeight>0</wp14:pctHeight>
                      </wp14:sizeRelV>
                    </wp:anchor>
                  </w:drawing>
                </mc:Choice>
                <mc:Fallback>
                  <w:pict>
                    <v:shape w14:anchorId="62255269" id="Ink 323" o:spid="_x0000_s1026" type="#_x0000_t75" style="position:absolute;margin-left:126.55pt;margin-top:63.65pt;width:9.3pt;height: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">
                      <v:imagedata r:id="rId95"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83840" behindDoc="0" locked="0" layoutInCell="1" allowOverlap="1">
                      <wp:simplePos x="0" y="0"/>
                      <wp:positionH relativeFrom="column">
                        <wp:posOffset>238760</wp:posOffset>
                      </wp:positionH>
                      <wp:positionV relativeFrom="paragraph">
                        <wp:posOffset>577215</wp:posOffset>
                      </wp:positionV>
                      <wp:extent cx="72390" cy="49530"/>
                      <wp:effectExtent l="38735" t="34290" r="12700" b="49530"/>
                      <wp:wrapNone/>
                      <wp:docPr id="472" name="Ink 3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6">
                            <w14:nvContentPartPr>
                              <w14:cNvContentPartPr>
                                <a14:cpLocks xmlns:a14="http://schemas.microsoft.com/office/drawing/2010/main" noRot="1" noChangeAspect="1" noEditPoints="1" noChangeArrowheads="1" noChangeShapeType="1"/>
                              </w14:cNvContentPartPr>
                            </w14:nvContentPartPr>
                            <w14:xfrm>
                              <a:off x="0" y="0"/>
                              <a:ext cx="72390" cy="49530"/>
                            </w14:xfrm>
                          </w14:contentPart>
                        </a:graphicData>
                      </a:graphic>
                      <wp14:sizeRelH relativeFrom="page">
                        <wp14:pctWidth>0</wp14:pctWidth>
                      </wp14:sizeRelH>
                      <wp14:sizeRelV relativeFrom="page">
                        <wp14:pctHeight>0</wp14:pctHeight>
                      </wp14:sizeRelV>
                    </wp:anchor>
                  </w:drawing>
                </mc:Choice>
                <mc:Fallback>
                  <w:pict>
                    <v:shape w14:anchorId="3738B9F4" id="Ink 324" o:spid="_x0000_s1026" type="#_x0000_t75" style="position:absolute;margin-left:18.3pt;margin-top:44.95pt;width:6.7pt;height: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">
                      <v:imagedata r:id="rId97"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84864" behindDoc="0" locked="0" layoutInCell="1" allowOverlap="1">
                      <wp:simplePos x="0" y="0"/>
                      <wp:positionH relativeFrom="column">
                        <wp:posOffset>673735</wp:posOffset>
                      </wp:positionH>
                      <wp:positionV relativeFrom="paragraph">
                        <wp:posOffset>815975</wp:posOffset>
                      </wp:positionV>
                      <wp:extent cx="109855" cy="50165"/>
                      <wp:effectExtent l="6985" t="25400" r="6985" b="10160"/>
                      <wp:wrapNone/>
                      <wp:docPr id="462" name="Ink 3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8">
                            <w14:nvContentPartPr>
                              <w14:cNvContentPartPr>
                                <a14:cpLocks xmlns:a14="http://schemas.microsoft.com/office/drawing/2010/main" noRot="1" noChangeAspect="1" noEditPoints="1" noChangeArrowheads="1" noChangeShapeType="1"/>
                              </w14:cNvContentPartPr>
                            </w14:nvContentPartPr>
                            <w14:xfrm>
                              <a:off x="0" y="0"/>
                              <a:ext cx="109855" cy="50165"/>
                            </w14:xfrm>
                          </w14:contentPart>
                        </a:graphicData>
                      </a:graphic>
                      <wp14:sizeRelH relativeFrom="page">
                        <wp14:pctWidth>0</wp14:pctWidth>
                      </wp14:sizeRelH>
                      <wp14:sizeRelV relativeFrom="page">
                        <wp14:pctHeight>0</wp14:pctHeight>
                      </wp14:sizeRelV>
                    </wp:anchor>
                  </w:drawing>
                </mc:Choice>
                <mc:Fallback>
                  <w:pict>
                    <v:shape w14:anchorId="65EDC9E1" id="Ink 325" o:spid="_x0000_s1026" type="#_x0000_t75" style="position:absolute;margin-left:52.55pt;margin-top:63.75pt;width:9.65pt;height: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">
                      <v:imagedata r:id="rId99" o:title=""/>
                      <o:lock v:ext="edit" rotation="t" verticies="t" shapetype="t"/>
                    </v:shape>
                  </w:pict>
                </mc:Fallback>
              </mc:AlternateContent>
            </w:r>
          </w:p>
        </w:tc>
        <w:tc>
          <w:tcPr>
            <w:tcW w:w="2977" w:type="dxa"/>
          </w:tcPr>
          <w:p w:rsidR="0015078C" w:rsidRPr="00D66E8D" w:rsidRDefault="001D4503" w:rsidP="0015078C">
            <w:pPr>
              <w:rPr>
                <w:color w:val="000000"/>
                <w:spacing w:val="-5"/>
              </w:rPr>
            </w:pPr>
            <w:r>
              <w:rPr>
                <w:noProof/>
                <w:color w:val="000000"/>
                <w:spacing w:val="-5"/>
              </w:rPr>
              <mc:AlternateContent>
                <mc:Choice Requires="wpi">
                  <w:drawing>
                    <wp:anchor distT="0" distB="0" distL="114300" distR="114300" simplePos="0" relativeHeight="251640832" behindDoc="0" locked="0" layoutInCell="1" allowOverlap="1">
                      <wp:simplePos x="0" y="0"/>
                      <wp:positionH relativeFrom="column">
                        <wp:posOffset>280670</wp:posOffset>
                      </wp:positionH>
                      <wp:positionV relativeFrom="paragraph">
                        <wp:posOffset>659130</wp:posOffset>
                      </wp:positionV>
                      <wp:extent cx="549910" cy="431800"/>
                      <wp:effectExtent l="13970" t="11430" r="17145" b="13970"/>
                      <wp:wrapNone/>
                      <wp:docPr id="461" name="Ink 28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0">
                            <w14:nvContentPartPr>
                              <w14:cNvContentPartPr>
                                <a14:cpLocks xmlns:a14="http://schemas.microsoft.com/office/drawing/2010/main" noRot="1" noChangeAspect="1" noEditPoints="1" noChangeArrowheads="1" noChangeShapeType="1"/>
                              </w14:cNvContentPartPr>
                            </w14:nvContentPartPr>
                            <w14:xfrm>
                              <a:off x="0" y="0"/>
                              <a:ext cx="549910" cy="431800"/>
                            </w14:xfrm>
                          </w14:contentPart>
                        </a:graphicData>
                      </a:graphic>
                      <wp14:sizeRelH relativeFrom="page">
                        <wp14:pctWidth>0</wp14:pctWidth>
                      </wp14:sizeRelH>
                      <wp14:sizeRelV relativeFrom="page">
                        <wp14:pctHeight>0</wp14:pctHeight>
                      </wp14:sizeRelV>
                    </wp:anchor>
                  </w:drawing>
                </mc:Choice>
                <mc:Fallback>
                  <w:pict>
                    <v:shape w14:anchorId="71CBBEF6" id="Ink 282" o:spid="_x0000_s1026" type="#_x0000_t75" style="position:absolute;margin-left:21.6pt;margin-top:51.4pt;width:44.3pt;height: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">
                      <v:imagedata r:id="rId101"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41856" behindDoc="0" locked="0" layoutInCell="1" allowOverlap="1">
                      <wp:simplePos x="0" y="0"/>
                      <wp:positionH relativeFrom="column">
                        <wp:posOffset>527685</wp:posOffset>
                      </wp:positionH>
                      <wp:positionV relativeFrom="paragraph">
                        <wp:posOffset>514985</wp:posOffset>
                      </wp:positionV>
                      <wp:extent cx="42545" cy="116205"/>
                      <wp:effectExtent l="13335" t="10160" r="10795" b="16510"/>
                      <wp:wrapNone/>
                      <wp:docPr id="460" name="Ink 28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2">
                            <w14:nvContentPartPr>
                              <w14:cNvContentPartPr>
                                <a14:cpLocks xmlns:a14="http://schemas.microsoft.com/office/drawing/2010/main" noRot="1" noChangeAspect="1" noEditPoints="1" noChangeArrowheads="1" noChangeShapeType="1"/>
                              </w14:cNvContentPartPr>
                            </w14:nvContentPartPr>
                            <w14:xfrm>
                              <a:off x="0" y="0"/>
                              <a:ext cx="42545" cy="116205"/>
                            </w14:xfrm>
                          </w14:contentPart>
                        </a:graphicData>
                      </a:graphic>
                      <wp14:sizeRelH relativeFrom="page">
                        <wp14:pctWidth>0</wp14:pctWidth>
                      </wp14:sizeRelH>
                      <wp14:sizeRelV relativeFrom="page">
                        <wp14:pctHeight>0</wp14:pctHeight>
                      </wp14:sizeRelV>
                    </wp:anchor>
                  </w:drawing>
                </mc:Choice>
                <mc:Fallback>
                  <w:pict>
                    <v:shape w14:anchorId="1DCB1A21" id="Ink 283" o:spid="_x0000_s1026" type="#_x0000_t75" style="position:absolute;margin-left:41.05pt;margin-top:40.05pt;width:4.35pt;height:10.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">
                      <v:imagedata r:id="rId103"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42880" behindDoc="0" locked="0" layoutInCell="1" allowOverlap="1">
                      <wp:simplePos x="0" y="0"/>
                      <wp:positionH relativeFrom="column">
                        <wp:posOffset>511810</wp:posOffset>
                      </wp:positionH>
                      <wp:positionV relativeFrom="paragraph">
                        <wp:posOffset>371475</wp:posOffset>
                      </wp:positionV>
                      <wp:extent cx="3175" cy="67310"/>
                      <wp:effectExtent l="6985" t="9525" r="8890" b="8890"/>
                      <wp:wrapNone/>
                      <wp:docPr id="459" name="Ink 28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4">
                            <w14:nvContentPartPr>
                              <w14:cNvContentPartPr>
                                <a14:cpLocks xmlns:a14="http://schemas.microsoft.com/office/drawing/2010/main" noRot="1" noChangeAspect="1" noEditPoints="1" noChangeArrowheads="1" noChangeShapeType="1"/>
                              </w14:cNvContentPartPr>
                            </w14:nvContentPartPr>
                            <w14:xfrm>
                              <a:off x="0" y="0"/>
                              <a:ext cx="3175" cy="67310"/>
                            </w14:xfrm>
                          </w14:contentPart>
                        </a:graphicData>
                      </a:graphic>
                      <wp14:sizeRelH relativeFrom="page">
                        <wp14:pctWidth>0</wp14:pctWidth>
                      </wp14:sizeRelH>
                      <wp14:sizeRelV relativeFrom="page">
                        <wp14:pctHeight>0</wp14:pctHeight>
                      </wp14:sizeRelV>
                    </wp:anchor>
                  </w:drawing>
                </mc:Choice>
                <mc:Fallback>
                  <w:pict>
                    <v:shape w14:anchorId="10AD8A55" id="Ink 284" o:spid="_x0000_s1026" type="#_x0000_t75" style="position:absolute;margin-left:39.75pt;margin-top:28.75pt;width:1.4pt;height: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">
                      <v:imagedata r:id="rId105"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43904" behindDoc="0" locked="0" layoutInCell="1" allowOverlap="1">
                      <wp:simplePos x="0" y="0"/>
                      <wp:positionH relativeFrom="column">
                        <wp:posOffset>566420</wp:posOffset>
                      </wp:positionH>
                      <wp:positionV relativeFrom="paragraph">
                        <wp:posOffset>381000</wp:posOffset>
                      </wp:positionV>
                      <wp:extent cx="9525" cy="62865"/>
                      <wp:effectExtent l="13970" t="9525" r="14605" b="13335"/>
                      <wp:wrapNone/>
                      <wp:docPr id="458" name="Ink 28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6">
                            <w14:nvContentPartPr>
                              <w14:cNvContentPartPr>
                                <a14:cpLocks xmlns:a14="http://schemas.microsoft.com/office/drawing/2010/main" noRot="1" noChangeAspect="1" noEditPoints="1" noChangeArrowheads="1" noChangeShapeType="1"/>
                              </w14:cNvContentPartPr>
                            </w14:nvContentPartPr>
                            <w14:xfrm>
                              <a:off x="0" y="0"/>
                              <a:ext cx="9525" cy="62865"/>
                            </w14:xfrm>
                          </w14:contentPart>
                        </a:graphicData>
                      </a:graphic>
                      <wp14:sizeRelH relativeFrom="page">
                        <wp14:pctWidth>0</wp14:pctWidth>
                      </wp14:sizeRelH>
                      <wp14:sizeRelV relativeFrom="page">
                        <wp14:pctHeight>0</wp14:pctHeight>
                      </wp14:sizeRelV>
                    </wp:anchor>
                  </w:drawing>
                </mc:Choice>
                <mc:Fallback>
                  <w:pict>
                    <v:shape w14:anchorId="3DEB2D0A" id="Ink 285" o:spid="_x0000_s1026" type="#_x0000_t75" style="position:absolute;margin-left:44.1pt;margin-top:29.5pt;width:1.8pt;height:5.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">
                      <v:imagedata r:id="rId107"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44928" behindDoc="0" locked="0" layoutInCell="1" allowOverlap="1">
                      <wp:simplePos x="0" y="0"/>
                      <wp:positionH relativeFrom="column">
                        <wp:posOffset>526415</wp:posOffset>
                      </wp:positionH>
                      <wp:positionV relativeFrom="paragraph">
                        <wp:posOffset>401320</wp:posOffset>
                      </wp:positionV>
                      <wp:extent cx="26670" cy="10160"/>
                      <wp:effectExtent l="12065" t="10795" r="8890" b="7620"/>
                      <wp:wrapNone/>
                      <wp:docPr id="457" name="Ink 28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8">
                            <w14:nvContentPartPr>
                              <w14:cNvContentPartPr>
                                <a14:cpLocks xmlns:a14="http://schemas.microsoft.com/office/drawing/2010/main" noRot="1" noChangeAspect="1" noEditPoints="1" noChangeArrowheads="1" noChangeShapeType="1"/>
                              </w14:cNvContentPartPr>
                            </w14:nvContentPartPr>
                            <w14:xfrm>
                              <a:off x="0" y="0"/>
                              <a:ext cx="26670" cy="10160"/>
                            </w14:xfrm>
                          </w14:contentPart>
                        </a:graphicData>
                      </a:graphic>
                      <wp14:sizeRelH relativeFrom="page">
                        <wp14:pctWidth>0</wp14:pctWidth>
                      </wp14:sizeRelH>
                      <wp14:sizeRelV relativeFrom="page">
                        <wp14:pctHeight>0</wp14:pctHeight>
                      </wp14:sizeRelV>
                    </wp:anchor>
                  </w:drawing>
                </mc:Choice>
                <mc:Fallback>
                  <w:pict>
                    <v:shape w14:anchorId="5164D78F" id="Ink 286" o:spid="_x0000_s1026" type="#_x0000_t75" style="position:absolute;margin-left:40.95pt;margin-top:31.1pt;width:3.1pt;height:1.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">
                      <v:imagedata r:id="rId109"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85888" behindDoc="0" locked="0" layoutInCell="1" allowOverlap="1">
                      <wp:simplePos x="0" y="0"/>
                      <wp:positionH relativeFrom="column">
                        <wp:posOffset>504190</wp:posOffset>
                      </wp:positionH>
                      <wp:positionV relativeFrom="paragraph">
                        <wp:posOffset>128270</wp:posOffset>
                      </wp:positionV>
                      <wp:extent cx="290195" cy="182880"/>
                      <wp:effectExtent l="8890" t="13970" r="15240" b="12700"/>
                      <wp:wrapNone/>
                      <wp:docPr id="456" name="Ink 3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0">
                            <w14:nvContentPartPr>
                              <w14:cNvContentPartPr>
                                <a14:cpLocks xmlns:a14="http://schemas.microsoft.com/office/drawing/2010/main" noRot="1" noChangeAspect="1" noEditPoints="1" noChangeArrowheads="1" noChangeShapeType="1"/>
                              </w14:cNvContentPartPr>
                            </w14:nvContentPartPr>
                            <w14:xfrm>
                              <a:off x="0" y="0"/>
                              <a:ext cx="290195" cy="182880"/>
                            </w14:xfrm>
                          </w14:contentPart>
                        </a:graphicData>
                      </a:graphic>
                      <wp14:sizeRelH relativeFrom="page">
                        <wp14:pctWidth>0</wp14:pctWidth>
                      </wp14:sizeRelH>
                      <wp14:sizeRelV relativeFrom="page">
                        <wp14:pctHeight>0</wp14:pctHeight>
                      </wp14:sizeRelV>
                    </wp:anchor>
                  </w:drawing>
                </mc:Choice>
                <mc:Fallback>
                  <w:pict>
                    <v:shape w14:anchorId="222E8586" id="Ink 326" o:spid="_x0000_s1026" type="#_x0000_t75" style="position:absolute;margin-left:39.2pt;margin-top:9.6pt;width:23.85pt;height:1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">
                      <v:imagedata r:id="rId111"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86912" behindDoc="0" locked="0" layoutInCell="1" allowOverlap="1">
                      <wp:simplePos x="0" y="0"/>
                      <wp:positionH relativeFrom="column">
                        <wp:posOffset>466090</wp:posOffset>
                      </wp:positionH>
                      <wp:positionV relativeFrom="paragraph">
                        <wp:posOffset>120650</wp:posOffset>
                      </wp:positionV>
                      <wp:extent cx="23495" cy="52705"/>
                      <wp:effectExtent l="8890" t="15875" r="15240" b="17145"/>
                      <wp:wrapNone/>
                      <wp:docPr id="455" name="Ink 3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2">
                            <w14:nvContentPartPr>
                              <w14:cNvContentPartPr>
                                <a14:cpLocks xmlns:a14="http://schemas.microsoft.com/office/drawing/2010/main" noRot="1" noChangeAspect="1" noEditPoints="1" noChangeArrowheads="1" noChangeShapeType="1"/>
                              </w14:cNvContentPartPr>
                            </w14:nvContentPartPr>
                            <w14:xfrm>
                              <a:off x="0" y="0"/>
                              <a:ext cx="23495" cy="52705"/>
                            </w14:xfrm>
                          </w14:contentPart>
                        </a:graphicData>
                      </a:graphic>
                      <wp14:sizeRelH relativeFrom="page">
                        <wp14:pctWidth>0</wp14:pctWidth>
                      </wp14:sizeRelH>
                      <wp14:sizeRelV relativeFrom="page">
                        <wp14:pctHeight>0</wp14:pctHeight>
                      </wp14:sizeRelV>
                    </wp:anchor>
                  </w:drawing>
                </mc:Choice>
                <mc:Fallback>
                  <w:pict>
                    <v:shape w14:anchorId="67E9FE46" id="Ink 327" o:spid="_x0000_s1026" type="#_x0000_t75" style="position:absolute;margin-left:36.2pt;margin-top:9pt;width:2.85pt;height: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">
                      <v:imagedata r:id="rId113"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87936" behindDoc="0" locked="0" layoutInCell="1" allowOverlap="1">
                      <wp:simplePos x="0" y="0"/>
                      <wp:positionH relativeFrom="column">
                        <wp:posOffset>601345</wp:posOffset>
                      </wp:positionH>
                      <wp:positionV relativeFrom="paragraph">
                        <wp:posOffset>11430</wp:posOffset>
                      </wp:positionV>
                      <wp:extent cx="195580" cy="116840"/>
                      <wp:effectExtent l="10795" t="11430" r="12700" b="14605"/>
                      <wp:wrapNone/>
                      <wp:docPr id="454" name="Ink 32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4">
                            <w14:nvContentPartPr>
                              <w14:cNvContentPartPr>
                                <a14:cpLocks xmlns:a14="http://schemas.microsoft.com/office/drawing/2010/main" noRot="1" noChangeAspect="1" noEditPoints="1" noChangeArrowheads="1" noChangeShapeType="1"/>
                              </w14:cNvContentPartPr>
                            </w14:nvContentPartPr>
                            <w14:xfrm>
                              <a:off x="0" y="0"/>
                              <a:ext cx="195580" cy="116840"/>
                            </w14:xfrm>
                          </w14:contentPart>
                        </a:graphicData>
                      </a:graphic>
                      <wp14:sizeRelH relativeFrom="page">
                        <wp14:pctWidth>0</wp14:pctWidth>
                      </wp14:sizeRelH>
                      <wp14:sizeRelV relativeFrom="page">
                        <wp14:pctHeight>0</wp14:pctHeight>
                      </wp14:sizeRelV>
                    </wp:anchor>
                  </w:drawing>
                </mc:Choice>
                <mc:Fallback>
                  <w:pict>
                    <v:shape w14:anchorId="0B57A9DE" id="Ink 328" o:spid="_x0000_s1026" type="#_x0000_t75" style="position:absolute;margin-left:46.85pt;margin-top:.4pt;width:16.4pt;height:1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">
                      <v:imagedata r:id="rId115" o:title=""/>
                      <o:lock v:ext="edit" rotation="t" verticies="t" shapetype="t"/>
                    </v:shape>
                  </w:pict>
                </mc:Fallback>
              </mc:AlternateContent>
            </w:r>
          </w:p>
        </w:tc>
      </w:tr>
    </w:tbl>
    <w:p w:rsidR="0015078C" w:rsidRDefault="0015078C" w:rsidP="0015078C">
      <w:pPr>
        <w:spacing w:before="120"/>
        <w:ind w:left="1440" w:hanging="1440"/>
        <w:rPr>
          <w:color w:val="000000"/>
          <w:spacing w:val="-5"/>
        </w:rPr>
      </w:pPr>
      <w:r>
        <w:rPr>
          <w:color w:val="000000"/>
          <w:spacing w:val="-5"/>
        </w:rPr>
        <w:t>Draw out H-bonded ammonia molecules in the space above.</w:t>
      </w:r>
    </w:p>
    <w:p w:rsidR="0015078C" w:rsidRDefault="0015078C" w:rsidP="0015078C">
      <w:pPr>
        <w:autoSpaceDE w:val="0"/>
        <w:autoSpaceDN w:val="0"/>
        <w:adjustRightInd w:val="0"/>
        <w:rPr>
          <w:color w:val="000000"/>
          <w:spacing w:val="-5"/>
        </w:rPr>
      </w:pPr>
      <w:r>
        <w:rPr>
          <w:color w:val="000000"/>
          <w:spacing w:val="-5"/>
        </w:rPr>
        <w:t xml:space="preserve">Look at an </w:t>
      </w:r>
      <w:hyperlink r:id="rId116" w:history="1">
        <w:r w:rsidRPr="001145F9">
          <w:rPr>
            <w:rStyle w:val="Hyperlink"/>
            <w:spacing w:val="-5"/>
          </w:rPr>
          <w:t>animation of H-bonding in water</w:t>
        </w:r>
      </w:hyperlink>
      <w:r>
        <w:rPr>
          <w:b/>
          <w:color w:val="000000"/>
          <w:spacing w:val="-5"/>
        </w:rPr>
        <w:br w:type="page"/>
      </w:r>
      <w:r>
        <w:rPr>
          <w:b/>
          <w:color w:val="000000"/>
          <w:spacing w:val="-5"/>
        </w:rPr>
        <w:lastRenderedPageBreak/>
        <w:t>Properties of substances which are due to hydrogen bonding</w:t>
      </w:r>
    </w:p>
    <w:p w:rsidR="0015078C" w:rsidRDefault="001D4503" w:rsidP="0015078C">
      <w:pPr>
        <w:rPr>
          <w:color w:val="000000"/>
          <w:spacing w:val="-5"/>
        </w:rPr>
      </w:pPr>
      <w:r>
        <w:rPr>
          <w:noProof/>
          <w:color w:val="000000"/>
          <w:spacing w:val="-5"/>
        </w:rPr>
        <w:drawing>
          <wp:anchor distT="0" distB="0" distL="114300" distR="114300" simplePos="0" relativeHeight="251658240" behindDoc="0" locked="0" layoutInCell="1" allowOverlap="1">
            <wp:simplePos x="0" y="0"/>
            <wp:positionH relativeFrom="column">
              <wp:posOffset>5604510</wp:posOffset>
            </wp:positionH>
            <wp:positionV relativeFrom="paragraph">
              <wp:posOffset>-384175</wp:posOffset>
            </wp:positionV>
            <wp:extent cx="432435" cy="767715"/>
            <wp:effectExtent l="0" t="0" r="5715" b="0"/>
            <wp:wrapNone/>
            <wp:docPr id="299" name="Picture 299" descr="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emonstratio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243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78C" w:rsidRPr="00BC1FFD">
        <w:rPr>
          <w:b/>
          <w:color w:val="000000"/>
          <w:spacing w:val="-5"/>
        </w:rPr>
        <w:t>Demonstration.</w:t>
      </w:r>
      <w:r w:rsidR="0015078C">
        <w:rPr>
          <w:color w:val="000000"/>
          <w:spacing w:val="-5"/>
        </w:rPr>
        <w:t xml:space="preserve"> What happens when 50 cm</w:t>
      </w:r>
      <w:r w:rsidR="0015078C">
        <w:rPr>
          <w:color w:val="000000"/>
          <w:spacing w:val="-5"/>
          <w:vertAlign w:val="superscript"/>
        </w:rPr>
        <w:t>3</w:t>
      </w:r>
      <w:r w:rsidR="0015078C">
        <w:rPr>
          <w:color w:val="000000"/>
          <w:spacing w:val="-5"/>
        </w:rPr>
        <w:t xml:space="preserve"> ethanol is added to 50 cm</w:t>
      </w:r>
      <w:r w:rsidR="0015078C">
        <w:rPr>
          <w:color w:val="000000"/>
          <w:spacing w:val="-5"/>
          <w:vertAlign w:val="superscript"/>
        </w:rPr>
        <w:t>3</w:t>
      </w:r>
      <w:r w:rsidR="0015078C">
        <w:rPr>
          <w:color w:val="000000"/>
          <w:spacing w:val="-5"/>
        </w:rPr>
        <w:t xml:space="preserve"> water?</w:t>
      </w:r>
    </w:p>
    <w:p w:rsidR="0015078C" w:rsidRDefault="0015078C" w:rsidP="0015078C">
      <w:pPr>
        <w:numPr>
          <w:ilvl w:val="0"/>
          <w:numId w:val="11"/>
        </w:numPr>
        <w:spacing w:before="120"/>
        <w:ind w:left="714" w:hanging="357"/>
        <w:rPr>
          <w:color w:val="000000"/>
          <w:spacing w:val="-5"/>
        </w:rPr>
      </w:pPr>
      <w:r>
        <w:rPr>
          <w:color w:val="000000"/>
          <w:spacing w:val="-5"/>
        </w:rPr>
        <w:t>50 cm</w:t>
      </w:r>
      <w:r>
        <w:rPr>
          <w:color w:val="000000"/>
          <w:spacing w:val="-5"/>
          <w:vertAlign w:val="superscript"/>
        </w:rPr>
        <w:t>3</w:t>
      </w:r>
      <w:r>
        <w:rPr>
          <w:color w:val="000000"/>
          <w:spacing w:val="-5"/>
        </w:rPr>
        <w:t xml:space="preserve"> ethanol is pipetted into a 100 cm</w:t>
      </w:r>
      <w:r>
        <w:rPr>
          <w:color w:val="000000"/>
          <w:spacing w:val="-5"/>
          <w:vertAlign w:val="superscript"/>
        </w:rPr>
        <w:t>3</w:t>
      </w:r>
      <w:r>
        <w:rPr>
          <w:color w:val="000000"/>
          <w:spacing w:val="-5"/>
        </w:rPr>
        <w:t xml:space="preserve"> volumetric flask and the temperature recorded.</w:t>
      </w:r>
    </w:p>
    <w:p w:rsidR="0015078C" w:rsidRDefault="0015078C" w:rsidP="0015078C">
      <w:pPr>
        <w:numPr>
          <w:ilvl w:val="0"/>
          <w:numId w:val="11"/>
        </w:numPr>
        <w:rPr>
          <w:color w:val="000000"/>
          <w:spacing w:val="-5"/>
        </w:rPr>
      </w:pPr>
      <w:r>
        <w:rPr>
          <w:color w:val="000000"/>
          <w:spacing w:val="-5"/>
        </w:rPr>
        <w:t>50 cm</w:t>
      </w:r>
      <w:r>
        <w:rPr>
          <w:color w:val="000000"/>
          <w:spacing w:val="-5"/>
          <w:vertAlign w:val="superscript"/>
        </w:rPr>
        <w:t>3</w:t>
      </w:r>
      <w:r>
        <w:rPr>
          <w:color w:val="000000"/>
          <w:spacing w:val="-5"/>
        </w:rPr>
        <w:t xml:space="preserve"> water is pipetted into the flask the meniscus level is </w:t>
      </w:r>
      <w:proofErr w:type="spellStart"/>
      <w:r>
        <w:rPr>
          <w:color w:val="000000"/>
          <w:spacing w:val="-5"/>
        </w:rPr>
        <w:t>recorded.</w:t>
      </w:r>
      <w:r>
        <w:rPr>
          <w:rFonts w:ascii="Arial" w:hAnsi="Arial" w:cs="Arial"/>
          <w:color w:val="000080"/>
          <w:spacing w:val="-5"/>
        </w:rPr>
        <w:t>Volume</w:t>
      </w:r>
      <w:proofErr w:type="spellEnd"/>
      <w:r>
        <w:rPr>
          <w:rFonts w:ascii="Arial" w:hAnsi="Arial" w:cs="Arial"/>
          <w:color w:val="000080"/>
          <w:spacing w:val="-5"/>
        </w:rPr>
        <w:t xml:space="preserve"> decreased to 95cm</w:t>
      </w:r>
      <w:r>
        <w:rPr>
          <w:rFonts w:ascii="Arial" w:hAnsi="Arial" w:cs="Arial"/>
          <w:color w:val="000080"/>
          <w:spacing w:val="-5"/>
          <w:vertAlign w:val="superscript"/>
        </w:rPr>
        <w:t>3</w:t>
      </w:r>
    </w:p>
    <w:p w:rsidR="0015078C" w:rsidRPr="00BA2380" w:rsidRDefault="0015078C" w:rsidP="0015078C">
      <w:pPr>
        <w:numPr>
          <w:ilvl w:val="0"/>
          <w:numId w:val="11"/>
        </w:numPr>
        <w:rPr>
          <w:rFonts w:ascii="Arial" w:hAnsi="Arial" w:cs="Arial"/>
          <w:color w:val="000080"/>
          <w:spacing w:val="-5"/>
        </w:rPr>
      </w:pPr>
      <w:r>
        <w:rPr>
          <w:color w:val="000000"/>
          <w:spacing w:val="-5"/>
        </w:rPr>
        <w:t xml:space="preserve">The temperature is recorded. </w:t>
      </w:r>
      <w:r w:rsidRPr="00BA2380">
        <w:rPr>
          <w:rFonts w:ascii="Arial" w:hAnsi="Arial" w:cs="Arial"/>
          <w:color w:val="000080"/>
          <w:spacing w:val="-5"/>
        </w:rPr>
        <w:t>Temperature increased by 7</w:t>
      </w:r>
      <w:r w:rsidRPr="00BA2380">
        <w:rPr>
          <w:rFonts w:ascii="Arial" w:hAnsi="Arial" w:cs="Arial"/>
          <w:color w:val="000080"/>
          <w:spacing w:val="-5"/>
          <w:vertAlign w:val="superscript"/>
        </w:rPr>
        <w:t xml:space="preserve">o </w:t>
      </w:r>
      <w:r w:rsidRPr="00BA2380">
        <w:rPr>
          <w:rFonts w:ascii="Arial" w:hAnsi="Arial" w:cs="Arial"/>
          <w:color w:val="000080"/>
          <w:spacing w:val="-5"/>
        </w:rPr>
        <w:t>C</w:t>
      </w:r>
    </w:p>
    <w:p w:rsidR="0015078C" w:rsidRDefault="001D4503" w:rsidP="0015078C">
      <w:pPr>
        <w:rPr>
          <w:rFonts w:ascii="Arial" w:hAnsi="Arial" w:cs="Arial"/>
          <w:color w:val="000080"/>
          <w:spacing w:val="-5"/>
        </w:rPr>
      </w:pPr>
      <w:r>
        <w:rPr>
          <w:noProof/>
          <w:color w:val="000000"/>
          <w:spacing w:val="-5"/>
        </w:rPr>
        <mc:AlternateContent>
          <mc:Choice Requires="wpi">
            <w:drawing>
              <wp:anchor distT="0" distB="0" distL="114300" distR="114300" simplePos="0" relativeHeight="251659264" behindDoc="0" locked="0" layoutInCell="1" allowOverlap="1">
                <wp:simplePos x="0" y="0"/>
                <wp:positionH relativeFrom="column">
                  <wp:posOffset>4483100</wp:posOffset>
                </wp:positionH>
                <wp:positionV relativeFrom="paragraph">
                  <wp:posOffset>140335</wp:posOffset>
                </wp:positionV>
                <wp:extent cx="6350" cy="31750"/>
                <wp:effectExtent l="15875" t="16510" r="15875" b="8890"/>
                <wp:wrapNone/>
                <wp:docPr id="453" name="Ink 30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8">
                      <w14:nvContentPartPr>
                        <w14:cNvContentPartPr>
                          <a14:cpLocks xmlns:a14="http://schemas.microsoft.com/office/drawing/2010/main" noRot="1" noChangeAspect="1" noEditPoints="1" noChangeArrowheads="1" noChangeShapeType="1"/>
                        </w14:cNvContentPartPr>
                      </w14:nvContentPartPr>
                      <w14:xfrm>
                        <a:off x="0" y="0"/>
                        <a:ext cx="6350" cy="31750"/>
                      </w14:xfrm>
                    </w14:contentPart>
                  </a:graphicData>
                </a:graphic>
                <wp14:sizeRelH relativeFrom="page">
                  <wp14:pctWidth>0</wp14:pctWidth>
                </wp14:sizeRelH>
                <wp14:sizeRelV relativeFrom="page">
                  <wp14:pctHeight>0</wp14:pctHeight>
                </wp14:sizeRelV>
              </wp:anchor>
            </w:drawing>
          </mc:Choice>
          <mc:Fallback>
            <w:pict>
              <v:shape w14:anchorId="71CBC7BF" id="Ink 300" o:spid="_x0000_s1026" type="#_x0000_t75" style="position:absolute;margin-left:352.45pt;margin-top:10.55pt;width:1.55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">
                <v:imagedata r:id="rId119" o:title=""/>
                <o:lock v:ext="edit" rotation="t" verticies="t" shapetype="t"/>
              </v:shape>
            </w:pict>
          </mc:Fallback>
        </mc:AlternateContent>
      </w:r>
      <w:r w:rsidR="0015078C">
        <w:rPr>
          <w:color w:val="000000"/>
          <w:spacing w:val="-5"/>
        </w:rPr>
        <w:t>Explain the findings:-</w:t>
      </w:r>
      <w:r w:rsidR="0015078C">
        <w:rPr>
          <w:rFonts w:ascii="Arial" w:hAnsi="Arial" w:cs="Arial"/>
          <w:color w:val="000080"/>
          <w:spacing w:val="-5"/>
        </w:rPr>
        <w:t>More H-bonds are formed between ethanol and water allowing more efficient packing.</w:t>
      </w:r>
    </w:p>
    <w:p w:rsidR="0015078C" w:rsidRDefault="001D4503" w:rsidP="0015078C">
      <w:pPr>
        <w:spacing w:line="360" w:lineRule="auto"/>
        <w:rPr>
          <w:color w:val="000000"/>
          <w:spacing w:val="-5"/>
        </w:rPr>
      </w:pPr>
      <w:r>
        <w:rPr>
          <w:noProof/>
          <w:color w:val="000000"/>
          <w:spacing w:val="-5"/>
        </w:rPr>
        <mc:AlternateContent>
          <mc:Choice Requires="wpi">
            <w:drawing>
              <wp:anchor distT="0" distB="0" distL="114300" distR="114300" simplePos="0" relativeHeight="251667456" behindDoc="0" locked="0" layoutInCell="1" allowOverlap="1">
                <wp:simplePos x="0" y="0"/>
                <wp:positionH relativeFrom="column">
                  <wp:posOffset>2043430</wp:posOffset>
                </wp:positionH>
                <wp:positionV relativeFrom="paragraph">
                  <wp:posOffset>215900</wp:posOffset>
                </wp:positionV>
                <wp:extent cx="796925" cy="487680"/>
                <wp:effectExtent l="33655" t="15875" r="26670" b="10795"/>
                <wp:wrapNone/>
                <wp:docPr id="452" name="Ink 30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0">
                      <w14:nvContentPartPr>
                        <w14:cNvContentPartPr>
                          <a14:cpLocks xmlns:a14="http://schemas.microsoft.com/office/drawing/2010/main" noRot="1" noChangeAspect="1" noEditPoints="1" noChangeArrowheads="1" noChangeShapeType="1"/>
                        </w14:cNvContentPartPr>
                      </w14:nvContentPartPr>
                      <w14:xfrm>
                        <a:off x="0" y="0"/>
                        <a:ext cx="796925" cy="487680"/>
                      </w14:xfrm>
                    </w14:contentPart>
                  </a:graphicData>
                </a:graphic>
                <wp14:sizeRelH relativeFrom="page">
                  <wp14:pctWidth>0</wp14:pctWidth>
                </wp14:sizeRelH>
                <wp14:sizeRelV relativeFrom="page">
                  <wp14:pctHeight>0</wp14:pctHeight>
                </wp14:sizeRelV>
              </wp:anchor>
            </w:drawing>
          </mc:Choice>
          <mc:Fallback>
            <w:pict>
              <v:shape w14:anchorId="7265EA36" id="Ink 308" o:spid="_x0000_s1026" type="#_x0000_t75" style="position:absolute;margin-left:160.4pt;margin-top:16.5pt;width:63.75pt;height:3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">
                <v:imagedata r:id="rId121" o:title=""/>
                <o:lock v:ext="edit" rotation="t" verticies="t" shapetype="t"/>
              </v:shape>
            </w:pict>
          </mc:Fallback>
        </mc:AlternateContent>
      </w:r>
      <w:hyperlink r:id="rId122" w:history="1">
        <w:r w:rsidR="0015078C" w:rsidRPr="00B70997">
          <w:rPr>
            <w:rStyle w:val="Hyperlink"/>
            <w:spacing w:val="-5"/>
          </w:rPr>
          <w:t>Animation and explanation</w:t>
        </w:r>
      </w:hyperlink>
      <w:r w:rsidR="0015078C">
        <w:rPr>
          <w:color w:val="000000"/>
          <w:spacing w:val="-5"/>
        </w:rPr>
        <w:t xml:space="preserve">. Draw a diagram to illustrate your answer.  </w:t>
      </w:r>
    </w:p>
    <w:p w:rsidR="0015078C" w:rsidRPr="003975A5" w:rsidRDefault="001D4503" w:rsidP="0015078C">
      <w:pPr>
        <w:ind w:left="1440" w:hanging="1440"/>
        <w:rPr>
          <w:color w:val="000000"/>
          <w:spacing w:val="-5"/>
        </w:rPr>
      </w:pPr>
      <w:r>
        <w:rPr>
          <w:noProof/>
          <w:color w:val="000000"/>
          <w:spacing w:val="-5"/>
        </w:rPr>
        <mc:AlternateContent>
          <mc:Choice Requires="wpi">
            <w:drawing>
              <wp:anchor distT="0" distB="0" distL="114300" distR="114300" simplePos="0" relativeHeight="251671552" behindDoc="0" locked="0" layoutInCell="1" allowOverlap="1">
                <wp:simplePos x="0" y="0"/>
                <wp:positionH relativeFrom="column">
                  <wp:posOffset>2225675</wp:posOffset>
                </wp:positionH>
                <wp:positionV relativeFrom="paragraph">
                  <wp:posOffset>100965</wp:posOffset>
                </wp:positionV>
                <wp:extent cx="132715" cy="81280"/>
                <wp:effectExtent l="15875" t="15240" r="13335" b="17780"/>
                <wp:wrapNone/>
                <wp:docPr id="451" name="Ink 3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3">
                      <w14:nvContentPartPr>
                        <w14:cNvContentPartPr>
                          <a14:cpLocks xmlns:a14="http://schemas.microsoft.com/office/drawing/2010/main" noRot="1" noChangeAspect="1" noEditPoints="1" noChangeArrowheads="1" noChangeShapeType="1"/>
                        </w14:cNvContentPartPr>
                      </w14:nvContentPartPr>
                      <w14:xfrm>
                        <a:off x="0" y="0"/>
                        <a:ext cx="132715" cy="81280"/>
                      </w14:xfrm>
                    </w14:contentPart>
                  </a:graphicData>
                </a:graphic>
                <wp14:sizeRelH relativeFrom="page">
                  <wp14:pctWidth>0</wp14:pctWidth>
                </wp14:sizeRelH>
                <wp14:sizeRelV relativeFrom="page">
                  <wp14:pctHeight>0</wp14:pctHeight>
                </wp14:sizeRelV>
              </wp:anchor>
            </w:drawing>
          </mc:Choice>
          <mc:Fallback>
            <w:pict>
              <v:shape w14:anchorId="44AB4C03" id="Ink 312" o:spid="_x0000_s1026" type="#_x0000_t75" style="position:absolute;margin-left:174.75pt;margin-top:7.45pt;width:11.45pt;height: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">
                <v:imagedata r:id="rId124"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68480" behindDoc="0" locked="0" layoutInCell="1" allowOverlap="1">
                <wp:simplePos x="0" y="0"/>
                <wp:positionH relativeFrom="column">
                  <wp:posOffset>1345565</wp:posOffset>
                </wp:positionH>
                <wp:positionV relativeFrom="paragraph">
                  <wp:posOffset>127000</wp:posOffset>
                </wp:positionV>
                <wp:extent cx="60325" cy="78105"/>
                <wp:effectExtent l="12065" t="12700" r="13335" b="23495"/>
                <wp:wrapNone/>
                <wp:docPr id="450" name="Ink 30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5">
                      <w14:nvContentPartPr>
                        <w14:cNvContentPartPr>
                          <a14:cpLocks xmlns:a14="http://schemas.microsoft.com/office/drawing/2010/main" noRot="1" noChangeAspect="1" noEditPoints="1" noChangeArrowheads="1" noChangeShapeType="1"/>
                        </w14:cNvContentPartPr>
                      </w14:nvContentPartPr>
                      <w14:xfrm>
                        <a:off x="0" y="0"/>
                        <a:ext cx="60325" cy="78105"/>
                      </w14:xfrm>
                    </w14:contentPart>
                  </a:graphicData>
                </a:graphic>
                <wp14:sizeRelH relativeFrom="page">
                  <wp14:pctWidth>0</wp14:pctWidth>
                </wp14:sizeRelH>
                <wp14:sizeRelV relativeFrom="page">
                  <wp14:pctHeight>0</wp14:pctHeight>
                </wp14:sizeRelV>
              </wp:anchor>
            </w:drawing>
          </mc:Choice>
          <mc:Fallback>
            <w:pict>
              <v:shape w14:anchorId="1AEA1DD2" id="Ink 309" o:spid="_x0000_s1026" type="#_x0000_t75" style="position:absolute;margin-left:105.45pt;margin-top:9.5pt;width:5.7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">
                <v:imagedata r:id="rId126" o:title=""/>
                <o:lock v:ext="edit" rotation="t" verticies="t" shapetype="t"/>
              </v:shape>
            </w:pict>
          </mc:Fallback>
        </mc:AlternateContent>
      </w:r>
    </w:p>
    <w:p w:rsidR="0015078C" w:rsidRDefault="001D4503" w:rsidP="0015078C">
      <w:pPr>
        <w:ind w:left="1440" w:hanging="1440"/>
        <w:rPr>
          <w:color w:val="000000"/>
          <w:spacing w:val="-5"/>
        </w:rPr>
      </w:pPr>
      <w:r>
        <w:rPr>
          <w:noProof/>
          <w:color w:val="000000"/>
          <w:spacing w:val="-5"/>
        </w:rPr>
        <mc:AlternateContent>
          <mc:Choice Requires="wpi">
            <w:drawing>
              <wp:anchor distT="0" distB="0" distL="114300" distR="114300" simplePos="0" relativeHeight="251663360" behindDoc="0" locked="0" layoutInCell="1" allowOverlap="1">
                <wp:simplePos x="0" y="0"/>
                <wp:positionH relativeFrom="column">
                  <wp:posOffset>1456055</wp:posOffset>
                </wp:positionH>
                <wp:positionV relativeFrom="paragraph">
                  <wp:posOffset>150495</wp:posOffset>
                </wp:positionV>
                <wp:extent cx="53975" cy="82550"/>
                <wp:effectExtent l="8255" t="7620" r="13970" b="5080"/>
                <wp:wrapNone/>
                <wp:docPr id="449" name="Ink 30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7">
                      <w14:nvContentPartPr>
                        <w14:cNvContentPartPr>
                          <a14:cpLocks xmlns:a14="http://schemas.microsoft.com/office/drawing/2010/main" noRot="1" noChangeAspect="1" noEditPoints="1" noChangeArrowheads="1" noChangeShapeType="1"/>
                        </w14:cNvContentPartPr>
                      </w14:nvContentPartPr>
                      <w14:xfrm>
                        <a:off x="0" y="0"/>
                        <a:ext cx="53975" cy="82550"/>
                      </w14:xfrm>
                    </w14:contentPart>
                  </a:graphicData>
                </a:graphic>
                <wp14:sizeRelH relativeFrom="page">
                  <wp14:pctWidth>0</wp14:pctWidth>
                </wp14:sizeRelH>
                <wp14:sizeRelV relativeFrom="page">
                  <wp14:pctHeight>0</wp14:pctHeight>
                </wp14:sizeRelV>
              </wp:anchor>
            </w:drawing>
          </mc:Choice>
          <mc:Fallback>
            <w:pict>
              <v:shape w14:anchorId="647D44D8" id="Ink 304" o:spid="_x0000_s1026" type="#_x0000_t75" style="position:absolute;margin-left:114.15pt;margin-top:11.35pt;width:5.2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">
                <v:imagedata r:id="rId128"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65408" behindDoc="0" locked="0" layoutInCell="1" allowOverlap="1">
                <wp:simplePos x="0" y="0"/>
                <wp:positionH relativeFrom="column">
                  <wp:posOffset>1781810</wp:posOffset>
                </wp:positionH>
                <wp:positionV relativeFrom="paragraph">
                  <wp:posOffset>158750</wp:posOffset>
                </wp:positionV>
                <wp:extent cx="59055" cy="66675"/>
                <wp:effectExtent l="10160" t="15875" r="6985" b="12700"/>
                <wp:wrapNone/>
                <wp:docPr id="448" name="Ink 30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9">
                      <w14:nvContentPartPr>
                        <w14:cNvContentPartPr>
                          <a14:cpLocks xmlns:a14="http://schemas.microsoft.com/office/drawing/2010/main" noRot="1" noChangeAspect="1" noEditPoints="1" noChangeArrowheads="1" noChangeShapeType="1"/>
                        </w14:cNvContentPartPr>
                      </w14:nvContentPartPr>
                      <w14:xfrm>
                        <a:off x="0" y="0"/>
                        <a:ext cx="59055" cy="66675"/>
                      </w14:xfrm>
                    </w14:contentPart>
                  </a:graphicData>
                </a:graphic>
                <wp14:sizeRelH relativeFrom="page">
                  <wp14:pctWidth>0</wp14:pctWidth>
                </wp14:sizeRelH>
                <wp14:sizeRelV relativeFrom="page">
                  <wp14:pctHeight>0</wp14:pctHeight>
                </wp14:sizeRelV>
              </wp:anchor>
            </w:drawing>
          </mc:Choice>
          <mc:Fallback>
            <w:pict>
              <v:shape w14:anchorId="627D20F8" id="Ink 306" o:spid="_x0000_s1026" type="#_x0000_t75" style="position:absolute;margin-left:139.8pt;margin-top:12pt;width:5.65pt;height: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">
                <v:imagedata r:id="rId130"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66432" behindDoc="0" locked="0" layoutInCell="1" allowOverlap="1">
                <wp:simplePos x="0" y="0"/>
                <wp:positionH relativeFrom="column">
                  <wp:posOffset>1910715</wp:posOffset>
                </wp:positionH>
                <wp:positionV relativeFrom="paragraph">
                  <wp:posOffset>79375</wp:posOffset>
                </wp:positionV>
                <wp:extent cx="45720" cy="38100"/>
                <wp:effectExtent l="15240" t="12700" r="15240" b="6350"/>
                <wp:wrapNone/>
                <wp:docPr id="63" name="Ink 30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1">
                      <w14:nvContentPartPr>
                        <w14:cNvContentPartPr>
                          <a14:cpLocks xmlns:a14="http://schemas.microsoft.com/office/drawing/2010/main" noRot="1" noChangeAspect="1" noEditPoints="1" noChangeArrowheads="1" noChangeShapeType="1"/>
                        </w14:cNvContentPartPr>
                      </w14:nvContentPartPr>
                      <w14:xfrm>
                        <a:off x="0" y="0"/>
                        <a:ext cx="45720" cy="38100"/>
                      </w14:xfrm>
                    </w14:contentPart>
                  </a:graphicData>
                </a:graphic>
                <wp14:sizeRelH relativeFrom="page">
                  <wp14:pctWidth>0</wp14:pctWidth>
                </wp14:sizeRelH>
                <wp14:sizeRelV relativeFrom="page">
                  <wp14:pctHeight>0</wp14:pctHeight>
                </wp14:sizeRelV>
              </wp:anchor>
            </w:drawing>
          </mc:Choice>
          <mc:Fallback>
            <w:pict>
              <v:shape w14:anchorId="09FE9758" id="Ink 307" o:spid="_x0000_s1026" type="#_x0000_t75" style="position:absolute;margin-left:149.95pt;margin-top:5.75pt;width:4.6pt;height: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">
                <v:imagedata r:id="rId132"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62336" behindDoc="0" locked="0" layoutInCell="1" allowOverlap="1">
                <wp:simplePos x="0" y="0"/>
                <wp:positionH relativeFrom="column">
                  <wp:posOffset>1397635</wp:posOffset>
                </wp:positionH>
                <wp:positionV relativeFrom="paragraph">
                  <wp:posOffset>73660</wp:posOffset>
                </wp:positionV>
                <wp:extent cx="151130" cy="306705"/>
                <wp:effectExtent l="6985" t="6985" r="13335" b="19685"/>
                <wp:wrapNone/>
                <wp:docPr id="62" name="Ink 30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3">
                      <w14:nvContentPartPr>
                        <w14:cNvContentPartPr>
                          <a14:cpLocks xmlns:a14="http://schemas.microsoft.com/office/drawing/2010/main" noRot="1" noChangeAspect="1" noEditPoints="1" noChangeArrowheads="1" noChangeShapeType="1"/>
                        </w14:cNvContentPartPr>
                      </w14:nvContentPartPr>
                      <w14:xfrm>
                        <a:off x="0" y="0"/>
                        <a:ext cx="151130" cy="306705"/>
                      </w14:xfrm>
                    </w14:contentPart>
                  </a:graphicData>
                </a:graphic>
                <wp14:sizeRelH relativeFrom="page">
                  <wp14:pctWidth>0</wp14:pctWidth>
                </wp14:sizeRelH>
                <wp14:sizeRelV relativeFrom="page">
                  <wp14:pctHeight>0</wp14:pctHeight>
                </wp14:sizeRelV>
              </wp:anchor>
            </w:drawing>
          </mc:Choice>
          <mc:Fallback>
            <w:pict>
              <v:shape w14:anchorId="76F66943" id="Ink 303" o:spid="_x0000_s1026" type="#_x0000_t75" style="position:absolute;margin-left:109.55pt;margin-top:5.3pt;width:12.9pt;height:2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">
                <v:imagedata r:id="rId134" o:title=""/>
                <o:lock v:ext="edit" rotation="t" verticies="t" shapetype="t"/>
              </v:shape>
            </w:pict>
          </mc:Fallback>
        </mc:AlternateContent>
      </w:r>
    </w:p>
    <w:p w:rsidR="0015078C" w:rsidRDefault="001D4503" w:rsidP="0015078C">
      <w:pPr>
        <w:rPr>
          <w:color w:val="000000"/>
          <w:spacing w:val="-5"/>
        </w:rPr>
      </w:pPr>
      <w:r>
        <w:rPr>
          <w:noProof/>
          <w:color w:val="000000"/>
          <w:spacing w:val="-5"/>
        </w:rPr>
        <mc:AlternateContent>
          <mc:Choice Requires="wpi">
            <w:drawing>
              <wp:anchor distT="0" distB="0" distL="114300" distR="114300" simplePos="0" relativeHeight="251660288" behindDoc="0" locked="0" layoutInCell="1" allowOverlap="1">
                <wp:simplePos x="0" y="0"/>
                <wp:positionH relativeFrom="column">
                  <wp:posOffset>1733550</wp:posOffset>
                </wp:positionH>
                <wp:positionV relativeFrom="paragraph">
                  <wp:posOffset>80010</wp:posOffset>
                </wp:positionV>
                <wp:extent cx="242570" cy="249555"/>
                <wp:effectExtent l="9525" t="60960" r="14605" b="13335"/>
                <wp:wrapNone/>
                <wp:docPr id="61" name="Ink 30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5">
                      <w14:nvContentPartPr>
                        <w14:cNvContentPartPr>
                          <a14:cpLocks xmlns:a14="http://schemas.microsoft.com/office/drawing/2010/main" noRot="1" noChangeAspect="1" noEditPoints="1" noChangeArrowheads="1" noChangeShapeType="1"/>
                        </w14:cNvContentPartPr>
                      </w14:nvContentPartPr>
                      <w14:xfrm>
                        <a:off x="0" y="0"/>
                        <a:ext cx="242570" cy="249555"/>
                      </w14:xfrm>
                    </w14:contentPart>
                  </a:graphicData>
                </a:graphic>
                <wp14:sizeRelH relativeFrom="page">
                  <wp14:pctWidth>0</wp14:pctWidth>
                </wp14:sizeRelH>
                <wp14:sizeRelV relativeFrom="page">
                  <wp14:pctHeight>0</wp14:pctHeight>
                </wp14:sizeRelV>
              </wp:anchor>
            </w:drawing>
          </mc:Choice>
          <mc:Fallback>
            <w:pict>
              <v:shape w14:anchorId="66881DA1" id="Ink 301" o:spid="_x0000_s1026" type="#_x0000_t75" style="position:absolute;margin-left:136pt;margin-top:5.8pt;width:20.1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">
                <v:imagedata r:id="rId136"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64384" behindDoc="0" locked="0" layoutInCell="1" allowOverlap="1">
                <wp:simplePos x="0" y="0"/>
                <wp:positionH relativeFrom="column">
                  <wp:posOffset>1606550</wp:posOffset>
                </wp:positionH>
                <wp:positionV relativeFrom="paragraph">
                  <wp:posOffset>16510</wp:posOffset>
                </wp:positionV>
                <wp:extent cx="34290" cy="6985"/>
                <wp:effectExtent l="15875" t="6985" r="6985" b="14605"/>
                <wp:wrapNone/>
                <wp:docPr id="60" name="Ink 30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7">
                      <w14:nvContentPartPr>
                        <w14:cNvContentPartPr>
                          <a14:cpLocks xmlns:a14="http://schemas.microsoft.com/office/drawing/2010/main" noRot="1" noChangeAspect="1" noEditPoints="1" noChangeArrowheads="1" noChangeShapeType="1"/>
                        </w14:cNvContentPartPr>
                      </w14:nvContentPartPr>
                      <w14:xfrm>
                        <a:off x="0" y="0"/>
                        <a:ext cx="34290" cy="6985"/>
                      </w14:xfrm>
                    </w14:contentPart>
                  </a:graphicData>
                </a:graphic>
                <wp14:sizeRelH relativeFrom="page">
                  <wp14:pctWidth>0</wp14:pctWidth>
                </wp14:sizeRelH>
                <wp14:sizeRelV relativeFrom="page">
                  <wp14:pctHeight>0</wp14:pctHeight>
                </wp14:sizeRelV>
              </wp:anchor>
            </w:drawing>
          </mc:Choice>
          <mc:Fallback>
            <w:pict>
              <v:shape w14:anchorId="454C7B8F" id="Ink 305" o:spid="_x0000_s1026" type="#_x0000_t75" style="position:absolute;margin-left:126pt;margin-top:.8pt;width:3.7pt;height: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">
                <v:imagedata r:id="rId138"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69504" behindDoc="0" locked="0" layoutInCell="1" allowOverlap="1">
                <wp:simplePos x="0" y="0"/>
                <wp:positionH relativeFrom="column">
                  <wp:posOffset>1387475</wp:posOffset>
                </wp:positionH>
                <wp:positionV relativeFrom="paragraph">
                  <wp:posOffset>83185</wp:posOffset>
                </wp:positionV>
                <wp:extent cx="57150" cy="82550"/>
                <wp:effectExtent l="25400" t="6985" r="12700" b="15240"/>
                <wp:wrapNone/>
                <wp:docPr id="59" name="Ink 3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9">
                      <w14:nvContentPartPr>
                        <w14:cNvContentPartPr>
                          <a14:cpLocks xmlns:a14="http://schemas.microsoft.com/office/drawing/2010/main" noRot="1" noChangeAspect="1" noEditPoints="1" noChangeArrowheads="1" noChangeShapeType="1"/>
                        </w14:cNvContentPartPr>
                      </w14:nvContentPartPr>
                      <w14:xfrm>
                        <a:off x="0" y="0"/>
                        <a:ext cx="57150" cy="82550"/>
                      </w14:xfrm>
                    </w14:contentPart>
                  </a:graphicData>
                </a:graphic>
                <wp14:sizeRelH relativeFrom="page">
                  <wp14:pctWidth>0</wp14:pctWidth>
                </wp14:sizeRelH>
                <wp14:sizeRelV relativeFrom="page">
                  <wp14:pctHeight>0</wp14:pctHeight>
                </wp14:sizeRelV>
              </wp:anchor>
            </w:drawing>
          </mc:Choice>
          <mc:Fallback>
            <w:pict>
              <v:shape w14:anchorId="4377B302" id="Ink 310" o:spid="_x0000_s1026" type="#_x0000_t75" style="position:absolute;margin-left:108.75pt;margin-top:6.05pt;width:5.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">
                <v:imagedata r:id="rId140" o:title=""/>
                <o:lock v:ext="edit" rotation="t" verticies="t" shapetype="t"/>
              </v:shape>
            </w:pict>
          </mc:Fallback>
        </mc:AlternateContent>
      </w:r>
    </w:p>
    <w:p w:rsidR="0015078C" w:rsidRDefault="001D4503" w:rsidP="0015078C">
      <w:pPr>
        <w:ind w:left="1440" w:hanging="1440"/>
        <w:rPr>
          <w:color w:val="000000"/>
          <w:spacing w:val="-5"/>
        </w:rPr>
      </w:pPr>
      <w:r>
        <w:rPr>
          <w:noProof/>
          <w:color w:val="000000"/>
          <w:spacing w:val="-5"/>
        </w:rPr>
        <w:lastRenderedPageBreak/>
        <mc:AlternateContent>
          <mc:Choice Requires="wpi">
            <w:drawing>
              <wp:anchor distT="0" distB="0" distL="114300" distR="114300" simplePos="0" relativeHeight="251661312" behindDoc="0" locked="0" layoutInCell="1" allowOverlap="1">
                <wp:simplePos x="0" y="0"/>
                <wp:positionH relativeFrom="column">
                  <wp:posOffset>1237615</wp:posOffset>
                </wp:positionH>
                <wp:positionV relativeFrom="paragraph">
                  <wp:posOffset>17145</wp:posOffset>
                </wp:positionV>
                <wp:extent cx="62230" cy="83820"/>
                <wp:effectExtent l="8890" t="7620" r="14605" b="13335"/>
                <wp:wrapNone/>
                <wp:docPr id="58" name="Ink 30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1">
                      <w14:nvContentPartPr>
                        <w14:cNvContentPartPr>
                          <a14:cpLocks xmlns:a14="http://schemas.microsoft.com/office/drawing/2010/main" noRot="1" noChangeAspect="1" noEditPoints="1" noChangeArrowheads="1" noChangeShapeType="1"/>
                        </w14:cNvContentPartPr>
                      </w14:nvContentPartPr>
                      <w14:xfrm>
                        <a:off x="0" y="0"/>
                        <a:ext cx="62230" cy="83820"/>
                      </w14:xfrm>
                    </w14:contentPart>
                  </a:graphicData>
                </a:graphic>
                <wp14:sizeRelH relativeFrom="page">
                  <wp14:pctWidth>0</wp14:pctWidth>
                </wp14:sizeRelH>
                <wp14:sizeRelV relativeFrom="page">
                  <wp14:pctHeight>0</wp14:pctHeight>
                </wp14:sizeRelV>
              </wp:anchor>
            </w:drawing>
          </mc:Choice>
          <mc:Fallback>
            <w:pict>
              <v:shape w14:anchorId="19D6E729" id="Ink 302" o:spid="_x0000_s1026" type="#_x0000_t75" style="position:absolute;margin-left:96.95pt;margin-top:.85pt;width:5.9pt;height: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">
                <v:imagedata r:id="rId142"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70528" behindDoc="0" locked="0" layoutInCell="1" allowOverlap="1">
                <wp:simplePos x="0" y="0"/>
                <wp:positionH relativeFrom="column">
                  <wp:posOffset>1506855</wp:posOffset>
                </wp:positionH>
                <wp:positionV relativeFrom="paragraph">
                  <wp:posOffset>47625</wp:posOffset>
                </wp:positionV>
                <wp:extent cx="281305" cy="100330"/>
                <wp:effectExtent l="11430" t="9525" r="12065" b="13970"/>
                <wp:wrapNone/>
                <wp:docPr id="57" name="Ink 3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3">
                      <w14:nvContentPartPr>
                        <w14:cNvContentPartPr>
                          <a14:cpLocks xmlns:a14="http://schemas.microsoft.com/office/drawing/2010/main" noRot="1" noChangeAspect="1" noEditPoints="1" noChangeArrowheads="1" noChangeShapeType="1"/>
                        </w14:cNvContentPartPr>
                      </w14:nvContentPartPr>
                      <w14:xfrm>
                        <a:off x="0" y="0"/>
                        <a:ext cx="281305" cy="100330"/>
                      </w14:xfrm>
                    </w14:contentPart>
                  </a:graphicData>
                </a:graphic>
                <wp14:sizeRelH relativeFrom="page">
                  <wp14:pctWidth>0</wp14:pctWidth>
                </wp14:sizeRelH>
                <wp14:sizeRelV relativeFrom="page">
                  <wp14:pctHeight>0</wp14:pctHeight>
                </wp14:sizeRelV>
              </wp:anchor>
            </w:drawing>
          </mc:Choice>
          <mc:Fallback>
            <w:pict>
              <v:shape w14:anchorId="6473C12E" id="Ink 311" o:spid="_x0000_s1026" type="#_x0000_t75" style="position:absolute;margin-left:118.15pt;margin-top:3.25pt;width:23.15pt;height: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">
                <v:imagedata r:id="rId144" o:title=""/>
                <o:lock v:ext="edit" rotation="t" verticies="t" shapetype="t"/>
              </v:shape>
            </w:pict>
          </mc:Fallback>
        </mc:AlternateContent>
      </w:r>
    </w:p>
    <w:p w:rsidR="0015078C" w:rsidRDefault="0015078C" w:rsidP="0015078C">
      <w:pPr>
        <w:ind w:left="1440" w:hanging="1440"/>
        <w:rPr>
          <w:b/>
          <w:color w:val="000000"/>
          <w:spacing w:val="-5"/>
        </w:rPr>
      </w:pPr>
      <w:r>
        <w:rPr>
          <w:b/>
          <w:color w:val="000000"/>
          <w:spacing w:val="-5"/>
        </w:rPr>
        <w:t>Density of water and i</w:t>
      </w:r>
      <w:r w:rsidRPr="00A11532">
        <w:rPr>
          <w:b/>
          <w:color w:val="000000"/>
          <w:spacing w:val="-5"/>
        </w:rPr>
        <w:t>ce</w:t>
      </w:r>
    </w:p>
    <w:p w:rsidR="0015078C" w:rsidRPr="001774BA" w:rsidRDefault="001D4503" w:rsidP="0015078C">
      <w:pPr>
        <w:rPr>
          <w:color w:val="000000"/>
          <w:spacing w:val="-5"/>
        </w:rPr>
      </w:pPr>
      <w:r>
        <w:rPr>
          <w:noProof/>
          <w:color w:val="000000"/>
          <w:spacing w:val="-5"/>
        </w:rPr>
        <w:drawing>
          <wp:anchor distT="0" distB="0" distL="114300" distR="114300" simplePos="0" relativeHeight="251672576" behindDoc="0" locked="0" layoutInCell="1" allowOverlap="1">
            <wp:simplePos x="0" y="0"/>
            <wp:positionH relativeFrom="column">
              <wp:posOffset>4403725</wp:posOffset>
            </wp:positionH>
            <wp:positionV relativeFrom="paragraph">
              <wp:posOffset>891540</wp:posOffset>
            </wp:positionV>
            <wp:extent cx="1254760" cy="1317625"/>
            <wp:effectExtent l="0" t="0" r="2540" b="0"/>
            <wp:wrapNone/>
            <wp:docPr id="313" name="Picture 313" descr="Ice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Ice part"/>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5476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pacing w:val="-5"/>
        </w:rPr>
        <mc:AlternateContent>
          <mc:Choice Requires="wpi">
            <w:drawing>
              <wp:anchor distT="0" distB="0" distL="114300" distR="114300" simplePos="0" relativeHeight="251689984" behindDoc="0" locked="0" layoutInCell="1" allowOverlap="1">
                <wp:simplePos x="0" y="0"/>
                <wp:positionH relativeFrom="column">
                  <wp:posOffset>5078095</wp:posOffset>
                </wp:positionH>
                <wp:positionV relativeFrom="paragraph">
                  <wp:posOffset>1038860</wp:posOffset>
                </wp:positionV>
                <wp:extent cx="123825" cy="120015"/>
                <wp:effectExtent l="10795" t="19685" r="8255" b="12700"/>
                <wp:wrapNone/>
                <wp:docPr id="56" name="Ink 33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6">
                      <w14:nvContentPartPr>
                        <w14:cNvContentPartPr>
                          <a14:cpLocks xmlns:a14="http://schemas.microsoft.com/office/drawing/2010/main" noRot="1" noChangeAspect="1" noEditPoints="1" noChangeArrowheads="1" noChangeShapeType="1"/>
                        </w14:cNvContentPartPr>
                      </w14:nvContentPartPr>
                      <w14:xfrm>
                        <a:off x="0" y="0"/>
                        <a:ext cx="123825" cy="120015"/>
                      </w14:xfrm>
                    </w14:contentPart>
                  </a:graphicData>
                </a:graphic>
                <wp14:sizeRelH relativeFrom="page">
                  <wp14:pctWidth>0</wp14:pctWidth>
                </wp14:sizeRelH>
                <wp14:sizeRelV relativeFrom="page">
                  <wp14:pctHeight>0</wp14:pctHeight>
                </wp14:sizeRelV>
              </wp:anchor>
            </w:drawing>
          </mc:Choice>
          <mc:Fallback>
            <w:pict>
              <v:shape w14:anchorId="211409F9" id="Ink 330" o:spid="_x0000_s1026" type="#_x0000_t75" style="position:absolute;margin-left:399.35pt;margin-top:81.3pt;width:10.75pt;height:10.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">
                <v:imagedata r:id="rId147" o:title=""/>
                <o:lock v:ext="edit" rotation="t" verticies="t" shapetype="t"/>
              </v:shape>
            </w:pict>
          </mc:Fallback>
        </mc:AlternateContent>
      </w:r>
      <w:r w:rsidR="0015078C">
        <w:rPr>
          <w:color w:val="000000"/>
          <w:spacing w:val="-5"/>
        </w:rPr>
        <w:t xml:space="preserve">Ice is less dense than liquid water and therefore floats.  This is unusual as most solids are more dense than the liquid from which they are formed.  The low density of ice is due to the fact that there are more </w:t>
      </w:r>
      <w:hyperlink r:id="rId148" w:history="1">
        <w:r w:rsidR="0015078C" w:rsidRPr="00B70997">
          <w:rPr>
            <w:rStyle w:val="Hyperlink"/>
            <w:spacing w:val="-5"/>
          </w:rPr>
          <w:t xml:space="preserve">extensive and permanent hydrogen bonds in ice than </w:t>
        </w:r>
        <w:r w:rsidR="0015078C">
          <w:rPr>
            <w:rStyle w:val="Hyperlink"/>
            <w:spacing w:val="-5"/>
          </w:rPr>
          <w:t xml:space="preserve">in </w:t>
        </w:r>
        <w:r w:rsidR="0015078C" w:rsidRPr="00B70997">
          <w:rPr>
            <w:rStyle w:val="Hyperlink"/>
            <w:spacing w:val="-5"/>
          </w:rPr>
          <w:t>water</w:t>
        </w:r>
      </w:hyperlink>
      <w:r w:rsidR="0015078C">
        <w:rPr>
          <w:color w:val="000000"/>
          <w:spacing w:val="-5"/>
        </w:rPr>
        <w:t xml:space="preserve"> . The hydrogen bonds in ice </w:t>
      </w:r>
      <w:r w:rsidR="0015078C" w:rsidRPr="00BF1A09">
        <w:rPr>
          <w:b/>
          <w:color w:val="000000"/>
          <w:spacing w:val="-5"/>
        </w:rPr>
        <w:t>hold the molecules apart</w:t>
      </w:r>
      <w:r w:rsidR="0015078C">
        <w:rPr>
          <w:color w:val="000000"/>
          <w:spacing w:val="-5"/>
        </w:rPr>
        <w:t xml:space="preserve"> in the crystal structure.  When it melts, </w:t>
      </w:r>
      <w:r w:rsidR="0015078C">
        <w:rPr>
          <w:b/>
          <w:color w:val="000000"/>
          <w:spacing w:val="-5"/>
        </w:rPr>
        <w:t>some</w:t>
      </w:r>
      <w:r w:rsidR="0015078C">
        <w:rPr>
          <w:color w:val="000000"/>
          <w:spacing w:val="-5"/>
        </w:rPr>
        <w:t xml:space="preserve"> of the hydrogen bonds break and the structure collapses in on itself, increasing the density.  As the water continues to heat up, more and more hydrogen bonds break until they are all broken and the water boils.</w:t>
      </w:r>
    </w:p>
    <w:p w:rsidR="0015078C" w:rsidRDefault="001D4503" w:rsidP="0015078C">
      <w:pPr>
        <w:ind w:right="4820"/>
        <w:rPr>
          <w:color w:val="000000"/>
          <w:spacing w:val="-5"/>
        </w:rPr>
      </w:pPr>
      <w:r>
        <w:rPr>
          <w:noProof/>
          <w:color w:val="000000"/>
          <w:spacing w:val="-5"/>
        </w:rPr>
        <mc:AlternateContent>
          <mc:Choice Requires="wpi">
            <w:drawing>
              <wp:anchor distT="0" distB="0" distL="114300" distR="114300" simplePos="0" relativeHeight="251688960" behindDoc="0" locked="0" layoutInCell="1" allowOverlap="1">
                <wp:simplePos x="0" y="0"/>
                <wp:positionH relativeFrom="column">
                  <wp:posOffset>4667250</wp:posOffset>
                </wp:positionH>
                <wp:positionV relativeFrom="paragraph">
                  <wp:posOffset>259715</wp:posOffset>
                </wp:positionV>
                <wp:extent cx="118110" cy="125095"/>
                <wp:effectExtent l="9525" t="12065" r="15240" b="15240"/>
                <wp:wrapNone/>
                <wp:docPr id="55" name="Ink 32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9">
                      <w14:nvContentPartPr>
                        <w14:cNvContentPartPr>
                          <a14:cpLocks xmlns:a14="http://schemas.microsoft.com/office/drawing/2010/main" noRot="1" noChangeAspect="1" noEditPoints="1" noChangeArrowheads="1" noChangeShapeType="1"/>
                        </w14:cNvContentPartPr>
                      </w14:nvContentPartPr>
                      <w14:xfrm>
                        <a:off x="0" y="0"/>
                        <a:ext cx="118110" cy="125095"/>
                      </w14:xfrm>
                    </w14:contentPart>
                  </a:graphicData>
                </a:graphic>
                <wp14:sizeRelH relativeFrom="page">
                  <wp14:pctWidth>0</wp14:pctWidth>
                </wp14:sizeRelH>
                <wp14:sizeRelV relativeFrom="page">
                  <wp14:pctHeight>0</wp14:pctHeight>
                </wp14:sizeRelV>
              </wp:anchor>
            </w:drawing>
          </mc:Choice>
          <mc:Fallback>
            <w:pict>
              <v:shape w14:anchorId="380148F3" id="Ink 329" o:spid="_x0000_s1026" type="#_x0000_t75" style="position:absolute;margin-left:367pt;margin-top:19.95pt;width:10.3pt;height:1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">
                <v:imagedata r:id="rId150"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91008" behindDoc="0" locked="0" layoutInCell="1" allowOverlap="1">
                <wp:simplePos x="0" y="0"/>
                <wp:positionH relativeFrom="column">
                  <wp:posOffset>5328920</wp:posOffset>
                </wp:positionH>
                <wp:positionV relativeFrom="paragraph">
                  <wp:posOffset>285750</wp:posOffset>
                </wp:positionV>
                <wp:extent cx="126365" cy="119380"/>
                <wp:effectExtent l="13970" t="19050" r="12065" b="13970"/>
                <wp:wrapNone/>
                <wp:docPr id="54" name="Ink 33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1">
                      <w14:nvContentPartPr>
                        <w14:cNvContentPartPr>
                          <a14:cpLocks xmlns:a14="http://schemas.microsoft.com/office/drawing/2010/main" noRot="1" noChangeAspect="1" noEditPoints="1" noChangeArrowheads="1" noChangeShapeType="1"/>
                        </w14:cNvContentPartPr>
                      </w14:nvContentPartPr>
                      <w14:xfrm>
                        <a:off x="0" y="0"/>
                        <a:ext cx="126365" cy="119380"/>
                      </w14:xfrm>
                    </w14:contentPart>
                  </a:graphicData>
                </a:graphic>
                <wp14:sizeRelH relativeFrom="page">
                  <wp14:pctWidth>0</wp14:pctWidth>
                </wp14:sizeRelH>
                <wp14:sizeRelV relativeFrom="page">
                  <wp14:pctHeight>0</wp14:pctHeight>
                </wp14:sizeRelV>
              </wp:anchor>
            </w:drawing>
          </mc:Choice>
          <mc:Fallback>
            <w:pict>
              <v:shape w14:anchorId="37EEAA3D" id="Ink 331" o:spid="_x0000_s1026" type="#_x0000_t75" style="position:absolute;margin-left:419.1pt;margin-top:22pt;width:10.95pt;height:1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">
                <v:imagedata r:id="rId152"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96128" behindDoc="0" locked="0" layoutInCell="1" allowOverlap="1">
                <wp:simplePos x="0" y="0"/>
                <wp:positionH relativeFrom="column">
                  <wp:posOffset>4190365</wp:posOffset>
                </wp:positionH>
                <wp:positionV relativeFrom="paragraph">
                  <wp:posOffset>294005</wp:posOffset>
                </wp:positionV>
                <wp:extent cx="153670" cy="176530"/>
                <wp:effectExtent l="8890" t="8255" r="8890" b="15240"/>
                <wp:wrapNone/>
                <wp:docPr id="53" name="Ink 3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3">
                      <w14:nvContentPartPr>
                        <w14:cNvContentPartPr>
                          <a14:cpLocks xmlns:a14="http://schemas.microsoft.com/office/drawing/2010/main" noRot="1" noChangeAspect="1" noEditPoints="1" noChangeArrowheads="1" noChangeShapeType="1"/>
                        </w14:cNvContentPartPr>
                      </w14:nvContentPartPr>
                      <w14:xfrm>
                        <a:off x="0" y="0"/>
                        <a:ext cx="153670" cy="176530"/>
                      </w14:xfrm>
                    </w14:contentPart>
                  </a:graphicData>
                </a:graphic>
                <wp14:sizeRelH relativeFrom="page">
                  <wp14:pctWidth>0</wp14:pctWidth>
                </wp14:sizeRelH>
                <wp14:sizeRelV relativeFrom="page">
                  <wp14:pctHeight>0</wp14:pctHeight>
                </wp14:sizeRelV>
              </wp:anchor>
            </w:drawing>
          </mc:Choice>
          <mc:Fallback>
            <w:pict>
              <v:shape w14:anchorId="663F10DC" id="Ink 336" o:spid="_x0000_s1026" type="#_x0000_t75" style="position:absolute;margin-left:329.45pt;margin-top:22.65pt;width:13.1pt;height:1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">
                <v:imagedata r:id="rId154"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97152" behindDoc="0" locked="0" layoutInCell="1" allowOverlap="1">
                <wp:simplePos x="0" y="0"/>
                <wp:positionH relativeFrom="column">
                  <wp:posOffset>4925695</wp:posOffset>
                </wp:positionH>
                <wp:positionV relativeFrom="paragraph">
                  <wp:posOffset>103505</wp:posOffset>
                </wp:positionV>
                <wp:extent cx="156845" cy="123190"/>
                <wp:effectExtent l="10795" t="8255" r="13335" b="11430"/>
                <wp:wrapNone/>
                <wp:docPr id="52" name="Ink 3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5">
                      <w14:nvContentPartPr>
                        <w14:cNvContentPartPr>
                          <a14:cpLocks xmlns:a14="http://schemas.microsoft.com/office/drawing/2010/main" noRot="1" noChangeAspect="1" noEditPoints="1" noChangeArrowheads="1" noChangeShapeType="1"/>
                        </w14:cNvContentPartPr>
                      </w14:nvContentPartPr>
                      <w14:xfrm>
                        <a:off x="0" y="0"/>
                        <a:ext cx="156845" cy="123190"/>
                      </w14:xfrm>
                    </w14:contentPart>
                  </a:graphicData>
                </a:graphic>
                <wp14:sizeRelH relativeFrom="page">
                  <wp14:pctWidth>0</wp14:pctWidth>
                </wp14:sizeRelH>
                <wp14:sizeRelV relativeFrom="page">
                  <wp14:pctHeight>0</wp14:pctHeight>
                </wp14:sizeRelV>
              </wp:anchor>
            </w:drawing>
          </mc:Choice>
          <mc:Fallback>
            <w:pict>
              <v:shape w14:anchorId="3C7E0E4D" id="Ink 337" o:spid="_x0000_s1026" type="#_x0000_t75" style="position:absolute;margin-left:387.35pt;margin-top:7.65pt;width:13.35pt;height:1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">
                <v:imagedata r:id="rId156"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702272" behindDoc="0" locked="0" layoutInCell="1" allowOverlap="1">
                <wp:simplePos x="0" y="0"/>
                <wp:positionH relativeFrom="column">
                  <wp:posOffset>5267325</wp:posOffset>
                </wp:positionH>
                <wp:positionV relativeFrom="paragraph">
                  <wp:posOffset>194310</wp:posOffset>
                </wp:positionV>
                <wp:extent cx="99060" cy="98425"/>
                <wp:effectExtent l="19050" t="13335" r="15240" b="12065"/>
                <wp:wrapNone/>
                <wp:docPr id="51" name="Ink 34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7">
                      <w14:nvContentPartPr>
                        <w14:cNvContentPartPr>
                          <a14:cpLocks xmlns:a14="http://schemas.microsoft.com/office/drawing/2010/main" noRot="1" noChangeAspect="1" noEditPoints="1" noChangeArrowheads="1" noChangeShapeType="1"/>
                        </w14:cNvContentPartPr>
                      </w14:nvContentPartPr>
                      <w14:xfrm>
                        <a:off x="0" y="0"/>
                        <a:ext cx="99060" cy="98425"/>
                      </w14:xfrm>
                    </w14:contentPart>
                  </a:graphicData>
                </a:graphic>
                <wp14:sizeRelH relativeFrom="page">
                  <wp14:pctWidth>0</wp14:pctWidth>
                </wp14:sizeRelH>
                <wp14:sizeRelV relativeFrom="page">
                  <wp14:pctHeight>0</wp14:pctHeight>
                </wp14:sizeRelV>
              </wp:anchor>
            </w:drawing>
          </mc:Choice>
          <mc:Fallback>
            <w:pict>
              <v:shape w14:anchorId="701384C8" id="Ink 342" o:spid="_x0000_s1026" type="#_x0000_t75" style="position:absolute;margin-left:414.25pt;margin-top:14.8pt;width:8.8pt;height: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">
                <v:imagedata r:id="rId158" o:title=""/>
                <o:lock v:ext="edit" rotation="t" verticies="t" shapetype="t"/>
              </v:shape>
            </w:pict>
          </mc:Fallback>
        </mc:AlternateContent>
      </w:r>
      <w:r w:rsidR="0015078C">
        <w:rPr>
          <w:color w:val="000000"/>
          <w:spacing w:val="-5"/>
        </w:rPr>
        <w:t>Draw a diagram of ice to show the hydrogen bonding arrangement in the crystal.</w:t>
      </w:r>
    </w:p>
    <w:p w:rsidR="0015078C" w:rsidRDefault="001D4503" w:rsidP="0015078C">
      <w:pPr>
        <w:ind w:left="1440" w:right="4820" w:hanging="1440"/>
        <w:rPr>
          <w:color w:val="000000"/>
          <w:spacing w:val="-5"/>
        </w:rPr>
      </w:pPr>
      <w:r>
        <w:rPr>
          <w:noProof/>
          <w:color w:val="000000"/>
          <w:spacing w:val="-5"/>
        </w:rPr>
        <mc:AlternateContent>
          <mc:Choice Requires="wpi">
            <w:drawing>
              <wp:anchor distT="0" distB="0" distL="114300" distR="114300" simplePos="0" relativeHeight="251698176" behindDoc="0" locked="0" layoutInCell="1" allowOverlap="1">
                <wp:simplePos x="0" y="0"/>
                <wp:positionH relativeFrom="column">
                  <wp:posOffset>4681220</wp:posOffset>
                </wp:positionH>
                <wp:positionV relativeFrom="paragraph">
                  <wp:posOffset>74930</wp:posOffset>
                </wp:positionV>
                <wp:extent cx="61595" cy="139700"/>
                <wp:effectExtent l="13970" t="8255" r="10160" b="13970"/>
                <wp:wrapNone/>
                <wp:docPr id="50" name="Ink 3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9">
                      <w14:nvContentPartPr>
                        <w14:cNvContentPartPr>
                          <a14:cpLocks xmlns:a14="http://schemas.microsoft.com/office/drawing/2010/main" noRot="1" noChangeAspect="1" noEditPoints="1" noChangeArrowheads="1" noChangeShapeType="1"/>
                        </w14:cNvContentPartPr>
                      </w14:nvContentPartPr>
                      <w14:xfrm>
                        <a:off x="0" y="0"/>
                        <a:ext cx="61595" cy="139700"/>
                      </w14:xfrm>
                    </w14:contentPart>
                  </a:graphicData>
                </a:graphic>
                <wp14:sizeRelH relativeFrom="page">
                  <wp14:pctWidth>0</wp14:pctWidth>
                </wp14:sizeRelH>
                <wp14:sizeRelV relativeFrom="page">
                  <wp14:pctHeight>0</wp14:pctHeight>
                </wp14:sizeRelV>
              </wp:anchor>
            </w:drawing>
          </mc:Choice>
          <mc:Fallback>
            <w:pict>
              <v:shape w14:anchorId="3ADD746A" id="Ink 338" o:spid="_x0000_s1026" type="#_x0000_t75" style="position:absolute;margin-left:368.1pt;margin-top:5.4pt;width:5.85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">
                <v:imagedata r:id="rId160" o:title=""/>
                <o:lock v:ext="edit" rotation="t" verticies="t" shapetype="t"/>
              </v:shape>
            </w:pict>
          </mc:Fallback>
        </mc:AlternateContent>
      </w:r>
    </w:p>
    <w:p w:rsidR="0015078C" w:rsidRDefault="001D4503" w:rsidP="0015078C">
      <w:pPr>
        <w:ind w:left="1440" w:hanging="1440"/>
        <w:rPr>
          <w:color w:val="000000"/>
          <w:spacing w:val="-5"/>
        </w:rPr>
      </w:pPr>
      <w:r>
        <w:rPr>
          <w:noProof/>
          <w:color w:val="000000"/>
          <w:spacing w:val="-5"/>
        </w:rPr>
        <mc:AlternateContent>
          <mc:Choice Requires="wpi">
            <w:drawing>
              <wp:anchor distT="0" distB="0" distL="114300" distR="114300" simplePos="0" relativeHeight="251701248" behindDoc="0" locked="0" layoutInCell="1" allowOverlap="1">
                <wp:simplePos x="0" y="0"/>
                <wp:positionH relativeFrom="column">
                  <wp:posOffset>5365750</wp:posOffset>
                </wp:positionH>
                <wp:positionV relativeFrom="paragraph">
                  <wp:posOffset>39370</wp:posOffset>
                </wp:positionV>
                <wp:extent cx="78740" cy="139700"/>
                <wp:effectExtent l="12700" t="10795" r="13335" b="11430"/>
                <wp:wrapNone/>
                <wp:docPr id="49" name="Ink 34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1">
                      <w14:nvContentPartPr>
                        <w14:cNvContentPartPr>
                          <a14:cpLocks xmlns:a14="http://schemas.microsoft.com/office/drawing/2010/main" noRot="1" noChangeAspect="1" noEditPoints="1" noChangeArrowheads="1" noChangeShapeType="1"/>
                        </w14:cNvContentPartPr>
                      </w14:nvContentPartPr>
                      <w14:xfrm>
                        <a:off x="0" y="0"/>
                        <a:ext cx="78740" cy="139700"/>
                      </w14:xfrm>
                    </w14:contentPart>
                  </a:graphicData>
                </a:graphic>
                <wp14:sizeRelH relativeFrom="page">
                  <wp14:pctWidth>0</wp14:pctWidth>
                </wp14:sizeRelH>
                <wp14:sizeRelV relativeFrom="page">
                  <wp14:pctHeight>0</wp14:pctHeight>
                </wp14:sizeRelV>
              </wp:anchor>
            </w:drawing>
          </mc:Choice>
          <mc:Fallback>
            <w:pict>
              <v:shape w14:anchorId="7B7BDB7A" id="Ink 341" o:spid="_x0000_s1026" type="#_x0000_t75" style="position:absolute;margin-left:422pt;margin-top:2.6pt;width:7.2pt;height: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">
                <v:imagedata r:id="rId162" o:title=""/>
                <o:lock v:ext="edit" rotation="t" verticies="t" shapetype="t"/>
              </v:shape>
            </w:pict>
          </mc:Fallback>
        </mc:AlternateContent>
      </w:r>
    </w:p>
    <w:p w:rsidR="0015078C" w:rsidRDefault="001D4503" w:rsidP="0015078C">
      <w:pPr>
        <w:ind w:left="1440" w:hanging="1440"/>
        <w:rPr>
          <w:color w:val="000000"/>
          <w:spacing w:val="-5"/>
        </w:rPr>
      </w:pPr>
      <w:r>
        <w:rPr>
          <w:noProof/>
          <w:color w:val="000000"/>
          <w:spacing w:val="-5"/>
        </w:rPr>
        <w:lastRenderedPageBreak/>
        <mc:AlternateContent>
          <mc:Choice Requires="wpi">
            <w:drawing>
              <wp:anchor distT="0" distB="0" distL="114300" distR="114300" simplePos="0" relativeHeight="251692032" behindDoc="0" locked="0" layoutInCell="1" allowOverlap="1">
                <wp:simplePos x="0" y="0"/>
                <wp:positionH relativeFrom="column">
                  <wp:posOffset>5358130</wp:posOffset>
                </wp:positionH>
                <wp:positionV relativeFrom="paragraph">
                  <wp:posOffset>45085</wp:posOffset>
                </wp:positionV>
                <wp:extent cx="117475" cy="133985"/>
                <wp:effectExtent l="14605" t="64135" r="10795" b="11430"/>
                <wp:wrapNone/>
                <wp:docPr id="48" name="Ink 33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3">
                      <w14:nvContentPartPr>
                        <w14:cNvContentPartPr>
                          <a14:cpLocks xmlns:a14="http://schemas.microsoft.com/office/drawing/2010/main" noRot="1" noChangeAspect="1" noEditPoints="1" noChangeArrowheads="1" noChangeShapeType="1"/>
                        </w14:cNvContentPartPr>
                      </w14:nvContentPartPr>
                      <w14:xfrm>
                        <a:off x="0" y="0"/>
                        <a:ext cx="117475" cy="133985"/>
                      </w14:xfrm>
                    </w14:contentPart>
                  </a:graphicData>
                </a:graphic>
                <wp14:sizeRelH relativeFrom="page">
                  <wp14:pctWidth>0</wp14:pctWidth>
                </wp14:sizeRelH>
                <wp14:sizeRelV relativeFrom="page">
                  <wp14:pctHeight>0</wp14:pctHeight>
                </wp14:sizeRelV>
              </wp:anchor>
            </w:drawing>
          </mc:Choice>
          <mc:Fallback>
            <w:pict>
              <v:shape w14:anchorId="05A16CF2" id="Ink 332" o:spid="_x0000_s1026" type="#_x0000_t75" style="position:absolute;margin-left:421.4pt;margin-top:3.05pt;width:10.25pt;height:1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">
                <v:imagedata r:id="rId164"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93056" behindDoc="0" locked="0" layoutInCell="1" allowOverlap="1">
                <wp:simplePos x="0" y="0"/>
                <wp:positionH relativeFrom="column">
                  <wp:posOffset>4669790</wp:posOffset>
                </wp:positionH>
                <wp:positionV relativeFrom="paragraph">
                  <wp:posOffset>33020</wp:posOffset>
                </wp:positionV>
                <wp:extent cx="93980" cy="106045"/>
                <wp:effectExtent l="12065" t="33020" r="8255" b="13335"/>
                <wp:wrapNone/>
                <wp:docPr id="47" name="Ink 33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5">
                      <w14:nvContentPartPr>
                        <w14:cNvContentPartPr>
                          <a14:cpLocks xmlns:a14="http://schemas.microsoft.com/office/drawing/2010/main" noRot="1" noChangeAspect="1" noEditPoints="1" noChangeArrowheads="1" noChangeShapeType="1"/>
                        </w14:cNvContentPartPr>
                      </w14:nvContentPartPr>
                      <w14:xfrm>
                        <a:off x="0" y="0"/>
                        <a:ext cx="93980" cy="106045"/>
                      </w14:xfrm>
                    </w14:contentPart>
                  </a:graphicData>
                </a:graphic>
                <wp14:sizeRelH relativeFrom="page">
                  <wp14:pctWidth>0</wp14:pctWidth>
                </wp14:sizeRelH>
                <wp14:sizeRelV relativeFrom="page">
                  <wp14:pctHeight>0</wp14:pctHeight>
                </wp14:sizeRelV>
              </wp:anchor>
            </w:drawing>
          </mc:Choice>
          <mc:Fallback>
            <w:pict>
              <v:shape w14:anchorId="6B41A384" id="Ink 333" o:spid="_x0000_s1026" type="#_x0000_t75" style="position:absolute;margin-left:367.2pt;margin-top:2.1pt;width:8.4pt;height: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">
                <v:imagedata r:id="rId166" o:title=""/>
                <o:lock v:ext="edit" rotation="t" verticies="t" shapetype="t"/>
              </v:shape>
            </w:pict>
          </mc:Fallback>
        </mc:AlternateContent>
      </w:r>
      <w:r>
        <w:rPr>
          <w:noProof/>
          <w:color w:val="000000"/>
          <w:spacing w:val="-5"/>
        </w:rPr>
        <mc:AlternateContent>
          <mc:Choice Requires="wpi">
            <w:drawing>
              <wp:anchor distT="0" distB="0" distL="114300" distR="114300" simplePos="0" relativeHeight="251699200" behindDoc="0" locked="0" layoutInCell="1" allowOverlap="1">
                <wp:simplePos x="0" y="0"/>
                <wp:positionH relativeFrom="column">
                  <wp:posOffset>4769485</wp:posOffset>
                </wp:positionH>
                <wp:positionV relativeFrom="paragraph">
                  <wp:posOffset>109855</wp:posOffset>
                </wp:positionV>
                <wp:extent cx="100965" cy="108585"/>
                <wp:effectExtent l="64135" t="14605" r="6350" b="19685"/>
                <wp:wrapNone/>
                <wp:docPr id="46" name="Ink 33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7">
                      <w14:nvContentPartPr>
                        <w14:cNvContentPartPr>
                          <a14:cpLocks xmlns:a14="http://schemas.microsoft.com/office/drawing/2010/main" noRot="1" noChangeAspect="1" noEditPoints="1" noChangeArrowheads="1" noChangeShapeType="1"/>
                        </w14:cNvContentPartPr>
                      </w14:nvContentPartPr>
                      <w14:xfrm>
                        <a:off x="0" y="0"/>
                        <a:ext cx="100965" cy="108585"/>
                      </w14:xfrm>
                    </w14:contentPart>
                  </a:graphicData>
                </a:graphic>
                <wp14:sizeRelH relativeFrom="page">
                  <wp14:pctWidth>0</wp14:pctWidth>
                </wp14:sizeRelH>
                <wp14:sizeRelV relativeFrom="page">
                  <wp14:pctHeight>0</wp14:pctHeight>
                </wp14:sizeRelV>
              </wp:anchor>
            </w:drawing>
          </mc:Choice>
          <mc:Fallback>
            <w:pict>
              <v:shape w14:anchorId="59035FDF" id="Ink 339" o:spid="_x0000_s1026" type="#_x0000_t75" style="position:absolute;margin-left:375.05pt;margin-top:8.15pt;width:8.95pt;height: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">
                <v:imagedata r:id="rId168" o:title=""/>
                <o:lock v:ext="edit" rotation="t" verticies="t" shapetype="t"/>
              </v:shape>
            </w:pict>
          </mc:Fallback>
        </mc:AlternateContent>
      </w:r>
    </w:p>
    <w:p w:rsidR="004B7BD6" w:rsidRDefault="004B7BD6" w:rsidP="004B7BD6">
      <w:pPr>
        <w:spacing w:before="100" w:beforeAutospacing="1" w:after="100" w:afterAutospacing="1"/>
        <w:rPr>
          <w:color w:val="000000"/>
        </w:rPr>
      </w:pPr>
      <w:r w:rsidRPr="005131D5">
        <w:rPr>
          <w:b/>
          <w:bCs/>
          <w:color w:val="000000"/>
        </w:rPr>
        <w:t xml:space="preserve">The hydrogen halides </w:t>
      </w:r>
    </w:p>
    <w:p w:rsidR="004B7BD6" w:rsidRPr="005131D5" w:rsidRDefault="004B7BD6" w:rsidP="004B7BD6">
      <w:pPr>
        <w:spacing w:before="100" w:beforeAutospacing="1" w:after="100" w:afterAutospacing="1"/>
        <w:rPr>
          <w:color w:val="000000"/>
        </w:rPr>
      </w:pPr>
      <w:r>
        <w:rPr>
          <w:noProof/>
        </w:rPr>
        <w:drawing>
          <wp:anchor distT="0" distB="0" distL="114300" distR="114300" simplePos="0" relativeHeight="251739136" behindDoc="0" locked="0" layoutInCell="1" allowOverlap="1" wp14:anchorId="7EB6FF0C" wp14:editId="4D63666C">
            <wp:simplePos x="0" y="0"/>
            <wp:positionH relativeFrom="column">
              <wp:posOffset>-13263</wp:posOffset>
            </wp:positionH>
            <wp:positionV relativeFrom="paragraph">
              <wp:posOffset>638175</wp:posOffset>
            </wp:positionV>
            <wp:extent cx="3045125" cy="2058676"/>
            <wp:effectExtent l="0" t="0" r="3175" b="0"/>
            <wp:wrapNone/>
            <wp:docPr id="89" name="Picture 89" descr="bpt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ptshx"/>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45125" cy="2058676"/>
                    </a:xfrm>
                    <a:prstGeom prst="rect">
                      <a:avLst/>
                    </a:prstGeom>
                    <a:noFill/>
                  </pic:spPr>
                </pic:pic>
              </a:graphicData>
            </a:graphic>
            <wp14:sizeRelH relativeFrom="page">
              <wp14:pctWidth>0</wp14:pctWidth>
            </wp14:sizeRelH>
            <wp14:sizeRelV relativeFrom="page">
              <wp14:pctHeight>0</wp14:pctHeight>
            </wp14:sizeRelV>
          </wp:anchor>
        </w:drawing>
      </w:r>
      <w:r w:rsidRPr="005131D5">
        <w:rPr>
          <w:color w:val="000000"/>
        </w:rPr>
        <w:t>The hydrogen halides are colourless gases at room temperature, producing steamy fumes in moist air. Hydrogen fluoride has an abnormally high boiling point for the size of the molecule (293 K or 20°C), and could condense to a liquid on a cool day.</w:t>
      </w:r>
    </w:p>
    <w:p w:rsidR="004B7BD6" w:rsidRDefault="004B7BD6" w:rsidP="004B7BD6">
      <w:pPr>
        <w:spacing w:before="100" w:beforeAutospacing="1" w:after="100" w:afterAutospacing="1"/>
        <w:jc w:val="center"/>
        <w:rPr>
          <w:color w:val="000000"/>
        </w:rPr>
      </w:pPr>
    </w:p>
    <w:p w:rsidR="004B7BD6" w:rsidRDefault="004B7BD6" w:rsidP="004B7BD6">
      <w:pPr>
        <w:spacing w:before="100" w:beforeAutospacing="1" w:after="100" w:afterAutospacing="1"/>
        <w:ind w:left="5040"/>
      </w:pPr>
      <w:r>
        <w:t xml:space="preserve">Why is the </w:t>
      </w:r>
      <w:proofErr w:type="spellStart"/>
      <w:r>
        <w:t>B.Pt</w:t>
      </w:r>
      <w:proofErr w:type="spellEnd"/>
      <w:r>
        <w:t>. of HF so much higher than the other hydrogen halides?</w:t>
      </w:r>
    </w:p>
    <w:p w:rsidR="004B7BD6" w:rsidRPr="004B7BD6" w:rsidRDefault="004B7BD6" w:rsidP="004B7BD6">
      <w:pPr>
        <w:pStyle w:val="BodyText3"/>
        <w:ind w:left="4320"/>
        <w:rPr>
          <w:rFonts w:ascii="Arial" w:hAnsi="Arial" w:cs="Arial"/>
          <w:color w:val="000080"/>
          <w:sz w:val="24"/>
          <w:szCs w:val="24"/>
        </w:rPr>
      </w:pPr>
      <w:r w:rsidRPr="000A49CC">
        <w:rPr>
          <w:rFonts w:ascii="Arial" w:hAnsi="Arial" w:cs="Arial"/>
          <w:color w:val="000080"/>
          <w:sz w:val="24"/>
          <w:szCs w:val="24"/>
        </w:rPr>
        <w:lastRenderedPageBreak/>
        <w:t>F is very electronegative</w:t>
      </w:r>
      <w:r>
        <w:rPr>
          <w:rFonts w:ascii="Arial" w:hAnsi="Arial" w:cs="Arial"/>
          <w:color w:val="000080"/>
          <w:sz w:val="24"/>
          <w:szCs w:val="24"/>
        </w:rPr>
        <w:t>, it has less shielding and smaller radius,</w:t>
      </w:r>
      <w:r w:rsidRPr="000A49CC">
        <w:rPr>
          <w:rFonts w:ascii="Arial" w:hAnsi="Arial" w:cs="Arial"/>
          <w:color w:val="000080"/>
          <w:sz w:val="24"/>
          <w:szCs w:val="24"/>
        </w:rPr>
        <w:t xml:space="preserve"> and so the H</w:t>
      </w:r>
      <w:r>
        <w:rPr>
          <w:rFonts w:ascii="Arial" w:hAnsi="Arial" w:cs="Arial"/>
          <w:color w:val="000080"/>
          <w:sz w:val="24"/>
          <w:szCs w:val="24"/>
        </w:rPr>
        <w:t>-F bond is polar.</w:t>
      </w:r>
      <w:r w:rsidRPr="000A49CC">
        <w:rPr>
          <w:rFonts w:ascii="Arial" w:hAnsi="Arial" w:cs="Arial"/>
          <w:color w:val="000080"/>
          <w:sz w:val="24"/>
          <w:szCs w:val="24"/>
        </w:rPr>
        <w:t xml:space="preserve"> </w:t>
      </w:r>
      <w:r>
        <w:rPr>
          <w:rFonts w:ascii="Arial" w:hAnsi="Arial" w:cs="Arial"/>
          <w:color w:val="000080"/>
          <w:sz w:val="24"/>
          <w:szCs w:val="24"/>
        </w:rPr>
        <w:t xml:space="preserve">H </w:t>
      </w:r>
      <w:r w:rsidRPr="000A49CC">
        <w:rPr>
          <w:rFonts w:ascii="Arial" w:hAnsi="Arial" w:cs="Arial"/>
          <w:color w:val="000080"/>
          <w:sz w:val="24"/>
          <w:szCs w:val="24"/>
        </w:rPr>
        <w:t xml:space="preserve">atom will be an </w:t>
      </w:r>
      <w:r w:rsidRPr="000A49CC">
        <w:rPr>
          <w:rFonts w:ascii="Arial" w:hAnsi="Arial" w:cs="Arial"/>
          <w:color w:val="000080"/>
          <w:sz w:val="24"/>
          <w:szCs w:val="24"/>
          <w:u w:val="single"/>
        </w:rPr>
        <w:t>exposed proton</w:t>
      </w:r>
      <w:r w:rsidRPr="000A49CC">
        <w:rPr>
          <w:rFonts w:ascii="Arial" w:hAnsi="Arial" w:cs="Arial"/>
          <w:color w:val="000080"/>
          <w:sz w:val="24"/>
          <w:szCs w:val="24"/>
        </w:rPr>
        <w:t xml:space="preserve"> and form relatively strong </w:t>
      </w:r>
      <w:r w:rsidRPr="000A49CC">
        <w:rPr>
          <w:rFonts w:ascii="Arial" w:hAnsi="Arial" w:cs="Arial"/>
          <w:color w:val="000080"/>
          <w:sz w:val="24"/>
          <w:szCs w:val="24"/>
          <w:u w:val="single"/>
        </w:rPr>
        <w:t xml:space="preserve">H bonds </w:t>
      </w:r>
      <w:r w:rsidRPr="000A49CC">
        <w:rPr>
          <w:rFonts w:ascii="Arial" w:hAnsi="Arial" w:cs="Arial"/>
          <w:color w:val="000080"/>
          <w:sz w:val="24"/>
          <w:szCs w:val="24"/>
        </w:rPr>
        <w:t>with lone pairs of electrons from</w:t>
      </w:r>
      <w:r>
        <w:rPr>
          <w:rFonts w:ascii="Arial" w:hAnsi="Arial" w:cs="Arial"/>
          <w:color w:val="000080"/>
          <w:sz w:val="24"/>
          <w:szCs w:val="24"/>
        </w:rPr>
        <w:t xml:space="preserve"> an F atom in an adjacent </w:t>
      </w:r>
      <w:proofErr w:type="spellStart"/>
      <w:r>
        <w:rPr>
          <w:rFonts w:ascii="Arial" w:hAnsi="Arial" w:cs="Arial"/>
          <w:color w:val="000080"/>
          <w:sz w:val="24"/>
          <w:szCs w:val="24"/>
        </w:rPr>
        <w:t>molecule.</w:t>
      </w:r>
      <w:r w:rsidRPr="000A49CC">
        <w:rPr>
          <w:rFonts w:ascii="Arial" w:hAnsi="Arial" w:cs="Arial"/>
          <w:color w:val="000080"/>
          <w:sz w:val="24"/>
          <w:szCs w:val="24"/>
        </w:rPr>
        <w:t>H</w:t>
      </w:r>
      <w:proofErr w:type="spellEnd"/>
      <w:r w:rsidRPr="000A49CC">
        <w:rPr>
          <w:rFonts w:ascii="Arial" w:hAnsi="Arial" w:cs="Arial"/>
          <w:color w:val="000080"/>
          <w:sz w:val="24"/>
          <w:szCs w:val="24"/>
        </w:rPr>
        <w:t>-F</w:t>
      </w:r>
      <w:r w:rsidRPr="000A49CC">
        <w:rPr>
          <w:rFonts w:ascii="Arial" w:hAnsi="Arial" w:cs="Arial"/>
          <w:b/>
          <w:bCs/>
          <w:color w:val="000080"/>
          <w:sz w:val="24"/>
          <w:szCs w:val="24"/>
        </w:rPr>
        <w:t>:</w:t>
      </w:r>
      <w:r w:rsidRPr="000A49CC">
        <w:rPr>
          <w:rFonts w:ascii="Arial" w:hAnsi="Arial" w:cs="Arial"/>
          <w:color w:val="000080"/>
          <w:sz w:val="24"/>
          <w:szCs w:val="24"/>
        </w:rPr>
        <w:t xml:space="preserve"> IIII H-F</w:t>
      </w:r>
      <w:r w:rsidRPr="000A49CC">
        <w:rPr>
          <w:rFonts w:ascii="Arial" w:hAnsi="Arial" w:cs="Arial"/>
          <w:b/>
          <w:bCs/>
          <w:color w:val="000080"/>
          <w:sz w:val="24"/>
          <w:szCs w:val="24"/>
        </w:rPr>
        <w:t xml:space="preserve">: </w:t>
      </w:r>
      <w:r w:rsidRPr="000A49CC">
        <w:rPr>
          <w:rFonts w:ascii="Arial" w:hAnsi="Arial" w:cs="Arial"/>
          <w:bCs/>
          <w:color w:val="000080"/>
          <w:sz w:val="24"/>
          <w:szCs w:val="24"/>
        </w:rPr>
        <w:t>. Strong H-bonds require more heat energy to be overcome.</w:t>
      </w:r>
    </w:p>
    <w:p w:rsidR="004B7BD6" w:rsidRDefault="004B7BD6" w:rsidP="004B7BD6">
      <w:pPr>
        <w:spacing w:before="120"/>
      </w:pPr>
      <w:r>
        <w:rPr>
          <w:noProof/>
        </w:rPr>
        <w:drawing>
          <wp:anchor distT="0" distB="0" distL="114300" distR="114300" simplePos="0" relativeHeight="251741184" behindDoc="0" locked="0" layoutInCell="1" allowOverlap="1" wp14:anchorId="15708E11" wp14:editId="1A06E910">
            <wp:simplePos x="0" y="0"/>
            <wp:positionH relativeFrom="column">
              <wp:posOffset>1736725</wp:posOffset>
            </wp:positionH>
            <wp:positionV relativeFrom="paragraph">
              <wp:posOffset>283845</wp:posOffset>
            </wp:positionV>
            <wp:extent cx="2950845" cy="800100"/>
            <wp:effectExtent l="0" t="0" r="1905" b="0"/>
            <wp:wrapNone/>
            <wp:docPr id="262" name="Picture 262" descr="EDXChemAS_00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EDXChemAS_00487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950845" cy="800100"/>
                    </a:xfrm>
                    <a:prstGeom prst="rect">
                      <a:avLst/>
                    </a:prstGeom>
                    <a:noFill/>
                  </pic:spPr>
                </pic:pic>
              </a:graphicData>
            </a:graphic>
            <wp14:sizeRelH relativeFrom="page">
              <wp14:pctWidth>0</wp14:pctWidth>
            </wp14:sizeRelH>
            <wp14:sizeRelV relativeFrom="page">
              <wp14:pctHeight>0</wp14:pctHeight>
            </wp14:sizeRelV>
          </wp:anchor>
        </w:drawing>
      </w:r>
      <w:r>
        <w:t>Draw a diagram to show the intermolecular forces between H-F molecules (with polarities labelled and the correct geometry)</w:t>
      </w:r>
    </w:p>
    <w:p w:rsidR="004B7BD6" w:rsidRDefault="004B7BD6" w:rsidP="004B7BD6">
      <w:pPr>
        <w:spacing w:before="120"/>
      </w:pPr>
    </w:p>
    <w:p w:rsidR="004B7BD6" w:rsidRDefault="004B7BD6" w:rsidP="004B7BD6">
      <w:pPr>
        <w:spacing w:before="120"/>
      </w:pPr>
    </w:p>
    <w:p w:rsidR="004B7BD6" w:rsidRDefault="004B7BD6" w:rsidP="004B7BD6">
      <w:pPr>
        <w:spacing w:before="120"/>
      </w:pPr>
    </w:p>
    <w:p w:rsidR="004B7BD6" w:rsidRDefault="004B7BD6" w:rsidP="004B7BD6">
      <w:r>
        <w:t xml:space="preserve">Bearing in mind that London forces are more significant than permanent dipole forces for the rest of the hydrogen halides, explain the trend in boiling points from </w:t>
      </w:r>
      <w:proofErr w:type="spellStart"/>
      <w:r>
        <w:t>HCl</w:t>
      </w:r>
      <w:proofErr w:type="spellEnd"/>
      <w:r>
        <w:t xml:space="preserve"> to HI</w:t>
      </w:r>
    </w:p>
    <w:p w:rsidR="004B7BD6" w:rsidRDefault="004B7BD6" w:rsidP="004B7BD6">
      <w:pPr>
        <w:spacing w:line="360" w:lineRule="auto"/>
        <w:rPr>
          <w:rFonts w:ascii="Arial" w:hAnsi="Arial" w:cs="Arial"/>
          <w:color w:val="000080"/>
        </w:rPr>
      </w:pPr>
      <w:r>
        <w:rPr>
          <w:rFonts w:ascii="Arial" w:hAnsi="Arial" w:cs="Arial"/>
          <w:color w:val="000080"/>
        </w:rPr>
        <w:lastRenderedPageBreak/>
        <w:t xml:space="preserve">As </w:t>
      </w:r>
      <w:proofErr w:type="spellStart"/>
      <w:r>
        <w:rPr>
          <w:rFonts w:ascii="Arial" w:hAnsi="Arial" w:cs="Arial"/>
          <w:color w:val="000080"/>
        </w:rPr>
        <w:t>HCl</w:t>
      </w:r>
      <w:proofErr w:type="spellEnd"/>
      <w:r>
        <w:rPr>
          <w:rFonts w:ascii="Arial" w:hAnsi="Arial" w:cs="Arial"/>
          <w:color w:val="000080"/>
        </w:rPr>
        <w:t xml:space="preserve"> </w:t>
      </w:r>
      <w:r>
        <w:rPr>
          <w:rFonts w:ascii="Arial" w:hAnsi="Arial" w:cs="Arial"/>
          <w:color w:val="000080"/>
        </w:rPr>
        <w:sym w:font="Wingdings" w:char="F0E0"/>
      </w:r>
      <w:r>
        <w:rPr>
          <w:rFonts w:ascii="Arial" w:hAnsi="Arial" w:cs="Arial"/>
          <w:color w:val="000080"/>
        </w:rPr>
        <w:t xml:space="preserve"> HI, more electrons, so stronger </w:t>
      </w:r>
      <w:smartTag w:uri="urn:schemas-microsoft-com:office:smarttags" w:element="place">
        <w:smartTag w:uri="urn:schemas-microsoft-com:office:smarttags" w:element="City">
          <w:r>
            <w:rPr>
              <w:rFonts w:ascii="Arial" w:hAnsi="Arial" w:cs="Arial"/>
              <w:color w:val="000080"/>
            </w:rPr>
            <w:t>London</w:t>
          </w:r>
        </w:smartTag>
      </w:smartTag>
      <w:r>
        <w:rPr>
          <w:rFonts w:ascii="Arial" w:hAnsi="Arial" w:cs="Arial"/>
          <w:color w:val="000080"/>
        </w:rPr>
        <w:t xml:space="preserve"> forces. </w:t>
      </w:r>
    </w:p>
    <w:p w:rsidR="004B7BD6" w:rsidRDefault="004B7BD6" w:rsidP="004B7BD6">
      <w:pPr>
        <w:spacing w:line="360" w:lineRule="auto"/>
      </w:pPr>
      <w:r>
        <w:rPr>
          <w:rFonts w:ascii="Arial" w:hAnsi="Arial" w:cs="Arial"/>
          <w:color w:val="000080"/>
        </w:rPr>
        <w:t>More heat energy is needed overcome them so the B.pt. increases</w:t>
      </w:r>
    </w:p>
    <w:p w:rsidR="004B7BD6" w:rsidRDefault="004B7BD6" w:rsidP="0015078C">
      <w:pPr>
        <w:ind w:left="1440" w:hanging="1440"/>
        <w:rPr>
          <w:b/>
          <w:color w:val="000000"/>
          <w:spacing w:val="-5"/>
        </w:rPr>
      </w:pPr>
    </w:p>
    <w:p w:rsidR="0015078C" w:rsidRPr="005873F1" w:rsidRDefault="001D4503" w:rsidP="0015078C">
      <w:pPr>
        <w:ind w:left="1440" w:hanging="1440"/>
        <w:rPr>
          <w:b/>
          <w:color w:val="000000"/>
          <w:spacing w:val="-5"/>
        </w:rPr>
      </w:pPr>
      <w:r>
        <w:rPr>
          <w:noProof/>
        </w:rPr>
        <w:drawing>
          <wp:anchor distT="0" distB="0" distL="114300" distR="114300" simplePos="0" relativeHeight="251657216" behindDoc="0" locked="0" layoutInCell="1" allowOverlap="1">
            <wp:simplePos x="0" y="0"/>
            <wp:positionH relativeFrom="column">
              <wp:posOffset>1199515</wp:posOffset>
            </wp:positionH>
            <wp:positionV relativeFrom="paragraph">
              <wp:posOffset>118745</wp:posOffset>
            </wp:positionV>
            <wp:extent cx="3461385" cy="2131060"/>
            <wp:effectExtent l="0" t="0" r="0" b="0"/>
            <wp:wrapNone/>
            <wp:docPr id="298" name="Picture 298" descr="bptsp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ptsprim"/>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461385" cy="21310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00"/>
          <w:spacing w:val="-5"/>
        </w:rPr>
        <mc:AlternateContent>
          <mc:Choice Requires="wpi">
            <w:drawing>
              <wp:anchor distT="0" distB="0" distL="114300" distR="114300" simplePos="0" relativeHeight="251694080" behindDoc="0" locked="0" layoutInCell="1" allowOverlap="1">
                <wp:simplePos x="0" y="0"/>
                <wp:positionH relativeFrom="column">
                  <wp:posOffset>5019040</wp:posOffset>
                </wp:positionH>
                <wp:positionV relativeFrom="paragraph">
                  <wp:posOffset>95885</wp:posOffset>
                </wp:positionV>
                <wp:extent cx="125730" cy="135890"/>
                <wp:effectExtent l="8890" t="19685" r="8255" b="15875"/>
                <wp:wrapNone/>
                <wp:docPr id="45" name="Ink 33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2">
                      <w14:nvContentPartPr>
                        <w14:cNvContentPartPr>
                          <a14:cpLocks xmlns:a14="http://schemas.microsoft.com/office/drawing/2010/main" noRot="1" noChangeAspect="1" noEditPoints="1" noChangeArrowheads="1" noChangeShapeType="1"/>
                        </w14:cNvContentPartPr>
                      </w14:nvContentPartPr>
                      <w14:xfrm>
                        <a:off x="0" y="0"/>
                        <a:ext cx="125730" cy="135890"/>
                      </w14:xfrm>
                    </w14:contentPart>
                  </a:graphicData>
                </a:graphic>
                <wp14:sizeRelH relativeFrom="page">
                  <wp14:pctWidth>0</wp14:pctWidth>
                </wp14:sizeRelH>
                <wp14:sizeRelV relativeFrom="page">
                  <wp14:pctHeight>0</wp14:pctHeight>
                </wp14:sizeRelV>
              </wp:anchor>
            </w:drawing>
          </mc:Choice>
          <mc:Fallback>
            <w:pict>
              <v:shape w14:anchorId="79EF8DAC" id="Ink 334" o:spid="_x0000_s1026" type="#_x0000_t75" style="position:absolute;margin-left:394.7pt;margin-top:7.05pt;width:10.9pt;height:1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">
                <v:imagedata r:id="rId173" o:title=""/>
                <o:lock v:ext="edit" rotation="t" verticies="t" shapetype="t"/>
              </v:shape>
            </w:pict>
          </mc:Fallback>
        </mc:AlternateContent>
      </w:r>
      <w:r>
        <w:rPr>
          <w:b/>
          <w:noProof/>
          <w:color w:val="000000"/>
          <w:spacing w:val="-5"/>
        </w:rPr>
        <mc:AlternateContent>
          <mc:Choice Requires="wpi">
            <w:drawing>
              <wp:anchor distT="0" distB="0" distL="114300" distR="114300" simplePos="0" relativeHeight="251700224" behindDoc="0" locked="0" layoutInCell="1" allowOverlap="1">
                <wp:simplePos x="0" y="0"/>
                <wp:positionH relativeFrom="column">
                  <wp:posOffset>5154295</wp:posOffset>
                </wp:positionH>
                <wp:positionV relativeFrom="paragraph">
                  <wp:posOffset>54610</wp:posOffset>
                </wp:positionV>
                <wp:extent cx="83185" cy="102870"/>
                <wp:effectExtent l="10795" t="6985" r="10795" b="13970"/>
                <wp:wrapNone/>
                <wp:docPr id="44" name="Ink 34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4">
                      <w14:nvContentPartPr>
                        <w14:cNvContentPartPr>
                          <a14:cpLocks xmlns:a14="http://schemas.microsoft.com/office/drawing/2010/main" noRot="1" noChangeAspect="1" noEditPoints="1" noChangeArrowheads="1" noChangeShapeType="1"/>
                        </w14:cNvContentPartPr>
                      </w14:nvContentPartPr>
                      <w14:xfrm>
                        <a:off x="0" y="0"/>
                        <a:ext cx="83185" cy="102870"/>
                      </w14:xfrm>
                    </w14:contentPart>
                  </a:graphicData>
                </a:graphic>
                <wp14:sizeRelH relativeFrom="page">
                  <wp14:pctWidth>0</wp14:pctWidth>
                </wp14:sizeRelH>
                <wp14:sizeRelV relativeFrom="page">
                  <wp14:pctHeight>0</wp14:pctHeight>
                </wp14:sizeRelV>
              </wp:anchor>
            </w:drawing>
          </mc:Choice>
          <mc:Fallback>
            <w:pict>
              <v:shape w14:anchorId="2CD692E7" id="Ink 340" o:spid="_x0000_s1026" type="#_x0000_t75" style="position:absolute;margin-left:405.35pt;margin-top:3.8pt;width:7.55pt;height:9.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">
                <v:imagedata r:id="rId175" o:title=""/>
                <o:lock v:ext="edit" rotation="t" verticies="t" shapetype="t"/>
              </v:shape>
            </w:pict>
          </mc:Fallback>
        </mc:AlternateContent>
      </w:r>
      <w:r w:rsidR="0015078C" w:rsidRPr="005873F1">
        <w:rPr>
          <w:b/>
          <w:color w:val="000000"/>
          <w:spacing w:val="-5"/>
        </w:rPr>
        <w:t>Boiling points of alkanes and alcohols</w:t>
      </w:r>
    </w:p>
    <w:p w:rsidR="0015078C" w:rsidRDefault="001D4503" w:rsidP="0015078C">
      <w:pPr>
        <w:spacing w:line="360" w:lineRule="auto"/>
        <w:rPr>
          <w:color w:val="000000"/>
          <w:spacing w:val="-5"/>
        </w:rPr>
      </w:pPr>
      <w:r>
        <w:rPr>
          <w:noProof/>
          <w:color w:val="000000"/>
          <w:spacing w:val="-5"/>
        </w:rPr>
        <mc:AlternateContent>
          <mc:Choice Requires="wpi">
            <w:drawing>
              <wp:anchor distT="0" distB="0" distL="114300" distR="114300" simplePos="0" relativeHeight="251695104" behindDoc="0" locked="0" layoutInCell="1" allowOverlap="1">
                <wp:simplePos x="0" y="0"/>
                <wp:positionH relativeFrom="column">
                  <wp:posOffset>4903470</wp:posOffset>
                </wp:positionH>
                <wp:positionV relativeFrom="paragraph">
                  <wp:posOffset>66040</wp:posOffset>
                </wp:positionV>
                <wp:extent cx="136525" cy="168910"/>
                <wp:effectExtent l="7620" t="8890" r="8255" b="12700"/>
                <wp:wrapNone/>
                <wp:docPr id="43" name="Ink 3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6">
                      <w14:nvContentPartPr>
                        <w14:cNvContentPartPr>
                          <a14:cpLocks xmlns:a14="http://schemas.microsoft.com/office/drawing/2010/main" noRot="1" noChangeAspect="1" noEditPoints="1" noChangeArrowheads="1" noChangeShapeType="1"/>
                        </w14:cNvContentPartPr>
                      </w14:nvContentPartPr>
                      <w14:xfrm>
                        <a:off x="0" y="0"/>
                        <a:ext cx="136525" cy="168910"/>
                      </w14:xfrm>
                    </w14:contentPart>
                  </a:graphicData>
                </a:graphic>
                <wp14:sizeRelH relativeFrom="page">
                  <wp14:pctWidth>0</wp14:pctWidth>
                </wp14:sizeRelH>
                <wp14:sizeRelV relativeFrom="page">
                  <wp14:pctHeight>0</wp14:pctHeight>
                </wp14:sizeRelV>
              </wp:anchor>
            </w:drawing>
          </mc:Choice>
          <mc:Fallback>
            <w:pict>
              <v:shape w14:anchorId="6672A51B" id="Ink 335" o:spid="_x0000_s1026" type="#_x0000_t75" style="position:absolute;margin-left:385.6pt;margin-top:4.7pt;width:11.75pt;height:14.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">
                <v:imagedata r:id="rId177" o:title=""/>
                <o:lock v:ext="edit" rotation="t" verticies="t" shapetype="t"/>
              </v:shape>
            </w:pict>
          </mc:Fallback>
        </mc:AlternateContent>
      </w:r>
    </w:p>
    <w:p w:rsidR="0015078C" w:rsidRDefault="0015078C" w:rsidP="0015078C">
      <w:pPr>
        <w:spacing w:line="360" w:lineRule="auto"/>
        <w:rPr>
          <w:color w:val="000000"/>
          <w:spacing w:val="-5"/>
        </w:rPr>
      </w:pPr>
    </w:p>
    <w:p w:rsidR="0015078C" w:rsidRDefault="0015078C" w:rsidP="0015078C">
      <w:pPr>
        <w:spacing w:line="360" w:lineRule="auto"/>
        <w:rPr>
          <w:color w:val="000000"/>
          <w:spacing w:val="-5"/>
        </w:rPr>
      </w:pPr>
    </w:p>
    <w:p w:rsidR="0015078C" w:rsidRDefault="0015078C" w:rsidP="0015078C">
      <w:pPr>
        <w:spacing w:line="360" w:lineRule="auto"/>
        <w:rPr>
          <w:color w:val="000000"/>
          <w:spacing w:val="-5"/>
        </w:rPr>
      </w:pPr>
    </w:p>
    <w:p w:rsidR="0015078C" w:rsidRDefault="0015078C" w:rsidP="0015078C">
      <w:pPr>
        <w:spacing w:line="360" w:lineRule="auto"/>
        <w:rPr>
          <w:color w:val="000000"/>
          <w:spacing w:val="-5"/>
        </w:rPr>
      </w:pPr>
    </w:p>
    <w:p w:rsidR="0015078C" w:rsidRDefault="0015078C" w:rsidP="0015078C">
      <w:pPr>
        <w:spacing w:line="360" w:lineRule="auto"/>
        <w:rPr>
          <w:color w:val="000000"/>
          <w:spacing w:val="-5"/>
        </w:rPr>
      </w:pPr>
    </w:p>
    <w:p w:rsidR="0015078C" w:rsidRDefault="0015078C" w:rsidP="0015078C">
      <w:pPr>
        <w:rPr>
          <w:color w:val="000000"/>
          <w:spacing w:val="-5"/>
        </w:rPr>
      </w:pPr>
    </w:p>
    <w:p w:rsidR="0015078C" w:rsidRDefault="0015078C" w:rsidP="0015078C">
      <w:pPr>
        <w:rPr>
          <w:color w:val="000000"/>
          <w:spacing w:val="-5"/>
        </w:rPr>
      </w:pPr>
      <w:r>
        <w:rPr>
          <w:color w:val="000000"/>
          <w:spacing w:val="-5"/>
        </w:rPr>
        <w:lastRenderedPageBreak/>
        <w:t>Explain:-</w:t>
      </w:r>
    </w:p>
    <w:p w:rsidR="0015078C" w:rsidRDefault="0015078C" w:rsidP="0015078C">
      <w:pPr>
        <w:spacing w:before="60"/>
        <w:rPr>
          <w:color w:val="000000"/>
          <w:spacing w:val="-5"/>
        </w:rPr>
      </w:pPr>
      <w:r>
        <w:rPr>
          <w:color w:val="000000"/>
          <w:spacing w:val="-5"/>
        </w:rPr>
        <w:t xml:space="preserve">Why is there a general increase in </w:t>
      </w:r>
      <w:proofErr w:type="spellStart"/>
      <w:r>
        <w:rPr>
          <w:color w:val="000000"/>
          <w:spacing w:val="-5"/>
        </w:rPr>
        <w:t>B.Pts</w:t>
      </w:r>
      <w:proofErr w:type="spellEnd"/>
      <w:r>
        <w:rPr>
          <w:color w:val="000000"/>
          <w:spacing w:val="-5"/>
        </w:rPr>
        <w:t xml:space="preserve">. of both alkanes and alcohols as the number of carbon atoms increases? </w:t>
      </w:r>
      <w:r>
        <w:rPr>
          <w:rFonts w:ascii="Arial" w:hAnsi="Arial" w:cs="Arial"/>
          <w:color w:val="000080"/>
          <w:spacing w:val="-5"/>
        </w:rPr>
        <w:t xml:space="preserve">An increase in C atoms is accompanied by an increase in the number of electrons and length of the molecule resulting in stronger </w:t>
      </w:r>
      <w:smartTag w:uri="urn:schemas-microsoft-com:office:smarttags" w:element="City">
        <w:smartTag w:uri="urn:schemas-microsoft-com:office:smarttags" w:element="place">
          <w:r>
            <w:rPr>
              <w:rFonts w:ascii="Arial" w:hAnsi="Arial" w:cs="Arial"/>
              <w:color w:val="000080"/>
              <w:spacing w:val="-5"/>
            </w:rPr>
            <w:t>London</w:t>
          </w:r>
        </w:smartTag>
      </w:smartTag>
      <w:r>
        <w:rPr>
          <w:rFonts w:ascii="Arial" w:hAnsi="Arial" w:cs="Arial"/>
          <w:color w:val="000080"/>
          <w:spacing w:val="-5"/>
        </w:rPr>
        <w:t xml:space="preserve"> forces of attraction which require more heat energy to be overcome</w:t>
      </w:r>
    </w:p>
    <w:p w:rsidR="0015078C" w:rsidRPr="00CE58BC" w:rsidRDefault="0015078C" w:rsidP="0015078C">
      <w:pPr>
        <w:spacing w:before="60"/>
        <w:rPr>
          <w:color w:val="000000"/>
          <w:spacing w:val="-5"/>
        </w:rPr>
      </w:pPr>
      <w:r>
        <w:rPr>
          <w:color w:val="000000"/>
          <w:spacing w:val="-5"/>
        </w:rPr>
        <w:t xml:space="preserve">Why is the B. Pt. of an alcohol higher than the corresponding alkane? </w:t>
      </w:r>
      <w:r>
        <w:rPr>
          <w:rFonts w:ascii="Arial" w:hAnsi="Arial" w:cs="Arial"/>
          <w:color w:val="000080"/>
          <w:spacing w:val="-5"/>
        </w:rPr>
        <w:t xml:space="preserve">Due to the electronegative O atom causing the attached H atom to become </w:t>
      </w:r>
      <w:r w:rsidRPr="00CE58BC">
        <w:rPr>
          <w:rFonts w:ascii="Symbol" w:hAnsi="Symbol" w:cs="Arial"/>
          <w:color w:val="000080"/>
          <w:spacing w:val="-5"/>
        </w:rPr>
        <w:t></w:t>
      </w:r>
      <w:r w:rsidRPr="00CE58BC">
        <w:rPr>
          <w:rFonts w:ascii="Arial" w:hAnsi="Arial" w:cs="Arial"/>
          <w:color w:val="000080"/>
          <w:spacing w:val="-5"/>
        </w:rPr>
        <w:t>+</w:t>
      </w:r>
      <w:r>
        <w:rPr>
          <w:rFonts w:ascii="Arial" w:hAnsi="Arial" w:cs="Arial"/>
          <w:color w:val="000080"/>
          <w:spacing w:val="-5"/>
        </w:rPr>
        <w:t xml:space="preserve">.  This </w:t>
      </w:r>
      <w:r w:rsidRPr="00CE58BC">
        <w:rPr>
          <w:rFonts w:ascii="Symbol" w:hAnsi="Symbol" w:cs="Arial"/>
          <w:color w:val="000080"/>
          <w:spacing w:val="-5"/>
          <w:vertAlign w:val="superscript"/>
        </w:rPr>
        <w:t></w:t>
      </w:r>
      <w:r w:rsidRPr="00CE58BC">
        <w:rPr>
          <w:rFonts w:ascii="Arial" w:hAnsi="Arial" w:cs="Arial"/>
          <w:color w:val="000080"/>
          <w:spacing w:val="-5"/>
          <w:vertAlign w:val="superscript"/>
        </w:rPr>
        <w:t>+</w:t>
      </w:r>
      <w:r>
        <w:rPr>
          <w:rFonts w:ascii="Arial" w:hAnsi="Arial" w:cs="Arial"/>
          <w:color w:val="000080"/>
          <w:spacing w:val="-5"/>
        </w:rPr>
        <w:t>H is attracted to the lone pair of electrons on O of an adjacent molecule resulting in relatively strong H-bonding.  This requires more heat energy to be overcome then the weak London forces in alkanes.</w:t>
      </w:r>
    </w:p>
    <w:p w:rsidR="0015078C" w:rsidRDefault="0015078C" w:rsidP="0015078C">
      <w:pPr>
        <w:spacing w:before="60"/>
        <w:rPr>
          <w:b/>
          <w:color w:val="000000"/>
          <w:spacing w:val="-5"/>
        </w:rPr>
      </w:pPr>
      <w:r>
        <w:rPr>
          <w:b/>
          <w:color w:val="000000"/>
          <w:spacing w:val="-5"/>
        </w:rPr>
        <w:t>Specific Heat Capacity of water</w:t>
      </w:r>
    </w:p>
    <w:p w:rsidR="0015078C" w:rsidRPr="007438DC" w:rsidRDefault="0015078C" w:rsidP="0015078C">
      <w:pPr>
        <w:spacing w:before="60"/>
        <w:rPr>
          <w:color w:val="000000"/>
          <w:spacing w:val="-5"/>
        </w:rPr>
      </w:pPr>
      <w:r>
        <w:rPr>
          <w:color w:val="000000"/>
          <w:spacing w:val="-5"/>
        </w:rPr>
        <w:t xml:space="preserve">What is meant by the specific heat capacity of a liquid? </w:t>
      </w:r>
      <w:r>
        <w:rPr>
          <w:rFonts w:ascii="Arial" w:hAnsi="Arial" w:cs="Arial"/>
          <w:color w:val="000080"/>
          <w:spacing w:val="-5"/>
        </w:rPr>
        <w:t>The amount of energy to raise the temperature of 1g by 1</w:t>
      </w:r>
      <w:r>
        <w:rPr>
          <w:rFonts w:ascii="Arial" w:hAnsi="Arial" w:cs="Arial"/>
          <w:color w:val="000080"/>
          <w:spacing w:val="-5"/>
          <w:vertAlign w:val="superscript"/>
        </w:rPr>
        <w:t>o</w:t>
      </w:r>
      <w:r>
        <w:rPr>
          <w:rFonts w:ascii="Arial" w:hAnsi="Arial" w:cs="Arial"/>
          <w:color w:val="000080"/>
          <w:spacing w:val="-5"/>
        </w:rPr>
        <w:t>C</w:t>
      </w:r>
    </w:p>
    <w:p w:rsidR="0015078C" w:rsidRDefault="0015078C" w:rsidP="0015078C">
      <w:pPr>
        <w:spacing w:before="60"/>
        <w:rPr>
          <w:color w:val="000000"/>
          <w:spacing w:val="-5"/>
        </w:rPr>
      </w:pPr>
      <w:r>
        <w:rPr>
          <w:color w:val="000000"/>
          <w:spacing w:val="-5"/>
        </w:rPr>
        <w:lastRenderedPageBreak/>
        <w:t>Water’s specific heat capacity is much greater than that of most other liquids.  Explain why:</w:t>
      </w:r>
    </w:p>
    <w:p w:rsidR="0015078C" w:rsidRPr="00B204C5" w:rsidRDefault="0015078C" w:rsidP="0015078C">
      <w:pPr>
        <w:spacing w:before="60"/>
        <w:rPr>
          <w:color w:val="000000"/>
          <w:spacing w:val="-5"/>
        </w:rPr>
      </w:pPr>
      <w:r>
        <w:rPr>
          <w:rFonts w:ascii="Arial" w:hAnsi="Arial" w:cs="Arial"/>
          <w:color w:val="000080"/>
          <w:spacing w:val="-5"/>
        </w:rPr>
        <w:t>Relatively strong H-bonding in 3D which requires more heat energy to be overcome.</w:t>
      </w:r>
      <w:r>
        <w:rPr>
          <w:color w:val="000000"/>
          <w:spacing w:val="-5"/>
        </w:rPr>
        <w:t>.</w:t>
      </w:r>
    </w:p>
    <w:p w:rsidR="00B204C5" w:rsidRPr="00B204C5" w:rsidRDefault="00B3414F" w:rsidP="0015078C">
      <w:pPr>
        <w:autoSpaceDE w:val="0"/>
        <w:autoSpaceDN w:val="0"/>
        <w:adjustRightInd w:val="0"/>
        <w:rPr>
          <w:b/>
          <w:color w:val="000000"/>
          <w:spacing w:val="-5"/>
        </w:rPr>
      </w:pPr>
      <w:r>
        <w:rPr>
          <w:color w:val="000000"/>
          <w:spacing w:val="-5"/>
        </w:rPr>
        <w:br w:type="page"/>
      </w:r>
      <w:r w:rsidR="00B204C5">
        <w:rPr>
          <w:b/>
          <w:color w:val="000000"/>
          <w:spacing w:val="-5"/>
        </w:rPr>
        <w:lastRenderedPageBreak/>
        <w:t>Unusually high boiling points of HF, H</w:t>
      </w:r>
      <w:r w:rsidR="00B204C5">
        <w:rPr>
          <w:b/>
          <w:color w:val="000000"/>
          <w:spacing w:val="-5"/>
          <w:vertAlign w:val="subscript"/>
        </w:rPr>
        <w:t>2</w:t>
      </w:r>
      <w:r w:rsidR="00B204C5">
        <w:rPr>
          <w:b/>
          <w:color w:val="000000"/>
          <w:spacing w:val="-5"/>
        </w:rPr>
        <w:t>O and NH</w:t>
      </w:r>
      <w:r w:rsidR="00B204C5">
        <w:rPr>
          <w:b/>
          <w:color w:val="000000"/>
          <w:spacing w:val="-5"/>
          <w:vertAlign w:val="subscript"/>
        </w:rPr>
        <w:t>3</w:t>
      </w:r>
      <w:r w:rsidR="00B204C5">
        <w:rPr>
          <w:b/>
          <w:color w:val="000000"/>
          <w:spacing w:val="-5"/>
        </w:rPr>
        <w:t xml:space="preserve"> compared to other hydrides</w:t>
      </w:r>
    </w:p>
    <w:p w:rsidR="002B67C7" w:rsidRDefault="008F1A44" w:rsidP="003975A5">
      <w:pPr>
        <w:spacing w:before="120"/>
        <w:rPr>
          <w:color w:val="000000"/>
          <w:spacing w:val="-5"/>
        </w:rPr>
      </w:pPr>
      <w:r>
        <w:rPr>
          <w:color w:val="000000"/>
          <w:spacing w:val="-5"/>
        </w:rPr>
        <w:t>Worksheet</w:t>
      </w:r>
      <w:r w:rsidR="002B67C7">
        <w:rPr>
          <w:color w:val="000000"/>
          <w:spacing w:val="-5"/>
        </w:rPr>
        <w:t>s</w:t>
      </w:r>
      <w:r>
        <w:rPr>
          <w:color w:val="000000"/>
          <w:spacing w:val="-5"/>
        </w:rPr>
        <w:t xml:space="preserve"> </w:t>
      </w:r>
      <w:r w:rsidR="002B67C7">
        <w:rPr>
          <w:color w:val="000000"/>
          <w:spacing w:val="-5"/>
        </w:rPr>
        <w:tab/>
        <w:t>‘Boiling points of hydrides of groups 4,</w:t>
      </w:r>
      <w:r w:rsidR="00810826">
        <w:rPr>
          <w:color w:val="000000"/>
          <w:spacing w:val="-5"/>
        </w:rPr>
        <w:t xml:space="preserve"> </w:t>
      </w:r>
      <w:r w:rsidR="002B67C7">
        <w:rPr>
          <w:color w:val="000000"/>
          <w:spacing w:val="-5"/>
        </w:rPr>
        <w:t>5 and 6’ - easy</w:t>
      </w:r>
    </w:p>
    <w:p w:rsidR="00B3414F" w:rsidRDefault="001D4503" w:rsidP="002B67C7">
      <w:pPr>
        <w:ind w:left="720" w:firstLine="720"/>
        <w:rPr>
          <w:color w:val="000000"/>
          <w:spacing w:val="-5"/>
        </w:rPr>
      </w:pPr>
      <w:r>
        <w:rPr>
          <w:noProof/>
          <w:color w:val="000000"/>
          <w:spacing w:val="-5"/>
        </w:rPr>
        <w:drawing>
          <wp:anchor distT="0" distB="0" distL="114300" distR="114300" simplePos="0" relativeHeight="251586560" behindDoc="0" locked="0" layoutInCell="1" allowOverlap="1">
            <wp:simplePos x="0" y="0"/>
            <wp:positionH relativeFrom="column">
              <wp:posOffset>5466080</wp:posOffset>
            </wp:positionH>
            <wp:positionV relativeFrom="paragraph">
              <wp:posOffset>-205740</wp:posOffset>
            </wp:positionV>
            <wp:extent cx="416560" cy="408305"/>
            <wp:effectExtent l="0" t="0" r="2540" b="0"/>
            <wp:wrapNone/>
            <wp:docPr id="204" name="Picture 204"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Worksheet"/>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7C7">
        <w:rPr>
          <w:color w:val="000000"/>
          <w:spacing w:val="-5"/>
        </w:rPr>
        <w:t>‘Boiling points of hydrides of Groups IV to VII’ harder</w:t>
      </w:r>
    </w:p>
    <w:p w:rsidR="00B3414F" w:rsidRDefault="00B3414F" w:rsidP="002B67C7">
      <w:pPr>
        <w:ind w:left="720" w:firstLine="720"/>
        <w:rPr>
          <w:color w:val="000000"/>
          <w:spacing w:val="-5"/>
        </w:rPr>
      </w:pPr>
    </w:p>
    <w:p w:rsidR="0015078C" w:rsidRDefault="0015078C" w:rsidP="0015078C">
      <w:pPr>
        <w:rPr>
          <w:color w:val="000000"/>
          <w:spacing w:val="-5"/>
        </w:rPr>
      </w:pPr>
      <w:r>
        <w:rPr>
          <w:b/>
          <w:color w:val="000000"/>
          <w:spacing w:val="-5"/>
          <w:sz w:val="28"/>
          <w:szCs w:val="28"/>
        </w:rPr>
        <w:t>Relative strength of forces between particles</w:t>
      </w:r>
    </w:p>
    <w:p w:rsidR="0015078C" w:rsidRDefault="0015078C" w:rsidP="0015078C">
      <w:pPr>
        <w:spacing w:line="360" w:lineRule="auto"/>
        <w:rPr>
          <w:color w:val="000000"/>
          <w:spacing w:val="-5"/>
        </w:rPr>
      </w:pPr>
      <w:r>
        <w:rPr>
          <w:color w:val="000000"/>
          <w:spacing w:val="-5"/>
        </w:rPr>
        <w:t>Facer p163 - 164   Use this reference to complete the table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9"/>
        <w:gridCol w:w="1847"/>
        <w:gridCol w:w="1753"/>
        <w:gridCol w:w="4170"/>
      </w:tblGrid>
      <w:tr w:rsidR="0015078C" w:rsidRPr="00D66E8D" w:rsidTr="0015078C">
        <w:trPr>
          <w:jc w:val="center"/>
        </w:trPr>
        <w:tc>
          <w:tcPr>
            <w:tcW w:w="1869" w:type="dxa"/>
            <w:vAlign w:val="center"/>
          </w:tcPr>
          <w:p w:rsidR="0015078C" w:rsidRPr="00D66E8D" w:rsidRDefault="0015078C" w:rsidP="0015078C">
            <w:pPr>
              <w:rPr>
                <w:color w:val="000000"/>
                <w:spacing w:val="-5"/>
              </w:rPr>
            </w:pPr>
            <w:r w:rsidRPr="00D66E8D">
              <w:rPr>
                <w:color w:val="000000"/>
                <w:spacing w:val="-5"/>
              </w:rPr>
              <w:t>Force / bond</w:t>
            </w:r>
          </w:p>
        </w:tc>
        <w:tc>
          <w:tcPr>
            <w:tcW w:w="1847" w:type="dxa"/>
            <w:vAlign w:val="center"/>
          </w:tcPr>
          <w:p w:rsidR="0015078C" w:rsidRPr="00D66E8D" w:rsidRDefault="0015078C" w:rsidP="0015078C">
            <w:pPr>
              <w:jc w:val="center"/>
              <w:rPr>
                <w:color w:val="000000"/>
                <w:spacing w:val="-5"/>
              </w:rPr>
            </w:pPr>
            <w:r w:rsidRPr="00D66E8D">
              <w:rPr>
                <w:color w:val="000000"/>
                <w:spacing w:val="-5"/>
              </w:rPr>
              <w:t>Between which species</w:t>
            </w:r>
          </w:p>
        </w:tc>
        <w:tc>
          <w:tcPr>
            <w:tcW w:w="1753" w:type="dxa"/>
            <w:vAlign w:val="center"/>
          </w:tcPr>
          <w:p w:rsidR="0015078C" w:rsidRPr="00D66E8D" w:rsidRDefault="0015078C" w:rsidP="0015078C">
            <w:pPr>
              <w:jc w:val="center"/>
              <w:rPr>
                <w:color w:val="000000"/>
                <w:spacing w:val="-5"/>
              </w:rPr>
            </w:pPr>
            <w:r w:rsidRPr="00D66E8D">
              <w:rPr>
                <w:color w:val="000000"/>
                <w:spacing w:val="-5"/>
              </w:rPr>
              <w:t>Typical strength</w:t>
            </w:r>
          </w:p>
          <w:p w:rsidR="0015078C" w:rsidRPr="00D66E8D" w:rsidRDefault="0015078C" w:rsidP="0015078C">
            <w:pPr>
              <w:jc w:val="center"/>
              <w:rPr>
                <w:color w:val="000000"/>
                <w:spacing w:val="-5"/>
                <w:vertAlign w:val="superscript"/>
              </w:rPr>
            </w:pPr>
            <w:r w:rsidRPr="00D66E8D">
              <w:rPr>
                <w:color w:val="000000"/>
                <w:spacing w:val="-5"/>
              </w:rPr>
              <w:t>kJ mol</w:t>
            </w:r>
            <w:r w:rsidRPr="00D66E8D">
              <w:rPr>
                <w:color w:val="000000"/>
                <w:spacing w:val="-5"/>
                <w:vertAlign w:val="superscript"/>
              </w:rPr>
              <w:t>-1</w:t>
            </w:r>
          </w:p>
        </w:tc>
        <w:tc>
          <w:tcPr>
            <w:tcW w:w="4170" w:type="dxa"/>
            <w:vAlign w:val="center"/>
          </w:tcPr>
          <w:p w:rsidR="0015078C" w:rsidRPr="00D66E8D" w:rsidRDefault="0015078C" w:rsidP="0015078C">
            <w:pPr>
              <w:jc w:val="center"/>
              <w:rPr>
                <w:color w:val="000000"/>
                <w:spacing w:val="-5"/>
              </w:rPr>
            </w:pPr>
            <w:r w:rsidRPr="00D66E8D">
              <w:rPr>
                <w:color w:val="000000"/>
                <w:spacing w:val="-5"/>
              </w:rPr>
              <w:t>Factors affecting the force.</w:t>
            </w:r>
          </w:p>
        </w:tc>
      </w:tr>
      <w:tr w:rsidR="0015078C" w:rsidRPr="00D66E8D" w:rsidTr="0015078C">
        <w:trPr>
          <w:jc w:val="center"/>
        </w:trPr>
        <w:tc>
          <w:tcPr>
            <w:tcW w:w="9639" w:type="dxa"/>
            <w:gridSpan w:val="4"/>
            <w:vAlign w:val="center"/>
          </w:tcPr>
          <w:p w:rsidR="0015078C" w:rsidRPr="00D66E8D" w:rsidRDefault="0015078C" w:rsidP="0015078C">
            <w:pPr>
              <w:rPr>
                <w:b/>
                <w:color w:val="000000"/>
                <w:spacing w:val="-5"/>
              </w:rPr>
            </w:pPr>
            <w:r>
              <w:rPr>
                <w:b/>
                <w:color w:val="000000"/>
                <w:spacing w:val="-5"/>
              </w:rPr>
              <w:t>Bonds</w:t>
            </w:r>
            <w:r w:rsidRPr="00D66E8D">
              <w:rPr>
                <w:b/>
                <w:color w:val="000000"/>
                <w:spacing w:val="-5"/>
              </w:rPr>
              <w:t xml:space="preserve"> </w:t>
            </w:r>
          </w:p>
        </w:tc>
      </w:tr>
      <w:tr w:rsidR="0015078C" w:rsidRPr="00D66E8D" w:rsidTr="0015078C">
        <w:trPr>
          <w:trHeight w:val="851"/>
          <w:jc w:val="center"/>
        </w:trPr>
        <w:tc>
          <w:tcPr>
            <w:tcW w:w="1869" w:type="dxa"/>
            <w:vAlign w:val="center"/>
          </w:tcPr>
          <w:p w:rsidR="0015078C" w:rsidRPr="00D66E8D" w:rsidRDefault="0015078C" w:rsidP="0015078C">
            <w:pPr>
              <w:rPr>
                <w:color w:val="000000"/>
                <w:spacing w:val="-5"/>
              </w:rPr>
            </w:pPr>
            <w:r w:rsidRPr="00D66E8D">
              <w:rPr>
                <w:color w:val="000000"/>
                <w:spacing w:val="-5"/>
              </w:rPr>
              <w:t>Metallic</w:t>
            </w:r>
          </w:p>
        </w:tc>
        <w:tc>
          <w:tcPr>
            <w:tcW w:w="1847" w:type="dxa"/>
            <w:vAlign w:val="center"/>
          </w:tcPr>
          <w:p w:rsidR="0015078C" w:rsidRPr="004864CC" w:rsidRDefault="0015078C" w:rsidP="0015078C">
            <w:pPr>
              <w:rPr>
                <w:rFonts w:ascii="Arial" w:hAnsi="Arial" w:cs="Arial"/>
                <w:color w:val="000080"/>
                <w:spacing w:val="-5"/>
              </w:rPr>
            </w:pPr>
            <w:r>
              <w:rPr>
                <w:rFonts w:ascii="Arial" w:hAnsi="Arial" w:cs="Arial"/>
                <w:color w:val="000080"/>
                <w:spacing w:val="-5"/>
              </w:rPr>
              <w:t>Metal cations and delocalised ‘sea’ of electrons</w:t>
            </w:r>
          </w:p>
        </w:tc>
        <w:tc>
          <w:tcPr>
            <w:tcW w:w="1753" w:type="dxa"/>
            <w:vAlign w:val="center"/>
          </w:tcPr>
          <w:p w:rsidR="0015078C" w:rsidRPr="00D66E8D" w:rsidRDefault="0015078C" w:rsidP="0015078C">
            <w:pPr>
              <w:jc w:val="center"/>
              <w:rPr>
                <w:color w:val="000000"/>
                <w:spacing w:val="-5"/>
              </w:rPr>
            </w:pPr>
            <w:r w:rsidRPr="00D66E8D">
              <w:rPr>
                <w:color w:val="000000"/>
                <w:spacing w:val="-5"/>
              </w:rPr>
              <w:t>variable</w:t>
            </w:r>
          </w:p>
        </w:tc>
        <w:tc>
          <w:tcPr>
            <w:tcW w:w="4170" w:type="dxa"/>
            <w:vAlign w:val="center"/>
          </w:tcPr>
          <w:p w:rsidR="0015078C" w:rsidRPr="004864CC" w:rsidRDefault="0015078C" w:rsidP="0015078C">
            <w:pPr>
              <w:rPr>
                <w:rFonts w:ascii="Arial" w:hAnsi="Arial" w:cs="Arial"/>
                <w:color w:val="000080"/>
                <w:spacing w:val="-5"/>
              </w:rPr>
            </w:pPr>
            <w:r w:rsidRPr="004864CC">
              <w:rPr>
                <w:rFonts w:ascii="Arial" w:hAnsi="Arial" w:cs="Arial"/>
                <w:color w:val="000080"/>
                <w:spacing w:val="-5"/>
              </w:rPr>
              <w:t>Number of delocalised electrons and radius of cation</w:t>
            </w:r>
          </w:p>
        </w:tc>
      </w:tr>
      <w:tr w:rsidR="0015078C" w:rsidRPr="00D66E8D" w:rsidTr="0015078C">
        <w:trPr>
          <w:trHeight w:val="851"/>
          <w:jc w:val="center"/>
        </w:trPr>
        <w:tc>
          <w:tcPr>
            <w:tcW w:w="1869" w:type="dxa"/>
            <w:vAlign w:val="center"/>
          </w:tcPr>
          <w:p w:rsidR="0015078C" w:rsidRPr="00D66E8D" w:rsidRDefault="0015078C" w:rsidP="0015078C">
            <w:pPr>
              <w:rPr>
                <w:color w:val="000000"/>
                <w:spacing w:val="-5"/>
              </w:rPr>
            </w:pPr>
            <w:r w:rsidRPr="00D66E8D">
              <w:rPr>
                <w:color w:val="000000"/>
                <w:spacing w:val="-5"/>
              </w:rPr>
              <w:lastRenderedPageBreak/>
              <w:t>Ionic</w:t>
            </w:r>
          </w:p>
        </w:tc>
        <w:tc>
          <w:tcPr>
            <w:tcW w:w="1847" w:type="dxa"/>
            <w:vAlign w:val="center"/>
          </w:tcPr>
          <w:p w:rsidR="0015078C" w:rsidRPr="004864CC" w:rsidRDefault="0015078C" w:rsidP="0015078C">
            <w:pPr>
              <w:rPr>
                <w:rFonts w:ascii="Arial" w:hAnsi="Arial" w:cs="Arial"/>
                <w:color w:val="000080"/>
                <w:spacing w:val="-5"/>
              </w:rPr>
            </w:pPr>
            <w:r w:rsidRPr="004864CC">
              <w:rPr>
                <w:rFonts w:ascii="Arial" w:hAnsi="Arial" w:cs="Arial"/>
                <w:color w:val="000080"/>
                <w:spacing w:val="-5"/>
              </w:rPr>
              <w:t>Cations and anions</w:t>
            </w:r>
          </w:p>
        </w:tc>
        <w:tc>
          <w:tcPr>
            <w:tcW w:w="1753" w:type="dxa"/>
            <w:vAlign w:val="center"/>
          </w:tcPr>
          <w:p w:rsidR="0015078C" w:rsidRPr="00D66E8D" w:rsidRDefault="0015078C" w:rsidP="0015078C">
            <w:pPr>
              <w:jc w:val="center"/>
              <w:rPr>
                <w:color w:val="000000"/>
                <w:spacing w:val="-5"/>
              </w:rPr>
            </w:pPr>
            <w:r w:rsidRPr="00D66E8D">
              <w:rPr>
                <w:color w:val="000000"/>
                <w:spacing w:val="-5"/>
              </w:rPr>
              <w:t>250</w:t>
            </w:r>
          </w:p>
        </w:tc>
        <w:tc>
          <w:tcPr>
            <w:tcW w:w="4170" w:type="dxa"/>
            <w:vAlign w:val="center"/>
          </w:tcPr>
          <w:p w:rsidR="0015078C" w:rsidRDefault="0015078C" w:rsidP="0015078C">
            <w:pPr>
              <w:rPr>
                <w:rFonts w:ascii="Arial" w:hAnsi="Arial" w:cs="Arial"/>
                <w:color w:val="000080"/>
                <w:spacing w:val="-5"/>
              </w:rPr>
            </w:pPr>
            <w:r>
              <w:rPr>
                <w:rFonts w:ascii="Arial" w:hAnsi="Arial" w:cs="Arial"/>
                <w:color w:val="000080"/>
                <w:spacing w:val="-5"/>
              </w:rPr>
              <w:t>Charge on ion</w:t>
            </w:r>
          </w:p>
          <w:p w:rsidR="0015078C" w:rsidRDefault="0015078C" w:rsidP="0015078C">
            <w:pPr>
              <w:rPr>
                <w:rFonts w:ascii="Arial" w:hAnsi="Arial" w:cs="Arial"/>
                <w:color w:val="000080"/>
                <w:spacing w:val="-5"/>
              </w:rPr>
            </w:pPr>
            <w:r>
              <w:rPr>
                <w:rFonts w:ascii="Arial" w:hAnsi="Arial" w:cs="Arial"/>
                <w:color w:val="000080"/>
                <w:spacing w:val="-5"/>
              </w:rPr>
              <w:t>Radius of ion</w:t>
            </w:r>
          </w:p>
          <w:p w:rsidR="0015078C" w:rsidRPr="00304602" w:rsidRDefault="0015078C" w:rsidP="0015078C">
            <w:pPr>
              <w:rPr>
                <w:rFonts w:ascii="Arial" w:hAnsi="Arial" w:cs="Arial"/>
                <w:color w:val="000080"/>
                <w:spacing w:val="-5"/>
                <w:sz w:val="22"/>
                <w:szCs w:val="22"/>
              </w:rPr>
            </w:pPr>
            <w:r w:rsidRPr="00304602">
              <w:rPr>
                <w:rFonts w:ascii="Arial" w:hAnsi="Arial" w:cs="Arial"/>
                <w:color w:val="000080"/>
                <w:spacing w:val="-5"/>
                <w:sz w:val="22"/>
                <w:szCs w:val="22"/>
              </w:rPr>
              <w:t>(any covalent character)</w:t>
            </w:r>
          </w:p>
        </w:tc>
      </w:tr>
      <w:tr w:rsidR="0015078C" w:rsidRPr="00D66E8D" w:rsidTr="0015078C">
        <w:trPr>
          <w:trHeight w:val="851"/>
          <w:jc w:val="center"/>
        </w:trPr>
        <w:tc>
          <w:tcPr>
            <w:tcW w:w="1869" w:type="dxa"/>
            <w:vAlign w:val="center"/>
          </w:tcPr>
          <w:p w:rsidR="0015078C" w:rsidRPr="00D66E8D" w:rsidRDefault="0015078C" w:rsidP="0015078C">
            <w:pPr>
              <w:rPr>
                <w:color w:val="000000"/>
                <w:spacing w:val="-5"/>
              </w:rPr>
            </w:pPr>
            <w:r w:rsidRPr="00D66E8D">
              <w:rPr>
                <w:color w:val="000000"/>
                <w:spacing w:val="-5"/>
              </w:rPr>
              <w:t>Covalent (Intramolecular)</w:t>
            </w:r>
          </w:p>
        </w:tc>
        <w:tc>
          <w:tcPr>
            <w:tcW w:w="1847" w:type="dxa"/>
            <w:vAlign w:val="center"/>
          </w:tcPr>
          <w:p w:rsidR="0015078C" w:rsidRPr="004864CC" w:rsidRDefault="0015078C" w:rsidP="0015078C">
            <w:pPr>
              <w:rPr>
                <w:rFonts w:ascii="Arial" w:hAnsi="Arial" w:cs="Arial"/>
                <w:color w:val="000080"/>
                <w:spacing w:val="-5"/>
              </w:rPr>
            </w:pPr>
            <w:r>
              <w:rPr>
                <w:rFonts w:ascii="Arial" w:hAnsi="Arial" w:cs="Arial"/>
                <w:color w:val="000080"/>
                <w:spacing w:val="-5"/>
              </w:rPr>
              <w:t>Atoms in a molecule or giant structure</w:t>
            </w:r>
          </w:p>
        </w:tc>
        <w:tc>
          <w:tcPr>
            <w:tcW w:w="1753" w:type="dxa"/>
            <w:vAlign w:val="center"/>
          </w:tcPr>
          <w:p w:rsidR="0015078C" w:rsidRPr="00D66E8D" w:rsidRDefault="0015078C" w:rsidP="0015078C">
            <w:pPr>
              <w:jc w:val="center"/>
              <w:rPr>
                <w:color w:val="000000"/>
                <w:spacing w:val="-5"/>
              </w:rPr>
            </w:pPr>
            <w:r w:rsidRPr="00D66E8D">
              <w:rPr>
                <w:color w:val="000000"/>
                <w:spacing w:val="-5"/>
              </w:rPr>
              <w:t>200 - 500</w:t>
            </w:r>
          </w:p>
        </w:tc>
        <w:tc>
          <w:tcPr>
            <w:tcW w:w="4170" w:type="dxa"/>
            <w:vAlign w:val="center"/>
          </w:tcPr>
          <w:p w:rsidR="0015078C" w:rsidRPr="00304602" w:rsidRDefault="0015078C" w:rsidP="0015078C">
            <w:pPr>
              <w:rPr>
                <w:rFonts w:ascii="Arial" w:hAnsi="Arial" w:cs="Arial"/>
                <w:color w:val="000080"/>
                <w:spacing w:val="-5"/>
                <w:sz w:val="22"/>
                <w:szCs w:val="22"/>
              </w:rPr>
            </w:pPr>
            <w:r>
              <w:rPr>
                <w:rFonts w:ascii="Arial" w:hAnsi="Arial" w:cs="Arial"/>
                <w:color w:val="000080"/>
                <w:spacing w:val="-5"/>
              </w:rPr>
              <w:t xml:space="preserve">Bond enthalpy </w:t>
            </w:r>
            <w:r w:rsidRPr="00304602">
              <w:rPr>
                <w:rFonts w:ascii="Arial" w:hAnsi="Arial" w:cs="Arial"/>
                <w:color w:val="000080"/>
                <w:spacing w:val="-5"/>
                <w:sz w:val="22"/>
                <w:szCs w:val="22"/>
              </w:rPr>
              <w:t>(</w:t>
            </w:r>
            <w:r>
              <w:rPr>
                <w:rFonts w:ascii="Arial" w:hAnsi="Arial" w:cs="Arial"/>
                <w:color w:val="000080"/>
                <w:spacing w:val="-5"/>
                <w:sz w:val="22"/>
                <w:szCs w:val="22"/>
              </w:rPr>
              <w:t>affected by atomic radius and whether single, double or triple)</w:t>
            </w:r>
          </w:p>
        </w:tc>
      </w:tr>
      <w:tr w:rsidR="0015078C" w:rsidRPr="00D66E8D" w:rsidTr="0015078C">
        <w:trPr>
          <w:trHeight w:val="851"/>
          <w:jc w:val="center"/>
        </w:trPr>
        <w:tc>
          <w:tcPr>
            <w:tcW w:w="1869" w:type="dxa"/>
            <w:vAlign w:val="center"/>
          </w:tcPr>
          <w:p w:rsidR="0015078C" w:rsidRPr="00D66E8D" w:rsidRDefault="0015078C" w:rsidP="0015078C">
            <w:pPr>
              <w:rPr>
                <w:color w:val="000000"/>
                <w:spacing w:val="-5"/>
              </w:rPr>
            </w:pPr>
            <w:r w:rsidRPr="00D66E8D">
              <w:rPr>
                <w:color w:val="000000"/>
                <w:spacing w:val="-5"/>
              </w:rPr>
              <w:t>Hydration</w:t>
            </w:r>
          </w:p>
        </w:tc>
        <w:tc>
          <w:tcPr>
            <w:tcW w:w="1847" w:type="dxa"/>
            <w:vAlign w:val="center"/>
          </w:tcPr>
          <w:p w:rsidR="0015078C" w:rsidRPr="00D66E8D" w:rsidRDefault="0015078C" w:rsidP="0015078C">
            <w:pPr>
              <w:rPr>
                <w:color w:val="000000"/>
                <w:spacing w:val="-5"/>
              </w:rPr>
            </w:pPr>
            <w:r w:rsidRPr="00D66E8D">
              <w:rPr>
                <w:color w:val="000000"/>
                <w:spacing w:val="-5"/>
              </w:rPr>
              <w:t>Ions and water molecules</w:t>
            </w:r>
          </w:p>
        </w:tc>
        <w:tc>
          <w:tcPr>
            <w:tcW w:w="1753" w:type="dxa"/>
            <w:vAlign w:val="center"/>
          </w:tcPr>
          <w:p w:rsidR="0015078C" w:rsidRPr="00D66E8D" w:rsidRDefault="0015078C" w:rsidP="0015078C">
            <w:pPr>
              <w:jc w:val="center"/>
              <w:rPr>
                <w:color w:val="000000"/>
                <w:spacing w:val="-5"/>
              </w:rPr>
            </w:pPr>
            <w:r w:rsidRPr="00D66E8D">
              <w:rPr>
                <w:color w:val="000000"/>
                <w:spacing w:val="-5"/>
              </w:rPr>
              <w:t>100</w:t>
            </w:r>
          </w:p>
        </w:tc>
        <w:tc>
          <w:tcPr>
            <w:tcW w:w="4170" w:type="dxa"/>
            <w:vAlign w:val="center"/>
          </w:tcPr>
          <w:p w:rsidR="0015078C" w:rsidRPr="004864CC" w:rsidRDefault="0015078C" w:rsidP="0015078C">
            <w:pPr>
              <w:rPr>
                <w:rFonts w:ascii="Arial" w:hAnsi="Arial" w:cs="Arial"/>
                <w:color w:val="000080"/>
                <w:spacing w:val="-5"/>
              </w:rPr>
            </w:pPr>
            <w:r>
              <w:rPr>
                <w:rFonts w:ascii="Arial" w:hAnsi="Arial" w:cs="Arial"/>
                <w:color w:val="000080"/>
                <w:spacing w:val="-5"/>
              </w:rPr>
              <w:t xml:space="preserve">Charge </w:t>
            </w:r>
            <w:proofErr w:type="spellStart"/>
            <w:r>
              <w:rPr>
                <w:rFonts w:ascii="Arial" w:hAnsi="Arial" w:cs="Arial"/>
                <w:color w:val="000080"/>
                <w:spacing w:val="-5"/>
              </w:rPr>
              <w:t>on ion</w:t>
            </w:r>
            <w:proofErr w:type="spellEnd"/>
            <w:r>
              <w:rPr>
                <w:rFonts w:ascii="Arial" w:hAnsi="Arial" w:cs="Arial"/>
                <w:color w:val="000080"/>
                <w:spacing w:val="-5"/>
              </w:rPr>
              <w:t xml:space="preserve"> and ionic radius</w:t>
            </w:r>
          </w:p>
        </w:tc>
      </w:tr>
      <w:tr w:rsidR="0015078C" w:rsidRPr="00D66E8D" w:rsidTr="0015078C">
        <w:trPr>
          <w:jc w:val="center"/>
        </w:trPr>
        <w:tc>
          <w:tcPr>
            <w:tcW w:w="9639" w:type="dxa"/>
            <w:gridSpan w:val="4"/>
            <w:vAlign w:val="center"/>
          </w:tcPr>
          <w:p w:rsidR="0015078C" w:rsidRPr="00D66E8D" w:rsidRDefault="0015078C" w:rsidP="0015078C">
            <w:pPr>
              <w:rPr>
                <w:b/>
                <w:color w:val="000000"/>
                <w:spacing w:val="-5"/>
              </w:rPr>
            </w:pPr>
            <w:r w:rsidRPr="00D66E8D">
              <w:rPr>
                <w:b/>
                <w:color w:val="000000"/>
                <w:spacing w:val="-5"/>
              </w:rPr>
              <w:t>Intermolecular forces</w:t>
            </w:r>
          </w:p>
        </w:tc>
      </w:tr>
      <w:tr w:rsidR="0015078C" w:rsidRPr="00D66E8D" w:rsidTr="0015078C">
        <w:trPr>
          <w:trHeight w:val="851"/>
          <w:jc w:val="center"/>
        </w:trPr>
        <w:tc>
          <w:tcPr>
            <w:tcW w:w="1869" w:type="dxa"/>
            <w:vAlign w:val="center"/>
          </w:tcPr>
          <w:p w:rsidR="0015078C" w:rsidRPr="00D66E8D" w:rsidRDefault="0015078C" w:rsidP="0015078C">
            <w:pPr>
              <w:rPr>
                <w:color w:val="000000"/>
                <w:spacing w:val="-5"/>
              </w:rPr>
            </w:pPr>
            <w:r w:rsidRPr="00D66E8D">
              <w:rPr>
                <w:color w:val="000000"/>
                <w:spacing w:val="-5"/>
              </w:rPr>
              <w:t>H-Bonds</w:t>
            </w:r>
          </w:p>
        </w:tc>
        <w:tc>
          <w:tcPr>
            <w:tcW w:w="1847" w:type="dxa"/>
            <w:vAlign w:val="center"/>
          </w:tcPr>
          <w:p w:rsidR="0015078C" w:rsidRPr="00304602" w:rsidRDefault="0015078C" w:rsidP="0015078C">
            <w:pPr>
              <w:rPr>
                <w:rFonts w:ascii="Arial" w:hAnsi="Arial" w:cs="Arial"/>
                <w:color w:val="000080"/>
                <w:spacing w:val="-5"/>
              </w:rPr>
            </w:pPr>
            <w:r w:rsidRPr="00304602">
              <w:rPr>
                <w:rFonts w:ascii="Symbol" w:hAnsi="Symbol" w:cs="Arial"/>
                <w:color w:val="000080"/>
                <w:spacing w:val="-5"/>
                <w:vertAlign w:val="superscript"/>
              </w:rPr>
              <w:t></w:t>
            </w:r>
            <w:r w:rsidRPr="00304602">
              <w:rPr>
                <w:rFonts w:ascii="Arial" w:hAnsi="Arial" w:cs="Arial"/>
                <w:color w:val="000080"/>
                <w:spacing w:val="-5"/>
                <w:vertAlign w:val="superscript"/>
              </w:rPr>
              <w:t>+</w:t>
            </w:r>
            <w:r w:rsidRPr="00304602">
              <w:rPr>
                <w:rFonts w:ascii="Arial" w:hAnsi="Arial" w:cs="Arial"/>
                <w:color w:val="000080"/>
                <w:spacing w:val="-5"/>
              </w:rPr>
              <w:t>H</w:t>
            </w:r>
            <w:r>
              <w:rPr>
                <w:rFonts w:ascii="Arial" w:hAnsi="Arial" w:cs="Arial"/>
                <w:color w:val="000080"/>
                <w:spacing w:val="-5"/>
              </w:rPr>
              <w:t xml:space="preserve"> attached to N,O or F and lone pair on N O F</w:t>
            </w:r>
          </w:p>
        </w:tc>
        <w:tc>
          <w:tcPr>
            <w:tcW w:w="1753" w:type="dxa"/>
            <w:vAlign w:val="center"/>
          </w:tcPr>
          <w:p w:rsidR="0015078C" w:rsidRPr="00D66E8D" w:rsidRDefault="0015078C" w:rsidP="0015078C">
            <w:pPr>
              <w:jc w:val="center"/>
              <w:rPr>
                <w:color w:val="000000"/>
                <w:spacing w:val="-5"/>
              </w:rPr>
            </w:pPr>
            <w:r w:rsidRPr="00D66E8D">
              <w:rPr>
                <w:color w:val="000000"/>
                <w:spacing w:val="-5"/>
              </w:rPr>
              <w:t>5 - 40</w:t>
            </w:r>
          </w:p>
        </w:tc>
        <w:tc>
          <w:tcPr>
            <w:tcW w:w="4170" w:type="dxa"/>
            <w:vAlign w:val="center"/>
          </w:tcPr>
          <w:p w:rsidR="0015078C" w:rsidRDefault="0015078C" w:rsidP="0015078C">
            <w:pPr>
              <w:rPr>
                <w:rFonts w:ascii="Arial" w:hAnsi="Arial" w:cs="Arial"/>
                <w:color w:val="000080"/>
                <w:spacing w:val="-5"/>
              </w:rPr>
            </w:pPr>
            <w:r>
              <w:rPr>
                <w:rFonts w:ascii="Arial" w:hAnsi="Arial" w:cs="Arial"/>
                <w:color w:val="000080"/>
                <w:spacing w:val="-5"/>
              </w:rPr>
              <w:t xml:space="preserve">Electronegativity difference between </w:t>
            </w:r>
            <w:r w:rsidRPr="00304602">
              <w:rPr>
                <w:rFonts w:ascii="Symbol" w:hAnsi="Symbol" w:cs="Arial"/>
                <w:color w:val="000080"/>
                <w:spacing w:val="-5"/>
                <w:vertAlign w:val="superscript"/>
              </w:rPr>
              <w:t></w:t>
            </w:r>
            <w:r w:rsidRPr="00304602">
              <w:rPr>
                <w:rFonts w:ascii="Arial" w:hAnsi="Arial" w:cs="Arial"/>
                <w:color w:val="000080"/>
                <w:spacing w:val="-5"/>
                <w:vertAlign w:val="superscript"/>
              </w:rPr>
              <w:t>+</w:t>
            </w:r>
            <w:r w:rsidRPr="00304602">
              <w:rPr>
                <w:rFonts w:ascii="Arial" w:hAnsi="Arial" w:cs="Arial"/>
                <w:color w:val="000080"/>
                <w:spacing w:val="-5"/>
              </w:rPr>
              <w:t>H</w:t>
            </w:r>
            <w:r>
              <w:rPr>
                <w:rFonts w:ascii="Arial" w:hAnsi="Arial" w:cs="Arial"/>
                <w:color w:val="000080"/>
                <w:spacing w:val="-5"/>
              </w:rPr>
              <w:t xml:space="preserve"> and N O or F.</w:t>
            </w:r>
          </w:p>
          <w:p w:rsidR="0015078C" w:rsidRPr="00042854" w:rsidRDefault="0015078C" w:rsidP="0015078C">
            <w:pPr>
              <w:rPr>
                <w:rFonts w:ascii="Arial" w:hAnsi="Arial" w:cs="Arial"/>
                <w:color w:val="000080"/>
                <w:spacing w:val="-5"/>
              </w:rPr>
            </w:pPr>
            <w:r>
              <w:rPr>
                <w:rFonts w:ascii="Arial" w:hAnsi="Arial" w:cs="Arial"/>
                <w:color w:val="000080"/>
                <w:spacing w:val="-5"/>
              </w:rPr>
              <w:t>Strongest if in a straight line with bond</w:t>
            </w:r>
          </w:p>
        </w:tc>
      </w:tr>
      <w:tr w:rsidR="0015078C" w:rsidRPr="00D66E8D" w:rsidTr="0015078C">
        <w:trPr>
          <w:trHeight w:val="851"/>
          <w:jc w:val="center"/>
        </w:trPr>
        <w:tc>
          <w:tcPr>
            <w:tcW w:w="1869" w:type="dxa"/>
            <w:vAlign w:val="center"/>
          </w:tcPr>
          <w:p w:rsidR="0015078C" w:rsidRPr="00D66E8D" w:rsidRDefault="0015078C" w:rsidP="0015078C">
            <w:pPr>
              <w:rPr>
                <w:color w:val="000000"/>
                <w:spacing w:val="-5"/>
              </w:rPr>
            </w:pPr>
            <w:smartTag w:uri="urn:schemas-microsoft-com:office:smarttags" w:element="place">
              <w:smartTag w:uri="urn:schemas-microsoft-com:office:smarttags" w:element="City">
                <w:r w:rsidRPr="00D66E8D">
                  <w:rPr>
                    <w:color w:val="000000"/>
                    <w:spacing w:val="-5"/>
                  </w:rPr>
                  <w:t>London</w:t>
                </w:r>
              </w:smartTag>
            </w:smartTag>
            <w:r w:rsidRPr="00D66E8D">
              <w:rPr>
                <w:color w:val="000000"/>
                <w:spacing w:val="-5"/>
              </w:rPr>
              <w:t xml:space="preserve"> force</w:t>
            </w:r>
          </w:p>
        </w:tc>
        <w:tc>
          <w:tcPr>
            <w:tcW w:w="1847" w:type="dxa"/>
            <w:vAlign w:val="center"/>
          </w:tcPr>
          <w:p w:rsidR="0015078C" w:rsidRPr="00304602" w:rsidRDefault="0015078C" w:rsidP="0015078C">
            <w:pPr>
              <w:rPr>
                <w:rFonts w:ascii="Arial" w:hAnsi="Arial" w:cs="Arial"/>
                <w:color w:val="000080"/>
                <w:spacing w:val="-5"/>
              </w:rPr>
            </w:pPr>
            <w:r>
              <w:rPr>
                <w:rFonts w:ascii="Arial" w:hAnsi="Arial" w:cs="Arial"/>
                <w:color w:val="000080"/>
                <w:spacing w:val="-5"/>
              </w:rPr>
              <w:t>All molecules and atoms</w:t>
            </w:r>
          </w:p>
        </w:tc>
        <w:tc>
          <w:tcPr>
            <w:tcW w:w="1753" w:type="dxa"/>
            <w:vAlign w:val="center"/>
          </w:tcPr>
          <w:p w:rsidR="0015078C" w:rsidRPr="00D66E8D" w:rsidRDefault="0015078C" w:rsidP="0015078C">
            <w:pPr>
              <w:jc w:val="center"/>
              <w:rPr>
                <w:color w:val="000000"/>
                <w:spacing w:val="-5"/>
              </w:rPr>
            </w:pPr>
            <w:r w:rsidRPr="00D66E8D">
              <w:rPr>
                <w:color w:val="000000"/>
                <w:spacing w:val="-5"/>
              </w:rPr>
              <w:t>10</w:t>
            </w:r>
          </w:p>
        </w:tc>
        <w:tc>
          <w:tcPr>
            <w:tcW w:w="4170" w:type="dxa"/>
            <w:vAlign w:val="center"/>
          </w:tcPr>
          <w:p w:rsidR="0015078C" w:rsidRDefault="0015078C" w:rsidP="0015078C">
            <w:pPr>
              <w:rPr>
                <w:rFonts w:ascii="Arial" w:hAnsi="Arial" w:cs="Arial"/>
                <w:color w:val="000080"/>
                <w:spacing w:val="-5"/>
              </w:rPr>
            </w:pPr>
            <w:r>
              <w:rPr>
                <w:rFonts w:ascii="Arial" w:hAnsi="Arial" w:cs="Arial"/>
                <w:color w:val="000080"/>
                <w:spacing w:val="-5"/>
              </w:rPr>
              <w:t>Number of electrons.</w:t>
            </w:r>
          </w:p>
          <w:p w:rsidR="0015078C" w:rsidRDefault="0015078C" w:rsidP="0015078C">
            <w:pPr>
              <w:rPr>
                <w:rFonts w:ascii="Arial" w:hAnsi="Arial" w:cs="Arial"/>
                <w:color w:val="000080"/>
                <w:spacing w:val="-5"/>
              </w:rPr>
            </w:pPr>
            <w:r>
              <w:rPr>
                <w:rFonts w:ascii="Arial" w:hAnsi="Arial" w:cs="Arial"/>
                <w:color w:val="000080"/>
                <w:spacing w:val="-5"/>
              </w:rPr>
              <w:t>Shape of molecule/ radius of atom</w:t>
            </w:r>
          </w:p>
          <w:p w:rsidR="0015078C" w:rsidRPr="00042854" w:rsidRDefault="0015078C" w:rsidP="0015078C">
            <w:pPr>
              <w:rPr>
                <w:rFonts w:ascii="Arial" w:hAnsi="Arial" w:cs="Arial"/>
                <w:color w:val="000080"/>
                <w:spacing w:val="-5"/>
              </w:rPr>
            </w:pPr>
            <w:r>
              <w:rPr>
                <w:rFonts w:ascii="Arial" w:hAnsi="Arial" w:cs="Arial"/>
                <w:color w:val="000080"/>
                <w:spacing w:val="-5"/>
              </w:rPr>
              <w:t>Distance apart</w:t>
            </w:r>
          </w:p>
        </w:tc>
      </w:tr>
      <w:tr w:rsidR="0015078C" w:rsidRPr="00D66E8D" w:rsidTr="0015078C">
        <w:trPr>
          <w:trHeight w:val="851"/>
          <w:jc w:val="center"/>
        </w:trPr>
        <w:tc>
          <w:tcPr>
            <w:tcW w:w="1869" w:type="dxa"/>
            <w:vAlign w:val="center"/>
          </w:tcPr>
          <w:p w:rsidR="0015078C" w:rsidRPr="00D66E8D" w:rsidRDefault="0015078C" w:rsidP="0015078C">
            <w:pPr>
              <w:rPr>
                <w:color w:val="000000"/>
                <w:spacing w:val="-5"/>
              </w:rPr>
            </w:pPr>
            <w:proofErr w:type="spellStart"/>
            <w:r>
              <w:rPr>
                <w:color w:val="000000"/>
                <w:spacing w:val="-5"/>
              </w:rPr>
              <w:t>Permanent.d</w:t>
            </w:r>
            <w:r w:rsidRPr="00D66E8D">
              <w:rPr>
                <w:color w:val="000000"/>
                <w:spacing w:val="-5"/>
              </w:rPr>
              <w:t>ipole</w:t>
            </w:r>
            <w:proofErr w:type="spellEnd"/>
            <w:r>
              <w:rPr>
                <w:color w:val="000000"/>
                <w:spacing w:val="-5"/>
              </w:rPr>
              <w:t xml:space="preserve"> – permanent. </w:t>
            </w:r>
            <w:r w:rsidRPr="00D66E8D">
              <w:rPr>
                <w:color w:val="000000"/>
                <w:spacing w:val="-5"/>
              </w:rPr>
              <w:t>dipole</w:t>
            </w:r>
          </w:p>
        </w:tc>
        <w:tc>
          <w:tcPr>
            <w:tcW w:w="1847" w:type="dxa"/>
            <w:vAlign w:val="center"/>
          </w:tcPr>
          <w:p w:rsidR="0015078C" w:rsidRPr="00304602" w:rsidRDefault="0015078C" w:rsidP="0015078C">
            <w:pPr>
              <w:rPr>
                <w:rFonts w:ascii="Arial" w:hAnsi="Arial" w:cs="Arial"/>
                <w:color w:val="000080"/>
                <w:spacing w:val="-5"/>
              </w:rPr>
            </w:pPr>
            <w:r>
              <w:rPr>
                <w:rFonts w:ascii="Arial" w:hAnsi="Arial" w:cs="Arial"/>
                <w:color w:val="000080"/>
                <w:spacing w:val="-5"/>
              </w:rPr>
              <w:t>Polar molecules</w:t>
            </w:r>
          </w:p>
        </w:tc>
        <w:tc>
          <w:tcPr>
            <w:tcW w:w="1753" w:type="dxa"/>
            <w:vAlign w:val="center"/>
          </w:tcPr>
          <w:p w:rsidR="0015078C" w:rsidRPr="00D66E8D" w:rsidRDefault="0015078C" w:rsidP="0015078C">
            <w:pPr>
              <w:jc w:val="center"/>
              <w:rPr>
                <w:color w:val="000000"/>
                <w:spacing w:val="-5"/>
              </w:rPr>
            </w:pPr>
            <w:r w:rsidRPr="00D66E8D">
              <w:rPr>
                <w:color w:val="000000"/>
                <w:spacing w:val="-5"/>
              </w:rPr>
              <w:t>1.5</w:t>
            </w:r>
          </w:p>
        </w:tc>
        <w:tc>
          <w:tcPr>
            <w:tcW w:w="4170" w:type="dxa"/>
            <w:vAlign w:val="center"/>
          </w:tcPr>
          <w:p w:rsidR="0015078C" w:rsidRPr="00042854" w:rsidRDefault="0015078C" w:rsidP="0015078C">
            <w:pPr>
              <w:rPr>
                <w:rFonts w:ascii="Arial" w:hAnsi="Arial" w:cs="Arial"/>
                <w:color w:val="000080"/>
                <w:spacing w:val="-5"/>
              </w:rPr>
            </w:pPr>
            <w:r>
              <w:rPr>
                <w:rFonts w:ascii="Arial" w:hAnsi="Arial" w:cs="Arial"/>
                <w:color w:val="000080"/>
                <w:spacing w:val="-5"/>
              </w:rPr>
              <w:t>Electronegativity difference of atoms in molecule.  Geometry of molecule and distance apart.</w:t>
            </w:r>
          </w:p>
        </w:tc>
      </w:tr>
    </w:tbl>
    <w:p w:rsidR="0015078C" w:rsidRDefault="0015078C" w:rsidP="0015078C">
      <w:pPr>
        <w:rPr>
          <w:color w:val="000000"/>
          <w:spacing w:val="-5"/>
        </w:rPr>
      </w:pPr>
      <w:r>
        <w:rPr>
          <w:color w:val="000000"/>
          <w:spacing w:val="-5"/>
        </w:rPr>
        <w:lastRenderedPageBreak/>
        <w:t>Using your understanding of intermolecular forces, underline the compound with the highest boiling point and justify you answer.</w:t>
      </w:r>
    </w:p>
    <w:p w:rsidR="0015078C" w:rsidRDefault="0015078C" w:rsidP="0015078C">
      <w:pPr>
        <w:numPr>
          <w:ilvl w:val="0"/>
          <w:numId w:val="21"/>
        </w:numPr>
        <w:spacing w:before="120" w:line="360" w:lineRule="auto"/>
        <w:ind w:left="426" w:hanging="426"/>
        <w:rPr>
          <w:color w:val="000000"/>
          <w:spacing w:val="-5"/>
        </w:rPr>
      </w:pPr>
      <w:r>
        <w:rPr>
          <w:color w:val="000000"/>
          <w:spacing w:val="-5"/>
        </w:rPr>
        <w:t>CH</w:t>
      </w:r>
      <w:r>
        <w:rPr>
          <w:color w:val="000000"/>
          <w:spacing w:val="-5"/>
          <w:vertAlign w:val="subscript"/>
        </w:rPr>
        <w:t>3</w:t>
      </w:r>
      <w:r>
        <w:rPr>
          <w:color w:val="000000"/>
          <w:spacing w:val="-5"/>
        </w:rPr>
        <w:t xml:space="preserve">F </w:t>
      </w:r>
      <w:r w:rsidRPr="0019499F">
        <w:rPr>
          <w:rFonts w:ascii="Arial" w:hAnsi="Arial" w:cs="Arial"/>
          <w:color w:val="000080"/>
          <w:spacing w:val="-5"/>
        </w:rPr>
        <w:t>(</w:t>
      </w:r>
      <w:r>
        <w:rPr>
          <w:rFonts w:ascii="Arial" w:hAnsi="Arial" w:cs="Arial"/>
          <w:color w:val="000080"/>
          <w:spacing w:val="-5"/>
        </w:rPr>
        <w:t>-78</w:t>
      </w:r>
      <w:r>
        <w:rPr>
          <w:rFonts w:ascii="Arial" w:hAnsi="Arial" w:cs="Arial"/>
          <w:color w:val="000080"/>
          <w:spacing w:val="-5"/>
          <w:vertAlign w:val="superscript"/>
        </w:rPr>
        <w:t>o</w:t>
      </w:r>
      <w:r>
        <w:rPr>
          <w:rFonts w:ascii="Arial" w:hAnsi="Arial" w:cs="Arial"/>
          <w:color w:val="000080"/>
          <w:spacing w:val="-5"/>
        </w:rPr>
        <w:t>C</w:t>
      </w:r>
      <w:r w:rsidRPr="0019499F">
        <w:rPr>
          <w:rFonts w:ascii="Arial" w:hAnsi="Arial" w:cs="Arial"/>
          <w:color w:val="000080"/>
          <w:spacing w:val="-5"/>
        </w:rPr>
        <w:t>)</w:t>
      </w:r>
      <w:r>
        <w:rPr>
          <w:color w:val="000000"/>
          <w:spacing w:val="-5"/>
        </w:rPr>
        <w:t xml:space="preserve"> and   </w:t>
      </w:r>
      <w:r w:rsidRPr="005B6259">
        <w:rPr>
          <w:color w:val="000000"/>
          <w:spacing w:val="-5"/>
          <w:u w:val="single"/>
        </w:rPr>
        <w:t>CH</w:t>
      </w:r>
      <w:r w:rsidRPr="005B6259">
        <w:rPr>
          <w:color w:val="000000"/>
          <w:spacing w:val="-5"/>
          <w:u w:val="single"/>
          <w:vertAlign w:val="subscript"/>
        </w:rPr>
        <w:t>3</w:t>
      </w:r>
      <w:r w:rsidRPr="005B6259">
        <w:rPr>
          <w:color w:val="000000"/>
          <w:spacing w:val="-5"/>
          <w:u w:val="single"/>
        </w:rPr>
        <w:t>I</w:t>
      </w:r>
      <w:r>
        <w:rPr>
          <w:color w:val="000000"/>
          <w:spacing w:val="-5"/>
        </w:rPr>
        <w:t xml:space="preserve"> </w:t>
      </w:r>
      <w:r w:rsidRPr="0019499F">
        <w:rPr>
          <w:rFonts w:ascii="Arial" w:hAnsi="Arial" w:cs="Arial"/>
          <w:color w:val="000080"/>
          <w:spacing w:val="-5"/>
        </w:rPr>
        <w:t>(42</w:t>
      </w:r>
      <w:r>
        <w:rPr>
          <w:rFonts w:ascii="Arial" w:hAnsi="Arial" w:cs="Arial"/>
          <w:color w:val="000080"/>
          <w:spacing w:val="-5"/>
        </w:rPr>
        <w:t>- 43</w:t>
      </w:r>
      <w:r w:rsidRPr="0019499F">
        <w:rPr>
          <w:rFonts w:ascii="Arial" w:hAnsi="Arial" w:cs="Arial"/>
          <w:color w:val="000080"/>
          <w:spacing w:val="-5"/>
          <w:vertAlign w:val="superscript"/>
        </w:rPr>
        <w:t>o</w:t>
      </w:r>
      <w:r w:rsidRPr="0019499F">
        <w:rPr>
          <w:rFonts w:ascii="Arial" w:hAnsi="Arial" w:cs="Arial"/>
          <w:color w:val="000080"/>
          <w:spacing w:val="-5"/>
        </w:rPr>
        <w:t>C)</w:t>
      </w:r>
    </w:p>
    <w:p w:rsidR="0015078C" w:rsidRPr="0019499F" w:rsidRDefault="0015078C" w:rsidP="0015078C">
      <w:pPr>
        <w:spacing w:before="120" w:line="360" w:lineRule="auto"/>
        <w:ind w:left="425"/>
        <w:rPr>
          <w:rFonts w:ascii="Arial" w:hAnsi="Arial" w:cs="Arial"/>
          <w:color w:val="000080"/>
          <w:spacing w:val="-5"/>
        </w:rPr>
      </w:pPr>
      <w:r w:rsidRPr="0019499F">
        <w:rPr>
          <w:rFonts w:ascii="Arial" w:hAnsi="Arial" w:cs="Arial"/>
          <w:color w:val="000080"/>
          <w:spacing w:val="-5"/>
        </w:rPr>
        <w:t>Both have London, stronger for CHI</w:t>
      </w:r>
      <w:r w:rsidRPr="0019499F">
        <w:rPr>
          <w:rFonts w:ascii="Arial" w:hAnsi="Arial" w:cs="Arial"/>
          <w:color w:val="000080"/>
          <w:spacing w:val="-5"/>
          <w:vertAlign w:val="subscript"/>
        </w:rPr>
        <w:t>3</w:t>
      </w:r>
      <w:r w:rsidRPr="0019499F">
        <w:rPr>
          <w:rFonts w:ascii="Arial" w:hAnsi="Arial" w:cs="Arial"/>
          <w:color w:val="000080"/>
          <w:spacing w:val="-5"/>
        </w:rPr>
        <w:t xml:space="preserve"> because more electrons and larger.</w:t>
      </w:r>
    </w:p>
    <w:p w:rsidR="0015078C" w:rsidRPr="0019499F" w:rsidRDefault="0015078C" w:rsidP="0015078C">
      <w:pPr>
        <w:spacing w:before="120" w:line="360" w:lineRule="auto"/>
        <w:ind w:left="425"/>
        <w:rPr>
          <w:rFonts w:ascii="Arial" w:hAnsi="Arial" w:cs="Arial"/>
          <w:color w:val="000080"/>
          <w:spacing w:val="-5"/>
        </w:rPr>
      </w:pPr>
      <w:r w:rsidRPr="0019499F">
        <w:rPr>
          <w:rFonts w:ascii="Arial" w:hAnsi="Arial" w:cs="Arial"/>
          <w:color w:val="000080"/>
          <w:spacing w:val="-5"/>
        </w:rPr>
        <w:t xml:space="preserve">C-F electronegativity difference </w:t>
      </w:r>
      <w:r w:rsidRPr="0019499F">
        <w:rPr>
          <w:rFonts w:ascii="Arial" w:hAnsi="Arial" w:cs="Arial"/>
          <w:color w:val="000080"/>
          <w:spacing w:val="-5"/>
        </w:rPr>
        <w:sym w:font="Wingdings" w:char="F0E0"/>
      </w:r>
      <w:r w:rsidRPr="0019499F">
        <w:rPr>
          <w:rFonts w:ascii="Arial" w:hAnsi="Arial" w:cs="Arial"/>
          <w:color w:val="000080"/>
          <w:spacing w:val="-5"/>
        </w:rPr>
        <w:t xml:space="preserve"> bond polar molecule not symmetrical </w:t>
      </w:r>
      <w:r w:rsidRPr="0019499F">
        <w:rPr>
          <w:rFonts w:ascii="Arial" w:hAnsi="Arial" w:cs="Arial"/>
          <w:color w:val="000080"/>
          <w:spacing w:val="-5"/>
        </w:rPr>
        <w:sym w:font="Wingdings" w:char="F0E0"/>
      </w:r>
      <w:r w:rsidRPr="0019499F">
        <w:rPr>
          <w:rFonts w:ascii="Arial" w:hAnsi="Arial" w:cs="Arial"/>
          <w:color w:val="000080"/>
          <w:spacing w:val="-5"/>
        </w:rPr>
        <w:t xml:space="preserve"> molecule polar </w:t>
      </w:r>
      <w:r w:rsidRPr="0019499F">
        <w:rPr>
          <w:rFonts w:ascii="Arial" w:hAnsi="Arial" w:cs="Arial"/>
          <w:color w:val="000080"/>
          <w:spacing w:val="-5"/>
        </w:rPr>
        <w:sym w:font="Wingdings" w:char="F0E0"/>
      </w:r>
      <w:r w:rsidRPr="0019499F">
        <w:rPr>
          <w:rFonts w:ascii="Arial" w:hAnsi="Arial" w:cs="Arial"/>
          <w:color w:val="000080"/>
          <w:spacing w:val="-5"/>
        </w:rPr>
        <w:t xml:space="preserve"> </w:t>
      </w:r>
      <w:proofErr w:type="spellStart"/>
      <w:r w:rsidRPr="0019499F">
        <w:rPr>
          <w:rFonts w:ascii="Arial" w:hAnsi="Arial" w:cs="Arial"/>
          <w:color w:val="000080"/>
          <w:spacing w:val="-5"/>
        </w:rPr>
        <w:t>pd</w:t>
      </w:r>
      <w:proofErr w:type="spellEnd"/>
      <w:r w:rsidRPr="0019499F">
        <w:rPr>
          <w:rFonts w:ascii="Arial" w:hAnsi="Arial" w:cs="Arial"/>
          <w:color w:val="000080"/>
          <w:spacing w:val="-5"/>
        </w:rPr>
        <w:t>/</w:t>
      </w:r>
      <w:proofErr w:type="spellStart"/>
      <w:r w:rsidRPr="0019499F">
        <w:rPr>
          <w:rFonts w:ascii="Arial" w:hAnsi="Arial" w:cs="Arial"/>
          <w:color w:val="000080"/>
          <w:spacing w:val="-5"/>
        </w:rPr>
        <w:t>pd</w:t>
      </w:r>
      <w:proofErr w:type="spellEnd"/>
      <w:r w:rsidRPr="0019499F">
        <w:rPr>
          <w:rFonts w:ascii="Arial" w:hAnsi="Arial" w:cs="Arial"/>
          <w:color w:val="000080"/>
          <w:spacing w:val="-5"/>
        </w:rPr>
        <w:t xml:space="preserve"> forces stronger</w:t>
      </w:r>
      <w:r w:rsidR="004B2974">
        <w:rPr>
          <w:rFonts w:ascii="Arial" w:hAnsi="Arial" w:cs="Arial"/>
          <w:color w:val="000080"/>
          <w:spacing w:val="-5"/>
        </w:rPr>
        <w:t xml:space="preserve"> BUT proportionally a lesser effect</w:t>
      </w:r>
      <w:r w:rsidRPr="0019499F">
        <w:rPr>
          <w:rFonts w:ascii="Arial" w:hAnsi="Arial" w:cs="Arial"/>
          <w:color w:val="000080"/>
          <w:spacing w:val="-5"/>
        </w:rPr>
        <w:t>.</w:t>
      </w:r>
    </w:p>
    <w:p w:rsidR="0015078C" w:rsidRDefault="0015078C" w:rsidP="0015078C">
      <w:pPr>
        <w:numPr>
          <w:ilvl w:val="0"/>
          <w:numId w:val="21"/>
        </w:numPr>
        <w:spacing w:before="120" w:line="360" w:lineRule="auto"/>
        <w:ind w:left="426" w:hanging="426"/>
        <w:rPr>
          <w:color w:val="000000"/>
          <w:spacing w:val="-5"/>
        </w:rPr>
      </w:pPr>
      <w:r>
        <w:rPr>
          <w:color w:val="000000"/>
          <w:spacing w:val="-5"/>
        </w:rPr>
        <w:t>CH</w:t>
      </w:r>
      <w:r>
        <w:rPr>
          <w:color w:val="000000"/>
          <w:spacing w:val="-5"/>
          <w:vertAlign w:val="subscript"/>
        </w:rPr>
        <w:t>3</w:t>
      </w:r>
      <w:r>
        <w:rPr>
          <w:color w:val="000000"/>
          <w:spacing w:val="-5"/>
        </w:rPr>
        <w:t xml:space="preserve">Cl (a polar molecule) </w:t>
      </w:r>
      <w:r w:rsidRPr="0019499F">
        <w:rPr>
          <w:rFonts w:ascii="Arial" w:hAnsi="Arial" w:cs="Arial"/>
          <w:color w:val="000080"/>
          <w:spacing w:val="-5"/>
        </w:rPr>
        <w:t>(</w:t>
      </w:r>
      <w:r>
        <w:rPr>
          <w:rFonts w:ascii="Arial" w:hAnsi="Arial" w:cs="Arial"/>
          <w:color w:val="000080"/>
          <w:spacing w:val="-5"/>
        </w:rPr>
        <w:t>-24.2</w:t>
      </w:r>
      <w:r>
        <w:rPr>
          <w:rFonts w:ascii="Arial" w:hAnsi="Arial" w:cs="Arial"/>
          <w:color w:val="000080"/>
          <w:spacing w:val="-5"/>
          <w:vertAlign w:val="superscript"/>
        </w:rPr>
        <w:t>o</w:t>
      </w:r>
      <w:r>
        <w:rPr>
          <w:rFonts w:ascii="Arial" w:hAnsi="Arial" w:cs="Arial"/>
          <w:color w:val="000080"/>
          <w:spacing w:val="-5"/>
        </w:rPr>
        <w:t>C</w:t>
      </w:r>
      <w:r w:rsidRPr="0019499F">
        <w:rPr>
          <w:rFonts w:ascii="Arial" w:hAnsi="Arial" w:cs="Arial"/>
          <w:color w:val="000080"/>
          <w:spacing w:val="-5"/>
        </w:rPr>
        <w:t>)</w:t>
      </w:r>
      <w:r>
        <w:rPr>
          <w:color w:val="000000"/>
          <w:spacing w:val="-5"/>
        </w:rPr>
        <w:t xml:space="preserve">and  </w:t>
      </w:r>
      <w:r w:rsidRPr="005B6259">
        <w:rPr>
          <w:color w:val="000000"/>
          <w:spacing w:val="-5"/>
          <w:u w:val="single"/>
        </w:rPr>
        <w:t>CCl</w:t>
      </w:r>
      <w:r w:rsidRPr="005B6259">
        <w:rPr>
          <w:color w:val="000000"/>
          <w:spacing w:val="-5"/>
          <w:u w:val="single"/>
          <w:vertAlign w:val="subscript"/>
        </w:rPr>
        <w:t>4</w:t>
      </w:r>
      <w:r>
        <w:rPr>
          <w:color w:val="000000"/>
          <w:spacing w:val="-5"/>
        </w:rPr>
        <w:t xml:space="preserve"> (a </w:t>
      </w:r>
      <w:proofErr w:type="spellStart"/>
      <w:r>
        <w:rPr>
          <w:color w:val="000000"/>
          <w:spacing w:val="-5"/>
        </w:rPr>
        <w:t>non polar</w:t>
      </w:r>
      <w:proofErr w:type="spellEnd"/>
      <w:r>
        <w:rPr>
          <w:color w:val="000000"/>
          <w:spacing w:val="-5"/>
        </w:rPr>
        <w:t xml:space="preserve"> molecule) </w:t>
      </w:r>
      <w:r w:rsidRPr="0019499F">
        <w:rPr>
          <w:rFonts w:ascii="Arial" w:hAnsi="Arial" w:cs="Arial"/>
          <w:color w:val="000080"/>
          <w:spacing w:val="-5"/>
        </w:rPr>
        <w:t>(</w:t>
      </w:r>
      <w:r>
        <w:rPr>
          <w:rFonts w:ascii="Arial" w:hAnsi="Arial" w:cs="Arial"/>
          <w:color w:val="000080"/>
          <w:spacing w:val="-5"/>
        </w:rPr>
        <w:t>76.7</w:t>
      </w:r>
      <w:r>
        <w:rPr>
          <w:rFonts w:ascii="Arial" w:hAnsi="Arial" w:cs="Arial"/>
          <w:color w:val="000080"/>
          <w:spacing w:val="-5"/>
          <w:vertAlign w:val="superscript"/>
        </w:rPr>
        <w:t>o</w:t>
      </w:r>
      <w:r>
        <w:rPr>
          <w:rFonts w:ascii="Arial" w:hAnsi="Arial" w:cs="Arial"/>
          <w:color w:val="000080"/>
          <w:spacing w:val="-5"/>
        </w:rPr>
        <w:t>C</w:t>
      </w:r>
      <w:r w:rsidRPr="0019499F">
        <w:rPr>
          <w:rFonts w:ascii="Arial" w:hAnsi="Arial" w:cs="Arial"/>
          <w:color w:val="000080"/>
          <w:spacing w:val="-5"/>
        </w:rPr>
        <w:t>)</w:t>
      </w:r>
    </w:p>
    <w:p w:rsidR="0015078C" w:rsidRPr="0019499F" w:rsidRDefault="0015078C" w:rsidP="0015078C">
      <w:pPr>
        <w:spacing w:before="120" w:line="360" w:lineRule="auto"/>
        <w:ind w:left="426"/>
        <w:rPr>
          <w:rFonts w:ascii="Arial" w:hAnsi="Arial" w:cs="Arial"/>
          <w:color w:val="000080"/>
          <w:spacing w:val="-5"/>
        </w:rPr>
      </w:pPr>
      <w:r w:rsidRPr="0019499F">
        <w:rPr>
          <w:rFonts w:ascii="Arial" w:hAnsi="Arial" w:cs="Arial"/>
          <w:color w:val="000080"/>
          <w:spacing w:val="-5"/>
        </w:rPr>
        <w:lastRenderedPageBreak/>
        <w:t xml:space="preserve">Both have London, </w:t>
      </w:r>
      <w:r>
        <w:rPr>
          <w:rFonts w:ascii="Arial" w:hAnsi="Arial" w:cs="Arial"/>
          <w:color w:val="000080"/>
          <w:spacing w:val="-5"/>
        </w:rPr>
        <w:t xml:space="preserve">much </w:t>
      </w:r>
      <w:r w:rsidRPr="0019499F">
        <w:rPr>
          <w:rFonts w:ascii="Arial" w:hAnsi="Arial" w:cs="Arial"/>
          <w:color w:val="000080"/>
          <w:spacing w:val="-5"/>
        </w:rPr>
        <w:t>stronger for CCl</w:t>
      </w:r>
      <w:r w:rsidRPr="0019499F">
        <w:rPr>
          <w:rFonts w:ascii="Arial" w:hAnsi="Arial" w:cs="Arial"/>
          <w:color w:val="000080"/>
          <w:spacing w:val="-5"/>
          <w:vertAlign w:val="subscript"/>
        </w:rPr>
        <w:t>4</w:t>
      </w:r>
      <w:r w:rsidRPr="0019499F">
        <w:rPr>
          <w:rFonts w:ascii="Arial" w:hAnsi="Arial" w:cs="Arial"/>
          <w:color w:val="000080"/>
          <w:spacing w:val="-5"/>
        </w:rPr>
        <w:t xml:space="preserve"> because more electrons.</w:t>
      </w:r>
    </w:p>
    <w:p w:rsidR="0015078C" w:rsidRPr="00667FD8" w:rsidRDefault="0015078C" w:rsidP="0015078C">
      <w:pPr>
        <w:spacing w:before="120" w:line="360" w:lineRule="auto"/>
        <w:ind w:left="426"/>
        <w:rPr>
          <w:rFonts w:ascii="Arial" w:hAnsi="Arial" w:cs="Arial"/>
          <w:color w:val="000080"/>
          <w:spacing w:val="-5"/>
        </w:rPr>
      </w:pPr>
      <w:r w:rsidRPr="0019499F">
        <w:rPr>
          <w:rFonts w:ascii="Arial" w:hAnsi="Arial" w:cs="Arial"/>
          <w:color w:val="000080"/>
          <w:spacing w:val="-5"/>
        </w:rPr>
        <w:t xml:space="preserve">C-Cl electronegativity difference </w:t>
      </w:r>
      <w:r w:rsidRPr="0019499F">
        <w:rPr>
          <w:rFonts w:ascii="Arial" w:hAnsi="Arial" w:cs="Arial"/>
          <w:color w:val="000080"/>
          <w:spacing w:val="-5"/>
        </w:rPr>
        <w:sym w:font="Wingdings" w:char="F0E0"/>
      </w:r>
      <w:r w:rsidRPr="0019499F">
        <w:rPr>
          <w:rFonts w:ascii="Arial" w:hAnsi="Arial" w:cs="Arial"/>
          <w:color w:val="000080"/>
          <w:spacing w:val="-5"/>
        </w:rPr>
        <w:t xml:space="preserve"> bond polar. CCl</w:t>
      </w:r>
      <w:r w:rsidRPr="0019499F">
        <w:rPr>
          <w:rFonts w:ascii="Arial" w:hAnsi="Arial" w:cs="Arial"/>
          <w:color w:val="000080"/>
          <w:spacing w:val="-5"/>
          <w:vertAlign w:val="subscript"/>
        </w:rPr>
        <w:t>4</w:t>
      </w:r>
      <w:r w:rsidRPr="0019499F">
        <w:rPr>
          <w:rFonts w:ascii="Arial" w:hAnsi="Arial" w:cs="Arial"/>
          <w:color w:val="000080"/>
          <w:spacing w:val="-5"/>
        </w:rPr>
        <w:t xml:space="preserve"> molecule is symmetrical so molecule is non-polar. CH</w:t>
      </w:r>
      <w:r w:rsidRPr="0019499F">
        <w:rPr>
          <w:rFonts w:ascii="Arial" w:hAnsi="Arial" w:cs="Arial"/>
          <w:color w:val="000080"/>
          <w:spacing w:val="-5"/>
          <w:vertAlign w:val="subscript"/>
        </w:rPr>
        <w:t>3</w:t>
      </w:r>
      <w:r w:rsidRPr="0019499F">
        <w:rPr>
          <w:rFonts w:ascii="Arial" w:hAnsi="Arial" w:cs="Arial"/>
          <w:color w:val="000080"/>
          <w:spacing w:val="-5"/>
        </w:rPr>
        <w:t xml:space="preserve">Cl molecule not symmetrical </w:t>
      </w:r>
      <w:r w:rsidRPr="0019499F">
        <w:rPr>
          <w:rFonts w:ascii="Arial" w:hAnsi="Arial" w:cs="Arial"/>
          <w:color w:val="000080"/>
          <w:spacing w:val="-5"/>
        </w:rPr>
        <w:sym w:font="Wingdings" w:char="F0E0"/>
      </w:r>
      <w:r w:rsidRPr="0019499F">
        <w:rPr>
          <w:rFonts w:ascii="Arial" w:hAnsi="Arial" w:cs="Arial"/>
          <w:color w:val="000080"/>
          <w:spacing w:val="-5"/>
        </w:rPr>
        <w:t xml:space="preserve"> molecule polar </w:t>
      </w:r>
      <w:r w:rsidRPr="0019499F">
        <w:rPr>
          <w:rFonts w:ascii="Arial" w:hAnsi="Arial" w:cs="Arial"/>
          <w:color w:val="000080"/>
          <w:spacing w:val="-5"/>
        </w:rPr>
        <w:sym w:font="Wingdings" w:char="F0E0"/>
      </w:r>
      <w:r w:rsidRPr="0019499F">
        <w:rPr>
          <w:rFonts w:ascii="Arial" w:hAnsi="Arial" w:cs="Arial"/>
          <w:color w:val="000080"/>
          <w:spacing w:val="-5"/>
        </w:rPr>
        <w:t xml:space="preserve"> </w:t>
      </w:r>
      <w:proofErr w:type="spellStart"/>
      <w:r w:rsidRPr="0019499F">
        <w:rPr>
          <w:rFonts w:ascii="Arial" w:hAnsi="Arial" w:cs="Arial"/>
          <w:color w:val="000080"/>
          <w:spacing w:val="-5"/>
        </w:rPr>
        <w:t>pd</w:t>
      </w:r>
      <w:proofErr w:type="spellEnd"/>
      <w:r w:rsidRPr="0019499F">
        <w:rPr>
          <w:rFonts w:ascii="Arial" w:hAnsi="Arial" w:cs="Arial"/>
          <w:color w:val="000080"/>
          <w:spacing w:val="-5"/>
        </w:rPr>
        <w:t>/</w:t>
      </w:r>
      <w:proofErr w:type="spellStart"/>
      <w:r w:rsidRPr="0019499F">
        <w:rPr>
          <w:rFonts w:ascii="Arial" w:hAnsi="Arial" w:cs="Arial"/>
          <w:color w:val="000080"/>
          <w:spacing w:val="-5"/>
        </w:rPr>
        <w:t>pd</w:t>
      </w:r>
      <w:proofErr w:type="spellEnd"/>
      <w:r w:rsidRPr="0019499F">
        <w:rPr>
          <w:rFonts w:ascii="Arial" w:hAnsi="Arial" w:cs="Arial"/>
          <w:color w:val="000080"/>
          <w:spacing w:val="-5"/>
        </w:rPr>
        <w:t xml:space="preserve"> forces</w:t>
      </w:r>
      <w:r>
        <w:rPr>
          <w:rFonts w:ascii="Arial" w:hAnsi="Arial" w:cs="Arial"/>
          <w:color w:val="000080"/>
          <w:spacing w:val="-5"/>
        </w:rPr>
        <w:t>; they do not outweigh the stronger London in CCl</w:t>
      </w:r>
      <w:r>
        <w:rPr>
          <w:rFonts w:ascii="Arial" w:hAnsi="Arial" w:cs="Arial"/>
          <w:color w:val="000080"/>
          <w:spacing w:val="-5"/>
          <w:vertAlign w:val="subscript"/>
        </w:rPr>
        <w:t>4</w:t>
      </w:r>
    </w:p>
    <w:p w:rsidR="0015078C" w:rsidRDefault="0015078C" w:rsidP="0015078C">
      <w:pPr>
        <w:numPr>
          <w:ilvl w:val="0"/>
          <w:numId w:val="21"/>
        </w:numPr>
        <w:spacing w:before="120" w:line="360" w:lineRule="auto"/>
        <w:ind w:left="426" w:hanging="426"/>
        <w:rPr>
          <w:color w:val="000000"/>
          <w:spacing w:val="-5"/>
        </w:rPr>
      </w:pPr>
      <w:r>
        <w:rPr>
          <w:color w:val="000000"/>
          <w:spacing w:val="-5"/>
        </w:rPr>
        <w:t>CH</w:t>
      </w:r>
      <w:r>
        <w:rPr>
          <w:color w:val="000000"/>
          <w:spacing w:val="-5"/>
          <w:vertAlign w:val="subscript"/>
        </w:rPr>
        <w:t>3</w:t>
      </w:r>
      <w:r>
        <w:rPr>
          <w:color w:val="000000"/>
          <w:spacing w:val="-5"/>
        </w:rPr>
        <w:t>CH</w:t>
      </w:r>
      <w:r>
        <w:rPr>
          <w:color w:val="000000"/>
          <w:spacing w:val="-5"/>
          <w:vertAlign w:val="subscript"/>
        </w:rPr>
        <w:t>2</w:t>
      </w:r>
      <w:r>
        <w:rPr>
          <w:color w:val="000000"/>
          <w:spacing w:val="-5"/>
        </w:rPr>
        <w:t xml:space="preserve">F </w:t>
      </w:r>
      <w:r w:rsidR="007F59B0" w:rsidRPr="0019499F">
        <w:rPr>
          <w:rFonts w:ascii="Arial" w:hAnsi="Arial" w:cs="Arial"/>
          <w:color w:val="000080"/>
          <w:spacing w:val="-5"/>
        </w:rPr>
        <w:t>(</w:t>
      </w:r>
      <w:r w:rsidR="007F59B0">
        <w:rPr>
          <w:rFonts w:ascii="Arial" w:hAnsi="Arial" w:cs="Arial"/>
          <w:color w:val="000080"/>
          <w:spacing w:val="-5"/>
        </w:rPr>
        <w:t xml:space="preserve">-37.7 </w:t>
      </w:r>
      <w:proofErr w:type="spellStart"/>
      <w:r w:rsidR="007F59B0">
        <w:rPr>
          <w:rFonts w:ascii="Arial" w:hAnsi="Arial" w:cs="Arial"/>
          <w:color w:val="000080"/>
          <w:spacing w:val="-5"/>
          <w:vertAlign w:val="superscript"/>
        </w:rPr>
        <w:t>o</w:t>
      </w:r>
      <w:r w:rsidR="007F59B0">
        <w:rPr>
          <w:rFonts w:ascii="Arial" w:hAnsi="Arial" w:cs="Arial"/>
          <w:color w:val="000080"/>
          <w:spacing w:val="-5"/>
        </w:rPr>
        <w:t>C</w:t>
      </w:r>
      <w:proofErr w:type="spellEnd"/>
      <w:r w:rsidR="007F59B0" w:rsidRPr="0019499F">
        <w:rPr>
          <w:rFonts w:ascii="Arial" w:hAnsi="Arial" w:cs="Arial"/>
          <w:color w:val="000080"/>
          <w:spacing w:val="-5"/>
        </w:rPr>
        <w:t>)</w:t>
      </w:r>
      <w:r>
        <w:rPr>
          <w:color w:val="000000"/>
          <w:spacing w:val="-5"/>
        </w:rPr>
        <w:t xml:space="preserve"> and  </w:t>
      </w:r>
      <w:r w:rsidRPr="005B6259">
        <w:rPr>
          <w:color w:val="000000"/>
          <w:spacing w:val="-5"/>
          <w:u w:val="single"/>
        </w:rPr>
        <w:t>CH</w:t>
      </w:r>
      <w:r w:rsidRPr="005B6259">
        <w:rPr>
          <w:color w:val="000000"/>
          <w:spacing w:val="-5"/>
          <w:u w:val="single"/>
          <w:vertAlign w:val="subscript"/>
        </w:rPr>
        <w:t>3</w:t>
      </w:r>
      <w:r w:rsidRPr="005B6259">
        <w:rPr>
          <w:color w:val="000000"/>
          <w:spacing w:val="-5"/>
          <w:u w:val="single"/>
        </w:rPr>
        <w:t>CH</w:t>
      </w:r>
      <w:r w:rsidRPr="005B6259">
        <w:rPr>
          <w:color w:val="000000"/>
          <w:spacing w:val="-5"/>
          <w:u w:val="single"/>
          <w:vertAlign w:val="subscript"/>
        </w:rPr>
        <w:t>2</w:t>
      </w:r>
      <w:r w:rsidRPr="005B6259">
        <w:rPr>
          <w:color w:val="000000"/>
          <w:spacing w:val="-5"/>
          <w:u w:val="single"/>
        </w:rPr>
        <w:t>OH</w:t>
      </w:r>
      <w:r>
        <w:rPr>
          <w:color w:val="000000"/>
          <w:spacing w:val="-5"/>
        </w:rPr>
        <w:t xml:space="preserve"> </w:t>
      </w:r>
      <w:r w:rsidRPr="0019499F">
        <w:rPr>
          <w:rFonts w:ascii="Arial" w:hAnsi="Arial" w:cs="Arial"/>
          <w:color w:val="000080"/>
          <w:spacing w:val="-5"/>
        </w:rPr>
        <w:t>(</w:t>
      </w:r>
      <w:r>
        <w:rPr>
          <w:rFonts w:ascii="Arial" w:hAnsi="Arial" w:cs="Arial"/>
          <w:color w:val="000080"/>
          <w:spacing w:val="-5"/>
        </w:rPr>
        <w:t xml:space="preserve">78 </w:t>
      </w:r>
      <w:proofErr w:type="spellStart"/>
      <w:r>
        <w:rPr>
          <w:rFonts w:ascii="Arial" w:hAnsi="Arial" w:cs="Arial"/>
          <w:color w:val="000080"/>
          <w:spacing w:val="-5"/>
          <w:vertAlign w:val="superscript"/>
        </w:rPr>
        <w:t>o</w:t>
      </w:r>
      <w:r>
        <w:rPr>
          <w:rFonts w:ascii="Arial" w:hAnsi="Arial" w:cs="Arial"/>
          <w:color w:val="000080"/>
          <w:spacing w:val="-5"/>
        </w:rPr>
        <w:t>C</w:t>
      </w:r>
      <w:proofErr w:type="spellEnd"/>
      <w:r w:rsidRPr="0019499F">
        <w:rPr>
          <w:rFonts w:ascii="Arial" w:hAnsi="Arial" w:cs="Arial"/>
          <w:color w:val="000080"/>
          <w:spacing w:val="-5"/>
        </w:rPr>
        <w:t>)</w:t>
      </w:r>
    </w:p>
    <w:p w:rsidR="0015078C" w:rsidRPr="0019499F" w:rsidRDefault="0015078C" w:rsidP="0015078C">
      <w:pPr>
        <w:spacing w:before="120" w:line="360" w:lineRule="auto"/>
        <w:ind w:left="720"/>
        <w:rPr>
          <w:rFonts w:ascii="Arial" w:hAnsi="Arial" w:cs="Arial"/>
          <w:color w:val="000080"/>
          <w:spacing w:val="-5"/>
        </w:rPr>
      </w:pPr>
      <w:r w:rsidRPr="0019499F">
        <w:rPr>
          <w:rFonts w:ascii="Arial" w:hAnsi="Arial" w:cs="Arial"/>
          <w:color w:val="000080"/>
          <w:spacing w:val="-5"/>
        </w:rPr>
        <w:t xml:space="preserve">Both have London, </w:t>
      </w:r>
      <w:r w:rsidR="00833F61">
        <w:rPr>
          <w:rFonts w:ascii="Arial" w:hAnsi="Arial" w:cs="Arial"/>
          <w:color w:val="000080"/>
          <w:spacing w:val="-5"/>
        </w:rPr>
        <w:t>same number of electrons</w:t>
      </w:r>
      <w:r w:rsidRPr="0019499F">
        <w:rPr>
          <w:rFonts w:ascii="Arial" w:hAnsi="Arial" w:cs="Arial"/>
          <w:color w:val="000080"/>
          <w:spacing w:val="-5"/>
        </w:rPr>
        <w:t>.</w:t>
      </w:r>
    </w:p>
    <w:p w:rsidR="0015078C" w:rsidRPr="0019499F" w:rsidRDefault="0015078C" w:rsidP="0015078C">
      <w:pPr>
        <w:spacing w:before="120" w:line="360" w:lineRule="auto"/>
        <w:ind w:left="720"/>
        <w:rPr>
          <w:rFonts w:ascii="Arial" w:hAnsi="Arial" w:cs="Arial"/>
          <w:color w:val="000080"/>
          <w:spacing w:val="-5"/>
        </w:rPr>
      </w:pPr>
      <w:r w:rsidRPr="0019499F">
        <w:rPr>
          <w:rFonts w:ascii="Arial" w:hAnsi="Arial" w:cs="Arial"/>
          <w:color w:val="000080"/>
          <w:spacing w:val="-5"/>
        </w:rPr>
        <w:lastRenderedPageBreak/>
        <w:t xml:space="preserve">C-F electronegativity difference </w:t>
      </w:r>
      <w:r w:rsidRPr="0019499F">
        <w:rPr>
          <w:rFonts w:ascii="Arial" w:hAnsi="Arial" w:cs="Arial"/>
          <w:color w:val="000080"/>
          <w:spacing w:val="-5"/>
        </w:rPr>
        <w:sym w:font="Wingdings" w:char="F0E0"/>
      </w:r>
      <w:r w:rsidRPr="0019499F">
        <w:rPr>
          <w:rFonts w:ascii="Arial" w:hAnsi="Arial" w:cs="Arial"/>
          <w:color w:val="000080"/>
          <w:spacing w:val="-5"/>
        </w:rPr>
        <w:t xml:space="preserve"> bond polar molecule not symmetrical </w:t>
      </w:r>
      <w:r w:rsidRPr="0019499F">
        <w:rPr>
          <w:rFonts w:ascii="Arial" w:hAnsi="Arial" w:cs="Arial"/>
          <w:color w:val="000080"/>
          <w:spacing w:val="-5"/>
        </w:rPr>
        <w:sym w:font="Wingdings" w:char="F0E0"/>
      </w:r>
      <w:r w:rsidRPr="0019499F">
        <w:rPr>
          <w:rFonts w:ascii="Arial" w:hAnsi="Arial" w:cs="Arial"/>
          <w:color w:val="000080"/>
          <w:spacing w:val="-5"/>
        </w:rPr>
        <w:t xml:space="preserve"> molecule polar </w:t>
      </w:r>
      <w:r w:rsidRPr="0019499F">
        <w:rPr>
          <w:rFonts w:ascii="Arial" w:hAnsi="Arial" w:cs="Arial"/>
          <w:color w:val="000080"/>
          <w:spacing w:val="-5"/>
        </w:rPr>
        <w:sym w:font="Wingdings" w:char="F0E0"/>
      </w:r>
      <w:r w:rsidRPr="0019499F">
        <w:rPr>
          <w:rFonts w:ascii="Arial" w:hAnsi="Arial" w:cs="Arial"/>
          <w:color w:val="000080"/>
          <w:spacing w:val="-5"/>
        </w:rPr>
        <w:t xml:space="preserve"> </w:t>
      </w:r>
      <w:proofErr w:type="spellStart"/>
      <w:r w:rsidRPr="0019499F">
        <w:rPr>
          <w:rFonts w:ascii="Arial" w:hAnsi="Arial" w:cs="Arial"/>
          <w:color w:val="000080"/>
          <w:spacing w:val="-5"/>
        </w:rPr>
        <w:t>pd</w:t>
      </w:r>
      <w:proofErr w:type="spellEnd"/>
      <w:r w:rsidRPr="0019499F">
        <w:rPr>
          <w:rFonts w:ascii="Arial" w:hAnsi="Arial" w:cs="Arial"/>
          <w:color w:val="000080"/>
          <w:spacing w:val="-5"/>
        </w:rPr>
        <w:t>/</w:t>
      </w:r>
      <w:proofErr w:type="spellStart"/>
      <w:r w:rsidRPr="0019499F">
        <w:rPr>
          <w:rFonts w:ascii="Arial" w:hAnsi="Arial" w:cs="Arial"/>
          <w:color w:val="000080"/>
          <w:spacing w:val="-5"/>
        </w:rPr>
        <w:t>pd</w:t>
      </w:r>
      <w:proofErr w:type="spellEnd"/>
      <w:r w:rsidRPr="0019499F">
        <w:rPr>
          <w:rFonts w:ascii="Arial" w:hAnsi="Arial" w:cs="Arial"/>
          <w:color w:val="000080"/>
          <w:spacing w:val="-5"/>
        </w:rPr>
        <w:t xml:space="preserve"> forces stronger.</w:t>
      </w:r>
    </w:p>
    <w:p w:rsidR="0015078C" w:rsidRPr="0019499F" w:rsidRDefault="0015078C" w:rsidP="0015078C">
      <w:pPr>
        <w:spacing w:before="120" w:line="360" w:lineRule="auto"/>
        <w:ind w:left="720"/>
        <w:rPr>
          <w:rFonts w:ascii="Arial" w:hAnsi="Arial" w:cs="Arial"/>
          <w:color w:val="000080"/>
          <w:spacing w:val="-5"/>
        </w:rPr>
      </w:pPr>
      <w:r w:rsidRPr="0019499F">
        <w:rPr>
          <w:rFonts w:ascii="Arial" w:hAnsi="Arial" w:cs="Arial"/>
          <w:color w:val="000080"/>
          <w:spacing w:val="-5"/>
        </w:rPr>
        <w:t xml:space="preserve">O-H electronegativity difference </w:t>
      </w:r>
      <w:r w:rsidRPr="0019499F">
        <w:rPr>
          <w:rFonts w:ascii="Arial" w:hAnsi="Arial" w:cs="Arial"/>
          <w:color w:val="000080"/>
          <w:spacing w:val="-5"/>
        </w:rPr>
        <w:sym w:font="Wingdings" w:char="F0E0"/>
      </w:r>
      <w:r w:rsidRPr="0019499F">
        <w:rPr>
          <w:rFonts w:ascii="Arial" w:hAnsi="Arial" w:cs="Arial"/>
          <w:color w:val="000080"/>
          <w:spacing w:val="-5"/>
        </w:rPr>
        <w:t xml:space="preserve"> </w:t>
      </w:r>
      <w:proofErr w:type="spellStart"/>
      <w:r w:rsidRPr="0019499F">
        <w:rPr>
          <w:rFonts w:ascii="Arial" w:hAnsi="Arial" w:cs="Arial"/>
          <w:color w:val="000080"/>
          <w:spacing w:val="-5"/>
        </w:rPr>
        <w:t>H</w:t>
      </w:r>
      <w:r w:rsidRPr="0019499F">
        <w:rPr>
          <w:rFonts w:ascii="Arial" w:hAnsi="Arial" w:cs="Arial"/>
          <w:color w:val="000080"/>
          <w:spacing w:val="-5"/>
          <w:vertAlign w:val="superscript"/>
        </w:rPr>
        <w:t>d</w:t>
      </w:r>
      <w:proofErr w:type="spellEnd"/>
      <w:r w:rsidRPr="0019499F">
        <w:rPr>
          <w:rFonts w:ascii="Arial" w:hAnsi="Arial" w:cs="Arial"/>
          <w:color w:val="000080"/>
          <w:spacing w:val="-5"/>
          <w:vertAlign w:val="superscript"/>
        </w:rPr>
        <w:t>+</w:t>
      </w:r>
      <w:r w:rsidRPr="0019499F">
        <w:rPr>
          <w:rFonts w:ascii="Arial" w:hAnsi="Arial" w:cs="Arial"/>
          <w:color w:val="000080"/>
          <w:spacing w:val="-5"/>
        </w:rPr>
        <w:t xml:space="preserve"> and lone pair on O so forms H-bonds </w:t>
      </w:r>
      <w:r w:rsidRPr="0019499F">
        <w:rPr>
          <w:rFonts w:ascii="Arial" w:hAnsi="Arial" w:cs="Arial"/>
          <w:color w:val="000080"/>
          <w:spacing w:val="-5"/>
        </w:rPr>
        <w:sym w:font="Wingdings" w:char="F0E0"/>
      </w:r>
      <w:r w:rsidRPr="0019499F">
        <w:rPr>
          <w:rFonts w:ascii="Arial" w:hAnsi="Arial" w:cs="Arial"/>
          <w:color w:val="000080"/>
          <w:spacing w:val="-5"/>
        </w:rPr>
        <w:t xml:space="preserve"> forces stronger</w:t>
      </w:r>
      <w:r>
        <w:rPr>
          <w:rFonts w:ascii="Arial" w:hAnsi="Arial" w:cs="Arial"/>
          <w:color w:val="000080"/>
          <w:spacing w:val="-5"/>
        </w:rPr>
        <w:t xml:space="preserve"> so higher </w:t>
      </w:r>
      <w:proofErr w:type="spellStart"/>
      <w:r>
        <w:rPr>
          <w:rFonts w:ascii="Arial" w:hAnsi="Arial" w:cs="Arial"/>
          <w:color w:val="000080"/>
          <w:spacing w:val="-5"/>
        </w:rPr>
        <w:t>B.Pt</w:t>
      </w:r>
      <w:proofErr w:type="spellEnd"/>
      <w:r>
        <w:rPr>
          <w:rFonts w:ascii="Arial" w:hAnsi="Arial" w:cs="Arial"/>
          <w:color w:val="000080"/>
          <w:spacing w:val="-5"/>
        </w:rPr>
        <w:t>.</w:t>
      </w:r>
    </w:p>
    <w:p w:rsidR="0015078C" w:rsidRPr="002F4684" w:rsidRDefault="0015078C" w:rsidP="0015078C">
      <w:pPr>
        <w:numPr>
          <w:ilvl w:val="0"/>
          <w:numId w:val="21"/>
        </w:numPr>
        <w:spacing w:before="120" w:line="360" w:lineRule="auto"/>
        <w:ind w:left="426" w:hanging="426"/>
        <w:rPr>
          <w:color w:val="000000"/>
          <w:spacing w:val="-5"/>
        </w:rPr>
      </w:pPr>
      <w:r w:rsidRPr="005B6259">
        <w:rPr>
          <w:color w:val="000000"/>
          <w:spacing w:val="-5"/>
          <w:u w:val="single"/>
        </w:rPr>
        <w:t>CH</w:t>
      </w:r>
      <w:r w:rsidRPr="005B6259">
        <w:rPr>
          <w:color w:val="000000"/>
          <w:spacing w:val="-5"/>
          <w:u w:val="single"/>
          <w:vertAlign w:val="subscript"/>
        </w:rPr>
        <w:t>3</w:t>
      </w:r>
      <w:r w:rsidRPr="005B6259">
        <w:rPr>
          <w:color w:val="000000"/>
          <w:spacing w:val="-5"/>
          <w:u w:val="single"/>
        </w:rPr>
        <w:t>CH</w:t>
      </w:r>
      <w:r w:rsidRPr="005B6259">
        <w:rPr>
          <w:color w:val="000000"/>
          <w:spacing w:val="-5"/>
          <w:u w:val="single"/>
          <w:vertAlign w:val="subscript"/>
        </w:rPr>
        <w:t>2</w:t>
      </w:r>
      <w:r w:rsidRPr="005B6259">
        <w:rPr>
          <w:color w:val="000000"/>
          <w:spacing w:val="-5"/>
          <w:u w:val="single"/>
        </w:rPr>
        <w:t>OH</w:t>
      </w:r>
      <w:r>
        <w:rPr>
          <w:color w:val="000000"/>
          <w:spacing w:val="-5"/>
        </w:rPr>
        <w:t xml:space="preserve"> </w:t>
      </w:r>
      <w:r w:rsidRPr="0019499F">
        <w:rPr>
          <w:rFonts w:ascii="Arial" w:hAnsi="Arial" w:cs="Arial"/>
          <w:color w:val="000080"/>
          <w:spacing w:val="-5"/>
        </w:rPr>
        <w:t>(</w:t>
      </w:r>
      <w:r>
        <w:rPr>
          <w:rFonts w:ascii="Arial" w:hAnsi="Arial" w:cs="Arial"/>
          <w:color w:val="000080"/>
          <w:spacing w:val="-5"/>
        </w:rPr>
        <w:t xml:space="preserve">78 </w:t>
      </w:r>
      <w:proofErr w:type="spellStart"/>
      <w:r>
        <w:rPr>
          <w:rFonts w:ascii="Arial" w:hAnsi="Arial" w:cs="Arial"/>
          <w:color w:val="000080"/>
          <w:spacing w:val="-5"/>
          <w:vertAlign w:val="superscript"/>
        </w:rPr>
        <w:t>o</w:t>
      </w:r>
      <w:r>
        <w:rPr>
          <w:rFonts w:ascii="Arial" w:hAnsi="Arial" w:cs="Arial"/>
          <w:color w:val="000080"/>
          <w:spacing w:val="-5"/>
        </w:rPr>
        <w:t>C</w:t>
      </w:r>
      <w:proofErr w:type="spellEnd"/>
      <w:r w:rsidRPr="0019499F">
        <w:rPr>
          <w:rFonts w:ascii="Arial" w:hAnsi="Arial" w:cs="Arial"/>
          <w:color w:val="000080"/>
          <w:spacing w:val="-5"/>
        </w:rPr>
        <w:t>)</w:t>
      </w:r>
      <w:r>
        <w:rPr>
          <w:rFonts w:ascii="Arial" w:hAnsi="Arial" w:cs="Arial"/>
          <w:color w:val="000080"/>
          <w:spacing w:val="-5"/>
        </w:rPr>
        <w:t xml:space="preserve"> </w:t>
      </w:r>
      <w:r>
        <w:rPr>
          <w:color w:val="000000"/>
          <w:spacing w:val="-5"/>
        </w:rPr>
        <w:t>and CH</w:t>
      </w:r>
      <w:r>
        <w:rPr>
          <w:color w:val="000000"/>
          <w:spacing w:val="-5"/>
          <w:vertAlign w:val="subscript"/>
        </w:rPr>
        <w:t>3</w:t>
      </w:r>
      <w:r>
        <w:rPr>
          <w:color w:val="000000"/>
          <w:spacing w:val="-5"/>
        </w:rPr>
        <w:t>CH</w:t>
      </w:r>
      <w:r>
        <w:rPr>
          <w:color w:val="000000"/>
          <w:spacing w:val="-5"/>
          <w:vertAlign w:val="subscript"/>
        </w:rPr>
        <w:t>2</w:t>
      </w:r>
      <w:r>
        <w:rPr>
          <w:color w:val="000000"/>
          <w:spacing w:val="-5"/>
        </w:rPr>
        <w:t>NH</w:t>
      </w:r>
      <w:r>
        <w:rPr>
          <w:color w:val="000000"/>
          <w:spacing w:val="-5"/>
          <w:vertAlign w:val="subscript"/>
        </w:rPr>
        <w:t>2</w:t>
      </w:r>
      <w:r>
        <w:rPr>
          <w:color w:val="000000"/>
          <w:spacing w:val="-5"/>
        </w:rPr>
        <w:t xml:space="preserve"> </w:t>
      </w:r>
      <w:r w:rsidRPr="0019499F">
        <w:rPr>
          <w:rFonts w:ascii="Arial" w:hAnsi="Arial" w:cs="Arial"/>
          <w:color w:val="000080"/>
          <w:spacing w:val="-5"/>
        </w:rPr>
        <w:t>(</w:t>
      </w:r>
      <w:r>
        <w:rPr>
          <w:rFonts w:ascii="Arial" w:hAnsi="Arial" w:cs="Arial"/>
          <w:color w:val="000080"/>
          <w:spacing w:val="-5"/>
        </w:rPr>
        <w:t xml:space="preserve">16.6 </w:t>
      </w:r>
      <w:proofErr w:type="spellStart"/>
      <w:r>
        <w:rPr>
          <w:rFonts w:ascii="Arial" w:hAnsi="Arial" w:cs="Arial"/>
          <w:color w:val="000080"/>
          <w:spacing w:val="-5"/>
          <w:vertAlign w:val="superscript"/>
        </w:rPr>
        <w:t>o</w:t>
      </w:r>
      <w:r>
        <w:rPr>
          <w:rFonts w:ascii="Arial" w:hAnsi="Arial" w:cs="Arial"/>
          <w:color w:val="000080"/>
          <w:spacing w:val="-5"/>
        </w:rPr>
        <w:t>C</w:t>
      </w:r>
      <w:proofErr w:type="spellEnd"/>
      <w:r w:rsidRPr="0019499F">
        <w:rPr>
          <w:rFonts w:ascii="Arial" w:hAnsi="Arial" w:cs="Arial"/>
          <w:color w:val="000080"/>
          <w:spacing w:val="-5"/>
        </w:rPr>
        <w:t>)</w:t>
      </w:r>
    </w:p>
    <w:p w:rsidR="0015078C" w:rsidRPr="00667FD8" w:rsidRDefault="0015078C" w:rsidP="0015078C">
      <w:pPr>
        <w:spacing w:before="120" w:line="360" w:lineRule="auto"/>
        <w:ind w:left="720"/>
        <w:rPr>
          <w:rFonts w:ascii="Arial" w:hAnsi="Arial" w:cs="Arial"/>
          <w:color w:val="000080"/>
          <w:spacing w:val="-5"/>
        </w:rPr>
      </w:pPr>
      <w:r w:rsidRPr="00667FD8">
        <w:rPr>
          <w:rFonts w:ascii="Arial" w:hAnsi="Arial" w:cs="Arial"/>
          <w:color w:val="000080"/>
          <w:spacing w:val="-5"/>
        </w:rPr>
        <w:t>Both have similar London forces</w:t>
      </w:r>
    </w:p>
    <w:p w:rsidR="0015078C" w:rsidRPr="00667FD8" w:rsidRDefault="0015078C" w:rsidP="0015078C">
      <w:pPr>
        <w:spacing w:before="120" w:line="360" w:lineRule="auto"/>
        <w:ind w:left="720"/>
        <w:rPr>
          <w:rFonts w:ascii="Arial" w:hAnsi="Arial" w:cs="Arial"/>
          <w:color w:val="000080"/>
          <w:spacing w:val="-5"/>
        </w:rPr>
      </w:pPr>
      <w:r w:rsidRPr="00667FD8">
        <w:rPr>
          <w:rFonts w:ascii="Arial" w:hAnsi="Arial" w:cs="Arial"/>
          <w:color w:val="000080"/>
          <w:spacing w:val="-5"/>
        </w:rPr>
        <w:t xml:space="preserve">Both make H-bonds but O-H electronegativity difference </w:t>
      </w:r>
      <w:r w:rsidRPr="00667FD8">
        <w:rPr>
          <w:rFonts w:ascii="Arial" w:hAnsi="Arial" w:cs="Arial"/>
          <w:color w:val="000080"/>
          <w:spacing w:val="-5"/>
        </w:rPr>
        <w:sym w:font="Wingdings" w:char="F0E0"/>
      </w:r>
      <w:r w:rsidRPr="00667FD8">
        <w:rPr>
          <w:rFonts w:ascii="Arial" w:hAnsi="Arial" w:cs="Arial"/>
          <w:color w:val="000080"/>
          <w:spacing w:val="-5"/>
        </w:rPr>
        <w:t xml:space="preserve"> </w:t>
      </w:r>
      <w:proofErr w:type="spellStart"/>
      <w:r w:rsidRPr="00667FD8">
        <w:rPr>
          <w:rFonts w:ascii="Arial" w:hAnsi="Arial" w:cs="Arial"/>
          <w:color w:val="000080"/>
          <w:spacing w:val="-5"/>
        </w:rPr>
        <w:t>H</w:t>
      </w:r>
      <w:r w:rsidRPr="00667FD8">
        <w:rPr>
          <w:rFonts w:ascii="Arial" w:hAnsi="Arial" w:cs="Arial"/>
          <w:color w:val="000080"/>
          <w:spacing w:val="-5"/>
          <w:vertAlign w:val="superscript"/>
        </w:rPr>
        <w:t>d</w:t>
      </w:r>
      <w:proofErr w:type="spellEnd"/>
      <w:r w:rsidRPr="00667FD8">
        <w:rPr>
          <w:rFonts w:ascii="Arial" w:hAnsi="Arial" w:cs="Arial"/>
          <w:color w:val="000080"/>
          <w:spacing w:val="-5"/>
          <w:vertAlign w:val="superscript"/>
        </w:rPr>
        <w:t>+</w:t>
      </w:r>
      <w:r w:rsidRPr="00667FD8">
        <w:rPr>
          <w:rFonts w:ascii="Arial" w:hAnsi="Arial" w:cs="Arial"/>
          <w:color w:val="000080"/>
          <w:spacing w:val="-5"/>
        </w:rPr>
        <w:t xml:space="preserve"> and lone pair on O so forms H-bonds. </w:t>
      </w:r>
      <w:r w:rsidR="00833F61">
        <w:rPr>
          <w:rFonts w:ascii="Arial" w:hAnsi="Arial" w:cs="Arial"/>
          <w:color w:val="000080"/>
          <w:spacing w:val="-5"/>
        </w:rPr>
        <w:t>N-H electronegativity difference not as great so weaker H-bonds.</w:t>
      </w:r>
    </w:p>
    <w:p w:rsidR="0015078C" w:rsidRPr="002F4684" w:rsidRDefault="0015078C" w:rsidP="0015078C">
      <w:pPr>
        <w:numPr>
          <w:ilvl w:val="0"/>
          <w:numId w:val="21"/>
        </w:numPr>
        <w:spacing w:before="120" w:line="360" w:lineRule="auto"/>
        <w:ind w:left="426" w:hanging="426"/>
        <w:rPr>
          <w:color w:val="000000"/>
          <w:spacing w:val="-5"/>
        </w:rPr>
      </w:pPr>
      <w:r w:rsidRPr="005B6259">
        <w:rPr>
          <w:color w:val="000000"/>
          <w:spacing w:val="-5"/>
          <w:u w:val="single"/>
        </w:rPr>
        <w:lastRenderedPageBreak/>
        <w:t>Br</w:t>
      </w:r>
      <w:r w:rsidRPr="005B6259">
        <w:rPr>
          <w:color w:val="000000"/>
          <w:spacing w:val="-5"/>
          <w:u w:val="single"/>
          <w:vertAlign w:val="subscript"/>
        </w:rPr>
        <w:t>2</w:t>
      </w:r>
      <w:r>
        <w:rPr>
          <w:color w:val="000000"/>
          <w:spacing w:val="-5"/>
        </w:rPr>
        <w:t xml:space="preserve"> </w:t>
      </w:r>
      <w:r w:rsidRPr="0019499F">
        <w:rPr>
          <w:rFonts w:ascii="Arial" w:hAnsi="Arial" w:cs="Arial"/>
          <w:color w:val="000080"/>
          <w:spacing w:val="-5"/>
        </w:rPr>
        <w:t>(</w:t>
      </w:r>
      <w:r>
        <w:rPr>
          <w:rFonts w:ascii="Arial" w:hAnsi="Arial" w:cs="Arial"/>
          <w:color w:val="000080"/>
          <w:spacing w:val="-5"/>
        </w:rPr>
        <w:t xml:space="preserve">58.8 </w:t>
      </w:r>
      <w:proofErr w:type="spellStart"/>
      <w:r>
        <w:rPr>
          <w:rFonts w:ascii="Arial" w:hAnsi="Arial" w:cs="Arial"/>
          <w:color w:val="000080"/>
          <w:spacing w:val="-5"/>
          <w:vertAlign w:val="superscript"/>
        </w:rPr>
        <w:t>o</w:t>
      </w:r>
      <w:r>
        <w:rPr>
          <w:rFonts w:ascii="Arial" w:hAnsi="Arial" w:cs="Arial"/>
          <w:color w:val="000080"/>
          <w:spacing w:val="-5"/>
        </w:rPr>
        <w:t>C</w:t>
      </w:r>
      <w:proofErr w:type="spellEnd"/>
      <w:r w:rsidRPr="0019499F">
        <w:rPr>
          <w:rFonts w:ascii="Arial" w:hAnsi="Arial" w:cs="Arial"/>
          <w:color w:val="000080"/>
          <w:spacing w:val="-5"/>
        </w:rPr>
        <w:t>)</w:t>
      </w:r>
      <w:r>
        <w:rPr>
          <w:rFonts w:ascii="Arial" w:hAnsi="Arial" w:cs="Arial"/>
          <w:color w:val="000080"/>
          <w:spacing w:val="-5"/>
        </w:rPr>
        <w:t xml:space="preserve"> </w:t>
      </w:r>
      <w:r>
        <w:rPr>
          <w:color w:val="000000"/>
          <w:spacing w:val="-5"/>
        </w:rPr>
        <w:t xml:space="preserve">and </w:t>
      </w:r>
      <w:proofErr w:type="spellStart"/>
      <w:r>
        <w:rPr>
          <w:color w:val="000000"/>
          <w:spacing w:val="-5"/>
        </w:rPr>
        <w:t>HBr</w:t>
      </w:r>
      <w:proofErr w:type="spellEnd"/>
      <w:r>
        <w:rPr>
          <w:color w:val="000000"/>
          <w:spacing w:val="-5"/>
        </w:rPr>
        <w:t xml:space="preserve"> </w:t>
      </w:r>
      <w:r w:rsidRPr="0019499F">
        <w:rPr>
          <w:rFonts w:ascii="Arial" w:hAnsi="Arial" w:cs="Arial"/>
          <w:color w:val="000080"/>
          <w:spacing w:val="-5"/>
        </w:rPr>
        <w:t>(</w:t>
      </w:r>
      <w:r>
        <w:rPr>
          <w:rFonts w:ascii="Arial" w:hAnsi="Arial" w:cs="Arial"/>
          <w:color w:val="000080"/>
          <w:spacing w:val="-5"/>
        </w:rPr>
        <w:t xml:space="preserve">-66.8 </w:t>
      </w:r>
      <w:proofErr w:type="spellStart"/>
      <w:r>
        <w:rPr>
          <w:rFonts w:ascii="Arial" w:hAnsi="Arial" w:cs="Arial"/>
          <w:color w:val="000080"/>
          <w:spacing w:val="-5"/>
          <w:vertAlign w:val="superscript"/>
        </w:rPr>
        <w:t>o</w:t>
      </w:r>
      <w:r>
        <w:rPr>
          <w:rFonts w:ascii="Arial" w:hAnsi="Arial" w:cs="Arial"/>
          <w:color w:val="000080"/>
          <w:spacing w:val="-5"/>
        </w:rPr>
        <w:t>C</w:t>
      </w:r>
      <w:proofErr w:type="spellEnd"/>
      <w:r w:rsidRPr="0019499F">
        <w:rPr>
          <w:rFonts w:ascii="Arial" w:hAnsi="Arial" w:cs="Arial"/>
          <w:color w:val="000080"/>
          <w:spacing w:val="-5"/>
        </w:rPr>
        <w:t>)</w:t>
      </w:r>
      <w:r>
        <w:rPr>
          <w:color w:val="000000"/>
          <w:spacing w:val="-5"/>
        </w:rPr>
        <w:t xml:space="preserve"> </w:t>
      </w:r>
    </w:p>
    <w:p w:rsidR="0015078C" w:rsidRDefault="0015078C" w:rsidP="0015078C">
      <w:pPr>
        <w:spacing w:before="120" w:line="360" w:lineRule="auto"/>
        <w:ind w:left="720"/>
        <w:rPr>
          <w:rFonts w:ascii="Arial" w:hAnsi="Arial" w:cs="Arial"/>
          <w:color w:val="000080"/>
          <w:spacing w:val="-5"/>
        </w:rPr>
      </w:pPr>
      <w:r w:rsidRPr="0019499F">
        <w:rPr>
          <w:rFonts w:ascii="Arial" w:hAnsi="Arial" w:cs="Arial"/>
          <w:color w:val="000080"/>
          <w:spacing w:val="-5"/>
        </w:rPr>
        <w:t xml:space="preserve">Both have London, </w:t>
      </w:r>
      <w:r>
        <w:rPr>
          <w:rFonts w:ascii="Arial" w:hAnsi="Arial" w:cs="Arial"/>
          <w:color w:val="000080"/>
          <w:spacing w:val="-5"/>
        </w:rPr>
        <w:t xml:space="preserve">much </w:t>
      </w:r>
      <w:r w:rsidRPr="0019499F">
        <w:rPr>
          <w:rFonts w:ascii="Arial" w:hAnsi="Arial" w:cs="Arial"/>
          <w:color w:val="000080"/>
          <w:spacing w:val="-5"/>
        </w:rPr>
        <w:t xml:space="preserve">stronger for </w:t>
      </w:r>
      <w:r>
        <w:rPr>
          <w:rFonts w:ascii="Arial" w:hAnsi="Arial" w:cs="Arial"/>
          <w:color w:val="000080"/>
          <w:spacing w:val="-5"/>
        </w:rPr>
        <w:t>Br</w:t>
      </w:r>
      <w:r>
        <w:rPr>
          <w:rFonts w:ascii="Arial" w:hAnsi="Arial" w:cs="Arial"/>
          <w:color w:val="000080"/>
          <w:spacing w:val="-5"/>
          <w:vertAlign w:val="subscript"/>
        </w:rPr>
        <w:t>2</w:t>
      </w:r>
      <w:r w:rsidRPr="0019499F">
        <w:rPr>
          <w:rFonts w:ascii="Arial" w:hAnsi="Arial" w:cs="Arial"/>
          <w:color w:val="000080"/>
          <w:spacing w:val="-5"/>
        </w:rPr>
        <w:t xml:space="preserve"> because more electrons and larger.</w:t>
      </w:r>
    </w:p>
    <w:p w:rsidR="0015078C" w:rsidRPr="0019499F" w:rsidRDefault="0015078C" w:rsidP="0015078C">
      <w:pPr>
        <w:spacing w:before="120" w:line="360" w:lineRule="auto"/>
        <w:ind w:left="720"/>
        <w:rPr>
          <w:rFonts w:ascii="Arial" w:hAnsi="Arial" w:cs="Arial"/>
          <w:color w:val="000080"/>
          <w:spacing w:val="-5"/>
        </w:rPr>
      </w:pPr>
      <w:proofErr w:type="spellStart"/>
      <w:r>
        <w:rPr>
          <w:rFonts w:ascii="Arial" w:hAnsi="Arial" w:cs="Arial"/>
          <w:color w:val="000080"/>
          <w:spacing w:val="-5"/>
        </w:rPr>
        <w:t>HBr</w:t>
      </w:r>
      <w:proofErr w:type="spellEnd"/>
      <w:r>
        <w:rPr>
          <w:rFonts w:ascii="Arial" w:hAnsi="Arial" w:cs="Arial"/>
          <w:color w:val="000080"/>
          <w:spacing w:val="-5"/>
        </w:rPr>
        <w:t xml:space="preserve"> is polar so will </w:t>
      </w:r>
      <w:r w:rsidRPr="005B6259">
        <w:rPr>
          <w:rFonts w:ascii="Arial" w:hAnsi="Arial" w:cs="Arial"/>
          <w:color w:val="000080"/>
          <w:spacing w:val="-5"/>
        </w:rPr>
        <w:t xml:space="preserve">have </w:t>
      </w:r>
      <w:proofErr w:type="spellStart"/>
      <w:r w:rsidRPr="005B6259">
        <w:rPr>
          <w:rFonts w:ascii="Arial" w:hAnsi="Arial" w:cs="Arial"/>
          <w:color w:val="000080"/>
          <w:spacing w:val="-5"/>
        </w:rPr>
        <w:t>pd</w:t>
      </w:r>
      <w:proofErr w:type="spellEnd"/>
      <w:r w:rsidRPr="005B6259">
        <w:rPr>
          <w:rFonts w:ascii="Arial" w:hAnsi="Arial" w:cs="Arial"/>
          <w:color w:val="000080"/>
          <w:spacing w:val="-5"/>
        </w:rPr>
        <w:t>/</w:t>
      </w:r>
      <w:proofErr w:type="spellStart"/>
      <w:r w:rsidRPr="005B6259">
        <w:rPr>
          <w:rFonts w:ascii="Arial" w:hAnsi="Arial" w:cs="Arial"/>
          <w:color w:val="000080"/>
          <w:spacing w:val="-5"/>
        </w:rPr>
        <w:t>pd</w:t>
      </w:r>
      <w:proofErr w:type="spellEnd"/>
      <w:r>
        <w:rPr>
          <w:rFonts w:ascii="Arial" w:hAnsi="Arial" w:cs="Arial"/>
          <w:color w:val="000080"/>
          <w:spacing w:val="-5"/>
        </w:rPr>
        <w:t xml:space="preserve"> as well.</w:t>
      </w:r>
    </w:p>
    <w:p w:rsidR="00475C93" w:rsidRDefault="00475C93" w:rsidP="00D57193">
      <w:pPr>
        <w:spacing w:before="120" w:line="360" w:lineRule="auto"/>
        <w:rPr>
          <w:b/>
          <w:color w:val="000000"/>
          <w:spacing w:val="-5"/>
        </w:rPr>
      </w:pPr>
    </w:p>
    <w:p w:rsidR="00F31933" w:rsidRDefault="00F31933" w:rsidP="00D57193">
      <w:pPr>
        <w:spacing w:before="120" w:line="360" w:lineRule="auto"/>
        <w:rPr>
          <w:b/>
          <w:color w:val="000000"/>
          <w:spacing w:val="-5"/>
        </w:rPr>
      </w:pPr>
      <w:r>
        <w:rPr>
          <w:b/>
          <w:color w:val="000000"/>
          <w:spacing w:val="-5"/>
        </w:rPr>
        <w:t>Energy changes when an ionic compound dissolves in water</w:t>
      </w:r>
    </w:p>
    <w:p w:rsidR="008E6302" w:rsidRPr="00F31933" w:rsidRDefault="00B44191" w:rsidP="00D57193">
      <w:pPr>
        <w:spacing w:before="60" w:line="312" w:lineRule="auto"/>
        <w:rPr>
          <w:b/>
          <w:color w:val="000000"/>
          <w:spacing w:val="-5"/>
        </w:rPr>
      </w:pPr>
      <w:r>
        <w:rPr>
          <w:color w:val="000000"/>
          <w:spacing w:val="-5"/>
        </w:rPr>
        <w:t xml:space="preserve">When an ionic solid dissolves </w:t>
      </w:r>
      <w:r w:rsidR="00DD3A13">
        <w:rPr>
          <w:color w:val="000000"/>
          <w:spacing w:val="-5"/>
        </w:rPr>
        <w:t>the ions become hydrated (</w:t>
      </w:r>
      <w:r w:rsidR="00EA2E9B">
        <w:rPr>
          <w:color w:val="000000"/>
          <w:spacing w:val="-5"/>
        </w:rPr>
        <w:t>electrostatic</w:t>
      </w:r>
      <w:r w:rsidR="005A6339">
        <w:rPr>
          <w:color w:val="000000"/>
          <w:spacing w:val="-5"/>
        </w:rPr>
        <w:t xml:space="preserve"> </w:t>
      </w:r>
      <w:r w:rsidR="00EA2E9B">
        <w:rPr>
          <w:color w:val="000000"/>
          <w:spacing w:val="-5"/>
        </w:rPr>
        <w:t>attractions</w:t>
      </w:r>
      <w:r>
        <w:rPr>
          <w:color w:val="000000"/>
          <w:spacing w:val="-5"/>
        </w:rPr>
        <w:t xml:space="preserve"> form between the ion</w:t>
      </w:r>
      <w:r w:rsidR="00841714">
        <w:rPr>
          <w:color w:val="000000"/>
          <w:spacing w:val="-5"/>
        </w:rPr>
        <w:t>s</w:t>
      </w:r>
      <w:r>
        <w:rPr>
          <w:color w:val="000000"/>
          <w:spacing w:val="-5"/>
        </w:rPr>
        <w:t xml:space="preserve"> and </w:t>
      </w:r>
      <w:r w:rsidR="00EA2E9B">
        <w:rPr>
          <w:color w:val="000000"/>
          <w:spacing w:val="-5"/>
        </w:rPr>
        <w:t xml:space="preserve">polar </w:t>
      </w:r>
      <w:r>
        <w:rPr>
          <w:color w:val="000000"/>
          <w:spacing w:val="-5"/>
        </w:rPr>
        <w:t>water molecule</w:t>
      </w:r>
      <w:r w:rsidR="00EA2E9B">
        <w:rPr>
          <w:color w:val="000000"/>
          <w:spacing w:val="-5"/>
        </w:rPr>
        <w:t>s</w:t>
      </w:r>
      <w:r>
        <w:rPr>
          <w:color w:val="000000"/>
          <w:spacing w:val="-5"/>
        </w:rPr>
        <w:t>) t</w:t>
      </w:r>
      <w:r w:rsidR="00B55A11">
        <w:rPr>
          <w:color w:val="000000"/>
          <w:spacing w:val="-5"/>
        </w:rPr>
        <w:t xml:space="preserve">his is an </w:t>
      </w:r>
      <w:r w:rsidR="005B6259" w:rsidRPr="005B6259">
        <w:rPr>
          <w:rFonts w:ascii="Arial" w:hAnsi="Arial" w:cs="Arial"/>
          <w:color w:val="000080"/>
          <w:spacing w:val="-5"/>
        </w:rPr>
        <w:t>exothermic</w:t>
      </w:r>
      <w:r w:rsidR="005B6259">
        <w:rPr>
          <w:rFonts w:ascii="Arial" w:hAnsi="Arial" w:cs="Arial"/>
          <w:color w:val="000000"/>
          <w:spacing w:val="-5"/>
        </w:rPr>
        <w:t xml:space="preserve"> </w:t>
      </w:r>
      <w:r w:rsidR="00B55A11">
        <w:rPr>
          <w:color w:val="000000"/>
          <w:spacing w:val="-5"/>
        </w:rPr>
        <w:t>process.</w:t>
      </w:r>
      <w:r w:rsidR="00F31933">
        <w:rPr>
          <w:color w:val="000000"/>
          <w:spacing w:val="-5"/>
        </w:rPr>
        <w:t xml:space="preserve">  </w:t>
      </w:r>
      <w:r w:rsidR="008F1A44">
        <w:rPr>
          <w:color w:val="000000"/>
          <w:spacing w:val="-5"/>
        </w:rPr>
        <w:t>T</w:t>
      </w:r>
      <w:r w:rsidR="00DD3A13">
        <w:rPr>
          <w:color w:val="000000"/>
          <w:spacing w:val="-5"/>
        </w:rPr>
        <w:t xml:space="preserve">he energy released is enough to overcome the </w:t>
      </w:r>
      <w:r w:rsidR="005B6259" w:rsidRPr="005B6259">
        <w:rPr>
          <w:rFonts w:ascii="Arial" w:hAnsi="Arial" w:cs="Arial"/>
          <w:color w:val="000080"/>
          <w:spacing w:val="-5"/>
        </w:rPr>
        <w:t>lattice</w:t>
      </w:r>
      <w:r w:rsidR="005B6259">
        <w:rPr>
          <w:color w:val="000000"/>
          <w:spacing w:val="-5"/>
        </w:rPr>
        <w:t xml:space="preserve"> </w:t>
      </w:r>
      <w:r w:rsidR="00DD3A13">
        <w:rPr>
          <w:color w:val="000000"/>
          <w:spacing w:val="-5"/>
        </w:rPr>
        <w:t>energy binding the ions together in the solid.</w:t>
      </w:r>
      <w:r w:rsidR="008E6302">
        <w:rPr>
          <w:color w:val="000000"/>
          <w:spacing w:val="-5"/>
        </w:rPr>
        <w:t xml:space="preserve">  </w:t>
      </w:r>
    </w:p>
    <w:p w:rsidR="00E603A9" w:rsidRDefault="001D4503" w:rsidP="003C6D7F">
      <w:pPr>
        <w:spacing w:line="360" w:lineRule="auto"/>
        <w:rPr>
          <w:color w:val="000000"/>
          <w:spacing w:val="-5"/>
        </w:rPr>
      </w:pPr>
      <w:r>
        <w:rPr>
          <w:noProof/>
        </w:rPr>
        <w:lastRenderedPageBreak/>
        <w:drawing>
          <wp:anchor distT="0" distB="0" distL="114300" distR="114300" simplePos="0" relativeHeight="251591680" behindDoc="0" locked="0" layoutInCell="1" allowOverlap="1">
            <wp:simplePos x="0" y="0"/>
            <wp:positionH relativeFrom="column">
              <wp:posOffset>-19050</wp:posOffset>
            </wp:positionH>
            <wp:positionV relativeFrom="paragraph">
              <wp:posOffset>189865</wp:posOffset>
            </wp:positionV>
            <wp:extent cx="3781425" cy="2383155"/>
            <wp:effectExtent l="0" t="0" r="9525" b="0"/>
            <wp:wrapNone/>
            <wp:docPr id="210" name="Picture 210" descr="disso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issolving"/>
                    <pic:cNvPicPr>
                      <a:picLocks noChangeAspect="1" noChangeArrowheads="1"/>
                    </pic:cNvPicPr>
                  </pic:nvPicPr>
                  <pic:blipFill>
                    <a:blip r:embed="rId179">
                      <a:extLst>
                        <a:ext uri="{28A0092B-C50C-407E-A947-70E740481C1C}">
                          <a14:useLocalDpi xmlns:a14="http://schemas.microsoft.com/office/drawing/2010/main" val="0"/>
                        </a:ext>
                      </a:extLst>
                    </a:blip>
                    <a:srcRect t="2347" b="7042"/>
                    <a:stretch>
                      <a:fillRect/>
                    </a:stretch>
                  </pic:blipFill>
                  <pic:spPr bwMode="auto">
                    <a:xfrm>
                      <a:off x="0" y="0"/>
                      <a:ext cx="3781425" cy="23831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0" w:history="1">
        <w:r w:rsidR="00041A51" w:rsidRPr="00041A51">
          <w:rPr>
            <w:rStyle w:val="Hyperlink"/>
            <w:spacing w:val="-5"/>
          </w:rPr>
          <w:t xml:space="preserve">Animation of  </w:t>
        </w:r>
        <w:proofErr w:type="spellStart"/>
        <w:r w:rsidR="00041A51" w:rsidRPr="00041A51">
          <w:rPr>
            <w:rStyle w:val="Hyperlink"/>
            <w:spacing w:val="-5"/>
          </w:rPr>
          <w:t>NaCl</w:t>
        </w:r>
        <w:proofErr w:type="spellEnd"/>
        <w:r w:rsidR="00041A51" w:rsidRPr="00041A51">
          <w:rPr>
            <w:rStyle w:val="Hyperlink"/>
            <w:spacing w:val="-5"/>
          </w:rPr>
          <w:t xml:space="preserve"> dissolving</w:t>
        </w:r>
      </w:hyperlink>
    </w:p>
    <w:p w:rsidR="00E603A9" w:rsidRDefault="001D4503" w:rsidP="003C6D7F">
      <w:pPr>
        <w:spacing w:line="360" w:lineRule="auto"/>
        <w:rPr>
          <w:color w:val="000000"/>
          <w:spacing w:val="-5"/>
        </w:rPr>
      </w:pPr>
      <w:r>
        <w:rPr>
          <w:noProof/>
        </w:rPr>
        <mc:AlternateContent>
          <mc:Choice Requires="wps">
            <w:drawing>
              <wp:anchor distT="0" distB="0" distL="114300" distR="114300" simplePos="0" relativeHeight="251587584" behindDoc="0" locked="0" layoutInCell="1" allowOverlap="1">
                <wp:simplePos x="0" y="0"/>
                <wp:positionH relativeFrom="column">
                  <wp:posOffset>3876040</wp:posOffset>
                </wp:positionH>
                <wp:positionV relativeFrom="paragraph">
                  <wp:posOffset>248285</wp:posOffset>
                </wp:positionV>
                <wp:extent cx="1914525" cy="1695450"/>
                <wp:effectExtent l="0" t="635" r="635" b="0"/>
                <wp:wrapNone/>
                <wp:docPr id="4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69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9B0" w:rsidRDefault="007F59B0" w:rsidP="001B1742">
                            <w:pPr>
                              <w:jc w:val="both"/>
                            </w:pPr>
                            <w:r w:rsidRPr="000D0841">
                              <w:rPr>
                                <w:sz w:val="22"/>
                                <w:szCs w:val="22"/>
                              </w:rPr>
                              <w:t>Sodium ions and chloride ions leaving a crystal lattice and becoming hydrated as they dissolve in water.  Here the</w:t>
                            </w:r>
                            <w:r>
                              <w:rPr>
                                <w:sz w:val="22"/>
                                <w:szCs w:val="22"/>
                              </w:rPr>
                              <w:t>re</w:t>
                            </w:r>
                            <w:r w:rsidRPr="000D0841">
                              <w:rPr>
                                <w:sz w:val="22"/>
                                <w:szCs w:val="22"/>
                              </w:rPr>
                              <w:t xml:space="preserve"> </w:t>
                            </w:r>
                            <w:r>
                              <w:rPr>
                                <w:sz w:val="22"/>
                                <w:szCs w:val="22"/>
                              </w:rPr>
                              <w:t>are</w:t>
                            </w:r>
                            <w:r w:rsidRPr="000D0841">
                              <w:rPr>
                                <w:sz w:val="22"/>
                                <w:szCs w:val="22"/>
                              </w:rPr>
                              <w:t xml:space="preserve"> </w:t>
                            </w:r>
                            <w:r>
                              <w:rPr>
                                <w:sz w:val="22"/>
                                <w:szCs w:val="22"/>
                              </w:rPr>
                              <w:t xml:space="preserve">electrostatic attractions </w:t>
                            </w:r>
                            <w:r w:rsidRPr="000D0841">
                              <w:rPr>
                                <w:sz w:val="22"/>
                                <w:szCs w:val="22"/>
                              </w:rPr>
                              <w:t xml:space="preserve">between the ions and the polar water molecules </w:t>
                            </w:r>
                            <w:r>
                              <w:rPr>
                                <w:sz w:val="22"/>
                                <w:szCs w:val="22"/>
                              </w:rPr>
                              <w:t>which compensate for the attractions between oppositely charged ions in the solid.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35" type="#_x0000_t202" style="position:absolute;margin-left:305.2pt;margin-top:19.55pt;width:150.75pt;height:13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" stroked="f">
                <v:textbox>
                  <w:txbxContent>
                    <w:p w:rsidR="007F59B0" w:rsidRDefault="007F59B0" w:rsidP="001B1742">
                      <w:pPr>
                        <w:jc w:val="both"/>
                      </w:pPr>
                      <w:r w:rsidRPr="000D0841">
                        <w:rPr>
                          <w:sz w:val="22"/>
                          <w:szCs w:val="22"/>
                        </w:rPr>
                        <w:t>Sodium ions and chloride ions leaving a crystal lattice and becoming hydrated as they dissolve in water.  Here the</w:t>
                      </w:r>
                      <w:r>
                        <w:rPr>
                          <w:sz w:val="22"/>
                          <w:szCs w:val="22"/>
                        </w:rPr>
                        <w:t>re</w:t>
                      </w:r>
                      <w:r w:rsidRPr="000D0841">
                        <w:rPr>
                          <w:sz w:val="22"/>
                          <w:szCs w:val="22"/>
                        </w:rPr>
                        <w:t xml:space="preserve"> </w:t>
                      </w:r>
                      <w:r>
                        <w:rPr>
                          <w:sz w:val="22"/>
                          <w:szCs w:val="22"/>
                        </w:rPr>
                        <w:t>are</w:t>
                      </w:r>
                      <w:r w:rsidRPr="000D0841">
                        <w:rPr>
                          <w:sz w:val="22"/>
                          <w:szCs w:val="22"/>
                        </w:rPr>
                        <w:t xml:space="preserve"> </w:t>
                      </w:r>
                      <w:r>
                        <w:rPr>
                          <w:sz w:val="22"/>
                          <w:szCs w:val="22"/>
                        </w:rPr>
                        <w:t xml:space="preserve">electrostatic attractions </w:t>
                      </w:r>
                      <w:r w:rsidRPr="000D0841">
                        <w:rPr>
                          <w:sz w:val="22"/>
                          <w:szCs w:val="22"/>
                        </w:rPr>
                        <w:t xml:space="preserve">between the ions and the polar water molecules </w:t>
                      </w:r>
                      <w:r>
                        <w:rPr>
                          <w:sz w:val="22"/>
                          <w:szCs w:val="22"/>
                        </w:rPr>
                        <w:t>which compensate for the attractions between oppositely charged ions in the solid.</w:t>
                      </w:r>
                    </w:p>
                  </w:txbxContent>
                </v:textbox>
              </v:shape>
            </w:pict>
          </mc:Fallback>
        </mc:AlternateContent>
      </w:r>
    </w:p>
    <w:p w:rsidR="00DD3A13" w:rsidRDefault="00DD3A13" w:rsidP="003C6D7F">
      <w:pPr>
        <w:spacing w:line="360" w:lineRule="auto"/>
        <w:rPr>
          <w:color w:val="000000"/>
          <w:spacing w:val="-5"/>
        </w:rPr>
      </w:pPr>
    </w:p>
    <w:p w:rsidR="00DD3A13" w:rsidRDefault="00DD3A13" w:rsidP="003C6D7F">
      <w:pPr>
        <w:spacing w:line="360" w:lineRule="auto"/>
        <w:rPr>
          <w:color w:val="000000"/>
          <w:spacing w:val="-5"/>
        </w:rPr>
      </w:pPr>
    </w:p>
    <w:p w:rsidR="00DD3A13" w:rsidRDefault="00DD3A13" w:rsidP="003C6D7F">
      <w:pPr>
        <w:spacing w:line="360" w:lineRule="auto"/>
        <w:rPr>
          <w:color w:val="000000"/>
          <w:spacing w:val="-5"/>
        </w:rPr>
      </w:pPr>
    </w:p>
    <w:p w:rsidR="00E603A9" w:rsidRDefault="00E603A9" w:rsidP="003C6D7F">
      <w:pPr>
        <w:spacing w:line="360" w:lineRule="auto"/>
        <w:rPr>
          <w:color w:val="000000"/>
          <w:spacing w:val="-5"/>
        </w:rPr>
      </w:pPr>
    </w:p>
    <w:p w:rsidR="00E603A9" w:rsidRDefault="00E603A9" w:rsidP="003C6D7F">
      <w:pPr>
        <w:spacing w:line="360" w:lineRule="auto"/>
        <w:rPr>
          <w:color w:val="000000"/>
          <w:spacing w:val="-5"/>
        </w:rPr>
      </w:pPr>
    </w:p>
    <w:p w:rsidR="00E603A9" w:rsidRDefault="00E603A9" w:rsidP="003C6D7F">
      <w:pPr>
        <w:spacing w:line="360" w:lineRule="auto"/>
        <w:rPr>
          <w:color w:val="000000"/>
          <w:spacing w:val="-5"/>
        </w:rPr>
      </w:pPr>
    </w:p>
    <w:p w:rsidR="002F30C5" w:rsidRDefault="00BA7DBF" w:rsidP="003C6D7F">
      <w:pPr>
        <w:spacing w:line="360" w:lineRule="auto"/>
        <w:rPr>
          <w:color w:val="000000"/>
          <w:spacing w:val="-5"/>
        </w:rPr>
      </w:pPr>
      <w:r>
        <w:rPr>
          <w:color w:val="000000"/>
          <w:spacing w:val="-5"/>
        </w:rPr>
        <w:br w:type="page"/>
      </w:r>
      <w:r w:rsidR="002F30C5" w:rsidRPr="002F30C5">
        <w:rPr>
          <w:b/>
          <w:color w:val="000000"/>
          <w:spacing w:val="-5"/>
          <w:sz w:val="28"/>
          <w:szCs w:val="28"/>
        </w:rPr>
        <w:lastRenderedPageBreak/>
        <w:t>Solubility</w:t>
      </w:r>
      <w:r w:rsidR="004751F5">
        <w:rPr>
          <w:b/>
          <w:color w:val="000000"/>
          <w:spacing w:val="-5"/>
          <w:sz w:val="28"/>
          <w:szCs w:val="28"/>
        </w:rPr>
        <w:t xml:space="preserve"> of covalent molecules and energy</w:t>
      </w:r>
    </w:p>
    <w:p w:rsidR="00DB339D" w:rsidRDefault="002F30C5" w:rsidP="004751F5">
      <w:pPr>
        <w:rPr>
          <w:color w:val="000000"/>
          <w:spacing w:val="-5"/>
        </w:rPr>
      </w:pPr>
      <w:r>
        <w:rPr>
          <w:color w:val="000000"/>
          <w:spacing w:val="-5"/>
        </w:rPr>
        <w:t xml:space="preserve">Let us </w:t>
      </w:r>
      <w:r w:rsidR="001D0577">
        <w:rPr>
          <w:color w:val="000000"/>
          <w:spacing w:val="-5"/>
        </w:rPr>
        <w:t>consider</w:t>
      </w:r>
      <w:r>
        <w:rPr>
          <w:color w:val="000000"/>
          <w:spacing w:val="-5"/>
        </w:rPr>
        <w:t xml:space="preserve"> the old adage</w:t>
      </w:r>
      <w:r>
        <w:rPr>
          <w:color w:val="000000"/>
          <w:spacing w:val="-5"/>
        </w:rPr>
        <w:tab/>
        <w:t>‘</w:t>
      </w:r>
      <w:r w:rsidRPr="00CF2A4F">
        <w:rPr>
          <w:b/>
          <w:color w:val="000000"/>
          <w:spacing w:val="-5"/>
          <w:sz w:val="28"/>
          <w:szCs w:val="28"/>
        </w:rPr>
        <w:t>Like dissolves like</w:t>
      </w:r>
      <w:r>
        <w:rPr>
          <w:color w:val="000000"/>
          <w:spacing w:val="-5"/>
        </w:rPr>
        <w:t>’</w:t>
      </w:r>
      <w:r w:rsidR="004751F5">
        <w:rPr>
          <w:color w:val="000000"/>
          <w:spacing w:val="-5"/>
        </w:rPr>
        <w:t>.  This means that p</w:t>
      </w:r>
      <w:r w:rsidR="00DB339D">
        <w:rPr>
          <w:color w:val="000000"/>
          <w:spacing w:val="-5"/>
        </w:rPr>
        <w:t xml:space="preserve">olar molecules </w:t>
      </w:r>
      <w:r w:rsidR="004751F5">
        <w:rPr>
          <w:color w:val="000000"/>
          <w:spacing w:val="-5"/>
        </w:rPr>
        <w:t xml:space="preserve">generally </w:t>
      </w:r>
      <w:r w:rsidR="00DB339D">
        <w:rPr>
          <w:color w:val="000000"/>
          <w:spacing w:val="-5"/>
        </w:rPr>
        <w:t xml:space="preserve">dissolve in polar solvents and non-polar molecules </w:t>
      </w:r>
      <w:r w:rsidR="003E3CF4">
        <w:rPr>
          <w:color w:val="000000"/>
          <w:spacing w:val="-5"/>
        </w:rPr>
        <w:t xml:space="preserve">usually </w:t>
      </w:r>
      <w:r w:rsidR="00DB339D">
        <w:rPr>
          <w:color w:val="000000"/>
          <w:spacing w:val="-5"/>
        </w:rPr>
        <w:t>dissolve in non-polar solvents.</w:t>
      </w:r>
    </w:p>
    <w:p w:rsidR="006D2150" w:rsidRDefault="003E3CF4" w:rsidP="00E96498">
      <w:pPr>
        <w:rPr>
          <w:color w:val="000000"/>
          <w:spacing w:val="-5"/>
        </w:rPr>
      </w:pPr>
      <w:r>
        <w:rPr>
          <w:color w:val="000000"/>
          <w:spacing w:val="-5"/>
        </w:rPr>
        <w:t>F</w:t>
      </w:r>
      <w:r w:rsidR="00DB339D">
        <w:rPr>
          <w:color w:val="000000"/>
          <w:spacing w:val="-5"/>
        </w:rPr>
        <w:t xml:space="preserve">or a substance to dissolve the forces </w:t>
      </w:r>
      <w:r w:rsidR="006D2150">
        <w:rPr>
          <w:color w:val="000000"/>
          <w:spacing w:val="-5"/>
        </w:rPr>
        <w:t xml:space="preserve">of attraction between </w:t>
      </w:r>
      <w:r w:rsidR="00DB339D">
        <w:rPr>
          <w:color w:val="000000"/>
          <w:spacing w:val="-5"/>
        </w:rPr>
        <w:t>the solute</w:t>
      </w:r>
      <w:r w:rsidR="0084363E">
        <w:rPr>
          <w:color w:val="000000"/>
          <w:spacing w:val="-5"/>
        </w:rPr>
        <w:t xml:space="preserve"> molecules</w:t>
      </w:r>
      <w:r w:rsidR="00DB339D">
        <w:rPr>
          <w:color w:val="000000"/>
          <w:spacing w:val="-5"/>
        </w:rPr>
        <w:t xml:space="preserve"> </w:t>
      </w:r>
      <w:r w:rsidR="006D2150">
        <w:rPr>
          <w:color w:val="000000"/>
          <w:spacing w:val="-5"/>
        </w:rPr>
        <w:t xml:space="preserve">and those between the solvent molecules </w:t>
      </w:r>
      <w:r w:rsidR="00DB339D">
        <w:rPr>
          <w:color w:val="000000"/>
          <w:spacing w:val="-5"/>
        </w:rPr>
        <w:t>must be overcome</w:t>
      </w:r>
      <w:r w:rsidR="006D2150">
        <w:rPr>
          <w:color w:val="000000"/>
          <w:spacing w:val="-5"/>
        </w:rPr>
        <w:t>.</w:t>
      </w:r>
    </w:p>
    <w:p w:rsidR="007A0C7C" w:rsidRDefault="006D2150" w:rsidP="00E96498">
      <w:pPr>
        <w:rPr>
          <w:color w:val="000000"/>
          <w:spacing w:val="-5"/>
        </w:rPr>
      </w:pPr>
      <w:r>
        <w:rPr>
          <w:color w:val="000000"/>
          <w:spacing w:val="-5"/>
        </w:rPr>
        <w:t xml:space="preserve">Name the </w:t>
      </w:r>
      <w:r w:rsidR="00B43CF1">
        <w:rPr>
          <w:color w:val="000000"/>
          <w:spacing w:val="-5"/>
        </w:rPr>
        <w:t xml:space="preserve">3 </w:t>
      </w:r>
      <w:r>
        <w:rPr>
          <w:color w:val="000000"/>
          <w:spacing w:val="-5"/>
        </w:rPr>
        <w:t xml:space="preserve">types of force </w:t>
      </w:r>
      <w:r w:rsidR="00CF2A4F">
        <w:rPr>
          <w:color w:val="000000"/>
          <w:spacing w:val="-5"/>
        </w:rPr>
        <w:t>between covalent molecules</w:t>
      </w:r>
      <w:r w:rsidR="0084363E">
        <w:rPr>
          <w:color w:val="000000"/>
          <w:spacing w:val="-5"/>
        </w:rPr>
        <w:t xml:space="preserve"> </w:t>
      </w:r>
      <w:r>
        <w:rPr>
          <w:color w:val="000000"/>
          <w:spacing w:val="-5"/>
        </w:rPr>
        <w:t>that may have to be overcome</w:t>
      </w:r>
      <w:r w:rsidR="007A0C7C">
        <w:rPr>
          <w:color w:val="000000"/>
          <w:spacing w:val="-5"/>
        </w:rPr>
        <w:t>:-</w:t>
      </w:r>
    </w:p>
    <w:p w:rsidR="0015078C" w:rsidRPr="00B43CF1" w:rsidRDefault="0015078C" w:rsidP="0015078C">
      <w:pPr>
        <w:numPr>
          <w:ilvl w:val="0"/>
          <w:numId w:val="20"/>
        </w:numPr>
        <w:spacing w:before="120" w:line="360" w:lineRule="auto"/>
        <w:rPr>
          <w:color w:val="000000"/>
          <w:spacing w:val="-5"/>
        </w:rPr>
      </w:pPr>
      <w:smartTag w:uri="urn:schemas-microsoft-com:office:smarttags" w:element="City">
        <w:smartTag w:uri="urn:schemas-microsoft-com:office:smarttags" w:element="place">
          <w:r>
            <w:rPr>
              <w:rFonts w:ascii="Arial" w:hAnsi="Arial" w:cs="Arial"/>
              <w:color w:val="000080"/>
              <w:spacing w:val="-5"/>
            </w:rPr>
            <w:t>London</w:t>
          </w:r>
        </w:smartTag>
      </w:smartTag>
      <w:r>
        <w:rPr>
          <w:rFonts w:ascii="Arial" w:hAnsi="Arial" w:cs="Arial"/>
          <w:color w:val="000080"/>
          <w:spacing w:val="-5"/>
        </w:rPr>
        <w:t xml:space="preserve"> forces</w:t>
      </w:r>
      <w:r>
        <w:rPr>
          <w:color w:val="000000"/>
          <w:spacing w:val="-5"/>
        </w:rPr>
        <w:tab/>
      </w:r>
      <w:r>
        <w:rPr>
          <w:color w:val="000000"/>
          <w:spacing w:val="-5"/>
        </w:rPr>
        <w:tab/>
        <w:t xml:space="preserve">2) </w:t>
      </w:r>
      <w:r>
        <w:rPr>
          <w:color w:val="000000"/>
          <w:spacing w:val="-5"/>
        </w:rPr>
        <w:tab/>
      </w:r>
      <w:r>
        <w:rPr>
          <w:rFonts w:ascii="Arial" w:hAnsi="Arial" w:cs="Arial"/>
          <w:color w:val="000080"/>
          <w:spacing w:val="-5"/>
        </w:rPr>
        <w:t>permanent dipole</w:t>
      </w:r>
      <w:r w:rsidRPr="00B43CF1">
        <w:rPr>
          <w:color w:val="000000"/>
          <w:spacing w:val="-5"/>
        </w:rPr>
        <w:t>.</w:t>
      </w:r>
    </w:p>
    <w:p w:rsidR="0015078C" w:rsidRDefault="0015078C" w:rsidP="0015078C">
      <w:pPr>
        <w:spacing w:line="360" w:lineRule="auto"/>
        <w:ind w:firstLine="360"/>
        <w:rPr>
          <w:color w:val="000000"/>
          <w:spacing w:val="-5"/>
        </w:rPr>
      </w:pPr>
      <w:r w:rsidRPr="00B43CF1">
        <w:rPr>
          <w:color w:val="000000"/>
          <w:spacing w:val="-5"/>
        </w:rPr>
        <w:t>3)</w:t>
      </w:r>
      <w:r>
        <w:rPr>
          <w:color w:val="000000"/>
          <w:spacing w:val="-5"/>
        </w:rPr>
        <w:t xml:space="preserve"> </w:t>
      </w:r>
      <w:r>
        <w:rPr>
          <w:color w:val="000000"/>
          <w:spacing w:val="-5"/>
        </w:rPr>
        <w:tab/>
      </w:r>
      <w:r>
        <w:rPr>
          <w:rFonts w:ascii="Arial" w:hAnsi="Arial" w:cs="Arial"/>
          <w:color w:val="000080"/>
          <w:spacing w:val="-5"/>
        </w:rPr>
        <w:t>H</w:t>
      </w:r>
      <w:r w:rsidRPr="00404DC0">
        <w:rPr>
          <w:rFonts w:ascii="Arial" w:hAnsi="Arial" w:cs="Arial"/>
          <w:color w:val="000080"/>
          <w:spacing w:val="-5"/>
        </w:rPr>
        <w:t>-bonds.</w:t>
      </w:r>
      <w:r>
        <w:rPr>
          <w:rFonts w:ascii="Arial" w:hAnsi="Arial" w:cs="Arial"/>
          <w:color w:val="000080"/>
          <w:spacing w:val="-5"/>
        </w:rPr>
        <w:tab/>
      </w:r>
      <w:r>
        <w:rPr>
          <w:rFonts w:ascii="Arial" w:hAnsi="Arial" w:cs="Arial"/>
          <w:color w:val="000080"/>
          <w:spacing w:val="-5"/>
        </w:rPr>
        <w:tab/>
      </w:r>
      <w:r>
        <w:rPr>
          <w:rFonts w:ascii="Arial" w:hAnsi="Arial" w:cs="Arial"/>
          <w:color w:val="000080"/>
          <w:spacing w:val="-5"/>
        </w:rPr>
        <w:tab/>
      </w:r>
    </w:p>
    <w:p w:rsidR="0015078C" w:rsidRDefault="0015078C" w:rsidP="0015078C">
      <w:pPr>
        <w:spacing w:line="360" w:lineRule="auto"/>
        <w:rPr>
          <w:color w:val="000000"/>
          <w:spacing w:val="-5"/>
        </w:rPr>
      </w:pPr>
      <w:r>
        <w:rPr>
          <w:color w:val="000000"/>
          <w:spacing w:val="-5"/>
        </w:rPr>
        <w:t>New attractive forces will arise between the solvent and solute.  Why will these be exothermic?</w:t>
      </w:r>
    </w:p>
    <w:p w:rsidR="0015078C" w:rsidRPr="00404DC0" w:rsidRDefault="0015078C" w:rsidP="0015078C">
      <w:pPr>
        <w:spacing w:line="360" w:lineRule="auto"/>
        <w:rPr>
          <w:rFonts w:ascii="Arial" w:hAnsi="Arial" w:cs="Arial"/>
          <w:color w:val="000080"/>
          <w:spacing w:val="-5"/>
        </w:rPr>
      </w:pPr>
      <w:r w:rsidRPr="00404DC0">
        <w:rPr>
          <w:rFonts w:ascii="Arial" w:hAnsi="Arial" w:cs="Arial"/>
          <w:color w:val="000080"/>
          <w:spacing w:val="-5"/>
        </w:rPr>
        <w:lastRenderedPageBreak/>
        <w:t>Bond formation is exothermic</w:t>
      </w:r>
    </w:p>
    <w:p w:rsidR="008A00AC" w:rsidRDefault="001D4503" w:rsidP="003C6D7F">
      <w:pPr>
        <w:spacing w:line="360" w:lineRule="auto"/>
        <w:rPr>
          <w:color w:val="000000"/>
          <w:spacing w:val="-5"/>
        </w:rPr>
      </w:pPr>
      <w:r>
        <w:rPr>
          <w:noProof/>
          <w:color w:val="000000"/>
          <w:spacing w:val="-5"/>
        </w:rPr>
        <mc:AlternateContent>
          <mc:Choice Requires="wps">
            <w:drawing>
              <wp:anchor distT="0" distB="0" distL="114300" distR="114300" simplePos="0" relativeHeight="251588608" behindDoc="0" locked="0" layoutInCell="1" allowOverlap="1">
                <wp:simplePos x="0" y="0"/>
                <wp:positionH relativeFrom="column">
                  <wp:posOffset>-67310</wp:posOffset>
                </wp:positionH>
                <wp:positionV relativeFrom="paragraph">
                  <wp:posOffset>6985</wp:posOffset>
                </wp:positionV>
                <wp:extent cx="6120130" cy="590550"/>
                <wp:effectExtent l="8890" t="6985" r="5080" b="12065"/>
                <wp:wrapNone/>
                <wp:docPr id="4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90550"/>
                        </a:xfrm>
                        <a:prstGeom prst="rect">
                          <a:avLst/>
                        </a:prstGeom>
                        <a:solidFill>
                          <a:srgbClr val="FFFFFF"/>
                        </a:solidFill>
                        <a:ln w="9525">
                          <a:solidFill>
                            <a:srgbClr val="000000"/>
                          </a:solidFill>
                          <a:miter lim="800000"/>
                          <a:headEnd/>
                          <a:tailEnd/>
                        </a:ln>
                      </wps:spPr>
                      <wps:txbx>
                        <w:txbxContent>
                          <w:p w:rsidR="007F59B0" w:rsidRPr="00475C93" w:rsidRDefault="007F59B0">
                            <w:r w:rsidRPr="00475C93">
                              <w:rPr>
                                <w:color w:val="000000"/>
                                <w:spacing w:val="-5"/>
                              </w:rPr>
                              <w:t>If the total energy required to separate the solute particles and to separate the solvent molecules is less than the energy released when new forces between the solute and solvent are formed, then the substance will dissolve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36" type="#_x0000_t202" style="position:absolute;margin-left:-5.3pt;margin-top:.55pt;width:481.9pt;height:4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pmLwIAAFsEAAAOAAAAZHJzL2Uyb0RvYy54bWysVNtu2zAMfR+wfxD0vtjO4rQ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">
                <v:textbox>
                  <w:txbxContent>
                    <w:p w:rsidR="007F59B0" w:rsidRPr="00475C93" w:rsidRDefault="007F59B0">
                      <w:r w:rsidRPr="00475C93">
                        <w:rPr>
                          <w:color w:val="000000"/>
                          <w:spacing w:val="-5"/>
                        </w:rPr>
                        <w:t>If the total energy required to separate the solute particles and to separate the solvent molecules is less than the energy released when new forces between the solute and solvent are formed, then the substance will dissolve</w:t>
                      </w:r>
                    </w:p>
                  </w:txbxContent>
                </v:textbox>
              </v:shape>
            </w:pict>
          </mc:Fallback>
        </mc:AlternateContent>
      </w:r>
    </w:p>
    <w:p w:rsidR="008A00AC" w:rsidRDefault="008A00AC" w:rsidP="003C6D7F">
      <w:pPr>
        <w:spacing w:line="360" w:lineRule="auto"/>
        <w:rPr>
          <w:color w:val="000000"/>
          <w:spacing w:val="-5"/>
        </w:rPr>
      </w:pPr>
    </w:p>
    <w:p w:rsidR="008A00AC" w:rsidRDefault="001D4503" w:rsidP="003C6D7F">
      <w:pPr>
        <w:spacing w:line="360" w:lineRule="auto"/>
        <w:rPr>
          <w:color w:val="000000"/>
          <w:spacing w:val="-5"/>
        </w:rPr>
      </w:pPr>
      <w:r>
        <w:rPr>
          <w:b/>
          <w:noProof/>
        </w:rPr>
        <w:drawing>
          <wp:anchor distT="0" distB="0" distL="114300" distR="114300" simplePos="0" relativeHeight="251580416" behindDoc="0" locked="0" layoutInCell="1" allowOverlap="1">
            <wp:simplePos x="0" y="0"/>
            <wp:positionH relativeFrom="column">
              <wp:posOffset>1002665</wp:posOffset>
            </wp:positionH>
            <wp:positionV relativeFrom="paragraph">
              <wp:posOffset>210820</wp:posOffset>
            </wp:positionV>
            <wp:extent cx="3977005" cy="1837055"/>
            <wp:effectExtent l="0" t="0" r="4445" b="0"/>
            <wp:wrapNone/>
            <wp:docPr id="117" name="Picture 117" descr="EDXChemAS_00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DXChemAS_00494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977005"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CF1" w:rsidRDefault="00B43CF1" w:rsidP="003C6D7F">
      <w:pPr>
        <w:spacing w:line="360" w:lineRule="auto"/>
        <w:rPr>
          <w:color w:val="000000"/>
          <w:spacing w:val="-5"/>
        </w:rPr>
      </w:pPr>
    </w:p>
    <w:p w:rsidR="00DC0488" w:rsidRDefault="00DC0488" w:rsidP="003C6D7F">
      <w:pPr>
        <w:spacing w:line="360" w:lineRule="auto"/>
        <w:rPr>
          <w:color w:val="000000"/>
          <w:spacing w:val="-5"/>
        </w:rPr>
      </w:pPr>
    </w:p>
    <w:p w:rsidR="00DC0488" w:rsidRDefault="00DC0488" w:rsidP="003C6D7F">
      <w:pPr>
        <w:spacing w:line="360" w:lineRule="auto"/>
        <w:rPr>
          <w:color w:val="000000"/>
          <w:spacing w:val="-5"/>
        </w:rPr>
      </w:pPr>
    </w:p>
    <w:p w:rsidR="007A0C7C" w:rsidRDefault="007A0C7C" w:rsidP="003C6D7F">
      <w:pPr>
        <w:spacing w:line="360" w:lineRule="auto"/>
        <w:rPr>
          <w:color w:val="000000"/>
          <w:spacing w:val="-5"/>
        </w:rPr>
      </w:pPr>
    </w:p>
    <w:p w:rsidR="007A0C7C" w:rsidRDefault="007A0C7C" w:rsidP="003C6D7F">
      <w:pPr>
        <w:spacing w:line="360" w:lineRule="auto"/>
        <w:rPr>
          <w:color w:val="000000"/>
          <w:spacing w:val="-5"/>
        </w:rPr>
      </w:pPr>
    </w:p>
    <w:p w:rsidR="007A0C7C" w:rsidRDefault="007A0C7C" w:rsidP="003C6D7F">
      <w:pPr>
        <w:spacing w:line="360" w:lineRule="auto"/>
        <w:rPr>
          <w:color w:val="000000"/>
          <w:spacing w:val="-5"/>
        </w:rPr>
      </w:pPr>
    </w:p>
    <w:p w:rsidR="00801555" w:rsidRDefault="00801555" w:rsidP="008A00AC">
      <w:pPr>
        <w:tabs>
          <w:tab w:val="left" w:pos="2694"/>
          <w:tab w:val="left" w:pos="4395"/>
        </w:tabs>
        <w:spacing w:before="120" w:after="120"/>
        <w:rPr>
          <w:color w:val="000000"/>
          <w:spacing w:val="-5"/>
        </w:rPr>
      </w:pPr>
    </w:p>
    <w:p w:rsidR="008A00AC" w:rsidRDefault="00B43CF1" w:rsidP="008A00AC">
      <w:pPr>
        <w:tabs>
          <w:tab w:val="left" w:pos="2694"/>
          <w:tab w:val="left" w:pos="4395"/>
        </w:tabs>
        <w:spacing w:before="120" w:after="120"/>
        <w:rPr>
          <w:color w:val="000000"/>
          <w:spacing w:val="-5"/>
        </w:rPr>
      </w:pPr>
      <w:r>
        <w:rPr>
          <w:color w:val="000000"/>
          <w:spacing w:val="-5"/>
        </w:rPr>
        <w:t xml:space="preserve">Solubility can be described as: </w:t>
      </w:r>
      <w:r w:rsidRPr="00B43CF1">
        <w:rPr>
          <w:b/>
          <w:color w:val="000000"/>
          <w:spacing w:val="-5"/>
        </w:rPr>
        <w:t>Very soluble</w:t>
      </w:r>
      <w:r>
        <w:rPr>
          <w:color w:val="000000"/>
          <w:spacing w:val="-5"/>
        </w:rPr>
        <w:t xml:space="preserve"> </w:t>
      </w:r>
      <w:r w:rsidR="004106BF">
        <w:rPr>
          <w:color w:val="000000"/>
          <w:spacing w:val="-5"/>
        </w:rPr>
        <w:t>or</w:t>
      </w:r>
      <w:r>
        <w:rPr>
          <w:color w:val="000000"/>
          <w:spacing w:val="-5"/>
        </w:rPr>
        <w:t xml:space="preserve"> </w:t>
      </w:r>
      <w:r w:rsidR="00CF2A4F" w:rsidRPr="00B43CF1">
        <w:rPr>
          <w:b/>
          <w:color w:val="000000"/>
          <w:spacing w:val="-5"/>
        </w:rPr>
        <w:t>Solub</w:t>
      </w:r>
      <w:r w:rsidRPr="00B43CF1">
        <w:rPr>
          <w:b/>
          <w:color w:val="000000"/>
          <w:spacing w:val="-5"/>
        </w:rPr>
        <w:t>le</w:t>
      </w:r>
      <w:r>
        <w:rPr>
          <w:color w:val="000000"/>
          <w:spacing w:val="-5"/>
        </w:rPr>
        <w:t xml:space="preserve"> </w:t>
      </w:r>
      <w:r w:rsidR="004106BF">
        <w:rPr>
          <w:color w:val="000000"/>
          <w:spacing w:val="-5"/>
        </w:rPr>
        <w:t>or</w:t>
      </w:r>
      <w:r>
        <w:rPr>
          <w:color w:val="000000"/>
          <w:spacing w:val="-5"/>
        </w:rPr>
        <w:t xml:space="preserve"> </w:t>
      </w:r>
      <w:r w:rsidR="001D6D6D" w:rsidRPr="00B43CF1">
        <w:rPr>
          <w:b/>
          <w:color w:val="000000"/>
          <w:spacing w:val="-5"/>
        </w:rPr>
        <w:t>Sparingly soluble</w:t>
      </w:r>
      <w:r w:rsidR="001D6D6D">
        <w:rPr>
          <w:color w:val="000000"/>
          <w:spacing w:val="-5"/>
        </w:rPr>
        <w:t xml:space="preserve"> </w:t>
      </w:r>
      <w:r w:rsidR="004106BF">
        <w:rPr>
          <w:color w:val="000000"/>
          <w:spacing w:val="-5"/>
        </w:rPr>
        <w:t>or</w:t>
      </w:r>
      <w:r>
        <w:rPr>
          <w:color w:val="000000"/>
          <w:spacing w:val="-5"/>
        </w:rPr>
        <w:t xml:space="preserve"> </w:t>
      </w:r>
      <w:r w:rsidR="001D6D6D" w:rsidRPr="00B43CF1">
        <w:rPr>
          <w:b/>
          <w:color w:val="000000"/>
          <w:spacing w:val="-5"/>
        </w:rPr>
        <w:t>Insoluble</w:t>
      </w:r>
      <w:r w:rsidR="008A00AC">
        <w:rPr>
          <w:color w:val="000000"/>
          <w:spacing w:val="-5"/>
        </w:rPr>
        <w:t>.</w:t>
      </w:r>
    </w:p>
    <w:p w:rsidR="0015078C" w:rsidRDefault="0015078C" w:rsidP="0015078C">
      <w:pPr>
        <w:tabs>
          <w:tab w:val="left" w:pos="2694"/>
          <w:tab w:val="left" w:pos="4395"/>
        </w:tabs>
        <w:spacing w:before="120" w:after="120"/>
        <w:rPr>
          <w:color w:val="000000"/>
          <w:spacing w:val="-5"/>
        </w:rPr>
      </w:pPr>
      <w:r>
        <w:rPr>
          <w:color w:val="000000"/>
          <w:spacing w:val="-5"/>
        </w:rPr>
        <w:t xml:space="preserve">The degree of solubility is largely determined by the </w:t>
      </w:r>
      <w:r w:rsidRPr="002F0508">
        <w:rPr>
          <w:b/>
          <w:color w:val="000000"/>
          <w:spacing w:val="-5"/>
        </w:rPr>
        <w:t>overall energy</w:t>
      </w:r>
      <w:r>
        <w:rPr>
          <w:color w:val="000000"/>
          <w:spacing w:val="-5"/>
        </w:rPr>
        <w:t xml:space="preserve"> of these processes </w:t>
      </w:r>
    </w:p>
    <w:p w:rsidR="0015078C" w:rsidRDefault="0015078C" w:rsidP="0015078C">
      <w:pPr>
        <w:spacing w:line="360" w:lineRule="auto"/>
        <w:rPr>
          <w:color w:val="000000"/>
          <w:spacing w:val="-5"/>
        </w:rPr>
      </w:pPr>
      <w:r w:rsidRPr="00E96498">
        <w:rPr>
          <w:b/>
          <w:color w:val="000000"/>
          <w:spacing w:val="-5"/>
        </w:rPr>
        <w:t>Polar substances</w:t>
      </w:r>
      <w:r>
        <w:rPr>
          <w:color w:val="000000"/>
          <w:spacing w:val="-5"/>
        </w:rPr>
        <w:t xml:space="preserve"> contain </w:t>
      </w:r>
      <w:r>
        <w:rPr>
          <w:rFonts w:ascii="Arial" w:hAnsi="Arial" w:cs="Arial"/>
          <w:color w:val="000080"/>
          <w:spacing w:val="-5"/>
        </w:rPr>
        <w:t>permanent dipole / permanent dipole</w:t>
      </w:r>
      <w:r>
        <w:rPr>
          <w:color w:val="000000"/>
          <w:spacing w:val="-5"/>
        </w:rPr>
        <w:t xml:space="preserve"> or </w:t>
      </w:r>
      <w:r>
        <w:rPr>
          <w:rFonts w:ascii="Arial" w:hAnsi="Arial" w:cs="Arial"/>
          <w:color w:val="000080"/>
          <w:spacing w:val="-5"/>
        </w:rPr>
        <w:t>H-bonds</w:t>
      </w:r>
      <w:r>
        <w:rPr>
          <w:color w:val="000000"/>
          <w:spacing w:val="-5"/>
        </w:rPr>
        <w:t xml:space="preserve"> as well as </w:t>
      </w:r>
    </w:p>
    <w:p w:rsidR="0015078C" w:rsidRDefault="0015078C" w:rsidP="0015078C">
      <w:pPr>
        <w:spacing w:line="360" w:lineRule="auto"/>
        <w:rPr>
          <w:color w:val="000000"/>
          <w:spacing w:val="-5"/>
        </w:rPr>
      </w:pPr>
      <w:smartTag w:uri="urn:schemas-microsoft-com:office:smarttags" w:element="City">
        <w:smartTag w:uri="urn:schemas-microsoft-com:office:smarttags" w:element="place">
          <w:r>
            <w:rPr>
              <w:rFonts w:ascii="Arial" w:hAnsi="Arial" w:cs="Arial"/>
              <w:color w:val="000080"/>
              <w:spacing w:val="-5"/>
            </w:rPr>
            <w:t>London</w:t>
          </w:r>
        </w:smartTag>
      </w:smartTag>
      <w:r>
        <w:rPr>
          <w:color w:val="000000"/>
          <w:spacing w:val="-5"/>
        </w:rPr>
        <w:t xml:space="preserve"> intermolecular forces.  When a </w:t>
      </w:r>
      <w:r w:rsidRPr="0064601D">
        <w:rPr>
          <w:b/>
          <w:color w:val="000000"/>
          <w:spacing w:val="-5"/>
        </w:rPr>
        <w:t>polar solvent</w:t>
      </w:r>
      <w:r>
        <w:rPr>
          <w:color w:val="000000"/>
          <w:spacing w:val="-5"/>
        </w:rPr>
        <w:t xml:space="preserve"> dissolves a </w:t>
      </w:r>
      <w:r w:rsidRPr="0064601D">
        <w:rPr>
          <w:b/>
          <w:color w:val="000000"/>
          <w:spacing w:val="-5"/>
        </w:rPr>
        <w:t>polar solute</w:t>
      </w:r>
      <w:r>
        <w:rPr>
          <w:color w:val="000000"/>
          <w:spacing w:val="-5"/>
        </w:rPr>
        <w:t xml:space="preserve"> the new intermolecular forces between solute and solvent molecules that could be formed would be </w:t>
      </w:r>
    </w:p>
    <w:p w:rsidR="0015078C" w:rsidRDefault="0015078C" w:rsidP="0015078C">
      <w:pPr>
        <w:spacing w:line="360" w:lineRule="auto"/>
        <w:rPr>
          <w:color w:val="000000"/>
          <w:spacing w:val="-5"/>
        </w:rPr>
      </w:pPr>
      <w:r>
        <w:rPr>
          <w:rFonts w:ascii="Arial" w:hAnsi="Arial" w:cs="Arial"/>
          <w:color w:val="000080"/>
          <w:spacing w:val="-5"/>
        </w:rPr>
        <w:lastRenderedPageBreak/>
        <w:t>hydration enthalpy, permanent dipole/permanent dipole</w:t>
      </w:r>
      <w:r>
        <w:rPr>
          <w:color w:val="000000"/>
          <w:spacing w:val="-5"/>
        </w:rPr>
        <w:t xml:space="preserve"> or </w:t>
      </w:r>
      <w:r w:rsidRPr="0068331D">
        <w:rPr>
          <w:rFonts w:ascii="Arial" w:hAnsi="Arial" w:cs="Arial"/>
          <w:color w:val="000080"/>
          <w:spacing w:val="-5"/>
        </w:rPr>
        <w:t>H-bonds</w:t>
      </w:r>
      <w:r>
        <w:rPr>
          <w:color w:val="000000"/>
          <w:spacing w:val="-5"/>
        </w:rPr>
        <w:t xml:space="preserve"> as well as </w:t>
      </w:r>
    </w:p>
    <w:p w:rsidR="0015078C" w:rsidRDefault="0015078C" w:rsidP="0015078C">
      <w:pPr>
        <w:spacing w:line="360" w:lineRule="auto"/>
        <w:rPr>
          <w:color w:val="000000"/>
          <w:spacing w:val="-5"/>
        </w:rPr>
      </w:pPr>
      <w:smartTag w:uri="urn:schemas-microsoft-com:office:smarttags" w:element="City">
        <w:smartTag w:uri="urn:schemas-microsoft-com:office:smarttags" w:element="place">
          <w:r>
            <w:rPr>
              <w:rFonts w:ascii="Arial" w:hAnsi="Arial" w:cs="Arial"/>
              <w:color w:val="000080"/>
              <w:spacing w:val="-5"/>
            </w:rPr>
            <w:t>London</w:t>
          </w:r>
        </w:smartTag>
      </w:smartTag>
      <w:r>
        <w:rPr>
          <w:rFonts w:ascii="Arial" w:hAnsi="Arial" w:cs="Arial"/>
          <w:color w:val="000080"/>
          <w:spacing w:val="-5"/>
        </w:rPr>
        <w:t xml:space="preserve"> forces. </w:t>
      </w:r>
      <w:r>
        <w:rPr>
          <w:color w:val="000000"/>
          <w:spacing w:val="-5"/>
        </w:rPr>
        <w:t xml:space="preserve"> Therefore, the solute would probably dissolve because </w:t>
      </w:r>
    </w:p>
    <w:p w:rsidR="0015078C" w:rsidRDefault="0015078C" w:rsidP="0015078C">
      <w:pPr>
        <w:spacing w:line="360" w:lineRule="auto"/>
        <w:rPr>
          <w:color w:val="000000"/>
          <w:spacing w:val="-5"/>
        </w:rPr>
      </w:pPr>
      <w:r>
        <w:rPr>
          <w:rFonts w:ascii="Arial" w:hAnsi="Arial" w:cs="Arial"/>
          <w:color w:val="000080"/>
          <w:spacing w:val="-5"/>
        </w:rPr>
        <w:t>energy required to overcome forces &lt; energy released when new bonds are made</w:t>
      </w:r>
    </w:p>
    <w:p w:rsidR="0015078C" w:rsidRDefault="0015078C" w:rsidP="0015078C">
      <w:pPr>
        <w:spacing w:line="360" w:lineRule="auto"/>
        <w:rPr>
          <w:color w:val="000000"/>
          <w:spacing w:val="-5"/>
        </w:rPr>
      </w:pPr>
      <w:r w:rsidRPr="005C09FF">
        <w:rPr>
          <w:b/>
          <w:color w:val="000000"/>
          <w:spacing w:val="-5"/>
        </w:rPr>
        <w:t>Non-polar substances</w:t>
      </w:r>
      <w:r>
        <w:rPr>
          <w:color w:val="000000"/>
          <w:spacing w:val="-5"/>
        </w:rPr>
        <w:t xml:space="preserve"> contain </w:t>
      </w:r>
      <w:smartTag w:uri="urn:schemas-microsoft-com:office:smarttags" w:element="City">
        <w:smartTag w:uri="urn:schemas-microsoft-com:office:smarttags" w:element="place">
          <w:r>
            <w:rPr>
              <w:rFonts w:ascii="Arial" w:hAnsi="Arial" w:cs="Arial"/>
              <w:color w:val="000080"/>
              <w:spacing w:val="-5"/>
            </w:rPr>
            <w:t>London</w:t>
          </w:r>
        </w:smartTag>
      </w:smartTag>
      <w:r>
        <w:rPr>
          <w:color w:val="000000"/>
          <w:spacing w:val="-5"/>
        </w:rPr>
        <w:t xml:space="preserve">. intermolecular forces </w:t>
      </w:r>
      <w:r>
        <w:rPr>
          <w:b/>
          <w:color w:val="000000"/>
          <w:spacing w:val="-5"/>
        </w:rPr>
        <w:t>only</w:t>
      </w:r>
      <w:r>
        <w:rPr>
          <w:color w:val="000000"/>
          <w:spacing w:val="-5"/>
        </w:rPr>
        <w:t xml:space="preserve">.  When a </w:t>
      </w:r>
    </w:p>
    <w:p w:rsidR="0015078C" w:rsidRDefault="0015078C" w:rsidP="0015078C">
      <w:pPr>
        <w:spacing w:line="360" w:lineRule="auto"/>
        <w:rPr>
          <w:color w:val="000000"/>
          <w:spacing w:val="-5"/>
        </w:rPr>
      </w:pPr>
      <w:r>
        <w:rPr>
          <w:b/>
          <w:color w:val="000000"/>
          <w:spacing w:val="-5"/>
        </w:rPr>
        <w:t>non-</w:t>
      </w:r>
      <w:r w:rsidRPr="0064601D">
        <w:rPr>
          <w:b/>
          <w:color w:val="000000"/>
          <w:spacing w:val="-5"/>
        </w:rPr>
        <w:t>polar solvent</w:t>
      </w:r>
      <w:r>
        <w:rPr>
          <w:color w:val="000000"/>
          <w:spacing w:val="-5"/>
        </w:rPr>
        <w:t xml:space="preserve"> dissolves a </w:t>
      </w:r>
      <w:proofErr w:type="spellStart"/>
      <w:r>
        <w:rPr>
          <w:b/>
          <w:color w:val="000000"/>
          <w:spacing w:val="-5"/>
        </w:rPr>
        <w:t xml:space="preserve">non </w:t>
      </w:r>
      <w:r w:rsidRPr="0064601D">
        <w:rPr>
          <w:b/>
          <w:color w:val="000000"/>
          <w:spacing w:val="-5"/>
        </w:rPr>
        <w:t>polar</w:t>
      </w:r>
      <w:proofErr w:type="spellEnd"/>
      <w:r w:rsidRPr="0064601D">
        <w:rPr>
          <w:b/>
          <w:color w:val="000000"/>
          <w:spacing w:val="-5"/>
        </w:rPr>
        <w:t xml:space="preserve"> solute</w:t>
      </w:r>
      <w:r>
        <w:rPr>
          <w:color w:val="000000"/>
          <w:spacing w:val="-5"/>
        </w:rPr>
        <w:t xml:space="preserve"> the new intermolecular forces between solute and solvent molecules that could be formed would be </w:t>
      </w:r>
      <w:r>
        <w:rPr>
          <w:rFonts w:ascii="Arial" w:hAnsi="Arial" w:cs="Arial"/>
          <w:color w:val="000080"/>
          <w:spacing w:val="-5"/>
        </w:rPr>
        <w:t>London</w:t>
      </w:r>
      <w:r w:rsidR="008110C5">
        <w:rPr>
          <w:rFonts w:ascii="Arial" w:hAnsi="Arial" w:cs="Arial"/>
          <w:color w:val="000080"/>
          <w:spacing w:val="-5"/>
        </w:rPr>
        <w:t>.</w:t>
      </w:r>
      <w:r>
        <w:rPr>
          <w:color w:val="000000"/>
          <w:spacing w:val="-5"/>
        </w:rPr>
        <w:t xml:space="preserve"> Therefore, the solute </w:t>
      </w:r>
    </w:p>
    <w:p w:rsidR="0015078C" w:rsidRDefault="0015078C" w:rsidP="0015078C">
      <w:pPr>
        <w:spacing w:line="360" w:lineRule="auto"/>
        <w:rPr>
          <w:color w:val="000000"/>
          <w:spacing w:val="-5"/>
        </w:rPr>
      </w:pPr>
      <w:r>
        <w:rPr>
          <w:color w:val="000000"/>
          <w:spacing w:val="-5"/>
        </w:rPr>
        <w:lastRenderedPageBreak/>
        <w:t xml:space="preserve">would probably dissolve because </w:t>
      </w:r>
      <w:r>
        <w:rPr>
          <w:rFonts w:ascii="Arial" w:hAnsi="Arial" w:cs="Arial"/>
          <w:color w:val="000080"/>
          <w:spacing w:val="-5"/>
        </w:rPr>
        <w:t xml:space="preserve">energy required to overcome London forces </w:t>
      </w:r>
      <w:r w:rsidR="008110C5">
        <w:rPr>
          <w:rFonts w:ascii="Arial" w:hAnsi="Arial" w:cs="Arial"/>
          <w:color w:val="000080"/>
          <w:spacing w:val="-5"/>
        </w:rPr>
        <w:t>=</w:t>
      </w:r>
      <w:r>
        <w:rPr>
          <w:rFonts w:ascii="Arial" w:hAnsi="Arial" w:cs="Arial"/>
          <w:color w:val="000080"/>
          <w:spacing w:val="-5"/>
        </w:rPr>
        <w:t xml:space="preserve"> energy released when new London force form.</w:t>
      </w:r>
    </w:p>
    <w:p w:rsidR="0015078C" w:rsidRDefault="0015078C" w:rsidP="0015078C">
      <w:pPr>
        <w:spacing w:line="360" w:lineRule="auto"/>
        <w:rPr>
          <w:color w:val="000000"/>
          <w:spacing w:val="-5"/>
        </w:rPr>
      </w:pPr>
      <w:r>
        <w:rPr>
          <w:color w:val="000000"/>
          <w:spacing w:val="-5"/>
        </w:rPr>
        <w:t xml:space="preserve">Why are </w:t>
      </w:r>
      <w:r w:rsidRPr="005C09FF">
        <w:rPr>
          <w:b/>
          <w:color w:val="000000"/>
          <w:spacing w:val="-5"/>
        </w:rPr>
        <w:t>polar</w:t>
      </w:r>
      <w:r>
        <w:rPr>
          <w:color w:val="000000"/>
          <w:spacing w:val="-5"/>
        </w:rPr>
        <w:t xml:space="preserve"> solutes less soluble in </w:t>
      </w:r>
      <w:r w:rsidRPr="005C09FF">
        <w:rPr>
          <w:b/>
          <w:color w:val="000000"/>
          <w:spacing w:val="-5"/>
        </w:rPr>
        <w:t>non-polar</w:t>
      </w:r>
      <w:r>
        <w:rPr>
          <w:color w:val="000000"/>
          <w:spacing w:val="-5"/>
        </w:rPr>
        <w:t xml:space="preserve"> solvents and vice versa?</w:t>
      </w:r>
    </w:p>
    <w:p w:rsidR="00515108" w:rsidRDefault="0015078C" w:rsidP="0015078C">
      <w:pPr>
        <w:rPr>
          <w:color w:val="000000"/>
          <w:spacing w:val="-5"/>
        </w:rPr>
      </w:pPr>
      <w:r>
        <w:rPr>
          <w:rFonts w:ascii="Arial" w:hAnsi="Arial" w:cs="Arial"/>
          <w:color w:val="000080"/>
          <w:spacing w:val="-5"/>
        </w:rPr>
        <w:t xml:space="preserve">Energy required to overcome </w:t>
      </w:r>
      <w:proofErr w:type="spellStart"/>
      <w:r>
        <w:rPr>
          <w:rFonts w:ascii="Arial" w:hAnsi="Arial" w:cs="Arial"/>
          <w:color w:val="000080"/>
          <w:spacing w:val="-5"/>
        </w:rPr>
        <w:t>pd</w:t>
      </w:r>
      <w:proofErr w:type="spellEnd"/>
      <w:r>
        <w:rPr>
          <w:rFonts w:ascii="Arial" w:hAnsi="Arial" w:cs="Arial"/>
          <w:color w:val="000080"/>
          <w:spacing w:val="-5"/>
        </w:rPr>
        <w:t>/</w:t>
      </w:r>
      <w:proofErr w:type="spellStart"/>
      <w:r>
        <w:rPr>
          <w:rFonts w:ascii="Arial" w:hAnsi="Arial" w:cs="Arial"/>
          <w:color w:val="000080"/>
          <w:spacing w:val="-5"/>
        </w:rPr>
        <w:t>pd</w:t>
      </w:r>
      <w:proofErr w:type="spellEnd"/>
      <w:r>
        <w:rPr>
          <w:rFonts w:ascii="Arial" w:hAnsi="Arial" w:cs="Arial"/>
          <w:color w:val="000080"/>
          <w:spacing w:val="-5"/>
        </w:rPr>
        <w:t xml:space="preserve"> or H-bonds and London forces &gt; energy released when weak London forces are made</w:t>
      </w:r>
      <w:r>
        <w:rPr>
          <w:color w:val="000000"/>
          <w:spacing w:val="-5"/>
        </w:rPr>
        <w:t>.</w:t>
      </w:r>
      <w:r w:rsidR="002F30C5">
        <w:rPr>
          <w:color w:val="000000"/>
          <w:spacing w:val="-5"/>
        </w:rPr>
        <w:br w:type="page"/>
      </w:r>
      <w:r w:rsidR="008F7722">
        <w:rPr>
          <w:b/>
          <w:color w:val="000000"/>
          <w:spacing w:val="-5"/>
          <w:sz w:val="28"/>
          <w:szCs w:val="28"/>
        </w:rPr>
        <w:lastRenderedPageBreak/>
        <w:t>Experiment to test the s</w:t>
      </w:r>
      <w:r w:rsidR="00370E40" w:rsidRPr="00B56051">
        <w:rPr>
          <w:b/>
          <w:color w:val="000000"/>
          <w:spacing w:val="-5"/>
          <w:sz w:val="28"/>
          <w:szCs w:val="28"/>
        </w:rPr>
        <w:t>olubility of simple molecules in different solvents</w:t>
      </w:r>
    </w:p>
    <w:p w:rsidR="00A95C5C" w:rsidRPr="00A95C5C" w:rsidRDefault="001D4503" w:rsidP="00460B74">
      <w:pPr>
        <w:spacing w:before="60"/>
        <w:rPr>
          <w:b/>
          <w:color w:val="000000"/>
          <w:spacing w:val="-5"/>
        </w:rPr>
      </w:pPr>
      <w:r>
        <w:rPr>
          <w:b/>
          <w:noProof/>
          <w:color w:val="000000"/>
          <w:spacing w:val="-5"/>
          <w:sz w:val="28"/>
          <w:szCs w:val="28"/>
        </w:rPr>
        <w:drawing>
          <wp:anchor distT="0" distB="0" distL="114300" distR="114300" simplePos="0" relativeHeight="251592704" behindDoc="0" locked="0" layoutInCell="1" allowOverlap="1">
            <wp:simplePos x="0" y="0"/>
            <wp:positionH relativeFrom="column">
              <wp:posOffset>5345430</wp:posOffset>
            </wp:positionH>
            <wp:positionV relativeFrom="paragraph">
              <wp:posOffset>-176530</wp:posOffset>
            </wp:positionV>
            <wp:extent cx="685800" cy="588010"/>
            <wp:effectExtent l="0" t="0" r="0" b="2540"/>
            <wp:wrapNone/>
            <wp:docPr id="212" name="Picture 212" descr="New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New experiment"/>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8580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C5C" w:rsidRPr="00A95C5C">
        <w:rPr>
          <w:b/>
          <w:color w:val="000000"/>
          <w:spacing w:val="-5"/>
        </w:rPr>
        <w:t>Method</w:t>
      </w:r>
    </w:p>
    <w:p w:rsidR="00515108" w:rsidRDefault="00515108" w:rsidP="0015078C">
      <w:pPr>
        <w:numPr>
          <w:ilvl w:val="0"/>
          <w:numId w:val="9"/>
        </w:numPr>
        <w:autoSpaceDE w:val="0"/>
        <w:autoSpaceDN w:val="0"/>
        <w:adjustRightInd w:val="0"/>
        <w:ind w:left="714" w:hanging="357"/>
        <w:rPr>
          <w:color w:val="000000"/>
          <w:spacing w:val="-5"/>
        </w:rPr>
      </w:pPr>
      <w:r>
        <w:rPr>
          <w:color w:val="000000"/>
          <w:spacing w:val="-5"/>
        </w:rPr>
        <w:t>Put a small crystal of iodine in each of three test tubes.</w:t>
      </w:r>
    </w:p>
    <w:p w:rsidR="00515108" w:rsidRDefault="004A0782" w:rsidP="00A95C5C">
      <w:pPr>
        <w:numPr>
          <w:ilvl w:val="0"/>
          <w:numId w:val="9"/>
        </w:numPr>
        <w:autoSpaceDE w:val="0"/>
        <w:autoSpaceDN w:val="0"/>
        <w:adjustRightInd w:val="0"/>
        <w:ind w:left="714" w:hanging="357"/>
        <w:rPr>
          <w:color w:val="000000"/>
          <w:spacing w:val="-5"/>
        </w:rPr>
      </w:pPr>
      <w:r>
        <w:rPr>
          <w:color w:val="000000"/>
          <w:spacing w:val="-5"/>
        </w:rPr>
        <w:t>To the first, a</w:t>
      </w:r>
      <w:r w:rsidR="00515108">
        <w:rPr>
          <w:color w:val="000000"/>
          <w:spacing w:val="-5"/>
        </w:rPr>
        <w:t xml:space="preserve">dd </w:t>
      </w:r>
      <w:r w:rsidR="001D72FD">
        <w:rPr>
          <w:color w:val="000000"/>
          <w:spacing w:val="-5"/>
        </w:rPr>
        <w:t>5 cm</w:t>
      </w:r>
      <w:r w:rsidR="001D72FD">
        <w:rPr>
          <w:color w:val="000000"/>
          <w:spacing w:val="-5"/>
          <w:vertAlign w:val="superscript"/>
        </w:rPr>
        <w:t>3</w:t>
      </w:r>
      <w:r>
        <w:rPr>
          <w:color w:val="000000"/>
          <w:spacing w:val="-5"/>
        </w:rPr>
        <w:t xml:space="preserve"> water, stopper and shake.</w:t>
      </w:r>
    </w:p>
    <w:p w:rsidR="004A0782" w:rsidRPr="004A0782" w:rsidRDefault="004A0782" w:rsidP="00A95C5C">
      <w:pPr>
        <w:numPr>
          <w:ilvl w:val="0"/>
          <w:numId w:val="9"/>
        </w:numPr>
        <w:autoSpaceDE w:val="0"/>
        <w:autoSpaceDN w:val="0"/>
        <w:adjustRightInd w:val="0"/>
        <w:ind w:left="714" w:hanging="357"/>
        <w:rPr>
          <w:color w:val="000000"/>
          <w:spacing w:val="-5"/>
        </w:rPr>
      </w:pPr>
      <w:r>
        <w:rPr>
          <w:color w:val="000000"/>
          <w:spacing w:val="-5"/>
        </w:rPr>
        <w:t>Repeat by adding ethanol to the second test tube and cyclohexane to the third.</w:t>
      </w:r>
    </w:p>
    <w:p w:rsidR="004A0782" w:rsidRDefault="004A0782" w:rsidP="00A95C5C">
      <w:pPr>
        <w:numPr>
          <w:ilvl w:val="0"/>
          <w:numId w:val="9"/>
        </w:numPr>
        <w:autoSpaceDE w:val="0"/>
        <w:autoSpaceDN w:val="0"/>
        <w:adjustRightInd w:val="0"/>
        <w:ind w:left="714" w:hanging="357"/>
        <w:rPr>
          <w:color w:val="000000"/>
          <w:spacing w:val="-5"/>
        </w:rPr>
      </w:pPr>
      <w:r>
        <w:rPr>
          <w:color w:val="000000"/>
          <w:spacing w:val="-5"/>
        </w:rPr>
        <w:t>Try to judge how much solute dissolves in each case.</w:t>
      </w:r>
    </w:p>
    <w:p w:rsidR="00515108" w:rsidRDefault="004A0782" w:rsidP="00A95C5C">
      <w:pPr>
        <w:numPr>
          <w:ilvl w:val="0"/>
          <w:numId w:val="9"/>
        </w:numPr>
        <w:autoSpaceDE w:val="0"/>
        <w:autoSpaceDN w:val="0"/>
        <w:adjustRightInd w:val="0"/>
        <w:ind w:left="714" w:hanging="357"/>
        <w:rPr>
          <w:color w:val="000000"/>
          <w:spacing w:val="-5"/>
        </w:rPr>
      </w:pPr>
      <w:r>
        <w:rPr>
          <w:color w:val="000000"/>
          <w:spacing w:val="-5"/>
        </w:rPr>
        <w:t>Record</w:t>
      </w:r>
      <w:r w:rsidR="00E46CBF">
        <w:rPr>
          <w:color w:val="000000"/>
          <w:spacing w:val="-5"/>
        </w:rPr>
        <w:t xml:space="preserve"> your observations in the table, recording it as soluble / slightly soluble / insoluble.</w:t>
      </w:r>
    </w:p>
    <w:p w:rsidR="00515108" w:rsidRDefault="004A0782" w:rsidP="00A95C5C">
      <w:pPr>
        <w:numPr>
          <w:ilvl w:val="0"/>
          <w:numId w:val="9"/>
        </w:numPr>
        <w:autoSpaceDE w:val="0"/>
        <w:autoSpaceDN w:val="0"/>
        <w:adjustRightInd w:val="0"/>
        <w:ind w:left="714" w:hanging="357"/>
        <w:rPr>
          <w:color w:val="000000"/>
          <w:spacing w:val="-5"/>
        </w:rPr>
      </w:pPr>
      <w:r>
        <w:rPr>
          <w:color w:val="000000"/>
          <w:spacing w:val="-5"/>
        </w:rPr>
        <w:t>Repeat with sucrose in each of the three solvents.</w:t>
      </w:r>
    </w:p>
    <w:p w:rsidR="004A0782" w:rsidRPr="004A0782" w:rsidRDefault="004A0782" w:rsidP="00A95C5C">
      <w:pPr>
        <w:numPr>
          <w:ilvl w:val="0"/>
          <w:numId w:val="9"/>
        </w:numPr>
        <w:autoSpaceDE w:val="0"/>
        <w:autoSpaceDN w:val="0"/>
        <w:adjustRightInd w:val="0"/>
        <w:ind w:left="714" w:hanging="357"/>
        <w:rPr>
          <w:color w:val="000000"/>
          <w:spacing w:val="-5"/>
        </w:rPr>
      </w:pPr>
      <w:r>
        <w:rPr>
          <w:color w:val="000000"/>
          <w:spacing w:val="-5"/>
        </w:rPr>
        <w:t xml:space="preserve">Repeat for calcium chloride but to judge solubility decant off the solution and add </w:t>
      </w:r>
      <w:r w:rsidR="001D72FD">
        <w:rPr>
          <w:color w:val="000000"/>
          <w:spacing w:val="-5"/>
        </w:rPr>
        <w:t>1 cm</w:t>
      </w:r>
      <w:r w:rsidR="001D72FD">
        <w:rPr>
          <w:color w:val="000000"/>
          <w:spacing w:val="-5"/>
          <w:vertAlign w:val="superscript"/>
        </w:rPr>
        <w:t>3</w:t>
      </w:r>
      <w:r>
        <w:rPr>
          <w:color w:val="000000"/>
          <w:spacing w:val="-5"/>
        </w:rPr>
        <w:t xml:space="preserve"> of silver nitrate</w:t>
      </w:r>
      <w:r w:rsidR="00B56051">
        <w:rPr>
          <w:color w:val="000000"/>
          <w:spacing w:val="-5"/>
        </w:rPr>
        <w:t>.  From the amount of chloride precipitated judge the solubility.</w:t>
      </w:r>
    </w:p>
    <w:p w:rsidR="0015078C" w:rsidRPr="0031322A" w:rsidRDefault="001D4503" w:rsidP="0015078C">
      <w:pPr>
        <w:autoSpaceDE w:val="0"/>
        <w:autoSpaceDN w:val="0"/>
        <w:adjustRightInd w:val="0"/>
        <w:spacing w:after="120"/>
        <w:rPr>
          <w:b/>
          <w:color w:val="000000"/>
          <w:spacing w:val="-5"/>
        </w:rPr>
      </w:pPr>
      <w:r>
        <w:rPr>
          <w:noProof/>
          <w:color w:val="000000"/>
          <w:spacing w:val="-5"/>
        </w:rPr>
        <w:lastRenderedPageBreak/>
        <mc:AlternateContent>
          <mc:Choice Requires="wps">
            <w:drawing>
              <wp:anchor distT="0" distB="0" distL="114300" distR="114300" simplePos="0" relativeHeight="251704320" behindDoc="0" locked="0" layoutInCell="1" allowOverlap="1">
                <wp:simplePos x="0" y="0"/>
                <wp:positionH relativeFrom="column">
                  <wp:posOffset>-101600</wp:posOffset>
                </wp:positionH>
                <wp:positionV relativeFrom="paragraph">
                  <wp:posOffset>236855</wp:posOffset>
                </wp:positionV>
                <wp:extent cx="1544320" cy="398780"/>
                <wp:effectExtent l="12700" t="8255" r="5080" b="12065"/>
                <wp:wrapNone/>
                <wp:docPr id="40"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4320" cy="398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80025" id="Line 34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8.65pt" to="113.6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oYGw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"/>
            </w:pict>
          </mc:Fallback>
        </mc:AlternateContent>
      </w:r>
      <w:r w:rsidR="0015078C" w:rsidRPr="0031322A">
        <w:rPr>
          <w:b/>
          <w:color w:val="000000"/>
          <w:spacing w:val="-5"/>
        </w:rPr>
        <w:t>Results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15078C" w:rsidRPr="00D66E8D" w:rsidTr="0015078C">
        <w:trPr>
          <w:trHeight w:val="567"/>
          <w:jc w:val="center"/>
        </w:trPr>
        <w:tc>
          <w:tcPr>
            <w:tcW w:w="2409" w:type="dxa"/>
          </w:tcPr>
          <w:p w:rsidR="0015078C" w:rsidRPr="00D66E8D" w:rsidRDefault="0015078C" w:rsidP="0015078C">
            <w:pPr>
              <w:autoSpaceDE w:val="0"/>
              <w:autoSpaceDN w:val="0"/>
              <w:adjustRightInd w:val="0"/>
              <w:rPr>
                <w:b/>
                <w:color w:val="000000"/>
                <w:spacing w:val="-5"/>
              </w:rPr>
            </w:pPr>
            <w:r w:rsidRPr="00D66E8D">
              <w:rPr>
                <w:color w:val="000000"/>
                <w:spacing w:val="-5"/>
              </w:rPr>
              <w:t xml:space="preserve">                      </w:t>
            </w:r>
            <w:r w:rsidRPr="00D66E8D">
              <w:rPr>
                <w:b/>
                <w:color w:val="000000"/>
                <w:spacing w:val="-5"/>
              </w:rPr>
              <w:t>Solvent</w:t>
            </w:r>
          </w:p>
          <w:p w:rsidR="0015078C" w:rsidRPr="00D66E8D" w:rsidRDefault="0015078C" w:rsidP="0015078C">
            <w:pPr>
              <w:autoSpaceDE w:val="0"/>
              <w:autoSpaceDN w:val="0"/>
              <w:adjustRightInd w:val="0"/>
              <w:rPr>
                <w:b/>
                <w:color w:val="000000"/>
                <w:spacing w:val="-5"/>
              </w:rPr>
            </w:pPr>
            <w:r w:rsidRPr="00D66E8D">
              <w:rPr>
                <w:b/>
                <w:color w:val="000000"/>
                <w:spacing w:val="-5"/>
              </w:rPr>
              <w:t>Solute</w:t>
            </w:r>
          </w:p>
        </w:tc>
        <w:tc>
          <w:tcPr>
            <w:tcW w:w="2410" w:type="dxa"/>
            <w:vAlign w:val="center"/>
          </w:tcPr>
          <w:p w:rsidR="0015078C" w:rsidRPr="00D66E8D" w:rsidRDefault="0015078C" w:rsidP="0015078C">
            <w:pPr>
              <w:autoSpaceDE w:val="0"/>
              <w:autoSpaceDN w:val="0"/>
              <w:adjustRightInd w:val="0"/>
              <w:rPr>
                <w:color w:val="000000"/>
                <w:spacing w:val="-5"/>
              </w:rPr>
            </w:pPr>
            <w:r w:rsidRPr="00D66E8D">
              <w:rPr>
                <w:color w:val="000000"/>
                <w:spacing w:val="-5"/>
              </w:rPr>
              <w:t>Water</w:t>
            </w:r>
          </w:p>
        </w:tc>
        <w:tc>
          <w:tcPr>
            <w:tcW w:w="2410" w:type="dxa"/>
            <w:vAlign w:val="center"/>
          </w:tcPr>
          <w:p w:rsidR="0015078C" w:rsidRPr="00D66E8D" w:rsidRDefault="0015078C" w:rsidP="0015078C">
            <w:pPr>
              <w:autoSpaceDE w:val="0"/>
              <w:autoSpaceDN w:val="0"/>
              <w:adjustRightInd w:val="0"/>
              <w:rPr>
                <w:color w:val="000000"/>
                <w:spacing w:val="-5"/>
              </w:rPr>
            </w:pPr>
            <w:r w:rsidRPr="00D66E8D">
              <w:rPr>
                <w:color w:val="000000"/>
                <w:spacing w:val="-5"/>
              </w:rPr>
              <w:t>Ethanol</w:t>
            </w:r>
          </w:p>
        </w:tc>
        <w:tc>
          <w:tcPr>
            <w:tcW w:w="2410" w:type="dxa"/>
            <w:vAlign w:val="center"/>
          </w:tcPr>
          <w:p w:rsidR="0015078C" w:rsidRPr="00D66E8D" w:rsidRDefault="0015078C" w:rsidP="0015078C">
            <w:pPr>
              <w:autoSpaceDE w:val="0"/>
              <w:autoSpaceDN w:val="0"/>
              <w:adjustRightInd w:val="0"/>
              <w:rPr>
                <w:color w:val="000000"/>
                <w:spacing w:val="-5"/>
              </w:rPr>
            </w:pPr>
            <w:r w:rsidRPr="00D66E8D">
              <w:rPr>
                <w:color w:val="000000"/>
                <w:spacing w:val="-5"/>
              </w:rPr>
              <w:t>Cyclohexane</w:t>
            </w:r>
          </w:p>
        </w:tc>
      </w:tr>
      <w:tr w:rsidR="0015078C" w:rsidRPr="00D66E8D" w:rsidTr="0015078C">
        <w:trPr>
          <w:trHeight w:val="794"/>
          <w:jc w:val="center"/>
        </w:trPr>
        <w:tc>
          <w:tcPr>
            <w:tcW w:w="2409" w:type="dxa"/>
            <w:vAlign w:val="center"/>
          </w:tcPr>
          <w:p w:rsidR="0015078C" w:rsidRPr="00D66E8D" w:rsidRDefault="0015078C" w:rsidP="0015078C">
            <w:pPr>
              <w:autoSpaceDE w:val="0"/>
              <w:autoSpaceDN w:val="0"/>
              <w:adjustRightInd w:val="0"/>
              <w:rPr>
                <w:color w:val="000000"/>
                <w:spacing w:val="-5"/>
              </w:rPr>
            </w:pPr>
            <w:r w:rsidRPr="00D66E8D">
              <w:rPr>
                <w:color w:val="000000"/>
                <w:spacing w:val="-5"/>
              </w:rPr>
              <w:t>Iodine</w:t>
            </w:r>
          </w:p>
        </w:tc>
        <w:tc>
          <w:tcPr>
            <w:tcW w:w="2410" w:type="dxa"/>
            <w:vAlign w:val="center"/>
          </w:tcPr>
          <w:p w:rsidR="0015078C" w:rsidRPr="003F0F3A" w:rsidRDefault="0015078C" w:rsidP="0015078C">
            <w:pPr>
              <w:autoSpaceDE w:val="0"/>
              <w:autoSpaceDN w:val="0"/>
              <w:adjustRightInd w:val="0"/>
              <w:rPr>
                <w:rFonts w:ascii="Arial" w:hAnsi="Arial" w:cs="Arial"/>
                <w:color w:val="000080"/>
                <w:spacing w:val="-5"/>
              </w:rPr>
            </w:pPr>
            <w:r w:rsidRPr="003F0F3A">
              <w:rPr>
                <w:rFonts w:ascii="Arial" w:hAnsi="Arial" w:cs="Arial"/>
                <w:color w:val="000080"/>
                <w:spacing w:val="-5"/>
              </w:rPr>
              <w:t>V slight colour change</w:t>
            </w:r>
          </w:p>
          <w:p w:rsidR="0015078C" w:rsidRPr="003F0F3A" w:rsidRDefault="0015078C" w:rsidP="0015078C">
            <w:pPr>
              <w:autoSpaceDE w:val="0"/>
              <w:autoSpaceDN w:val="0"/>
              <w:adjustRightInd w:val="0"/>
              <w:rPr>
                <w:rFonts w:ascii="Arial" w:hAnsi="Arial" w:cs="Arial"/>
                <w:b/>
                <w:color w:val="000080"/>
                <w:spacing w:val="-5"/>
              </w:rPr>
            </w:pPr>
            <w:r w:rsidRPr="003F0F3A">
              <w:rPr>
                <w:rFonts w:ascii="Arial" w:hAnsi="Arial" w:cs="Arial"/>
                <w:b/>
                <w:color w:val="000080"/>
                <w:spacing w:val="-5"/>
              </w:rPr>
              <w:t>Insoluble</w:t>
            </w:r>
          </w:p>
        </w:tc>
        <w:tc>
          <w:tcPr>
            <w:tcW w:w="2410" w:type="dxa"/>
            <w:vAlign w:val="center"/>
          </w:tcPr>
          <w:p w:rsidR="0015078C" w:rsidRDefault="0015078C" w:rsidP="0015078C">
            <w:pPr>
              <w:autoSpaceDE w:val="0"/>
              <w:autoSpaceDN w:val="0"/>
              <w:adjustRightInd w:val="0"/>
              <w:rPr>
                <w:rFonts w:ascii="Arial" w:hAnsi="Arial" w:cs="Arial"/>
                <w:color w:val="000080"/>
                <w:spacing w:val="-5"/>
              </w:rPr>
            </w:pPr>
            <w:r>
              <w:rPr>
                <w:rFonts w:ascii="Arial" w:hAnsi="Arial" w:cs="Arial"/>
                <w:color w:val="000080"/>
                <w:spacing w:val="-5"/>
              </w:rPr>
              <w:t>Deep brown colour + solid</w:t>
            </w:r>
          </w:p>
          <w:p w:rsidR="0015078C" w:rsidRPr="003F0F3A" w:rsidRDefault="0015078C" w:rsidP="0015078C">
            <w:pPr>
              <w:autoSpaceDE w:val="0"/>
              <w:autoSpaceDN w:val="0"/>
              <w:adjustRightInd w:val="0"/>
              <w:rPr>
                <w:rFonts w:ascii="Arial" w:hAnsi="Arial" w:cs="Arial"/>
                <w:b/>
                <w:color w:val="000080"/>
                <w:spacing w:val="-5"/>
              </w:rPr>
            </w:pPr>
            <w:r w:rsidRPr="003F0F3A">
              <w:rPr>
                <w:rFonts w:ascii="Arial" w:hAnsi="Arial" w:cs="Arial"/>
                <w:b/>
                <w:color w:val="000080"/>
                <w:spacing w:val="-5"/>
              </w:rPr>
              <w:t>Sparingly soluble</w:t>
            </w:r>
          </w:p>
        </w:tc>
        <w:tc>
          <w:tcPr>
            <w:tcW w:w="2410" w:type="dxa"/>
            <w:vAlign w:val="center"/>
          </w:tcPr>
          <w:p w:rsidR="0015078C" w:rsidRPr="001D1010" w:rsidRDefault="0015078C" w:rsidP="0015078C">
            <w:pPr>
              <w:autoSpaceDE w:val="0"/>
              <w:autoSpaceDN w:val="0"/>
              <w:adjustRightInd w:val="0"/>
              <w:rPr>
                <w:rFonts w:ascii="Arial" w:hAnsi="Arial" w:cs="Arial"/>
                <w:color w:val="000080"/>
                <w:spacing w:val="-5"/>
                <w:highlight w:val="yellow"/>
              </w:rPr>
            </w:pPr>
            <w:r w:rsidRPr="001D1010">
              <w:rPr>
                <w:rFonts w:ascii="Arial" w:hAnsi="Arial" w:cs="Arial"/>
                <w:color w:val="000080"/>
                <w:spacing w:val="-5"/>
                <w:highlight w:val="yellow"/>
              </w:rPr>
              <w:t>Purple solution</w:t>
            </w:r>
          </w:p>
          <w:p w:rsidR="0015078C" w:rsidRPr="001D1010" w:rsidRDefault="0015078C" w:rsidP="0015078C">
            <w:pPr>
              <w:autoSpaceDE w:val="0"/>
              <w:autoSpaceDN w:val="0"/>
              <w:adjustRightInd w:val="0"/>
              <w:rPr>
                <w:rFonts w:ascii="Arial" w:hAnsi="Arial" w:cs="Arial"/>
                <w:b/>
                <w:color w:val="000080"/>
                <w:spacing w:val="-5"/>
                <w:highlight w:val="yellow"/>
              </w:rPr>
            </w:pPr>
            <w:r w:rsidRPr="001D1010">
              <w:rPr>
                <w:rFonts w:ascii="Arial" w:hAnsi="Arial" w:cs="Arial"/>
                <w:b/>
                <w:color w:val="000080"/>
                <w:spacing w:val="-5"/>
                <w:highlight w:val="yellow"/>
              </w:rPr>
              <w:t>Very soluble</w:t>
            </w:r>
          </w:p>
        </w:tc>
      </w:tr>
      <w:tr w:rsidR="0015078C" w:rsidRPr="00D66E8D" w:rsidTr="0015078C">
        <w:trPr>
          <w:trHeight w:val="794"/>
          <w:jc w:val="center"/>
        </w:trPr>
        <w:tc>
          <w:tcPr>
            <w:tcW w:w="2409" w:type="dxa"/>
            <w:vAlign w:val="center"/>
          </w:tcPr>
          <w:p w:rsidR="0015078C" w:rsidRPr="00D66E8D" w:rsidRDefault="0015078C" w:rsidP="0015078C">
            <w:pPr>
              <w:autoSpaceDE w:val="0"/>
              <w:autoSpaceDN w:val="0"/>
              <w:adjustRightInd w:val="0"/>
              <w:rPr>
                <w:color w:val="000000"/>
                <w:spacing w:val="-5"/>
              </w:rPr>
            </w:pPr>
            <w:r w:rsidRPr="00D66E8D">
              <w:rPr>
                <w:color w:val="000000"/>
                <w:spacing w:val="-5"/>
              </w:rPr>
              <w:t>Sucrose</w:t>
            </w:r>
          </w:p>
        </w:tc>
        <w:tc>
          <w:tcPr>
            <w:tcW w:w="2410" w:type="dxa"/>
            <w:vAlign w:val="center"/>
          </w:tcPr>
          <w:p w:rsidR="0015078C" w:rsidRPr="00FB65A6" w:rsidRDefault="0015078C" w:rsidP="0015078C">
            <w:pPr>
              <w:autoSpaceDE w:val="0"/>
              <w:autoSpaceDN w:val="0"/>
              <w:adjustRightInd w:val="0"/>
              <w:rPr>
                <w:rFonts w:ascii="Arial" w:hAnsi="Arial" w:cs="Arial"/>
                <w:b/>
                <w:strike/>
                <w:color w:val="000080"/>
                <w:spacing w:val="-5"/>
              </w:rPr>
            </w:pPr>
            <w:r w:rsidRPr="001D1010">
              <w:rPr>
                <w:rFonts w:ascii="Arial" w:hAnsi="Arial" w:cs="Arial"/>
                <w:b/>
                <w:color w:val="000080"/>
                <w:spacing w:val="-5"/>
                <w:highlight w:val="yellow"/>
              </w:rPr>
              <w:t>Very soluble</w:t>
            </w:r>
          </w:p>
        </w:tc>
        <w:tc>
          <w:tcPr>
            <w:tcW w:w="2410" w:type="dxa"/>
            <w:vAlign w:val="center"/>
          </w:tcPr>
          <w:p w:rsidR="0015078C" w:rsidRPr="003F0F3A" w:rsidRDefault="0015078C" w:rsidP="0015078C">
            <w:pPr>
              <w:autoSpaceDE w:val="0"/>
              <w:autoSpaceDN w:val="0"/>
              <w:adjustRightInd w:val="0"/>
              <w:rPr>
                <w:rFonts w:ascii="Arial" w:hAnsi="Arial" w:cs="Arial"/>
                <w:b/>
                <w:color w:val="000080"/>
                <w:spacing w:val="-5"/>
              </w:rPr>
            </w:pPr>
            <w:r w:rsidRPr="003F0F3A">
              <w:rPr>
                <w:rFonts w:ascii="Arial" w:hAnsi="Arial" w:cs="Arial"/>
                <w:b/>
                <w:color w:val="000080"/>
                <w:spacing w:val="-5"/>
              </w:rPr>
              <w:t>Sparingly soluble</w:t>
            </w:r>
          </w:p>
        </w:tc>
        <w:tc>
          <w:tcPr>
            <w:tcW w:w="2410" w:type="dxa"/>
            <w:vAlign w:val="center"/>
          </w:tcPr>
          <w:p w:rsidR="0015078C" w:rsidRPr="003F0F3A" w:rsidRDefault="0015078C" w:rsidP="0015078C">
            <w:pPr>
              <w:autoSpaceDE w:val="0"/>
              <w:autoSpaceDN w:val="0"/>
              <w:adjustRightInd w:val="0"/>
              <w:rPr>
                <w:rFonts w:ascii="Arial" w:hAnsi="Arial" w:cs="Arial"/>
                <w:b/>
                <w:color w:val="000080"/>
                <w:spacing w:val="-5"/>
              </w:rPr>
            </w:pPr>
            <w:r w:rsidRPr="003F0F3A">
              <w:rPr>
                <w:rFonts w:ascii="Arial" w:hAnsi="Arial" w:cs="Arial"/>
                <w:b/>
                <w:color w:val="000080"/>
                <w:spacing w:val="-5"/>
              </w:rPr>
              <w:t>Insoluble</w:t>
            </w:r>
          </w:p>
        </w:tc>
      </w:tr>
      <w:tr w:rsidR="0015078C" w:rsidRPr="00D66E8D" w:rsidTr="0015078C">
        <w:trPr>
          <w:trHeight w:val="794"/>
          <w:jc w:val="center"/>
        </w:trPr>
        <w:tc>
          <w:tcPr>
            <w:tcW w:w="2409" w:type="dxa"/>
            <w:vAlign w:val="center"/>
          </w:tcPr>
          <w:p w:rsidR="0015078C" w:rsidRPr="00D66E8D" w:rsidRDefault="0015078C" w:rsidP="0015078C">
            <w:pPr>
              <w:autoSpaceDE w:val="0"/>
              <w:autoSpaceDN w:val="0"/>
              <w:adjustRightInd w:val="0"/>
              <w:rPr>
                <w:color w:val="000000"/>
                <w:spacing w:val="-5"/>
              </w:rPr>
            </w:pPr>
            <w:r w:rsidRPr="00D66E8D">
              <w:rPr>
                <w:color w:val="000000"/>
                <w:spacing w:val="-5"/>
              </w:rPr>
              <w:t>Calcium chloride</w:t>
            </w:r>
          </w:p>
        </w:tc>
        <w:tc>
          <w:tcPr>
            <w:tcW w:w="2410" w:type="dxa"/>
            <w:vAlign w:val="center"/>
          </w:tcPr>
          <w:p w:rsidR="0015078C" w:rsidRPr="001D1010" w:rsidRDefault="0015078C" w:rsidP="0015078C">
            <w:pPr>
              <w:autoSpaceDE w:val="0"/>
              <w:autoSpaceDN w:val="0"/>
              <w:adjustRightInd w:val="0"/>
              <w:rPr>
                <w:rFonts w:ascii="Arial" w:hAnsi="Arial" w:cs="Arial"/>
                <w:color w:val="000080"/>
                <w:spacing w:val="-5"/>
                <w:highlight w:val="yellow"/>
              </w:rPr>
            </w:pPr>
            <w:r w:rsidRPr="001D1010">
              <w:rPr>
                <w:rFonts w:ascii="Arial" w:hAnsi="Arial" w:cs="Arial"/>
                <w:color w:val="000080"/>
                <w:spacing w:val="-5"/>
                <w:highlight w:val="yellow"/>
              </w:rPr>
              <w:t xml:space="preserve">Thick ppt. of </w:t>
            </w:r>
            <w:proofErr w:type="spellStart"/>
            <w:r w:rsidRPr="001D1010">
              <w:rPr>
                <w:rFonts w:ascii="Arial" w:hAnsi="Arial" w:cs="Arial"/>
                <w:color w:val="000080"/>
                <w:spacing w:val="-5"/>
                <w:highlight w:val="yellow"/>
              </w:rPr>
              <w:t>AgCl</w:t>
            </w:r>
            <w:proofErr w:type="spellEnd"/>
          </w:p>
          <w:p w:rsidR="0015078C" w:rsidRPr="003F0F3A" w:rsidRDefault="0015078C" w:rsidP="0015078C">
            <w:pPr>
              <w:autoSpaceDE w:val="0"/>
              <w:autoSpaceDN w:val="0"/>
              <w:adjustRightInd w:val="0"/>
              <w:rPr>
                <w:rFonts w:ascii="Arial" w:hAnsi="Arial" w:cs="Arial"/>
                <w:b/>
                <w:color w:val="000080"/>
                <w:spacing w:val="-5"/>
              </w:rPr>
            </w:pPr>
            <w:r w:rsidRPr="001D1010">
              <w:rPr>
                <w:rFonts w:ascii="Arial" w:hAnsi="Arial" w:cs="Arial"/>
                <w:b/>
                <w:color w:val="000080"/>
                <w:spacing w:val="-5"/>
                <w:highlight w:val="yellow"/>
              </w:rPr>
              <w:t>Soluble</w:t>
            </w:r>
          </w:p>
        </w:tc>
        <w:tc>
          <w:tcPr>
            <w:tcW w:w="2410" w:type="dxa"/>
            <w:vAlign w:val="center"/>
          </w:tcPr>
          <w:p w:rsidR="0015078C" w:rsidRDefault="0015078C" w:rsidP="0015078C">
            <w:pPr>
              <w:autoSpaceDE w:val="0"/>
              <w:autoSpaceDN w:val="0"/>
              <w:adjustRightInd w:val="0"/>
              <w:rPr>
                <w:rFonts w:ascii="Arial" w:hAnsi="Arial" w:cs="Arial"/>
                <w:color w:val="000080"/>
                <w:spacing w:val="-5"/>
              </w:rPr>
            </w:pPr>
            <w:r>
              <w:rPr>
                <w:rFonts w:ascii="Arial" w:hAnsi="Arial" w:cs="Arial"/>
                <w:color w:val="000080"/>
                <w:spacing w:val="-5"/>
              </w:rPr>
              <w:t>Slight ppt.</w:t>
            </w:r>
          </w:p>
          <w:p w:rsidR="0015078C" w:rsidRPr="003F0F3A" w:rsidRDefault="0015078C" w:rsidP="0015078C">
            <w:pPr>
              <w:autoSpaceDE w:val="0"/>
              <w:autoSpaceDN w:val="0"/>
              <w:adjustRightInd w:val="0"/>
              <w:rPr>
                <w:rFonts w:ascii="Arial" w:hAnsi="Arial" w:cs="Arial"/>
                <w:b/>
                <w:color w:val="000080"/>
                <w:spacing w:val="-5"/>
              </w:rPr>
            </w:pPr>
            <w:r w:rsidRPr="003F0F3A">
              <w:rPr>
                <w:rFonts w:ascii="Arial" w:hAnsi="Arial" w:cs="Arial"/>
                <w:b/>
                <w:color w:val="000080"/>
                <w:spacing w:val="-5"/>
              </w:rPr>
              <w:t>Sparingly soluble</w:t>
            </w:r>
          </w:p>
        </w:tc>
        <w:tc>
          <w:tcPr>
            <w:tcW w:w="2410" w:type="dxa"/>
            <w:vAlign w:val="center"/>
          </w:tcPr>
          <w:p w:rsidR="0015078C" w:rsidRDefault="0015078C" w:rsidP="0015078C">
            <w:pPr>
              <w:autoSpaceDE w:val="0"/>
              <w:autoSpaceDN w:val="0"/>
              <w:adjustRightInd w:val="0"/>
              <w:rPr>
                <w:rFonts w:ascii="Arial" w:hAnsi="Arial" w:cs="Arial"/>
                <w:color w:val="000080"/>
                <w:spacing w:val="-5"/>
              </w:rPr>
            </w:pPr>
            <w:r>
              <w:rPr>
                <w:rFonts w:ascii="Arial" w:hAnsi="Arial" w:cs="Arial"/>
                <w:color w:val="000080"/>
                <w:spacing w:val="-5"/>
              </w:rPr>
              <w:t>No ppt.</w:t>
            </w:r>
          </w:p>
          <w:p w:rsidR="0015078C" w:rsidRPr="003F0F3A" w:rsidRDefault="0015078C" w:rsidP="0015078C">
            <w:pPr>
              <w:autoSpaceDE w:val="0"/>
              <w:autoSpaceDN w:val="0"/>
              <w:adjustRightInd w:val="0"/>
              <w:rPr>
                <w:rFonts w:ascii="Arial" w:hAnsi="Arial" w:cs="Arial"/>
                <w:b/>
                <w:color w:val="000080"/>
                <w:spacing w:val="-5"/>
              </w:rPr>
            </w:pPr>
            <w:r w:rsidRPr="003F0F3A">
              <w:rPr>
                <w:rFonts w:ascii="Arial" w:hAnsi="Arial" w:cs="Arial"/>
                <w:b/>
                <w:color w:val="000080"/>
                <w:spacing w:val="-5"/>
              </w:rPr>
              <w:t>Insoluble</w:t>
            </w:r>
          </w:p>
        </w:tc>
      </w:tr>
    </w:tbl>
    <w:p w:rsidR="0015078C" w:rsidRDefault="0015078C" w:rsidP="0015078C">
      <w:pPr>
        <w:tabs>
          <w:tab w:val="left" w:pos="284"/>
        </w:tabs>
        <w:autoSpaceDE w:val="0"/>
        <w:autoSpaceDN w:val="0"/>
        <w:adjustRightInd w:val="0"/>
        <w:spacing w:before="120" w:after="120"/>
        <w:rPr>
          <w:color w:val="000000"/>
          <w:spacing w:val="-5"/>
        </w:rPr>
      </w:pPr>
      <w:r w:rsidRPr="007C0CEE">
        <w:rPr>
          <w:b/>
          <w:color w:val="000000"/>
          <w:spacing w:val="-5"/>
        </w:rPr>
        <w:t>1</w:t>
      </w:r>
      <w:r w:rsidRPr="007A13A9">
        <w:rPr>
          <w:color w:val="000000"/>
          <w:spacing w:val="-5"/>
        </w:rPr>
        <w:t>.</w:t>
      </w:r>
      <w:r>
        <w:rPr>
          <w:color w:val="000000"/>
          <w:spacing w:val="-5"/>
        </w:rPr>
        <w:tab/>
        <w:t xml:space="preserve">Name the </w:t>
      </w:r>
      <w:r w:rsidRPr="002B67C7">
        <w:rPr>
          <w:b/>
          <w:color w:val="000000"/>
          <w:spacing w:val="-5"/>
        </w:rPr>
        <w:t>int</w:t>
      </w:r>
      <w:r w:rsidRPr="00F11BF7">
        <w:rPr>
          <w:b/>
          <w:color w:val="000000"/>
          <w:spacing w:val="-5"/>
          <w:highlight w:val="yellow"/>
        </w:rPr>
        <w:t>er</w:t>
      </w:r>
      <w:r w:rsidRPr="002B67C7">
        <w:rPr>
          <w:b/>
          <w:color w:val="000000"/>
          <w:spacing w:val="-5"/>
        </w:rPr>
        <w:t>molecular</w:t>
      </w:r>
      <w:r>
        <w:rPr>
          <w:color w:val="000000"/>
          <w:spacing w:val="-5"/>
        </w:rPr>
        <w:t xml:space="preserve"> forces or bonds within the separate solutes and solvents in the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15078C" w:rsidRPr="006E0D4B" w:rsidTr="0015078C">
        <w:trPr>
          <w:trHeight w:val="397"/>
        </w:trPr>
        <w:tc>
          <w:tcPr>
            <w:tcW w:w="2376" w:type="dxa"/>
            <w:vAlign w:val="center"/>
          </w:tcPr>
          <w:p w:rsidR="0015078C" w:rsidRPr="00460B74" w:rsidRDefault="0015078C" w:rsidP="0015078C">
            <w:pPr>
              <w:autoSpaceDE w:val="0"/>
              <w:autoSpaceDN w:val="0"/>
              <w:adjustRightInd w:val="0"/>
              <w:rPr>
                <w:b/>
                <w:color w:val="000000"/>
                <w:spacing w:val="-5"/>
              </w:rPr>
            </w:pPr>
            <w:r w:rsidRPr="00460B74">
              <w:rPr>
                <w:b/>
                <w:color w:val="000000"/>
                <w:spacing w:val="-5"/>
              </w:rPr>
              <w:t>Substance</w:t>
            </w:r>
          </w:p>
        </w:tc>
        <w:tc>
          <w:tcPr>
            <w:tcW w:w="7230" w:type="dxa"/>
            <w:vAlign w:val="center"/>
          </w:tcPr>
          <w:p w:rsidR="0015078C" w:rsidRPr="00460B74" w:rsidRDefault="0015078C" w:rsidP="0015078C">
            <w:pPr>
              <w:autoSpaceDE w:val="0"/>
              <w:autoSpaceDN w:val="0"/>
              <w:adjustRightInd w:val="0"/>
              <w:jc w:val="center"/>
              <w:rPr>
                <w:b/>
                <w:color w:val="000000"/>
                <w:spacing w:val="-5"/>
              </w:rPr>
            </w:pPr>
            <w:r w:rsidRPr="00460B74">
              <w:rPr>
                <w:b/>
                <w:color w:val="000000"/>
                <w:spacing w:val="-5"/>
              </w:rPr>
              <w:t>Strongest intermolecular forces or bonds (if not simple covalent)</w:t>
            </w:r>
          </w:p>
        </w:tc>
      </w:tr>
      <w:tr w:rsidR="0015078C" w:rsidRPr="006E0D4B" w:rsidTr="0015078C">
        <w:trPr>
          <w:trHeight w:val="397"/>
        </w:trPr>
        <w:tc>
          <w:tcPr>
            <w:tcW w:w="2376" w:type="dxa"/>
            <w:vAlign w:val="center"/>
          </w:tcPr>
          <w:p w:rsidR="0015078C" w:rsidRPr="006E0D4B" w:rsidRDefault="0015078C" w:rsidP="0015078C">
            <w:pPr>
              <w:autoSpaceDE w:val="0"/>
              <w:autoSpaceDN w:val="0"/>
              <w:adjustRightInd w:val="0"/>
              <w:rPr>
                <w:color w:val="000000"/>
                <w:spacing w:val="-5"/>
              </w:rPr>
            </w:pPr>
            <w:r w:rsidRPr="006E0D4B">
              <w:rPr>
                <w:color w:val="000000"/>
                <w:spacing w:val="-5"/>
              </w:rPr>
              <w:t>Iodine</w:t>
            </w:r>
          </w:p>
        </w:tc>
        <w:tc>
          <w:tcPr>
            <w:tcW w:w="7230" w:type="dxa"/>
            <w:vAlign w:val="center"/>
          </w:tcPr>
          <w:p w:rsidR="0015078C" w:rsidRPr="007C144D" w:rsidRDefault="0015078C" w:rsidP="0015078C">
            <w:pPr>
              <w:autoSpaceDE w:val="0"/>
              <w:autoSpaceDN w:val="0"/>
              <w:adjustRightInd w:val="0"/>
              <w:rPr>
                <w:rFonts w:ascii="Arial" w:hAnsi="Arial" w:cs="Arial"/>
                <w:color w:val="000080"/>
                <w:spacing w:val="-5"/>
              </w:rPr>
            </w:pPr>
            <w:smartTag w:uri="urn:schemas-microsoft-com:office:smarttags" w:element="City">
              <w:smartTag w:uri="urn:schemas-microsoft-com:office:smarttags" w:element="place">
                <w:r>
                  <w:rPr>
                    <w:rFonts w:ascii="Arial" w:hAnsi="Arial" w:cs="Arial"/>
                    <w:color w:val="000080"/>
                    <w:spacing w:val="-5"/>
                  </w:rPr>
                  <w:t>London</w:t>
                </w:r>
              </w:smartTag>
            </w:smartTag>
            <w:r>
              <w:rPr>
                <w:rFonts w:ascii="Arial" w:hAnsi="Arial" w:cs="Arial"/>
                <w:color w:val="000080"/>
                <w:spacing w:val="-5"/>
              </w:rPr>
              <w:t xml:space="preserve"> (weak)</w:t>
            </w:r>
          </w:p>
        </w:tc>
      </w:tr>
      <w:tr w:rsidR="0015078C" w:rsidRPr="006E0D4B" w:rsidTr="0015078C">
        <w:trPr>
          <w:trHeight w:val="397"/>
        </w:trPr>
        <w:tc>
          <w:tcPr>
            <w:tcW w:w="2376" w:type="dxa"/>
            <w:vAlign w:val="center"/>
          </w:tcPr>
          <w:p w:rsidR="0015078C" w:rsidRPr="006E0D4B" w:rsidRDefault="0015078C" w:rsidP="0015078C">
            <w:pPr>
              <w:autoSpaceDE w:val="0"/>
              <w:autoSpaceDN w:val="0"/>
              <w:adjustRightInd w:val="0"/>
              <w:rPr>
                <w:color w:val="000000"/>
                <w:spacing w:val="-5"/>
              </w:rPr>
            </w:pPr>
            <w:r w:rsidRPr="006E0D4B">
              <w:rPr>
                <w:color w:val="000000"/>
                <w:spacing w:val="-5"/>
              </w:rPr>
              <w:t>Sucrose</w:t>
            </w:r>
          </w:p>
        </w:tc>
        <w:tc>
          <w:tcPr>
            <w:tcW w:w="7230" w:type="dxa"/>
            <w:vAlign w:val="center"/>
          </w:tcPr>
          <w:p w:rsidR="0015078C" w:rsidRPr="007C144D" w:rsidRDefault="0015078C" w:rsidP="0015078C">
            <w:pPr>
              <w:autoSpaceDE w:val="0"/>
              <w:autoSpaceDN w:val="0"/>
              <w:adjustRightInd w:val="0"/>
              <w:rPr>
                <w:rFonts w:ascii="Arial" w:hAnsi="Arial" w:cs="Arial"/>
                <w:color w:val="000080"/>
                <w:spacing w:val="-5"/>
              </w:rPr>
            </w:pPr>
            <w:r>
              <w:rPr>
                <w:rFonts w:ascii="Arial" w:hAnsi="Arial" w:cs="Arial"/>
                <w:color w:val="000080"/>
                <w:spacing w:val="-5"/>
              </w:rPr>
              <w:t>H-bonds (strong)</w:t>
            </w:r>
          </w:p>
        </w:tc>
      </w:tr>
      <w:tr w:rsidR="0015078C" w:rsidRPr="006E0D4B" w:rsidTr="0015078C">
        <w:trPr>
          <w:trHeight w:val="397"/>
        </w:trPr>
        <w:tc>
          <w:tcPr>
            <w:tcW w:w="2376" w:type="dxa"/>
            <w:vAlign w:val="center"/>
          </w:tcPr>
          <w:p w:rsidR="0015078C" w:rsidRPr="006E0D4B" w:rsidRDefault="0015078C" w:rsidP="0015078C">
            <w:pPr>
              <w:autoSpaceDE w:val="0"/>
              <w:autoSpaceDN w:val="0"/>
              <w:adjustRightInd w:val="0"/>
              <w:rPr>
                <w:color w:val="000000"/>
                <w:spacing w:val="-5"/>
              </w:rPr>
            </w:pPr>
            <w:r w:rsidRPr="006E0D4B">
              <w:rPr>
                <w:color w:val="000000"/>
                <w:spacing w:val="-5"/>
              </w:rPr>
              <w:lastRenderedPageBreak/>
              <w:t>Calcium chloride</w:t>
            </w:r>
          </w:p>
        </w:tc>
        <w:tc>
          <w:tcPr>
            <w:tcW w:w="7230" w:type="dxa"/>
            <w:vAlign w:val="center"/>
          </w:tcPr>
          <w:p w:rsidR="0015078C" w:rsidRPr="007C144D" w:rsidRDefault="0015078C" w:rsidP="0015078C">
            <w:pPr>
              <w:autoSpaceDE w:val="0"/>
              <w:autoSpaceDN w:val="0"/>
              <w:adjustRightInd w:val="0"/>
              <w:rPr>
                <w:rFonts w:ascii="Arial" w:hAnsi="Arial" w:cs="Arial"/>
                <w:color w:val="000080"/>
                <w:spacing w:val="-5"/>
              </w:rPr>
            </w:pPr>
            <w:r>
              <w:rPr>
                <w:rFonts w:ascii="Arial" w:hAnsi="Arial" w:cs="Arial"/>
                <w:color w:val="000080"/>
                <w:spacing w:val="-5"/>
              </w:rPr>
              <w:t>Ionic electrostatic attraction (strong)</w:t>
            </w:r>
          </w:p>
        </w:tc>
      </w:tr>
      <w:tr w:rsidR="0015078C" w:rsidRPr="006E0D4B" w:rsidTr="0015078C">
        <w:trPr>
          <w:trHeight w:val="397"/>
        </w:trPr>
        <w:tc>
          <w:tcPr>
            <w:tcW w:w="2376" w:type="dxa"/>
            <w:vAlign w:val="center"/>
          </w:tcPr>
          <w:p w:rsidR="0015078C" w:rsidRPr="006E0D4B" w:rsidRDefault="0015078C" w:rsidP="0015078C">
            <w:pPr>
              <w:autoSpaceDE w:val="0"/>
              <w:autoSpaceDN w:val="0"/>
              <w:adjustRightInd w:val="0"/>
              <w:rPr>
                <w:color w:val="000000"/>
                <w:spacing w:val="-5"/>
              </w:rPr>
            </w:pPr>
            <w:r w:rsidRPr="006E0D4B">
              <w:rPr>
                <w:color w:val="000000"/>
                <w:spacing w:val="-5"/>
              </w:rPr>
              <w:t>Water</w:t>
            </w:r>
          </w:p>
        </w:tc>
        <w:tc>
          <w:tcPr>
            <w:tcW w:w="7230" w:type="dxa"/>
            <w:vAlign w:val="center"/>
          </w:tcPr>
          <w:p w:rsidR="0015078C" w:rsidRPr="007C144D" w:rsidRDefault="0015078C" w:rsidP="0015078C">
            <w:pPr>
              <w:autoSpaceDE w:val="0"/>
              <w:autoSpaceDN w:val="0"/>
              <w:adjustRightInd w:val="0"/>
              <w:rPr>
                <w:rFonts w:ascii="Arial" w:hAnsi="Arial" w:cs="Arial"/>
                <w:color w:val="000080"/>
                <w:spacing w:val="-5"/>
              </w:rPr>
            </w:pPr>
            <w:r>
              <w:rPr>
                <w:rFonts w:ascii="Arial" w:hAnsi="Arial" w:cs="Arial"/>
                <w:color w:val="000080"/>
                <w:spacing w:val="-5"/>
              </w:rPr>
              <w:t>H-bonds (strong)</w:t>
            </w:r>
          </w:p>
        </w:tc>
      </w:tr>
      <w:tr w:rsidR="0015078C" w:rsidRPr="006E0D4B" w:rsidTr="0015078C">
        <w:trPr>
          <w:trHeight w:val="397"/>
        </w:trPr>
        <w:tc>
          <w:tcPr>
            <w:tcW w:w="2376" w:type="dxa"/>
            <w:vAlign w:val="center"/>
          </w:tcPr>
          <w:p w:rsidR="0015078C" w:rsidRPr="006E0D4B" w:rsidRDefault="0015078C" w:rsidP="0015078C">
            <w:pPr>
              <w:autoSpaceDE w:val="0"/>
              <w:autoSpaceDN w:val="0"/>
              <w:adjustRightInd w:val="0"/>
              <w:rPr>
                <w:color w:val="000000"/>
                <w:spacing w:val="-5"/>
              </w:rPr>
            </w:pPr>
            <w:r w:rsidRPr="006E0D4B">
              <w:rPr>
                <w:color w:val="000000"/>
                <w:spacing w:val="-5"/>
              </w:rPr>
              <w:t>Ethanol</w:t>
            </w:r>
          </w:p>
        </w:tc>
        <w:tc>
          <w:tcPr>
            <w:tcW w:w="7230" w:type="dxa"/>
            <w:vAlign w:val="center"/>
          </w:tcPr>
          <w:p w:rsidR="0015078C" w:rsidRPr="007C144D" w:rsidRDefault="0015078C" w:rsidP="0015078C">
            <w:pPr>
              <w:autoSpaceDE w:val="0"/>
              <w:autoSpaceDN w:val="0"/>
              <w:adjustRightInd w:val="0"/>
              <w:rPr>
                <w:rFonts w:ascii="Arial" w:hAnsi="Arial" w:cs="Arial"/>
                <w:color w:val="000080"/>
                <w:spacing w:val="-5"/>
              </w:rPr>
            </w:pPr>
            <w:r>
              <w:rPr>
                <w:rFonts w:ascii="Arial" w:hAnsi="Arial" w:cs="Arial"/>
                <w:color w:val="000080"/>
                <w:spacing w:val="-5"/>
              </w:rPr>
              <w:t>H-bonds (strong)</w:t>
            </w:r>
          </w:p>
        </w:tc>
      </w:tr>
      <w:tr w:rsidR="0015078C" w:rsidRPr="006E0D4B" w:rsidTr="0015078C">
        <w:trPr>
          <w:trHeight w:val="397"/>
        </w:trPr>
        <w:tc>
          <w:tcPr>
            <w:tcW w:w="2376" w:type="dxa"/>
            <w:vAlign w:val="center"/>
          </w:tcPr>
          <w:p w:rsidR="0015078C" w:rsidRPr="006E0D4B" w:rsidRDefault="0015078C" w:rsidP="0015078C">
            <w:pPr>
              <w:autoSpaceDE w:val="0"/>
              <w:autoSpaceDN w:val="0"/>
              <w:adjustRightInd w:val="0"/>
              <w:rPr>
                <w:color w:val="000000"/>
                <w:spacing w:val="-5"/>
              </w:rPr>
            </w:pPr>
            <w:r w:rsidRPr="006E0D4B">
              <w:rPr>
                <w:color w:val="000000"/>
                <w:spacing w:val="-5"/>
              </w:rPr>
              <w:t>Cyclohexane</w:t>
            </w:r>
          </w:p>
        </w:tc>
        <w:tc>
          <w:tcPr>
            <w:tcW w:w="7230" w:type="dxa"/>
            <w:vAlign w:val="center"/>
          </w:tcPr>
          <w:p w:rsidR="0015078C" w:rsidRPr="007C144D" w:rsidRDefault="0015078C" w:rsidP="0015078C">
            <w:pPr>
              <w:autoSpaceDE w:val="0"/>
              <w:autoSpaceDN w:val="0"/>
              <w:adjustRightInd w:val="0"/>
              <w:rPr>
                <w:rFonts w:ascii="Arial" w:hAnsi="Arial" w:cs="Arial"/>
                <w:color w:val="000080"/>
                <w:spacing w:val="-5"/>
              </w:rPr>
            </w:pPr>
            <w:smartTag w:uri="urn:schemas-microsoft-com:office:smarttags" w:element="City">
              <w:smartTag w:uri="urn:schemas-microsoft-com:office:smarttags" w:element="place">
                <w:r>
                  <w:rPr>
                    <w:rFonts w:ascii="Arial" w:hAnsi="Arial" w:cs="Arial"/>
                    <w:color w:val="000080"/>
                    <w:spacing w:val="-5"/>
                  </w:rPr>
                  <w:t>London</w:t>
                </w:r>
              </w:smartTag>
            </w:smartTag>
            <w:r>
              <w:rPr>
                <w:rFonts w:ascii="Arial" w:hAnsi="Arial" w:cs="Arial"/>
                <w:color w:val="000080"/>
                <w:spacing w:val="-5"/>
              </w:rPr>
              <w:t xml:space="preserve"> (weak)</w:t>
            </w:r>
          </w:p>
        </w:tc>
      </w:tr>
    </w:tbl>
    <w:p w:rsidR="0015078C" w:rsidRDefault="0015078C" w:rsidP="0015078C">
      <w:pPr>
        <w:tabs>
          <w:tab w:val="left" w:pos="284"/>
        </w:tabs>
        <w:autoSpaceDE w:val="0"/>
        <w:autoSpaceDN w:val="0"/>
        <w:adjustRightInd w:val="0"/>
        <w:spacing w:before="120" w:after="120"/>
        <w:rPr>
          <w:color w:val="000000"/>
          <w:spacing w:val="-5"/>
        </w:rPr>
      </w:pPr>
      <w:r w:rsidRPr="007C0CEE">
        <w:rPr>
          <w:b/>
          <w:color w:val="000000"/>
          <w:spacing w:val="-5"/>
        </w:rPr>
        <w:t>2</w:t>
      </w:r>
      <w:r>
        <w:rPr>
          <w:color w:val="000000"/>
          <w:spacing w:val="-5"/>
        </w:rPr>
        <w:t>.</w:t>
      </w:r>
      <w:r>
        <w:rPr>
          <w:color w:val="000000"/>
          <w:spacing w:val="-5"/>
        </w:rPr>
        <w:tab/>
        <w:t>Explain the relative solubility of each of the following solutes in each of the three solvents.</w:t>
      </w:r>
    </w:p>
    <w:p w:rsidR="0015078C" w:rsidRDefault="0015078C" w:rsidP="0015078C">
      <w:pPr>
        <w:autoSpaceDE w:val="0"/>
        <w:autoSpaceDN w:val="0"/>
        <w:adjustRightInd w:val="0"/>
        <w:rPr>
          <w:rFonts w:ascii="Arial" w:hAnsi="Arial" w:cs="Arial"/>
          <w:color w:val="000080"/>
          <w:spacing w:val="-5"/>
        </w:rPr>
      </w:pPr>
      <w:r>
        <w:rPr>
          <w:color w:val="000000"/>
          <w:spacing w:val="-5"/>
        </w:rPr>
        <w:t xml:space="preserve">Iodine is most soluble in </w:t>
      </w:r>
      <w:proofErr w:type="spellStart"/>
      <w:r>
        <w:rPr>
          <w:rFonts w:ascii="Arial" w:hAnsi="Arial" w:cs="Arial"/>
          <w:color w:val="000080"/>
          <w:spacing w:val="-5"/>
        </w:rPr>
        <w:t>cylclohexane</w:t>
      </w:r>
      <w:proofErr w:type="spellEnd"/>
      <w:r>
        <w:rPr>
          <w:color w:val="000000"/>
          <w:spacing w:val="-5"/>
        </w:rPr>
        <w:t xml:space="preserve"> because</w:t>
      </w:r>
      <w:r w:rsidRPr="008E78DA">
        <w:rPr>
          <w:rFonts w:ascii="Arial" w:hAnsi="Arial" w:cs="Arial"/>
          <w:color w:val="000080"/>
          <w:spacing w:val="-5"/>
        </w:rPr>
        <w:t xml:space="preserve"> </w:t>
      </w:r>
      <w:r>
        <w:rPr>
          <w:rFonts w:ascii="Arial" w:hAnsi="Arial" w:cs="Arial"/>
          <w:color w:val="000080"/>
          <w:spacing w:val="-5"/>
        </w:rPr>
        <w:t>overcoming London between iodine molecules and cyclohexane molecules is compensated by making new London forces between the iodine and cyclohexane molecules.</w:t>
      </w:r>
    </w:p>
    <w:p w:rsidR="0015078C" w:rsidRDefault="0015078C" w:rsidP="0015078C">
      <w:pPr>
        <w:autoSpaceDE w:val="0"/>
        <w:autoSpaceDN w:val="0"/>
        <w:adjustRightInd w:val="0"/>
        <w:rPr>
          <w:color w:val="000000"/>
          <w:spacing w:val="-5"/>
        </w:rPr>
      </w:pPr>
      <w:r>
        <w:rPr>
          <w:rFonts w:ascii="Arial" w:hAnsi="Arial" w:cs="Arial"/>
          <w:color w:val="000080"/>
          <w:spacing w:val="-5"/>
        </w:rPr>
        <w:t>In water and ethanol the new London forces do not compensate for overcoming the H-bonds in the solvent.</w:t>
      </w:r>
    </w:p>
    <w:p w:rsidR="0015078C" w:rsidRDefault="0015078C" w:rsidP="0015078C">
      <w:pPr>
        <w:autoSpaceDE w:val="0"/>
        <w:autoSpaceDN w:val="0"/>
        <w:adjustRightInd w:val="0"/>
        <w:rPr>
          <w:rFonts w:ascii="Arial" w:hAnsi="Arial" w:cs="Arial"/>
          <w:color w:val="000080"/>
          <w:spacing w:val="-5"/>
        </w:rPr>
      </w:pPr>
      <w:r>
        <w:rPr>
          <w:color w:val="000000"/>
          <w:spacing w:val="-5"/>
        </w:rPr>
        <w:t xml:space="preserve">Sucrose is most soluble in </w:t>
      </w:r>
      <w:r w:rsidRPr="009531E3">
        <w:rPr>
          <w:rFonts w:ascii="Arial" w:hAnsi="Arial" w:cs="Arial"/>
          <w:color w:val="000080"/>
          <w:spacing w:val="-5"/>
        </w:rPr>
        <w:t>water</w:t>
      </w:r>
      <w:r>
        <w:rPr>
          <w:color w:val="000000"/>
          <w:spacing w:val="-5"/>
        </w:rPr>
        <w:t xml:space="preserve"> because</w:t>
      </w:r>
      <w:r w:rsidRPr="008E78DA">
        <w:rPr>
          <w:rFonts w:ascii="Arial" w:hAnsi="Arial" w:cs="Arial"/>
          <w:color w:val="000080"/>
          <w:spacing w:val="-5"/>
        </w:rPr>
        <w:t xml:space="preserve"> </w:t>
      </w:r>
      <w:r>
        <w:rPr>
          <w:rFonts w:ascii="Arial" w:hAnsi="Arial" w:cs="Arial"/>
          <w:color w:val="000080"/>
          <w:spacing w:val="-5"/>
        </w:rPr>
        <w:t xml:space="preserve">overcoming the H bonds between sucrose molecules and water molecules are compensated by </w:t>
      </w:r>
      <w:r>
        <w:rPr>
          <w:rFonts w:ascii="Arial" w:hAnsi="Arial" w:cs="Arial"/>
          <w:color w:val="000080"/>
          <w:spacing w:val="-5"/>
        </w:rPr>
        <w:lastRenderedPageBreak/>
        <w:t>formation of new H-bonds between the sucrose and water molecules.</w:t>
      </w:r>
    </w:p>
    <w:p w:rsidR="0015078C" w:rsidRDefault="0015078C" w:rsidP="0015078C">
      <w:pPr>
        <w:autoSpaceDE w:val="0"/>
        <w:autoSpaceDN w:val="0"/>
        <w:adjustRightInd w:val="0"/>
        <w:rPr>
          <w:rFonts w:ascii="Arial" w:hAnsi="Arial" w:cs="Arial"/>
          <w:color w:val="000080"/>
          <w:spacing w:val="-5"/>
        </w:rPr>
      </w:pPr>
      <w:r>
        <w:rPr>
          <w:rFonts w:ascii="Arial" w:hAnsi="Arial" w:cs="Arial"/>
          <w:color w:val="000080"/>
          <w:spacing w:val="-5"/>
        </w:rPr>
        <w:t>Partially soluble in ethanol because fewer H-bonds are made.</w:t>
      </w:r>
    </w:p>
    <w:p w:rsidR="0015078C" w:rsidRDefault="0015078C" w:rsidP="0015078C">
      <w:pPr>
        <w:autoSpaceDE w:val="0"/>
        <w:autoSpaceDN w:val="0"/>
        <w:adjustRightInd w:val="0"/>
        <w:rPr>
          <w:color w:val="000000"/>
          <w:spacing w:val="-5"/>
        </w:rPr>
      </w:pPr>
      <w:r>
        <w:rPr>
          <w:rFonts w:ascii="Arial" w:hAnsi="Arial" w:cs="Arial"/>
          <w:color w:val="000080"/>
          <w:spacing w:val="-5"/>
        </w:rPr>
        <w:t>Insoluble in cyclohexane because the London forces made do not compensate….</w:t>
      </w:r>
    </w:p>
    <w:p w:rsidR="0015078C" w:rsidRPr="00F27983" w:rsidRDefault="0015078C" w:rsidP="0015078C">
      <w:pPr>
        <w:autoSpaceDE w:val="0"/>
        <w:autoSpaceDN w:val="0"/>
        <w:adjustRightInd w:val="0"/>
        <w:rPr>
          <w:rFonts w:ascii="Arial" w:hAnsi="Arial" w:cs="Arial"/>
          <w:color w:val="000080"/>
          <w:spacing w:val="-5"/>
        </w:rPr>
      </w:pPr>
      <w:r>
        <w:rPr>
          <w:color w:val="000000"/>
          <w:spacing w:val="-5"/>
        </w:rPr>
        <w:t xml:space="preserve">Calcium chloride is most soluble in </w:t>
      </w:r>
      <w:r w:rsidRPr="009531E3">
        <w:rPr>
          <w:rFonts w:ascii="Arial" w:hAnsi="Arial" w:cs="Arial"/>
          <w:color w:val="000080"/>
          <w:spacing w:val="-5"/>
        </w:rPr>
        <w:t>water</w:t>
      </w:r>
      <w:r>
        <w:rPr>
          <w:color w:val="000000"/>
          <w:spacing w:val="-5"/>
        </w:rPr>
        <w:t xml:space="preserve"> because</w:t>
      </w:r>
      <w:r w:rsidRPr="000B12BB">
        <w:rPr>
          <w:rFonts w:ascii="Arial" w:hAnsi="Arial" w:cs="Arial"/>
          <w:color w:val="000080"/>
          <w:spacing w:val="-5"/>
        </w:rPr>
        <w:t xml:space="preserve"> </w:t>
      </w:r>
      <w:r w:rsidRPr="009531E3">
        <w:rPr>
          <w:rFonts w:ascii="Arial" w:hAnsi="Arial" w:cs="Arial"/>
          <w:color w:val="000080"/>
          <w:spacing w:val="-5"/>
        </w:rPr>
        <w:t>in water</w:t>
      </w:r>
      <w:r>
        <w:rPr>
          <w:rFonts w:ascii="Arial" w:hAnsi="Arial" w:cs="Arial"/>
          <w:color w:val="000080"/>
          <w:spacing w:val="-5"/>
        </w:rPr>
        <w:t xml:space="preserve"> the energy released as the ions are hydrated compensates for the energy needed to overcome the H-bonds in water and the lattice enthalpy between ions in </w:t>
      </w:r>
      <w:r w:rsidRPr="00F27983">
        <w:rPr>
          <w:rFonts w:ascii="Arial" w:hAnsi="Arial" w:cs="Arial"/>
          <w:color w:val="000080"/>
          <w:spacing w:val="-5"/>
        </w:rPr>
        <w:t>the solid.</w:t>
      </w:r>
    </w:p>
    <w:p w:rsidR="004318C2" w:rsidRPr="00230213" w:rsidRDefault="0015078C" w:rsidP="008C70F3">
      <w:pPr>
        <w:autoSpaceDE w:val="0"/>
        <w:autoSpaceDN w:val="0"/>
        <w:adjustRightInd w:val="0"/>
        <w:rPr>
          <w:b/>
        </w:rPr>
      </w:pPr>
      <w:r w:rsidRPr="00F27983">
        <w:rPr>
          <w:rFonts w:ascii="Arial" w:hAnsi="Arial" w:cs="Arial"/>
          <w:color w:val="000080"/>
          <w:spacing w:val="-5"/>
        </w:rPr>
        <w:t xml:space="preserve">In ethanol only weak </w:t>
      </w:r>
      <w:proofErr w:type="spellStart"/>
      <w:r w:rsidRPr="00F27983">
        <w:rPr>
          <w:rFonts w:ascii="Arial" w:hAnsi="Arial" w:cs="Arial"/>
          <w:color w:val="000080"/>
          <w:spacing w:val="-5"/>
        </w:rPr>
        <w:t>p.d</w:t>
      </w:r>
      <w:proofErr w:type="spellEnd"/>
      <w:r w:rsidRPr="00F27983">
        <w:rPr>
          <w:rFonts w:ascii="Arial" w:hAnsi="Arial" w:cs="Arial"/>
          <w:color w:val="000080"/>
          <w:spacing w:val="-5"/>
        </w:rPr>
        <w:t>. can form which partially compensates for the lattice enthalpy and in cyclohexane London forces do not compensate</w:t>
      </w:r>
      <w:r>
        <w:rPr>
          <w:rFonts w:ascii="Arial" w:hAnsi="Arial" w:cs="Arial"/>
          <w:color w:val="000080"/>
          <w:spacing w:val="-5"/>
        </w:rPr>
        <w:t xml:space="preserve"> for overcoming the lattice.</w:t>
      </w:r>
      <w:r w:rsidR="007C0CEE">
        <w:rPr>
          <w:color w:val="000000"/>
          <w:spacing w:val="-5"/>
        </w:rPr>
        <w:br w:type="page"/>
      </w:r>
      <w:r w:rsidR="004318C2" w:rsidRPr="00230213">
        <w:rPr>
          <w:b/>
        </w:rPr>
        <w:lastRenderedPageBreak/>
        <w:t>ON-LINE REVISION</w:t>
      </w:r>
    </w:p>
    <w:p w:rsidR="004318C2" w:rsidRDefault="001D4503" w:rsidP="004318C2">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584"/>
          <w:tab w:val="left" w:pos="2160"/>
          <w:tab w:val="left" w:pos="2880"/>
          <w:tab w:val="left" w:pos="0"/>
          <w:tab w:val="left" w:pos="1584"/>
          <w:tab w:val="left" w:pos="2160"/>
          <w:tab w:val="left" w:pos="2880"/>
          <w:tab w:val="left" w:pos="0"/>
          <w:tab w:val="left" w:pos="1584"/>
          <w:tab w:val="left" w:pos="2160"/>
        </w:tabs>
        <w:ind w:left="360"/>
      </w:pPr>
      <w:r>
        <w:rPr>
          <w:noProof/>
        </w:rPr>
        <w:drawing>
          <wp:anchor distT="0" distB="0" distL="114300" distR="114300" simplePos="0" relativeHeight="251594752" behindDoc="0" locked="0" layoutInCell="1" allowOverlap="1">
            <wp:simplePos x="0" y="0"/>
            <wp:positionH relativeFrom="column">
              <wp:posOffset>5558155</wp:posOffset>
            </wp:positionH>
            <wp:positionV relativeFrom="paragraph">
              <wp:posOffset>-387350</wp:posOffset>
            </wp:positionV>
            <wp:extent cx="629920" cy="617855"/>
            <wp:effectExtent l="0" t="0" r="0" b="0"/>
            <wp:wrapNone/>
            <wp:docPr id="215" name="Picture 215" descr="MCj0424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MCj04247820000[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8C2">
        <w:t xml:space="preserve">Go to </w:t>
      </w:r>
      <w:hyperlink r:id="rId184" w:history="1">
        <w:r w:rsidR="004318C2" w:rsidRPr="00C02E4E">
          <w:rPr>
            <w:rStyle w:val="Hyperlink"/>
          </w:rPr>
          <w:t>www.bestchoice.net.nz</w:t>
        </w:r>
      </w:hyperlink>
    </w:p>
    <w:p w:rsidR="004318C2" w:rsidRDefault="004318C2" w:rsidP="004318C2">
      <w:pPr>
        <w:numPr>
          <w:ilvl w:val="0"/>
          <w:numId w:val="15"/>
        </w:numPr>
        <w:tabs>
          <w:tab w:val="left" w:pos="0"/>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584"/>
          <w:tab w:val="left" w:pos="2160"/>
          <w:tab w:val="left" w:pos="2880"/>
          <w:tab w:val="left" w:pos="0"/>
          <w:tab w:val="left" w:pos="1584"/>
          <w:tab w:val="left" w:pos="2160"/>
          <w:tab w:val="left" w:pos="2880"/>
          <w:tab w:val="left" w:pos="0"/>
          <w:tab w:val="left" w:pos="1584"/>
          <w:tab w:val="left" w:pos="2160"/>
        </w:tabs>
      </w:pPr>
      <w:r>
        <w:t xml:space="preserve">Enter Institution </w:t>
      </w:r>
      <w:r>
        <w:tab/>
        <w:t>‘UK Schools’</w:t>
      </w:r>
    </w:p>
    <w:p w:rsidR="004318C2" w:rsidRDefault="004318C2" w:rsidP="004318C2">
      <w:pPr>
        <w:numPr>
          <w:ilvl w:val="0"/>
          <w:numId w:val="15"/>
        </w:numPr>
        <w:tabs>
          <w:tab w:val="left" w:pos="0"/>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584"/>
          <w:tab w:val="left" w:pos="2160"/>
          <w:tab w:val="left" w:pos="2880"/>
          <w:tab w:val="left" w:pos="0"/>
          <w:tab w:val="left" w:pos="1584"/>
          <w:tab w:val="left" w:pos="2160"/>
          <w:tab w:val="left" w:pos="2880"/>
          <w:tab w:val="left" w:pos="0"/>
          <w:tab w:val="left" w:pos="1584"/>
          <w:tab w:val="left" w:pos="2160"/>
        </w:tabs>
      </w:pPr>
      <w:r>
        <w:t xml:space="preserve">Enter user name: </w:t>
      </w:r>
      <w:r>
        <w:tab/>
        <w:t>your user name</w:t>
      </w:r>
    </w:p>
    <w:p w:rsidR="004318C2" w:rsidRDefault="004318C2" w:rsidP="004318C2">
      <w:pPr>
        <w:numPr>
          <w:ilvl w:val="0"/>
          <w:numId w:val="15"/>
        </w:numPr>
        <w:tabs>
          <w:tab w:val="left" w:pos="0"/>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584"/>
          <w:tab w:val="left" w:pos="2160"/>
          <w:tab w:val="left" w:pos="2880"/>
          <w:tab w:val="left" w:pos="0"/>
          <w:tab w:val="left" w:pos="1584"/>
          <w:tab w:val="left" w:pos="2160"/>
          <w:tab w:val="left" w:pos="2880"/>
          <w:tab w:val="left" w:pos="0"/>
          <w:tab w:val="left" w:pos="1584"/>
          <w:tab w:val="left" w:pos="2160"/>
        </w:tabs>
      </w:pPr>
      <w:r>
        <w:t xml:space="preserve">Enter password: </w:t>
      </w:r>
      <w:r>
        <w:tab/>
        <w:t>your password</w:t>
      </w:r>
    </w:p>
    <w:p w:rsidR="004318C2" w:rsidRDefault="004318C2" w:rsidP="004318C2">
      <w:pPr>
        <w:numPr>
          <w:ilvl w:val="0"/>
          <w:numId w:val="15"/>
        </w:numPr>
        <w:tabs>
          <w:tab w:val="left" w:pos="0"/>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584"/>
          <w:tab w:val="left" w:pos="2160"/>
          <w:tab w:val="left" w:pos="2880"/>
          <w:tab w:val="left" w:pos="0"/>
          <w:tab w:val="left" w:pos="1584"/>
          <w:tab w:val="left" w:pos="2160"/>
          <w:tab w:val="left" w:pos="2880"/>
          <w:tab w:val="left" w:pos="0"/>
          <w:tab w:val="left" w:pos="1584"/>
          <w:tab w:val="left" w:pos="2160"/>
        </w:tabs>
      </w:pPr>
      <w:r>
        <w:t>Choose ‘</w:t>
      </w:r>
      <w:smartTag w:uri="urn:schemas-microsoft-com:office:smarttags" w:element="place">
        <w:smartTag w:uri="urn:schemas-microsoft-com:office:smarttags" w:element="City">
          <w:r>
            <w:t>EDEXCEL</w:t>
          </w:r>
        </w:smartTag>
        <w:r>
          <w:t xml:space="preserve"> </w:t>
        </w:r>
        <w:smartTag w:uri="urn:schemas-microsoft-com:office:smarttags" w:element="State">
          <w:r>
            <w:t>AS</w:t>
          </w:r>
        </w:smartTag>
      </w:smartTag>
      <w:r>
        <w:t>’ course</w:t>
      </w:r>
    </w:p>
    <w:p w:rsidR="004318C2" w:rsidRDefault="0058790E" w:rsidP="004318C2">
      <w:pPr>
        <w:numPr>
          <w:ilvl w:val="0"/>
          <w:numId w:val="15"/>
        </w:numPr>
        <w:tabs>
          <w:tab w:val="left" w:pos="0"/>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584"/>
          <w:tab w:val="left" w:pos="2160"/>
          <w:tab w:val="left" w:pos="2880"/>
          <w:tab w:val="left" w:pos="0"/>
          <w:tab w:val="left" w:pos="1584"/>
          <w:tab w:val="left" w:pos="2160"/>
          <w:tab w:val="left" w:pos="2880"/>
          <w:tab w:val="left" w:pos="0"/>
          <w:tab w:val="left" w:pos="1584"/>
          <w:tab w:val="left" w:pos="2160"/>
        </w:tabs>
      </w:pPr>
      <w:r>
        <w:t>Choose topic ‘2.5</w:t>
      </w:r>
      <w:r w:rsidR="004318C2">
        <w:t xml:space="preserve"> </w:t>
      </w:r>
      <w:r>
        <w:t>intermolecular forces</w:t>
      </w:r>
      <w:r w:rsidR="004318C2">
        <w:t>’</w:t>
      </w:r>
    </w:p>
    <w:p w:rsidR="004318C2" w:rsidRDefault="004318C2" w:rsidP="004318C2">
      <w:pPr>
        <w:numPr>
          <w:ilvl w:val="0"/>
          <w:numId w:val="15"/>
        </w:numPr>
        <w:tabs>
          <w:tab w:val="left" w:pos="0"/>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584"/>
          <w:tab w:val="left" w:pos="2160"/>
          <w:tab w:val="left" w:pos="2880"/>
          <w:tab w:val="left" w:pos="0"/>
          <w:tab w:val="left" w:pos="1584"/>
          <w:tab w:val="left" w:pos="2160"/>
          <w:tab w:val="left" w:pos="2880"/>
          <w:tab w:val="left" w:pos="0"/>
          <w:tab w:val="left" w:pos="1584"/>
          <w:tab w:val="left" w:pos="2160"/>
        </w:tabs>
      </w:pPr>
      <w:r>
        <w:t>Work through all the topics identified below and record your scores.</w:t>
      </w:r>
    </w:p>
    <w:p w:rsidR="004318C2" w:rsidRPr="00EA08A5" w:rsidRDefault="004318C2" w:rsidP="004318C2">
      <w:pPr>
        <w:tabs>
          <w:tab w:val="left" w:pos="0"/>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584"/>
          <w:tab w:val="left" w:pos="2160"/>
          <w:tab w:val="left" w:pos="2880"/>
          <w:tab w:val="left" w:pos="0"/>
          <w:tab w:val="left" w:pos="1584"/>
          <w:tab w:val="left" w:pos="2160"/>
          <w:tab w:val="left" w:pos="2880"/>
          <w:tab w:val="left" w:pos="0"/>
          <w:tab w:val="left" w:pos="1584"/>
          <w:tab w:val="left" w:pos="2160"/>
        </w:tabs>
        <w:ind w:left="360"/>
      </w:pPr>
      <w:r>
        <w:tab/>
        <w:t>We can see how well you are getting on!</w:t>
      </w:r>
    </w:p>
    <w:p w:rsidR="004318C2" w:rsidRPr="002B203C" w:rsidRDefault="004318C2" w:rsidP="003B5C93">
      <w:pPr>
        <w:widowControl w:val="0"/>
        <w:autoSpaceDE w:val="0"/>
        <w:autoSpaceDN w:val="0"/>
        <w:adjustRightInd w:val="0"/>
        <w:ind w:left="76" w:right="19"/>
        <w:rPr>
          <w:bCs/>
        </w:rPr>
      </w:pPr>
      <w:r>
        <w:rPr>
          <w:b/>
          <w:bCs/>
        </w:rPr>
        <w:t>SCORES:</w:t>
      </w:r>
      <w:r w:rsidRPr="002B203C">
        <w:rPr>
          <w:bCs/>
        </w:rPr>
        <w:tab/>
      </w:r>
      <w:r w:rsidRPr="002B203C">
        <w:rPr>
          <w:bCs/>
        </w:rPr>
        <w:tab/>
      </w:r>
      <w:r w:rsidRPr="002B203C">
        <w:rPr>
          <w:bCs/>
        </w:rPr>
        <w:tab/>
      </w:r>
      <w:r w:rsidR="0058790E">
        <w:rPr>
          <w:bCs/>
        </w:rPr>
        <w:t>2.5 Intermolecular forces          /54</w:t>
      </w:r>
    </w:p>
    <w:p w:rsidR="007C0CEE" w:rsidRDefault="001D4503" w:rsidP="007C0CEE">
      <w:pPr>
        <w:autoSpaceDE w:val="0"/>
        <w:autoSpaceDN w:val="0"/>
        <w:adjustRightInd w:val="0"/>
        <w:spacing w:line="360" w:lineRule="auto"/>
        <w:ind w:left="284" w:hanging="284"/>
        <w:rPr>
          <w:color w:val="000000"/>
          <w:spacing w:val="-5"/>
        </w:rPr>
      </w:pPr>
      <w:r>
        <w:rPr>
          <w:noProof/>
          <w:color w:val="000000"/>
          <w:spacing w:val="-5"/>
        </w:rPr>
        <w:drawing>
          <wp:anchor distT="0" distB="0" distL="114300" distR="114300" simplePos="0" relativeHeight="251589632" behindDoc="0" locked="0" layoutInCell="1" allowOverlap="1">
            <wp:simplePos x="0" y="0"/>
            <wp:positionH relativeFrom="column">
              <wp:posOffset>5646420</wp:posOffset>
            </wp:positionH>
            <wp:positionV relativeFrom="paragraph">
              <wp:posOffset>189865</wp:posOffset>
            </wp:positionV>
            <wp:extent cx="416560" cy="408305"/>
            <wp:effectExtent l="0" t="0" r="2540" b="0"/>
            <wp:wrapNone/>
            <wp:docPr id="207" name="Picture 207"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Worksheet"/>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C0CEE">
        <w:rPr>
          <w:color w:val="000000"/>
          <w:spacing w:val="-5"/>
        </w:rPr>
        <w:t>Worksheet ‘Test yourself on Intermolecular forces’</w:t>
      </w:r>
    </w:p>
    <w:p w:rsidR="0015078C" w:rsidRPr="002B7999" w:rsidRDefault="0015078C" w:rsidP="0015078C">
      <w:pPr>
        <w:autoSpaceDE w:val="0"/>
        <w:autoSpaceDN w:val="0"/>
        <w:adjustRightInd w:val="0"/>
        <w:rPr>
          <w:b/>
          <w:color w:val="000000"/>
          <w:spacing w:val="-5"/>
          <w:lang w:val="fr-FR"/>
        </w:rPr>
      </w:pPr>
      <w:proofErr w:type="spellStart"/>
      <w:r w:rsidRPr="002B7999">
        <w:rPr>
          <w:b/>
          <w:color w:val="000000"/>
          <w:spacing w:val="-5"/>
          <w:sz w:val="28"/>
          <w:szCs w:val="28"/>
          <w:lang w:val="fr-FR"/>
        </w:rPr>
        <w:t>Revision</w:t>
      </w:r>
      <w:proofErr w:type="spellEnd"/>
      <w:r w:rsidRPr="002B7999">
        <w:rPr>
          <w:b/>
          <w:color w:val="000000"/>
          <w:spacing w:val="-5"/>
          <w:sz w:val="28"/>
          <w:szCs w:val="28"/>
          <w:lang w:val="fr-FR"/>
        </w:rPr>
        <w:t xml:space="preserve"> page</w:t>
      </w:r>
    </w:p>
    <w:p w:rsidR="0015078C" w:rsidRPr="002B7999" w:rsidRDefault="0015078C" w:rsidP="0015078C">
      <w:pPr>
        <w:rPr>
          <w:lang w:val="fr-FR"/>
        </w:rPr>
      </w:pPr>
      <w:r w:rsidRPr="002B7999">
        <w:rPr>
          <w:lang w:val="fr-FR"/>
        </w:rPr>
        <w:t xml:space="preserve">London forces </w:t>
      </w:r>
    </w:p>
    <w:p w:rsidR="0015078C" w:rsidRPr="002B7999" w:rsidRDefault="0015078C" w:rsidP="0015078C">
      <w:pPr>
        <w:rPr>
          <w:lang w:val="fr-FR"/>
        </w:rPr>
      </w:pPr>
      <w:r w:rsidRPr="002B7999">
        <w:rPr>
          <w:lang w:val="fr-FR"/>
        </w:rPr>
        <w:t xml:space="preserve">Permanent </w:t>
      </w:r>
      <w:proofErr w:type="spellStart"/>
      <w:r w:rsidRPr="002B7999">
        <w:rPr>
          <w:lang w:val="fr-FR"/>
        </w:rPr>
        <w:t>dipole</w:t>
      </w:r>
      <w:proofErr w:type="spellEnd"/>
      <w:r w:rsidRPr="002B7999">
        <w:rPr>
          <w:lang w:val="fr-FR"/>
        </w:rPr>
        <w:t xml:space="preserve">/permanent </w:t>
      </w:r>
      <w:proofErr w:type="spellStart"/>
      <w:r w:rsidRPr="002B7999">
        <w:rPr>
          <w:lang w:val="fr-FR"/>
        </w:rPr>
        <w:t>dipole</w:t>
      </w:r>
      <w:proofErr w:type="spellEnd"/>
    </w:p>
    <w:p w:rsidR="0015078C" w:rsidRDefault="0015078C" w:rsidP="0015078C">
      <w:r>
        <w:lastRenderedPageBreak/>
        <w:t>Hydrogen bonding</w:t>
      </w:r>
    </w:p>
    <w:p w:rsidR="0015078C" w:rsidRPr="00A77884" w:rsidRDefault="0015078C" w:rsidP="0015078C">
      <w:r>
        <w:t>Solutions and solubility</w:t>
      </w:r>
    </w:p>
    <w:p w:rsidR="0015078C" w:rsidRDefault="0015078C" w:rsidP="0015078C">
      <w:pPr>
        <w:autoSpaceDE w:val="0"/>
        <w:autoSpaceDN w:val="0"/>
        <w:adjustRightInd w:val="0"/>
        <w:rPr>
          <w:color w:val="000000"/>
          <w:spacing w:val="-5"/>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4"/>
        <w:gridCol w:w="2242"/>
        <w:gridCol w:w="2277"/>
        <w:gridCol w:w="1959"/>
        <w:gridCol w:w="1967"/>
      </w:tblGrid>
      <w:tr w:rsidR="008370AE" w:rsidRPr="00BE0C8D" w:rsidTr="008370AE">
        <w:tc>
          <w:tcPr>
            <w:tcW w:w="1384" w:type="dxa"/>
          </w:tcPr>
          <w:p w:rsidR="008370AE" w:rsidRPr="008370AE" w:rsidRDefault="008370AE" w:rsidP="008370AE">
            <w:pPr>
              <w:jc w:val="center"/>
              <w:rPr>
                <w:b/>
                <w:sz w:val="22"/>
                <w:szCs w:val="22"/>
              </w:rPr>
            </w:pPr>
            <w:r w:rsidRPr="008370AE">
              <w:rPr>
                <w:b/>
                <w:sz w:val="22"/>
                <w:szCs w:val="22"/>
              </w:rPr>
              <w:t>Name of force</w:t>
            </w:r>
          </w:p>
        </w:tc>
        <w:tc>
          <w:tcPr>
            <w:tcW w:w="3402" w:type="dxa"/>
            <w:vAlign w:val="center"/>
          </w:tcPr>
          <w:p w:rsidR="008370AE" w:rsidRPr="008370AE" w:rsidRDefault="008370AE" w:rsidP="008370AE">
            <w:pPr>
              <w:jc w:val="center"/>
              <w:rPr>
                <w:b/>
                <w:sz w:val="22"/>
                <w:szCs w:val="22"/>
              </w:rPr>
            </w:pPr>
            <w:r w:rsidRPr="008370AE">
              <w:rPr>
                <w:b/>
                <w:sz w:val="22"/>
                <w:szCs w:val="22"/>
              </w:rPr>
              <w:t>London, Dispersion,</w:t>
            </w:r>
          </w:p>
          <w:p w:rsidR="008370AE" w:rsidRPr="008370AE" w:rsidRDefault="008370AE" w:rsidP="008370AE">
            <w:pPr>
              <w:jc w:val="center"/>
              <w:rPr>
                <w:b/>
                <w:sz w:val="22"/>
                <w:szCs w:val="22"/>
              </w:rPr>
            </w:pPr>
            <w:r w:rsidRPr="008370AE">
              <w:rPr>
                <w:b/>
                <w:sz w:val="22"/>
                <w:szCs w:val="22"/>
              </w:rPr>
              <w:t>Van der Waals,</w:t>
            </w:r>
          </w:p>
          <w:p w:rsidR="008370AE" w:rsidRPr="008370AE" w:rsidRDefault="001D4503" w:rsidP="008370AE">
            <w:pPr>
              <w:jc w:val="center"/>
              <w:rPr>
                <w:b/>
                <w:sz w:val="22"/>
                <w:szCs w:val="22"/>
              </w:rPr>
            </w:pPr>
            <w:r>
              <w:rPr>
                <w:b/>
                <w:noProof/>
                <w:sz w:val="22"/>
                <w:szCs w:val="22"/>
              </w:rPr>
              <mc:AlternateContent>
                <mc:Choice Requires="wps">
                  <w:drawing>
                    <wp:anchor distT="0" distB="0" distL="114300" distR="114300" simplePos="0" relativeHeight="251728896" behindDoc="0" locked="0" layoutInCell="1" allowOverlap="1">
                      <wp:simplePos x="0" y="0"/>
                      <wp:positionH relativeFrom="column">
                        <wp:posOffset>1338580</wp:posOffset>
                      </wp:positionH>
                      <wp:positionV relativeFrom="paragraph">
                        <wp:posOffset>151130</wp:posOffset>
                      </wp:positionV>
                      <wp:extent cx="556260" cy="320040"/>
                      <wp:effectExtent l="5080" t="8255" r="10160" b="5080"/>
                      <wp:wrapNone/>
                      <wp:docPr id="3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20040"/>
                              </a:xfrm>
                              <a:prstGeom prst="rect">
                                <a:avLst/>
                              </a:prstGeom>
                              <a:solidFill>
                                <a:srgbClr val="FFFFFF"/>
                              </a:solidFill>
                              <a:ln w="9525">
                                <a:solidFill>
                                  <a:srgbClr val="000000"/>
                                </a:solidFill>
                                <a:miter lim="800000"/>
                                <a:headEnd/>
                                <a:tailEnd/>
                              </a:ln>
                            </wps:spPr>
                            <wps:txbx>
                              <w:txbxContent>
                                <w:p w:rsidR="007F59B0" w:rsidRPr="00D46F5A" w:rsidRDefault="007F59B0" w:rsidP="008370AE">
                                  <w:r>
                                    <w:t>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6" o:spid="_x0000_s1037" type="#_x0000_t202" style="position:absolute;left:0;text-align:left;margin-left:105.4pt;margin-top:11.9pt;width:43.8pt;height:25.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">
                      <v:textbox>
                        <w:txbxContent>
                          <w:p w:rsidR="007F59B0" w:rsidRPr="00D46F5A" w:rsidRDefault="007F59B0" w:rsidP="008370AE">
                            <w:r>
                              <w:t>AND</w:t>
                            </w:r>
                          </w:p>
                        </w:txbxContent>
                      </v:textbox>
                    </v:shape>
                  </w:pict>
                </mc:Fallback>
              </mc:AlternateContent>
            </w:r>
            <w:r w:rsidR="008370AE" w:rsidRPr="008370AE">
              <w:rPr>
                <w:b/>
                <w:sz w:val="22"/>
                <w:szCs w:val="22"/>
              </w:rPr>
              <w:t>Instantaneous dipole/induced dipole</w:t>
            </w:r>
          </w:p>
          <w:p w:rsidR="008370AE" w:rsidRPr="008370AE" w:rsidRDefault="008370AE" w:rsidP="008370AE">
            <w:pPr>
              <w:jc w:val="center"/>
              <w:rPr>
                <w:b/>
                <w:sz w:val="22"/>
                <w:szCs w:val="22"/>
              </w:rPr>
            </w:pPr>
          </w:p>
        </w:tc>
        <w:tc>
          <w:tcPr>
            <w:tcW w:w="3260" w:type="dxa"/>
            <w:vAlign w:val="center"/>
          </w:tcPr>
          <w:p w:rsidR="008370AE" w:rsidRPr="008370AE" w:rsidRDefault="001D4503" w:rsidP="008370AE">
            <w:pPr>
              <w:jc w:val="center"/>
              <w:rPr>
                <w:b/>
                <w:sz w:val="22"/>
                <w:szCs w:val="22"/>
              </w:rPr>
            </w:pPr>
            <w:r>
              <w:rPr>
                <w:noProof/>
                <w:sz w:val="22"/>
                <w:szCs w:val="22"/>
              </w:rPr>
              <mc:AlternateContent>
                <mc:Choice Requires="wps">
                  <w:drawing>
                    <wp:anchor distT="0" distB="0" distL="114300" distR="114300" simplePos="0" relativeHeight="251727872" behindDoc="0" locked="0" layoutInCell="1" allowOverlap="1">
                      <wp:simplePos x="0" y="0"/>
                      <wp:positionH relativeFrom="column">
                        <wp:posOffset>1238250</wp:posOffset>
                      </wp:positionH>
                      <wp:positionV relativeFrom="paragraph">
                        <wp:posOffset>469900</wp:posOffset>
                      </wp:positionV>
                      <wp:extent cx="488315" cy="320040"/>
                      <wp:effectExtent l="9525" t="12700" r="6985" b="10160"/>
                      <wp:wrapNone/>
                      <wp:docPr id="38"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320040"/>
                              </a:xfrm>
                              <a:prstGeom prst="rect">
                                <a:avLst/>
                              </a:prstGeom>
                              <a:solidFill>
                                <a:srgbClr val="FFFFFF"/>
                              </a:solidFill>
                              <a:ln w="9525">
                                <a:solidFill>
                                  <a:srgbClr val="000000"/>
                                </a:solidFill>
                                <a:miter lim="800000"/>
                                <a:headEnd/>
                                <a:tailEnd/>
                              </a:ln>
                            </wps:spPr>
                            <wps:txbx>
                              <w:txbxContent>
                                <w:p w:rsidR="007F59B0" w:rsidRPr="00D46F5A" w:rsidRDefault="007F59B0" w:rsidP="008370AE">
                                  <w:r w:rsidRPr="00D46F5A">
                                    <w: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5" o:spid="_x0000_s1038" type="#_x0000_t202" style="position:absolute;left:0;text-align:left;margin-left:97.5pt;margin-top:37pt;width:38.45pt;height:25.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">
                      <v:textbox>
                        <w:txbxContent>
                          <w:p w:rsidR="007F59B0" w:rsidRPr="00D46F5A" w:rsidRDefault="007F59B0" w:rsidP="008370AE">
                            <w:r w:rsidRPr="00D46F5A">
                              <w:t>OR</w:t>
                            </w:r>
                          </w:p>
                        </w:txbxContent>
                      </v:textbox>
                    </v:shape>
                  </w:pict>
                </mc:Fallback>
              </mc:AlternateContent>
            </w:r>
            <w:r w:rsidR="008370AE" w:rsidRPr="008370AE">
              <w:rPr>
                <w:b/>
                <w:sz w:val="22"/>
                <w:szCs w:val="22"/>
              </w:rPr>
              <w:t>Permanent dipole-permanent dipole</w:t>
            </w:r>
          </w:p>
        </w:tc>
        <w:tc>
          <w:tcPr>
            <w:tcW w:w="3402" w:type="dxa"/>
            <w:vAlign w:val="center"/>
          </w:tcPr>
          <w:p w:rsidR="008370AE" w:rsidRPr="008370AE" w:rsidRDefault="008370AE" w:rsidP="008370AE">
            <w:pPr>
              <w:jc w:val="center"/>
              <w:rPr>
                <w:b/>
                <w:sz w:val="22"/>
                <w:szCs w:val="22"/>
              </w:rPr>
            </w:pPr>
          </w:p>
          <w:p w:rsidR="008370AE" w:rsidRPr="008370AE" w:rsidRDefault="001D4503" w:rsidP="008370AE">
            <w:pPr>
              <w:jc w:val="center"/>
              <w:rPr>
                <w:b/>
                <w:sz w:val="22"/>
                <w:szCs w:val="22"/>
              </w:rPr>
            </w:pPr>
            <w:r>
              <w:rPr>
                <w:b/>
                <w:noProof/>
                <w:sz w:val="22"/>
                <w:szCs w:val="22"/>
              </w:rPr>
              <mc:AlternateContent>
                <mc:Choice Requires="wps">
                  <w:drawing>
                    <wp:anchor distT="0" distB="0" distL="114300" distR="114300" simplePos="0" relativeHeight="251729920" behindDoc="0" locked="0" layoutInCell="1" allowOverlap="1">
                      <wp:simplePos x="0" y="0"/>
                      <wp:positionH relativeFrom="column">
                        <wp:posOffset>1066800</wp:posOffset>
                      </wp:positionH>
                      <wp:positionV relativeFrom="paragraph">
                        <wp:posOffset>306705</wp:posOffset>
                      </wp:positionV>
                      <wp:extent cx="488315" cy="320040"/>
                      <wp:effectExtent l="9525" t="11430" r="6985" b="11430"/>
                      <wp:wrapNone/>
                      <wp:docPr id="3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320040"/>
                              </a:xfrm>
                              <a:prstGeom prst="rect">
                                <a:avLst/>
                              </a:prstGeom>
                              <a:solidFill>
                                <a:srgbClr val="FFFFFF"/>
                              </a:solidFill>
                              <a:ln w="9525">
                                <a:solidFill>
                                  <a:srgbClr val="000000"/>
                                </a:solidFill>
                                <a:miter lim="800000"/>
                                <a:headEnd/>
                                <a:tailEnd/>
                              </a:ln>
                            </wps:spPr>
                            <wps:txbx>
                              <w:txbxContent>
                                <w:p w:rsidR="007F59B0" w:rsidRPr="00D46F5A" w:rsidRDefault="007F59B0" w:rsidP="008370AE">
                                  <w:r w:rsidRPr="00D46F5A">
                                    <w: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7" o:spid="_x0000_s1039" type="#_x0000_t202" style="position:absolute;left:0;text-align:left;margin-left:84pt;margin-top:24.15pt;width:38.45pt;height:25.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">
                      <v:textbox>
                        <w:txbxContent>
                          <w:p w:rsidR="007F59B0" w:rsidRPr="00D46F5A" w:rsidRDefault="007F59B0" w:rsidP="008370AE">
                            <w:r w:rsidRPr="00D46F5A">
                              <w:t>OR</w:t>
                            </w:r>
                          </w:p>
                        </w:txbxContent>
                      </v:textbox>
                    </v:shape>
                  </w:pict>
                </mc:Fallback>
              </mc:AlternateContent>
            </w:r>
            <w:r w:rsidR="008370AE" w:rsidRPr="008370AE">
              <w:rPr>
                <w:b/>
                <w:sz w:val="22"/>
                <w:szCs w:val="22"/>
              </w:rPr>
              <w:t>H-bonding</w:t>
            </w:r>
          </w:p>
        </w:tc>
        <w:tc>
          <w:tcPr>
            <w:tcW w:w="3338" w:type="dxa"/>
            <w:vAlign w:val="center"/>
          </w:tcPr>
          <w:p w:rsidR="008370AE" w:rsidRPr="008370AE" w:rsidRDefault="008370AE" w:rsidP="008370AE">
            <w:pPr>
              <w:jc w:val="center"/>
              <w:rPr>
                <w:b/>
                <w:sz w:val="22"/>
                <w:szCs w:val="22"/>
              </w:rPr>
            </w:pPr>
            <w:r w:rsidRPr="008370AE">
              <w:rPr>
                <w:b/>
                <w:sz w:val="22"/>
                <w:szCs w:val="22"/>
              </w:rPr>
              <w:t>Hydration</w:t>
            </w:r>
          </w:p>
        </w:tc>
      </w:tr>
      <w:tr w:rsidR="008370AE" w:rsidRPr="00BE0C8D" w:rsidTr="008370AE">
        <w:tc>
          <w:tcPr>
            <w:tcW w:w="1384" w:type="dxa"/>
            <w:vAlign w:val="center"/>
          </w:tcPr>
          <w:p w:rsidR="008370AE" w:rsidRPr="008370AE" w:rsidRDefault="008370AE" w:rsidP="008370AE">
            <w:pPr>
              <w:rPr>
                <w:sz w:val="22"/>
                <w:szCs w:val="22"/>
              </w:rPr>
            </w:pPr>
            <w:r w:rsidRPr="008370AE">
              <w:rPr>
                <w:sz w:val="22"/>
                <w:szCs w:val="22"/>
              </w:rPr>
              <w:t>Between</w:t>
            </w:r>
          </w:p>
        </w:tc>
        <w:tc>
          <w:tcPr>
            <w:tcW w:w="3402" w:type="dxa"/>
            <w:vAlign w:val="center"/>
          </w:tcPr>
          <w:p w:rsidR="008370AE" w:rsidRPr="008370AE" w:rsidRDefault="008370AE" w:rsidP="008370AE">
            <w:pPr>
              <w:rPr>
                <w:sz w:val="22"/>
                <w:szCs w:val="22"/>
              </w:rPr>
            </w:pPr>
            <w:r>
              <w:rPr>
                <w:sz w:val="22"/>
                <w:szCs w:val="22"/>
              </w:rPr>
              <w:t>Non-polar groups</w:t>
            </w:r>
          </w:p>
        </w:tc>
        <w:tc>
          <w:tcPr>
            <w:tcW w:w="3260" w:type="dxa"/>
            <w:vAlign w:val="center"/>
          </w:tcPr>
          <w:p w:rsidR="008370AE" w:rsidRPr="008370AE" w:rsidRDefault="008370AE" w:rsidP="008370AE">
            <w:pPr>
              <w:rPr>
                <w:sz w:val="22"/>
                <w:szCs w:val="22"/>
              </w:rPr>
            </w:pPr>
            <w:r w:rsidRPr="008370AE">
              <w:rPr>
                <w:sz w:val="22"/>
                <w:szCs w:val="22"/>
              </w:rPr>
              <w:t>Polar molecules</w:t>
            </w:r>
          </w:p>
        </w:tc>
        <w:tc>
          <w:tcPr>
            <w:tcW w:w="3402" w:type="dxa"/>
            <w:vAlign w:val="center"/>
          </w:tcPr>
          <w:p w:rsidR="008370AE" w:rsidRPr="008370AE" w:rsidRDefault="008370AE" w:rsidP="008370AE">
            <w:pPr>
              <w:rPr>
                <w:sz w:val="22"/>
                <w:szCs w:val="22"/>
              </w:rPr>
            </w:pPr>
            <w:r w:rsidRPr="008370AE">
              <w:rPr>
                <w:sz w:val="22"/>
                <w:szCs w:val="22"/>
              </w:rPr>
              <w:t xml:space="preserve">Molecules with </w:t>
            </w:r>
            <w:proofErr w:type="spellStart"/>
            <w:r w:rsidRPr="008370AE">
              <w:rPr>
                <w:sz w:val="22"/>
                <w:szCs w:val="22"/>
              </w:rPr>
              <w:t>δ</w:t>
            </w:r>
            <w:r w:rsidRPr="008370AE">
              <w:rPr>
                <w:sz w:val="22"/>
                <w:szCs w:val="22"/>
                <w:vertAlign w:val="superscript"/>
              </w:rPr>
              <w:t>+</w:t>
            </w:r>
            <w:r w:rsidRPr="008370AE">
              <w:rPr>
                <w:sz w:val="22"/>
                <w:szCs w:val="22"/>
              </w:rPr>
              <w:t>H</w:t>
            </w:r>
            <w:proofErr w:type="spellEnd"/>
            <w:r w:rsidRPr="008370AE">
              <w:rPr>
                <w:sz w:val="22"/>
                <w:szCs w:val="22"/>
              </w:rPr>
              <w:t xml:space="preserve"> and N O or F atom with lone pairs</w:t>
            </w:r>
          </w:p>
        </w:tc>
        <w:tc>
          <w:tcPr>
            <w:tcW w:w="3338" w:type="dxa"/>
            <w:vAlign w:val="center"/>
          </w:tcPr>
          <w:p w:rsidR="008370AE" w:rsidRPr="008370AE" w:rsidRDefault="008370AE" w:rsidP="008370AE">
            <w:pPr>
              <w:rPr>
                <w:sz w:val="22"/>
                <w:szCs w:val="22"/>
              </w:rPr>
            </w:pPr>
            <w:r w:rsidRPr="008370AE">
              <w:rPr>
                <w:sz w:val="22"/>
                <w:szCs w:val="22"/>
              </w:rPr>
              <w:t>Ions surrounded by water</w:t>
            </w:r>
          </w:p>
        </w:tc>
      </w:tr>
      <w:tr w:rsidR="008370AE" w:rsidRPr="00BE0C8D" w:rsidTr="008370AE">
        <w:tc>
          <w:tcPr>
            <w:tcW w:w="1384" w:type="dxa"/>
          </w:tcPr>
          <w:p w:rsidR="008370AE" w:rsidRPr="008370AE" w:rsidRDefault="008370AE" w:rsidP="008370AE">
            <w:pPr>
              <w:rPr>
                <w:sz w:val="22"/>
                <w:szCs w:val="22"/>
              </w:rPr>
            </w:pPr>
            <w:r w:rsidRPr="008370AE">
              <w:rPr>
                <w:sz w:val="22"/>
                <w:szCs w:val="22"/>
              </w:rPr>
              <w:t>Diagrams</w:t>
            </w:r>
          </w:p>
        </w:tc>
        <w:tc>
          <w:tcPr>
            <w:tcW w:w="3402" w:type="dxa"/>
            <w:vAlign w:val="center"/>
          </w:tcPr>
          <w:p w:rsidR="008370AE" w:rsidRPr="008370AE" w:rsidRDefault="008370AE" w:rsidP="008370AE">
            <w:pPr>
              <w:rPr>
                <w:sz w:val="22"/>
                <w:szCs w:val="22"/>
              </w:rPr>
            </w:pPr>
          </w:p>
          <w:p w:rsidR="008370AE" w:rsidRPr="008370AE" w:rsidRDefault="008370AE" w:rsidP="008370AE">
            <w:pPr>
              <w:rPr>
                <w:sz w:val="22"/>
                <w:szCs w:val="22"/>
              </w:rPr>
            </w:pPr>
          </w:p>
          <w:p w:rsidR="008370AE" w:rsidRPr="008370AE" w:rsidRDefault="001D4503" w:rsidP="008370AE">
            <w:pPr>
              <w:rPr>
                <w:sz w:val="22"/>
                <w:szCs w:val="22"/>
              </w:rPr>
            </w:pPr>
            <w:r>
              <w:rPr>
                <w:noProof/>
                <w:sz w:val="22"/>
                <w:szCs w:val="22"/>
              </w:rPr>
              <w:drawing>
                <wp:anchor distT="0" distB="0" distL="114300" distR="114300" simplePos="0" relativeHeight="251734016" behindDoc="0" locked="0" layoutInCell="1" allowOverlap="1">
                  <wp:simplePos x="0" y="0"/>
                  <wp:positionH relativeFrom="column">
                    <wp:posOffset>40640</wp:posOffset>
                  </wp:positionH>
                  <wp:positionV relativeFrom="paragraph">
                    <wp:posOffset>9525</wp:posOffset>
                  </wp:positionV>
                  <wp:extent cx="1070610" cy="329565"/>
                  <wp:effectExtent l="0" t="0" r="0" b="0"/>
                  <wp:wrapNone/>
                  <wp:docPr id="484" name="Picture 484" descr="fluctu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fluctuate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0610" cy="32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0AE" w:rsidRPr="008370AE" w:rsidRDefault="008370AE" w:rsidP="008370AE">
            <w:pPr>
              <w:rPr>
                <w:sz w:val="22"/>
                <w:szCs w:val="22"/>
              </w:rPr>
            </w:pPr>
          </w:p>
          <w:p w:rsidR="008370AE" w:rsidRPr="008370AE" w:rsidRDefault="001D4503" w:rsidP="008370AE">
            <w:pPr>
              <w:rPr>
                <w:sz w:val="22"/>
                <w:szCs w:val="22"/>
              </w:rPr>
            </w:pPr>
            <w:r>
              <w:rPr>
                <w:noProof/>
              </w:rPr>
              <w:drawing>
                <wp:anchor distT="0" distB="0" distL="114300" distR="114300" simplePos="0" relativeHeight="251735040" behindDoc="0" locked="0" layoutInCell="1" allowOverlap="1">
                  <wp:simplePos x="0" y="0"/>
                  <wp:positionH relativeFrom="column">
                    <wp:posOffset>49530</wp:posOffset>
                  </wp:positionH>
                  <wp:positionV relativeFrom="paragraph">
                    <wp:posOffset>142240</wp:posOffset>
                  </wp:positionV>
                  <wp:extent cx="1066165" cy="329565"/>
                  <wp:effectExtent l="0" t="0" r="635" b="0"/>
                  <wp:wrapNone/>
                  <wp:docPr id="485" name="Picture 485" descr="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London"/>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66165" cy="32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0AE" w:rsidRPr="008370AE" w:rsidRDefault="006707EA" w:rsidP="008370AE">
            <w:pPr>
              <w:rPr>
                <w:sz w:val="22"/>
                <w:szCs w:val="22"/>
              </w:rPr>
            </w:pPr>
            <w:r>
              <w:rPr>
                <w:noProof/>
                <w:sz w:val="22"/>
                <w:szCs w:val="22"/>
              </w:rPr>
              <w:object w:dxaOrig="1440" w:dyaOrig="1440">
                <v:group id="_x0000_s1518" style="position:absolute;margin-left:98.25pt;margin-top:5.9pt;width:133.85pt;height:42pt;z-index:251737088" coordorigin="3653,4736" coordsize="3444,1115">
                  <v:shape id="_x0000_s1519" type="#_x0000_t75" style="position:absolute;left:3933;top:4736;width:1152;height:1106">
                    <v:imagedata r:id="rId48" o:title=""/>
                  </v:shape>
                  <v:shape id="_x0000_s1520" type="#_x0000_t75" style="position:absolute;left:5636;top:4745;width:1152;height:1106">
                    <v:imagedata r:id="rId48" o:title=""/>
                  </v:shape>
                  <v:shape id="_x0000_s1521" type="#_x0000_t32" style="position:absolute;left:5085;top:5288;width:551;height:1" o:connectortype="straight" strokecolor="red" strokeweight="1.25pt">
                    <v:stroke dashstyle="dash"/>
                  </v:shape>
                  <v:shape id="_x0000_s1522" type="#_x0000_t202" style="position:absolute;left:6788;top:5159;width:309;height:310;mso-width-relative:margin;mso-height-relative:margin" strokecolor="white">
                    <v:textbox inset="0,0,0,0">
                      <w:txbxContent>
                        <w:p w:rsidR="007F59B0" w:rsidRPr="002F78C7" w:rsidRDefault="007F59B0" w:rsidP="002F78C7">
                          <w:pPr>
                            <w:rPr>
                              <w:color w:val="FF0000"/>
                              <w:vertAlign w:val="superscript"/>
                            </w:rPr>
                          </w:pPr>
                          <w:r w:rsidRPr="002F78C7">
                            <w:rPr>
                              <w:rFonts w:ascii="Symbol" w:hAnsi="Symbol"/>
                              <w:color w:val="FF0000"/>
                            </w:rPr>
                            <w:t></w:t>
                          </w:r>
                          <w:r w:rsidRPr="002F78C7">
                            <w:rPr>
                              <w:color w:val="FF0000"/>
                              <w:vertAlign w:val="superscript"/>
                            </w:rPr>
                            <w:t>+</w:t>
                          </w:r>
                        </w:p>
                      </w:txbxContent>
                    </v:textbox>
                  </v:shape>
                  <v:shape id="_x0000_s1523" type="#_x0000_t202" style="position:absolute;left:4922;top:4919;width:309;height:310;mso-width-relative:margin;mso-height-relative:margin" strokecolor="white">
                    <v:textbox inset="0,0,0,0">
                      <w:txbxContent>
                        <w:p w:rsidR="007F59B0" w:rsidRPr="002F78C7" w:rsidRDefault="007F59B0" w:rsidP="002F78C7">
                          <w:pPr>
                            <w:rPr>
                              <w:color w:val="FF0000"/>
                              <w:vertAlign w:val="superscript"/>
                            </w:rPr>
                          </w:pPr>
                          <w:r w:rsidRPr="002F78C7">
                            <w:rPr>
                              <w:rFonts w:ascii="Symbol" w:hAnsi="Symbol"/>
                              <w:color w:val="FF0000"/>
                            </w:rPr>
                            <w:t></w:t>
                          </w:r>
                          <w:r w:rsidRPr="002F78C7">
                            <w:rPr>
                              <w:color w:val="FF0000"/>
                              <w:vertAlign w:val="superscript"/>
                            </w:rPr>
                            <w:t>+</w:t>
                          </w:r>
                        </w:p>
                      </w:txbxContent>
                    </v:textbox>
                  </v:shape>
                  <v:shape id="_x0000_s1524" type="#_x0000_t202" style="position:absolute;left:5636;top:4919;width:219;height:310;mso-width-relative:margin;mso-height-relative:margin" strokecolor="white">
                    <v:textbox inset="0,0,0,0">
                      <w:txbxContent>
                        <w:p w:rsidR="007F59B0" w:rsidRPr="002F78C7" w:rsidRDefault="007F59B0" w:rsidP="002F78C7">
                          <w:pPr>
                            <w:rPr>
                              <w:color w:val="FF0000"/>
                              <w:vertAlign w:val="superscript"/>
                            </w:rPr>
                          </w:pPr>
                          <w:r w:rsidRPr="002F78C7">
                            <w:rPr>
                              <w:rFonts w:ascii="Symbol" w:hAnsi="Symbol"/>
                              <w:color w:val="FF0000"/>
                            </w:rPr>
                            <w:t></w:t>
                          </w:r>
                          <w:r>
                            <w:rPr>
                              <w:color w:val="FF0000"/>
                              <w:vertAlign w:val="superscript"/>
                            </w:rPr>
                            <w:t>-</w:t>
                          </w:r>
                        </w:p>
                      </w:txbxContent>
                    </v:textbox>
                  </v:shape>
                  <v:shape id="_x0000_s1525" type="#_x0000_t202" style="position:absolute;left:3653;top:5159;width:219;height:310;mso-width-relative:margin;mso-height-relative:margin" strokecolor="white">
                    <v:textbox inset="0,0,0,0">
                      <w:txbxContent>
                        <w:p w:rsidR="007F59B0" w:rsidRPr="002F78C7" w:rsidRDefault="007F59B0" w:rsidP="002F78C7">
                          <w:pPr>
                            <w:rPr>
                              <w:color w:val="FF0000"/>
                              <w:vertAlign w:val="superscript"/>
                            </w:rPr>
                          </w:pPr>
                          <w:r w:rsidRPr="002F78C7">
                            <w:rPr>
                              <w:rFonts w:ascii="Symbol" w:hAnsi="Symbol"/>
                              <w:color w:val="FF0000"/>
                            </w:rPr>
                            <w:t></w:t>
                          </w:r>
                          <w:r>
                            <w:rPr>
                              <w:color w:val="FF0000"/>
                              <w:vertAlign w:val="superscript"/>
                            </w:rPr>
                            <w:t>-</w:t>
                          </w:r>
                        </w:p>
                      </w:txbxContent>
                    </v:textbox>
                  </v:shape>
                </v:group>
                <o:OLEObject Type="Embed" ProgID="ACD.ChemSketch.20" ShapeID="_x0000_s1519" DrawAspect="Content" ObjectID="_1515929556" r:id="rId186"/>
                <o:OLEObject Type="Embed" ProgID="ACD.ChemSketch.20" ShapeID="_x0000_s1520" DrawAspect="Content" ObjectID="_1515929557" r:id="rId187"/>
              </w:object>
            </w:r>
          </w:p>
          <w:p w:rsidR="008370AE" w:rsidRPr="008370AE" w:rsidRDefault="008370AE" w:rsidP="008370AE">
            <w:pPr>
              <w:rPr>
                <w:sz w:val="22"/>
                <w:szCs w:val="22"/>
              </w:rPr>
            </w:pPr>
          </w:p>
          <w:p w:rsidR="008370AE" w:rsidRPr="008370AE" w:rsidRDefault="008370AE" w:rsidP="008370AE">
            <w:pPr>
              <w:rPr>
                <w:sz w:val="22"/>
                <w:szCs w:val="22"/>
              </w:rPr>
            </w:pPr>
          </w:p>
          <w:p w:rsidR="008370AE" w:rsidRPr="008370AE" w:rsidRDefault="008370AE" w:rsidP="008370AE">
            <w:pPr>
              <w:rPr>
                <w:sz w:val="22"/>
                <w:szCs w:val="22"/>
              </w:rPr>
            </w:pPr>
          </w:p>
          <w:p w:rsidR="008370AE" w:rsidRPr="008370AE" w:rsidRDefault="008370AE" w:rsidP="008370AE">
            <w:pPr>
              <w:rPr>
                <w:sz w:val="22"/>
                <w:szCs w:val="22"/>
              </w:rPr>
            </w:pPr>
          </w:p>
        </w:tc>
        <w:tc>
          <w:tcPr>
            <w:tcW w:w="3260" w:type="dxa"/>
            <w:vAlign w:val="center"/>
          </w:tcPr>
          <w:p w:rsidR="008370AE" w:rsidRPr="008370AE" w:rsidRDefault="008370AE" w:rsidP="008370AE">
            <w:pPr>
              <w:rPr>
                <w:sz w:val="22"/>
                <w:szCs w:val="22"/>
              </w:rPr>
            </w:pPr>
          </w:p>
        </w:tc>
        <w:tc>
          <w:tcPr>
            <w:tcW w:w="3402" w:type="dxa"/>
            <w:vAlign w:val="center"/>
          </w:tcPr>
          <w:p w:rsidR="008370AE" w:rsidRPr="008370AE" w:rsidRDefault="001D4503" w:rsidP="008370AE">
            <w:pPr>
              <w:rPr>
                <w:sz w:val="22"/>
                <w:szCs w:val="22"/>
              </w:rPr>
            </w:pPr>
            <w:r>
              <w:rPr>
                <w:noProof/>
                <w:color w:val="000000"/>
                <w:spacing w:val="-5"/>
              </w:rPr>
              <w:drawing>
                <wp:anchor distT="0" distB="0" distL="114300" distR="114300" simplePos="0" relativeHeight="251730944" behindDoc="0" locked="0" layoutInCell="1" allowOverlap="1">
                  <wp:simplePos x="0" y="0"/>
                  <wp:positionH relativeFrom="column">
                    <wp:posOffset>-53340</wp:posOffset>
                  </wp:positionH>
                  <wp:positionV relativeFrom="paragraph">
                    <wp:posOffset>114935</wp:posOffset>
                  </wp:positionV>
                  <wp:extent cx="1242695" cy="1195070"/>
                  <wp:effectExtent l="0" t="0" r="0" b="508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42695" cy="1195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38" w:type="dxa"/>
            <w:vAlign w:val="center"/>
          </w:tcPr>
          <w:p w:rsidR="008370AE" w:rsidRPr="008370AE" w:rsidRDefault="001D4503" w:rsidP="008370AE">
            <w:pPr>
              <w:rPr>
                <w:sz w:val="22"/>
                <w:szCs w:val="22"/>
              </w:rPr>
            </w:pPr>
            <w:r>
              <w:rPr>
                <w:noProof/>
                <w:sz w:val="22"/>
                <w:szCs w:val="22"/>
              </w:rPr>
              <mc:AlternateContent>
                <mc:Choice Requires="wpg">
                  <w:drawing>
                    <wp:anchor distT="0" distB="0" distL="114300" distR="114300" simplePos="0" relativeHeight="251732992" behindDoc="0" locked="0" layoutInCell="1" allowOverlap="1">
                      <wp:simplePos x="0" y="0"/>
                      <wp:positionH relativeFrom="column">
                        <wp:posOffset>3175</wp:posOffset>
                      </wp:positionH>
                      <wp:positionV relativeFrom="paragraph">
                        <wp:posOffset>115570</wp:posOffset>
                      </wp:positionV>
                      <wp:extent cx="1138555" cy="1107440"/>
                      <wp:effectExtent l="3175" t="1270" r="1270" b="0"/>
                      <wp:wrapNone/>
                      <wp:docPr id="33"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555" cy="1107440"/>
                                <a:chOff x="6964" y="12686"/>
                                <a:chExt cx="3606" cy="3011"/>
                              </a:xfrm>
                            </wpg:grpSpPr>
                            <pic:pic xmlns:pic="http://schemas.openxmlformats.org/drawingml/2006/picture">
                              <pic:nvPicPr>
                                <pic:cNvPr id="76" name="Picture 481" descr="alh2oline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6964" y="12686"/>
                                  <a:ext cx="3606" cy="3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482"/>
                              <wps:cNvSpPr txBox="1">
                                <a:spLocks noChangeArrowheads="1"/>
                              </wps:cNvSpPr>
                              <wps:spPr bwMode="auto">
                                <a:xfrm>
                                  <a:off x="8406" y="14166"/>
                                  <a:ext cx="351"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9B0" w:rsidRDefault="007F59B0" w:rsidP="00272EF3">
                                    <w:r>
                                      <w:t>Fe</w:t>
                                    </w:r>
                                  </w:p>
                                </w:txbxContent>
                              </wps:txbx>
                              <wps:bodyPr rot="0" vert="horz" wrap="square" lIns="0" tIns="0" rIns="0" bIns="0" anchor="t" anchorCtr="0" upright="1">
                                <a:noAutofit/>
                              </wps:bodyPr>
                            </wps:wsp>
                            <wps:wsp>
                              <wps:cNvPr id="79" name="Text Box 483"/>
                              <wps:cNvSpPr txBox="1">
                                <a:spLocks noChangeArrowheads="1"/>
                              </wps:cNvSpPr>
                              <wps:spPr bwMode="auto">
                                <a:xfrm>
                                  <a:off x="10151" y="12686"/>
                                  <a:ext cx="351"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9B0" w:rsidRDefault="007F59B0" w:rsidP="00272EF3">
                                    <w: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0" o:spid="_x0000_s1040" style="position:absolute;margin-left:.25pt;margin-top:9.1pt;width:89.65pt;height:87.2pt;z-index:251732992" coordorigin="6964,12686" coordsize="3606,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">
                      <v:shape id="Picture 481" o:spid="_x0000_s1041" type="#_x0000_t75" alt="alh2olines" style="position:absolute;left:6964;top:12686;width:3606;height:3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LuL3FAAAA2wAAAA8AAABkcnMvZG93bnJldi54bWxEj91qwkAUhO8LvsNyhN7VjV5Yia7iD6EV&#10;CsWfBzjuHpOQ7NmQXWPq03cLBS+HmfmGWax6W4uOWl86VjAeJSCItTMl5wrOp+xtBsIHZIO1Y1Lw&#10;Qx5Wy8HLAlPj7nyg7hhyESHsU1RQhNCkUnpdkEU/cg1x9K6utRiibHNpWrxHuK3lJEmm0mLJcaHA&#10;hrYF6ep4swoenf6YuSy5ycs2q3ab7331pRulXof9eg4iUB+e4f/2p1HwPoW/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y7i9xQAAANsAAAAPAAAAAAAAAAAAAAAA&#10;AJ8CAABkcnMvZG93bnJldi54bWxQSwUGAAAAAAQABAD3AAAAkQMAAAAA&#10;">
                        <v:imagedata r:id="rId190" o:title="alh2olines"/>
                      </v:shape>
                      <v:shape id="Text Box 482" o:spid="_x0000_s1042" type="#_x0000_t202" style="position:absolute;left:8406;top:14166;width:351;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9+MEA&#10;AADbAAAADwAAAGRycy9kb3ducmV2LnhtbERPu27CMBTdK/UfrFuJpQIHBopSDIIEpA7twEPMV/Ft&#10;EhFfR7bz4O/xUKnj0X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LPfjBAAAA2wAAAA8AAAAAAAAAAAAAAAAAmAIAAGRycy9kb3du&#10;cmV2LnhtbFBLBQYAAAAABAAEAPUAAACGAwAAAAA=&#10;" stroked="f">
                        <v:textbox inset="0,0,0,0">
                          <w:txbxContent>
                            <w:p w:rsidR="007F59B0" w:rsidRDefault="007F59B0" w:rsidP="00272EF3">
                              <w:r>
                                <w:t>Fe</w:t>
                              </w:r>
                            </w:p>
                          </w:txbxContent>
                        </v:textbox>
                      </v:shape>
                      <v:shape id="Text Box 483" o:spid="_x0000_s1043" type="#_x0000_t202" style="position:absolute;left:10151;top:12686;width:351;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YY8UA&#10;AADbAAAADwAAAGRycy9kb3ducmV2LnhtbESPT2vCQBTE7wW/w/KEXopumoOt0VWsaaGHetCK50f2&#10;mQSzb8Pumj/fvlso9DjMzG+Y9XYwjejI+dqygud5AoK4sLrmUsH5+2P2CsIHZI2NZVIwkoftZvKw&#10;xkzbno/UnUIpIoR9hgqqENpMSl9UZNDPbUscvat1BkOUrpTaYR/hppFpkiykwZrjQoUt7Ssqbqe7&#10;UbDI3b0/8v4pP79/4aEt08vbeFHqcTrsViACDeE//Nf+1Apelv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5hjxQAAANsAAAAPAAAAAAAAAAAAAAAAAJgCAABkcnMv&#10;ZG93bnJldi54bWxQSwUGAAAAAAQABAD1AAAAigMAAAAA&#10;" stroked="f">
                        <v:textbox inset="0,0,0,0">
                          <w:txbxContent>
                            <w:p w:rsidR="007F59B0" w:rsidRDefault="007F59B0" w:rsidP="00272EF3">
                              <w:r>
                                <w:t>3+</w:t>
                              </w:r>
                            </w:p>
                          </w:txbxContent>
                        </v:textbox>
                      </v:shape>
                    </v:group>
                  </w:pict>
                </mc:Fallback>
              </mc:AlternateContent>
            </w:r>
          </w:p>
        </w:tc>
      </w:tr>
      <w:tr w:rsidR="008370AE" w:rsidRPr="00BE0C8D" w:rsidTr="008370AE">
        <w:tc>
          <w:tcPr>
            <w:tcW w:w="1384" w:type="dxa"/>
          </w:tcPr>
          <w:p w:rsidR="008370AE" w:rsidRPr="008370AE" w:rsidRDefault="008370AE" w:rsidP="008370AE">
            <w:pPr>
              <w:rPr>
                <w:sz w:val="22"/>
                <w:szCs w:val="22"/>
              </w:rPr>
            </w:pPr>
            <w:r w:rsidRPr="008370AE">
              <w:rPr>
                <w:sz w:val="22"/>
                <w:szCs w:val="22"/>
              </w:rPr>
              <w:lastRenderedPageBreak/>
              <w:t xml:space="preserve">Depends on </w:t>
            </w:r>
          </w:p>
        </w:tc>
        <w:tc>
          <w:tcPr>
            <w:tcW w:w="3402" w:type="dxa"/>
            <w:vAlign w:val="center"/>
          </w:tcPr>
          <w:p w:rsidR="008370AE" w:rsidRPr="008370AE" w:rsidRDefault="008370AE" w:rsidP="008370AE">
            <w:pPr>
              <w:rPr>
                <w:sz w:val="22"/>
                <w:szCs w:val="22"/>
              </w:rPr>
            </w:pPr>
            <w:r w:rsidRPr="008370AE">
              <w:rPr>
                <w:sz w:val="22"/>
                <w:szCs w:val="22"/>
              </w:rPr>
              <w:t>Number of electrons</w:t>
            </w:r>
          </w:p>
          <w:p w:rsidR="008370AE" w:rsidRPr="008370AE" w:rsidRDefault="008370AE" w:rsidP="008370AE">
            <w:pPr>
              <w:rPr>
                <w:sz w:val="22"/>
                <w:szCs w:val="22"/>
              </w:rPr>
            </w:pPr>
          </w:p>
          <w:p w:rsidR="008370AE" w:rsidRPr="008370AE" w:rsidRDefault="008370AE" w:rsidP="008370AE">
            <w:pPr>
              <w:rPr>
                <w:sz w:val="22"/>
                <w:szCs w:val="22"/>
              </w:rPr>
            </w:pPr>
            <w:r w:rsidRPr="008370AE">
              <w:rPr>
                <w:sz w:val="22"/>
                <w:szCs w:val="22"/>
              </w:rPr>
              <w:t>Shape</w:t>
            </w:r>
          </w:p>
          <w:p w:rsidR="008370AE" w:rsidRPr="008370AE" w:rsidRDefault="008370AE" w:rsidP="008370AE">
            <w:pPr>
              <w:rPr>
                <w:sz w:val="22"/>
                <w:szCs w:val="22"/>
              </w:rPr>
            </w:pPr>
          </w:p>
          <w:p w:rsidR="008370AE" w:rsidRPr="008370AE" w:rsidRDefault="008370AE" w:rsidP="008370AE">
            <w:pPr>
              <w:rPr>
                <w:sz w:val="22"/>
                <w:szCs w:val="22"/>
              </w:rPr>
            </w:pPr>
            <w:r w:rsidRPr="008370AE">
              <w:rPr>
                <w:sz w:val="22"/>
                <w:szCs w:val="22"/>
              </w:rPr>
              <w:t>Distance apart</w:t>
            </w:r>
          </w:p>
        </w:tc>
        <w:tc>
          <w:tcPr>
            <w:tcW w:w="3260" w:type="dxa"/>
            <w:vAlign w:val="center"/>
          </w:tcPr>
          <w:p w:rsidR="008370AE" w:rsidRPr="008370AE" w:rsidRDefault="008370AE" w:rsidP="008370AE">
            <w:pPr>
              <w:rPr>
                <w:sz w:val="22"/>
                <w:szCs w:val="22"/>
              </w:rPr>
            </w:pPr>
            <w:r w:rsidRPr="008370AE">
              <w:rPr>
                <w:sz w:val="22"/>
                <w:szCs w:val="22"/>
              </w:rPr>
              <w:t>Electronegativity difference</w:t>
            </w:r>
          </w:p>
          <w:p w:rsidR="008370AE" w:rsidRPr="008370AE" w:rsidRDefault="008370AE" w:rsidP="008370AE">
            <w:pPr>
              <w:rPr>
                <w:sz w:val="22"/>
                <w:szCs w:val="22"/>
              </w:rPr>
            </w:pPr>
          </w:p>
          <w:p w:rsidR="008370AE" w:rsidRPr="008370AE" w:rsidRDefault="008370AE" w:rsidP="008370AE">
            <w:pPr>
              <w:rPr>
                <w:sz w:val="22"/>
                <w:szCs w:val="22"/>
              </w:rPr>
            </w:pPr>
            <w:r w:rsidRPr="008370AE">
              <w:rPr>
                <w:sz w:val="22"/>
                <w:szCs w:val="22"/>
              </w:rPr>
              <w:t>Shape of molecule</w:t>
            </w:r>
          </w:p>
          <w:p w:rsidR="008370AE" w:rsidRPr="008370AE" w:rsidRDefault="008370AE" w:rsidP="008370AE">
            <w:pPr>
              <w:rPr>
                <w:sz w:val="22"/>
                <w:szCs w:val="22"/>
              </w:rPr>
            </w:pPr>
          </w:p>
          <w:p w:rsidR="008370AE" w:rsidRPr="008370AE" w:rsidRDefault="008370AE" w:rsidP="008370AE">
            <w:pPr>
              <w:rPr>
                <w:sz w:val="22"/>
                <w:szCs w:val="22"/>
              </w:rPr>
            </w:pPr>
            <w:r w:rsidRPr="008370AE">
              <w:rPr>
                <w:sz w:val="22"/>
                <w:szCs w:val="22"/>
              </w:rPr>
              <w:t>Distance apart</w:t>
            </w:r>
          </w:p>
        </w:tc>
        <w:tc>
          <w:tcPr>
            <w:tcW w:w="3402" w:type="dxa"/>
            <w:vAlign w:val="center"/>
          </w:tcPr>
          <w:p w:rsidR="008370AE" w:rsidRPr="008370AE" w:rsidRDefault="008370AE" w:rsidP="008370AE">
            <w:pPr>
              <w:rPr>
                <w:sz w:val="22"/>
                <w:szCs w:val="22"/>
                <w:vertAlign w:val="superscript"/>
              </w:rPr>
            </w:pPr>
            <w:r w:rsidRPr="008370AE">
              <w:rPr>
                <w:sz w:val="22"/>
                <w:szCs w:val="22"/>
              </w:rPr>
              <w:t>Alignment – strongest if 180</w:t>
            </w:r>
            <w:r w:rsidRPr="008370AE">
              <w:rPr>
                <w:sz w:val="22"/>
                <w:szCs w:val="22"/>
                <w:vertAlign w:val="superscript"/>
              </w:rPr>
              <w:t>o</w:t>
            </w:r>
          </w:p>
        </w:tc>
        <w:tc>
          <w:tcPr>
            <w:tcW w:w="3338" w:type="dxa"/>
            <w:vAlign w:val="center"/>
          </w:tcPr>
          <w:p w:rsidR="008370AE" w:rsidRPr="008370AE" w:rsidRDefault="008370AE" w:rsidP="008370AE">
            <w:pPr>
              <w:rPr>
                <w:sz w:val="22"/>
                <w:szCs w:val="22"/>
              </w:rPr>
            </w:pPr>
            <w:r w:rsidRPr="008370AE">
              <w:rPr>
                <w:sz w:val="22"/>
                <w:szCs w:val="22"/>
              </w:rPr>
              <w:t>Charge on ion</w:t>
            </w:r>
          </w:p>
          <w:p w:rsidR="008370AE" w:rsidRPr="008370AE" w:rsidRDefault="008370AE" w:rsidP="008370AE">
            <w:pPr>
              <w:rPr>
                <w:sz w:val="22"/>
                <w:szCs w:val="22"/>
              </w:rPr>
            </w:pPr>
          </w:p>
          <w:p w:rsidR="008370AE" w:rsidRPr="008370AE" w:rsidRDefault="008370AE" w:rsidP="008370AE">
            <w:pPr>
              <w:rPr>
                <w:sz w:val="22"/>
                <w:szCs w:val="22"/>
              </w:rPr>
            </w:pPr>
            <w:r w:rsidRPr="008370AE">
              <w:rPr>
                <w:sz w:val="22"/>
                <w:szCs w:val="22"/>
              </w:rPr>
              <w:t>Ionic radius</w:t>
            </w:r>
          </w:p>
        </w:tc>
      </w:tr>
      <w:tr w:rsidR="008370AE" w:rsidRPr="00BE0C8D" w:rsidTr="008370AE">
        <w:tc>
          <w:tcPr>
            <w:tcW w:w="1384" w:type="dxa"/>
          </w:tcPr>
          <w:p w:rsidR="008370AE" w:rsidRPr="008370AE" w:rsidRDefault="008370AE" w:rsidP="008370AE">
            <w:pPr>
              <w:rPr>
                <w:sz w:val="22"/>
                <w:szCs w:val="22"/>
              </w:rPr>
            </w:pPr>
            <w:proofErr w:type="spellStart"/>
            <w:r w:rsidRPr="008370AE">
              <w:rPr>
                <w:sz w:val="22"/>
                <w:szCs w:val="22"/>
              </w:rPr>
              <w:t>Approx</w:t>
            </w:r>
            <w:proofErr w:type="spellEnd"/>
            <w:r w:rsidRPr="008370AE">
              <w:rPr>
                <w:sz w:val="22"/>
                <w:szCs w:val="22"/>
              </w:rPr>
              <w:t xml:space="preserve"> strength</w:t>
            </w:r>
          </w:p>
        </w:tc>
        <w:tc>
          <w:tcPr>
            <w:tcW w:w="3402" w:type="dxa"/>
            <w:vAlign w:val="center"/>
          </w:tcPr>
          <w:p w:rsidR="008370AE" w:rsidRPr="008370AE" w:rsidRDefault="008370AE" w:rsidP="008370AE">
            <w:pPr>
              <w:rPr>
                <w:sz w:val="22"/>
                <w:szCs w:val="22"/>
                <w:vertAlign w:val="superscript"/>
              </w:rPr>
            </w:pPr>
            <w:r w:rsidRPr="008370AE">
              <w:rPr>
                <w:sz w:val="22"/>
                <w:szCs w:val="22"/>
              </w:rPr>
              <w:t>10 kJ mol</w:t>
            </w:r>
            <w:r w:rsidRPr="008370AE">
              <w:rPr>
                <w:sz w:val="22"/>
                <w:szCs w:val="22"/>
                <w:vertAlign w:val="superscript"/>
              </w:rPr>
              <w:t>-1</w:t>
            </w:r>
          </w:p>
        </w:tc>
        <w:tc>
          <w:tcPr>
            <w:tcW w:w="3260" w:type="dxa"/>
            <w:vAlign w:val="center"/>
          </w:tcPr>
          <w:p w:rsidR="008370AE" w:rsidRPr="008370AE" w:rsidRDefault="008370AE" w:rsidP="008370AE">
            <w:pPr>
              <w:rPr>
                <w:sz w:val="22"/>
                <w:szCs w:val="22"/>
                <w:vertAlign w:val="superscript"/>
              </w:rPr>
            </w:pPr>
            <w:r w:rsidRPr="008370AE">
              <w:rPr>
                <w:sz w:val="22"/>
                <w:szCs w:val="22"/>
              </w:rPr>
              <w:t>1.5 kJ mol</w:t>
            </w:r>
            <w:r w:rsidRPr="008370AE">
              <w:rPr>
                <w:sz w:val="22"/>
                <w:szCs w:val="22"/>
                <w:vertAlign w:val="superscript"/>
              </w:rPr>
              <w:t>-1</w:t>
            </w:r>
          </w:p>
        </w:tc>
        <w:tc>
          <w:tcPr>
            <w:tcW w:w="3402" w:type="dxa"/>
            <w:vAlign w:val="center"/>
          </w:tcPr>
          <w:p w:rsidR="008370AE" w:rsidRPr="008370AE" w:rsidRDefault="008370AE" w:rsidP="008370AE">
            <w:pPr>
              <w:rPr>
                <w:sz w:val="22"/>
                <w:szCs w:val="22"/>
                <w:vertAlign w:val="superscript"/>
              </w:rPr>
            </w:pPr>
            <w:r w:rsidRPr="008370AE">
              <w:rPr>
                <w:sz w:val="22"/>
                <w:szCs w:val="22"/>
              </w:rPr>
              <w:t>5 - 40 kJ mol</w:t>
            </w:r>
            <w:r w:rsidRPr="008370AE">
              <w:rPr>
                <w:sz w:val="22"/>
                <w:szCs w:val="22"/>
                <w:vertAlign w:val="superscript"/>
              </w:rPr>
              <w:t>-1</w:t>
            </w:r>
          </w:p>
        </w:tc>
        <w:tc>
          <w:tcPr>
            <w:tcW w:w="3338" w:type="dxa"/>
            <w:vAlign w:val="center"/>
          </w:tcPr>
          <w:p w:rsidR="008370AE" w:rsidRPr="008370AE" w:rsidRDefault="008370AE" w:rsidP="008370AE">
            <w:pPr>
              <w:rPr>
                <w:sz w:val="22"/>
                <w:szCs w:val="22"/>
                <w:vertAlign w:val="superscript"/>
              </w:rPr>
            </w:pPr>
            <w:r w:rsidRPr="008370AE">
              <w:rPr>
                <w:sz w:val="22"/>
                <w:szCs w:val="22"/>
              </w:rPr>
              <w:t>100 kJ mol</w:t>
            </w:r>
            <w:r w:rsidRPr="008370AE">
              <w:rPr>
                <w:sz w:val="22"/>
                <w:szCs w:val="22"/>
                <w:vertAlign w:val="superscript"/>
              </w:rPr>
              <w:t>-1</w:t>
            </w:r>
          </w:p>
        </w:tc>
      </w:tr>
    </w:tbl>
    <w:p w:rsidR="00390D33" w:rsidRDefault="00390D33" w:rsidP="0015078C">
      <w:pPr>
        <w:autoSpaceDE w:val="0"/>
        <w:autoSpaceDN w:val="0"/>
        <w:adjustRightInd w:val="0"/>
        <w:rPr>
          <w:color w:val="000000"/>
          <w:spacing w:val="-5"/>
        </w:rPr>
      </w:pPr>
    </w:p>
    <w:p w:rsidR="00390D33" w:rsidRDefault="008370AE" w:rsidP="0015078C">
      <w:pPr>
        <w:autoSpaceDE w:val="0"/>
        <w:autoSpaceDN w:val="0"/>
        <w:adjustRightInd w:val="0"/>
        <w:rPr>
          <w:color w:val="000000"/>
          <w:spacing w:val="-5"/>
        </w:rPr>
      </w:pPr>
      <w:r>
        <w:rPr>
          <w:color w:val="000000"/>
          <w:spacing w:val="-5"/>
        </w:rPr>
        <w:t>For solubility consider forces between solvent/solvent and solute/solute.</w:t>
      </w:r>
    </w:p>
    <w:p w:rsidR="008370AE" w:rsidRDefault="008370AE" w:rsidP="0015078C">
      <w:pPr>
        <w:autoSpaceDE w:val="0"/>
        <w:autoSpaceDN w:val="0"/>
        <w:adjustRightInd w:val="0"/>
        <w:rPr>
          <w:color w:val="000000"/>
          <w:spacing w:val="-5"/>
        </w:rPr>
      </w:pPr>
      <w:r>
        <w:rPr>
          <w:color w:val="000000"/>
          <w:spacing w:val="-5"/>
        </w:rPr>
        <w:t>If energy to overcome these forces &lt; energy released when new solvent/solute attractions are formed</w:t>
      </w:r>
    </w:p>
    <w:p w:rsidR="0015078C" w:rsidRDefault="001D4503" w:rsidP="0015078C">
      <w:pPr>
        <w:autoSpaceDE w:val="0"/>
        <w:autoSpaceDN w:val="0"/>
        <w:adjustRightInd w:val="0"/>
        <w:rPr>
          <w:color w:val="000000"/>
          <w:spacing w:val="-5"/>
        </w:rPr>
      </w:pPr>
      <w:r>
        <w:rPr>
          <w:noProof/>
          <w:color w:val="000000"/>
          <w:spacing w:val="-5"/>
        </w:rPr>
        <w:drawing>
          <wp:anchor distT="0" distB="0" distL="114300" distR="114300" simplePos="0" relativeHeight="251731968" behindDoc="0" locked="0" layoutInCell="1" allowOverlap="1">
            <wp:simplePos x="0" y="0"/>
            <wp:positionH relativeFrom="column">
              <wp:posOffset>3940175</wp:posOffset>
            </wp:positionH>
            <wp:positionV relativeFrom="paragraph">
              <wp:posOffset>167005</wp:posOffset>
            </wp:positionV>
            <wp:extent cx="1254760" cy="1317625"/>
            <wp:effectExtent l="0" t="0" r="2540" b="0"/>
            <wp:wrapNone/>
            <wp:docPr id="479" name="Picture 479" descr="Ice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Ice part"/>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54760" cy="131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0AE" w:rsidRDefault="008370AE" w:rsidP="0015078C">
      <w:pPr>
        <w:autoSpaceDE w:val="0"/>
        <w:autoSpaceDN w:val="0"/>
        <w:adjustRightInd w:val="0"/>
        <w:rPr>
          <w:color w:val="000000"/>
          <w:spacing w:val="-5"/>
        </w:rPr>
      </w:pPr>
      <w:r>
        <w:rPr>
          <w:color w:val="000000"/>
          <w:spacing w:val="-5"/>
        </w:rPr>
        <w:t xml:space="preserve">Ice and water </w:t>
      </w:r>
    </w:p>
    <w:p w:rsidR="008370AE" w:rsidRDefault="008370AE" w:rsidP="0015078C">
      <w:pPr>
        <w:autoSpaceDE w:val="0"/>
        <w:autoSpaceDN w:val="0"/>
        <w:adjustRightInd w:val="0"/>
        <w:rPr>
          <w:color w:val="000000"/>
          <w:spacing w:val="-5"/>
        </w:rPr>
      </w:pPr>
      <w:r>
        <w:rPr>
          <w:color w:val="000000"/>
          <w:spacing w:val="-5"/>
        </w:rPr>
        <w:t>– identify atoms, covalent bonds, H-bonds, shape and polarity</w:t>
      </w:r>
    </w:p>
    <w:p w:rsidR="008370AE" w:rsidRDefault="008370AE" w:rsidP="0015078C">
      <w:pPr>
        <w:autoSpaceDE w:val="0"/>
        <w:autoSpaceDN w:val="0"/>
        <w:adjustRightInd w:val="0"/>
        <w:rPr>
          <w:color w:val="000000"/>
          <w:spacing w:val="-5"/>
        </w:rPr>
      </w:pPr>
    </w:p>
    <w:p w:rsidR="008370AE" w:rsidRDefault="008370AE" w:rsidP="0015078C">
      <w:pPr>
        <w:autoSpaceDE w:val="0"/>
        <w:autoSpaceDN w:val="0"/>
        <w:adjustRightInd w:val="0"/>
        <w:rPr>
          <w:color w:val="000000"/>
          <w:spacing w:val="-5"/>
        </w:rPr>
      </w:pPr>
    </w:p>
    <w:p w:rsidR="008370AE" w:rsidRDefault="008370AE" w:rsidP="0015078C">
      <w:pPr>
        <w:autoSpaceDE w:val="0"/>
        <w:autoSpaceDN w:val="0"/>
        <w:adjustRightInd w:val="0"/>
        <w:rPr>
          <w:color w:val="000000"/>
          <w:spacing w:val="-5"/>
        </w:rPr>
      </w:pPr>
    </w:p>
    <w:p w:rsidR="006114B7" w:rsidRDefault="006114B7" w:rsidP="006114B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color w:val="000000"/>
          <w:spacing w:val="-5"/>
        </w:rPr>
        <w:sectPr w:rsidR="006114B7" w:rsidSect="005C372F">
          <w:pgSz w:w="11907" w:h="16840" w:code="9"/>
          <w:pgMar w:top="1134" w:right="1134" w:bottom="1134" w:left="1134" w:header="720" w:footer="720" w:gutter="0"/>
          <w:pgNumType w:start="0"/>
          <w:cols w:space="720"/>
          <w:noEndnote/>
          <w:docGrid w:linePitch="326"/>
        </w:sectPr>
      </w:pPr>
      <w:bookmarkStart w:id="0" w:name="_GoBack"/>
      <w:bookmarkEnd w:id="0"/>
    </w:p>
    <w:p w:rsidR="00C9626A" w:rsidRPr="006114B7" w:rsidRDefault="00C9626A" w:rsidP="006114B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color w:val="000000"/>
          <w:spacing w:val="-5"/>
          <w:sz w:val="28"/>
          <w:szCs w:val="28"/>
        </w:rPr>
      </w:pPr>
      <w:r w:rsidRPr="006114B7">
        <w:rPr>
          <w:b/>
          <w:color w:val="000000"/>
          <w:spacing w:val="-5"/>
          <w:sz w:val="28"/>
          <w:szCs w:val="28"/>
        </w:rPr>
        <w:lastRenderedPageBreak/>
        <w:t>Multi</w:t>
      </w:r>
      <w:r w:rsidR="006114B7" w:rsidRPr="006114B7">
        <w:rPr>
          <w:b/>
          <w:color w:val="000000"/>
          <w:spacing w:val="-5"/>
          <w:sz w:val="28"/>
          <w:szCs w:val="28"/>
        </w:rPr>
        <w:t xml:space="preserve">ple </w:t>
      </w:r>
      <w:r w:rsidRPr="006114B7">
        <w:rPr>
          <w:b/>
          <w:color w:val="000000"/>
          <w:spacing w:val="-5"/>
          <w:sz w:val="28"/>
          <w:szCs w:val="28"/>
        </w:rPr>
        <w:t xml:space="preserve">Choice Questions </w:t>
      </w:r>
    </w:p>
    <w:p w:rsidR="00C9626A" w:rsidRPr="006114B7" w:rsidRDefault="00C9626A" w:rsidP="00C9626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6114B7">
        <w:rPr>
          <w:b/>
          <w:bCs/>
          <w:sz w:val="24"/>
          <w:szCs w:val="24"/>
        </w:rPr>
        <w:t>1.</w:t>
      </w:r>
      <w:r w:rsidRPr="006114B7">
        <w:rPr>
          <w:sz w:val="24"/>
          <w:szCs w:val="24"/>
        </w:rPr>
        <w:tab/>
        <w:t xml:space="preserve">Consider the following compounds, </w:t>
      </w:r>
      <w:r w:rsidRPr="006114B7">
        <w:rPr>
          <w:b/>
          <w:bCs/>
          <w:sz w:val="24"/>
          <w:szCs w:val="24"/>
        </w:rPr>
        <w:t>P</w:t>
      </w:r>
      <w:r w:rsidRPr="006114B7">
        <w:rPr>
          <w:sz w:val="24"/>
          <w:szCs w:val="24"/>
        </w:rPr>
        <w:t xml:space="preserve">, </w:t>
      </w:r>
      <w:r w:rsidRPr="006114B7">
        <w:rPr>
          <w:b/>
          <w:bCs/>
          <w:sz w:val="24"/>
          <w:szCs w:val="24"/>
        </w:rPr>
        <w:t>Q</w:t>
      </w:r>
      <w:r w:rsidRPr="006114B7">
        <w:rPr>
          <w:sz w:val="24"/>
          <w:szCs w:val="24"/>
        </w:rPr>
        <w:t xml:space="preserve">, </w:t>
      </w:r>
      <w:r w:rsidRPr="006114B7">
        <w:rPr>
          <w:b/>
          <w:bCs/>
          <w:sz w:val="24"/>
          <w:szCs w:val="24"/>
        </w:rPr>
        <w:t>R</w:t>
      </w:r>
      <w:r w:rsidRPr="006114B7">
        <w:rPr>
          <w:sz w:val="24"/>
          <w:szCs w:val="24"/>
        </w:rPr>
        <w:t xml:space="preserve"> and </w:t>
      </w:r>
      <w:r w:rsidRPr="006114B7">
        <w:rPr>
          <w:b/>
          <w:bCs/>
          <w:sz w:val="24"/>
          <w:szCs w:val="24"/>
        </w:rPr>
        <w:t>S</w:t>
      </w:r>
      <w:r w:rsidRPr="006114B7">
        <w:rPr>
          <w:sz w:val="24"/>
          <w:szCs w:val="24"/>
        </w:rPr>
        <w:t>.</w:t>
      </w:r>
    </w:p>
    <w:p w:rsidR="00583EFA" w:rsidRDefault="006707EA" w:rsidP="00583EFA">
      <w:pPr>
        <w:pStyle w:val="indent1"/>
        <w:tabs>
          <w:tab w:val="left" w:pos="11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80"/>
        <w:rPr>
          <w:sz w:val="24"/>
          <w:szCs w:val="24"/>
        </w:rPr>
      </w:pPr>
      <w:r w:rsidRPr="002B7999">
        <w:rPr>
          <w:noProof/>
        </w:rPr>
        <w:object w:dxaOrig="1440" w:dyaOrig="1440">
          <v:shape id="_x0000_s1496" type="#_x0000_t75" style="position:absolute;left:0;text-align:left;margin-left:160.25pt;margin-top:2.95pt;width:81.9pt;height:62.2pt;z-index:251724800">
            <v:imagedata r:id="rId191" o:title=""/>
          </v:shape>
          <o:OLEObject Type="Embed" ProgID="ACD.ChemSketch.20" ShapeID="_x0000_s1496" DrawAspect="Content" ObjectID="_1515929558" r:id="rId192"/>
        </w:object>
      </w:r>
      <w:r w:rsidR="00583EFA" w:rsidRPr="002B7999">
        <w:rPr>
          <w:sz w:val="24"/>
          <w:szCs w:val="24"/>
        </w:rPr>
        <w:t>CH</w:t>
      </w:r>
      <w:r w:rsidR="002B7999">
        <w:rPr>
          <w:sz w:val="24"/>
          <w:szCs w:val="24"/>
          <w:vertAlign w:val="subscript"/>
        </w:rPr>
        <w:t>3</w:t>
      </w:r>
      <w:r w:rsidR="00583EFA" w:rsidRPr="002B7999">
        <w:rPr>
          <w:sz w:val="24"/>
          <w:szCs w:val="24"/>
        </w:rPr>
        <w:t>CH</w:t>
      </w:r>
      <w:r w:rsidR="002B7999">
        <w:rPr>
          <w:sz w:val="24"/>
          <w:szCs w:val="24"/>
          <w:vertAlign w:val="subscript"/>
        </w:rPr>
        <w:t>2</w:t>
      </w:r>
      <w:r w:rsidR="00583EFA" w:rsidRPr="002B7999">
        <w:rPr>
          <w:sz w:val="24"/>
          <w:szCs w:val="24"/>
        </w:rPr>
        <w:t>C</w:t>
      </w:r>
      <w:r w:rsidR="002B7999" w:rsidRPr="002B7999">
        <w:rPr>
          <w:sz w:val="24"/>
          <w:szCs w:val="24"/>
        </w:rPr>
        <w:t>H</w:t>
      </w:r>
      <w:r w:rsidR="002B7999">
        <w:rPr>
          <w:sz w:val="24"/>
          <w:szCs w:val="24"/>
          <w:vertAlign w:val="subscript"/>
        </w:rPr>
        <w:t>2</w:t>
      </w:r>
      <w:r w:rsidR="002B7999" w:rsidRPr="002B7999">
        <w:rPr>
          <w:sz w:val="24"/>
          <w:szCs w:val="24"/>
        </w:rPr>
        <w:t>CH</w:t>
      </w:r>
      <w:r w:rsidR="002B7999">
        <w:rPr>
          <w:sz w:val="24"/>
          <w:szCs w:val="24"/>
          <w:vertAlign w:val="subscript"/>
        </w:rPr>
        <w:t>3</w:t>
      </w:r>
      <w:r w:rsidR="00583EFA" w:rsidRPr="006114B7">
        <w:rPr>
          <w:sz w:val="24"/>
          <w:szCs w:val="24"/>
        </w:rPr>
        <w:tab/>
      </w:r>
    </w:p>
    <w:p w:rsidR="00583EFA" w:rsidRPr="006114B7" w:rsidRDefault="00583EFA" w:rsidP="00583EFA">
      <w:pPr>
        <w:pStyle w:val="indent1"/>
        <w:tabs>
          <w:tab w:val="left" w:pos="1134"/>
          <w:tab w:val="left" w:pos="32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80"/>
        <w:rPr>
          <w:b/>
          <w:bCs/>
          <w:sz w:val="24"/>
          <w:szCs w:val="24"/>
        </w:rPr>
      </w:pPr>
      <w:r w:rsidRPr="006114B7">
        <w:rPr>
          <w:b/>
          <w:bCs/>
          <w:sz w:val="24"/>
          <w:szCs w:val="24"/>
        </w:rPr>
        <w:t>Compound P</w:t>
      </w:r>
      <w:r w:rsidRPr="006114B7">
        <w:rPr>
          <w:sz w:val="24"/>
          <w:szCs w:val="24"/>
        </w:rPr>
        <w:tab/>
      </w:r>
      <w:r w:rsidRPr="006114B7">
        <w:rPr>
          <w:b/>
          <w:bCs/>
          <w:sz w:val="24"/>
          <w:szCs w:val="24"/>
        </w:rPr>
        <w:t>Compound Q</w:t>
      </w:r>
    </w:p>
    <w:p w:rsidR="00583EFA" w:rsidRDefault="006707EA" w:rsidP="00583EF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rPr>
          <w:sz w:val="24"/>
          <w:szCs w:val="24"/>
        </w:rPr>
      </w:pPr>
      <w:r>
        <w:rPr>
          <w:noProof/>
        </w:rPr>
        <w:object w:dxaOrig="1440" w:dyaOrig="1440">
          <v:shape id="_x0000_s1497" type="#_x0000_t75" style="position:absolute;left:0;text-align:left;margin-left:160.25pt;margin-top:4.25pt;width:73.7pt;height:62.75pt;z-index:251725824">
            <v:imagedata r:id="rId193" o:title=""/>
          </v:shape>
          <o:OLEObject Type="Embed" ProgID="ACD.ChemSketch.20" ShapeID="_x0000_s1497" DrawAspect="Content" ObjectID="_1515929559" r:id="rId194"/>
        </w:object>
      </w:r>
      <w:r w:rsidR="00583EFA" w:rsidRPr="006114B7">
        <w:rPr>
          <w:sz w:val="24"/>
          <w:szCs w:val="24"/>
        </w:rPr>
        <w:t>CH</w:t>
      </w:r>
      <w:r w:rsidR="00583EFA" w:rsidRPr="006114B7">
        <w:rPr>
          <w:position w:val="-4"/>
          <w:sz w:val="24"/>
          <w:szCs w:val="24"/>
        </w:rPr>
        <w:t>3</w:t>
      </w:r>
      <w:r w:rsidR="00583EFA" w:rsidRPr="006114B7">
        <w:rPr>
          <w:sz w:val="24"/>
          <w:szCs w:val="24"/>
        </w:rPr>
        <w:t>CH</w:t>
      </w:r>
      <w:r w:rsidR="00583EFA" w:rsidRPr="006114B7">
        <w:rPr>
          <w:position w:val="-4"/>
          <w:sz w:val="24"/>
          <w:szCs w:val="24"/>
        </w:rPr>
        <w:t>2</w:t>
      </w:r>
      <w:r w:rsidR="00583EFA" w:rsidRPr="006114B7">
        <w:rPr>
          <w:sz w:val="24"/>
          <w:szCs w:val="24"/>
        </w:rPr>
        <w:t>CH</w:t>
      </w:r>
      <w:r w:rsidR="00583EFA" w:rsidRPr="006114B7">
        <w:rPr>
          <w:position w:val="-4"/>
          <w:sz w:val="24"/>
          <w:szCs w:val="24"/>
        </w:rPr>
        <w:t>2</w:t>
      </w:r>
      <w:r w:rsidR="00583EFA" w:rsidRPr="006114B7">
        <w:rPr>
          <w:sz w:val="24"/>
          <w:szCs w:val="24"/>
        </w:rPr>
        <w:t>CH</w:t>
      </w:r>
      <w:r w:rsidR="00583EFA" w:rsidRPr="006114B7">
        <w:rPr>
          <w:position w:val="-4"/>
          <w:sz w:val="24"/>
          <w:szCs w:val="24"/>
        </w:rPr>
        <w:t>2</w:t>
      </w:r>
      <w:r w:rsidR="00583EFA" w:rsidRPr="006114B7">
        <w:rPr>
          <w:sz w:val="24"/>
          <w:szCs w:val="24"/>
        </w:rPr>
        <w:t>Br</w:t>
      </w:r>
      <w:r w:rsidR="00583EFA" w:rsidRPr="006114B7">
        <w:rPr>
          <w:sz w:val="24"/>
          <w:szCs w:val="24"/>
        </w:rPr>
        <w:tab/>
      </w:r>
    </w:p>
    <w:p w:rsidR="00583EFA" w:rsidRPr="006114B7" w:rsidRDefault="00583EFA" w:rsidP="00583EFA">
      <w:pPr>
        <w:pStyle w:val="indent1"/>
        <w:tabs>
          <w:tab w:val="left" w:pos="1134"/>
          <w:tab w:val="left" w:pos="32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80"/>
        <w:rPr>
          <w:sz w:val="24"/>
          <w:szCs w:val="24"/>
        </w:rPr>
      </w:pPr>
      <w:r w:rsidRPr="006114B7">
        <w:rPr>
          <w:b/>
          <w:bCs/>
          <w:sz w:val="24"/>
          <w:szCs w:val="24"/>
        </w:rPr>
        <w:t>Compound R</w:t>
      </w:r>
      <w:r w:rsidRPr="006114B7">
        <w:rPr>
          <w:b/>
          <w:bCs/>
          <w:sz w:val="24"/>
          <w:szCs w:val="24"/>
        </w:rPr>
        <w:tab/>
        <w:t>Compound S</w:t>
      </w:r>
    </w:p>
    <w:p w:rsidR="00C9626A" w:rsidRPr="006114B7" w:rsidRDefault="00C9626A" w:rsidP="00C9626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6114B7">
        <w:rPr>
          <w:sz w:val="24"/>
          <w:szCs w:val="24"/>
        </w:rPr>
        <w:tab/>
        <w:t xml:space="preserve">The boiling temperatures of compounds P, Q, R and S </w:t>
      </w:r>
      <w:r w:rsidRPr="006114B7">
        <w:rPr>
          <w:b/>
          <w:bCs/>
          <w:sz w:val="24"/>
          <w:szCs w:val="24"/>
        </w:rPr>
        <w:t>increase</w:t>
      </w:r>
      <w:r w:rsidRPr="006114B7">
        <w:rPr>
          <w:sz w:val="24"/>
          <w:szCs w:val="24"/>
        </w:rPr>
        <w:t xml:space="preserve"> in the order</w:t>
      </w:r>
    </w:p>
    <w:p w:rsidR="00C9626A" w:rsidRPr="006114B7" w:rsidRDefault="00C9626A" w:rsidP="00C9626A">
      <w:pPr>
        <w:pStyle w:val="indent1"/>
        <w:tabs>
          <w:tab w:val="left" w:pos="1134"/>
          <w:tab w:val="left" w:pos="156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lastRenderedPageBreak/>
        <w:t>A</w:t>
      </w:r>
      <w:r w:rsidRPr="006114B7">
        <w:rPr>
          <w:sz w:val="24"/>
          <w:szCs w:val="24"/>
        </w:rPr>
        <w:tab/>
        <w:t>P Q R S</w:t>
      </w:r>
    </w:p>
    <w:p w:rsidR="00C9626A" w:rsidRPr="006114B7" w:rsidRDefault="00C9626A" w:rsidP="00C9626A">
      <w:pPr>
        <w:pStyle w:val="indent1"/>
        <w:tabs>
          <w:tab w:val="left" w:pos="1134"/>
          <w:tab w:val="left" w:pos="156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B</w:t>
      </w:r>
      <w:r w:rsidRPr="006114B7">
        <w:rPr>
          <w:sz w:val="24"/>
          <w:szCs w:val="24"/>
        </w:rPr>
        <w:tab/>
        <w:t>R S P Q</w:t>
      </w:r>
    </w:p>
    <w:p w:rsidR="00C9626A" w:rsidRPr="006114B7" w:rsidRDefault="00C9626A" w:rsidP="00C9626A">
      <w:pPr>
        <w:pStyle w:val="indent1"/>
        <w:tabs>
          <w:tab w:val="left" w:pos="1134"/>
          <w:tab w:val="left" w:pos="156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C</w:t>
      </w:r>
      <w:r w:rsidRPr="006114B7">
        <w:rPr>
          <w:sz w:val="24"/>
          <w:szCs w:val="24"/>
        </w:rPr>
        <w:tab/>
        <w:t>Q S P R</w:t>
      </w:r>
    </w:p>
    <w:p w:rsidR="00C9626A" w:rsidRPr="006114B7" w:rsidRDefault="001D4503" w:rsidP="00C9626A">
      <w:pPr>
        <w:pStyle w:val="indent1"/>
        <w:tabs>
          <w:tab w:val="left" w:pos="1134"/>
          <w:tab w:val="left" w:pos="156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b/>
          <w:bCs/>
          <w:noProof/>
          <w:sz w:val="24"/>
          <w:szCs w:val="24"/>
        </w:rPr>
        <mc:AlternateContent>
          <mc:Choice Requires="wps">
            <w:drawing>
              <wp:anchor distT="0" distB="0" distL="114300" distR="114300" simplePos="0" relativeHeight="251705344" behindDoc="1" locked="0" layoutInCell="1" allowOverlap="1">
                <wp:simplePos x="0" y="0"/>
                <wp:positionH relativeFrom="column">
                  <wp:posOffset>299720</wp:posOffset>
                </wp:positionH>
                <wp:positionV relativeFrom="paragraph">
                  <wp:posOffset>146685</wp:posOffset>
                </wp:positionV>
                <wp:extent cx="222250" cy="218440"/>
                <wp:effectExtent l="13970" t="13335" r="11430" b="6350"/>
                <wp:wrapNone/>
                <wp:docPr id="32" name="Oval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18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8284A2" id="Oval 453" o:spid="_x0000_s1026" style="position:absolute;margin-left:23.6pt;margin-top:11.55pt;width:17.5pt;height:17.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"/>
            </w:pict>
          </mc:Fallback>
        </mc:AlternateContent>
      </w:r>
      <w:r w:rsidR="00C9626A" w:rsidRPr="00B41B71">
        <w:rPr>
          <w:b/>
          <w:bCs/>
          <w:sz w:val="24"/>
          <w:szCs w:val="24"/>
        </w:rPr>
        <w:t>D</w:t>
      </w:r>
      <w:r w:rsidR="00C9626A" w:rsidRPr="00B41B71">
        <w:rPr>
          <w:sz w:val="24"/>
          <w:szCs w:val="24"/>
        </w:rPr>
        <w:tab/>
        <w:t>Q</w:t>
      </w:r>
      <w:r w:rsidR="00C9626A" w:rsidRPr="006114B7">
        <w:rPr>
          <w:sz w:val="24"/>
          <w:szCs w:val="24"/>
        </w:rPr>
        <w:t xml:space="preserve"> P S R</w:t>
      </w:r>
    </w:p>
    <w:p w:rsidR="00C9626A" w:rsidRPr="006114B7" w:rsidRDefault="00C9626A" w:rsidP="00C9626A">
      <w:pPr>
        <w:pStyle w:val="mark"/>
        <w:tabs>
          <w:tab w:val="right" w:pos="9638"/>
        </w:tabs>
        <w:rPr>
          <w:b w:val="0"/>
          <w:bCs w:val="0"/>
          <w:sz w:val="24"/>
          <w:szCs w:val="24"/>
        </w:rPr>
      </w:pPr>
      <w:r w:rsidRPr="006114B7">
        <w:rPr>
          <w:sz w:val="24"/>
          <w:szCs w:val="24"/>
        </w:rPr>
        <w:t>(Total 1 mark)</w:t>
      </w:r>
    </w:p>
    <w:p w:rsidR="00C9626A" w:rsidRPr="006114B7" w:rsidRDefault="00C9626A" w:rsidP="00C9626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6114B7">
        <w:rPr>
          <w:b/>
          <w:bCs/>
          <w:sz w:val="24"/>
          <w:szCs w:val="24"/>
        </w:rPr>
        <w:t xml:space="preserve"> 2.</w:t>
      </w:r>
      <w:r w:rsidRPr="006114B7">
        <w:rPr>
          <w:sz w:val="24"/>
          <w:szCs w:val="24"/>
        </w:rPr>
        <w:tab/>
        <w:t>Which of the following compounds shows hydrogen bonding in the liquid state?</w:t>
      </w:r>
    </w:p>
    <w:p w:rsidR="00C9626A" w:rsidRPr="006114B7" w:rsidRDefault="00C9626A" w:rsidP="00C9626A">
      <w:pPr>
        <w:pStyle w:val="indent1"/>
        <w:tabs>
          <w:tab w:val="left" w:pos="1134"/>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A</w:t>
      </w:r>
      <w:r w:rsidRPr="006114B7">
        <w:rPr>
          <w:sz w:val="24"/>
          <w:szCs w:val="24"/>
        </w:rPr>
        <w:tab/>
        <w:t xml:space="preserve">Hydrogen bromide, </w:t>
      </w:r>
      <w:proofErr w:type="spellStart"/>
      <w:r w:rsidRPr="006114B7">
        <w:rPr>
          <w:sz w:val="24"/>
          <w:szCs w:val="24"/>
        </w:rPr>
        <w:t>HBr</w:t>
      </w:r>
      <w:proofErr w:type="spellEnd"/>
    </w:p>
    <w:p w:rsidR="00C9626A" w:rsidRPr="006114B7" w:rsidRDefault="00C9626A" w:rsidP="00C9626A">
      <w:pPr>
        <w:pStyle w:val="indent1"/>
        <w:tabs>
          <w:tab w:val="left" w:pos="1134"/>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B</w:t>
      </w:r>
      <w:r w:rsidRPr="006114B7">
        <w:rPr>
          <w:sz w:val="24"/>
          <w:szCs w:val="24"/>
        </w:rPr>
        <w:tab/>
        <w:t xml:space="preserve">Hydrogen </w:t>
      </w:r>
      <w:proofErr w:type="spellStart"/>
      <w:r w:rsidRPr="006114B7">
        <w:rPr>
          <w:sz w:val="24"/>
          <w:szCs w:val="24"/>
        </w:rPr>
        <w:t>sulfide</w:t>
      </w:r>
      <w:proofErr w:type="spellEnd"/>
      <w:r w:rsidRPr="006114B7">
        <w:rPr>
          <w:sz w:val="24"/>
          <w:szCs w:val="24"/>
        </w:rPr>
        <w:t>, H</w:t>
      </w:r>
      <w:r w:rsidRPr="006114B7">
        <w:rPr>
          <w:position w:val="-4"/>
          <w:sz w:val="24"/>
          <w:szCs w:val="24"/>
        </w:rPr>
        <w:t>2</w:t>
      </w:r>
      <w:r w:rsidRPr="006114B7">
        <w:rPr>
          <w:sz w:val="24"/>
          <w:szCs w:val="24"/>
        </w:rPr>
        <w:t>S</w:t>
      </w:r>
    </w:p>
    <w:p w:rsidR="00C9626A" w:rsidRPr="006114B7" w:rsidRDefault="00C9626A" w:rsidP="00C9626A">
      <w:pPr>
        <w:pStyle w:val="indent1"/>
        <w:tabs>
          <w:tab w:val="left" w:pos="1134"/>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C</w:t>
      </w:r>
      <w:r w:rsidRPr="006114B7">
        <w:rPr>
          <w:sz w:val="24"/>
          <w:szCs w:val="24"/>
        </w:rPr>
        <w:tab/>
      </w:r>
      <w:proofErr w:type="spellStart"/>
      <w:r w:rsidRPr="006114B7">
        <w:rPr>
          <w:sz w:val="24"/>
          <w:szCs w:val="24"/>
        </w:rPr>
        <w:t>Silane</w:t>
      </w:r>
      <w:proofErr w:type="spellEnd"/>
      <w:r w:rsidRPr="006114B7">
        <w:rPr>
          <w:sz w:val="24"/>
          <w:szCs w:val="24"/>
        </w:rPr>
        <w:t xml:space="preserve">, </w:t>
      </w:r>
      <w:proofErr w:type="spellStart"/>
      <w:r w:rsidRPr="006114B7">
        <w:rPr>
          <w:sz w:val="24"/>
          <w:szCs w:val="24"/>
        </w:rPr>
        <w:t>SiH</w:t>
      </w:r>
      <w:proofErr w:type="spellEnd"/>
      <w:r w:rsidRPr="006114B7">
        <w:rPr>
          <w:position w:val="-4"/>
          <w:sz w:val="24"/>
          <w:szCs w:val="24"/>
        </w:rPr>
        <w:t>4</w:t>
      </w:r>
    </w:p>
    <w:p w:rsidR="00C9626A" w:rsidRPr="006114B7" w:rsidRDefault="001D4503" w:rsidP="00C9626A">
      <w:pPr>
        <w:pStyle w:val="indent1"/>
        <w:tabs>
          <w:tab w:val="left" w:pos="1134"/>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noProof/>
          <w:sz w:val="24"/>
          <w:szCs w:val="24"/>
        </w:rPr>
        <w:lastRenderedPageBreak/>
        <mc:AlternateContent>
          <mc:Choice Requires="wps">
            <w:drawing>
              <wp:anchor distT="0" distB="0" distL="114300" distR="114300" simplePos="0" relativeHeight="251706368" behindDoc="1" locked="0" layoutInCell="1" allowOverlap="1">
                <wp:simplePos x="0" y="0"/>
                <wp:positionH relativeFrom="column">
                  <wp:posOffset>299720</wp:posOffset>
                </wp:positionH>
                <wp:positionV relativeFrom="paragraph">
                  <wp:posOffset>143510</wp:posOffset>
                </wp:positionV>
                <wp:extent cx="222250" cy="218440"/>
                <wp:effectExtent l="13970" t="10160" r="11430" b="9525"/>
                <wp:wrapNone/>
                <wp:docPr id="31" name="Oval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18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F09397" id="Oval 454" o:spid="_x0000_s1026" style="position:absolute;margin-left:23.6pt;margin-top:11.3pt;width:17.5pt;height:17.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"/>
            </w:pict>
          </mc:Fallback>
        </mc:AlternateContent>
      </w:r>
      <w:r w:rsidR="00C9626A" w:rsidRPr="00B41B71">
        <w:rPr>
          <w:b/>
          <w:bCs/>
          <w:sz w:val="24"/>
          <w:szCs w:val="24"/>
        </w:rPr>
        <w:t>D</w:t>
      </w:r>
      <w:r w:rsidR="00C9626A" w:rsidRPr="00B41B71">
        <w:rPr>
          <w:sz w:val="24"/>
          <w:szCs w:val="24"/>
        </w:rPr>
        <w:tab/>
      </w:r>
      <w:r w:rsidR="00C9626A" w:rsidRPr="006114B7">
        <w:rPr>
          <w:sz w:val="24"/>
          <w:szCs w:val="24"/>
        </w:rPr>
        <w:t>Ammonia, NH</w:t>
      </w:r>
      <w:r w:rsidR="00C9626A" w:rsidRPr="006114B7">
        <w:rPr>
          <w:position w:val="-4"/>
          <w:sz w:val="24"/>
          <w:szCs w:val="24"/>
        </w:rPr>
        <w:t>3</w:t>
      </w:r>
    </w:p>
    <w:p w:rsidR="00C9626A" w:rsidRPr="006114B7" w:rsidRDefault="00C9626A" w:rsidP="00C9626A">
      <w:pPr>
        <w:pStyle w:val="mark"/>
        <w:tabs>
          <w:tab w:val="right" w:pos="9638"/>
        </w:tabs>
        <w:rPr>
          <w:b w:val="0"/>
          <w:bCs w:val="0"/>
          <w:sz w:val="24"/>
          <w:szCs w:val="24"/>
        </w:rPr>
      </w:pPr>
      <w:r w:rsidRPr="006114B7">
        <w:rPr>
          <w:sz w:val="24"/>
          <w:szCs w:val="24"/>
        </w:rPr>
        <w:t>(Total 1 mark)</w:t>
      </w:r>
    </w:p>
    <w:p w:rsidR="00C9626A" w:rsidRPr="006114B7" w:rsidRDefault="00C9626A" w:rsidP="00C9626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6114B7">
        <w:rPr>
          <w:b/>
          <w:bCs/>
          <w:sz w:val="24"/>
          <w:szCs w:val="24"/>
        </w:rPr>
        <w:t>3.</w:t>
      </w:r>
      <w:r w:rsidRPr="006114B7">
        <w:rPr>
          <w:sz w:val="24"/>
          <w:szCs w:val="24"/>
        </w:rPr>
        <w:tab/>
        <w:t>Which of the following has dipole-dipole interactions between its molecules, but no hydrogen bonding?</w:t>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A</w:t>
      </w:r>
      <w:r w:rsidRPr="006114B7">
        <w:rPr>
          <w:sz w:val="24"/>
          <w:szCs w:val="24"/>
        </w:rPr>
        <w:tab/>
        <w:t>Methane, CH</w:t>
      </w:r>
      <w:r w:rsidRPr="006114B7">
        <w:rPr>
          <w:position w:val="-4"/>
          <w:sz w:val="24"/>
          <w:szCs w:val="24"/>
        </w:rPr>
        <w:t>4</w:t>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B</w:t>
      </w:r>
      <w:r w:rsidRPr="006114B7">
        <w:rPr>
          <w:sz w:val="24"/>
          <w:szCs w:val="24"/>
        </w:rPr>
        <w:tab/>
        <w:t>Methanol, CH</w:t>
      </w:r>
      <w:r w:rsidRPr="006114B7">
        <w:rPr>
          <w:position w:val="-4"/>
          <w:sz w:val="24"/>
          <w:szCs w:val="24"/>
        </w:rPr>
        <w:t>3</w:t>
      </w:r>
      <w:r w:rsidRPr="006114B7">
        <w:rPr>
          <w:sz w:val="24"/>
          <w:szCs w:val="24"/>
        </w:rPr>
        <w:t>OH</w:t>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C</w:t>
      </w:r>
      <w:r w:rsidRPr="006114B7">
        <w:rPr>
          <w:sz w:val="24"/>
          <w:szCs w:val="24"/>
        </w:rPr>
        <w:tab/>
        <w:t>Ammonia, NH</w:t>
      </w:r>
      <w:r w:rsidRPr="006114B7">
        <w:rPr>
          <w:position w:val="-4"/>
          <w:sz w:val="24"/>
          <w:szCs w:val="24"/>
        </w:rPr>
        <w:t>3</w:t>
      </w:r>
    </w:p>
    <w:p w:rsidR="00C9626A" w:rsidRPr="006114B7" w:rsidRDefault="001D4503"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b/>
          <w:bCs/>
          <w:noProof/>
          <w:sz w:val="24"/>
          <w:szCs w:val="24"/>
        </w:rPr>
        <mc:AlternateContent>
          <mc:Choice Requires="wps">
            <w:drawing>
              <wp:anchor distT="0" distB="0" distL="114300" distR="114300" simplePos="0" relativeHeight="251707392" behindDoc="1" locked="0" layoutInCell="1" allowOverlap="1">
                <wp:simplePos x="0" y="0"/>
                <wp:positionH relativeFrom="column">
                  <wp:posOffset>299720</wp:posOffset>
                </wp:positionH>
                <wp:positionV relativeFrom="paragraph">
                  <wp:posOffset>146685</wp:posOffset>
                </wp:positionV>
                <wp:extent cx="222250" cy="218440"/>
                <wp:effectExtent l="13970" t="13335" r="11430" b="6350"/>
                <wp:wrapNone/>
                <wp:docPr id="30" name="Oval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18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2B206" id="Oval 455" o:spid="_x0000_s1026" style="position:absolute;margin-left:23.6pt;margin-top:11.55pt;width:17.5pt;height:17.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"/>
            </w:pict>
          </mc:Fallback>
        </mc:AlternateContent>
      </w:r>
      <w:r w:rsidR="00C9626A" w:rsidRPr="00B41B71">
        <w:rPr>
          <w:b/>
          <w:bCs/>
          <w:sz w:val="24"/>
          <w:szCs w:val="24"/>
        </w:rPr>
        <w:t>D</w:t>
      </w:r>
      <w:r w:rsidR="00C9626A" w:rsidRPr="00B41B71">
        <w:rPr>
          <w:sz w:val="24"/>
          <w:szCs w:val="24"/>
        </w:rPr>
        <w:tab/>
      </w:r>
      <w:r w:rsidR="00C9626A" w:rsidRPr="006114B7">
        <w:rPr>
          <w:sz w:val="24"/>
          <w:szCs w:val="24"/>
        </w:rPr>
        <w:t>Hydrogen iodide, HI</w:t>
      </w:r>
    </w:p>
    <w:p w:rsidR="00C9626A" w:rsidRPr="006114B7" w:rsidRDefault="00C9626A" w:rsidP="00C9626A">
      <w:pPr>
        <w:pStyle w:val="mark"/>
        <w:tabs>
          <w:tab w:val="right" w:pos="9638"/>
        </w:tabs>
        <w:rPr>
          <w:b w:val="0"/>
          <w:bCs w:val="0"/>
          <w:sz w:val="24"/>
          <w:szCs w:val="24"/>
        </w:rPr>
      </w:pPr>
      <w:r w:rsidRPr="006114B7">
        <w:rPr>
          <w:sz w:val="24"/>
          <w:szCs w:val="24"/>
        </w:rPr>
        <w:t>(Total 1 mark)</w:t>
      </w:r>
    </w:p>
    <w:p w:rsidR="002D035D" w:rsidRDefault="00475C93" w:rsidP="002D035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b w:val="0"/>
        </w:rPr>
        <w:br w:type="column"/>
      </w:r>
      <w:r w:rsidR="002D035D" w:rsidRPr="000072E7">
        <w:rPr>
          <w:b w:val="0"/>
        </w:rPr>
        <w:lastRenderedPageBreak/>
        <w:t>Do not write in the margin</w:t>
      </w:r>
    </w:p>
    <w:p w:rsidR="00C9626A" w:rsidRDefault="001D4503"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r>
        <w:rPr>
          <w:b/>
          <w:bCs/>
          <w:noProof/>
          <w:sz w:val="24"/>
          <w:szCs w:val="24"/>
        </w:rPr>
        <mc:AlternateContent>
          <mc:Choice Requires="wps">
            <w:drawing>
              <wp:anchor distT="0" distB="0" distL="114300" distR="114300" simplePos="0" relativeHeight="251614208" behindDoc="0" locked="0" layoutInCell="1" allowOverlap="1">
                <wp:simplePos x="0" y="0"/>
                <wp:positionH relativeFrom="column">
                  <wp:posOffset>129540</wp:posOffset>
                </wp:positionH>
                <wp:positionV relativeFrom="paragraph">
                  <wp:posOffset>122555</wp:posOffset>
                </wp:positionV>
                <wp:extent cx="189230" cy="837565"/>
                <wp:effectExtent l="5715" t="8255" r="5080" b="11430"/>
                <wp:wrapNone/>
                <wp:docPr id="2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837565"/>
                        </a:xfrm>
                        <a:prstGeom prst="rect">
                          <a:avLst/>
                        </a:prstGeom>
                        <a:solidFill>
                          <a:srgbClr val="FFFFFF"/>
                        </a:solidFill>
                        <a:ln w="9525">
                          <a:solidFill>
                            <a:srgbClr val="FFFFFF"/>
                          </a:solidFill>
                          <a:miter lim="800000"/>
                          <a:headEnd/>
                          <a:tailEnd/>
                        </a:ln>
                      </wps:spPr>
                      <wps:txbx>
                        <w:txbxContent>
                          <w:p w:rsidR="007F59B0" w:rsidRPr="00FE2C40" w:rsidRDefault="007F59B0" w:rsidP="00FE2C40">
                            <w:pPr>
                              <w:rPr>
                                <w:color w:val="FFFFFF"/>
                              </w:rPr>
                            </w:pPr>
                            <w:r w:rsidRPr="00FE2C40">
                              <w:rPr>
                                <w:bCs/>
                                <w:color w:val="FFFFFF"/>
                              </w:rPr>
                              <w:t>S10.2.02</w:t>
                            </w:r>
                          </w:p>
                        </w:txbxContent>
                      </wps:txbx>
                      <wps:bodyPr rot="0" vert="vert270"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34" o:spid="_x0000_s1044" type="#_x0000_t202" style="position:absolute;left:0;text-align:left;margin-left:10.2pt;margin-top:9.65pt;width:14.9pt;height:65.95pt;z-index:2516142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" strokecolor="white">
                <v:textbox style="layout-flow:vertical;mso-layout-flow-alt:bottom-to-top;mso-fit-shape-to-text:t" inset="0,0,0,0">
                  <w:txbxContent>
                    <w:p w:rsidR="007F59B0" w:rsidRPr="00FE2C40" w:rsidRDefault="007F59B0" w:rsidP="00FE2C40">
                      <w:pPr>
                        <w:rPr>
                          <w:color w:val="FFFFFF"/>
                        </w:rPr>
                      </w:pPr>
                      <w:r w:rsidRPr="00FE2C40">
                        <w:rPr>
                          <w:bCs/>
                          <w:color w:val="FFFFFF"/>
                        </w:rPr>
                        <w:t>S10.2.02</w:t>
                      </w:r>
                    </w:p>
                  </w:txbxContent>
                </v:textbox>
              </v:shape>
            </w:pict>
          </mc:Fallback>
        </mc:AlternateContent>
      </w: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1D4503"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r>
        <w:rPr>
          <w:noProof/>
          <w:sz w:val="24"/>
          <w:szCs w:val="24"/>
        </w:rPr>
        <mc:AlternateContent>
          <mc:Choice Requires="wps">
            <w:drawing>
              <wp:anchor distT="0" distB="0" distL="114300" distR="114300" simplePos="0" relativeHeight="251613184" behindDoc="0" locked="0" layoutInCell="1" allowOverlap="1">
                <wp:simplePos x="0" y="0"/>
                <wp:positionH relativeFrom="column">
                  <wp:posOffset>124460</wp:posOffset>
                </wp:positionH>
                <wp:positionV relativeFrom="paragraph">
                  <wp:posOffset>141605</wp:posOffset>
                </wp:positionV>
                <wp:extent cx="189230" cy="837565"/>
                <wp:effectExtent l="10160" t="8255" r="10160" b="11430"/>
                <wp:wrapNone/>
                <wp:docPr id="2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837565"/>
                        </a:xfrm>
                        <a:prstGeom prst="rect">
                          <a:avLst/>
                        </a:prstGeom>
                        <a:solidFill>
                          <a:srgbClr val="FFFFFF"/>
                        </a:solidFill>
                        <a:ln w="9525">
                          <a:solidFill>
                            <a:srgbClr val="FFFFFF"/>
                          </a:solidFill>
                          <a:miter lim="800000"/>
                          <a:headEnd/>
                          <a:tailEnd/>
                        </a:ln>
                      </wps:spPr>
                      <wps:txbx>
                        <w:txbxContent>
                          <w:p w:rsidR="007F59B0" w:rsidRPr="00FE2C40" w:rsidRDefault="007F59B0" w:rsidP="00FE2C40">
                            <w:pPr>
                              <w:rPr>
                                <w:color w:val="FFFFFF"/>
                              </w:rPr>
                            </w:pPr>
                            <w:r w:rsidRPr="00FE2C40">
                              <w:rPr>
                                <w:bCs/>
                                <w:color w:val="FFFFFF"/>
                              </w:rPr>
                              <w:t>S10.2.07</w:t>
                            </w:r>
                          </w:p>
                        </w:txbxContent>
                      </wps:txbx>
                      <wps:bodyPr rot="0" vert="vert270"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33" o:spid="_x0000_s1045" type="#_x0000_t202" style="position:absolute;left:0;text-align:left;margin-left:9.8pt;margin-top:11.15pt;width:14.9pt;height:65.95pt;z-index:2516131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" strokecolor="white">
                <v:textbox style="layout-flow:vertical;mso-layout-flow-alt:bottom-to-top;mso-fit-shape-to-text:t" inset="0,0,0,0">
                  <w:txbxContent>
                    <w:p w:rsidR="007F59B0" w:rsidRPr="00FE2C40" w:rsidRDefault="007F59B0" w:rsidP="00FE2C40">
                      <w:pPr>
                        <w:rPr>
                          <w:color w:val="FFFFFF"/>
                        </w:rPr>
                      </w:pPr>
                      <w:r w:rsidRPr="00FE2C40">
                        <w:rPr>
                          <w:bCs/>
                          <w:color w:val="FFFFFF"/>
                        </w:rPr>
                        <w:t>S10.2.07</w:t>
                      </w:r>
                    </w:p>
                  </w:txbxContent>
                </v:textbox>
              </v:shape>
            </w:pict>
          </mc:Fallback>
        </mc:AlternateContent>
      </w: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1D4503"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r>
        <w:rPr>
          <w:noProof/>
          <w:sz w:val="24"/>
          <w:szCs w:val="24"/>
        </w:rPr>
        <mc:AlternateContent>
          <mc:Choice Requires="wps">
            <w:drawing>
              <wp:anchor distT="0" distB="0" distL="114300" distR="114300" simplePos="0" relativeHeight="251612160" behindDoc="0" locked="0" layoutInCell="1" allowOverlap="1">
                <wp:simplePos x="0" y="0"/>
                <wp:positionH relativeFrom="column">
                  <wp:posOffset>119380</wp:posOffset>
                </wp:positionH>
                <wp:positionV relativeFrom="paragraph">
                  <wp:posOffset>91440</wp:posOffset>
                </wp:positionV>
                <wp:extent cx="189230" cy="837565"/>
                <wp:effectExtent l="5080" t="5715" r="5715" b="13970"/>
                <wp:wrapNone/>
                <wp:docPr id="2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837565"/>
                        </a:xfrm>
                        <a:prstGeom prst="rect">
                          <a:avLst/>
                        </a:prstGeom>
                        <a:solidFill>
                          <a:srgbClr val="FFFFFF"/>
                        </a:solidFill>
                        <a:ln w="9525">
                          <a:solidFill>
                            <a:srgbClr val="FFFFFF"/>
                          </a:solidFill>
                          <a:miter lim="800000"/>
                          <a:headEnd/>
                          <a:tailEnd/>
                        </a:ln>
                      </wps:spPr>
                      <wps:txbx>
                        <w:txbxContent>
                          <w:p w:rsidR="007F59B0" w:rsidRPr="00FE2C40" w:rsidRDefault="007F59B0" w:rsidP="00FE2C40">
                            <w:pPr>
                              <w:rPr>
                                <w:color w:val="FFFFFF"/>
                              </w:rPr>
                            </w:pPr>
                            <w:r w:rsidRPr="00FE2C40">
                              <w:rPr>
                                <w:bCs/>
                                <w:color w:val="FFFFFF"/>
                              </w:rPr>
                              <w:t>W10.2.04</w:t>
                            </w:r>
                          </w:p>
                        </w:txbxContent>
                      </wps:txbx>
                      <wps:bodyPr rot="0" vert="vert270"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32" o:spid="_x0000_s1046" type="#_x0000_t202" style="position:absolute;left:0;text-align:left;margin-left:9.4pt;margin-top:7.2pt;width:14.9pt;height:65.95pt;z-index:2516121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" strokecolor="white">
                <v:textbox style="layout-flow:vertical;mso-layout-flow-alt:bottom-to-top;mso-fit-shape-to-text:t" inset="0,0,0,0">
                  <w:txbxContent>
                    <w:p w:rsidR="007F59B0" w:rsidRPr="00FE2C40" w:rsidRDefault="007F59B0" w:rsidP="00FE2C40">
                      <w:pPr>
                        <w:rPr>
                          <w:color w:val="FFFFFF"/>
                        </w:rPr>
                      </w:pPr>
                      <w:r w:rsidRPr="00FE2C40">
                        <w:rPr>
                          <w:bCs/>
                          <w:color w:val="FFFFFF"/>
                        </w:rPr>
                        <w:t>W10.2.04</w:t>
                      </w:r>
                    </w:p>
                  </w:txbxContent>
                </v:textbox>
              </v:shape>
            </w:pict>
          </mc:Fallback>
        </mc:AlternateContent>
      </w: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C9626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2D035D" w:rsidRPr="006114B7" w:rsidRDefault="002D035D" w:rsidP="00C9626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C9626A" w:rsidRPr="006114B7" w:rsidRDefault="006114B7" w:rsidP="00C9626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b/>
          <w:bCs/>
          <w:sz w:val="24"/>
          <w:szCs w:val="24"/>
        </w:rPr>
        <w:br w:type="page"/>
      </w:r>
      <w:r w:rsidR="00C9626A" w:rsidRPr="006114B7">
        <w:rPr>
          <w:b/>
          <w:bCs/>
          <w:sz w:val="24"/>
          <w:szCs w:val="24"/>
        </w:rPr>
        <w:lastRenderedPageBreak/>
        <w:t>4.</w:t>
      </w:r>
      <w:r w:rsidR="00C9626A" w:rsidRPr="006114B7">
        <w:rPr>
          <w:sz w:val="24"/>
          <w:szCs w:val="24"/>
        </w:rPr>
        <w:tab/>
        <w:t xml:space="preserve">Which list below shows the compounds in order of </w:t>
      </w:r>
      <w:r w:rsidR="00C9626A" w:rsidRPr="006114B7">
        <w:rPr>
          <w:b/>
          <w:bCs/>
          <w:sz w:val="24"/>
          <w:szCs w:val="24"/>
        </w:rPr>
        <w:t>increasing</w:t>
      </w:r>
      <w:r w:rsidR="00C9626A" w:rsidRPr="006114B7">
        <w:rPr>
          <w:sz w:val="24"/>
          <w:szCs w:val="24"/>
        </w:rPr>
        <w:t xml:space="preserve"> boiling temperature?</w:t>
      </w:r>
    </w:p>
    <w:p w:rsidR="00C9626A" w:rsidRPr="006114B7" w:rsidRDefault="001D4503"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b/>
          <w:bCs/>
          <w:noProof/>
          <w:sz w:val="24"/>
          <w:szCs w:val="24"/>
        </w:rPr>
        <mc:AlternateContent>
          <mc:Choice Requires="wps">
            <w:drawing>
              <wp:anchor distT="0" distB="0" distL="114300" distR="114300" simplePos="0" relativeHeight="251708416" behindDoc="1" locked="0" layoutInCell="1" allowOverlap="1">
                <wp:simplePos x="0" y="0"/>
                <wp:positionH relativeFrom="column">
                  <wp:posOffset>304165</wp:posOffset>
                </wp:positionH>
                <wp:positionV relativeFrom="paragraph">
                  <wp:posOffset>146050</wp:posOffset>
                </wp:positionV>
                <wp:extent cx="222250" cy="218440"/>
                <wp:effectExtent l="8890" t="12700" r="6985" b="6985"/>
                <wp:wrapNone/>
                <wp:docPr id="26" name="Oval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18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76E733" id="Oval 456" o:spid="_x0000_s1026" style="position:absolute;margin-left:23.95pt;margin-top:11.5pt;width:17.5pt;height:17.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"/>
            </w:pict>
          </mc:Fallback>
        </mc:AlternateContent>
      </w:r>
      <w:r w:rsidR="00C9626A" w:rsidRPr="00B41B71">
        <w:rPr>
          <w:b/>
          <w:bCs/>
          <w:sz w:val="24"/>
          <w:szCs w:val="24"/>
        </w:rPr>
        <w:t>A</w:t>
      </w:r>
      <w:r w:rsidR="00C9626A" w:rsidRPr="00B41B71">
        <w:rPr>
          <w:sz w:val="24"/>
          <w:szCs w:val="24"/>
        </w:rPr>
        <w:tab/>
        <w:t>CH</w:t>
      </w:r>
      <w:r w:rsidR="00C9626A" w:rsidRPr="00B41B71">
        <w:rPr>
          <w:position w:val="-4"/>
          <w:sz w:val="24"/>
          <w:szCs w:val="24"/>
        </w:rPr>
        <w:t>4</w:t>
      </w:r>
      <w:r w:rsidR="00C9626A" w:rsidRPr="006114B7">
        <w:rPr>
          <w:sz w:val="24"/>
          <w:szCs w:val="24"/>
        </w:rPr>
        <w:t xml:space="preserve">, </w:t>
      </w:r>
      <w:proofErr w:type="spellStart"/>
      <w:r w:rsidR="00C9626A" w:rsidRPr="006114B7">
        <w:rPr>
          <w:sz w:val="24"/>
          <w:szCs w:val="24"/>
        </w:rPr>
        <w:t>HCl</w:t>
      </w:r>
      <w:proofErr w:type="spellEnd"/>
      <w:r w:rsidR="00C9626A" w:rsidRPr="006114B7">
        <w:rPr>
          <w:sz w:val="24"/>
          <w:szCs w:val="24"/>
        </w:rPr>
        <w:t>, HF</w:t>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B</w:t>
      </w:r>
      <w:r w:rsidRPr="006114B7">
        <w:rPr>
          <w:sz w:val="24"/>
          <w:szCs w:val="24"/>
        </w:rPr>
        <w:tab/>
        <w:t>HF, CH</w:t>
      </w:r>
      <w:r w:rsidRPr="006114B7">
        <w:rPr>
          <w:position w:val="-4"/>
          <w:sz w:val="24"/>
          <w:szCs w:val="24"/>
        </w:rPr>
        <w:t>4</w:t>
      </w:r>
      <w:r w:rsidRPr="006114B7">
        <w:rPr>
          <w:sz w:val="24"/>
          <w:szCs w:val="24"/>
        </w:rPr>
        <w:t xml:space="preserve">, </w:t>
      </w:r>
      <w:proofErr w:type="spellStart"/>
      <w:r w:rsidRPr="006114B7">
        <w:rPr>
          <w:sz w:val="24"/>
          <w:szCs w:val="24"/>
        </w:rPr>
        <w:t>HCl</w:t>
      </w:r>
      <w:proofErr w:type="spellEnd"/>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C</w:t>
      </w:r>
      <w:r w:rsidRPr="006114B7">
        <w:rPr>
          <w:sz w:val="24"/>
          <w:szCs w:val="24"/>
        </w:rPr>
        <w:tab/>
      </w:r>
      <w:proofErr w:type="spellStart"/>
      <w:r w:rsidRPr="006114B7">
        <w:rPr>
          <w:sz w:val="24"/>
          <w:szCs w:val="24"/>
        </w:rPr>
        <w:t>HCl</w:t>
      </w:r>
      <w:proofErr w:type="spellEnd"/>
      <w:r w:rsidRPr="006114B7">
        <w:rPr>
          <w:sz w:val="24"/>
          <w:szCs w:val="24"/>
        </w:rPr>
        <w:t>, HF, CH</w:t>
      </w:r>
      <w:r w:rsidRPr="006114B7">
        <w:rPr>
          <w:position w:val="-4"/>
          <w:sz w:val="24"/>
          <w:szCs w:val="24"/>
        </w:rPr>
        <w:t>4</w:t>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D</w:t>
      </w:r>
      <w:r w:rsidRPr="006114B7">
        <w:rPr>
          <w:sz w:val="24"/>
          <w:szCs w:val="24"/>
        </w:rPr>
        <w:tab/>
        <w:t xml:space="preserve">HF, </w:t>
      </w:r>
      <w:proofErr w:type="spellStart"/>
      <w:r w:rsidRPr="006114B7">
        <w:rPr>
          <w:sz w:val="24"/>
          <w:szCs w:val="24"/>
        </w:rPr>
        <w:t>HCl</w:t>
      </w:r>
      <w:proofErr w:type="spellEnd"/>
      <w:r w:rsidRPr="006114B7">
        <w:rPr>
          <w:sz w:val="24"/>
          <w:szCs w:val="24"/>
        </w:rPr>
        <w:t>, CH</w:t>
      </w:r>
      <w:r w:rsidRPr="006114B7">
        <w:rPr>
          <w:position w:val="-4"/>
          <w:sz w:val="24"/>
          <w:szCs w:val="24"/>
        </w:rPr>
        <w:t>4</w:t>
      </w:r>
    </w:p>
    <w:p w:rsidR="00C9626A" w:rsidRPr="006114B7" w:rsidRDefault="00C9626A" w:rsidP="00C9626A">
      <w:pPr>
        <w:pStyle w:val="mark"/>
        <w:tabs>
          <w:tab w:val="right" w:pos="9638"/>
        </w:tabs>
        <w:rPr>
          <w:b w:val="0"/>
          <w:bCs w:val="0"/>
          <w:sz w:val="24"/>
          <w:szCs w:val="24"/>
        </w:rPr>
      </w:pPr>
      <w:r w:rsidRPr="006114B7">
        <w:rPr>
          <w:sz w:val="24"/>
          <w:szCs w:val="24"/>
        </w:rPr>
        <w:t>(Total 1 mark)</w:t>
      </w:r>
    </w:p>
    <w:p w:rsidR="00C9626A" w:rsidRPr="006114B7" w:rsidRDefault="00C9626A" w:rsidP="00C9626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6114B7">
        <w:rPr>
          <w:b/>
          <w:bCs/>
          <w:sz w:val="24"/>
          <w:szCs w:val="24"/>
        </w:rPr>
        <w:t>5.</w:t>
      </w:r>
      <w:r w:rsidRPr="006114B7">
        <w:rPr>
          <w:sz w:val="24"/>
          <w:szCs w:val="24"/>
        </w:rPr>
        <w:tab/>
        <w:t>Which of the following has the highest boiling temperature?</w:t>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A</w:t>
      </w:r>
      <w:r w:rsidRPr="006114B7">
        <w:rPr>
          <w:sz w:val="24"/>
          <w:szCs w:val="24"/>
        </w:rPr>
        <w:tab/>
        <w:t>Pentane, CH</w:t>
      </w:r>
      <w:r w:rsidRPr="006114B7">
        <w:rPr>
          <w:position w:val="-4"/>
          <w:sz w:val="24"/>
          <w:szCs w:val="24"/>
        </w:rPr>
        <w:t>3</w:t>
      </w:r>
      <w:r w:rsidRPr="006114B7">
        <w:rPr>
          <w:sz w:val="24"/>
          <w:szCs w:val="24"/>
        </w:rPr>
        <w:t>CH</w:t>
      </w:r>
      <w:r w:rsidRPr="006114B7">
        <w:rPr>
          <w:position w:val="-4"/>
          <w:sz w:val="24"/>
          <w:szCs w:val="24"/>
        </w:rPr>
        <w:t>2</w:t>
      </w:r>
      <w:r w:rsidRPr="006114B7">
        <w:rPr>
          <w:sz w:val="24"/>
          <w:szCs w:val="24"/>
        </w:rPr>
        <w:t>CH</w:t>
      </w:r>
      <w:r w:rsidRPr="006114B7">
        <w:rPr>
          <w:position w:val="-4"/>
          <w:sz w:val="24"/>
          <w:szCs w:val="24"/>
        </w:rPr>
        <w:t>2</w:t>
      </w:r>
      <w:r w:rsidRPr="006114B7">
        <w:rPr>
          <w:sz w:val="24"/>
          <w:szCs w:val="24"/>
        </w:rPr>
        <w:t>CH</w:t>
      </w:r>
      <w:r w:rsidRPr="006114B7">
        <w:rPr>
          <w:position w:val="-4"/>
          <w:sz w:val="24"/>
          <w:szCs w:val="24"/>
        </w:rPr>
        <w:t>2</w:t>
      </w:r>
      <w:r w:rsidRPr="006114B7">
        <w:rPr>
          <w:sz w:val="24"/>
          <w:szCs w:val="24"/>
        </w:rPr>
        <w:t>CH</w:t>
      </w:r>
      <w:r w:rsidRPr="006114B7">
        <w:rPr>
          <w:position w:val="-4"/>
          <w:sz w:val="24"/>
          <w:szCs w:val="24"/>
        </w:rPr>
        <w:t>3</w:t>
      </w:r>
    </w:p>
    <w:p w:rsidR="00C9626A" w:rsidRPr="006114B7" w:rsidRDefault="001D4503"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b/>
          <w:bCs/>
          <w:noProof/>
          <w:sz w:val="24"/>
          <w:szCs w:val="24"/>
        </w:rPr>
        <mc:AlternateContent>
          <mc:Choice Requires="wps">
            <w:drawing>
              <wp:anchor distT="0" distB="0" distL="114300" distR="114300" simplePos="0" relativeHeight="251709440" behindDoc="1" locked="0" layoutInCell="1" allowOverlap="1">
                <wp:simplePos x="0" y="0"/>
                <wp:positionH relativeFrom="column">
                  <wp:posOffset>302260</wp:posOffset>
                </wp:positionH>
                <wp:positionV relativeFrom="paragraph">
                  <wp:posOffset>135255</wp:posOffset>
                </wp:positionV>
                <wp:extent cx="222250" cy="218440"/>
                <wp:effectExtent l="6985" t="11430" r="8890" b="8255"/>
                <wp:wrapNone/>
                <wp:docPr id="25" name="Oval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18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3BB666" id="Oval 457" o:spid="_x0000_s1026" style="position:absolute;margin-left:23.8pt;margin-top:10.65pt;width:17.5pt;height:17.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"/>
            </w:pict>
          </mc:Fallback>
        </mc:AlternateContent>
      </w:r>
      <w:r w:rsidR="00C9626A" w:rsidRPr="00B41B71">
        <w:rPr>
          <w:b/>
          <w:bCs/>
          <w:sz w:val="24"/>
          <w:szCs w:val="24"/>
        </w:rPr>
        <w:t>B</w:t>
      </w:r>
      <w:r w:rsidR="00C9626A" w:rsidRPr="00B41B71">
        <w:rPr>
          <w:sz w:val="24"/>
          <w:szCs w:val="24"/>
        </w:rPr>
        <w:tab/>
      </w:r>
      <w:r w:rsidR="00C9626A" w:rsidRPr="006114B7">
        <w:rPr>
          <w:sz w:val="24"/>
          <w:szCs w:val="24"/>
        </w:rPr>
        <w:t>Hexane, CH</w:t>
      </w:r>
      <w:r w:rsidR="00C9626A" w:rsidRPr="006114B7">
        <w:rPr>
          <w:position w:val="-4"/>
          <w:sz w:val="24"/>
          <w:szCs w:val="24"/>
        </w:rPr>
        <w:t>3</w:t>
      </w:r>
      <w:r w:rsidR="00C9626A" w:rsidRPr="006114B7">
        <w:rPr>
          <w:sz w:val="24"/>
          <w:szCs w:val="24"/>
        </w:rPr>
        <w:t>CH</w:t>
      </w:r>
      <w:r w:rsidR="00C9626A" w:rsidRPr="006114B7">
        <w:rPr>
          <w:position w:val="-4"/>
          <w:sz w:val="24"/>
          <w:szCs w:val="24"/>
        </w:rPr>
        <w:t>2</w:t>
      </w:r>
      <w:r w:rsidR="00C9626A" w:rsidRPr="006114B7">
        <w:rPr>
          <w:sz w:val="24"/>
          <w:szCs w:val="24"/>
        </w:rPr>
        <w:t>CH</w:t>
      </w:r>
      <w:r w:rsidR="00C9626A" w:rsidRPr="006114B7">
        <w:rPr>
          <w:position w:val="-4"/>
          <w:sz w:val="24"/>
          <w:szCs w:val="24"/>
        </w:rPr>
        <w:t>2</w:t>
      </w:r>
      <w:r w:rsidR="00C9626A" w:rsidRPr="006114B7">
        <w:rPr>
          <w:sz w:val="24"/>
          <w:szCs w:val="24"/>
        </w:rPr>
        <w:t>CH</w:t>
      </w:r>
      <w:r w:rsidR="00C9626A" w:rsidRPr="006114B7">
        <w:rPr>
          <w:position w:val="-4"/>
          <w:sz w:val="24"/>
          <w:szCs w:val="24"/>
        </w:rPr>
        <w:t>2</w:t>
      </w:r>
      <w:r w:rsidR="00C9626A" w:rsidRPr="006114B7">
        <w:rPr>
          <w:sz w:val="24"/>
          <w:szCs w:val="24"/>
        </w:rPr>
        <w:t>CH</w:t>
      </w:r>
      <w:r w:rsidR="00C9626A" w:rsidRPr="006114B7">
        <w:rPr>
          <w:position w:val="-4"/>
          <w:sz w:val="24"/>
          <w:szCs w:val="24"/>
        </w:rPr>
        <w:t>2</w:t>
      </w:r>
      <w:r w:rsidR="00C9626A" w:rsidRPr="006114B7">
        <w:rPr>
          <w:sz w:val="24"/>
          <w:szCs w:val="24"/>
        </w:rPr>
        <w:t>CH</w:t>
      </w:r>
      <w:r w:rsidR="00C9626A" w:rsidRPr="006114B7">
        <w:rPr>
          <w:position w:val="-4"/>
          <w:sz w:val="24"/>
          <w:szCs w:val="24"/>
        </w:rPr>
        <w:t>3</w:t>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lastRenderedPageBreak/>
        <w:t>C</w:t>
      </w:r>
      <w:r w:rsidRPr="006114B7">
        <w:rPr>
          <w:sz w:val="24"/>
          <w:szCs w:val="24"/>
        </w:rPr>
        <w:tab/>
        <w:t>2-methylbutane, CH</w:t>
      </w:r>
      <w:r w:rsidRPr="006114B7">
        <w:rPr>
          <w:position w:val="-4"/>
          <w:sz w:val="24"/>
          <w:szCs w:val="24"/>
        </w:rPr>
        <w:t>3</w:t>
      </w:r>
      <w:r w:rsidRPr="006114B7">
        <w:rPr>
          <w:sz w:val="24"/>
          <w:szCs w:val="24"/>
        </w:rPr>
        <w:t>CH(CH</w:t>
      </w:r>
      <w:r w:rsidRPr="006114B7">
        <w:rPr>
          <w:position w:val="-4"/>
          <w:sz w:val="24"/>
          <w:szCs w:val="24"/>
        </w:rPr>
        <w:t>3</w:t>
      </w:r>
      <w:r w:rsidRPr="006114B7">
        <w:rPr>
          <w:sz w:val="24"/>
          <w:szCs w:val="24"/>
        </w:rPr>
        <w:t>)CH</w:t>
      </w:r>
      <w:r w:rsidRPr="006114B7">
        <w:rPr>
          <w:position w:val="-4"/>
          <w:sz w:val="24"/>
          <w:szCs w:val="24"/>
        </w:rPr>
        <w:t>2</w:t>
      </w:r>
      <w:r w:rsidRPr="006114B7">
        <w:rPr>
          <w:sz w:val="24"/>
          <w:szCs w:val="24"/>
        </w:rPr>
        <w:t>CH</w:t>
      </w:r>
      <w:r w:rsidRPr="006114B7">
        <w:rPr>
          <w:position w:val="-4"/>
          <w:sz w:val="24"/>
          <w:szCs w:val="24"/>
        </w:rPr>
        <w:t>3</w:t>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D</w:t>
      </w:r>
      <w:r w:rsidRPr="006114B7">
        <w:rPr>
          <w:sz w:val="24"/>
          <w:szCs w:val="24"/>
        </w:rPr>
        <w:tab/>
        <w:t>2-methylpentane, CH</w:t>
      </w:r>
      <w:r w:rsidRPr="006114B7">
        <w:rPr>
          <w:position w:val="-4"/>
          <w:sz w:val="24"/>
          <w:szCs w:val="24"/>
        </w:rPr>
        <w:t>3</w:t>
      </w:r>
      <w:r w:rsidRPr="006114B7">
        <w:rPr>
          <w:sz w:val="24"/>
          <w:szCs w:val="24"/>
        </w:rPr>
        <w:t>CH(CH</w:t>
      </w:r>
      <w:r w:rsidRPr="006114B7">
        <w:rPr>
          <w:position w:val="-4"/>
          <w:sz w:val="24"/>
          <w:szCs w:val="24"/>
        </w:rPr>
        <w:t>3</w:t>
      </w:r>
      <w:r w:rsidRPr="006114B7">
        <w:rPr>
          <w:sz w:val="24"/>
          <w:szCs w:val="24"/>
        </w:rPr>
        <w:t>)CH</w:t>
      </w:r>
      <w:r w:rsidRPr="006114B7">
        <w:rPr>
          <w:position w:val="-4"/>
          <w:sz w:val="24"/>
          <w:szCs w:val="24"/>
        </w:rPr>
        <w:t>2</w:t>
      </w:r>
      <w:r w:rsidRPr="006114B7">
        <w:rPr>
          <w:sz w:val="24"/>
          <w:szCs w:val="24"/>
        </w:rPr>
        <w:t>CH</w:t>
      </w:r>
      <w:r w:rsidRPr="006114B7">
        <w:rPr>
          <w:position w:val="-4"/>
          <w:sz w:val="24"/>
          <w:szCs w:val="24"/>
        </w:rPr>
        <w:t>2</w:t>
      </w:r>
      <w:r w:rsidRPr="006114B7">
        <w:rPr>
          <w:sz w:val="24"/>
          <w:szCs w:val="24"/>
        </w:rPr>
        <w:t>CH</w:t>
      </w:r>
      <w:r w:rsidRPr="006114B7">
        <w:rPr>
          <w:position w:val="-4"/>
          <w:sz w:val="24"/>
          <w:szCs w:val="24"/>
        </w:rPr>
        <w:t>3</w:t>
      </w:r>
    </w:p>
    <w:p w:rsidR="00C9626A" w:rsidRPr="006114B7" w:rsidRDefault="00C9626A" w:rsidP="00C9626A">
      <w:pPr>
        <w:pStyle w:val="mark"/>
        <w:tabs>
          <w:tab w:val="right" w:pos="9638"/>
        </w:tabs>
        <w:rPr>
          <w:b w:val="0"/>
          <w:bCs w:val="0"/>
          <w:sz w:val="24"/>
          <w:szCs w:val="24"/>
        </w:rPr>
      </w:pPr>
      <w:r w:rsidRPr="006114B7">
        <w:rPr>
          <w:sz w:val="24"/>
          <w:szCs w:val="24"/>
        </w:rPr>
        <w:t>(Total 1 mark)</w:t>
      </w:r>
    </w:p>
    <w:p w:rsidR="00C9626A" w:rsidRPr="006114B7" w:rsidRDefault="00C9626A" w:rsidP="00C9626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6114B7">
        <w:rPr>
          <w:b/>
          <w:bCs/>
          <w:sz w:val="24"/>
          <w:szCs w:val="24"/>
        </w:rPr>
        <w:t>6.</w:t>
      </w:r>
      <w:r w:rsidRPr="006114B7">
        <w:rPr>
          <w:sz w:val="24"/>
          <w:szCs w:val="24"/>
        </w:rPr>
        <w:tab/>
        <w:t xml:space="preserve">Which intermolecular forces exist between molecules of </w:t>
      </w:r>
      <w:proofErr w:type="spellStart"/>
      <w:r w:rsidRPr="006114B7">
        <w:rPr>
          <w:sz w:val="24"/>
          <w:szCs w:val="24"/>
        </w:rPr>
        <w:t>ethoxyethane</w:t>
      </w:r>
      <w:proofErr w:type="spellEnd"/>
      <w:r w:rsidRPr="006114B7">
        <w:rPr>
          <w:sz w:val="24"/>
          <w:szCs w:val="24"/>
        </w:rPr>
        <w:t>?</w:t>
      </w:r>
    </w:p>
    <w:p w:rsidR="00C9626A" w:rsidRPr="006114B7" w:rsidRDefault="001D4503" w:rsidP="00C9626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noProof/>
          <w:sz w:val="24"/>
          <w:szCs w:val="24"/>
        </w:rPr>
        <w:drawing>
          <wp:inline distT="0" distB="0" distL="0" distR="0">
            <wp:extent cx="1952625" cy="819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52625" cy="819150"/>
                    </a:xfrm>
                    <a:prstGeom prst="rect">
                      <a:avLst/>
                    </a:prstGeom>
                    <a:noFill/>
                    <a:ln>
                      <a:noFill/>
                    </a:ln>
                  </pic:spPr>
                </pic:pic>
              </a:graphicData>
            </a:graphic>
          </wp:inline>
        </w:drawing>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sz w:val="24"/>
          <w:szCs w:val="24"/>
        </w:rPr>
        <w:t xml:space="preserve"> </w:t>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A</w:t>
      </w:r>
      <w:r w:rsidRPr="006114B7">
        <w:rPr>
          <w:sz w:val="24"/>
          <w:szCs w:val="24"/>
        </w:rPr>
        <w:tab/>
        <w:t>Instantaneous dipole – induced dipole only</w:t>
      </w:r>
    </w:p>
    <w:p w:rsidR="00C9626A" w:rsidRPr="002B7999"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lang w:val="fr-FR"/>
        </w:rPr>
      </w:pPr>
      <w:r w:rsidRPr="002B7999">
        <w:rPr>
          <w:b/>
          <w:bCs/>
          <w:sz w:val="24"/>
          <w:szCs w:val="24"/>
          <w:lang w:val="fr-FR"/>
        </w:rPr>
        <w:t>B</w:t>
      </w:r>
      <w:r w:rsidRPr="002B7999">
        <w:rPr>
          <w:sz w:val="24"/>
          <w:szCs w:val="24"/>
          <w:lang w:val="fr-FR"/>
        </w:rPr>
        <w:tab/>
        <w:t xml:space="preserve">Permanent </w:t>
      </w:r>
      <w:proofErr w:type="spellStart"/>
      <w:r w:rsidRPr="002B7999">
        <w:rPr>
          <w:sz w:val="24"/>
          <w:szCs w:val="24"/>
          <w:lang w:val="fr-FR"/>
        </w:rPr>
        <w:t>dipole</w:t>
      </w:r>
      <w:proofErr w:type="spellEnd"/>
      <w:r w:rsidRPr="002B7999">
        <w:rPr>
          <w:sz w:val="24"/>
          <w:szCs w:val="24"/>
          <w:lang w:val="fr-FR"/>
        </w:rPr>
        <w:t xml:space="preserve"> – permanent </w:t>
      </w:r>
      <w:proofErr w:type="spellStart"/>
      <w:r w:rsidRPr="002B7999">
        <w:rPr>
          <w:sz w:val="24"/>
          <w:szCs w:val="24"/>
          <w:lang w:val="fr-FR"/>
        </w:rPr>
        <w:t>dipole</w:t>
      </w:r>
      <w:proofErr w:type="spellEnd"/>
      <w:r w:rsidRPr="002B7999">
        <w:rPr>
          <w:sz w:val="24"/>
          <w:szCs w:val="24"/>
          <w:lang w:val="fr-FR"/>
        </w:rPr>
        <w:t xml:space="preserve"> </w:t>
      </w:r>
      <w:proofErr w:type="spellStart"/>
      <w:r w:rsidRPr="002B7999">
        <w:rPr>
          <w:sz w:val="24"/>
          <w:szCs w:val="24"/>
          <w:lang w:val="fr-FR"/>
        </w:rPr>
        <w:t>only</w:t>
      </w:r>
      <w:proofErr w:type="spellEnd"/>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lastRenderedPageBreak/>
        <w:t>C</w:t>
      </w:r>
      <w:r w:rsidRPr="006114B7">
        <w:rPr>
          <w:sz w:val="24"/>
          <w:szCs w:val="24"/>
        </w:rPr>
        <w:tab/>
        <w:t>Instantaneous dipole – induced dipole and hydrogen bonds</w:t>
      </w:r>
    </w:p>
    <w:p w:rsidR="00C9626A" w:rsidRPr="006114B7" w:rsidRDefault="001D4503"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b/>
          <w:bCs/>
          <w:noProof/>
          <w:sz w:val="24"/>
          <w:szCs w:val="24"/>
        </w:rPr>
        <mc:AlternateContent>
          <mc:Choice Requires="wps">
            <w:drawing>
              <wp:anchor distT="0" distB="0" distL="114300" distR="114300" simplePos="0" relativeHeight="251710464" behindDoc="1" locked="0" layoutInCell="1" allowOverlap="1">
                <wp:simplePos x="0" y="0"/>
                <wp:positionH relativeFrom="column">
                  <wp:posOffset>302260</wp:posOffset>
                </wp:positionH>
                <wp:positionV relativeFrom="paragraph">
                  <wp:posOffset>144145</wp:posOffset>
                </wp:positionV>
                <wp:extent cx="222250" cy="218440"/>
                <wp:effectExtent l="6985" t="10795" r="8890" b="8890"/>
                <wp:wrapNone/>
                <wp:docPr id="24" name="Oval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18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2BB40F" id="Oval 458" o:spid="_x0000_s1026" style="position:absolute;margin-left:23.8pt;margin-top:11.35pt;width:17.5pt;height:17.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"/>
            </w:pict>
          </mc:Fallback>
        </mc:AlternateContent>
      </w:r>
      <w:r w:rsidR="00C9626A" w:rsidRPr="00B41B71">
        <w:rPr>
          <w:b/>
          <w:bCs/>
          <w:sz w:val="24"/>
          <w:szCs w:val="24"/>
        </w:rPr>
        <w:t>D</w:t>
      </w:r>
      <w:r w:rsidR="00C9626A" w:rsidRPr="006114B7">
        <w:rPr>
          <w:sz w:val="24"/>
          <w:szCs w:val="24"/>
        </w:rPr>
        <w:tab/>
        <w:t>Instantaneous dipole – induced dipole and permanent dipole – permanent dipole</w:t>
      </w:r>
    </w:p>
    <w:p w:rsidR="00C9626A" w:rsidRPr="006114B7" w:rsidRDefault="00C9626A" w:rsidP="00C9626A">
      <w:pPr>
        <w:pStyle w:val="mark"/>
        <w:tabs>
          <w:tab w:val="right" w:pos="9638"/>
        </w:tabs>
        <w:rPr>
          <w:b w:val="0"/>
          <w:bCs w:val="0"/>
          <w:sz w:val="24"/>
          <w:szCs w:val="24"/>
        </w:rPr>
      </w:pPr>
      <w:r w:rsidRPr="006114B7">
        <w:rPr>
          <w:sz w:val="24"/>
          <w:szCs w:val="24"/>
        </w:rPr>
        <w:t>(Total 1 mark)</w:t>
      </w:r>
    </w:p>
    <w:p w:rsidR="00C9626A" w:rsidRPr="006114B7" w:rsidRDefault="00C9626A" w:rsidP="00C9626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6114B7">
        <w:rPr>
          <w:b/>
          <w:bCs/>
          <w:sz w:val="24"/>
          <w:szCs w:val="24"/>
        </w:rPr>
        <w:t>7.</w:t>
      </w:r>
      <w:r w:rsidRPr="006114B7">
        <w:rPr>
          <w:sz w:val="24"/>
          <w:szCs w:val="24"/>
        </w:rPr>
        <w:tab/>
        <w:t>The following liquids all have the same number of electrons in each molecule. Which one is likely to have the lowest boiling point?</w:t>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A</w:t>
      </w:r>
      <w:r w:rsidRPr="006114B7">
        <w:rPr>
          <w:sz w:val="24"/>
          <w:szCs w:val="24"/>
        </w:rPr>
        <w:tab/>
        <w:t>CH</w:t>
      </w:r>
      <w:r w:rsidRPr="006114B7">
        <w:rPr>
          <w:position w:val="-4"/>
          <w:sz w:val="24"/>
          <w:szCs w:val="24"/>
        </w:rPr>
        <w:t>3</w:t>
      </w:r>
      <w:r w:rsidRPr="006114B7">
        <w:rPr>
          <w:sz w:val="24"/>
          <w:szCs w:val="24"/>
        </w:rPr>
        <w:t>CH</w:t>
      </w:r>
      <w:r w:rsidRPr="006114B7">
        <w:rPr>
          <w:position w:val="-4"/>
          <w:sz w:val="24"/>
          <w:szCs w:val="24"/>
        </w:rPr>
        <w:t>2</w:t>
      </w:r>
      <w:r w:rsidRPr="006114B7">
        <w:rPr>
          <w:sz w:val="24"/>
          <w:szCs w:val="24"/>
        </w:rPr>
        <w:t>CH</w:t>
      </w:r>
      <w:r w:rsidRPr="006114B7">
        <w:rPr>
          <w:position w:val="-4"/>
          <w:sz w:val="24"/>
          <w:szCs w:val="24"/>
        </w:rPr>
        <w:t>2</w:t>
      </w:r>
      <w:r w:rsidRPr="006114B7">
        <w:rPr>
          <w:sz w:val="24"/>
          <w:szCs w:val="24"/>
        </w:rPr>
        <w:t>CH</w:t>
      </w:r>
      <w:r w:rsidRPr="006114B7">
        <w:rPr>
          <w:position w:val="-4"/>
          <w:sz w:val="24"/>
          <w:szCs w:val="24"/>
        </w:rPr>
        <w:t>2</w:t>
      </w:r>
      <w:r w:rsidRPr="006114B7">
        <w:rPr>
          <w:sz w:val="24"/>
          <w:szCs w:val="24"/>
        </w:rPr>
        <w:t>OH</w:t>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B</w:t>
      </w:r>
      <w:r w:rsidRPr="006114B7">
        <w:rPr>
          <w:sz w:val="24"/>
          <w:szCs w:val="24"/>
        </w:rPr>
        <w:tab/>
        <w:t>CH</w:t>
      </w:r>
      <w:r w:rsidRPr="006114B7">
        <w:rPr>
          <w:position w:val="-4"/>
          <w:sz w:val="24"/>
          <w:szCs w:val="24"/>
        </w:rPr>
        <w:t>3</w:t>
      </w:r>
      <w:r w:rsidRPr="006114B7">
        <w:rPr>
          <w:sz w:val="24"/>
          <w:szCs w:val="24"/>
        </w:rPr>
        <w:t>CH</w:t>
      </w:r>
      <w:r w:rsidRPr="006114B7">
        <w:rPr>
          <w:position w:val="-4"/>
          <w:sz w:val="24"/>
          <w:szCs w:val="24"/>
        </w:rPr>
        <w:t>2</w:t>
      </w:r>
      <w:r w:rsidRPr="006114B7">
        <w:rPr>
          <w:sz w:val="24"/>
          <w:szCs w:val="24"/>
        </w:rPr>
        <w:t>CH</w:t>
      </w:r>
      <w:r w:rsidRPr="006114B7">
        <w:rPr>
          <w:position w:val="-4"/>
          <w:sz w:val="24"/>
          <w:szCs w:val="24"/>
        </w:rPr>
        <w:t>2</w:t>
      </w:r>
      <w:r w:rsidRPr="006114B7">
        <w:rPr>
          <w:sz w:val="24"/>
          <w:szCs w:val="24"/>
        </w:rPr>
        <w:t>CH</w:t>
      </w:r>
      <w:r w:rsidRPr="006114B7">
        <w:rPr>
          <w:position w:val="-4"/>
          <w:sz w:val="24"/>
          <w:szCs w:val="24"/>
        </w:rPr>
        <w:t>2</w:t>
      </w:r>
      <w:r w:rsidRPr="006114B7">
        <w:rPr>
          <w:sz w:val="24"/>
          <w:szCs w:val="24"/>
        </w:rPr>
        <w:t>CH</w:t>
      </w:r>
      <w:r w:rsidRPr="006114B7">
        <w:rPr>
          <w:position w:val="-4"/>
          <w:sz w:val="24"/>
          <w:szCs w:val="24"/>
        </w:rPr>
        <w:t>3</w:t>
      </w:r>
    </w:p>
    <w:p w:rsidR="00C9626A" w:rsidRPr="006114B7" w:rsidRDefault="001D4503"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b/>
          <w:bCs/>
          <w:noProof/>
          <w:sz w:val="24"/>
          <w:szCs w:val="24"/>
        </w:rPr>
        <mc:AlternateContent>
          <mc:Choice Requires="wps">
            <w:drawing>
              <wp:anchor distT="0" distB="0" distL="114300" distR="114300" simplePos="0" relativeHeight="251711488" behindDoc="1" locked="0" layoutInCell="1" allowOverlap="1">
                <wp:simplePos x="0" y="0"/>
                <wp:positionH relativeFrom="column">
                  <wp:posOffset>302260</wp:posOffset>
                </wp:positionH>
                <wp:positionV relativeFrom="paragraph">
                  <wp:posOffset>129540</wp:posOffset>
                </wp:positionV>
                <wp:extent cx="222250" cy="218440"/>
                <wp:effectExtent l="6985" t="5715" r="8890" b="13970"/>
                <wp:wrapNone/>
                <wp:docPr id="23" name="Oval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18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FD9034" id="Oval 459" o:spid="_x0000_s1026" style="position:absolute;margin-left:23.8pt;margin-top:10.2pt;width:17.5pt;height:17.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"/>
            </w:pict>
          </mc:Fallback>
        </mc:AlternateContent>
      </w:r>
      <w:r w:rsidR="00C9626A" w:rsidRPr="00B41B71">
        <w:rPr>
          <w:b/>
          <w:bCs/>
          <w:sz w:val="24"/>
          <w:szCs w:val="24"/>
        </w:rPr>
        <w:t>C</w:t>
      </w:r>
      <w:r w:rsidR="00C9626A" w:rsidRPr="00B41B71">
        <w:rPr>
          <w:sz w:val="24"/>
          <w:szCs w:val="24"/>
        </w:rPr>
        <w:tab/>
        <w:t>CH</w:t>
      </w:r>
      <w:r w:rsidR="00C9626A" w:rsidRPr="00B41B71">
        <w:rPr>
          <w:position w:val="-4"/>
          <w:sz w:val="24"/>
          <w:szCs w:val="24"/>
        </w:rPr>
        <w:t>3</w:t>
      </w:r>
      <w:r w:rsidR="00C9626A" w:rsidRPr="00B41B71">
        <w:rPr>
          <w:sz w:val="24"/>
          <w:szCs w:val="24"/>
        </w:rPr>
        <w:t>C</w:t>
      </w:r>
      <w:r w:rsidR="00C9626A" w:rsidRPr="006114B7">
        <w:rPr>
          <w:sz w:val="24"/>
          <w:szCs w:val="24"/>
        </w:rPr>
        <w:t>(CH</w:t>
      </w:r>
      <w:r w:rsidR="00C9626A" w:rsidRPr="006114B7">
        <w:rPr>
          <w:position w:val="-4"/>
          <w:sz w:val="24"/>
          <w:szCs w:val="24"/>
        </w:rPr>
        <w:t>3</w:t>
      </w:r>
      <w:r w:rsidR="00C9626A" w:rsidRPr="006114B7">
        <w:rPr>
          <w:sz w:val="24"/>
          <w:szCs w:val="24"/>
        </w:rPr>
        <w:t>)</w:t>
      </w:r>
      <w:r w:rsidR="00C9626A" w:rsidRPr="006114B7">
        <w:rPr>
          <w:position w:val="-4"/>
          <w:sz w:val="24"/>
          <w:szCs w:val="24"/>
        </w:rPr>
        <w:t>2</w:t>
      </w:r>
      <w:r w:rsidR="00C9626A" w:rsidRPr="006114B7">
        <w:rPr>
          <w:sz w:val="24"/>
          <w:szCs w:val="24"/>
        </w:rPr>
        <w:t>CH</w:t>
      </w:r>
      <w:r w:rsidR="00C9626A" w:rsidRPr="006114B7">
        <w:rPr>
          <w:position w:val="-4"/>
          <w:sz w:val="24"/>
          <w:szCs w:val="24"/>
        </w:rPr>
        <w:t>3</w:t>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D</w:t>
      </w:r>
      <w:r w:rsidRPr="006114B7">
        <w:rPr>
          <w:sz w:val="24"/>
          <w:szCs w:val="24"/>
        </w:rPr>
        <w:tab/>
        <w:t>CH</w:t>
      </w:r>
      <w:r w:rsidRPr="006114B7">
        <w:rPr>
          <w:position w:val="-4"/>
          <w:sz w:val="24"/>
          <w:szCs w:val="24"/>
        </w:rPr>
        <w:t>3</w:t>
      </w:r>
      <w:r w:rsidRPr="006114B7">
        <w:rPr>
          <w:sz w:val="24"/>
          <w:szCs w:val="24"/>
        </w:rPr>
        <w:t>CH(CH</w:t>
      </w:r>
      <w:r w:rsidRPr="006114B7">
        <w:rPr>
          <w:position w:val="-4"/>
          <w:sz w:val="24"/>
          <w:szCs w:val="24"/>
        </w:rPr>
        <w:t>3</w:t>
      </w:r>
      <w:r w:rsidRPr="006114B7">
        <w:rPr>
          <w:sz w:val="24"/>
          <w:szCs w:val="24"/>
        </w:rPr>
        <w:t>)CH</w:t>
      </w:r>
      <w:r w:rsidRPr="006114B7">
        <w:rPr>
          <w:position w:val="-4"/>
          <w:sz w:val="24"/>
          <w:szCs w:val="24"/>
        </w:rPr>
        <w:t>2</w:t>
      </w:r>
      <w:r w:rsidRPr="006114B7">
        <w:rPr>
          <w:sz w:val="24"/>
          <w:szCs w:val="24"/>
        </w:rPr>
        <w:t>CH</w:t>
      </w:r>
      <w:r w:rsidRPr="006114B7">
        <w:rPr>
          <w:position w:val="-4"/>
          <w:sz w:val="24"/>
          <w:szCs w:val="24"/>
        </w:rPr>
        <w:t>3</w:t>
      </w:r>
    </w:p>
    <w:p w:rsidR="00C9626A" w:rsidRPr="006114B7" w:rsidRDefault="00C9626A" w:rsidP="00C9626A">
      <w:pPr>
        <w:pStyle w:val="mark"/>
        <w:tabs>
          <w:tab w:val="right" w:pos="9638"/>
        </w:tabs>
        <w:rPr>
          <w:b w:val="0"/>
          <w:bCs w:val="0"/>
          <w:sz w:val="24"/>
          <w:szCs w:val="24"/>
        </w:rPr>
      </w:pPr>
      <w:r w:rsidRPr="006114B7">
        <w:rPr>
          <w:sz w:val="24"/>
          <w:szCs w:val="24"/>
        </w:rPr>
        <w:lastRenderedPageBreak/>
        <w:t>(Total 1 mark)</w:t>
      </w:r>
    </w:p>
    <w:p w:rsidR="002D035D" w:rsidRDefault="002D035D" w:rsidP="002D035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b w:val="0"/>
        </w:rPr>
        <w:br w:type="column"/>
      </w:r>
      <w:r w:rsidRPr="000072E7">
        <w:rPr>
          <w:b w:val="0"/>
        </w:rPr>
        <w:lastRenderedPageBreak/>
        <w:t>Do not write in the margin</w:t>
      </w:r>
    </w:p>
    <w:p w:rsidR="002D035D" w:rsidRDefault="001D4503"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Pr>
          <w:noProof/>
          <w:sz w:val="24"/>
          <w:szCs w:val="24"/>
        </w:rPr>
        <mc:AlternateContent>
          <mc:Choice Requires="wps">
            <w:drawing>
              <wp:anchor distT="0" distB="0" distL="114300" distR="114300" simplePos="0" relativeHeight="251611136" behindDoc="0" locked="0" layoutInCell="1" allowOverlap="1">
                <wp:simplePos x="0" y="0"/>
                <wp:positionH relativeFrom="column">
                  <wp:posOffset>148590</wp:posOffset>
                </wp:positionH>
                <wp:positionV relativeFrom="paragraph">
                  <wp:posOffset>24130</wp:posOffset>
                </wp:positionV>
                <wp:extent cx="189230" cy="837565"/>
                <wp:effectExtent l="5715" t="5080" r="5080" b="5080"/>
                <wp:wrapNone/>
                <wp:docPr id="2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837565"/>
                        </a:xfrm>
                        <a:prstGeom prst="rect">
                          <a:avLst/>
                        </a:prstGeom>
                        <a:solidFill>
                          <a:srgbClr val="FFFFFF"/>
                        </a:solidFill>
                        <a:ln w="9525">
                          <a:solidFill>
                            <a:srgbClr val="FFFFFF"/>
                          </a:solidFill>
                          <a:miter lim="800000"/>
                          <a:headEnd/>
                          <a:tailEnd/>
                        </a:ln>
                      </wps:spPr>
                      <wps:txbx>
                        <w:txbxContent>
                          <w:p w:rsidR="007F59B0" w:rsidRPr="00FE2C40" w:rsidRDefault="007F59B0" w:rsidP="00FE2C40">
                            <w:pPr>
                              <w:rPr>
                                <w:color w:val="FFFFFF"/>
                              </w:rPr>
                            </w:pPr>
                            <w:r w:rsidRPr="00FE2C40">
                              <w:rPr>
                                <w:bCs/>
                                <w:color w:val="FFFFFF"/>
                              </w:rPr>
                              <w:t>W10.2.05</w:t>
                            </w:r>
                          </w:p>
                        </w:txbxContent>
                      </wps:txbx>
                      <wps:bodyPr rot="0" vert="vert270"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31" o:spid="_x0000_s1047" type="#_x0000_t202" style="position:absolute;left:0;text-align:left;margin-left:11.7pt;margin-top:1.9pt;width:14.9pt;height:65.95pt;z-index:2516111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" strokecolor="white">
                <v:textbox style="layout-flow:vertical;mso-layout-flow-alt:bottom-to-top;mso-fit-shape-to-text:t" inset="0,0,0,0">
                  <w:txbxContent>
                    <w:p w:rsidR="007F59B0" w:rsidRPr="00FE2C40" w:rsidRDefault="007F59B0" w:rsidP="00FE2C40">
                      <w:pPr>
                        <w:rPr>
                          <w:color w:val="FFFFFF"/>
                        </w:rPr>
                      </w:pPr>
                      <w:r w:rsidRPr="00FE2C40">
                        <w:rPr>
                          <w:bCs/>
                          <w:color w:val="FFFFFF"/>
                        </w:rPr>
                        <w:t>W10.2.05</w:t>
                      </w:r>
                    </w:p>
                  </w:txbxContent>
                </v:textbox>
              </v:shape>
            </w:pict>
          </mc:Fallback>
        </mc:AlternateContent>
      </w: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1D4503"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Pr>
          <w:noProof/>
          <w:sz w:val="24"/>
          <w:szCs w:val="24"/>
        </w:rPr>
        <mc:AlternateContent>
          <mc:Choice Requires="wps">
            <w:drawing>
              <wp:anchor distT="0" distB="0" distL="114300" distR="114300" simplePos="0" relativeHeight="251610112" behindDoc="0" locked="0" layoutInCell="1" allowOverlap="1">
                <wp:simplePos x="0" y="0"/>
                <wp:positionH relativeFrom="column">
                  <wp:posOffset>153670</wp:posOffset>
                </wp:positionH>
                <wp:positionV relativeFrom="paragraph">
                  <wp:posOffset>180340</wp:posOffset>
                </wp:positionV>
                <wp:extent cx="189230" cy="837565"/>
                <wp:effectExtent l="10795" t="8890" r="9525" b="10795"/>
                <wp:wrapNone/>
                <wp:docPr id="2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837565"/>
                        </a:xfrm>
                        <a:prstGeom prst="rect">
                          <a:avLst/>
                        </a:prstGeom>
                        <a:solidFill>
                          <a:srgbClr val="FFFFFF"/>
                        </a:solidFill>
                        <a:ln w="9525">
                          <a:solidFill>
                            <a:srgbClr val="FFFFFF"/>
                          </a:solidFill>
                          <a:miter lim="800000"/>
                          <a:headEnd/>
                          <a:tailEnd/>
                        </a:ln>
                      </wps:spPr>
                      <wps:txbx>
                        <w:txbxContent>
                          <w:p w:rsidR="007F59B0" w:rsidRPr="00FE2C40" w:rsidRDefault="007F59B0" w:rsidP="00FE2C40">
                            <w:pPr>
                              <w:rPr>
                                <w:color w:val="FFFFFF"/>
                              </w:rPr>
                            </w:pPr>
                            <w:r w:rsidRPr="00FE2C40">
                              <w:rPr>
                                <w:bCs/>
                                <w:color w:val="FFFFFF"/>
                              </w:rPr>
                              <w:t>W10.2.06</w:t>
                            </w:r>
                          </w:p>
                        </w:txbxContent>
                      </wps:txbx>
                      <wps:bodyPr rot="0" vert="vert270"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30" o:spid="_x0000_s1048" type="#_x0000_t202" style="position:absolute;left:0;text-align:left;margin-left:12.1pt;margin-top:14.2pt;width:14.9pt;height:65.95pt;z-index:2516101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" strokecolor="white">
                <v:textbox style="layout-flow:vertical;mso-layout-flow-alt:bottom-to-top;mso-fit-shape-to-text:t" inset="0,0,0,0">
                  <w:txbxContent>
                    <w:p w:rsidR="007F59B0" w:rsidRPr="00FE2C40" w:rsidRDefault="007F59B0" w:rsidP="00FE2C40">
                      <w:pPr>
                        <w:rPr>
                          <w:color w:val="FFFFFF"/>
                        </w:rPr>
                      </w:pPr>
                      <w:r w:rsidRPr="00FE2C40">
                        <w:rPr>
                          <w:bCs/>
                          <w:color w:val="FFFFFF"/>
                        </w:rPr>
                        <w:t>W10.2.06</w:t>
                      </w:r>
                    </w:p>
                  </w:txbxContent>
                </v:textbox>
              </v:shape>
            </w:pict>
          </mc:Fallback>
        </mc:AlternateContent>
      </w: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1D4503"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Pr>
          <w:noProof/>
          <w:sz w:val="24"/>
          <w:szCs w:val="24"/>
        </w:rPr>
        <mc:AlternateContent>
          <mc:Choice Requires="wps">
            <w:drawing>
              <wp:anchor distT="0" distB="0" distL="114300" distR="114300" simplePos="0" relativeHeight="251609088" behindDoc="0" locked="0" layoutInCell="1" allowOverlap="1">
                <wp:simplePos x="0" y="0"/>
                <wp:positionH relativeFrom="column">
                  <wp:posOffset>148590</wp:posOffset>
                </wp:positionH>
                <wp:positionV relativeFrom="paragraph">
                  <wp:posOffset>241300</wp:posOffset>
                </wp:positionV>
                <wp:extent cx="189230" cy="837565"/>
                <wp:effectExtent l="5715" t="12700" r="5080" b="6985"/>
                <wp:wrapNone/>
                <wp:docPr id="2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837565"/>
                        </a:xfrm>
                        <a:prstGeom prst="rect">
                          <a:avLst/>
                        </a:prstGeom>
                        <a:solidFill>
                          <a:srgbClr val="FFFFFF"/>
                        </a:solidFill>
                        <a:ln w="9525">
                          <a:solidFill>
                            <a:srgbClr val="FFFFFF"/>
                          </a:solidFill>
                          <a:miter lim="800000"/>
                          <a:headEnd/>
                          <a:tailEnd/>
                        </a:ln>
                      </wps:spPr>
                      <wps:txbx>
                        <w:txbxContent>
                          <w:p w:rsidR="007F59B0" w:rsidRPr="00FE2C40" w:rsidRDefault="007F59B0" w:rsidP="00FE2C40">
                            <w:pPr>
                              <w:rPr>
                                <w:color w:val="FFFFFF"/>
                              </w:rPr>
                            </w:pPr>
                            <w:r w:rsidRPr="00FE2C40">
                              <w:rPr>
                                <w:bCs/>
                                <w:color w:val="FFFFFF"/>
                              </w:rPr>
                              <w:t>W09.2.08</w:t>
                            </w:r>
                          </w:p>
                        </w:txbxContent>
                      </wps:txbx>
                      <wps:bodyPr rot="0" vert="vert270"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29" o:spid="_x0000_s1049" type="#_x0000_t202" style="position:absolute;left:0;text-align:left;margin-left:11.7pt;margin-top:19pt;width:14.9pt;height:65.95pt;z-index:2516090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" strokecolor="white">
                <v:textbox style="layout-flow:vertical;mso-layout-flow-alt:bottom-to-top;mso-fit-shape-to-text:t" inset="0,0,0,0">
                  <w:txbxContent>
                    <w:p w:rsidR="007F59B0" w:rsidRPr="00FE2C40" w:rsidRDefault="007F59B0" w:rsidP="00FE2C40">
                      <w:pPr>
                        <w:rPr>
                          <w:color w:val="FFFFFF"/>
                        </w:rPr>
                      </w:pPr>
                      <w:r w:rsidRPr="00FE2C40">
                        <w:rPr>
                          <w:bCs/>
                          <w:color w:val="FFFFFF"/>
                        </w:rPr>
                        <w:t>W09.2.08</w:t>
                      </w:r>
                    </w:p>
                  </w:txbxContent>
                </v:textbox>
              </v:shape>
            </w:pict>
          </mc:Fallback>
        </mc:AlternateContent>
      </w: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1D4503"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Pr>
          <w:noProof/>
          <w:sz w:val="24"/>
          <w:szCs w:val="24"/>
        </w:rPr>
        <mc:AlternateContent>
          <mc:Choice Requires="wps">
            <w:drawing>
              <wp:anchor distT="0" distB="0" distL="114300" distR="114300" simplePos="0" relativeHeight="251608064" behindDoc="0" locked="0" layoutInCell="1" allowOverlap="1">
                <wp:simplePos x="0" y="0"/>
                <wp:positionH relativeFrom="column">
                  <wp:posOffset>143510</wp:posOffset>
                </wp:positionH>
                <wp:positionV relativeFrom="paragraph">
                  <wp:posOffset>122555</wp:posOffset>
                </wp:positionV>
                <wp:extent cx="189230" cy="837565"/>
                <wp:effectExtent l="10160" t="8255" r="10160" b="11430"/>
                <wp:wrapNone/>
                <wp:docPr id="1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837565"/>
                        </a:xfrm>
                        <a:prstGeom prst="rect">
                          <a:avLst/>
                        </a:prstGeom>
                        <a:solidFill>
                          <a:srgbClr val="FFFFFF"/>
                        </a:solidFill>
                        <a:ln w="9525">
                          <a:solidFill>
                            <a:srgbClr val="FFFFFF"/>
                          </a:solidFill>
                          <a:miter lim="800000"/>
                          <a:headEnd/>
                          <a:tailEnd/>
                        </a:ln>
                      </wps:spPr>
                      <wps:txbx>
                        <w:txbxContent>
                          <w:p w:rsidR="007F59B0" w:rsidRPr="00FE2C40" w:rsidRDefault="007F59B0" w:rsidP="00FE2C40">
                            <w:pPr>
                              <w:rPr>
                                <w:color w:val="FFFFFF"/>
                              </w:rPr>
                            </w:pPr>
                            <w:r w:rsidRPr="00FE2C40">
                              <w:rPr>
                                <w:bCs/>
                                <w:color w:val="FFFFFF"/>
                              </w:rPr>
                              <w:t>W09.2.09</w:t>
                            </w:r>
                          </w:p>
                        </w:txbxContent>
                      </wps:txbx>
                      <wps:bodyPr rot="0" vert="vert270"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28" o:spid="_x0000_s1050" type="#_x0000_t202" style="position:absolute;left:0;text-align:left;margin-left:11.3pt;margin-top:9.65pt;width:14.9pt;height:65.95pt;z-index:251608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" strokecolor="white">
                <v:textbox style="layout-flow:vertical;mso-layout-flow-alt:bottom-to-top;mso-fit-shape-to-text:t" inset="0,0,0,0">
                  <w:txbxContent>
                    <w:p w:rsidR="007F59B0" w:rsidRPr="00FE2C40" w:rsidRDefault="007F59B0" w:rsidP="00FE2C40">
                      <w:pPr>
                        <w:rPr>
                          <w:color w:val="FFFFFF"/>
                        </w:rPr>
                      </w:pPr>
                      <w:r w:rsidRPr="00FE2C40">
                        <w:rPr>
                          <w:bCs/>
                          <w:color w:val="FFFFFF"/>
                        </w:rPr>
                        <w:t>W09.2.09</w:t>
                      </w:r>
                    </w:p>
                  </w:txbxContent>
                </v:textbox>
              </v:shape>
            </w:pict>
          </mc:Fallback>
        </mc:AlternateContent>
      </w: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C9626A" w:rsidRPr="006114B7" w:rsidRDefault="00C9626A" w:rsidP="00C9626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C9626A" w:rsidRPr="006114B7" w:rsidRDefault="006114B7" w:rsidP="0017382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sz w:val="24"/>
          <w:szCs w:val="24"/>
        </w:rPr>
      </w:pPr>
      <w:r>
        <w:rPr>
          <w:b/>
          <w:bCs/>
          <w:sz w:val="24"/>
          <w:szCs w:val="24"/>
        </w:rPr>
        <w:br w:type="page"/>
      </w:r>
      <w:r w:rsidR="00C9626A" w:rsidRPr="006114B7">
        <w:rPr>
          <w:b/>
          <w:bCs/>
          <w:sz w:val="24"/>
          <w:szCs w:val="24"/>
        </w:rPr>
        <w:lastRenderedPageBreak/>
        <w:t>8.</w:t>
      </w:r>
      <w:r w:rsidR="00C9626A" w:rsidRPr="006114B7">
        <w:rPr>
          <w:sz w:val="24"/>
          <w:szCs w:val="24"/>
        </w:rPr>
        <w:tab/>
        <w:t xml:space="preserve">Which of these is likely to be the best solvent for </w:t>
      </w:r>
      <w:proofErr w:type="spellStart"/>
      <w:r w:rsidR="00C9626A" w:rsidRPr="006114B7">
        <w:rPr>
          <w:sz w:val="24"/>
          <w:szCs w:val="24"/>
        </w:rPr>
        <w:t>cyclohexanol</w:t>
      </w:r>
      <w:proofErr w:type="spellEnd"/>
      <w:r w:rsidR="00C9626A" w:rsidRPr="006114B7">
        <w:rPr>
          <w:sz w:val="24"/>
          <w:szCs w:val="24"/>
        </w:rPr>
        <w:t>?</w:t>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A</w:t>
      </w:r>
      <w:r w:rsidRPr="006114B7">
        <w:rPr>
          <w:sz w:val="24"/>
          <w:szCs w:val="24"/>
        </w:rPr>
        <w:tab/>
        <w:t>H</w:t>
      </w:r>
      <w:r w:rsidRPr="006114B7">
        <w:rPr>
          <w:position w:val="-4"/>
          <w:sz w:val="24"/>
          <w:szCs w:val="24"/>
        </w:rPr>
        <w:t>2</w:t>
      </w:r>
      <w:r w:rsidRPr="006114B7">
        <w:rPr>
          <w:sz w:val="24"/>
          <w:szCs w:val="24"/>
        </w:rPr>
        <w:t>O(l)</w:t>
      </w:r>
    </w:p>
    <w:p w:rsidR="00C9626A" w:rsidRPr="006114B7" w:rsidRDefault="001D4503"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b/>
          <w:bCs/>
          <w:noProof/>
          <w:sz w:val="24"/>
          <w:szCs w:val="24"/>
        </w:rPr>
        <mc:AlternateContent>
          <mc:Choice Requires="wps">
            <w:drawing>
              <wp:anchor distT="0" distB="0" distL="114300" distR="114300" simplePos="0" relativeHeight="251714560" behindDoc="1" locked="0" layoutInCell="1" allowOverlap="1">
                <wp:simplePos x="0" y="0"/>
                <wp:positionH relativeFrom="column">
                  <wp:posOffset>291465</wp:posOffset>
                </wp:positionH>
                <wp:positionV relativeFrom="paragraph">
                  <wp:posOffset>156210</wp:posOffset>
                </wp:positionV>
                <wp:extent cx="222250" cy="218440"/>
                <wp:effectExtent l="5715" t="13335" r="10160" b="6350"/>
                <wp:wrapNone/>
                <wp:docPr id="18" name="Oval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18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58C8A6" id="Oval 462" o:spid="_x0000_s1026" style="position:absolute;margin-left:22.95pt;margin-top:12.3pt;width:17.5pt;height:17.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"/>
            </w:pict>
          </mc:Fallback>
        </mc:AlternateContent>
      </w:r>
      <w:r w:rsidR="00C9626A" w:rsidRPr="00B41B71">
        <w:rPr>
          <w:b/>
          <w:bCs/>
          <w:sz w:val="24"/>
          <w:szCs w:val="24"/>
        </w:rPr>
        <w:t>B</w:t>
      </w:r>
      <w:r w:rsidR="00C9626A" w:rsidRPr="00B41B71">
        <w:rPr>
          <w:sz w:val="24"/>
          <w:szCs w:val="24"/>
        </w:rPr>
        <w:tab/>
      </w:r>
      <w:r w:rsidR="00C9626A" w:rsidRPr="006114B7">
        <w:rPr>
          <w:sz w:val="24"/>
          <w:szCs w:val="24"/>
        </w:rPr>
        <w:t>CH</w:t>
      </w:r>
      <w:r w:rsidR="00C9626A" w:rsidRPr="006114B7">
        <w:rPr>
          <w:position w:val="-4"/>
          <w:sz w:val="24"/>
          <w:szCs w:val="24"/>
        </w:rPr>
        <w:t>3</w:t>
      </w:r>
      <w:r w:rsidR="00C9626A" w:rsidRPr="006114B7">
        <w:rPr>
          <w:sz w:val="24"/>
          <w:szCs w:val="24"/>
        </w:rPr>
        <w:t>COCH</w:t>
      </w:r>
      <w:r w:rsidR="00C9626A" w:rsidRPr="006114B7">
        <w:rPr>
          <w:position w:val="-4"/>
          <w:sz w:val="24"/>
          <w:szCs w:val="24"/>
        </w:rPr>
        <w:t>3</w:t>
      </w:r>
      <w:r w:rsidR="00C9626A" w:rsidRPr="006114B7">
        <w:rPr>
          <w:sz w:val="24"/>
          <w:szCs w:val="24"/>
        </w:rPr>
        <w:t>(l)</w:t>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C</w:t>
      </w:r>
      <w:r w:rsidRPr="006114B7">
        <w:rPr>
          <w:sz w:val="24"/>
          <w:szCs w:val="24"/>
        </w:rPr>
        <w:tab/>
      </w:r>
      <w:proofErr w:type="spellStart"/>
      <w:r w:rsidRPr="006114B7">
        <w:rPr>
          <w:sz w:val="24"/>
          <w:szCs w:val="24"/>
        </w:rPr>
        <w:t>NaCl</w:t>
      </w:r>
      <w:proofErr w:type="spellEnd"/>
      <w:r w:rsidRPr="006114B7">
        <w:rPr>
          <w:sz w:val="24"/>
          <w:szCs w:val="24"/>
        </w:rPr>
        <w:t>(</w:t>
      </w:r>
      <w:proofErr w:type="spellStart"/>
      <w:r w:rsidRPr="006114B7">
        <w:rPr>
          <w:sz w:val="24"/>
          <w:szCs w:val="24"/>
        </w:rPr>
        <w:t>aq</w:t>
      </w:r>
      <w:proofErr w:type="spellEnd"/>
      <w:r w:rsidRPr="006114B7">
        <w:rPr>
          <w:sz w:val="24"/>
          <w:szCs w:val="24"/>
        </w:rPr>
        <w:t>)</w:t>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D</w:t>
      </w:r>
      <w:r w:rsidRPr="006114B7">
        <w:rPr>
          <w:sz w:val="24"/>
          <w:szCs w:val="24"/>
        </w:rPr>
        <w:tab/>
        <w:t>CH</w:t>
      </w:r>
      <w:r w:rsidRPr="006114B7">
        <w:rPr>
          <w:position w:val="-4"/>
          <w:sz w:val="24"/>
          <w:szCs w:val="24"/>
        </w:rPr>
        <w:t>3</w:t>
      </w:r>
      <w:r w:rsidRPr="006114B7">
        <w:rPr>
          <w:sz w:val="24"/>
          <w:szCs w:val="24"/>
        </w:rPr>
        <w:t>CH</w:t>
      </w:r>
      <w:r w:rsidRPr="006114B7">
        <w:rPr>
          <w:position w:val="-4"/>
          <w:sz w:val="24"/>
          <w:szCs w:val="24"/>
        </w:rPr>
        <w:t>2</w:t>
      </w:r>
      <w:r w:rsidRPr="006114B7">
        <w:rPr>
          <w:sz w:val="24"/>
          <w:szCs w:val="24"/>
        </w:rPr>
        <w:t>CH</w:t>
      </w:r>
      <w:r w:rsidRPr="006114B7">
        <w:rPr>
          <w:position w:val="-4"/>
          <w:sz w:val="24"/>
          <w:szCs w:val="24"/>
        </w:rPr>
        <w:t>2</w:t>
      </w:r>
      <w:r w:rsidRPr="006114B7">
        <w:rPr>
          <w:sz w:val="24"/>
          <w:szCs w:val="24"/>
        </w:rPr>
        <w:t>CH</w:t>
      </w:r>
      <w:r w:rsidRPr="006114B7">
        <w:rPr>
          <w:position w:val="-4"/>
          <w:sz w:val="24"/>
          <w:szCs w:val="24"/>
        </w:rPr>
        <w:t>2</w:t>
      </w:r>
      <w:r w:rsidRPr="006114B7">
        <w:rPr>
          <w:sz w:val="24"/>
          <w:szCs w:val="24"/>
        </w:rPr>
        <w:t>CH</w:t>
      </w:r>
      <w:r w:rsidRPr="006114B7">
        <w:rPr>
          <w:position w:val="-4"/>
          <w:sz w:val="24"/>
          <w:szCs w:val="24"/>
        </w:rPr>
        <w:t>2</w:t>
      </w:r>
      <w:r w:rsidRPr="006114B7">
        <w:rPr>
          <w:sz w:val="24"/>
          <w:szCs w:val="24"/>
        </w:rPr>
        <w:t>CH</w:t>
      </w:r>
      <w:r w:rsidRPr="006114B7">
        <w:rPr>
          <w:position w:val="-4"/>
          <w:sz w:val="24"/>
          <w:szCs w:val="24"/>
        </w:rPr>
        <w:t>3</w:t>
      </w:r>
      <w:r w:rsidRPr="006114B7">
        <w:rPr>
          <w:sz w:val="24"/>
          <w:szCs w:val="24"/>
        </w:rPr>
        <w:t>(l)</w:t>
      </w:r>
    </w:p>
    <w:p w:rsidR="00C9626A" w:rsidRPr="006114B7" w:rsidRDefault="00C9626A" w:rsidP="00C9626A">
      <w:pPr>
        <w:pStyle w:val="mark"/>
        <w:tabs>
          <w:tab w:val="right" w:pos="9638"/>
        </w:tabs>
        <w:rPr>
          <w:b w:val="0"/>
          <w:bCs w:val="0"/>
          <w:sz w:val="24"/>
          <w:szCs w:val="24"/>
        </w:rPr>
      </w:pPr>
      <w:r w:rsidRPr="006114B7">
        <w:rPr>
          <w:sz w:val="24"/>
          <w:szCs w:val="24"/>
        </w:rPr>
        <w:t>(Total 1 mark)</w:t>
      </w:r>
    </w:p>
    <w:p w:rsidR="00C9626A" w:rsidRPr="006114B7" w:rsidRDefault="00C9626A" w:rsidP="00C9626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6114B7">
        <w:rPr>
          <w:b/>
          <w:bCs/>
          <w:sz w:val="24"/>
          <w:szCs w:val="24"/>
        </w:rPr>
        <w:t>9.</w:t>
      </w:r>
      <w:r w:rsidRPr="006114B7">
        <w:rPr>
          <w:sz w:val="24"/>
          <w:szCs w:val="24"/>
        </w:rPr>
        <w:tab/>
        <w:t>The ability of a liquid to flow is linked to the strength of its intermolecular forces.</w:t>
      </w:r>
      <w:r w:rsidR="00475C93">
        <w:rPr>
          <w:sz w:val="24"/>
          <w:szCs w:val="24"/>
        </w:rPr>
        <w:t xml:space="preserve"> </w:t>
      </w:r>
      <w:r w:rsidRPr="006114B7">
        <w:rPr>
          <w:sz w:val="24"/>
          <w:szCs w:val="24"/>
        </w:rPr>
        <w:t>Suggest which of these liquids flows the slowest when poured.</w:t>
      </w:r>
    </w:p>
    <w:p w:rsidR="00C9626A" w:rsidRPr="006114B7" w:rsidRDefault="001D4503"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b/>
          <w:bCs/>
          <w:noProof/>
          <w:sz w:val="24"/>
          <w:szCs w:val="24"/>
        </w:rPr>
        <mc:AlternateContent>
          <mc:Choice Requires="wps">
            <w:drawing>
              <wp:anchor distT="0" distB="0" distL="114300" distR="114300" simplePos="0" relativeHeight="251713536" behindDoc="1" locked="0" layoutInCell="1" allowOverlap="1">
                <wp:simplePos x="0" y="0"/>
                <wp:positionH relativeFrom="column">
                  <wp:posOffset>291465</wp:posOffset>
                </wp:positionH>
                <wp:positionV relativeFrom="paragraph">
                  <wp:posOffset>162560</wp:posOffset>
                </wp:positionV>
                <wp:extent cx="222250" cy="218440"/>
                <wp:effectExtent l="5715" t="10160" r="10160" b="9525"/>
                <wp:wrapNone/>
                <wp:docPr id="17" name="Oval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18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79F141" id="Oval 461" o:spid="_x0000_s1026" style="position:absolute;margin-left:22.95pt;margin-top:12.8pt;width:17.5pt;height:17.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"/>
            </w:pict>
          </mc:Fallback>
        </mc:AlternateContent>
      </w:r>
      <w:r w:rsidR="00C9626A" w:rsidRPr="00B41B71">
        <w:rPr>
          <w:b/>
          <w:bCs/>
          <w:sz w:val="24"/>
          <w:szCs w:val="24"/>
        </w:rPr>
        <w:t>A</w:t>
      </w:r>
      <w:r w:rsidR="00C9626A" w:rsidRPr="00B41B71">
        <w:rPr>
          <w:sz w:val="24"/>
          <w:szCs w:val="24"/>
        </w:rPr>
        <w:tab/>
      </w:r>
      <w:r w:rsidR="00C9626A" w:rsidRPr="006114B7">
        <w:rPr>
          <w:sz w:val="24"/>
          <w:szCs w:val="24"/>
        </w:rPr>
        <w:t>Propane-1,2,3-triol</w:t>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lastRenderedPageBreak/>
        <w:t>B</w:t>
      </w:r>
      <w:r w:rsidRPr="006114B7">
        <w:rPr>
          <w:sz w:val="24"/>
          <w:szCs w:val="24"/>
        </w:rPr>
        <w:tab/>
        <w:t>Propane-1,2-diol</w:t>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C</w:t>
      </w:r>
      <w:r w:rsidRPr="006114B7">
        <w:rPr>
          <w:sz w:val="24"/>
          <w:szCs w:val="24"/>
        </w:rPr>
        <w:tab/>
        <w:t>Pentane</w:t>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D</w:t>
      </w:r>
      <w:r w:rsidRPr="006114B7">
        <w:rPr>
          <w:sz w:val="24"/>
          <w:szCs w:val="24"/>
        </w:rPr>
        <w:tab/>
        <w:t>Butane</w:t>
      </w:r>
    </w:p>
    <w:p w:rsidR="00C9626A" w:rsidRPr="006114B7" w:rsidRDefault="00C9626A" w:rsidP="00C9626A">
      <w:pPr>
        <w:pStyle w:val="mark"/>
        <w:tabs>
          <w:tab w:val="right" w:pos="9638"/>
        </w:tabs>
        <w:rPr>
          <w:b w:val="0"/>
          <w:bCs w:val="0"/>
          <w:sz w:val="24"/>
          <w:szCs w:val="24"/>
        </w:rPr>
      </w:pPr>
      <w:r w:rsidRPr="006114B7">
        <w:rPr>
          <w:sz w:val="24"/>
          <w:szCs w:val="24"/>
        </w:rPr>
        <w:t>(Total 1 mark)</w:t>
      </w:r>
    </w:p>
    <w:p w:rsidR="00C9626A" w:rsidRPr="006114B7" w:rsidRDefault="00C9626A" w:rsidP="00C9626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sz w:val="24"/>
          <w:szCs w:val="24"/>
        </w:rPr>
      </w:pPr>
      <w:r w:rsidRPr="006114B7">
        <w:rPr>
          <w:b/>
          <w:bCs/>
          <w:sz w:val="24"/>
          <w:szCs w:val="24"/>
        </w:rPr>
        <w:t>10.</w:t>
      </w:r>
      <w:r w:rsidRPr="006114B7">
        <w:rPr>
          <w:sz w:val="24"/>
          <w:szCs w:val="24"/>
        </w:rPr>
        <w:tab/>
        <w:t xml:space="preserve">What are the intermolecular forces in </w:t>
      </w:r>
      <w:proofErr w:type="spellStart"/>
      <w:r w:rsidRPr="006114B7">
        <w:rPr>
          <w:sz w:val="24"/>
          <w:szCs w:val="24"/>
        </w:rPr>
        <w:t>methanal</w:t>
      </w:r>
      <w:proofErr w:type="spellEnd"/>
      <w:r w:rsidRPr="006114B7">
        <w:rPr>
          <w:sz w:val="24"/>
          <w:szCs w:val="24"/>
        </w:rPr>
        <w:t>, HCHO?</w:t>
      </w:r>
    </w:p>
    <w:p w:rsidR="00C9626A" w:rsidRPr="006114B7" w:rsidRDefault="00C9626A" w:rsidP="00C9626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A</w:t>
      </w:r>
      <w:r w:rsidRPr="006114B7">
        <w:rPr>
          <w:sz w:val="24"/>
          <w:szCs w:val="24"/>
        </w:rPr>
        <w:tab/>
        <w:t>London forces only</w:t>
      </w:r>
    </w:p>
    <w:p w:rsidR="00C9626A" w:rsidRPr="006114B7" w:rsidRDefault="00C9626A" w:rsidP="00C9626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b/>
          <w:bCs/>
          <w:sz w:val="24"/>
          <w:szCs w:val="24"/>
        </w:rPr>
        <w:t>B</w:t>
      </w:r>
      <w:r w:rsidRPr="006114B7">
        <w:rPr>
          <w:sz w:val="24"/>
          <w:szCs w:val="24"/>
        </w:rPr>
        <w:tab/>
        <w:t>hydrogen bonds and London forces</w:t>
      </w:r>
    </w:p>
    <w:p w:rsidR="00C9626A" w:rsidRPr="002B7999" w:rsidRDefault="00C9626A" w:rsidP="00C9626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lang w:val="fr-FR"/>
        </w:rPr>
      </w:pPr>
      <w:r w:rsidRPr="002B7999">
        <w:rPr>
          <w:b/>
          <w:bCs/>
          <w:sz w:val="24"/>
          <w:szCs w:val="24"/>
          <w:lang w:val="fr-FR"/>
        </w:rPr>
        <w:t>C</w:t>
      </w:r>
      <w:r w:rsidRPr="002B7999">
        <w:rPr>
          <w:sz w:val="24"/>
          <w:szCs w:val="24"/>
          <w:lang w:val="fr-FR"/>
        </w:rPr>
        <w:tab/>
        <w:t xml:space="preserve">permanent </w:t>
      </w:r>
      <w:proofErr w:type="spellStart"/>
      <w:r w:rsidRPr="002B7999">
        <w:rPr>
          <w:sz w:val="24"/>
          <w:szCs w:val="24"/>
          <w:lang w:val="fr-FR"/>
        </w:rPr>
        <w:t>dipole</w:t>
      </w:r>
      <w:proofErr w:type="spellEnd"/>
      <w:r w:rsidRPr="002B7999">
        <w:rPr>
          <w:sz w:val="24"/>
          <w:szCs w:val="24"/>
          <w:lang w:val="fr-FR"/>
        </w:rPr>
        <w:t xml:space="preserve"> – permanent </w:t>
      </w:r>
      <w:proofErr w:type="spellStart"/>
      <w:r w:rsidRPr="002B7999">
        <w:rPr>
          <w:sz w:val="24"/>
          <w:szCs w:val="24"/>
          <w:lang w:val="fr-FR"/>
        </w:rPr>
        <w:t>dipole</w:t>
      </w:r>
      <w:proofErr w:type="spellEnd"/>
      <w:r w:rsidRPr="002B7999">
        <w:rPr>
          <w:sz w:val="24"/>
          <w:szCs w:val="24"/>
          <w:lang w:val="fr-FR"/>
        </w:rPr>
        <w:t xml:space="preserve"> </w:t>
      </w:r>
      <w:proofErr w:type="spellStart"/>
      <w:r w:rsidRPr="002B7999">
        <w:rPr>
          <w:sz w:val="24"/>
          <w:szCs w:val="24"/>
          <w:lang w:val="fr-FR"/>
        </w:rPr>
        <w:t>only</w:t>
      </w:r>
      <w:proofErr w:type="spellEnd"/>
    </w:p>
    <w:p w:rsidR="00C9626A" w:rsidRPr="006114B7" w:rsidRDefault="001D4503" w:rsidP="00C9626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b/>
          <w:bCs/>
          <w:noProof/>
          <w:sz w:val="24"/>
          <w:szCs w:val="24"/>
        </w:rPr>
        <mc:AlternateContent>
          <mc:Choice Requires="wps">
            <w:drawing>
              <wp:anchor distT="0" distB="0" distL="114300" distR="114300" simplePos="0" relativeHeight="251712512" behindDoc="1" locked="0" layoutInCell="1" allowOverlap="1">
                <wp:simplePos x="0" y="0"/>
                <wp:positionH relativeFrom="column">
                  <wp:posOffset>291465</wp:posOffset>
                </wp:positionH>
                <wp:positionV relativeFrom="paragraph">
                  <wp:posOffset>146050</wp:posOffset>
                </wp:positionV>
                <wp:extent cx="222250" cy="218440"/>
                <wp:effectExtent l="5715" t="12700" r="10160" b="6985"/>
                <wp:wrapNone/>
                <wp:docPr id="16" name="Oval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18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B0292B" id="Oval 460" o:spid="_x0000_s1026" style="position:absolute;margin-left:22.95pt;margin-top:11.5pt;width:17.5pt;height:17.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"/>
            </w:pict>
          </mc:Fallback>
        </mc:AlternateContent>
      </w:r>
      <w:r w:rsidR="00C9626A" w:rsidRPr="00B41B71">
        <w:rPr>
          <w:b/>
          <w:bCs/>
          <w:sz w:val="24"/>
          <w:szCs w:val="24"/>
        </w:rPr>
        <w:t>D</w:t>
      </w:r>
      <w:r w:rsidR="00C9626A" w:rsidRPr="00B41B71">
        <w:rPr>
          <w:sz w:val="24"/>
          <w:szCs w:val="24"/>
        </w:rPr>
        <w:tab/>
        <w:t>permanent</w:t>
      </w:r>
      <w:r w:rsidR="00C9626A" w:rsidRPr="006114B7">
        <w:rPr>
          <w:sz w:val="24"/>
          <w:szCs w:val="24"/>
        </w:rPr>
        <w:t xml:space="preserve"> dipole – permanent dipole and London forces</w:t>
      </w:r>
    </w:p>
    <w:p w:rsidR="00C9626A" w:rsidRPr="006114B7" w:rsidRDefault="00C9626A" w:rsidP="00C9626A">
      <w:pPr>
        <w:pStyle w:val="mark"/>
        <w:tabs>
          <w:tab w:val="right" w:pos="9638"/>
        </w:tabs>
        <w:rPr>
          <w:sz w:val="24"/>
          <w:szCs w:val="24"/>
        </w:rPr>
      </w:pPr>
      <w:r w:rsidRPr="006114B7">
        <w:rPr>
          <w:sz w:val="24"/>
          <w:szCs w:val="24"/>
        </w:rPr>
        <w:t>(Total 1 mark)</w:t>
      </w:r>
    </w:p>
    <w:p w:rsidR="00C9626A" w:rsidRPr="00173823" w:rsidRDefault="00C9626A" w:rsidP="00C9626A">
      <w:pPr>
        <w:pStyle w:val="Normal0"/>
        <w:rPr>
          <w:rFonts w:ascii="Times New Roman" w:hAnsi="Times New Roman" w:cs="Times New Roman"/>
          <w:b/>
          <w:sz w:val="28"/>
          <w:szCs w:val="28"/>
        </w:rPr>
      </w:pPr>
      <w:r w:rsidRPr="00173823">
        <w:rPr>
          <w:rFonts w:ascii="Times New Roman" w:hAnsi="Times New Roman" w:cs="Times New Roman"/>
          <w:b/>
          <w:sz w:val="28"/>
          <w:szCs w:val="28"/>
        </w:rPr>
        <w:t xml:space="preserve">Structured questions </w:t>
      </w:r>
    </w:p>
    <w:p w:rsidR="00C9626A" w:rsidRPr="006114B7" w:rsidRDefault="00C9626A" w:rsidP="00C9626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6114B7">
        <w:rPr>
          <w:b/>
          <w:bCs/>
          <w:sz w:val="24"/>
          <w:szCs w:val="24"/>
        </w:rPr>
        <w:lastRenderedPageBreak/>
        <w:t>1.</w:t>
      </w:r>
      <w:r w:rsidR="00B13084" w:rsidRPr="006114B7">
        <w:rPr>
          <w:sz w:val="24"/>
          <w:szCs w:val="24"/>
        </w:rPr>
        <w:t xml:space="preserve"> </w:t>
      </w:r>
      <w:r w:rsidRPr="006114B7">
        <w:rPr>
          <w:sz w:val="24"/>
          <w:szCs w:val="24"/>
        </w:rPr>
        <w:t>The graph below shows the boiling temperatures of the hydrides of Group 7.</w:t>
      </w:r>
    </w:p>
    <w:p w:rsidR="002D035D" w:rsidRDefault="001D4503" w:rsidP="002D035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noProof/>
          <w:sz w:val="24"/>
          <w:szCs w:val="24"/>
        </w:rPr>
        <w:drawing>
          <wp:inline distT="0" distB="0" distL="0" distR="0">
            <wp:extent cx="4257675" cy="3171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257675" cy="3171825"/>
                    </a:xfrm>
                    <a:prstGeom prst="rect">
                      <a:avLst/>
                    </a:prstGeom>
                    <a:noFill/>
                    <a:ln>
                      <a:noFill/>
                    </a:ln>
                  </pic:spPr>
                </pic:pic>
              </a:graphicData>
            </a:graphic>
          </wp:inline>
        </w:drawing>
      </w:r>
      <w:r w:rsidR="002D035D">
        <w:rPr>
          <w:sz w:val="24"/>
          <w:szCs w:val="24"/>
        </w:rPr>
        <w:br w:type="column"/>
      </w:r>
      <w:r w:rsidR="002D035D" w:rsidRPr="000072E7">
        <w:rPr>
          <w:b w:val="0"/>
        </w:rPr>
        <w:lastRenderedPageBreak/>
        <w:t>Do not write in the margin</w:t>
      </w:r>
    </w:p>
    <w:p w:rsidR="002D035D" w:rsidRDefault="001D4503"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Pr>
          <w:noProof/>
          <w:sz w:val="24"/>
          <w:szCs w:val="24"/>
        </w:rPr>
        <mc:AlternateContent>
          <mc:Choice Requires="wps">
            <w:drawing>
              <wp:anchor distT="0" distB="0" distL="114300" distR="114300" simplePos="0" relativeHeight="251607040" behindDoc="0" locked="0" layoutInCell="1" allowOverlap="1">
                <wp:simplePos x="0" y="0"/>
                <wp:positionH relativeFrom="column">
                  <wp:posOffset>132080</wp:posOffset>
                </wp:positionH>
                <wp:positionV relativeFrom="paragraph">
                  <wp:posOffset>15240</wp:posOffset>
                </wp:positionV>
                <wp:extent cx="189230" cy="837565"/>
                <wp:effectExtent l="8255" t="5715" r="12065" b="13970"/>
                <wp:wrapNone/>
                <wp:docPr id="1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837565"/>
                        </a:xfrm>
                        <a:prstGeom prst="rect">
                          <a:avLst/>
                        </a:prstGeom>
                        <a:solidFill>
                          <a:srgbClr val="FFFFFF"/>
                        </a:solidFill>
                        <a:ln w="9525">
                          <a:solidFill>
                            <a:srgbClr val="FFFFFF"/>
                          </a:solidFill>
                          <a:miter lim="800000"/>
                          <a:headEnd/>
                          <a:tailEnd/>
                        </a:ln>
                      </wps:spPr>
                      <wps:txbx>
                        <w:txbxContent>
                          <w:p w:rsidR="007F59B0" w:rsidRPr="00FE2C40" w:rsidRDefault="007F59B0" w:rsidP="00FE2C40">
                            <w:pPr>
                              <w:rPr>
                                <w:color w:val="FFFFFF"/>
                              </w:rPr>
                            </w:pPr>
                            <w:r w:rsidRPr="00FE2C40">
                              <w:rPr>
                                <w:bCs/>
                                <w:color w:val="FFFFFF"/>
                              </w:rPr>
                              <w:t>W09.2.10</w:t>
                            </w:r>
                          </w:p>
                        </w:txbxContent>
                      </wps:txbx>
                      <wps:bodyPr rot="0" vert="vert270"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27" o:spid="_x0000_s1051" type="#_x0000_t202" style="position:absolute;left:0;text-align:left;margin-left:10.4pt;margin-top:1.2pt;width:14.9pt;height:65.95pt;z-index:2516070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" strokecolor="white">
                <v:textbox style="layout-flow:vertical;mso-layout-flow-alt:bottom-to-top;mso-fit-shape-to-text:t" inset="0,0,0,0">
                  <w:txbxContent>
                    <w:p w:rsidR="007F59B0" w:rsidRPr="00FE2C40" w:rsidRDefault="007F59B0" w:rsidP="00FE2C40">
                      <w:pPr>
                        <w:rPr>
                          <w:color w:val="FFFFFF"/>
                        </w:rPr>
                      </w:pPr>
                      <w:r w:rsidRPr="00FE2C40">
                        <w:rPr>
                          <w:bCs/>
                          <w:color w:val="FFFFFF"/>
                        </w:rPr>
                        <w:t>W09.2.10</w:t>
                      </w:r>
                    </w:p>
                  </w:txbxContent>
                </v:textbox>
              </v:shape>
            </w:pict>
          </mc:Fallback>
        </mc:AlternateContent>
      </w: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1D4503"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Pr>
          <w:noProof/>
          <w:sz w:val="24"/>
          <w:szCs w:val="24"/>
        </w:rPr>
        <mc:AlternateContent>
          <mc:Choice Requires="wps">
            <w:drawing>
              <wp:anchor distT="0" distB="0" distL="114300" distR="114300" simplePos="0" relativeHeight="251606016" behindDoc="0" locked="0" layoutInCell="1" allowOverlap="1">
                <wp:simplePos x="0" y="0"/>
                <wp:positionH relativeFrom="column">
                  <wp:posOffset>127000</wp:posOffset>
                </wp:positionH>
                <wp:positionV relativeFrom="paragraph">
                  <wp:posOffset>102235</wp:posOffset>
                </wp:positionV>
                <wp:extent cx="189230" cy="837565"/>
                <wp:effectExtent l="12700" t="6985" r="7620" b="12700"/>
                <wp:wrapNone/>
                <wp:docPr id="1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837565"/>
                        </a:xfrm>
                        <a:prstGeom prst="rect">
                          <a:avLst/>
                        </a:prstGeom>
                        <a:solidFill>
                          <a:srgbClr val="FFFFFF"/>
                        </a:solidFill>
                        <a:ln w="9525">
                          <a:solidFill>
                            <a:srgbClr val="FFFFFF"/>
                          </a:solidFill>
                          <a:miter lim="800000"/>
                          <a:headEnd/>
                          <a:tailEnd/>
                        </a:ln>
                      </wps:spPr>
                      <wps:txbx>
                        <w:txbxContent>
                          <w:p w:rsidR="007F59B0" w:rsidRPr="00FE2C40" w:rsidRDefault="007F59B0" w:rsidP="00FE2C40">
                            <w:pPr>
                              <w:rPr>
                                <w:color w:val="FFFFFF"/>
                              </w:rPr>
                            </w:pPr>
                            <w:r w:rsidRPr="00FE2C40">
                              <w:rPr>
                                <w:bCs/>
                                <w:color w:val="FFFFFF"/>
                              </w:rPr>
                              <w:t>W09.2.11</w:t>
                            </w:r>
                          </w:p>
                        </w:txbxContent>
                      </wps:txbx>
                      <wps:bodyPr rot="0" vert="vert270"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26" o:spid="_x0000_s1052" type="#_x0000_t202" style="position:absolute;left:0;text-align:left;margin-left:10pt;margin-top:8.05pt;width:14.9pt;height:65.95pt;z-index:2516060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" strokecolor="white">
                <v:textbox style="layout-flow:vertical;mso-layout-flow-alt:bottom-to-top;mso-fit-shape-to-text:t" inset="0,0,0,0">
                  <w:txbxContent>
                    <w:p w:rsidR="007F59B0" w:rsidRPr="00FE2C40" w:rsidRDefault="007F59B0" w:rsidP="00FE2C40">
                      <w:pPr>
                        <w:rPr>
                          <w:color w:val="FFFFFF"/>
                        </w:rPr>
                      </w:pPr>
                      <w:r w:rsidRPr="00FE2C40">
                        <w:rPr>
                          <w:bCs/>
                          <w:color w:val="FFFFFF"/>
                        </w:rPr>
                        <w:t>W09.2.11</w:t>
                      </w:r>
                    </w:p>
                  </w:txbxContent>
                </v:textbox>
              </v:shape>
            </w:pict>
          </mc:Fallback>
        </mc:AlternateContent>
      </w: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1D4503"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Pr>
          <w:noProof/>
          <w:sz w:val="24"/>
          <w:szCs w:val="24"/>
        </w:rPr>
        <mc:AlternateContent>
          <mc:Choice Requires="wps">
            <w:drawing>
              <wp:anchor distT="0" distB="0" distL="114300" distR="114300" simplePos="0" relativeHeight="251604992" behindDoc="0" locked="0" layoutInCell="1" allowOverlap="1">
                <wp:simplePos x="0" y="0"/>
                <wp:positionH relativeFrom="column">
                  <wp:posOffset>121920</wp:posOffset>
                </wp:positionH>
                <wp:positionV relativeFrom="paragraph">
                  <wp:posOffset>287655</wp:posOffset>
                </wp:positionV>
                <wp:extent cx="189230" cy="635635"/>
                <wp:effectExtent l="7620" t="11430" r="12700" b="10160"/>
                <wp:wrapNone/>
                <wp:docPr id="1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635635"/>
                        </a:xfrm>
                        <a:prstGeom prst="rect">
                          <a:avLst/>
                        </a:prstGeom>
                        <a:solidFill>
                          <a:srgbClr val="FFFFFF"/>
                        </a:solidFill>
                        <a:ln w="9525">
                          <a:solidFill>
                            <a:srgbClr val="FFFFFF"/>
                          </a:solidFill>
                          <a:miter lim="800000"/>
                          <a:headEnd/>
                          <a:tailEnd/>
                        </a:ln>
                      </wps:spPr>
                      <wps:txbx>
                        <w:txbxContent>
                          <w:p w:rsidR="007F59B0" w:rsidRPr="00FE2C40" w:rsidRDefault="007F59B0" w:rsidP="00FE2C40">
                            <w:pPr>
                              <w:rPr>
                                <w:color w:val="FFFFFF"/>
                              </w:rPr>
                            </w:pPr>
                            <w:r w:rsidRPr="00FE2C40">
                              <w:rPr>
                                <w:bCs/>
                                <w:color w:val="FFFFFF"/>
                              </w:rPr>
                              <w:t>SP.2.04</w:t>
                            </w:r>
                          </w:p>
                        </w:txbxContent>
                      </wps:txbx>
                      <wps:bodyPr rot="0" vert="vert270"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25" o:spid="_x0000_s1053" type="#_x0000_t202" style="position:absolute;left:0;text-align:left;margin-left:9.6pt;margin-top:22.65pt;width:14.9pt;height:50.05pt;z-index:2516049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" strokecolor="white">
                <v:textbox style="layout-flow:vertical;mso-layout-flow-alt:bottom-to-top;mso-fit-shape-to-text:t" inset="0,0,0,0">
                  <w:txbxContent>
                    <w:p w:rsidR="007F59B0" w:rsidRPr="00FE2C40" w:rsidRDefault="007F59B0" w:rsidP="00FE2C40">
                      <w:pPr>
                        <w:rPr>
                          <w:color w:val="FFFFFF"/>
                        </w:rPr>
                      </w:pPr>
                      <w:r w:rsidRPr="00FE2C40">
                        <w:rPr>
                          <w:bCs/>
                          <w:color w:val="FFFFFF"/>
                        </w:rPr>
                        <w:t>SP.2.04</w:t>
                      </w:r>
                    </w:p>
                  </w:txbxContent>
                </v:textbox>
              </v:shape>
            </w:pict>
          </mc:Fallback>
        </mc:AlternateContent>
      </w: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1D4503"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Pr>
          <w:noProof/>
          <w:sz w:val="24"/>
          <w:szCs w:val="24"/>
        </w:rPr>
        <mc:AlternateContent>
          <mc:Choice Requires="wps">
            <w:drawing>
              <wp:anchor distT="0" distB="0" distL="114300" distR="114300" simplePos="0" relativeHeight="251603968" behindDoc="0" locked="0" layoutInCell="1" allowOverlap="1">
                <wp:simplePos x="0" y="0"/>
                <wp:positionH relativeFrom="column">
                  <wp:posOffset>59055</wp:posOffset>
                </wp:positionH>
                <wp:positionV relativeFrom="paragraph">
                  <wp:posOffset>157480</wp:posOffset>
                </wp:positionV>
                <wp:extent cx="189230" cy="837565"/>
                <wp:effectExtent l="11430" t="5080" r="8890" b="5080"/>
                <wp:wrapNone/>
                <wp:docPr id="1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837565"/>
                        </a:xfrm>
                        <a:prstGeom prst="rect">
                          <a:avLst/>
                        </a:prstGeom>
                        <a:solidFill>
                          <a:srgbClr val="FFFFFF"/>
                        </a:solidFill>
                        <a:ln w="9525">
                          <a:solidFill>
                            <a:srgbClr val="FFFFFF"/>
                          </a:solidFill>
                          <a:miter lim="800000"/>
                          <a:headEnd/>
                          <a:tailEnd/>
                        </a:ln>
                      </wps:spPr>
                      <wps:txbx>
                        <w:txbxContent>
                          <w:p w:rsidR="007F59B0" w:rsidRPr="003B5C93" w:rsidRDefault="007F59B0" w:rsidP="00475C93">
                            <w:r w:rsidRPr="003B5C93">
                              <w:rPr>
                                <w:bCs/>
                              </w:rPr>
                              <w:t>S09.2.21</w:t>
                            </w:r>
                          </w:p>
                        </w:txbxContent>
                      </wps:txbx>
                      <wps:bodyPr rot="0" vert="vert270"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24" o:spid="_x0000_s1054" type="#_x0000_t202" style="position:absolute;left:0;text-align:left;margin-left:4.65pt;margin-top:12.4pt;width:14.9pt;height:65.95pt;z-index:2516039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" strokecolor="white">
                <v:textbox style="layout-flow:vertical;mso-layout-flow-alt:bottom-to-top;mso-fit-shape-to-text:t" inset="0,0,0,0">
                  <w:txbxContent>
                    <w:p w:rsidR="007F59B0" w:rsidRPr="003B5C93" w:rsidRDefault="007F59B0" w:rsidP="00475C93">
                      <w:r w:rsidRPr="003B5C93">
                        <w:rPr>
                          <w:bCs/>
                        </w:rPr>
                        <w:t>S09.2.21</w:t>
                      </w:r>
                    </w:p>
                  </w:txbxContent>
                </v:textbox>
              </v:shape>
            </w:pict>
          </mc:Fallback>
        </mc:AlternateContent>
      </w: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2D035D" w:rsidRDefault="002D035D" w:rsidP="002D035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 w:val="24"/>
          <w:szCs w:val="24"/>
        </w:rPr>
      </w:pPr>
    </w:p>
    <w:p w:rsidR="00C9626A" w:rsidRPr="006114B7" w:rsidRDefault="00C9626A" w:rsidP="00C9626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rsidR="006D40C8"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sectPr w:rsidR="006D40C8" w:rsidSect="00235515">
          <w:type w:val="continuous"/>
          <w:pgSz w:w="11907" w:h="16840" w:code="9"/>
          <w:pgMar w:top="1134" w:right="284" w:bottom="1134" w:left="1134" w:header="720" w:footer="720" w:gutter="0"/>
          <w:cols w:num="2" w:sep="1" w:space="113" w:equalWidth="0">
            <w:col w:w="9639" w:space="113"/>
            <w:col w:w="737"/>
          </w:cols>
          <w:noEndnote/>
        </w:sectPr>
      </w:pPr>
      <w:r w:rsidRPr="006114B7">
        <w:rPr>
          <w:sz w:val="24"/>
          <w:szCs w:val="24"/>
        </w:rPr>
        <w:br w:type="page"/>
      </w:r>
    </w:p>
    <w:p w:rsidR="00C9626A" w:rsidRPr="006114B7" w:rsidRDefault="00C9626A" w:rsidP="00C9626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sz w:val="24"/>
          <w:szCs w:val="24"/>
        </w:rPr>
        <w:lastRenderedPageBreak/>
        <w:t>(a)</w:t>
      </w:r>
      <w:r w:rsidRPr="006114B7">
        <w:rPr>
          <w:sz w:val="24"/>
          <w:szCs w:val="24"/>
        </w:rPr>
        <w:tab/>
        <w:t>(</w:t>
      </w:r>
      <w:proofErr w:type="gramStart"/>
      <w:r w:rsidRPr="006114B7">
        <w:rPr>
          <w:sz w:val="24"/>
          <w:szCs w:val="24"/>
        </w:rPr>
        <w:t>i</w:t>
      </w:r>
      <w:proofErr w:type="gramEnd"/>
      <w:r w:rsidRPr="006114B7">
        <w:rPr>
          <w:sz w:val="24"/>
          <w:szCs w:val="24"/>
        </w:rPr>
        <w:t>)</w:t>
      </w:r>
      <w:r w:rsidRPr="006114B7">
        <w:rPr>
          <w:sz w:val="24"/>
          <w:szCs w:val="24"/>
        </w:rPr>
        <w:tab/>
        <w:t>Identify the type of intermolecular force that gives rise to the unusually high boiling temperature of hydrogen fluoride.</w:t>
      </w:r>
    </w:p>
    <w:p w:rsidR="00C9626A" w:rsidRPr="00F27983" w:rsidRDefault="00F27983" w:rsidP="00C9626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000080"/>
          <w:sz w:val="24"/>
          <w:szCs w:val="24"/>
        </w:rPr>
      </w:pPr>
      <w:r w:rsidRPr="00F27983">
        <w:rPr>
          <w:rFonts w:ascii="Arial" w:hAnsi="Arial" w:cs="Arial"/>
          <w:color w:val="000080"/>
        </w:rPr>
        <w:t>Hydrogen bonding</w:t>
      </w:r>
      <w:r w:rsidR="00475C93" w:rsidRPr="00F27983">
        <w:rPr>
          <w:color w:val="000080"/>
          <w:sz w:val="24"/>
          <w:szCs w:val="24"/>
        </w:rPr>
        <w:t>.</w:t>
      </w:r>
    </w:p>
    <w:p w:rsidR="00C9626A" w:rsidRPr="006114B7" w:rsidRDefault="00C9626A" w:rsidP="00C9626A">
      <w:pPr>
        <w:pStyle w:val="mark"/>
        <w:tabs>
          <w:tab w:val="right" w:pos="9638"/>
        </w:tabs>
        <w:rPr>
          <w:b w:val="0"/>
          <w:bCs w:val="0"/>
          <w:sz w:val="24"/>
          <w:szCs w:val="24"/>
        </w:rPr>
      </w:pPr>
      <w:r w:rsidRPr="006114B7">
        <w:rPr>
          <w:sz w:val="24"/>
          <w:szCs w:val="24"/>
        </w:rPr>
        <w:t>(1)</w:t>
      </w:r>
    </w:p>
    <w:p w:rsidR="00C9626A" w:rsidRPr="006114B7" w:rsidRDefault="00C9626A" w:rsidP="00C9626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6114B7">
        <w:rPr>
          <w:sz w:val="24"/>
          <w:szCs w:val="24"/>
        </w:rPr>
        <w:t>(ii)</w:t>
      </w:r>
      <w:r w:rsidRPr="006114B7">
        <w:rPr>
          <w:sz w:val="24"/>
          <w:szCs w:val="24"/>
        </w:rPr>
        <w:tab/>
        <w:t>State and explain whether the electronegativity of fluorine is greater than, similar to or less than, that of bromine.</w:t>
      </w:r>
    </w:p>
    <w:p w:rsidR="00C9626A" w:rsidRPr="006114B7" w:rsidRDefault="00C9626A" w:rsidP="00C9626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6114B7">
        <w:rPr>
          <w:sz w:val="24"/>
          <w:szCs w:val="24"/>
        </w:rPr>
        <w:tab/>
        <w:t>Hence explain why hydrogen fluoride can form the type of intermolecular force named in (a)(i) but hydrogen bromide cannot.</w:t>
      </w:r>
    </w:p>
    <w:p w:rsidR="00F27983" w:rsidRPr="00614488" w:rsidRDefault="00F27983" w:rsidP="00F27983">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Arial" w:hAnsi="Arial" w:cs="Arial"/>
          <w:color w:val="000080"/>
          <w:sz w:val="24"/>
          <w:szCs w:val="24"/>
        </w:rPr>
      </w:pPr>
      <w:r>
        <w:rPr>
          <w:rFonts w:ascii="Arial" w:hAnsi="Arial" w:cs="Arial"/>
          <w:color w:val="000080"/>
          <w:sz w:val="24"/>
          <w:szCs w:val="24"/>
        </w:rPr>
        <w:tab/>
      </w:r>
      <w:r w:rsidRPr="00614488">
        <w:rPr>
          <w:rFonts w:ascii="Arial" w:hAnsi="Arial" w:cs="Arial"/>
          <w:color w:val="000080"/>
          <w:sz w:val="24"/>
          <w:szCs w:val="24"/>
        </w:rPr>
        <w:t xml:space="preserve">(Fluorine atom) is more electronegative </w:t>
      </w:r>
      <w:r w:rsidRPr="00614488">
        <w:rPr>
          <w:rFonts w:ascii="Arial" w:hAnsi="Arial" w:cs="Arial"/>
          <w:b/>
          <w:bCs/>
          <w:color w:val="000080"/>
          <w:sz w:val="24"/>
          <w:szCs w:val="24"/>
        </w:rPr>
        <w:t>(1)</w:t>
      </w:r>
    </w:p>
    <w:p w:rsidR="00F27983" w:rsidRPr="00614488" w:rsidRDefault="00F27983" w:rsidP="00F27983">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Arial" w:hAnsi="Arial" w:cs="Arial"/>
          <w:color w:val="000080"/>
          <w:sz w:val="24"/>
          <w:szCs w:val="24"/>
        </w:rPr>
      </w:pPr>
      <w:r w:rsidRPr="00614488">
        <w:rPr>
          <w:rFonts w:ascii="Arial" w:hAnsi="Arial" w:cs="Arial"/>
          <w:color w:val="000080"/>
          <w:sz w:val="24"/>
          <w:szCs w:val="24"/>
        </w:rPr>
        <w:lastRenderedPageBreak/>
        <w:tab/>
        <w:t>Because it has less shielding / (bonding) electrons closer to the nucleus/</w:t>
      </w:r>
      <w:r>
        <w:rPr>
          <w:rFonts w:ascii="Arial" w:hAnsi="Arial" w:cs="Arial"/>
          <w:color w:val="000080"/>
          <w:sz w:val="24"/>
          <w:szCs w:val="24"/>
        </w:rPr>
        <w:t xml:space="preserve"> </w:t>
      </w:r>
      <w:r w:rsidRPr="00614488">
        <w:rPr>
          <w:rFonts w:ascii="Arial" w:hAnsi="Arial" w:cs="Arial"/>
          <w:color w:val="000080"/>
          <w:sz w:val="24"/>
          <w:szCs w:val="24"/>
        </w:rPr>
        <w:t>smaller /has less shells (so greater pull from nucleus on bonding</w:t>
      </w:r>
      <w:r>
        <w:rPr>
          <w:rFonts w:ascii="Arial" w:hAnsi="Arial" w:cs="Arial"/>
          <w:color w:val="000080"/>
          <w:sz w:val="24"/>
          <w:szCs w:val="24"/>
        </w:rPr>
        <w:t xml:space="preserve"> </w:t>
      </w:r>
      <w:r w:rsidRPr="00614488">
        <w:rPr>
          <w:rFonts w:ascii="Arial" w:hAnsi="Arial" w:cs="Arial"/>
          <w:color w:val="000080"/>
          <w:sz w:val="24"/>
          <w:szCs w:val="24"/>
        </w:rPr>
        <w:t xml:space="preserve">electrons) </w:t>
      </w:r>
      <w:r w:rsidRPr="00614488">
        <w:rPr>
          <w:rFonts w:ascii="Arial" w:hAnsi="Arial" w:cs="Arial"/>
          <w:b/>
          <w:bCs/>
          <w:color w:val="000080"/>
          <w:sz w:val="24"/>
          <w:szCs w:val="24"/>
        </w:rPr>
        <w:t>(1)</w:t>
      </w:r>
    </w:p>
    <w:p w:rsidR="00C9626A" w:rsidRPr="006114B7" w:rsidRDefault="00F27983" w:rsidP="00F27983">
      <w:pPr>
        <w:pStyle w:val="indent3"/>
        <w:tabs>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701" w:firstLine="0"/>
        <w:rPr>
          <w:sz w:val="24"/>
          <w:szCs w:val="24"/>
        </w:rPr>
      </w:pPr>
      <w:r w:rsidRPr="00614488">
        <w:rPr>
          <w:rFonts w:ascii="Arial" w:hAnsi="Arial" w:cs="Arial"/>
          <w:color w:val="000080"/>
          <w:sz w:val="24"/>
          <w:szCs w:val="24"/>
        </w:rPr>
        <w:t>so HF has a (greater) dipole moment/H</w:t>
      </w:r>
      <w:r w:rsidRPr="00614488">
        <w:rPr>
          <w:rFonts w:ascii="Arial" w:hAnsi="Arial" w:cs="Arial"/>
          <w:color w:val="000080"/>
          <w:position w:val="10"/>
          <w:sz w:val="24"/>
          <w:szCs w:val="24"/>
        </w:rPr>
        <w:t>δ+</w:t>
      </w:r>
      <w:r w:rsidRPr="00614488">
        <w:rPr>
          <w:rFonts w:ascii="Arial" w:hAnsi="Arial" w:cs="Arial"/>
          <w:color w:val="000080"/>
          <w:sz w:val="24"/>
          <w:szCs w:val="24"/>
        </w:rPr>
        <w:t xml:space="preserve"> on HF (greater than on</w:t>
      </w:r>
      <w:r>
        <w:rPr>
          <w:rFonts w:ascii="Arial" w:hAnsi="Arial" w:cs="Arial"/>
          <w:color w:val="000080"/>
          <w:sz w:val="24"/>
          <w:szCs w:val="24"/>
        </w:rPr>
        <w:t xml:space="preserve"> </w:t>
      </w:r>
      <w:proofErr w:type="spellStart"/>
      <w:r w:rsidRPr="00614488">
        <w:rPr>
          <w:rFonts w:ascii="Arial" w:hAnsi="Arial" w:cs="Arial"/>
          <w:color w:val="000080"/>
          <w:sz w:val="24"/>
          <w:szCs w:val="24"/>
        </w:rPr>
        <w:t>HBr</w:t>
      </w:r>
      <w:proofErr w:type="spellEnd"/>
      <w:r w:rsidRPr="00614488">
        <w:rPr>
          <w:rFonts w:ascii="Arial" w:hAnsi="Arial" w:cs="Arial"/>
          <w:color w:val="000080"/>
          <w:sz w:val="24"/>
          <w:szCs w:val="24"/>
        </w:rPr>
        <w:t xml:space="preserve">)/HF is (more) polar </w:t>
      </w:r>
      <w:r w:rsidRPr="00614488">
        <w:rPr>
          <w:rFonts w:ascii="Arial" w:hAnsi="Arial" w:cs="Arial"/>
          <w:b/>
          <w:bCs/>
          <w:color w:val="000080"/>
          <w:sz w:val="24"/>
          <w:szCs w:val="24"/>
        </w:rPr>
        <w:t>(1)</w:t>
      </w:r>
      <w:r w:rsidR="00173823">
        <w:rPr>
          <w:sz w:val="24"/>
          <w:szCs w:val="24"/>
        </w:rPr>
        <w:t>.</w:t>
      </w:r>
    </w:p>
    <w:p w:rsidR="00C9626A" w:rsidRPr="006114B7" w:rsidRDefault="00C9626A" w:rsidP="00C9626A">
      <w:pPr>
        <w:pStyle w:val="mark"/>
        <w:tabs>
          <w:tab w:val="right" w:pos="9638"/>
        </w:tabs>
        <w:rPr>
          <w:b w:val="0"/>
          <w:bCs w:val="0"/>
          <w:sz w:val="24"/>
          <w:szCs w:val="24"/>
        </w:rPr>
      </w:pPr>
      <w:r w:rsidRPr="006114B7">
        <w:rPr>
          <w:sz w:val="24"/>
          <w:szCs w:val="24"/>
        </w:rPr>
        <w:t>(3)</w:t>
      </w:r>
    </w:p>
    <w:p w:rsidR="00C9626A" w:rsidRPr="006114B7" w:rsidRDefault="00C9626A" w:rsidP="00C9626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6114B7">
        <w:rPr>
          <w:sz w:val="24"/>
          <w:szCs w:val="24"/>
        </w:rPr>
        <w:t>(iii)</w:t>
      </w:r>
      <w:r w:rsidRPr="006114B7">
        <w:rPr>
          <w:sz w:val="24"/>
          <w:szCs w:val="24"/>
        </w:rPr>
        <w:tab/>
        <w:t>Use the graph to predict what the boiling temperature of hydrogen fluoride would be without the presence of the type of intermolecular force named in (a)(i).</w:t>
      </w:r>
    </w:p>
    <w:p w:rsidR="00F27983" w:rsidRPr="00614488" w:rsidRDefault="00F27983" w:rsidP="00F27983">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Arial" w:hAnsi="Arial" w:cs="Arial"/>
          <w:i/>
          <w:iCs/>
          <w:color w:val="000080"/>
        </w:rPr>
      </w:pPr>
      <w:r>
        <w:rPr>
          <w:rFonts w:ascii="Arial" w:hAnsi="Arial" w:cs="Arial"/>
          <w:color w:val="000080"/>
        </w:rPr>
        <w:tab/>
      </w:r>
      <w:r w:rsidRPr="00614488">
        <w:rPr>
          <w:rFonts w:ascii="Arial" w:hAnsi="Arial" w:cs="Arial"/>
          <w:color w:val="000080"/>
        </w:rPr>
        <w:t>Between 150 – 180 (K)</w:t>
      </w:r>
      <w:r>
        <w:rPr>
          <w:rFonts w:ascii="Arial" w:hAnsi="Arial" w:cs="Arial"/>
          <w:color w:val="000080"/>
        </w:rPr>
        <w:t xml:space="preserve"> </w:t>
      </w:r>
    </w:p>
    <w:p w:rsidR="00C9626A" w:rsidRPr="006114B7" w:rsidRDefault="00C9626A" w:rsidP="00475C93">
      <w:pPr>
        <w:pStyle w:val="mark"/>
        <w:tabs>
          <w:tab w:val="right" w:pos="9638"/>
        </w:tabs>
        <w:rPr>
          <w:b w:val="0"/>
          <w:bCs w:val="0"/>
          <w:sz w:val="24"/>
          <w:szCs w:val="24"/>
        </w:rPr>
      </w:pPr>
      <w:r w:rsidRPr="006114B7">
        <w:rPr>
          <w:sz w:val="24"/>
          <w:szCs w:val="24"/>
        </w:rPr>
        <w:t>(1)</w:t>
      </w:r>
    </w:p>
    <w:p w:rsidR="00C9626A" w:rsidRPr="006114B7" w:rsidRDefault="00C9626A" w:rsidP="00C9626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114B7">
        <w:rPr>
          <w:sz w:val="24"/>
          <w:szCs w:val="24"/>
        </w:rPr>
        <w:t>(b)</w:t>
      </w:r>
      <w:r w:rsidRPr="006114B7">
        <w:rPr>
          <w:sz w:val="24"/>
          <w:szCs w:val="24"/>
        </w:rPr>
        <w:tab/>
        <w:t>Propanone, CH</w:t>
      </w:r>
      <w:r w:rsidRPr="006114B7">
        <w:rPr>
          <w:position w:val="-4"/>
          <w:sz w:val="24"/>
          <w:szCs w:val="24"/>
        </w:rPr>
        <w:t>3</w:t>
      </w:r>
      <w:r w:rsidRPr="006114B7">
        <w:rPr>
          <w:sz w:val="24"/>
          <w:szCs w:val="24"/>
        </w:rPr>
        <w:t>COCH</w:t>
      </w:r>
      <w:r w:rsidRPr="006114B7">
        <w:rPr>
          <w:position w:val="-4"/>
          <w:sz w:val="24"/>
          <w:szCs w:val="24"/>
        </w:rPr>
        <w:t>3</w:t>
      </w:r>
      <w:r w:rsidRPr="006114B7">
        <w:rPr>
          <w:sz w:val="24"/>
          <w:szCs w:val="24"/>
        </w:rPr>
        <w:t xml:space="preserve">, is a useful solvent for cleaning </w:t>
      </w:r>
      <w:r w:rsidRPr="006114B7">
        <w:rPr>
          <w:sz w:val="24"/>
          <w:szCs w:val="24"/>
        </w:rPr>
        <w:lastRenderedPageBreak/>
        <w:t>glassware in laboratories.</w:t>
      </w:r>
    </w:p>
    <w:p w:rsidR="00C9626A" w:rsidRPr="006114B7" w:rsidRDefault="00C9626A" w:rsidP="00C9626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6114B7">
        <w:rPr>
          <w:sz w:val="24"/>
          <w:szCs w:val="24"/>
        </w:rPr>
        <w:t>(i)</w:t>
      </w:r>
      <w:r w:rsidRPr="006114B7">
        <w:rPr>
          <w:sz w:val="24"/>
          <w:szCs w:val="24"/>
        </w:rPr>
        <w:tab/>
        <w:t>Why is propanone able to dissolve a wide range of substances?</w:t>
      </w:r>
    </w:p>
    <w:p w:rsidR="00F27983" w:rsidRPr="00614488" w:rsidRDefault="00F27983" w:rsidP="00F27983">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000080"/>
          <w:sz w:val="24"/>
          <w:szCs w:val="24"/>
        </w:rPr>
      </w:pPr>
      <w:r>
        <w:rPr>
          <w:rFonts w:ascii="Arial" w:hAnsi="Arial" w:cs="Arial"/>
          <w:color w:val="000080"/>
          <w:sz w:val="24"/>
          <w:szCs w:val="24"/>
        </w:rPr>
        <w:tab/>
      </w:r>
      <w:r>
        <w:rPr>
          <w:rFonts w:ascii="Arial" w:hAnsi="Arial" w:cs="Arial"/>
          <w:color w:val="000080"/>
          <w:sz w:val="24"/>
          <w:szCs w:val="24"/>
        </w:rPr>
        <w:tab/>
      </w:r>
      <w:r w:rsidRPr="00614488">
        <w:rPr>
          <w:rFonts w:ascii="Arial" w:hAnsi="Arial" w:cs="Arial"/>
          <w:color w:val="000080"/>
          <w:sz w:val="24"/>
          <w:szCs w:val="24"/>
        </w:rPr>
        <w:t xml:space="preserve">Because propanone has both polar and </w:t>
      </w:r>
      <w:proofErr w:type="spellStart"/>
      <w:r w:rsidRPr="00614488">
        <w:rPr>
          <w:rFonts w:ascii="Arial" w:hAnsi="Arial" w:cs="Arial"/>
          <w:color w:val="000080"/>
          <w:sz w:val="24"/>
          <w:szCs w:val="24"/>
        </w:rPr>
        <w:t>non polar</w:t>
      </w:r>
      <w:proofErr w:type="spellEnd"/>
      <w:r w:rsidRPr="00614488">
        <w:rPr>
          <w:rFonts w:ascii="Arial" w:hAnsi="Arial" w:cs="Arial"/>
          <w:color w:val="000080"/>
          <w:sz w:val="24"/>
          <w:szCs w:val="24"/>
        </w:rPr>
        <w:t xml:space="preserve"> characteristics/can</w:t>
      </w:r>
      <w:r w:rsidRPr="00614488">
        <w:rPr>
          <w:rFonts w:ascii="Arial" w:hAnsi="Arial" w:cs="Arial"/>
          <w:color w:val="000080"/>
          <w:sz w:val="24"/>
          <w:szCs w:val="24"/>
        </w:rPr>
        <w:br/>
        <w:t>form both London forces and H bonds/can form London forces and</w:t>
      </w:r>
      <w:r w:rsidRPr="00614488">
        <w:rPr>
          <w:rFonts w:ascii="Arial" w:hAnsi="Arial" w:cs="Arial"/>
          <w:color w:val="000080"/>
          <w:sz w:val="24"/>
          <w:szCs w:val="24"/>
        </w:rPr>
        <w:br/>
        <w:t xml:space="preserve">dipole-dipole forces OWTTE </w:t>
      </w:r>
      <w:r w:rsidRPr="00614488">
        <w:rPr>
          <w:rFonts w:ascii="Arial" w:hAnsi="Arial" w:cs="Arial"/>
          <w:b/>
          <w:bCs/>
          <w:color w:val="000080"/>
          <w:sz w:val="24"/>
          <w:szCs w:val="24"/>
        </w:rPr>
        <w:t>(1)</w:t>
      </w:r>
    </w:p>
    <w:p w:rsidR="00C9626A" w:rsidRPr="006114B7" w:rsidRDefault="00F27983" w:rsidP="00F27983">
      <w:pPr>
        <w:pStyle w:val="indent3"/>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701" w:firstLine="0"/>
        <w:rPr>
          <w:sz w:val="24"/>
          <w:szCs w:val="24"/>
        </w:rPr>
      </w:pPr>
      <w:r w:rsidRPr="00614488">
        <w:rPr>
          <w:rFonts w:ascii="Arial" w:hAnsi="Arial" w:cs="Arial"/>
          <w:color w:val="000080"/>
          <w:sz w:val="24"/>
          <w:szCs w:val="24"/>
        </w:rPr>
        <w:t>London forces can be described as Van der Waals</w:t>
      </w:r>
      <w:r>
        <w:rPr>
          <w:rFonts w:ascii="Arial" w:hAnsi="Arial" w:cs="Arial"/>
          <w:color w:val="000080"/>
          <w:sz w:val="24"/>
          <w:szCs w:val="24"/>
        </w:rPr>
        <w:t xml:space="preserve"> </w:t>
      </w:r>
      <w:r w:rsidRPr="00614488">
        <w:rPr>
          <w:rFonts w:ascii="Arial" w:hAnsi="Arial" w:cs="Arial"/>
          <w:color w:val="000080"/>
          <w:sz w:val="24"/>
          <w:szCs w:val="24"/>
        </w:rPr>
        <w:t>VDW</w:t>
      </w:r>
      <w:r>
        <w:rPr>
          <w:rFonts w:ascii="Arial" w:hAnsi="Arial" w:cs="Arial"/>
          <w:color w:val="000080"/>
          <w:sz w:val="24"/>
          <w:szCs w:val="24"/>
        </w:rPr>
        <w:t xml:space="preserve"> </w:t>
      </w:r>
      <w:r w:rsidRPr="00614488">
        <w:rPr>
          <w:rFonts w:ascii="Arial" w:hAnsi="Arial" w:cs="Arial"/>
          <w:color w:val="000080"/>
          <w:sz w:val="24"/>
          <w:szCs w:val="24"/>
        </w:rPr>
        <w:t>Temporary dipole-dipole Instantaneous dipole-induced dipole</w:t>
      </w:r>
    </w:p>
    <w:p w:rsidR="00C9626A" w:rsidRPr="006114B7" w:rsidRDefault="00C9626A" w:rsidP="00C9626A">
      <w:pPr>
        <w:pStyle w:val="mark"/>
        <w:tabs>
          <w:tab w:val="right" w:pos="9638"/>
        </w:tabs>
        <w:rPr>
          <w:b w:val="0"/>
          <w:bCs w:val="0"/>
          <w:sz w:val="24"/>
          <w:szCs w:val="24"/>
        </w:rPr>
      </w:pPr>
      <w:r w:rsidRPr="006114B7">
        <w:rPr>
          <w:sz w:val="24"/>
          <w:szCs w:val="24"/>
        </w:rPr>
        <w:t>(1)</w:t>
      </w:r>
    </w:p>
    <w:p w:rsidR="00C9626A" w:rsidRPr="006114B7" w:rsidRDefault="00C9626A" w:rsidP="00C9626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rsidR="006D40C8" w:rsidRPr="006114B7" w:rsidRDefault="002D035D" w:rsidP="006D40C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r>
        <w:rPr>
          <w:sz w:val="24"/>
          <w:szCs w:val="24"/>
        </w:rPr>
        <w:br w:type="column"/>
      </w:r>
    </w:p>
    <w:p w:rsidR="00C9626A" w:rsidRPr="006114B7" w:rsidRDefault="00C9626A" w:rsidP="00C9626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6114B7">
        <w:rPr>
          <w:sz w:val="24"/>
          <w:szCs w:val="24"/>
        </w:rPr>
        <w:t xml:space="preserve"> </w:t>
      </w:r>
      <w:r w:rsidR="006D40C8" w:rsidRPr="006114B7">
        <w:rPr>
          <w:sz w:val="24"/>
          <w:szCs w:val="24"/>
        </w:rPr>
        <w:t>(ii)</w:t>
      </w:r>
      <w:r w:rsidR="006D40C8" w:rsidRPr="006114B7">
        <w:rPr>
          <w:sz w:val="24"/>
          <w:szCs w:val="24"/>
        </w:rPr>
        <w:tab/>
        <w:t xml:space="preserve">Propanone can be used to remove both water and octane </w:t>
      </w:r>
      <w:r w:rsidRPr="006114B7">
        <w:rPr>
          <w:sz w:val="24"/>
          <w:szCs w:val="24"/>
        </w:rPr>
        <w:t>from glassware. For each of these substances, identify the strongest intermolecular force formed with propanone and the feature of the propanone molecule involved.</w:t>
      </w:r>
    </w:p>
    <w:p w:rsidR="00C9626A" w:rsidRPr="00F27983" w:rsidRDefault="00C9626A" w:rsidP="00F2798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4"/>
          <w:szCs w:val="24"/>
        </w:rPr>
      </w:pPr>
      <w:r w:rsidRPr="006114B7">
        <w:rPr>
          <w:b/>
          <w:bCs/>
          <w:sz w:val="24"/>
          <w:szCs w:val="24"/>
        </w:rPr>
        <w:t>Water</w:t>
      </w:r>
      <w:r w:rsidR="00F27983" w:rsidRPr="00F27983">
        <w:rPr>
          <w:rFonts w:ascii="Arial" w:hAnsi="Arial" w:cs="Arial"/>
          <w:color w:val="000080"/>
          <w:sz w:val="24"/>
          <w:szCs w:val="24"/>
        </w:rPr>
        <w:t xml:space="preserve"> </w:t>
      </w:r>
      <w:r w:rsidR="00F27983" w:rsidRPr="00614488">
        <w:rPr>
          <w:rFonts w:ascii="Arial" w:hAnsi="Arial" w:cs="Arial"/>
          <w:color w:val="000080"/>
          <w:sz w:val="24"/>
          <w:szCs w:val="24"/>
        </w:rPr>
        <w:t>Hydrogen bonds with the (oxygen of the) carbonyl group/H bonds to</w:t>
      </w:r>
      <w:r w:rsidR="00F27983">
        <w:rPr>
          <w:rFonts w:ascii="Arial" w:hAnsi="Arial" w:cs="Arial"/>
          <w:color w:val="000080"/>
          <w:sz w:val="24"/>
          <w:szCs w:val="24"/>
        </w:rPr>
        <w:t xml:space="preserve"> </w:t>
      </w:r>
      <w:r w:rsidR="00F27983" w:rsidRPr="00614488">
        <w:rPr>
          <w:rFonts w:ascii="Arial" w:hAnsi="Arial" w:cs="Arial"/>
          <w:color w:val="000080"/>
          <w:sz w:val="24"/>
          <w:szCs w:val="24"/>
        </w:rPr>
        <w:t>the oxygen</w:t>
      </w:r>
      <w:r w:rsidR="00F27983">
        <w:rPr>
          <w:sz w:val="24"/>
          <w:szCs w:val="24"/>
        </w:rPr>
        <w:t>.</w:t>
      </w:r>
      <w:r w:rsidR="00F27983" w:rsidRPr="00F27983">
        <w:rPr>
          <w:rFonts w:ascii="Arial" w:hAnsi="Arial" w:cs="Arial"/>
          <w:b/>
          <w:bCs/>
          <w:color w:val="000080"/>
          <w:sz w:val="24"/>
          <w:szCs w:val="24"/>
        </w:rPr>
        <w:t xml:space="preserve"> </w:t>
      </w:r>
      <w:r w:rsidR="00F27983" w:rsidRPr="00614488">
        <w:rPr>
          <w:rFonts w:ascii="Arial" w:hAnsi="Arial" w:cs="Arial"/>
          <w:b/>
          <w:bCs/>
          <w:color w:val="000080"/>
          <w:sz w:val="24"/>
          <w:szCs w:val="24"/>
        </w:rPr>
        <w:t>(1)</w:t>
      </w:r>
      <w:r w:rsidR="00F27983">
        <w:rPr>
          <w:sz w:val="24"/>
          <w:szCs w:val="24"/>
        </w:rPr>
        <w:t>.</w:t>
      </w:r>
    </w:p>
    <w:p w:rsidR="00C9626A" w:rsidRPr="006114B7" w:rsidRDefault="00C9626A" w:rsidP="00F2798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6114B7">
        <w:rPr>
          <w:b/>
          <w:bCs/>
          <w:sz w:val="24"/>
          <w:szCs w:val="24"/>
        </w:rPr>
        <w:t>Octane</w:t>
      </w:r>
      <w:r w:rsidR="00F27983" w:rsidRPr="00F27983">
        <w:rPr>
          <w:rFonts w:ascii="Arial" w:hAnsi="Arial" w:cs="Arial"/>
          <w:color w:val="000080"/>
          <w:sz w:val="24"/>
          <w:szCs w:val="24"/>
        </w:rPr>
        <w:t xml:space="preserve"> </w:t>
      </w:r>
      <w:r w:rsidR="00F27983" w:rsidRPr="00614488">
        <w:rPr>
          <w:rFonts w:ascii="Arial" w:hAnsi="Arial" w:cs="Arial"/>
          <w:color w:val="000080"/>
          <w:sz w:val="24"/>
          <w:szCs w:val="24"/>
        </w:rPr>
        <w:t xml:space="preserve">London forces with methyl groups/carbon chain/CH groups/ H atoms </w:t>
      </w:r>
      <w:r w:rsidR="00F27983" w:rsidRPr="00614488">
        <w:rPr>
          <w:rFonts w:ascii="Arial" w:hAnsi="Arial" w:cs="Arial"/>
          <w:b/>
          <w:bCs/>
          <w:color w:val="000080"/>
          <w:sz w:val="24"/>
          <w:szCs w:val="24"/>
        </w:rPr>
        <w:t>(1)</w:t>
      </w:r>
      <w:r w:rsidR="00F27983">
        <w:rPr>
          <w:sz w:val="24"/>
          <w:szCs w:val="24"/>
        </w:rPr>
        <w:t>.</w:t>
      </w:r>
    </w:p>
    <w:p w:rsidR="00C9626A" w:rsidRPr="006114B7" w:rsidRDefault="00C9626A" w:rsidP="00C9626A">
      <w:pPr>
        <w:pStyle w:val="mark"/>
        <w:tabs>
          <w:tab w:val="right" w:pos="9638"/>
        </w:tabs>
        <w:rPr>
          <w:b w:val="0"/>
          <w:bCs w:val="0"/>
          <w:sz w:val="24"/>
          <w:szCs w:val="24"/>
        </w:rPr>
      </w:pPr>
      <w:r w:rsidRPr="006114B7">
        <w:rPr>
          <w:sz w:val="24"/>
          <w:szCs w:val="24"/>
        </w:rPr>
        <w:t>(2)</w:t>
      </w:r>
    </w:p>
    <w:p w:rsidR="00C9626A" w:rsidRPr="006114B7" w:rsidRDefault="00C9626A" w:rsidP="00C9626A">
      <w:pPr>
        <w:pStyle w:val="mark"/>
        <w:tabs>
          <w:tab w:val="right" w:pos="9638"/>
        </w:tabs>
        <w:rPr>
          <w:b w:val="0"/>
          <w:bCs w:val="0"/>
          <w:sz w:val="24"/>
          <w:szCs w:val="24"/>
        </w:rPr>
      </w:pPr>
      <w:r w:rsidRPr="006114B7">
        <w:rPr>
          <w:sz w:val="24"/>
          <w:szCs w:val="24"/>
        </w:rPr>
        <w:t>(Total 8 marks)</w:t>
      </w:r>
    </w:p>
    <w:p w:rsidR="006D40C8" w:rsidRPr="007C4B5A" w:rsidRDefault="006D40C8" w:rsidP="006D40C8">
      <w:pPr>
        <w:widowControl w:val="0"/>
        <w:autoSpaceDE w:val="0"/>
        <w:autoSpaceDN w:val="0"/>
        <w:adjustRightInd w:val="0"/>
      </w:pPr>
      <w:r w:rsidRPr="007C4B5A">
        <w:rPr>
          <w:b/>
          <w:bCs/>
        </w:rPr>
        <w:t>Q2.</w:t>
      </w:r>
      <w:r w:rsidRPr="007C4B5A">
        <w:rPr>
          <w:b/>
          <w:bCs/>
        </w:rPr>
        <w:br/>
      </w:r>
      <w:r w:rsidRPr="007C4B5A">
        <w:t> </w:t>
      </w:r>
    </w:p>
    <w:p w:rsidR="006D40C8" w:rsidRPr="007C4B5A" w:rsidRDefault="006D40C8" w:rsidP="006D40C8">
      <w:pPr>
        <w:widowControl w:val="0"/>
        <w:autoSpaceDE w:val="0"/>
        <w:autoSpaceDN w:val="0"/>
        <w:adjustRightInd w:val="0"/>
        <w:ind w:left="240"/>
      </w:pPr>
      <w:r w:rsidRPr="007C4B5A">
        <w:lastRenderedPageBreak/>
        <w:t>The boiling temperatures of some hydrides are given below.</w:t>
      </w:r>
    </w:p>
    <w:p w:rsidR="006D40C8" w:rsidRPr="007C4B5A" w:rsidRDefault="006D40C8" w:rsidP="006D40C8">
      <w:pPr>
        <w:widowControl w:val="0"/>
        <w:autoSpaceDE w:val="0"/>
        <w:autoSpaceDN w:val="0"/>
        <w:adjustRightInd w:val="0"/>
      </w:pPr>
      <w:r w:rsidRPr="007C4B5A">
        <w:rPr>
          <w:noProof/>
        </w:rPr>
        <w:drawing>
          <wp:inline distT="0" distB="0" distL="0" distR="0" wp14:anchorId="2DBC7FAB" wp14:editId="337A837C">
            <wp:extent cx="4359910" cy="1982470"/>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59910" cy="1982470"/>
                    </a:xfrm>
                    <a:prstGeom prst="rect">
                      <a:avLst/>
                    </a:prstGeom>
                    <a:noFill/>
                    <a:ln>
                      <a:noFill/>
                    </a:ln>
                  </pic:spPr>
                </pic:pic>
              </a:graphicData>
            </a:graphic>
          </wp:inline>
        </w:drawing>
      </w:r>
    </w:p>
    <w:p w:rsidR="006D40C8" w:rsidRPr="007C4B5A" w:rsidRDefault="006D40C8" w:rsidP="006D40C8">
      <w:pPr>
        <w:widowControl w:val="0"/>
        <w:autoSpaceDE w:val="0"/>
        <w:autoSpaceDN w:val="0"/>
        <w:adjustRightInd w:val="0"/>
        <w:ind w:left="240"/>
      </w:pPr>
      <w:r w:rsidRPr="007C4B5A">
        <w:t xml:space="preserve">*(a) Explain, by comparing the forces involved, why HI has a higher boiling temperature than </w:t>
      </w:r>
      <w:proofErr w:type="spellStart"/>
      <w:r w:rsidRPr="007C4B5A">
        <w:t>HBr</w:t>
      </w:r>
      <w:proofErr w:type="spellEnd"/>
      <w:r w:rsidRPr="007C4B5A">
        <w:t>.</w:t>
      </w:r>
    </w:p>
    <w:p w:rsidR="006D40C8" w:rsidRPr="007C4B5A" w:rsidRDefault="006D40C8" w:rsidP="006D40C8">
      <w:pPr>
        <w:widowControl w:val="0"/>
        <w:autoSpaceDE w:val="0"/>
        <w:autoSpaceDN w:val="0"/>
        <w:adjustRightInd w:val="0"/>
        <w:jc w:val="right"/>
      </w:pPr>
      <w:r w:rsidRPr="007C4B5A">
        <w:rPr>
          <w:b/>
          <w:bCs/>
          <w:color w:val="A8AAAD"/>
        </w:rPr>
        <w:t>(3)</w:t>
      </w:r>
    </w:p>
    <w:p w:rsidR="006D40C8" w:rsidRDefault="006D40C8" w:rsidP="006D40C8">
      <w:pPr>
        <w:widowControl w:val="0"/>
        <w:autoSpaceDE w:val="0"/>
        <w:autoSpaceDN w:val="0"/>
        <w:adjustRightInd w:val="0"/>
        <w:ind w:left="240"/>
      </w:pPr>
    </w:p>
    <w:p w:rsidR="006D40C8" w:rsidRDefault="006D40C8" w:rsidP="006D40C8">
      <w:pPr>
        <w:widowControl w:val="0"/>
        <w:autoSpaceDE w:val="0"/>
        <w:autoSpaceDN w:val="0"/>
        <w:adjustRightInd w:val="0"/>
        <w:ind w:left="240"/>
      </w:pPr>
      <w:r>
        <w:rPr>
          <w:rFonts w:ascii="Arial" w:hAnsi="Arial" w:cs="Arial"/>
          <w:color w:val="000080"/>
        </w:rPr>
        <w:t xml:space="preserve">London </w:t>
      </w:r>
      <w:proofErr w:type="spellStart"/>
      <w:r>
        <w:rPr>
          <w:rFonts w:ascii="Arial" w:hAnsi="Arial" w:cs="Arial"/>
          <w:color w:val="000080"/>
        </w:rPr>
        <w:t>foreces</w:t>
      </w:r>
      <w:proofErr w:type="spellEnd"/>
      <w:r>
        <w:rPr>
          <w:rFonts w:ascii="Arial" w:hAnsi="Arial" w:cs="Arial"/>
          <w:color w:val="000080"/>
        </w:rPr>
        <w:t xml:space="preserve"> greater in HI compared to </w:t>
      </w:r>
      <w:proofErr w:type="spellStart"/>
      <w:r>
        <w:rPr>
          <w:rFonts w:ascii="Arial" w:hAnsi="Arial" w:cs="Arial"/>
          <w:color w:val="000080"/>
        </w:rPr>
        <w:t>HBr</w:t>
      </w:r>
      <w:proofErr w:type="spellEnd"/>
      <w:r>
        <w:rPr>
          <w:rFonts w:ascii="Arial" w:hAnsi="Arial" w:cs="Arial"/>
          <w:color w:val="000080"/>
        </w:rPr>
        <w:t xml:space="preserve"> because HI has more electrons than </w:t>
      </w:r>
      <w:proofErr w:type="spellStart"/>
      <w:proofErr w:type="gramStart"/>
      <w:r>
        <w:rPr>
          <w:rFonts w:ascii="Arial" w:hAnsi="Arial" w:cs="Arial"/>
          <w:color w:val="000080"/>
        </w:rPr>
        <w:t>HBr</w:t>
      </w:r>
      <w:proofErr w:type="spellEnd"/>
      <w:r>
        <w:rPr>
          <w:rFonts w:ascii="Arial" w:hAnsi="Arial" w:cs="Arial"/>
          <w:color w:val="000080"/>
        </w:rPr>
        <w:t xml:space="preserve">  therefore</w:t>
      </w:r>
      <w:proofErr w:type="gramEnd"/>
      <w:r>
        <w:rPr>
          <w:rFonts w:ascii="Arial" w:hAnsi="Arial" w:cs="Arial"/>
          <w:color w:val="000080"/>
        </w:rPr>
        <w:t xml:space="preserve"> more energy is needed to break </w:t>
      </w:r>
      <w:r>
        <w:rPr>
          <w:rFonts w:ascii="Arial" w:hAnsi="Arial" w:cs="Arial"/>
          <w:color w:val="000080"/>
        </w:rPr>
        <w:lastRenderedPageBreak/>
        <w:t xml:space="preserve">the London forces between the molecules. </w:t>
      </w:r>
    </w:p>
    <w:p w:rsidR="006D40C8" w:rsidRDefault="006D40C8" w:rsidP="006D40C8">
      <w:pPr>
        <w:widowControl w:val="0"/>
        <w:autoSpaceDE w:val="0"/>
        <w:autoSpaceDN w:val="0"/>
        <w:adjustRightInd w:val="0"/>
        <w:ind w:left="240"/>
      </w:pPr>
    </w:p>
    <w:p w:rsidR="006D40C8" w:rsidRDefault="006D40C8" w:rsidP="006D40C8">
      <w:pPr>
        <w:widowControl w:val="0"/>
        <w:autoSpaceDE w:val="0"/>
        <w:autoSpaceDN w:val="0"/>
        <w:adjustRightInd w:val="0"/>
        <w:ind w:left="240"/>
      </w:pPr>
    </w:p>
    <w:p w:rsidR="006D40C8" w:rsidRDefault="006D40C8" w:rsidP="006D40C8">
      <w:pPr>
        <w:widowControl w:val="0"/>
        <w:autoSpaceDE w:val="0"/>
        <w:autoSpaceDN w:val="0"/>
        <w:adjustRightInd w:val="0"/>
        <w:ind w:left="240"/>
      </w:pPr>
    </w:p>
    <w:p w:rsidR="006D40C8" w:rsidRDefault="006D40C8" w:rsidP="006D40C8">
      <w:pPr>
        <w:widowControl w:val="0"/>
        <w:autoSpaceDE w:val="0"/>
        <w:autoSpaceDN w:val="0"/>
        <w:adjustRightInd w:val="0"/>
        <w:ind w:left="240"/>
      </w:pPr>
      <w:r w:rsidRPr="007C4B5A">
        <w:t xml:space="preserve">*(b) Explain, by comparing the types of forces involved, why HF has a higher boiling temperature than </w:t>
      </w:r>
      <w:proofErr w:type="spellStart"/>
      <w:r w:rsidRPr="007C4B5A">
        <w:t>HCl</w:t>
      </w:r>
      <w:proofErr w:type="spellEnd"/>
      <w:r w:rsidRPr="007C4B5A">
        <w:t>.</w:t>
      </w:r>
    </w:p>
    <w:p w:rsidR="006D40C8" w:rsidRDefault="006D40C8" w:rsidP="006D40C8">
      <w:pPr>
        <w:widowControl w:val="0"/>
        <w:autoSpaceDE w:val="0"/>
        <w:autoSpaceDN w:val="0"/>
        <w:adjustRightInd w:val="0"/>
        <w:ind w:left="240"/>
      </w:pPr>
    </w:p>
    <w:p w:rsidR="006D40C8" w:rsidRPr="007C4B5A" w:rsidRDefault="006D40C8" w:rsidP="006D40C8">
      <w:pPr>
        <w:widowControl w:val="0"/>
        <w:autoSpaceDE w:val="0"/>
        <w:autoSpaceDN w:val="0"/>
        <w:adjustRightInd w:val="0"/>
        <w:ind w:left="240"/>
      </w:pPr>
      <w:r>
        <w:rPr>
          <w:rFonts w:ascii="Arial" w:hAnsi="Arial" w:cs="Arial"/>
          <w:color w:val="000080"/>
        </w:rPr>
        <w:t>HF has hydrogen</w:t>
      </w:r>
      <w:r w:rsidR="008B2963">
        <w:rPr>
          <w:rFonts w:ascii="Arial" w:hAnsi="Arial" w:cs="Arial"/>
          <w:color w:val="000080"/>
        </w:rPr>
        <w:t xml:space="preserve"> bonding, </w:t>
      </w:r>
      <w:proofErr w:type="spellStart"/>
      <w:r w:rsidR="008B2963">
        <w:rPr>
          <w:rFonts w:ascii="Arial" w:hAnsi="Arial" w:cs="Arial"/>
          <w:color w:val="000080"/>
        </w:rPr>
        <w:t>HCl</w:t>
      </w:r>
      <w:proofErr w:type="spellEnd"/>
      <w:r w:rsidR="008B2963">
        <w:rPr>
          <w:rFonts w:ascii="Arial" w:hAnsi="Arial" w:cs="Arial"/>
          <w:color w:val="000080"/>
        </w:rPr>
        <w:t xml:space="preserve"> only has London and dipole-dipole forces</w:t>
      </w:r>
      <w:r>
        <w:rPr>
          <w:rFonts w:ascii="Arial" w:hAnsi="Arial" w:cs="Arial"/>
          <w:color w:val="000080"/>
        </w:rPr>
        <w:t xml:space="preserve">. </w:t>
      </w:r>
      <w:r w:rsidR="008B2963">
        <w:rPr>
          <w:rFonts w:ascii="Arial" w:hAnsi="Arial" w:cs="Arial"/>
          <w:color w:val="000080"/>
        </w:rPr>
        <w:t xml:space="preserve">Hydrogen bonding between HF molecules is much stronger than the London and dipole </w:t>
      </w:r>
      <w:proofErr w:type="spellStart"/>
      <w:r w:rsidR="008B2963">
        <w:rPr>
          <w:rFonts w:ascii="Arial" w:hAnsi="Arial" w:cs="Arial"/>
          <w:color w:val="000080"/>
        </w:rPr>
        <w:t>dipole</w:t>
      </w:r>
      <w:proofErr w:type="spellEnd"/>
      <w:r w:rsidR="008B2963">
        <w:rPr>
          <w:rFonts w:ascii="Arial" w:hAnsi="Arial" w:cs="Arial"/>
          <w:color w:val="000080"/>
        </w:rPr>
        <w:t xml:space="preserve"> forces between </w:t>
      </w:r>
      <w:proofErr w:type="spellStart"/>
      <w:r w:rsidR="008B2963">
        <w:rPr>
          <w:rFonts w:ascii="Arial" w:hAnsi="Arial" w:cs="Arial"/>
          <w:color w:val="000080"/>
        </w:rPr>
        <w:t>HCl</w:t>
      </w:r>
      <w:proofErr w:type="spellEnd"/>
      <w:r w:rsidR="008B2963">
        <w:rPr>
          <w:rFonts w:ascii="Arial" w:hAnsi="Arial" w:cs="Arial"/>
          <w:color w:val="000080"/>
        </w:rPr>
        <w:t xml:space="preserve"> molecules. So more energy is needed to separate the molecules of HF compared to </w:t>
      </w:r>
      <w:proofErr w:type="spellStart"/>
      <w:r w:rsidR="008B2963">
        <w:rPr>
          <w:rFonts w:ascii="Arial" w:hAnsi="Arial" w:cs="Arial"/>
          <w:color w:val="000080"/>
        </w:rPr>
        <w:t>HCl</w:t>
      </w:r>
      <w:proofErr w:type="spellEnd"/>
      <w:r w:rsidR="008B2963">
        <w:rPr>
          <w:rFonts w:ascii="Arial" w:hAnsi="Arial" w:cs="Arial"/>
          <w:color w:val="000080"/>
        </w:rPr>
        <w:t xml:space="preserve">. </w:t>
      </w:r>
      <w:r>
        <w:rPr>
          <w:rFonts w:ascii="Arial" w:hAnsi="Arial" w:cs="Arial"/>
          <w:color w:val="000080"/>
        </w:rPr>
        <w:t xml:space="preserve"> </w:t>
      </w:r>
    </w:p>
    <w:p w:rsidR="006D40C8" w:rsidRPr="007C4B5A" w:rsidRDefault="006D40C8" w:rsidP="006D40C8">
      <w:pPr>
        <w:widowControl w:val="0"/>
        <w:autoSpaceDE w:val="0"/>
        <w:autoSpaceDN w:val="0"/>
        <w:adjustRightInd w:val="0"/>
        <w:jc w:val="right"/>
      </w:pPr>
      <w:r w:rsidRPr="007C4B5A">
        <w:rPr>
          <w:b/>
          <w:bCs/>
          <w:color w:val="A8AAAD"/>
        </w:rPr>
        <w:t>(3)</w:t>
      </w:r>
    </w:p>
    <w:p w:rsidR="006D40C8" w:rsidRDefault="006D40C8" w:rsidP="008B2963">
      <w:pPr>
        <w:widowControl w:val="0"/>
        <w:autoSpaceDE w:val="0"/>
        <w:autoSpaceDN w:val="0"/>
        <w:adjustRightInd w:val="0"/>
        <w:spacing w:before="120" w:after="120"/>
      </w:pPr>
      <w:r w:rsidRPr="007C4B5A">
        <w:t xml:space="preserve"> </w:t>
      </w:r>
      <w:r w:rsidRPr="00985A21">
        <w:t>(c) Suggest why H</w:t>
      </w:r>
      <w:r w:rsidRPr="00985A21">
        <w:rPr>
          <w:vertAlign w:val="subscript"/>
        </w:rPr>
        <w:t>2</w:t>
      </w:r>
      <w:r w:rsidRPr="00985A21">
        <w:t>O has a higher boiling temperature than HF.</w:t>
      </w:r>
    </w:p>
    <w:p w:rsidR="008B2963" w:rsidRPr="00985A21" w:rsidRDefault="008B2963" w:rsidP="008B2963">
      <w:pPr>
        <w:widowControl w:val="0"/>
        <w:autoSpaceDE w:val="0"/>
        <w:autoSpaceDN w:val="0"/>
        <w:adjustRightInd w:val="0"/>
        <w:spacing w:before="120" w:after="120"/>
      </w:pPr>
      <w:r>
        <w:rPr>
          <w:rFonts w:ascii="Arial" w:hAnsi="Arial" w:cs="Arial"/>
          <w:color w:val="000080"/>
        </w:rPr>
        <w:t xml:space="preserve">Water forms up to two hydrogen bonds per molecule HF can only </w:t>
      </w:r>
      <w:r>
        <w:rPr>
          <w:rFonts w:ascii="Arial" w:hAnsi="Arial" w:cs="Arial"/>
          <w:color w:val="000080"/>
        </w:rPr>
        <w:lastRenderedPageBreak/>
        <w:t>form one hydrogen bond per molecule</w:t>
      </w:r>
    </w:p>
    <w:p w:rsidR="006D40C8" w:rsidRPr="00985A21" w:rsidRDefault="006D40C8" w:rsidP="006D40C8">
      <w:pPr>
        <w:widowControl w:val="0"/>
        <w:autoSpaceDE w:val="0"/>
        <w:autoSpaceDN w:val="0"/>
        <w:adjustRightInd w:val="0"/>
        <w:jc w:val="right"/>
      </w:pPr>
      <w:r w:rsidRPr="00985A21">
        <w:rPr>
          <w:b/>
          <w:bCs/>
          <w:color w:val="A8AAAD"/>
        </w:rPr>
        <w:t>(1)</w:t>
      </w:r>
    </w:p>
    <w:p w:rsidR="006D40C8" w:rsidRPr="00985A21" w:rsidRDefault="008B2963" w:rsidP="006D40C8">
      <w:pPr>
        <w:widowControl w:val="0"/>
        <w:autoSpaceDE w:val="0"/>
        <w:autoSpaceDN w:val="0"/>
        <w:adjustRightInd w:val="0"/>
        <w:spacing w:before="120" w:after="120"/>
        <w:jc w:val="right"/>
      </w:pPr>
      <w:r w:rsidRPr="00985A21">
        <w:rPr>
          <w:b/>
          <w:bCs/>
        </w:rPr>
        <w:t xml:space="preserve"> </w:t>
      </w:r>
      <w:r w:rsidR="006D40C8" w:rsidRPr="00985A21">
        <w:rPr>
          <w:b/>
          <w:bCs/>
        </w:rPr>
        <w:t>(Total for question = 7 marks)</w:t>
      </w:r>
    </w:p>
    <w:p w:rsidR="008B2963" w:rsidRDefault="008B2963" w:rsidP="006D40C8">
      <w:pPr>
        <w:widowControl w:val="0"/>
        <w:autoSpaceDE w:val="0"/>
        <w:autoSpaceDN w:val="0"/>
        <w:adjustRightInd w:val="0"/>
        <w:rPr>
          <w:b/>
          <w:bCs/>
        </w:rPr>
      </w:pPr>
    </w:p>
    <w:p w:rsidR="008B2963" w:rsidRDefault="008B2963" w:rsidP="006D40C8">
      <w:pPr>
        <w:widowControl w:val="0"/>
        <w:autoSpaceDE w:val="0"/>
        <w:autoSpaceDN w:val="0"/>
        <w:adjustRightInd w:val="0"/>
        <w:rPr>
          <w:b/>
          <w:bCs/>
        </w:rPr>
      </w:pPr>
    </w:p>
    <w:p w:rsidR="008B2963" w:rsidRDefault="008B2963" w:rsidP="006D40C8">
      <w:pPr>
        <w:widowControl w:val="0"/>
        <w:autoSpaceDE w:val="0"/>
        <w:autoSpaceDN w:val="0"/>
        <w:adjustRightInd w:val="0"/>
        <w:rPr>
          <w:b/>
          <w:bCs/>
        </w:rPr>
      </w:pPr>
    </w:p>
    <w:p w:rsidR="006D40C8" w:rsidRPr="00985A21" w:rsidRDefault="006D40C8" w:rsidP="006D40C8">
      <w:pPr>
        <w:widowControl w:val="0"/>
        <w:autoSpaceDE w:val="0"/>
        <w:autoSpaceDN w:val="0"/>
        <w:adjustRightInd w:val="0"/>
      </w:pPr>
      <w:r w:rsidRPr="00985A21">
        <w:rPr>
          <w:b/>
          <w:bCs/>
        </w:rPr>
        <w:t>Q3.</w:t>
      </w:r>
      <w:r w:rsidRPr="00985A21">
        <w:rPr>
          <w:b/>
          <w:bCs/>
        </w:rPr>
        <w:br/>
      </w:r>
      <w:r w:rsidRPr="00985A21">
        <w:t>The boiling temperatures of fluorine and two of its compounds are given below.</w:t>
      </w:r>
    </w:p>
    <w:p w:rsidR="006D40C8" w:rsidRPr="00985A21" w:rsidRDefault="006D40C8" w:rsidP="006D40C8">
      <w:pPr>
        <w:widowControl w:val="0"/>
        <w:autoSpaceDE w:val="0"/>
        <w:autoSpaceDN w:val="0"/>
        <w:adjustRightInd w:val="0"/>
        <w:spacing w:before="120" w:after="120"/>
        <w:jc w:val="center"/>
      </w:pPr>
      <w:r w:rsidRPr="00985A21">
        <w:br/>
      </w:r>
      <w:r w:rsidRPr="00985A21">
        <w:rPr>
          <w:noProof/>
        </w:rPr>
        <w:drawing>
          <wp:inline distT="0" distB="0" distL="0" distR="0" wp14:anchorId="7E130702" wp14:editId="3B00C533">
            <wp:extent cx="3597275" cy="845185"/>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597275" cy="845185"/>
                    </a:xfrm>
                    <a:prstGeom prst="rect">
                      <a:avLst/>
                    </a:prstGeom>
                    <a:noFill/>
                    <a:ln>
                      <a:noFill/>
                    </a:ln>
                  </pic:spPr>
                </pic:pic>
              </a:graphicData>
            </a:graphic>
          </wp:inline>
        </w:drawing>
      </w:r>
    </w:p>
    <w:p w:rsidR="006D40C8" w:rsidRPr="00985A21" w:rsidRDefault="006D40C8" w:rsidP="006D40C8">
      <w:pPr>
        <w:widowControl w:val="0"/>
        <w:autoSpaceDE w:val="0"/>
        <w:autoSpaceDN w:val="0"/>
        <w:adjustRightInd w:val="0"/>
        <w:spacing w:before="120" w:after="120"/>
      </w:pPr>
      <w:r w:rsidRPr="00985A21">
        <w:lastRenderedPageBreak/>
        <w:br/>
        <w:t>(a)  A molecule of F</w:t>
      </w:r>
      <w:r w:rsidRPr="00985A21">
        <w:rPr>
          <w:vertAlign w:val="subscript"/>
        </w:rPr>
        <w:t>2</w:t>
      </w:r>
      <w:r w:rsidRPr="00985A21">
        <w:t xml:space="preserve"> has 18 electrons.</w:t>
      </w:r>
    </w:p>
    <w:p w:rsidR="006D40C8" w:rsidRPr="00985A21" w:rsidRDefault="006D40C8" w:rsidP="006D40C8">
      <w:pPr>
        <w:widowControl w:val="0"/>
        <w:autoSpaceDE w:val="0"/>
        <w:autoSpaceDN w:val="0"/>
        <w:adjustRightInd w:val="0"/>
        <w:spacing w:before="120" w:after="120"/>
      </w:pPr>
      <w:r w:rsidRPr="00985A21">
        <w:br/>
        <w:t>Which intermolecular force depends to a large extent on the number of electrons in the molecule?</w:t>
      </w:r>
    </w:p>
    <w:p w:rsidR="006D40C8" w:rsidRPr="00985A21" w:rsidRDefault="006D40C8" w:rsidP="006D40C8">
      <w:pPr>
        <w:widowControl w:val="0"/>
        <w:autoSpaceDE w:val="0"/>
        <w:autoSpaceDN w:val="0"/>
        <w:adjustRightInd w:val="0"/>
        <w:jc w:val="right"/>
      </w:pPr>
      <w:r w:rsidRPr="00985A21">
        <w:rPr>
          <w:b/>
          <w:bCs/>
          <w:color w:val="A8AAAD"/>
        </w:rPr>
        <w:t>(1)</w:t>
      </w:r>
    </w:p>
    <w:p w:rsidR="006D40C8" w:rsidRDefault="008B2963" w:rsidP="006D40C8">
      <w:pPr>
        <w:widowControl w:val="0"/>
        <w:autoSpaceDE w:val="0"/>
        <w:autoSpaceDN w:val="0"/>
        <w:adjustRightInd w:val="0"/>
        <w:spacing w:before="120" w:after="120"/>
      </w:pPr>
      <w:r w:rsidRPr="00614488">
        <w:rPr>
          <w:rFonts w:ascii="Arial" w:hAnsi="Arial" w:cs="Arial"/>
          <w:color w:val="000080"/>
        </w:rPr>
        <w:t xml:space="preserve">London </w:t>
      </w:r>
      <w:proofErr w:type="gramStart"/>
      <w:r w:rsidRPr="00614488">
        <w:rPr>
          <w:rFonts w:ascii="Arial" w:hAnsi="Arial" w:cs="Arial"/>
          <w:color w:val="000080"/>
        </w:rPr>
        <w:t>forces</w:t>
      </w:r>
      <w:proofErr w:type="gramEnd"/>
      <w:r w:rsidR="006D40C8" w:rsidRPr="00985A21">
        <w:br/>
        <w:t>(b)  Calculate the number of electrons in a molecule of CH</w:t>
      </w:r>
      <w:r w:rsidR="006D40C8" w:rsidRPr="00985A21">
        <w:rPr>
          <w:vertAlign w:val="subscript"/>
        </w:rPr>
        <w:t>3</w:t>
      </w:r>
      <w:r w:rsidR="006D40C8" w:rsidRPr="00985A21">
        <w:t>F.</w:t>
      </w:r>
    </w:p>
    <w:p w:rsidR="008B2963" w:rsidRPr="00985A21" w:rsidRDefault="008B2963" w:rsidP="006D40C8">
      <w:pPr>
        <w:widowControl w:val="0"/>
        <w:autoSpaceDE w:val="0"/>
        <w:autoSpaceDN w:val="0"/>
        <w:adjustRightInd w:val="0"/>
        <w:spacing w:before="120" w:after="120"/>
      </w:pPr>
      <w:r>
        <w:rPr>
          <w:rFonts w:ascii="Arial" w:hAnsi="Arial" w:cs="Arial"/>
          <w:color w:val="000080"/>
        </w:rPr>
        <w:t>18</w:t>
      </w:r>
    </w:p>
    <w:p w:rsidR="006D40C8" w:rsidRPr="00985A21" w:rsidRDefault="006D40C8" w:rsidP="006D40C8">
      <w:pPr>
        <w:widowControl w:val="0"/>
        <w:autoSpaceDE w:val="0"/>
        <w:autoSpaceDN w:val="0"/>
        <w:adjustRightInd w:val="0"/>
        <w:jc w:val="right"/>
      </w:pPr>
      <w:r w:rsidRPr="00985A21">
        <w:rPr>
          <w:b/>
          <w:bCs/>
          <w:color w:val="A8AAAD"/>
        </w:rPr>
        <w:t>(1)</w:t>
      </w:r>
    </w:p>
    <w:p w:rsidR="006D40C8" w:rsidRPr="00985A21" w:rsidRDefault="008B2963" w:rsidP="006D40C8">
      <w:pPr>
        <w:widowControl w:val="0"/>
        <w:autoSpaceDE w:val="0"/>
        <w:autoSpaceDN w:val="0"/>
        <w:adjustRightInd w:val="0"/>
        <w:spacing w:before="120" w:after="120"/>
      </w:pPr>
      <w:r w:rsidRPr="00985A21">
        <w:t xml:space="preserve"> </w:t>
      </w:r>
      <w:r w:rsidR="006D40C8" w:rsidRPr="00985A21">
        <w:t>(c)  Explain why the boiling temperature of CH</w:t>
      </w:r>
      <w:r w:rsidR="006D40C8" w:rsidRPr="00985A21">
        <w:rPr>
          <w:vertAlign w:val="subscript"/>
        </w:rPr>
        <w:t>3</w:t>
      </w:r>
      <w:r w:rsidR="006D40C8" w:rsidRPr="00985A21">
        <w:t>F is greater than that of F</w:t>
      </w:r>
      <w:r w:rsidR="006D40C8" w:rsidRPr="00985A21">
        <w:rPr>
          <w:vertAlign w:val="subscript"/>
        </w:rPr>
        <w:t>2</w:t>
      </w:r>
      <w:r w:rsidR="006D40C8" w:rsidRPr="00985A21">
        <w:t>, referring to the intermolecular forces present.</w:t>
      </w:r>
    </w:p>
    <w:p w:rsidR="006D40C8" w:rsidRPr="00985A21" w:rsidRDefault="006D40C8" w:rsidP="006D40C8">
      <w:pPr>
        <w:widowControl w:val="0"/>
        <w:autoSpaceDE w:val="0"/>
        <w:autoSpaceDN w:val="0"/>
        <w:adjustRightInd w:val="0"/>
        <w:jc w:val="right"/>
      </w:pPr>
      <w:r w:rsidRPr="00985A21">
        <w:rPr>
          <w:b/>
          <w:bCs/>
          <w:color w:val="A8AAAD"/>
        </w:rPr>
        <w:t>(1)</w:t>
      </w:r>
    </w:p>
    <w:p w:rsidR="006D40C8" w:rsidRPr="008B2963" w:rsidRDefault="006D40C8" w:rsidP="008B2963">
      <w:pPr>
        <w:widowControl w:val="0"/>
        <w:autoSpaceDE w:val="0"/>
        <w:autoSpaceDN w:val="0"/>
        <w:adjustRightInd w:val="0"/>
        <w:spacing w:before="120" w:after="120"/>
      </w:pPr>
      <w:r w:rsidRPr="00985A21">
        <w:lastRenderedPageBreak/>
        <w:t xml:space="preserve"> </w:t>
      </w:r>
      <w:r w:rsidR="008B2963">
        <w:rPr>
          <w:rFonts w:ascii="Arial" w:hAnsi="Arial" w:cs="Arial"/>
          <w:color w:val="000080"/>
        </w:rPr>
        <w:t>CH</w:t>
      </w:r>
      <w:r w:rsidR="008B2963">
        <w:rPr>
          <w:rFonts w:ascii="Arial" w:hAnsi="Arial" w:cs="Arial"/>
          <w:color w:val="000080"/>
          <w:vertAlign w:val="subscript"/>
        </w:rPr>
        <w:t>3</w:t>
      </w:r>
      <w:r w:rsidR="008B2963">
        <w:rPr>
          <w:rFonts w:ascii="Arial" w:hAnsi="Arial" w:cs="Arial"/>
          <w:color w:val="000080"/>
        </w:rPr>
        <w:t xml:space="preserve">F has </w:t>
      </w:r>
      <w:proofErr w:type="spellStart"/>
      <w:r w:rsidR="008B2963">
        <w:rPr>
          <w:rFonts w:ascii="Arial" w:hAnsi="Arial" w:cs="Arial"/>
          <w:color w:val="000080"/>
        </w:rPr>
        <w:t>permaent</w:t>
      </w:r>
      <w:proofErr w:type="spellEnd"/>
      <w:r w:rsidR="008B2963">
        <w:rPr>
          <w:rFonts w:ascii="Arial" w:hAnsi="Arial" w:cs="Arial"/>
          <w:color w:val="000080"/>
        </w:rPr>
        <w:t xml:space="preserve"> dipole – dipole attractions as well as London forces. As both molecules contain the same no of electrons the </w:t>
      </w:r>
      <w:proofErr w:type="spellStart"/>
      <w:r w:rsidR="008B2963">
        <w:rPr>
          <w:rFonts w:ascii="Arial" w:hAnsi="Arial" w:cs="Arial"/>
          <w:color w:val="000080"/>
        </w:rPr>
        <w:t>Londond</w:t>
      </w:r>
      <w:proofErr w:type="spellEnd"/>
      <w:r w:rsidR="008B2963">
        <w:rPr>
          <w:rFonts w:ascii="Arial" w:hAnsi="Arial" w:cs="Arial"/>
          <w:color w:val="000080"/>
        </w:rPr>
        <w:t xml:space="preserve"> forces are similar</w:t>
      </w:r>
    </w:p>
    <w:p w:rsidR="006D40C8" w:rsidRDefault="006D40C8" w:rsidP="006D40C8">
      <w:pPr>
        <w:widowControl w:val="0"/>
        <w:autoSpaceDE w:val="0"/>
        <w:autoSpaceDN w:val="0"/>
        <w:adjustRightInd w:val="0"/>
        <w:spacing w:before="120" w:after="120"/>
      </w:pPr>
      <w:r w:rsidRPr="00985A21">
        <w:br/>
        <w:t>(</w:t>
      </w:r>
      <w:proofErr w:type="gramStart"/>
      <w:r w:rsidRPr="00985A21">
        <w:t>d</w:t>
      </w:r>
      <w:proofErr w:type="gramEnd"/>
      <w:r w:rsidRPr="00985A21">
        <w:t>)  Explain why the boiling temperature of HF is the highest in the series.</w:t>
      </w:r>
    </w:p>
    <w:p w:rsidR="008B2963" w:rsidRPr="00985A21" w:rsidRDefault="008B2963" w:rsidP="006D40C8">
      <w:pPr>
        <w:widowControl w:val="0"/>
        <w:autoSpaceDE w:val="0"/>
        <w:autoSpaceDN w:val="0"/>
        <w:adjustRightInd w:val="0"/>
        <w:spacing w:before="120" w:after="120"/>
      </w:pPr>
      <w:r>
        <w:rPr>
          <w:rFonts w:ascii="Arial" w:hAnsi="Arial" w:cs="Arial"/>
          <w:color w:val="000080"/>
        </w:rPr>
        <w:t xml:space="preserve">Hydrogen </w:t>
      </w:r>
      <w:proofErr w:type="spellStart"/>
      <w:r>
        <w:rPr>
          <w:rFonts w:ascii="Arial" w:hAnsi="Arial" w:cs="Arial"/>
          <w:color w:val="000080"/>
        </w:rPr>
        <w:t>bondspresent</w:t>
      </w:r>
      <w:proofErr w:type="spellEnd"/>
      <w:r>
        <w:rPr>
          <w:rFonts w:ascii="Arial" w:hAnsi="Arial" w:cs="Arial"/>
          <w:color w:val="000080"/>
        </w:rPr>
        <w:t>, which are the strongest type of IMF and thus require more energy to break.</w:t>
      </w:r>
    </w:p>
    <w:p w:rsidR="006D40C8" w:rsidRPr="00985A21" w:rsidRDefault="006D40C8" w:rsidP="006D40C8">
      <w:pPr>
        <w:widowControl w:val="0"/>
        <w:autoSpaceDE w:val="0"/>
        <w:autoSpaceDN w:val="0"/>
        <w:adjustRightInd w:val="0"/>
        <w:jc w:val="right"/>
      </w:pPr>
      <w:r w:rsidRPr="00985A21">
        <w:rPr>
          <w:b/>
          <w:bCs/>
          <w:color w:val="A8AAAD"/>
        </w:rPr>
        <w:t>(2)</w:t>
      </w:r>
    </w:p>
    <w:p w:rsidR="006D40C8" w:rsidRDefault="008B2963" w:rsidP="006D40C8">
      <w:pPr>
        <w:widowControl w:val="0"/>
        <w:autoSpaceDE w:val="0"/>
        <w:autoSpaceDN w:val="0"/>
        <w:adjustRightInd w:val="0"/>
        <w:spacing w:before="120" w:after="120"/>
      </w:pPr>
      <w:r w:rsidRPr="00985A21">
        <w:t xml:space="preserve"> </w:t>
      </w:r>
      <w:r w:rsidR="006D40C8" w:rsidRPr="00985A21">
        <w:t>(</w:t>
      </w:r>
      <w:proofErr w:type="gramStart"/>
      <w:r w:rsidR="006D40C8" w:rsidRPr="00985A21">
        <w:t>e</w:t>
      </w:r>
      <w:proofErr w:type="gramEnd"/>
      <w:r w:rsidR="006D40C8" w:rsidRPr="00985A21">
        <w:t>)  Explain why the values of the boiling temperatures for Cl</w:t>
      </w:r>
      <w:r w:rsidR="006D40C8" w:rsidRPr="00985A21">
        <w:rPr>
          <w:vertAlign w:val="subscript"/>
        </w:rPr>
        <w:t>2</w:t>
      </w:r>
      <w:r w:rsidR="006D40C8" w:rsidRPr="00985A21">
        <w:t>, CH</w:t>
      </w:r>
      <w:r w:rsidR="006D40C8" w:rsidRPr="00985A21">
        <w:rPr>
          <w:vertAlign w:val="subscript"/>
        </w:rPr>
        <w:t>3</w:t>
      </w:r>
      <w:r w:rsidR="006D40C8" w:rsidRPr="00985A21">
        <w:t xml:space="preserve">Cl and </w:t>
      </w:r>
      <w:proofErr w:type="spellStart"/>
      <w:r w:rsidR="006D40C8" w:rsidRPr="00985A21">
        <w:t>HCl</w:t>
      </w:r>
      <w:proofErr w:type="spellEnd"/>
      <w:r w:rsidR="006D40C8" w:rsidRPr="00985A21">
        <w:t xml:space="preserve"> do not follow the same trend as F</w:t>
      </w:r>
      <w:r w:rsidR="006D40C8" w:rsidRPr="00985A21">
        <w:rPr>
          <w:vertAlign w:val="subscript"/>
        </w:rPr>
        <w:t>2</w:t>
      </w:r>
      <w:r w:rsidR="006D40C8" w:rsidRPr="00985A21">
        <w:t>, CH</w:t>
      </w:r>
      <w:r w:rsidR="006D40C8" w:rsidRPr="00985A21">
        <w:rPr>
          <w:vertAlign w:val="subscript"/>
        </w:rPr>
        <w:t>3</w:t>
      </w:r>
      <w:r w:rsidR="006D40C8" w:rsidRPr="00985A21">
        <w:t>F and HF.</w:t>
      </w:r>
    </w:p>
    <w:p w:rsidR="008B2963" w:rsidRPr="00985A21" w:rsidRDefault="008B2963" w:rsidP="006D40C8">
      <w:pPr>
        <w:widowControl w:val="0"/>
        <w:autoSpaceDE w:val="0"/>
        <w:autoSpaceDN w:val="0"/>
        <w:adjustRightInd w:val="0"/>
        <w:spacing w:before="120" w:after="120"/>
      </w:pPr>
      <w:proofErr w:type="spellStart"/>
      <w:r>
        <w:rPr>
          <w:rFonts w:ascii="Arial" w:hAnsi="Arial" w:cs="Arial"/>
          <w:color w:val="000080"/>
        </w:rPr>
        <w:t>HCl</w:t>
      </w:r>
      <w:proofErr w:type="spellEnd"/>
      <w:r>
        <w:rPr>
          <w:rFonts w:ascii="Arial" w:hAnsi="Arial" w:cs="Arial"/>
          <w:color w:val="000080"/>
        </w:rPr>
        <w:t xml:space="preserve"> does not show hydrogen bonding between molecules </w:t>
      </w:r>
    </w:p>
    <w:p w:rsidR="006D40C8" w:rsidRPr="00985A21" w:rsidRDefault="006D40C8" w:rsidP="006D40C8">
      <w:pPr>
        <w:widowControl w:val="0"/>
        <w:autoSpaceDE w:val="0"/>
        <w:autoSpaceDN w:val="0"/>
        <w:adjustRightInd w:val="0"/>
        <w:jc w:val="right"/>
      </w:pPr>
      <w:r w:rsidRPr="00985A21">
        <w:rPr>
          <w:b/>
          <w:bCs/>
          <w:color w:val="A8AAAD"/>
        </w:rPr>
        <w:t>(1)</w:t>
      </w:r>
    </w:p>
    <w:p w:rsidR="008B2963" w:rsidRDefault="008B2963" w:rsidP="006D40C8">
      <w:pPr>
        <w:widowControl w:val="0"/>
        <w:autoSpaceDE w:val="0"/>
        <w:autoSpaceDN w:val="0"/>
        <w:adjustRightInd w:val="0"/>
        <w:spacing w:before="120" w:after="120"/>
        <w:jc w:val="right"/>
      </w:pPr>
    </w:p>
    <w:p w:rsidR="006D40C8" w:rsidRPr="00985A21" w:rsidRDefault="006D40C8" w:rsidP="006D40C8">
      <w:pPr>
        <w:widowControl w:val="0"/>
        <w:autoSpaceDE w:val="0"/>
        <w:autoSpaceDN w:val="0"/>
        <w:adjustRightInd w:val="0"/>
        <w:spacing w:before="120" w:after="120"/>
        <w:jc w:val="right"/>
      </w:pPr>
      <w:r w:rsidRPr="00985A21">
        <w:lastRenderedPageBreak/>
        <w:br/>
      </w:r>
      <w:r w:rsidRPr="00985A21">
        <w:rPr>
          <w:b/>
          <w:bCs/>
        </w:rPr>
        <w:t>(Total for Question = 6 marks)</w:t>
      </w:r>
    </w:p>
    <w:p w:rsidR="006D40C8" w:rsidRPr="00985A21" w:rsidRDefault="006D40C8" w:rsidP="006D40C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p>
    <w:p w:rsidR="008B2963" w:rsidRDefault="008B2963" w:rsidP="006D40C8">
      <w:pPr>
        <w:widowControl w:val="0"/>
        <w:autoSpaceDE w:val="0"/>
        <w:autoSpaceDN w:val="0"/>
        <w:adjustRightInd w:val="0"/>
        <w:rPr>
          <w:b/>
          <w:bCs/>
        </w:rPr>
      </w:pPr>
    </w:p>
    <w:p w:rsidR="008B2963" w:rsidRDefault="008B2963" w:rsidP="006D40C8">
      <w:pPr>
        <w:widowControl w:val="0"/>
        <w:autoSpaceDE w:val="0"/>
        <w:autoSpaceDN w:val="0"/>
        <w:adjustRightInd w:val="0"/>
        <w:rPr>
          <w:b/>
          <w:bCs/>
        </w:rPr>
      </w:pPr>
    </w:p>
    <w:p w:rsidR="008B2963" w:rsidRDefault="008B2963" w:rsidP="006D40C8">
      <w:pPr>
        <w:widowControl w:val="0"/>
        <w:autoSpaceDE w:val="0"/>
        <w:autoSpaceDN w:val="0"/>
        <w:adjustRightInd w:val="0"/>
        <w:rPr>
          <w:b/>
          <w:bCs/>
        </w:rPr>
      </w:pPr>
    </w:p>
    <w:p w:rsidR="008B2963" w:rsidRDefault="008B2963" w:rsidP="006D40C8">
      <w:pPr>
        <w:widowControl w:val="0"/>
        <w:autoSpaceDE w:val="0"/>
        <w:autoSpaceDN w:val="0"/>
        <w:adjustRightInd w:val="0"/>
        <w:rPr>
          <w:b/>
          <w:bCs/>
        </w:rPr>
      </w:pPr>
    </w:p>
    <w:p w:rsidR="008B2963" w:rsidRDefault="008B2963" w:rsidP="006D40C8">
      <w:pPr>
        <w:widowControl w:val="0"/>
        <w:autoSpaceDE w:val="0"/>
        <w:autoSpaceDN w:val="0"/>
        <w:adjustRightInd w:val="0"/>
        <w:rPr>
          <w:b/>
          <w:bCs/>
        </w:rPr>
      </w:pPr>
    </w:p>
    <w:p w:rsidR="008B2963" w:rsidRDefault="008B2963" w:rsidP="006D40C8">
      <w:pPr>
        <w:widowControl w:val="0"/>
        <w:autoSpaceDE w:val="0"/>
        <w:autoSpaceDN w:val="0"/>
        <w:adjustRightInd w:val="0"/>
        <w:rPr>
          <w:b/>
          <w:bCs/>
        </w:rPr>
      </w:pPr>
    </w:p>
    <w:p w:rsidR="008B2963" w:rsidRDefault="008B2963" w:rsidP="006D40C8">
      <w:pPr>
        <w:widowControl w:val="0"/>
        <w:autoSpaceDE w:val="0"/>
        <w:autoSpaceDN w:val="0"/>
        <w:adjustRightInd w:val="0"/>
        <w:rPr>
          <w:b/>
          <w:bCs/>
        </w:rPr>
      </w:pPr>
    </w:p>
    <w:p w:rsidR="008B2963" w:rsidRDefault="008B2963" w:rsidP="006D40C8">
      <w:pPr>
        <w:widowControl w:val="0"/>
        <w:autoSpaceDE w:val="0"/>
        <w:autoSpaceDN w:val="0"/>
        <w:adjustRightInd w:val="0"/>
        <w:rPr>
          <w:b/>
          <w:bCs/>
        </w:rPr>
      </w:pPr>
    </w:p>
    <w:p w:rsidR="008B2963" w:rsidRDefault="008B2963" w:rsidP="006D40C8">
      <w:pPr>
        <w:widowControl w:val="0"/>
        <w:autoSpaceDE w:val="0"/>
        <w:autoSpaceDN w:val="0"/>
        <w:adjustRightInd w:val="0"/>
        <w:rPr>
          <w:b/>
          <w:bCs/>
        </w:rPr>
      </w:pPr>
    </w:p>
    <w:p w:rsidR="006D40C8" w:rsidRPr="00985A21" w:rsidRDefault="006D40C8" w:rsidP="006D40C8">
      <w:pPr>
        <w:widowControl w:val="0"/>
        <w:autoSpaceDE w:val="0"/>
        <w:autoSpaceDN w:val="0"/>
        <w:adjustRightInd w:val="0"/>
      </w:pPr>
      <w:r w:rsidRPr="00985A21">
        <w:rPr>
          <w:b/>
          <w:bCs/>
        </w:rPr>
        <w:t>Q4.</w:t>
      </w:r>
      <w:r w:rsidRPr="00985A21">
        <w:rPr>
          <w:b/>
          <w:bCs/>
        </w:rPr>
        <w:br/>
      </w:r>
      <w:r w:rsidRPr="00985A21">
        <w:t> </w:t>
      </w:r>
    </w:p>
    <w:p w:rsidR="006D40C8" w:rsidRPr="00985A21" w:rsidRDefault="006D40C8" w:rsidP="006D40C8">
      <w:pPr>
        <w:widowControl w:val="0"/>
        <w:autoSpaceDE w:val="0"/>
        <w:autoSpaceDN w:val="0"/>
        <w:adjustRightInd w:val="0"/>
        <w:ind w:left="240"/>
      </w:pPr>
      <w:r w:rsidRPr="00985A21">
        <w:t xml:space="preserve">This question is about </w:t>
      </w:r>
      <w:proofErr w:type="spellStart"/>
      <w:r w:rsidRPr="00985A21">
        <w:t>ethanethiol</w:t>
      </w:r>
      <w:proofErr w:type="spellEnd"/>
      <w:r w:rsidRPr="00985A21">
        <w:t>, CH</w:t>
      </w:r>
      <w:r w:rsidRPr="00985A21">
        <w:rPr>
          <w:vertAlign w:val="subscript"/>
        </w:rPr>
        <w:t>3</w:t>
      </w:r>
      <w:r w:rsidRPr="00985A21">
        <w:t>CH</w:t>
      </w:r>
      <w:r w:rsidRPr="00985A21">
        <w:rPr>
          <w:vertAlign w:val="subscript"/>
        </w:rPr>
        <w:t>2</w:t>
      </w:r>
      <w:r w:rsidRPr="00985A21">
        <w:t xml:space="preserve">SH. Thiols are like alcohols, </w:t>
      </w:r>
      <w:r w:rsidRPr="00985A21">
        <w:lastRenderedPageBreak/>
        <w:t xml:space="preserve">but the oxygen atom has been replaced by a </w:t>
      </w:r>
      <w:proofErr w:type="spellStart"/>
      <w:r w:rsidRPr="00985A21">
        <w:t>sulfur</w:t>
      </w:r>
      <w:proofErr w:type="spellEnd"/>
      <w:r w:rsidRPr="00985A21">
        <w:t xml:space="preserve"> atom. They react in a similar way to alcohols.</w:t>
      </w:r>
    </w:p>
    <w:p w:rsidR="006D40C8" w:rsidRPr="00985A21" w:rsidRDefault="006D40C8" w:rsidP="006D40C8">
      <w:pPr>
        <w:widowControl w:val="0"/>
        <w:autoSpaceDE w:val="0"/>
        <w:autoSpaceDN w:val="0"/>
        <w:adjustRightInd w:val="0"/>
        <w:ind w:left="240"/>
      </w:pPr>
      <w:r w:rsidRPr="00985A21">
        <w:t>(a) (</w:t>
      </w:r>
      <w:proofErr w:type="gramStart"/>
      <w:r w:rsidRPr="00985A21">
        <w:t>i</w:t>
      </w:r>
      <w:proofErr w:type="gramEnd"/>
      <w:r w:rsidRPr="00985A21">
        <w:t xml:space="preserve">)   Draw a dot and cross diagram for </w:t>
      </w:r>
      <w:proofErr w:type="spellStart"/>
      <w:r w:rsidRPr="00985A21">
        <w:t>ethanethiol</w:t>
      </w:r>
      <w:proofErr w:type="spellEnd"/>
      <w:r w:rsidRPr="00985A21">
        <w:t>, showing outer electrons only.</w:t>
      </w:r>
    </w:p>
    <w:p w:rsidR="006D40C8" w:rsidRPr="00985A21" w:rsidRDefault="006D40C8" w:rsidP="006D40C8">
      <w:pPr>
        <w:widowControl w:val="0"/>
        <w:autoSpaceDE w:val="0"/>
        <w:autoSpaceDN w:val="0"/>
        <w:adjustRightInd w:val="0"/>
        <w:jc w:val="right"/>
      </w:pPr>
      <w:r w:rsidRPr="00985A21">
        <w:rPr>
          <w:b/>
          <w:bCs/>
          <w:color w:val="A8AAAD"/>
        </w:rPr>
        <w:t>(2)</w:t>
      </w:r>
    </w:p>
    <w:p w:rsidR="006D40C8" w:rsidRDefault="008B2963" w:rsidP="008B2963">
      <w:pPr>
        <w:widowControl w:val="0"/>
        <w:autoSpaceDE w:val="0"/>
        <w:autoSpaceDN w:val="0"/>
        <w:adjustRightInd w:val="0"/>
        <w:ind w:left="240"/>
      </w:pPr>
      <w:r>
        <w:rPr>
          <w:noProof/>
        </w:rPr>
        <w:drawing>
          <wp:inline distT="0" distB="0" distL="0" distR="0" wp14:anchorId="5B50A52D" wp14:editId="3FDD9B2B">
            <wp:extent cx="1886213" cy="10764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99">
                      <a:extLst>
                        <a:ext uri="{28A0092B-C50C-407E-A947-70E740481C1C}">
                          <a14:useLocalDpi xmlns:a14="http://schemas.microsoft.com/office/drawing/2010/main" val="0"/>
                        </a:ext>
                      </a:extLst>
                    </a:blip>
                    <a:stretch>
                      <a:fillRect/>
                    </a:stretch>
                  </pic:blipFill>
                  <pic:spPr>
                    <a:xfrm>
                      <a:off x="0" y="0"/>
                      <a:ext cx="1886213" cy="1076475"/>
                    </a:xfrm>
                    <a:prstGeom prst="rect">
                      <a:avLst/>
                    </a:prstGeom>
                  </pic:spPr>
                </pic:pic>
              </a:graphicData>
            </a:graphic>
          </wp:inline>
        </w:drawing>
      </w:r>
      <w:r>
        <w:br/>
      </w:r>
    </w:p>
    <w:p w:rsidR="006D40C8" w:rsidRPr="00985A21" w:rsidRDefault="006D40C8" w:rsidP="006D40C8">
      <w:pPr>
        <w:widowControl w:val="0"/>
        <w:autoSpaceDE w:val="0"/>
        <w:autoSpaceDN w:val="0"/>
        <w:adjustRightInd w:val="0"/>
      </w:pPr>
      <w:r w:rsidRPr="00985A21">
        <w:t xml:space="preserve">(ii)  Give the value for the CSH bond angle in </w:t>
      </w:r>
      <w:proofErr w:type="spellStart"/>
      <w:r w:rsidRPr="00985A21">
        <w:t>ethanethiol</w:t>
      </w:r>
      <w:proofErr w:type="spellEnd"/>
      <w:r w:rsidRPr="00985A21">
        <w:t>. Justify your answer.</w:t>
      </w:r>
    </w:p>
    <w:p w:rsidR="006D40C8" w:rsidRPr="00985A21" w:rsidRDefault="006D40C8" w:rsidP="006D40C8">
      <w:pPr>
        <w:widowControl w:val="0"/>
        <w:autoSpaceDE w:val="0"/>
        <w:autoSpaceDN w:val="0"/>
        <w:adjustRightInd w:val="0"/>
        <w:jc w:val="right"/>
      </w:pPr>
      <w:r w:rsidRPr="00985A21">
        <w:rPr>
          <w:b/>
          <w:bCs/>
          <w:color w:val="A8AAAD"/>
        </w:rPr>
        <w:t>(3)</w:t>
      </w:r>
    </w:p>
    <w:p w:rsidR="006D40C8" w:rsidRPr="00985A21" w:rsidRDefault="006D40C8" w:rsidP="008B2963">
      <w:pPr>
        <w:widowControl w:val="0"/>
        <w:autoSpaceDE w:val="0"/>
        <w:autoSpaceDN w:val="0"/>
        <w:adjustRightInd w:val="0"/>
        <w:spacing w:before="120" w:after="120"/>
      </w:pPr>
      <w:r w:rsidRPr="00985A21">
        <w:t>CSH angle</w:t>
      </w:r>
      <w:r w:rsidR="008B2963">
        <w:t xml:space="preserve"> </w:t>
      </w:r>
      <w:r w:rsidR="008B2963">
        <w:rPr>
          <w:rFonts w:ascii="Arial" w:hAnsi="Arial" w:cs="Arial"/>
          <w:color w:val="000080"/>
        </w:rPr>
        <w:t>104.5</w:t>
      </w:r>
      <w:r w:rsidRPr="00985A21">
        <w:t xml:space="preserve"> </w:t>
      </w:r>
    </w:p>
    <w:p w:rsidR="006D40C8" w:rsidRPr="00985A21" w:rsidRDefault="006D40C8" w:rsidP="006D40C8">
      <w:pPr>
        <w:widowControl w:val="0"/>
        <w:autoSpaceDE w:val="0"/>
        <w:autoSpaceDN w:val="0"/>
        <w:adjustRightInd w:val="0"/>
        <w:ind w:left="240"/>
      </w:pPr>
      <w:r w:rsidRPr="00985A21">
        <w:lastRenderedPageBreak/>
        <w:t>Justification</w:t>
      </w:r>
    </w:p>
    <w:p w:rsidR="006D40C8" w:rsidRPr="00985A21" w:rsidRDefault="006D40C8" w:rsidP="008B2963">
      <w:pPr>
        <w:widowControl w:val="0"/>
        <w:autoSpaceDE w:val="0"/>
        <w:autoSpaceDN w:val="0"/>
        <w:adjustRightInd w:val="0"/>
        <w:spacing w:before="120" w:after="120"/>
      </w:pPr>
      <w:r w:rsidRPr="00985A21">
        <w:t xml:space="preserve"> </w:t>
      </w:r>
      <w:r w:rsidR="008B2963">
        <w:rPr>
          <w:rFonts w:ascii="Arial" w:hAnsi="Arial" w:cs="Arial"/>
          <w:color w:val="000080"/>
        </w:rPr>
        <w:t>Two bo</w:t>
      </w:r>
      <w:r w:rsidR="003E203F">
        <w:rPr>
          <w:rFonts w:ascii="Arial" w:hAnsi="Arial" w:cs="Arial"/>
          <w:color w:val="000080"/>
        </w:rPr>
        <w:t>n</w:t>
      </w:r>
      <w:r w:rsidR="008B2963">
        <w:rPr>
          <w:rFonts w:ascii="Arial" w:hAnsi="Arial" w:cs="Arial"/>
          <w:color w:val="000080"/>
        </w:rPr>
        <w:t>ding pairs and two lone pairs minimise repulsion/maximise separation</w:t>
      </w:r>
      <w:r w:rsidR="003E203F">
        <w:rPr>
          <w:rFonts w:ascii="Arial" w:hAnsi="Arial" w:cs="Arial"/>
          <w:color w:val="000080"/>
        </w:rPr>
        <w:t xml:space="preserve">. The lone pairs repel more than the bonding pairs hence the bond angle  </w:t>
      </w:r>
    </w:p>
    <w:p w:rsidR="006D40C8" w:rsidRPr="00985A21" w:rsidRDefault="006D40C8" w:rsidP="006D40C8">
      <w:pPr>
        <w:widowControl w:val="0"/>
        <w:autoSpaceDE w:val="0"/>
        <w:autoSpaceDN w:val="0"/>
        <w:adjustRightInd w:val="0"/>
        <w:ind w:left="240"/>
      </w:pPr>
      <w:r w:rsidRPr="00985A21">
        <w:t xml:space="preserve">(b) There are hydrogen bonds between ethanol molecules but not between </w:t>
      </w:r>
      <w:proofErr w:type="spellStart"/>
      <w:r w:rsidRPr="00985A21">
        <w:t>ethanethiol</w:t>
      </w:r>
      <w:proofErr w:type="spellEnd"/>
      <w:r w:rsidRPr="00985A21">
        <w:t xml:space="preserve"> molecules.</w:t>
      </w:r>
    </w:p>
    <w:p w:rsidR="006D40C8" w:rsidRPr="00985A21" w:rsidRDefault="006D40C8" w:rsidP="006D40C8">
      <w:pPr>
        <w:widowControl w:val="0"/>
        <w:autoSpaceDE w:val="0"/>
        <w:autoSpaceDN w:val="0"/>
        <w:adjustRightInd w:val="0"/>
        <w:ind w:left="240"/>
      </w:pPr>
      <w:r w:rsidRPr="00985A21">
        <w:t>      (</w:t>
      </w:r>
      <w:proofErr w:type="gramStart"/>
      <w:r w:rsidRPr="00985A21">
        <w:t>i</w:t>
      </w:r>
      <w:proofErr w:type="gramEnd"/>
      <w:r w:rsidRPr="00985A21">
        <w:t>)   Explain why the bond angle around the hydrogen atom involved in a hydrogen bond is 180°.</w:t>
      </w:r>
    </w:p>
    <w:p w:rsidR="006D40C8" w:rsidRPr="00985A21" w:rsidRDefault="006D40C8" w:rsidP="006D40C8">
      <w:pPr>
        <w:widowControl w:val="0"/>
        <w:autoSpaceDE w:val="0"/>
        <w:autoSpaceDN w:val="0"/>
        <w:adjustRightInd w:val="0"/>
        <w:jc w:val="right"/>
      </w:pPr>
      <w:r w:rsidRPr="00985A21">
        <w:rPr>
          <w:b/>
          <w:bCs/>
          <w:color w:val="A8AAAD"/>
        </w:rPr>
        <w:t>(2)</w:t>
      </w:r>
    </w:p>
    <w:p w:rsidR="003E203F" w:rsidRPr="00985A21" w:rsidRDefault="003E203F" w:rsidP="003E203F">
      <w:pPr>
        <w:widowControl w:val="0"/>
        <w:autoSpaceDE w:val="0"/>
        <w:autoSpaceDN w:val="0"/>
        <w:adjustRightInd w:val="0"/>
        <w:spacing w:before="120" w:after="120"/>
      </w:pPr>
      <w:r>
        <w:rPr>
          <w:rFonts w:ascii="Arial" w:hAnsi="Arial" w:cs="Arial"/>
          <w:color w:val="000080"/>
        </w:rPr>
        <w:t>Two pairs of electrons around the H atom, one bonding pair and one from the H bond these pairs repel to maximise separation/minimise repulsion hence linear shape</w:t>
      </w:r>
    </w:p>
    <w:p w:rsidR="003E203F" w:rsidRDefault="003E203F" w:rsidP="006D40C8">
      <w:pPr>
        <w:widowControl w:val="0"/>
        <w:autoSpaceDE w:val="0"/>
        <w:autoSpaceDN w:val="0"/>
        <w:adjustRightInd w:val="0"/>
        <w:ind w:left="240"/>
      </w:pPr>
    </w:p>
    <w:p w:rsidR="006D40C8" w:rsidRPr="00985A21" w:rsidRDefault="006D40C8" w:rsidP="006D40C8">
      <w:pPr>
        <w:widowControl w:val="0"/>
        <w:autoSpaceDE w:val="0"/>
        <w:autoSpaceDN w:val="0"/>
        <w:adjustRightInd w:val="0"/>
        <w:ind w:left="240"/>
      </w:pPr>
      <w:r w:rsidRPr="00985A21">
        <w:t xml:space="preserve">      (ii)  Explain why there are no hydrogen bonds between </w:t>
      </w:r>
      <w:proofErr w:type="spellStart"/>
      <w:r w:rsidRPr="00985A21">
        <w:t>ethanethiol</w:t>
      </w:r>
      <w:proofErr w:type="spellEnd"/>
      <w:r w:rsidRPr="00985A21">
        <w:t xml:space="preserve"> </w:t>
      </w:r>
      <w:r w:rsidRPr="00985A21">
        <w:lastRenderedPageBreak/>
        <w:t>molecules.</w:t>
      </w:r>
    </w:p>
    <w:p w:rsidR="006D40C8" w:rsidRPr="00985A21" w:rsidRDefault="006D40C8" w:rsidP="006D40C8">
      <w:pPr>
        <w:widowControl w:val="0"/>
        <w:autoSpaceDE w:val="0"/>
        <w:autoSpaceDN w:val="0"/>
        <w:adjustRightInd w:val="0"/>
        <w:jc w:val="right"/>
      </w:pPr>
      <w:r w:rsidRPr="00985A21">
        <w:rPr>
          <w:b/>
          <w:bCs/>
          <w:color w:val="A8AAAD"/>
        </w:rPr>
        <w:t>(1)</w:t>
      </w:r>
    </w:p>
    <w:p w:rsidR="003E203F" w:rsidRPr="00985A21" w:rsidRDefault="003E203F" w:rsidP="003E203F">
      <w:pPr>
        <w:widowControl w:val="0"/>
        <w:autoSpaceDE w:val="0"/>
        <w:autoSpaceDN w:val="0"/>
        <w:adjustRightInd w:val="0"/>
        <w:spacing w:before="120" w:after="120"/>
      </w:pPr>
      <w:r>
        <w:rPr>
          <w:rFonts w:ascii="Arial" w:hAnsi="Arial" w:cs="Arial"/>
          <w:color w:val="000080"/>
        </w:rPr>
        <w:t xml:space="preserve">Hydrogen bonds can only occur between H and either N, O or F due to the large difference in electronegativity. </w:t>
      </w:r>
      <w:proofErr w:type="spellStart"/>
      <w:r>
        <w:rPr>
          <w:rFonts w:ascii="Arial" w:hAnsi="Arial" w:cs="Arial"/>
          <w:color w:val="000080"/>
        </w:rPr>
        <w:t>Sulfur</w:t>
      </w:r>
      <w:proofErr w:type="spellEnd"/>
      <w:r>
        <w:rPr>
          <w:rFonts w:ascii="Arial" w:hAnsi="Arial" w:cs="Arial"/>
          <w:color w:val="000080"/>
        </w:rPr>
        <w:t xml:space="preserve"> is not electronegative enough to form Hydrogen bonds</w:t>
      </w:r>
    </w:p>
    <w:p w:rsidR="006D40C8" w:rsidRPr="00985A21" w:rsidRDefault="006D40C8" w:rsidP="006D40C8">
      <w:pPr>
        <w:widowControl w:val="0"/>
        <w:autoSpaceDE w:val="0"/>
        <w:autoSpaceDN w:val="0"/>
        <w:adjustRightInd w:val="0"/>
        <w:spacing w:before="120" w:after="120"/>
      </w:pPr>
      <w:r w:rsidRPr="00985A21">
        <w:t xml:space="preserve"> </w:t>
      </w:r>
    </w:p>
    <w:p w:rsidR="006D40C8" w:rsidRPr="00985A21" w:rsidRDefault="006D40C8" w:rsidP="006D40C8">
      <w:pPr>
        <w:widowControl w:val="0"/>
        <w:autoSpaceDE w:val="0"/>
        <w:autoSpaceDN w:val="0"/>
        <w:adjustRightInd w:val="0"/>
        <w:ind w:left="240"/>
      </w:pPr>
      <w:r w:rsidRPr="00985A21">
        <w:t>(c) (</w:t>
      </w:r>
      <w:proofErr w:type="gramStart"/>
      <w:r w:rsidRPr="00985A21">
        <w:t>i</w:t>
      </w:r>
      <w:proofErr w:type="gramEnd"/>
      <w:r w:rsidRPr="00985A21">
        <w:t>)   Describe the formation of London forces.</w:t>
      </w:r>
    </w:p>
    <w:p w:rsidR="006D40C8" w:rsidRPr="00985A21" w:rsidRDefault="006D40C8" w:rsidP="006D40C8">
      <w:pPr>
        <w:widowControl w:val="0"/>
        <w:autoSpaceDE w:val="0"/>
        <w:autoSpaceDN w:val="0"/>
        <w:adjustRightInd w:val="0"/>
        <w:jc w:val="right"/>
      </w:pPr>
      <w:r w:rsidRPr="00985A21">
        <w:rPr>
          <w:b/>
          <w:bCs/>
          <w:color w:val="A8AAAD"/>
        </w:rPr>
        <w:t>(2)</w:t>
      </w:r>
    </w:p>
    <w:p w:rsidR="003E203F" w:rsidRPr="00985A21" w:rsidRDefault="003E203F" w:rsidP="003E203F">
      <w:pPr>
        <w:widowControl w:val="0"/>
        <w:autoSpaceDE w:val="0"/>
        <w:autoSpaceDN w:val="0"/>
        <w:adjustRightInd w:val="0"/>
        <w:spacing w:before="120" w:after="120"/>
      </w:pPr>
      <w:r>
        <w:rPr>
          <w:rFonts w:ascii="Arial" w:hAnsi="Arial" w:cs="Arial"/>
          <w:color w:val="000080"/>
        </w:rPr>
        <w:t xml:space="preserve">A temporary dipole due to the </w:t>
      </w:r>
      <w:proofErr w:type="spellStart"/>
      <w:r>
        <w:rPr>
          <w:rFonts w:ascii="Arial" w:hAnsi="Arial" w:cs="Arial"/>
          <w:color w:val="000080"/>
        </w:rPr>
        <w:t>randon</w:t>
      </w:r>
      <w:proofErr w:type="spellEnd"/>
      <w:r>
        <w:rPr>
          <w:rFonts w:ascii="Arial" w:hAnsi="Arial" w:cs="Arial"/>
          <w:color w:val="000080"/>
        </w:rPr>
        <w:t xml:space="preserve"> arrangement of electrons is produced. This induces a temporary dipole in an adjacent molecule, resulting in an attraction.   </w:t>
      </w:r>
    </w:p>
    <w:p w:rsidR="003E203F" w:rsidRDefault="003E203F" w:rsidP="006D40C8">
      <w:pPr>
        <w:widowControl w:val="0"/>
        <w:autoSpaceDE w:val="0"/>
        <w:autoSpaceDN w:val="0"/>
        <w:adjustRightInd w:val="0"/>
        <w:ind w:left="240"/>
      </w:pPr>
    </w:p>
    <w:p w:rsidR="006D40C8" w:rsidRDefault="006D40C8" w:rsidP="006D40C8">
      <w:pPr>
        <w:widowControl w:val="0"/>
        <w:autoSpaceDE w:val="0"/>
        <w:autoSpaceDN w:val="0"/>
        <w:adjustRightInd w:val="0"/>
        <w:ind w:left="240"/>
      </w:pPr>
      <w:r w:rsidRPr="00985A21">
        <w:t>      (</w:t>
      </w:r>
      <w:proofErr w:type="gramStart"/>
      <w:r w:rsidRPr="00985A21">
        <w:t>ii</w:t>
      </w:r>
      <w:proofErr w:type="gramEnd"/>
      <w:r w:rsidRPr="00985A21">
        <w:t xml:space="preserve">)  Explain why the London forces in </w:t>
      </w:r>
      <w:proofErr w:type="spellStart"/>
      <w:r w:rsidRPr="00985A21">
        <w:t>ethanethiol</w:t>
      </w:r>
      <w:proofErr w:type="spellEnd"/>
      <w:r w:rsidRPr="00985A21">
        <w:t xml:space="preserve"> are stronger than those in ethanol.</w:t>
      </w:r>
    </w:p>
    <w:p w:rsidR="003E203F" w:rsidRDefault="003E203F" w:rsidP="006D40C8">
      <w:pPr>
        <w:widowControl w:val="0"/>
        <w:autoSpaceDE w:val="0"/>
        <w:autoSpaceDN w:val="0"/>
        <w:adjustRightInd w:val="0"/>
        <w:ind w:left="240"/>
      </w:pPr>
    </w:p>
    <w:p w:rsidR="003E203F" w:rsidRPr="00985A21" w:rsidRDefault="003E203F" w:rsidP="003E203F">
      <w:pPr>
        <w:widowControl w:val="0"/>
        <w:autoSpaceDE w:val="0"/>
        <w:autoSpaceDN w:val="0"/>
        <w:adjustRightInd w:val="0"/>
        <w:spacing w:before="120" w:after="120"/>
      </w:pPr>
      <w:proofErr w:type="spellStart"/>
      <w:r>
        <w:rPr>
          <w:rFonts w:ascii="Arial" w:hAnsi="Arial" w:cs="Arial"/>
          <w:color w:val="000080"/>
        </w:rPr>
        <w:t>Ethanethiol</w:t>
      </w:r>
      <w:proofErr w:type="spellEnd"/>
      <w:r>
        <w:rPr>
          <w:rFonts w:ascii="Arial" w:hAnsi="Arial" w:cs="Arial"/>
          <w:color w:val="000080"/>
        </w:rPr>
        <w:t xml:space="preserve"> has more electrons therefore stronger London forces</w:t>
      </w:r>
    </w:p>
    <w:p w:rsidR="006D40C8" w:rsidRPr="00985A21" w:rsidRDefault="006D40C8" w:rsidP="006D40C8">
      <w:pPr>
        <w:widowControl w:val="0"/>
        <w:autoSpaceDE w:val="0"/>
        <w:autoSpaceDN w:val="0"/>
        <w:adjustRightInd w:val="0"/>
        <w:jc w:val="right"/>
      </w:pPr>
      <w:r w:rsidRPr="00985A21">
        <w:rPr>
          <w:b/>
          <w:bCs/>
          <w:color w:val="A8AAAD"/>
        </w:rPr>
        <w:t>(1)</w:t>
      </w:r>
    </w:p>
    <w:p w:rsidR="006D40C8" w:rsidRDefault="006D40C8" w:rsidP="006D40C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3E203F" w:rsidRDefault="003E203F" w:rsidP="006D40C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3E203F" w:rsidRPr="00985A21" w:rsidRDefault="003E203F" w:rsidP="006D40C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6D40C8" w:rsidRPr="00985A21" w:rsidRDefault="006D40C8" w:rsidP="006D40C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6D40C8" w:rsidRDefault="006D40C8" w:rsidP="006D40C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sz w:val="24"/>
          <w:szCs w:val="24"/>
        </w:rPr>
        <w:sectPr w:rsidR="006D40C8" w:rsidSect="006D40C8">
          <w:type w:val="continuous"/>
          <w:pgSz w:w="11907" w:h="16840" w:code="9"/>
          <w:pgMar w:top="1134" w:right="284" w:bottom="1134" w:left="1134" w:header="720" w:footer="720" w:gutter="0"/>
          <w:cols w:sep="1" w:space="113"/>
          <w:noEndnote/>
        </w:sectPr>
      </w:pPr>
    </w:p>
    <w:p w:rsidR="00470C4F" w:rsidRPr="00121FD5" w:rsidRDefault="00470C4F" w:rsidP="00470C4F">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8"/>
          <w:szCs w:val="28"/>
        </w:rPr>
      </w:pPr>
      <w:r>
        <w:rPr>
          <w:b/>
          <w:sz w:val="28"/>
          <w:szCs w:val="28"/>
        </w:rPr>
        <w:lastRenderedPageBreak/>
        <w:t>201</w:t>
      </w:r>
      <w:r w:rsidR="003E203F">
        <w:rPr>
          <w:b/>
          <w:sz w:val="28"/>
          <w:szCs w:val="28"/>
        </w:rPr>
        <w:t>6</w:t>
      </w:r>
    </w:p>
    <w:p w:rsidR="00470C4F" w:rsidRPr="00121FD5" w:rsidRDefault="00470C4F" w:rsidP="00470C4F">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 w:rsidRPr="00121FD5">
        <w:rPr>
          <w:b/>
          <w:sz w:val="28"/>
          <w:szCs w:val="28"/>
        </w:rPr>
        <w:t>NAME ...........................……...</w:t>
      </w:r>
      <w:r w:rsidRPr="00121FD5">
        <w:rPr>
          <w:b/>
          <w:sz w:val="28"/>
          <w:szCs w:val="28"/>
        </w:rPr>
        <w:tab/>
        <w:t xml:space="preserve">HOMEWORK DEADLINE </w:t>
      </w:r>
      <w:r w:rsidRPr="00121FD5">
        <w:rPr>
          <w:b/>
        </w:rPr>
        <w:t>.....................</w:t>
      </w:r>
    </w:p>
    <w:p w:rsidR="00470C4F" w:rsidRPr="00121FD5" w:rsidRDefault="00470C4F" w:rsidP="00470C4F">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 w:val="28"/>
          <w:szCs w:val="28"/>
        </w:rPr>
      </w:pPr>
      <w:r w:rsidRPr="00121FD5">
        <w:rPr>
          <w:b/>
          <w:sz w:val="28"/>
          <w:szCs w:val="28"/>
        </w:rPr>
        <w:t>Student Number …………</w:t>
      </w:r>
      <w:r w:rsidRPr="00121FD5">
        <w:rPr>
          <w:b/>
          <w:sz w:val="28"/>
          <w:szCs w:val="28"/>
        </w:rPr>
        <w:tab/>
      </w:r>
      <w:r w:rsidRPr="00121FD5">
        <w:rPr>
          <w:b/>
          <w:sz w:val="28"/>
          <w:szCs w:val="28"/>
        </w:rPr>
        <w:tab/>
        <w:t>Chemistry Class ………</w:t>
      </w:r>
    </w:p>
    <w:p w:rsidR="00470C4F" w:rsidRPr="00121FD5" w:rsidRDefault="001D4503" w:rsidP="00470C4F">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i/>
          <w:color w:val="000000"/>
          <w:sz w:val="20"/>
          <w:szCs w:val="20"/>
        </w:rPr>
      </w:pPr>
      <w:r>
        <w:rPr>
          <w:b/>
          <w:noProof/>
          <w:sz w:val="28"/>
          <w:szCs w:val="28"/>
        </w:rPr>
        <w:lastRenderedPageBreak/>
        <mc:AlternateContent>
          <mc:Choice Requires="wps">
            <w:drawing>
              <wp:anchor distT="0" distB="0" distL="114300" distR="114300" simplePos="0" relativeHeight="251597824" behindDoc="0" locked="0" layoutInCell="1" allowOverlap="1" wp14:anchorId="71987489" wp14:editId="00BBA382">
                <wp:simplePos x="0" y="0"/>
                <wp:positionH relativeFrom="column">
                  <wp:posOffset>17780</wp:posOffset>
                </wp:positionH>
                <wp:positionV relativeFrom="paragraph">
                  <wp:posOffset>85725</wp:posOffset>
                </wp:positionV>
                <wp:extent cx="6120130" cy="949960"/>
                <wp:effectExtent l="8255" t="9525" r="5715" b="12065"/>
                <wp:wrapNone/>
                <wp:docPr id="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49960"/>
                        </a:xfrm>
                        <a:prstGeom prst="rect">
                          <a:avLst/>
                        </a:prstGeom>
                        <a:solidFill>
                          <a:srgbClr val="FFFFFF"/>
                        </a:solidFill>
                        <a:ln w="9525">
                          <a:solidFill>
                            <a:srgbClr val="000000"/>
                          </a:solidFill>
                          <a:miter lim="800000"/>
                          <a:headEnd/>
                          <a:tailEnd/>
                        </a:ln>
                      </wps:spPr>
                      <wps:txbx>
                        <w:txbxContent>
                          <w:p w:rsidR="007F59B0" w:rsidRPr="00ED3FB1" w:rsidRDefault="007F59B0" w:rsidP="00470C4F">
                            <w:r w:rsidRPr="00ED3FB1">
                              <w:t>Student targets from</w:t>
                            </w:r>
                            <w:r w:rsidRPr="00ED3FB1">
                              <w:rPr>
                                <w:b/>
                              </w:rPr>
                              <w:t xml:space="preserve"> previous pack</w:t>
                            </w:r>
                          </w:p>
                          <w:p w:rsidR="007F59B0" w:rsidRPr="00ED3FB1" w:rsidRDefault="007F59B0" w:rsidP="00470C4F">
                            <w:pPr>
                              <w:numPr>
                                <w:ilvl w:val="0"/>
                                <w:numId w:val="13"/>
                              </w:numPr>
                            </w:pPr>
                          </w:p>
                          <w:p w:rsidR="007F59B0" w:rsidRPr="00ED3FB1" w:rsidRDefault="007F59B0" w:rsidP="00470C4F"/>
                          <w:p w:rsidR="007F59B0" w:rsidRPr="00ED3FB1" w:rsidRDefault="007F59B0" w:rsidP="00470C4F">
                            <w:pPr>
                              <w:numPr>
                                <w:ilvl w:val="0"/>
                                <w:numId w:val="13"/>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87489" id="Rectangle 218" o:spid="_x0000_s1055" style="position:absolute;margin-left:1.4pt;margin-top:6.75pt;width:481.9pt;height:74.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">
                <v:textbox>
                  <w:txbxContent>
                    <w:p w:rsidR="007F59B0" w:rsidRPr="00ED3FB1" w:rsidRDefault="007F59B0" w:rsidP="00470C4F">
                      <w:r w:rsidRPr="00ED3FB1">
                        <w:t>Student targets from</w:t>
                      </w:r>
                      <w:r w:rsidRPr="00ED3FB1">
                        <w:rPr>
                          <w:b/>
                        </w:rPr>
                        <w:t xml:space="preserve"> previous pack</w:t>
                      </w:r>
                    </w:p>
                    <w:p w:rsidR="007F59B0" w:rsidRPr="00ED3FB1" w:rsidRDefault="007F59B0" w:rsidP="00470C4F">
                      <w:pPr>
                        <w:numPr>
                          <w:ilvl w:val="0"/>
                          <w:numId w:val="13"/>
                        </w:numPr>
                      </w:pPr>
                    </w:p>
                    <w:p w:rsidR="007F59B0" w:rsidRPr="00ED3FB1" w:rsidRDefault="007F59B0" w:rsidP="00470C4F"/>
                    <w:p w:rsidR="007F59B0" w:rsidRPr="00ED3FB1" w:rsidRDefault="007F59B0" w:rsidP="00470C4F">
                      <w:pPr>
                        <w:numPr>
                          <w:ilvl w:val="0"/>
                          <w:numId w:val="13"/>
                        </w:numPr>
                      </w:pPr>
                    </w:p>
                  </w:txbxContent>
                </v:textbox>
              </v:rect>
            </w:pict>
          </mc:Fallback>
        </mc:AlternateContent>
      </w:r>
    </w:p>
    <w:p w:rsidR="00470C4F" w:rsidRPr="00121FD5" w:rsidRDefault="00470C4F" w:rsidP="00470C4F">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s="Arial"/>
          <w:sz w:val="72"/>
          <w:szCs w:val="60"/>
        </w:rPr>
      </w:pPr>
    </w:p>
    <w:p w:rsidR="00470C4F" w:rsidRPr="00121FD5" w:rsidRDefault="00470C4F" w:rsidP="00470C4F">
      <w:pPr>
        <w:rPr>
          <w:rFonts w:ascii="Tahoma" w:hAnsi="Tahoma" w:cs="Tahoma"/>
          <w:bCs/>
          <w:color w:val="000080"/>
          <w:sz w:val="48"/>
          <w:szCs w:val="48"/>
        </w:rPr>
      </w:pPr>
    </w:p>
    <w:p w:rsidR="00470C4F" w:rsidRPr="00121FD5" w:rsidRDefault="00470C4F" w:rsidP="00470C4F">
      <w:pPr>
        <w:rPr>
          <w:rFonts w:ascii="Arial Narrow" w:hAnsi="Arial Narrow" w:cs="Tahoma"/>
          <w:bCs/>
          <w:color w:val="000080"/>
          <w:sz w:val="72"/>
          <w:szCs w:val="72"/>
        </w:rPr>
      </w:pPr>
      <w:r>
        <w:rPr>
          <w:rFonts w:ascii="Arial Narrow" w:hAnsi="Arial Narrow" w:cs="Tahoma"/>
          <w:bCs/>
          <w:color w:val="000080"/>
          <w:sz w:val="72"/>
          <w:szCs w:val="72"/>
        </w:rPr>
        <w:t>Intermolecular forces</w:t>
      </w:r>
    </w:p>
    <w:p w:rsidR="00470C4F" w:rsidRPr="00121FD5" w:rsidRDefault="00470C4F" w:rsidP="00470C4F">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53"/>
        <w:gridCol w:w="3086"/>
      </w:tblGrid>
      <w:tr w:rsidR="00470C4F" w:rsidRPr="00121FD5" w:rsidTr="00235515">
        <w:trPr>
          <w:jc w:val="center"/>
        </w:trPr>
        <w:tc>
          <w:tcPr>
            <w:tcW w:w="3399" w:type="pct"/>
            <w:vAlign w:val="center"/>
          </w:tcPr>
          <w:p w:rsidR="00470C4F" w:rsidRPr="00121FD5" w:rsidRDefault="00470C4F" w:rsidP="002F15EC">
            <w:pPr>
              <w:spacing w:before="120" w:after="120"/>
              <w:rPr>
                <w:b/>
                <w:bCs/>
                <w:sz w:val="28"/>
                <w:szCs w:val="28"/>
              </w:rPr>
            </w:pPr>
            <w:r w:rsidRPr="00121FD5">
              <w:rPr>
                <w:b/>
                <w:bCs/>
                <w:sz w:val="28"/>
                <w:szCs w:val="28"/>
              </w:rPr>
              <w:t>Task</w:t>
            </w:r>
          </w:p>
        </w:tc>
        <w:tc>
          <w:tcPr>
            <w:tcW w:w="1601" w:type="pct"/>
            <w:vAlign w:val="center"/>
          </w:tcPr>
          <w:p w:rsidR="00470C4F" w:rsidRPr="00121FD5" w:rsidRDefault="00470C4F" w:rsidP="002F15EC">
            <w:pPr>
              <w:pStyle w:val="Heading1"/>
              <w:spacing w:before="120" w:after="120"/>
              <w:jc w:val="center"/>
              <w:rPr>
                <w:sz w:val="28"/>
              </w:rPr>
            </w:pPr>
            <w:r w:rsidRPr="00121FD5">
              <w:rPr>
                <w:sz w:val="28"/>
              </w:rPr>
              <w:t>Mark</w:t>
            </w:r>
          </w:p>
        </w:tc>
      </w:tr>
      <w:tr w:rsidR="00470C4F" w:rsidRPr="00121FD5" w:rsidTr="00235515">
        <w:trPr>
          <w:jc w:val="center"/>
        </w:trPr>
        <w:tc>
          <w:tcPr>
            <w:tcW w:w="3399" w:type="pct"/>
            <w:vAlign w:val="center"/>
          </w:tcPr>
          <w:p w:rsidR="00470C4F" w:rsidRPr="00121FD5" w:rsidRDefault="00470C4F" w:rsidP="002F15EC">
            <w:r w:rsidRPr="00121FD5">
              <w:t>Notes</w:t>
            </w:r>
          </w:p>
        </w:tc>
        <w:tc>
          <w:tcPr>
            <w:tcW w:w="1601" w:type="pct"/>
            <w:vAlign w:val="center"/>
          </w:tcPr>
          <w:p w:rsidR="00470C4F" w:rsidRPr="00121FD5" w:rsidRDefault="00470C4F" w:rsidP="002F15EC">
            <w:pPr>
              <w:spacing w:before="120" w:after="120"/>
              <w:jc w:val="center"/>
              <w:rPr>
                <w:sz w:val="28"/>
                <w:szCs w:val="28"/>
              </w:rPr>
            </w:pPr>
            <w:r w:rsidRPr="00121FD5">
              <w:rPr>
                <w:sz w:val="28"/>
                <w:szCs w:val="28"/>
              </w:rPr>
              <w:t>/10</w:t>
            </w:r>
          </w:p>
        </w:tc>
      </w:tr>
      <w:tr w:rsidR="00470C4F" w:rsidRPr="00121FD5" w:rsidTr="00235515">
        <w:trPr>
          <w:jc w:val="center"/>
        </w:trPr>
        <w:tc>
          <w:tcPr>
            <w:tcW w:w="3399" w:type="pct"/>
            <w:vAlign w:val="center"/>
          </w:tcPr>
          <w:p w:rsidR="00470C4F" w:rsidRPr="00121FD5" w:rsidRDefault="00470C4F" w:rsidP="002F15EC">
            <w:r w:rsidRPr="00121FD5">
              <w:t xml:space="preserve">Exam questions </w:t>
            </w:r>
          </w:p>
        </w:tc>
        <w:tc>
          <w:tcPr>
            <w:tcW w:w="1601" w:type="pct"/>
            <w:vAlign w:val="center"/>
          </w:tcPr>
          <w:p w:rsidR="00470C4F" w:rsidRPr="00121FD5" w:rsidRDefault="003E203F" w:rsidP="002F15EC">
            <w:pPr>
              <w:spacing w:before="120" w:after="120"/>
              <w:jc w:val="center"/>
              <w:rPr>
                <w:sz w:val="28"/>
                <w:szCs w:val="28"/>
              </w:rPr>
            </w:pPr>
            <w:r>
              <w:rPr>
                <w:sz w:val="28"/>
                <w:szCs w:val="28"/>
              </w:rPr>
              <w:t>/42</w:t>
            </w:r>
          </w:p>
          <w:p w:rsidR="00470C4F" w:rsidRPr="00121FD5" w:rsidRDefault="00470C4F" w:rsidP="002F15EC">
            <w:pPr>
              <w:spacing w:before="120" w:after="120"/>
              <w:jc w:val="center"/>
              <w:rPr>
                <w:sz w:val="28"/>
                <w:szCs w:val="28"/>
              </w:rPr>
            </w:pPr>
            <w:r w:rsidRPr="00121FD5">
              <w:rPr>
                <w:sz w:val="28"/>
                <w:szCs w:val="28"/>
              </w:rPr>
              <w:lastRenderedPageBreak/>
              <w:t>=        %</w:t>
            </w:r>
          </w:p>
        </w:tc>
      </w:tr>
      <w:tr w:rsidR="00470C4F" w:rsidRPr="00121FD5" w:rsidTr="00235515">
        <w:trPr>
          <w:jc w:val="center"/>
        </w:trPr>
        <w:tc>
          <w:tcPr>
            <w:tcW w:w="3399" w:type="pct"/>
            <w:vAlign w:val="center"/>
          </w:tcPr>
          <w:p w:rsidR="00470C4F" w:rsidRPr="00121FD5" w:rsidRDefault="00470C4F" w:rsidP="002F15EC">
            <w:r w:rsidRPr="00121FD5">
              <w:lastRenderedPageBreak/>
              <w:t>Revision Notes /Summary page</w:t>
            </w:r>
          </w:p>
        </w:tc>
        <w:tc>
          <w:tcPr>
            <w:tcW w:w="1601" w:type="pct"/>
            <w:vAlign w:val="center"/>
          </w:tcPr>
          <w:p w:rsidR="00470C4F" w:rsidRPr="00121FD5" w:rsidRDefault="00470C4F" w:rsidP="002F15EC">
            <w:pPr>
              <w:spacing w:before="120" w:after="120"/>
              <w:jc w:val="center"/>
              <w:rPr>
                <w:sz w:val="28"/>
                <w:szCs w:val="28"/>
              </w:rPr>
            </w:pPr>
            <w:r w:rsidRPr="00121FD5">
              <w:rPr>
                <w:sz w:val="28"/>
                <w:szCs w:val="28"/>
              </w:rPr>
              <w:t>/10</w:t>
            </w:r>
          </w:p>
        </w:tc>
      </w:tr>
      <w:tr w:rsidR="00470C4F" w:rsidRPr="00121FD5" w:rsidTr="00235515">
        <w:trPr>
          <w:jc w:val="center"/>
        </w:trPr>
        <w:tc>
          <w:tcPr>
            <w:tcW w:w="3399" w:type="pct"/>
            <w:vAlign w:val="center"/>
          </w:tcPr>
          <w:p w:rsidR="00470C4F" w:rsidRPr="00121FD5" w:rsidRDefault="00470C4F" w:rsidP="002F15EC">
            <w:r w:rsidRPr="00121FD5">
              <w:t>Overall Grade for this work</w:t>
            </w:r>
          </w:p>
        </w:tc>
        <w:tc>
          <w:tcPr>
            <w:tcW w:w="1601" w:type="pct"/>
            <w:vAlign w:val="center"/>
          </w:tcPr>
          <w:p w:rsidR="00470C4F" w:rsidRPr="00121FD5" w:rsidRDefault="00470C4F" w:rsidP="002F15EC">
            <w:pPr>
              <w:spacing w:before="120" w:after="120"/>
              <w:jc w:val="center"/>
              <w:rPr>
                <w:sz w:val="28"/>
                <w:szCs w:val="28"/>
              </w:rPr>
            </w:pPr>
            <w:r w:rsidRPr="00121FD5">
              <w:rPr>
                <w:sz w:val="28"/>
                <w:szCs w:val="28"/>
              </w:rPr>
              <w:t>A   B   C   D   E   U</w:t>
            </w:r>
          </w:p>
        </w:tc>
      </w:tr>
    </w:tbl>
    <w:p w:rsidR="00470C4F" w:rsidRPr="00121FD5" w:rsidRDefault="00470C4F" w:rsidP="00470C4F"/>
    <w:p w:rsidR="00470C4F" w:rsidRPr="00121FD5" w:rsidRDefault="001D4503" w:rsidP="00470C4F">
      <w:pPr>
        <w:widowControl w:val="0"/>
        <w:autoSpaceDE w:val="0"/>
        <w:autoSpaceDN w:val="0"/>
        <w:adjustRightInd w:val="0"/>
        <w:spacing w:line="360" w:lineRule="auto"/>
        <w:rPr>
          <w:b/>
        </w:rPr>
      </w:pPr>
      <w:r>
        <w:rPr>
          <w:noProof/>
          <w:sz w:val="20"/>
        </w:rPr>
        <mc:AlternateContent>
          <mc:Choice Requires="wps">
            <w:drawing>
              <wp:anchor distT="0" distB="0" distL="114300" distR="114300" simplePos="0" relativeHeight="251598848" behindDoc="0" locked="0" layoutInCell="1" allowOverlap="1" wp14:anchorId="397C6FE5" wp14:editId="75DD6A79">
                <wp:simplePos x="0" y="0"/>
                <wp:positionH relativeFrom="column">
                  <wp:posOffset>17780</wp:posOffset>
                </wp:positionH>
                <wp:positionV relativeFrom="paragraph">
                  <wp:posOffset>25400</wp:posOffset>
                </wp:positionV>
                <wp:extent cx="6120130" cy="949960"/>
                <wp:effectExtent l="8255" t="6350" r="5715" b="5715"/>
                <wp:wrapNone/>
                <wp:docPr id="5"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49960"/>
                        </a:xfrm>
                        <a:prstGeom prst="rect">
                          <a:avLst/>
                        </a:prstGeom>
                        <a:solidFill>
                          <a:srgbClr val="FFFFFF"/>
                        </a:solidFill>
                        <a:ln w="9525">
                          <a:solidFill>
                            <a:srgbClr val="000000"/>
                          </a:solidFill>
                          <a:miter lim="800000"/>
                          <a:headEnd/>
                          <a:tailEnd/>
                        </a:ln>
                      </wps:spPr>
                      <wps:txbx>
                        <w:txbxContent>
                          <w:p w:rsidR="007F59B0" w:rsidRPr="00ED3FB1" w:rsidRDefault="007F59B0" w:rsidP="00470C4F">
                            <w:r w:rsidRPr="00ED3FB1">
                              <w:t xml:space="preserve">Student comments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C6FE5" id="Rectangle 219" o:spid="_x0000_s1056" style="position:absolute;margin-left:1.4pt;margin-top:2pt;width:481.9pt;height:74.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">
                <v:textbox>
                  <w:txbxContent>
                    <w:p w:rsidR="007F59B0" w:rsidRPr="00ED3FB1" w:rsidRDefault="007F59B0" w:rsidP="00470C4F">
                      <w:r w:rsidRPr="00ED3FB1">
                        <w:t xml:space="preserve">Student comments </w:t>
                      </w:r>
                    </w:p>
                  </w:txbxContent>
                </v:textbox>
              </v:rect>
            </w:pict>
          </mc:Fallback>
        </mc:AlternateContent>
      </w:r>
    </w:p>
    <w:p w:rsidR="00470C4F" w:rsidRPr="00121FD5" w:rsidRDefault="00470C4F" w:rsidP="00470C4F">
      <w:pPr>
        <w:widowControl w:val="0"/>
        <w:autoSpaceDE w:val="0"/>
        <w:autoSpaceDN w:val="0"/>
        <w:adjustRightInd w:val="0"/>
        <w:spacing w:line="360" w:lineRule="auto"/>
        <w:rPr>
          <w:b/>
        </w:rPr>
      </w:pPr>
    </w:p>
    <w:p w:rsidR="00470C4F" w:rsidRPr="00121FD5" w:rsidRDefault="00470C4F" w:rsidP="00470C4F">
      <w:pPr>
        <w:widowControl w:val="0"/>
        <w:autoSpaceDE w:val="0"/>
        <w:autoSpaceDN w:val="0"/>
        <w:adjustRightInd w:val="0"/>
        <w:spacing w:line="360" w:lineRule="auto"/>
        <w:rPr>
          <w:b/>
        </w:rPr>
      </w:pPr>
    </w:p>
    <w:p w:rsidR="00470C4F" w:rsidRPr="00121FD5" w:rsidRDefault="00470C4F" w:rsidP="00470C4F">
      <w:pPr>
        <w:widowControl w:val="0"/>
        <w:autoSpaceDE w:val="0"/>
        <w:autoSpaceDN w:val="0"/>
        <w:adjustRightInd w:val="0"/>
        <w:spacing w:line="360" w:lineRule="auto"/>
        <w:rPr>
          <w:b/>
        </w:rPr>
      </w:pPr>
    </w:p>
    <w:p w:rsidR="00470C4F" w:rsidRPr="00121FD5" w:rsidRDefault="001D4503" w:rsidP="00470C4F">
      <w:pPr>
        <w:widowControl w:val="0"/>
        <w:autoSpaceDE w:val="0"/>
        <w:autoSpaceDN w:val="0"/>
        <w:adjustRightInd w:val="0"/>
        <w:spacing w:line="360" w:lineRule="auto"/>
        <w:rPr>
          <w:b/>
        </w:rPr>
      </w:pPr>
      <w:r>
        <w:rPr>
          <w:noProof/>
          <w:sz w:val="20"/>
        </w:rPr>
        <mc:AlternateContent>
          <mc:Choice Requires="wps">
            <w:drawing>
              <wp:anchor distT="0" distB="0" distL="114300" distR="114300" simplePos="0" relativeHeight="251595776" behindDoc="0" locked="0" layoutInCell="1" allowOverlap="1" wp14:anchorId="4A4A97CC" wp14:editId="2AAE400E">
                <wp:simplePos x="0" y="0"/>
                <wp:positionH relativeFrom="column">
                  <wp:posOffset>17780</wp:posOffset>
                </wp:positionH>
                <wp:positionV relativeFrom="paragraph">
                  <wp:posOffset>59690</wp:posOffset>
                </wp:positionV>
                <wp:extent cx="6120130" cy="1524635"/>
                <wp:effectExtent l="8255" t="12065" r="5715" b="6350"/>
                <wp:wrapNone/>
                <wp:docPr id="4"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524635"/>
                        </a:xfrm>
                        <a:prstGeom prst="rect">
                          <a:avLst/>
                        </a:prstGeom>
                        <a:solidFill>
                          <a:srgbClr val="FFFFFF"/>
                        </a:solidFill>
                        <a:ln w="9525">
                          <a:solidFill>
                            <a:srgbClr val="000000"/>
                          </a:solidFill>
                          <a:miter lim="800000"/>
                          <a:headEnd/>
                          <a:tailEnd/>
                        </a:ln>
                      </wps:spPr>
                      <wps:txbx>
                        <w:txbxContent>
                          <w:p w:rsidR="007F59B0" w:rsidRPr="00ED3FB1" w:rsidRDefault="007F59B0" w:rsidP="00470C4F">
                            <w:r w:rsidRPr="00ED3FB1">
                              <w:t>Tutor comments</w:t>
                            </w:r>
                          </w:p>
                          <w:p w:rsidR="007F59B0" w:rsidRPr="00ED3FB1" w:rsidRDefault="007F59B0" w:rsidP="00470C4F"/>
                          <w:p w:rsidR="007F59B0" w:rsidRPr="00ED3FB1" w:rsidRDefault="007F59B0" w:rsidP="00470C4F"/>
                          <w:p w:rsidR="007F59B0" w:rsidRPr="00ED3FB1" w:rsidRDefault="007F59B0" w:rsidP="00470C4F"/>
                          <w:p w:rsidR="007F59B0" w:rsidRPr="00ED3FB1" w:rsidRDefault="007F59B0" w:rsidP="00470C4F"/>
                          <w:p w:rsidR="007F59B0" w:rsidRPr="00ED3FB1" w:rsidRDefault="007F59B0" w:rsidP="00470C4F"/>
                          <w:p w:rsidR="007F59B0" w:rsidRPr="00ED3FB1" w:rsidRDefault="007F59B0" w:rsidP="00470C4F"/>
                          <w:p w:rsidR="007F59B0" w:rsidRPr="00ED3FB1" w:rsidRDefault="007F59B0" w:rsidP="00470C4F">
                            <w:r w:rsidRPr="00ED3FB1">
                              <w:t>Tutor signature</w:t>
                            </w:r>
                            <w:r w:rsidRPr="00ED3FB1">
                              <w:tab/>
                            </w:r>
                            <w:r w:rsidRPr="00ED3FB1">
                              <w:tab/>
                            </w:r>
                            <w:r w:rsidRPr="00ED3FB1">
                              <w:tab/>
                              <w:t>Date</w:t>
                            </w:r>
                          </w:p>
                          <w:p w:rsidR="007F59B0" w:rsidRDefault="007F59B0" w:rsidP="00470C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A97CC" id="Rectangle 216" o:spid="_x0000_s1057" style="position:absolute;margin-left:1.4pt;margin-top:4.7pt;width:481.9pt;height:120.0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">
                <v:textbox>
                  <w:txbxContent>
                    <w:p w:rsidR="007F59B0" w:rsidRPr="00ED3FB1" w:rsidRDefault="007F59B0" w:rsidP="00470C4F">
                      <w:r w:rsidRPr="00ED3FB1">
                        <w:t>Tutor comments</w:t>
                      </w:r>
                    </w:p>
                    <w:p w:rsidR="007F59B0" w:rsidRPr="00ED3FB1" w:rsidRDefault="007F59B0" w:rsidP="00470C4F"/>
                    <w:p w:rsidR="007F59B0" w:rsidRPr="00ED3FB1" w:rsidRDefault="007F59B0" w:rsidP="00470C4F"/>
                    <w:p w:rsidR="007F59B0" w:rsidRPr="00ED3FB1" w:rsidRDefault="007F59B0" w:rsidP="00470C4F"/>
                    <w:p w:rsidR="007F59B0" w:rsidRPr="00ED3FB1" w:rsidRDefault="007F59B0" w:rsidP="00470C4F"/>
                    <w:p w:rsidR="007F59B0" w:rsidRPr="00ED3FB1" w:rsidRDefault="007F59B0" w:rsidP="00470C4F"/>
                    <w:p w:rsidR="007F59B0" w:rsidRPr="00ED3FB1" w:rsidRDefault="007F59B0" w:rsidP="00470C4F"/>
                    <w:p w:rsidR="007F59B0" w:rsidRPr="00ED3FB1" w:rsidRDefault="007F59B0" w:rsidP="00470C4F">
                      <w:r w:rsidRPr="00ED3FB1">
                        <w:t>Tutor signature</w:t>
                      </w:r>
                      <w:r w:rsidRPr="00ED3FB1">
                        <w:tab/>
                      </w:r>
                      <w:r w:rsidRPr="00ED3FB1">
                        <w:tab/>
                      </w:r>
                      <w:r w:rsidRPr="00ED3FB1">
                        <w:tab/>
                        <w:t>Date</w:t>
                      </w:r>
                    </w:p>
                    <w:p w:rsidR="007F59B0" w:rsidRDefault="007F59B0" w:rsidP="00470C4F"/>
                  </w:txbxContent>
                </v:textbox>
              </v:rect>
            </w:pict>
          </mc:Fallback>
        </mc:AlternateContent>
      </w:r>
    </w:p>
    <w:p w:rsidR="00470C4F" w:rsidRPr="00121FD5" w:rsidRDefault="00470C4F" w:rsidP="00470C4F">
      <w:pPr>
        <w:widowControl w:val="0"/>
        <w:autoSpaceDE w:val="0"/>
        <w:autoSpaceDN w:val="0"/>
        <w:adjustRightInd w:val="0"/>
        <w:spacing w:line="360" w:lineRule="auto"/>
        <w:rPr>
          <w:b/>
        </w:rPr>
      </w:pPr>
    </w:p>
    <w:p w:rsidR="00470C4F" w:rsidRPr="00121FD5" w:rsidRDefault="00470C4F" w:rsidP="00470C4F">
      <w:pPr>
        <w:widowControl w:val="0"/>
        <w:autoSpaceDE w:val="0"/>
        <w:autoSpaceDN w:val="0"/>
        <w:adjustRightInd w:val="0"/>
        <w:spacing w:line="360" w:lineRule="auto"/>
        <w:rPr>
          <w:b/>
        </w:rPr>
      </w:pPr>
    </w:p>
    <w:p w:rsidR="00470C4F" w:rsidRPr="00121FD5" w:rsidRDefault="00470C4F" w:rsidP="00470C4F">
      <w:pPr>
        <w:widowControl w:val="0"/>
        <w:autoSpaceDE w:val="0"/>
        <w:autoSpaceDN w:val="0"/>
        <w:adjustRightInd w:val="0"/>
        <w:spacing w:line="360" w:lineRule="auto"/>
        <w:rPr>
          <w:b/>
        </w:rPr>
      </w:pPr>
    </w:p>
    <w:p w:rsidR="00470C4F" w:rsidRPr="00121FD5" w:rsidRDefault="00470C4F" w:rsidP="00470C4F">
      <w:pPr>
        <w:widowControl w:val="0"/>
        <w:autoSpaceDE w:val="0"/>
        <w:autoSpaceDN w:val="0"/>
        <w:adjustRightInd w:val="0"/>
        <w:spacing w:line="360" w:lineRule="auto"/>
        <w:rPr>
          <w:b/>
        </w:rPr>
      </w:pPr>
    </w:p>
    <w:p w:rsidR="00470C4F" w:rsidRPr="00121FD5" w:rsidRDefault="00470C4F" w:rsidP="00470C4F">
      <w:pPr>
        <w:widowControl w:val="0"/>
        <w:autoSpaceDE w:val="0"/>
        <w:autoSpaceDN w:val="0"/>
        <w:adjustRightInd w:val="0"/>
        <w:spacing w:line="360" w:lineRule="auto"/>
        <w:rPr>
          <w:b/>
        </w:rPr>
      </w:pPr>
    </w:p>
    <w:p w:rsidR="00470C4F" w:rsidRPr="00121FD5" w:rsidRDefault="001D4503" w:rsidP="00470C4F">
      <w:pPr>
        <w:widowControl w:val="0"/>
        <w:autoSpaceDE w:val="0"/>
        <w:autoSpaceDN w:val="0"/>
        <w:adjustRightInd w:val="0"/>
        <w:spacing w:line="360" w:lineRule="auto"/>
        <w:rPr>
          <w:b/>
        </w:rPr>
      </w:pPr>
      <w:r>
        <w:rPr>
          <w:noProof/>
          <w:sz w:val="20"/>
        </w:rPr>
        <mc:AlternateContent>
          <mc:Choice Requires="wps">
            <w:drawing>
              <wp:anchor distT="0" distB="0" distL="114300" distR="114300" simplePos="0" relativeHeight="251596800" behindDoc="0" locked="0" layoutInCell="1" allowOverlap="1" wp14:anchorId="79DC35D8" wp14:editId="100A9ABB">
                <wp:simplePos x="0" y="0"/>
                <wp:positionH relativeFrom="column">
                  <wp:posOffset>17780</wp:posOffset>
                </wp:positionH>
                <wp:positionV relativeFrom="paragraph">
                  <wp:posOffset>172720</wp:posOffset>
                </wp:positionV>
                <wp:extent cx="6120130" cy="949960"/>
                <wp:effectExtent l="8255" t="10795" r="5715" b="10795"/>
                <wp:wrapNone/>
                <wp:docPr id="3"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49960"/>
                        </a:xfrm>
                        <a:prstGeom prst="rect">
                          <a:avLst/>
                        </a:prstGeom>
                        <a:solidFill>
                          <a:srgbClr val="FFFFFF"/>
                        </a:solidFill>
                        <a:ln w="9525">
                          <a:solidFill>
                            <a:srgbClr val="000000"/>
                          </a:solidFill>
                          <a:miter lim="800000"/>
                          <a:headEnd/>
                          <a:tailEnd/>
                        </a:ln>
                      </wps:spPr>
                      <wps:txbx>
                        <w:txbxContent>
                          <w:p w:rsidR="007F59B0" w:rsidRPr="00ED3FB1" w:rsidRDefault="007F59B0" w:rsidP="00470C4F">
                            <w:r w:rsidRPr="00ED3FB1">
                              <w:t>Student targets for</w:t>
                            </w:r>
                            <w:r w:rsidRPr="00ED3FB1">
                              <w:rPr>
                                <w:b/>
                              </w:rPr>
                              <w:t xml:space="preserve"> next pack</w:t>
                            </w:r>
                          </w:p>
                          <w:p w:rsidR="007F59B0" w:rsidRPr="00ED3FB1" w:rsidRDefault="007F59B0" w:rsidP="00470C4F">
                            <w:pPr>
                              <w:numPr>
                                <w:ilvl w:val="0"/>
                                <w:numId w:val="13"/>
                              </w:numPr>
                            </w:pPr>
                          </w:p>
                          <w:p w:rsidR="007F59B0" w:rsidRPr="00ED3FB1" w:rsidRDefault="007F59B0" w:rsidP="00470C4F"/>
                          <w:p w:rsidR="007F59B0" w:rsidRPr="00ED3FB1" w:rsidRDefault="007F59B0" w:rsidP="00470C4F">
                            <w:pPr>
                              <w:numPr>
                                <w:ilvl w:val="0"/>
                                <w:numId w:val="13"/>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C35D8" id="Rectangle 217" o:spid="_x0000_s1058" style="position:absolute;margin-left:1.4pt;margin-top:13.6pt;width:481.9pt;height:74.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">
                <v:textbox>
                  <w:txbxContent>
                    <w:p w:rsidR="007F59B0" w:rsidRPr="00ED3FB1" w:rsidRDefault="007F59B0" w:rsidP="00470C4F">
                      <w:r w:rsidRPr="00ED3FB1">
                        <w:t>Student targets for</w:t>
                      </w:r>
                      <w:r w:rsidRPr="00ED3FB1">
                        <w:rPr>
                          <w:b/>
                        </w:rPr>
                        <w:t xml:space="preserve"> next pack</w:t>
                      </w:r>
                    </w:p>
                    <w:p w:rsidR="007F59B0" w:rsidRPr="00ED3FB1" w:rsidRDefault="007F59B0" w:rsidP="00470C4F">
                      <w:pPr>
                        <w:numPr>
                          <w:ilvl w:val="0"/>
                          <w:numId w:val="13"/>
                        </w:numPr>
                      </w:pPr>
                    </w:p>
                    <w:p w:rsidR="007F59B0" w:rsidRPr="00ED3FB1" w:rsidRDefault="007F59B0" w:rsidP="00470C4F"/>
                    <w:p w:rsidR="007F59B0" w:rsidRPr="00ED3FB1" w:rsidRDefault="007F59B0" w:rsidP="00470C4F">
                      <w:pPr>
                        <w:numPr>
                          <w:ilvl w:val="0"/>
                          <w:numId w:val="13"/>
                        </w:numPr>
                      </w:pPr>
                    </w:p>
                  </w:txbxContent>
                </v:textbox>
              </v:rect>
            </w:pict>
          </mc:Fallback>
        </mc:AlternateContent>
      </w:r>
    </w:p>
    <w:p w:rsidR="00470C4F" w:rsidRPr="00121FD5" w:rsidRDefault="00470C4F" w:rsidP="00470C4F">
      <w:pPr>
        <w:widowControl w:val="0"/>
        <w:autoSpaceDE w:val="0"/>
        <w:autoSpaceDN w:val="0"/>
        <w:adjustRightInd w:val="0"/>
        <w:spacing w:line="360" w:lineRule="auto"/>
        <w:rPr>
          <w:b/>
        </w:rPr>
      </w:pPr>
    </w:p>
    <w:p w:rsidR="00470C4F" w:rsidRPr="00121FD5" w:rsidRDefault="00470C4F" w:rsidP="00470C4F">
      <w:pPr>
        <w:widowControl w:val="0"/>
        <w:autoSpaceDE w:val="0"/>
        <w:autoSpaceDN w:val="0"/>
        <w:adjustRightInd w:val="0"/>
        <w:spacing w:line="360" w:lineRule="auto"/>
        <w:ind w:left="709" w:hanging="425"/>
        <w:jc w:val="center"/>
        <w:rPr>
          <w:sz w:val="20"/>
          <w:szCs w:val="20"/>
        </w:rPr>
      </w:pPr>
    </w:p>
    <w:p w:rsidR="00470C4F" w:rsidRPr="00AD0452" w:rsidRDefault="00470C4F" w:rsidP="00470C4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C9626A" w:rsidRDefault="00C9626A" w:rsidP="00C9626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sectPr w:rsidR="00C9626A" w:rsidSect="006D40C8">
      <w:type w:val="continuous"/>
      <w:pgSz w:w="11907" w:h="16840" w:code="9"/>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786" w:rsidRDefault="00892786">
      <w:r>
        <w:separator/>
      </w:r>
    </w:p>
  </w:endnote>
  <w:endnote w:type="continuationSeparator" w:id="0">
    <w:p w:rsidR="00892786" w:rsidRDefault="00892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liss-Bold">
    <w:panose1 w:val="00000000000000000000"/>
    <w:charset w:val="00"/>
    <w:family w:val="swiss"/>
    <w:notTrueType/>
    <w:pitch w:val="default"/>
    <w:sig w:usb0="00000003" w:usb1="00000000" w:usb2="00000000" w:usb3="00000000" w:csb0="00000001" w:csb1="00000000"/>
  </w:font>
  <w:font w:name="Bliss-Extr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modern"/>
    <w:notTrueType/>
    <w:pitch w:val="variable"/>
    <w:sig w:usb0="8000002F"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BD6" w:rsidRDefault="004B7BD6" w:rsidP="00AD04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B7BD6" w:rsidRDefault="004B7B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BD6" w:rsidRDefault="004B7BD6" w:rsidP="00AD04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rsidR="004B7BD6" w:rsidRPr="007640BB" w:rsidRDefault="004B7BD6">
    <w:pPr>
      <w:pStyle w:val="Footer"/>
      <w:rPr>
        <w:i/>
        <w:sz w:val="20"/>
        <w:szCs w:val="20"/>
      </w:rPr>
    </w:pPr>
    <w:r>
      <w:rPr>
        <w:i/>
        <w:sz w:val="20"/>
        <w:szCs w:val="20"/>
      </w:rPr>
      <w:t>GDA/FVK/NPC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BD6" w:rsidRDefault="004B7BD6" w:rsidP="00D66E8D">
    <w:pPr>
      <w:pStyle w:val="Footer"/>
      <w:jc w:val="right"/>
    </w:pPr>
    <w:r>
      <w:rPr>
        <w:i/>
      </w:rPr>
      <w:t>FVK/GDA/NPC 2016</w:t>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9B0" w:rsidRDefault="007F59B0" w:rsidP="00AD04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F59B0" w:rsidRDefault="007F59B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9B0" w:rsidRDefault="007F59B0" w:rsidP="00AD04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07EA">
      <w:rPr>
        <w:rStyle w:val="PageNumber"/>
        <w:noProof/>
      </w:rPr>
      <w:t>20</w:t>
    </w:r>
    <w:r>
      <w:rPr>
        <w:rStyle w:val="PageNumber"/>
      </w:rPr>
      <w:fldChar w:fldCharType="end"/>
    </w:r>
  </w:p>
  <w:p w:rsidR="007F59B0" w:rsidRPr="007640BB" w:rsidRDefault="009D0E57">
    <w:pPr>
      <w:pStyle w:val="Footer"/>
      <w:rPr>
        <w:i/>
        <w:sz w:val="20"/>
        <w:szCs w:val="20"/>
      </w:rPr>
    </w:pPr>
    <w:r>
      <w:rPr>
        <w:i/>
        <w:sz w:val="20"/>
        <w:szCs w:val="20"/>
      </w:rPr>
      <w:t>GDA</w:t>
    </w:r>
    <w:r w:rsidR="006D40C8">
      <w:rPr>
        <w:i/>
        <w:sz w:val="20"/>
        <w:szCs w:val="20"/>
      </w:rPr>
      <w:t>/FVK/NPC</w:t>
    </w:r>
    <w:r w:rsidR="007F59B0">
      <w:rPr>
        <w:i/>
        <w:sz w:val="20"/>
        <w:szCs w:val="20"/>
      </w:rPr>
      <w:t xml:space="preserve"> 201</w:t>
    </w:r>
    <w:r w:rsidR="006D40C8">
      <w:rPr>
        <w:i/>
        <w:sz w:val="20"/>
        <w:szCs w:val="20"/>
      </w:rPr>
      <w:t>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9B0" w:rsidRDefault="007F59B0" w:rsidP="00D66E8D">
    <w:pPr>
      <w:pStyle w:val="Footer"/>
      <w:jc w:val="right"/>
    </w:pPr>
    <w:r>
      <w:rPr>
        <w:i/>
      </w:rPr>
      <w:t>EML/FVK/FHC 2010</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786" w:rsidRDefault="00892786">
      <w:r>
        <w:separator/>
      </w:r>
    </w:p>
  </w:footnote>
  <w:footnote w:type="continuationSeparator" w:id="0">
    <w:p w:rsidR="00892786" w:rsidRDefault="008927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BD6" w:rsidRDefault="004B7BD6" w:rsidP="008F1A44">
    <w:pPr>
      <w:pStyle w:val="Header"/>
      <w:tabs>
        <w:tab w:val="right" w:pos="9639"/>
      </w:tabs>
    </w:pPr>
    <w:r>
      <w:rPr>
        <w:i/>
        <w:iCs/>
        <w:sz w:val="20"/>
      </w:rPr>
      <w:t>Chemistry Department</w:t>
    </w:r>
    <w:r>
      <w:rPr>
        <w:i/>
        <w:iCs/>
        <w:sz w:val="20"/>
      </w:rPr>
      <w:tab/>
      <w:t>Intermolecular forces</w:t>
    </w:r>
    <w:r>
      <w:rPr>
        <w:i/>
        <w:iCs/>
        <w:sz w:val="20"/>
      </w:rPr>
      <w:tab/>
      <w:t>Godalming College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9B0" w:rsidRDefault="007F59B0" w:rsidP="008F1A44">
    <w:pPr>
      <w:pStyle w:val="Header"/>
      <w:tabs>
        <w:tab w:val="right" w:pos="9639"/>
      </w:tabs>
    </w:pPr>
    <w:r>
      <w:rPr>
        <w:i/>
        <w:iCs/>
        <w:sz w:val="20"/>
      </w:rPr>
      <w:t>Chemistry Department</w:t>
    </w:r>
    <w:r>
      <w:rPr>
        <w:i/>
        <w:iCs/>
        <w:sz w:val="20"/>
      </w:rPr>
      <w:tab/>
      <w:t>Intermolecular forces</w:t>
    </w:r>
    <w:r>
      <w:rPr>
        <w:i/>
        <w:iCs/>
        <w:sz w:val="20"/>
      </w:rPr>
      <w:tab/>
      <w:t>Godalming College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627B9"/>
    <w:multiLevelType w:val="hybridMultilevel"/>
    <w:tmpl w:val="3E023D1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2AA7061"/>
    <w:multiLevelType w:val="hybridMultilevel"/>
    <w:tmpl w:val="284647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814F3"/>
    <w:multiLevelType w:val="hybridMultilevel"/>
    <w:tmpl w:val="C6D8E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4B57A8"/>
    <w:multiLevelType w:val="hybridMultilevel"/>
    <w:tmpl w:val="16623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7A6879"/>
    <w:multiLevelType w:val="hybridMultilevel"/>
    <w:tmpl w:val="55F4D9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9C6A3F"/>
    <w:multiLevelType w:val="hybridMultilevel"/>
    <w:tmpl w:val="6B10E182"/>
    <w:lvl w:ilvl="0" w:tplc="2066634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1817C41"/>
    <w:multiLevelType w:val="hybridMultilevel"/>
    <w:tmpl w:val="4D260A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BE7D96"/>
    <w:multiLevelType w:val="hybridMultilevel"/>
    <w:tmpl w:val="80D4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1F15C7"/>
    <w:multiLevelType w:val="hybridMultilevel"/>
    <w:tmpl w:val="72D60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4677F7"/>
    <w:multiLevelType w:val="hybridMultilevel"/>
    <w:tmpl w:val="70062B30"/>
    <w:lvl w:ilvl="0" w:tplc="FDCE7F7E">
      <w:start w:val="106"/>
      <w:numFmt w:val="decimal"/>
      <w:lvlText w:val="%1"/>
      <w:lvlJc w:val="left"/>
      <w:pPr>
        <w:tabs>
          <w:tab w:val="num" w:pos="2280"/>
        </w:tabs>
        <w:ind w:left="2280" w:hanging="720"/>
      </w:pPr>
      <w:rPr>
        <w:rFonts w:hint="default"/>
      </w:rPr>
    </w:lvl>
    <w:lvl w:ilvl="1" w:tplc="08090019" w:tentative="1">
      <w:start w:val="1"/>
      <w:numFmt w:val="lowerLetter"/>
      <w:lvlText w:val="%2."/>
      <w:lvlJc w:val="left"/>
      <w:pPr>
        <w:tabs>
          <w:tab w:val="num" w:pos="2640"/>
        </w:tabs>
        <w:ind w:left="2640" w:hanging="360"/>
      </w:pPr>
    </w:lvl>
    <w:lvl w:ilvl="2" w:tplc="0809001B" w:tentative="1">
      <w:start w:val="1"/>
      <w:numFmt w:val="lowerRoman"/>
      <w:lvlText w:val="%3."/>
      <w:lvlJc w:val="right"/>
      <w:pPr>
        <w:tabs>
          <w:tab w:val="num" w:pos="3360"/>
        </w:tabs>
        <w:ind w:left="3360" w:hanging="180"/>
      </w:pPr>
    </w:lvl>
    <w:lvl w:ilvl="3" w:tplc="0809000F" w:tentative="1">
      <w:start w:val="1"/>
      <w:numFmt w:val="decimal"/>
      <w:lvlText w:val="%4."/>
      <w:lvlJc w:val="left"/>
      <w:pPr>
        <w:tabs>
          <w:tab w:val="num" w:pos="4080"/>
        </w:tabs>
        <w:ind w:left="4080" w:hanging="360"/>
      </w:pPr>
    </w:lvl>
    <w:lvl w:ilvl="4" w:tplc="08090019" w:tentative="1">
      <w:start w:val="1"/>
      <w:numFmt w:val="lowerLetter"/>
      <w:lvlText w:val="%5."/>
      <w:lvlJc w:val="left"/>
      <w:pPr>
        <w:tabs>
          <w:tab w:val="num" w:pos="4800"/>
        </w:tabs>
        <w:ind w:left="4800" w:hanging="360"/>
      </w:pPr>
    </w:lvl>
    <w:lvl w:ilvl="5" w:tplc="0809001B" w:tentative="1">
      <w:start w:val="1"/>
      <w:numFmt w:val="lowerRoman"/>
      <w:lvlText w:val="%6."/>
      <w:lvlJc w:val="right"/>
      <w:pPr>
        <w:tabs>
          <w:tab w:val="num" w:pos="5520"/>
        </w:tabs>
        <w:ind w:left="5520" w:hanging="180"/>
      </w:pPr>
    </w:lvl>
    <w:lvl w:ilvl="6" w:tplc="0809000F" w:tentative="1">
      <w:start w:val="1"/>
      <w:numFmt w:val="decimal"/>
      <w:lvlText w:val="%7."/>
      <w:lvlJc w:val="left"/>
      <w:pPr>
        <w:tabs>
          <w:tab w:val="num" w:pos="6240"/>
        </w:tabs>
        <w:ind w:left="6240" w:hanging="360"/>
      </w:pPr>
    </w:lvl>
    <w:lvl w:ilvl="7" w:tplc="08090019" w:tentative="1">
      <w:start w:val="1"/>
      <w:numFmt w:val="lowerLetter"/>
      <w:lvlText w:val="%8."/>
      <w:lvlJc w:val="left"/>
      <w:pPr>
        <w:tabs>
          <w:tab w:val="num" w:pos="6960"/>
        </w:tabs>
        <w:ind w:left="6960" w:hanging="360"/>
      </w:pPr>
    </w:lvl>
    <w:lvl w:ilvl="8" w:tplc="0809001B" w:tentative="1">
      <w:start w:val="1"/>
      <w:numFmt w:val="lowerRoman"/>
      <w:lvlText w:val="%9."/>
      <w:lvlJc w:val="right"/>
      <w:pPr>
        <w:tabs>
          <w:tab w:val="num" w:pos="7680"/>
        </w:tabs>
        <w:ind w:left="7680" w:hanging="180"/>
      </w:pPr>
    </w:lvl>
  </w:abstractNum>
  <w:abstractNum w:abstractNumId="10" w15:restartNumberingAfterBreak="0">
    <w:nsid w:val="3D2154B5"/>
    <w:multiLevelType w:val="hybridMultilevel"/>
    <w:tmpl w:val="D1540B58"/>
    <w:lvl w:ilvl="0" w:tplc="08090001">
      <w:start w:val="1"/>
      <w:numFmt w:val="bullet"/>
      <w:lvlText w:val=""/>
      <w:lvlJc w:val="left"/>
      <w:pPr>
        <w:ind w:left="1849" w:hanging="360"/>
      </w:pPr>
      <w:rPr>
        <w:rFonts w:ascii="Symbol" w:hAnsi="Symbol" w:hint="default"/>
      </w:rPr>
    </w:lvl>
    <w:lvl w:ilvl="1" w:tplc="08090003" w:tentative="1">
      <w:start w:val="1"/>
      <w:numFmt w:val="bullet"/>
      <w:lvlText w:val="o"/>
      <w:lvlJc w:val="left"/>
      <w:pPr>
        <w:ind w:left="2569" w:hanging="360"/>
      </w:pPr>
      <w:rPr>
        <w:rFonts w:ascii="Courier New" w:hAnsi="Courier New" w:cs="Courier New" w:hint="default"/>
      </w:rPr>
    </w:lvl>
    <w:lvl w:ilvl="2" w:tplc="08090005" w:tentative="1">
      <w:start w:val="1"/>
      <w:numFmt w:val="bullet"/>
      <w:lvlText w:val=""/>
      <w:lvlJc w:val="left"/>
      <w:pPr>
        <w:ind w:left="3289" w:hanging="360"/>
      </w:pPr>
      <w:rPr>
        <w:rFonts w:ascii="Wingdings" w:hAnsi="Wingdings" w:hint="default"/>
      </w:rPr>
    </w:lvl>
    <w:lvl w:ilvl="3" w:tplc="08090001" w:tentative="1">
      <w:start w:val="1"/>
      <w:numFmt w:val="bullet"/>
      <w:lvlText w:val=""/>
      <w:lvlJc w:val="left"/>
      <w:pPr>
        <w:ind w:left="4009" w:hanging="360"/>
      </w:pPr>
      <w:rPr>
        <w:rFonts w:ascii="Symbol" w:hAnsi="Symbol" w:hint="default"/>
      </w:rPr>
    </w:lvl>
    <w:lvl w:ilvl="4" w:tplc="08090003" w:tentative="1">
      <w:start w:val="1"/>
      <w:numFmt w:val="bullet"/>
      <w:lvlText w:val="o"/>
      <w:lvlJc w:val="left"/>
      <w:pPr>
        <w:ind w:left="4729" w:hanging="360"/>
      </w:pPr>
      <w:rPr>
        <w:rFonts w:ascii="Courier New" w:hAnsi="Courier New" w:cs="Courier New" w:hint="default"/>
      </w:rPr>
    </w:lvl>
    <w:lvl w:ilvl="5" w:tplc="08090005" w:tentative="1">
      <w:start w:val="1"/>
      <w:numFmt w:val="bullet"/>
      <w:lvlText w:val=""/>
      <w:lvlJc w:val="left"/>
      <w:pPr>
        <w:ind w:left="5449" w:hanging="360"/>
      </w:pPr>
      <w:rPr>
        <w:rFonts w:ascii="Wingdings" w:hAnsi="Wingdings" w:hint="default"/>
      </w:rPr>
    </w:lvl>
    <w:lvl w:ilvl="6" w:tplc="08090001" w:tentative="1">
      <w:start w:val="1"/>
      <w:numFmt w:val="bullet"/>
      <w:lvlText w:val=""/>
      <w:lvlJc w:val="left"/>
      <w:pPr>
        <w:ind w:left="6169" w:hanging="360"/>
      </w:pPr>
      <w:rPr>
        <w:rFonts w:ascii="Symbol" w:hAnsi="Symbol" w:hint="default"/>
      </w:rPr>
    </w:lvl>
    <w:lvl w:ilvl="7" w:tplc="08090003" w:tentative="1">
      <w:start w:val="1"/>
      <w:numFmt w:val="bullet"/>
      <w:lvlText w:val="o"/>
      <w:lvlJc w:val="left"/>
      <w:pPr>
        <w:ind w:left="6889" w:hanging="360"/>
      </w:pPr>
      <w:rPr>
        <w:rFonts w:ascii="Courier New" w:hAnsi="Courier New" w:cs="Courier New" w:hint="default"/>
      </w:rPr>
    </w:lvl>
    <w:lvl w:ilvl="8" w:tplc="08090005" w:tentative="1">
      <w:start w:val="1"/>
      <w:numFmt w:val="bullet"/>
      <w:lvlText w:val=""/>
      <w:lvlJc w:val="left"/>
      <w:pPr>
        <w:ind w:left="7609" w:hanging="360"/>
      </w:pPr>
      <w:rPr>
        <w:rFonts w:ascii="Wingdings" w:hAnsi="Wingdings" w:hint="default"/>
      </w:rPr>
    </w:lvl>
  </w:abstractNum>
  <w:abstractNum w:abstractNumId="11" w15:restartNumberingAfterBreak="0">
    <w:nsid w:val="4CC86CEE"/>
    <w:multiLevelType w:val="hybridMultilevel"/>
    <w:tmpl w:val="99C6C1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4C0767"/>
    <w:multiLevelType w:val="hybridMultilevel"/>
    <w:tmpl w:val="789EC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D82F19"/>
    <w:multiLevelType w:val="hybridMultilevel"/>
    <w:tmpl w:val="38D4AE8E"/>
    <w:lvl w:ilvl="0" w:tplc="5A7CBE6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658C6890"/>
    <w:multiLevelType w:val="hybridMultilevel"/>
    <w:tmpl w:val="6E16D2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39327D"/>
    <w:multiLevelType w:val="hybridMultilevel"/>
    <w:tmpl w:val="21620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1D51E3"/>
    <w:multiLevelType w:val="hybridMultilevel"/>
    <w:tmpl w:val="68A2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313E13"/>
    <w:multiLevelType w:val="hybridMultilevel"/>
    <w:tmpl w:val="3208D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68651E"/>
    <w:multiLevelType w:val="hybridMultilevel"/>
    <w:tmpl w:val="F31AB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655794"/>
    <w:multiLevelType w:val="hybridMultilevel"/>
    <w:tmpl w:val="EB2CBB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DA62E0"/>
    <w:multiLevelType w:val="hybridMultilevel"/>
    <w:tmpl w:val="DA020D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307E5A"/>
    <w:multiLevelType w:val="hybridMultilevel"/>
    <w:tmpl w:val="18223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4"/>
  </w:num>
  <w:num w:numId="5">
    <w:abstractNumId w:val="13"/>
  </w:num>
  <w:num w:numId="6">
    <w:abstractNumId w:val="1"/>
  </w:num>
  <w:num w:numId="7">
    <w:abstractNumId w:val="2"/>
  </w:num>
  <w:num w:numId="8">
    <w:abstractNumId w:val="20"/>
  </w:num>
  <w:num w:numId="9">
    <w:abstractNumId w:val="8"/>
  </w:num>
  <w:num w:numId="10">
    <w:abstractNumId w:val="5"/>
  </w:num>
  <w:num w:numId="11">
    <w:abstractNumId w:val="14"/>
  </w:num>
  <w:num w:numId="12">
    <w:abstractNumId w:val="6"/>
  </w:num>
  <w:num w:numId="13">
    <w:abstractNumId w:val="17"/>
  </w:num>
  <w:num w:numId="14">
    <w:abstractNumId w:val="12"/>
  </w:num>
  <w:num w:numId="15">
    <w:abstractNumId w:val="16"/>
  </w:num>
  <w:num w:numId="16">
    <w:abstractNumId w:val="21"/>
  </w:num>
  <w:num w:numId="17">
    <w:abstractNumId w:val="7"/>
  </w:num>
  <w:num w:numId="18">
    <w:abstractNumId w:val="18"/>
  </w:num>
  <w:num w:numId="19">
    <w:abstractNumId w:val="15"/>
  </w:num>
  <w:num w:numId="20">
    <w:abstractNumId w:val="19"/>
  </w:num>
  <w:num w:numId="21">
    <w:abstractNumId w:val="1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60F"/>
    <w:rsid w:val="000062F2"/>
    <w:rsid w:val="00006EE3"/>
    <w:rsid w:val="000072E7"/>
    <w:rsid w:val="000108B4"/>
    <w:rsid w:val="00011C51"/>
    <w:rsid w:val="00017600"/>
    <w:rsid w:val="00017968"/>
    <w:rsid w:val="0002375F"/>
    <w:rsid w:val="00041A51"/>
    <w:rsid w:val="000461ED"/>
    <w:rsid w:val="000527B4"/>
    <w:rsid w:val="00055465"/>
    <w:rsid w:val="00056301"/>
    <w:rsid w:val="0006537B"/>
    <w:rsid w:val="00071C11"/>
    <w:rsid w:val="000857E6"/>
    <w:rsid w:val="0009258A"/>
    <w:rsid w:val="000927A6"/>
    <w:rsid w:val="00096204"/>
    <w:rsid w:val="000968A7"/>
    <w:rsid w:val="000A34F4"/>
    <w:rsid w:val="000A3644"/>
    <w:rsid w:val="000A731E"/>
    <w:rsid w:val="000B0295"/>
    <w:rsid w:val="000C453F"/>
    <w:rsid w:val="000D0841"/>
    <w:rsid w:val="000D1430"/>
    <w:rsid w:val="000D56F3"/>
    <w:rsid w:val="000E0093"/>
    <w:rsid w:val="000E262F"/>
    <w:rsid w:val="000E2810"/>
    <w:rsid w:val="000E2C40"/>
    <w:rsid w:val="000F14F0"/>
    <w:rsid w:val="000F2C10"/>
    <w:rsid w:val="001012F2"/>
    <w:rsid w:val="0010199D"/>
    <w:rsid w:val="00103891"/>
    <w:rsid w:val="00103A0A"/>
    <w:rsid w:val="00103F49"/>
    <w:rsid w:val="001062CF"/>
    <w:rsid w:val="00107A27"/>
    <w:rsid w:val="00110DB5"/>
    <w:rsid w:val="001145F9"/>
    <w:rsid w:val="00114951"/>
    <w:rsid w:val="00120355"/>
    <w:rsid w:val="00123394"/>
    <w:rsid w:val="00124B57"/>
    <w:rsid w:val="001267B3"/>
    <w:rsid w:val="0013013F"/>
    <w:rsid w:val="00134540"/>
    <w:rsid w:val="00134585"/>
    <w:rsid w:val="0013563C"/>
    <w:rsid w:val="00146ADA"/>
    <w:rsid w:val="00146D99"/>
    <w:rsid w:val="001474AF"/>
    <w:rsid w:val="0015078C"/>
    <w:rsid w:val="00153315"/>
    <w:rsid w:val="00162D5D"/>
    <w:rsid w:val="001667CB"/>
    <w:rsid w:val="00173823"/>
    <w:rsid w:val="001746BE"/>
    <w:rsid w:val="001774BA"/>
    <w:rsid w:val="00184C90"/>
    <w:rsid w:val="00194337"/>
    <w:rsid w:val="00197B91"/>
    <w:rsid w:val="001B1742"/>
    <w:rsid w:val="001B7221"/>
    <w:rsid w:val="001C1F37"/>
    <w:rsid w:val="001C37E7"/>
    <w:rsid w:val="001C59DD"/>
    <w:rsid w:val="001D0328"/>
    <w:rsid w:val="001D0577"/>
    <w:rsid w:val="001D40BC"/>
    <w:rsid w:val="001D4503"/>
    <w:rsid w:val="001D6D6D"/>
    <w:rsid w:val="001D72FD"/>
    <w:rsid w:val="001D7748"/>
    <w:rsid w:val="001E30C6"/>
    <w:rsid w:val="001F17CA"/>
    <w:rsid w:val="001F7670"/>
    <w:rsid w:val="002132DF"/>
    <w:rsid w:val="00213BB2"/>
    <w:rsid w:val="00220788"/>
    <w:rsid w:val="00225832"/>
    <w:rsid w:val="00226CB2"/>
    <w:rsid w:val="00227AAD"/>
    <w:rsid w:val="00235515"/>
    <w:rsid w:val="00246DC3"/>
    <w:rsid w:val="0025405A"/>
    <w:rsid w:val="00263DFF"/>
    <w:rsid w:val="00267913"/>
    <w:rsid w:val="002701CD"/>
    <w:rsid w:val="00272EF3"/>
    <w:rsid w:val="00275339"/>
    <w:rsid w:val="0027712F"/>
    <w:rsid w:val="002823E4"/>
    <w:rsid w:val="00285837"/>
    <w:rsid w:val="002926BD"/>
    <w:rsid w:val="00293846"/>
    <w:rsid w:val="002A2BC8"/>
    <w:rsid w:val="002A51F4"/>
    <w:rsid w:val="002A71BF"/>
    <w:rsid w:val="002B1D13"/>
    <w:rsid w:val="002B5A59"/>
    <w:rsid w:val="002B67C7"/>
    <w:rsid w:val="002B7999"/>
    <w:rsid w:val="002C07C7"/>
    <w:rsid w:val="002C67AC"/>
    <w:rsid w:val="002D035D"/>
    <w:rsid w:val="002D4E3D"/>
    <w:rsid w:val="002D66DC"/>
    <w:rsid w:val="002E4D17"/>
    <w:rsid w:val="002F0508"/>
    <w:rsid w:val="002F15EC"/>
    <w:rsid w:val="002F1749"/>
    <w:rsid w:val="002F30C5"/>
    <w:rsid w:val="002F4684"/>
    <w:rsid w:val="002F78C7"/>
    <w:rsid w:val="00304442"/>
    <w:rsid w:val="003127B6"/>
    <w:rsid w:val="0031322A"/>
    <w:rsid w:val="00314031"/>
    <w:rsid w:val="0031571A"/>
    <w:rsid w:val="00317529"/>
    <w:rsid w:val="0032647B"/>
    <w:rsid w:val="00331EDC"/>
    <w:rsid w:val="00340064"/>
    <w:rsid w:val="00340C6F"/>
    <w:rsid w:val="00347E63"/>
    <w:rsid w:val="00363A0E"/>
    <w:rsid w:val="00370E40"/>
    <w:rsid w:val="00371A8C"/>
    <w:rsid w:val="00373529"/>
    <w:rsid w:val="00381564"/>
    <w:rsid w:val="003829C5"/>
    <w:rsid w:val="00390D33"/>
    <w:rsid w:val="00391B99"/>
    <w:rsid w:val="003975A5"/>
    <w:rsid w:val="003A3565"/>
    <w:rsid w:val="003A6419"/>
    <w:rsid w:val="003B077F"/>
    <w:rsid w:val="003B4D35"/>
    <w:rsid w:val="003B5C93"/>
    <w:rsid w:val="003C0BF5"/>
    <w:rsid w:val="003C6D7F"/>
    <w:rsid w:val="003D3A18"/>
    <w:rsid w:val="003D509E"/>
    <w:rsid w:val="003E203F"/>
    <w:rsid w:val="003E3956"/>
    <w:rsid w:val="003E3CF4"/>
    <w:rsid w:val="003E7058"/>
    <w:rsid w:val="003F0313"/>
    <w:rsid w:val="003F1A1F"/>
    <w:rsid w:val="003F7854"/>
    <w:rsid w:val="004002BD"/>
    <w:rsid w:val="00400568"/>
    <w:rsid w:val="00404625"/>
    <w:rsid w:val="00405AEC"/>
    <w:rsid w:val="004106BF"/>
    <w:rsid w:val="004121AC"/>
    <w:rsid w:val="00413419"/>
    <w:rsid w:val="0041493C"/>
    <w:rsid w:val="00421298"/>
    <w:rsid w:val="00421975"/>
    <w:rsid w:val="004306D9"/>
    <w:rsid w:val="004318C2"/>
    <w:rsid w:val="004335B4"/>
    <w:rsid w:val="00441AD7"/>
    <w:rsid w:val="00443C85"/>
    <w:rsid w:val="00446D14"/>
    <w:rsid w:val="00446DCB"/>
    <w:rsid w:val="00454CBE"/>
    <w:rsid w:val="004556AB"/>
    <w:rsid w:val="004567C3"/>
    <w:rsid w:val="00460B74"/>
    <w:rsid w:val="0046368A"/>
    <w:rsid w:val="00467A24"/>
    <w:rsid w:val="00470C4F"/>
    <w:rsid w:val="00470C59"/>
    <w:rsid w:val="004751F5"/>
    <w:rsid w:val="00475C93"/>
    <w:rsid w:val="004875A0"/>
    <w:rsid w:val="0049192D"/>
    <w:rsid w:val="004A0782"/>
    <w:rsid w:val="004A16E7"/>
    <w:rsid w:val="004A54D3"/>
    <w:rsid w:val="004A57E5"/>
    <w:rsid w:val="004B2974"/>
    <w:rsid w:val="004B418F"/>
    <w:rsid w:val="004B767A"/>
    <w:rsid w:val="004B7BD6"/>
    <w:rsid w:val="004D24E6"/>
    <w:rsid w:val="004D3CA8"/>
    <w:rsid w:val="004D51D9"/>
    <w:rsid w:val="004E6C04"/>
    <w:rsid w:val="004F0B53"/>
    <w:rsid w:val="004F0FB3"/>
    <w:rsid w:val="004F42F7"/>
    <w:rsid w:val="004F6295"/>
    <w:rsid w:val="00500079"/>
    <w:rsid w:val="0050217C"/>
    <w:rsid w:val="00502481"/>
    <w:rsid w:val="005110A2"/>
    <w:rsid w:val="005111E6"/>
    <w:rsid w:val="00512C43"/>
    <w:rsid w:val="00515108"/>
    <w:rsid w:val="005237AD"/>
    <w:rsid w:val="00523E98"/>
    <w:rsid w:val="00534EE7"/>
    <w:rsid w:val="00537938"/>
    <w:rsid w:val="00537BDF"/>
    <w:rsid w:val="005474B3"/>
    <w:rsid w:val="00552079"/>
    <w:rsid w:val="005557BD"/>
    <w:rsid w:val="0056371E"/>
    <w:rsid w:val="00567E78"/>
    <w:rsid w:val="00583EFA"/>
    <w:rsid w:val="005873F1"/>
    <w:rsid w:val="0058790E"/>
    <w:rsid w:val="00587FD2"/>
    <w:rsid w:val="00595143"/>
    <w:rsid w:val="005A6339"/>
    <w:rsid w:val="005B3E0D"/>
    <w:rsid w:val="005B6259"/>
    <w:rsid w:val="005C09FF"/>
    <w:rsid w:val="005C2E78"/>
    <w:rsid w:val="005C372F"/>
    <w:rsid w:val="005D3159"/>
    <w:rsid w:val="005E4BE7"/>
    <w:rsid w:val="005F45D7"/>
    <w:rsid w:val="005F5A0A"/>
    <w:rsid w:val="006114B7"/>
    <w:rsid w:val="00614306"/>
    <w:rsid w:val="00614A97"/>
    <w:rsid w:val="00625EBB"/>
    <w:rsid w:val="00626787"/>
    <w:rsid w:val="006313BF"/>
    <w:rsid w:val="0064560F"/>
    <w:rsid w:val="0064601D"/>
    <w:rsid w:val="00647791"/>
    <w:rsid w:val="00654C01"/>
    <w:rsid w:val="006608BC"/>
    <w:rsid w:val="006707EA"/>
    <w:rsid w:val="00676EA3"/>
    <w:rsid w:val="0067782B"/>
    <w:rsid w:val="00681B5C"/>
    <w:rsid w:val="00682263"/>
    <w:rsid w:val="00696D38"/>
    <w:rsid w:val="006A02D9"/>
    <w:rsid w:val="006A763D"/>
    <w:rsid w:val="006B4315"/>
    <w:rsid w:val="006B6593"/>
    <w:rsid w:val="006C1C87"/>
    <w:rsid w:val="006C28DA"/>
    <w:rsid w:val="006C3502"/>
    <w:rsid w:val="006D2150"/>
    <w:rsid w:val="006D40C8"/>
    <w:rsid w:val="006E0D4B"/>
    <w:rsid w:val="006E1EE2"/>
    <w:rsid w:val="006E478A"/>
    <w:rsid w:val="006E6B8B"/>
    <w:rsid w:val="006F06A8"/>
    <w:rsid w:val="00704D37"/>
    <w:rsid w:val="007170E4"/>
    <w:rsid w:val="0071770D"/>
    <w:rsid w:val="0072070E"/>
    <w:rsid w:val="007425F7"/>
    <w:rsid w:val="00744F07"/>
    <w:rsid w:val="00760994"/>
    <w:rsid w:val="007640BB"/>
    <w:rsid w:val="00766101"/>
    <w:rsid w:val="00766DD2"/>
    <w:rsid w:val="007742B3"/>
    <w:rsid w:val="0077599E"/>
    <w:rsid w:val="007812D5"/>
    <w:rsid w:val="00782F06"/>
    <w:rsid w:val="00785BAE"/>
    <w:rsid w:val="00786D79"/>
    <w:rsid w:val="00793436"/>
    <w:rsid w:val="007A0C7C"/>
    <w:rsid w:val="007A13A9"/>
    <w:rsid w:val="007A3A13"/>
    <w:rsid w:val="007C0CEE"/>
    <w:rsid w:val="007C39B3"/>
    <w:rsid w:val="007C7E37"/>
    <w:rsid w:val="007D04D4"/>
    <w:rsid w:val="007D174F"/>
    <w:rsid w:val="007D742C"/>
    <w:rsid w:val="007E42C2"/>
    <w:rsid w:val="007F59B0"/>
    <w:rsid w:val="007F5C77"/>
    <w:rsid w:val="0080148E"/>
    <w:rsid w:val="00801555"/>
    <w:rsid w:val="00803635"/>
    <w:rsid w:val="00806E4C"/>
    <w:rsid w:val="00810826"/>
    <w:rsid w:val="008110C5"/>
    <w:rsid w:val="00812496"/>
    <w:rsid w:val="00813BE8"/>
    <w:rsid w:val="008152FB"/>
    <w:rsid w:val="00820251"/>
    <w:rsid w:val="008202AA"/>
    <w:rsid w:val="0083192C"/>
    <w:rsid w:val="00833F61"/>
    <w:rsid w:val="008370AE"/>
    <w:rsid w:val="00841714"/>
    <w:rsid w:val="0084363E"/>
    <w:rsid w:val="00850DA4"/>
    <w:rsid w:val="00854287"/>
    <w:rsid w:val="008658E9"/>
    <w:rsid w:val="00876D08"/>
    <w:rsid w:val="00883C8B"/>
    <w:rsid w:val="00892786"/>
    <w:rsid w:val="008A00AC"/>
    <w:rsid w:val="008A4085"/>
    <w:rsid w:val="008A6C76"/>
    <w:rsid w:val="008A7C42"/>
    <w:rsid w:val="008B2963"/>
    <w:rsid w:val="008B6482"/>
    <w:rsid w:val="008B6A75"/>
    <w:rsid w:val="008C0EAB"/>
    <w:rsid w:val="008C1601"/>
    <w:rsid w:val="008C70F3"/>
    <w:rsid w:val="008C7764"/>
    <w:rsid w:val="008D2390"/>
    <w:rsid w:val="008E6302"/>
    <w:rsid w:val="008F11CB"/>
    <w:rsid w:val="008F1A44"/>
    <w:rsid w:val="008F20AC"/>
    <w:rsid w:val="008F7722"/>
    <w:rsid w:val="00901E9C"/>
    <w:rsid w:val="00903337"/>
    <w:rsid w:val="009048FE"/>
    <w:rsid w:val="00913561"/>
    <w:rsid w:val="009171A4"/>
    <w:rsid w:val="00920657"/>
    <w:rsid w:val="009372B4"/>
    <w:rsid w:val="009411CB"/>
    <w:rsid w:val="009421B0"/>
    <w:rsid w:val="00942B05"/>
    <w:rsid w:val="00954ED9"/>
    <w:rsid w:val="00962769"/>
    <w:rsid w:val="009632BD"/>
    <w:rsid w:val="009654A5"/>
    <w:rsid w:val="009662BD"/>
    <w:rsid w:val="0096781E"/>
    <w:rsid w:val="00982359"/>
    <w:rsid w:val="00983157"/>
    <w:rsid w:val="00994A34"/>
    <w:rsid w:val="00995557"/>
    <w:rsid w:val="009A126E"/>
    <w:rsid w:val="009A6666"/>
    <w:rsid w:val="009B5B99"/>
    <w:rsid w:val="009B7558"/>
    <w:rsid w:val="009B76D1"/>
    <w:rsid w:val="009C35F1"/>
    <w:rsid w:val="009C54B8"/>
    <w:rsid w:val="009D0E57"/>
    <w:rsid w:val="009D1719"/>
    <w:rsid w:val="009E1907"/>
    <w:rsid w:val="009F2B6D"/>
    <w:rsid w:val="009F51E7"/>
    <w:rsid w:val="009F5578"/>
    <w:rsid w:val="00A01888"/>
    <w:rsid w:val="00A02655"/>
    <w:rsid w:val="00A05062"/>
    <w:rsid w:val="00A05F3C"/>
    <w:rsid w:val="00A06864"/>
    <w:rsid w:val="00A11532"/>
    <w:rsid w:val="00A16009"/>
    <w:rsid w:val="00A31DA2"/>
    <w:rsid w:val="00A33D88"/>
    <w:rsid w:val="00A341AD"/>
    <w:rsid w:val="00A359B2"/>
    <w:rsid w:val="00A37F06"/>
    <w:rsid w:val="00A40F19"/>
    <w:rsid w:val="00A4191A"/>
    <w:rsid w:val="00A60820"/>
    <w:rsid w:val="00A64BDB"/>
    <w:rsid w:val="00A65167"/>
    <w:rsid w:val="00A76129"/>
    <w:rsid w:val="00A82CFB"/>
    <w:rsid w:val="00A86949"/>
    <w:rsid w:val="00A94413"/>
    <w:rsid w:val="00A94C97"/>
    <w:rsid w:val="00A95A06"/>
    <w:rsid w:val="00A95C5C"/>
    <w:rsid w:val="00AA20F7"/>
    <w:rsid w:val="00AA3712"/>
    <w:rsid w:val="00AB56DC"/>
    <w:rsid w:val="00AB7A20"/>
    <w:rsid w:val="00AD0452"/>
    <w:rsid w:val="00AE5931"/>
    <w:rsid w:val="00AF397B"/>
    <w:rsid w:val="00B01A85"/>
    <w:rsid w:val="00B0356F"/>
    <w:rsid w:val="00B07434"/>
    <w:rsid w:val="00B07687"/>
    <w:rsid w:val="00B13084"/>
    <w:rsid w:val="00B204C5"/>
    <w:rsid w:val="00B210D2"/>
    <w:rsid w:val="00B3414F"/>
    <w:rsid w:val="00B41B71"/>
    <w:rsid w:val="00B43CF1"/>
    <w:rsid w:val="00B44191"/>
    <w:rsid w:val="00B45966"/>
    <w:rsid w:val="00B47433"/>
    <w:rsid w:val="00B47BD0"/>
    <w:rsid w:val="00B55A11"/>
    <w:rsid w:val="00B56051"/>
    <w:rsid w:val="00B5790E"/>
    <w:rsid w:val="00B57CCE"/>
    <w:rsid w:val="00B60DAD"/>
    <w:rsid w:val="00B65404"/>
    <w:rsid w:val="00B65D04"/>
    <w:rsid w:val="00B70997"/>
    <w:rsid w:val="00B73CF1"/>
    <w:rsid w:val="00B81759"/>
    <w:rsid w:val="00B81775"/>
    <w:rsid w:val="00B81DD1"/>
    <w:rsid w:val="00B84799"/>
    <w:rsid w:val="00B91056"/>
    <w:rsid w:val="00B91E0B"/>
    <w:rsid w:val="00B9487D"/>
    <w:rsid w:val="00BA2AAE"/>
    <w:rsid w:val="00BA6475"/>
    <w:rsid w:val="00BA7DBF"/>
    <w:rsid w:val="00BB118D"/>
    <w:rsid w:val="00BC1FFD"/>
    <w:rsid w:val="00BC31FB"/>
    <w:rsid w:val="00BC5017"/>
    <w:rsid w:val="00BD1BFB"/>
    <w:rsid w:val="00BD7E99"/>
    <w:rsid w:val="00BE0312"/>
    <w:rsid w:val="00BE7383"/>
    <w:rsid w:val="00BF0881"/>
    <w:rsid w:val="00BF1A09"/>
    <w:rsid w:val="00BF22E0"/>
    <w:rsid w:val="00C137CB"/>
    <w:rsid w:val="00C21E03"/>
    <w:rsid w:val="00C21ECB"/>
    <w:rsid w:val="00C26B1C"/>
    <w:rsid w:val="00C26F0D"/>
    <w:rsid w:val="00C300AE"/>
    <w:rsid w:val="00C325B9"/>
    <w:rsid w:val="00C41EDA"/>
    <w:rsid w:val="00C51A15"/>
    <w:rsid w:val="00C612CE"/>
    <w:rsid w:val="00C6414F"/>
    <w:rsid w:val="00C6677E"/>
    <w:rsid w:val="00C66F8C"/>
    <w:rsid w:val="00C7390A"/>
    <w:rsid w:val="00C75691"/>
    <w:rsid w:val="00C76988"/>
    <w:rsid w:val="00C80FCE"/>
    <w:rsid w:val="00C828AD"/>
    <w:rsid w:val="00C9272C"/>
    <w:rsid w:val="00C9626A"/>
    <w:rsid w:val="00CA06B2"/>
    <w:rsid w:val="00CA2C76"/>
    <w:rsid w:val="00CA4035"/>
    <w:rsid w:val="00CA7C7E"/>
    <w:rsid w:val="00CC0A08"/>
    <w:rsid w:val="00CD1080"/>
    <w:rsid w:val="00CD15C1"/>
    <w:rsid w:val="00CD198F"/>
    <w:rsid w:val="00CD441C"/>
    <w:rsid w:val="00CE125A"/>
    <w:rsid w:val="00CE64B0"/>
    <w:rsid w:val="00CF0CBF"/>
    <w:rsid w:val="00CF2480"/>
    <w:rsid w:val="00CF2A4F"/>
    <w:rsid w:val="00CF3FFD"/>
    <w:rsid w:val="00D12665"/>
    <w:rsid w:val="00D264B9"/>
    <w:rsid w:val="00D31329"/>
    <w:rsid w:val="00D35DCD"/>
    <w:rsid w:val="00D47C04"/>
    <w:rsid w:val="00D522E2"/>
    <w:rsid w:val="00D53612"/>
    <w:rsid w:val="00D55E22"/>
    <w:rsid w:val="00D57193"/>
    <w:rsid w:val="00D66E8D"/>
    <w:rsid w:val="00D70163"/>
    <w:rsid w:val="00D725DE"/>
    <w:rsid w:val="00D76E50"/>
    <w:rsid w:val="00D821A1"/>
    <w:rsid w:val="00D86675"/>
    <w:rsid w:val="00D91523"/>
    <w:rsid w:val="00D94CE0"/>
    <w:rsid w:val="00DA01CC"/>
    <w:rsid w:val="00DA139F"/>
    <w:rsid w:val="00DA555F"/>
    <w:rsid w:val="00DB244D"/>
    <w:rsid w:val="00DB339D"/>
    <w:rsid w:val="00DB4007"/>
    <w:rsid w:val="00DB6ED7"/>
    <w:rsid w:val="00DC0488"/>
    <w:rsid w:val="00DC0523"/>
    <w:rsid w:val="00DC5719"/>
    <w:rsid w:val="00DD1D63"/>
    <w:rsid w:val="00DD3A13"/>
    <w:rsid w:val="00DE0AA6"/>
    <w:rsid w:val="00DE34BD"/>
    <w:rsid w:val="00DF21E3"/>
    <w:rsid w:val="00DF4711"/>
    <w:rsid w:val="00DF4F77"/>
    <w:rsid w:val="00E063FA"/>
    <w:rsid w:val="00E065B6"/>
    <w:rsid w:val="00E07121"/>
    <w:rsid w:val="00E16FF3"/>
    <w:rsid w:val="00E21001"/>
    <w:rsid w:val="00E21642"/>
    <w:rsid w:val="00E24920"/>
    <w:rsid w:val="00E2656F"/>
    <w:rsid w:val="00E304A3"/>
    <w:rsid w:val="00E326D7"/>
    <w:rsid w:val="00E335EC"/>
    <w:rsid w:val="00E33E94"/>
    <w:rsid w:val="00E403AF"/>
    <w:rsid w:val="00E41268"/>
    <w:rsid w:val="00E46CBF"/>
    <w:rsid w:val="00E52053"/>
    <w:rsid w:val="00E533D8"/>
    <w:rsid w:val="00E603A9"/>
    <w:rsid w:val="00E6453E"/>
    <w:rsid w:val="00E94898"/>
    <w:rsid w:val="00E96498"/>
    <w:rsid w:val="00EA11F8"/>
    <w:rsid w:val="00EA2E9B"/>
    <w:rsid w:val="00EA7FF2"/>
    <w:rsid w:val="00EB3E38"/>
    <w:rsid w:val="00EB6CBE"/>
    <w:rsid w:val="00EC15DA"/>
    <w:rsid w:val="00EC1E02"/>
    <w:rsid w:val="00ED21E9"/>
    <w:rsid w:val="00ED5BA6"/>
    <w:rsid w:val="00EE1CA0"/>
    <w:rsid w:val="00EE502B"/>
    <w:rsid w:val="00EE52D6"/>
    <w:rsid w:val="00EE5DEA"/>
    <w:rsid w:val="00F01BB7"/>
    <w:rsid w:val="00F03DF3"/>
    <w:rsid w:val="00F041BC"/>
    <w:rsid w:val="00F06C7E"/>
    <w:rsid w:val="00F07214"/>
    <w:rsid w:val="00F0731A"/>
    <w:rsid w:val="00F11CE0"/>
    <w:rsid w:val="00F12849"/>
    <w:rsid w:val="00F13897"/>
    <w:rsid w:val="00F13E7E"/>
    <w:rsid w:val="00F207AC"/>
    <w:rsid w:val="00F21953"/>
    <w:rsid w:val="00F265A7"/>
    <w:rsid w:val="00F27983"/>
    <w:rsid w:val="00F31933"/>
    <w:rsid w:val="00F345E7"/>
    <w:rsid w:val="00F4431B"/>
    <w:rsid w:val="00F63133"/>
    <w:rsid w:val="00F70C1A"/>
    <w:rsid w:val="00F7742C"/>
    <w:rsid w:val="00F77BD1"/>
    <w:rsid w:val="00F83031"/>
    <w:rsid w:val="00F8612A"/>
    <w:rsid w:val="00F905FA"/>
    <w:rsid w:val="00F92208"/>
    <w:rsid w:val="00F935B7"/>
    <w:rsid w:val="00F94CE7"/>
    <w:rsid w:val="00F957D2"/>
    <w:rsid w:val="00F9640F"/>
    <w:rsid w:val="00FA4384"/>
    <w:rsid w:val="00FA7993"/>
    <w:rsid w:val="00FB28C6"/>
    <w:rsid w:val="00FC1F1C"/>
    <w:rsid w:val="00FC6BC2"/>
    <w:rsid w:val="00FD1F83"/>
    <w:rsid w:val="00FD568C"/>
    <w:rsid w:val="00FE2C40"/>
    <w:rsid w:val="00FE5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13313"/>
    <o:shapelayout v:ext="edit">
      <o:idmap v:ext="edit" data="1"/>
      <o:rules v:ext="edit">
        <o:r id="V:Rule3" type="connector" idref="#_x0000_s1521"/>
        <o:r id="V:Rule4" type="connector" idref="#_x0000_s1512"/>
      </o:rules>
    </o:shapelayout>
  </w:shapeDefaults>
  <w:decimalSymbol w:val="."/>
  <w:listSeparator w:val=","/>
  <w15:docId w15:val="{C4C62DD5-AD3C-4C88-82DF-C7BB9E753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7C7E37"/>
    <w:pPr>
      <w:keepNext/>
      <w:spacing w:line="360" w:lineRule="auto"/>
      <w:outlineLvl w:val="0"/>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D174F"/>
    <w:pPr>
      <w:jc w:val="center"/>
    </w:pPr>
    <w:rPr>
      <w:b/>
      <w:bCs/>
      <w:color w:val="000000"/>
      <w:spacing w:val="-7"/>
      <w:u w:val="single"/>
      <w:lang w:eastAsia="en-US"/>
    </w:rPr>
  </w:style>
  <w:style w:type="character" w:styleId="Hyperlink">
    <w:name w:val="Hyperlink"/>
    <w:rsid w:val="007D174F"/>
    <w:rPr>
      <w:color w:val="0000FF"/>
      <w:u w:val="single"/>
    </w:rPr>
  </w:style>
  <w:style w:type="paragraph" w:styleId="BodyText">
    <w:name w:val="Body Text"/>
    <w:basedOn w:val="Normal"/>
    <w:rsid w:val="007C7E37"/>
    <w:rPr>
      <w:color w:val="000000"/>
      <w:spacing w:val="-5"/>
      <w:lang w:eastAsia="en-US"/>
    </w:rPr>
  </w:style>
  <w:style w:type="paragraph" w:styleId="Header">
    <w:name w:val="header"/>
    <w:basedOn w:val="Normal"/>
    <w:link w:val="HeaderChar"/>
    <w:rsid w:val="007C7E37"/>
    <w:pPr>
      <w:tabs>
        <w:tab w:val="center" w:pos="4153"/>
        <w:tab w:val="right" w:pos="8306"/>
      </w:tabs>
    </w:pPr>
    <w:rPr>
      <w:lang w:val="x-none" w:eastAsia="en-US"/>
    </w:rPr>
  </w:style>
  <w:style w:type="paragraph" w:styleId="NormalWeb">
    <w:name w:val="Normal (Web)"/>
    <w:basedOn w:val="Normal"/>
    <w:rsid w:val="007C7E37"/>
    <w:pPr>
      <w:spacing w:before="100" w:beforeAutospacing="1" w:after="100" w:afterAutospacing="1"/>
    </w:pPr>
    <w:rPr>
      <w:rFonts w:ascii="Arial Unicode MS" w:eastAsia="Arial Unicode MS" w:hAnsi="Arial Unicode MS" w:cs="Arial Unicode MS"/>
      <w:lang w:eastAsia="en-US"/>
    </w:rPr>
  </w:style>
  <w:style w:type="table" w:styleId="TableGrid">
    <w:name w:val="Table Grid"/>
    <w:basedOn w:val="TableNormal"/>
    <w:rsid w:val="00370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2F30C5"/>
    <w:pPr>
      <w:tabs>
        <w:tab w:val="center" w:pos="4153"/>
        <w:tab w:val="right" w:pos="8306"/>
      </w:tabs>
    </w:pPr>
  </w:style>
  <w:style w:type="character" w:styleId="PageNumber">
    <w:name w:val="page number"/>
    <w:basedOn w:val="DefaultParagraphFont"/>
    <w:rsid w:val="002F30C5"/>
  </w:style>
  <w:style w:type="character" w:styleId="Emphasis">
    <w:name w:val="Emphasis"/>
    <w:qFormat/>
    <w:rsid w:val="00197B91"/>
    <w:rPr>
      <w:i/>
      <w:iCs/>
    </w:rPr>
  </w:style>
  <w:style w:type="paragraph" w:customStyle="1" w:styleId="question">
    <w:name w:val="question"/>
    <w:basedOn w:val="Normal"/>
    <w:uiPriority w:val="99"/>
    <w:rsid w:val="000072E7"/>
    <w:pPr>
      <w:widowControl w:val="0"/>
      <w:autoSpaceDE w:val="0"/>
      <w:autoSpaceDN w:val="0"/>
      <w:adjustRightInd w:val="0"/>
      <w:spacing w:before="240"/>
      <w:ind w:left="567" w:right="567" w:hanging="567"/>
    </w:pPr>
    <w:rPr>
      <w:sz w:val="22"/>
      <w:szCs w:val="22"/>
    </w:rPr>
  </w:style>
  <w:style w:type="paragraph" w:customStyle="1" w:styleId="indent1">
    <w:name w:val="indent1"/>
    <w:basedOn w:val="Normal"/>
    <w:uiPriority w:val="99"/>
    <w:rsid w:val="000072E7"/>
    <w:pPr>
      <w:widowControl w:val="0"/>
      <w:autoSpaceDE w:val="0"/>
      <w:autoSpaceDN w:val="0"/>
      <w:adjustRightInd w:val="0"/>
      <w:spacing w:before="240"/>
      <w:ind w:left="1134" w:right="567" w:hanging="567"/>
    </w:pPr>
    <w:rPr>
      <w:sz w:val="22"/>
      <w:szCs w:val="22"/>
    </w:rPr>
  </w:style>
  <w:style w:type="paragraph" w:customStyle="1" w:styleId="mark">
    <w:name w:val="mark"/>
    <w:basedOn w:val="Normal"/>
    <w:rsid w:val="000072E7"/>
    <w:pPr>
      <w:widowControl w:val="0"/>
      <w:autoSpaceDE w:val="0"/>
      <w:autoSpaceDN w:val="0"/>
      <w:adjustRightInd w:val="0"/>
      <w:jc w:val="right"/>
    </w:pPr>
    <w:rPr>
      <w:b/>
      <w:bCs/>
      <w:sz w:val="20"/>
      <w:szCs w:val="20"/>
    </w:rPr>
  </w:style>
  <w:style w:type="paragraph" w:customStyle="1" w:styleId="Box">
    <w:name w:val="Box"/>
    <w:basedOn w:val="Normal"/>
    <w:uiPriority w:val="99"/>
    <w:rsid w:val="000072E7"/>
    <w:pPr>
      <w:widowControl w:val="0"/>
      <w:autoSpaceDE w:val="0"/>
      <w:autoSpaceDN w:val="0"/>
      <w:adjustRightInd w:val="0"/>
      <w:spacing w:before="60" w:after="60"/>
      <w:jc w:val="center"/>
    </w:pPr>
    <w:rPr>
      <w:sz w:val="22"/>
      <w:szCs w:val="22"/>
    </w:rPr>
  </w:style>
  <w:style w:type="paragraph" w:customStyle="1" w:styleId="indent1a">
    <w:name w:val="indent1(a)"/>
    <w:basedOn w:val="Normal"/>
    <w:uiPriority w:val="99"/>
    <w:rsid w:val="000072E7"/>
    <w:pPr>
      <w:widowControl w:val="0"/>
      <w:tabs>
        <w:tab w:val="left" w:pos="1134"/>
      </w:tabs>
      <w:autoSpaceDE w:val="0"/>
      <w:autoSpaceDN w:val="0"/>
      <w:adjustRightInd w:val="0"/>
      <w:spacing w:before="240"/>
      <w:ind w:left="1701" w:right="567" w:hanging="1134"/>
    </w:pPr>
    <w:rPr>
      <w:sz w:val="22"/>
      <w:szCs w:val="22"/>
    </w:rPr>
  </w:style>
  <w:style w:type="paragraph" w:customStyle="1" w:styleId="indent3">
    <w:name w:val="indent3"/>
    <w:basedOn w:val="Normal"/>
    <w:uiPriority w:val="99"/>
    <w:rsid w:val="000072E7"/>
    <w:pPr>
      <w:widowControl w:val="0"/>
      <w:autoSpaceDE w:val="0"/>
      <w:autoSpaceDN w:val="0"/>
      <w:adjustRightInd w:val="0"/>
      <w:spacing w:before="240"/>
      <w:ind w:left="2268" w:right="567" w:hanging="567"/>
    </w:pPr>
    <w:rPr>
      <w:sz w:val="22"/>
      <w:szCs w:val="22"/>
    </w:rPr>
  </w:style>
  <w:style w:type="paragraph" w:customStyle="1" w:styleId="indent2">
    <w:name w:val="indent2"/>
    <w:basedOn w:val="Normal"/>
    <w:uiPriority w:val="99"/>
    <w:rsid w:val="000072E7"/>
    <w:pPr>
      <w:widowControl w:val="0"/>
      <w:autoSpaceDE w:val="0"/>
      <w:autoSpaceDN w:val="0"/>
      <w:adjustRightInd w:val="0"/>
      <w:spacing w:before="240"/>
      <w:ind w:left="1701" w:right="567" w:hanging="567"/>
    </w:pPr>
    <w:rPr>
      <w:sz w:val="22"/>
      <w:szCs w:val="22"/>
    </w:rPr>
  </w:style>
  <w:style w:type="paragraph" w:customStyle="1" w:styleId="indent1Char">
    <w:name w:val="indent1 Char"/>
    <w:basedOn w:val="Normal"/>
    <w:rsid w:val="009A126E"/>
    <w:pPr>
      <w:widowControl w:val="0"/>
      <w:autoSpaceDE w:val="0"/>
      <w:autoSpaceDN w:val="0"/>
      <w:adjustRightInd w:val="0"/>
      <w:spacing w:before="240"/>
      <w:ind w:left="1134" w:right="567" w:hanging="567"/>
    </w:pPr>
    <w:rPr>
      <w:sz w:val="22"/>
      <w:szCs w:val="22"/>
    </w:rPr>
  </w:style>
  <w:style w:type="paragraph" w:customStyle="1" w:styleId="graph">
    <w:name w:val="graph"/>
    <w:basedOn w:val="Normal"/>
    <w:rsid w:val="009A126E"/>
    <w:pPr>
      <w:widowControl w:val="0"/>
      <w:autoSpaceDE w:val="0"/>
      <w:autoSpaceDN w:val="0"/>
      <w:adjustRightInd w:val="0"/>
      <w:spacing w:before="240"/>
      <w:jc w:val="center"/>
    </w:pPr>
    <w:rPr>
      <w:sz w:val="22"/>
      <w:szCs w:val="22"/>
    </w:rPr>
  </w:style>
  <w:style w:type="paragraph" w:customStyle="1" w:styleId="indent2CharChar">
    <w:name w:val="indent2 Char Char"/>
    <w:basedOn w:val="Normal"/>
    <w:rsid w:val="00AD0452"/>
    <w:pPr>
      <w:widowControl w:val="0"/>
      <w:autoSpaceDE w:val="0"/>
      <w:autoSpaceDN w:val="0"/>
      <w:adjustRightInd w:val="0"/>
      <w:spacing w:before="240"/>
      <w:ind w:left="1701" w:right="567" w:hanging="567"/>
    </w:pPr>
    <w:rPr>
      <w:sz w:val="22"/>
      <w:szCs w:val="22"/>
    </w:rPr>
  </w:style>
  <w:style w:type="paragraph" w:customStyle="1" w:styleId="indent3Char">
    <w:name w:val="indent3 Char"/>
    <w:basedOn w:val="indent2CharChar"/>
    <w:rsid w:val="00AD0452"/>
    <w:pPr>
      <w:ind w:left="2268"/>
    </w:pPr>
  </w:style>
  <w:style w:type="paragraph" w:customStyle="1" w:styleId="questiona">
    <w:name w:val="question(a)"/>
    <w:basedOn w:val="question"/>
    <w:uiPriority w:val="99"/>
    <w:rsid w:val="00AD0452"/>
    <w:pPr>
      <w:tabs>
        <w:tab w:val="left" w:pos="567"/>
      </w:tabs>
      <w:ind w:left="1134" w:hanging="1134"/>
    </w:pPr>
  </w:style>
  <w:style w:type="paragraph" w:customStyle="1" w:styleId="indent2Char">
    <w:name w:val="indent2 Char"/>
    <w:basedOn w:val="Normal"/>
    <w:rsid w:val="00AD0452"/>
    <w:pPr>
      <w:widowControl w:val="0"/>
      <w:autoSpaceDE w:val="0"/>
      <w:autoSpaceDN w:val="0"/>
      <w:adjustRightInd w:val="0"/>
      <w:spacing w:before="240"/>
      <w:ind w:left="1701" w:right="567" w:hanging="567"/>
    </w:pPr>
    <w:rPr>
      <w:sz w:val="22"/>
      <w:szCs w:val="22"/>
    </w:rPr>
  </w:style>
  <w:style w:type="paragraph" w:customStyle="1" w:styleId="questionChar">
    <w:name w:val="question Char"/>
    <w:basedOn w:val="Normal"/>
    <w:rsid w:val="00AD0452"/>
    <w:pPr>
      <w:widowControl w:val="0"/>
      <w:autoSpaceDE w:val="0"/>
      <w:autoSpaceDN w:val="0"/>
      <w:adjustRightInd w:val="0"/>
      <w:spacing w:before="240"/>
      <w:ind w:left="567" w:right="567" w:hanging="567"/>
    </w:pPr>
    <w:rPr>
      <w:sz w:val="22"/>
      <w:szCs w:val="22"/>
    </w:rPr>
  </w:style>
  <w:style w:type="paragraph" w:customStyle="1" w:styleId="indent1aChar">
    <w:name w:val="indent1(a) Char"/>
    <w:basedOn w:val="indent1Char"/>
    <w:rsid w:val="00AD0452"/>
    <w:pPr>
      <w:tabs>
        <w:tab w:val="left" w:pos="1134"/>
      </w:tabs>
      <w:ind w:left="1701" w:hanging="1134"/>
    </w:pPr>
  </w:style>
  <w:style w:type="character" w:styleId="FollowedHyperlink">
    <w:name w:val="FollowedHyperlink"/>
    <w:rsid w:val="000E2810"/>
    <w:rPr>
      <w:color w:val="800080"/>
      <w:u w:val="single"/>
    </w:rPr>
  </w:style>
  <w:style w:type="character" w:customStyle="1" w:styleId="HeaderChar">
    <w:name w:val="Header Char"/>
    <w:link w:val="Header"/>
    <w:rsid w:val="005110A2"/>
    <w:rPr>
      <w:sz w:val="24"/>
      <w:szCs w:val="24"/>
      <w:lang w:eastAsia="en-US"/>
    </w:rPr>
  </w:style>
  <w:style w:type="paragraph" w:styleId="ListParagraph">
    <w:name w:val="List Paragraph"/>
    <w:basedOn w:val="Normal"/>
    <w:uiPriority w:val="34"/>
    <w:qFormat/>
    <w:rsid w:val="002F4684"/>
    <w:pPr>
      <w:ind w:left="720"/>
    </w:pPr>
  </w:style>
  <w:style w:type="paragraph" w:styleId="BodyText2">
    <w:name w:val="Body Text 2"/>
    <w:basedOn w:val="Normal"/>
    <w:link w:val="BodyText2Char"/>
    <w:rsid w:val="004318C2"/>
    <w:pPr>
      <w:spacing w:after="120" w:line="480" w:lineRule="auto"/>
    </w:pPr>
    <w:rPr>
      <w:lang w:val="x-none" w:eastAsia="x-none"/>
    </w:rPr>
  </w:style>
  <w:style w:type="character" w:customStyle="1" w:styleId="BodyText2Char">
    <w:name w:val="Body Text 2 Char"/>
    <w:link w:val="BodyText2"/>
    <w:rsid w:val="004318C2"/>
    <w:rPr>
      <w:sz w:val="24"/>
      <w:szCs w:val="24"/>
    </w:rPr>
  </w:style>
  <w:style w:type="paragraph" w:customStyle="1" w:styleId="Normal0">
    <w:name w:val="[Normal]"/>
    <w:rsid w:val="00C9626A"/>
    <w:pPr>
      <w:widowControl w:val="0"/>
      <w:autoSpaceDE w:val="0"/>
      <w:autoSpaceDN w:val="0"/>
      <w:adjustRightInd w:val="0"/>
    </w:pPr>
    <w:rPr>
      <w:rFonts w:ascii="Arial" w:hAnsi="Arial" w:cs="Arial"/>
      <w:sz w:val="24"/>
      <w:szCs w:val="24"/>
    </w:rPr>
  </w:style>
  <w:style w:type="paragraph" w:styleId="BalloonText">
    <w:name w:val="Balloon Text"/>
    <w:basedOn w:val="Normal"/>
    <w:link w:val="BalloonTextChar"/>
    <w:rsid w:val="00FC6BC2"/>
    <w:rPr>
      <w:rFonts w:ascii="Tahoma" w:hAnsi="Tahoma"/>
      <w:sz w:val="16"/>
      <w:szCs w:val="16"/>
      <w:lang w:val="x-none" w:eastAsia="x-none"/>
    </w:rPr>
  </w:style>
  <w:style w:type="character" w:customStyle="1" w:styleId="BalloonTextChar">
    <w:name w:val="Balloon Text Char"/>
    <w:link w:val="BalloonText"/>
    <w:rsid w:val="00FC6BC2"/>
    <w:rPr>
      <w:rFonts w:ascii="Tahoma" w:hAnsi="Tahoma" w:cs="Tahoma"/>
      <w:sz w:val="16"/>
      <w:szCs w:val="16"/>
    </w:rPr>
  </w:style>
  <w:style w:type="paragraph" w:customStyle="1" w:styleId="accept">
    <w:name w:val="accept"/>
    <w:basedOn w:val="Normal0"/>
    <w:uiPriority w:val="99"/>
    <w:rsid w:val="00F27983"/>
    <w:pPr>
      <w:tabs>
        <w:tab w:val="left" w:pos="2693"/>
      </w:tabs>
      <w:spacing w:before="120"/>
      <w:ind w:left="2268" w:right="1701"/>
    </w:pPr>
    <w:rPr>
      <w:rFonts w:ascii="Times New Roman" w:hAnsi="Times New Roman" w:cs="Times New Roman"/>
      <w:i/>
      <w:iCs/>
      <w:sz w:val="22"/>
      <w:szCs w:val="22"/>
    </w:rPr>
  </w:style>
  <w:style w:type="paragraph" w:customStyle="1" w:styleId="questionai">
    <w:name w:val="question(a)(i)"/>
    <w:basedOn w:val="Normal0"/>
    <w:uiPriority w:val="99"/>
    <w:rsid w:val="00F27983"/>
    <w:pPr>
      <w:tabs>
        <w:tab w:val="left" w:pos="567"/>
        <w:tab w:val="left" w:pos="1134"/>
        <w:tab w:val="right" w:pos="8505"/>
      </w:tabs>
      <w:spacing w:before="120"/>
      <w:ind w:left="1701" w:right="567" w:hanging="1701"/>
    </w:pPr>
    <w:rPr>
      <w:rFonts w:ascii="Times New Roman" w:hAnsi="Times New Roman" w:cs="Times New Roman"/>
      <w:sz w:val="22"/>
      <w:szCs w:val="22"/>
    </w:rPr>
  </w:style>
  <w:style w:type="paragraph" w:customStyle="1" w:styleId="questionaiChar">
    <w:name w:val="question(a)(i) Char"/>
    <w:basedOn w:val="Normal"/>
    <w:uiPriority w:val="99"/>
    <w:rsid w:val="006608BC"/>
    <w:pPr>
      <w:widowControl w:val="0"/>
      <w:tabs>
        <w:tab w:val="left" w:pos="567"/>
        <w:tab w:val="left" w:pos="1134"/>
        <w:tab w:val="right" w:pos="8505"/>
        <w:tab w:val="right" w:pos="9072"/>
      </w:tabs>
      <w:autoSpaceDE w:val="0"/>
      <w:autoSpaceDN w:val="0"/>
      <w:adjustRightInd w:val="0"/>
      <w:spacing w:before="120"/>
      <w:ind w:left="1701" w:right="567" w:hanging="1701"/>
    </w:pPr>
    <w:rPr>
      <w:sz w:val="22"/>
      <w:szCs w:val="22"/>
    </w:rPr>
  </w:style>
  <w:style w:type="paragraph" w:styleId="BodyText3">
    <w:name w:val="Body Text 3"/>
    <w:basedOn w:val="Normal"/>
    <w:link w:val="BodyText3Char"/>
    <w:rsid w:val="004B7BD6"/>
    <w:pPr>
      <w:spacing w:after="120"/>
    </w:pPr>
    <w:rPr>
      <w:sz w:val="16"/>
      <w:szCs w:val="16"/>
    </w:rPr>
  </w:style>
  <w:style w:type="character" w:customStyle="1" w:styleId="BodyText3Char">
    <w:name w:val="Body Text 3 Char"/>
    <w:basedOn w:val="DefaultParagraphFont"/>
    <w:link w:val="BodyText3"/>
    <w:rsid w:val="004B7BD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jpeg"/><Relationship Id="rId21" Type="http://schemas.openxmlformats.org/officeDocument/2006/relationships/hyperlink" Target="http://www.chemguide.co.uk/atoms/bonding/hbond.html" TargetMode="External"/><Relationship Id="rId42" Type="http://schemas.openxmlformats.org/officeDocument/2006/relationships/customXml" Target="ink/ink4.xml"/><Relationship Id="rId63" Type="http://schemas.openxmlformats.org/officeDocument/2006/relationships/customXml" Target="ink/ink12.xml"/><Relationship Id="rId84" Type="http://schemas.openxmlformats.org/officeDocument/2006/relationships/customXml" Target="ink/ink22.xml"/><Relationship Id="rId138" Type="http://schemas.openxmlformats.org/officeDocument/2006/relationships/image" Target="media/image63.emf"/><Relationship Id="rId159" Type="http://schemas.openxmlformats.org/officeDocument/2006/relationships/customXml" Target="ink/ink57.xml"/><Relationship Id="rId170" Type="http://schemas.openxmlformats.org/officeDocument/2006/relationships/image" Target="media/image80.jpeg"/><Relationship Id="rId191" Type="http://schemas.openxmlformats.org/officeDocument/2006/relationships/image" Target="media/image94.wmf"/><Relationship Id="rId107" Type="http://schemas.openxmlformats.org/officeDocument/2006/relationships/image" Target="media/image48.emf"/><Relationship Id="rId11" Type="http://schemas.openxmlformats.org/officeDocument/2006/relationships/footer" Target="footer2.xml"/><Relationship Id="rId32" Type="http://schemas.openxmlformats.org/officeDocument/2006/relationships/hyperlink" Target="http://antoine.frostburg.edu/chem/senese/101/liquids/faq/h-bonding-vs-london-forces.shtml" TargetMode="External"/><Relationship Id="rId53" Type="http://schemas.openxmlformats.org/officeDocument/2006/relationships/image" Target="media/image20.png"/><Relationship Id="rId74" Type="http://schemas.openxmlformats.org/officeDocument/2006/relationships/image" Target="media/image31.emf"/><Relationship Id="rId128" Type="http://schemas.openxmlformats.org/officeDocument/2006/relationships/image" Target="media/image58.emf"/><Relationship Id="rId149" Type="http://schemas.openxmlformats.org/officeDocument/2006/relationships/customXml" Target="ink/ink52.xml"/><Relationship Id="rId5" Type="http://schemas.openxmlformats.org/officeDocument/2006/relationships/footnotes" Target="footnotes.xml"/><Relationship Id="rId95" Type="http://schemas.openxmlformats.org/officeDocument/2006/relationships/image" Target="media/image42.emf"/><Relationship Id="rId160" Type="http://schemas.openxmlformats.org/officeDocument/2006/relationships/image" Target="media/image74.emf"/><Relationship Id="rId181" Type="http://schemas.openxmlformats.org/officeDocument/2006/relationships/image" Target="media/image87.jpeg"/><Relationship Id="rId22" Type="http://schemas.openxmlformats.org/officeDocument/2006/relationships/hyperlink" Target="http://www.northland.cc.mn.us/biology/Biology1111/animations/hydrogenbonds.html" TargetMode="External"/><Relationship Id="rId43" Type="http://schemas.openxmlformats.org/officeDocument/2006/relationships/image" Target="media/image15.emf"/><Relationship Id="rId64" Type="http://schemas.openxmlformats.org/officeDocument/2006/relationships/image" Target="media/image26.emf"/><Relationship Id="rId118" Type="http://schemas.openxmlformats.org/officeDocument/2006/relationships/customXml" Target="ink/ink38.xml"/><Relationship Id="rId139" Type="http://schemas.openxmlformats.org/officeDocument/2006/relationships/customXml" Target="ink/ink48.xml"/><Relationship Id="rId85" Type="http://schemas.openxmlformats.org/officeDocument/2006/relationships/image" Target="media/image37.emf"/><Relationship Id="rId150" Type="http://schemas.openxmlformats.org/officeDocument/2006/relationships/image" Target="media/image69.emf"/><Relationship Id="rId171" Type="http://schemas.openxmlformats.org/officeDocument/2006/relationships/image" Target="media/image81.png"/><Relationship Id="rId192" Type="http://schemas.openxmlformats.org/officeDocument/2006/relationships/oleObject" Target="embeddings/oleObject8.bin"/><Relationship Id="rId12" Type="http://schemas.openxmlformats.org/officeDocument/2006/relationships/footer" Target="footer3.xml"/><Relationship Id="rId33" Type="http://schemas.openxmlformats.org/officeDocument/2006/relationships/image" Target="media/image9.png"/><Relationship Id="rId108" Type="http://schemas.openxmlformats.org/officeDocument/2006/relationships/customXml" Target="ink/ink34.xml"/><Relationship Id="rId129" Type="http://schemas.openxmlformats.org/officeDocument/2006/relationships/customXml" Target="ink/ink43.xml"/><Relationship Id="rId54" Type="http://schemas.openxmlformats.org/officeDocument/2006/relationships/image" Target="media/image21.jpeg"/><Relationship Id="rId75" Type="http://schemas.openxmlformats.org/officeDocument/2006/relationships/customXml" Target="ink/ink18.xml"/><Relationship Id="rId96" Type="http://schemas.openxmlformats.org/officeDocument/2006/relationships/customXml" Target="ink/ink28.xml"/><Relationship Id="rId140" Type="http://schemas.openxmlformats.org/officeDocument/2006/relationships/image" Target="media/image64.emf"/><Relationship Id="rId161" Type="http://schemas.openxmlformats.org/officeDocument/2006/relationships/customXml" Target="ink/ink58.xml"/><Relationship Id="rId182" Type="http://schemas.openxmlformats.org/officeDocument/2006/relationships/image" Target="media/image88.jpeg"/><Relationship Id="rId6" Type="http://schemas.openxmlformats.org/officeDocument/2006/relationships/endnotes" Target="endnotes.xml"/><Relationship Id="rId23" Type="http://schemas.openxmlformats.org/officeDocument/2006/relationships/hyperlink" Target="http://www.chemguide.co.uk/atoms/bonding/vdw.html" TargetMode="External"/><Relationship Id="rId119" Type="http://schemas.openxmlformats.org/officeDocument/2006/relationships/image" Target="media/image54.emf"/><Relationship Id="rId44" Type="http://schemas.openxmlformats.org/officeDocument/2006/relationships/customXml" Target="ink/ink5.xml"/><Relationship Id="rId65" Type="http://schemas.openxmlformats.org/officeDocument/2006/relationships/customXml" Target="ink/ink13.xml"/><Relationship Id="rId86" Type="http://schemas.openxmlformats.org/officeDocument/2006/relationships/customXml" Target="ink/ink23.xml"/><Relationship Id="rId130" Type="http://schemas.openxmlformats.org/officeDocument/2006/relationships/image" Target="media/image59.emf"/><Relationship Id="rId151" Type="http://schemas.openxmlformats.org/officeDocument/2006/relationships/customXml" Target="ink/ink53.xml"/><Relationship Id="rId172" Type="http://schemas.openxmlformats.org/officeDocument/2006/relationships/customXml" Target="ink/ink62.xml"/><Relationship Id="rId193" Type="http://schemas.openxmlformats.org/officeDocument/2006/relationships/image" Target="media/image95.emf"/><Relationship Id="rId13" Type="http://schemas.openxmlformats.org/officeDocument/2006/relationships/header" Target="header2.xml"/><Relationship Id="rId109" Type="http://schemas.openxmlformats.org/officeDocument/2006/relationships/image" Target="media/image49.emf"/><Relationship Id="rId34" Type="http://schemas.openxmlformats.org/officeDocument/2006/relationships/image" Target="media/image10.png"/><Relationship Id="rId55" Type="http://schemas.openxmlformats.org/officeDocument/2006/relationships/customXml" Target="ink/ink8.xml"/><Relationship Id="rId76" Type="http://schemas.openxmlformats.org/officeDocument/2006/relationships/image" Target="media/image32.emf"/><Relationship Id="rId97" Type="http://schemas.openxmlformats.org/officeDocument/2006/relationships/image" Target="media/image43.emf"/><Relationship Id="rId120" Type="http://schemas.openxmlformats.org/officeDocument/2006/relationships/customXml" Target="ink/ink39.xml"/><Relationship Id="rId141" Type="http://schemas.openxmlformats.org/officeDocument/2006/relationships/customXml" Target="ink/ink49.xml"/><Relationship Id="rId7" Type="http://schemas.openxmlformats.org/officeDocument/2006/relationships/image" Target="media/image1.jpeg"/><Relationship Id="rId162" Type="http://schemas.openxmlformats.org/officeDocument/2006/relationships/image" Target="media/image75.emf"/><Relationship Id="rId183" Type="http://schemas.openxmlformats.org/officeDocument/2006/relationships/image" Target="media/image89.wmf"/><Relationship Id="rId2" Type="http://schemas.openxmlformats.org/officeDocument/2006/relationships/styles" Target="styles.xml"/><Relationship Id="rId29" Type="http://schemas.openxmlformats.org/officeDocument/2006/relationships/image" Target="media/image7.emf"/><Relationship Id="rId24" Type="http://schemas.openxmlformats.org/officeDocument/2006/relationships/hyperlink" Target="http://antoine.frostburg.edu/chem/senese/101/liquids/faq/h-bonding-vs-london-forces.shtml" TargetMode="External"/><Relationship Id="rId40" Type="http://schemas.openxmlformats.org/officeDocument/2006/relationships/image" Target="media/image14.wmf"/><Relationship Id="rId45" Type="http://schemas.openxmlformats.org/officeDocument/2006/relationships/image" Target="media/image16.emf"/><Relationship Id="rId66" Type="http://schemas.openxmlformats.org/officeDocument/2006/relationships/image" Target="media/image27.emf"/><Relationship Id="rId87" Type="http://schemas.openxmlformats.org/officeDocument/2006/relationships/image" Target="media/image38.emf"/><Relationship Id="rId110" Type="http://schemas.openxmlformats.org/officeDocument/2006/relationships/customXml" Target="ink/ink35.xml"/><Relationship Id="rId115" Type="http://schemas.openxmlformats.org/officeDocument/2006/relationships/image" Target="media/image52.emf"/><Relationship Id="rId131" Type="http://schemas.openxmlformats.org/officeDocument/2006/relationships/customXml" Target="ink/ink44.xml"/><Relationship Id="rId136" Type="http://schemas.openxmlformats.org/officeDocument/2006/relationships/image" Target="media/image62.emf"/><Relationship Id="rId157" Type="http://schemas.openxmlformats.org/officeDocument/2006/relationships/customXml" Target="ink/ink56.xml"/><Relationship Id="rId178" Type="http://schemas.openxmlformats.org/officeDocument/2006/relationships/image" Target="media/image85.jpeg"/><Relationship Id="rId61" Type="http://schemas.openxmlformats.org/officeDocument/2006/relationships/customXml" Target="ink/ink11.xml"/><Relationship Id="rId82" Type="http://schemas.openxmlformats.org/officeDocument/2006/relationships/customXml" Target="ink/ink21.xml"/><Relationship Id="rId152" Type="http://schemas.openxmlformats.org/officeDocument/2006/relationships/image" Target="media/image70.emf"/><Relationship Id="rId173" Type="http://schemas.openxmlformats.org/officeDocument/2006/relationships/image" Target="media/image82.emf"/><Relationship Id="rId194" Type="http://schemas.openxmlformats.org/officeDocument/2006/relationships/oleObject" Target="embeddings/oleObject9.bin"/><Relationship Id="rId199" Type="http://schemas.openxmlformats.org/officeDocument/2006/relationships/image" Target="media/image100.PNG"/><Relationship Id="rId19" Type="http://schemas.openxmlformats.org/officeDocument/2006/relationships/hyperlink" Target="http://www.webchem.net/notes/chemical_bonding/intermolecular_forces.htm" TargetMode="External"/><Relationship Id="rId14" Type="http://schemas.openxmlformats.org/officeDocument/2006/relationships/footer" Target="footer4.xml"/><Relationship Id="rId30" Type="http://schemas.openxmlformats.org/officeDocument/2006/relationships/customXml" Target="ink/ink3.xml"/><Relationship Id="rId35" Type="http://schemas.openxmlformats.org/officeDocument/2006/relationships/image" Target="media/image11.emf"/><Relationship Id="rId56" Type="http://schemas.openxmlformats.org/officeDocument/2006/relationships/image" Target="media/image22.emf"/><Relationship Id="rId77" Type="http://schemas.openxmlformats.org/officeDocument/2006/relationships/customXml" Target="ink/ink19.xml"/><Relationship Id="rId100" Type="http://schemas.openxmlformats.org/officeDocument/2006/relationships/customXml" Target="ink/ink30.xml"/><Relationship Id="rId105" Type="http://schemas.openxmlformats.org/officeDocument/2006/relationships/image" Target="media/image47.emf"/><Relationship Id="rId126" Type="http://schemas.openxmlformats.org/officeDocument/2006/relationships/image" Target="media/image57.emf"/><Relationship Id="rId147" Type="http://schemas.openxmlformats.org/officeDocument/2006/relationships/image" Target="media/image68.emf"/><Relationship Id="rId168" Type="http://schemas.openxmlformats.org/officeDocument/2006/relationships/image" Target="media/image78.emf"/><Relationship Id="rId8" Type="http://schemas.openxmlformats.org/officeDocument/2006/relationships/image" Target="media/image2.jpeg"/><Relationship Id="rId51" Type="http://schemas.openxmlformats.org/officeDocument/2006/relationships/customXml" Target="ink/ink7.xml"/><Relationship Id="rId72" Type="http://schemas.openxmlformats.org/officeDocument/2006/relationships/image" Target="media/image30.emf"/><Relationship Id="rId93" Type="http://schemas.openxmlformats.org/officeDocument/2006/relationships/image" Target="media/image41.emf"/><Relationship Id="rId98" Type="http://schemas.openxmlformats.org/officeDocument/2006/relationships/customXml" Target="ink/ink29.xml"/><Relationship Id="rId121" Type="http://schemas.openxmlformats.org/officeDocument/2006/relationships/image" Target="media/image55.emf"/><Relationship Id="rId142" Type="http://schemas.openxmlformats.org/officeDocument/2006/relationships/image" Target="media/image65.emf"/><Relationship Id="rId163" Type="http://schemas.openxmlformats.org/officeDocument/2006/relationships/customXml" Target="ink/ink59.xml"/><Relationship Id="rId184" Type="http://schemas.openxmlformats.org/officeDocument/2006/relationships/hyperlink" Target="http://www.bestchoice.net.nz" TargetMode="External"/><Relationship Id="rId189"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5.jpeg"/><Relationship Id="rId46" Type="http://schemas.openxmlformats.org/officeDocument/2006/relationships/customXml" Target="ink/ink6.xml"/><Relationship Id="rId67" Type="http://schemas.openxmlformats.org/officeDocument/2006/relationships/customXml" Target="ink/ink14.xml"/><Relationship Id="rId116" Type="http://schemas.openxmlformats.org/officeDocument/2006/relationships/hyperlink" Target="http://www.northland.cc.mn.us/biology/biology1111/animations/hydrogenbonds.html" TargetMode="External"/><Relationship Id="rId137" Type="http://schemas.openxmlformats.org/officeDocument/2006/relationships/customXml" Target="ink/ink47.xml"/><Relationship Id="rId158" Type="http://schemas.openxmlformats.org/officeDocument/2006/relationships/image" Target="media/image73.emf"/><Relationship Id="rId20" Type="http://schemas.openxmlformats.org/officeDocument/2006/relationships/hyperlink" Target="http://www.ausetute.com.au/intermof.html" TargetMode="External"/><Relationship Id="rId41" Type="http://schemas.openxmlformats.org/officeDocument/2006/relationships/oleObject" Target="embeddings/oleObject3.bin"/><Relationship Id="rId62" Type="http://schemas.openxmlformats.org/officeDocument/2006/relationships/image" Target="media/image25.emf"/><Relationship Id="rId83" Type="http://schemas.openxmlformats.org/officeDocument/2006/relationships/image" Target="media/image36.emf"/><Relationship Id="rId88" Type="http://schemas.openxmlformats.org/officeDocument/2006/relationships/customXml" Target="ink/ink24.xml"/><Relationship Id="rId111" Type="http://schemas.openxmlformats.org/officeDocument/2006/relationships/image" Target="media/image50.emf"/><Relationship Id="rId132" Type="http://schemas.openxmlformats.org/officeDocument/2006/relationships/image" Target="media/image60.emf"/><Relationship Id="rId153" Type="http://schemas.openxmlformats.org/officeDocument/2006/relationships/customXml" Target="ink/ink54.xml"/><Relationship Id="rId174" Type="http://schemas.openxmlformats.org/officeDocument/2006/relationships/customXml" Target="ink/ink63.xml"/><Relationship Id="rId179" Type="http://schemas.openxmlformats.org/officeDocument/2006/relationships/image" Target="media/image86.jpeg"/><Relationship Id="rId195" Type="http://schemas.openxmlformats.org/officeDocument/2006/relationships/image" Target="media/image96.png"/><Relationship Id="rId190" Type="http://schemas.openxmlformats.org/officeDocument/2006/relationships/image" Target="media/image93.png"/><Relationship Id="rId15" Type="http://schemas.openxmlformats.org/officeDocument/2006/relationships/footer" Target="footer5.xml"/><Relationship Id="rId36" Type="http://schemas.openxmlformats.org/officeDocument/2006/relationships/image" Target="media/image12.wmf"/><Relationship Id="rId57" Type="http://schemas.openxmlformats.org/officeDocument/2006/relationships/customXml" Target="ink/ink9.xml"/><Relationship Id="rId106" Type="http://schemas.openxmlformats.org/officeDocument/2006/relationships/customXml" Target="ink/ink33.xml"/><Relationship Id="rId127" Type="http://schemas.openxmlformats.org/officeDocument/2006/relationships/customXml" Target="ink/ink42.xml"/><Relationship Id="rId10" Type="http://schemas.openxmlformats.org/officeDocument/2006/relationships/footer" Target="footer1.xml"/><Relationship Id="rId31" Type="http://schemas.openxmlformats.org/officeDocument/2006/relationships/image" Target="media/image8.emf"/><Relationship Id="rId52" Type="http://schemas.openxmlformats.org/officeDocument/2006/relationships/image" Target="media/image19.emf"/><Relationship Id="rId73" Type="http://schemas.openxmlformats.org/officeDocument/2006/relationships/customXml" Target="ink/ink17.xml"/><Relationship Id="rId78" Type="http://schemas.openxmlformats.org/officeDocument/2006/relationships/image" Target="media/image33.emf"/><Relationship Id="rId94" Type="http://schemas.openxmlformats.org/officeDocument/2006/relationships/customXml" Target="ink/ink27.xml"/><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hyperlink" Target="http://www.mpcfaculty.net/mark_bishop/ethanol_solution.htm" TargetMode="External"/><Relationship Id="rId143" Type="http://schemas.openxmlformats.org/officeDocument/2006/relationships/customXml" Target="ink/ink50.xml"/><Relationship Id="rId148" Type="http://schemas.openxmlformats.org/officeDocument/2006/relationships/hyperlink" Target="http://www.edinformatics.com/interactive_molecules/ice.htm" TargetMode="External"/><Relationship Id="rId164" Type="http://schemas.openxmlformats.org/officeDocument/2006/relationships/image" Target="media/image76.emf"/><Relationship Id="rId169" Type="http://schemas.openxmlformats.org/officeDocument/2006/relationships/image" Target="media/image79.png"/><Relationship Id="rId185" Type="http://schemas.openxmlformats.org/officeDocument/2006/relationships/image" Target="media/image90.jpeg"/><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yperlink" Target="http://preparatorychemistry.com/Bishop_NaCl_frames.htm" TargetMode="External"/><Relationship Id="rId26" Type="http://schemas.openxmlformats.org/officeDocument/2006/relationships/customXml" Target="ink/ink1.xml"/><Relationship Id="rId47" Type="http://schemas.openxmlformats.org/officeDocument/2006/relationships/image" Target="media/image17.emf"/><Relationship Id="rId68" Type="http://schemas.openxmlformats.org/officeDocument/2006/relationships/image" Target="media/image28.emf"/><Relationship Id="rId89" Type="http://schemas.openxmlformats.org/officeDocument/2006/relationships/image" Target="media/image39.emf"/><Relationship Id="rId112" Type="http://schemas.openxmlformats.org/officeDocument/2006/relationships/customXml" Target="ink/ink36.xml"/><Relationship Id="rId133" Type="http://schemas.openxmlformats.org/officeDocument/2006/relationships/customXml" Target="ink/ink45.xml"/><Relationship Id="rId154" Type="http://schemas.openxmlformats.org/officeDocument/2006/relationships/image" Target="media/image71.emf"/><Relationship Id="rId175" Type="http://schemas.openxmlformats.org/officeDocument/2006/relationships/image" Target="media/image83.emf"/><Relationship Id="rId196" Type="http://schemas.openxmlformats.org/officeDocument/2006/relationships/image" Target="media/image97.png"/><Relationship Id="rId200" Type="http://schemas.openxmlformats.org/officeDocument/2006/relationships/fontTable" Target="fontTable.xml"/><Relationship Id="rId16" Type="http://schemas.openxmlformats.org/officeDocument/2006/relationships/footer" Target="footer6.xml"/><Relationship Id="rId37" Type="http://schemas.openxmlformats.org/officeDocument/2006/relationships/oleObject" Target="embeddings/oleObject1.bin"/><Relationship Id="rId58" Type="http://schemas.openxmlformats.org/officeDocument/2006/relationships/image" Target="media/image23.emf"/><Relationship Id="rId79" Type="http://schemas.openxmlformats.org/officeDocument/2006/relationships/image" Target="media/image34.jpeg"/><Relationship Id="rId102" Type="http://schemas.openxmlformats.org/officeDocument/2006/relationships/customXml" Target="ink/ink31.xml"/><Relationship Id="rId123" Type="http://schemas.openxmlformats.org/officeDocument/2006/relationships/customXml" Target="ink/ink40.xml"/><Relationship Id="rId144" Type="http://schemas.openxmlformats.org/officeDocument/2006/relationships/image" Target="media/image66.emf"/><Relationship Id="rId90" Type="http://schemas.openxmlformats.org/officeDocument/2006/relationships/customXml" Target="ink/ink25.xml"/><Relationship Id="rId165" Type="http://schemas.openxmlformats.org/officeDocument/2006/relationships/customXml" Target="ink/ink60.xml"/><Relationship Id="rId186" Type="http://schemas.openxmlformats.org/officeDocument/2006/relationships/oleObject" Target="embeddings/oleObject6.bin"/><Relationship Id="rId27" Type="http://schemas.openxmlformats.org/officeDocument/2006/relationships/image" Target="media/image6.emf"/><Relationship Id="rId48" Type="http://schemas.openxmlformats.org/officeDocument/2006/relationships/image" Target="media/image18.wmf"/><Relationship Id="rId69" Type="http://schemas.openxmlformats.org/officeDocument/2006/relationships/customXml" Target="ink/ink15.xml"/><Relationship Id="rId113" Type="http://schemas.openxmlformats.org/officeDocument/2006/relationships/image" Target="media/image51.emf"/><Relationship Id="rId134" Type="http://schemas.openxmlformats.org/officeDocument/2006/relationships/image" Target="media/image61.emf"/><Relationship Id="rId80" Type="http://schemas.openxmlformats.org/officeDocument/2006/relationships/customXml" Target="ink/ink20.xml"/><Relationship Id="rId155" Type="http://schemas.openxmlformats.org/officeDocument/2006/relationships/customXml" Target="ink/ink55.xml"/><Relationship Id="rId176" Type="http://schemas.openxmlformats.org/officeDocument/2006/relationships/customXml" Target="ink/ink64.xml"/><Relationship Id="rId197" Type="http://schemas.openxmlformats.org/officeDocument/2006/relationships/image" Target="media/image98.jpeg"/><Relationship Id="rId201" Type="http://schemas.openxmlformats.org/officeDocument/2006/relationships/theme" Target="theme/theme1.xml"/><Relationship Id="rId17" Type="http://schemas.openxmlformats.org/officeDocument/2006/relationships/image" Target="media/image3.jpeg"/><Relationship Id="rId38" Type="http://schemas.openxmlformats.org/officeDocument/2006/relationships/image" Target="media/image13.wmf"/><Relationship Id="rId59" Type="http://schemas.openxmlformats.org/officeDocument/2006/relationships/customXml" Target="ink/ink10.xml"/><Relationship Id="rId103" Type="http://schemas.openxmlformats.org/officeDocument/2006/relationships/image" Target="media/image46.emf"/><Relationship Id="rId124" Type="http://schemas.openxmlformats.org/officeDocument/2006/relationships/image" Target="media/image56.emf"/><Relationship Id="rId70" Type="http://schemas.openxmlformats.org/officeDocument/2006/relationships/image" Target="media/image29.emf"/><Relationship Id="rId91" Type="http://schemas.openxmlformats.org/officeDocument/2006/relationships/image" Target="media/image40.emf"/><Relationship Id="rId145" Type="http://schemas.openxmlformats.org/officeDocument/2006/relationships/image" Target="media/image67.png"/><Relationship Id="rId166" Type="http://schemas.openxmlformats.org/officeDocument/2006/relationships/image" Target="media/image77.emf"/><Relationship Id="rId187" Type="http://schemas.openxmlformats.org/officeDocument/2006/relationships/oleObject" Target="embeddings/oleObject7.bin"/><Relationship Id="rId1" Type="http://schemas.openxmlformats.org/officeDocument/2006/relationships/numbering" Target="numbering.xml"/><Relationship Id="rId28" Type="http://schemas.openxmlformats.org/officeDocument/2006/relationships/customXml" Target="ink/ink2.xml"/><Relationship Id="rId49" Type="http://schemas.openxmlformats.org/officeDocument/2006/relationships/oleObject" Target="embeddings/oleObject4.bin"/><Relationship Id="rId114" Type="http://schemas.openxmlformats.org/officeDocument/2006/relationships/customXml" Target="ink/ink37.xml"/><Relationship Id="rId60" Type="http://schemas.openxmlformats.org/officeDocument/2006/relationships/image" Target="media/image24.emf"/><Relationship Id="rId81" Type="http://schemas.openxmlformats.org/officeDocument/2006/relationships/image" Target="media/image35.emf"/><Relationship Id="rId135" Type="http://schemas.openxmlformats.org/officeDocument/2006/relationships/customXml" Target="ink/ink46.xml"/><Relationship Id="rId156" Type="http://schemas.openxmlformats.org/officeDocument/2006/relationships/image" Target="media/image72.emf"/><Relationship Id="rId177" Type="http://schemas.openxmlformats.org/officeDocument/2006/relationships/image" Target="media/image84.emf"/><Relationship Id="rId198" Type="http://schemas.openxmlformats.org/officeDocument/2006/relationships/image" Target="media/image99.jpeg"/><Relationship Id="rId18" Type="http://schemas.openxmlformats.org/officeDocument/2006/relationships/image" Target="media/image4.jpeg"/><Relationship Id="rId39" Type="http://schemas.openxmlformats.org/officeDocument/2006/relationships/oleObject" Target="embeddings/oleObject2.bin"/><Relationship Id="rId50" Type="http://schemas.openxmlformats.org/officeDocument/2006/relationships/oleObject" Target="embeddings/oleObject5.bin"/><Relationship Id="rId104" Type="http://schemas.openxmlformats.org/officeDocument/2006/relationships/customXml" Target="ink/ink32.xml"/><Relationship Id="rId125" Type="http://schemas.openxmlformats.org/officeDocument/2006/relationships/customXml" Target="ink/ink41.xml"/><Relationship Id="rId146" Type="http://schemas.openxmlformats.org/officeDocument/2006/relationships/customXml" Target="ink/ink51.xml"/><Relationship Id="rId167" Type="http://schemas.openxmlformats.org/officeDocument/2006/relationships/customXml" Target="ink/ink61.xml"/><Relationship Id="rId188" Type="http://schemas.openxmlformats.org/officeDocument/2006/relationships/image" Target="media/image91.wmf"/><Relationship Id="rId71" Type="http://schemas.openxmlformats.org/officeDocument/2006/relationships/customXml" Target="ink/ink16.xml"/><Relationship Id="rId92" Type="http://schemas.openxmlformats.org/officeDocument/2006/relationships/customXml" Target="ink/ink26.xml"/></Relationships>
</file>

<file path=word/ink/ink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02-13T12:53:58.687"/>
    </inkml:context>
    <inkml:brush xml:id="br0">
      <inkml:brushProperty name="width" value="0.08819" units="cm"/>
      <inkml:brushProperty name="height" value="0.35278" units="cm"/>
      <inkml:brushProperty name="color" value="#FF00FF"/>
      <inkml:brushProperty name="transparency" value="170"/>
      <inkml:brushProperty name="tip" value="rectangle"/>
      <inkml:brushProperty name="rasterOp" value="maskPen"/>
      <inkml:brushProperty name="fitToCurve" value="1"/>
      <inkml:brushProperty name="ignorePressure" value="1"/>
    </inkml:brush>
  </inkml:definitions>
  <inkml:trace contextRef="#ctx0" brushRef="#br0">0 97 8,'11'0'9,"-11"0"-1,15 1-2,-5-2 0,4 5-1,0-4 1,3 0-1,1-3-1,3 3 0,3-2-1,4-1 0,0 1 0,7-3-1,1-1-1,4 0 0,3-1 0,1 2-1,3-4 0,-1 3 1,3 0-1,-2 0 0,2 3 0,-1 1 0,1-2 0,1 1 0,2 1 0,1 1 0,0-2 0,1 1 0,0 0 0,0-1 0,-1-1 0,-1 0 1,-1 1-2,0-2 2,1 2-1,0-2 0,-1 4 0,0-2 0,-2 2 0,0 1 0,-2 0 0,-2 1 0,1 2 0,-5-3 0,1 5-1,-1-3 1,-1 1 0,1-1 0,1 2 0,0 0 0,0-1 0,2 1 0,-1-1 0,0-1 0,1 2 0,0-1 0,0 1 0,0-2 0,-1 0 0,1 0 0,0-1-1,4 2 1,2-3 0,-1 3 0,1-1 0,1 2 0,1 0 0,1-2 0,1 2 0,-2 1 0,-1-3 0,1 0 0,2 0 0,1 2 0,3-3-1,0-1 2,0 0-1,1 0 0,-1 1-1,2 1 1,0 2 0,-1-1 0,-1 0 0,4 2 0,0-4 0,4 2 0,1-2-1,-1 0 1,1-2 0,-1 1 0,2 0 0,-1 0 0,-3 0 0,3 1 0,0 3-1,0-2 1,-1 2 0,3-1 0,0-2 0,0 0 0,4 0 0,0-1 0,-1-1 0,1 1 0,0-1 1,0 1-1,0 0 0,-1 0 0,0-1 1,0 1-1,1 0 0,1 0 0,-1-2 1,1-1-1,0-1 0,-2 0 0,2 3 0,-1-3 0,1 4 0,-2 0 0,1 0 1,-1 0-1,0 0 0,0 1 0,-3 2 0,0-2 0,0 3 0,1-3 1,-1 0-1,-1 1 0,-1 0 0,2 1 0,-1-2 0,0 0 0,-3 2 0,0-2 0,2 1 0,-1 0 0,0-1 1,-1 2-1,0-2 0,-3 1 0,-1-2 0,1 0 0,-5 0 0,2 0 0,0-1 0,-1 0 1,-1-2-1,-1 1 0,-1 0 0,0 0 0,0-1 0,-1 1 0,-2 1 0,0 1 0,1 0 0,2 0 0,1 0 0,-1 1 0,0 1 0,2 1 0,-2-1 1,0-1-1,1 1 0,-1-1 0,0 2 0,2-2 1,2 0-1,0-2 0,2 0 1,2-2-1,2 1 0,-1-1 0,0-1 1,2 1-1,1-2 0,1 1 2,0 0-2,-2 2 0,0-1 0,0 2 1,1-3-1,-3 3 0,0 1 1,-2-2-1,0 2 0,0-1 1,-1 1-1,-3 0 0,-2 0 0,-2-1 1,0 2-1,-5-1 0,0 0 1,-3 0-1,-2 1 0,1-1 0,-3 0 1,1 0-1,-3-1 0,0 1 0,-1-1 0,-2-3 0,0 4-1,-4-2-10,4 12-12,-9-18 0,8 13-1</inkml:trace>
</inkml:ink>
</file>

<file path=word/ink/ink1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02-18T15:23:04.53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70 112 13,'0'0'14,"0"0"-1,0 0-2,0 0 1,0 0-2,0 0-1,-7-5-1,7 5-2,-8 1-1,8-1-1,-9 1-1,9-1 0,-10 2-2,4 0 0,0-1-1,0 2 0,6-3-1,-9 7 1,9-7-1,-8 11 1,8-11 0,-1 11-1,1-5 0,0-6 1,5 12 0,-5-12 0,8 9 0,-8-9 0,9 9 0,-2-5 0,-7-4 0,10 4 1,-10-4-1,10 0 1,-10 0-1,9-4 1,-9 4-1,6-12 1,-3 6-1,1-1 1,-1-3-1,-1-1 0,-1-1 0,-1-3 0,0 0 1,-1-1-1,-1 1 0,-1 0 0,-1 2 1,1 2-1,0 3 1,-1 0-1,4 8 0,-4-6-1,4 6 0,0 0 0,0 0 1,0 0-1,6-1 0,-6 1 0,12 0 0,-6 0 1,4 1 0,-2-1 0,1 1 0,0-1 1,-2 0-1,0 0 0,-7 0 1,11 0-2,-11 0-4,8-2-4,-8 2-8,9-2-6,-9 2-1,6-3 0</inkml:trace>
  <inkml:trace contextRef="#ctx0" brushRef="#br0" timeOffset="906">198 136 8,'0'0'12,"0"0"-1,0 0-1,0 0-2,0 0 0,0 0 0,6-2-1,-6 2 0,0 0 0,9 0-3,-9 0 0,7-1-2,-7 1 1,9 0-2,-9 0 0,11 0-1,-11 0 0,12 0-3,-5-1-4,-1 0-5,1 2-6,-7-1-5,11-2-1</inkml:trace>
  <inkml:trace contextRef="#ctx0" brushRef="#br0" timeOffset="1312">255 96 5,'0'0'19,"0"0"-4,0 0-3,0 0-1,0 0-3,0 0-1,0 0-2,0 0 2,0 0-4,1 10 0,-1-10-1,1 12-1,-1-4 2,0 2-1,0-1 0,0 0 0,0 2 1,0-3-1,0 0 0,0 1-1,0-4 1,0-5-3,0 8-2,0-8-8,0 0-14,0 0 0,1-7 0,-1 7-1</inkml:trace>
</inkml:ink>
</file>

<file path=word/ink/ink1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02-18T15:23:07.12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52 820 6,'-7'-2'11,"7"2"-3,-8-2-2,8 2 1,-9-2-1,9 2-1,-9-1-1,9 1 0,-7 2 0,7-2-2,-7 7-1,6-1 0,-1 1-1,1 2 0,0 0 0,2 2 1,0 0-1,2 0 0,1-1 0,2-1 0,0-1 0,1-3 1,-1 0 0,3-5 1,-1-1 0,1-2 1,0-2 0,-2-2 0,1-1 2,-3-3-1,1 0-2,-3-1 1,-2 0 0,-1-1-1,-2-1-1,-2 0 0,-1 0 0,-1 2 0,0 1-1,0 2 1,-1 0-1,2 3 1,-1 2-1,6 4 1,-7-5-1,7 5 0,0 0-1,0 0 1,0 0 0,0 0 0,0 0 0,9-1-1,-1 2 1,0 1 1,2 0-1,-1-1 0,2 1 1,-1 0-1,-1 0 0,-1 0 0,-1-1-1,-1 0-3,-6-1-4,9-1-11,-2 3-4,-7-2-1,6-3 1</inkml:trace>
  <inkml:trace contextRef="#ctx0" brushRef="#br0" timeOffset="859">230 842 12,'0'0'22,"0"0"0,7-2-7,-7 2-4,0 0-2,6 0-3,-6 0-2,6 0-1,-6 0-1,9-2-6,-3-3-15,5 6-4,-5-9-1,7 5 0</inkml:trace>
  <inkml:trace contextRef="#ctx0" brushRef="#br0" timeOffset="2187">345 138 0,'-6'-2'19,"6"2"-4,0 0-2,-6 2-5,6-2-2,-6 2-2,6-2-1,0 0-1,-7 5 0,7-5-1,-5 8 1,5-8-2,-4 11 1,2-5-1,-1 0 0,2 0 0,0 0 0,1-6-1,-1 9 1,1-9 0,0 0 1,4 7 1,-4-7 1,6-1 1,-6 1-1,6-5 1,-6 5 0,8-10-1,-5 4 0,1 0-2,-1-1 0,-1-1 1,0-1-1,0 0 1,-2-2-1,0 1 1,-1-2-1,-2 0 1,0 0-1,-1 0 0,-2 1 0,1 0 0,-1 2-1,1 1 1,0 2-1,5 6 1,-7-8-1,7 8-1,0 0 1,0 0-1,-7-5 0,7 5 0,0 0 0,6 0 0,-6 0 0,9-1 1,-2 0-1,0 1 1,1 0-1,0-1-1,0 0-2,-1 1-6,1-1-6,-8 1-8,14-5 0,-11-1-1</inkml:trace>
  <inkml:trace contextRef="#ctx0" brushRef="#br0" timeOffset="3015">430 112 0,'0'0'16,"0"0"-4,0 0-3,7-4-1,-7 4-1,6 0-2,-6 0-1,10 0 1,-10 0-2,11 0 0,-4-1-1,0 0-2,1 0-2,-1-2-5,1 4-8,-8-1-4,11-4-1</inkml:trace>
  <inkml:trace contextRef="#ctx0" brushRef="#br0" timeOffset="3328">475 34 1,'0'0'17,"0"0"-2,0 0-3,2 11-2,-2-11-2,0 12-1,1-5 0,1 2-1,0 0 1,0-1-2,1 2-1,-1-2-1,0 0 0,0-2-2,0 1-3,-2-7-6,2 11-14,-2-11-1,0 0-1,0 0 0</inkml:trace>
</inkml:ink>
</file>

<file path=word/ink/ink1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02-18T15:23:47.92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94 124 5,'0'0'14,"0"-6"0,0 6-2,0 0-1,0 0-1,-9-6-2,9 6-1,-7-3-1,7 3-1,-7-3-2,7 3 0,0 0-1,-10-2 0,10 2 0,-11 1-1,11-1 0,-10 3 0,10-3-1,-12 4 0,6 0 0,6-4 0,-10 7 0,10-7 0,-6 9 0,6-9 0,-5 8 0,5-8-1,0 9 1,0-9 0,4 7 0,-4-7 0,8 4 0,-8-4 0,9 2 1,-9-2-1,10 0 1,-10 0-1,9-4 1,-9 4 0,8-5-1,-8 5 1,8-9 0,-8 9-1,6-12 1,-2 4-1,0-1 1,-1-1 0,-1-1-1,0-1 1,0-2 0,-1 1 0,-1 0 0,-1 1 0,-1 3 0,1 1 0,0 2-1,1 6 0,-2-7 0,2 7 0,0 0 0,0 0-1,6 2 1,-6-2-1,8 3 1,-8-3 0,10 3 0,-10-3 0,11 1 0,-11-1-2,11 0-3,-11 0-5,9 1-11,-9-1-4,7-1-1,-7 1 0</inkml:trace>
  <inkml:trace contextRef="#ctx0" brushRef="#br0" timeOffset="1016">164 116 17,'0'0'16,"0"0"-4,0 0-3,0 0-3,0 0-1,0 0-2,0 0 0,5 6 0,-5-6 0,0 0 1,10 3 1,-10-3-1,10 2 1,-10-2-2,11-1 1,-5 1-1,1-1-1,-1 0-1,0 0-3,0 0-2,-6 1-5,9-4-8,-2 6-8,-7-2 1,10-2-1</inkml:trace>
  <inkml:trace contextRef="#ctx0" brushRef="#br0" timeOffset="1454">224 61 4,'0'0'11,"-1"8"0,1-8-2,-2 11-1,0-4 0,3 2-1,-2 0-1,1 2-1,-1-2-1,1 2 0,0-1-2,0 2 0,-2-3-1,2 0 2,0-3-2,0 0 0,0-6-1,1 8 1,-1-8-2,0 0-6,2 6-14,-4-12-1,2 6 0</inkml:trace>
</inkml:ink>
</file>

<file path=word/ink/ink1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02-18T15:23:50.64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67 946 15,'0'0'13,"0"0"-1,0-7 0,0 7-1,0 0-2,0 0-1,-2-8-1,2 8-1,0 0-1,-6-5-1,6 5 0,0 0-1,-8-5-1,8 5 0,-8-1 0,8 1-1,-7 0 0,7 0 0,-8 2 0,8-2-1,-7 4 0,7-4 0,-7 9 0,3-3 0,0 1 0,2 1 0,0 0 0,0 0 0,2 0 0,0-1-1,1 0 1,2-1 0,-3-6 0,9 7 0,-3-4 0,1-2 1,0-1-1,1-1 1,0-2-1,-1-1 1,0-2 0,0 0 0,-2-3 0,0 0 0,-1-2 0,-2-1 0,-1-1 0,-1-2 0,-1 0 0,-1-1 0,0 1 0,-1 0 0,0 0 0,-1 2 0,1 3 0,-1 2 1,2 1-1,2 7-1,-2-6 1,2 6-1,0 0 0,0 0 0,0 0-1,6 1 1,-6-1 0,11 4 0,-4-2 0,2-1 0,-1 0-2,2 1-2,-1-2-9,-2-4-15,3 6-1,-10-2 1,12-2 0</inkml:trace>
  <inkml:trace contextRef="#ctx0" brushRef="#br0" timeOffset="1000">199 941 6,'0'0'15,"0"0"-1,0 0-1,0 0-2,0 0-2,0 0-2,0 0-2,0 0 1,0 0-2,0 0 0,0 0-2,0 0 0,0 0 1,0 0-1,0 0-1,0 0 1,0 0 0,0 0 0,8-2 0,-8 2-1,9-1 1,-2 0 0,-7 1 0,9-1-1,-9 1-1,10-1-2,-10 1-8,4-6-17,2 8 1,-6-2 0,0 0 0</inkml:trace>
  <inkml:trace contextRef="#ctx0" brushRef="#br0" timeOffset="10422">460 118 16,'0'0'11,"0"0"-1,0 0-3,-6-4-1,6 4-1,0 0-1,-7 3-1,7-3 0,-4 6-2,4-6 0,-5 10 0,3-5-1,-1 2 0,2-1 0,0 1 0,2-1-1,-1-6 1,2 10 0,-2-10 1,0 0-1,9 6 2,-9-6-1,6-1 2,-6 1-1,8-5 1,-8 5-1,8-8 2,-8 8-1,8-11-1,-4 5 0,-1-1 0,-1-1 0,0-1 0,0 0 0,-2-2 0,-1 1 0,-1 0-1,-1-1 1,0 1 0,-1 1 0,-2 0-1,3 2 0,3 7 1,-10-9-1,10 9-1,-5-6 0,5 6 1,0 0-1,0 0 0,0 0 0,0 0 0,-2-8 0,2 8-1,0 0 1,8-4 0,-8 4 0,9-4-1,-4 2 1,2 1 0,-1-1 0,0 1 0,1 0 0,-1 1-1,0-1-4,-6 1-7,10-2-10,-2 5-3,-8-3-1</inkml:trace>
  <inkml:trace contextRef="#ctx0" brushRef="#br0" timeOffset="11328">551 110 7,'0'0'10,"0"0"-1,0 0-2,0 0 0,8 2 1,-8-2-1,8 2 1,-8-2 0,10 2-2,-4-2 0,1 0-1,-2-1-3,1 0-4,-6 1-8,11 0-9,-11 0-3,8-3-1</inkml:trace>
  <inkml:trace contextRef="#ctx0" brushRef="#br0" timeOffset="11672">600 68 12,'0'0'11,"0"0"0,0 0 0,-1 7-2,1-7 0,0 10-1,-1-4 0,0 1 0,1 2-3,0-2-1,0 1 0,0-1-2,-2-1 0,2-6-1,1 11 1,-1-11-1,1 6-2,-1-6-4,0 6-10,0-6-10,0 0 0,0 0 0</inkml:trace>
</inkml:ink>
</file>

<file path=word/ink/ink1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2T11:53:24.21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29 21 3,'0'0'4,"-3"-1"-1,3 1-1,0 0-1,0 0 0,0 0 0,0 0 0,0 0-1,0 0 0,0 0 0,0 0 0,0 0 1,0 0 0,0 0 0,0 0 0,0 0 0,0 0 0,4-2 0,-4 2 0,0 0 0,0 0-1,3-4 1,-3 4-1,0 0 0,0 0 0,0 0 0,0 0 0,1-3 0,-1 3 1,0 0-1,0 0 0,0 0 0,0 0 0,0 0 1,0 0-1,0 0 1,0 0 0,0 0-1,0 0 1,0 0-1,0 0 0,0 0 0,0 0 1,0 0-2,0 0 1,0 0 0,0 0 0,1-3 0,-1 3 0,0 0 0,0 0-2,0 0 0,0 0-1,0 0 0,0 0 1,0 0-2,0 0 1,0 0 1,-1 4 0,1-4 2,0 0-1,0 0 2,0 0 0,0 0 2,0 0 0,3 2 0,-3-2 1,0 0 0,3-4 0,-3 4 0,0 0-2,2-3-1,-2 3 0,0 0-2,0 0-2,0-3-2,0 3 0,0 0 0,0 0-1,0 0 1,0 0 0</inkml:trace>
  <inkml:trace contextRef="#ctx0" brushRef="#br0" timeOffset="656">45 6 0,'0'0'1,"0"0"1,0 0 0,0 0-1,0 0 1,0-3 0,0 3-1,0 0 1,0 0 0,0 0-1,0 0-1,0 0 1,-4 0-1,4 0 0,0 0 0,-3 5-1,3-5 0,-2 3 1,2-3 0,-1 5-1,1-5 1,0 0 0,0 3 0,0-3 0,0 0 0,0 0 1,0 0 0,0 0-1,0 0 1,3 0 0,-3 0-1,0 0 1,3-3-1,-3 3 1,0 0-1,2-5 1,-2 5 0,0-3 0,0 3 1,-1-4-1,1 4 0,0 0-1,-2-4 0,2 4-2,0 0 1,-4 1-2,4-1 1,0 0-2,-4 5 1,4-5 0,-1 6-1,1-6-1</inkml:trace>
  <inkml:trace contextRef="#ctx0" brushRef="#br0" timeOffset="2125">4 100 7,'0'0'5,"0"0"-1,0 0-1,-3 3-1,3-3-1,0 0-2,-1 3 1,1-3-1,0 0 1,1 3-1,-1-3 1,0 0 1,0 0-1,0 0 0,0 0 0,0 0 1,0 0 0,0 0-1,4 0 0,-4 0 0,0 0 1,0 0-1,0 0 1,3-2-1,-3 2 0,0 0 1,0 0-1,0 0 1,0-3-1,0 3 1,0 0-1,0 0 1,2-3-1,-2 3 1,0 0-1,0 0 1,0 0-1,0 0 0,0 0-1,0 0 0,0 0 0,-1 3 0,1-3-1,1 5 0,-1-5 0,1 5 0,-1-5 1,3 5 0,-3-5 0,3 2 2,-3-2 1,0 0 0,5-1 0,-5 1 1,0 0-1,1-3 1,-1 3 0,2-5-1,-2 5-1,2-6 1,-1 3-1,-2 0 0,1 3 1,-2-6-2,2 6 0,-2-4 0,2 4-1,0 0 0,-4-2-1,4 2 1,0 0-1,-2 4 0,2-4 1,-4 3 0,4-3 0,-3 4 0,3-4 0,0 3 1,0-3-1,-2 4 0,2-4 1,0 0-1,0 3 0,0-3 1,0 0-1,0 0 1,0 0-1,4 3 1,-4-3 0,3 0 1,-3 0 1,0 0 0,4-2 1,-4 2 0,0 0 1,2-4-1,-2 4 1,0 0-1,1-4-1,-1 4-1,0 0 1,-1-4-1,1 4-1,0 0 0,-3-3 0,3 3-1,-3-2 0,3 2-1,-4 1 0,4-1 1,0 0-1,-2 4 0,2-4 1,-1 4 0,1-4 0,-1 4-1,1-4-4,1 6-6,-1-6-2</inkml:trace>
</inkml:ink>
</file>

<file path=word/ink/ink1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2T11:53:29.21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5 25 4,'0'0'6,"0"0"0,0 0-1,0 0-1,0 0-1,0 0-1,0 0-1,0 0 1,0 0 0,0 0 0,0 0 0,-1-3 1,1 3 0,0 0-1,0 0 1,0 0-1,0 0 0,0 0 0,0 0-2,0 0 0,0 0-1,0 0 0,0 0 0,0 0-1,0 0 1,2 3 0,-2-3 1,0 0 0,0 0 1,0 0 1,3 2 1,-3-2 1,0 0 0,0 0 0,0 0 0,0 0 0,1-4-1,-1 4-1,1-4-1,-1 4 0,0-5 0,0 5-1,0-5 0,0 5 0,-2-3 0,2 3-2,0 0 0,-3-2-2,3 2 1,-2 4-2,2-4 1,-2 5 0,2-5 0,-2 5 0,2-5 2,0 4 1,0-4 1,0 0 1,0 0 1,0 0 1,0 0 0,3 2 1,-3-2 0,0 0-1,0 0-1,0 0 0,2-4-1,-2 4 0,0 0-1,0 0 0,1-3 0,-1 3 1,0 0-1,1-4 0,-1 4 0,0 0 1,0 0-1,0 0 0,1-3-1,-1 3-2,0 0 1,0 0-1,0 0 0,0 0 0,1 3-1,-1-3 2,0 0 1,2 4 0,-2-4 1,0 0 1,0 0-1,0 0 1,3 1 1,-3-1 0,0 0 0,0 0 0,0 0 1,2-4-1,-2 4 0,1-3 1,-1 3-2,0-4 0,0 4 1,0-4-1,0 4 0,0 0-1,-1-3 0,1 3-1,0 0 1,0 0-1,-4 5 0,3-2-1,0 0 1,0 1-1,0 0 1,1-1 0,0-3 1,1 6-2,-1-6-3,3 4-7,-3-4-6,0 0 0</inkml:trace>
  <inkml:trace contextRef="#ctx0" brushRef="#br0" timeOffset="1734">31 99 10,'0'0'9,"0"0"-1,0 0 0,0 0-1,0 0-2,0 0-1,0 0 0,0 0-2,0 0 1,0 0-2,0 0 1,0 0 0,0 0-1,0 0 0,0 0-1,0 0 0,0 0-2,0 0 0,0 0 0,0 0 0,0 3-1,0-3 0,0 0 1,0 0 0,1 3 2,-1-3-1,0 0 1,0 0-1,0 0 1,3 3 0,-3-3 1,0 0 0,0 0 1,4-2-1,-4 2 1,0 0-1,3-4 1,-3 4 0,3-4 0,-3 4-1,1-5 1,-1 5 0,1-4 0,-1 4-1,0 0 0,0 0-1,-3-1 0,3 1 0,-4 1-1,4-1 0,-4 2 0,4-2-1,-4 3 1,4-3 0,-2 4 0,2-4 0,-1 3-1,1-3 1,1 3 0,-1-3 0,0 0 1,0 0-1,2 3 1,-2-3 1,0 0-1,0 0 1,0 0 0,3 1 1,-3-1 0,0 0 1,0 0-1,3-4 0,-3 4 0,1-3 0,-1 3-1,1-4 0,-1 4 0,0-4 0,0 4 0,0 0-1,0 0 0,0-3-1,0 3 0,0 0 0,0 0-1,-1 3 0,1-3 0,0 3 1,0-3-1,0 4 1,0-4 1,0 0-1,1 4 1,-1-4 0,0 0 2,0 0-1,0 0 2,0 0-1,0 0 0,0 0 1,2-4 0,-2 4-1,1-3 1,-1 3-2,0 0 0,0-4-1,0 4-1,0 0-2,0 0 0,0 0-1,0 0-2,-3 3-1,3-3-2,0 0-5,-1 5-5,1-5 1</inkml:trace>
</inkml:ink>
</file>

<file path=word/ink/ink1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2T11:53:38.287"/>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 24 11,'0'0'8,"0"0"-1,0 0 0,0 0 0,0 0-2,0 0 0,0 0-1,0 0-1,0 0-1,0 0 0,0 0-2,0 0 1,0 0-2,0 0 1,0 0-1,0 0 0,0 0 1,0 0-1,-1 4 1,1-4 1,0 0-1,0 0 0,0 0 1,0 0 1,0 0 0,0 0 0,0 0 0,0 0 1,0 0-1,3-4 1,-3 4-1,1-3-1,-1 3 1,0-4-1,0 4 2,0 0-2,0-3 0,0 3 0,0 0 0,0 0 0,0 0-1,0 0 0,0 0 0,-4 3 0,4-3-1,0 0 0,-1 5 1,1-5-1,0 0 0,-1 4 1,1-4 0,0 0 0,0 0 2,0 0-1,0 0 2,0 0 0,0 0 0,4 0 0,-4 0 0,0 0-1,1-4 0,-1 4 0,0 0-1,1-4 0,-1 4 0,0 0 0,0-4-1,0 4 0,0 0 0,0 0 0,0 0-1,0 0 1,0 0-1,0 0 1,0 4-1,0-4 0,-1 5 1,1-5 0,0 5-1,0-5 1,1 4 0,-1-4 0,0 0 1,0 0-1,0 0 1,0 0 0,0 0 0,0 0 0,0 0-1,0 0 1,0 0-1,4-4 1,-4 4-1,0-6 0,1 3 0,-1 0 0,1-1 0,-1 1 1,0 3-1,1-6 0,-1 6 0,0 0 0,0-3 0,0 3 0,0 0 0,-2 3 0,2-3-1,-1 5 1,1-5 0,-3 6-1,3-6 1,-3 6 0,3-6 0,-2 4 0,2-4 1,0 0-1,-2 3 0,2-3 0,0 0 0,0 0 1,0 0-1,0 0 0,0 0 1,0 0-1,0 0 0,0 0 0,0 0-4,0 0-7,0-4-6,0 4-8,0 0 1,0 0-1</inkml:trace>
</inkml:ink>
</file>

<file path=word/ink/ink1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2T11:53:40.14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 12 12,'0'0'18,"0"0"-5,0 0-2,0 0-3,0 0-1,0 0-2,0 0-1,0 0-2,0 0 0,0 0-1,0 0 1,0 0-2,0 0 0,-3 4-2,3-4 2,0 0-1,0 0 1,0 0-1,0 3 1,0-3 0,0 0 1,0 0 0,0 0 1,0 0 0,0 0 0,0 0 0,4-3 1,-4 3-1,0 0 0,1-4 0,-1 4 0,0 0-1,0-3 1,0 3-1,0 0 0,0-4-1,0 4 0,0 0 0,0 0 0,0 0 0,0 0-1,-4 1 0,4-1 1,0 0-1,0 0 1,-1 4 0,1-4-1,0 0 1,0 0 0,1 4 0,-1-4 0,0 0 0,0 0 0,0 0 0,0 0 1,0 0-1,0 0 1,3 0-1,-3 0 1,0 0 0,0 0-1,2-4 1,-2 4 0,0-3-1,0 3 0,0-3 1,0 3-1,0 0 0,-1-4-1,1 4 1,0 0-1,0 0 0,0 0 0,-4 2 0,4-2 0,-1 3-1,1-3 1,-1 4-1,1-4 1,0 0 0,1 3 0,-1-3 1,0 0 0,0 0 0,0 0 0,3 1 1,-3-1 0,0 0 0,0 0-1,3-4 1,-3 4 0,0 0 0,0-4 0,0 4-1,0 0 1,-1-4-1,1 4 0,0 0-1,0 0 0,0 0 1,0 0-1,-3 5 0,3-5 0,-1 4 0,1-4-1,-1 4-2,1-4-10,2 3-7,-2-3-1,0 0 0</inkml:trace>
</inkml:ink>
</file>

<file path=word/ink/ink1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2T11:53:18.85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35 8 1,'0'0'5,"0"0"-3,0 0 0,0 0 0,0 0 0,0 0 1,0 0-1,0 0 1,0 0 0,-3 3 0,3-3-1,0 0 0,0 0-1,-2 5-1,2-5 1,0 4-1,0-4 0,1 4 0,-1-4 0,0 3 0,0-3 0,0 0 0,0 0 1,4 4 0,-4-4 0,0 0 1,4-3 0,-4 3 0,0 0 0,3-4 1,-3 4-1,1-4 0,-1 4-1,0-4 1,0 4 0,-1-5-1,1 5 0,-2-3 0,2 3-1,0 0 1,-5-3-1,5 3 0,-3 0 0,3 0-1,0 0 1,-3 1-1,3-1 0,0 0 1,-3 4-1,3-4 1,0 0 0,-2 5-1,2-5 1,-1 3 0,1-3 0,0 0 0,1 3 0,-1-3 0,0 0 0,0 0 1,0 0-1,0 0 0,0 0 1,3 0-1,-3 0 0,0 0 0,0 0 1,4-4 0,-4 4-1,0 0 1,0-4 0,0 4 0,0 0 1,-1-5-1,1 5 0,-2-3 1,2 3-1,0 0 0,-5-4 0,5 4 0,-2-1-1,2 1 0,-3 1 0,3-1 0,0 0-1,-4 2 1,4-2-1,0 0 0,-1 3 0,1-3 0,1 4 0,-1-4 1,0 0-1,3 3 1,-3-3 0,0 0 1,3 1 0,-3-1 0,0 0 0,0 0 1,3-2 0,-3 2 0,0 0-1,1-3 1,-1 3-1,1-3 0,-1 3 0,0-4 0,0 4 1,0 0-2,0 0 0,0 0 0,0 0 0,0 0 0,0 0-2,-2 4 2,2-4 0,-1 6 0,1-6 0,0 6 0,0-6 0,0 6 0,0-6 0,0 0-1,1 3-3,-1-3-4,0 0-5,0 0-6,0 0-1</inkml:trace>
  <inkml:trace contextRef="#ctx0" brushRef="#br0" timeOffset="2234">17 106 3,'0'0'6,"0"0"-1,0 0 0,0 0-1,0 0 1,0 0 0,0 0-1,0 0 1,0 0-2,0 0 0,0 0 0,0 0-1,0 0-1,0 0 0,0 0-1,0 0 1,-3-1-1,3 1 0,0 0-1,0 0 1,0 0-1,0 0 1,-1 4 0,1-4-1,0 0 1,0 3 0,0-3 0,0 0 0,0 0-1,1 4 1,-1-4 0,0 0 0,0 0 0,0 0 0,0 0 0,0 0 1,3 1 0,-3-1 0,0 0 0,0 0 1,0 0-1,1-4 1,-1 4-1,1-3 0,-1 3 1,0-4-1,0 4 0,-2-4 0,2 4 0,-1-5 1,1 5-1,-3-3 0,3 3 0,0 0 0,-3-3 1,3 3-2,0 0 1,-3-1 0,3 1-1,0 0 0,0 0 0,-4 3-1,4-3 1,0 0-1,-2 5 1,2-5-1,-1 4 0,1-4 1,0 4-1,0-4 1,1 4-1,-1-4 1,0 0 0,0 0-1,3 3 1,-3-3 0,0 0 0,0 0 0,0 0 1,4-1-1,-4 1 1,0 0 0,0 0 0,2-3 0,-2 3-1,1-3 1,-1 3 0,0-5 0,0 5 0,1-4 1,-1 4 1,0-4-1,0 4 0,0 0 0,0 0-1,0 0 1,-4-2-1,4 2-1,0 0 0,-3 4 0,3-4-1,-2 5 1,2-5-1,-1 5 1,1-5-1,0 5 1,0-5-1,1 3 1,-1-3-1,0 0 1,0 0 0,0 0 0,0 0 0,4 0 0,-4 0 0,0 0 1,4-5 0,-4 5 0,3-3 0,-3 3 0,2-5 0,-2 5 1,0-4-1,0 4 0,0 0 0,0-3 0,0 3-1,0 0 1,-4 1-2,4-1 1,-2 4-1,2-4 0,-3 4 0,3-4 0,-2 5 1,2-5-1,-1 4 1,1-4-1,0 0 1,0 0-2,0 3-2,0-3-4,0 0-4,0 0-6,0 0-4,0 0 0</inkml:trace>
</inkml:ink>
</file>

<file path=word/ink/ink1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2T11:53:33.91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40 6 3,'0'0'4,"0"0"-1,0 0 0,0 0-1,0 0-1,2-3-1,-2 3 1,0 0-1,0 0 0,0 0 0,0 0 1,0 0-1,0 0 0,0 0 1,0 0-1,0 0 0,0 0 0,0 0 1,0 0-2,0 0 1,0 0-1,0 0 0,0 0 0,0 0 0,0 0 0,0 0 0,0 0 0,0 0 0,0 0 0,0 0 1,0 0-1,0 0 0,-3 3 0,3-3 1,0 0 1,0 0 0,0 0 1,0 0 0,0 0 1,0 0 0,4-2 1,-4 2 0,0 0 0,0 0 0,1-4-1,-1 4 0,0 0 0,0 0-1,0 0-1,0 0-1,0 0 0,-4 0-1,4 0 0,0 0 0,-3 3-1,3-3 0,0 0 1,-2 4 0,2-4 0,0 3-1,0-3 1,1 4 1,-1-4-1,0 0 1,0 0 0,2 3 1,-2-3-1,0 0 2,0 0-1,0 0 1,0 0-1,3-2 1,-3 2 0,0 0-1,2-4 0,-2 4 0,0-4 0,0 4 0,0-3 0,0 3-1,0 0-1,-1-4-1,1 4-1,0 0 0,0 0-1,-4 2-1,4-2 0,-3 3 0,3-3 0,-2 3 2,2-3 0,-3 3 1,3-3 0,0 0 1,-1 4 1,1-4 2,0 0-1,0 0 2,0 0 1,0 0 0,4-1 0,-4 1 1,0 0-2,0 0 0,2-4 0,-2 4-1,0 0 1,2-4-1,-2 4 0,0 0 0,1-3 0,-1 3-1,0 0 1,0 0-2,0 0 0,0 0-1,0 0 0,0 0 0,-4 2-1,4-2 0,-1 4 0,1-4 1,-2 4 0,2-4 0,-1 3 0,1-3 1,0 0-1,0 0 2,0 0 0,0 0 0,0 0-2,0 0-1,0 0-4,4 3-8,-4-3-1</inkml:trace>
  <inkml:trace contextRef="#ctx0" brushRef="#br0" timeOffset="1859">12 78 0,'0'0'9,"0"0"-1,0 0-2,0 0 1,0 0 0,0 0 1,0 0 0,0 0 0,0 0-2,0 0 0,0 0-2,0 0-1,0 0-1,0 0-1,0 0-1,0 0 0,-3 0 0,3 0-1,0 0 1,-4 3-1,4-3 0,-2 4 0,2-4 0,-2 3 1,2-3-2,-1 4 1,1-4 0,0 3 0,0-3 0,0 0 0,0 0 1,0 0 0,0 0 1,3 2 1,-3-2-1,0 0 1,4-2 0,-4 2 0,0 0 0,3-4 1,-3 4-1,2-3-1,-2 3 1,0-3 0,0 3 0,1-4-1,-1 4 0,0 0-1,0 0 0,0 0-1,0 0 0,0 0 0,-3 0-1,3 0 1,-1 4-1,1-4 0,-1 4 0,1-4 0,1 5 0,-1-5 1,1 4 0,-1-4 1,0 0-1,3 2 2,-3-2-1,0 0 1,4-1-1,-4 1 1,0 0 0,2-4 0,-2 4 1,2-4-1,-2 4 0,1-5 0,-1 5 0,1-5 0,-1 5 0,0-3 0,0 3-1,0 0 1,0 0-2,-3 1 1,3-1-1,0 0 0,-4 3 0,4-3-1,-2 4 1,2-4 0,0 0-1,-2 3 1,2-3 0,0 0 0,0 0 1,0 0-1,0 0 2,0 0-1,0 0 1,0 0 0,4 1 2,-4-1-1,0 0 0,2-3 0,-2 3 0,1-4 0,-1 4 1,1-3-1,-1 3 0,0 0 0,0-4-1,0 4 1,0 0-2,0 0 1,-4-1-1,4 1-1,0 0 1,-3 1 0,3-1-1,0 0 0,-3 3 0,3-3-1,0 0 0,-3 4-2,3-4 0,0 0-2,-1 4-5,1-4-4,1 3-6,-1-3 0</inkml:trace>
</inkml:ink>
</file>

<file path=word/ink/ink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02-13T12:52:57"/>
    </inkml:context>
    <inkml:brush xml:id="br0">
      <inkml:brushProperty name="width" value="0.08819" units="cm"/>
      <inkml:brushProperty name="height" value="0.35278" units="cm"/>
      <inkml:brushProperty name="color" value="#FFFF00"/>
      <inkml:brushProperty name="transparency" value="170"/>
      <inkml:brushProperty name="tip" value="rectangle"/>
      <inkml:brushProperty name="rasterOp" value="maskPen"/>
      <inkml:brushProperty name="fitToCurve" value="1"/>
      <inkml:brushProperty name="ignorePressure" value="1"/>
    </inkml:brush>
  </inkml:definitions>
  <inkml:trace contextRef="#ctx0" brushRef="#br0">-1 36 1,'0'0'10,"0"0"-1,0 0-1,0 0 1,0 0 0,10-5 0,-10 5-1,9-1-1,-9 1 1,10-2-1,-10 2 0,11-3-2,-11 3 0,13-2 1,-13 2-2,16-4 0,-6 2 0,0 1-1,3 0 0,-2 0-1,2 1-1,-1 0 1,0 0-1,-2 0-1,2 1 1,-2 0-1,0 3 1,0-2-1,-1 1 0,1 0 1,-1 0 0,1-1-1,0 0 1,-1 0 0,3 0 0,-2 0 0,2 0 0,0-1 0,2 1 0,-2 0 0,1 0 0,1-2-1,-1 1 1,1 1 0,-1 1-1,1-1 1,-1-1-1,1 1 0,0 0 0,1 0 1,3 0-1,-1-1 0,2-1 1,1 0-1,1 0 1,2 0-1,0-1 1,2 0-1,-1 0 0,0 0 1,0 1-1,1 0 0,-1 0 0,-2 0 1,2 0-1,-3 0 0,1 1 1,-3-1-1,2 0 0,2 0 0,0 1 0,-1 0 0,1 0 0,0 0 1,1 0-1,0-1 0,-1 1 1,0-1-1,0 0 1,0-1-1,-1 1 0,3 0 1,-2 0-1,3 1 0,-2-1 0,1 1 0,1-1 1,-2 0-1,2 0 0,-3 0 0,0-1 0,-2-1 1,1 1-1,0 0 0,-1-1 0,2 1 0,-2 0 0,1 0 0,0 1 0,1 1 0,-3 0 0,2 0 0,0 1 0,-2-1 0,0 1 0,3 0 0,0 0 1,1 0-1,1-1 0,2 1 0,2-1 0,1 0 0,-1 0 0,1-1 0,-1 0 0,0-1 0,0 1 0,0-1 0,-2-1 0,2 0 0,-2 0 0,1 1 0,1-1 1,-2 0-1,1 1 0,0 1 0,1-2 0,-1 1 0,2 0 0,2 0 0,-2 0 0,3-1 0,0 0 0,-3 0 0,-1 0 0,1 1 0,-1 1 0,-4-1 0,0 1 0,0 0 1,1 1-1,-2-1-1,1 0 2,-1 1-1,0-1 0,0 2 0,-1-2 0,-2 1 0,0-1 0,1 1 0,-1-1 0,0 1 0,2-1 0,1 0 0,0 0 1,2-1-1,-2 1 0,2-1 0,-3 1 1,2 0-1,0 0 0,-4 0 0,1 1 0,-1-1 0,1 0 0,1 1 0,2 0 0,-2-1 0,1 1 0,1-1 0,-2 1 0,1 0 0,-1 0 0,-2 1 0,0-1 0,1 0 1,0-1-1,-1 1 0,2 0 0,2-1 0,1 0 0,-1-1 0,0 0 1,2 1-1,0-2 0,-2 0 0,2 1 0,-3-1 0,0 1 0,-1 1 0,1 0 0,1 0 0,0 0 0,-1-1 2,1 1-2,-2 0 0,1-1 0,-1 0 0,-3-2 0,-2 2 1,-2 0-1,1 0 1,-4 0-1,-2 1 0,-1 0 1,0-1-1,-2 0 0,-8 1 1,15-2-1,-15 2 1,11-1-1,-11 1 1,12-3-1,-12 3 0,0 0 1,12-3-1,-12 3 0,0 0 0,10-4 0,-10 4 1,0 0-1,0 0 0,9-3 0,-9 3 0,0 0 1,0 0-1,11-1 0,-11 1 0,0 0 0,11-3 0,-11 3 0,0 0 0,0 0 0,0 0 0,0 0 0,0 0 0,0 0 0,0 0 0,0 0 0,0 0-2,0 0-5,0 0-16,12-2-11,-12 2-1,-1-11 1,-5-4 0</inkml:trace>
</inkml:ink>
</file>

<file path=word/ink/ink2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02-18T15:24:24.28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58 123 12,'0'0'12,"0"0"-3,-5-6-1,5 6 0,0 0-1,-7-3-1,7 3 0,0 0-2,-7-2 0,7 2-2,-8 1 0,8-1-2,-7 3 1,7-3-1,-7 5 0,7-5 0,-7 8-1,7-8 1,-6 10 0,4-3 1,1-1-1,0 1 0,1-1 0,1 2 1,0-3-1,0 1 0,-1-6 1,4 8 1,-4-8-2,0 0 1,7 6 0,-7-6 1,8-1-1,-8 1 0,7-5 0,-7 5 1,8-8-1,-8 8 1,9-11-1,-5 3 1,0 1-1,1-3 1,-1 1-1,-2-2 1,1-2-1,-1 0 0,1-1-1,-2 0 1,-1 0 0,-1 1 1,1 1-1,-1 2 0,1 3 1,-1 0-1,1 7 0,-3-7 0,3 7-1,0 0 1,0 0-2,0 0 1,0 0-1,0 0 1,0 0-1,0 0 1,0 0-1,0 0 1,10 0 0,-10 0 1,9 0 0,-3 0-1,1-1 1,0 0 0,0 0 0,-1 0 0,-6 1-2,10 0-3,-10 0-5,0 0-5,9 3-9,-9-3-4,0 0 0</inkml:trace>
  <inkml:trace contextRef="#ctx0" brushRef="#br0" timeOffset="1609">176 129 13,'0'0'12,"0"0"-1,0 0-2,0 0 0,0 0-2,0 0-1,0 0-2,9 0 0,-9 0-1,8 1-1,-8-1 0,11 0 1,-11 0-1,10 1-1,-10-1 1,10 1-1,-10-1 0,7 1 0,-7-1-1,6 1 0,-6-1-2,0 0-2,0 0-5,7 0-5,-7 0-6,0 0-4</inkml:trace>
</inkml:ink>
</file>

<file path=word/ink/ink2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02-18T15:24:26.84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63 112 3,'0'0'20,"0"0"-1,0 0-3,-4-7-3,4 7-1,0 0-1,-5-7-3,5 7-3,-6-5-1,6 5-1,-8-4-1,8 4-1,-9-2 0,9 2-1,-9 0 0,9 0 0,-10 3 0,10-3-1,-6 5 1,6-5 0,-5 8-1,5-8 1,-1 11 0,1-5 0,1 0 0,-1-6 1,2 11-1,-2-11 0,7 8 0,-7-8 0,5 5 1,-5-5-1,8 0 0,-8 0 1,7-2-1,-7 2 0,7-6 1,-7 6-1,8-9 1,-8 9-1,6-13 0,-4 5 1,0-1-1,-1-1 0,0 1 0,-2-2 0,0-1 0,0 1 0,-1 0 0,-1 0 0,1 3-1,1 2 1,-2-1 0,3 7 0,-2-6 0,2 6-1,0 0 1,0 0-1,0 0-1,0 0 1,0 0 0,0 0 0,0 0 1,7-2-1,-7 2 1,8 1 0,-8-1 0,10 1 0,-3-1 1,-1 0-1,1 0-2,-7 0-5,11-3-10,-4 6-10,-7-3 1,7 0-1</inkml:trace>
  <inkml:trace contextRef="#ctx0" brushRef="#br0" timeOffset="1016">126 112 13,'0'0'9,"0"0"1,0 0 0,0 0-1,0 0-1,7 1-1,-7-1 0,6-1-2,-6 1-1,11 0 0,-11 0-2,10 0 0,-3-1-1,-1 0 0,1 1-1,-1 0-2,-6 0-3,11-1-7,-11 1-6,12 0-6,-12 0 1</inkml:trace>
  <inkml:trace contextRef="#ctx0" brushRef="#br0" timeOffset="1469">167 60 3,'0'0'10,"0"0"-1,-2 7 0,2-7 1,1 8-1,0-2-1,-2 1-1,0-1-1,1 1-2,0 0 0,0 1-2,-1-1 0,2-1 1,-1 0-2,0-6 0,2 9-1,-2-9 1,2 7-1,-2-7 1,0 0-1,0 0-2,0 0-10,5 8-9,-5-8-2,0 0 0</inkml:trace>
  <inkml:trace contextRef="#ctx0" brushRef="#br0" timeOffset="2578">546 407 17,'0'0'14,"0"0"-1,0 0-3,1-6-2,-1 6-2,0 0-1,0 0-3,-5-6 0,5 6 0,-6-5 0,6 5-1,-8-4 0,8 4-1,-9-3 0,9 3 0,-8-1 0,8 1 0,0 0-1,-9 4 1,9-4-1,-5 6 0,5-6 0,-5 10 1,5-10 0,-5 11-1,5-5 1,-1 1 0,1-1-1,0 0 1,0-6-1,5 11 0,-5-11 0,5 7 0,-5-7 0,0 0 1,8 3-1,-8-3 1,9-5 1,-9 5-1,10-9 1,-5 3-1,1 0 1,0-2-1,-1 1 1,1-1-1,-3-2 0,1 0 0,-1-1 0,-1-1 0,-1-1 1,0 0-1,-1 0 1,-1 1 1,0 1 0,-2 2 0,1 0 1,-2 2-2,4 7 2,-4-8-2,4 8 0,0 0 0,0 0-1,0 0 0,0 0 0,0 0 0,0 0-1,0 0-1,0 0 1,0 0 0,0 0 1,0 0-1,0 0 1,7-2 0,-7 2 0,8 1 1,-8-1-1,8 1 1,-8-1-2,7 0-5,-7 0-5,0 0-9,9 4-3,-9-4 0</inkml:trace>
  <inkml:trace contextRef="#ctx0" brushRef="#br0" timeOffset="4250">634 419 0,'0'0'5,"0"0"-2,0 0 1,0 0-1,0 0 0,0 0 0,0 0 0,0 0-1,0 0 1,0 0-1,0 0 0,0 0 0,0 0 0,0 0-1,0 0 1,0 0-1,0 0 1,0 0-1,0 0 1,0 0 0,0 0 0,0 0 1,0 0-1,8-1 1,-8 1 1,8 0-1,-8 0 1,10 1-1,-4-1 0,-6 0 0,12 1 0,-12-1-1,10 0 1,-10 0-1,7 0-1,-7 0 1,0 0-1,6-1 0,-6 1-1,0 0 1,0 0 0,0 0 0,0 0-1,0 0-1,0 0-4,0 0-5,5 2-9,-5-2-4,0 0-2</inkml:trace>
</inkml:ink>
</file>

<file path=word/ink/ink2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02-18T15:24:32.56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45 125 9,'-6'-5'11,"6"5"-2,-5-6-2,5 6-1,0 0-3,-8-1 0,8 1-2,0 0 0,-7 5-1,7-5 1,-6 9-1,4-3 0,-1 1-1,1 0 1,0 1 1,-1-1-2,2 1 2,1-2-1,2 0 0,-2-6 0,3 7 1,-3-7 0,6 4 0,-6-4 1,8 0-1,-8 0 1,9-4-1,-9 4 1,8-9 0,-3 3-1,-1-2 1,-1 0-1,-1-1-1,0-2 1,0 0 0,-2-2-1,1 1 0,-2-3 0,0 2 0,-1-1 1,0 2 0,0 1 0,-1 1 0,0 3 1,0 1 0,3 6 0,-6-8 0,6 8-1,0 0 1,0 0-1,0 0-1,0 0 0,0 0-1,0 0 1,0 0 0,0 0 1,0 0 0,6-1 0,-6 1 1,9 0 1,-3-1-1,0 1 0,0-1-1,0 0-3,-6 1-6,7-5-14,1 9-2,-8-4-1</inkml:trace>
  <inkml:trace contextRef="#ctx0" brushRef="#br0" timeOffset="984">116 132 15,'0'0'12,"10"0"-1,-10 0-1,10 0-2,-4-1-1,-6 1-2,12-1-1,-12 1-1,12-1-2,-12 1 0,12-1 0,-12 1-4,9-3-4,-9 3-6,6 0-7,-6 0-2</inkml:trace>
  <inkml:trace contextRef="#ctx0" brushRef="#br0" timeOffset="1328">149 77 10,'1'6'9,"-1"-6"0,1 15-1,-2-6-1,2 2-1,-1 0-1,0 0-1,0 0-1,0 0-1,-2-1 0,0-2-1,2-1 1,0-7-1,-1 8 0,1-8-1,0 0-2,0 0-3,0 7-6,0-7-10,0 0 0</inkml:trace>
</inkml:ink>
</file>

<file path=word/ink/ink2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02-18T15:24:34.78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65 146 14,'0'0'18,"-6"-4"-2,6 4-3,0 0-3,0 0-2,-6 0-2,6 0-3,-6 0-1,6 0-2,-10 1 1,4 0-1,6-1 0,-10 4 0,10-4-1,-11 7 1,11-7 0,-6 9 0,6-9-1,-3 12 1,3-7 1,0 2-1,0-1 0,0-6 0,5 9 1,-5-9 0,7 6 0,-7-6 0,9 2 0,-9-2 0,10-4 0,-4 2 0,0-1 0,-6 3 0,10-9 0,-6 3 0,0-1 1,-1-2-2,1-1 1,-3 0 0,0-2-1,-1-2 0,0 1 0,-1-3-1,-3 3 1,2 0-1,-3 2 0,2 0 1,-3 2-1,-1 0 0,0 4 1,7 5 0,-9-8 0,9 8 0,-8-5 0,8 5 0,0 0 0,-5-2 0,5 2 0,0 0-1,0 0 1,0 0 1,7 0 0,-7 0 0,9-1 1,-3 0 0,1 0 1,0 0-1,1-1 0,-3 1 0,3-1-1,-3 1-2,1 0-6,-6 1-7,9 1-9,-9-1-3,0 0-1</inkml:trace>
  <inkml:trace contextRef="#ctx0" brushRef="#br0" timeOffset="1140">142 181 10,'6'2'19,"-6"-2"-3,7-1-2,-7 1-4,7-1-1,-7 1-2,8-1-2,-8 1-2,9-2-1,-9 2-1,9-1-3,-9 1-4,10-4-10,-1 7-8,-9-3 1,11-3-1</inkml:trace>
</inkml:ink>
</file>

<file path=word/ink/ink2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2T11:54:03.27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290 1 7,'-4'-1'9,"4"1"0,0 0-1,0 0 0,0 0-2,-3-1 0,3 1-2,0 0 0,0 0-1,-4 2-1,4-2-1,0 0 1,-4 3-2,4-3 1,0 0-1,-3 4 0,3-4 0,-3 4 1,3-4-1,0 0-1,-2 4 1,2-4 0,0 0 0,0 0 1,-1 4 0,1-4 1,0 0 0,0 0 0,0 0 1,0 0 1,4-2-1,-4 2-1,0 0 1,2-4 0,-2 4-1,0 0 1,1-4-1,-1 4 0,0 0 0,0-4 0,0 4-2,0 0 0,0 0-1,0 0 1,-3 0-2,3 0 1,-2 3-1,2-3 1,-3 5-1,3-5 1,-1 5 0,1-5 1,0 4-1,0-4 0,0 0 1,1 3 0,-1-3 1,0 0 0,0 0-1,0 0 2,0 0-1,3-3 0,-3 3 0,1-4 0,-1 4 0,2-4 0,-2 4 0,1-3 0,-1 3-1,0 0 1,0 0-1,0 0-1,0 0 1,-5 2-1,5-2 0,-3 4 0,3-4 1,-2 4-1,2-4 1,-2 4 0,2-4-1,0 3-1,0-3-5,0 0-9,0 0-6,0 0 0,2 6 0</inkml:trace>
  <inkml:trace contextRef="#ctx0" brushRef="#br0" timeOffset="1078">258 82 8,'0'0'6,"0"0"0,-2 4-1,2-4-2,0 0 0,0 0-1,-4 3 1,4-3-1,0 0 0,0 0-1,-1 5 0,1-5 0,0 0-1,0 4 1,0-4 0,0 4-1,0-4 1,0 0-1,1 4 1,-1-4 1,0 0 1,0 0 0,0 0 0,0 0 1,0 0 0,0 0 0,2-4-1,-2 4 1,2-3-2,-2 3-1,1-4 1,-1 4 1,0 0-1,0 0-1,0-3 0,0 3 0,0 0-1,-4 0 0,4 0-1,0 0 0,-4 3 0,4-3 0,-3 4 0,3-4-1,-2 4 1,2-4-1,-1 5 2,1-5-1,1 3 0,-1-3 1,0 0-1,0 0 1,2 4 0,-2-4 0,0 0 1,0 0-1,4-2 1,-4 2 0,0 0 1,2-5-1,-2 5 1,1-5 0,-1 5 0,1-5-1,-1 5 1,-1-5-1,1 5 0,-2-4-1,2 4 0,-4-1 0,4 1-1,-4 1 0,4-1 0,-5 5 0,3-2-1,2-3 1,-4 7 0,4-7-2,-1 6 2,1-3 0,0-3-1,3 4-1,-3-4-10,5 2-6,-5-2-1,5-3 1</inkml:trace>
  <inkml:trace contextRef="#ctx0" brushRef="#br0" timeOffset="2500">5 25 9,'0'0'18,"0"0"-4,0 0-3,0 0-1,0 0-3,0 0-1,0 0-2,0 0-1,0 0-2,0 0 1,0 0-4,-2 3 2,2-3-1,0 0 0,1 5 1,-1-5 0,0 0 0,0 0 0,3 3 1,-3-3 0,0 0 1,0 0 0,0 0-1,0 0 1,0 0-1,3-3 0,-3 3 0,0 0 0,1-6-1,-1 6 1,1-3 0,-1 3-1,0 0 1,0-3 0,0 3-1,0 0 1,0 0-2,0 0 1,-3 0-1,3 0 0,0 0 0,-3 4 0,3-4-1,-1 3 1,1-3 0,-1 5 0,1-5 0,1 4 0,-1-4 1,2 4 0,-2-4 0,0 0 1,0 0 1,0 0-1,3 1 1,-3-1 0,0 0-1,2-4 1,-2 4 0,1-4-1,-1 4 1,0-6 0,0 6 0,0-4 0,0 4-1,-1-3 1,1 3 0,0 0-1,-3 0 0,3 0-1,-4 4-1,4-4 1,-3 6-1,3-3-1,0-3-1,-2 6-1,2-6-3,0 5-8,2-1-8,-2-4 0,2 3 0</inkml:trace>
  <inkml:trace contextRef="#ctx0" brushRef="#br0" timeOffset="3515">63 102 3,'0'0'7,"0"0"-1,0 0-2,0 0-1,0 0-1,-3 4-1,3-4 0,0 3 0,0-3 0,0 0 0,1 5 0,-1-5 0,0 0 0,2 4 1,-2-4 1,0 0 2,0 0-1,4 1 2,-4-1-1,0 0 1,3-3 0,-3 3 0,2-3-2,-2 3 2,2-5-2,-2 5-1,0-5 0,0 5 0,0-5-1,0 5 0,0 0-1,-2-4-1,2 4 1,0 0-2,-3 3 1,3-3-1,-2 4 0,2-4 0,-1 4 0,1-4 1,-1 5-1,1-5 1,0 0 0,1 4 0,-1-4 0,0 0 1,0 0-1,0 0 1,0 0 0,0 0 0,0 0 1,0 0-1,0 0 1,3-4-1,-3 4 1,0-3 0,0 3-1,0 0 1,-2-3-2,2 3 1,0 0 0,0 0-1,-4 2 0,4-2-2,-2 3-3,2-3-8,0 0-12,0 6 1,0-6 0,0 0 0</inkml:trace>
</inkml:ink>
</file>

<file path=word/ink/ink2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2T11:54:09.269"/>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22 15,'0'0'12,"0"0"0,0 0-2,0 0-1,0 0-3,0 0-2,0 0-2,0 0-1,0 0 0,0 0 0,0 0-1,0 0 0,0 0 0,1-3 0,-1 3 0,0 0 0,0 0 0,0 0 0,0 0 0,0 0 0,3-3 0,-3 3 0,0 0 0,0 0 0,4-2 0,-4 2 0,0 0-1,0 0 1,3-4 0,-3 4 0,0 0 0,0 0 0,1-3 0,-1 3 0,0 0 1,0 0 0,0 0 0,0 0 0,-3-4-1,3 4 1,0 0 0,-3 1-1,3-1 0,0 0 0,-3 5 0,3-5-1,-2 5 1,2-5 0,0 6-1,0-6 1,0 5 0,0-5-1,2 4 1,-2-4 0,0 0 0,3 3 1,-3-3-1,0 0 1,4-2-1,-4 2 1,3-3 0,-3 3 0,3-6 0,-3 6 0,2-6 2,-2 6-1,2-5 1,-2 5-1,-2-4 0,2 4-1,0 0 1,-5-1-2,5 1 0,-3 3-1,3-3 0,-5 5 0,5-5 0,-2 5 0,2-5 0,-1 4 1,1-4-1,0 0 1,3 4-1,-3-4-5,0 0-7,0 0-7,5 2-1,-5-2 0</inkml:trace>
  <inkml:trace contextRef="#ctx0" brushRef="#br0" timeOffset="1250">60 100 2,'0'0'5,"0"0"1,4-3 0,-4 3 0,3-3 0,-3 3 0,3-3 0,-3 3 0,0-3 0,0 3-1,0 0 0,-3-2-1,3 2-2,-3 1 0,3-1-1,-4 2-1,4-2 0,-2 4-1,2-4 0,-2 3 0,2-3 0,1 4 0,-1-4 0,0 0 1,4 2 0,-4-2 0,3 1 0,-3-1 1,5 0 0,-5 0 0,3-2 1,-3 2-1,0 0 0,2-6 0,-2 6 1,-1-5-1,1 5 0,-2-4 0,2 4 0,-4-3 0,4 3-1,-4 1 0,4-1 0,-4 4 0,4-4-1,-3 6 1,3-6-1,-2 6 0,2-6 0,1 4-4,-1-4-13,0 0-1,7 1-1</inkml:trace>
  <inkml:trace contextRef="#ctx0" brushRef="#br0" timeOffset="2281">289 12 7,'-4'0'13,"4"0"-2,0 0-1,0 0-2,0 0-3,0 0-1,0 0-2,0 0-2,0 0 1,0 3-1,0-3 0,0 0 1,0 0 2,0 0 0,0 0 1,0 0 0,0 0 0,0 0 1,0 0-1,3-1-1,-3 1-1,0 0-1,2-4 0,-2 4 0,0 0 0,1-4 0,-1 4 0,0 0 0,0 0-1,0 0 1,0 0-2,0 0 1,0 0 0,-5 0-1,5 0 0,-2 4 0,2-4 0,-1 5 0,1-5 0,0 5 0,0-5 1,1 3 0,-1-3 0,0 0 1,0 0 0,4 1 0,-4-1-1,0 0 1,2-4 0,-2 4-1,1-4 0,-1 4 0,2-4 0,-2 4 0,1-4 0,-1 4 1,0-3-1,0 3 1,0 0-1,0 0 0,0 0 1,0 0-1,0 0-1,-4 0 1,4 0-1,-2 3 0,2-3 0,-1 4 0,1-4 0,0 3 1,0-3-1,0 0 1,0 0 1,5 3 0,-5-3 0,3-1 1,-3 1 0,3-2 0,-3 2-1,3-3 1,-3 3-1,1-4 0,-1 4 1,1-4-1,-1 4-1,0 0 0,-1-4-1,1 4-1,0 0-2,-3 0-5,3 0-8,-5 3-7,5 1 1,-4-2 0</inkml:trace>
  <inkml:trace contextRef="#ctx0" brushRef="#br0" timeOffset="3391">251 95 1,'-3'1'3,"3"-1"-2,-3 4-1,3-4 0,-3 4-2,3-4 1,-2 6 1,2-3 2,0-3 1,2 4 2,-2-4 1,4 3 2,-4-3-1,5-1 1,-5 1 0,4-3-2,-4 3 1,5-4-2,-5 4 0,3-5 0,-3 5-1,2-6 2,-2 6-2,1-5 0,-1 5-1,0-3-1,0 3-1,0 0 0,0 0-1,0 0 0,-4 2-1,4-2 0,-2 3-1,2-3 1,-1 4 0,1-4 0,1 5 0,-1-5 1,1 3 0,-1-3 0,0 0 1,3 2 0,-3-2 0,0 0 1,3-2-1,-3 2 1,0 0-1,3-5 0,-3 5 1,1-5-1,-1 5 0,0-5 0,0 5 0,0-3-1,0 3 0,0 0-1,0 0 0,-4 0 0,4 0 0,-3 4-2,3-4 0,-3 5-2,3-5-4,-2 4-9,2-4-4,0 0 0,4 4 0</inkml:trace>
</inkml:ink>
</file>

<file path=word/ink/ink2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2T11:54:14.94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8 1 19,'0'0'21,"0"0"-3,0 0-3,-2-3-3,2 3-3,0 0-3,0 0-2,0 0-1,0 0-1,0 0 0,0 0-2,-3 5 1,3-5-2,-1 6 1,1-6 0,-1 6 0,1-6 0,-1 3 0,1-3 1,0 0 0,0 0 0,4 3 0,-4-3 1,0 0 0,4-3 0,-4 3 0,4-3-1,-4 3 1,2-4-1,-2 4 1,2-4-1,-2 4 0,0 0 0,1-3-1,-1 3 0,0 0 0,0 0 0,0 0 0,-3 2-1,3-2 0,-2 3 0,2-3 0,-3 4 0,3-4 0,0 4 1,0-4-1,2 4 1,-2-4 1,0 0-1,5 2 1,-5-2 0,0 0 0,3-1-1,-3 1 1,0 0 0,3-3 0,-3 3 0,2-3 0,-2 3-1,1-4-1,-1 4-3,0 0-5,0-5-7,0 5-10,0 0 1,-2 4 0,-2-3 0</inkml:trace>
  <inkml:trace contextRef="#ctx0" brushRef="#br0" timeOffset="843">37 95 9,'0'0'17,"0"0"-4,0 0-2,0 0-3,0 0-1,0 0-3,0 0-1,0 0-1,0 0 0,0 0-1,0 0 1,0 0-1,0 0 1,0 0 1,0 0-2,0 0 0,0 0 0,0 0 0,0 0 0,0 0 1,0 0-1,0 0 1,0 0-1,0 0 0,0 0 0,0 0 0,0 0 0,0 0 0,0 0-1,0 0-1,-4-2 1,4 2-1,0 0 0,0 0 0,-2 5 0,2-5 0,0 4-1,0-4 1,1 5 0,-1-5 1,2 4-1,-2-4 1,4 2 0,-4-2 0,3 0 1,-3 0 0,3-1 1,-3 1 0,2-3 0,-2 3 0,2-5 0,-2 5-1,1-5 1,-1 5 0,-1-5 0,1 5-1,-2-3 0,2 3-1,0 0 1,0 0-2,-4 2 1,4-2-1,-3 5 0,3-5 1,-2 5-1,2-5 1,-2 4 0,2-4 0,0 0 0,-1 4 0,1-4 1,0 0 0,0 0 0,0 0-1,0 0-2,0 0-6,-1-4-11,1 4-4,2-3 1,-2 3-1</inkml:trace>
  <inkml:trace contextRef="#ctx0" brushRef="#br0" timeOffset="2093">204 160 6,'0'0'18,"0"3"0,0-3-5,0 0-5,0 0-3,0 0-1,-2 3-2,2-3 0,0 0-1,-1 4-1,1-4 1,0 0 0,0 0 0,0 0 0,0 0 1,0 0 1,0 0-1,4 1 0,-4-1 1,0 0-1,1-4 1,-1 4 0,0 0-1,2-4 0,-2 4-1,0 0 1,-1-3-2,1 3 1,0 0-1,0 0-1,-3 0 0,3 0 0,0 0 0,-2 4 0,2-4 0,-1 3 0,1-3 1,0 0-1,1 3 1,-1-3 1,0 0-1,0 0 1,4 1 0,-4-1 0,0 0 1,0 0 0,2-3 0,-2 3 0,1-4 1,-1 4-1,0-4 1,0 4-1,0-3 0,0 3 0,0 0-1,-3-3 0,3 3-1,0 0 0,-4 3 0,4-3-2,-1 3 0,1-3-2,-1 4-5,1-4-7,0 0-11,0 0 3,7 2-1</inkml:trace>
  <inkml:trace contextRef="#ctx0" brushRef="#br0" timeOffset="2999">268 126 24,'0'0'18,"0"0"-1,0 0-3,0 0-1,0 0-3,0 0-1,0 0-2,0 0-1,0 0-1,0 0-1,0 0-1,0 0 0,0 0-1,0 0-1,-4 4 0,4-4 0,-4 4-1,4-4 0,-2 5 0,2-5 0,-3 6 0,3-6 0,-1 4 0,1-4 1,0 0-1,0 0 1,0 0-1,4-1 1,-4 1 0,3-3 0,-3 3-1,3-5 1,-3 5 0,2-5-1,-2 5 1,0-6-1,0 6 1,1-4-1,-1 4 0,0 0 0,0-4 0,0 4 0,0 0 0,0 0-1,0 0 1,-3 3-1,3-3 1,-1 3-1,1-3 1,1 5 0,-1-5 0,1 4 0,-1-4 0,0 0 0,2 3 1,-2-3-1,3 0 1,-3 0-1,0 0 1,4-4-1,-4 4 1,1-4-1,-1 4 1,0-5-1,0 5-2,-1-5-3,1 5-10,0 0-12,-4-2-1,4 2 0,-4-2 1</inkml:trace>
</inkml:ink>
</file>

<file path=word/ink/ink2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2T11:54:19.987"/>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23 11,'0'0'12,"0"0"-1,0 0-2,0 0 0,0 0-3,4-3-1,-4 3 0,0 0-2,3-3 0,-3 3 0,0 0 0,2-3 0,-2 3 1,0 0-1,0 0-1,0 0 0,2-3-1,-2 3-1,0 0 0,0 0-1,0 0 0,0 0 0,-2 3 0,2-3-1,0 0 2,2 4-1,-2-4 1,0 0 1,0 0 0,3 2 0,-3-2 0,0 0 1,4-2 0,-4 2-1,1-3 1,-1 3 0,2-4 0,-2 4 1,1-4 0,-1 4 0,-1-4-1,1 4 1,0 0-1,0 0 0,-3-3-1,3 3-1,0 0 0,-3 3 0,3-3-1,-3 5 1,2-1-1,1-4 1,-3 6 0,3-6-2,0 5-3,0-5-9,2 6-10,-2-6 0,0 0 0,0 0 0</inkml:trace>
  <inkml:trace contextRef="#ctx0" brushRef="#br0" timeOffset="859">58 93 13,'0'0'21,"0"0"0,0 0-5,0 0-5,0 0 0,0 0-3,0 0-2,0 0-2,0 0-1,0 0-1,-4 1-1,4-1 0,-3 2 0,3-2-1,-2 5-1,2-5 1,-3 4-1,3-4 0,-1 3 1,1-3-1,0 0 0,2 3 1,-2-3 0,0 0 1,5 0 0,-5 0 0,0 0 0,4-3 0,-4 3 0,4-5 0,-4 5 0,2-5 0,-2 5-1,1-5 1,-1 5 0,1-3-1,-1 3-2,0 0 1,0 0-1,-4 0 0,4 0-1,0 0 1,-3 5-1,3-5 1,0 4 1,0-4 0,0 4 0,0-4 1,0 0 0,0 0 1,0 0-2,0 0-4,0 0-10,5 1-8,-5-1 0,0 0 1</inkml:trace>
  <inkml:trace contextRef="#ctx0" brushRef="#br0" timeOffset="1906">291 73 12,'0'0'12,"0"0"0,0 0-2,0 0 1,0 0-1,0 0 1,-1 3-1,1-3-2,0 0-1,-2 4-3,2-4 0,0 0-1,-3 4-2,3-4 0,0 0 0,0 0 0,1 4 0,-1-4 0,0 0 1,3 1-1,-3-1 2,0 0-1,0 0 0,0 0 0,1-4-1,-1 4 1,2-3-1,-2 3 0,0 0 0,-1-4-1,1 4 1,0 0-1,0 0-1,-4-3 1,4 3-1,0 0 0,0 0 0,-3 4 0,3-4 0,-2 4 1,2-4-1,0 3 1,0-3 0,0 0-1,1 4 2,-1-4-1,4 0 0,-4 0 1,0 0 0,4-2 1,-4 2-1,1-4 0,-1 4 0,-2-3 0,2 3 0,-1-4 0,1 4-1,-2-3 1,2 3-1,0 0 0,-4 0 0,4 0-1,-4 2 1,4-2-1,-5 5 0,5-5-1,-2 5-2,2-5-6,0 0-12,0 6-6,0-6 2,0 0-1</inkml:trace>
  <inkml:trace contextRef="#ctx0" brushRef="#br0" timeOffset="2844">207 164 23,'0'0'19,"0"0"-2,0 0-1,0 0-1,0 0-4,0 0-1,0 0-3,0 0-1,0 0 0,0 0-2,0 0-1,0 0-1,0 0-1,0 0 0,-4-2-1,4 2 0,0 0-1,0 0 1,-3 1-1,3-1 1,0 0-1,0 0 1,0 0 0,0 0 0,0 0-1,0 0 1,0 0 1,0 0-1,4 0 0,-4 0 0,4-3 1,-4 3 0,5-3 0,-5 3-1,3-4 1,-3 4 0,1-5-1,-1 5 0,0-4 1,0 4 0,0 0-1,-1-4 0,1 4 0,0 0-1,-4 0 1,4 0 0,0 0-1,-4 3 0,4-3 1,-1 4-1,1-4 1,-1 3 0,1-3 0,1 3 0,-1-3 0,0 0 1,0 0-1,0 0 1,5 3-1,-5-3 1,0 0 0,5-3 0,-5 3 0,3-5 0,-3 5 0,3-5 0,-3 5-1,-1-6 1,1 6 0,-2-5-1,2 5 1,0 0-1,-2-4 0,2 4 0,-4 2 0,4-2 0,-3 5 0,2-2-1,0 1-2,0 0-3,1-4-14,3 7-8,-3-7-1,3 1 1</inkml:trace>
</inkml:ink>
</file>

<file path=word/ink/ink2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2T11:54:30.22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183 8 19,'0'0'15,"0"0"-1,0 0-3,0 0-3,0 0-3,0 0-3,0 0-2,0 0-1,2 4-1,-2-4-1,0 0 2,3 4-1,-3-4 1,0 0 0,0 0 1,0 0 0,3 3 1,-3-3 0,0 0 0,3-4 0,-3 4 1,2-3-1,-2 3 0,2-5 0,-2 5 1,2-4-1,-2 4 0,0 0 0,0-3-1,0 3 0,0 0-1,0 0-1,0 0 1,-4 5-1,4-5 0,-2 5 0,2-5 0,-3 5 1,3-5 0,-1 4 0,1-4 1,0 0 0,0 0 2,0 0 0,0 0 0,0 0 1,0 0 1,0 0-1,0 0 0,0 0-3,0 0-2,0 0-5,0 0-7,-1-4-6,1 4-1</inkml:trace>
  <inkml:trace contextRef="#ctx0" brushRef="#br0" timeOffset="765">163 78 1,'0'0'20,"0"0"0,0 0-6,0 0-3,0 0-2,0 0-2,0 0-1,0 0-3,0 0-2,0 0-1,0 0-1,0 0 0,0 0 0,2 3-1,-2-3 0,1 4 0,-1-4 1,0 0 0,2 3 1,-2-3 0,0 0 0,0 0 1,3 1-1,-3-1 1,0 0 1,3-5 0,-3 5-1,3-3 1,-3 3-1,1-6 1,-1 6-1,0-4 0,0 4 0,0 0-2,-3-3 0,3 3 0,0 0-1,-4 0 0,4 0-1,0 0-1,-4 4 1,4-4 1,-1 3-1,1-3 1,1 4 0,-1-4 0,0 0 0,0 0 2,3 3 0,-3-3 0,0 0 1,4 0 0,-4 0 0,0 0 0,3-2 1,-3 2 0,0 0-1,2-3 0,-2 3 1,0-4-1,0 4 0,0 0-1,-2-4-1,2 4-2,0 0 0,-4-2-2,4 2-4,0 0-6,0 4-5,0-4 0</inkml:trace>
  <inkml:trace contextRef="#ctx0" brushRef="#br0" timeOffset="1859">9 100 19,'0'0'18,"0"0"-2,0 0-3,0 0-2,0 0-1,0 0-3,0 0-1,0 0-2,-3 0-1,3 0-1,0 0-1,-2 5-1,2-5 0,-2 5 0,2-5-1,-1 3 1,1-3-1,0 0 0,-1 4 1,1-4 0,0 0-1,0 0 2,0 0 0,0 0 0,0 0 0,0 0 0,2-3 1,-2 3-1,1-3 0,-1 3 0,0 0 0,1-4-1,-1 4 1,0 0-2,0 0 1,0 0-1,0 0 0,0 0 0,0 0-1,-1 4 1,1-4 0,0 0 0,0 0 0,0 0 1,0 0 0,0 0 0,0 0-1,0 0-2,4 2-4,-4-2-7,0 0-5,3 0-4,-3 0-1</inkml:trace>
  <inkml:trace contextRef="#ctx0" brushRef="#br0" timeOffset="2875">95 121 0,'0'0'11,"0"0"-3,0 0-1,0 0-3,0 0 0,0 0-2,0 0 0,-4 2 0,4-2-1,0 0 0,0 0-1,0 0 1,-2 4-1,2-4-1,0 0 1,-1 3 0,1-3-1,0 0 0,0 4 0,0-4 0,0 0 0,2 3 1,-2-3 1,0 0 1,0 0 0,5 1 0,-5-1 0,0 0 1,0 0 0,3-4-1,-3 4 0,0-4-1,0 4 0,1-5 2,-1 5 0,-1-4 0,1 4 1,-1-4 0,1 4 1,0 0 0,0 0-1,0 0-2,0 0-1,-4-1 0,4 1-1,0 0-1,-2 3-1,2-3 1,-2 3-1,2-3 1,-2 4-2,2-4 2,0 0 0,-1 3 0,1-3 0,0 0-1,0 0 2,0 0-1,0 0 1,0 0 0,4-2 0,-4 2 1,1-4 2,-1 4-1,1-5 2,-1 5 0,1-5-1,-1 5 1,0-4-1,0 4-1,0 0-1,0 0 0,-4 1-1,4-1-1,-3 4 0,3-4 0,-3 6-3,3-6-3,-2 6-7,2-6-9,0 4 1,0-4 0</inkml:trace>
</inkml:ink>
</file>

<file path=word/ink/ink2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2T11:54:24.799"/>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17 8,'0'0'16,"0"0"0,0 0 0,0 0-2,0 0-2,0 0 0,0 0-3,0 0-3,0 0-2,0 0-2,0 0 0,0 0-2,0 0 0,0 0 0,0 0-1,1 4 0,-1-4 0,0 0 0,0 0 0,4 3 0,-4-3 0,0 0 0,4 1 1,-4-1-1,0 0 0,4-4 1,-4 4 0,4-3-1,-4 3 2,3-5-1,-3 5 0,2-6 1,-2 6 0,1-4 0,-1 4 0,-1-3 0,1 3 0,0 0 0,0 0-1,0 0 0,-4 1 0,4-1-1,0 0 0,-1 5 0,1-5 0,0 4 0,0-4 1,0 4 0,0-4-1,0 0 1,0 3 0,0-3 1,0 0-1,0 0 1,0 0 0,0 0 0,0 0 0,0 0 1,0 0 0,0 0 0,0 0-1,1-3 1,-1 3 0,0 0-1,0 0-1,0 0 0,0 0-1,0 0 0,0 0-2,0 0-2,-4 2-6,4-2-7,-3 5-8,5-1 2,-2-4-1</inkml:trace>
  <inkml:trace contextRef="#ctx0" brushRef="#br0" timeOffset="953">69 89 5,'0'0'15,"0"0"-2,0 0-2,0 0-2,-3-3-1,3 3-2,0 0-2,0 0-1,0 0 0,0 0-2,-3-1 0,3 1 0,0 0-1,-3 1 0,3-1 0,0 0-1,-3 5 0,3-5 0,-2 5-1,2-5 1,0 4 0,0-4 0,1 3 0,-1-3 1,0 0 0,3 2 1,-3-2-1,0 0 1,4-3 1,-4 3-1,0 0 2,4-5 0,-4 5 1,2-4-1,-2 4 2,0-4-1,0 4 1,0-6 0,0 6-1,-1-4-1,1 4 0,-2-3-1,2 3-1,0 0 0,-4-1-1,4 1-1,0 0 0,-3 3 0,3-3 0,-1 4 0,1-4 0,1 4 0,-1-4 1,1 5-1,-1-5 0,0 0-2,2 4-9,-2-4-13,0 0 1,1-4 0,-1 4 0</inkml:trace>
  <inkml:trace contextRef="#ctx0" brushRef="#br0" timeOffset="2188">304 40 19,'0'0'17,"0"0"0,0 0-2,0 0-1,0 0-2,0 0-2,0 0-3,0 0-2,0 0-2,0 0-1,0 0 0,-4 2-2,4-2 1,0 0-1,0 0 0,0 0 0,0 0 0,-3 3-1,3-3 0,0 0 1,0 0-1,0 0 1,0 0-1,0 0 1,0 0-1,0 0 1,3 2 0,-3-2 0,0 0-1,0 0 1,0 0 0,2-3 1,-2 3-1,0 0 0,0-4 1,0 4-1,0 0 1,0 0-1,-2-3 0,2 3 0,0 0-1,0 0 0,0 0 0,-2 4 0,2-4 0,0 4 0,0-4 0,1 4 1,-1-4-1,1 4 2,-1-4 0,0 0 0,0 0 1,0 0 0,0 0 1,0 0-1,0 0 1,3-5-1,-3 5-1,-1-4 0,1 4 0,-1-4-1,1 4 0,0 0 0,-4-4-1,4 4 1,-4 1-2,4-1-1,-5 4-3,5-4-3,-5 5-10,4-1-7,-2-2 0,3 2 0</inkml:trace>
  <inkml:trace contextRef="#ctx0" brushRef="#br0" timeOffset="3109">230 123 7,'0'0'20,"0"0"-4,0 0-2,0 0 0,0 0-2,0 0-1,0 0-2,0 0 0,0 0-2,0 0-1,0 0-1,0 0-2,0 0-1,0 0 0,0 0-2,-4-2 1,4 2-1,0 0-1,-4 2 1,4-2 0,0 0-1,-3 4 1,3-4-1,-1 5 1,1-5-1,1 3 1,-1-3-1,0 0 1,4 4 0,-4-4 0,4 0 0,-4 0 0,5-2 1,-5 2 0,4-5 0,-4 5-1,4-5 1,-2 1 0,-1 1 0,-1 0-1,0 3 1,0-6 0,0 6-2,0 0 1,-3-3-1,3 3 0,-5 3 0,5-3 0,-4 5-1,4-5 1,-3 5 0,2-2 0,1-3 0,1 5 1,-1-5 0,0 0 0,4 3 1,-4-3 0,4 0 0,-4 0 1,4-3-1,-4 3 0,2-5 1,-2 5-2,2-5 1,-2 2-1,0 3-6,0-3-17,-2-2-5,2 5 0,-1-8 1</inkml:trace>
</inkml:ink>
</file>

<file path=word/ink/ink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02-13T12:52:51.421"/>
    </inkml:context>
    <inkml:brush xml:id="br0">
      <inkml:brushProperty name="width" value="0.08819" units="cm"/>
      <inkml:brushProperty name="height" value="0.35278" units="cm"/>
      <inkml:brushProperty name="color" value="#FFFF00"/>
      <inkml:brushProperty name="transparency" value="170"/>
      <inkml:brushProperty name="tip" value="rectangle"/>
      <inkml:brushProperty name="rasterOp" value="maskPen"/>
      <inkml:brushProperty name="fitToCurve" value="1"/>
      <inkml:brushProperty name="ignorePressure" value="1"/>
    </inkml:brush>
  </inkml:definitions>
  <inkml:trace contextRef="#ctx0" brushRef="#br0">0 0 0,'0'0'7,"-9"2"0,9-2-1,0 0 0,0 0 0,0 0 0,0 0 0,0 0 0,0 0 0,0 0 1,0 0 0,9 7 0,-9-7 1,13-1-2,-13 1-1,12-1 0,-12 1-2,15 0 0,-15 0-1,14 1 0,-14-1-1,17 2 1,-9-1 0,4 1 0,-2 0-1,1-1 1,1-1-1,2 2 1,-2-2-1,1 1 1,2 0-1,1-1 0,-3 1-1,1 1 1,0-2 0,2 1-1,1 2 1,0-2-1,1 0 1,2 1-1,0 0 0,3-2 0,0 2 1,1-1-1,0 1 0,0 0 0,0-1 1,-1 0-1,2-1 0,0 0 1,0 1-1,0 2 0,-1-2 0,3 0 0,-2-1 1,1 2-1,-1 0 0,2-1 1,-4 0-1,0 0 1,1-1-1,-2 0 1,1 0 0,2-1-1,-2 0 1,1 0-1,1 1 1,-1-3-1,3 2 1,-1 1-1,2-1 1,2 0-1,2 0 0,-1-2 0,4 3 1,1 0-1,1-1 0,3 1 0,-5-1 1,2 1-1,2 0 0,1 0 0,-2-1 1,0 0-1,1-2 0,-1 3 0,4-2 1,-2 1-1,1 0 0,-2-1 0,3 2 1,-1 0-1,-1 3 0,-1-2 0,-1 1 1,1 1-1,-2 0 0,1-2 0,-1 2 1,0-1-1,1-1 0,1 0 0,-2 0 0,3 1 1,-1-1-1,1 0 0,-1 0 0,0 0 0,-1 2 1,0-2-1,-2 0 0,1 4 0,0-3 0,1-2 0,-2 0 1,4 1-1,0-2 0,2 1 0,2-1 1,4-4-1,-2 2 1,2-1-1,1-1 1,-1 2-1,3-1 0,-2 2 0,-1-1 1,-1 0-1,1 0 0,2 2 0,1-2 0,1 3 1,1-4-1,-1 4 0,2-2 1,-1 3-1,0-2 0,1 1 0,-1-1 1,-1 0-1,1 1 0,0 0 0,2-1 0,-1-2 0,4 2 1,-4-1-1,1 1 0,-2-1 0,-1 1 0,1 0 1,-4 0-1,3 1 0,-4 0 1,1 0-1,1 1 0,2 1 1,-2 1-1,0-2 1,1 3-1,-1-1 1,-1 0 1,0 0-1,-2 1 0,0-2-1,1 0 1,0 1 0,0-1 0,1-1-1,0-1 1,0-1-1,0 0 1,-1 0-1,0-1 0,0 1 1,2 0-1,-2-1 1,2-1-1,1 2 1,4-3-1,1 4 0,1-1 1,4-1-1,-3 0 0,3 1 1,-2-1-1,2 2 0,-4-2 0,3 2 0,-2 0 1,-1 1-1,-1-1 0,-1 1 0,-3 1 0,-5-2 0,-2 2 0,-8-2 0,-1 1 0,-6-2 1,-8 1-1,-3 0 0,-6-1 0,-3 2-1,-10-1-5,0 0-18,0 0-11,0 0-1,0 0 1,-10-16 0</inkml:trace>
</inkml:ink>
</file>

<file path=word/ink/ink3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3T12:55:42.17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704 240 14,'-2'-11'18,"2"11"-1,-3-7-2,3 7-2,0 0 0,-4-8-3,4 8-1,0 0-2,0 0 0,0 0-2,0 0-1,0 0 0,0 0-2,-8 4 0,7 4 0,-2 0-2,1 5 1,-1 0-1,0 4 1,0 0-1,0 0 1,1 0-1,0-1 0,1 1 1,0-2-1,0-2 0,1-2 0,-1-1 1,1-10-1,0 13 1,0-13-1,0 0 0,0 0 0,0 0-1,0 0-2,0 0-3,0 0-8,0 0-9,3-7-8,-6-6 1,6 4 0</inkml:trace>
  <inkml:trace contextRef="#ctx0" brushRef="#br0" timeOffset="422">671 244 6,'10'-2'17,"-10"2"-2,0 0-3,8 9 0,-4 0-3,0-1 0,1 2 0,0 1-2,2 0-2,-1 2 1,2-1-2,0 1 0,2-2-1,0 0 1,0 1-2,1-2 0,-2-2 0,2 0 0,-3-1-1,1-2 0,-9-5-1,12 7-2,-12-7-3,8 3-4,-8-3-7,0 0-10,0 0-2,0 0-1</inkml:trace>
  <inkml:trace contextRef="#ctx0" brushRef="#br0" timeOffset="860">852 272 3,'0'0'20,"0"0"-4,0 0-1,0 0-3,0 0-1,0 0-1,0 0-2,-6 11-1,6-11-1,0 14 0,0-3-1,-1 0-1,0 1-2,1 0 1,-1 0-1,1 0-1,0-1 1,-1-1 0,1-2-1,1 0 0,-1-8 0,0 11 1,0-11-2,0 0 0,0 0-2,0 0-6,0 0-14,0 0-8,0 0 1,-2-11 0</inkml:trace>
  <inkml:trace contextRef="#ctx0" brushRef="#br0" timeOffset="1657">715 6 11,'0'0'18,"0"0"-2,0 0-1,0 0-4,0 0-2,0 0-2,0 0-2,0 0-1,0 0-2,-1 10-1,1-10 0,0 8-1,0-8 1,0 11 0,0-11 0,3 9 1,-3-9 1,0 0 1,0 0-1,9 6 2,-9-6-1,0 0 0,10-5 0,-10 5 0,0 0-2,7-11 0,-7 11 0,3-10-1,-3 10 1,-4-11-2,4 11 1,-6-9-1,6 9 0,0 0-1,-10-5 1,10 5-1,0 0 0,-8 2 0,8-2-1,0 0 0,-6 10-2,6-10-1,0 0-4,-1 10-6,1-10-11,0 0-2,0 0 1</inkml:trace>
  <inkml:trace contextRef="#ctx0" brushRef="#br0" timeOffset="2266">815 29 7,'0'0'12,"0"0"-2,0 0-1,0 0-3,0 0-2,0 7-2,0-7 0,0 0-2,0 9 2,0-9 0,0 0 2,0 0 0,0 0 1,0 0 1,0 0-1,9 2 3,-9-2-2,0 0-1,0 0 0,10-8-1,-10 8-1,0 0 0,0-8 0,0 8-1,0 0 0,0 0-1,-9-6-1,9 6 1,-8 0-2,8 0 1,0 0-1,-9 8 0,9-8 1,-3 9-1,3-9 1,0 12-1,0-12 1,5 13 0,-5-13 0,8 9 1,-8-9 0,9 6 0,-9-6 1,8 1 0,-8-1 0,0 0 1,8-9-1,-8 9 0,3-10 0,-3 10-2,0-13-1,0 6-7,-2-2-14,2 9-7,-8-7 0,8 7 1</inkml:trace>
  <inkml:trace contextRef="#ctx0" brushRef="#br0" timeOffset="3297">575 422 19,'0'0'27,"0"0"1,0 0-6,0 0-4,0 0-4,0 0-4,0 0-3,0 0-1,0 0-1,0 0-2,0 0-1,0 0 0,0 0-3,0 0-3,0 0-6,0 0-14,0 0-8,0 0-1,-11 5 2</inkml:trace>
  <inkml:trace contextRef="#ctx0" brushRef="#br0" timeOffset="3579">509 489 35,'0'0'31,"0"0"1,0 0-10,0 0-6,0 0-5,0 0-3,0 0-4,0 0-1,0 0-2,0 0-3,0 0-2,0 0-3,0 0-9,0 0-12,-11 5-5,11-5 1,-8 6 1</inkml:trace>
  <inkml:trace contextRef="#ctx0" brushRef="#br0" timeOffset="3829">445 543 23,'0'0'31,"0"0"2,0 0-6,0 0-8,0 0-4,0 0-5,0 0-4,-8-1-4,8 1-4,0 0-6,-14 3-7,14-3-14,-11 7-4,1-5 0,10-2 1</inkml:trace>
  <inkml:trace contextRef="#ctx0" brushRef="#br0" timeOffset="4063">354 599 19,'0'0'29,"0"0"2,0 0-4,0 0-7,0 0-4,0 0-3,0 0-3,0 0-2,0 0-3,0 0-3,0 0-6,0 0-9,0 0-21,0 0 0,0 0-1,8-5 0</inkml:trace>
  <inkml:trace contextRef="#ctx0" brushRef="#br0" timeOffset="4735">4 542 20,'0'0'27,"0"0"1,0 0-7,0 0-6,3 7-3,-3-7-3,-2 20-2,0-6-2,1 5-1,-1 0 0,3 3-1,-1-1-1,1 1 0,1-3-1,0 0 0,-1-4 0,2-2-1,-2-1 0,1-3-1,0-1-2,-2-8-5,2 7-7,-2-7-12,0 0-6,0 0 1,0 0 0</inkml:trace>
  <inkml:trace contextRef="#ctx0" brushRef="#br0" timeOffset="5047">89 593 4,'5'9'22,"-5"-9"-1,0 22-5,0-8-3,2 6-2,1 0-2,-2 1-1,1 2-2,0-4-1,-1-1 0,0-3-1,1-2-1,-2-4-1,0-9-1,1 10-2,-1-10-6,0 0-12,0 0-9,-4-17 0,4 17 0</inkml:trace>
  <inkml:trace contextRef="#ctx0" brushRef="#br0" timeOffset="5297">43 655 12,'4'13'28,"-4"-13"0,9 2-5,-9-2-7,14 6-4,-5-6-7,1-5-22,6 7-9,-8-10-1,7 5-2</inkml:trace>
  <inkml:trace contextRef="#ctx0" brushRef="#br0" timeOffset="5860">717 540 4,'0'0'27,"2"-10"0,-2 10-4,0 0-4,0 0-4,0 0-4,0 0-2,0 0-2,0 14-3,-1 0-1,-2 4-2,0 3 0,-1 3 0,0 3 0,1 1-1,-1-1 1,1-3-1,1-2 0,0-3 0,1-5-1,0-3 0,0-2 0,1-9 0,0 0 0,0 0 0,0 0 0,2-8 0,-2-3 1,2-2 0,-1-5 0,2-4 1,0-4-1,2-1 1,0 0 0,-1 0 1,1 4 0,-2 3 0,2 5 0,-3 3 0,-2 12-1,0 0 0,0 0-1,0 0 1,6 17-1,-3-3-1,-1 3 1,2 3 0,0 2 1,2 0-2,-1 0 2,2 0-1,-1-3 0,-1 0 0,2-2 0,-1-3 0,0-1 0,-3-4 0,1-1 1,-4-8-1,3 9 1,-3-9 0,0 0 0,0 0 0,0 0 0,0 0-1,0 0 2,-11 2-2,11-2 1,-12-1-1,5 0 0,-1 1 0,8 0 0,-13-3 0,13 3 0,-12-1 0,12 1 0,0 0 0,-9-5-1,9 5-2,0 0-3,0 0-7,0 0-14,0 0-6,0 0-1,0 0 2</inkml:trace>
  <inkml:trace contextRef="#ctx0" brushRef="#br0" timeOffset="6891">689 935 10,'0'0'27,"0"0"0,0 0-5,6 15-6,-5-3-3,-1 1-2,1 4-3,-1 0-2,1 4-1,-1-1-2,2 4-1,-2-3-1,2-2 0,-1 1-1,0-4 0,1-2-2,-2-3-2,2-2-4,-2-9-7,0 0-15,0 0-2,0 0 2,0 0 0</inkml:trace>
  <inkml:trace contextRef="#ctx0" brushRef="#br0" timeOffset="7188">805 997 21,'2'19'22,"-4"-8"-3,5 5-2,-3 1-3,0 2-2,2-2-3,-1 1-1,1-1-2,-1-2-2,2-2-1,-1-2-1,1-2-1,-3-9-2,4 11-2,-4-11-9,4 7-14,-4-7-4,0 0 1,-6-17 0</inkml:trace>
  <inkml:trace contextRef="#ctx0" brushRef="#br0" timeOffset="7454">758 1047 11,'0'0'27,"11"-1"0,-11 1-7,12-8-22,0 7-14,-8-10-5,9 6-2</inkml:trace>
  <inkml:trace contextRef="#ctx0" brushRef="#br0" timeOffset="8141">985 430 3,'0'0'25,"0"0"1,0 0-2,0 0-7,0 0-3,0 0-3,0 0-1,0 8-2,0-8 0,11 11-2,0-3 0,2-2-1,3 4-1,1-3 1,2 2-3,-2-1 0,3 0 0,-3 0-1,-1 0 0,-2-2 0,-3 0-2,-1 1-2,-10-7-2,14 10-10,-10-2-17,-4-8-2,0 0-1,0 0 1</inkml:trace>
  <inkml:trace contextRef="#ctx0" brushRef="#br0" timeOffset="8688">1355 502 30,'0'0'28,"0"0"2,0 0-9,6 8-7,-6-8-3,0 14-2,2-2-3,-4 2-2,3 4 0,-2 2-1,1 2-1,0 1 0,0 0-1,0 0-1,1-3 1,1-2-1,0-2 0,-1-2 0,-1-4-1,3-2-3,-3-8-2,4 8-6,-4-8-12,0 0-8,0 0-1,4-18 1</inkml:trace>
  <inkml:trace contextRef="#ctx0" brushRef="#br0" timeOffset="9016">1504 540 14,'0'0'25,"0"0"-5,3 13-3,-3-5-1,0 2-2,0 5-2,-2-1-2,4 5-2,-4-1-1,4 1-1,-3 1-2,4-1 0,-2-1-2,2-2 0,0-2-1,0-3 0,-1-1-1,0-3-1,-2-7-1,0 0-3,4 10-4,-4-10-10,-6-8-13,6 8-1,-5-13 1,5 13 2</inkml:trace>
  <inkml:trace contextRef="#ctx0" brushRef="#br0" timeOffset="9344">1404 623 33,'15'-2'26,"-15"2"-4,14-2-7,-7 2-15,-7 0-21,15 0-2,-15 0-3,17-4 0</inkml:trace>
</inkml:ink>
</file>

<file path=word/ink/ink3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3T12:56:20.67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 9,'0'0'21,"0"0"-2,0 0-3,0 0-3,0 0-1,0 0-4,0 0-2,0 0-2,0 0-1,0 0-1,0 0-1,0 0 0,7 3 0,-7-3 0,9 2 0,-9-2 1,13 3-1,-13-3 1,15 2-1,-6-1 0,0 0 1,1-1-1,0 0 0,-2 1 1,-8-1-2,13-1-1,-13 1-3,0 0-6,8-1-9,-8 1-10,0 0 1,6 9 0</inkml:trace>
  <inkml:trace contextRef="#ctx0" brushRef="#br0" timeOffset="532">8 130 15,'0'0'23,"0"0"-3,0 0-5,0 0-1,0 0-5,0 0-2,0 0-2,9-2-1,-9 2-1,8 2 1,-8-2-1,11 3 0,-11-3 0,14 3 0,-14-3 0,15 1-1,-15-1 0,13 0-1,-13 0-2,12 0-1,-12 0-5,10 2-5,-10-2-9,10 5-9,-10-5 1,0 0 0</inkml:trace>
  <inkml:trace contextRef="#ctx0" brushRef="#br0" timeOffset="969">28 209 18,'0'0'17,"0"0"-3,0 0-2,0 0 0,0 0-2,0 0 1,0 0-2,0 0 0,0 0 0,0 0-1,10 0-2,-10 0 0,12 0-1,-12 0-1,14-1-2,-14 1 0,12-1-1,-12 1-2,11 1-3,-11-1-4,7 1-9,-7-1-14,0 0-1,7 11 1,-7-11 1</inkml:trace>
  <inkml:trace contextRef="#ctx0" brushRef="#br0" timeOffset="1454">6 317 11,'0'-9'22,"0"9"-3,0 0-4,0 0-1,0 0-1,10 0-3,-10 0-1,0 0-1,12 3-1,-12-3 0,10 0-2,-10 0-1,13 2-1,-13-2-2,13 0 1,-5 1-2,-8-1-3,12 1-10,-2 5-16,-10-6-3,10-2 2,-9-7 0</inkml:trace>
</inkml:ink>
</file>

<file path=word/ink/ink3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6T12:16:56.34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7 0 6,'0'0'8,"0"0"-1,0 0 1,0 0-2,0 0-1,0 0 0,0 0-2,0 0 0,0 0-1,0 0 0,-2 11-1,1-3 1,1 2-2,-1 1 1,0 1 0,1 3-1,-1-1 1,1 0-1,-1-1 0,1-1 1,1 0-1,-1-2 0,1 1 0,-1-4 1,0 1-1,0-8 0,1 10 0,-1-10 0,0 0 0,0 0 0,1 8 0,-1-8-2,0 0-2,0 0-3,0 0-7,0 0-5</inkml:trace>
</inkml:ink>
</file>

<file path=word/ink/ink3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6T12:16:57.04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1,'0'0'9,"0"11"-1,0-11 0,0 0-1,-2 11 0,2-11-1,2 13-1,-1-3-1,0 0-1,3 2 0,-3 2-1,2-1 0,-1 0 0,1 1 0,0-1-1,-2-3 0,1 1 0,1-3 0,-3-8 0,1 11 0,-1-11-1,0 0 1,0 0-3,0 0-3,0 0-5,0 0-7,0 0-4,0 0 0</inkml:trace>
</inkml:ink>
</file>

<file path=word/ink/ink3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6T12:16:57.53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27 10,'0'0'11,"0"0"-2,0 0-1,8-4 0,-8 4-3,7-7 0,-7 7-2,13-7-1,-13 7 0,14-6 0,-7 4-1,1 0-4,-8 2-4,16 2-10,-16-2-3</inkml:trace>
</inkml:ink>
</file>

<file path=word/ink/ink3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3T15:49:55.30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89 315 1,'0'0'4,"0"0"0,0 0-1,0 0 1,-1 5 0,1-2 0,0 2 0,-1 0-1,1 2 1,-1 1-1,1 0-1,0 1-1,-1 0 1,1-2-1,0 1 0,0 0 0,1 0-1,-1-1 1,0 0-1,0 0 0,1 0 0,0 0 1,-1-1-1,1 0 0,0-1 0,-1 1 0,1-1 0,0-1 1,-1 0 0,1 0-1,-1-4 0,0 6 1,0-6-1,0 4 1,0-4-1,0 0 0,1 4 0,-1-4 0,0 0 0,0 0 0,0 0 0,0 0-2,0 0-4,0 0-6,0 0-5</inkml:trace>
  <inkml:trace contextRef="#ctx0" brushRef="#br0" timeOffset="1485">13 67 2,'0'0'7,"0"0"0,0 0-1,0 0-1,0 0-2,0 0 0,0 0 0,0 0-1,-1-4 1,1 4-1,-1-3 0,1 3 1,-1-4-1,1 4 0,0-6 0,0 6-1,-1-5 0,1 5 0,-1-5 1,1 5-2,0-4 1,0 4 0,0-4 0,0 4 0,0 0-1,0-3 1,0 3-1,0 0 1,0 0-1,0 0 1,0 0 0,0 0-1,0 0 1,0 0-1,0 0 1,-1 5 0,1-1 0,-1 3-1,1 0 1,-1 3 0,0 1 0,0 0 0,0 1 0,0 1 0,0-1-1,1-1 1,0-1 0,0-2-1,0 0 0,1-3 0,-1-1 0,0-4 0,2 5 0,-2-5 0,0 0 0,0 0-1,0 0-2,0 0-3,0 0-2,0 0-2,1 4-4,-1-4-5</inkml:trace>
  <inkml:trace contextRef="#ctx0" brushRef="#br0" timeOffset="2282">45 41 5,'7'2'10,"-3"0"0,1 1-3,0 0-1,1 2-1,1-1 0,-1 2-2,1-1-1,0 1 0,-1-1 0,0 1-1,0-1 1,-1 0-1,-1 0 1,0 0-1,-1-2 0,-1 1 0,-2-4 0,4 5 0,-4-5-1,0 0 0,0 0-2,0 0-5,3 4-7,-5-7-6,2 3 1</inkml:trace>
  <inkml:trace contextRef="#ctx0" brushRef="#br0" timeOffset="2813">148 0 1,'0'0'9,"0"4"-1,0-4-1,0 7 0,0-3-1,1 2-1,-1 1 0,1 0-1,0 1-1,0 2 0,1-1-1,-1 1 0,1 0 0,-1 1 0,1-1-1,-1 0 1,0-1-1,1-1 0,-1-1-1,-1-1 1,1-1 0,0-1-1,-1-4 1,0 5-1,0-5 2,0 0-1,0 0-2,0 0-7,0 0-13,1-4 1,-1 4 0</inkml:trace>
  <inkml:trace contextRef="#ctx0" brushRef="#br0" timeOffset="4813">237 221 9,'-3'-3'10,"3"3"1,0 0-3,0 0-2,0 0-2,0 0 0,3 3-1,1-2-2,1 3 0,1-1 0,1 1 1,2 0-1,0 2 0,3 0 1,0 1-1,2 1 0,1 0 0,0 2 1,1-2-1,-1 2 0,0-2-1,-2-1 1,-2-1-1,-1-1 0,-1-1 0,-2-1 1,0-1-2,-3-1 0,0 1-2,-4-2-2,4 1-4,-4-1-7,0 0-4</inkml:trace>
  <inkml:trace contextRef="#ctx0" brushRef="#br0" timeOffset="5328">249 207 11,'1'-5'7,"-1"5"0,0 0-1,0 0-2,3-3 0,-3 3 0,4 1-1,-4-1 0,6 2 0,-2-1 0,1 1 0,2 0 0,1 0 1,2 0-2,1 1 1,2 1-1,1-1 1,1 0-1,0 1-1,2-1-1,-1 0 1,0-2-1,-1 0 1,0 0-1,-1 0 1,0-1-1,-2 0 0,-2 0 1,0 1-1,-2-1 1,0 1-1,-2 0 2,0 1-1,-2-1-1,0 1 0,-4-2 0,4 4 0,-4-4-1,2 4-1,-2-4 0,0 0 1,-5 4-1,5-4 1,-5 3 0,1-1 0,0 0 1,-1 1 0,1 1 0,-1 0 0,0 2 0,0-1 1,1 1 0,0 0 0,0 1 1,2-2-1,-1 1 0,2-2 0,1 0 1,0-4-2,-1 4-2,1-4-5,0 0-7,3 4-8,-3-4 1</inkml:trace>
  <inkml:trace contextRef="#ctx0" brushRef="#br0" timeOffset="7109">676 294 9,'1'7'7,"1"-2"0,-1 1 0,0 0-1,1 4 0,-2 0 0,1 2-2,0 2 0,0-1-1,0 2 0,0-1 0,0 0 0,0-1-1,0 0 0,1-2-1,-1 0 1,1-2-1,0 0-2,0-3-2,0 1-4,-1-4-4,1 2-5,-2-5-4</inkml:trace>
  <inkml:trace contextRef="#ctx0" brushRef="#br0" timeOffset="7609">763 297 10,'1'6'9,"0"-2"1,0 2 0,0 0-1,1 3-2,-1 0 0,1 1-2,0 2-2,0 0-1,0 2 0,1-1-1,0-1 0,0 1 0,0-2 0,0 0-1,-1-1 1,1-1-1,0-2 1,-2-1-1,1 0-4,-2-6-3,2 6-4,-2-6-10,0 0 1</inkml:trace>
  <inkml:trace contextRef="#ctx0" brushRef="#br0" timeOffset="8141">740 379 11,'6'-1'12,"-6"1"-3,6 0-2,-6 0-10,4-3-11,0 4-1</inkml:trace>
</inkml:ink>
</file>

<file path=word/ink/ink3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3T15:50:11.457"/>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40 7 7,'0'0'6,"0"0"-2,2 3 1,-2-3-2,2 4 0,-2-4-2,2 3 0,-2-3 0,0 0 0,0 0 2,4 2 0,-4-2 1,0 0 0,0 0 1,0 0-1,0-3-1,0 3 1,-3-4-1,3 4-2,-2-5-1,2 5 1,-4-4-1,4 4 0,0 0 0,-4-3 0,4 3 0,0 0-1,-4 3 1,4-3-1,-2 7 0,1-4 1,1 2-1,1 0 0,0-1 1,1 1 0,-2-5 0,6 5 0,-2-4 0,0-1 0,1-1 2,-2-1 0,0-1 0,0 0 0,-3 3 0,3-7 0,-3 7 1,-1-5-1,1 5 0,-2-6-1,2 6-1,-5-5 1,5 5-1,-5-3 2,5 3-4,-7-2 2,7 2 0,-5 3-1,5-3 1,-4 6-1,3-2 1,0 1-1,1 0-1,0 1-4,-1-3-10,4 3-4,-3-6-1</inkml:trace>
  <inkml:trace contextRef="#ctx0" brushRef="#br0" timeOffset="765">24 102 15,'0'0'15,"0"0"-3,0 0-1,0 0-4,0 0 0,0 0-3,-3 6-1,2-2-2,1 1 0,-1 1-1,1-1 0,0 0 1,0-1-1,0 0 0,0-4 1,2 4 0,-2-4 0,0 0 1,4 0 2,-4 0-1,2-4 0,-2 4 0,1-5 0,-1 5 0,1-6 0,-1 3-1,-1-2 1,0 2-1,-1-2 0,0 2 0,2 3-1,-5-5 0,5 5-1,-6-3 0,6 3-1,-3 2 1,3-2-1,-2 5 0,2-2 0,-1 0 0,2 1 0,-1 0 1,1 0-1,0-1 1,-1-3 0,3 5 0,-3-5 0,0 0 0,3 3 1,-3-3 0,0 0 0,0 0 0,4-5 1,-4 5-1,0-5 0,-1 2 1,0-1-2,-1 1 1,1-2-1,0 2 1,1 3-1,-3-5 0,3 5 1,-3-3-2,3 3 0,0 0 0,-4 4 0,3-1-1,0 1-1,0 1-4,1 0-3,0 0-8,0-5-7,0 8 0,0-8-1</inkml:trace>
</inkml:ink>
</file>

<file path=word/ink/ink3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3T15:50:05.11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0 324 14,'0'0'21,"0"0"-7,0 0-3,0 0-2,0 0-2,0 0 0,0-4 0,0 4-3,0 0 0,0 0-2,0 0-1,0 0-3,2-3-4,-2 3-8,4-2-10,-4 2 0,4-2 0</inkml:trace>
  <inkml:trace contextRef="#ctx0" brushRef="#br0" timeOffset="282">82 291 1,'3'-1'22,"-3"1"0,0 0-4,0 0-4,0 0-3,0 0-4,-2-4-2,2 4-2,0 0-1,1-3-3,-1 3-3,1-4-3,-1 4-7,3-3-6,-4 0-4,5 2 0</inkml:trace>
  <inkml:trace contextRef="#ctx0" brushRef="#br0" timeOffset="563">170 249 18,'0'0'22,"0"0"-4,0 0-5,0 0-4,0 0-2,1-3-4,-1 3-3,1-4-3,0 0-6,-1 4-6,2-7-6,2 5-1</inkml:trace>
  <inkml:trace contextRef="#ctx0" brushRef="#br0" timeOffset="797">266 196 13,'0'0'21,"0"0"-2,0 0-3,0 0-2,3-3-2,-3 3-3,0 0-2,0 0-3,2-5-4,-2 5-12,4-4-13,-5-1-1,4 2 0</inkml:trace>
  <inkml:trace contextRef="#ctx0" brushRef="#br0" timeOffset="1516">392 25 8,'0'0'19,"0"0"-4,0 0-4,2 3-1,-2-3-1,0 7 0,1-1 0,-1 1-3,1 1 0,-1 1-1,2 2-2,-1-1-1,0 1 0,1 0-1,0-1 0,-1-1-1,1 0 1,0-2-1,-1-1 0,0 0 0,0-2-2,0-1-2,-1-3-4,0 4-4,0-4-9,0 0-5,0 0 1</inkml:trace>
  <inkml:trace contextRef="#ctx0" brushRef="#br0" timeOffset="1969">491 58 5,'2'7'10,"-1"-1"0,1 3-3,-1-2 0,1 2-2,-1-1-1,2 1-1,-1-1 0,0-1-2,-1 0 0,1-1 0,0 0 0,0-1-1,0-1-1,-1-1-4,0 0-5,-1-3-5,2 3-4</inkml:trace>
  <inkml:trace contextRef="#ctx0" brushRef="#br0" timeOffset="2500">436 85 10,'0'0'7,"4"2"-1,-4-2 1,5 1 0,-5-1-1,6 1 0,-2-1-1,0 0-1,1-1 1,-1 1-2,1-1-6,-2-4-15,3 4-1,-3-4 0</inkml:trace>
  <inkml:trace contextRef="#ctx0" brushRef="#br0" timeOffset="3078">508 0 10,'0'0'9,"2"3"0,-2-3-1,0 0 0,1 7-1,-1-4 0,1 3-1,-2-1 0,2 3-1,-1 0-1,1 1-1,-1 0-2,1 0 2,-1-1-2,2 0-1,-1 0-1,1-2-3,1 0-5,-3-6-12,5 8-1,-5-8 1</inkml:trace>
  <inkml:trace contextRef="#ctx0" brushRef="#br0" timeOffset="3813">508 3 0,'0'0'10,"0"0"-1,0 0-2,1 5 1,0 1-1,-1 2-2,0 2 1,0 1 1,1 2-1,-1 0 0,0-1-1,1 1-1,0-2-1,0-1 1,1-1-3,1-1 1,0-2-1,0 0 0,0-1-1,1-1 1,-2-1-1,-2-3-3,4 4-5,-4-4-6,0 0-8,4 4-1,-4-4 0</inkml:trace>
  <inkml:trace contextRef="#ctx0" brushRef="#br0" timeOffset="4563">417 2 12,'0'0'16,"0"0"0,0 0-3,0 0-3,0 0-2,0 0-1,0 0 0,-1 5-3,1 0-1,0 0 0,0 4-1,0-1 1,1 3-1,-1 1 1,0 0 0,0 0-1,1 1-1,0-2 1,0 1-1,0-2 0,1 0 0,-1-2-1,0-1 0,0 0 0,0-3 1,0 0 0,-1-4-1,1 5 1,-1-5-2,0 0-1,0 0-6,0 0-18,0 0-1,-1-5 1,1 5-1</inkml:trace>
</inkml:ink>
</file>

<file path=word/ink/ink3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3T12:57:49.75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16 32,'2'-8'32,"-2"8"2,7-8-6,-7 8-10,0 0-4,0 0-6,8 5-2,-8 6-5,-2 2-10,-3 2-23,5 5-1,-6-8 0,2 0 0</inkml:trace>
</inkml:ink>
</file>

<file path=word/ink/ink3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6T12:31:57.40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236 585 23,'0'0'26,"0"0"-6,-10 2-3,10-2-4,-10-1-4,2 1-1,8 0-3,-17 2-1,8 1-2,-1 1 0,1 3 0,-1-1-1,0 3 0,0-1 0,1 4-1,2-1 1,0 4-1,1-2 0,2 3 1,2-1-1,3-1 0,-1 1 0,5 0 0,-1-2 1,3 0 0,-1-2 1,4-2-1,-2-2 1,2 0 1,0-5 0,1 0 0,-1-4 0,2-1 0,-1-5 0,1 0-1,-2-4 1,1-2-2,-1-4 2,-2-2-3,0-2 0,-3-3-3,1-1-3,-5 2-6,1 1-16,0 9-5,-5-3-1,3 17 2</inkml:trace>
  <inkml:trace contextRef="#ctx0" brushRef="#br0" timeOffset="2500">382 875 15,'0'0'22,"0"0"-5,0 0-2,0 0-3,5 9 2,-5-9-3,4 7 1,-4-7 0,6 12-4,0-3-1,-3-1-3,4 3-1,0-2-1,0 3-2,2-1-10,4 1-21,-4-9 0,8 3-1,-7-13 1</inkml:trace>
  <inkml:trace contextRef="#ctx0" brushRef="#br0" timeOffset="4000">705 1128 28,'0'0'29,"0"0"-4,0 0-3,0 0-5,0 0-5,0 0-2,0 0-4,-2 10-2,1-2-1,0 5-1,-2 2-1,2 1 1,0 1 0,0 3-1,0-3-1,2-1 1,-1-1-1,1-1 1,-1-3-2,1-2 0,1 0-2,-2-9-3,1 11-6,-1-11-8,0 0-8,0 0-5,0 0 1</inkml:trace>
  <inkml:trace contextRef="#ctx0" brushRef="#br0" timeOffset="4359">859 1165 9,'-2'9'18,"7"8"1,-5-4-2,5 3-3,-3 0-1,1 0-4,-2 0-1,1 0-3,0-2-1,-2 1-1,1-2-1,-2-2-1,0-2-1,1-9 0,-1 11-2,1-11-4,0 0-7,0 0-15,0 0 1,-9-14 0</inkml:trace>
  <inkml:trace contextRef="#ctx0" brushRef="#br0" timeOffset="4687">814 1240 25,'0'0'14,"17"-11"-21,-1 8-3,-6-11-5</inkml:trace>
  <inkml:trace contextRef="#ctx0" brushRef="#br0" timeOffset="5328">363 524 3,'0'0'9,"0"0"-1,0 0 1,0 0-2,0 0-1,0 0-1,0 0-1,9 6-1,-9-6 0,9 6 0,-9-6 1,11 3 1,-11-3 1,11 1 0,-11-1 3,9-3-2,-9 3 1,0 0 0,5-10-1,-5 10-1,-1-11-1,1 11-1,-4-10-1,4 10-1,-5-8 1,5 8-2,0 0 0,0 0-1,0 0-1,0 0-2,0 0-1,-4 8-4,4-8-6,1 9-10,4 2-7,-5-11 2,4 16 1</inkml:trace>
  <inkml:trace contextRef="#ctx0" brushRef="#br0" timeOffset="5781">464 671 21,'0'0'27,"0"0"1,0 0-6,0 0-8,0 0-4,0 0-3,0 0-3,0 0-1,0 0-1,0 0-1,0 0-1,0 0-1,0 0 1,0 0-1,0 0 0,0 0 0,0 0 0,0 0 1,0 0 0,0 0 0,0 0 0,0 0 1,6-8-1,-6 8 1,0 0 0,0 0 0,3-8-1,-3 8 0,0 0 1,0 0-1,-9-1 0,9 1 0,-7 4 0,7-4-1,0 0-1,-7 10-3,7-10-6,3 10-11,-3-10-8,9 0 1,-9 0 0</inkml:trace>
  <inkml:trace contextRef="#ctx0" brushRef="#br0" timeOffset="6609">131 463 12,'0'0'23,"0"0"-1,0 0-6,0 0-4,0 0-4,0 0-1,0 0-2,0 8 0,0-8-2,1 8 0,-1-8-2,1 8 1,-1-8 0,1 8-1,-1-8-1,0 0 1,0 0 0,0 0 0,0 0 0,0 0 0,0 0 0,0 0 0,0 0 0,0 0-1,0 0 1,0 0-1,-2-8 0,2 8-1,0 0 0,-9 0 0,9 0-1,-8 3 1,8-3-1,0 0 0,-2 7 0,2-7-2,0 0-2,0 0-4,0 0-9,10 10-8,-10-10 2,0 0-1</inkml:trace>
  <inkml:trace contextRef="#ctx0" brushRef="#br0" timeOffset="7219">24 606 25,'0'0'27,"0"0"-3,0 0-3,0 0-6,-1-9-4,1 9-4,0 0-1,0 0-2,0 0-2,0 0 0,-9 5-1,9-5 0,0 0 0,0 0-1,-9 6 0,9-6 0,0 0 0,0 0 0,0 0 0,-4 8 0,4-8 0,0 0 0,0 0 0,0 0 0,0 0 1,0 0-1,0 0 1,0 0 0,0 0 0,0 0-1,5-13 1,-5 13 0,2-12-1,-2 12 1,-1-13 0,1 13 0,-1-10 0,1 10 0,0 0 0,0 0 0,0 0 0,0 0-1,0 0 1,-6 10-1,6-10 0,0 10-1,0-10-2,1 9-8,-1-9-20,0 0 0,0 0-2,6 8 2</inkml:trace>
  <inkml:trace contextRef="#ctx0" brushRef="#br0" timeOffset="9047">829 272 12,'7'0'26,"-7"0"-3,0 0-4,0 0-2,0 0-4,0 0-1,0 0-3,1 15-2,-1-6-2,3 3-1,0 1 0,1 3-1,-1 0-1,1 2-1,1-2 0,0-1 0,0-1-1,1-2 1,-2-3-1,-4-9 0,6 13 0,-6-13-1,0 0-1,0 0-5,9 5-8,-9-5-13,-1-11-5,1 11 2,3-21 0</inkml:trace>
  <inkml:trace contextRef="#ctx0" brushRef="#br0" timeOffset="9390">972 239 8,'6'17'21,"-7"-4"-2,6 8-1,-3-3-3,2 3-1,0-2-3,0-1-2,0 0-1,0-5-3,1 2 0,-2-7-2,2-1 0,-5-7-2,0 0-2,7 9-5,-7-9-10,-1-10-13,1 10-1,-2-13 0</inkml:trace>
  <inkml:trace contextRef="#ctx0" brushRef="#br0" timeOffset="9672">930 305 22,'0'0'24,"14"-6"-3,-14 6-14,12-14-21,5 11-5,-7-10-3</inkml:trace>
  <inkml:trace contextRef="#ctx0" brushRef="#br0" timeOffset="10531">1189 258 29,'0'0'24,"0"0"-4,0 0-2,0 0-6,0 0-2,0 0-2,0 0-2,8 1 1,-8-1-1,9-2 0,-9 2 1,16-10-1,-5 2-1,3 0-1,2-3 0,3 0-1,2-1-2,-1 1-2,1 1-6,-2 1-16,-4-2-10,4 7-2,-10-4 1</inkml:trace>
  <inkml:trace contextRef="#ctx0" brushRef="#br0" timeOffset="11234">1635 3 21,'0'0'28,"0"0"-2,0 0-3,-8-5-6,8 5-5,-8 2-2,8-2-3,-11 5-3,11-5-1,-11 12-1,5-4-1,0 4 1,2 3-1,0 1 1,1 2-1,1 3 0,2-1 0,2 0 0,1-1-1,0-4 1,2 0-1,1-5 1,0-2 0,-6-8 0,15 8 0,-7-9 2,1-1-2,0-4 1,1-3-1,-2-2 0,1-2 1,-2-3-1,0-3 0,-3-2-1,0 3 0,-3 0-1,-2 1-3,2 8-11,-1 9-16,-9-8-3,9 8-1,-8 11 1</inkml:trace>
  <inkml:trace contextRef="#ctx0" brushRef="#br0" timeOffset="11969">1754 284 31,'8'4'28,"-8"-4"-4,0 0-1,6 8-5,-6-8-3,8 13-6,-3-5-3,1 2-1,0 0-3,0 0 0,1 1-4,-7-11-4,14 13-19,-3-3-7,-11-10-1,19 10 0</inkml:trace>
  <inkml:trace contextRef="#ctx0" brushRef="#br0" timeOffset="12484">2056 484 44,'0'0'32,"0"0"-1,0 0-9,0 0-6,1 15-5,-1-15-4,-2 19-2,1-8-1,3 4-1,-3 2 0,2 1-2,-1-1 1,1 0-2,0-3 1,2-1-1,-1-1-1,-1-4-2,-1-8-5,3 9-10,-3-9-15,0 0-1,0 0-2,8-5 3</inkml:trace>
  <inkml:trace contextRef="#ctx0" brushRef="#br0" timeOffset="12797">2177 515 23,'0'0'30,"4"20"-4,-3-8-1,2 3-6,1 3-4,-2-2-4,2 3-4,-3-2-2,3 2-2,-2-5 0,1 1-2,-1-6-2,-2-9-3,6 14-7,-6-14-12,0 0-10,0 0 0,-2-9 0</inkml:trace>
  <inkml:trace contextRef="#ctx0" brushRef="#br0" timeOffset="13078">2144 579 29,'10'3'26,"-10"-3"-3,11 0-12,-11 0-25,11-3-7,2 4-3,-8-11-1</inkml:trace>
</inkml:ink>
</file>

<file path=word/ink/ink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2T15:49:57.21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24 6,'0'0'13,"0"0"-1,0 0-1,2-7 0,-2 7-2,0 0 0,0 0-3,0 0 0,0 0 0,0 0-3,0 0 0,0 0-1,0 0-1,0 0 1,0 0-1,0 0-1,0 0 2,0 0-1,8-3 0,-8 3 0,11-2 0,-3 1 0,1 1 0,2-1-1,-1 0 1,2 0 0,0 0 0,1 1 0,0 0 0,1 0 0,-1 0 0,1 0-1,0 0 1,-2 1 0,0-1 0,-1 1-1,0-1 1,2 1 0,-2 0 0,1 0 0,-1-1 1,0 2-1,0-2 1,1 0 0,-1 0-1,1 0 0,-2 0 0,1 0 0,-1 0-1,0 0 0,2 0 1,-1 0-1,1 0 0,1 1 0,-2-1 0,0 0 1,1 1-1,-1 1 0,-2-2 0,2 0 0,-2 1 1,2 0-1,0-1 0,-1 0 1,1 0-1,0 0 1,1 0-1,-1 0 1,1 0-1,0 0 0,-2 0 1,0 0-1,-1 0 0,1 0 0,-2 1 1,1-1-1,1 1 0,-1 0 1,1-1 0,0 1 0,-3-1 0,3 0 0,-2 0 1,1 0-1,-2 0 0,2-1-1,-2 1 1,1 0-1,1-1 1,-1 1-1,-8 0 0,14-1 0,-14 1 0,11 0 0,-11 0 0,11-1 1,-11 1-1,11 0 0,-11 0 1,13-1-1,-13 1 1,14-4 0,-14 4 0,13-1 0,-13 1 0,9-4 0,-9 4-1,0 0 1,9-3 0,-9 3-1,0 0 0,9-3 1,-9 3-1,0 0 1,9-3 0,-9 3 0,0 0 0,8-2-1,-8 2 2,0 0-1,0 0 0,0 0-1,0 0 0,0 0-1,0 0-6,0 0-10,0 0-15,0 0-3,0 0 3,-10 1-1</inkml:trace>
</inkml:ink>
</file>

<file path=word/ink/ink4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6T12:35:36.25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6 10,'0'0'16,"0"0"-3,0 0-2,0 0-1,0 0-2,0 0-1,1 7 0,-1-7-1,5 16-2,-1-4 0,2 2-1,0 4 0,1 0 0,2 2-2,0 1 0,1-2 0,0-1 0,-1-3-1,-1 0 0,-1-5 1,-1-1-2,-6-9-1,9 10-1,-9-10-1,0 0-2,0 0-5,0 0-3,-2-10-9,2 10-1</inkml:trace>
  <inkml:trace contextRef="#ctx0" brushRef="#br0" timeOffset="406">73 40 20,'0'0'11,"11"16"0,-6-6 0,4 6-2,-1-1-1,1 3-3,0-1 0,-2-2-2,2 0 0,-4-2-2,3-3 0,-4-2-1,-4-8 0,8 10-3,-8-10-2,0 0-3,0 0-3,0 0-7,0 0-5</inkml:trace>
  <inkml:trace contextRef="#ctx0" brushRef="#br0" timeOffset="718">153 68 9,'11'18'13,"-4"-5"-2,4 4-3,-4-4-2,2 0-1,-1-2-2,-2 0 0,0-3-2,-6-8 0,9 11-1,-9-11-3,0 0-2,0 0-3,0 0-6,0-8-5</inkml:trace>
  <inkml:trace contextRef="#ctx0" brushRef="#br0" timeOffset="984">211 56 0,'12'14'11,"-4"-4"-2,3 1-2,-4-4-2,1 0-2,-8-7-4,11 9-4,-11-9-4,0 0-6</inkml:trace>
  <inkml:trace contextRef="#ctx0" brushRef="#br0" timeOffset="1250">273 0 15,'13'17'15,"-5"-5"-3,4 4-1,-3-3-1,1-2-2,-2 0-1,-1-2-2,0-1 0,-1 0-3,-6-8-5,8 4-12,-8-4-8,0 0 0,7-8 0</inkml:trace>
</inkml:ink>
</file>

<file path=word/ink/ink4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6T12:32:31.75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36 2 38,'-9'-2'28,"9"2"-6,-10 5-3,6 2-5,2 4-5,-2 2-1,3 5-3,-3 0-1,3 4-1,0 0-1,1 0 0,1-3-1,1-2-1,1-3 0,-1-3-1,1-2-2,-3-9-2,6 8-5,-6-8-7,5-7-9,4 2-6,-8-8 2,7 4 0</inkml:trace>
  <inkml:trace contextRef="#ctx0" brushRef="#br0" timeOffset="296">116 0 17,'0'0'18,"1"21"-1,0-8-1,3 4-2,0 0-1,0 1-2,3 1-2,-4-4-3,3 1-1,-1-4-2,-1-2-2,0-1-3,-4-9-6,5 10-7,-2-2-13,-3-8 0,0 0 0</inkml:trace>
  <inkml:trace contextRef="#ctx0" brushRef="#br0" timeOffset="562">90 145 14,'21'-7'16,"-10"6"-17,-1-5-10,10 7-4</inkml:trace>
</inkml:ink>
</file>

<file path=word/ink/ink4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6T12:31:55.32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144 31 19,'0'0'26,"0"0"0,0 0-6,-11-8-5,11 8-2,-12-8-4,4 3-1,8 5-2,-11-5-1,11 5 0,-11-4-3,11 4 1,-10-1-2,10 1 1,-9-1-2,9 1 1,-11 3 0,3 0-1,1 2 1,-1 0-2,0 3 2,1 3-1,0 0 0,1 3 0,1 2 0,2 1 0,2 1-1,0 2 2,4-2-2,1-1 2,3 1-1,3-3-1,1-2 0,3-5-3,4-1-10,2-1-16,-3-12-3,8 3 1,-5-11 0</inkml:trace>
</inkml:ink>
</file>

<file path=word/ink/ink4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6T12:31:56.29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117 44 3,'-1'-10'25,"1"10"1,0 0-4,0 0-3,-10-10-4,10 10-3,-9-6-1,0 1-1,9 5-2,-15-7-2,7 6-1,-2-2-2,1 3 0,1-2-1,8 2 0,-13 0-2,13 0 0,-10 5 0,10-5 0,-6 14 0,2-4-1,2 4 1,-1 2 0,3 0 0,0 4 0,2-2 0,2 0 0,3-1 0,3-3 0,2-2-3,3-5-1,3-4-18,7-2-10,-5-12-2,8 2 1,-6-11 0</inkml:trace>
</inkml:ink>
</file>

<file path=word/ink/ink4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6T12:31:56.92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0 105 28,'0'0'30,"0"0"2,0 0-9,0 0-8,12-14-5,-2 6-4,4-1-8,3 1-24,2-14-3,8 5-3,0-10 0</inkml:trace>
</inkml:ink>
</file>

<file path=word/ink/ink4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6T12:32:16.20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288 556 19,'0'0'24,"0"13"-5,0-1-4,1 4-2,0 5-3,1 1-3,0 2 0,0-1-2,1 2-1,0-3-1,0-3-1,1-2-1,-3-4-1,2-2-1,-3-11-1,4 10-1,-4-10 1,0 0-2,2-9 2,-2-2-2,0-2 2,-1-4 0,1-3 1,-1-5 1,-1-1 1,0-4 0,1 2 2,-2 2 0,1 3 1,0 4 0,1 3-1,1 6 0,0 10 0,0 0-1,0 0 0,10 17-1,-5-2 1,2 2-1,0 4 1,3 1 0,-1 1 0,0-1 1,1 1-2,0-3 0,-2-1 0,0-1 0,-2-4 0,0-1 0,-2-3 0,-2-2 1,-2-8 0,4 11 0,-4-11 1,0 0-1,-5 8 2,5-8-2,-13 4 0,13-4-1,-15 6-1,4-3 1,1 2-1,-2-1 0,2 0-1,1 0 0,1-1-3,8-3-8,-11 6-9,11-6-13,0 0 0,0 0 0,0 0 1</inkml:trace>
  <inkml:trace contextRef="#ctx0" brushRef="#br0" timeOffset="1406">0 0 13,'8'9'27,"-1"2"3,-3-1-7,3 3-5,4 5-1,-2-2-4,6 6-3,-3-4-4,2 2-1,0-3-8,-3 2-25,-2-11-4,3 1-1,-12-9 0</inkml:trace>
</inkml:ink>
</file>

<file path=word/ink/ink4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6T12:32:11.937"/>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199 51 26,'-9'1'23,"9"-1"-4,0 0-2,0 0-4,-5 9-3,5-9-2,0 0-2,-5 9-1,5-9-1,-4 11-2,4-11-5,-5 12-6,1-2-10,-4-7-11,8 8 2,-7-8-1</inkml:trace>
  <inkml:trace contextRef="#ctx0" brushRef="#br0" timeOffset="281">92 224 8,'-9'9'9,"9"-9"-1,-8 9-3,8-9-2,-7 11-2,7-11-1,-8 11-1,8-11 0,-7 12-2,7-12 1,-9 15 0,9-15 0,-5 12 3,5-12 1,-6 12 1,6-12 2,-5 10 2,5-10 1,-4 7 2,4-7 0,-8 9 1,8-9 1,0 0-1,-9 10-3,9-10-1,0 0-4,-8 6-5,8-6-5,0 0-13,0 0-9,0 0 1,9 3 0</inkml:trace>
  <inkml:trace contextRef="#ctx0" brushRef="#br0" timeOffset="1125">318 32 30,'0'0'28,"0"0"-6,0 0-3,-3 7-4,5 1-4,-1 1-2,3 7-2,0 1-2,3 7-1,0 0 0,3 6-1,0 0-1,1 1-1,0-4 0,1-2 0,-2-3-1,0-5 0,-4-2 0,0-4 0,-1-5-1,-5-6 0,0 0 0,0 0-1,0 0-1,-1-11 1,-2-2-1,-2-4 1,0-3-1,-2-6 1,1-3 0,-4-4 2,3-2-1,-2 1 1,2 1 2,-1 3 0,0 5 1,2 5 0,0 4 0,4 7 0,2 9 0,0 0-1,0 0 0,7 21-1,1-2 0,2 3 0,3 3 0,2 3 0,1 0 0,2 1 1,0-4 0,-1-2-1,1-2 0,-3-3-1,1-2 1,-3-3 0,-2-4-1,-3 0 1,-8-9-1,13 10 0,-13-10 1,0 0 0,0 0 0,0 0-1,0 0 1,0 0-1,-9 3 1,0-2-1,-1 1-1,-2 0 1,-3 1-1,0 0 0,0 3 1,2-2-1,2 2-2,0-3-1,11-3-4,-12 10-5,12-10-16,8 7-4,-8-7-2,19 0 2</inkml:trace>
  <inkml:trace contextRef="#ctx0" brushRef="#br0" timeOffset="2063">519 445 28,'0'0'28,"9"14"3,-12-4-8,1 5-8,2 4-4,-3 1-3,3 5-1,-3 0-2,2-1-1,0-2-2,1-2-1,0-4-3,1-4-1,0-1-6,-1-11-7,0 0-9,7 9-8,-9-17 1,2 8 1</inkml:trace>
  <inkml:trace contextRef="#ctx0" brushRef="#br0" timeOffset="2344">651 539 16,'-4'13'23,"8"7"-3,-3-5-2,1 4-2,0-3-4,1 0-3,0-1-2,0-3-3,0-1-6,-1-4-7,1 2-9,-3-9-11,0 0 2,0 0-1</inkml:trace>
  <inkml:trace contextRef="#ctx0" brushRef="#br0" timeOffset="2563">595 574 4,'11'6'22,"-11"-6"-3,16-1-15,0 4-17,-6-12-2,10 7-3</inkml:trace>
</inkml:ink>
</file>

<file path=word/ink/ink4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6T12:31:55.859"/>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 0 18,'-3'9'26,"3"-9"-3,0 0-5,0 0-6,0 0-1,10 6-1,-2-4-5,2-1-10,1-4-19,9 6-4,-7-9 0,12 6 0</inkml:trace>
</inkml:ink>
</file>

<file path=word/ink/ink4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6T12:32:32.84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158 0 13,'0'0'29,"0"0"2,0 0-5,0 0-5,0 0-4,0 0-4,0 0-3,0 0-3,0 0-2,0 0-3,0 0-2,0 0-3,0 0-6,0 0-6,0 0-9,0 0-8,0 0-2,-4 9 1</inkml:trace>
  <inkml:trace contextRef="#ctx0" brushRef="#br0" timeOffset="266">109 61 26,'0'0'17,"0"0"-11,0 0-10,-10 3-12,12 5-3</inkml:trace>
  <inkml:trace contextRef="#ctx0" brushRef="#br0" timeOffset="438">38 169 13,'0'0'26,"0"0"-2,0 0-5,0 0-4,0 0-5,-8 8-6,8-8-4,0 0-5,-6 8-3,6-8-1,-5 9-2,5-9 0,-3 9 0,3-9 2,-4 9 2,4-9 3,0 0 2,-5 10 4,5-10 2,0 0 3,0 0 1,0 0 1,-7 5 0,7-5-1,0 0-1,0 0-8,0 0-14,0 0-7,7 1-1,-7-8-1</inkml:trace>
</inkml:ink>
</file>

<file path=word/ink/ink4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6T12:32:19.71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5 0 9,'0'0'27,"0"0"1,0 0 2,-2 13-14,2 2-3,-2 1-2,2 8-3,-2 0-3,3 2 0,-2 0-2,3 0 0,-2-3-2,2-7-3,1-1-6,-3-15-6,0 0-17,11 5-2,-10-18 1,6 2 1</inkml:trace>
  <inkml:trace contextRef="#ctx0" brushRef="#br0" timeOffset="282">111 4 7,'-5'15'24,"11"9"-3,-6-4-3,2 3-2,0 0-4,-1-4-2,2 0-2,-1-3-3,2-3-4,-2-4-7,0-1-4,-2-8-9,0 0-9,0 0 0,0 0 0</inkml:trace>
  <inkml:trace contextRef="#ctx0" brushRef="#br0" timeOffset="485">64 116 15,'0'0'26,"13"7"-2,-4-5-6,5 2-5,2-1-21,-2-12-13,11 7-3,-8-13 0</inkml:trace>
</inkml:ink>
</file>

<file path=word/ink/ink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2T15:50:00.04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11 18,'0'0'13,"0"0"-1,0 0 1,0 0-1,0 0 0,0 0 0,0 0-2,0 0-2,0 0 0,0 0-3,0 0 0,0 0-2,0 0 0,0 0-1,0 0-1,0 0 0,0 0-1,0 0 1,0 0-1,0 0 0,13 0 0,-13 0 0,16 4 0,-3-1 0,2 0 1,2-1 0,2 0 0,3 0 0,-1 1 1,0-2-1,1 0 0,-1-2 1,-1 1-1,-2 0 0,-2 0-1,0-2 0,-1 3 1,-1-1-1,1 0 1,-4 2-1,3-1 0,-1 2 1,2-2-1,-3 2 1,3-2-1,-1 0 1,2-1-1,1 0 1,0 0-1,3 0 1,-1 0-1,2 0 0,-2 0 1,1-1-1,1 2 1,-3-1-1,0 0 1,-2-2-1,0 1 1,-2 1 0,0 0 0,-2 0 0,1-1 0,-2 0-2,1 1 2,-1 1 0,-1 0-1,1-2 0,-2 1 0,1 0 0,-2 0 0,1 0 1,-2 1-1,-7-1-1,14 0 2,-14 0-1,12 0 0,-12 0 2,12 1-1,-4-4-1,-8 3 0,13-1 1,-13 1 0,13 0 0,-13 0 0,13-3-1,-6 3 1,-7 0-1,10 0 1,-10 0 0,8-2-1,-8 2 0,8-2 0,-8 2 1,0 0-1,8 1 0,-8-1 0,0 0 1,9-2-1,-9 2 1,0 0-1,0 0 1,0 0 0,7-3-1,-7 3 1,0 0-1,0 0 0,0 0 0,0 0 1,0 0-1,0 0 0,0 0 1,0 0-1,8-1 0,-8 1-3,0 0-10,0 0-22,0 0 1,0 0-1,-5-24 0</inkml:trace>
</inkml:ink>
</file>

<file path=word/ink/ink5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6T12:32:34.12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33,'0'0'31,"0"0"0,0 0-9,0 0-7,3 8-5,-3-8-3,-1 18-4,-1-4 0,2 2-2,1 4 0,0 0-1,0 1 1,1 0 0,-1-3-1,1-2 0,1-2-2,-1-5-2,1 0-7,-3-9-7,0 0-12,8 3-2,-9-13 0</inkml:trace>
  <inkml:trace contextRef="#ctx0" brushRef="#br0" timeOffset="312">129 5 25,'-2'11'22,"6"7"-3,-3-2-3,4 3 0,0 0-5,-1-2-2,4 0-3,-2-2-2,-2-3-2,0-1-3,-4-11-6,7 11-10,-7-11-12,0 0 1,0 0 0</inkml:trace>
  <inkml:trace contextRef="#ctx0" brushRef="#br0" timeOffset="562">106 84 0</inkml:trace>
  <inkml:trace contextRef="#ctx0" brushRef="#br0" timeOffset="968">581 67 22,'0'0'28,"0"0"1,0 0-6,0 0-7,1 10-4,-1-2-4,3 5-3,-3 4-2,1 2-1,1 3 0,1 2-1,-2-3 0,2-1-1,0-1-2,-2-5-3,3-3-6,-1-3-6,-3-8-9,8 5-6,-8-5 2</inkml:trace>
  <inkml:trace contextRef="#ctx0" brushRef="#br0" timeOffset="1265">727 75 20,'3'23'18,"-1"-11"0,5 7-3,-5-2-1,3 2-4,2-1-3,-2 0-1,1-2-3,-2-3-3,0-2-4,-4-11-8,8 14-8,-8-14-6,0 0 0</inkml:trace>
  <inkml:trace contextRef="#ctx0" brushRef="#br0" timeOffset="1515">669 161 7,'15'0'24,"-15"0"0,20-5-8,-9 6-18,-1-8-15,9 8-3,-11-10-3</inkml:trace>
</inkml:ink>
</file>

<file path=word/ink/ink5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3T16:01:44.55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240 96 3,'-6'-6'16,"6"6"-2,0 0-1,0 0-1,0 0-1,-8-8-2,8 8 0,-7-7-2,7 7 0,-10-7-2,10 7 0,-14-8-1,7 5-1,-2 1-1,0 1 0,1 1-1,-1 1 0,-1 1-1,1 1 0,1 2 0,-1 1 0,2 0 0,1 3-1,0 1 1,1 1-1,2 0 1,0 2-1,3 0 1,0 2 0,3 0 0,-1 0 0,3 0 0,0 0 0,2-1 1,-1-1-1,1-2 0,-1-1 0,1-3 0,0 0 0,-7-7 1,12 7-1,-5-5 0,-1-2 1,3-1-1,-2 0 1,2-3 0,0-1 0,2-2-1,0-1 2,0-1-2,-1-2 2,-1-2-2,0-1 1,-3 0 0,0 0 0,-4-2-1,0 0 1,-1 0 0,-2 2-1,-1 0 1,-1 1-1,-1 1 1,-1 2 0,0 1 0,-1 3 0,-1 0 0,-1 1 0,-2 2 0,-1 0 0,0 3-1,-3 0 0,0 3 0,-2 1 0,0 0 0,1 2 0,-1 1 0,1 2 0,0 0 0,3 2 0,0-1-1,3 2 1,1-1 0,3 3 0,2 0 0,1 1-1,3 0 2,2 1-1,2-1 1,2 0-1,1-2 1,1 0-1,1-4 0,1 1 1,0-3-1,0-2 0,1-2 1,-1 0-1,0-3 0,0 0 1,0-3-1,1 0 1,1-3-1,-1-2 1,2-2 0,-2-2-1,1-3 0,0-1 1,-2-3-1,-1 0 0,-3-2 0,-1 0 1,-4 0-1,-1 2 1,-3 1 1,-1 3-1,-4 2 0,0 2 0,-4 3 1,0 2-2,-3 4 1,-1 2-1,0 2 1,-1 1-2,1 0 1,1 4 0,0-1 0,0 0 0,3 1 0,0 0 0,2-1 0,0 2 0,0 0-1,2 1 1,-1 2 0,1 0 0,1 1 0,2 2 0,-1 1-1,3-1 2,2 1 0,2 1-2,1-2 2,3 0-1,2-1 1,1-1-1,2-2 1,2-2-1,1-2 0,0-2 0,2-2 1,-1-2-1,2-2 1,-1-2-1,0-1 1,-2-3 1,0-3-2,-3-1 0,-1-1 0,-1-1 1,-4-1-1,-2-2 1,-4-1-2,-1-1 1,-4 1 1,-3-1-1,0 0 0,-3 1 1,-1 1-1,0 1 0,-1 1 0,1 3 0,0 3 0,1 1 0,-1 3 0,1 3 0,-1 2-1,2 5 1,-3 2-1,2 2 1,-1 3 0,0 4-1,1-1 1,1 3 0,0 2-2,3-1 2,1 1 0,3-1 0,3 2 2,2-2-2,2 1 0,2-2 0,3-2 1,1 1-1,2-3 0,0-2 0,0-2 0,2-3 0,0-1 0,0-3 0,0-2 1,-1-1-1,2-3 0,0-1 0,1-2 1,0-1-1,-1-4 0,1-1 1,-2-3-1,0-2 0,-2-3 0,-1-1 0,-3-2 0,-1 0 0,-3-1 0,-2 3 0,-3 1 1,-3 2-1,0 3 0,-4 3 0,0 2 0,-2 2-1,-1 4 1,-2 1 0,0 3 0,-1 1-1,-3 2 1,3 2 0,-1 1-1,2 1 1,0 1 0,1 1 0,1 1 0,2 2-1,1 0 1,1 2 0,1 1 0,2 2 0,1 3 0,3 0-1,3 0 2,2 0-1,4-1 0,2-1 0,3-2 1,1 0-1,1-4 0,3-3 0,0-1 0,1-3 0,2-2 1,0-2-1,1-4 0,-2-1 1,0-4-1,-1 0 0,-2-4 1,-1-2-1,-5-2 0,0-1 1,-4-2-1,-3 0 0,-2-1 0,-4 0 0,-2 0 0,-3 2 0,-4 1 1,-3 3-2,0 1 2,-1 2-2,0 4 1,-2 1 0,3 3 0,0 0 0,2 3-1,1 1 1,1 3 0,1 1 0,-1 4-1,1 3 1,1 3 0,1 2-1,0 4 1,3 1 0,2 0 1,1 0-2,4-2 2,2-2-1,1-2 1,3-4-1,0-4 0,2-3 0,1-2 1,1-4-1,-1-2 0,1-2 1,-1-3-1,-1-3 1,-1-4-1,0-1 0,-3-2 0,-3 1 0,-2-1 0,-1 1 0,-3 2 0,-1 4 0,-3 5-1,-2 3 1,-2 5 0,0 3-1,-1 4 1,1 2-1,1 4 2,1-2-2,3 3 2,2-1-2,4-3 2,3-1-1,3-2 1,1-2-1,1-4 0,1-1 0,-2-3 1,1-3-1,-3-1 0,-1-2 1,-2 0-2,-1-3 2,-3 0-1,-2 1 0,-1 0-1,0 2 1,4 7 0,-14-9-1,6 8 1,0 2-1,0 3 1,8-4-1,-11 11 2,11-11-2,-5 14 2,5-14-1,3 12 0,-3-12 0,8 9 1,-8-9 0,10-1-2,-10 1 1,9-6 0,-9 6 1,6-13-1,-4 4 0,-2-3-1,-2 0 1,0-1 1,-2-2-1,-1 0 0,0-2 0,-2 4 0,-1 0-1,2 3 1,-2 2 0,0 4 0,-2 3-1,0 5 1,0 3-1,-1 3 1,0 2-1,0 2 1,2 1 0,1 1-1,2 0 1,3 0 0,2-1 1,2-2-1,1 0 0,3-2 0,1-2 0,1-3 1,3 0-1,0-5 0,1-1 1,2-1-1,-2-2 0,2-3-1,-2-1 2,0-1-1,-1 0 0,-2-2 0,-1 2 0,-3-4-1,-2 2 2,-1 0-1,-4-2 0,-1 1 0,-1-1 0,-4 0 1,0 0-2,-2 2 2,0 1-2,-1 2 1,0 1 0,-1 4 0,-1 1-1,2 2 1,0 2 0,1 3-1,-1 2 1,1 2 0,1 2 0,1 1-1,2 3 1,0 2 0,1 1-1,2 1 2,2-2-1,2 0 0,3-2 0,3-2 0,2-3 0,3-2 1,1-4-1,4-3 0,2-3 0,1-3 1,0-2-1,2-3 1,-2-2 0,-2-1-2,0-2 2,-4-2-1,-3 0 0,-2-2 0,-3 1 1,-4-2-2,-4 1 2,-1 1-1,-3 1 0,-3 2 1,0 2-1,-2 3 0,-1 3 0,-2 3 0,2 3-1,-2 3 1,1 2 0,2 1-1,1 3 1,0 2 0,3 1-1,2 1 1,3 0 0,0 2 0,4 0-1,2 1 2,2-1-1,2-1 1,1 0-1,4-2 0,-1-2 0,3-2 1,0-2-1,0-3 0,2-3 0,-1-3 0,-2-2 1,1-3-2,-3-1 2,0-3-1,-2-3 0,-1-1 1,-2-2-1,-3-2 1,-1-1-1,-4 0 1,0-3-1,-4 3 0,-3 2 0,-1 4 0,-3 1 0,-3 6 0,-2 5-1,-2 5 1,0 4-1,0 4 1,0 2-1,1 2 1,3 3-1,3-1 1,3 1 0,2 0-1,3-1 1,3 1 0,1 0 0,3 0 0,0 0 0,2-2 0,2 0 0,0-3 1,3-2-2,2-1 2,1-2-1,2-5 0,-1-1 0,2-3 1,-1-2-1,0-1 0,0-3 1,-2-3-1,0-1 0,-3-2 0,-1-1 1,-2-3-1,-2 1 1,-4-3-1,-4 0 1,-1 1-1,-3 2 0,-1 2 0,-4 4 0,-2 4 0,-2 5-1,-2 6 1,1 4-1,0 5 0,0 4 1,1 2-1,5 2 1,3 2 0,7-1 0,4-1 0,4-3 0,5-2-3,2-4-10,0-5-19,8 1 0,-7-10-2,6 1 1</inkml:trace>
</inkml:ink>
</file>

<file path=word/ink/ink5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3T16:01:38.31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195 92 2,'0'0'10,"0"0"-1,0 0-1,0 0 1,0 0-2,0 0 0,0 0 0,0 0 0,0 0-1,0 0 0,-5-8 1,5 8-1,-7-6-2,7 6 0,-8-6-1,8 6 1,-11-6-2,11 6 1,-11-4-2,5 2 1,6 2-1,-10-3 1,10 3-1,-8-1 0,8 1-1,-7 2 1,7-2-1,0 0 0,-9 7 0,9-7 0,-8 8-1,8-8 1,-6 13 0,3-6-1,0 1 1,0 0 0,1 2-1,0-1 1,0 2 0,1 0 0,0 0 0,0 0 0,2 0 0,-1-1 0,1 0 0,0-1-1,1-1 1,1-2 0,0 1 0,-3-7 0,8 12 0,-8-12 0,11 8 1,-11-8-1,11 6 0,-4-5 1,0 1-1,0-1 1,0 0-1,0-2 1,0 0-1,-1 0 1,1-1 0,-7 2-1,11-6 1,-11 6 0,10-11 0,-6 5 0,2-2 0,-2-2 0,0 1 0,1-3-1,-1 0 1,1-2-1,-1 1 1,-1-1-1,0 1 1,-2 1 1,1 1-1,-1 1 0,-2 3 1,-2-1 0,3 8-1,-8-8 1,8 8-1,-11-7 1,4 4-1,0 1 0,0-1 0,1 0 1,-2 0-1,8 3 0,-11-6 0,4 4-1,7 2 1,-12-4-1,12 4 0,-12 0 0,4 2 0,0 2 0,1 0 0,0 2 0,-1 1 0,1 0-1,-1 1 2,3 0-2,0 1 1,0 1 0,2 0 0,0 0 0,0 2 0,1 0 0,1 0 0,0 1 0,2-1 0,0 0 0,0 0 0,1 0 0,2-1 0,-1-1 0,1 0 0,0-1 0,0-1 0,-4-8 0,11 11 0,-4-7 1,-1 0-1,2-3 0,1 0 1,-1-2-1,1-1 0,1-1 1,1-2-1,-1-2 1,1-1-1,-2-1 0,1-1 1,-1 1-1,0-3 1,-3 1-1,0 0 0,-1 0 1,-2 1-1,-1 1 1,0-2-1,-1 2 0,-2 1 1,0-3-1,0 2 0,-1-1 1,-2-1-1,0 0 0,-2 1 0,-1-1 0,0 2 1,-1 0-1,-3 3 0,0 0 0,0 1 0,0 1 0,-1 2 0,1 0 0,1 1 0,1 1 0,2 1 0,7-1 0,-12 3 0,12-3-1,-11 8 1,11-8 0,-11 13 0,6-3-1,-2 1 1,1 2 0,1 1 0,1 2 0,1-2 0,0 3 0,3-1 0,0 2 0,3-2-1,0-2 2,0 0-1,2 0-1,0-2 1,1-2 1,1 0-1,-1-3 0,1-1 0,0-1 0,1-1 0,-1-2 0,0 0 0,2-1 1,-1-2-1,2-1 0,-1-1 0,2-1 1,-1-3-1,0 0 1,2-2-1,-2 0 0,-1-3 1,-1-1-1,0 1 0,-2-3 0,-2 1 1,0-1-1,-2-1 0,0 1 0,-2 1 0,-2 0 2,-1 2-2,0 2 0,0 1 0,-2 1 0,-2 1 0,1 2 0,-3 1 0,0 2-2,-1 1 2,-2 1 0,-1 0-1,0 3 1,1 0 0,0 2 0,1 0-1,-1 1 1,3 2 0,0 0-1,2 0 1,1 2 0,-1 1 0,1 3-1,0 1 1,2 2 0,0 0 0,2 1 0,1 0 0,2 0 0,2 0-1,1-3 1,2 0 1,1-2-1,2 0 0,1-4 0,2-1 0,3-2 0,1-3 0,2-1 1,0-4-1,1-1 0,0-2 0,0-3 1,0 0-1,-3-2 0,-2-1 1,0-1-1,-3-1 0,-2 0 1,-1-1-1,-3-1 0,-2-1 0,-3-1 2,-1-2-2,-2-1 0,-2 2 0,-2-1 0,-2 0 0,-2 2 0,-1 1 0,-1 3 1,2 2-1,-1 2 0,0 3 0,1 3 0,-2 1 0,4 2-1,-2 2 1,2 1 0,-1 1 0,1 1 0,1 1 0,-1 1-2,2 1 2,-2 2 0,3 0 0,0 3 0,1 2-1,0 1 1,2 1 0,3 2 0,0 1 0,3-1-1,1-1 2,2-2-1,1-2 0,3-4 0,1 0 0,1-4 1,0-2-1,0-3 0,1-3 0,-1-1 2,0-2-2,-1-2 0,-2-3 1,0 0-1,-2-3 0,0-1 1,-1-1-1,-1 0 1,-2-4-1,-2 1 0,-1 1 1,-2-1-1,-2 2 0,-2 0 1,0 2-1,-2 0 0,1 3 0,-3 0 0,-2 4-1,0 0 1,0 2 0,-1 2-1,0 2 1,1 1-1,-2 1 1,1 2-1,1 1 1,1 2-1,0 0 1,1 1 0,2 1-2,-1 1 2,1 0 0,2 0 0,0 0 0,0 1 0,1-1 0,0 0-1,1-1 1,0 0 0,1 0 0,1 0 0,0 2 0,0 0 0,3 0 0,1 1-1,1 1 1,2-1 0,1 1 0,1-2 0,2 0 0,2-2 0,-1-1 1,1-1-1,0-2 0,2-2 0,-1 0 0,1-2 1,0-2-1,0 0 0,-1-3 0,1 0 2,-2-1-2,-1-1 0,0-2 0,-2 0 0,-1 0 0,-2-2 0,1 0-2,-3-1 2,-1-3 0,1 1-1,-2-2 1,-2 0 0,1 0 0,-2 0 0,0 0 0,-1 2 0,0 2-1,-1 1 2,1 2-1,-2 2-1,-2 2 1,0 0 0,-1 2 0,-3 1 0,1 2-1,-1 0 1,-2 1 0,2 1 0,0 1-1,-1 0 1,2 1 0,1-1 0,-1 0 0,1 2 0,2-2-1,-1 2 1,0 1 0,1 1 0,-2-1 0,2 4-1,-1 0 1,2 1 0,0 2 0,0 0-1,1 1 1,2 1 0,1 1 0,1 0 0,1 2 0,1-2-1,1 0 1,1 0 0,3-1 0,-1-2 0,1-1 0,1-1 0,0-1 0,1-4 0,1 2 1,1-4-1,-1 1 0,1-3 1,1-1-1,0-1 0,2-2 1,0-2-1,2-1 0,0-1-1,-1-3-2,0 1-4,-1-3-7,-2-3-14,3 7-5,-8-5 3,3 6-1</inkml:trace>
  <inkml:trace contextRef="#ctx0" brushRef="#br0" timeOffset="3953">294 201 5,'10'-2'13,"-10"2"-2,0 0-3,5 10-1,-4-2-1,-2 1-1,-1 1 0,-1 0-2,0 0 0,0 1-2,-1-2 0,0-1 0,-1-2 0,5-6 0,-6 9 0,6-9 0,0 0 1,-9 2-1,9-2 0,-7-4-1,7 4 1,-5-8 0,5 8-1,-7-10 0,7 10 1,-5-8-1,5 8 0,-7-4 0,7 4 0,0 0-1,-7 0 0,7 0 1,0 0-1,0 0 1,-5 8 0,5-8-1,0 0 2,1 7-1,-1-7 1,0 0 0,5 7-1,-5-7 1,0 0 0,8 3 0,-8-3-2,7-1-6,-5-6-13,7 7-2,-8-9 2</inkml:trace>
  <inkml:trace contextRef="#ctx0" brushRef="#br0" timeOffset="4578">222 77 7,'-1'11'18,"1"-11"-3,-2 11-4,1-5-1,1 4-2,-2 0-2,2 0-1,-1 0-2,0 0 0,1-2-1,-1 0-1,1-8 0,-2 10 0,2-10 1,0 0 0,0 8 0,0-8 1,0 0 0,0-8-1,0 8 1,2-11 0,-1 4 0,0-1-1,0 0 0,0 1 0,1 0 1,-2 7-1,0-6 0,0 6 0,0 0 0,-8 6-1,4 0 0,-1 2-1,-1 0 1,0 0-1,0 1 0,1-1 0,5-8 0,-8 11 1,8-11-1,0 0 1,0 0 0,0 0-1,0 0 1,-4-7 0,4 7 0,2-14-1,0 7 1,-1 0-1,0 1 1,-1 6-1,2-9 0,-2 9 0,0 0 0,0 0 0,-3 7 0,3-7 0,-4 13 0,2-6 0,1 1 0,0-2 0,1-6 0,0 7 0,0-7 0,0 0 1,5-6-1,-2-1 1,0-2 0,0-1 0,1 0-1,-1-2 1,-2 0-1,1 2 1,-2 1-1,-1 2 1,1 7-1,0 0 0,-8-5 1,8 5-1,-9 16 0,3-5 0,0 1 0,1 4-1,2-2 1,2 1 0,1-2 0,1-2 0,3-2 1,1-1-2,-5-8-2,12 10-3,-12-10-4,7 5-5,-7-5-3,0 0-5,10 7-2,-10-7-3</inkml:trace>
  <inkml:trace contextRef="#ctx0" brushRef="#br0" timeOffset="5391">173 225 11,'-4'-10'16,"4"10"-2,0 0-2,0 0-3,-6-7-3,6 7-1,0 0-2,-9 6-1,9-6-2,-5 7 0,5-7-3,-5 7-1,5-1-10,0-6-6,0 0-1</inkml:trace>
</inkml:ink>
</file>

<file path=word/ink/ink5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3T16:01:49.86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250 131 3,'0'0'21,"0"0"-2,-7-6-2,7 6-2,0 0-1,-2-10-4,2 10-2,-4-13-2,1 6-1,-1 0-1,0 0 0,0-1-1,0 1 0,-4 0 0,8 7-1,-13-10 0,13 10 1,-13-7-2,13 7 0,-12-1-1,12 1 1,-11 7-1,11-7 0,-11 12 0,6-5 0,-2 3 0,1-1 0,0 2 0,0 1 0,0 0 0,3 0 0,-1 1-1,1 0 1,2-1 0,-1 2 0,3 0-1,0 0 2,0-1-2,1 0 1,1-1 0,1 0 0,0-2 1,2-1-1,-1-3 0,3-1 1,-1-1 0,2-3-1,2-3 2,-1-1-1,3-3 0,-1-1 1,-1-2-1,0-2 1,0-2-1,0-1 0,-3-1 0,-1-4 0,-3 1 0,-1-1 0,-1 0-1,-2 0 1,-2 0-1,-1 2 0,0 1 0,-4 3 0,-2 2 0,0 1-1,-1 3 0,-3 3 1,-1 1-1,0 4 0,-2 2 1,0 2 0,4 3-1,-3 3 1,3 2 0,-1 0 0,2 2-1,2 2 1,1 1-1,3 0 1,2 1 0,3-2 0,1 0-1,3 1 1,3-3 0,0-1 0,3-3 0,1 0 0,1-3 0,1-2 1,-1-3-1,2-3 1,1 0 0,-1-4-1,1-1 1,-1-3 0,-2 0 1,0-3-1,-1-1 0,-2-2 0,-3-2 0,0-3 0,-3-1-1,-1 0 0,-1-1 1,-4 0-1,0 2 0,-3 0 0,1 4 0,-2 2-1,0 4 1,-2 2-1,-2 4 0,0 3 1,-2 3-1,-1 3 0,0 3 1,-1 3-1,-1 2 1,1 1-1,3 2 1,0 0 0,2 1 0,3 1 0,1-2-1,2 1 1,3-1 0,1 0-1,2-2 1,2 0 0,3-2 0,2 0 0,2-3 0,1 0 0,2-3 0,2-3 0,1-1 1,1-3 0,0-3 0,0-1 0,-1-3 0,-1-1 0,-2-2 1,0-1-2,-4-2 1,-2-3 0,-2-1-1,-1-1 2,-3-3-2,-1-1 1,-3 0-1,-1 0 0,-2 2 1,-1 1-1,-2 2 0,-3 4-1,0 3 1,-2 2 0,-2 4-1,-2 3-1,2 1 2,-3 4-1,2 1 0,1 2 1,1-1-1,0 2 1,4 1 0,1 1 0,1 0 0,1-1 0,0 2-1,2 0 1,0 3 0,1 1 0,1 2-1,3-1 1,-1 1 0,4 2 0,3-2-1,2 1 1,2-2 0,2-3 0,1-2 0,2-2 0,-1-4 1,1-1 0,0-4 0,0-1 1,-3-3 1,1-2-1,-2-3 0,-1 0 0,-1-4 0,0-1 0,-4-3 0,-2-2-1,0-1 0,-1-3 0,-3-1 0,0 2 0,-2 0-1,-1 0 1,-1 4-1,-3 2 0,-1 3-1,-3 4 0,0 3 1,-3 2-2,-1 4 1,-3 2 0,0 3 0,0 1 0,2 3 1,-1 1 0,2 0-1,0 0 1,2 3-1,1-1 1,3 2 0,2 0 0,1 2-1,1 0 1,2 1 0,4 0 0,1-1-1,4 0 2,2-1-2,2-1 1,1-2 0,5 0 0,1-3 0,1-2 0,1-1 0,-1-2 0,0-4 0,1 0 1,-1-5-1,0-1 1,-1-3 0,-1 0 0,-1-4 0,-1-1 0,-1-3 0,-2-3 0,-4-1-1,-1 0 1,-2-1-1,-2 0 0,-2 1 1,-1 1-1,-2 2 0,-2 4-1,-1 4 1,-2 1-1,-2 4 0,-2 3 0,0 4 0,-2 1 0,1 3-1,-1 2 2,-1 1-1,2 2 1,2 3-1,0 0 1,2 2-1,1 1 1,2 3 0,2-1 0,4 2-1,0-1 1,5 0 0,2-2 0,1-1 0,3-2 0,1-2-1,3-2 2,0-3-2,-1-3 2,3-2-1,-1-2 1,2-3 0,-3-1 0,-1-3 0,0-1 0,-1-2 0,-2-1 0,-1-2 0,-2-2-1,-1-1 1,0-3 0,-1-1-1,-2-1 1,-1 0-1,-2-2 0,-2 3 1,-1 0-1,-3 3 0,-1 2 0,-1 3 0,0 1 0,-3 3-1,0 2 0,0 3 0,-3 1 0,2 4-1,-1 1 1,2 4 0,-2 1 0,1 4-1,2 4 2,2 1-1,1 2 1,3 1 0,2 1-1,3 0 1,2-3 0,3 1 0,3-3 0,3-2 0,-1-3 0,5-3 0,0-2 1,-1-3 0,0-2 0,1-4 0,-1-1 1,-1-3-1,-1 0 0,-2-3 1,-1-1-2,-2-2 2,1-2-2,-3-2 1,-1-3 0,-3 0 0,-2-1-1,1 0 1,-3 1-1,-1 0 1,-1 4-1,-1 2 0,-1 2 0,-2 4 0,0 2-1,-3 2 1,0 1-1,0 5 0,-3-2 0,3 4 0,-2-2 0,2 2 0,2 1 0,0-1 0,3 2 0,1 0 1,1 1-1,-1 3 0,3 1 1,1 3 0,0 1 0,2 1-1,0 1 1,4-1 0,-2 0 0,5-3 0,0-1 1,1-3-1,0-1 1,0-3-1,1-2 1,-2-2-1,3-2 1,-3-1-1,-1-2 1,1-1-1,-2-2 0,1-1 1,-1-1-1,0-2 1,-2-2-1,0-1 1,-2-1-1,0-2 1,-1 0-1,-4-2 1,0 1-1,-3 0 0,1 1 0,-2 2 1,-1 1-1,-1 2 0,1 2 0,-1 3 0,0 1-1,1 2 0,-3 2 0,0 4 0,0 3 0,1 5 0,-3 2 0,1 5 0,2 2 1,0 2-1,1 0 1,3 0-1,1 0 1,4-2 0,1-3 0,3-1-1,1-3 1,1-4 0,1 0 0,1-4 0,1-2 0,2-2 1,0-2 0,-1-3 0,3-2-1,-1-1 1,0-1 0,-2-3 0,0 0 0,-3-3-1,-1-3 1,-1-2-1,-3 0 0,-2-2 1,0-1-1,-1 1 1,-2-1-1,-1 5 0,0 1 1,-1 4-1,-2 2-1,0 3 0,0 5 0,0 1 0,-1 3 0,0 3 0,-1 2 0,0 2 0,1 3 1,0 2 0,1 2 0,1 3 0,0 1 0,2 1-1,1-1 1,3 2 0,0-1 0,3-2 0,1-1 0,1-2-1,2-3 1,1-2 0,0-1 0,3-4 0,0 0 0,1-2 1,1-3 0,1-1-1,-1-3 1,0-1 0,0-1 0,-3-2 0,1-3 0,-3-2-1,-1-1 1,0-3 0,-2-3-1,-1-2 1,-1-2 0,-2 0-1,-1-2 0,-1 1 1,-2 2-1,-2 2 1,1 2-1,-2 4 0,0 3-1,-1 3 2,-1 2-2,0 3-1,-1 2 1,1 3 0,-2 0 0,3 2 0,-3 2 1,0 2-1,2 2 1,-1 1-1,-1 1 1,1 3 0,0 1 0,0 3-1,1 1 1,3-1 0,0 3 0,3-1 0,2 0 0,2-2-1,2 0 1,3-2 0,1-2 0,2 1 1,2-5-1,0-1-1,2-2 1,1-3 1,1-2 0,1-4 0,-1-2 0,0-5 0,0 1 0,-1-5 1,-2 1-1,-1-6 0,-2 0 0,-2-2 0,0-3-1,-3-1 1,-2-1 0,-3-2 0,0 2-1,-4 1 1,0 1-1,-2 3 0,-1 3 0,0 4 1,-3 1-2,-1 4 0,-1 3 0,2 3 0,-3 2 0,2 1 0,-1 3 0,2 2 0,0 0 1,4 1-1,-1 1 1,0 3 0,3-1-1,-1 3 1,0 2 0,2 1 0,1 2 0,1-1-1,1 1 1,1 1 0,2-2 0,1 0 0,3-2-1,0-2 1,2-1 0,1-2 0,1-2 0,3-2 0,-1-2 1,2-3 0,-1-2 0,0-3 0,0 0 0,-3-5 0,0 0 0,-2-1 0,-3-3 0,0-3-1,-3-1 1,-1-1-1,-2-3 1,-1 2-1,-3 0 0,0 1 0,-2 3-1,0 4 1,-4 2-2,0 5 1,-1 4-1,-2 5 1,3 2-1,-2 4 1,0 1 0,2 3 0,2 1 0,4 0 1,1 0 0,2-2-1,2-1 1,2-2 0,1-3 0,-1 0-1,-2-9 1,6 10 0,-6-10 0,7 3 0,-7-3 0,7-2 1,-7 2-1,6-7 0,-6 7 0,7-11 1,-4 2-1,1-1 0,-2-2 1,0-1-1,-1-1 0,-1-1 1,-2 1-1,-1 2 0,-1 1 0,0 3-1,4 8 1,-11-5-1,4 6 1,7-1 0,-11 8-1,11-8 1,-11 12 0,11-12-1,-10 11 1,10-11 0,-5 7 0,5-7 0,0 0 0,0 0 0,0 0 0,0 0 0,0 0 1,0 0-1,0 0 0,0 0 0,-7-6 0,7 6 0,-5-7 0,5 7 0,0 0 0,-5-9 0,5 9 0,0 0 0,0 0 0,0 0 0,-7-6-1,7 6 1,0 0 0,0 0-1,0 0 1,0 0 0,0 0-1,0 0 1,10-1 0,-10 1 0,10 1 0,-2-1 0,0 2 0,1-2 0,1 3 0,-1-1 0,1 0 0,0 0 1,-2 0-1,0-1 0,-8-1 1,9 4-1,-9-4 1,7 0-1,-7 0 1,0 0-1,0 0-1,0 0 0,0 0 0,-10 0-1,4 0 0,-3 1 0,-1 1 0,-4 0-2,1-1 3,1 2-1,0 0 1,1 0 1,1 0-1,2-1 1,2 0 0,6-2 0,-7 3 0,7-3 0,0 0 0,0 0 0,0 0 0,0 0 0,0 0 1,0 0-1,0 0 0,0 0 1,0 0-1,0 0 0,0 0 1,7 6-1,0-5 0,1 1-1,1-2-7,2-3-20,3 8-3,-6-5 0,4 6-1</inkml:trace>
</inkml:ink>
</file>

<file path=word/ink/ink5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3T16:02:37.47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38 230 13,'0'0'15,"0"0"-2,0 0-3,0 0 0,0 0-2,-4 11-1,4-4-2,-1 1 0,1 3 0,1 2-2,-1 1 0,1 2 0,0 1 0,1 0-1,0-1 1,0 1 0,-1-4 0,2 1-1,0-2 1,-1-2-2,-1-3 1,-1 0 0,0-7-2,2 8-2,-2-8-2,0 0-4,0 0-12,0 0-8,0 0 1,0 0 0</inkml:trace>
  <inkml:trace contextRef="#ctx0" brushRef="#br0" timeOffset="953">248 289 7,'0'0'13,"0"-9"1,0 9-4,0 0 1,0 0-3,0 0 0,-6-7-2,6 7 0,0 0 1,0 0-2,-7-8 0,7 8-1,0 0 0,0 0 0,-7-7 0,7 7-1,0 0-1,0 0 1,0 0-2,-7-4 1,7 4-2,0 0 1,0 0-1,0 0 0,-7 4 0,7-4-1,-5 7 1,5-7-1,-6 13 1,4-5 0,0 3-1,-1 1 1,3-1 0,-1 1 0,1 0 0,0 1 0,1-3 0,0 1 0,1 0 0,1-3 0,0 0 1,1 0-1,0-1 0,-4-7 0,9 12 1,-9-12-1,12 8 0,-12-8 1,14 6-1,-7-4 1,1-2-1,2 0 1,-2-1 0,1-1 0,-1-2-1,3-1 1,-2-1 0,1-3-1,0 0 1,-2-1-1,0-3 1,0 0 0,0 0-1,-3-2 0,-2 0 1,0 1 0,-2 0-1,0 1 0,-3 2 1,1 3 0,-3 1-1,4 7 0,-6-8 1,6 8-1,-9-2-1,9 2 1,-10 8-1,4-2 1,0 4 0,2 1-1,0 3 1,1 1-1,1 1 1,2 1 0,0-1 0,4 2 0,0-3 0,1 0 0,2 0 1,1-4-1,1 1 0,1-2 1,-2-2-1,0-2-1,-1 0-1,0-3-6,-1-2-9,4 2-12,-9-10 0,5 5 0</inkml:trace>
  <inkml:trace contextRef="#ctx0" brushRef="#br0" timeOffset="2000">0 7 32,'4'8'30,"-4"-8"1,0 0-4,8-3-14,-8 3-4,0 0-4,0 0-8,0 0-18,0 0-9,0 0 0,4-12-1</inkml:trace>
</inkml:ink>
</file>

<file path=word/ink/ink5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3T16:02:50.376"/>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0 149 3,'0'0'8,"0"0"0,0 0 0,0 0-2,0 0 0,0 0-1,4 9-1,-4-9 0,5 14 0,-1-4-1,0 1 0,3 1-1,0 2 0,2-1 0,0 0-1,1-1 0,-1 1 0,3-2-1,-3 0 1,1 1-1,-2-2 1,-1-1 0,-1-2-1,-1 0 0,-5-7 1,6 9 0,-6-9-1,0 0 0,0 0-1,0 0-4,0 0-2,-2-9-3,2 9-6,-9-16-4</inkml:trace>
  <inkml:trace contextRef="#ctx0" brushRef="#br0" timeOffset="484">56 143 11,'0'0'9,"11"14"-1,-5-6 0,3 5-2,-2-1-1,4 1 0,-2 1-1,0 0-1,1-2-1,0-1 0,-2-2 0,-1-1-1,0-1 0,-7-7 0,10 9 0,-10-9-1,0 0 0,6 3-1,-6-3-2,0 0-5,0 0-4,-3-12-6,3 12-1</inkml:trace>
  <inkml:trace contextRef="#ctx0" brushRef="#br0" timeOffset="812">109 100 4,'0'0'11,"0"0"-1,5 6 0,-5-6-2,9 11 1,-5-4-2,3 4-1,1 0-1,1 0-1,0 1-2,2 2 1,-1-2-2,0-2 0,0 2 0,-2-5 0,1 0-1,-2-3 2,-1 1-2,-6-5 0,8 4-3,-8-4-1,0 0-2,0 0-4,0 0-7,-1-8-4,1 8 0</inkml:trace>
  <inkml:trace contextRef="#ctx0" brushRef="#br0" timeOffset="1156">158 49 11,'0'0'13,"3"16"-1,0-8-2,3 4-2,0-2 0,2 3-2,0-2-2,2 2 0,0-2 0,-1 0-2,0 0 1,-1-1-1,0-2-1,-2-2 1,1 1-2,-7-7 1,7 7-1,-7-7 0,0 0-2,0 0-4,0 0-1,0 0-5,0 0-5,-7-17-5,7 17 1</inkml:trace>
  <inkml:trace contextRef="#ctx0" brushRef="#br0" timeOffset="1500">229 3 6,'0'0'15,"8"16"-3,-4-7-2,5 7 0,-2-4-3,3 3 0,0-2-3,0 2 0,-1-2-2,1-2-1,-2 0 0,-1-4 0,-1-1-1,-6-6-1,9 9-1,-9-9-4,0 0-4,0 0-9,0 0-1,0-13-1</inkml:trace>
  <inkml:trace contextRef="#ctx0" brushRef="#br0" timeOffset="1875">345 0 14,'0'0'9,"15"16"1,-9-7-1,4 3-1,-3-1 0,2 0-1,-1 0-1,0-1-1,-2 0-1,-1-3 1,-1-1-2,-4-6-1,6 8 0,-6-8-5,4 7-19,-4-7 1,0 0-1,-15-18 0</inkml:trace>
</inkml:ink>
</file>

<file path=word/ink/ink5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3T16:03:07.031"/>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179 0 20,'0'0'14,"0"0"-1,0 0 0,0 0-1,0 0-2,0 0 0,0 0-4,-8 4-1,8-4-2,-10 11-1,3-4 0,-3 2-2,-2 2 1,1 1 0,-4 2 0,0 0 0,-1 0-1,0-1 1,2 0 0,1-1-1,2 0 0,2-3 1,3-3-1,6-6-1,-8 9-1,8-9-3,0 0-4,0 0-10,0 0-6,0 0 1,8-11 0</inkml:trace>
  <inkml:trace contextRef="#ctx0" brushRef="#br0" timeOffset="532">230 76 18,'-7'0'13,"7"0"-1,0 0-2,0 0-1,0 0-2,-7 4-1,7-4-1,-8 5-2,-1 0 1,2 2-2,-1 0 0,-3 4-1,-1 0 1,-1 1-1,0 1 1,0-1-1,2 1 0,0-4 0,1 0 0,3-2-1,0-2 0,7-5 0,0 0-2,-8 6-5,8-6-3,0 0-6,0 0-7,6-10 0</inkml:trace>
  <inkml:trace contextRef="#ctx0" brushRef="#br0" timeOffset="985">275 107 0,'-8'11'6,"8"-11"-1,-8 13 0,8-13 1,-7 11-1,7-11 0,-6 11 0,6-11 1,-10 12-2,2-5 0,2 0-1,-3 2 0,-3 0-1,1-1 0,2 2 0,-3-2 0,2 2 0,0-3 1,1 1-1,3-1-1,6-7 1,-9 10-1,9-10-1,-7 7 1,7-7-1,0 0 1,0 0-1,0 0-2,0 0-3,0 0-8,0 0-6,0 0-1</inkml:trace>
</inkml:ink>
</file>

<file path=word/ink/ink5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3T16:02:54.360"/>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0 4 9,'0'0'15,"0"0"0,0 0-3,0 0 0,0 0-3,0 0 0,0 0-2,0 0-1,0 0-2,0 0-1,0 0-1,6-2-1,-6 2 0,9 0-1,-2 1 1,1-1-1,2 1 0,0 0 1,2 0 0,-2 0-1,2 0 1,-1 0-1,-1 0 1,-1 0-1,-1-1 0,-2 0-1,1-1-1,0 0-2,-7 1-3,11-3-2,-11 3-6,11-3-5,-11 3-5,6-3 2</inkml:trace>
  <inkml:trace contextRef="#ctx0" brushRef="#br0" timeOffset="547">12 86 12,'0'0'11,"0"0"-2,0 0-1,0 0-1,0 0-2,0 0-1,0 0-1,0 0 0,0 0-1,11 2 0,-3-2 0,1 0 0,2 0 0,0-1 0,3 1-1,-2 0 1,2-1-1,-2 2 0,0-1 0,-3 0 0,0 1-1,-2 0-1,-7-1-2,8 3-4,-8-3-8,0 0-7,0 0 1</inkml:trace>
  <inkml:trace contextRef="#ctx0" brushRef="#br0" timeOffset="1000">1 188 12,'0'0'12,"0"0"-2,0 0-2,0 0-2,0 0-2,0 0-2,8 1 0,-8-1 0,12-1 0,-4-1 0,2 2 0,-1-1 1,2 0-1,-1 1-1,-1 0 1,0 0-1,-1 2 0,0-2 0,-2 0 0,-6 0-1,9 3 1,-9-3-1,0 0-1,8 2-2,-8-2-3,0 0-5,0 0-5,0 0-4</inkml:trace>
  <inkml:trace contextRef="#ctx0" brushRef="#br0" timeOffset="1516">11 275 8,'9'-1'8,"-9"1"-2,9 1-1,-9-1-1,11 3 0,-4-1-2,0 1 1,1-2-1,2 1 0,0-2 1,1 1 0,-1 0 0,2-1 0,-4 0 0,2 0-2,-2 1-4,-8-1-6,14 3-7,-14-3-3</inkml:trace>
  <inkml:trace contextRef="#ctx0" brushRef="#br0" timeOffset="2031">59 388 3,'6'-7'9,"-6"7"-1,8-2-2,-8 2-2,10 0 0,-3 1-1,-7-1-1,11 1-1,-11-1 1,12 1-1,-12-1 0,10 1 0,-10-1-2,8-2-6,1 4-9,-9-2 0</inkml:trace>
</inkml:ink>
</file>

<file path=word/ink/ink5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3T16:03:03.891"/>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0 32 10,'0'0'16,"0"0"0,0 0-2,6-1-1,-6 1-2,0 0-1,0 0-2,10-5-2,-10 5 0,12-4-1,-3 2 0,0-1-1,3 1 0,0-2 0,4 4 0,-2-3-1,2 3 0,-3-1 0,1 1-1,-1-1-1,-2 1 1,-2-1-2,0 0 1,-1 0-1,-1 0 1,-7 1-2,9-2-2,-9 2-3,9 0-6,-9 0-9,0 0-10,0 0 3,0 0-1</inkml:trace>
  <inkml:trace contextRef="#ctx0" brushRef="#br0" timeOffset="547">17 126 16,'0'0'18,"0"0"-4,0 0-1,0 0-3,8-5-2,-8 5-1,7-2-2,-7 2-2,13-2 1,-6 2 0,3-1 0,1 1-1,1-1 1,0 0 0,-1 1-1,2-2 0,-1 1 0,0-1 0,-2 0-2,-1 0 1,-1 0 0,-2 1-2,-6 1-3,9-2-7,-9 2-13,0 0-5,0 0 1,0 0 0</inkml:trace>
  <inkml:trace contextRef="#ctx0" brushRef="#br0" timeOffset="1031">39 189 20,'0'0'21,"0"0"-2,8-8-2,-8 8-2,11-5-4,-4 1-1,0 2-4,2-1-1,-1 2-1,0-1-1,1 0-1,-1 1 0,1 1 0,-1-1-1,-1 1 0,-7 0 0,12-1-1,-12 1-3,8 1-4,-8-1-12,0 0-10,0 0 1,4 9 0</inkml:trace>
  <inkml:trace contextRef="#ctx0" brushRef="#br0" timeOffset="1562">55 276 9,'0'0'10,"0"0"0,6 0 0,-6 0-1,0 0 0,10-5 0,-2 4 1,-1-2 0,2 1-2,2 1 0,-1-1-1,1 1-1,1-1-1,-1 0-2,-1 1 0,0 1-2,-4 0-2,-6 0-5,11-2-11,-3 6-10,-8-4 1,8 1 0</inkml:trace>
  <inkml:trace contextRef="#ctx0" brushRef="#br0" timeOffset="2140">76 387 6,'0'0'18,"4"-8"-3,-4 8-3,8 0-2,-8 0-2,9 2-1,-9-2 0,11 3 1,-4-2-2,0 1 0,-7-2 0,15-1-1,-6-1-1,1 0-3,1-2-18,5 4-8,-8-8-1,6 8 0</inkml:trace>
</inkml:ink>
</file>

<file path=word/ink/ink5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3T16:01:55.81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218 151 4,'-2'-12'22,"2"12"-2,0 0-1,5-9-3,-5 9 0,0-8-4,0 8-2,2-7-2,-2 7-1,-2-8-2,2 8 0,-6-7-1,6 7-1,-8-8-1,8 8 0,-13-7-1,4 3 0,1 2 0,-3-1-1,2 3 0,-1 0 0,1 1 0,-2 2-1,2 2 1,1 0 0,0 3-1,1 1 1,0 3-1,1 0 1,2 3 0,1-2-1,2 1 1,1 2 0,1-1 0,1 0-1,1-1 1,1-1 0,0-2 0,1 0 1,1-2-1,-2-1 0,-4-8 1,11 11 0,-11-11 0,10 1-1,-10-1 1,14-7 0,-7 0 0,2-3 0,0-2-1,2-2 1,0-2 0,2-2 0,-4-2-1,-1 0 1,-1-1-1,-2 1 1,-3 0-1,0 3 1,-4-1 0,-1 4 1,-2 3-2,0 3 1,-1 3-1,-2 3 1,-2 2-1,-3 3 0,0 4-1,-1 2 0,1 1 1,-2 3-2,2 2 2,1 0-1,1 3 0,2 0 1,2 0 0,3 1 0,1 0 0,2 1 0,2-1-1,1-2 1,3-1 0,2-1 0,2-2 0,-1-2 0,3-2 1,0-4-1,2-2 1,0-3 0,-1-1 1,1-3-1,-2-2 0,2-3 0,-3-1 0,0-1 0,-3-3 0,0-1-1,-2-2 1,-1-1 0,-2 0 0,-2-1-1,-2-1 1,-1 1 0,-1 0-1,-2 3 0,-1 2 1,-1 2-1,-1 3 0,-3 2-1,0 3 0,-1 2 0,-1 3 0,-2 2 0,1 2 0,0 0 0,1 3 0,1 0 1,0 1 0,3 0-1,0 1 1,2 1 0,3 2 0,0 0-1,1 3 1,2 0 0,2 2-1,3 0 1,2 1 0,1-1 0,3-1-1,0-1 1,4-3 1,1-1-1,0-4 0,0-2 0,0-3 1,2-2 0,-4-3 0,1-1 0,-2-3-1,-1-1 1,-1-3-1,-2-2 1,0-2 0,-2-2-1,0-2 0,-2-1 1,-1-3-1,-2 1 0,-1-1 0,-2 2 1,0 1-1,-2 1 0,-1 3 0,-1 3 0,-1 1 1,-1 4-2,1 2 1,-2 3-1,-2 2 0,-1 4 0,0 2 0,-1 2 1,0 4-1,1 0 0,0 5 0,0 0 1,4 2 0,1 1 0,3 1-1,2 1 1,2-2 0,3 0-1,3-2 1,1-1 0,4-3 0,1-1-1,4-5 2,0-2-1,1-3 1,2-3-1,-1-1 1,1-3 0,-2-3-1,0-1 1,-5-2-1,0-1 1,-3-3-1,-2-2 1,1-2-1,-3-1 0,-1-2 1,-3-1-1,0-2 0,-1 0 1,-1 1-1,-1 1 0,-5 2 0,2 1 0,-2 5 0,0 2 0,-2 4-1,-2 3 0,-2 5 0,0 3 0,0 4 0,-2 3-1,2 1 1,-2 3 1,3 1-1,3 1-1,2 0 2,2 0 0,1 1-1,3-2 1,1 1 0,2-1 0,1 1-1,1 0 1,2 1 0,1-2 0,1 0 0,-1-1 0,4 0 0,-1 0 0,1-5 0,0-1 1,1-2 0,0-3-1,2-3 2,0-4-2,0-2 0,1-4 1,0-1-1,0-1 0,-1-5 1,-2-1-1,-2-1 1,-3-1-1,-1-2 1,-3 1-1,-4-1 1,-1 1-1,-4 1 1,0 3-1,-3 1 0,-1 4 0,-1 2-1,-2 3 1,0 2-1,-2 3 0,2 4-1,-3 1 1,1 2-1,-1 1 1,1 0 0,1 2 0,2 1 0,0 1 0,1 1 1,2 1 0,1 3-1,1 0 1,3 3-1,1 1 1,1 2 0,3 0-1,3 1 1,2-1-1,2-2 1,1-1-1,3-2 1,0-3-1,2-3 1,0-4-1,2-3 2,-1-2-1,1-4 1,0-3 0,-2-2 1,0-3-1,0-4 0,-2 0 1,-2-3-1,-2-1-1,-1-2 1,-3-2 0,-1 0-1,-3 1 0,-2 0 2,-1 1-2,-2 2 0,-3 3 0,1 2 0,-3 3-2,0 2 1,-2 4 0,2 2 1,-2 2-1,2 1 0,1 3 0,-2 3 0,2 1 1,1 5 0,1 0-1,2 4 1,0 3 0,2 0-1,2 2 1,1 3 0,2-2 0,1 1 0,0-2 0,2-1-1,0-3 1,1-1 0,2-2 0,-1-3 0,2-3 0,1-2 0,0-2 0,1-2 1,1-3 0,2-1 0,0-4 0,0-2 0,1-3 0,-3 0-1,1-3 1,-1-2 0,-2 0-1,-2-2 1,-3 0-1,-2-2 2,-3 1-2,-3-2 1,0 1-1,-4 2 0,0 1 0,-3 1 0,-1 4 0,1 3 0,0 1-1,-3 5-1,0 1 1,2 4 0,-1 1 0,0 4 0,1 2 1,1 1 0,1 2-1,2 2 1,1 0 0,2 2-1,0 2 1,2 0 0,3 0 0,1 3 0,0-1-1,3-1 1,1 1 0,0-2 0,2-2 0,0-1 0,2-1 0,2-4 0,0-2 0,2-2 0,1-4 1,1-2 0,2-3-1,0-3 1,-1-2 0,0-2-1,0-2 1,-2-2 0,-2-1-1,1-3 1,-3 1-1,-3-2 0,0 0 0,-3-2 2,-2 1-2,-2 0 0,-2 1 1,-4 2-1,-2 2 0,0 2-1,-2 2 1,-2 4-2,-1 4 1,0 3 0,-2 4-1,1 4 1,0 2-1,3 4 1,-1 1-1,4 3 1,1 0-1,4 2 1,3-1 0,2 1 0,3-1 0,-1-2 0,3-1 1,1-3 0,0-2 0,-1-3 0,1-1 0,0-4 0,-2-2 1,2-3-1,0-2 0,-1-4 0,0-2 1,1-3-1,1-2 0,-1-3 1,0-2-1,-1-2 0,-1 1 0,1-1 1,-2 4-1,-2 1 0,0 3 0,-1 4 1,-1 4-1,-1 6 0,0 0 0,0 0 0,0 0 0,0 11-1,-1-2 1,0 4-1,-1 1 1,-1 3 0,1 1 0,-1 1 0,1 0 0,-1 0 0,0-3 0,0-2 1,1-1-1,-1-3 0,0-2 0,3-8 0,-5 7 1,5-7-2,0 0 1,0 0 0,-3-13 0,3 5-1,0-3 0,2-3 1,-1-4-1,-1-1 0,0-2 1,2 1-1,-3 0 0,2 1 1,-1 2-1,1 3 2,0 3-2,0 2 1,-1 9 0,-1-10 0,1 10 0,0 0-1,0 0 0,0 0 0,0 0 0,0 0 0,0 0 0,0 0 1,7-5-1,-7 5 1,0 0 1,8 6-1,-8-6 1,6 10 0,-1-3-1,-2 2 1,1 1 0,0 2 0,-2 0 0,-1 2-1,1 1 1,0 1-1,-3-1 1,1 0-1,-1 0 1,1-1-1,-1-1 0,1-1 0,0-2 0,-1-1-1,1-1 1,2-1 0,-2-7 0,2 11 1,-2-11-1,0 9 0,0-9 0,-3 9 0,3-9 0,-7 8 0,7-8 0,-11 6-1,3-3 1,8-3 1,-12 2-1,5-2 0,7 0 0,-13-3 0,6 1 0,7 2-1,-9-3 1,9 3 0,-9-3-1,9 3 1,0 0-1,-9-3 1,9 3 0,0 0 0,0 0 0,0 0 0,-7-2 0,7 2-1,0 0 1,0 0 0,0 0 0,0 0 0,0 0 0,0 0-1,0 0 1,0 0 0,0 0 0,0 0 0,0 0-1,0-6 1,0 6 0,0 0 0,0 0 0,7-8 0,-7 8 0,0 0 1,8-6 0,-8 6 0,8-7 0,-8 7-1,11-10 2,-4 5-1,-1-3 0,0-1 0,0 1 0,0-1 0,0-1 0,-1-2 1,0 2-1,1-1 0,-1-1 0,0 1 0,0-1-1,-2 2 1,1-1-1,0 2 0,-1-1 1,-1 1-1,0 2 1,1 0-1,-3 7 1,4-14 0,-4 14 0,0-12 1,0 12 0,-1-12-1,1 12 0,-5-12 0,5 12 0,-6-11 0,6 11 0,-6-11-1,6 11 1,-10-8 0,10 8 0,-7-9-1,7 9 1,-7-8-1,7 8 1,-6-8-1,6 8 1,-3-7-1,3 7 1,-4-7-1,4 7 0,0 0 1,-10-6-1,3 5 0,7 1 0,-13-2 0,5 2 0,0 0 0,-3 0 0,1 0 0,1 2 0,-1-1 0,1 0 1,1 0-1,0 0-1,1 0 1,7-1 0,-9 2 0,9-2 0,-11 0-1,11 0 0,-11 3 1,11-3 0,-14 4-1,8-1 1,-2-2 0,1 2 0,7-3 0,-12 6 0,12-6 0,-11 7-1,11-7 1,-10 7 0,10-7 0,-10 7 0,10-7 0,-8 6-1,8-6 2,-6 7-1,6-7-1,-5 8 1,5-8 0,-6 11 0,4-4 0,-1 0 0,0 3 0,0-1 0,1 2-1,0 1 1,1 1 0,0 0 0,0 1 0,1-2 0,2 2 0,-1-1 0,2 0-1,1-1 1,1-1 0,-1 0 0,2 1 0,0-2 0,1-1 0,-1 0 0,0-2 0,1 0 0,-7-7 0,13 10 0,-6-6 0,-1-1 0,-6-3 0,12 4 0,-5-4 1,-7 0-1,14-1 1,-14 1-2,12-5 2,-5 2-1,0-1 1,-7 4-1,10-9 0,-10 9 1,9-9-1,-9 9 0,9-9 0,-9 9 0,7-10 0,-7 10 0,8-11 0,-8 11 0,8-12 0,-8 12 0,9-13 0,-6 5 0,1-1-1,-1 1 1,0-1-1,0-1 0,-2 1 1,0-1-1,0 1 1,-2 0 0,1 1 0,0 1 0,-2 0 0,2 7 0,-3-10 0,3 10 0,0 0 0,-8-6-1,8 6 1,-10 1-1,10-1 1,-12 8-1,6 0 1,-2 0-1,3 3 0,-3 1 1,3 1-1,0 0 0,1 1 1,1-1-1,2-1 1,2-2 0,-1 0 0,4-4 0,-4-6 1,4 8-1,-4-8 0,0 0 1,7-2-1,-7 2 0,4-7 1,-2-1-1,0 2 0,0-2 0,0-1 0,-2 0 1,0-1-1,-2 3 0,0 1 0,2 6 0,-5-8 0,5 8 0,-10-1-1,10 1 0,-11 9 1,11-9-1,-11 11 1,11-11-1,-10 13 0,10-13-2,-7 10-3,7-10-6,0 0-16,0 0-3,-3-8-2,11 4 2</inkml:trace>
</inkml:ink>
</file>

<file path=word/ink/ink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2T15:51:58.89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25 10,'0'0'14,"0"0"-3,0 0 0,0 0-2,0 0 1,0 0-1,0 0-2,0 0-1,0 0 0,0 0-1,0 0-1,0 0-1,0 0 0,4-8-1,-4 8 2,0 0-1,0 0 1,0 0-1,12-4 0,-12 4 0,16 0-1,-4 0 1,5 0-2,1 0 0,5 1 1,2-1-1,3 1 0,1 0 1,3 0-1,1 0 0,1 0 0,3-1 1,0 0-2,3 0 1,1-1 0,1-1 0,1 1 0,-3-1 1,-1 0-1,-1-1 1,-3 1 0,-5 0-1,-1 2 0,-5-1-1,-2 1 1,-3 1-1,-2 0 0,-1 1 1,-3-1-1,-3 0 1,1 0 0,-4-1 1,-7 0 1,12 1-1,-12-1 0,0 0 1,11 0-1,-11 0-1,0 0 1,0 0-2,10-3 1,-10 3-2,0 0-1,0 0-2,0 0-7,0 0-16,9 0-7,-9 0-1,5-8 0</inkml:trace>
</inkml:ink>
</file>

<file path=word/ink/ink6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3T16:02:02.377"/>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152 73 24,'0'0'22,"0"0"-2,0 0-3,0 0-1,0 0-5,0 0-2,-3-7-3,3 7 0,0 0-2,-9-4 0,9 4-1,-8-3 0,8 3-1,-12 3-1,12-3 0,-13 8-1,13-8 0,-13 12 0,8-3 0,-1 1 0,2 1-1,1 0 1,1 2 0,2 2 0,1-3 0,3 3 0,1-2 0,1 0 0,1-2 1,1 0-1,1-2 0,0-1 0,0-3 1,1-2-1,-2-1 0,1-4 1,0-1 0,-1-2 0,0-3-1,-1-2 1,0-3 0,-1-1-1,-1-2 1,-2 0 0,-1-2 0,-1 0-1,-3 3 1,0-1-1,-2 1 1,1 4 0,-3 2 0,2 2 0,-3 3 0,7 4-1,-13 0 0,4 4 1,1 4-2,-2 0 1,2 5 0,-4 0-1,3 4 1,-1 0 0,2 0 0,2 2-1,2-2 1,1-1 0,2-1 0,2-3 0,2-2-1,0-4 1,-3-6 0,10 9 0,-4-10 1,1-2-1,1-2 0,2-3 0,1-1 1,-1-3 0,0 0-1,0-3 1,-1 2-1,-2-2 1,-3 1 0,-4 0 0,-1 1-1,-3 0 2,-1 1-1,-2 1 0,-3 1 0,1 3-1,-1 2 1,0 2-1,0 3 0,-2 2 0,2 1 0,1 1 0,1 3-1,0 0 1,1-1-1,1 3 1,2 0 0,1 1-1,0 2 1,3 2 0,1 0 0,2 2-1,1-1 1,2 1 0,1-2 0,1-2 0,1-1 0,3-4 0,0-3 1,0-2-1,1-3 0,0-4 1,-1-2 0,-1-2-1,-3-2 1,-2-3 0,0 0-1,-4-3 1,-1 1 0,-2-1-1,-5 1 1,1-1-1,-3 1 1,-1 2-1,-2 0 0,0 3 0,0 1 0,-1 5 0,0 1 0,1 4 0,0 3-1,0 2 0,1 2 1,0 2-1,1 1 1,1 0-1,2 1 0,0 0 1,2 1 0,3 0 0,1 1 0,1 0-1,1 1 1,3-1 0,2-1 0,2 0 0,0-2 0,2-2 0,1-2 0,3-3 0,-1-3 1,-1 0-1,2-5 0,-2-2 1,0-2 0,0-2-1,-2-1 1,-4-2 0,1-1-1,-3-1 1,-2-1-1,-1 1 1,-3-3-1,-2 1 0,-1 2 1,0 0-1,-2 4 0,-1 1-1,-1 5 1,0 2-1,-1 6 1,0 3-1,-1 5 0,0 2 1,1 2-1,-1 2 1,2 1 0,2 1-1,1 0 1,1-1-1,1-1 1,3 2 0,0-4 0,2 2-1,3-4 1,0 0-1,2-3 1,2-2 0,4-2 0,-2-2 0,3-4 0,-1-1 0,0-3 1,0-1-1,0-2 1,-4-1 0,-1-2 0,-2-1 0,-3-1-1,0-1 1,-3 0 0,-2-2 0,-2 2-1,-3 0 0,-1-1 1,0 1-1,-5 1 0,0 4-1,-2 0 1,2 3 0,-2 1 0,1 3-1,-1 3 0,1 1 1,2 4-1,0-1 1,2 4 0,-1-1-1,1 2 1,0-1-1,1 4 1,0-1-1,2-1 1,1 3 0,2 0-1,2 2 1,2-2 0,3 1-1,2-2 1,3-1 0,2-1 0,2-3 0,1-1 0,2-5 0,1-1 0,-1-3 1,0-2-1,0-2 0,0-3 1,-3-1-1,0-1 1,-2 0-1,-3-1 1,-3-2-1,-1 1 0,-1-2 0,-2 1 0,-2-1 0,-3-1 0,2-1 0,-2 0 0,0 2-1,1 2 1,-3 3 0,0 0 0,1 3-1,6 7 1,-12-5-1,5 6 0,-2 2 1,1 1 0,-1 3 0,-2 3 0,-1 2 0,0 3-1,0 2 2,-1 1-2,3 4 1,1 1-1,3 0-1,3 0 2,3 1 0,3-2 0,3-2 0,4-4 0,1-1-1,2-5 2,2-4-1,-1-4 0,1-4 0,0-1 0,0-5 2,-1-2-2,-1-4 1,-1-1-1,-2-2 1,-1 1-1,-4-3 1,0-1-1,-4 0 1,-1 2-1,-2-2 0,-4 1 0,-1 0 0,-2 2 0,-1 1-1,-2 4 1,0 1-1,0 2 1,-1 5 0,2 3-1,0 4 1,-2 1 0,3 3 0,-1 4 0,3 0 0,0 2-1,2 2 1,1 0 0,2 0-2,3 2 2,2-1 0,2-2 0,1 2-1,2-1 2,1-1-1,2-3 0,0 0 0,0-2 0,0-1 0,1-4 0,2-3 2,-2-1-2,1-3 1,0-2-1,-1-3 1,0-2-1,-1-1 1,-1-1 0,-3-3-1,-1 1 1,-2-2 0,-3-1-1,-2 1 0,-4-3 1,1 2-2,-3 1 1,-1 1 0,-2 4 0,-2 2-1,-1 3 1,0 3-1,1 4 0,-2 5 1,1-1-1,0 3 1,1 1 0,2-1 0,2 2-1,1 0 1,2 0-1,1-1 1,1 2 0,4 3-2,0-1 2,1 3 0,3 0 0,2 2-1,0-1 2,3-2-2,1 0 1,1-3 0,2-2 1,-1-3-1,1-2 0,0-5 0,0-1 2,0-3-2,-1-3 1,-1-1-1,0-3 1,0-2-1,-3-1 1,-1 0-1,0-2 0,-3-1 1,-2 0-1,-1-1 0,-2 0 1,-2-1-1,0 2 0,-2 1 0,-4 2 0,0 2-1,-1 1 1,-1 6-1,-2 1 1,1 6-1,-4 1 1,3 4-1,-1 2 0,3 3 1,-1 2-2,3 2 2,3 1-1,1-1 1,5 3-1,1-2 1,3 1-1,2 1 1,0-2 0,2-2 0,1-1 1,0 0-1,1-3 0,-2-4 0,2-2 0,0-4 0,2-2 1,0-3-1,0-3 0,0-3 1,0-3-1,0-1 2,-1 0-2,-3-3 1,-2-1-1,-1 1 0,-2 1 0,-3 1 1,0 1-1,0 2 0,-1 3 0,0 2 1,1 7-1,-2-8 0,2 8 0,0 0-1,0 0 1,0 0 0,0 0 0,0 0-1,0 0 1,0 0-1,0 0 1,0 0 0,0 0-2,0 0 2,0 0 0,4 10 0,-4-10 0,4 10 0,-1-3 0,0 2 2,0 2-2,-1 0 0,0 3 0,0-1 0,-2-1 1,0 1-1,1-2 0,-1-2 0,-1-1 0,1-1 0,0-7 0,-1 8 1,1-8-1,0 0 0,0 0 0,-8 2 1,8-2-1,-10-3 0,3 0 0,-1 0 0,-2-1 0,0 0 0,0 1 0,0-1 0,1 1 0,2 0 0,-1 2-1,8 1 1,-10-2 0,10 2 0,-8 0 0,8 0 0,0 0 0,-6 2-1,6-2 1,0 0 0,0 0 0,0 0 0,0 0 0,0 0 0,0 0 0,0 0 0,3-8 0,-3 8 1,8-5-1,-8 5 0,8-8 0,-8 8 0,11-6 1,-11 6-1,6-5 0,-6 5 0,0 0 1,0 0-1,0 0 1,0 0-1,0 0 0,0 0 0,3-6 1,-3 6-1,0 0 0,0 0 0,-3-8 0,3 8 0,0 0 0,0-6 0,0 6 0,0 0-1,0 0 2,0 0-2,0 0 1,0 0 0,0 0 0,-9 2 0,9-2 0,-7 4 0,7-4 0,-9 5 0,9-5 0,-8 4 0,8-4 0,0 0 0,0 0 0,-8 3 0,8-3 0,0 0 0,0 0 0,-6 1 0,6-1 0,0 0 1,0 0-1,0 0-1,0 0 2,0 0-1,0 0 0,0 0 0,-4-8 0,4 8 0,-1-9 0,1 9 0,-1-12 0,1 12 1,-1-12-1,0 4 0,0 1 1,1 7-1,-4-12 0,4 12 0,-6-12 1,6 12-1,-6-11 1,6 11-1,-7-7 0,7 7 0,-8-7 1,8 7-2,-7-7 2,7 7-1,-6-3 0,6 3-1,0 0 1,-8-7 0,8 7 0,0 0 0,0 0 0,0 0 0,0 0 0,0 0 0,0 0 0,0 0 0,0 0 0,0 0 1,0 0-1,0 0 0,-8-1-1,8 1 2,0 0-2,0 0 1,-6 5 0,6-5 0,-3 9-1,3-9 0,0 11 1,0-11-1,1 13 0,0-4-1,0-1-2,2 1-8,-3-1-10,0-1-11,4 2-1,-4-9 1,-2 11 1</inkml:trace>
</inkml:ink>
</file>

<file path=word/ink/ink6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3T16:02:57.766"/>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86 0 11,'0'0'12,"0"0"-1,0 0 0,0 0-2,-3 7-1,3-7-2,0 0-1,0 0-1,-7 9-1,7-9-1,-8 14-1,2-4 2,0 0-2,0 1 0,-2 3 0,1-1-1,0-1 1,2 0-1,1-1 0,0-1 1,0-2-1,1 0 1,3-8-1,-3 10 1,3-10 0,0 0 0,-5 8 0,5-8 0,0 0 0,0 0-1,0 0-2,0 0-1,0 0 0,0 0-5,0 0-2,6-3-5,-4-6-7,9 7-1</inkml:trace>
  <inkml:trace contextRef="#ctx0" brushRef="#br0" timeOffset="484">139 69 4,'-5'11'7,"5"-11"0,-6 17-1,2-6-1,-1 2-2,-2-1 0,2 2 0,0-1-1,0-1 0,-1-1-1,2-3-1,0 0 1,4-8 0,-3 9-1,3-9-2,0 0-1,0 0 0,0 0-1,0 0-2,0 0-3,1-6-3</inkml:trace>
  <inkml:trace contextRef="#ctx0" brushRef="#br0" timeOffset="906">180 204 2,'-3'9'2,"-2"0"-1,0-1 1,1-2-1,0 1 0,4-7-1,-6 9 2,6-9 1,0 0 0,0 0-1,0 0-1,0 0-1,0 0-1,0 0-4,0 0-4</inkml:trace>
  <inkml:trace contextRef="#ctx0" brushRef="#br0" timeOffset="1281">252 210 2,'-2'9'5,"-2"-2"-2,3 1-1,0-1 0,1-7 0,-1 11 0,1-11-1,-1 10 0,1-10 0,-1 10 0,1-10 0,-3 10 0,3-10 0,-5 8 0,5-8 0,0 0 0,-3 7-2,3-7-1,0 0-3,0 0-2</inkml:trace>
  <inkml:trace contextRef="#ctx0" brushRef="#br0" timeOffset="2109">219 86 0,'0'0'13,"0"0"0,0 0-1,0 0-3,-1 6-2,1-6-2,-4 14-1,1-4-1,0 1-1,0 2-2,-1-1 0,0 2 0,2 0 1,-1-2 0,1-1 0,1-1 0,-2-2-1,1-2-1,2-6-2,-3 12-3,3-12-3,-2 8-5,2-8-6</inkml:trace>
  <inkml:trace contextRef="#ctx0" brushRef="#br0" timeOffset="2703">279 133 18,'0'0'11,"0"0"-1,0 0-3,0 0-2,0 0-1,-3 9-1,3-9-1,-1 8-1,1-8 1,-2 14-1,0-4 1,0 2 0,-1 0 0,0 1 0,-1 0-1,0 1-2,0 0-3,-1-2-4,3 4-7,-6-10-5,9 8 0</inkml:trace>
</inkml:ink>
</file>

<file path=word/ink/ink6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3T16:02:07.79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213 75 3,'0'0'22,"0"0"-3,-3-7-3,3 7-1,0 0 0,0 0-4,-9-5-2,9 5-3,-10-5-1,3 2-1,1 0-1,-1 1 0,-1-1-1,1 2 0,-1 0-1,-1 2 0,0 3-1,0 2 1,-1 4-1,1 1 0,-1 4 0,0 1 0,1 2-1,3 1 1,-1-1 0,2-1 0,3 0 0,0-2-1,2-1 1,2-2 0,0-1 0,3-2 0,0-1 0,2-2 1,0-1-1,3-3 0,-1-1 1,2-2 0,2-2 0,0-3-1,1-1 1,-1-1 1,1-3-1,-3 0 0,0-2 0,-3 0 0,-1-2-1,-4 0 1,-1-1 0,-2 0 0,-2-1 0,-1 1-1,-2 1 1,-1 1 0,0 1-1,-1 2 1,-1 4-1,2 2 1,-2 3-1,1 3 0,-1 4 0,0 2 0,0 4-1,0 3 1,1 1 0,0 2 0,1 2 0,1 0-1,2 0 1,3-2 0,0 1 0,3-3 0,2-1 0,2-2 1,2-3-1,1-2 0,1-2 1,1-3 0,1-2 0,-2-3-1,2-2 1,-2-1 0,-1-2 1,-1-3-1,-2 0 0,0 0 0,-2-3 0,-1 0 0,-2-1 0,-1-1 0,-1-1-1,-3-1 2,1 2-2,-2 1 1,-2-1-1,-1 4 0,0 1 0,-1 5 0,0 1 0,-2 5 0,1 1-1,-1 2 1,0 3-2,-1 3 2,1 0 0,1 5-1,1 0 1,1 0-1,2 2 1,1 1 0,2 1 0,3 0 0,2-1 0,1-1 0,2-1 0,1-1 0,2-1 0,1-4 0,1-1 0,0-3 0,3-2 1,-2-3 0,2-3 1,0-1-1,-1-2 0,1-3 0,-1 0 0,-1-3 0,-3-1 0,-2 0 1,0-1-1,-4-3 0,0 0 0,-5-2 0,0 2 0,-2 0-1,-2 1 1,-1 1-1,-1 3 0,-1 2 0,0 4 0,-2 2 0,1 4-1,-3 1 1,2 3-1,-1 1 1,0 1-1,1 5 1,0-1-1,2 2 1,0 1 0,2 1-1,2 0 1,2 1-1,1 2 1,4-1 0,2-1 0,2 0-1,1-1 2,3-1-1,2-1 0,-1-3 0,3-2 0,-2-3 0,1-2 1,0-2-1,-1-2 0,-1-2 1,-1-1 0,-1-3 0,-1-1 0,-4-1 0,1-2-1,-4-2 1,-1-2 0,-3-2 0,-1-1-1,-2-2 1,-1 2-1,-3-1 1,0 1-1,-3 2 0,1 2 0,-2 5 0,-2 2 0,2 5-1,-3 3 1,0 3-1,-1 4 0,1 5 1,0 1-1,0 2 1,3 2-1,0 1 1,4 0 0,3 2-1,1-2 1,4-1-1,2 0 1,3 1-1,3-2 1,2 1 0,0-2 0,5-2 0,-1 0 0,2-3 1,2-4 0,-1 0-1,1-4 1,1-5-1,-1 0 0,-2-3 0,1-2 1,-2-2-2,-2 0 2,0-2-1,-3 1 0,-2-2 1,0-2-1,-4-1 1,-1-2-1,-4-1 1,0-2-1,-2-1 1,-1-1-1,-2 2 0,-1 0 0,-2 5 0,1-1 0,-1 4 0,-2 4 0,0 3 0,-1 1-1,2 5 0,-1 0 1,1 5-1,-1 1 0,2 2 1,1 1-1,1 4 1,1 1 0,0 1-1,1 2 1,0 1 0,2 2 0,3 0-1,1 1 1,3-2 0,1 0 0,3-1-1,1-2 1,4-2 0,0-2 0,2-2 0,1-4 1,-1 2-1,1-5 1,-1-2-1,-1-2 1,0-2-1,-2 0 1,-2-2 0,-3-3-1,1-3 1,-3-1-1,0-1 1,-1-1-1,-3-4 1,-1-1-1,-1-2 0,-2 1 0,-1 0 1,-1 1-1,-1 2 0,-1 3 0,0 2 0,0 5 0,1 4-1,-2 3 0,1 6 1,0 2-1,-1 2 0,1 5 1,1 2-1,0 2 1,0 1-1,2 0 1,0 0 0,2 0 0,1-1 0,2-1 0,1-2 0,0 1 0,0-3 0,2 2 0,1-3 0,0 0 0,2-2 0,0 0 0,1-3 0,1-2 0,2-1 0,1-3 0,1-1 0,2-3 1,-1-2-1,1-2 1,-1-1-1,0-4 1,-2-1-1,-1-1 1,-3-3 0,-1 1-1,-3-2 0,-1-1 1,-2-2-1,-1 0 0,-3 0 1,-1 0-1,0 2 0,-1 0 0,-1 2 0,-2 3 0,2 4 0,-1 1-1,0 6 1,0 1-1,2 2 1,-2 1-1,1 2 0,1 0 1,1-1 0,-1 2 0,7-5 0,-12 6 0,12-6 0,-12 7 0,12-7 0,-9 7 0,9-7-1,-10 11 1,7-5 0,3-6-1,-8 13 1,5-4 0,-1-1 0,2 2 0,0 0-1,1 1 1,1 0 0,1 0 0,1 1 0,2 0 0,1 0 0,1-1-1,1 0 1,1-2 1,1-1-1,0-3 0,3 0 0,-1-3 1,2-1 0,0-2-1,0-4 1,0 1-1,-1-5 0,1 2 1,-5-2 0,2-2-1,-4-1 1,0-1-1,-2 0 0,-2-2 1,-1 1-1,-2-3 0,-2 1 0,-2-1 0,-1 2 1,-1 0-2,-3 2 1,0 2 0,0 2 0,-1 3-1,0 0 1,0 3-1,2 1 1,-1 1-1,2 0 1,2 2-1,6-1 1,-12 3-1,12-3 1,-8 8 0,8-8-1,-6 14 1,4-5-1,0 0 1,1 3 0,2 0 0,0 1 0,0-1 0,2 0 0,0 0 0,1-1 0,0-1 0,0 0 0,0-1 0,2-1 0,0-1 0,2-1 1,-1-1-1,2-1 0,0-1 1,2-3-1,-1 0 0,1-2 1,0-2-1,-1-2 1,-1-1-1,-1-1 1,0-2-1,-2 0 1,-1-3-1,-1 0 1,-3 0-1,-1-1 0,-2-1 0,-1 0 0,-4 0 0,-1-1 0,-1 2-1,-2 3 0,-1 0 1,0 2-1,-1 2 1,2 1-1,0 3 1,3 0-1,-1 3 1,3 0-1,6 0 1,-10 4 0,10-4-1,-8 8 1,8-8 0,-9 14-1,6-5 1,-3 1 0,3 0 0,-2 2-1,1 1 1,1 1 0,0 1 0,2-2 0,-1 1 0,4 1-1,-1 0 1,2-1 0,1-1 0,4-1 0,-1-2 0,3 0 0,1-3 0,1-2 0,1-2 1,1-3-1,0-1 1,-1-2-1,-1-2 0,-1-3 1,0 0 0,-3-2-1,-2 0 1,-1-2 0,-2-1-1,-2-1 0,-1 0 0,-3-1 1,-1 0-1,-1-1 0,-3 1 0,0-1 0,-2 4 0,0 1 0,-1 2-1,1 1 1,-1 3-1,1 2 1,0 2-1,1 2 1,1 0 0,0 1 0,0 0-1,8-2 2,-11 5-2,11-5 1,-10 5 0,10-5 0,-7 5 0,7-5 0,-5 7 0,5-7-1,-6 12 1,4-1 0,-1-1 0,1 3 0,1 1 0,0 0-1,2 2 1,0-2 0,2 2 0,0-2 0,2-1 0,0-1 0,1-2 0,0 0 0,0-4 0,1-1 0,0-3 1,-7-2-1,13 0 0,-5-5 1,-1-1-1,0-1 0,-1-1 0,2-3 1,-1-1-1,-1-2 1,-1 0-1,-2-2 1,-1-2-1,-2 0 1,-1 0-1,-4 2 0,0-2 0,-1 2 0,-2 2-1,1 3 1,-2 2-1,1 2 1,-1 2 0,2 1-1,-1 2 1,0 1 0,2 1 0,-1 0-1,7 0 1,-12 3 0,12-3 0,-8 5 0,8-5-1,-7 4 1,7-4 0,-7 7 0,7-7 0,-5 9 0,5-9 0,-5 13 0,3-6 0,0 2 0,0-1-1,1 1 1,-1 0 1,1 0-1,0 1 0,0 0 0,1 0 0,0-1 0,1 2 0,0 0 0,1-1 0,1 0 0,0 0 0,1-1-1,0-1 2,0 1-1,0-1 0,0-2 0,-4-6 0,7 11 0,-7-11 0,6 8 0,-6-8 0,0 0 0,7 6 0,-7-6 0,0 0 0,7 3 0,-7-3 0,7 3 1,-7-3-1,9 5 0,-9-5 0,10 6 0,-3-2 0,-7-4 1,13 7-1,-6-3 0,1 0 1,1-2-1,-1 0 0,0-2 1,0 0-1,1-2 0,0 0 1,-1-3-1,-1 1 0,0-2 0,1 0 1,-2-1-1,1 0 0,0 0 1,-2-1-1,0 0 0,0 1 0,0 0 0,-2 0 1,-3 7-1,8-10 0,-8 10 0,4-6 0,-4 6 0,0 0 0,5-9 0,-5 9 0,0 0 0,6-9 0,-6 9 0,5-9 0,-5 9 0,5-9 0,-5 9 1,4-12-1,-4 12 0,3-11 0,-3 11 1,1-9-1,-1 9 0,0 0-1,0 0 1,0 0 0,0 0 0,0 0-1,0 0 1,0 0 0,-1 9-1,0-2 1,2 1 0,-1 2 0,0 1 0,1 1 0,-1 0 0,0-1 0,2 1 0,-1-1 0,0-1 0,0 0 0,-2-1 1,0-1-1,-1 0 1,-1-2-1,0 2 1,3-8-2,-10 11 2,10-11-1,-12 9 0,6-6 0,-2-1 0,2-2 1,-2-1-1,0 0 0,1-1 0,-1-2 1,2 1-2,6 3 2,-10-7-1,10 7 0,-8-5-1,8 5 1,0 0 0,0 0 0,0 0-1,-6-1 1,6 1 0,0 0-1,0 0 1,0 0 0,6 2 0,-6-2-1,8 2 1,-8-2 0,11-4 0,-3 3 0,-1-4 0,0 2 1,1-2-2,1-1 2,-2-1-1,1 1 0,2 0 0,-2 0 0,1-1 1,-1 0-2,2 1 2,-1-1-1,-1 0 0,-1 0 0,-2 0 0,1 0 1,-3 1-1,1-1 0,-2 0 0,0 0 0,0 0 1,-1-2-1,-1-1 0,0 0 0,-1-1 1,1 1-1,-3-1 0,3 1 0,-2 1 0,1 3 0,0-1 0,1 7 0,-1-8 0,1 8 0,0 0 0,0 0 0,0 0-1,0 0 1,0 0-1,0 0 1,0 0 0,0 0-1,0 13 1,0-5 0,0 1 0,0 2 0,1 2 0,0 0 0,0-2 0,1 1 0,-2-1 0,0-2 0,0 2 0,0-4 1,0 0-1,-1-1 0,1-6 0,-2 9 0,2-9-1,0 0-2,-4 9-5,4-9-23,-9-1-3,9 1-2,-5-10 1</inkml:trace>
</inkml:ink>
</file>

<file path=word/ink/ink6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3T16:03:01.907"/>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0 63 22,'0'0'12,"0"0"-2,0 0-1,0 0-1,0 0-1,0 0-1,4 6-2,-4-6 0,5 9 1,-5-9-1,10 12-1,-3-3 1,0 1-2,1 0 0,-1 1-1,1 2 0,-1-1 0,0-1 0,-1 1 0,1 0 0,-1 0 0,-1 0-1,1-1 1,-1 0 0,1-1 0,-2-1 0,0 0 0,-1-3-2,-3-6 0,5 9-3,-5-9-4,0 0-7,0 0-8,9 6-2,-12-13 0</inkml:trace>
  <inkml:trace contextRef="#ctx0" brushRef="#br0" timeOffset="484">66 22 6,'0'0'11,"0"0"-2,5 8-1,-5-8-1,4 11 0,0-3-1,0-1 0,1 3-1,1 1 0,0 1-1,2-1 0,-1 2 0,1-2 0,-1 0-1,0-1-1,-1-1 0,0-2 0,-2 0 0,-4-7 0,8 9-2,-8-9-2,0 0-2,5 8-2,-5-8-7,0 0-4,0 0-7,0 0 1</inkml:trace>
  <inkml:trace contextRef="#ctx0" brushRef="#br0" timeOffset="906">132 0 4,'0'0'8,"7"0"0,-7 0 0,0 0 1,5 8-1,-5-8 1,7 11-1,-2-2 0,-1-1-1,0 1-1,1 0 1,1 1-1,-1 0-2,3-1 0,-2-1-1,0-1 0,-1 0 0,-5-7-1,10 10 0,-10-10-1,7 7 1,-7-7-3,0 0-4,0 0-20,8 1-1,-8-1 0,0 0 0</inkml:trace>
</inkml:ink>
</file>

<file path=word/ink/ink6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2-23T16:02:27.939"/>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378 0 3,'0'0'6,"0"0"-1,0 0-1,0 0 1,0 0-1,0 0 0,0 0 0,0 0 0,0 0 1,0 0-1,0 0 1,-3 8-1,3-8-1,-7 13 1,1-4-1,-1 4-1,-1 0 0,0 3-1,-2 2 0,2-1 0,-1-1 0,1 1-1,1-2 0,1-2 1,1-1-1,1-1 0,1-4 0,1 0 0,2-7 1,-4 7 0,4-7-1,0 0 0,0 0-1,0 0-2,0 0-5,0-8-10,6 6-3,-7-9 0</inkml:trace>
  <inkml:trace contextRef="#ctx0" brushRef="#br0" timeOffset="1609">220 222 4,'0'0'8,"0"0"0,0 0-1,0 0-1,0 0 0,0 0-1,0 0-1,0 0 1,0 0 0,0 0 0,3-6 1,-3 6-1,0 0 0,-2-7 1,2 7-1,0 0 0,-6-10 0,6 10-1,-8-9 0,8 9-1,-8-9 0,8 9-1,-10-9 0,10 9 0,-12-6 0,12 6-1,-13-5 0,7 3 0,-2 1 0,-1 0 0,1 0-1,-1 2 1,1-1-1,-1 2 1,1 0-1,-1 1 0,1 2 0,1 0 0,-1 2 1,1 0-1,0 1 0,1-1 0,1 1 0,0 0 0,1-1 0,0 1 0,0 0 0,1-1 0,-1 0 0,0 0 0,4-7 0,-5 12 0,5-12 0,-3 9 0,3-9 0,-4 10 0,4-10 0,-1 9 0,1-9 0,-1 10 0,1-3 0,0-7 0,0 12 0,1-4 0,-2 0 0,3 0 1,0 0-1,0-1 0,-1 0 0,1 0 0,1 0 0,-3-7 0,5 11 0,-5-11 0,5 11 0,-5-11 0,8 12 0,-8-12 0,6 8 0,-6-8 0,8 9 0,-8-9 0,7 8 0,-7-8 0,7 5 0,-7-5 1,7 6-2,-7-6 1,7 2 0,-7-2 0,7 2 1,-7-2-1,7 1 0,-7-1 0,8 1 0,-8-1 1,8 0-1,-8 0 0,8 0 0,-8 0 0,9-1 0,-9 1 0,11 0 0,-11 0 0,11-1 0,-11 1 0,10-1 0,-10 1 0,9-1 0,-9 1 1,7-1-1,-7 1 0,0 0 0,8-2 0,-8 2 0,0 0 1,8-4-1,-8 4 0,0 0 0,9-5 1,-9 5-1,7-5 0,-7 5 0,8-5 0,-8 5 0,8-4 1,-8 4-1,0 0 0,7-7 0,-7 7 0,0 0 1,7-8-1,-7 8 1,5-11-1,-5 11 1,5-10 0,-4 3 0,2 1 0,-2-2 0,-1 8 0,4-11 0,-4 4 0,0 7 0,1-11 0,-1 11 0,1-8 1,-1 8-1,0-9 0,0 9 0,0 0 0,1-9 0,-1 9 0,-1-6-1,1 6 1,-1-7-1,1 7 1,-2-7-1,2 7 0,-1-6 0,1 6 1,0 0-1,-2-8 0,2 8 0,0 0 1,0 0-1,0-8 0,0 8 1,0 0-1,0 0 0,0 0 0,0-7 1,0 7 0,0 0-1,0 0 1,0 0 1,-4-8 0,4 8-1,0 0 1,0 0-1,-3-8 0,3 8 0,0 0 0,-3-8-1,3 8 1,0 0-1,-4-8 0,4 8 0,0 0-1,0 0-2,-3-6-5,3 6-18,-6-8-7,6 8-1,0-9 1</inkml:trace>
</inkml:ink>
</file>

<file path=word/ink/ink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02-23T12:51:18.50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0 163 24,'0'0'16,"0"0"-1,0 0-1,0 0-6,0 0-2,0 0-2,0 0 0,0 0 0,10 6 0,-2-4 0,4 0 1,6 0-1,4-1 1,7-1-2,6-1 0,9-1-1,3 0 0,8-1-2,4-2 1,3 2 0,3-2-1,1 2 0,1-1 0,-1 2 0,0-1 0,-1 2 0,-5 2 0,-3-1 0,-1 2 0,-4 0 1,-4 1-1,-3-1 1,-4 0-1,-3 0 0,-1 0 1,0-1 0,-4-2-1,-5 1 0,0-3 1,-3 3-1,-4-1 0,-4 1 0,-3-1 0,-4 1 0,-2 0 0,2 1 0,-2-1 0,0 1 0,1 0 0,2-1 0,0 1 0,2 0 0,-1 0 0,0-1 0,0 1 0,-1-1-1,-1 0 2,0 0-1,1 0 0,0-1 0,2 1 0,1-1 0,0 0 0,1 1 0,1-1 0,1 0 0,-1 1 0,1 1 0,-2-1 0,0 1 0,0 0 0,0 0-1,0 0 1,-1 0 0,2-1 0,-1 1 1,-2-2-1,1 1 0,-4-1 0,0 1 1,-10 0-1,12-3 1,-12 3-1,0 0 0,8 0 0,-8 0 0,0 0-2,0 0-2,0 0-3,0 0-7,0 0-5,0 0-6,-12-6-1,12 6 0</inkml:trace>
  <inkml:trace contextRef="#ctx0" brushRef="#br0" timeOffset="921">1887 0 2,'0'0'19,"0"0"-7,-7 2-2,7-2-1,0 0 1,0 0 0,3 10-1,-3-10-3,9 10-1,0-4 1,5 2 0,4-1 0,4 0 0,4 3-1,4-2-2,2 1 0,-1-2-2,-2 2 0,-2-3 0,-4 3 0,-4 0-1,-7-3 1,-2 2-1,-10-8 1,7 17 0,-12-8 0,-1 2-1,-3 0 1,1-1-1,-1 3 1,-1-2-1,0 0 0,1-1 0,3 1 0,1-2-2,1 0-1,4-9-4,-7 13-6,7-6-9,0-7-6,0 0 2,2-8-1</inkml:trace>
  <inkml:trace contextRef="#ctx0" brushRef="#br0" timeOffset="1750">2631 387 25,'0'0'22,"2"-14"0,-2 14-2,0 0-4,0 0-4,-3-8-3,3 8-2,0 0-4,0 0-2,1 19 1,1 0-1,0 6 0,1 8 1,2 8 0,-1 6 1,0 11-1,0 1 0,2 6-1,-1 1 0,0 2 0,1-2-1,0-3 1,-1-3 0,0-6 0,1-5 0,-1-8-1,-2-8 1,0-6 0,-1-5-1,0-5-1,-1-5 0,-1-12-2,2 9-3,-2-9-7,2-19-12,4 0-6,-7-12 2,5 0 0</inkml:trace>
  <inkml:trace contextRef="#ctx0" brushRef="#br0" timeOffset="2234">2649 401 23,'0'0'17,"0"0"0,0 0-2,-3-9-2,3 9-4,0 0-2,-4 13-2,0 1-2,-2 1-1,-2 6-1,-1 2 0,-5 3 0,1-1 0,-2 1 0,2-5 0,-2-2 0,4-3 0,-1-6-1,12-10 0,-12 10-3,12-10-2,0 0-2,2-12-4,7 1-3,-1-6 0,5 1-1,-2-5 0,6 1 2,-3-5 2</inkml:trace>
  <inkml:trace contextRef="#ctx0" brushRef="#br0" timeOffset="2500">2674 387 12,'8'0'8,"-8"0"3,5 7 0,-6 2 1,3 5 0,-1 2-2,3 4 0,1 2-2,1 0-2,4 0-1,0 0-1,0-1-2,1-1-3,0 0-16,-5-7-7,7 1-1,-13-14 2</inkml:trace>
</inkml:ink>
</file>

<file path=word/ink/ink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02-18T15:23:02.45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48 134 3,'0'0'12,"0"0"-1,0 0 0,-6-4-1,6 4 0,0 0-1,-9-1-1,9 1-1,0 0 0,-8 0-3,8 0 0,0 0-2,-8 1 0,8-1-1,0 0 0,-6 3-1,6-3 1,0 0-1,-8 9 0,8-9 0,-2 10-1,1-4 1,1-6 0,2 12 0,-1-6 0,0 1 0,-1-7-1,3 9 1,-3-9 0,4 10 0,-4-10-1,5 6 1,-5-6 0,8 3 0,-8-3 0,7 0 0,-7 0 1,10-5 1,-10 5-1,11-9 1,-7 2 0,1-1 0,-2 0 0,2-1 0,-3-1-1,-1-1 1,-2-1-1,1 0 0,-3-1 0,1 1 0,0-1-1,-2 1 0,1 2 1,0 0-1,-1 1 1,0 2 0,2 1-1,2 6 1,-5-7-1,5 7 1,0 0-1,0 0 0,0 0-1,-3-6 1,3 6-1,0 0 0,0 0 0,0 0 1,6 1-1,-6-1 1,10 0 0,-2 0 0,0-1 0,3-1 1,-2 1-1,-1-1 0,1 0 0,-2 0 1,-1 0-1,-6 2-2,9-3-3,-9 3-5,0 0-6,9-1-8,-9 1-1,0 0 0</inkml:trace>
  <inkml:trace contextRef="#ctx0" brushRef="#br0" timeOffset="1187">168 153 1,'0'0'18,"0"0"-3,0 0-3,4-7-2,-4 7-1,0 0-2,0 0-2,0 0 0,0 0-1,0 0-2,0 0-1,0 0 0,0 0 0,0 0-1,0 0 1,6 4 0,-6-4 0,6 1 0,-6-1 0,7 0 0,-7 0 0,7 0 0,-7 0-1,9-1-3,-9 1-4,9 2-8,-9-2-8,11-1 1,-10-5 0</inkml:trace>
</inkml:ink>
</file>

<file path=word/ink/ink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02-18T15:23:11.15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74 102 4,'-6'-4'13,"6"4"-2,-6-4-1,6 4-1,-7-2 1,7 2-2,-6 0-2,6 0 0,-6 0-3,6 0 0,-7 3-1,7-3-1,-8 7-1,2-2 0,2 1 0,-1 0-1,1 3 1,0-2 0,1 1 0,1 0-2,2-1 1,1 0 1,0-1-1,2 0 1,-3-6 0,7 7 0,-7-7 1,10 2 0,-10-2 2,11-5-2,-11 5 1,10-8 0,-5 2 0,-1-1 0,0-1 0,-1-2 0,-1-1 0,-2-1 0,-1-2-1,-1 0 1,-2-2-1,-1 1 0,-1 1 0,0 2-1,1 2 1,-1 1-1,1 3 0,5 6 0,-7-5 0,7 5 0,0 0-1,0 0 1,0 0-2,-6-1 1,6 1 0,0 0 0,0 0 1,9 4-1,-9-4 2,9 2 0,-3-1 0,1-1 1,1 0 0,-1-1 1,-1-1-1,1 0-1,-1 1-3,-6 1-6,11-2-11,-11 2-7,7-2 0,-7 2 1</inkml:trace>
  <inkml:trace contextRef="#ctx0" brushRef="#br0" timeOffset="906">165 128 12,'0'0'21,"0"0"-2,8-1-7,-8 1-4,0 0-2,8-1-2,-8 1 0,10 0-2,-4-1-8,3 4-11,-9-3-5,17-3 1,-12-2-1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89D04ECB</Template>
  <TotalTime>6</TotalTime>
  <Pages>22</Pages>
  <Words>4993</Words>
  <Characters>28149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Intermolecular forces</vt:lpstr>
    </vt:vector>
  </TitlesOfParts>
  <Company>Godalming College</Company>
  <LinksUpToDate>false</LinksUpToDate>
  <CharactersWithSpaces>33076</CharactersWithSpaces>
  <SharedDoc>false</SharedDoc>
  <HLinks>
    <vt:vector size="72" baseType="variant">
      <vt:variant>
        <vt:i4>4849745</vt:i4>
      </vt:variant>
      <vt:variant>
        <vt:i4>33</vt:i4>
      </vt:variant>
      <vt:variant>
        <vt:i4>0</vt:i4>
      </vt:variant>
      <vt:variant>
        <vt:i4>5</vt:i4>
      </vt:variant>
      <vt:variant>
        <vt:lpwstr>http://www.bestchoice.net.nz/</vt:lpwstr>
      </vt:variant>
      <vt:variant>
        <vt:lpwstr/>
      </vt:variant>
      <vt:variant>
        <vt:i4>524295</vt:i4>
      </vt:variant>
      <vt:variant>
        <vt:i4>30</vt:i4>
      </vt:variant>
      <vt:variant>
        <vt:i4>0</vt:i4>
      </vt:variant>
      <vt:variant>
        <vt:i4>5</vt:i4>
      </vt:variant>
      <vt:variant>
        <vt:lpwstr>http://preparatorychemistry.com/Bishop_NaCl_frames.htm</vt:lpwstr>
      </vt:variant>
      <vt:variant>
        <vt:lpwstr/>
      </vt:variant>
      <vt:variant>
        <vt:i4>3276826</vt:i4>
      </vt:variant>
      <vt:variant>
        <vt:i4>27</vt:i4>
      </vt:variant>
      <vt:variant>
        <vt:i4>0</vt:i4>
      </vt:variant>
      <vt:variant>
        <vt:i4>5</vt:i4>
      </vt:variant>
      <vt:variant>
        <vt:lpwstr>http://www.edinformatics.com/interactive_molecules/ice.htm</vt:lpwstr>
      </vt:variant>
      <vt:variant>
        <vt:lpwstr/>
      </vt:variant>
      <vt:variant>
        <vt:i4>4653130</vt:i4>
      </vt:variant>
      <vt:variant>
        <vt:i4>24</vt:i4>
      </vt:variant>
      <vt:variant>
        <vt:i4>0</vt:i4>
      </vt:variant>
      <vt:variant>
        <vt:i4>5</vt:i4>
      </vt:variant>
      <vt:variant>
        <vt:lpwstr>http://www.mpcfaculty.net/mark_bishop/ethanol_solution.htm</vt:lpwstr>
      </vt:variant>
      <vt:variant>
        <vt:lpwstr/>
      </vt:variant>
      <vt:variant>
        <vt:i4>3407910</vt:i4>
      </vt:variant>
      <vt:variant>
        <vt:i4>21</vt:i4>
      </vt:variant>
      <vt:variant>
        <vt:i4>0</vt:i4>
      </vt:variant>
      <vt:variant>
        <vt:i4>5</vt:i4>
      </vt:variant>
      <vt:variant>
        <vt:lpwstr>http://www.northland.cc.mn.us/biology/biology1111/animations/hydrogenbonds.html</vt:lpwstr>
      </vt:variant>
      <vt:variant>
        <vt:lpwstr/>
      </vt:variant>
      <vt:variant>
        <vt:i4>2031696</vt:i4>
      </vt:variant>
      <vt:variant>
        <vt:i4>18</vt:i4>
      </vt:variant>
      <vt:variant>
        <vt:i4>0</vt:i4>
      </vt:variant>
      <vt:variant>
        <vt:i4>5</vt:i4>
      </vt:variant>
      <vt:variant>
        <vt:lpwstr>http://antoine.frostburg.edu/chem/senese/101/liquids/faq/h-bonding-vs-london-forces.shtml</vt:lpwstr>
      </vt:variant>
      <vt:variant>
        <vt:lpwstr/>
      </vt:variant>
      <vt:variant>
        <vt:i4>2031696</vt:i4>
      </vt:variant>
      <vt:variant>
        <vt:i4>15</vt:i4>
      </vt:variant>
      <vt:variant>
        <vt:i4>0</vt:i4>
      </vt:variant>
      <vt:variant>
        <vt:i4>5</vt:i4>
      </vt:variant>
      <vt:variant>
        <vt:lpwstr>http://antoine.frostburg.edu/chem/senese/101/liquids/faq/h-bonding-vs-london-forces.shtml</vt:lpwstr>
      </vt:variant>
      <vt:variant>
        <vt:lpwstr/>
      </vt:variant>
      <vt:variant>
        <vt:i4>1769501</vt:i4>
      </vt:variant>
      <vt:variant>
        <vt:i4>12</vt:i4>
      </vt:variant>
      <vt:variant>
        <vt:i4>0</vt:i4>
      </vt:variant>
      <vt:variant>
        <vt:i4>5</vt:i4>
      </vt:variant>
      <vt:variant>
        <vt:lpwstr>http://www.chemguide.co.uk/atoms/bonding/vdw.html</vt:lpwstr>
      </vt:variant>
      <vt:variant>
        <vt:lpwstr/>
      </vt:variant>
      <vt:variant>
        <vt:i4>3407910</vt:i4>
      </vt:variant>
      <vt:variant>
        <vt:i4>9</vt:i4>
      </vt:variant>
      <vt:variant>
        <vt:i4>0</vt:i4>
      </vt:variant>
      <vt:variant>
        <vt:i4>5</vt:i4>
      </vt:variant>
      <vt:variant>
        <vt:lpwstr>http://www.northland.cc.mn.us/biology/Biology1111/animations/hydrogenbonds.html</vt:lpwstr>
      </vt:variant>
      <vt:variant>
        <vt:lpwstr/>
      </vt:variant>
      <vt:variant>
        <vt:i4>7929973</vt:i4>
      </vt:variant>
      <vt:variant>
        <vt:i4>6</vt:i4>
      </vt:variant>
      <vt:variant>
        <vt:i4>0</vt:i4>
      </vt:variant>
      <vt:variant>
        <vt:i4>5</vt:i4>
      </vt:variant>
      <vt:variant>
        <vt:lpwstr>http://www.chemguide.co.uk/atoms/bonding/hbond.html</vt:lpwstr>
      </vt:variant>
      <vt:variant>
        <vt:lpwstr/>
      </vt:variant>
      <vt:variant>
        <vt:i4>1376277</vt:i4>
      </vt:variant>
      <vt:variant>
        <vt:i4>3</vt:i4>
      </vt:variant>
      <vt:variant>
        <vt:i4>0</vt:i4>
      </vt:variant>
      <vt:variant>
        <vt:i4>5</vt:i4>
      </vt:variant>
      <vt:variant>
        <vt:lpwstr>http://www.ausetute.com.au/intermof.html</vt:lpwstr>
      </vt:variant>
      <vt:variant>
        <vt:lpwstr/>
      </vt:variant>
      <vt:variant>
        <vt:i4>983107</vt:i4>
      </vt:variant>
      <vt:variant>
        <vt:i4>0</vt:i4>
      </vt:variant>
      <vt:variant>
        <vt:i4>0</vt:i4>
      </vt:variant>
      <vt:variant>
        <vt:i4>5</vt:i4>
      </vt:variant>
      <vt:variant>
        <vt:lpwstr>http://www.webchem.net/notes/chemical_bonding/intermolecular_forces.htm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Intermolecular forces</dc:title>
  <dc:creator>Liz</dc:creator>
  <cp:lastModifiedBy>Fiona V. Kennard</cp:lastModifiedBy>
  <cp:revision>3</cp:revision>
  <cp:lastPrinted>2012-01-20T07:56:00Z</cp:lastPrinted>
  <dcterms:created xsi:type="dcterms:W3CDTF">2016-02-02T14:45:00Z</dcterms:created>
  <dcterms:modified xsi:type="dcterms:W3CDTF">2016-02-02T14:46:00Z</dcterms:modified>
</cp:coreProperties>
</file>