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header3.xml" ContentType="application/vnd.openxmlformats-officedocument.wordprocessingml.header+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9FE" w:rsidRPr="00A7734F" w:rsidRDefault="00EA59FE" w:rsidP="00EA59FE">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rPr>
          <w:b/>
          <w:sz w:val="28"/>
          <w:szCs w:val="28"/>
        </w:rPr>
      </w:pPr>
      <w:bookmarkStart w:id="0" w:name="_GoBack"/>
      <w:bookmarkEnd w:id="0"/>
      <w:r w:rsidRPr="00A7734F">
        <w:rPr>
          <w:b/>
          <w:sz w:val="28"/>
          <w:szCs w:val="28"/>
        </w:rPr>
        <w:t>NAME ............................................</w:t>
      </w:r>
      <w:r w:rsidRPr="00A7734F">
        <w:rPr>
          <w:b/>
          <w:sz w:val="28"/>
          <w:szCs w:val="28"/>
        </w:rPr>
        <w:tab/>
      </w:r>
      <w:r w:rsidR="00DC3685">
        <w:rPr>
          <w:b/>
          <w:sz w:val="28"/>
          <w:szCs w:val="28"/>
        </w:rPr>
        <w:tab/>
      </w:r>
      <w:r w:rsidR="00DC3685">
        <w:rPr>
          <w:b/>
          <w:sz w:val="28"/>
          <w:szCs w:val="28"/>
        </w:rPr>
        <w:tab/>
      </w:r>
      <w:r w:rsidRPr="00A7734F">
        <w:rPr>
          <w:b/>
          <w:sz w:val="28"/>
          <w:szCs w:val="28"/>
        </w:rPr>
        <w:t>Chemistry Class</w:t>
      </w:r>
      <w:r w:rsidRPr="00A7734F">
        <w:rPr>
          <w:sz w:val="28"/>
          <w:szCs w:val="28"/>
        </w:rPr>
        <w:t xml:space="preserve"> .</w:t>
      </w:r>
      <w:r w:rsidRPr="00A7734F">
        <w:rPr>
          <w:b/>
          <w:sz w:val="28"/>
          <w:szCs w:val="28"/>
        </w:rPr>
        <w:t>..........................</w:t>
      </w:r>
    </w:p>
    <w:p w:rsidR="00EA59FE" w:rsidRPr="00A7734F" w:rsidRDefault="00EA59FE" w:rsidP="00EA59FE">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rPr>
          <w:sz w:val="28"/>
          <w:szCs w:val="28"/>
        </w:rPr>
      </w:pPr>
      <w:r w:rsidRPr="00A7734F">
        <w:rPr>
          <w:sz w:val="28"/>
          <w:szCs w:val="28"/>
        </w:rPr>
        <w:t>Student Number ……….</w:t>
      </w:r>
    </w:p>
    <w:p w:rsidR="00CA1F96" w:rsidRPr="008D7CD8" w:rsidRDefault="00CA1F96" w:rsidP="00CA1F96">
      <w:pPr>
        <w:rPr>
          <w:rFonts w:ascii="Tahoma" w:hAnsi="Tahoma" w:cs="Tahoma"/>
          <w:bCs/>
          <w:color w:val="000080"/>
          <w:sz w:val="48"/>
          <w:szCs w:val="48"/>
        </w:rPr>
      </w:pPr>
      <w:r>
        <w:rPr>
          <w:rFonts w:ascii="Tahoma" w:hAnsi="Tahoma" w:cs="Tahoma"/>
          <w:bCs/>
          <w:color w:val="000080"/>
          <w:sz w:val="48"/>
          <w:szCs w:val="48"/>
        </w:rPr>
        <w:t>I</w:t>
      </w:r>
      <w:r w:rsidRPr="008D7CD8">
        <w:rPr>
          <w:rFonts w:ascii="Tahoma" w:hAnsi="Tahoma" w:cs="Tahoma"/>
          <w:bCs/>
          <w:color w:val="000080"/>
          <w:sz w:val="48"/>
          <w:szCs w:val="48"/>
        </w:rPr>
        <w:t>ntroduction to organic chemistry</w:t>
      </w:r>
      <w:r w:rsidR="00212B21">
        <w:rPr>
          <w:rFonts w:ascii="Tahoma" w:hAnsi="Tahoma" w:cs="Tahoma"/>
          <w:bCs/>
          <w:color w:val="000080"/>
          <w:sz w:val="48"/>
          <w:szCs w:val="48"/>
        </w:rPr>
        <w:t xml:space="preserve"> and</w:t>
      </w:r>
    </w:p>
    <w:p w:rsidR="008D7CD8" w:rsidRDefault="008D7CD8" w:rsidP="008D7CD8">
      <w:pPr>
        <w:rPr>
          <w:rFonts w:ascii="Tahoma" w:hAnsi="Tahoma" w:cs="Tahoma"/>
          <w:bCs/>
          <w:color w:val="000080"/>
          <w:sz w:val="72"/>
          <w:szCs w:val="72"/>
        </w:rPr>
      </w:pPr>
      <w:r>
        <w:rPr>
          <w:rFonts w:ascii="Tahoma" w:hAnsi="Tahoma" w:cs="Tahoma"/>
          <w:bCs/>
          <w:color w:val="000080"/>
          <w:sz w:val="72"/>
          <w:szCs w:val="72"/>
        </w:rPr>
        <w:t>Alkanes</w:t>
      </w:r>
      <w:r w:rsidR="001E5476">
        <w:rPr>
          <w:rFonts w:ascii="Tahoma" w:hAnsi="Tahoma" w:cs="Tahoma"/>
          <w:bCs/>
          <w:color w:val="000080"/>
          <w:sz w:val="72"/>
          <w:szCs w:val="72"/>
        </w:rPr>
        <w:t xml:space="preserve"> </w:t>
      </w:r>
      <w:r w:rsidR="001E5476">
        <w:rPr>
          <w:rFonts w:ascii="Tahoma" w:hAnsi="Tahoma" w:cs="Tahoma"/>
          <w:bCs/>
          <w:color w:val="FF0000"/>
          <w:sz w:val="48"/>
          <w:szCs w:val="48"/>
        </w:rPr>
        <w:t>answers</w:t>
      </w:r>
      <w:r>
        <w:rPr>
          <w:rFonts w:ascii="Tahoma" w:hAnsi="Tahoma" w:cs="Tahoma"/>
          <w:bCs/>
          <w:color w:val="000080"/>
          <w:sz w:val="72"/>
          <w:szCs w:val="72"/>
        </w:rPr>
        <w:t xml:space="preserve"> </w:t>
      </w:r>
    </w:p>
    <w:p w:rsidR="003A4574" w:rsidRDefault="003A4574" w:rsidP="00B367D4">
      <w:pPr>
        <w:autoSpaceDE w:val="0"/>
        <w:autoSpaceDN w:val="0"/>
        <w:adjustRightInd w:val="0"/>
        <w:rPr>
          <w:rFonts w:ascii="Verdana-Bold" w:hAnsi="Verdana-Bold" w:cs="Verdana-Bold"/>
          <w:b/>
          <w:bCs/>
          <w:sz w:val="20"/>
          <w:szCs w:val="20"/>
        </w:rPr>
      </w:pPr>
    </w:p>
    <w:p w:rsidR="00B367D4" w:rsidRPr="003A4574" w:rsidRDefault="00B367D4" w:rsidP="00B367D4">
      <w:pPr>
        <w:autoSpaceDE w:val="0"/>
        <w:autoSpaceDN w:val="0"/>
        <w:adjustRightInd w:val="0"/>
        <w:rPr>
          <w:rFonts w:ascii="Verdana-Bold" w:hAnsi="Verdana-Bold" w:cs="Verdana-Bold"/>
          <w:b/>
          <w:bCs/>
        </w:rPr>
      </w:pPr>
      <w:r w:rsidRPr="003A4574">
        <w:rPr>
          <w:rFonts w:ascii="Verdana-Bold" w:hAnsi="Verdana-Bold" w:cs="Verdana-Bold"/>
          <w:b/>
          <w:bCs/>
        </w:rPr>
        <w:t>Topic 6A: Introduction to organic chemistry</w:t>
      </w:r>
    </w:p>
    <w:p w:rsidR="00B367D4" w:rsidRDefault="00B367D4" w:rsidP="00B367D4">
      <w:pPr>
        <w:autoSpaceDE w:val="0"/>
        <w:autoSpaceDN w:val="0"/>
        <w:adjustRightInd w:val="0"/>
        <w:rPr>
          <w:rFonts w:ascii="Verdana" w:hAnsi="Verdana" w:cs="Verdana"/>
          <w:sz w:val="20"/>
          <w:szCs w:val="20"/>
        </w:rPr>
      </w:pPr>
      <w:r>
        <w:rPr>
          <w:rFonts w:ascii="Verdana" w:hAnsi="Verdana" w:cs="Verdana"/>
          <w:sz w:val="20"/>
          <w:szCs w:val="20"/>
        </w:rPr>
        <w:t>1. know that a hydrocarbon is a compound of hydrogen and carbon only</w:t>
      </w:r>
      <w:r w:rsidR="008877EF">
        <w:rPr>
          <w:rFonts w:ascii="Verdana" w:hAnsi="Verdana" w:cs="Verdana"/>
          <w:sz w:val="20"/>
          <w:szCs w:val="20"/>
        </w:rPr>
        <w:t>.</w:t>
      </w:r>
    </w:p>
    <w:p w:rsidR="00B367D4" w:rsidRDefault="00B367D4" w:rsidP="00B367D4">
      <w:pPr>
        <w:autoSpaceDE w:val="0"/>
        <w:autoSpaceDN w:val="0"/>
        <w:adjustRightInd w:val="0"/>
        <w:rPr>
          <w:rFonts w:ascii="Verdana" w:hAnsi="Verdana" w:cs="Verdana"/>
          <w:sz w:val="20"/>
          <w:szCs w:val="20"/>
        </w:rPr>
      </w:pPr>
      <w:r>
        <w:rPr>
          <w:rFonts w:ascii="Verdana" w:hAnsi="Verdana" w:cs="Verdana"/>
          <w:sz w:val="20"/>
          <w:szCs w:val="20"/>
        </w:rPr>
        <w:t>2. be able to represent organic molecules using empirical formulae, molecular</w:t>
      </w:r>
    </w:p>
    <w:p w:rsidR="00B367D4" w:rsidRDefault="00B367D4" w:rsidP="003A4574">
      <w:pPr>
        <w:autoSpaceDE w:val="0"/>
        <w:autoSpaceDN w:val="0"/>
        <w:adjustRightInd w:val="0"/>
        <w:ind w:left="720" w:hanging="436"/>
        <w:rPr>
          <w:rFonts w:ascii="Verdana" w:hAnsi="Verdana" w:cs="Verdana"/>
          <w:sz w:val="20"/>
          <w:szCs w:val="20"/>
        </w:rPr>
      </w:pPr>
      <w:r>
        <w:rPr>
          <w:rFonts w:ascii="Verdana" w:hAnsi="Verdana" w:cs="Verdana"/>
          <w:sz w:val="20"/>
          <w:szCs w:val="20"/>
        </w:rPr>
        <w:t>formulae, general formulae, structural formulae, displayed formulae and skeletal</w:t>
      </w:r>
    </w:p>
    <w:p w:rsidR="00B367D4" w:rsidRDefault="00B367D4" w:rsidP="003A4574">
      <w:pPr>
        <w:autoSpaceDE w:val="0"/>
        <w:autoSpaceDN w:val="0"/>
        <w:adjustRightInd w:val="0"/>
        <w:ind w:left="720" w:hanging="436"/>
        <w:rPr>
          <w:rFonts w:ascii="Verdana" w:hAnsi="Verdana" w:cs="Verdana"/>
          <w:sz w:val="20"/>
          <w:szCs w:val="20"/>
        </w:rPr>
      </w:pPr>
      <w:r>
        <w:rPr>
          <w:rFonts w:ascii="Verdana" w:hAnsi="Verdana" w:cs="Verdana"/>
          <w:sz w:val="20"/>
          <w:szCs w:val="20"/>
        </w:rPr>
        <w:t>formulae</w:t>
      </w:r>
      <w:r w:rsidR="008877EF">
        <w:rPr>
          <w:rFonts w:ascii="Verdana" w:hAnsi="Verdana" w:cs="Verdana"/>
          <w:sz w:val="20"/>
          <w:szCs w:val="20"/>
        </w:rPr>
        <w:t>.</w:t>
      </w:r>
    </w:p>
    <w:p w:rsidR="00B367D4" w:rsidRDefault="00B367D4" w:rsidP="00B367D4">
      <w:pPr>
        <w:autoSpaceDE w:val="0"/>
        <w:autoSpaceDN w:val="0"/>
        <w:adjustRightInd w:val="0"/>
        <w:rPr>
          <w:rFonts w:ascii="Verdana" w:hAnsi="Verdana" w:cs="Verdana"/>
          <w:sz w:val="20"/>
          <w:szCs w:val="20"/>
        </w:rPr>
      </w:pPr>
      <w:r>
        <w:rPr>
          <w:rFonts w:ascii="Verdana" w:hAnsi="Verdana" w:cs="Verdana"/>
          <w:sz w:val="20"/>
          <w:szCs w:val="20"/>
        </w:rPr>
        <w:t>3. know what is meant by the terms ‘homologous series’ and ‘functional group’</w:t>
      </w:r>
      <w:r w:rsidR="008877EF">
        <w:rPr>
          <w:rFonts w:ascii="Verdana" w:hAnsi="Verdana" w:cs="Verdana"/>
          <w:sz w:val="20"/>
          <w:szCs w:val="20"/>
        </w:rPr>
        <w:t>.</w:t>
      </w:r>
    </w:p>
    <w:p w:rsidR="00B367D4" w:rsidRDefault="00B367D4" w:rsidP="00B367D4">
      <w:pPr>
        <w:autoSpaceDE w:val="0"/>
        <w:autoSpaceDN w:val="0"/>
        <w:adjustRightInd w:val="0"/>
        <w:rPr>
          <w:rFonts w:ascii="Verdana" w:hAnsi="Verdana" w:cs="Verdana"/>
          <w:sz w:val="20"/>
          <w:szCs w:val="20"/>
        </w:rPr>
      </w:pPr>
      <w:r>
        <w:rPr>
          <w:rFonts w:ascii="Verdana" w:hAnsi="Verdana" w:cs="Verdana"/>
          <w:sz w:val="20"/>
          <w:szCs w:val="20"/>
        </w:rPr>
        <w:t>4. be able to name compounds relevant to this specification using the rules of</w:t>
      </w:r>
      <w:r w:rsidR="008877EF">
        <w:rPr>
          <w:rFonts w:ascii="Verdana" w:hAnsi="Verdana" w:cs="Verdana"/>
          <w:sz w:val="20"/>
          <w:szCs w:val="20"/>
        </w:rPr>
        <w:t xml:space="preserve"> the</w:t>
      </w:r>
    </w:p>
    <w:p w:rsidR="00B367D4" w:rsidRDefault="00B367D4" w:rsidP="003A4574">
      <w:pPr>
        <w:autoSpaceDE w:val="0"/>
        <w:autoSpaceDN w:val="0"/>
        <w:adjustRightInd w:val="0"/>
        <w:ind w:firstLine="284"/>
        <w:rPr>
          <w:rFonts w:ascii="Verdana" w:hAnsi="Verdana" w:cs="Verdana"/>
          <w:sz w:val="20"/>
          <w:szCs w:val="20"/>
        </w:rPr>
      </w:pPr>
      <w:r>
        <w:rPr>
          <w:rFonts w:ascii="Verdana" w:hAnsi="Verdana" w:cs="Verdana"/>
          <w:sz w:val="20"/>
          <w:szCs w:val="20"/>
        </w:rPr>
        <w:t>International Union of Pure and Applied Chemistry (IUPAC) nomenclature</w:t>
      </w:r>
    </w:p>
    <w:p w:rsidR="00B367D4" w:rsidRDefault="00B367D4" w:rsidP="003A4574">
      <w:pPr>
        <w:autoSpaceDE w:val="0"/>
        <w:autoSpaceDN w:val="0"/>
        <w:adjustRightInd w:val="0"/>
        <w:ind w:firstLine="284"/>
        <w:rPr>
          <w:rFonts w:ascii="Verdana-Italic" w:hAnsi="Verdana-Italic" w:cs="Verdana-Italic"/>
          <w:i/>
          <w:iCs/>
          <w:sz w:val="13"/>
          <w:szCs w:val="13"/>
        </w:rPr>
      </w:pPr>
      <w:r>
        <w:rPr>
          <w:rFonts w:ascii="Verdana-Italic" w:hAnsi="Verdana-Italic" w:cs="Verdana-Italic"/>
          <w:i/>
          <w:iCs/>
          <w:sz w:val="20"/>
          <w:szCs w:val="20"/>
        </w:rPr>
        <w:t>Students will be expected to know prefixes for compounds up to C</w:t>
      </w:r>
      <w:r>
        <w:rPr>
          <w:rFonts w:ascii="Verdana-Italic" w:hAnsi="Verdana-Italic" w:cs="Verdana-Italic"/>
          <w:i/>
          <w:iCs/>
          <w:sz w:val="13"/>
          <w:szCs w:val="13"/>
        </w:rPr>
        <w:t>10</w:t>
      </w:r>
    </w:p>
    <w:p w:rsidR="00B367D4" w:rsidRDefault="00B367D4" w:rsidP="00B367D4">
      <w:pPr>
        <w:autoSpaceDE w:val="0"/>
        <w:autoSpaceDN w:val="0"/>
        <w:adjustRightInd w:val="0"/>
        <w:rPr>
          <w:rFonts w:ascii="Verdana" w:hAnsi="Verdana" w:cs="Verdana"/>
          <w:sz w:val="20"/>
          <w:szCs w:val="20"/>
        </w:rPr>
      </w:pPr>
      <w:r>
        <w:rPr>
          <w:rFonts w:ascii="Verdana" w:hAnsi="Verdana" w:cs="Verdana"/>
          <w:sz w:val="20"/>
          <w:szCs w:val="20"/>
        </w:rPr>
        <w:t>6. understand the term ‘structural isomerism’ and determine the possible structural,</w:t>
      </w:r>
    </w:p>
    <w:p w:rsidR="00B367D4" w:rsidRDefault="00B367D4" w:rsidP="003A4574">
      <w:pPr>
        <w:autoSpaceDE w:val="0"/>
        <w:autoSpaceDN w:val="0"/>
        <w:adjustRightInd w:val="0"/>
        <w:ind w:firstLine="284"/>
        <w:rPr>
          <w:rFonts w:ascii="Verdana" w:hAnsi="Verdana" w:cs="Verdana"/>
          <w:sz w:val="20"/>
          <w:szCs w:val="20"/>
        </w:rPr>
      </w:pPr>
      <w:r>
        <w:rPr>
          <w:rFonts w:ascii="Verdana" w:hAnsi="Verdana" w:cs="Verdana"/>
          <w:sz w:val="20"/>
          <w:szCs w:val="20"/>
        </w:rPr>
        <w:t>displayed and skeletal formulae of an organic molecule, given its molecular</w:t>
      </w:r>
    </w:p>
    <w:p w:rsidR="00B367D4" w:rsidRDefault="00B367D4" w:rsidP="003A4574">
      <w:pPr>
        <w:autoSpaceDE w:val="0"/>
        <w:autoSpaceDN w:val="0"/>
        <w:adjustRightInd w:val="0"/>
        <w:ind w:firstLine="284"/>
        <w:rPr>
          <w:rFonts w:ascii="Verdana" w:hAnsi="Verdana" w:cs="Verdana"/>
          <w:sz w:val="20"/>
          <w:szCs w:val="20"/>
        </w:rPr>
      </w:pPr>
      <w:r>
        <w:rPr>
          <w:rFonts w:ascii="Verdana" w:hAnsi="Verdana" w:cs="Verdana"/>
          <w:sz w:val="20"/>
          <w:szCs w:val="20"/>
        </w:rPr>
        <w:t>formula</w:t>
      </w:r>
      <w:r w:rsidR="003A4574">
        <w:rPr>
          <w:rFonts w:ascii="Verdana" w:hAnsi="Verdana" w:cs="Verdana"/>
          <w:sz w:val="20"/>
          <w:szCs w:val="20"/>
        </w:rPr>
        <w:t>.</w:t>
      </w:r>
    </w:p>
    <w:p w:rsidR="00B367D4" w:rsidRDefault="00B367D4" w:rsidP="00B367D4">
      <w:pPr>
        <w:autoSpaceDE w:val="0"/>
        <w:autoSpaceDN w:val="0"/>
        <w:adjustRightInd w:val="0"/>
        <w:rPr>
          <w:rFonts w:ascii="Verdana-Bold" w:hAnsi="Verdana-Bold" w:cs="Verdana-Bold"/>
          <w:b/>
          <w:bCs/>
          <w:sz w:val="20"/>
          <w:szCs w:val="20"/>
        </w:rPr>
      </w:pPr>
    </w:p>
    <w:p w:rsidR="00B367D4" w:rsidRPr="003A4574" w:rsidRDefault="00B367D4" w:rsidP="00B367D4">
      <w:pPr>
        <w:autoSpaceDE w:val="0"/>
        <w:autoSpaceDN w:val="0"/>
        <w:adjustRightInd w:val="0"/>
        <w:rPr>
          <w:rFonts w:ascii="Verdana-Bold" w:hAnsi="Verdana-Bold" w:cs="Verdana-Bold"/>
          <w:b/>
          <w:bCs/>
        </w:rPr>
      </w:pPr>
      <w:r w:rsidRPr="003A4574">
        <w:rPr>
          <w:rFonts w:ascii="Verdana-Bold" w:hAnsi="Verdana-Bold" w:cs="Verdana-Bold"/>
          <w:b/>
          <w:bCs/>
        </w:rPr>
        <w:t>Topic 6B: Alkanes</w:t>
      </w:r>
    </w:p>
    <w:p w:rsidR="00B367D4" w:rsidRDefault="00B367D4" w:rsidP="003A4574">
      <w:pPr>
        <w:autoSpaceDE w:val="0"/>
        <w:autoSpaceDN w:val="0"/>
        <w:adjustRightInd w:val="0"/>
        <w:ind w:left="426" w:hanging="426"/>
        <w:rPr>
          <w:rFonts w:ascii="Verdana" w:hAnsi="Verdana" w:cs="Verdana"/>
          <w:sz w:val="20"/>
          <w:szCs w:val="20"/>
        </w:rPr>
      </w:pPr>
      <w:r>
        <w:rPr>
          <w:rFonts w:ascii="Verdana" w:hAnsi="Verdana" w:cs="Verdana"/>
          <w:sz w:val="20"/>
          <w:szCs w:val="20"/>
        </w:rPr>
        <w:t xml:space="preserve">8. </w:t>
      </w:r>
      <w:r w:rsidR="003A4574">
        <w:rPr>
          <w:rFonts w:ascii="Verdana" w:hAnsi="Verdana" w:cs="Verdana"/>
          <w:sz w:val="20"/>
          <w:szCs w:val="20"/>
        </w:rPr>
        <w:tab/>
      </w:r>
      <w:r>
        <w:rPr>
          <w:rFonts w:ascii="Verdana" w:hAnsi="Verdana" w:cs="Verdana"/>
          <w:sz w:val="20"/>
          <w:szCs w:val="20"/>
        </w:rPr>
        <w:t>know the general formula for alkanes</w:t>
      </w:r>
    </w:p>
    <w:p w:rsidR="00B367D4" w:rsidRDefault="00B367D4" w:rsidP="003A4574">
      <w:pPr>
        <w:autoSpaceDE w:val="0"/>
        <w:autoSpaceDN w:val="0"/>
        <w:adjustRightInd w:val="0"/>
        <w:ind w:left="426" w:hanging="426"/>
        <w:rPr>
          <w:rFonts w:ascii="Verdana" w:hAnsi="Verdana" w:cs="Verdana"/>
          <w:sz w:val="20"/>
          <w:szCs w:val="20"/>
        </w:rPr>
      </w:pPr>
      <w:r>
        <w:rPr>
          <w:rFonts w:ascii="Verdana" w:hAnsi="Verdana" w:cs="Verdana"/>
          <w:sz w:val="20"/>
          <w:szCs w:val="20"/>
        </w:rPr>
        <w:t xml:space="preserve">9. </w:t>
      </w:r>
      <w:r w:rsidR="003A4574">
        <w:rPr>
          <w:rFonts w:ascii="Verdana" w:hAnsi="Verdana" w:cs="Verdana"/>
          <w:sz w:val="20"/>
          <w:szCs w:val="20"/>
        </w:rPr>
        <w:tab/>
      </w:r>
      <w:r>
        <w:rPr>
          <w:rFonts w:ascii="Verdana" w:hAnsi="Verdana" w:cs="Verdana"/>
          <w:sz w:val="20"/>
          <w:szCs w:val="20"/>
        </w:rPr>
        <w:t>know that alkanes and cycloalkanes are saturated hydrocarbons</w:t>
      </w:r>
    </w:p>
    <w:p w:rsidR="00B367D4" w:rsidRDefault="00B367D4" w:rsidP="003A4574">
      <w:pPr>
        <w:autoSpaceDE w:val="0"/>
        <w:autoSpaceDN w:val="0"/>
        <w:adjustRightInd w:val="0"/>
        <w:ind w:left="426" w:hanging="426"/>
        <w:rPr>
          <w:rFonts w:ascii="Verdana" w:hAnsi="Verdana" w:cs="Verdana"/>
          <w:sz w:val="20"/>
          <w:szCs w:val="20"/>
        </w:rPr>
      </w:pPr>
      <w:r>
        <w:rPr>
          <w:rFonts w:ascii="Verdana" w:hAnsi="Verdana" w:cs="Verdana"/>
          <w:sz w:val="20"/>
          <w:szCs w:val="20"/>
        </w:rPr>
        <w:t>10. understand that alkane fuels are obtained from the fractional distillation, cracking</w:t>
      </w:r>
    </w:p>
    <w:p w:rsidR="00B367D4" w:rsidRDefault="00B367D4" w:rsidP="003A4574">
      <w:pPr>
        <w:autoSpaceDE w:val="0"/>
        <w:autoSpaceDN w:val="0"/>
        <w:adjustRightInd w:val="0"/>
        <w:ind w:left="426"/>
        <w:rPr>
          <w:rFonts w:ascii="Verdana" w:hAnsi="Verdana" w:cs="Verdana"/>
          <w:sz w:val="20"/>
          <w:szCs w:val="20"/>
        </w:rPr>
      </w:pPr>
      <w:r>
        <w:rPr>
          <w:rFonts w:ascii="Verdana" w:hAnsi="Verdana" w:cs="Verdana"/>
          <w:sz w:val="20"/>
          <w:szCs w:val="20"/>
        </w:rPr>
        <w:t>and reforming of crude oil</w:t>
      </w:r>
    </w:p>
    <w:p w:rsidR="00B367D4" w:rsidRDefault="00B367D4" w:rsidP="003A4574">
      <w:pPr>
        <w:autoSpaceDE w:val="0"/>
        <w:autoSpaceDN w:val="0"/>
        <w:adjustRightInd w:val="0"/>
        <w:ind w:left="426" w:hanging="426"/>
        <w:rPr>
          <w:rFonts w:ascii="Verdana" w:hAnsi="Verdana" w:cs="Verdana"/>
          <w:sz w:val="20"/>
          <w:szCs w:val="20"/>
        </w:rPr>
      </w:pPr>
      <w:r>
        <w:rPr>
          <w:rFonts w:ascii="Verdana" w:hAnsi="Verdana" w:cs="Verdana"/>
          <w:sz w:val="20"/>
          <w:szCs w:val="20"/>
        </w:rPr>
        <w:t>11. know that pollutants, including carbon monoxide, oxides of nitrogen and sulfur,</w:t>
      </w:r>
    </w:p>
    <w:p w:rsidR="00B367D4" w:rsidRDefault="00B367D4" w:rsidP="003A4574">
      <w:pPr>
        <w:ind w:left="426" w:hanging="426"/>
        <w:rPr>
          <w:rFonts w:ascii="Verdana" w:hAnsi="Verdana" w:cs="Verdana"/>
          <w:sz w:val="20"/>
          <w:szCs w:val="20"/>
        </w:rPr>
      </w:pPr>
      <w:r>
        <w:rPr>
          <w:rFonts w:ascii="Verdana" w:hAnsi="Verdana" w:cs="Verdana"/>
          <w:sz w:val="20"/>
          <w:szCs w:val="20"/>
        </w:rPr>
        <w:t xml:space="preserve">    </w:t>
      </w:r>
      <w:r w:rsidR="003A4574">
        <w:rPr>
          <w:rFonts w:ascii="Verdana" w:hAnsi="Verdana" w:cs="Verdana"/>
          <w:sz w:val="20"/>
          <w:szCs w:val="20"/>
        </w:rPr>
        <w:tab/>
      </w:r>
      <w:r>
        <w:rPr>
          <w:rFonts w:ascii="Verdana" w:hAnsi="Verdana" w:cs="Verdana"/>
          <w:sz w:val="20"/>
          <w:szCs w:val="20"/>
        </w:rPr>
        <w:t>carbon particulates and unburned hydrocarbons, are formed during the combustion of alkane fuels</w:t>
      </w:r>
    </w:p>
    <w:p w:rsidR="00B367D4" w:rsidRDefault="00B367D4" w:rsidP="003A4574">
      <w:pPr>
        <w:autoSpaceDE w:val="0"/>
        <w:autoSpaceDN w:val="0"/>
        <w:adjustRightInd w:val="0"/>
        <w:ind w:left="426" w:hanging="426"/>
        <w:rPr>
          <w:rFonts w:ascii="Verdana" w:hAnsi="Verdana" w:cs="Verdana"/>
          <w:sz w:val="20"/>
          <w:szCs w:val="20"/>
        </w:rPr>
      </w:pPr>
      <w:r>
        <w:rPr>
          <w:rFonts w:ascii="Verdana" w:hAnsi="Verdana" w:cs="Verdana"/>
          <w:sz w:val="20"/>
          <w:szCs w:val="20"/>
        </w:rPr>
        <w:t>12. understand the problems arising from pollutants from the combustion of fuels,</w:t>
      </w:r>
    </w:p>
    <w:p w:rsidR="00B367D4" w:rsidRDefault="00B367D4" w:rsidP="003A4574">
      <w:pPr>
        <w:autoSpaceDE w:val="0"/>
        <w:autoSpaceDN w:val="0"/>
        <w:adjustRightInd w:val="0"/>
        <w:ind w:left="426"/>
        <w:rPr>
          <w:rFonts w:ascii="Verdana" w:hAnsi="Verdana" w:cs="Verdana"/>
          <w:sz w:val="20"/>
          <w:szCs w:val="20"/>
        </w:rPr>
      </w:pPr>
      <w:r>
        <w:rPr>
          <w:rFonts w:ascii="Verdana" w:hAnsi="Verdana" w:cs="Verdana"/>
          <w:sz w:val="20"/>
          <w:szCs w:val="20"/>
        </w:rPr>
        <w:t>limited to the toxicity of carbon monoxide and the acidity of oxides of nitrogen</w:t>
      </w:r>
    </w:p>
    <w:p w:rsidR="00B367D4" w:rsidRDefault="00B367D4" w:rsidP="003A4574">
      <w:pPr>
        <w:autoSpaceDE w:val="0"/>
        <w:autoSpaceDN w:val="0"/>
        <w:adjustRightInd w:val="0"/>
        <w:ind w:left="426"/>
        <w:rPr>
          <w:rFonts w:ascii="Verdana" w:hAnsi="Verdana" w:cs="Verdana"/>
          <w:sz w:val="20"/>
          <w:szCs w:val="20"/>
        </w:rPr>
      </w:pPr>
      <w:r>
        <w:rPr>
          <w:rFonts w:ascii="Verdana" w:hAnsi="Verdana" w:cs="Verdana"/>
          <w:sz w:val="20"/>
          <w:szCs w:val="20"/>
        </w:rPr>
        <w:t>and sulfur</w:t>
      </w:r>
    </w:p>
    <w:p w:rsidR="00B367D4" w:rsidRDefault="00B367D4" w:rsidP="003A4574">
      <w:pPr>
        <w:autoSpaceDE w:val="0"/>
        <w:autoSpaceDN w:val="0"/>
        <w:adjustRightInd w:val="0"/>
        <w:ind w:left="426" w:hanging="426"/>
        <w:rPr>
          <w:rFonts w:ascii="Verdana" w:hAnsi="Verdana" w:cs="Verdana"/>
          <w:sz w:val="20"/>
          <w:szCs w:val="20"/>
        </w:rPr>
      </w:pPr>
      <w:r>
        <w:rPr>
          <w:rFonts w:ascii="Verdana" w:hAnsi="Verdana" w:cs="Verdana"/>
          <w:sz w:val="20"/>
          <w:szCs w:val="20"/>
        </w:rPr>
        <w:t>13. understand how the use of a catalytic converter solves some problems caused by</w:t>
      </w:r>
    </w:p>
    <w:p w:rsidR="00B367D4" w:rsidRDefault="00B367D4" w:rsidP="003A4574">
      <w:pPr>
        <w:autoSpaceDE w:val="0"/>
        <w:autoSpaceDN w:val="0"/>
        <w:adjustRightInd w:val="0"/>
        <w:ind w:left="426"/>
        <w:rPr>
          <w:rFonts w:ascii="Verdana" w:hAnsi="Verdana" w:cs="Verdana"/>
          <w:sz w:val="20"/>
          <w:szCs w:val="20"/>
        </w:rPr>
      </w:pPr>
      <w:r>
        <w:rPr>
          <w:rFonts w:ascii="Verdana" w:hAnsi="Verdana" w:cs="Verdana"/>
          <w:sz w:val="20"/>
          <w:szCs w:val="20"/>
        </w:rPr>
        <w:t>pollutants</w:t>
      </w:r>
    </w:p>
    <w:p w:rsidR="00B367D4" w:rsidRDefault="00B367D4" w:rsidP="003A4574">
      <w:pPr>
        <w:autoSpaceDE w:val="0"/>
        <w:autoSpaceDN w:val="0"/>
        <w:adjustRightInd w:val="0"/>
        <w:ind w:left="426" w:hanging="426"/>
        <w:rPr>
          <w:rFonts w:ascii="Verdana" w:hAnsi="Verdana" w:cs="Verdana"/>
          <w:sz w:val="20"/>
          <w:szCs w:val="20"/>
        </w:rPr>
      </w:pPr>
      <w:r>
        <w:rPr>
          <w:rFonts w:ascii="Verdana" w:hAnsi="Verdana" w:cs="Verdana"/>
          <w:sz w:val="20"/>
          <w:szCs w:val="20"/>
        </w:rPr>
        <w:t>14. understand the use of alternative fuels, including biodiesel and alcohols derived</w:t>
      </w:r>
    </w:p>
    <w:p w:rsidR="00B367D4" w:rsidRDefault="00B367D4" w:rsidP="003A4574">
      <w:pPr>
        <w:autoSpaceDE w:val="0"/>
        <w:autoSpaceDN w:val="0"/>
        <w:adjustRightInd w:val="0"/>
        <w:ind w:left="426"/>
        <w:rPr>
          <w:rFonts w:ascii="Verdana" w:hAnsi="Verdana" w:cs="Verdana"/>
          <w:sz w:val="20"/>
          <w:szCs w:val="20"/>
        </w:rPr>
      </w:pPr>
      <w:r>
        <w:rPr>
          <w:rFonts w:ascii="Verdana" w:hAnsi="Verdana" w:cs="Verdana"/>
          <w:sz w:val="20"/>
          <w:szCs w:val="20"/>
        </w:rPr>
        <w:t>from renewable sources such as plants, in terms of a comparison with</w:t>
      </w:r>
      <w:r w:rsidR="003A4574">
        <w:rPr>
          <w:rFonts w:ascii="Verdana" w:hAnsi="Verdana" w:cs="Verdana"/>
          <w:sz w:val="20"/>
          <w:szCs w:val="20"/>
        </w:rPr>
        <w:t xml:space="preserve"> </w:t>
      </w:r>
      <w:r>
        <w:rPr>
          <w:rFonts w:ascii="Verdana" w:hAnsi="Verdana" w:cs="Verdana"/>
          <w:sz w:val="20"/>
          <w:szCs w:val="20"/>
        </w:rPr>
        <w:t>non-renewable fossil fuels</w:t>
      </w:r>
    </w:p>
    <w:p w:rsidR="00B367D4" w:rsidRDefault="00B367D4" w:rsidP="00B367D4">
      <w:pPr>
        <w:autoSpaceDE w:val="0"/>
        <w:autoSpaceDN w:val="0"/>
        <w:adjustRightInd w:val="0"/>
        <w:rPr>
          <w:rFonts w:ascii="Verdana" w:hAnsi="Verdana" w:cs="Verdana"/>
          <w:sz w:val="20"/>
          <w:szCs w:val="20"/>
        </w:rPr>
      </w:pPr>
      <w:r>
        <w:rPr>
          <w:rFonts w:ascii="Verdana" w:hAnsi="Verdana" w:cs="Verdana"/>
          <w:sz w:val="20"/>
          <w:szCs w:val="20"/>
        </w:rPr>
        <w:t>15. know that a radical:</w:t>
      </w:r>
    </w:p>
    <w:p w:rsidR="00B367D4" w:rsidRDefault="00B367D4" w:rsidP="003A4574">
      <w:pPr>
        <w:tabs>
          <w:tab w:val="left" w:pos="993"/>
        </w:tabs>
        <w:autoSpaceDE w:val="0"/>
        <w:autoSpaceDN w:val="0"/>
        <w:adjustRightInd w:val="0"/>
        <w:ind w:left="720"/>
        <w:rPr>
          <w:rFonts w:ascii="Verdana" w:hAnsi="Verdana" w:cs="Verdana"/>
          <w:sz w:val="20"/>
          <w:szCs w:val="20"/>
        </w:rPr>
      </w:pPr>
      <w:r>
        <w:rPr>
          <w:rFonts w:ascii="Verdana" w:hAnsi="Verdana" w:cs="Verdana"/>
          <w:sz w:val="20"/>
          <w:szCs w:val="20"/>
        </w:rPr>
        <w:t xml:space="preserve">i </w:t>
      </w:r>
      <w:r w:rsidR="003A4574">
        <w:rPr>
          <w:rFonts w:ascii="Verdana" w:hAnsi="Verdana" w:cs="Verdana"/>
          <w:sz w:val="20"/>
          <w:szCs w:val="20"/>
        </w:rPr>
        <w:tab/>
      </w:r>
      <w:r>
        <w:rPr>
          <w:rFonts w:ascii="Verdana" w:hAnsi="Verdana" w:cs="Verdana"/>
          <w:sz w:val="20"/>
          <w:szCs w:val="20"/>
        </w:rPr>
        <w:t>is a species with an unpaired electron and is represented in mechanisms by a</w:t>
      </w:r>
    </w:p>
    <w:p w:rsidR="00B367D4" w:rsidRDefault="003A4574" w:rsidP="003A4574">
      <w:pPr>
        <w:tabs>
          <w:tab w:val="left" w:pos="993"/>
        </w:tabs>
        <w:autoSpaceDE w:val="0"/>
        <w:autoSpaceDN w:val="0"/>
        <w:adjustRightInd w:val="0"/>
        <w:ind w:left="720"/>
        <w:rPr>
          <w:rFonts w:ascii="Verdana" w:hAnsi="Verdana" w:cs="Verdana"/>
          <w:sz w:val="20"/>
          <w:szCs w:val="20"/>
        </w:rPr>
      </w:pPr>
      <w:r>
        <w:rPr>
          <w:rFonts w:ascii="Verdana" w:hAnsi="Verdana" w:cs="Verdana"/>
          <w:sz w:val="20"/>
          <w:szCs w:val="20"/>
        </w:rPr>
        <w:tab/>
      </w:r>
      <w:r w:rsidR="00B367D4">
        <w:rPr>
          <w:rFonts w:ascii="Verdana" w:hAnsi="Verdana" w:cs="Verdana"/>
          <w:sz w:val="20"/>
          <w:szCs w:val="20"/>
        </w:rPr>
        <w:t>single dot</w:t>
      </w:r>
      <w:r w:rsidR="008877EF">
        <w:rPr>
          <w:rFonts w:ascii="Verdana" w:hAnsi="Verdana" w:cs="Verdana"/>
          <w:sz w:val="20"/>
          <w:szCs w:val="20"/>
        </w:rPr>
        <w:t>.</w:t>
      </w:r>
    </w:p>
    <w:p w:rsidR="00B367D4" w:rsidRDefault="00B367D4" w:rsidP="003A4574">
      <w:pPr>
        <w:tabs>
          <w:tab w:val="left" w:pos="993"/>
        </w:tabs>
        <w:autoSpaceDE w:val="0"/>
        <w:autoSpaceDN w:val="0"/>
        <w:adjustRightInd w:val="0"/>
        <w:ind w:left="720"/>
        <w:rPr>
          <w:rFonts w:ascii="Verdana" w:hAnsi="Verdana" w:cs="Verdana"/>
          <w:sz w:val="20"/>
          <w:szCs w:val="20"/>
        </w:rPr>
      </w:pPr>
      <w:r>
        <w:rPr>
          <w:rFonts w:ascii="Verdana" w:hAnsi="Verdana" w:cs="Verdana"/>
          <w:sz w:val="20"/>
          <w:szCs w:val="20"/>
        </w:rPr>
        <w:t xml:space="preserve">ii </w:t>
      </w:r>
      <w:r w:rsidR="003A4574">
        <w:rPr>
          <w:rFonts w:ascii="Verdana" w:hAnsi="Verdana" w:cs="Verdana"/>
          <w:sz w:val="20"/>
          <w:szCs w:val="20"/>
        </w:rPr>
        <w:tab/>
      </w:r>
      <w:r>
        <w:rPr>
          <w:rFonts w:ascii="Verdana" w:hAnsi="Verdana" w:cs="Verdana"/>
          <w:sz w:val="20"/>
          <w:szCs w:val="20"/>
        </w:rPr>
        <w:t>is formed by homolytic fission of a covalent bond and results in the formation</w:t>
      </w:r>
    </w:p>
    <w:p w:rsidR="00B367D4" w:rsidRDefault="003A4574" w:rsidP="003A4574">
      <w:pPr>
        <w:tabs>
          <w:tab w:val="left" w:pos="993"/>
        </w:tabs>
        <w:autoSpaceDE w:val="0"/>
        <w:autoSpaceDN w:val="0"/>
        <w:adjustRightInd w:val="0"/>
        <w:ind w:left="720"/>
        <w:rPr>
          <w:rFonts w:ascii="Verdana" w:hAnsi="Verdana" w:cs="Verdana"/>
          <w:sz w:val="20"/>
          <w:szCs w:val="20"/>
        </w:rPr>
      </w:pPr>
      <w:r>
        <w:rPr>
          <w:rFonts w:ascii="Verdana" w:hAnsi="Verdana" w:cs="Verdana"/>
          <w:sz w:val="20"/>
          <w:szCs w:val="20"/>
        </w:rPr>
        <w:tab/>
      </w:r>
      <w:r w:rsidR="00B367D4">
        <w:rPr>
          <w:rFonts w:ascii="Verdana" w:hAnsi="Verdana" w:cs="Verdana"/>
          <w:sz w:val="20"/>
          <w:szCs w:val="20"/>
        </w:rPr>
        <w:t>of radicals</w:t>
      </w:r>
      <w:r w:rsidR="008877EF">
        <w:rPr>
          <w:rFonts w:ascii="Verdana" w:hAnsi="Verdana" w:cs="Verdana"/>
          <w:sz w:val="20"/>
          <w:szCs w:val="20"/>
        </w:rPr>
        <w:t>.</w:t>
      </w:r>
    </w:p>
    <w:p w:rsidR="00B367D4" w:rsidRDefault="00B367D4" w:rsidP="00B367D4">
      <w:pPr>
        <w:autoSpaceDE w:val="0"/>
        <w:autoSpaceDN w:val="0"/>
        <w:adjustRightInd w:val="0"/>
        <w:rPr>
          <w:rFonts w:ascii="Verdana" w:hAnsi="Verdana" w:cs="Verdana"/>
          <w:sz w:val="20"/>
          <w:szCs w:val="20"/>
        </w:rPr>
      </w:pPr>
      <w:r>
        <w:rPr>
          <w:rFonts w:ascii="Verdana" w:hAnsi="Verdana" w:cs="Verdana"/>
          <w:sz w:val="20"/>
          <w:szCs w:val="20"/>
        </w:rPr>
        <w:t>16. understand the reactions of alkanes with:</w:t>
      </w:r>
    </w:p>
    <w:p w:rsidR="00B367D4" w:rsidRDefault="003A4574" w:rsidP="003A4574">
      <w:pPr>
        <w:tabs>
          <w:tab w:val="left" w:pos="709"/>
          <w:tab w:val="left" w:pos="993"/>
        </w:tabs>
        <w:autoSpaceDE w:val="0"/>
        <w:autoSpaceDN w:val="0"/>
        <w:adjustRightInd w:val="0"/>
        <w:rPr>
          <w:rFonts w:ascii="Verdana" w:hAnsi="Verdana" w:cs="Verdana"/>
          <w:sz w:val="20"/>
          <w:szCs w:val="20"/>
        </w:rPr>
      </w:pPr>
      <w:r>
        <w:rPr>
          <w:rFonts w:ascii="Verdana" w:hAnsi="Verdana" w:cs="Verdana"/>
          <w:sz w:val="20"/>
          <w:szCs w:val="20"/>
        </w:rPr>
        <w:tab/>
      </w:r>
      <w:r w:rsidR="00B367D4">
        <w:rPr>
          <w:rFonts w:ascii="Verdana" w:hAnsi="Verdana" w:cs="Verdana"/>
          <w:sz w:val="20"/>
          <w:szCs w:val="20"/>
        </w:rPr>
        <w:t xml:space="preserve">i </w:t>
      </w:r>
      <w:r>
        <w:rPr>
          <w:rFonts w:ascii="Verdana" w:hAnsi="Verdana" w:cs="Verdana"/>
          <w:sz w:val="20"/>
          <w:szCs w:val="20"/>
        </w:rPr>
        <w:tab/>
      </w:r>
      <w:r w:rsidR="00B367D4">
        <w:rPr>
          <w:rFonts w:ascii="Verdana" w:hAnsi="Verdana" w:cs="Verdana"/>
          <w:sz w:val="20"/>
          <w:szCs w:val="20"/>
        </w:rPr>
        <w:t>oxygen in air (combustion)</w:t>
      </w:r>
    </w:p>
    <w:p w:rsidR="00B367D4" w:rsidRDefault="003A4574" w:rsidP="003A4574">
      <w:pPr>
        <w:tabs>
          <w:tab w:val="left" w:pos="709"/>
          <w:tab w:val="left" w:pos="993"/>
        </w:tabs>
        <w:autoSpaceDE w:val="0"/>
        <w:autoSpaceDN w:val="0"/>
        <w:adjustRightInd w:val="0"/>
        <w:rPr>
          <w:rFonts w:ascii="Verdana" w:hAnsi="Verdana" w:cs="Verdana"/>
          <w:sz w:val="20"/>
          <w:szCs w:val="20"/>
        </w:rPr>
      </w:pPr>
      <w:r>
        <w:rPr>
          <w:rFonts w:ascii="Verdana" w:hAnsi="Verdana" w:cs="Verdana"/>
          <w:sz w:val="20"/>
          <w:szCs w:val="20"/>
        </w:rPr>
        <w:tab/>
      </w:r>
      <w:r w:rsidR="00B367D4">
        <w:rPr>
          <w:rFonts w:ascii="Verdana" w:hAnsi="Verdana" w:cs="Verdana"/>
          <w:sz w:val="20"/>
          <w:szCs w:val="20"/>
        </w:rPr>
        <w:t xml:space="preserve">ii </w:t>
      </w:r>
      <w:r>
        <w:rPr>
          <w:rFonts w:ascii="Verdana" w:hAnsi="Verdana" w:cs="Verdana"/>
          <w:sz w:val="20"/>
          <w:szCs w:val="20"/>
        </w:rPr>
        <w:tab/>
      </w:r>
      <w:r w:rsidR="00B367D4">
        <w:rPr>
          <w:rFonts w:ascii="Verdana" w:hAnsi="Verdana" w:cs="Verdana"/>
          <w:sz w:val="20"/>
          <w:szCs w:val="20"/>
        </w:rPr>
        <w:t>halogens, in terms of the mechanism of radical substitution through initiation,</w:t>
      </w:r>
    </w:p>
    <w:p w:rsidR="00B367D4" w:rsidRDefault="00B367D4" w:rsidP="003A4574">
      <w:pPr>
        <w:tabs>
          <w:tab w:val="left" w:pos="851"/>
        </w:tabs>
        <w:autoSpaceDE w:val="0"/>
        <w:autoSpaceDN w:val="0"/>
        <w:adjustRightInd w:val="0"/>
        <w:ind w:left="1440" w:hanging="447"/>
        <w:rPr>
          <w:rFonts w:ascii="Verdana" w:hAnsi="Verdana" w:cs="Verdana"/>
          <w:sz w:val="20"/>
          <w:szCs w:val="20"/>
        </w:rPr>
      </w:pPr>
      <w:r>
        <w:rPr>
          <w:rFonts w:ascii="Verdana" w:hAnsi="Verdana" w:cs="Verdana"/>
          <w:sz w:val="20"/>
          <w:szCs w:val="20"/>
        </w:rPr>
        <w:t>propagation and termination steps</w:t>
      </w:r>
    </w:p>
    <w:p w:rsidR="00B367D4" w:rsidRDefault="00B367D4" w:rsidP="003A4574">
      <w:pPr>
        <w:tabs>
          <w:tab w:val="left" w:pos="851"/>
        </w:tabs>
        <w:autoSpaceDE w:val="0"/>
        <w:autoSpaceDN w:val="0"/>
        <w:adjustRightInd w:val="0"/>
        <w:ind w:left="1440" w:hanging="447"/>
        <w:rPr>
          <w:rFonts w:ascii="TrebuchetMS" w:hAnsi="TrebuchetMS" w:cs="TrebuchetMS"/>
        </w:rPr>
      </w:pPr>
      <w:r>
        <w:rPr>
          <w:rFonts w:ascii="Verdana-Italic" w:hAnsi="Verdana-Italic" w:cs="Verdana-Italic"/>
          <w:i/>
          <w:iCs/>
          <w:sz w:val="20"/>
          <w:szCs w:val="20"/>
        </w:rPr>
        <w:t>The use of curly half-arrows is not expected in this mechanism</w:t>
      </w:r>
      <w:r>
        <w:rPr>
          <w:rFonts w:ascii="TrebuchetMS" w:hAnsi="TrebuchetMS" w:cs="TrebuchetMS"/>
        </w:rPr>
        <w:t>.</w:t>
      </w:r>
    </w:p>
    <w:p w:rsidR="00B367D4" w:rsidRDefault="00B367D4" w:rsidP="00B367D4">
      <w:pPr>
        <w:autoSpaceDE w:val="0"/>
        <w:autoSpaceDN w:val="0"/>
        <w:adjustRightInd w:val="0"/>
        <w:rPr>
          <w:rFonts w:ascii="Verdana" w:hAnsi="Verdana" w:cs="Verdana"/>
          <w:sz w:val="20"/>
          <w:szCs w:val="20"/>
        </w:rPr>
      </w:pPr>
      <w:r>
        <w:rPr>
          <w:rFonts w:ascii="Verdana" w:hAnsi="Verdana" w:cs="Verdana"/>
          <w:sz w:val="20"/>
          <w:szCs w:val="20"/>
        </w:rPr>
        <w:t>17. understand the limitations of the use of radical substitution reactions in the</w:t>
      </w:r>
    </w:p>
    <w:p w:rsidR="00B367D4" w:rsidRDefault="00B367D4" w:rsidP="003A4574">
      <w:pPr>
        <w:autoSpaceDE w:val="0"/>
        <w:autoSpaceDN w:val="0"/>
        <w:adjustRightInd w:val="0"/>
        <w:ind w:firstLine="426"/>
        <w:rPr>
          <w:rFonts w:ascii="Verdana" w:hAnsi="Verdana" w:cs="Verdana"/>
          <w:sz w:val="20"/>
          <w:szCs w:val="20"/>
        </w:rPr>
      </w:pPr>
      <w:r>
        <w:rPr>
          <w:rFonts w:ascii="Verdana" w:hAnsi="Verdana" w:cs="Verdana"/>
          <w:sz w:val="20"/>
          <w:szCs w:val="20"/>
        </w:rPr>
        <w:t>synthesis of organic molecules, in terms of further substitution reactions and the</w:t>
      </w:r>
    </w:p>
    <w:p w:rsidR="00B367D4" w:rsidRDefault="00B367D4" w:rsidP="003A4574">
      <w:pPr>
        <w:autoSpaceDE w:val="0"/>
        <w:autoSpaceDN w:val="0"/>
        <w:adjustRightInd w:val="0"/>
        <w:ind w:firstLine="426"/>
        <w:rPr>
          <w:rFonts w:ascii="Verdana" w:hAnsi="Verdana" w:cs="Verdana"/>
          <w:sz w:val="20"/>
          <w:szCs w:val="20"/>
        </w:rPr>
      </w:pPr>
      <w:r>
        <w:rPr>
          <w:rFonts w:ascii="Verdana" w:hAnsi="Verdana" w:cs="Verdana"/>
          <w:sz w:val="20"/>
          <w:szCs w:val="20"/>
        </w:rPr>
        <w:t>formation of a mixture of products</w:t>
      </w:r>
    </w:p>
    <w:p w:rsidR="000150ED" w:rsidRDefault="000150ED" w:rsidP="00A42519">
      <w:pPr>
        <w:sectPr w:rsidR="000150ED" w:rsidSect="001D6C5D">
          <w:footerReference w:type="even" r:id="rId8"/>
          <w:footerReference w:type="default" r:id="rId9"/>
          <w:headerReference w:type="first" r:id="rId10"/>
          <w:footerReference w:type="first" r:id="rId11"/>
          <w:pgSz w:w="11907" w:h="16840" w:code="9"/>
          <w:pgMar w:top="1134" w:right="1134" w:bottom="1418" w:left="1134" w:header="720" w:footer="720" w:gutter="0"/>
          <w:pgNumType w:start="0"/>
          <w:cols w:space="720"/>
          <w:noEndnote/>
          <w:docGrid w:linePitch="326"/>
        </w:sectPr>
      </w:pPr>
    </w:p>
    <w:p w:rsidR="00D452E9" w:rsidRPr="00F0470A" w:rsidRDefault="00D452E9" w:rsidP="00353449">
      <w:pPr>
        <w:pStyle w:val="Title"/>
      </w:pPr>
      <w:r w:rsidRPr="00F0470A">
        <w:lastRenderedPageBreak/>
        <w:t>ORGANIC CHEMISTRY</w:t>
      </w:r>
    </w:p>
    <w:p w:rsidR="00D452E9" w:rsidRPr="00F0470A" w:rsidRDefault="00D452E9" w:rsidP="00D452E9">
      <w:pPr>
        <w:rPr>
          <w:sz w:val="26"/>
        </w:rPr>
      </w:pPr>
    </w:p>
    <w:p w:rsidR="00D452E9" w:rsidRPr="00F0470A" w:rsidRDefault="00EF4FBD"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Pr>
          <w:b/>
          <w:noProof/>
        </w:rPr>
        <w:drawing>
          <wp:anchor distT="0" distB="0" distL="114300" distR="114300" simplePos="0" relativeHeight="251516928" behindDoc="0" locked="0" layoutInCell="1" allowOverlap="1">
            <wp:simplePos x="0" y="0"/>
            <wp:positionH relativeFrom="column">
              <wp:posOffset>5536565</wp:posOffset>
            </wp:positionH>
            <wp:positionV relativeFrom="paragraph">
              <wp:posOffset>22225</wp:posOffset>
            </wp:positionV>
            <wp:extent cx="546735" cy="546735"/>
            <wp:effectExtent l="0" t="0" r="5715" b="5715"/>
            <wp:wrapNone/>
            <wp:docPr id="268" name="Picture 268"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New Refer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D452E9" w:rsidRPr="00F0470A">
        <w:rPr>
          <w:b/>
        </w:rPr>
        <w:t>REFERENCES</w:t>
      </w:r>
    </w:p>
    <w:p w:rsidR="00D452E9" w:rsidRPr="00F0470A" w:rsidRDefault="00D452E9"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sidRPr="00F0470A">
        <w:t>Facer  AS Chemistry p1</w:t>
      </w:r>
      <w:r w:rsidR="00A42519">
        <w:t>25</w:t>
      </w:r>
      <w:r w:rsidRPr="00F0470A">
        <w:t>-1</w:t>
      </w:r>
      <w:r w:rsidR="00A42519">
        <w:t>40</w:t>
      </w:r>
    </w:p>
    <w:p w:rsidR="00D452E9" w:rsidRPr="00F0470A" w:rsidRDefault="00D452E9"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D452E9" w:rsidRDefault="00D452E9"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rPr>
      </w:pPr>
    </w:p>
    <w:p w:rsidR="00A42519" w:rsidRPr="00F0470A" w:rsidRDefault="00A42519"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rPr>
      </w:pPr>
    </w:p>
    <w:tbl>
      <w:tblPr>
        <w:tblpPr w:leftFromText="180" w:rightFromText="180" w:vertAnchor="text" w:horzAnchor="page" w:tblpX="2848" w:tblpY="6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3969"/>
      </w:tblGrid>
      <w:tr w:rsidR="00D452E9" w:rsidRPr="00F0470A">
        <w:tc>
          <w:tcPr>
            <w:tcW w:w="550" w:type="dxa"/>
          </w:tcPr>
          <w:p w:rsidR="00D452E9" w:rsidRPr="00F0470A" w:rsidRDefault="00D452E9" w:rsidP="001E78FB">
            <w:pPr>
              <w:jc w:val="center"/>
              <w:rPr>
                <w:bCs/>
              </w:rPr>
            </w:pPr>
            <w:r w:rsidRPr="00F0470A">
              <w:rPr>
                <w:bCs/>
              </w:rPr>
              <w:t>15</w:t>
            </w:r>
          </w:p>
        </w:tc>
        <w:tc>
          <w:tcPr>
            <w:tcW w:w="3969" w:type="dxa"/>
          </w:tcPr>
          <w:p w:rsidR="00D452E9" w:rsidRPr="00F0470A" w:rsidRDefault="00D452E9" w:rsidP="001E78FB">
            <w:pPr>
              <w:rPr>
                <w:bCs/>
                <w:color w:val="000000"/>
                <w:lang w:val="en-US"/>
              </w:rPr>
            </w:pPr>
            <w:r w:rsidRPr="00F0470A">
              <w:rPr>
                <w:bCs/>
                <w:color w:val="000000"/>
                <w:lang w:val="en-US"/>
              </w:rPr>
              <w:t>Organic Chemistry I - Nomenclature</w:t>
            </w:r>
          </w:p>
        </w:tc>
      </w:tr>
      <w:tr w:rsidR="00D452E9" w:rsidRPr="00F0470A">
        <w:tc>
          <w:tcPr>
            <w:tcW w:w="550" w:type="dxa"/>
          </w:tcPr>
          <w:p w:rsidR="00D452E9" w:rsidRPr="00F0470A" w:rsidRDefault="00D452E9" w:rsidP="001E78FB">
            <w:pPr>
              <w:jc w:val="center"/>
              <w:rPr>
                <w:bCs/>
              </w:rPr>
            </w:pPr>
            <w:r w:rsidRPr="00F0470A">
              <w:rPr>
                <w:bCs/>
              </w:rPr>
              <w:t>16</w:t>
            </w:r>
          </w:p>
        </w:tc>
        <w:tc>
          <w:tcPr>
            <w:tcW w:w="3969" w:type="dxa"/>
          </w:tcPr>
          <w:p w:rsidR="00D452E9" w:rsidRPr="00F0470A" w:rsidRDefault="00D452E9" w:rsidP="001E78FB">
            <w:pPr>
              <w:rPr>
                <w:bCs/>
                <w:color w:val="000000"/>
                <w:lang w:val="en-US"/>
              </w:rPr>
            </w:pPr>
            <w:r w:rsidRPr="00F0470A">
              <w:rPr>
                <w:bCs/>
                <w:color w:val="000000"/>
                <w:lang w:val="en-US"/>
              </w:rPr>
              <w:t>Organic Chemistry II – Reactions I</w:t>
            </w:r>
          </w:p>
        </w:tc>
      </w:tr>
      <w:tr w:rsidR="00D452E9" w:rsidRPr="00F0470A">
        <w:tc>
          <w:tcPr>
            <w:tcW w:w="550" w:type="dxa"/>
            <w:tcBorders>
              <w:top w:val="single" w:sz="4" w:space="0" w:color="auto"/>
              <w:left w:val="single" w:sz="4" w:space="0" w:color="auto"/>
              <w:bottom w:val="single" w:sz="4" w:space="0" w:color="auto"/>
              <w:right w:val="single" w:sz="4" w:space="0" w:color="auto"/>
            </w:tcBorders>
          </w:tcPr>
          <w:p w:rsidR="00D452E9" w:rsidRPr="00F0470A" w:rsidRDefault="00D452E9" w:rsidP="001E78FB">
            <w:pPr>
              <w:jc w:val="center"/>
              <w:rPr>
                <w:bCs/>
              </w:rPr>
            </w:pPr>
            <w:r w:rsidRPr="00F0470A">
              <w:rPr>
                <w:bCs/>
              </w:rPr>
              <w:t>91</w:t>
            </w:r>
          </w:p>
        </w:tc>
        <w:tc>
          <w:tcPr>
            <w:tcW w:w="3969" w:type="dxa"/>
            <w:tcBorders>
              <w:top w:val="single" w:sz="4" w:space="0" w:color="auto"/>
              <w:left w:val="single" w:sz="4" w:space="0" w:color="auto"/>
              <w:bottom w:val="single" w:sz="4" w:space="0" w:color="auto"/>
              <w:right w:val="single" w:sz="4" w:space="0" w:color="auto"/>
            </w:tcBorders>
          </w:tcPr>
          <w:p w:rsidR="00D452E9" w:rsidRPr="00F0470A" w:rsidRDefault="00D452E9" w:rsidP="001E78FB">
            <w:pPr>
              <w:rPr>
                <w:bCs/>
                <w:color w:val="000000"/>
                <w:lang w:val="en-US"/>
              </w:rPr>
            </w:pPr>
            <w:r w:rsidRPr="00F0470A">
              <w:rPr>
                <w:bCs/>
                <w:color w:val="000000"/>
                <w:lang w:val="en-US"/>
              </w:rPr>
              <w:t>Naming of Organic Compounds</w:t>
            </w:r>
          </w:p>
        </w:tc>
      </w:tr>
    </w:tbl>
    <w:p w:rsidR="00D452E9" w:rsidRPr="00F0470A" w:rsidRDefault="00D452E9"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sidRPr="00F0470A">
        <w:t xml:space="preserve">Factsheets </w:t>
      </w:r>
      <w:r w:rsidR="00D5397A">
        <w:t>Godalming online</w:t>
      </w:r>
    </w:p>
    <w:p w:rsidR="00D452E9" w:rsidRPr="00F0470A" w:rsidRDefault="00EF4FBD"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Pr>
          <w:noProof/>
        </w:rPr>
        <w:drawing>
          <wp:anchor distT="0" distB="0" distL="114300" distR="114300" simplePos="0" relativeHeight="251536384" behindDoc="0" locked="0" layoutInCell="1" allowOverlap="1">
            <wp:simplePos x="0" y="0"/>
            <wp:positionH relativeFrom="column">
              <wp:posOffset>5417185</wp:posOffset>
            </wp:positionH>
            <wp:positionV relativeFrom="paragraph">
              <wp:posOffset>170815</wp:posOffset>
            </wp:positionV>
            <wp:extent cx="629920" cy="617855"/>
            <wp:effectExtent l="0" t="0" r="0" b="0"/>
            <wp:wrapNone/>
            <wp:docPr id="309" name="Picture 309"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MCj0424782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2E9" w:rsidRPr="00F0470A" w:rsidRDefault="00D452E9"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D452E9" w:rsidRPr="00F0470A" w:rsidRDefault="00D452E9"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D452E9" w:rsidRDefault="00D452E9"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D5397A" w:rsidRPr="00F0470A" w:rsidRDefault="00D5397A"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624E10" w:rsidRPr="00F0470A" w:rsidRDefault="00624E10"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sidRPr="00F0470A">
        <w:t>Websites:-</w:t>
      </w:r>
    </w:p>
    <w:p w:rsidR="00624E10" w:rsidRPr="00F0470A" w:rsidRDefault="006E4EA4"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hyperlink r:id="rId14" w:anchor="top" w:history="1">
        <w:r w:rsidR="00624E10" w:rsidRPr="00F0470A">
          <w:rPr>
            <w:rStyle w:val="Hyperlink"/>
          </w:rPr>
          <w:t>http://www.chemguide.co.uk/organicprops/alkanemenu.html#top</w:t>
        </w:r>
      </w:hyperlink>
    </w:p>
    <w:p w:rsidR="00624E10" w:rsidRPr="00F0470A" w:rsidRDefault="00624E10"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sidRPr="00F0470A">
        <w:t xml:space="preserve">A </w:t>
      </w:r>
      <w:r w:rsidRPr="00F0470A">
        <w:rPr>
          <w:b/>
        </w:rPr>
        <w:t>good coverage</w:t>
      </w:r>
      <w:r w:rsidRPr="00F0470A">
        <w:t xml:space="preserve"> of the topic for AS level</w:t>
      </w:r>
    </w:p>
    <w:p w:rsidR="00624E10" w:rsidRPr="00F0470A" w:rsidRDefault="00624E10"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624E10" w:rsidRDefault="006E4EA4"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hyperlink r:id="rId15" w:history="1">
        <w:r w:rsidR="00624E10">
          <w:rPr>
            <w:rStyle w:val="Hyperlink"/>
          </w:rPr>
          <w:t>http://antoine.frostburg.edu/cgi-bin/senese/tutorials/isomer/index.cgi</w:t>
        </w:r>
      </w:hyperlink>
    </w:p>
    <w:p w:rsidR="00624E10" w:rsidRPr="00F0470A" w:rsidRDefault="00624E10"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sidRPr="004E7B73">
        <w:rPr>
          <w:color w:val="000000"/>
        </w:rPr>
        <w:t xml:space="preserve">This is an interactive program which teaches the user </w:t>
      </w:r>
      <w:r w:rsidRPr="004E7B73">
        <w:rPr>
          <w:b/>
          <w:color w:val="000000"/>
        </w:rPr>
        <w:t>how to construct isomers</w:t>
      </w:r>
      <w:r w:rsidRPr="004E7B73">
        <w:rPr>
          <w:color w:val="000000"/>
        </w:rPr>
        <w:t xml:space="preserve"> of simple hydrocarbons, such as butane, pentane, hexane and heptane.</w:t>
      </w:r>
    </w:p>
    <w:p w:rsidR="00624E10" w:rsidRPr="00F0470A" w:rsidRDefault="00624E10" w:rsidP="00624E10">
      <w:pPr>
        <w:rPr>
          <w:color w:val="000000"/>
        </w:rPr>
      </w:pPr>
    </w:p>
    <w:p w:rsidR="00624E10" w:rsidRDefault="006E4EA4"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hyperlink r:id="rId16" w:history="1">
        <w:r w:rsidR="00624E10">
          <w:rPr>
            <w:rStyle w:val="Hyperlink"/>
          </w:rPr>
          <w:t>http://www.chem.ucalgary.ca/courses/351/Carey5th/Ch02/ch2-0.html</w:t>
        </w:r>
      </w:hyperlink>
    </w:p>
    <w:p w:rsidR="00624E10" w:rsidRPr="00F0470A" w:rsidRDefault="00624E10"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00"/>
        </w:rPr>
      </w:pPr>
      <w:r w:rsidRPr="00F0470A">
        <w:rPr>
          <w:color w:val="000000"/>
        </w:rPr>
        <w:t xml:space="preserve">A fuller site more </w:t>
      </w:r>
      <w:r w:rsidRPr="00F0470A">
        <w:rPr>
          <w:b/>
          <w:color w:val="000000"/>
        </w:rPr>
        <w:t>suitable for revision</w:t>
      </w:r>
      <w:r w:rsidRPr="00F0470A">
        <w:rPr>
          <w:color w:val="000000"/>
        </w:rPr>
        <w:t xml:space="preserve"> of the topic once Unit 2 has been completed.</w:t>
      </w:r>
    </w:p>
    <w:p w:rsidR="00624E10" w:rsidRPr="00F0470A" w:rsidRDefault="00624E10"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sidRPr="00F0470A">
        <w:rPr>
          <w:color w:val="000000"/>
        </w:rPr>
        <w:t>This section looks at the structure and reactions of alkanes and contains the following topics: functional groups; types of hydrocarbons; properties of alkanes and cycloalkanes; thermodynamics; stability; oxidation and reduction; and a series of practice problems.</w:t>
      </w:r>
    </w:p>
    <w:p w:rsidR="00624E10" w:rsidRDefault="00624E10"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624E10" w:rsidRPr="00F0470A" w:rsidRDefault="006E4EA4"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hyperlink r:id="rId17" w:history="1">
        <w:r w:rsidR="00624E10" w:rsidRPr="00F0470A">
          <w:rPr>
            <w:rStyle w:val="Hyperlink"/>
          </w:rPr>
          <w:t>http://www.mhhe.com/physsci/chemistry/animations/chang_7e_esp/bom5s2_6.swf</w:t>
        </w:r>
      </w:hyperlink>
    </w:p>
    <w:p w:rsidR="00624E10" w:rsidRPr="00F0470A" w:rsidRDefault="00624E10"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t>This shows the nature of the bonding in alkanes – Probably more useful after you have covered shapes of molecules in Unit 2</w:t>
      </w:r>
    </w:p>
    <w:p w:rsidR="00624E10" w:rsidRPr="00F0470A" w:rsidRDefault="00624E10"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624E10" w:rsidRPr="00F0470A" w:rsidRDefault="00624E10"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sidRPr="00F0470A">
        <w:t xml:space="preserve">Finally </w:t>
      </w:r>
      <w:r w:rsidRPr="00F0470A">
        <w:rPr>
          <w:b/>
        </w:rPr>
        <w:t>some quizzes</w:t>
      </w:r>
      <w:r w:rsidRPr="00F0470A">
        <w:t xml:space="preserve"> on hydrocarbons:-</w:t>
      </w:r>
    </w:p>
    <w:p w:rsidR="00624E10" w:rsidRPr="00F0470A" w:rsidRDefault="00624E10"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sidRPr="00F0470A">
        <w:t>These are all suitable</w:t>
      </w:r>
    </w:p>
    <w:p w:rsidR="00624E10" w:rsidRPr="00F0470A" w:rsidRDefault="006E4EA4"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hyperlink r:id="rId18" w:history="1">
        <w:r w:rsidR="00624E10" w:rsidRPr="00F0470A">
          <w:rPr>
            <w:rStyle w:val="Hyperlink"/>
          </w:rPr>
          <w:t>http://www.mp-docker.demon.co.uk/as_a2/topics/hydrocarbons/index.html</w:t>
        </w:r>
      </w:hyperlink>
    </w:p>
    <w:p w:rsidR="00624E10" w:rsidRPr="00F0470A" w:rsidRDefault="00624E10"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624E10" w:rsidRPr="00F0470A" w:rsidRDefault="00624E10"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sidRPr="00F0470A">
        <w:t>Try quizzes 1-</w:t>
      </w:r>
      <w:r>
        <w:t>4</w:t>
      </w:r>
      <w:r w:rsidRPr="00F0470A">
        <w:t xml:space="preserve"> only for AS – Quiz</w:t>
      </w:r>
      <w:r>
        <w:t xml:space="preserve"> </w:t>
      </w:r>
      <w:r w:rsidRPr="00F0470A">
        <w:t xml:space="preserve">5 </w:t>
      </w:r>
      <w:r>
        <w:t>is</w:t>
      </w:r>
      <w:r w:rsidRPr="00F0470A">
        <w:t xml:space="preserve"> for unit 5 A2</w:t>
      </w:r>
    </w:p>
    <w:p w:rsidR="00624E10" w:rsidRPr="00F0470A" w:rsidRDefault="006E4EA4"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hyperlink r:id="rId19" w:history="1">
        <w:r w:rsidR="00624E10" w:rsidRPr="00F0470A">
          <w:rPr>
            <w:rStyle w:val="Hyperlink"/>
          </w:rPr>
          <w:t>http://www.mp-docker.demon.co.uk/as_a2/topics/more_on_hydrocarbons/index.html</w:t>
        </w:r>
      </w:hyperlink>
    </w:p>
    <w:p w:rsidR="00624E10" w:rsidRPr="00F0470A" w:rsidRDefault="00624E10"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624E10" w:rsidRDefault="00624E10" w:rsidP="00624E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2"/>
        </w:rPr>
        <w:sectPr w:rsidR="00624E10" w:rsidSect="00604DA3">
          <w:headerReference w:type="default" r:id="rId20"/>
          <w:footerReference w:type="default" r:id="rId21"/>
          <w:pgSz w:w="11907" w:h="16840" w:code="9"/>
          <w:pgMar w:top="1134" w:right="1134" w:bottom="1134" w:left="1134" w:header="720" w:footer="1021" w:gutter="0"/>
          <w:pgNumType w:start="0"/>
          <w:cols w:space="720"/>
          <w:titlePg/>
        </w:sectPr>
      </w:pPr>
    </w:p>
    <w:p w:rsidR="00D452E9" w:rsidRDefault="005D5282"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rPr>
      </w:pPr>
      <w:r>
        <w:rPr>
          <w:b/>
        </w:rPr>
        <w:t>WHAT IS ORGANIC CHEMISTRY?</w:t>
      </w:r>
    </w:p>
    <w:p w:rsidR="006403E6" w:rsidRDefault="006403E6"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rPr>
      </w:pPr>
      <w:r>
        <w:rPr>
          <w:noProof/>
        </w:rPr>
        <mc:AlternateContent>
          <mc:Choice Requires="wps">
            <w:drawing>
              <wp:anchor distT="0" distB="0" distL="114300" distR="114300" simplePos="0" relativeHeight="251843584" behindDoc="0" locked="0" layoutInCell="1" allowOverlap="1" wp14:anchorId="625D9495" wp14:editId="3B1A0334">
                <wp:simplePos x="0" y="0"/>
                <wp:positionH relativeFrom="column">
                  <wp:posOffset>135788</wp:posOffset>
                </wp:positionH>
                <wp:positionV relativeFrom="paragraph">
                  <wp:posOffset>70256</wp:posOffset>
                </wp:positionV>
                <wp:extent cx="6120130" cy="358445"/>
                <wp:effectExtent l="0" t="0" r="13970" b="22860"/>
                <wp:wrapNone/>
                <wp:docPr id="17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58445"/>
                        </a:xfrm>
                        <a:prstGeom prst="rect">
                          <a:avLst/>
                        </a:prstGeom>
                        <a:solidFill>
                          <a:srgbClr val="FFFFFF"/>
                        </a:solidFill>
                        <a:ln w="9525">
                          <a:solidFill>
                            <a:srgbClr val="000000"/>
                          </a:solidFill>
                          <a:miter lim="800000"/>
                          <a:headEnd/>
                          <a:tailEnd/>
                        </a:ln>
                      </wps:spPr>
                      <wps:txbx>
                        <w:txbxContent>
                          <w:p w:rsidR="00F32896" w:rsidRDefault="00F32896" w:rsidP="006403E6">
                            <w:r>
                              <w:rPr>
                                <w:b/>
                                <w:bCs/>
                                <w:sz w:val="28"/>
                                <w:szCs w:val="28"/>
                              </w:rPr>
                              <w:t>Hydrocarbons</w:t>
                            </w:r>
                            <w:r>
                              <w:rPr>
                                <w:b/>
                                <w:sz w:val="28"/>
                                <w:szCs w:val="28"/>
                              </w:rPr>
                              <w:t xml:space="preserve"> </w:t>
                            </w:r>
                            <w:r>
                              <w:rPr>
                                <w:sz w:val="28"/>
                                <w:szCs w:val="28"/>
                              </w:rPr>
                              <w:t xml:space="preserve">compounds containing carbon and hydrogen </w:t>
                            </w:r>
                            <w:r w:rsidRPr="006403E6">
                              <w:rPr>
                                <w:b/>
                                <w:sz w:val="28"/>
                                <w:szCs w:val="28"/>
                              </w:rPr>
                              <w:t>only</w:t>
                            </w:r>
                            <w:r>
                              <w:rPr>
                                <w:sz w:val="28"/>
                                <w:szCs w:val="28"/>
                              </w:rPr>
                              <w:t>.</w:t>
                            </w:r>
                            <w:r w:rsidRPr="00F0470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D9495" id="_x0000_t202" coordsize="21600,21600" o:spt="202" path="m,l,21600r21600,l21600,xe">
                <v:stroke joinstyle="miter"/>
                <v:path gradientshapeok="t" o:connecttype="rect"/>
              </v:shapetype>
              <v:shape id="Text Box 229" o:spid="_x0000_s1026" type="#_x0000_t202" style="position:absolute;margin-left:10.7pt;margin-top:5.55pt;width:481.9pt;height:28.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">
                <v:textbox>
                  <w:txbxContent>
                    <w:p w:rsidR="00F32896" w:rsidRDefault="00F32896" w:rsidP="006403E6">
                      <w:r>
                        <w:rPr>
                          <w:b/>
                          <w:bCs/>
                          <w:sz w:val="28"/>
                          <w:szCs w:val="28"/>
                        </w:rPr>
                        <w:t>Hydrocarbons</w:t>
                      </w:r>
                      <w:r>
                        <w:rPr>
                          <w:b/>
                          <w:sz w:val="28"/>
                          <w:szCs w:val="28"/>
                        </w:rPr>
                        <w:t xml:space="preserve"> </w:t>
                      </w:r>
                      <w:r>
                        <w:rPr>
                          <w:sz w:val="28"/>
                          <w:szCs w:val="28"/>
                        </w:rPr>
                        <w:t xml:space="preserve">compounds containing carbon and hydrogen </w:t>
                      </w:r>
                      <w:r w:rsidRPr="006403E6">
                        <w:rPr>
                          <w:b/>
                          <w:sz w:val="28"/>
                          <w:szCs w:val="28"/>
                        </w:rPr>
                        <w:t>only</w:t>
                      </w:r>
                      <w:r>
                        <w:rPr>
                          <w:sz w:val="28"/>
                          <w:szCs w:val="28"/>
                        </w:rPr>
                        <w:t>.</w:t>
                      </w:r>
                      <w:r w:rsidRPr="00F0470A">
                        <w:t xml:space="preserve"> </w:t>
                      </w:r>
                    </w:p>
                  </w:txbxContent>
                </v:textbox>
              </v:shape>
            </w:pict>
          </mc:Fallback>
        </mc:AlternateContent>
      </w:r>
    </w:p>
    <w:p w:rsidR="006403E6" w:rsidRDefault="006403E6"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rPr>
      </w:pPr>
    </w:p>
    <w:p w:rsidR="005D5282" w:rsidRPr="005D5282" w:rsidRDefault="005D5282"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rPr>
      </w:pPr>
    </w:p>
    <w:p w:rsidR="00D452E9" w:rsidRPr="00F0470A" w:rsidRDefault="00D452E9"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sidRPr="00F0470A">
        <w:rPr>
          <w:b/>
        </w:rPr>
        <w:t xml:space="preserve">ORGANIC CHEMISTRY </w:t>
      </w:r>
      <w:r w:rsidRPr="00F0470A">
        <w:t xml:space="preserve">is the study of the </w:t>
      </w:r>
      <w:r w:rsidRPr="009C2F47">
        <w:rPr>
          <w:b/>
        </w:rPr>
        <w:t>compounds of carbon</w:t>
      </w:r>
      <w:r w:rsidRPr="00F0470A">
        <w:t xml:space="preserve">, an element that has unique properties.  Its ability to make stable </w:t>
      </w:r>
      <w:r w:rsidRPr="009C2F47">
        <w:rPr>
          <w:b/>
        </w:rPr>
        <w:t xml:space="preserve">chains and rings of </w:t>
      </w:r>
      <w:r w:rsidR="009C2F47">
        <w:rPr>
          <w:b/>
        </w:rPr>
        <w:t xml:space="preserve">covalently bonded </w:t>
      </w:r>
      <w:r w:rsidRPr="009C2F47">
        <w:rPr>
          <w:b/>
        </w:rPr>
        <w:t xml:space="preserve">carbon </w:t>
      </w:r>
      <w:r w:rsidR="009C2F47">
        <w:rPr>
          <w:b/>
        </w:rPr>
        <w:t xml:space="preserve">atoms </w:t>
      </w:r>
      <w:r w:rsidR="005D5282">
        <w:t>as well as form</w:t>
      </w:r>
      <w:r w:rsidR="006E3972">
        <w:t>ing</w:t>
      </w:r>
      <w:r w:rsidR="005D5282">
        <w:t xml:space="preserve"> </w:t>
      </w:r>
      <w:r w:rsidR="005D5282" w:rsidRPr="006E3972">
        <w:rPr>
          <w:b/>
        </w:rPr>
        <w:t>strong covalent bonds to hydrogen</w:t>
      </w:r>
      <w:r w:rsidR="005D5282">
        <w:t xml:space="preserve"> </w:t>
      </w:r>
      <w:r w:rsidR="00697365">
        <w:t>enables it to form a vast</w:t>
      </w:r>
      <w:r w:rsidRPr="00F0470A">
        <w:t xml:space="preserve"> number of c</w:t>
      </w:r>
      <w:r w:rsidR="00697365">
        <w:t xml:space="preserve">ompounds, (in </w:t>
      </w:r>
      <w:r w:rsidRPr="00F0470A">
        <w:t>excess of 10 million and rising, more than all the rest of the elements together.</w:t>
      </w:r>
      <w:r w:rsidR="00697365">
        <w:t>)</w:t>
      </w:r>
    </w:p>
    <w:p w:rsidR="006E3972" w:rsidRPr="00697365" w:rsidRDefault="006E3972" w:rsidP="006E3972">
      <w:pPr>
        <w:rPr>
          <w:b/>
        </w:rPr>
      </w:pPr>
      <w:r w:rsidRPr="00F0470A">
        <w:t xml:space="preserve">The ability of carbon to form chains and rings is called </w:t>
      </w:r>
      <w:r w:rsidRPr="009C2F47">
        <w:rPr>
          <w:b/>
        </w:rPr>
        <w:t>catenation</w:t>
      </w:r>
      <w:r w:rsidRPr="00F0470A">
        <w:t xml:space="preserve"> and is responsible for the vast range of organic chemicals.</w:t>
      </w:r>
      <w:r w:rsidR="00697365">
        <w:t xml:space="preserve"> This relies on its</w:t>
      </w:r>
      <w:r w:rsidRPr="00697365">
        <w:rPr>
          <w:b/>
        </w:rPr>
        <w:t xml:space="preserve"> ability to form </w:t>
      </w:r>
      <w:r w:rsidR="00697365">
        <w:rPr>
          <w:b/>
        </w:rPr>
        <w:t xml:space="preserve">strong </w:t>
      </w:r>
      <w:r w:rsidRPr="00697365">
        <w:rPr>
          <w:b/>
        </w:rPr>
        <w:t>bonds with atoms of the same element.</w:t>
      </w:r>
    </w:p>
    <w:p w:rsidR="008B26AF" w:rsidRPr="007B1BA1" w:rsidRDefault="008B26AF" w:rsidP="008B26AF">
      <w:pPr>
        <w:spacing w:before="120" w:line="360" w:lineRule="auto"/>
      </w:pPr>
      <w:r>
        <w:t>Electronic configuration of carbon:</w:t>
      </w:r>
      <w:r>
        <w:tab/>
        <w:t xml:space="preserve"> </w:t>
      </w:r>
      <w:r>
        <w:rPr>
          <w:rFonts w:ascii="Arial" w:hAnsi="Arial" w:cs="Arial"/>
          <w:color w:val="000080"/>
        </w:rPr>
        <w:t>1s</w:t>
      </w:r>
      <w:r>
        <w:rPr>
          <w:rFonts w:ascii="Arial" w:hAnsi="Arial" w:cs="Arial"/>
          <w:color w:val="000080"/>
          <w:vertAlign w:val="superscript"/>
        </w:rPr>
        <w:t>2</w:t>
      </w:r>
      <w:r>
        <w:rPr>
          <w:rFonts w:ascii="Arial" w:hAnsi="Arial" w:cs="Arial"/>
          <w:color w:val="000080"/>
        </w:rPr>
        <w:t xml:space="preserve"> 2s</w:t>
      </w:r>
      <w:r>
        <w:rPr>
          <w:rFonts w:ascii="Arial" w:hAnsi="Arial" w:cs="Arial"/>
          <w:color w:val="000080"/>
          <w:vertAlign w:val="superscript"/>
        </w:rPr>
        <w:t>2</w:t>
      </w:r>
      <w:r>
        <w:rPr>
          <w:rFonts w:ascii="Arial" w:hAnsi="Arial" w:cs="Arial"/>
          <w:color w:val="000080"/>
        </w:rPr>
        <w:t xml:space="preserve"> 2p</w:t>
      </w:r>
      <w:r>
        <w:rPr>
          <w:rFonts w:ascii="Arial" w:hAnsi="Arial" w:cs="Arial"/>
          <w:color w:val="000080"/>
          <w:vertAlign w:val="superscript"/>
        </w:rPr>
        <w:t>2</w:t>
      </w:r>
    </w:p>
    <w:p w:rsidR="008B26AF" w:rsidRPr="00F0470A" w:rsidRDefault="008B26AF" w:rsidP="008B26AF">
      <w:pPr>
        <w:spacing w:line="360" w:lineRule="auto"/>
      </w:pPr>
      <w:r>
        <w:t xml:space="preserve">There are </w:t>
      </w:r>
      <w:r>
        <w:rPr>
          <w:rFonts w:ascii="Arial" w:hAnsi="Arial" w:cs="Arial"/>
          <w:color w:val="000080"/>
        </w:rPr>
        <w:t xml:space="preserve">4 </w:t>
      </w:r>
      <w:r>
        <w:t xml:space="preserve">bonding electrons which are used to form 4 </w:t>
      </w:r>
      <w:r>
        <w:rPr>
          <w:rFonts w:ascii="Arial" w:hAnsi="Arial" w:cs="Arial"/>
          <w:color w:val="000080"/>
        </w:rPr>
        <w:t xml:space="preserve">covalent </w:t>
      </w:r>
      <w:r>
        <w:t>bonds by sharing electrons.</w:t>
      </w:r>
    </w:p>
    <w:p w:rsidR="008B26AF" w:rsidRDefault="008B26AF" w:rsidP="008B26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color w:val="000080"/>
        </w:rPr>
      </w:pPr>
      <w:r w:rsidRPr="00F0470A">
        <w:t xml:space="preserve">Silicon can also make four covalent bonds yet it does not form the range of compounds.  Suggest why this is so. </w:t>
      </w:r>
      <w:r w:rsidRPr="00122AAB">
        <w:rPr>
          <w:rFonts w:ascii="Arial" w:hAnsi="Arial" w:cs="Arial"/>
          <w:color w:val="000080"/>
        </w:rPr>
        <w:t xml:space="preserve">Si is a larger atom, </w:t>
      </w:r>
      <w:r>
        <w:rPr>
          <w:rFonts w:ascii="Arial" w:hAnsi="Arial" w:cs="Arial"/>
          <w:color w:val="000080"/>
        </w:rPr>
        <w:t xml:space="preserve">the </w:t>
      </w:r>
      <w:r w:rsidRPr="00122AAB">
        <w:rPr>
          <w:rFonts w:ascii="Arial" w:hAnsi="Arial" w:cs="Arial"/>
          <w:color w:val="000080"/>
        </w:rPr>
        <w:t>shared pair of electrons are further from the nucleus resulting in weaker bonds.</w:t>
      </w:r>
    </w:p>
    <w:p w:rsidR="00F233ED" w:rsidRDefault="00F233ED" w:rsidP="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F233ED" w:rsidRPr="00F0470A" w:rsidRDefault="00F233ED" w:rsidP="00F233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sidRPr="00F0470A">
        <w:t>Order is brought to the study of this huge number of compounds in two ways:</w:t>
      </w:r>
    </w:p>
    <w:p w:rsidR="00F233ED" w:rsidRDefault="00F233ED" w:rsidP="00D76438">
      <w:pPr>
        <w:numPr>
          <w:ilvl w:val="0"/>
          <w:numId w:val="26"/>
        </w:numPr>
        <w:tabs>
          <w:tab w:val="left" w:pos="0"/>
          <w:tab w:val="left" w:pos="28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296"/>
          <w:tab w:val="left" w:pos="1440"/>
          <w:tab w:val="left" w:pos="2160"/>
        </w:tabs>
        <w:overflowPunct w:val="0"/>
        <w:autoSpaceDE w:val="0"/>
        <w:autoSpaceDN w:val="0"/>
        <w:adjustRightInd w:val="0"/>
        <w:ind w:hanging="1230"/>
        <w:textAlignment w:val="baseline"/>
        <w:rPr>
          <w:b/>
        </w:rPr>
      </w:pPr>
      <w:r w:rsidRPr="00F0470A">
        <w:t xml:space="preserve">Organic compounds are organised into families, called </w:t>
      </w:r>
      <w:r w:rsidRPr="001E560B">
        <w:rPr>
          <w:b/>
          <w:sz w:val="28"/>
          <w:szCs w:val="28"/>
        </w:rPr>
        <w:t>homologous series</w:t>
      </w:r>
      <w:r w:rsidRPr="00F0470A">
        <w:rPr>
          <w:b/>
        </w:rPr>
        <w:t>.</w:t>
      </w:r>
    </w:p>
    <w:p w:rsidR="001D6C5D" w:rsidRDefault="00EF4FBD" w:rsidP="001D6C5D">
      <w:pPr>
        <w:tabs>
          <w:tab w:val="left" w:pos="0"/>
          <w:tab w:val="left" w:pos="86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296"/>
          <w:tab w:val="left" w:pos="1440"/>
          <w:tab w:val="left" w:pos="2160"/>
        </w:tabs>
        <w:overflowPunct w:val="0"/>
        <w:autoSpaceDE w:val="0"/>
        <w:autoSpaceDN w:val="0"/>
        <w:adjustRightInd w:val="0"/>
        <w:textAlignment w:val="baseline"/>
      </w:pPr>
      <w:r>
        <w:rPr>
          <w:noProof/>
        </w:rPr>
        <mc:AlternateContent>
          <mc:Choice Requires="wps">
            <w:drawing>
              <wp:anchor distT="0" distB="0" distL="114300" distR="114300" simplePos="0" relativeHeight="251513856" behindDoc="0" locked="0" layoutInCell="1" allowOverlap="1">
                <wp:simplePos x="0" y="0"/>
                <wp:positionH relativeFrom="column">
                  <wp:posOffset>41910</wp:posOffset>
                </wp:positionH>
                <wp:positionV relativeFrom="paragraph">
                  <wp:posOffset>125095</wp:posOffset>
                </wp:positionV>
                <wp:extent cx="6120130" cy="647700"/>
                <wp:effectExtent l="13335" t="10795" r="10160" b="8255"/>
                <wp:wrapNone/>
                <wp:docPr id="48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47700"/>
                        </a:xfrm>
                        <a:prstGeom prst="rect">
                          <a:avLst/>
                        </a:prstGeom>
                        <a:solidFill>
                          <a:srgbClr val="FFFFFF"/>
                        </a:solidFill>
                        <a:ln w="9525">
                          <a:solidFill>
                            <a:srgbClr val="000000"/>
                          </a:solidFill>
                          <a:miter lim="800000"/>
                          <a:headEnd/>
                          <a:tailEnd/>
                        </a:ln>
                      </wps:spPr>
                      <wps:txbx>
                        <w:txbxContent>
                          <w:p w:rsidR="00F32896" w:rsidRDefault="00F32896" w:rsidP="001D6C5D">
                            <w:r>
                              <w:rPr>
                                <w:b/>
                                <w:sz w:val="28"/>
                                <w:szCs w:val="28"/>
                              </w:rPr>
                              <w:t>H</w:t>
                            </w:r>
                            <w:r w:rsidRPr="001E560B">
                              <w:rPr>
                                <w:b/>
                                <w:sz w:val="28"/>
                                <w:szCs w:val="28"/>
                              </w:rPr>
                              <w:t>omologous series</w:t>
                            </w:r>
                            <w:r w:rsidRPr="00F0470A">
                              <w:t xml:space="preserve"> </w:t>
                            </w:r>
                            <w:r>
                              <w:t xml:space="preserve">A family </w:t>
                            </w:r>
                            <w:r w:rsidRPr="00F0470A">
                              <w:t>o</w:t>
                            </w:r>
                            <w:r>
                              <w:t>f compounds with the same functional group, which differ in formula by CH</w:t>
                            </w:r>
                            <w:r>
                              <w:rPr>
                                <w:vertAlign w:val="subscript"/>
                              </w:rPr>
                              <w:t>2</w:t>
                            </w:r>
                            <w:r>
                              <w:t xml:space="preserve"> from the next member.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3pt;margin-top:9.85pt;width:481.9pt;height:5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">
                <v:textbox>
                  <w:txbxContent>
                    <w:p w:rsidR="00F32896" w:rsidRDefault="00F32896" w:rsidP="001D6C5D">
                      <w:r>
                        <w:rPr>
                          <w:b/>
                          <w:sz w:val="28"/>
                          <w:szCs w:val="28"/>
                        </w:rPr>
                        <w:t>H</w:t>
                      </w:r>
                      <w:r w:rsidRPr="001E560B">
                        <w:rPr>
                          <w:b/>
                          <w:sz w:val="28"/>
                          <w:szCs w:val="28"/>
                        </w:rPr>
                        <w:t>omologous series</w:t>
                      </w:r>
                      <w:r w:rsidRPr="00F0470A">
                        <w:t xml:space="preserve"> </w:t>
                      </w:r>
                      <w:r>
                        <w:t xml:space="preserve">A family </w:t>
                      </w:r>
                      <w:r w:rsidRPr="00F0470A">
                        <w:t>o</w:t>
                      </w:r>
                      <w:r>
                        <w:t>f compounds with the same functional group, which differ in formula by CH</w:t>
                      </w:r>
                      <w:r>
                        <w:rPr>
                          <w:vertAlign w:val="subscript"/>
                        </w:rPr>
                        <w:t>2</w:t>
                      </w:r>
                      <w:r>
                        <w:t xml:space="preserve"> from the next member.</w:t>
                      </w:r>
                    </w:p>
                  </w:txbxContent>
                </v:textbox>
              </v:shape>
            </w:pict>
          </mc:Fallback>
        </mc:AlternateContent>
      </w:r>
    </w:p>
    <w:p w:rsidR="001D6C5D" w:rsidRDefault="001D6C5D" w:rsidP="001D6C5D">
      <w:pPr>
        <w:tabs>
          <w:tab w:val="left" w:pos="0"/>
          <w:tab w:val="left" w:pos="86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296"/>
          <w:tab w:val="left" w:pos="1440"/>
          <w:tab w:val="left" w:pos="2160"/>
        </w:tabs>
        <w:overflowPunct w:val="0"/>
        <w:autoSpaceDE w:val="0"/>
        <w:autoSpaceDN w:val="0"/>
        <w:adjustRightInd w:val="0"/>
        <w:textAlignment w:val="baseline"/>
      </w:pPr>
    </w:p>
    <w:p w:rsidR="001D6C5D" w:rsidRDefault="001D6C5D" w:rsidP="001D6C5D">
      <w:pPr>
        <w:tabs>
          <w:tab w:val="left" w:pos="0"/>
          <w:tab w:val="left" w:pos="86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296"/>
          <w:tab w:val="left" w:pos="1440"/>
          <w:tab w:val="left" w:pos="2160"/>
        </w:tabs>
        <w:overflowPunct w:val="0"/>
        <w:autoSpaceDE w:val="0"/>
        <w:autoSpaceDN w:val="0"/>
        <w:adjustRightInd w:val="0"/>
        <w:textAlignment w:val="baseline"/>
      </w:pPr>
    </w:p>
    <w:p w:rsidR="001D6C5D" w:rsidRDefault="001D6C5D" w:rsidP="001D6C5D">
      <w:pPr>
        <w:tabs>
          <w:tab w:val="left" w:pos="0"/>
          <w:tab w:val="left" w:pos="86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296"/>
          <w:tab w:val="left" w:pos="1440"/>
          <w:tab w:val="left" w:pos="2160"/>
        </w:tabs>
        <w:overflowPunct w:val="0"/>
        <w:autoSpaceDE w:val="0"/>
        <w:autoSpaceDN w:val="0"/>
        <w:adjustRightInd w:val="0"/>
        <w:textAlignment w:val="baseline"/>
      </w:pPr>
    </w:p>
    <w:p w:rsidR="001D6C5D" w:rsidRDefault="001D6C5D" w:rsidP="001D6C5D">
      <w:pPr>
        <w:tabs>
          <w:tab w:val="left" w:pos="0"/>
          <w:tab w:val="left" w:pos="86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296"/>
          <w:tab w:val="left" w:pos="1440"/>
          <w:tab w:val="left" w:pos="2160"/>
        </w:tabs>
        <w:overflowPunct w:val="0"/>
        <w:autoSpaceDE w:val="0"/>
        <w:autoSpaceDN w:val="0"/>
        <w:adjustRightInd w:val="0"/>
        <w:textAlignment w:val="baseline"/>
      </w:pPr>
    </w:p>
    <w:p w:rsidR="00F233ED" w:rsidRPr="00F0470A" w:rsidRDefault="00F233ED" w:rsidP="00D76438">
      <w:pPr>
        <w:numPr>
          <w:ilvl w:val="0"/>
          <w:numId w:val="27"/>
        </w:numPr>
        <w:tabs>
          <w:tab w:val="clear" w:pos="1080"/>
        </w:tabs>
        <w:autoSpaceDE w:val="0"/>
        <w:autoSpaceDN w:val="0"/>
        <w:adjustRightInd w:val="0"/>
        <w:ind w:left="567" w:hanging="283"/>
      </w:pPr>
      <w:r w:rsidRPr="00F0470A">
        <w:t>All share the same general formula.</w:t>
      </w:r>
    </w:p>
    <w:p w:rsidR="00F233ED" w:rsidRPr="00F0470A" w:rsidRDefault="00F233ED" w:rsidP="00D76438">
      <w:pPr>
        <w:numPr>
          <w:ilvl w:val="0"/>
          <w:numId w:val="27"/>
        </w:numPr>
        <w:tabs>
          <w:tab w:val="clear" w:pos="1080"/>
        </w:tabs>
        <w:autoSpaceDE w:val="0"/>
        <w:autoSpaceDN w:val="0"/>
        <w:adjustRightInd w:val="0"/>
        <w:ind w:left="567" w:hanging="283"/>
        <w:rPr>
          <w:i/>
          <w:iCs/>
        </w:rPr>
      </w:pPr>
      <w:r w:rsidRPr="00F0470A">
        <w:t>Formula of a homologue differs from its neighbour by CH</w:t>
      </w:r>
      <w:r w:rsidRPr="00F0470A">
        <w:rPr>
          <w:vertAlign w:val="subscript"/>
        </w:rPr>
        <w:t>2</w:t>
      </w:r>
      <w:r w:rsidRPr="00F0470A">
        <w:t xml:space="preserve">. </w:t>
      </w:r>
      <w:r w:rsidRPr="00F0470A">
        <w:rPr>
          <w:i/>
          <w:iCs/>
        </w:rPr>
        <w:t>(e.g. CH</w:t>
      </w:r>
      <w:r w:rsidRPr="00F0470A">
        <w:rPr>
          <w:i/>
          <w:iCs/>
          <w:vertAlign w:val="subscript"/>
        </w:rPr>
        <w:t>4</w:t>
      </w:r>
      <w:r w:rsidRPr="00F0470A">
        <w:rPr>
          <w:i/>
          <w:iCs/>
        </w:rPr>
        <w:t>, C</w:t>
      </w:r>
      <w:r w:rsidRPr="00F0470A">
        <w:rPr>
          <w:i/>
          <w:iCs/>
          <w:vertAlign w:val="subscript"/>
        </w:rPr>
        <w:t>2</w:t>
      </w:r>
      <w:r w:rsidRPr="00F0470A">
        <w:rPr>
          <w:i/>
          <w:iCs/>
        </w:rPr>
        <w:t>H</w:t>
      </w:r>
      <w:r w:rsidRPr="00F0470A">
        <w:rPr>
          <w:i/>
          <w:iCs/>
          <w:vertAlign w:val="subscript"/>
        </w:rPr>
        <w:t>6</w:t>
      </w:r>
      <w:r w:rsidRPr="00F0470A">
        <w:rPr>
          <w:i/>
          <w:iCs/>
        </w:rPr>
        <w:t>, . . . etc )</w:t>
      </w:r>
    </w:p>
    <w:p w:rsidR="00F233ED" w:rsidRPr="00F0470A" w:rsidRDefault="00F233ED" w:rsidP="00D76438">
      <w:pPr>
        <w:numPr>
          <w:ilvl w:val="0"/>
          <w:numId w:val="27"/>
        </w:numPr>
        <w:tabs>
          <w:tab w:val="clear" w:pos="1080"/>
        </w:tabs>
        <w:autoSpaceDE w:val="0"/>
        <w:autoSpaceDN w:val="0"/>
        <w:adjustRightInd w:val="0"/>
        <w:ind w:left="567" w:hanging="283"/>
      </w:pPr>
      <w:r w:rsidRPr="00F0470A">
        <w:t>Contain the same functional group(s).</w:t>
      </w:r>
    </w:p>
    <w:p w:rsidR="00F233ED" w:rsidRPr="00F0470A" w:rsidRDefault="00F233ED" w:rsidP="00D76438">
      <w:pPr>
        <w:numPr>
          <w:ilvl w:val="0"/>
          <w:numId w:val="27"/>
        </w:numPr>
        <w:tabs>
          <w:tab w:val="clear" w:pos="1080"/>
        </w:tabs>
        <w:autoSpaceDE w:val="0"/>
        <w:autoSpaceDN w:val="0"/>
        <w:adjustRightInd w:val="0"/>
        <w:ind w:left="567" w:hanging="283"/>
      </w:pPr>
      <w:r w:rsidRPr="00F0470A">
        <w:t>Have similar chemical properties.</w:t>
      </w:r>
    </w:p>
    <w:p w:rsidR="00F233ED" w:rsidRPr="00F0470A" w:rsidRDefault="00F233ED" w:rsidP="00D76438">
      <w:pPr>
        <w:numPr>
          <w:ilvl w:val="0"/>
          <w:numId w:val="27"/>
        </w:numPr>
        <w:tabs>
          <w:tab w:val="clear" w:pos="1080"/>
        </w:tabs>
        <w:autoSpaceDE w:val="0"/>
        <w:autoSpaceDN w:val="0"/>
        <w:adjustRightInd w:val="0"/>
        <w:ind w:left="567" w:hanging="283"/>
      </w:pPr>
      <w:r w:rsidRPr="00F0470A">
        <w:t>Show a gradual change in physical properties as molar mass increases.</w:t>
      </w:r>
    </w:p>
    <w:p w:rsidR="00F233ED" w:rsidRDefault="00F233ED" w:rsidP="00D76438">
      <w:pPr>
        <w:numPr>
          <w:ilvl w:val="0"/>
          <w:numId w:val="27"/>
        </w:numPr>
        <w:tabs>
          <w:tab w:val="clear" w:pos="1080"/>
        </w:tabs>
        <w:autoSpaceDE w:val="0"/>
        <w:autoSpaceDN w:val="0"/>
        <w:adjustRightInd w:val="0"/>
        <w:ind w:left="567" w:hanging="283"/>
      </w:pPr>
      <w:r w:rsidRPr="00F0470A">
        <w:t>Can usually be prepared by similar methods.</w:t>
      </w:r>
    </w:p>
    <w:p w:rsidR="001D6C5D" w:rsidRDefault="0055092E" w:rsidP="00D76438">
      <w:pPr>
        <w:autoSpaceDE w:val="0"/>
        <w:autoSpaceDN w:val="0"/>
        <w:adjustRightInd w:val="0"/>
        <w:ind w:left="360" w:hanging="76"/>
      </w:pPr>
      <w:r>
        <w:t>3 e</w:t>
      </w:r>
      <w:r w:rsidR="00D76438">
        <w:t>xamples</w:t>
      </w:r>
      <w:r>
        <w:t xml:space="preserve"> of homologous series</w:t>
      </w:r>
      <w:r w:rsidR="00D76438">
        <w:t>:-</w:t>
      </w:r>
    </w:p>
    <w:p w:rsidR="001E5476" w:rsidRPr="007B1BA1" w:rsidRDefault="001E5476" w:rsidP="001E5476">
      <w:pPr>
        <w:tabs>
          <w:tab w:val="left" w:pos="0"/>
          <w:tab w:val="left" w:pos="86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296"/>
          <w:tab w:val="left" w:pos="1440"/>
          <w:tab w:val="left" w:pos="2160"/>
        </w:tabs>
        <w:spacing w:before="120"/>
        <w:ind w:left="360"/>
        <w:rPr>
          <w:rFonts w:ascii="Arial" w:hAnsi="Arial" w:cs="Arial"/>
          <w:color w:val="000080"/>
        </w:rPr>
      </w:pPr>
      <w:r>
        <w:rPr>
          <w:rFonts w:ascii="Arial" w:hAnsi="Arial" w:cs="Arial"/>
          <w:color w:val="000080"/>
        </w:rPr>
        <w:t>Alkanes, alkenes, alcohols, carboxylic acids</w:t>
      </w:r>
    </w:p>
    <w:p w:rsidR="00F233ED" w:rsidRDefault="00F233ED" w:rsidP="00D76438">
      <w:pPr>
        <w:numPr>
          <w:ilvl w:val="0"/>
          <w:numId w:val="17"/>
        </w:numPr>
        <w:tabs>
          <w:tab w:val="left" w:pos="0"/>
          <w:tab w:val="left" w:pos="28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296"/>
          <w:tab w:val="left" w:pos="1440"/>
          <w:tab w:val="left" w:pos="2160"/>
          <w:tab w:val="left" w:pos="0"/>
          <w:tab w:val="left" w:pos="864"/>
          <w:tab w:val="left" w:pos="1296"/>
          <w:tab w:val="left" w:pos="1440"/>
          <w:tab w:val="left" w:pos="2160"/>
        </w:tabs>
        <w:overflowPunct w:val="0"/>
        <w:autoSpaceDE w:val="0"/>
        <w:autoSpaceDN w:val="0"/>
        <w:adjustRightInd w:val="0"/>
        <w:ind w:left="284" w:hanging="284"/>
        <w:textAlignment w:val="baseline"/>
      </w:pPr>
      <w:r w:rsidRPr="006E3972">
        <w:t>These</w:t>
      </w:r>
      <w:r w:rsidRPr="00F0470A">
        <w:t xml:space="preserve"> families are identified by the </w:t>
      </w:r>
      <w:r w:rsidRPr="001E560B">
        <w:rPr>
          <w:b/>
          <w:sz w:val="28"/>
          <w:szCs w:val="28"/>
        </w:rPr>
        <w:t>functional groups</w:t>
      </w:r>
      <w:r w:rsidRPr="00F0470A">
        <w:rPr>
          <w:b/>
        </w:rPr>
        <w:t xml:space="preserve"> </w:t>
      </w:r>
      <w:r w:rsidRPr="00F0470A">
        <w:t xml:space="preserve">they contain </w:t>
      </w:r>
      <w:r w:rsidR="001D6C5D">
        <w:t>–</w:t>
      </w:r>
    </w:p>
    <w:p w:rsidR="001D6C5D" w:rsidRDefault="00EF4FBD" w:rsidP="001D6C5D">
      <w:pPr>
        <w:tabs>
          <w:tab w:val="left" w:pos="0"/>
          <w:tab w:val="left" w:pos="86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296"/>
          <w:tab w:val="left" w:pos="1440"/>
          <w:tab w:val="left" w:pos="2160"/>
          <w:tab w:val="left" w:pos="0"/>
          <w:tab w:val="left" w:pos="864"/>
          <w:tab w:val="left" w:pos="1296"/>
          <w:tab w:val="left" w:pos="1440"/>
          <w:tab w:val="left" w:pos="2160"/>
        </w:tabs>
        <w:overflowPunct w:val="0"/>
        <w:autoSpaceDE w:val="0"/>
        <w:autoSpaceDN w:val="0"/>
        <w:adjustRightInd w:val="0"/>
        <w:textAlignment w:val="baseline"/>
      </w:pPr>
      <w:r>
        <w:rPr>
          <w:noProof/>
        </w:rPr>
        <mc:AlternateContent>
          <mc:Choice Requires="wps">
            <w:drawing>
              <wp:anchor distT="0" distB="0" distL="114300" distR="114300" simplePos="0" relativeHeight="251514880" behindDoc="0" locked="0" layoutInCell="1" allowOverlap="1">
                <wp:simplePos x="0" y="0"/>
                <wp:positionH relativeFrom="column">
                  <wp:posOffset>-15240</wp:posOffset>
                </wp:positionH>
                <wp:positionV relativeFrom="paragraph">
                  <wp:posOffset>100965</wp:posOffset>
                </wp:positionV>
                <wp:extent cx="6120130" cy="504825"/>
                <wp:effectExtent l="13335" t="5715" r="10160" b="13335"/>
                <wp:wrapNone/>
                <wp:docPr id="48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04825"/>
                        </a:xfrm>
                        <a:prstGeom prst="rect">
                          <a:avLst/>
                        </a:prstGeom>
                        <a:solidFill>
                          <a:srgbClr val="FFFFFF"/>
                        </a:solidFill>
                        <a:ln w="9525">
                          <a:solidFill>
                            <a:srgbClr val="000000"/>
                          </a:solidFill>
                          <a:miter lim="800000"/>
                          <a:headEnd/>
                          <a:tailEnd/>
                        </a:ln>
                      </wps:spPr>
                      <wps:txbx>
                        <w:txbxContent>
                          <w:p w:rsidR="00F32896" w:rsidRDefault="00F32896" w:rsidP="00D76438">
                            <w:pPr>
                              <w:rPr>
                                <w:b/>
                                <w:bCs/>
                                <w:sz w:val="28"/>
                                <w:szCs w:val="28"/>
                              </w:rPr>
                            </w:pPr>
                            <w:r w:rsidRPr="00F0470A">
                              <w:rPr>
                                <w:b/>
                                <w:bCs/>
                                <w:sz w:val="28"/>
                                <w:szCs w:val="28"/>
                              </w:rPr>
                              <w:t xml:space="preserve">Functional </w:t>
                            </w:r>
                            <w:r>
                              <w:rPr>
                                <w:b/>
                                <w:bCs/>
                                <w:sz w:val="28"/>
                                <w:szCs w:val="28"/>
                              </w:rPr>
                              <w:t xml:space="preserve">Group </w:t>
                            </w:r>
                          </w:p>
                          <w:p w:rsidR="00F32896" w:rsidRDefault="00F32896" w:rsidP="00D76438">
                            <w:r w:rsidRPr="00F0470A">
                              <w:t>the atom or group of atoms responsible for the chemical behaviour of the molecule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28" type="#_x0000_t202" style="position:absolute;margin-left:-1.2pt;margin-top:7.95pt;width:481.9pt;height:39.7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">
                <v:textbox>
                  <w:txbxContent>
                    <w:p w:rsidR="00F32896" w:rsidRDefault="00F32896" w:rsidP="00D76438">
                      <w:pPr>
                        <w:rPr>
                          <w:b/>
                          <w:bCs/>
                          <w:sz w:val="28"/>
                          <w:szCs w:val="28"/>
                        </w:rPr>
                      </w:pPr>
                      <w:r w:rsidRPr="00F0470A">
                        <w:rPr>
                          <w:b/>
                          <w:bCs/>
                          <w:sz w:val="28"/>
                          <w:szCs w:val="28"/>
                        </w:rPr>
                        <w:t xml:space="preserve">Functional </w:t>
                      </w:r>
                      <w:r>
                        <w:rPr>
                          <w:b/>
                          <w:bCs/>
                          <w:sz w:val="28"/>
                          <w:szCs w:val="28"/>
                        </w:rPr>
                        <w:t xml:space="preserve">Group </w:t>
                      </w:r>
                    </w:p>
                    <w:p w:rsidR="00F32896" w:rsidRDefault="00F32896" w:rsidP="00D76438">
                      <w:r w:rsidRPr="00F0470A">
                        <w:t>the atom or group of atoms responsible for the chemical behaviour of the molecule</w:t>
                      </w:r>
                    </w:p>
                  </w:txbxContent>
                </v:textbox>
              </v:shape>
            </w:pict>
          </mc:Fallback>
        </mc:AlternateContent>
      </w:r>
    </w:p>
    <w:p w:rsidR="00D76438" w:rsidRDefault="00D76438" w:rsidP="001D6C5D">
      <w:pPr>
        <w:tabs>
          <w:tab w:val="left" w:pos="0"/>
          <w:tab w:val="left" w:pos="86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296"/>
          <w:tab w:val="left" w:pos="1440"/>
          <w:tab w:val="left" w:pos="2160"/>
          <w:tab w:val="left" w:pos="0"/>
          <w:tab w:val="left" w:pos="864"/>
          <w:tab w:val="left" w:pos="1296"/>
          <w:tab w:val="left" w:pos="1440"/>
          <w:tab w:val="left" w:pos="2160"/>
        </w:tabs>
        <w:overflowPunct w:val="0"/>
        <w:autoSpaceDE w:val="0"/>
        <w:autoSpaceDN w:val="0"/>
        <w:adjustRightInd w:val="0"/>
        <w:textAlignment w:val="baseline"/>
      </w:pPr>
    </w:p>
    <w:p w:rsidR="00D76438" w:rsidRDefault="00D76438" w:rsidP="001D6C5D">
      <w:pPr>
        <w:tabs>
          <w:tab w:val="left" w:pos="0"/>
          <w:tab w:val="left" w:pos="86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296"/>
          <w:tab w:val="left" w:pos="1440"/>
          <w:tab w:val="left" w:pos="2160"/>
          <w:tab w:val="left" w:pos="0"/>
          <w:tab w:val="left" w:pos="864"/>
          <w:tab w:val="left" w:pos="1296"/>
          <w:tab w:val="left" w:pos="1440"/>
          <w:tab w:val="left" w:pos="2160"/>
        </w:tabs>
        <w:overflowPunct w:val="0"/>
        <w:autoSpaceDE w:val="0"/>
        <w:autoSpaceDN w:val="0"/>
        <w:adjustRightInd w:val="0"/>
        <w:textAlignment w:val="baseline"/>
      </w:pPr>
    </w:p>
    <w:p w:rsidR="00D76438" w:rsidRPr="00F0470A" w:rsidRDefault="00D76438" w:rsidP="001D6C5D">
      <w:pPr>
        <w:tabs>
          <w:tab w:val="left" w:pos="0"/>
          <w:tab w:val="left" w:pos="864"/>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296"/>
          <w:tab w:val="left" w:pos="1440"/>
          <w:tab w:val="left" w:pos="2160"/>
          <w:tab w:val="left" w:pos="0"/>
          <w:tab w:val="left" w:pos="864"/>
          <w:tab w:val="left" w:pos="1296"/>
          <w:tab w:val="left" w:pos="1440"/>
          <w:tab w:val="left" w:pos="2160"/>
        </w:tabs>
        <w:overflowPunct w:val="0"/>
        <w:autoSpaceDE w:val="0"/>
        <w:autoSpaceDN w:val="0"/>
        <w:adjustRightInd w:val="0"/>
        <w:textAlignment w:val="baseline"/>
      </w:pPr>
    </w:p>
    <w:p w:rsidR="00F233ED" w:rsidRPr="00F0470A" w:rsidRDefault="00F233ED" w:rsidP="00487C30">
      <w:pPr>
        <w:numPr>
          <w:ilvl w:val="0"/>
          <w:numId w:val="28"/>
        </w:numPr>
        <w:tabs>
          <w:tab w:val="clear" w:pos="720"/>
        </w:tabs>
        <w:autoSpaceDE w:val="0"/>
        <w:autoSpaceDN w:val="0"/>
        <w:adjustRightInd w:val="0"/>
        <w:ind w:left="567" w:hanging="283"/>
      </w:pPr>
      <w:r w:rsidRPr="00F0470A">
        <w:t>Can consist of one atom, a group of atoms or multiple bonds between carbon atoms.</w:t>
      </w:r>
    </w:p>
    <w:p w:rsidR="00F233ED" w:rsidRDefault="00F233ED" w:rsidP="00487C30">
      <w:pPr>
        <w:numPr>
          <w:ilvl w:val="0"/>
          <w:numId w:val="28"/>
        </w:numPr>
        <w:tabs>
          <w:tab w:val="clear" w:pos="720"/>
        </w:tabs>
        <w:autoSpaceDE w:val="0"/>
        <w:autoSpaceDN w:val="0"/>
        <w:adjustRightInd w:val="0"/>
        <w:ind w:left="567" w:hanging="283"/>
      </w:pPr>
      <w:r w:rsidRPr="00F0470A">
        <w:t>Each functional group has its own distinctive properties, which means that the properties of a compound are governed by the functional group(s) in it.</w:t>
      </w:r>
    </w:p>
    <w:p w:rsidR="00604DA3" w:rsidRDefault="00604DA3" w:rsidP="00487C30">
      <w:pPr>
        <w:autoSpaceDE w:val="0"/>
        <w:autoSpaceDN w:val="0"/>
        <w:adjustRightInd w:val="0"/>
        <w:ind w:left="567" w:hanging="283"/>
      </w:pPr>
    </w:p>
    <w:p w:rsidR="00D76438" w:rsidRDefault="0055092E" w:rsidP="00487C30">
      <w:pPr>
        <w:autoSpaceDE w:val="0"/>
        <w:autoSpaceDN w:val="0"/>
        <w:adjustRightInd w:val="0"/>
        <w:ind w:left="567" w:hanging="283"/>
      </w:pPr>
      <w:r>
        <w:t>3 e</w:t>
      </w:r>
      <w:r w:rsidR="00D76438">
        <w:t>xamples:- (Name of functional group and structure)</w:t>
      </w:r>
    </w:p>
    <w:p w:rsidR="0055092E" w:rsidRDefault="0055092E" w:rsidP="00487C30">
      <w:pPr>
        <w:autoSpaceDE w:val="0"/>
        <w:autoSpaceDN w:val="0"/>
        <w:adjustRightInd w:val="0"/>
        <w:ind w:left="567" w:hanging="283"/>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1E5476" w:rsidTr="00604DA3">
        <w:trPr>
          <w:jc w:val="center"/>
        </w:trPr>
        <w:tc>
          <w:tcPr>
            <w:tcW w:w="3096" w:type="dxa"/>
          </w:tcPr>
          <w:p w:rsidR="001E5476" w:rsidRPr="006A7FE5" w:rsidRDefault="001E5476" w:rsidP="00712F99">
            <w:pPr>
              <w:overflowPunct w:val="0"/>
              <w:autoSpaceDE w:val="0"/>
              <w:autoSpaceDN w:val="0"/>
              <w:adjustRightInd w:val="0"/>
              <w:textAlignment w:val="baseline"/>
              <w:rPr>
                <w:rFonts w:ascii="Arial" w:hAnsi="Arial" w:cs="Arial"/>
                <w:color w:val="000080"/>
              </w:rPr>
            </w:pPr>
            <w:r>
              <w:rPr>
                <w:rFonts w:ascii="Arial" w:hAnsi="Arial" w:cs="Arial"/>
                <w:color w:val="000080"/>
              </w:rPr>
              <w:t>alkene</w:t>
            </w:r>
          </w:p>
          <w:p w:rsidR="001E5476" w:rsidRPr="006A7FE5" w:rsidRDefault="006E4EA4" w:rsidP="00712F99">
            <w:pPr>
              <w:overflowPunct w:val="0"/>
              <w:autoSpaceDE w:val="0"/>
              <w:autoSpaceDN w:val="0"/>
              <w:adjustRightInd w:val="0"/>
              <w:textAlignment w:val="baseline"/>
              <w:rPr>
                <w:rFonts w:ascii="Arial" w:hAnsi="Arial" w:cs="Arial"/>
                <w:color w:val="00008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9" type="#_x0000_t75" style="position:absolute;margin-left:52.7pt;margin-top:2.6pt;width:46.3pt;height:44.35pt;z-index:251559936">
                  <v:imagedata r:id="rId22" o:title=""/>
                </v:shape>
                <o:OLEObject Type="Embed" ProgID="ACD.ChemSketch.20" ShapeID="_x0000_s1379" DrawAspect="Content" ObjectID="_1510751400" r:id="rId23"/>
              </w:object>
            </w:r>
          </w:p>
          <w:p w:rsidR="001E5476" w:rsidRPr="006A7FE5" w:rsidRDefault="001E5476" w:rsidP="00712F99">
            <w:pPr>
              <w:overflowPunct w:val="0"/>
              <w:autoSpaceDE w:val="0"/>
              <w:autoSpaceDN w:val="0"/>
              <w:adjustRightInd w:val="0"/>
              <w:textAlignment w:val="baseline"/>
              <w:rPr>
                <w:rFonts w:ascii="Arial" w:hAnsi="Arial" w:cs="Arial"/>
                <w:color w:val="000080"/>
              </w:rPr>
            </w:pPr>
          </w:p>
          <w:p w:rsidR="001E5476" w:rsidRPr="006A7FE5" w:rsidRDefault="001E5476" w:rsidP="00712F99">
            <w:pPr>
              <w:overflowPunct w:val="0"/>
              <w:autoSpaceDE w:val="0"/>
              <w:autoSpaceDN w:val="0"/>
              <w:adjustRightInd w:val="0"/>
              <w:textAlignment w:val="baseline"/>
              <w:rPr>
                <w:rFonts w:ascii="Arial" w:hAnsi="Arial" w:cs="Arial"/>
                <w:color w:val="000080"/>
              </w:rPr>
            </w:pPr>
          </w:p>
          <w:p w:rsidR="001E5476" w:rsidRPr="006A7FE5" w:rsidRDefault="001E5476" w:rsidP="00712F99">
            <w:pPr>
              <w:overflowPunct w:val="0"/>
              <w:autoSpaceDE w:val="0"/>
              <w:autoSpaceDN w:val="0"/>
              <w:adjustRightInd w:val="0"/>
              <w:textAlignment w:val="baseline"/>
              <w:rPr>
                <w:rFonts w:ascii="Arial" w:hAnsi="Arial" w:cs="Arial"/>
                <w:color w:val="000080"/>
              </w:rPr>
            </w:pPr>
          </w:p>
        </w:tc>
        <w:tc>
          <w:tcPr>
            <w:tcW w:w="3096" w:type="dxa"/>
          </w:tcPr>
          <w:p w:rsidR="001E5476" w:rsidRPr="006A7FE5" w:rsidRDefault="006E4EA4" w:rsidP="00712F99">
            <w:pPr>
              <w:overflowPunct w:val="0"/>
              <w:autoSpaceDE w:val="0"/>
              <w:autoSpaceDN w:val="0"/>
              <w:adjustRightInd w:val="0"/>
              <w:textAlignment w:val="baseline"/>
              <w:rPr>
                <w:rFonts w:ascii="Arial" w:hAnsi="Arial" w:cs="Arial"/>
                <w:color w:val="000080"/>
              </w:rPr>
            </w:pPr>
            <w:r>
              <w:rPr>
                <w:rFonts w:ascii="Arial" w:hAnsi="Arial" w:cs="Arial"/>
                <w:noProof/>
                <w:color w:val="000080"/>
              </w:rPr>
              <w:object w:dxaOrig="1440" w:dyaOrig="1440">
                <v:shape id="_x0000_s1378" type="#_x0000_t75" style="position:absolute;margin-left:26pt;margin-top:14.05pt;width:76.55pt;height:49.85pt;z-index:251558912;mso-position-horizontal-relative:text;mso-position-vertical-relative:text">
                  <v:imagedata r:id="rId24" o:title=""/>
                </v:shape>
                <o:OLEObject Type="Embed" ProgID="ACD.ChemSketch.20" ShapeID="_x0000_s1378" DrawAspect="Content" ObjectID="_1510751401" r:id="rId25"/>
              </w:object>
            </w:r>
            <w:r w:rsidR="001E5476">
              <w:rPr>
                <w:rFonts w:ascii="Arial" w:hAnsi="Arial" w:cs="Arial"/>
                <w:color w:val="000080"/>
              </w:rPr>
              <w:t>alcohol</w:t>
            </w:r>
          </w:p>
        </w:tc>
        <w:tc>
          <w:tcPr>
            <w:tcW w:w="3096" w:type="dxa"/>
          </w:tcPr>
          <w:p w:rsidR="001E5476" w:rsidRPr="006A7FE5" w:rsidRDefault="006E4EA4" w:rsidP="00712F99">
            <w:pPr>
              <w:overflowPunct w:val="0"/>
              <w:autoSpaceDE w:val="0"/>
              <w:autoSpaceDN w:val="0"/>
              <w:adjustRightInd w:val="0"/>
              <w:textAlignment w:val="baseline"/>
              <w:rPr>
                <w:rFonts w:ascii="Arial" w:hAnsi="Arial" w:cs="Arial"/>
                <w:color w:val="000080"/>
              </w:rPr>
            </w:pPr>
            <w:r>
              <w:rPr>
                <w:noProof/>
              </w:rPr>
              <w:object w:dxaOrig="1440" w:dyaOrig="1440">
                <v:shape id="_x0000_s1380" type="#_x0000_t75" style="position:absolute;margin-left:39.5pt;margin-top:13.35pt;width:66.85pt;height:49.5pt;z-index:251560960;mso-position-horizontal-relative:text;mso-position-vertical-relative:text">
                  <v:imagedata r:id="rId26" o:title=""/>
                </v:shape>
                <o:OLEObject Type="Embed" ProgID="ACD.ChemSketch.20" ShapeID="_x0000_s1380" DrawAspect="Content" ObjectID="_1510751402" r:id="rId27"/>
              </w:object>
            </w:r>
            <w:r w:rsidR="001E5476">
              <w:rPr>
                <w:rFonts w:ascii="Arial" w:hAnsi="Arial" w:cs="Arial"/>
                <w:color w:val="000080"/>
              </w:rPr>
              <w:t>carboxylic acid</w:t>
            </w:r>
          </w:p>
        </w:tc>
      </w:tr>
    </w:tbl>
    <w:p w:rsidR="0055092E" w:rsidRDefault="0055092E" w:rsidP="00F233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F72011" w:rsidRPr="005D5282" w:rsidRDefault="005D5282" w:rsidP="001E560B">
      <w:pPr>
        <w:spacing w:line="360" w:lineRule="auto"/>
        <w:rPr>
          <w:b/>
        </w:rPr>
      </w:pPr>
      <w:r>
        <w:rPr>
          <w:b/>
        </w:rPr>
        <w:t>TYPES OF ORGANIC MOLECULE</w:t>
      </w:r>
    </w:p>
    <w:p w:rsidR="00D452E9" w:rsidRPr="00F0470A" w:rsidRDefault="00003EFE" w:rsidP="001E560B">
      <w:pPr>
        <w:spacing w:line="360" w:lineRule="auto"/>
      </w:pPr>
      <w:r w:rsidRPr="00F0470A">
        <w:t xml:space="preserve">Your teacher will show </w:t>
      </w:r>
      <w:r w:rsidR="001E78FB" w:rsidRPr="00F0470A">
        <w:t xml:space="preserve">/ </w:t>
      </w:r>
      <w:r w:rsidRPr="00F0470A">
        <w:t xml:space="preserve">draw models to </w:t>
      </w:r>
      <w:r w:rsidR="009C2F47">
        <w:t>represent different types of organic molecules</w:t>
      </w:r>
      <w:r w:rsidR="00604DA3">
        <w:t>.</w:t>
      </w:r>
    </w:p>
    <w:p w:rsidR="00003EFE" w:rsidRPr="009C2F47" w:rsidRDefault="007C61F6" w:rsidP="00003EFE">
      <w:pPr>
        <w:rPr>
          <w:b/>
        </w:rPr>
      </w:pPr>
      <w:r w:rsidRPr="00F0470A">
        <w:t>Draw examples of these below</w:t>
      </w:r>
      <w:r w:rsidR="009C2F47">
        <w:t xml:space="preserve">.  All your examples should have </w:t>
      </w:r>
      <w:r w:rsidR="009C2F47">
        <w:rPr>
          <w:b/>
        </w:rPr>
        <w:t>6 carbon atoms</w:t>
      </w:r>
      <w:r w:rsidR="009A55C6">
        <w:rPr>
          <w:b/>
        </w:rPr>
        <w:t xml:space="preserve">. </w:t>
      </w:r>
    </w:p>
    <w:p w:rsidR="00D452E9" w:rsidRPr="00F0470A" w:rsidRDefault="00237B9B" w:rsidP="00003EFE">
      <w:r w:rsidRPr="00F0470A">
        <w:rPr>
          <w:b/>
          <w:sz w:val="28"/>
          <w:szCs w:val="28"/>
        </w:rPr>
        <w:t>Aliphatic compounds</w:t>
      </w:r>
      <w:r w:rsidR="00FB1A3F" w:rsidRPr="00F0470A">
        <w:t xml:space="preserve"> are made </w:t>
      </w:r>
      <w:r w:rsidR="00D452E9" w:rsidRPr="00F0470A">
        <w:t>up of chain</w:t>
      </w:r>
      <w:r w:rsidR="00D85EB2" w:rsidRPr="00F0470A">
        <w:t xml:space="preserve">s of carbon atoms which may be </w:t>
      </w:r>
      <w:r w:rsidR="00D452E9" w:rsidRPr="00F0470A">
        <w:t>straight or branched.</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821"/>
      </w:tblGrid>
      <w:tr w:rsidR="001E5476" w:rsidTr="001E5476">
        <w:tc>
          <w:tcPr>
            <w:tcW w:w="4818" w:type="dxa"/>
          </w:tcPr>
          <w:p w:rsidR="001E5476" w:rsidRPr="00A80B09" w:rsidRDefault="001E5476" w:rsidP="00712F99">
            <w:pPr>
              <w:overflowPunct w:val="0"/>
              <w:autoSpaceDE w:val="0"/>
              <w:autoSpaceDN w:val="0"/>
              <w:adjustRightInd w:val="0"/>
              <w:jc w:val="center"/>
              <w:textAlignment w:val="baseline"/>
              <w:rPr>
                <w:b/>
              </w:rPr>
            </w:pPr>
            <w:r w:rsidRPr="00A80B09">
              <w:rPr>
                <w:b/>
              </w:rPr>
              <w:t>Straight chain molecule</w:t>
            </w:r>
          </w:p>
          <w:p w:rsidR="001E5476" w:rsidRPr="00FB4C8C" w:rsidRDefault="006E4EA4" w:rsidP="00712F99">
            <w:pPr>
              <w:overflowPunct w:val="0"/>
              <w:autoSpaceDE w:val="0"/>
              <w:autoSpaceDN w:val="0"/>
              <w:adjustRightInd w:val="0"/>
              <w:textAlignment w:val="baseline"/>
            </w:pPr>
            <w:r>
              <w:rPr>
                <w:noProof/>
              </w:rPr>
              <w:object w:dxaOrig="1440" w:dyaOrig="1440">
                <v:shape id="_x0000_s1381" type="#_x0000_t75" style="position:absolute;margin-left:61.7pt;margin-top:7.75pt;width:147.2pt;height:49.5pt;z-index:251561984">
                  <v:imagedata r:id="rId28" o:title=""/>
                </v:shape>
                <o:OLEObject Type="Embed" ProgID="ACD.ChemSketch.20" ShapeID="_x0000_s1381" DrawAspect="Content" ObjectID="_1510751403" r:id="rId29"/>
              </w:object>
            </w:r>
          </w:p>
          <w:p w:rsidR="001E5476" w:rsidRPr="00FB4C8C" w:rsidRDefault="001E5476" w:rsidP="00712F99">
            <w:pPr>
              <w:overflowPunct w:val="0"/>
              <w:autoSpaceDE w:val="0"/>
              <w:autoSpaceDN w:val="0"/>
              <w:adjustRightInd w:val="0"/>
              <w:textAlignment w:val="baseline"/>
            </w:pPr>
          </w:p>
          <w:p w:rsidR="001E5476" w:rsidRPr="00FB4C8C" w:rsidRDefault="001E5476" w:rsidP="00712F99">
            <w:pPr>
              <w:overflowPunct w:val="0"/>
              <w:autoSpaceDE w:val="0"/>
              <w:autoSpaceDN w:val="0"/>
              <w:adjustRightInd w:val="0"/>
              <w:textAlignment w:val="baseline"/>
            </w:pPr>
          </w:p>
          <w:p w:rsidR="001E5476" w:rsidRPr="004B38B0" w:rsidRDefault="001E5476" w:rsidP="00712F99">
            <w:pPr>
              <w:overflowPunct w:val="0"/>
              <w:autoSpaceDE w:val="0"/>
              <w:autoSpaceDN w:val="0"/>
              <w:adjustRightInd w:val="0"/>
              <w:textAlignment w:val="baseline"/>
              <w:rPr>
                <w:rFonts w:ascii="Arial" w:hAnsi="Arial" w:cs="Arial"/>
                <w:color w:val="000080"/>
              </w:rPr>
            </w:pPr>
            <w:r>
              <w:rPr>
                <w:rFonts w:ascii="Arial" w:hAnsi="Arial" w:cs="Arial"/>
                <w:color w:val="000080"/>
              </w:rPr>
              <w:t>hex</w:t>
            </w:r>
            <w:r w:rsidRPr="004B38B0">
              <w:rPr>
                <w:rFonts w:ascii="Arial" w:hAnsi="Arial" w:cs="Arial"/>
                <w:color w:val="000080"/>
              </w:rPr>
              <w:t>ane</w:t>
            </w:r>
          </w:p>
          <w:p w:rsidR="001E5476" w:rsidRPr="00A80B09" w:rsidRDefault="001E5476" w:rsidP="00712F99">
            <w:pPr>
              <w:overflowPunct w:val="0"/>
              <w:autoSpaceDE w:val="0"/>
              <w:autoSpaceDN w:val="0"/>
              <w:adjustRightInd w:val="0"/>
              <w:jc w:val="center"/>
              <w:textAlignment w:val="baseline"/>
              <w:rPr>
                <w:b/>
              </w:rPr>
            </w:pPr>
          </w:p>
        </w:tc>
        <w:tc>
          <w:tcPr>
            <w:tcW w:w="4821" w:type="dxa"/>
          </w:tcPr>
          <w:p w:rsidR="001E5476" w:rsidRDefault="006E4EA4" w:rsidP="00712F99">
            <w:pPr>
              <w:overflowPunct w:val="0"/>
              <w:autoSpaceDE w:val="0"/>
              <w:autoSpaceDN w:val="0"/>
              <w:adjustRightInd w:val="0"/>
              <w:jc w:val="center"/>
              <w:textAlignment w:val="baseline"/>
              <w:rPr>
                <w:b/>
              </w:rPr>
            </w:pPr>
            <w:r>
              <w:rPr>
                <w:noProof/>
              </w:rPr>
              <w:object w:dxaOrig="1440" w:dyaOrig="1440">
                <v:shape id="_x0000_s1382" type="#_x0000_t75" style="position:absolute;left:0;text-align:left;margin-left:102pt;margin-top:10.65pt;width:127.3pt;height:69.45pt;z-index:251563008;mso-position-horizontal-relative:text;mso-position-vertical-relative:text">
                  <v:imagedata r:id="rId30" o:title=""/>
                </v:shape>
                <o:OLEObject Type="Embed" ProgID="ACD.ChemSketch.20" ShapeID="_x0000_s1382" DrawAspect="Content" ObjectID="_1510751404" r:id="rId31"/>
              </w:object>
            </w:r>
            <w:r w:rsidR="001E5476" w:rsidRPr="00A80B09">
              <w:rPr>
                <w:b/>
              </w:rPr>
              <w:t>Branched molecule</w:t>
            </w:r>
          </w:p>
          <w:p w:rsidR="001E5476" w:rsidRPr="00FB4C8C" w:rsidRDefault="001E5476" w:rsidP="00712F99">
            <w:pPr>
              <w:overflowPunct w:val="0"/>
              <w:autoSpaceDE w:val="0"/>
              <w:autoSpaceDN w:val="0"/>
              <w:adjustRightInd w:val="0"/>
              <w:textAlignment w:val="baseline"/>
            </w:pPr>
          </w:p>
          <w:p w:rsidR="001E5476" w:rsidRPr="00FB4C8C" w:rsidRDefault="001E5476" w:rsidP="00712F99">
            <w:pPr>
              <w:overflowPunct w:val="0"/>
              <w:autoSpaceDE w:val="0"/>
              <w:autoSpaceDN w:val="0"/>
              <w:adjustRightInd w:val="0"/>
              <w:textAlignment w:val="baseline"/>
            </w:pPr>
          </w:p>
          <w:p w:rsidR="001E5476" w:rsidRDefault="001E5476" w:rsidP="00712F99">
            <w:pPr>
              <w:overflowPunct w:val="0"/>
              <w:autoSpaceDE w:val="0"/>
              <w:autoSpaceDN w:val="0"/>
              <w:adjustRightInd w:val="0"/>
              <w:textAlignment w:val="baseline"/>
            </w:pPr>
          </w:p>
          <w:p w:rsidR="001E5476" w:rsidRPr="004B38B0" w:rsidRDefault="001E5476" w:rsidP="00712F99">
            <w:pPr>
              <w:overflowPunct w:val="0"/>
              <w:autoSpaceDE w:val="0"/>
              <w:autoSpaceDN w:val="0"/>
              <w:adjustRightInd w:val="0"/>
              <w:textAlignment w:val="baseline"/>
              <w:rPr>
                <w:rFonts w:ascii="Arial" w:hAnsi="Arial" w:cs="Arial"/>
                <w:color w:val="000080"/>
              </w:rPr>
            </w:pPr>
            <w:r>
              <w:rPr>
                <w:rFonts w:ascii="Arial" w:hAnsi="Arial" w:cs="Arial"/>
                <w:color w:val="000080"/>
              </w:rPr>
              <w:t>2-methyl pentane</w:t>
            </w:r>
          </w:p>
          <w:p w:rsidR="001E5476" w:rsidRPr="00A80B09" w:rsidRDefault="001E5476" w:rsidP="00712F99">
            <w:pPr>
              <w:overflowPunct w:val="0"/>
              <w:autoSpaceDE w:val="0"/>
              <w:autoSpaceDN w:val="0"/>
              <w:adjustRightInd w:val="0"/>
              <w:jc w:val="center"/>
              <w:textAlignment w:val="baseline"/>
              <w:rPr>
                <w:b/>
              </w:rPr>
            </w:pPr>
          </w:p>
        </w:tc>
      </w:tr>
    </w:tbl>
    <w:p w:rsidR="001E78FB" w:rsidRPr="00F0470A" w:rsidRDefault="006E4EA4" w:rsidP="00003EFE">
      <w:r>
        <w:rPr>
          <w:b/>
          <w:noProof/>
          <w:sz w:val="28"/>
          <w:szCs w:val="28"/>
        </w:rPr>
        <w:object w:dxaOrig="1440" w:dyaOrig="1440">
          <v:shape id="_x0000_s1737" type="#_x0000_t75" style="position:absolute;margin-left:392.25pt;margin-top:11.85pt;width:71.45pt;height:74.75pt;z-index:251838464;mso-position-horizontal-relative:text;mso-position-vertical-relative:text">
            <v:imagedata r:id="rId32" o:title=""/>
          </v:shape>
          <o:OLEObject Type="Embed" ProgID="ACD.ChemSketch.20" ShapeID="_x0000_s1737" DrawAspect="Content" ObjectID="_1510751405" r:id="rId33"/>
        </w:object>
      </w:r>
    </w:p>
    <w:p w:rsidR="001E5476" w:rsidRDefault="001E5476" w:rsidP="001E5476">
      <w:r>
        <w:rPr>
          <w:b/>
          <w:sz w:val="28"/>
          <w:szCs w:val="28"/>
        </w:rPr>
        <w:t xml:space="preserve">Alicyclic/cyclic </w:t>
      </w:r>
      <w:r w:rsidRPr="00F0470A">
        <w:rPr>
          <w:b/>
          <w:sz w:val="28"/>
          <w:szCs w:val="28"/>
        </w:rPr>
        <w:t>compounds</w:t>
      </w:r>
      <w:r w:rsidRPr="00F0470A">
        <w:t xml:space="preserve"> are made up of closed rings of carbon atoms.</w:t>
      </w:r>
      <w:r w:rsidRPr="00C52F77">
        <w:t xml:space="preserve"> </w:t>
      </w:r>
    </w:p>
    <w:p w:rsidR="001E5476" w:rsidRDefault="001E5476" w:rsidP="001E5476"/>
    <w:p w:rsidR="001E5476" w:rsidRPr="004B38B0" w:rsidRDefault="001E5476" w:rsidP="004C7266">
      <w:pPr>
        <w:ind w:left="5040" w:firstLine="720"/>
        <w:rPr>
          <w:rFonts w:ascii="Arial" w:hAnsi="Arial" w:cs="Arial"/>
          <w:color w:val="000080"/>
        </w:rPr>
      </w:pPr>
      <w:r>
        <w:rPr>
          <w:rFonts w:ascii="Arial" w:hAnsi="Arial" w:cs="Arial"/>
          <w:color w:val="000080"/>
        </w:rPr>
        <w:t>cyclohexane</w:t>
      </w:r>
    </w:p>
    <w:p w:rsidR="001E5476" w:rsidRDefault="001E5476" w:rsidP="001E5476"/>
    <w:p w:rsidR="001E5476" w:rsidRDefault="001E5476" w:rsidP="001E5476"/>
    <w:p w:rsidR="001E5476" w:rsidRDefault="006E4EA4" w:rsidP="001E5476">
      <w:r>
        <w:rPr>
          <w:noProof/>
        </w:rPr>
        <w:object w:dxaOrig="1440" w:dyaOrig="1440">
          <v:shape id="_x0000_s1385" type="#_x0000_t75" style="position:absolute;margin-left:311pt;margin-top:27.65pt;width:66.35pt;height:78.7pt;z-index:251565056">
            <v:imagedata r:id="rId34" o:title=""/>
          </v:shape>
          <o:OLEObject Type="Embed" ProgID="ACD.ChemSketch.20" ShapeID="_x0000_s1385" DrawAspect="Content" ObjectID="_1510751406" r:id="rId35"/>
        </w:object>
      </w:r>
      <w:r w:rsidR="001E5476" w:rsidRPr="00F0470A">
        <w:rPr>
          <w:b/>
          <w:sz w:val="28"/>
          <w:szCs w:val="28"/>
        </w:rPr>
        <w:t>Aromatic compounds</w:t>
      </w:r>
      <w:r w:rsidR="001E5476" w:rsidRPr="00F0470A">
        <w:t xml:space="preserve"> contain arene (benzene type) rin</w:t>
      </w:r>
      <w:r w:rsidR="001E5476">
        <w:t>gs.  They often have</w:t>
      </w:r>
      <w:r w:rsidR="001E5476" w:rsidRPr="00F0470A">
        <w:t xml:space="preserve"> distinctive smells</w:t>
      </w:r>
      <w:r w:rsidR="001E5476">
        <w:t xml:space="preserve"> but these are not always pleasant!</w:t>
      </w:r>
    </w:p>
    <w:p w:rsidR="001E5476" w:rsidRDefault="006E4EA4" w:rsidP="001E5476">
      <w:r>
        <w:rPr>
          <w:noProof/>
        </w:rPr>
        <w:object w:dxaOrig="1440" w:dyaOrig="1440">
          <v:shape id="_x0000_s1728" type="#_x0000_t75" style="position:absolute;margin-left:64.3pt;margin-top:0;width:57pt;height:67.65pt;z-index:251833344">
            <v:imagedata r:id="rId36" o:title=""/>
          </v:shape>
          <o:OLEObject Type="Embed" ProgID="ACD.ChemSketch.20" ShapeID="_x0000_s1728" DrawAspect="Content" ObjectID="_1510751407" r:id="rId37"/>
        </w:object>
      </w:r>
    </w:p>
    <w:p w:rsidR="001E5476" w:rsidRDefault="00EF4FBD" w:rsidP="001E5476">
      <w:r>
        <w:rPr>
          <w:noProof/>
        </w:rPr>
        <mc:AlternateContent>
          <mc:Choice Requires="wps">
            <w:drawing>
              <wp:anchor distT="0" distB="0" distL="114300" distR="114300" simplePos="0" relativeHeight="251566080" behindDoc="0" locked="0" layoutInCell="1" allowOverlap="1">
                <wp:simplePos x="0" y="0"/>
                <wp:positionH relativeFrom="column">
                  <wp:posOffset>4983480</wp:posOffset>
                </wp:positionH>
                <wp:positionV relativeFrom="paragraph">
                  <wp:posOffset>76835</wp:posOffset>
                </wp:positionV>
                <wp:extent cx="1061720" cy="367030"/>
                <wp:effectExtent l="1905" t="635" r="3175" b="3810"/>
                <wp:wrapNone/>
                <wp:docPr id="48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896" w:rsidRPr="001411BD" w:rsidRDefault="00F32896" w:rsidP="001E5476">
                            <w:pPr>
                              <w:rPr>
                                <w:rFonts w:ascii="Arial" w:hAnsi="Arial" w:cs="Arial"/>
                                <w:color w:val="000080"/>
                              </w:rPr>
                            </w:pPr>
                            <w:r w:rsidRPr="001411BD">
                              <w:rPr>
                                <w:rFonts w:ascii="Arial" w:hAnsi="Arial" w:cs="Arial"/>
                                <w:color w:val="000080"/>
                              </w:rPr>
                              <w:t>delocalised electrons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29" type="#_x0000_t202" style="position:absolute;margin-left:392.4pt;margin-top:6.05pt;width:83.6pt;height:28.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" stroked="f">
                <v:textbox inset="0,0,0,0">
                  <w:txbxContent>
                    <w:p w:rsidR="00F32896" w:rsidRPr="001411BD" w:rsidRDefault="00F32896" w:rsidP="001E5476">
                      <w:pPr>
                        <w:rPr>
                          <w:rFonts w:ascii="Arial" w:hAnsi="Arial" w:cs="Arial"/>
                          <w:color w:val="000080"/>
                        </w:rPr>
                      </w:pPr>
                      <w:r w:rsidRPr="001411BD">
                        <w:rPr>
                          <w:rFonts w:ascii="Arial" w:hAnsi="Arial" w:cs="Arial"/>
                          <w:color w:val="000080"/>
                        </w:rPr>
                        <w:t>delocalised electrons</w:t>
                      </w:r>
                    </w:p>
                  </w:txbxContent>
                </v:textbox>
              </v:shape>
            </w:pict>
          </mc:Fallback>
        </mc:AlternateContent>
      </w:r>
    </w:p>
    <w:p w:rsidR="001E5476" w:rsidRPr="00085475" w:rsidRDefault="00EF4FBD" w:rsidP="001E5476">
      <w:pPr>
        <w:rPr>
          <w:rFonts w:ascii="Arial" w:hAnsi="Arial" w:cs="Arial"/>
          <w:color w:val="000080"/>
        </w:rPr>
      </w:pPr>
      <w:r>
        <w:rPr>
          <w:rFonts w:ascii="Arial" w:hAnsi="Arial" w:cs="Arial"/>
          <w:noProof/>
          <w:color w:val="000080"/>
        </w:rPr>
        <mc:AlternateContent>
          <mc:Choice Requires="wps">
            <w:drawing>
              <wp:anchor distT="0" distB="0" distL="114300" distR="114300" simplePos="0" relativeHeight="251564032" behindDoc="0" locked="0" layoutInCell="1" allowOverlap="1">
                <wp:simplePos x="0" y="0"/>
                <wp:positionH relativeFrom="column">
                  <wp:posOffset>4540885</wp:posOffset>
                </wp:positionH>
                <wp:positionV relativeFrom="paragraph">
                  <wp:posOffset>55880</wp:posOffset>
                </wp:positionV>
                <wp:extent cx="440690" cy="53340"/>
                <wp:effectExtent l="26035" t="8255" r="9525" b="62230"/>
                <wp:wrapNone/>
                <wp:docPr id="482"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690" cy="53340"/>
                        </a:xfrm>
                        <a:prstGeom prst="line">
                          <a:avLst/>
                        </a:prstGeom>
                        <a:noFill/>
                        <a:ln w="9525">
                          <a:solidFill>
                            <a:srgbClr val="00008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8EF7E" id="Line 359" o:spid="_x0000_s1026" style="position:absolute;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5pt,4.4pt" to="392.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" strokecolor="navy">
                <v:stroke startarrow="block"/>
              </v:line>
            </w:pict>
          </mc:Fallback>
        </mc:AlternateContent>
      </w:r>
      <w:r w:rsidR="001E5476">
        <w:rPr>
          <w:rFonts w:ascii="Arial" w:hAnsi="Arial" w:cs="Arial"/>
          <w:color w:val="000080"/>
        </w:rPr>
        <w:t>b</w:t>
      </w:r>
      <w:r w:rsidR="001E5476" w:rsidRPr="00085475">
        <w:rPr>
          <w:rFonts w:ascii="Arial" w:hAnsi="Arial" w:cs="Arial"/>
          <w:color w:val="000080"/>
        </w:rPr>
        <w:t>enzene</w:t>
      </w:r>
      <w:r w:rsidR="001E5476" w:rsidRPr="00085475">
        <w:rPr>
          <w:rFonts w:ascii="Arial" w:hAnsi="Arial" w:cs="Arial"/>
          <w:color w:val="000080"/>
        </w:rPr>
        <w:tab/>
      </w:r>
      <w:r w:rsidR="001E5476" w:rsidRPr="00085475">
        <w:rPr>
          <w:rFonts w:ascii="Arial" w:hAnsi="Arial" w:cs="Arial"/>
          <w:color w:val="000080"/>
        </w:rPr>
        <w:tab/>
      </w:r>
      <w:r w:rsidR="001E5476" w:rsidRPr="00085475">
        <w:rPr>
          <w:rFonts w:ascii="Arial" w:hAnsi="Arial" w:cs="Arial"/>
          <w:color w:val="000080"/>
        </w:rPr>
        <w:tab/>
        <w:t xml:space="preserve">more accurately shown as </w:t>
      </w:r>
    </w:p>
    <w:p w:rsidR="001E5476" w:rsidRDefault="001E5476" w:rsidP="001E5476"/>
    <w:p w:rsidR="001E5476" w:rsidRDefault="001E5476" w:rsidP="00003EFE"/>
    <w:p w:rsidR="001E5476" w:rsidRPr="00F0470A" w:rsidRDefault="001E5476" w:rsidP="001E5476">
      <w:r w:rsidRPr="00F0470A">
        <w:t>Draw examples of:-</w:t>
      </w:r>
    </w:p>
    <w:p w:rsidR="001E5476" w:rsidRPr="00F0470A" w:rsidRDefault="006E4EA4" w:rsidP="001E5476">
      <w:r>
        <w:rPr>
          <w:noProof/>
        </w:rPr>
        <w:object w:dxaOrig="1440" w:dyaOrig="1440">
          <v:shape id="_x0000_s1387" type="#_x0000_t75" style="position:absolute;margin-left:121.3pt;margin-top:23.75pt;width:147.2pt;height:49.5pt;z-index:251567104">
            <v:imagedata r:id="rId38" o:title=""/>
          </v:shape>
          <o:OLEObject Type="Embed" ProgID="ACD.ChemSketch.20" ShapeID="_x0000_s1387" DrawAspect="Content" ObjectID="_1510751408" r:id="rId39"/>
        </w:object>
      </w:r>
      <w:r w:rsidR="001E5476" w:rsidRPr="00F0470A">
        <w:rPr>
          <w:b/>
          <w:sz w:val="28"/>
          <w:szCs w:val="28"/>
        </w:rPr>
        <w:t>Saturated compounds</w:t>
      </w:r>
      <w:r w:rsidR="001E5476" w:rsidRPr="00F0470A">
        <w:t xml:space="preserve"> contain only single covalent bonds.  They have the maximum number of hydrogen atoms.</w:t>
      </w:r>
    </w:p>
    <w:p w:rsidR="001E5476" w:rsidRPr="00F0470A" w:rsidRDefault="001E5476" w:rsidP="001E5476"/>
    <w:p w:rsidR="001E5476" w:rsidRPr="004B38B0" w:rsidRDefault="001E5476" w:rsidP="001E5476">
      <w:pPr>
        <w:rPr>
          <w:rFonts w:ascii="Arial" w:hAnsi="Arial" w:cs="Arial"/>
          <w:color w:val="000080"/>
        </w:rPr>
      </w:pPr>
      <w:r>
        <w:rPr>
          <w:rFonts w:ascii="Arial" w:hAnsi="Arial" w:cs="Arial"/>
          <w:color w:val="000080"/>
        </w:rPr>
        <w:t>hexane</w:t>
      </w:r>
      <w:r w:rsidRPr="00C52F77">
        <w:t xml:space="preserve"> </w:t>
      </w:r>
    </w:p>
    <w:p w:rsidR="001E5476" w:rsidRDefault="001E5476" w:rsidP="001E5476"/>
    <w:p w:rsidR="001E5476" w:rsidRPr="00F0470A" w:rsidRDefault="001E5476" w:rsidP="001E5476"/>
    <w:p w:rsidR="001E5476" w:rsidRPr="00F0470A" w:rsidRDefault="006E4EA4" w:rsidP="001E5476">
      <w:r>
        <w:rPr>
          <w:noProof/>
        </w:rPr>
        <w:object w:dxaOrig="1440" w:dyaOrig="1440">
          <v:shape id="_x0000_s1388" type="#_x0000_t75" style="position:absolute;margin-left:160.55pt;margin-top:23.8pt;width:147.2pt;height:49.5pt;z-index:251568128">
            <v:imagedata r:id="rId40" o:title=""/>
          </v:shape>
          <o:OLEObject Type="Embed" ProgID="ACD.ChemSketch.20" ShapeID="_x0000_s1388" DrawAspect="Content" ObjectID="_1510751409" r:id="rId41"/>
        </w:object>
      </w:r>
      <w:r w:rsidR="001E5476" w:rsidRPr="00F0470A">
        <w:rPr>
          <w:b/>
          <w:sz w:val="28"/>
          <w:szCs w:val="28"/>
        </w:rPr>
        <w:t>Unsaturated compounds</w:t>
      </w:r>
      <w:r w:rsidR="001E5476" w:rsidRPr="00F0470A">
        <w:t xml:space="preserve"> contain double or triple bonds which can add more hydrogen atoms to form additional C-H bonds.</w:t>
      </w:r>
    </w:p>
    <w:p w:rsidR="001E5476" w:rsidRPr="00F0470A" w:rsidRDefault="001E5476" w:rsidP="001E5476"/>
    <w:p w:rsidR="001E5476" w:rsidRPr="004B38B0" w:rsidRDefault="00EF4FBD" w:rsidP="001E5476">
      <w:pPr>
        <w:rPr>
          <w:rFonts w:ascii="Arial" w:hAnsi="Arial" w:cs="Arial"/>
          <w:color w:val="000080"/>
        </w:rPr>
      </w:pPr>
      <w:r>
        <w:rPr>
          <w:rFonts w:ascii="Arial" w:hAnsi="Arial" w:cs="Arial"/>
          <w:noProof/>
          <w:color w:val="000080"/>
        </w:rPr>
        <mc:AlternateContent>
          <mc:Choice Requires="wpi">
            <w:drawing>
              <wp:anchor distT="0" distB="0" distL="114300" distR="114300" simplePos="0" relativeHeight="251569152" behindDoc="0" locked="0" layoutInCell="1" allowOverlap="1">
                <wp:simplePos x="0" y="0"/>
                <wp:positionH relativeFrom="column">
                  <wp:posOffset>2283460</wp:posOffset>
                </wp:positionH>
                <wp:positionV relativeFrom="paragraph">
                  <wp:posOffset>107950</wp:posOffset>
                </wp:positionV>
                <wp:extent cx="4445" cy="63500"/>
                <wp:effectExtent l="16510" t="12700" r="7620" b="9525"/>
                <wp:wrapNone/>
                <wp:docPr id="481" name="Ink 36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2">
                      <w14:nvContentPartPr>
                        <w14:cNvContentPartPr>
                          <a14:cpLocks xmlns:a14="http://schemas.microsoft.com/office/drawing/2010/main" noRot="1" noChangeAspect="1" noEditPoints="1" noChangeArrowheads="1" noChangeShapeType="1"/>
                        </w14:cNvContentPartPr>
                      </w14:nvContentPartPr>
                      <w14:xfrm>
                        <a:off x="0" y="0"/>
                        <a:ext cx="4445" cy="63500"/>
                      </w14:xfrm>
                    </w14:contentPart>
                  </a:graphicData>
                </a:graphic>
                <wp14:sizeRelH relativeFrom="page">
                  <wp14:pctWidth>0</wp14:pctWidth>
                </wp14:sizeRelH>
                <wp14:sizeRelV relativeFrom="page">
                  <wp14:pctHeight>0</wp14:pctHeight>
                </wp14:sizeRelV>
              </wp:anchor>
            </w:drawing>
          </mc:Choice>
          <mc:Fallback>
            <w:pict>
              <v:shape w14:anchorId="2640EC27" id="Ink 365" o:spid="_x0000_s1026" type="#_x0000_t75" style="position:absolute;margin-left:179.25pt;margin-top:8pt;width:1.4pt;height: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">
                <v:imagedata r:id="rId43" o:title=""/>
                <o:lock v:ext="edit" rotation="t" verticies="t" shapetype="t"/>
              </v:shape>
            </w:pict>
          </mc:Fallback>
        </mc:AlternateContent>
      </w:r>
      <w:r>
        <w:rPr>
          <w:rFonts w:ascii="Arial" w:hAnsi="Arial" w:cs="Arial"/>
          <w:noProof/>
          <w:color w:val="000080"/>
        </w:rPr>
        <mc:AlternateContent>
          <mc:Choice Requires="wpi">
            <w:drawing>
              <wp:anchor distT="0" distB="0" distL="114300" distR="114300" simplePos="0" relativeHeight="251570176" behindDoc="0" locked="0" layoutInCell="1" allowOverlap="1">
                <wp:simplePos x="0" y="0"/>
                <wp:positionH relativeFrom="column">
                  <wp:posOffset>2557780</wp:posOffset>
                </wp:positionH>
                <wp:positionV relativeFrom="paragraph">
                  <wp:posOffset>111125</wp:posOffset>
                </wp:positionV>
                <wp:extent cx="58420" cy="76200"/>
                <wp:effectExtent l="14605" t="15875" r="12700" b="12700"/>
                <wp:wrapNone/>
                <wp:docPr id="480" name="Ink 36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
                      <w14:nvContentPartPr>
                        <w14:cNvContentPartPr>
                          <a14:cpLocks xmlns:a14="http://schemas.microsoft.com/office/drawing/2010/main" noRot="1" noChangeAspect="1" noEditPoints="1" noChangeArrowheads="1" noChangeShapeType="1"/>
                        </w14:cNvContentPartPr>
                      </w14:nvContentPartPr>
                      <w14:xfrm>
                        <a:off x="0" y="0"/>
                        <a:ext cx="58420" cy="76200"/>
                      </w14:xfrm>
                    </w14:contentPart>
                  </a:graphicData>
                </a:graphic>
                <wp14:sizeRelH relativeFrom="page">
                  <wp14:pctWidth>0</wp14:pctWidth>
                </wp14:sizeRelH>
                <wp14:sizeRelV relativeFrom="page">
                  <wp14:pctHeight>0</wp14:pctHeight>
                </wp14:sizeRelV>
              </wp:anchor>
            </w:drawing>
          </mc:Choice>
          <mc:Fallback>
            <w:pict>
              <v:shape w14:anchorId="6286BE2C" id="Ink 366" o:spid="_x0000_s1026" type="#_x0000_t75" style="position:absolute;margin-left:200.9pt;margin-top:8.25pt;width:5.6pt;height: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">
                <v:imagedata r:id="rId45" o:title=""/>
                <o:lock v:ext="edit" rotation="t" verticies="t" shapetype="t"/>
              </v:shape>
            </w:pict>
          </mc:Fallback>
        </mc:AlternateContent>
      </w:r>
      <w:r w:rsidR="001E5476">
        <w:rPr>
          <w:rFonts w:ascii="Arial" w:hAnsi="Arial" w:cs="Arial"/>
          <w:color w:val="000080"/>
        </w:rPr>
        <w:t>hex-2-ene</w:t>
      </w:r>
      <w:r w:rsidR="001E5476" w:rsidRPr="00C52F77">
        <w:t xml:space="preserve"> </w:t>
      </w:r>
    </w:p>
    <w:p w:rsidR="00EA4425" w:rsidRPr="00EA4425" w:rsidRDefault="001E5476" w:rsidP="001E78FB">
      <w:pPr>
        <w:rPr>
          <w:b/>
          <w:color w:val="000000"/>
          <w:w w:val="103"/>
          <w:sz w:val="28"/>
          <w:szCs w:val="28"/>
        </w:rPr>
      </w:pPr>
      <w:r>
        <w:rPr>
          <w:b/>
          <w:color w:val="000000"/>
          <w:w w:val="103"/>
          <w:sz w:val="28"/>
          <w:szCs w:val="28"/>
        </w:rPr>
        <w:br w:type="page"/>
      </w:r>
      <w:r w:rsidR="00013887">
        <w:rPr>
          <w:b/>
          <w:color w:val="000000"/>
          <w:w w:val="103"/>
          <w:sz w:val="28"/>
          <w:szCs w:val="28"/>
        </w:rPr>
        <w:t>DEPICTING MOLECULES (DIFFERENT TYPES OF FORMULAE)</w:t>
      </w:r>
    </w:p>
    <w:p w:rsidR="00D60536" w:rsidRPr="00F0470A" w:rsidRDefault="00EF4FBD" w:rsidP="001E78FB">
      <w:pPr>
        <w:rPr>
          <w:color w:val="000000"/>
          <w:w w:val="103"/>
        </w:rPr>
      </w:pPr>
      <w:r>
        <w:rPr>
          <w:noProof/>
          <w:color w:val="000000"/>
        </w:rPr>
        <w:drawing>
          <wp:anchor distT="0" distB="0" distL="114300" distR="114300" simplePos="0" relativeHeight="251538432" behindDoc="0" locked="0" layoutInCell="1" allowOverlap="1">
            <wp:simplePos x="0" y="0"/>
            <wp:positionH relativeFrom="column">
              <wp:posOffset>5417820</wp:posOffset>
            </wp:positionH>
            <wp:positionV relativeFrom="paragraph">
              <wp:posOffset>-241300</wp:posOffset>
            </wp:positionV>
            <wp:extent cx="629920" cy="617855"/>
            <wp:effectExtent l="0" t="0" r="0" b="0"/>
            <wp:wrapNone/>
            <wp:docPr id="312" name="Picture 312"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MCj0424782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F44" w:rsidRPr="00F0470A">
        <w:rPr>
          <w:color w:val="000000"/>
          <w:w w:val="103"/>
        </w:rPr>
        <w:t>Ref:</w:t>
      </w:r>
      <w:r w:rsidR="007F4F44" w:rsidRPr="00F0470A">
        <w:rPr>
          <w:color w:val="000000"/>
          <w:w w:val="103"/>
        </w:rPr>
        <w:tab/>
        <w:t xml:space="preserve">Facer p130 </w:t>
      </w:r>
      <w:r w:rsidR="00382F40">
        <w:rPr>
          <w:color w:val="000000"/>
          <w:w w:val="103"/>
        </w:rPr>
        <w:t>–</w:t>
      </w:r>
      <w:r w:rsidR="007F4F44" w:rsidRPr="00F0470A">
        <w:rPr>
          <w:color w:val="000000"/>
          <w:w w:val="103"/>
        </w:rPr>
        <w:t xml:space="preserve"> 131</w:t>
      </w:r>
      <w:r w:rsidR="00382F40">
        <w:rPr>
          <w:color w:val="000000"/>
          <w:w w:val="103"/>
        </w:rPr>
        <w:t xml:space="preserve"> also </w:t>
      </w:r>
      <w:hyperlink r:id="rId46" w:history="1">
        <w:r w:rsidR="00382F40" w:rsidRPr="00382F40">
          <w:rPr>
            <w:rStyle w:val="Hyperlink"/>
            <w:w w:val="103"/>
          </w:rPr>
          <w:t>Chemguide online support</w:t>
        </w:r>
      </w:hyperlink>
    </w:p>
    <w:p w:rsidR="00F72011" w:rsidRDefault="00F72011" w:rsidP="001E78FB">
      <w:pPr>
        <w:rPr>
          <w:color w:val="000000"/>
          <w:w w:val="103"/>
        </w:rPr>
      </w:pPr>
    </w:p>
    <w:p w:rsidR="001E5476" w:rsidRPr="00F0470A" w:rsidRDefault="00EF4FBD" w:rsidP="001E5476">
      <w:r>
        <w:rPr>
          <w:noProof/>
          <w:color w:val="000000"/>
        </w:rPr>
        <w:drawing>
          <wp:anchor distT="0" distB="0" distL="114300" distR="114300" simplePos="0" relativeHeight="251571200" behindDoc="0" locked="0" layoutInCell="1" allowOverlap="1">
            <wp:simplePos x="0" y="0"/>
            <wp:positionH relativeFrom="column">
              <wp:posOffset>5282565</wp:posOffset>
            </wp:positionH>
            <wp:positionV relativeFrom="paragraph">
              <wp:posOffset>40640</wp:posOffset>
            </wp:positionV>
            <wp:extent cx="832485" cy="334645"/>
            <wp:effectExtent l="0" t="0" r="5715" b="8255"/>
            <wp:wrapNone/>
            <wp:docPr id="367" name="Picture 367"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New exerci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476">
        <w:rPr>
          <w:color w:val="000000"/>
          <w:w w:val="103"/>
        </w:rPr>
        <w:t>T</w:t>
      </w:r>
      <w:r w:rsidR="001E5476" w:rsidRPr="00F0470A">
        <w:rPr>
          <w:color w:val="000000"/>
          <w:w w:val="103"/>
        </w:rPr>
        <w:t>here are several ways of representing a particular organic molecule</w:t>
      </w:r>
    </w:p>
    <w:p w:rsidR="001E5476" w:rsidRDefault="001E5476" w:rsidP="001E5476">
      <w:r w:rsidRPr="00F0470A">
        <w:t>Distinguish between the following types</w:t>
      </w:r>
      <w:r>
        <w:t xml:space="preserve"> o</w:t>
      </w:r>
      <w:r w:rsidRPr="00F0470A">
        <w:t>f formu</w:t>
      </w:r>
      <w:r>
        <w:t xml:space="preserve">lae using </w:t>
      </w:r>
      <w:r>
        <w:rPr>
          <w:b/>
        </w:rPr>
        <w:t>PENTANE</w:t>
      </w:r>
      <w:r>
        <w:t xml:space="preserve"> as an example</w:t>
      </w:r>
    </w:p>
    <w:p w:rsidR="00624E10" w:rsidRDefault="00624E10" w:rsidP="001E5476"/>
    <w:p w:rsidR="00B367D4" w:rsidRDefault="00B367D4" w:rsidP="001E5476">
      <w:r>
        <w:rPr>
          <w:noProof/>
        </w:rPr>
        <mc:AlternateContent>
          <mc:Choice Requires="wps">
            <w:drawing>
              <wp:anchor distT="0" distB="0" distL="114300" distR="114300" simplePos="0" relativeHeight="251847680" behindDoc="0" locked="0" layoutInCell="1" allowOverlap="1" wp14:anchorId="597B8D34" wp14:editId="73E4EDB0">
                <wp:simplePos x="0" y="0"/>
                <wp:positionH relativeFrom="column">
                  <wp:posOffset>8890</wp:posOffset>
                </wp:positionH>
                <wp:positionV relativeFrom="paragraph">
                  <wp:posOffset>168275</wp:posOffset>
                </wp:positionV>
                <wp:extent cx="6120130" cy="885825"/>
                <wp:effectExtent l="0" t="0" r="13970" b="28575"/>
                <wp:wrapNone/>
                <wp:docPr id="15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85825"/>
                        </a:xfrm>
                        <a:prstGeom prst="rect">
                          <a:avLst/>
                        </a:prstGeom>
                        <a:solidFill>
                          <a:srgbClr val="FFFFFF"/>
                        </a:solidFill>
                        <a:ln w="9525">
                          <a:solidFill>
                            <a:srgbClr val="000000"/>
                          </a:solidFill>
                          <a:miter lim="800000"/>
                          <a:headEnd/>
                          <a:tailEnd/>
                        </a:ln>
                      </wps:spPr>
                      <wps:txbx>
                        <w:txbxContent>
                          <w:p w:rsidR="00F32896" w:rsidRDefault="00F32896" w:rsidP="00B367D4">
                            <w:pPr>
                              <w:spacing w:line="360" w:lineRule="auto"/>
                            </w:pPr>
                            <w:r>
                              <w:rPr>
                                <w:b/>
                              </w:rPr>
                              <w:t xml:space="preserve">Empirical </w:t>
                            </w:r>
                            <w:r w:rsidRPr="00F0470A">
                              <w:rPr>
                                <w:b/>
                              </w:rPr>
                              <w:t>formula</w:t>
                            </w:r>
                            <w:r>
                              <w:t xml:space="preserve"> shows</w:t>
                            </w:r>
                          </w:p>
                          <w:p w:rsidR="00F32896" w:rsidRDefault="00F32896" w:rsidP="00B367D4">
                            <w:pPr>
                              <w:spacing w:line="360" w:lineRule="auto"/>
                            </w:pPr>
                            <w:r w:rsidRPr="007D1922">
                              <w:rPr>
                                <w:rFonts w:ascii="Arial" w:hAnsi="Arial" w:cs="Arial"/>
                                <w:color w:val="000080"/>
                              </w:rPr>
                              <w:t>The</w:t>
                            </w:r>
                            <w:r>
                              <w:rPr>
                                <w:rFonts w:ascii="Arial" w:hAnsi="Arial" w:cs="Arial"/>
                                <w:color w:val="000080"/>
                              </w:rPr>
                              <w:t xml:space="preserve"> simplest whole number ratio of atoms present in the molecule. </w:t>
                            </w:r>
                          </w:p>
                          <w:p w:rsidR="00F32896" w:rsidRDefault="00F32896" w:rsidP="00B367D4">
                            <w:pPr>
                              <w:spacing w:line="360" w:lineRule="auto"/>
                            </w:pPr>
                            <w:r w:rsidRPr="00F0470A">
                              <w:t xml:space="preserve"> </w:t>
                            </w:r>
                            <w:r>
                              <w:t xml:space="preserve">e.g. </w:t>
                            </w:r>
                            <w:r>
                              <w:rPr>
                                <w:rFonts w:ascii="Arial" w:hAnsi="Arial" w:cs="Arial"/>
                                <w:color w:val="000080"/>
                              </w:rPr>
                              <w:t>C</w:t>
                            </w:r>
                            <w:r>
                              <w:rPr>
                                <w:rFonts w:ascii="Arial" w:hAnsi="Arial" w:cs="Arial"/>
                                <w:color w:val="000080"/>
                                <w:vertAlign w:val="subscript"/>
                              </w:rPr>
                              <w:t>5</w:t>
                            </w:r>
                            <w:r>
                              <w:rPr>
                                <w:rFonts w:ascii="Arial" w:hAnsi="Arial" w:cs="Arial"/>
                                <w:color w:val="000080"/>
                              </w:rPr>
                              <w:t>H</w:t>
                            </w:r>
                            <w:r>
                              <w:rPr>
                                <w:rFonts w:ascii="Arial" w:hAnsi="Arial" w:cs="Arial"/>
                                <w:color w:val="000080"/>
                                <w:vertAlign w:val="subscript"/>
                              </w:rPr>
                              <w:t>12</w:t>
                            </w:r>
                          </w:p>
                          <w:p w:rsidR="00F32896" w:rsidRDefault="00F32896" w:rsidP="00B367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B8D34" id="Text Box 235" o:spid="_x0000_s1030" type="#_x0000_t202" style="position:absolute;margin-left:.7pt;margin-top:13.25pt;width:481.9pt;height:6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">
                <v:textbox>
                  <w:txbxContent>
                    <w:p w:rsidR="00F32896" w:rsidRDefault="00F32896" w:rsidP="00B367D4">
                      <w:pPr>
                        <w:spacing w:line="360" w:lineRule="auto"/>
                      </w:pPr>
                      <w:r>
                        <w:rPr>
                          <w:b/>
                        </w:rPr>
                        <w:t xml:space="preserve">Empirical </w:t>
                      </w:r>
                      <w:r w:rsidRPr="00F0470A">
                        <w:rPr>
                          <w:b/>
                        </w:rPr>
                        <w:t>formula</w:t>
                      </w:r>
                      <w:r>
                        <w:t xml:space="preserve"> shows</w:t>
                      </w:r>
                    </w:p>
                    <w:p w:rsidR="00F32896" w:rsidRDefault="00F32896" w:rsidP="00B367D4">
                      <w:pPr>
                        <w:spacing w:line="360" w:lineRule="auto"/>
                      </w:pPr>
                      <w:r w:rsidRPr="007D1922">
                        <w:rPr>
                          <w:rFonts w:ascii="Arial" w:hAnsi="Arial" w:cs="Arial"/>
                          <w:color w:val="000080"/>
                        </w:rPr>
                        <w:t>The</w:t>
                      </w:r>
                      <w:r>
                        <w:rPr>
                          <w:rFonts w:ascii="Arial" w:hAnsi="Arial" w:cs="Arial"/>
                          <w:color w:val="000080"/>
                        </w:rPr>
                        <w:t xml:space="preserve"> simplest whole number ratio of atoms present in the molecule. </w:t>
                      </w:r>
                    </w:p>
                    <w:p w:rsidR="00F32896" w:rsidRDefault="00F32896" w:rsidP="00B367D4">
                      <w:pPr>
                        <w:spacing w:line="360" w:lineRule="auto"/>
                      </w:pPr>
                      <w:r w:rsidRPr="00F0470A">
                        <w:t xml:space="preserve"> </w:t>
                      </w:r>
                      <w:r>
                        <w:t xml:space="preserve">e.g. </w:t>
                      </w:r>
                      <w:r>
                        <w:rPr>
                          <w:rFonts w:ascii="Arial" w:hAnsi="Arial" w:cs="Arial"/>
                          <w:color w:val="000080"/>
                        </w:rPr>
                        <w:t>C</w:t>
                      </w:r>
                      <w:r>
                        <w:rPr>
                          <w:rFonts w:ascii="Arial" w:hAnsi="Arial" w:cs="Arial"/>
                          <w:color w:val="000080"/>
                          <w:vertAlign w:val="subscript"/>
                        </w:rPr>
                        <w:t>5</w:t>
                      </w:r>
                      <w:r>
                        <w:rPr>
                          <w:rFonts w:ascii="Arial" w:hAnsi="Arial" w:cs="Arial"/>
                          <w:color w:val="000080"/>
                        </w:rPr>
                        <w:t>H</w:t>
                      </w:r>
                      <w:r>
                        <w:rPr>
                          <w:rFonts w:ascii="Arial" w:hAnsi="Arial" w:cs="Arial"/>
                          <w:color w:val="000080"/>
                          <w:vertAlign w:val="subscript"/>
                        </w:rPr>
                        <w:t>12</w:t>
                      </w:r>
                    </w:p>
                    <w:p w:rsidR="00F32896" w:rsidRDefault="00F32896" w:rsidP="00B367D4"/>
                  </w:txbxContent>
                </v:textbox>
              </v:shape>
            </w:pict>
          </mc:Fallback>
        </mc:AlternateContent>
      </w:r>
    </w:p>
    <w:p w:rsidR="00B367D4" w:rsidRDefault="00B367D4" w:rsidP="001E5476"/>
    <w:p w:rsidR="00B367D4" w:rsidRDefault="00B367D4" w:rsidP="001E5476"/>
    <w:p w:rsidR="00B367D4" w:rsidRDefault="00B367D4" w:rsidP="001E5476"/>
    <w:p w:rsidR="00B367D4" w:rsidRDefault="00B367D4" w:rsidP="001E5476"/>
    <w:p w:rsidR="00B367D4" w:rsidRPr="00013887" w:rsidRDefault="00B367D4" w:rsidP="001E5476"/>
    <w:p w:rsidR="00624E10" w:rsidRDefault="00624E10" w:rsidP="001E5476"/>
    <w:p w:rsidR="001E5476" w:rsidRDefault="00EF4FBD" w:rsidP="001E5476">
      <w:r>
        <w:rPr>
          <w:noProof/>
        </w:rPr>
        <mc:AlternateContent>
          <mc:Choice Requires="wps">
            <w:drawing>
              <wp:anchor distT="0" distB="0" distL="114300" distR="114300" simplePos="0" relativeHeight="251573248" behindDoc="0" locked="0" layoutInCell="1" allowOverlap="1">
                <wp:simplePos x="0" y="0"/>
                <wp:positionH relativeFrom="column">
                  <wp:posOffset>32385</wp:posOffset>
                </wp:positionH>
                <wp:positionV relativeFrom="paragraph">
                  <wp:posOffset>136525</wp:posOffset>
                </wp:positionV>
                <wp:extent cx="6120130" cy="885825"/>
                <wp:effectExtent l="13335" t="12700" r="10160" b="6350"/>
                <wp:wrapNone/>
                <wp:docPr id="47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85825"/>
                        </a:xfrm>
                        <a:prstGeom prst="rect">
                          <a:avLst/>
                        </a:prstGeom>
                        <a:solidFill>
                          <a:srgbClr val="FFFFFF"/>
                        </a:solidFill>
                        <a:ln w="9525">
                          <a:solidFill>
                            <a:srgbClr val="000000"/>
                          </a:solidFill>
                          <a:miter lim="800000"/>
                          <a:headEnd/>
                          <a:tailEnd/>
                        </a:ln>
                      </wps:spPr>
                      <wps:txbx>
                        <w:txbxContent>
                          <w:p w:rsidR="00F32896" w:rsidRDefault="00F32896" w:rsidP="001E5476">
                            <w:pPr>
                              <w:spacing w:line="360" w:lineRule="auto"/>
                            </w:pPr>
                            <w:r w:rsidRPr="00F0470A">
                              <w:rPr>
                                <w:b/>
                              </w:rPr>
                              <w:t>Molecular formula</w:t>
                            </w:r>
                            <w:r>
                              <w:t xml:space="preserve"> shows</w:t>
                            </w:r>
                            <w:r w:rsidRPr="00F0470A">
                              <w:t xml:space="preserve"> </w:t>
                            </w:r>
                          </w:p>
                          <w:p w:rsidR="00F32896" w:rsidRDefault="00F32896" w:rsidP="001E5476">
                            <w:pPr>
                              <w:spacing w:line="360" w:lineRule="auto"/>
                            </w:pPr>
                            <w:r w:rsidRPr="00183E99">
                              <w:rPr>
                                <w:rFonts w:ascii="Arial" w:hAnsi="Arial" w:cs="Arial"/>
                                <w:color w:val="000080"/>
                                <w:w w:val="103"/>
                              </w:rPr>
                              <w:t>Number of each kind of atom present in the molecule</w:t>
                            </w:r>
                            <w:r>
                              <w:t xml:space="preserve"> </w:t>
                            </w:r>
                          </w:p>
                          <w:p w:rsidR="00F32896" w:rsidRPr="00103E9E" w:rsidRDefault="00F32896" w:rsidP="001E5476">
                            <w:pPr>
                              <w:spacing w:line="360" w:lineRule="auto"/>
                              <w:rPr>
                                <w:rFonts w:ascii="Arial" w:hAnsi="Arial" w:cs="Arial"/>
                                <w:color w:val="000080"/>
                                <w:vertAlign w:val="subscript"/>
                              </w:rPr>
                            </w:pPr>
                            <w:r>
                              <w:t>e.g.</w:t>
                            </w:r>
                            <w:r>
                              <w:tab/>
                            </w:r>
                            <w:r>
                              <w:rPr>
                                <w:rFonts w:ascii="Arial" w:hAnsi="Arial" w:cs="Arial"/>
                                <w:color w:val="000080"/>
                              </w:rPr>
                              <w:t>C</w:t>
                            </w:r>
                            <w:r>
                              <w:rPr>
                                <w:rFonts w:ascii="Arial" w:hAnsi="Arial" w:cs="Arial"/>
                                <w:color w:val="000080"/>
                                <w:vertAlign w:val="subscript"/>
                              </w:rPr>
                              <w:t>5</w:t>
                            </w:r>
                            <w:r>
                              <w:rPr>
                                <w:rFonts w:ascii="Arial" w:hAnsi="Arial" w:cs="Arial"/>
                                <w:color w:val="000080"/>
                              </w:rPr>
                              <w:t>H</w:t>
                            </w:r>
                            <w:r>
                              <w:rPr>
                                <w:rFonts w:ascii="Arial" w:hAnsi="Arial" w:cs="Arial"/>
                                <w:color w:val="000080"/>
                                <w:vertAlign w:val="subscript"/>
                              </w:rPr>
                              <w:t>12</w:t>
                            </w:r>
                          </w:p>
                          <w:p w:rsidR="00F32896" w:rsidRDefault="00F32896" w:rsidP="001E54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31" type="#_x0000_t202" style="position:absolute;margin-left:2.55pt;margin-top:10.75pt;width:481.9pt;height:69.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">
                <v:textbox>
                  <w:txbxContent>
                    <w:p w:rsidR="00F32896" w:rsidRDefault="00F32896" w:rsidP="001E5476">
                      <w:pPr>
                        <w:spacing w:line="360" w:lineRule="auto"/>
                      </w:pPr>
                      <w:r w:rsidRPr="00F0470A">
                        <w:rPr>
                          <w:b/>
                        </w:rPr>
                        <w:t>Molecular formula</w:t>
                      </w:r>
                      <w:r>
                        <w:t xml:space="preserve"> shows</w:t>
                      </w:r>
                      <w:r w:rsidRPr="00F0470A">
                        <w:t xml:space="preserve"> </w:t>
                      </w:r>
                    </w:p>
                    <w:p w:rsidR="00F32896" w:rsidRDefault="00F32896" w:rsidP="001E5476">
                      <w:pPr>
                        <w:spacing w:line="360" w:lineRule="auto"/>
                      </w:pPr>
                      <w:r w:rsidRPr="00183E99">
                        <w:rPr>
                          <w:rFonts w:ascii="Arial" w:hAnsi="Arial" w:cs="Arial"/>
                          <w:color w:val="000080"/>
                          <w:w w:val="103"/>
                        </w:rPr>
                        <w:t>Number of each kind of atom present in the molecule</w:t>
                      </w:r>
                      <w:r>
                        <w:t xml:space="preserve"> </w:t>
                      </w:r>
                    </w:p>
                    <w:p w:rsidR="00F32896" w:rsidRPr="00103E9E" w:rsidRDefault="00F32896" w:rsidP="001E5476">
                      <w:pPr>
                        <w:spacing w:line="360" w:lineRule="auto"/>
                        <w:rPr>
                          <w:rFonts w:ascii="Arial" w:hAnsi="Arial" w:cs="Arial"/>
                          <w:color w:val="000080"/>
                          <w:vertAlign w:val="subscript"/>
                        </w:rPr>
                      </w:pPr>
                      <w:r>
                        <w:t>e.g.</w:t>
                      </w:r>
                      <w:r>
                        <w:tab/>
                      </w:r>
                      <w:r>
                        <w:rPr>
                          <w:rFonts w:ascii="Arial" w:hAnsi="Arial" w:cs="Arial"/>
                          <w:color w:val="000080"/>
                        </w:rPr>
                        <w:t>C</w:t>
                      </w:r>
                      <w:r>
                        <w:rPr>
                          <w:rFonts w:ascii="Arial" w:hAnsi="Arial" w:cs="Arial"/>
                          <w:color w:val="000080"/>
                          <w:vertAlign w:val="subscript"/>
                        </w:rPr>
                        <w:t>5</w:t>
                      </w:r>
                      <w:r>
                        <w:rPr>
                          <w:rFonts w:ascii="Arial" w:hAnsi="Arial" w:cs="Arial"/>
                          <w:color w:val="000080"/>
                        </w:rPr>
                        <w:t>H</w:t>
                      </w:r>
                      <w:r>
                        <w:rPr>
                          <w:rFonts w:ascii="Arial" w:hAnsi="Arial" w:cs="Arial"/>
                          <w:color w:val="000080"/>
                          <w:vertAlign w:val="subscript"/>
                        </w:rPr>
                        <w:t>12</w:t>
                      </w:r>
                    </w:p>
                    <w:p w:rsidR="00F32896" w:rsidRDefault="00F32896" w:rsidP="001E5476"/>
                  </w:txbxContent>
                </v:textbox>
              </v:shape>
            </w:pict>
          </mc:Fallback>
        </mc:AlternateContent>
      </w:r>
    </w:p>
    <w:p w:rsidR="001E5476" w:rsidRDefault="001E5476" w:rsidP="001E5476"/>
    <w:p w:rsidR="001E5476" w:rsidRDefault="001E5476" w:rsidP="001E5476"/>
    <w:p w:rsidR="001E5476" w:rsidRPr="00F0470A" w:rsidRDefault="001E5476" w:rsidP="001E5476"/>
    <w:p w:rsidR="001E5476" w:rsidRDefault="001E5476" w:rsidP="001E5476">
      <w:pPr>
        <w:rPr>
          <w:b/>
        </w:rPr>
      </w:pPr>
    </w:p>
    <w:p w:rsidR="001E5476" w:rsidRDefault="001E5476" w:rsidP="001E5476">
      <w:pPr>
        <w:rPr>
          <w:b/>
        </w:rPr>
      </w:pPr>
    </w:p>
    <w:p w:rsidR="001E5476" w:rsidRDefault="001E5476" w:rsidP="001E5476">
      <w:pPr>
        <w:rPr>
          <w:b/>
        </w:rPr>
      </w:pPr>
    </w:p>
    <w:p w:rsidR="00624E10" w:rsidRDefault="00624E10" w:rsidP="001E5476">
      <w:pPr>
        <w:rPr>
          <w:b/>
        </w:rPr>
      </w:pPr>
    </w:p>
    <w:p w:rsidR="001E5476" w:rsidRDefault="00EF4FBD" w:rsidP="001E5476">
      <w:pPr>
        <w:rPr>
          <w:b/>
        </w:rPr>
      </w:pPr>
      <w:r>
        <w:rPr>
          <w:b/>
          <w:noProof/>
        </w:rPr>
        <mc:AlternateContent>
          <mc:Choice Requires="wps">
            <w:drawing>
              <wp:anchor distT="0" distB="0" distL="114300" distR="114300" simplePos="0" relativeHeight="251574272" behindDoc="0" locked="0" layoutInCell="1" allowOverlap="1">
                <wp:simplePos x="0" y="0"/>
                <wp:positionH relativeFrom="column">
                  <wp:posOffset>22860</wp:posOffset>
                </wp:positionH>
                <wp:positionV relativeFrom="paragraph">
                  <wp:posOffset>18415</wp:posOffset>
                </wp:positionV>
                <wp:extent cx="6120130" cy="885825"/>
                <wp:effectExtent l="13335" t="8890" r="10160" b="10160"/>
                <wp:wrapNone/>
                <wp:docPr id="47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85825"/>
                        </a:xfrm>
                        <a:prstGeom prst="rect">
                          <a:avLst/>
                        </a:prstGeom>
                        <a:solidFill>
                          <a:srgbClr val="FFFFFF"/>
                        </a:solidFill>
                        <a:ln w="9525">
                          <a:solidFill>
                            <a:srgbClr val="000000"/>
                          </a:solidFill>
                          <a:miter lim="800000"/>
                          <a:headEnd/>
                          <a:tailEnd/>
                        </a:ln>
                      </wps:spPr>
                      <wps:txbx>
                        <w:txbxContent>
                          <w:p w:rsidR="00F32896" w:rsidRDefault="00F32896" w:rsidP="001E5476">
                            <w:pPr>
                              <w:spacing w:line="360" w:lineRule="auto"/>
                            </w:pPr>
                            <w:r w:rsidRPr="00F0470A">
                              <w:rPr>
                                <w:b/>
                              </w:rPr>
                              <w:t>Structural formula</w:t>
                            </w:r>
                            <w:r>
                              <w:rPr>
                                <w:b/>
                              </w:rPr>
                              <w:t xml:space="preserve"> </w:t>
                            </w:r>
                            <w:r>
                              <w:t>shows</w:t>
                            </w:r>
                          </w:p>
                          <w:p w:rsidR="00F32896" w:rsidRPr="00F0470A" w:rsidRDefault="00F32896" w:rsidP="001E5476">
                            <w:pPr>
                              <w:spacing w:line="360" w:lineRule="auto"/>
                            </w:pPr>
                            <w:r w:rsidRPr="007D1922">
                              <w:rPr>
                                <w:rFonts w:ascii="Arial" w:hAnsi="Arial" w:cs="Arial"/>
                                <w:color w:val="000080"/>
                              </w:rPr>
                              <w:t>the functional groups present</w:t>
                            </w:r>
                            <w:r>
                              <w:rPr>
                                <w:rFonts w:ascii="Arial" w:hAnsi="Arial" w:cs="Arial"/>
                                <w:color w:val="000080"/>
                              </w:rPr>
                              <w:t xml:space="preserve"> and how the atoms are linked</w:t>
                            </w:r>
                          </w:p>
                          <w:p w:rsidR="00F32896" w:rsidRDefault="00F32896" w:rsidP="001E5476">
                            <w:pPr>
                              <w:spacing w:line="360" w:lineRule="auto"/>
                            </w:pPr>
                            <w:r>
                              <w:t>e.g.</w:t>
                            </w:r>
                            <w:r>
                              <w:tab/>
                            </w:r>
                            <w:r>
                              <w:tab/>
                            </w:r>
                            <w:r w:rsidRPr="00820BBF">
                              <w:rPr>
                                <w:sz w:val="28"/>
                                <w:szCs w:val="28"/>
                              </w:rPr>
                              <w:t>CH</w:t>
                            </w:r>
                            <w:r w:rsidRPr="00820BBF">
                              <w:rPr>
                                <w:sz w:val="28"/>
                                <w:szCs w:val="28"/>
                                <w:vertAlign w:val="subscript"/>
                              </w:rPr>
                              <w:t>3</w:t>
                            </w:r>
                            <w:r w:rsidRPr="00820BBF">
                              <w:rPr>
                                <w:sz w:val="28"/>
                                <w:szCs w:val="28"/>
                              </w:rPr>
                              <w:t>CH</w:t>
                            </w:r>
                            <w:r w:rsidRPr="00820BBF">
                              <w:rPr>
                                <w:sz w:val="28"/>
                                <w:szCs w:val="28"/>
                                <w:vertAlign w:val="subscript"/>
                              </w:rPr>
                              <w:t>2</w:t>
                            </w:r>
                            <w:r w:rsidRPr="00820BBF">
                              <w:rPr>
                                <w:sz w:val="28"/>
                                <w:szCs w:val="28"/>
                              </w:rPr>
                              <w:t>CH</w:t>
                            </w:r>
                            <w:r w:rsidRPr="00820BBF">
                              <w:rPr>
                                <w:sz w:val="28"/>
                                <w:szCs w:val="28"/>
                                <w:vertAlign w:val="subscript"/>
                              </w:rPr>
                              <w:t>2</w:t>
                            </w:r>
                            <w:r w:rsidRPr="00820BBF">
                              <w:rPr>
                                <w:sz w:val="28"/>
                                <w:szCs w:val="28"/>
                              </w:rPr>
                              <w:t>CH</w:t>
                            </w:r>
                            <w:r w:rsidRPr="00820BBF">
                              <w:rPr>
                                <w:sz w:val="28"/>
                                <w:szCs w:val="28"/>
                                <w:vertAlign w:val="subscript"/>
                              </w:rPr>
                              <w:t>2</w:t>
                            </w:r>
                            <w:r w:rsidRPr="00820BBF">
                              <w:rPr>
                                <w:sz w:val="28"/>
                                <w:szCs w:val="28"/>
                              </w:rPr>
                              <w:t>CH</w:t>
                            </w:r>
                            <w:r w:rsidRPr="00820BBF">
                              <w:rPr>
                                <w:sz w:val="28"/>
                                <w:szCs w:val="28"/>
                                <w:vertAlign w:val="subscript"/>
                              </w:rPr>
                              <w:t>3</w:t>
                            </w:r>
                            <w:r>
                              <w:rPr>
                                <w:b/>
                              </w:rPr>
                              <w:tab/>
                            </w:r>
                            <w:r>
                              <w:rPr>
                                <w:b/>
                              </w:rPr>
                              <w:tab/>
                              <w:t>OR</w:t>
                            </w:r>
                            <w:r w:rsidRPr="00E84D54">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32" type="#_x0000_t202" style="position:absolute;margin-left:1.8pt;margin-top:1.45pt;width:481.9pt;height:69.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">
                <v:textbox>
                  <w:txbxContent>
                    <w:p w:rsidR="00F32896" w:rsidRDefault="00F32896" w:rsidP="001E5476">
                      <w:pPr>
                        <w:spacing w:line="360" w:lineRule="auto"/>
                      </w:pPr>
                      <w:r w:rsidRPr="00F0470A">
                        <w:rPr>
                          <w:b/>
                        </w:rPr>
                        <w:t>Structural formula</w:t>
                      </w:r>
                      <w:r>
                        <w:rPr>
                          <w:b/>
                        </w:rPr>
                        <w:t xml:space="preserve"> </w:t>
                      </w:r>
                      <w:r>
                        <w:t>shows</w:t>
                      </w:r>
                    </w:p>
                    <w:p w:rsidR="00F32896" w:rsidRPr="00F0470A" w:rsidRDefault="00F32896" w:rsidP="001E5476">
                      <w:pPr>
                        <w:spacing w:line="360" w:lineRule="auto"/>
                      </w:pPr>
                      <w:r w:rsidRPr="007D1922">
                        <w:rPr>
                          <w:rFonts w:ascii="Arial" w:hAnsi="Arial" w:cs="Arial"/>
                          <w:color w:val="000080"/>
                        </w:rPr>
                        <w:t>the functional groups present</w:t>
                      </w:r>
                      <w:r>
                        <w:rPr>
                          <w:rFonts w:ascii="Arial" w:hAnsi="Arial" w:cs="Arial"/>
                          <w:color w:val="000080"/>
                        </w:rPr>
                        <w:t xml:space="preserve"> and how the atoms are linked</w:t>
                      </w:r>
                    </w:p>
                    <w:p w:rsidR="00F32896" w:rsidRDefault="00F32896" w:rsidP="001E5476">
                      <w:pPr>
                        <w:spacing w:line="360" w:lineRule="auto"/>
                      </w:pPr>
                      <w:r>
                        <w:t>e.g.</w:t>
                      </w:r>
                      <w:r>
                        <w:tab/>
                      </w:r>
                      <w:r>
                        <w:tab/>
                      </w:r>
                      <w:r w:rsidRPr="00820BBF">
                        <w:rPr>
                          <w:sz w:val="28"/>
                          <w:szCs w:val="28"/>
                        </w:rPr>
                        <w:t>CH</w:t>
                      </w:r>
                      <w:r w:rsidRPr="00820BBF">
                        <w:rPr>
                          <w:sz w:val="28"/>
                          <w:szCs w:val="28"/>
                          <w:vertAlign w:val="subscript"/>
                        </w:rPr>
                        <w:t>3</w:t>
                      </w:r>
                      <w:r w:rsidRPr="00820BBF">
                        <w:rPr>
                          <w:sz w:val="28"/>
                          <w:szCs w:val="28"/>
                        </w:rPr>
                        <w:t>CH</w:t>
                      </w:r>
                      <w:r w:rsidRPr="00820BBF">
                        <w:rPr>
                          <w:sz w:val="28"/>
                          <w:szCs w:val="28"/>
                          <w:vertAlign w:val="subscript"/>
                        </w:rPr>
                        <w:t>2</w:t>
                      </w:r>
                      <w:r w:rsidRPr="00820BBF">
                        <w:rPr>
                          <w:sz w:val="28"/>
                          <w:szCs w:val="28"/>
                        </w:rPr>
                        <w:t>CH</w:t>
                      </w:r>
                      <w:r w:rsidRPr="00820BBF">
                        <w:rPr>
                          <w:sz w:val="28"/>
                          <w:szCs w:val="28"/>
                          <w:vertAlign w:val="subscript"/>
                        </w:rPr>
                        <w:t>2</w:t>
                      </w:r>
                      <w:r w:rsidRPr="00820BBF">
                        <w:rPr>
                          <w:sz w:val="28"/>
                          <w:szCs w:val="28"/>
                        </w:rPr>
                        <w:t>CH</w:t>
                      </w:r>
                      <w:r w:rsidRPr="00820BBF">
                        <w:rPr>
                          <w:sz w:val="28"/>
                          <w:szCs w:val="28"/>
                          <w:vertAlign w:val="subscript"/>
                        </w:rPr>
                        <w:t>2</w:t>
                      </w:r>
                      <w:r w:rsidRPr="00820BBF">
                        <w:rPr>
                          <w:sz w:val="28"/>
                          <w:szCs w:val="28"/>
                        </w:rPr>
                        <w:t>CH</w:t>
                      </w:r>
                      <w:r w:rsidRPr="00820BBF">
                        <w:rPr>
                          <w:sz w:val="28"/>
                          <w:szCs w:val="28"/>
                          <w:vertAlign w:val="subscript"/>
                        </w:rPr>
                        <w:t>3</w:t>
                      </w:r>
                      <w:r>
                        <w:rPr>
                          <w:b/>
                        </w:rPr>
                        <w:tab/>
                      </w:r>
                      <w:r>
                        <w:rPr>
                          <w:b/>
                        </w:rPr>
                        <w:tab/>
                        <w:t>OR</w:t>
                      </w:r>
                      <w:r w:rsidRPr="00E84D54">
                        <w:t xml:space="preserve"> </w:t>
                      </w:r>
                    </w:p>
                  </w:txbxContent>
                </v:textbox>
              </v:shape>
            </w:pict>
          </mc:Fallback>
        </mc:AlternateContent>
      </w:r>
    </w:p>
    <w:p w:rsidR="001E5476" w:rsidRDefault="001E5476" w:rsidP="001E5476">
      <w:pPr>
        <w:rPr>
          <w:b/>
        </w:rPr>
      </w:pPr>
    </w:p>
    <w:p w:rsidR="001E5476" w:rsidRDefault="001E5476" w:rsidP="001E5476">
      <w:pPr>
        <w:rPr>
          <w:b/>
        </w:rPr>
      </w:pPr>
    </w:p>
    <w:p w:rsidR="001E5476" w:rsidRDefault="006E4EA4" w:rsidP="001E5476">
      <w:pPr>
        <w:rPr>
          <w:b/>
        </w:rPr>
      </w:pPr>
      <w:r>
        <w:rPr>
          <w:noProof/>
        </w:rPr>
        <w:object w:dxaOrig="1440" w:dyaOrig="1440">
          <v:shape id="_x0000_s1395" type="#_x0000_t75" style="position:absolute;margin-left:306.3pt;margin-top:7.5pt;width:131.25pt;height:14.25pt;z-index:251575296">
            <v:imagedata r:id="rId48" o:title=""/>
          </v:shape>
          <o:OLEObject Type="Embed" ProgID="ACD.ChemSketch.20" ShapeID="_x0000_s1395" DrawAspect="Content" ObjectID="_1510751410" r:id="rId49"/>
        </w:object>
      </w:r>
    </w:p>
    <w:p w:rsidR="001E5476" w:rsidRDefault="001E5476" w:rsidP="001E5476">
      <w:pPr>
        <w:rPr>
          <w:b/>
        </w:rPr>
      </w:pPr>
    </w:p>
    <w:p w:rsidR="001E5476" w:rsidRDefault="001E5476" w:rsidP="001E5476">
      <w:pPr>
        <w:rPr>
          <w:b/>
        </w:rPr>
      </w:pPr>
    </w:p>
    <w:p w:rsidR="00624E10" w:rsidRDefault="00624E10" w:rsidP="001E5476">
      <w:pPr>
        <w:rPr>
          <w:b/>
        </w:rPr>
      </w:pPr>
    </w:p>
    <w:p w:rsidR="001E5476" w:rsidRDefault="00EF4FBD" w:rsidP="001E5476">
      <w:pPr>
        <w:rPr>
          <w:b/>
        </w:rPr>
      </w:pPr>
      <w:r>
        <w:rPr>
          <w:b/>
          <w:noProof/>
        </w:rPr>
        <mc:AlternateContent>
          <mc:Choice Requires="wps">
            <w:drawing>
              <wp:anchor distT="0" distB="0" distL="114300" distR="114300" simplePos="0" relativeHeight="251576320" behindDoc="0" locked="0" layoutInCell="1" allowOverlap="1">
                <wp:simplePos x="0" y="0"/>
                <wp:positionH relativeFrom="column">
                  <wp:posOffset>13335</wp:posOffset>
                </wp:positionH>
                <wp:positionV relativeFrom="paragraph">
                  <wp:posOffset>83185</wp:posOffset>
                </wp:positionV>
                <wp:extent cx="6120130" cy="1543050"/>
                <wp:effectExtent l="13335" t="6985" r="10160" b="12065"/>
                <wp:wrapNone/>
                <wp:docPr id="47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43050"/>
                        </a:xfrm>
                        <a:prstGeom prst="rect">
                          <a:avLst/>
                        </a:prstGeom>
                        <a:solidFill>
                          <a:srgbClr val="FFFFFF"/>
                        </a:solidFill>
                        <a:ln w="9525">
                          <a:solidFill>
                            <a:srgbClr val="000000"/>
                          </a:solidFill>
                          <a:miter lim="800000"/>
                          <a:headEnd/>
                          <a:tailEnd/>
                        </a:ln>
                      </wps:spPr>
                      <wps:txbx>
                        <w:txbxContent>
                          <w:p w:rsidR="00F32896" w:rsidRDefault="00F32896" w:rsidP="001E5476">
                            <w:pPr>
                              <w:spacing w:line="360" w:lineRule="auto"/>
                            </w:pPr>
                            <w:r w:rsidRPr="00F0470A">
                              <w:rPr>
                                <w:b/>
                              </w:rPr>
                              <w:t>Displayed formula</w:t>
                            </w:r>
                            <w:r w:rsidRPr="00F0470A">
                              <w:t xml:space="preserve"> </w:t>
                            </w:r>
                            <w:r>
                              <w:t>shows</w:t>
                            </w:r>
                          </w:p>
                          <w:p w:rsidR="00F32896" w:rsidRPr="00F0470A" w:rsidRDefault="00F32896" w:rsidP="001E5476">
                            <w:pPr>
                              <w:spacing w:line="360" w:lineRule="auto"/>
                            </w:pPr>
                            <w:r w:rsidRPr="007D1922">
                              <w:rPr>
                                <w:rFonts w:ascii="Arial" w:hAnsi="Arial" w:cs="Arial"/>
                                <w:color w:val="000080"/>
                              </w:rPr>
                              <w:t xml:space="preserve">all the covalent bonds </w:t>
                            </w:r>
                            <w:r>
                              <w:rPr>
                                <w:rFonts w:ascii="Arial" w:hAnsi="Arial" w:cs="Arial"/>
                                <w:color w:val="000080"/>
                              </w:rPr>
                              <w:t xml:space="preserve">single bonds </w:t>
                            </w:r>
                            <w:r w:rsidRPr="007D1922">
                              <w:rPr>
                                <w:rFonts w:ascii="Arial" w:hAnsi="Arial" w:cs="Arial"/>
                                <w:color w:val="000080"/>
                              </w:rPr>
                              <w:t>as a line</w:t>
                            </w:r>
                            <w:r>
                              <w:rPr>
                                <w:rFonts w:ascii="Arial" w:hAnsi="Arial" w:cs="Arial"/>
                                <w:color w:val="000080"/>
                              </w:rPr>
                              <w:t xml:space="preserve">, double bonds as C=C and triple bonds as C≡C.  </w:t>
                            </w:r>
                            <w:r w:rsidRPr="005544AF">
                              <w:rPr>
                                <w:rFonts w:ascii="Arial" w:hAnsi="Arial" w:cs="Arial"/>
                                <w:noProof/>
                                <w:color w:val="000080"/>
                              </w:rPr>
                              <w:t>All H atoms must be shown</w:t>
                            </w:r>
                            <w:r>
                              <w:rPr>
                                <w:rFonts w:ascii="Arial" w:hAnsi="Arial" w:cs="Arial"/>
                                <w:noProof/>
                                <w:color w:val="000080"/>
                              </w:rPr>
                              <w:t>.</w:t>
                            </w:r>
                          </w:p>
                          <w:p w:rsidR="00F32896" w:rsidRDefault="00F32896" w:rsidP="001E5476">
                            <w:pPr>
                              <w:spacing w:line="360" w:lineRule="auto"/>
                            </w:pPr>
                            <w:r>
                              <w:t>e.g.</w:t>
                            </w:r>
                            <w:r w:rsidRPr="00E84D54">
                              <w:t xml:space="preserve"> </w:t>
                            </w:r>
                            <w:r>
                              <w:object w:dxaOrig="3173" w:dyaOrig="1238">
                                <v:shape id="_x0000_i1037" type="#_x0000_t75" style="width:126pt;height:48.75pt" o:ole="">
                                  <v:imagedata r:id="rId50" o:title=""/>
                                </v:shape>
                                <o:OLEObject Type="Embed" ProgID="ACD.ChemSketch.20" ShapeID="_x0000_i1037" DrawAspect="Content" ObjectID="_1510751411" r:id="rId51"/>
                              </w:object>
                            </w:r>
                          </w:p>
                          <w:p w:rsidR="00F32896" w:rsidRDefault="00F32896" w:rsidP="001E54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33" type="#_x0000_t202" style="position:absolute;margin-left:1.05pt;margin-top:6.55pt;width:481.9pt;height:12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">
                <v:textbox>
                  <w:txbxContent>
                    <w:p w:rsidR="00F32896" w:rsidRDefault="00F32896" w:rsidP="001E5476">
                      <w:pPr>
                        <w:spacing w:line="360" w:lineRule="auto"/>
                      </w:pPr>
                      <w:r w:rsidRPr="00F0470A">
                        <w:rPr>
                          <w:b/>
                        </w:rPr>
                        <w:t>Displayed formula</w:t>
                      </w:r>
                      <w:r w:rsidRPr="00F0470A">
                        <w:t xml:space="preserve"> </w:t>
                      </w:r>
                      <w:r>
                        <w:t>shows</w:t>
                      </w:r>
                    </w:p>
                    <w:p w:rsidR="00F32896" w:rsidRPr="00F0470A" w:rsidRDefault="00F32896" w:rsidP="001E5476">
                      <w:pPr>
                        <w:spacing w:line="360" w:lineRule="auto"/>
                      </w:pPr>
                      <w:r w:rsidRPr="007D1922">
                        <w:rPr>
                          <w:rFonts w:ascii="Arial" w:hAnsi="Arial" w:cs="Arial"/>
                          <w:color w:val="000080"/>
                        </w:rPr>
                        <w:t xml:space="preserve">all the covalent bonds </w:t>
                      </w:r>
                      <w:r>
                        <w:rPr>
                          <w:rFonts w:ascii="Arial" w:hAnsi="Arial" w:cs="Arial"/>
                          <w:color w:val="000080"/>
                        </w:rPr>
                        <w:t xml:space="preserve">single bonds </w:t>
                      </w:r>
                      <w:r w:rsidRPr="007D1922">
                        <w:rPr>
                          <w:rFonts w:ascii="Arial" w:hAnsi="Arial" w:cs="Arial"/>
                          <w:color w:val="000080"/>
                        </w:rPr>
                        <w:t>as a line</w:t>
                      </w:r>
                      <w:r>
                        <w:rPr>
                          <w:rFonts w:ascii="Arial" w:hAnsi="Arial" w:cs="Arial"/>
                          <w:color w:val="000080"/>
                        </w:rPr>
                        <w:t xml:space="preserve">, double bonds as C=C and triple bonds as C≡C.  </w:t>
                      </w:r>
                      <w:r w:rsidRPr="005544AF">
                        <w:rPr>
                          <w:rFonts w:ascii="Arial" w:hAnsi="Arial" w:cs="Arial"/>
                          <w:noProof/>
                          <w:color w:val="000080"/>
                        </w:rPr>
                        <w:t>All H atoms must be shown</w:t>
                      </w:r>
                      <w:r>
                        <w:rPr>
                          <w:rFonts w:ascii="Arial" w:hAnsi="Arial" w:cs="Arial"/>
                          <w:noProof/>
                          <w:color w:val="000080"/>
                        </w:rPr>
                        <w:t>.</w:t>
                      </w:r>
                    </w:p>
                    <w:p w:rsidR="00F32896" w:rsidRDefault="00F32896" w:rsidP="001E5476">
                      <w:pPr>
                        <w:spacing w:line="360" w:lineRule="auto"/>
                      </w:pPr>
                      <w:r>
                        <w:t>e.g.</w:t>
                      </w:r>
                      <w:r w:rsidRPr="00E84D54">
                        <w:t xml:space="preserve"> </w:t>
                      </w:r>
                      <w:r>
                        <w:object w:dxaOrig="3173" w:dyaOrig="1238">
                          <v:shape id="_x0000_i1037" type="#_x0000_t75" style="width:126pt;height:48.75pt" o:ole="">
                            <v:imagedata r:id="rId50" o:title=""/>
                          </v:shape>
                          <o:OLEObject Type="Embed" ProgID="ACD.ChemSketch.20" ShapeID="_x0000_i1037" DrawAspect="Content" ObjectID="_1510751411" r:id="rId52"/>
                        </w:object>
                      </w:r>
                    </w:p>
                    <w:p w:rsidR="00F32896" w:rsidRDefault="00F32896" w:rsidP="001E5476"/>
                  </w:txbxContent>
                </v:textbox>
              </v:shape>
            </w:pict>
          </mc:Fallback>
        </mc:AlternateContent>
      </w:r>
    </w:p>
    <w:p w:rsidR="001E5476" w:rsidRDefault="001E5476" w:rsidP="001E5476">
      <w:pPr>
        <w:rPr>
          <w:b/>
        </w:rPr>
      </w:pPr>
    </w:p>
    <w:p w:rsidR="001E5476" w:rsidRDefault="001E5476" w:rsidP="001E5476">
      <w:pPr>
        <w:rPr>
          <w:b/>
        </w:rPr>
      </w:pPr>
    </w:p>
    <w:p w:rsidR="001E5476" w:rsidRDefault="001E5476" w:rsidP="001E5476">
      <w:pPr>
        <w:rPr>
          <w:b/>
        </w:rPr>
      </w:pPr>
    </w:p>
    <w:p w:rsidR="001E5476" w:rsidRDefault="001E5476" w:rsidP="001E5476">
      <w:pPr>
        <w:rPr>
          <w:b/>
        </w:rPr>
      </w:pPr>
    </w:p>
    <w:p w:rsidR="001E5476" w:rsidRDefault="001E5476" w:rsidP="001E5476">
      <w:pPr>
        <w:rPr>
          <w:b/>
        </w:rPr>
      </w:pPr>
    </w:p>
    <w:p w:rsidR="001E5476" w:rsidRDefault="001E5476" w:rsidP="001E5476">
      <w:pPr>
        <w:rPr>
          <w:b/>
        </w:rPr>
      </w:pPr>
    </w:p>
    <w:p w:rsidR="001E5476" w:rsidRDefault="001E5476" w:rsidP="001E5476">
      <w:pPr>
        <w:rPr>
          <w:b/>
        </w:rPr>
      </w:pPr>
    </w:p>
    <w:p w:rsidR="001E5476" w:rsidRDefault="001E5476" w:rsidP="001E5476">
      <w:pPr>
        <w:rPr>
          <w:b/>
        </w:rPr>
      </w:pPr>
    </w:p>
    <w:p w:rsidR="001E5476" w:rsidRDefault="001E5476" w:rsidP="001E5476">
      <w:pPr>
        <w:rPr>
          <w:b/>
        </w:rPr>
      </w:pPr>
    </w:p>
    <w:p w:rsidR="00624E10" w:rsidRDefault="00624E10" w:rsidP="001E5476">
      <w:pPr>
        <w:rPr>
          <w:b/>
        </w:rPr>
      </w:pPr>
    </w:p>
    <w:p w:rsidR="001E5476" w:rsidRDefault="00EF4FBD" w:rsidP="001E5476">
      <w:pPr>
        <w:rPr>
          <w:b/>
        </w:rPr>
      </w:pPr>
      <w:r>
        <w:rPr>
          <w:b/>
          <w:noProof/>
        </w:rPr>
        <mc:AlternateContent>
          <mc:Choice Requires="wps">
            <w:drawing>
              <wp:anchor distT="0" distB="0" distL="114300" distR="114300" simplePos="0" relativeHeight="251577344" behindDoc="0" locked="0" layoutInCell="1" allowOverlap="1">
                <wp:simplePos x="0" y="0"/>
                <wp:positionH relativeFrom="column">
                  <wp:posOffset>51435</wp:posOffset>
                </wp:positionH>
                <wp:positionV relativeFrom="paragraph">
                  <wp:posOffset>51435</wp:posOffset>
                </wp:positionV>
                <wp:extent cx="6120130" cy="1343025"/>
                <wp:effectExtent l="13335" t="13335" r="10160" b="5715"/>
                <wp:wrapNone/>
                <wp:docPr id="47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343025"/>
                        </a:xfrm>
                        <a:prstGeom prst="rect">
                          <a:avLst/>
                        </a:prstGeom>
                        <a:solidFill>
                          <a:srgbClr val="FFFFFF"/>
                        </a:solidFill>
                        <a:ln w="9525">
                          <a:solidFill>
                            <a:srgbClr val="000000"/>
                          </a:solidFill>
                          <a:miter lim="800000"/>
                          <a:headEnd/>
                          <a:tailEnd/>
                        </a:ln>
                      </wps:spPr>
                      <wps:txbx>
                        <w:txbxContent>
                          <w:p w:rsidR="00F32896" w:rsidRDefault="00F32896" w:rsidP="001E5476">
                            <w:pPr>
                              <w:spacing w:line="360" w:lineRule="auto"/>
                            </w:pPr>
                            <w:r w:rsidRPr="00F0470A">
                              <w:rPr>
                                <w:b/>
                              </w:rPr>
                              <w:t>Skeletal formula</w:t>
                            </w:r>
                            <w:r w:rsidRPr="00F0470A">
                              <w:t xml:space="preserve"> </w:t>
                            </w:r>
                          </w:p>
                          <w:p w:rsidR="00F32896" w:rsidRPr="00F0470A" w:rsidRDefault="00F32896" w:rsidP="001E5476">
                            <w:pPr>
                              <w:spacing w:line="360" w:lineRule="auto"/>
                            </w:pPr>
                            <w:r>
                              <w:rPr>
                                <w:rFonts w:ascii="Arial" w:hAnsi="Arial" w:cs="Arial"/>
                                <w:color w:val="000080"/>
                              </w:rPr>
                              <w:t>Omit C atoms and H atoms, - is a single bond, = a double bond and ≡ is a triple bond</w:t>
                            </w:r>
                          </w:p>
                          <w:p w:rsidR="00F32896" w:rsidRPr="00F0470A" w:rsidRDefault="00F32896" w:rsidP="001E5476">
                            <w:pPr>
                              <w:spacing w:line="360" w:lineRule="auto"/>
                            </w:pPr>
                            <w:r w:rsidRPr="004E5065">
                              <w:rPr>
                                <w:rFonts w:ascii="Arial" w:hAnsi="Arial" w:cs="Arial"/>
                                <w:noProof/>
                                <w:color w:val="000080"/>
                              </w:rPr>
                              <w:t>if th</w:t>
                            </w:r>
                            <w:r>
                              <w:rPr>
                                <w:rFonts w:ascii="Arial" w:hAnsi="Arial" w:cs="Arial"/>
                                <w:noProof/>
                                <w:color w:val="000080"/>
                              </w:rPr>
                              <w:t>e</w:t>
                            </w:r>
                            <w:r w:rsidRPr="004E5065">
                              <w:rPr>
                                <w:rFonts w:ascii="Arial" w:hAnsi="Arial" w:cs="Arial"/>
                                <w:noProof/>
                                <w:color w:val="000080"/>
                              </w:rPr>
                              <w:t>re</w:t>
                            </w:r>
                            <w:r>
                              <w:rPr>
                                <w:rFonts w:ascii="Arial" w:hAnsi="Arial" w:cs="Arial"/>
                                <w:noProof/>
                                <w:color w:val="000080"/>
                              </w:rPr>
                              <w:t xml:space="preserve"> is another atom present then it is shown</w:t>
                            </w:r>
                            <w:r>
                              <w:t>.</w:t>
                            </w:r>
                          </w:p>
                          <w:p w:rsidR="00F32896" w:rsidRDefault="00F32896" w:rsidP="001E5476">
                            <w:pPr>
                              <w:spacing w:line="360" w:lineRule="auto"/>
                            </w:pPr>
                            <w:r>
                              <w:t>e.g.</w:t>
                            </w:r>
                            <w:r w:rsidRPr="00E84D54">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34" type="#_x0000_t202" style="position:absolute;margin-left:4.05pt;margin-top:4.05pt;width:481.9pt;height:105.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">
                <v:textbox>
                  <w:txbxContent>
                    <w:p w:rsidR="00F32896" w:rsidRDefault="00F32896" w:rsidP="001E5476">
                      <w:pPr>
                        <w:spacing w:line="360" w:lineRule="auto"/>
                      </w:pPr>
                      <w:r w:rsidRPr="00F0470A">
                        <w:rPr>
                          <w:b/>
                        </w:rPr>
                        <w:t>Skeletal formula</w:t>
                      </w:r>
                      <w:r w:rsidRPr="00F0470A">
                        <w:t xml:space="preserve"> </w:t>
                      </w:r>
                    </w:p>
                    <w:p w:rsidR="00F32896" w:rsidRPr="00F0470A" w:rsidRDefault="00F32896" w:rsidP="001E5476">
                      <w:pPr>
                        <w:spacing w:line="360" w:lineRule="auto"/>
                      </w:pPr>
                      <w:r>
                        <w:rPr>
                          <w:rFonts w:ascii="Arial" w:hAnsi="Arial" w:cs="Arial"/>
                          <w:color w:val="000080"/>
                        </w:rPr>
                        <w:t>Omit C atoms and H atoms, - is a single bond, = a double bond and ≡ is a triple bond</w:t>
                      </w:r>
                    </w:p>
                    <w:p w:rsidR="00F32896" w:rsidRPr="00F0470A" w:rsidRDefault="00F32896" w:rsidP="001E5476">
                      <w:pPr>
                        <w:spacing w:line="360" w:lineRule="auto"/>
                      </w:pPr>
                      <w:r w:rsidRPr="004E5065">
                        <w:rPr>
                          <w:rFonts w:ascii="Arial" w:hAnsi="Arial" w:cs="Arial"/>
                          <w:noProof/>
                          <w:color w:val="000080"/>
                        </w:rPr>
                        <w:t>if th</w:t>
                      </w:r>
                      <w:r>
                        <w:rPr>
                          <w:rFonts w:ascii="Arial" w:hAnsi="Arial" w:cs="Arial"/>
                          <w:noProof/>
                          <w:color w:val="000080"/>
                        </w:rPr>
                        <w:t>e</w:t>
                      </w:r>
                      <w:r w:rsidRPr="004E5065">
                        <w:rPr>
                          <w:rFonts w:ascii="Arial" w:hAnsi="Arial" w:cs="Arial"/>
                          <w:noProof/>
                          <w:color w:val="000080"/>
                        </w:rPr>
                        <w:t>re</w:t>
                      </w:r>
                      <w:r>
                        <w:rPr>
                          <w:rFonts w:ascii="Arial" w:hAnsi="Arial" w:cs="Arial"/>
                          <w:noProof/>
                          <w:color w:val="000080"/>
                        </w:rPr>
                        <w:t xml:space="preserve"> is another atom present then it is shown</w:t>
                      </w:r>
                      <w:r>
                        <w:t>.</w:t>
                      </w:r>
                    </w:p>
                    <w:p w:rsidR="00F32896" w:rsidRDefault="00F32896" w:rsidP="001E5476">
                      <w:pPr>
                        <w:spacing w:line="360" w:lineRule="auto"/>
                      </w:pPr>
                      <w:r>
                        <w:t>e.g.</w:t>
                      </w:r>
                      <w:r w:rsidRPr="00E84D54">
                        <w:t xml:space="preserve"> </w:t>
                      </w:r>
                    </w:p>
                  </w:txbxContent>
                </v:textbox>
              </v:shape>
            </w:pict>
          </mc:Fallback>
        </mc:AlternateContent>
      </w:r>
    </w:p>
    <w:p w:rsidR="001E5476" w:rsidRDefault="001E5476" w:rsidP="001E5476">
      <w:pPr>
        <w:rPr>
          <w:b/>
        </w:rPr>
      </w:pPr>
    </w:p>
    <w:p w:rsidR="001E5476" w:rsidRDefault="001E5476" w:rsidP="001E5476">
      <w:pPr>
        <w:rPr>
          <w:b/>
        </w:rPr>
      </w:pPr>
    </w:p>
    <w:p w:rsidR="001E5476" w:rsidRDefault="001E5476" w:rsidP="001E5476">
      <w:pPr>
        <w:rPr>
          <w:b/>
        </w:rPr>
      </w:pPr>
    </w:p>
    <w:p w:rsidR="001E5476" w:rsidRDefault="00EF4FBD" w:rsidP="001E5476">
      <w:pPr>
        <w:rPr>
          <w:b/>
        </w:rPr>
      </w:pPr>
      <w:r>
        <w:rPr>
          <w:b/>
          <w:noProof/>
        </w:rPr>
        <mc:AlternateContent>
          <mc:Choice Requires="wps">
            <w:drawing>
              <wp:anchor distT="0" distB="0" distL="114300" distR="114300" simplePos="0" relativeHeight="251582464" behindDoc="0" locked="0" layoutInCell="1" allowOverlap="1">
                <wp:simplePos x="0" y="0"/>
                <wp:positionH relativeFrom="column">
                  <wp:posOffset>461010</wp:posOffset>
                </wp:positionH>
                <wp:positionV relativeFrom="paragraph">
                  <wp:posOffset>148590</wp:posOffset>
                </wp:positionV>
                <wp:extent cx="1628775" cy="447675"/>
                <wp:effectExtent l="13335" t="5715" r="5715" b="13335"/>
                <wp:wrapNone/>
                <wp:docPr id="475"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4767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F595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78" o:spid="_x0000_s1026" type="#_x0000_t185" style="position:absolute;margin-left:36.3pt;margin-top:11.7pt;width:128.25pt;height:35.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"/>
            </w:pict>
          </mc:Fallback>
        </mc:AlternateContent>
      </w:r>
    </w:p>
    <w:p w:rsidR="001E5476" w:rsidRDefault="006E4EA4" w:rsidP="001E5476">
      <w:pPr>
        <w:rPr>
          <w:b/>
        </w:rPr>
      </w:pPr>
      <w:r>
        <w:rPr>
          <w:noProof/>
        </w:rPr>
        <w:object w:dxaOrig="1440" w:dyaOrig="1440">
          <v:shape id="_x0000_s1400" type="#_x0000_t75" style="position:absolute;margin-left:282.3pt;margin-top:3.9pt;width:94.5pt;height:20.25pt;z-index:251580416">
            <v:imagedata r:id="rId53" o:title=""/>
          </v:shape>
          <o:OLEObject Type="Embed" ProgID="ACD.ChemSketch.20" ShapeID="_x0000_s1400" DrawAspect="Content" ObjectID="_1510751412" r:id="rId54"/>
        </w:object>
      </w:r>
      <w:r>
        <w:rPr>
          <w:noProof/>
        </w:rPr>
        <w:object w:dxaOrig="1440" w:dyaOrig="1440">
          <v:shape id="_x0000_s1399" type="#_x0000_t75" style="position:absolute;margin-left:41.55pt;margin-top:1pt;width:117.75pt;height:26.25pt;z-index:251579392">
            <v:imagedata r:id="rId55" o:title=""/>
          </v:shape>
          <o:OLEObject Type="Embed" ProgID="ACD.ChemSketch.20" ShapeID="_x0000_s1399" DrawAspect="Content" ObjectID="_1510751413" r:id="rId56"/>
        </w:object>
      </w:r>
    </w:p>
    <w:p w:rsidR="001E5476" w:rsidRDefault="00EF4FBD" w:rsidP="001E5476">
      <w:pPr>
        <w:rPr>
          <w:b/>
        </w:rPr>
      </w:pPr>
      <w:r>
        <w:rPr>
          <w:b/>
          <w:noProof/>
        </w:rPr>
        <mc:AlternateContent>
          <mc:Choice Requires="wps">
            <w:drawing>
              <wp:anchor distT="0" distB="0" distL="114300" distR="114300" simplePos="0" relativeHeight="251581440" behindDoc="0" locked="0" layoutInCell="1" allowOverlap="1">
                <wp:simplePos x="0" y="0"/>
                <wp:positionH relativeFrom="column">
                  <wp:posOffset>2499360</wp:posOffset>
                </wp:positionH>
                <wp:positionV relativeFrom="paragraph">
                  <wp:posOffset>36195</wp:posOffset>
                </wp:positionV>
                <wp:extent cx="781050" cy="0"/>
                <wp:effectExtent l="13335" t="55245" r="15240" b="59055"/>
                <wp:wrapNone/>
                <wp:docPr id="474"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3DD44" id="Line 377"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pt,2.85pt" to="258.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VKw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">
                <v:stroke endarrow="block"/>
              </v:line>
            </w:pict>
          </mc:Fallback>
        </mc:AlternateContent>
      </w:r>
    </w:p>
    <w:p w:rsidR="001E5476" w:rsidRDefault="001E5476" w:rsidP="001E5476">
      <w:pPr>
        <w:rPr>
          <w:b/>
        </w:rPr>
      </w:pPr>
    </w:p>
    <w:p w:rsidR="001E5476" w:rsidRDefault="001E5476" w:rsidP="001E5476">
      <w:pPr>
        <w:rPr>
          <w:b/>
        </w:rPr>
      </w:pPr>
    </w:p>
    <w:p w:rsidR="001E5476" w:rsidRDefault="00B367D4" w:rsidP="001E5476">
      <w:pPr>
        <w:rPr>
          <w:b/>
        </w:rPr>
      </w:pPr>
      <w:r>
        <w:rPr>
          <w:noProof/>
        </w:rPr>
        <w:drawing>
          <wp:anchor distT="0" distB="0" distL="114300" distR="114300" simplePos="0" relativeHeight="251572224" behindDoc="0" locked="0" layoutInCell="1" allowOverlap="1" wp14:anchorId="1D99A5FB" wp14:editId="2A8161A8">
            <wp:simplePos x="0" y="0"/>
            <wp:positionH relativeFrom="column">
              <wp:posOffset>3682093</wp:posOffset>
            </wp:positionH>
            <wp:positionV relativeFrom="paragraph">
              <wp:posOffset>134166</wp:posOffset>
            </wp:positionV>
            <wp:extent cx="1211580" cy="739775"/>
            <wp:effectExtent l="0" t="0" r="7620" b="0"/>
            <wp:wrapNone/>
            <wp:docPr id="368" name="Picture 368" descr="http://upload.wikimedia.org/wikipedia/commons/5/5f/Pentane-3D-space-fil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upload.wikimedia.org/wikipedia/commons/5/5f/Pentane-3D-space-filling.pn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21158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FBD">
        <w:rPr>
          <w:noProof/>
        </w:rPr>
        <mc:AlternateContent>
          <mc:Choice Requires="wpi">
            <w:drawing>
              <wp:anchor distT="0" distB="0" distL="114300" distR="114300" simplePos="0" relativeHeight="251601920" behindDoc="0" locked="0" layoutInCell="1" allowOverlap="1" wp14:anchorId="7FF3CFF8" wp14:editId="477E55A7">
                <wp:simplePos x="0" y="0"/>
                <wp:positionH relativeFrom="column">
                  <wp:posOffset>4606925</wp:posOffset>
                </wp:positionH>
                <wp:positionV relativeFrom="paragraph">
                  <wp:posOffset>102235</wp:posOffset>
                </wp:positionV>
                <wp:extent cx="17780" cy="2540"/>
                <wp:effectExtent l="15875" t="6985" r="13970" b="9525"/>
                <wp:wrapNone/>
                <wp:docPr id="469" name="Ink 3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9">
                      <w14:nvContentPartPr>
                        <w14:cNvContentPartPr>
                          <a14:cpLocks xmlns:a14="http://schemas.microsoft.com/office/drawing/2010/main" noRot="1" noChangeAspect="1" noEditPoints="1" noChangeArrowheads="1" noChangeShapeType="1"/>
                        </w14:cNvContentPartPr>
                      </w14:nvContentPartPr>
                      <w14:xfrm>
                        <a:off x="0" y="0"/>
                        <a:ext cx="17780" cy="2540"/>
                      </w14:xfrm>
                    </w14:contentPart>
                  </a:graphicData>
                </a:graphic>
                <wp14:sizeRelH relativeFrom="page">
                  <wp14:pctWidth>0</wp14:pctWidth>
                </wp14:sizeRelH>
                <wp14:sizeRelV relativeFrom="page">
                  <wp14:pctHeight>0</wp14:pctHeight>
                </wp14:sizeRelV>
              </wp:anchor>
            </w:drawing>
          </mc:Choice>
          <mc:Fallback>
            <w:pict>
              <v:shape w14:anchorId="035B4A82" id="Ink 397" o:spid="_x0000_s1026" type="#_x0000_t75" style="position:absolute;margin-left:362.25pt;margin-top:7.55pt;width:2.4pt;height:1.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">
                <v:imagedata r:id="rId60" o:title=""/>
                <o:lock v:ext="edit" rotation="t" verticies="t" shapetype="t"/>
              </v:shape>
            </w:pict>
          </mc:Fallback>
        </mc:AlternateContent>
      </w:r>
      <w:r w:rsidR="00EF4FBD">
        <w:rPr>
          <w:noProof/>
        </w:rPr>
        <mc:AlternateContent>
          <mc:Choice Requires="wpi">
            <w:drawing>
              <wp:anchor distT="0" distB="0" distL="114300" distR="114300" simplePos="0" relativeHeight="251609088" behindDoc="0" locked="0" layoutInCell="1" allowOverlap="1" wp14:anchorId="54A8CB8C" wp14:editId="6A959891">
                <wp:simplePos x="0" y="0"/>
                <wp:positionH relativeFrom="column">
                  <wp:posOffset>4320540</wp:posOffset>
                </wp:positionH>
                <wp:positionV relativeFrom="paragraph">
                  <wp:posOffset>160655</wp:posOffset>
                </wp:positionV>
                <wp:extent cx="34925" cy="3810"/>
                <wp:effectExtent l="15240" t="8255" r="6985" b="6985"/>
                <wp:wrapNone/>
                <wp:docPr id="466" name="Ink 40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1">
                      <w14:nvContentPartPr>
                        <w14:cNvContentPartPr>
                          <a14:cpLocks xmlns:a14="http://schemas.microsoft.com/office/drawing/2010/main" noRot="1" noChangeAspect="1" noEditPoints="1" noChangeArrowheads="1" noChangeShapeType="1"/>
                        </w14:cNvContentPartPr>
                      </w14:nvContentPartPr>
                      <w14:xfrm>
                        <a:off x="0" y="0"/>
                        <a:ext cx="34925" cy="3810"/>
                      </w14:xfrm>
                    </w14:contentPart>
                  </a:graphicData>
                </a:graphic>
                <wp14:sizeRelH relativeFrom="page">
                  <wp14:pctWidth>0</wp14:pctWidth>
                </wp14:sizeRelH>
                <wp14:sizeRelV relativeFrom="page">
                  <wp14:pctHeight>0</wp14:pctHeight>
                </wp14:sizeRelV>
              </wp:anchor>
            </w:drawing>
          </mc:Choice>
          <mc:Fallback>
            <w:pict>
              <v:shape w14:anchorId="2E8C5073" id="Ink 404" o:spid="_x0000_s1026" type="#_x0000_t75" style="position:absolute;margin-left:339.7pt;margin-top:12.15pt;width:3.75pt;height:1.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">
                <v:imagedata r:id="rId62" o:title=""/>
                <o:lock v:ext="edit" rotation="t" verticies="t" shapetype="t"/>
              </v:shape>
            </w:pict>
          </mc:Fallback>
        </mc:AlternateContent>
      </w:r>
      <w:r w:rsidR="00EF4FBD">
        <w:rPr>
          <w:b/>
          <w:noProof/>
        </w:rPr>
        <mc:AlternateContent>
          <mc:Choice Requires="wpi">
            <w:drawing>
              <wp:anchor distT="0" distB="0" distL="114300" distR="114300" simplePos="0" relativeHeight="251615232" behindDoc="0" locked="0" layoutInCell="1" allowOverlap="1" wp14:anchorId="080AE34C" wp14:editId="24BE8E50">
                <wp:simplePos x="0" y="0"/>
                <wp:positionH relativeFrom="column">
                  <wp:posOffset>4048125</wp:posOffset>
                </wp:positionH>
                <wp:positionV relativeFrom="paragraph">
                  <wp:posOffset>83820</wp:posOffset>
                </wp:positionV>
                <wp:extent cx="6350" cy="7620"/>
                <wp:effectExtent l="9525" t="7620" r="12700" b="13335"/>
                <wp:wrapNone/>
                <wp:docPr id="127" name="Ink 4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3">
                      <w14:nvContentPartPr>
                        <w14:cNvContentPartPr>
                          <a14:cpLocks xmlns:a14="http://schemas.microsoft.com/office/drawing/2010/main" noRot="1" noChangeAspect="1" noEditPoints="1" noChangeArrowheads="1" noChangeShapeType="1"/>
                        </w14:cNvContentPartPr>
                      </w14:nvContentPartPr>
                      <w14:xfrm>
                        <a:off x="0" y="0"/>
                        <a:ext cx="6350" cy="7620"/>
                      </w14:xfrm>
                    </w14:contentPart>
                  </a:graphicData>
                </a:graphic>
                <wp14:sizeRelH relativeFrom="page">
                  <wp14:pctWidth>0</wp14:pctWidth>
                </wp14:sizeRelH>
                <wp14:sizeRelV relativeFrom="page">
                  <wp14:pctHeight>0</wp14:pctHeight>
                </wp14:sizeRelV>
              </wp:anchor>
            </w:drawing>
          </mc:Choice>
          <mc:Fallback>
            <w:pict>
              <v:shape w14:anchorId="00D20EF5" id="Ink 410" o:spid="_x0000_s1026" type="#_x0000_t75" style="position:absolute;margin-left:318.2pt;margin-top:6.1pt;width:1.55pt;height:1.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">
                <v:imagedata r:id="rId64" o:title=""/>
                <o:lock v:ext="edit" rotation="t" verticies="t" shapetype="t"/>
              </v:shape>
            </w:pict>
          </mc:Fallback>
        </mc:AlternateContent>
      </w:r>
      <w:r w:rsidR="00EF4FBD">
        <w:rPr>
          <w:b/>
          <w:noProof/>
        </w:rPr>
        <mc:AlternateContent>
          <mc:Choice Requires="wpi">
            <w:drawing>
              <wp:anchor distT="0" distB="0" distL="114300" distR="114300" simplePos="0" relativeHeight="251616256" behindDoc="0" locked="0" layoutInCell="1" allowOverlap="1" wp14:anchorId="3D665347" wp14:editId="199597D2">
                <wp:simplePos x="0" y="0"/>
                <wp:positionH relativeFrom="column">
                  <wp:posOffset>4017645</wp:posOffset>
                </wp:positionH>
                <wp:positionV relativeFrom="paragraph">
                  <wp:posOffset>134620</wp:posOffset>
                </wp:positionV>
                <wp:extent cx="4445" cy="635"/>
                <wp:effectExtent l="7620" t="10795" r="6985" b="7620"/>
                <wp:wrapNone/>
                <wp:docPr id="126" name="Ink 4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5">
                      <w14:nvContentPartPr>
                        <w14:cNvContentPartPr>
                          <a14:cpLocks xmlns:a14="http://schemas.microsoft.com/office/drawing/2010/main" noRot="1" noChangeAspect="1" noEditPoints="1" noChangeArrowheads="1" noChangeShapeType="1"/>
                        </w14:cNvContentPartPr>
                      </w14:nvContentPartPr>
                      <w14:xfrm>
                        <a:off x="0" y="0"/>
                        <a:ext cx="4445" cy="635"/>
                      </w14:xfrm>
                    </w14:contentPart>
                  </a:graphicData>
                </a:graphic>
                <wp14:sizeRelH relativeFrom="page">
                  <wp14:pctWidth>0</wp14:pctWidth>
                </wp14:sizeRelH>
                <wp14:sizeRelV relativeFrom="page">
                  <wp14:pctHeight>0</wp14:pctHeight>
                </wp14:sizeRelV>
              </wp:anchor>
            </w:drawing>
          </mc:Choice>
          <mc:Fallback>
            <w:pict>
              <v:shape w14:anchorId="33FE2834" id="Ink 411" o:spid="_x0000_s1026" type="#_x0000_t75" style="position:absolute;margin-left:315.8pt;margin-top:10.15pt;width:1.4pt;height:.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">
                <v:imagedata r:id="rId66" o:title=""/>
                <o:lock v:ext="edit" rotation="t" verticies="t" shapetype="t"/>
              </v:shape>
            </w:pict>
          </mc:Fallback>
        </mc:AlternateContent>
      </w:r>
      <w:r w:rsidR="00EF4FBD">
        <w:rPr>
          <w:b/>
          <w:noProof/>
        </w:rPr>
        <mc:AlternateContent>
          <mc:Choice Requires="wpi">
            <w:drawing>
              <wp:anchor distT="0" distB="0" distL="114300" distR="114300" simplePos="0" relativeHeight="251617280" behindDoc="0" locked="0" layoutInCell="1" allowOverlap="1" wp14:anchorId="1AEE22A4" wp14:editId="3CB3AEC4">
                <wp:simplePos x="0" y="0"/>
                <wp:positionH relativeFrom="column">
                  <wp:posOffset>3988435</wp:posOffset>
                </wp:positionH>
                <wp:positionV relativeFrom="paragraph">
                  <wp:posOffset>3810</wp:posOffset>
                </wp:positionV>
                <wp:extent cx="3810" cy="10160"/>
                <wp:effectExtent l="6985" t="13335" r="8255" b="14605"/>
                <wp:wrapNone/>
                <wp:docPr id="123" name="Ink 4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7">
                      <w14:nvContentPartPr>
                        <w14:cNvContentPartPr>
                          <a14:cpLocks xmlns:a14="http://schemas.microsoft.com/office/drawing/2010/main" noRot="1" noChangeAspect="1" noEditPoints="1" noChangeArrowheads="1" noChangeShapeType="1"/>
                        </w14:cNvContentPartPr>
                      </w14:nvContentPartPr>
                      <w14:xfrm>
                        <a:off x="0" y="0"/>
                        <a:ext cx="3810" cy="10160"/>
                      </w14:xfrm>
                    </w14:contentPart>
                  </a:graphicData>
                </a:graphic>
                <wp14:sizeRelH relativeFrom="page">
                  <wp14:pctWidth>0</wp14:pctWidth>
                </wp14:sizeRelH>
                <wp14:sizeRelV relativeFrom="page">
                  <wp14:pctHeight>0</wp14:pctHeight>
                </wp14:sizeRelV>
              </wp:anchor>
            </w:drawing>
          </mc:Choice>
          <mc:Fallback>
            <w:pict>
              <v:shape w14:anchorId="48589850" id="Ink 412" o:spid="_x0000_s1026" type="#_x0000_t75" style="position:absolute;margin-left:313.5pt;margin-top:-.2pt;width:1.4pt;height: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">
                <v:imagedata r:id="rId68" o:title=""/>
                <o:lock v:ext="edit" rotation="t" verticies="t" shapetype="t"/>
              </v:shape>
            </w:pict>
          </mc:Fallback>
        </mc:AlternateContent>
      </w:r>
      <w:r w:rsidR="00EF4FBD">
        <w:rPr>
          <w:b/>
          <w:noProof/>
        </w:rPr>
        <mc:AlternateContent>
          <mc:Choice Requires="wpi">
            <w:drawing>
              <wp:anchor distT="0" distB="0" distL="114300" distR="114300" simplePos="0" relativeHeight="251618304" behindDoc="0" locked="0" layoutInCell="1" allowOverlap="1" wp14:anchorId="54447017" wp14:editId="608D08DB">
                <wp:simplePos x="0" y="0"/>
                <wp:positionH relativeFrom="column">
                  <wp:posOffset>3978910</wp:posOffset>
                </wp:positionH>
                <wp:positionV relativeFrom="paragraph">
                  <wp:posOffset>50165</wp:posOffset>
                </wp:positionV>
                <wp:extent cx="635" cy="635"/>
                <wp:effectExtent l="6985" t="12065" r="11430" b="6350"/>
                <wp:wrapNone/>
                <wp:docPr id="122" name="Ink 4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9">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7DA7ADF0" id="Ink 413" o:spid="_x0000_s1026" type="#_x0000_t75" style="position:absolute;margin-left:312.4pt;margin-top:3.05pt;width:1.85pt;height:1.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">
                <v:imagedata r:id="rId70" o:title=""/>
                <o:lock v:ext="edit" rotation="t" verticies="t" shapetype="t"/>
              </v:shape>
            </w:pict>
          </mc:Fallback>
        </mc:AlternateContent>
      </w:r>
    </w:p>
    <w:p w:rsidR="001E5476" w:rsidRDefault="001E5476" w:rsidP="001E5476">
      <w:pPr>
        <w:spacing w:line="360" w:lineRule="auto"/>
      </w:pPr>
      <w:r w:rsidRPr="000A5DAE">
        <w:rPr>
          <w:b/>
        </w:rPr>
        <w:t>Space filling image</w:t>
      </w:r>
    </w:p>
    <w:p w:rsidR="00364B75" w:rsidRPr="00F0470A" w:rsidRDefault="00D452E9" w:rsidP="00624E10">
      <w:pPr>
        <w:rPr>
          <w:szCs w:val="26"/>
        </w:rPr>
      </w:pPr>
      <w:r w:rsidRPr="00F0470A">
        <w:br w:type="page"/>
      </w:r>
      <w:r w:rsidRPr="00EA4425">
        <w:rPr>
          <w:b/>
          <w:bCs/>
          <w:sz w:val="28"/>
          <w:szCs w:val="28"/>
        </w:rPr>
        <w:t>N</w:t>
      </w:r>
      <w:r w:rsidR="00EA4425" w:rsidRPr="00EA4425">
        <w:rPr>
          <w:b/>
          <w:bCs/>
          <w:sz w:val="28"/>
          <w:szCs w:val="28"/>
        </w:rPr>
        <w:t>aming Organic Molecules</w:t>
      </w:r>
      <w:r w:rsidR="00C77E49" w:rsidRPr="00EA4425">
        <w:rPr>
          <w:b/>
          <w:bCs/>
          <w:sz w:val="28"/>
          <w:szCs w:val="28"/>
        </w:rPr>
        <w:t xml:space="preserve"> (</w:t>
      </w:r>
      <w:r w:rsidR="00C77E49" w:rsidRPr="00EA4425">
        <w:rPr>
          <w:b/>
          <w:sz w:val="28"/>
          <w:szCs w:val="28"/>
        </w:rPr>
        <w:t>Nomenclature)</w:t>
      </w:r>
      <w:r w:rsidR="00EF4FBD">
        <w:rPr>
          <w:b/>
          <w:bCs/>
          <w:noProof/>
          <w:sz w:val="28"/>
          <w:szCs w:val="28"/>
        </w:rPr>
        <w:drawing>
          <wp:anchor distT="0" distB="0" distL="114300" distR="114300" simplePos="0" relativeHeight="251520000" behindDoc="0" locked="0" layoutInCell="1" allowOverlap="1">
            <wp:simplePos x="0" y="0"/>
            <wp:positionH relativeFrom="column">
              <wp:posOffset>5242560</wp:posOffset>
            </wp:positionH>
            <wp:positionV relativeFrom="paragraph">
              <wp:posOffset>-147955</wp:posOffset>
            </wp:positionV>
            <wp:extent cx="832485" cy="334645"/>
            <wp:effectExtent l="0" t="0" r="5715" b="8255"/>
            <wp:wrapNone/>
            <wp:docPr id="273" name="Picture 273"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New exerci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E63">
        <w:rPr>
          <w:b/>
          <w:sz w:val="28"/>
          <w:szCs w:val="28"/>
        </w:rPr>
        <w:tab/>
      </w:r>
      <w:r w:rsidR="006D1E63">
        <w:rPr>
          <w:b/>
          <w:sz w:val="28"/>
          <w:szCs w:val="28"/>
        </w:rPr>
        <w:tab/>
      </w:r>
      <w:hyperlink r:id="rId71" w:history="1">
        <w:r w:rsidR="00364B75" w:rsidRPr="00364B75">
          <w:rPr>
            <w:rStyle w:val="Hyperlink"/>
            <w:szCs w:val="26"/>
          </w:rPr>
          <w:t>IUPAC site</w:t>
        </w:r>
      </w:hyperlink>
    </w:p>
    <w:p w:rsidR="00364B75" w:rsidRDefault="005A4E3E" w:rsidP="007F4F44">
      <w:r>
        <w:t xml:space="preserve">At GCSE you learnt to name </w:t>
      </w:r>
      <w:r w:rsidR="00CB2E62">
        <w:t xml:space="preserve">simple </w:t>
      </w:r>
      <w:r>
        <w:t xml:space="preserve">alkanes. Fill in the names of the first 10 </w:t>
      </w:r>
      <w:r w:rsidR="00CB2E62">
        <w:t xml:space="preserve">unbranched </w:t>
      </w:r>
      <w:r>
        <w:t>alkanes in the table below:</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408"/>
        <w:gridCol w:w="2412"/>
        <w:gridCol w:w="2408"/>
      </w:tblGrid>
      <w:tr w:rsidR="005A4E3E" w:rsidTr="00820BBF">
        <w:trPr>
          <w:trHeight w:val="397"/>
        </w:trPr>
        <w:tc>
          <w:tcPr>
            <w:tcW w:w="2411" w:type="dxa"/>
            <w:vAlign w:val="center"/>
          </w:tcPr>
          <w:p w:rsidR="005A4E3E" w:rsidRPr="00820BBF" w:rsidRDefault="005A4E3E" w:rsidP="00820BBF">
            <w:pPr>
              <w:overflowPunct w:val="0"/>
              <w:autoSpaceDE w:val="0"/>
              <w:autoSpaceDN w:val="0"/>
              <w:adjustRightInd w:val="0"/>
              <w:jc w:val="center"/>
              <w:textAlignment w:val="baseline"/>
              <w:rPr>
                <w:b/>
              </w:rPr>
            </w:pPr>
            <w:r w:rsidRPr="00820BBF">
              <w:rPr>
                <w:b/>
              </w:rPr>
              <w:t>Number of C atoms</w:t>
            </w:r>
          </w:p>
        </w:tc>
        <w:tc>
          <w:tcPr>
            <w:tcW w:w="2408" w:type="dxa"/>
            <w:vAlign w:val="center"/>
          </w:tcPr>
          <w:p w:rsidR="005A4E3E" w:rsidRPr="00820BBF" w:rsidRDefault="005A4E3E" w:rsidP="00820BBF">
            <w:pPr>
              <w:overflowPunct w:val="0"/>
              <w:autoSpaceDE w:val="0"/>
              <w:autoSpaceDN w:val="0"/>
              <w:adjustRightInd w:val="0"/>
              <w:jc w:val="center"/>
              <w:textAlignment w:val="baseline"/>
              <w:rPr>
                <w:b/>
              </w:rPr>
            </w:pPr>
            <w:r w:rsidRPr="00820BBF">
              <w:rPr>
                <w:b/>
              </w:rPr>
              <w:t>Alkane name</w:t>
            </w:r>
          </w:p>
        </w:tc>
        <w:tc>
          <w:tcPr>
            <w:tcW w:w="2412" w:type="dxa"/>
            <w:vAlign w:val="center"/>
          </w:tcPr>
          <w:p w:rsidR="005A4E3E" w:rsidRPr="00820BBF" w:rsidRDefault="005A4E3E" w:rsidP="00820BBF">
            <w:pPr>
              <w:overflowPunct w:val="0"/>
              <w:autoSpaceDE w:val="0"/>
              <w:autoSpaceDN w:val="0"/>
              <w:adjustRightInd w:val="0"/>
              <w:jc w:val="center"/>
              <w:textAlignment w:val="baseline"/>
              <w:rPr>
                <w:b/>
              </w:rPr>
            </w:pPr>
            <w:r w:rsidRPr="00820BBF">
              <w:rPr>
                <w:b/>
              </w:rPr>
              <w:t>Number of C atoms</w:t>
            </w:r>
          </w:p>
        </w:tc>
        <w:tc>
          <w:tcPr>
            <w:tcW w:w="2408" w:type="dxa"/>
            <w:vAlign w:val="center"/>
          </w:tcPr>
          <w:p w:rsidR="005A4E3E" w:rsidRPr="00820BBF" w:rsidRDefault="005A4E3E" w:rsidP="00820BBF">
            <w:pPr>
              <w:overflowPunct w:val="0"/>
              <w:autoSpaceDE w:val="0"/>
              <w:autoSpaceDN w:val="0"/>
              <w:adjustRightInd w:val="0"/>
              <w:jc w:val="center"/>
              <w:textAlignment w:val="baseline"/>
              <w:rPr>
                <w:b/>
              </w:rPr>
            </w:pPr>
            <w:r w:rsidRPr="00820BBF">
              <w:rPr>
                <w:b/>
              </w:rPr>
              <w:t>Alkane name</w:t>
            </w:r>
          </w:p>
        </w:tc>
      </w:tr>
      <w:tr w:rsidR="001E5476" w:rsidTr="00820BBF">
        <w:trPr>
          <w:trHeight w:val="397"/>
        </w:trPr>
        <w:tc>
          <w:tcPr>
            <w:tcW w:w="2411" w:type="dxa"/>
            <w:vAlign w:val="center"/>
          </w:tcPr>
          <w:p w:rsidR="001E5476" w:rsidRDefault="001E5476" w:rsidP="00712F99">
            <w:pPr>
              <w:overflowPunct w:val="0"/>
              <w:autoSpaceDE w:val="0"/>
              <w:autoSpaceDN w:val="0"/>
              <w:adjustRightInd w:val="0"/>
              <w:spacing w:before="120"/>
              <w:jc w:val="center"/>
              <w:textAlignment w:val="baseline"/>
            </w:pPr>
            <w:r>
              <w:t>1</w:t>
            </w:r>
          </w:p>
        </w:tc>
        <w:tc>
          <w:tcPr>
            <w:tcW w:w="2408" w:type="dxa"/>
            <w:vAlign w:val="center"/>
          </w:tcPr>
          <w:p w:rsidR="001E5476" w:rsidRPr="00717625" w:rsidRDefault="001E5476" w:rsidP="00712F99">
            <w:pPr>
              <w:jc w:val="center"/>
              <w:rPr>
                <w:rFonts w:ascii="Arial" w:hAnsi="Arial" w:cs="Arial"/>
                <w:bCs/>
                <w:color w:val="000080"/>
                <w:lang w:val="en-US"/>
              </w:rPr>
            </w:pPr>
            <w:r w:rsidRPr="00717625">
              <w:rPr>
                <w:rFonts w:ascii="Arial" w:hAnsi="Arial" w:cs="Arial"/>
                <w:bCs/>
                <w:color w:val="000080"/>
                <w:lang w:val="en-US"/>
              </w:rPr>
              <w:t>methane</w:t>
            </w:r>
          </w:p>
        </w:tc>
        <w:tc>
          <w:tcPr>
            <w:tcW w:w="2412" w:type="dxa"/>
            <w:vAlign w:val="center"/>
          </w:tcPr>
          <w:p w:rsidR="001E5476" w:rsidRDefault="001E5476" w:rsidP="00712F99">
            <w:pPr>
              <w:overflowPunct w:val="0"/>
              <w:autoSpaceDE w:val="0"/>
              <w:autoSpaceDN w:val="0"/>
              <w:adjustRightInd w:val="0"/>
              <w:spacing w:before="120"/>
              <w:jc w:val="center"/>
              <w:textAlignment w:val="baseline"/>
            </w:pPr>
            <w:r>
              <w:t>6</w:t>
            </w:r>
          </w:p>
        </w:tc>
        <w:tc>
          <w:tcPr>
            <w:tcW w:w="2408" w:type="dxa"/>
            <w:vAlign w:val="center"/>
          </w:tcPr>
          <w:p w:rsidR="001E5476" w:rsidRPr="00717625" w:rsidRDefault="001E5476" w:rsidP="00712F99">
            <w:pPr>
              <w:jc w:val="center"/>
              <w:rPr>
                <w:rFonts w:ascii="Arial" w:hAnsi="Arial" w:cs="Arial"/>
                <w:bCs/>
                <w:color w:val="000080"/>
                <w:lang w:val="en-US"/>
              </w:rPr>
            </w:pPr>
            <w:r w:rsidRPr="00717625">
              <w:rPr>
                <w:rFonts w:ascii="Arial" w:hAnsi="Arial" w:cs="Arial"/>
                <w:bCs/>
                <w:color w:val="000080"/>
                <w:lang w:val="en-US"/>
              </w:rPr>
              <w:t>hexane</w:t>
            </w:r>
          </w:p>
        </w:tc>
      </w:tr>
      <w:tr w:rsidR="001E5476" w:rsidTr="00820BBF">
        <w:trPr>
          <w:trHeight w:val="397"/>
        </w:trPr>
        <w:tc>
          <w:tcPr>
            <w:tcW w:w="2411" w:type="dxa"/>
            <w:vAlign w:val="center"/>
          </w:tcPr>
          <w:p w:rsidR="001E5476" w:rsidRDefault="001E5476" w:rsidP="00712F99">
            <w:pPr>
              <w:overflowPunct w:val="0"/>
              <w:autoSpaceDE w:val="0"/>
              <w:autoSpaceDN w:val="0"/>
              <w:adjustRightInd w:val="0"/>
              <w:spacing w:before="120"/>
              <w:jc w:val="center"/>
              <w:textAlignment w:val="baseline"/>
            </w:pPr>
            <w:r>
              <w:t>2</w:t>
            </w:r>
          </w:p>
        </w:tc>
        <w:tc>
          <w:tcPr>
            <w:tcW w:w="2408" w:type="dxa"/>
            <w:vAlign w:val="center"/>
          </w:tcPr>
          <w:p w:rsidR="001E5476" w:rsidRPr="00717625" w:rsidRDefault="001E5476" w:rsidP="00712F99">
            <w:pPr>
              <w:jc w:val="center"/>
              <w:rPr>
                <w:rFonts w:ascii="Arial" w:hAnsi="Arial" w:cs="Arial"/>
                <w:bCs/>
                <w:color w:val="000080"/>
                <w:lang w:val="en-US"/>
              </w:rPr>
            </w:pPr>
            <w:r w:rsidRPr="00717625">
              <w:rPr>
                <w:rFonts w:ascii="Arial" w:hAnsi="Arial" w:cs="Arial"/>
                <w:bCs/>
                <w:color w:val="000080"/>
                <w:lang w:val="en-US"/>
              </w:rPr>
              <w:t>ethane</w:t>
            </w:r>
          </w:p>
        </w:tc>
        <w:tc>
          <w:tcPr>
            <w:tcW w:w="2412" w:type="dxa"/>
            <w:vAlign w:val="center"/>
          </w:tcPr>
          <w:p w:rsidR="001E5476" w:rsidRDefault="001E5476" w:rsidP="00712F99">
            <w:pPr>
              <w:overflowPunct w:val="0"/>
              <w:autoSpaceDE w:val="0"/>
              <w:autoSpaceDN w:val="0"/>
              <w:adjustRightInd w:val="0"/>
              <w:spacing w:before="120"/>
              <w:jc w:val="center"/>
              <w:textAlignment w:val="baseline"/>
            </w:pPr>
            <w:r>
              <w:t>7</w:t>
            </w:r>
          </w:p>
        </w:tc>
        <w:tc>
          <w:tcPr>
            <w:tcW w:w="2408" w:type="dxa"/>
            <w:vAlign w:val="center"/>
          </w:tcPr>
          <w:p w:rsidR="001E5476" w:rsidRPr="00717625" w:rsidRDefault="001E5476" w:rsidP="00712F99">
            <w:pPr>
              <w:jc w:val="center"/>
              <w:rPr>
                <w:rFonts w:ascii="Arial" w:hAnsi="Arial" w:cs="Arial"/>
                <w:bCs/>
                <w:color w:val="000080"/>
                <w:lang w:val="en-US"/>
              </w:rPr>
            </w:pPr>
            <w:r w:rsidRPr="00717625">
              <w:rPr>
                <w:rFonts w:ascii="Arial" w:hAnsi="Arial" w:cs="Arial"/>
                <w:bCs/>
                <w:color w:val="000080"/>
                <w:lang w:val="en-US"/>
              </w:rPr>
              <w:t>heptane</w:t>
            </w:r>
          </w:p>
        </w:tc>
      </w:tr>
      <w:tr w:rsidR="001E5476" w:rsidTr="00820BBF">
        <w:trPr>
          <w:trHeight w:val="397"/>
        </w:trPr>
        <w:tc>
          <w:tcPr>
            <w:tcW w:w="2411" w:type="dxa"/>
            <w:vAlign w:val="center"/>
          </w:tcPr>
          <w:p w:rsidR="001E5476" w:rsidRDefault="001E5476" w:rsidP="00712F99">
            <w:pPr>
              <w:overflowPunct w:val="0"/>
              <w:autoSpaceDE w:val="0"/>
              <w:autoSpaceDN w:val="0"/>
              <w:adjustRightInd w:val="0"/>
              <w:spacing w:before="120"/>
              <w:jc w:val="center"/>
              <w:textAlignment w:val="baseline"/>
            </w:pPr>
            <w:r>
              <w:t>3</w:t>
            </w:r>
          </w:p>
        </w:tc>
        <w:tc>
          <w:tcPr>
            <w:tcW w:w="2408" w:type="dxa"/>
            <w:vAlign w:val="center"/>
          </w:tcPr>
          <w:p w:rsidR="001E5476" w:rsidRPr="00717625" w:rsidRDefault="001E5476" w:rsidP="00712F99">
            <w:pPr>
              <w:jc w:val="center"/>
              <w:rPr>
                <w:rFonts w:ascii="Arial" w:hAnsi="Arial" w:cs="Arial"/>
                <w:bCs/>
                <w:color w:val="000080"/>
                <w:lang w:val="en-US"/>
              </w:rPr>
            </w:pPr>
            <w:r w:rsidRPr="00717625">
              <w:rPr>
                <w:rFonts w:ascii="Arial" w:hAnsi="Arial" w:cs="Arial"/>
                <w:bCs/>
                <w:color w:val="000080"/>
                <w:lang w:val="en-US"/>
              </w:rPr>
              <w:t>propane</w:t>
            </w:r>
          </w:p>
        </w:tc>
        <w:tc>
          <w:tcPr>
            <w:tcW w:w="2412" w:type="dxa"/>
            <w:vAlign w:val="center"/>
          </w:tcPr>
          <w:p w:rsidR="001E5476" w:rsidRDefault="001E5476" w:rsidP="00712F99">
            <w:pPr>
              <w:overflowPunct w:val="0"/>
              <w:autoSpaceDE w:val="0"/>
              <w:autoSpaceDN w:val="0"/>
              <w:adjustRightInd w:val="0"/>
              <w:spacing w:before="120"/>
              <w:jc w:val="center"/>
              <w:textAlignment w:val="baseline"/>
            </w:pPr>
            <w:r>
              <w:t>8</w:t>
            </w:r>
          </w:p>
        </w:tc>
        <w:tc>
          <w:tcPr>
            <w:tcW w:w="2408" w:type="dxa"/>
            <w:vAlign w:val="center"/>
          </w:tcPr>
          <w:p w:rsidR="001E5476" w:rsidRPr="00717625" w:rsidRDefault="001E5476" w:rsidP="00712F99">
            <w:pPr>
              <w:jc w:val="center"/>
              <w:rPr>
                <w:rFonts w:ascii="Arial" w:hAnsi="Arial" w:cs="Arial"/>
                <w:bCs/>
                <w:color w:val="000080"/>
                <w:lang w:val="en-US"/>
              </w:rPr>
            </w:pPr>
            <w:r w:rsidRPr="00717625">
              <w:rPr>
                <w:rFonts w:ascii="Arial" w:hAnsi="Arial" w:cs="Arial"/>
                <w:bCs/>
                <w:color w:val="000080"/>
                <w:lang w:val="en-US"/>
              </w:rPr>
              <w:t>octane</w:t>
            </w:r>
          </w:p>
        </w:tc>
      </w:tr>
      <w:tr w:rsidR="001E5476" w:rsidTr="00820BBF">
        <w:trPr>
          <w:trHeight w:val="397"/>
        </w:trPr>
        <w:tc>
          <w:tcPr>
            <w:tcW w:w="2411" w:type="dxa"/>
            <w:vAlign w:val="center"/>
          </w:tcPr>
          <w:p w:rsidR="001E5476" w:rsidRDefault="001E5476" w:rsidP="00712F99">
            <w:pPr>
              <w:overflowPunct w:val="0"/>
              <w:autoSpaceDE w:val="0"/>
              <w:autoSpaceDN w:val="0"/>
              <w:adjustRightInd w:val="0"/>
              <w:spacing w:before="120"/>
              <w:jc w:val="center"/>
              <w:textAlignment w:val="baseline"/>
            </w:pPr>
            <w:r>
              <w:t>4</w:t>
            </w:r>
          </w:p>
        </w:tc>
        <w:tc>
          <w:tcPr>
            <w:tcW w:w="2408" w:type="dxa"/>
            <w:vAlign w:val="center"/>
          </w:tcPr>
          <w:p w:rsidR="001E5476" w:rsidRPr="00717625" w:rsidRDefault="001E5476" w:rsidP="00712F99">
            <w:pPr>
              <w:jc w:val="center"/>
              <w:rPr>
                <w:rFonts w:ascii="Arial" w:hAnsi="Arial" w:cs="Arial"/>
                <w:bCs/>
                <w:color w:val="000080"/>
                <w:lang w:val="en-US"/>
              </w:rPr>
            </w:pPr>
            <w:r w:rsidRPr="00717625">
              <w:rPr>
                <w:rFonts w:ascii="Arial" w:hAnsi="Arial" w:cs="Arial"/>
                <w:bCs/>
                <w:color w:val="000080"/>
                <w:lang w:val="en-US"/>
              </w:rPr>
              <w:t>butane</w:t>
            </w:r>
          </w:p>
        </w:tc>
        <w:tc>
          <w:tcPr>
            <w:tcW w:w="2412" w:type="dxa"/>
            <w:vAlign w:val="center"/>
          </w:tcPr>
          <w:p w:rsidR="001E5476" w:rsidRDefault="001E5476" w:rsidP="00712F99">
            <w:pPr>
              <w:overflowPunct w:val="0"/>
              <w:autoSpaceDE w:val="0"/>
              <w:autoSpaceDN w:val="0"/>
              <w:adjustRightInd w:val="0"/>
              <w:spacing w:before="120"/>
              <w:jc w:val="center"/>
              <w:textAlignment w:val="baseline"/>
            </w:pPr>
            <w:r>
              <w:t>9</w:t>
            </w:r>
          </w:p>
        </w:tc>
        <w:tc>
          <w:tcPr>
            <w:tcW w:w="2408" w:type="dxa"/>
            <w:vAlign w:val="center"/>
          </w:tcPr>
          <w:p w:rsidR="001E5476" w:rsidRPr="006E407B" w:rsidRDefault="001E5476" w:rsidP="00712F99">
            <w:pPr>
              <w:overflowPunct w:val="0"/>
              <w:autoSpaceDE w:val="0"/>
              <w:autoSpaceDN w:val="0"/>
              <w:adjustRightInd w:val="0"/>
              <w:spacing w:before="120"/>
              <w:jc w:val="center"/>
              <w:textAlignment w:val="baseline"/>
              <w:rPr>
                <w:rFonts w:ascii="Arial" w:hAnsi="Arial" w:cs="Arial"/>
                <w:color w:val="000080"/>
              </w:rPr>
            </w:pPr>
            <w:r w:rsidRPr="006E407B">
              <w:rPr>
                <w:rFonts w:ascii="Arial" w:hAnsi="Arial" w:cs="Arial"/>
                <w:color w:val="000080"/>
              </w:rPr>
              <w:t>nonane</w:t>
            </w:r>
          </w:p>
        </w:tc>
      </w:tr>
      <w:tr w:rsidR="001E5476" w:rsidTr="00820BBF">
        <w:trPr>
          <w:trHeight w:val="397"/>
        </w:trPr>
        <w:tc>
          <w:tcPr>
            <w:tcW w:w="2411" w:type="dxa"/>
            <w:vAlign w:val="center"/>
          </w:tcPr>
          <w:p w:rsidR="001E5476" w:rsidRDefault="001E5476" w:rsidP="00712F99">
            <w:pPr>
              <w:overflowPunct w:val="0"/>
              <w:autoSpaceDE w:val="0"/>
              <w:autoSpaceDN w:val="0"/>
              <w:adjustRightInd w:val="0"/>
              <w:spacing w:before="120"/>
              <w:jc w:val="center"/>
              <w:textAlignment w:val="baseline"/>
            </w:pPr>
            <w:r>
              <w:t>5</w:t>
            </w:r>
          </w:p>
        </w:tc>
        <w:tc>
          <w:tcPr>
            <w:tcW w:w="2408" w:type="dxa"/>
            <w:vAlign w:val="center"/>
          </w:tcPr>
          <w:p w:rsidR="001E5476" w:rsidRPr="00717625" w:rsidRDefault="001E5476" w:rsidP="00712F99">
            <w:pPr>
              <w:jc w:val="center"/>
              <w:rPr>
                <w:rFonts w:ascii="Arial" w:hAnsi="Arial" w:cs="Arial"/>
                <w:bCs/>
                <w:color w:val="000080"/>
                <w:lang w:val="en-US"/>
              </w:rPr>
            </w:pPr>
            <w:r w:rsidRPr="00717625">
              <w:rPr>
                <w:rFonts w:ascii="Arial" w:hAnsi="Arial" w:cs="Arial"/>
                <w:bCs/>
                <w:color w:val="000080"/>
                <w:lang w:val="en-US"/>
              </w:rPr>
              <w:t>pentane</w:t>
            </w:r>
          </w:p>
        </w:tc>
        <w:tc>
          <w:tcPr>
            <w:tcW w:w="2412" w:type="dxa"/>
            <w:vAlign w:val="center"/>
          </w:tcPr>
          <w:p w:rsidR="001E5476" w:rsidRDefault="001E5476" w:rsidP="00712F99">
            <w:pPr>
              <w:overflowPunct w:val="0"/>
              <w:autoSpaceDE w:val="0"/>
              <w:autoSpaceDN w:val="0"/>
              <w:adjustRightInd w:val="0"/>
              <w:spacing w:before="120"/>
              <w:jc w:val="center"/>
              <w:textAlignment w:val="baseline"/>
            </w:pPr>
            <w:r>
              <w:t>10</w:t>
            </w:r>
          </w:p>
        </w:tc>
        <w:tc>
          <w:tcPr>
            <w:tcW w:w="2408" w:type="dxa"/>
            <w:vAlign w:val="center"/>
          </w:tcPr>
          <w:p w:rsidR="001E5476" w:rsidRPr="006E407B" w:rsidRDefault="001E5476" w:rsidP="00712F99">
            <w:pPr>
              <w:overflowPunct w:val="0"/>
              <w:autoSpaceDE w:val="0"/>
              <w:autoSpaceDN w:val="0"/>
              <w:adjustRightInd w:val="0"/>
              <w:spacing w:before="120"/>
              <w:jc w:val="center"/>
              <w:textAlignment w:val="baseline"/>
              <w:rPr>
                <w:rFonts w:ascii="Arial" w:hAnsi="Arial" w:cs="Arial"/>
                <w:color w:val="000080"/>
              </w:rPr>
            </w:pPr>
            <w:r w:rsidRPr="006E407B">
              <w:rPr>
                <w:rFonts w:ascii="Arial" w:hAnsi="Arial" w:cs="Arial"/>
                <w:color w:val="000080"/>
              </w:rPr>
              <w:t>decane</w:t>
            </w:r>
          </w:p>
        </w:tc>
      </w:tr>
    </w:tbl>
    <w:p w:rsidR="00820BBF" w:rsidRDefault="00820BBF" w:rsidP="007F4F44"/>
    <w:p w:rsidR="005A4E3E" w:rsidRPr="005A4E3E" w:rsidRDefault="005A4E3E" w:rsidP="007F4F44">
      <w:r>
        <w:t>This naming follows the</w:t>
      </w:r>
    </w:p>
    <w:p w:rsidR="00D452E9" w:rsidRPr="00B95D5D" w:rsidRDefault="007F4F44" w:rsidP="007F4F44">
      <w:pPr>
        <w:rPr>
          <w:b/>
          <w:lang w:val="en-US"/>
        </w:rPr>
      </w:pPr>
      <w:r w:rsidRPr="00B95D5D">
        <w:rPr>
          <w:b/>
          <w:u w:val="single"/>
        </w:rPr>
        <w:t>Rules of IUPAC nomenclature</w:t>
      </w:r>
      <w:r w:rsidRPr="00B95D5D">
        <w:rPr>
          <w:b/>
        </w:rPr>
        <w:t>:-</w:t>
      </w:r>
      <w:r w:rsidR="00820BBF">
        <w:rPr>
          <w:b/>
        </w:rPr>
        <w:tab/>
      </w:r>
      <w:r w:rsidR="00820BBF">
        <w:rPr>
          <w:b/>
        </w:rPr>
        <w:tab/>
      </w:r>
      <w:r w:rsidR="00820BBF">
        <w:rPr>
          <w:b/>
        </w:rPr>
        <w:tab/>
      </w:r>
      <w:r w:rsidR="00820BBF">
        <w:rPr>
          <w:b/>
        </w:rPr>
        <w:tab/>
      </w:r>
      <w:r w:rsidR="00820BBF">
        <w:rPr>
          <w:b/>
        </w:rPr>
        <w:tab/>
      </w:r>
      <w:r w:rsidR="00820BBF">
        <w:rPr>
          <w:b/>
        </w:rPr>
        <w:tab/>
      </w:r>
      <w:r w:rsidR="00CB2E62">
        <w:rPr>
          <w:b/>
        </w:rPr>
        <w:t>LEARN THESE!</w:t>
      </w:r>
    </w:p>
    <w:p w:rsidR="00D452E9" w:rsidRPr="00F0470A" w:rsidRDefault="007E0F16" w:rsidP="004706E9">
      <w:pPr>
        <w:tabs>
          <w:tab w:val="left" w:pos="284"/>
        </w:tabs>
        <w:spacing w:before="120"/>
        <w:rPr>
          <w:b/>
          <w:bCs/>
          <w:lang w:val="en-US"/>
        </w:rPr>
      </w:pPr>
      <w:r w:rsidRPr="00F0470A">
        <w:rPr>
          <w:b/>
          <w:bCs/>
          <w:szCs w:val="26"/>
        </w:rPr>
        <w:t>1</w:t>
      </w:r>
      <w:r w:rsidR="004706E9">
        <w:rPr>
          <w:b/>
          <w:bCs/>
          <w:szCs w:val="26"/>
        </w:rPr>
        <w:t>.</w:t>
      </w:r>
      <w:r w:rsidRPr="00F0470A">
        <w:rPr>
          <w:b/>
          <w:bCs/>
          <w:szCs w:val="26"/>
        </w:rPr>
        <w:tab/>
        <w:t xml:space="preserve">Identify the longest chain </w:t>
      </w:r>
      <w:r w:rsidRPr="00F0470A">
        <w:rPr>
          <w:b/>
          <w:bCs/>
          <w:szCs w:val="26"/>
        </w:rPr>
        <w:sym w:font="Wingdings" w:char="F0E0"/>
      </w:r>
      <w:r w:rsidRPr="00F0470A">
        <w:rPr>
          <w:b/>
          <w:bCs/>
          <w:szCs w:val="26"/>
        </w:rPr>
        <w:t xml:space="preserve"> Stem name</w:t>
      </w:r>
      <w:r w:rsidR="00BB4CB6">
        <w:rPr>
          <w:b/>
          <w:bCs/>
          <w:szCs w:val="26"/>
        </w:rPr>
        <w:t xml:space="preserve"> / prefix</w:t>
      </w:r>
    </w:p>
    <w:p w:rsidR="00D452E9" w:rsidRPr="00F0470A" w:rsidRDefault="00D452E9" w:rsidP="00820BBF">
      <w:pPr>
        <w:ind w:firstLine="284"/>
        <w:rPr>
          <w:lang w:val="en-US"/>
        </w:rPr>
      </w:pPr>
      <w:r w:rsidRPr="00F0470A">
        <w:t>The first part of the name of an aliphatic compound refers to:</w:t>
      </w:r>
    </w:p>
    <w:p w:rsidR="00D452E9" w:rsidRPr="00F0470A" w:rsidRDefault="00D452E9" w:rsidP="00820BBF">
      <w:pPr>
        <w:numPr>
          <w:ilvl w:val="0"/>
          <w:numId w:val="3"/>
        </w:numPr>
        <w:overflowPunct w:val="0"/>
        <w:autoSpaceDE w:val="0"/>
        <w:autoSpaceDN w:val="0"/>
        <w:adjustRightInd w:val="0"/>
        <w:ind w:firstLine="284"/>
        <w:textAlignment w:val="baseline"/>
        <w:rPr>
          <w:lang w:val="en-US"/>
        </w:rPr>
      </w:pPr>
      <w:r w:rsidRPr="00F0470A">
        <w:t>the number of carbon atoms in a straight chain.</w:t>
      </w:r>
    </w:p>
    <w:p w:rsidR="00D452E9" w:rsidRPr="00F0470A" w:rsidRDefault="00D452E9" w:rsidP="00820BBF">
      <w:pPr>
        <w:numPr>
          <w:ilvl w:val="0"/>
          <w:numId w:val="3"/>
        </w:numPr>
        <w:overflowPunct w:val="0"/>
        <w:autoSpaceDE w:val="0"/>
        <w:autoSpaceDN w:val="0"/>
        <w:adjustRightInd w:val="0"/>
        <w:ind w:firstLine="284"/>
        <w:textAlignment w:val="baseline"/>
        <w:rPr>
          <w:lang w:val="en-US"/>
        </w:rPr>
      </w:pPr>
      <w:r w:rsidRPr="00F0470A">
        <w:t>the number of carbon atoms in the longest part of a branched chain.</w:t>
      </w:r>
    </w:p>
    <w:p w:rsidR="00364B75" w:rsidRPr="00F0470A" w:rsidRDefault="00D452E9" w:rsidP="004706E9">
      <w:pPr>
        <w:spacing w:before="120" w:after="120"/>
      </w:pPr>
      <w:r w:rsidRPr="00F0470A">
        <w:t xml:space="preserve">Complete the table </w:t>
      </w:r>
      <w:r w:rsidR="007E0F16" w:rsidRPr="00F0470A">
        <w:t>below</w:t>
      </w:r>
      <w:r w:rsidRPr="00F0470A">
        <w:t xml:space="preserve"> to give the </w:t>
      </w:r>
      <w:r w:rsidR="007E0F16" w:rsidRPr="00F0470A">
        <w:t>stem name</w:t>
      </w:r>
      <w:r w:rsidR="007908DF">
        <w:t xml:space="preserve"> for 1 - 10 carbon atoms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2398"/>
        <w:gridCol w:w="2422"/>
        <w:gridCol w:w="2398"/>
      </w:tblGrid>
      <w:tr w:rsidR="00B95D5D" w:rsidRPr="001103DA" w:rsidTr="004706E9">
        <w:tc>
          <w:tcPr>
            <w:tcW w:w="2421" w:type="dxa"/>
          </w:tcPr>
          <w:p w:rsidR="00B95D5D" w:rsidRPr="004706E9" w:rsidRDefault="00B95D5D" w:rsidP="001103DA">
            <w:pPr>
              <w:overflowPunct w:val="0"/>
              <w:autoSpaceDE w:val="0"/>
              <w:autoSpaceDN w:val="0"/>
              <w:adjustRightInd w:val="0"/>
              <w:jc w:val="center"/>
              <w:textAlignment w:val="baseline"/>
              <w:rPr>
                <w:b/>
              </w:rPr>
            </w:pPr>
            <w:r w:rsidRPr="004706E9">
              <w:rPr>
                <w:b/>
              </w:rPr>
              <w:t>No of C atoms in the longest unbranc</w:t>
            </w:r>
            <w:r w:rsidR="004706E9">
              <w:rPr>
                <w:b/>
              </w:rPr>
              <w:t>h</w:t>
            </w:r>
            <w:r w:rsidRPr="004706E9">
              <w:rPr>
                <w:b/>
              </w:rPr>
              <w:t>ed chain</w:t>
            </w:r>
          </w:p>
        </w:tc>
        <w:tc>
          <w:tcPr>
            <w:tcW w:w="2398" w:type="dxa"/>
          </w:tcPr>
          <w:p w:rsidR="00B95D5D" w:rsidRPr="004706E9" w:rsidRDefault="00B95D5D" w:rsidP="001103DA">
            <w:pPr>
              <w:overflowPunct w:val="0"/>
              <w:autoSpaceDE w:val="0"/>
              <w:autoSpaceDN w:val="0"/>
              <w:adjustRightInd w:val="0"/>
              <w:jc w:val="center"/>
              <w:textAlignment w:val="baseline"/>
              <w:rPr>
                <w:b/>
              </w:rPr>
            </w:pPr>
            <w:r w:rsidRPr="004706E9">
              <w:rPr>
                <w:b/>
              </w:rPr>
              <w:t>‘Stem’ name or prefix</w:t>
            </w:r>
          </w:p>
        </w:tc>
        <w:tc>
          <w:tcPr>
            <w:tcW w:w="2422" w:type="dxa"/>
          </w:tcPr>
          <w:p w:rsidR="00B95D5D" w:rsidRPr="004706E9" w:rsidRDefault="00B95D5D" w:rsidP="001103DA">
            <w:pPr>
              <w:overflowPunct w:val="0"/>
              <w:autoSpaceDE w:val="0"/>
              <w:autoSpaceDN w:val="0"/>
              <w:adjustRightInd w:val="0"/>
              <w:jc w:val="center"/>
              <w:textAlignment w:val="baseline"/>
              <w:rPr>
                <w:b/>
              </w:rPr>
            </w:pPr>
            <w:r w:rsidRPr="004706E9">
              <w:rPr>
                <w:b/>
              </w:rPr>
              <w:t>No of C atoms in the longest unbranc</w:t>
            </w:r>
            <w:r w:rsidR="004706E9">
              <w:rPr>
                <w:b/>
              </w:rPr>
              <w:t>h</w:t>
            </w:r>
            <w:r w:rsidRPr="004706E9">
              <w:rPr>
                <w:b/>
              </w:rPr>
              <w:t>ed chain</w:t>
            </w:r>
          </w:p>
        </w:tc>
        <w:tc>
          <w:tcPr>
            <w:tcW w:w="2398" w:type="dxa"/>
          </w:tcPr>
          <w:p w:rsidR="00B95D5D" w:rsidRPr="004706E9" w:rsidRDefault="00B95D5D" w:rsidP="001103DA">
            <w:pPr>
              <w:overflowPunct w:val="0"/>
              <w:autoSpaceDE w:val="0"/>
              <w:autoSpaceDN w:val="0"/>
              <w:adjustRightInd w:val="0"/>
              <w:jc w:val="center"/>
              <w:textAlignment w:val="baseline"/>
              <w:rPr>
                <w:b/>
              </w:rPr>
            </w:pPr>
            <w:r w:rsidRPr="004706E9">
              <w:rPr>
                <w:b/>
              </w:rPr>
              <w:t>‘Stem’ name or prefix</w:t>
            </w:r>
          </w:p>
        </w:tc>
      </w:tr>
      <w:tr w:rsidR="001E5476" w:rsidTr="00712F99">
        <w:tc>
          <w:tcPr>
            <w:tcW w:w="2421" w:type="dxa"/>
          </w:tcPr>
          <w:p w:rsidR="001E5476" w:rsidRDefault="001E5476" w:rsidP="001103DA">
            <w:pPr>
              <w:overflowPunct w:val="0"/>
              <w:autoSpaceDE w:val="0"/>
              <w:autoSpaceDN w:val="0"/>
              <w:adjustRightInd w:val="0"/>
              <w:spacing w:before="120"/>
              <w:jc w:val="center"/>
              <w:textAlignment w:val="baseline"/>
            </w:pPr>
            <w:r>
              <w:t>1</w:t>
            </w:r>
          </w:p>
        </w:tc>
        <w:tc>
          <w:tcPr>
            <w:tcW w:w="2398" w:type="dxa"/>
          </w:tcPr>
          <w:p w:rsidR="001E5476" w:rsidRDefault="001E5476" w:rsidP="00712F99">
            <w:pPr>
              <w:overflowPunct w:val="0"/>
              <w:autoSpaceDE w:val="0"/>
              <w:autoSpaceDN w:val="0"/>
              <w:adjustRightInd w:val="0"/>
              <w:spacing w:before="120"/>
              <w:jc w:val="center"/>
              <w:textAlignment w:val="baseline"/>
            </w:pPr>
            <w:r>
              <w:t>meth-</w:t>
            </w:r>
          </w:p>
        </w:tc>
        <w:tc>
          <w:tcPr>
            <w:tcW w:w="2422" w:type="dxa"/>
          </w:tcPr>
          <w:p w:rsidR="001E5476" w:rsidRDefault="001E5476" w:rsidP="00712F99">
            <w:pPr>
              <w:overflowPunct w:val="0"/>
              <w:autoSpaceDE w:val="0"/>
              <w:autoSpaceDN w:val="0"/>
              <w:adjustRightInd w:val="0"/>
              <w:spacing w:before="120"/>
              <w:jc w:val="center"/>
              <w:textAlignment w:val="baseline"/>
            </w:pPr>
            <w:r>
              <w:t>6</w:t>
            </w:r>
          </w:p>
        </w:tc>
        <w:tc>
          <w:tcPr>
            <w:tcW w:w="2398" w:type="dxa"/>
            <w:vAlign w:val="center"/>
          </w:tcPr>
          <w:p w:rsidR="001E5476" w:rsidRPr="00717625" w:rsidRDefault="001E5476" w:rsidP="00712F99">
            <w:pPr>
              <w:jc w:val="center"/>
              <w:rPr>
                <w:rFonts w:ascii="Arial" w:hAnsi="Arial" w:cs="Arial"/>
                <w:bCs/>
                <w:color w:val="000080"/>
                <w:lang w:val="en-US"/>
              </w:rPr>
            </w:pPr>
            <w:r w:rsidRPr="00717625">
              <w:rPr>
                <w:rFonts w:ascii="Arial" w:hAnsi="Arial" w:cs="Arial"/>
                <w:bCs/>
                <w:color w:val="000080"/>
                <w:lang w:val="en-US"/>
              </w:rPr>
              <w:t>hex</w:t>
            </w:r>
            <w:r>
              <w:rPr>
                <w:rFonts w:ascii="Arial" w:hAnsi="Arial" w:cs="Arial"/>
                <w:bCs/>
                <w:color w:val="000080"/>
                <w:lang w:val="en-US"/>
              </w:rPr>
              <w:t>-</w:t>
            </w:r>
          </w:p>
        </w:tc>
      </w:tr>
      <w:tr w:rsidR="001E5476" w:rsidTr="00712F99">
        <w:tc>
          <w:tcPr>
            <w:tcW w:w="2421" w:type="dxa"/>
          </w:tcPr>
          <w:p w:rsidR="001E5476" w:rsidRDefault="001E5476" w:rsidP="001103DA">
            <w:pPr>
              <w:overflowPunct w:val="0"/>
              <w:autoSpaceDE w:val="0"/>
              <w:autoSpaceDN w:val="0"/>
              <w:adjustRightInd w:val="0"/>
              <w:spacing w:before="120"/>
              <w:jc w:val="center"/>
              <w:textAlignment w:val="baseline"/>
            </w:pPr>
            <w:r>
              <w:t>2</w:t>
            </w:r>
          </w:p>
        </w:tc>
        <w:tc>
          <w:tcPr>
            <w:tcW w:w="2398" w:type="dxa"/>
          </w:tcPr>
          <w:p w:rsidR="001E5476" w:rsidRDefault="001E5476" w:rsidP="00712F99">
            <w:pPr>
              <w:overflowPunct w:val="0"/>
              <w:autoSpaceDE w:val="0"/>
              <w:autoSpaceDN w:val="0"/>
              <w:adjustRightInd w:val="0"/>
              <w:spacing w:before="120"/>
              <w:jc w:val="center"/>
              <w:textAlignment w:val="baseline"/>
            </w:pPr>
            <w:r>
              <w:t>eth-</w:t>
            </w:r>
          </w:p>
        </w:tc>
        <w:tc>
          <w:tcPr>
            <w:tcW w:w="2422" w:type="dxa"/>
          </w:tcPr>
          <w:p w:rsidR="001E5476" w:rsidRDefault="001E5476" w:rsidP="00712F99">
            <w:pPr>
              <w:overflowPunct w:val="0"/>
              <w:autoSpaceDE w:val="0"/>
              <w:autoSpaceDN w:val="0"/>
              <w:adjustRightInd w:val="0"/>
              <w:spacing w:before="120"/>
              <w:jc w:val="center"/>
              <w:textAlignment w:val="baseline"/>
            </w:pPr>
            <w:r>
              <w:t>7</w:t>
            </w:r>
          </w:p>
        </w:tc>
        <w:tc>
          <w:tcPr>
            <w:tcW w:w="2398" w:type="dxa"/>
            <w:vAlign w:val="center"/>
          </w:tcPr>
          <w:p w:rsidR="001E5476" w:rsidRPr="00717625" w:rsidRDefault="001E5476" w:rsidP="00712F99">
            <w:pPr>
              <w:jc w:val="center"/>
              <w:rPr>
                <w:rFonts w:ascii="Arial" w:hAnsi="Arial" w:cs="Arial"/>
                <w:bCs/>
                <w:color w:val="000080"/>
                <w:lang w:val="en-US"/>
              </w:rPr>
            </w:pPr>
            <w:r w:rsidRPr="00717625">
              <w:rPr>
                <w:rFonts w:ascii="Arial" w:hAnsi="Arial" w:cs="Arial"/>
                <w:bCs/>
                <w:color w:val="000080"/>
                <w:lang w:val="en-US"/>
              </w:rPr>
              <w:t>hept</w:t>
            </w:r>
            <w:r>
              <w:rPr>
                <w:rFonts w:ascii="Arial" w:hAnsi="Arial" w:cs="Arial"/>
                <w:bCs/>
                <w:color w:val="000080"/>
                <w:lang w:val="en-US"/>
              </w:rPr>
              <w:t>-</w:t>
            </w:r>
          </w:p>
        </w:tc>
      </w:tr>
      <w:tr w:rsidR="001E5476" w:rsidTr="00712F99">
        <w:tc>
          <w:tcPr>
            <w:tcW w:w="2421" w:type="dxa"/>
          </w:tcPr>
          <w:p w:rsidR="001E5476" w:rsidRDefault="001E5476" w:rsidP="001103DA">
            <w:pPr>
              <w:overflowPunct w:val="0"/>
              <w:autoSpaceDE w:val="0"/>
              <w:autoSpaceDN w:val="0"/>
              <w:adjustRightInd w:val="0"/>
              <w:spacing w:before="120"/>
              <w:jc w:val="center"/>
              <w:textAlignment w:val="baseline"/>
            </w:pPr>
            <w:r>
              <w:t>3</w:t>
            </w:r>
          </w:p>
        </w:tc>
        <w:tc>
          <w:tcPr>
            <w:tcW w:w="2398" w:type="dxa"/>
            <w:vAlign w:val="center"/>
          </w:tcPr>
          <w:p w:rsidR="001E5476" w:rsidRPr="00717625" w:rsidRDefault="001E5476" w:rsidP="00712F99">
            <w:pPr>
              <w:jc w:val="center"/>
              <w:rPr>
                <w:rFonts w:ascii="Arial" w:hAnsi="Arial" w:cs="Arial"/>
                <w:bCs/>
                <w:color w:val="000080"/>
                <w:lang w:val="en-US"/>
              </w:rPr>
            </w:pPr>
            <w:r w:rsidRPr="00717625">
              <w:rPr>
                <w:rFonts w:ascii="Arial" w:hAnsi="Arial" w:cs="Arial"/>
                <w:bCs/>
                <w:color w:val="000080"/>
                <w:lang w:val="en-US"/>
              </w:rPr>
              <w:t>prop</w:t>
            </w:r>
            <w:r>
              <w:rPr>
                <w:rFonts w:ascii="Arial" w:hAnsi="Arial" w:cs="Arial"/>
                <w:bCs/>
                <w:color w:val="000080"/>
                <w:lang w:val="en-US"/>
              </w:rPr>
              <w:t>-</w:t>
            </w:r>
          </w:p>
        </w:tc>
        <w:tc>
          <w:tcPr>
            <w:tcW w:w="2422" w:type="dxa"/>
          </w:tcPr>
          <w:p w:rsidR="001E5476" w:rsidRDefault="001E5476" w:rsidP="00712F99">
            <w:pPr>
              <w:overflowPunct w:val="0"/>
              <w:autoSpaceDE w:val="0"/>
              <w:autoSpaceDN w:val="0"/>
              <w:adjustRightInd w:val="0"/>
              <w:spacing w:before="120"/>
              <w:jc w:val="center"/>
              <w:textAlignment w:val="baseline"/>
            </w:pPr>
            <w:r>
              <w:t>8</w:t>
            </w:r>
          </w:p>
        </w:tc>
        <w:tc>
          <w:tcPr>
            <w:tcW w:w="2398" w:type="dxa"/>
            <w:vAlign w:val="center"/>
          </w:tcPr>
          <w:p w:rsidR="001E5476" w:rsidRPr="00717625" w:rsidRDefault="001E5476" w:rsidP="00712F99">
            <w:pPr>
              <w:jc w:val="center"/>
              <w:rPr>
                <w:rFonts w:ascii="Arial" w:hAnsi="Arial" w:cs="Arial"/>
                <w:bCs/>
                <w:color w:val="000080"/>
                <w:lang w:val="en-US"/>
              </w:rPr>
            </w:pPr>
            <w:r w:rsidRPr="00717625">
              <w:rPr>
                <w:rFonts w:ascii="Arial" w:hAnsi="Arial" w:cs="Arial"/>
                <w:bCs/>
                <w:color w:val="000080"/>
                <w:lang w:val="en-US"/>
              </w:rPr>
              <w:t>oct</w:t>
            </w:r>
            <w:r>
              <w:rPr>
                <w:rFonts w:ascii="Arial" w:hAnsi="Arial" w:cs="Arial"/>
                <w:bCs/>
                <w:color w:val="000080"/>
                <w:lang w:val="en-US"/>
              </w:rPr>
              <w:t>-</w:t>
            </w:r>
          </w:p>
        </w:tc>
      </w:tr>
      <w:tr w:rsidR="001E5476" w:rsidTr="00712F99">
        <w:tc>
          <w:tcPr>
            <w:tcW w:w="2421" w:type="dxa"/>
          </w:tcPr>
          <w:p w:rsidR="001E5476" w:rsidRDefault="001E5476" w:rsidP="001103DA">
            <w:pPr>
              <w:overflowPunct w:val="0"/>
              <w:autoSpaceDE w:val="0"/>
              <w:autoSpaceDN w:val="0"/>
              <w:adjustRightInd w:val="0"/>
              <w:spacing w:before="120"/>
              <w:jc w:val="center"/>
              <w:textAlignment w:val="baseline"/>
            </w:pPr>
            <w:r>
              <w:t>4</w:t>
            </w:r>
          </w:p>
        </w:tc>
        <w:tc>
          <w:tcPr>
            <w:tcW w:w="2398" w:type="dxa"/>
            <w:vAlign w:val="center"/>
          </w:tcPr>
          <w:p w:rsidR="001E5476" w:rsidRPr="00717625" w:rsidRDefault="001E5476" w:rsidP="00712F99">
            <w:pPr>
              <w:jc w:val="center"/>
              <w:rPr>
                <w:rFonts w:ascii="Arial" w:hAnsi="Arial" w:cs="Arial"/>
                <w:bCs/>
                <w:color w:val="000080"/>
                <w:lang w:val="en-US"/>
              </w:rPr>
            </w:pPr>
            <w:r w:rsidRPr="00717625">
              <w:rPr>
                <w:rFonts w:ascii="Arial" w:hAnsi="Arial" w:cs="Arial"/>
                <w:bCs/>
                <w:color w:val="000080"/>
                <w:lang w:val="en-US"/>
              </w:rPr>
              <w:t>but</w:t>
            </w:r>
            <w:r>
              <w:rPr>
                <w:rFonts w:ascii="Arial" w:hAnsi="Arial" w:cs="Arial"/>
                <w:bCs/>
                <w:color w:val="000080"/>
                <w:lang w:val="en-US"/>
              </w:rPr>
              <w:t>-</w:t>
            </w:r>
          </w:p>
        </w:tc>
        <w:tc>
          <w:tcPr>
            <w:tcW w:w="2422" w:type="dxa"/>
          </w:tcPr>
          <w:p w:rsidR="001E5476" w:rsidRDefault="001E5476" w:rsidP="00712F99">
            <w:pPr>
              <w:overflowPunct w:val="0"/>
              <w:autoSpaceDE w:val="0"/>
              <w:autoSpaceDN w:val="0"/>
              <w:adjustRightInd w:val="0"/>
              <w:spacing w:before="120"/>
              <w:jc w:val="center"/>
              <w:textAlignment w:val="baseline"/>
            </w:pPr>
            <w:r>
              <w:t>9</w:t>
            </w:r>
          </w:p>
        </w:tc>
        <w:tc>
          <w:tcPr>
            <w:tcW w:w="2398" w:type="dxa"/>
          </w:tcPr>
          <w:p w:rsidR="001E5476" w:rsidRPr="006E407B" w:rsidRDefault="001E5476" w:rsidP="00712F99">
            <w:pPr>
              <w:overflowPunct w:val="0"/>
              <w:autoSpaceDE w:val="0"/>
              <w:autoSpaceDN w:val="0"/>
              <w:adjustRightInd w:val="0"/>
              <w:spacing w:before="120"/>
              <w:jc w:val="center"/>
              <w:textAlignment w:val="baseline"/>
              <w:rPr>
                <w:rFonts w:ascii="Arial" w:hAnsi="Arial" w:cs="Arial"/>
                <w:color w:val="000080"/>
              </w:rPr>
            </w:pPr>
            <w:r>
              <w:rPr>
                <w:rFonts w:ascii="Arial" w:hAnsi="Arial" w:cs="Arial"/>
                <w:color w:val="000080"/>
              </w:rPr>
              <w:t>non-</w:t>
            </w:r>
          </w:p>
        </w:tc>
      </w:tr>
      <w:tr w:rsidR="001E5476" w:rsidTr="00712F99">
        <w:tc>
          <w:tcPr>
            <w:tcW w:w="2421" w:type="dxa"/>
          </w:tcPr>
          <w:p w:rsidR="001E5476" w:rsidRDefault="001E5476" w:rsidP="001103DA">
            <w:pPr>
              <w:overflowPunct w:val="0"/>
              <w:autoSpaceDE w:val="0"/>
              <w:autoSpaceDN w:val="0"/>
              <w:adjustRightInd w:val="0"/>
              <w:spacing w:before="120"/>
              <w:jc w:val="center"/>
              <w:textAlignment w:val="baseline"/>
            </w:pPr>
            <w:r>
              <w:t>5</w:t>
            </w:r>
          </w:p>
        </w:tc>
        <w:tc>
          <w:tcPr>
            <w:tcW w:w="2398" w:type="dxa"/>
            <w:vAlign w:val="center"/>
          </w:tcPr>
          <w:p w:rsidR="001E5476" w:rsidRPr="00717625" w:rsidRDefault="001E5476" w:rsidP="00712F99">
            <w:pPr>
              <w:jc w:val="center"/>
              <w:rPr>
                <w:rFonts w:ascii="Arial" w:hAnsi="Arial" w:cs="Arial"/>
                <w:bCs/>
                <w:color w:val="000080"/>
                <w:lang w:val="en-US"/>
              </w:rPr>
            </w:pPr>
            <w:r w:rsidRPr="00717625">
              <w:rPr>
                <w:rFonts w:ascii="Arial" w:hAnsi="Arial" w:cs="Arial"/>
                <w:bCs/>
                <w:color w:val="000080"/>
                <w:lang w:val="en-US"/>
              </w:rPr>
              <w:t>pent</w:t>
            </w:r>
            <w:r>
              <w:rPr>
                <w:rFonts w:ascii="Arial" w:hAnsi="Arial" w:cs="Arial"/>
                <w:bCs/>
                <w:color w:val="000080"/>
                <w:lang w:val="en-US"/>
              </w:rPr>
              <w:t>-</w:t>
            </w:r>
          </w:p>
        </w:tc>
        <w:tc>
          <w:tcPr>
            <w:tcW w:w="2422" w:type="dxa"/>
          </w:tcPr>
          <w:p w:rsidR="001E5476" w:rsidRDefault="001E5476" w:rsidP="00712F99">
            <w:pPr>
              <w:overflowPunct w:val="0"/>
              <w:autoSpaceDE w:val="0"/>
              <w:autoSpaceDN w:val="0"/>
              <w:adjustRightInd w:val="0"/>
              <w:spacing w:before="120"/>
              <w:jc w:val="center"/>
              <w:textAlignment w:val="baseline"/>
            </w:pPr>
            <w:r>
              <w:t>10</w:t>
            </w:r>
          </w:p>
        </w:tc>
        <w:tc>
          <w:tcPr>
            <w:tcW w:w="2398" w:type="dxa"/>
          </w:tcPr>
          <w:p w:rsidR="001E5476" w:rsidRPr="006E407B" w:rsidRDefault="001E5476" w:rsidP="00712F99">
            <w:pPr>
              <w:overflowPunct w:val="0"/>
              <w:autoSpaceDE w:val="0"/>
              <w:autoSpaceDN w:val="0"/>
              <w:adjustRightInd w:val="0"/>
              <w:spacing w:before="120"/>
              <w:jc w:val="center"/>
              <w:textAlignment w:val="baseline"/>
              <w:rPr>
                <w:rFonts w:ascii="Arial" w:hAnsi="Arial" w:cs="Arial"/>
                <w:color w:val="000080"/>
              </w:rPr>
            </w:pPr>
            <w:r>
              <w:rPr>
                <w:rFonts w:ascii="Arial" w:hAnsi="Arial" w:cs="Arial"/>
                <w:color w:val="000080"/>
              </w:rPr>
              <w:t>dec-</w:t>
            </w:r>
          </w:p>
        </w:tc>
      </w:tr>
    </w:tbl>
    <w:p w:rsidR="00D452E9" w:rsidRPr="00F0470A" w:rsidRDefault="00903644" w:rsidP="006D1E63">
      <w:pPr>
        <w:widowControl w:val="0"/>
        <w:shd w:val="clear" w:color="auto" w:fill="FFFFFF"/>
        <w:spacing w:before="240"/>
        <w:ind w:left="284" w:hanging="284"/>
        <w:rPr>
          <w:b/>
          <w:bCs/>
          <w:lang w:val="en-US"/>
        </w:rPr>
      </w:pPr>
      <w:r w:rsidRPr="00F0470A">
        <w:rPr>
          <w:b/>
          <w:bCs/>
          <w:color w:val="000000"/>
        </w:rPr>
        <w:t>2</w:t>
      </w:r>
      <w:r w:rsidRPr="00F0470A">
        <w:rPr>
          <w:b/>
          <w:bCs/>
          <w:color w:val="000000"/>
        </w:rPr>
        <w:tab/>
      </w:r>
      <w:r w:rsidR="00D452E9" w:rsidRPr="00F0470A">
        <w:rPr>
          <w:b/>
          <w:bCs/>
          <w:color w:val="000000"/>
        </w:rPr>
        <w:t>The functional group</w:t>
      </w:r>
      <w:r w:rsidR="00B95D5D">
        <w:rPr>
          <w:b/>
          <w:bCs/>
          <w:color w:val="000000"/>
        </w:rPr>
        <w:t xml:space="preserve"> ending of the name</w:t>
      </w:r>
    </w:p>
    <w:p w:rsidR="00D452E9" w:rsidRPr="00F0470A" w:rsidRDefault="00D452E9" w:rsidP="004706E9">
      <w:pPr>
        <w:widowControl w:val="0"/>
        <w:shd w:val="clear" w:color="auto" w:fill="FFFFFF"/>
        <w:ind w:left="284" w:right="448"/>
        <w:rPr>
          <w:color w:val="000000"/>
        </w:rPr>
      </w:pPr>
      <w:r w:rsidRPr="00F0470A">
        <w:rPr>
          <w:color w:val="000000"/>
        </w:rPr>
        <w:t xml:space="preserve">The second part of the name refers to the functional group or the family </w:t>
      </w:r>
      <w:r w:rsidR="00212B21">
        <w:rPr>
          <w:color w:val="000000"/>
        </w:rPr>
        <w:t>to which the compound belongs.</w:t>
      </w:r>
      <w:r w:rsidR="00B95D5D">
        <w:rPr>
          <w:color w:val="000000"/>
        </w:rPr>
        <w:t xml:space="preserve"> (Halo</w:t>
      </w:r>
      <w:r w:rsidR="007F164D">
        <w:rPr>
          <w:color w:val="000000"/>
        </w:rPr>
        <w:t>genoalkanes</w:t>
      </w:r>
      <w:r w:rsidR="00B95D5D">
        <w:rPr>
          <w:color w:val="000000"/>
        </w:rPr>
        <w:t xml:space="preserve"> have a prefix to the name as well!)</w:t>
      </w:r>
    </w:p>
    <w:p w:rsidR="00D452E9" w:rsidRDefault="00D452E9" w:rsidP="006D1E63">
      <w:pPr>
        <w:widowControl w:val="0"/>
        <w:shd w:val="clear" w:color="auto" w:fill="FFFFFF"/>
        <w:spacing w:before="60" w:after="120"/>
        <w:ind w:left="284" w:hanging="284"/>
        <w:rPr>
          <w:color w:val="000000"/>
        </w:rPr>
      </w:pPr>
      <w:r w:rsidRPr="00F0470A">
        <w:rPr>
          <w:color w:val="000000"/>
        </w:rPr>
        <w:t>Complete the following table:-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7"/>
        <w:gridCol w:w="2076"/>
        <w:gridCol w:w="5486"/>
      </w:tblGrid>
      <w:tr w:rsidR="00B95D5D" w:rsidRPr="00F0470A" w:rsidTr="004706E9">
        <w:trPr>
          <w:trHeight w:val="454"/>
        </w:trPr>
        <w:tc>
          <w:tcPr>
            <w:tcW w:w="2077" w:type="dxa"/>
            <w:vAlign w:val="center"/>
          </w:tcPr>
          <w:p w:rsidR="00B95D5D" w:rsidRPr="004706E9" w:rsidRDefault="00B95D5D" w:rsidP="007F164D">
            <w:pPr>
              <w:widowControl w:val="0"/>
              <w:shd w:val="clear" w:color="auto" w:fill="FFFFFF"/>
              <w:jc w:val="center"/>
              <w:rPr>
                <w:b/>
                <w:lang w:val="en-US"/>
              </w:rPr>
            </w:pPr>
            <w:r w:rsidRPr="004706E9">
              <w:rPr>
                <w:b/>
                <w:color w:val="000000"/>
              </w:rPr>
              <w:t>Homologous series</w:t>
            </w:r>
          </w:p>
        </w:tc>
        <w:tc>
          <w:tcPr>
            <w:tcW w:w="2076" w:type="dxa"/>
            <w:vAlign w:val="center"/>
          </w:tcPr>
          <w:p w:rsidR="00B95D5D" w:rsidRPr="004706E9" w:rsidRDefault="007F164D" w:rsidP="007F164D">
            <w:pPr>
              <w:widowControl w:val="0"/>
              <w:shd w:val="clear" w:color="auto" w:fill="FFFFFF"/>
              <w:jc w:val="center"/>
              <w:rPr>
                <w:b/>
                <w:lang w:val="en-US"/>
              </w:rPr>
            </w:pPr>
            <w:r w:rsidRPr="004706E9">
              <w:rPr>
                <w:b/>
                <w:lang w:val="en-US"/>
              </w:rPr>
              <w:t>Name ending</w:t>
            </w:r>
          </w:p>
        </w:tc>
        <w:tc>
          <w:tcPr>
            <w:tcW w:w="5486" w:type="dxa"/>
            <w:vAlign w:val="center"/>
          </w:tcPr>
          <w:p w:rsidR="00B95D5D" w:rsidRPr="004706E9" w:rsidRDefault="006E4EA4" w:rsidP="007F164D">
            <w:pPr>
              <w:widowControl w:val="0"/>
              <w:shd w:val="clear" w:color="auto" w:fill="FFFFFF"/>
              <w:jc w:val="center"/>
              <w:rPr>
                <w:b/>
                <w:sz w:val="20"/>
                <w:lang w:val="en-US"/>
              </w:rPr>
            </w:pPr>
            <w:r>
              <w:rPr>
                <w:noProof/>
              </w:rPr>
              <w:object w:dxaOrig="1440" w:dyaOrig="1440">
                <v:shape id="_x0000_s1740" type="#_x0000_t75" style="position:absolute;left:0;text-align:left;margin-left:151.2pt;margin-top:12.1pt;width:48.5pt;height:47.55pt;z-index:251882496;mso-position-horizontal-relative:text;mso-position-vertical-relative:text;mso-width-relative:page;mso-height-relative:page">
                  <v:imagedata r:id="rId72" o:title=""/>
                </v:shape>
                <o:OLEObject Type="Embed" ProgID="ACD.ChemSketch.20" ShapeID="_x0000_s1740" DrawAspect="Content" ObjectID="_1510751414" r:id="rId73">
                  <o:FieldCodes>\s</o:FieldCodes>
                </o:OLEObject>
              </w:object>
            </w:r>
            <w:r w:rsidR="00B95D5D" w:rsidRPr="004706E9">
              <w:rPr>
                <w:b/>
                <w:color w:val="000000"/>
                <w:w w:val="101"/>
              </w:rPr>
              <w:t>Example (</w:t>
            </w:r>
            <w:r w:rsidR="007F164D" w:rsidRPr="004706E9">
              <w:rPr>
                <w:b/>
                <w:color w:val="000000"/>
                <w:w w:val="101"/>
              </w:rPr>
              <w:t xml:space="preserve">name and </w:t>
            </w:r>
            <w:r w:rsidR="00B95D5D" w:rsidRPr="004706E9">
              <w:rPr>
                <w:b/>
                <w:color w:val="000000"/>
                <w:w w:val="101"/>
              </w:rPr>
              <w:t>displayed formula)</w:t>
            </w:r>
          </w:p>
        </w:tc>
      </w:tr>
      <w:tr w:rsidR="001E5476" w:rsidRPr="00F0470A" w:rsidTr="004706E9">
        <w:trPr>
          <w:trHeight w:val="567"/>
        </w:trPr>
        <w:tc>
          <w:tcPr>
            <w:tcW w:w="2077" w:type="dxa"/>
            <w:vAlign w:val="center"/>
          </w:tcPr>
          <w:p w:rsidR="001E5476" w:rsidRPr="00F0470A" w:rsidRDefault="001E5476" w:rsidP="00855DDB">
            <w:pPr>
              <w:widowControl w:val="0"/>
              <w:shd w:val="clear" w:color="auto" w:fill="FFFFFF"/>
              <w:rPr>
                <w:b/>
                <w:bCs/>
                <w:lang w:val="en-US"/>
              </w:rPr>
            </w:pPr>
            <w:r w:rsidRPr="00F0470A">
              <w:rPr>
                <w:b/>
                <w:bCs/>
                <w:color w:val="000000"/>
                <w:szCs w:val="26"/>
              </w:rPr>
              <w:t>alkene</w:t>
            </w:r>
          </w:p>
        </w:tc>
        <w:tc>
          <w:tcPr>
            <w:tcW w:w="2076" w:type="dxa"/>
            <w:vAlign w:val="center"/>
          </w:tcPr>
          <w:p w:rsidR="001E5476" w:rsidRPr="006E407B" w:rsidRDefault="001E5476" w:rsidP="00712F99">
            <w:pPr>
              <w:widowControl w:val="0"/>
              <w:shd w:val="clear" w:color="auto" w:fill="FFFFFF"/>
              <w:jc w:val="center"/>
              <w:rPr>
                <w:rFonts w:ascii="Arial" w:hAnsi="Arial" w:cs="Arial"/>
                <w:color w:val="000080"/>
                <w:sz w:val="20"/>
                <w:lang w:val="en-US"/>
              </w:rPr>
            </w:pPr>
            <w:r>
              <w:rPr>
                <w:rFonts w:ascii="Arial" w:hAnsi="Arial" w:cs="Arial"/>
                <w:color w:val="000080"/>
                <w:sz w:val="20"/>
                <w:lang w:val="en-US"/>
              </w:rPr>
              <w:t>-ene</w:t>
            </w:r>
          </w:p>
        </w:tc>
        <w:tc>
          <w:tcPr>
            <w:tcW w:w="5486" w:type="dxa"/>
            <w:vAlign w:val="center"/>
          </w:tcPr>
          <w:p w:rsidR="001E5476" w:rsidRDefault="001E5476" w:rsidP="00712F99">
            <w:pPr>
              <w:widowControl w:val="0"/>
              <w:shd w:val="clear" w:color="auto" w:fill="FFFFFF"/>
              <w:rPr>
                <w:sz w:val="20"/>
                <w:lang w:val="en-US"/>
              </w:rPr>
            </w:pPr>
            <w:r w:rsidRPr="00CE54D0">
              <w:rPr>
                <w:rFonts w:ascii="Arial" w:hAnsi="Arial" w:cs="Arial"/>
                <w:color w:val="000080"/>
                <w:lang w:val="en-US"/>
              </w:rPr>
              <w:t>Propene</w:t>
            </w:r>
            <w:r>
              <w:rPr>
                <w:rFonts w:ascii="Arial" w:hAnsi="Arial" w:cs="Arial"/>
                <w:color w:val="000080"/>
                <w:lang w:val="en-US"/>
              </w:rPr>
              <w:t xml:space="preserve">  CH</w:t>
            </w:r>
            <w:r>
              <w:rPr>
                <w:rFonts w:ascii="Arial" w:hAnsi="Arial" w:cs="Arial"/>
                <w:color w:val="000080"/>
                <w:vertAlign w:val="subscript"/>
                <w:lang w:val="en-US"/>
              </w:rPr>
              <w:t>2</w:t>
            </w:r>
            <w:r>
              <w:rPr>
                <w:rFonts w:ascii="Arial" w:hAnsi="Arial" w:cs="Arial"/>
                <w:color w:val="000080"/>
                <w:lang w:val="en-US"/>
              </w:rPr>
              <w:t>CHCH</w:t>
            </w:r>
            <w:r>
              <w:rPr>
                <w:rFonts w:ascii="Arial" w:hAnsi="Arial" w:cs="Arial"/>
                <w:color w:val="000080"/>
                <w:vertAlign w:val="subscript"/>
                <w:lang w:val="en-US"/>
              </w:rPr>
              <w:t>3</w:t>
            </w:r>
          </w:p>
          <w:p w:rsidR="001E5476" w:rsidRPr="00F0470A" w:rsidRDefault="001E5476" w:rsidP="00712F99">
            <w:pPr>
              <w:widowControl w:val="0"/>
              <w:shd w:val="clear" w:color="auto" w:fill="FFFFFF"/>
              <w:rPr>
                <w:sz w:val="20"/>
                <w:lang w:val="en-US"/>
              </w:rPr>
            </w:pPr>
          </w:p>
        </w:tc>
      </w:tr>
      <w:tr w:rsidR="001E5476" w:rsidRPr="00F0470A" w:rsidTr="004706E9">
        <w:trPr>
          <w:trHeight w:val="567"/>
        </w:trPr>
        <w:tc>
          <w:tcPr>
            <w:tcW w:w="2077" w:type="dxa"/>
            <w:vAlign w:val="center"/>
          </w:tcPr>
          <w:p w:rsidR="001E5476" w:rsidRPr="00F0470A" w:rsidRDefault="001E5476" w:rsidP="00855DDB">
            <w:pPr>
              <w:widowControl w:val="0"/>
              <w:shd w:val="clear" w:color="auto" w:fill="FFFFFF"/>
              <w:rPr>
                <w:b/>
                <w:bCs/>
                <w:lang w:val="en-US"/>
              </w:rPr>
            </w:pPr>
            <w:r w:rsidRPr="00F0470A">
              <w:rPr>
                <w:b/>
                <w:bCs/>
                <w:color w:val="000000"/>
                <w:szCs w:val="26"/>
              </w:rPr>
              <w:t>halogenoalkane</w:t>
            </w:r>
          </w:p>
        </w:tc>
        <w:tc>
          <w:tcPr>
            <w:tcW w:w="2076" w:type="dxa"/>
            <w:vAlign w:val="center"/>
          </w:tcPr>
          <w:p w:rsidR="001E5476" w:rsidRPr="00A7361B" w:rsidRDefault="001E5476" w:rsidP="00712F99">
            <w:pPr>
              <w:widowControl w:val="0"/>
              <w:shd w:val="clear" w:color="auto" w:fill="FFFFFF"/>
              <w:rPr>
                <w:b/>
                <w:sz w:val="20"/>
                <w:lang w:val="de-DE"/>
              </w:rPr>
            </w:pPr>
            <w:r w:rsidRPr="00A7361B">
              <w:rPr>
                <w:b/>
                <w:sz w:val="20"/>
                <w:lang w:val="de-DE"/>
              </w:rPr>
              <w:t>Chloro             ane</w:t>
            </w:r>
          </w:p>
          <w:p w:rsidR="001E5476" w:rsidRPr="00A7361B" w:rsidRDefault="001E5476" w:rsidP="00712F99">
            <w:pPr>
              <w:widowControl w:val="0"/>
              <w:shd w:val="clear" w:color="auto" w:fill="FFFFFF"/>
              <w:rPr>
                <w:b/>
                <w:sz w:val="20"/>
                <w:lang w:val="de-DE"/>
              </w:rPr>
            </w:pPr>
            <w:r w:rsidRPr="00A7361B">
              <w:rPr>
                <w:b/>
                <w:sz w:val="20"/>
                <w:lang w:val="de-DE"/>
              </w:rPr>
              <w:t>Bromo……….ane</w:t>
            </w:r>
          </w:p>
          <w:p w:rsidR="001E5476" w:rsidRPr="00A7361B" w:rsidRDefault="001E5476" w:rsidP="00712F99">
            <w:pPr>
              <w:widowControl w:val="0"/>
              <w:shd w:val="clear" w:color="auto" w:fill="FFFFFF"/>
              <w:rPr>
                <w:b/>
                <w:sz w:val="20"/>
                <w:lang w:val="de-DE"/>
              </w:rPr>
            </w:pPr>
            <w:r w:rsidRPr="00A7361B">
              <w:rPr>
                <w:b/>
                <w:sz w:val="20"/>
                <w:lang w:val="de-DE"/>
              </w:rPr>
              <w:t>Iodo                 ane</w:t>
            </w:r>
          </w:p>
        </w:tc>
        <w:tc>
          <w:tcPr>
            <w:tcW w:w="5486" w:type="dxa"/>
            <w:vAlign w:val="center"/>
          </w:tcPr>
          <w:p w:rsidR="001E5476" w:rsidRPr="00A7361B" w:rsidRDefault="006E4EA4" w:rsidP="00712F99">
            <w:pPr>
              <w:widowControl w:val="0"/>
              <w:shd w:val="clear" w:color="auto" w:fill="FFFFFF"/>
              <w:rPr>
                <w:sz w:val="20"/>
                <w:lang w:val="de-DE"/>
              </w:rPr>
            </w:pPr>
            <w:r>
              <w:rPr>
                <w:noProof/>
              </w:rPr>
              <w:object w:dxaOrig="1440" w:dyaOrig="1440">
                <v:shape id="_x0000_s1741" type="#_x0000_t75" style="position:absolute;margin-left:154.1pt;margin-top:4.7pt;width:42.45pt;height:34.95pt;z-index:251884544;mso-position-horizontal-relative:text;mso-position-vertical-relative:text;mso-width-relative:page;mso-height-relative:page">
                  <v:imagedata r:id="rId74" o:title=""/>
                </v:shape>
                <o:OLEObject Type="Embed" ProgID="ACD.ChemSketch.20" ShapeID="_x0000_s1741" DrawAspect="Content" ObjectID="_1510751415" r:id="rId75">
                  <o:FieldCodes>\s</o:FieldCodes>
                </o:OLEObject>
              </w:object>
            </w:r>
          </w:p>
          <w:p w:rsidR="001E5476" w:rsidRDefault="001E5476" w:rsidP="00712F99">
            <w:pPr>
              <w:widowControl w:val="0"/>
              <w:shd w:val="clear" w:color="auto" w:fill="FFFFFF"/>
              <w:rPr>
                <w:sz w:val="20"/>
                <w:lang w:val="en-US"/>
              </w:rPr>
            </w:pPr>
            <w:r>
              <w:rPr>
                <w:rFonts w:ascii="Arial" w:hAnsi="Arial" w:cs="Arial"/>
                <w:color w:val="000080"/>
                <w:lang w:val="en-US"/>
              </w:rPr>
              <w:t>Chloroethane CH</w:t>
            </w:r>
            <w:r>
              <w:rPr>
                <w:rFonts w:ascii="Arial" w:hAnsi="Arial" w:cs="Arial"/>
                <w:color w:val="000080"/>
                <w:vertAlign w:val="subscript"/>
                <w:lang w:val="en-US"/>
              </w:rPr>
              <w:t>3</w:t>
            </w:r>
            <w:r>
              <w:rPr>
                <w:rFonts w:ascii="Arial" w:hAnsi="Arial" w:cs="Arial"/>
                <w:color w:val="000080"/>
                <w:lang w:val="en-US"/>
              </w:rPr>
              <w:t>CH</w:t>
            </w:r>
            <w:r>
              <w:rPr>
                <w:rFonts w:ascii="Arial" w:hAnsi="Arial" w:cs="Arial"/>
                <w:color w:val="000080"/>
                <w:vertAlign w:val="subscript"/>
                <w:lang w:val="en-US"/>
              </w:rPr>
              <w:t>2</w:t>
            </w:r>
            <w:r>
              <w:rPr>
                <w:rFonts w:ascii="Arial" w:hAnsi="Arial" w:cs="Arial"/>
                <w:color w:val="000080"/>
                <w:lang w:val="en-US"/>
              </w:rPr>
              <w:t>Cl</w:t>
            </w:r>
          </w:p>
          <w:p w:rsidR="001E5476" w:rsidRDefault="001E5476" w:rsidP="00712F99">
            <w:pPr>
              <w:widowControl w:val="0"/>
              <w:shd w:val="clear" w:color="auto" w:fill="FFFFFF"/>
              <w:rPr>
                <w:sz w:val="20"/>
                <w:lang w:val="en-US"/>
              </w:rPr>
            </w:pPr>
          </w:p>
          <w:p w:rsidR="001E5476" w:rsidRPr="00F0470A" w:rsidRDefault="001E5476" w:rsidP="00712F99">
            <w:pPr>
              <w:widowControl w:val="0"/>
              <w:shd w:val="clear" w:color="auto" w:fill="FFFFFF"/>
              <w:rPr>
                <w:sz w:val="20"/>
                <w:lang w:val="en-US"/>
              </w:rPr>
            </w:pPr>
          </w:p>
        </w:tc>
      </w:tr>
      <w:tr w:rsidR="001E5476" w:rsidRPr="00F0470A" w:rsidTr="004706E9">
        <w:trPr>
          <w:trHeight w:val="340"/>
        </w:trPr>
        <w:tc>
          <w:tcPr>
            <w:tcW w:w="2077" w:type="dxa"/>
            <w:vAlign w:val="center"/>
          </w:tcPr>
          <w:p w:rsidR="001E5476" w:rsidRPr="00F0470A" w:rsidRDefault="001E5476" w:rsidP="00855DDB">
            <w:pPr>
              <w:widowControl w:val="0"/>
              <w:shd w:val="clear" w:color="auto" w:fill="FFFFFF"/>
              <w:rPr>
                <w:b/>
                <w:bCs/>
                <w:lang w:val="en-US"/>
              </w:rPr>
            </w:pPr>
            <w:r w:rsidRPr="00F0470A">
              <w:rPr>
                <w:b/>
                <w:bCs/>
                <w:color w:val="000000"/>
                <w:szCs w:val="26"/>
              </w:rPr>
              <w:t>alcohol</w:t>
            </w:r>
          </w:p>
        </w:tc>
        <w:tc>
          <w:tcPr>
            <w:tcW w:w="2076" w:type="dxa"/>
            <w:vAlign w:val="center"/>
          </w:tcPr>
          <w:p w:rsidR="001E5476" w:rsidRPr="006E407B" w:rsidRDefault="001E5476" w:rsidP="00712F99">
            <w:pPr>
              <w:widowControl w:val="0"/>
              <w:shd w:val="clear" w:color="auto" w:fill="FFFFFF"/>
              <w:jc w:val="center"/>
              <w:rPr>
                <w:rFonts w:ascii="Arial" w:hAnsi="Arial" w:cs="Arial"/>
                <w:color w:val="000080"/>
                <w:sz w:val="20"/>
                <w:lang w:val="en-US"/>
              </w:rPr>
            </w:pPr>
            <w:r>
              <w:rPr>
                <w:rFonts w:ascii="Arial" w:hAnsi="Arial" w:cs="Arial"/>
                <w:color w:val="000080"/>
                <w:sz w:val="20"/>
                <w:lang w:val="en-US"/>
              </w:rPr>
              <w:t>-ol</w:t>
            </w:r>
          </w:p>
        </w:tc>
        <w:tc>
          <w:tcPr>
            <w:tcW w:w="5486" w:type="dxa"/>
            <w:vMerge w:val="restart"/>
            <w:vAlign w:val="center"/>
          </w:tcPr>
          <w:p w:rsidR="001E5476" w:rsidRPr="00F0470A" w:rsidRDefault="001E5476" w:rsidP="00212B21">
            <w:pPr>
              <w:widowControl w:val="0"/>
              <w:shd w:val="clear" w:color="auto" w:fill="FFFFFF"/>
              <w:ind w:right="448"/>
              <w:rPr>
                <w:color w:val="000000"/>
              </w:rPr>
            </w:pPr>
            <w:r>
              <w:rPr>
                <w:color w:val="000000"/>
              </w:rPr>
              <w:t xml:space="preserve">You will come across these </w:t>
            </w:r>
            <w:r w:rsidRPr="00F0470A">
              <w:rPr>
                <w:color w:val="000000"/>
              </w:rPr>
              <w:t xml:space="preserve">functional groups </w:t>
            </w:r>
            <w:r>
              <w:rPr>
                <w:color w:val="000000"/>
              </w:rPr>
              <w:t>in U</w:t>
            </w:r>
            <w:r w:rsidRPr="00F0470A">
              <w:rPr>
                <w:color w:val="000000"/>
              </w:rPr>
              <w:t xml:space="preserve">nit 2 </w:t>
            </w:r>
          </w:p>
          <w:p w:rsidR="001E5476" w:rsidRPr="00F0470A" w:rsidRDefault="001E5476" w:rsidP="007F4F44">
            <w:pPr>
              <w:widowControl w:val="0"/>
              <w:shd w:val="clear" w:color="auto" w:fill="FFFFFF"/>
              <w:rPr>
                <w:sz w:val="20"/>
                <w:lang w:val="en-US"/>
              </w:rPr>
            </w:pPr>
          </w:p>
        </w:tc>
      </w:tr>
      <w:tr w:rsidR="001E5476" w:rsidRPr="00F0470A" w:rsidTr="004706E9">
        <w:trPr>
          <w:trHeight w:val="340"/>
        </w:trPr>
        <w:tc>
          <w:tcPr>
            <w:tcW w:w="2077" w:type="dxa"/>
            <w:vAlign w:val="center"/>
          </w:tcPr>
          <w:p w:rsidR="001E5476" w:rsidRPr="00F0470A" w:rsidRDefault="001E5476" w:rsidP="00855DDB">
            <w:pPr>
              <w:widowControl w:val="0"/>
              <w:shd w:val="clear" w:color="auto" w:fill="FFFFFF"/>
              <w:rPr>
                <w:b/>
                <w:bCs/>
                <w:lang w:val="en-US"/>
              </w:rPr>
            </w:pPr>
            <w:r w:rsidRPr="00F0470A">
              <w:rPr>
                <w:b/>
                <w:bCs/>
                <w:color w:val="000000"/>
                <w:szCs w:val="26"/>
              </w:rPr>
              <w:t>aldehyde</w:t>
            </w:r>
          </w:p>
        </w:tc>
        <w:tc>
          <w:tcPr>
            <w:tcW w:w="2076" w:type="dxa"/>
            <w:vAlign w:val="center"/>
          </w:tcPr>
          <w:p w:rsidR="001E5476" w:rsidRPr="006E407B" w:rsidRDefault="001E5476" w:rsidP="00712F99">
            <w:pPr>
              <w:widowControl w:val="0"/>
              <w:shd w:val="clear" w:color="auto" w:fill="FFFFFF"/>
              <w:jc w:val="center"/>
              <w:rPr>
                <w:rFonts w:ascii="Arial" w:hAnsi="Arial" w:cs="Arial"/>
                <w:color w:val="000080"/>
                <w:sz w:val="20"/>
                <w:lang w:val="en-US"/>
              </w:rPr>
            </w:pPr>
            <w:r>
              <w:rPr>
                <w:rFonts w:ascii="Arial" w:hAnsi="Arial" w:cs="Arial"/>
                <w:color w:val="000080"/>
                <w:sz w:val="20"/>
                <w:lang w:val="en-US"/>
              </w:rPr>
              <w:t>-al</w:t>
            </w:r>
          </w:p>
        </w:tc>
        <w:tc>
          <w:tcPr>
            <w:tcW w:w="5486" w:type="dxa"/>
            <w:vMerge/>
            <w:vAlign w:val="center"/>
          </w:tcPr>
          <w:p w:rsidR="001E5476" w:rsidRPr="00F0470A" w:rsidRDefault="001E5476" w:rsidP="007F4F44">
            <w:pPr>
              <w:widowControl w:val="0"/>
              <w:shd w:val="clear" w:color="auto" w:fill="FFFFFF"/>
              <w:rPr>
                <w:sz w:val="20"/>
                <w:lang w:val="en-US"/>
              </w:rPr>
            </w:pPr>
          </w:p>
        </w:tc>
      </w:tr>
      <w:tr w:rsidR="001E5476" w:rsidRPr="00F0470A" w:rsidTr="004706E9">
        <w:trPr>
          <w:trHeight w:val="340"/>
        </w:trPr>
        <w:tc>
          <w:tcPr>
            <w:tcW w:w="2077" w:type="dxa"/>
            <w:vAlign w:val="center"/>
          </w:tcPr>
          <w:p w:rsidR="001E5476" w:rsidRPr="00F0470A" w:rsidRDefault="001E5476" w:rsidP="00855DDB">
            <w:pPr>
              <w:widowControl w:val="0"/>
              <w:shd w:val="clear" w:color="auto" w:fill="FFFFFF"/>
              <w:rPr>
                <w:b/>
                <w:bCs/>
                <w:lang w:val="en-US"/>
              </w:rPr>
            </w:pPr>
            <w:r w:rsidRPr="00F0470A">
              <w:rPr>
                <w:b/>
                <w:bCs/>
                <w:color w:val="000000"/>
                <w:szCs w:val="26"/>
              </w:rPr>
              <w:t>ketone</w:t>
            </w:r>
          </w:p>
        </w:tc>
        <w:tc>
          <w:tcPr>
            <w:tcW w:w="2076" w:type="dxa"/>
            <w:vAlign w:val="center"/>
          </w:tcPr>
          <w:p w:rsidR="001E5476" w:rsidRPr="006E407B" w:rsidRDefault="001E5476" w:rsidP="00712F99">
            <w:pPr>
              <w:widowControl w:val="0"/>
              <w:shd w:val="clear" w:color="auto" w:fill="FFFFFF"/>
              <w:jc w:val="center"/>
              <w:rPr>
                <w:rFonts w:ascii="Arial" w:hAnsi="Arial" w:cs="Arial"/>
                <w:color w:val="000080"/>
                <w:sz w:val="20"/>
                <w:lang w:val="en-US"/>
              </w:rPr>
            </w:pPr>
            <w:r>
              <w:rPr>
                <w:rFonts w:ascii="Arial" w:hAnsi="Arial" w:cs="Arial"/>
                <w:color w:val="000080"/>
                <w:sz w:val="20"/>
                <w:lang w:val="en-US"/>
              </w:rPr>
              <w:t>-one</w:t>
            </w:r>
          </w:p>
        </w:tc>
        <w:tc>
          <w:tcPr>
            <w:tcW w:w="5486" w:type="dxa"/>
            <w:vMerge/>
            <w:vAlign w:val="center"/>
          </w:tcPr>
          <w:p w:rsidR="001E5476" w:rsidRPr="00F0470A" w:rsidRDefault="001E5476" w:rsidP="007F4F44">
            <w:pPr>
              <w:widowControl w:val="0"/>
              <w:shd w:val="clear" w:color="auto" w:fill="FFFFFF"/>
              <w:rPr>
                <w:sz w:val="20"/>
                <w:lang w:val="en-US"/>
              </w:rPr>
            </w:pPr>
          </w:p>
        </w:tc>
      </w:tr>
      <w:tr w:rsidR="001E5476" w:rsidRPr="00F0470A" w:rsidTr="004706E9">
        <w:trPr>
          <w:trHeight w:val="340"/>
        </w:trPr>
        <w:tc>
          <w:tcPr>
            <w:tcW w:w="2077" w:type="dxa"/>
            <w:vAlign w:val="center"/>
          </w:tcPr>
          <w:p w:rsidR="001E5476" w:rsidRPr="00F0470A" w:rsidRDefault="001E5476" w:rsidP="00855DDB">
            <w:pPr>
              <w:widowControl w:val="0"/>
              <w:shd w:val="clear" w:color="auto" w:fill="FFFFFF"/>
              <w:rPr>
                <w:b/>
                <w:bCs/>
                <w:lang w:val="en-US"/>
              </w:rPr>
            </w:pPr>
            <w:r w:rsidRPr="00F0470A">
              <w:rPr>
                <w:b/>
                <w:bCs/>
                <w:color w:val="000000"/>
                <w:szCs w:val="26"/>
              </w:rPr>
              <w:t>carboxylic acid</w:t>
            </w:r>
          </w:p>
        </w:tc>
        <w:tc>
          <w:tcPr>
            <w:tcW w:w="2076" w:type="dxa"/>
            <w:vAlign w:val="center"/>
          </w:tcPr>
          <w:p w:rsidR="001E5476" w:rsidRPr="006E407B" w:rsidRDefault="001E5476" w:rsidP="00712F99">
            <w:pPr>
              <w:widowControl w:val="0"/>
              <w:shd w:val="clear" w:color="auto" w:fill="FFFFFF"/>
              <w:jc w:val="center"/>
              <w:rPr>
                <w:rFonts w:ascii="Arial" w:hAnsi="Arial" w:cs="Arial"/>
                <w:color w:val="000080"/>
                <w:sz w:val="20"/>
                <w:lang w:val="en-US"/>
              </w:rPr>
            </w:pPr>
            <w:r>
              <w:rPr>
                <w:rFonts w:ascii="Arial" w:hAnsi="Arial" w:cs="Arial"/>
                <w:color w:val="000080"/>
                <w:sz w:val="20"/>
                <w:lang w:val="en-US"/>
              </w:rPr>
              <w:t>-anoic acid</w:t>
            </w:r>
          </w:p>
        </w:tc>
        <w:tc>
          <w:tcPr>
            <w:tcW w:w="5486" w:type="dxa"/>
            <w:vMerge/>
            <w:vAlign w:val="center"/>
          </w:tcPr>
          <w:p w:rsidR="001E5476" w:rsidRPr="00F0470A" w:rsidRDefault="001E5476" w:rsidP="007F4F44">
            <w:pPr>
              <w:widowControl w:val="0"/>
              <w:shd w:val="clear" w:color="auto" w:fill="FFFFFF"/>
              <w:rPr>
                <w:sz w:val="20"/>
                <w:lang w:val="en-US"/>
              </w:rPr>
            </w:pPr>
          </w:p>
        </w:tc>
      </w:tr>
    </w:tbl>
    <w:p w:rsidR="00D452E9" w:rsidRPr="00F0470A" w:rsidRDefault="00212B21" w:rsidP="00A949E5">
      <w:pPr>
        <w:widowControl w:val="0"/>
        <w:shd w:val="clear" w:color="auto" w:fill="FFFFFF"/>
        <w:tabs>
          <w:tab w:val="left" w:pos="284"/>
        </w:tabs>
        <w:spacing w:before="272"/>
        <w:ind w:left="120" w:hanging="120"/>
        <w:rPr>
          <w:b/>
          <w:bCs/>
          <w:lang w:val="en-US"/>
        </w:rPr>
      </w:pPr>
      <w:r>
        <w:rPr>
          <w:b/>
          <w:bCs/>
          <w:color w:val="000000"/>
        </w:rPr>
        <w:br w:type="page"/>
      </w:r>
      <w:r w:rsidR="00D452E9" w:rsidRPr="00F0470A">
        <w:rPr>
          <w:b/>
          <w:bCs/>
          <w:color w:val="000000"/>
        </w:rPr>
        <w:t>3</w:t>
      </w:r>
      <w:r w:rsidR="00F0470A">
        <w:rPr>
          <w:b/>
          <w:bCs/>
          <w:color w:val="000000"/>
        </w:rPr>
        <w:tab/>
      </w:r>
      <w:r w:rsidR="00D452E9" w:rsidRPr="00F0470A">
        <w:rPr>
          <w:b/>
          <w:bCs/>
          <w:color w:val="000000"/>
        </w:rPr>
        <w:t>Numbering the chain</w:t>
      </w:r>
    </w:p>
    <w:p w:rsidR="00D452E9" w:rsidRPr="00F0470A" w:rsidRDefault="00D452E9" w:rsidP="007F4F44">
      <w:pPr>
        <w:widowControl w:val="0"/>
        <w:shd w:val="clear" w:color="auto" w:fill="FFFFFF"/>
        <w:spacing w:before="8"/>
        <w:ind w:left="360"/>
        <w:rPr>
          <w:color w:val="000000"/>
        </w:rPr>
      </w:pPr>
      <w:r w:rsidRPr="00F0470A">
        <w:rPr>
          <w:color w:val="000000"/>
        </w:rPr>
        <w:t xml:space="preserve">Numbers are used to indicate where on the carbon chain a functional group </w:t>
      </w:r>
      <w:r w:rsidR="00CB2E62">
        <w:rPr>
          <w:color w:val="000000"/>
        </w:rPr>
        <w:t xml:space="preserve">or branch </w:t>
      </w:r>
      <w:r w:rsidRPr="00F0470A">
        <w:rPr>
          <w:color w:val="000000"/>
        </w:rPr>
        <w:t xml:space="preserve">is to be found.  Always </w:t>
      </w:r>
      <w:r w:rsidR="00CB2E62">
        <w:rPr>
          <w:color w:val="000000"/>
        </w:rPr>
        <w:t xml:space="preserve">give the lowest possible number by </w:t>
      </w:r>
      <w:r w:rsidR="00CB2E62">
        <w:rPr>
          <w:b/>
          <w:color w:val="000000"/>
        </w:rPr>
        <w:t>numbering from the end nearest the functional group (or for alkanes the end nearest the branch or branches)</w:t>
      </w:r>
      <w:r w:rsidRPr="00F0470A">
        <w:rPr>
          <w:color w:val="000000"/>
        </w:rPr>
        <w:t xml:space="preserve">  </w:t>
      </w:r>
    </w:p>
    <w:p w:rsidR="00D452E9" w:rsidRPr="00F0470A" w:rsidRDefault="00BB4CB6" w:rsidP="007F4F44">
      <w:pPr>
        <w:widowControl w:val="0"/>
        <w:shd w:val="clear" w:color="auto" w:fill="FFFFFF"/>
        <w:spacing w:before="8"/>
        <w:ind w:left="360"/>
        <w:rPr>
          <w:color w:val="000000"/>
        </w:rPr>
      </w:pPr>
      <w:r>
        <w:rPr>
          <w:color w:val="000000"/>
        </w:rPr>
        <w:t>This compound is 2-</w:t>
      </w:r>
      <w:r w:rsidR="00D452E9" w:rsidRPr="00F0470A">
        <w:rPr>
          <w:color w:val="000000"/>
        </w:rPr>
        <w:t>met</w:t>
      </w:r>
      <w:r w:rsidR="00A949E5">
        <w:rPr>
          <w:color w:val="000000"/>
        </w:rPr>
        <w:t>hylbutane, not 3-methylbutane.</w:t>
      </w:r>
    </w:p>
    <w:p w:rsidR="00B0466A" w:rsidRPr="00F0470A" w:rsidRDefault="006E4EA4" w:rsidP="00B0466A">
      <w:pPr>
        <w:widowControl w:val="0"/>
        <w:shd w:val="clear" w:color="auto" w:fill="FFFFFF"/>
        <w:spacing w:before="8"/>
        <w:ind w:left="360"/>
        <w:rPr>
          <w:lang w:val="en-US"/>
        </w:rPr>
      </w:pPr>
      <w:r>
        <w:rPr>
          <w:noProof/>
          <w:color w:val="000000"/>
        </w:rPr>
        <w:object w:dxaOrig="1440" w:dyaOrig="1440">
          <v:group id="_x0000_s1650" style="position:absolute;left:0;text-align:left;margin-left:296.45pt;margin-top:10.25pt;width:191pt;height:81.4pt;z-index:251766784" coordorigin="7328,2257" coordsize="3820,1628">
            <v:oval id="_x0000_s1651" style="position:absolute;left:8573;top:2295;width:510;height:330" strokecolor="navy"/>
            <v:shape id="_x0000_s1652" type="#_x0000_t75" style="position:absolute;left:7414;top:2327;width:2127;height:779">
              <v:imagedata r:id="rId76" o:title=""/>
            </v:shape>
            <v:line id="_x0000_s1653" style="position:absolute;flip:y" from="9090,2385" to="9458,2445" strokecolor="navy"/>
            <v:shape id="_x0000_s1654" type="#_x0000_t202" style="position:absolute;left:9450;top:2257;width:751;height:353" stroked="f">
              <v:textbox inset="0,0,0,0">
                <w:txbxContent>
                  <w:p w:rsidR="00F32896" w:rsidRPr="00415879" w:rsidRDefault="00F32896" w:rsidP="00B0466A">
                    <w:pPr>
                      <w:rPr>
                        <w:rFonts w:ascii="Arial" w:hAnsi="Arial" w:cs="Arial"/>
                        <w:color w:val="000080"/>
                      </w:rPr>
                    </w:pPr>
                    <w:r w:rsidRPr="00415879">
                      <w:rPr>
                        <w:rFonts w:ascii="Arial" w:hAnsi="Arial" w:cs="Arial"/>
                        <w:color w:val="000080"/>
                      </w:rPr>
                      <w:t>methyl</w:t>
                    </w:r>
                  </w:p>
                </w:txbxContent>
              </v:textbox>
            </v:shape>
            <v:shape id="_x0000_s1655" type="#_x0000_t202" style="position:absolute;left:9264;top:3211;width:1884;height:301" stroked="f">
              <v:textbox inset="0,0,0,0">
                <w:txbxContent>
                  <w:p w:rsidR="00F32896" w:rsidRPr="00415879" w:rsidRDefault="00F32896" w:rsidP="00B0466A">
                    <w:pPr>
                      <w:rPr>
                        <w:rFonts w:ascii="Arial" w:hAnsi="Arial" w:cs="Arial"/>
                        <w:color w:val="000080"/>
                      </w:rPr>
                    </w:pPr>
                    <w:r>
                      <w:rPr>
                        <w:rFonts w:ascii="Arial" w:hAnsi="Arial" w:cs="Arial"/>
                        <w:color w:val="000080"/>
                      </w:rPr>
                      <w:t>longest chain</w:t>
                    </w:r>
                  </w:p>
                </w:txbxContent>
              </v:textbox>
            </v:shape>
            <v:shape id="_x0000_s1656" type="#_x0000_t202" style="position:absolute;left:7328;top:3584;width:3145;height:301" stroked="f">
              <v:textbox inset="0,0,0,0">
                <w:txbxContent>
                  <w:p w:rsidR="00F32896" w:rsidRPr="00415879" w:rsidRDefault="00F32896" w:rsidP="00B0466A">
                    <w:pPr>
                      <w:rPr>
                        <w:rFonts w:ascii="Arial" w:hAnsi="Arial" w:cs="Arial"/>
                        <w:color w:val="000080"/>
                      </w:rPr>
                    </w:pPr>
                    <w:r>
                      <w:rPr>
                        <w:rFonts w:ascii="Arial" w:hAnsi="Arial" w:cs="Arial"/>
                        <w:color w:val="000080"/>
                      </w:rPr>
                      <w:t>number to give C</w:t>
                    </w:r>
                    <w:r>
                      <w:rPr>
                        <w:rFonts w:ascii="Arial" w:hAnsi="Arial" w:cs="Arial"/>
                        <w:color w:val="000080"/>
                        <w:vertAlign w:val="subscript"/>
                      </w:rPr>
                      <w:t>2</w:t>
                    </w:r>
                    <w:r>
                      <w:rPr>
                        <w:rFonts w:ascii="Arial" w:hAnsi="Arial" w:cs="Arial"/>
                        <w:color w:val="000080"/>
                      </w:rPr>
                      <w:t xml:space="preserve"> as methyl</w:t>
                    </w:r>
                  </w:p>
                </w:txbxContent>
              </v:textbox>
            </v:shape>
            <v:shape id="_x0000_s1657" type="#_x0000_t202" style="position:absolute;left:7694;top:3007;width:173;height:270" stroked="f">
              <v:textbox inset="0,0,0,0">
                <w:txbxContent>
                  <w:p w:rsidR="00F32896" w:rsidRPr="00415879" w:rsidRDefault="00F32896" w:rsidP="00B0466A">
                    <w:pPr>
                      <w:rPr>
                        <w:rFonts w:ascii="Arial" w:hAnsi="Arial" w:cs="Arial"/>
                        <w:color w:val="000080"/>
                        <w:sz w:val="20"/>
                        <w:szCs w:val="20"/>
                      </w:rPr>
                    </w:pPr>
                    <w:r w:rsidRPr="00415879">
                      <w:rPr>
                        <w:rFonts w:ascii="Arial" w:hAnsi="Arial" w:cs="Arial"/>
                        <w:color w:val="000080"/>
                        <w:sz w:val="20"/>
                        <w:szCs w:val="20"/>
                      </w:rPr>
                      <w:t>4</w:t>
                    </w:r>
                  </w:p>
                </w:txbxContent>
              </v:textbox>
            </v:shape>
            <v:shape id="_x0000_s1658" type="#_x0000_t202" style="position:absolute;left:9143;top:3007;width:181;height:226" stroked="f">
              <v:textbox inset="0,0,0,0">
                <w:txbxContent>
                  <w:p w:rsidR="00F32896" w:rsidRPr="00415879" w:rsidRDefault="00F32896" w:rsidP="00B0466A">
                    <w:pPr>
                      <w:rPr>
                        <w:rFonts w:ascii="Arial" w:hAnsi="Arial" w:cs="Arial"/>
                        <w:color w:val="000080"/>
                        <w:sz w:val="20"/>
                        <w:szCs w:val="20"/>
                      </w:rPr>
                    </w:pPr>
                    <w:r w:rsidRPr="00415879">
                      <w:rPr>
                        <w:rFonts w:ascii="Arial" w:hAnsi="Arial" w:cs="Arial"/>
                        <w:color w:val="000080"/>
                        <w:sz w:val="20"/>
                        <w:szCs w:val="20"/>
                      </w:rPr>
                      <w:t>1</w:t>
                    </w:r>
                  </w:p>
                </w:txbxContent>
              </v:textbox>
            </v:shape>
            <v:shape id="_x0000_s1659" type="#_x0000_t202" style="position:absolute;left:8159;top:3014;width:173;height:270" stroked="f">
              <v:textbox inset="0,0,0,0">
                <w:txbxContent>
                  <w:p w:rsidR="00F32896" w:rsidRPr="00415879" w:rsidRDefault="00F32896" w:rsidP="00B0466A">
                    <w:pPr>
                      <w:rPr>
                        <w:rFonts w:ascii="Arial" w:hAnsi="Arial" w:cs="Arial"/>
                        <w:color w:val="000080"/>
                        <w:sz w:val="20"/>
                        <w:szCs w:val="20"/>
                      </w:rPr>
                    </w:pPr>
                    <w:r>
                      <w:rPr>
                        <w:rFonts w:ascii="Arial" w:hAnsi="Arial" w:cs="Arial"/>
                        <w:color w:val="000080"/>
                        <w:sz w:val="20"/>
                        <w:szCs w:val="20"/>
                      </w:rPr>
                      <w:t>3</w:t>
                    </w:r>
                  </w:p>
                </w:txbxContent>
              </v:textbox>
            </v:shape>
            <v:shape id="_x0000_s1660" type="#_x0000_t202" style="position:absolute;left:8624;top:3008;width:173;height:270" stroked="f">
              <v:textbox inset="0,0,0,0">
                <w:txbxContent>
                  <w:p w:rsidR="00F32896" w:rsidRPr="00415879" w:rsidRDefault="00F32896" w:rsidP="00B0466A">
                    <w:pPr>
                      <w:rPr>
                        <w:rFonts w:ascii="Arial" w:hAnsi="Arial" w:cs="Arial"/>
                        <w:color w:val="000080"/>
                        <w:sz w:val="20"/>
                        <w:szCs w:val="20"/>
                      </w:rPr>
                    </w:pPr>
                    <w:r>
                      <w:rPr>
                        <w:rFonts w:ascii="Arial" w:hAnsi="Arial" w:cs="Arial"/>
                        <w:color w:val="000080"/>
                        <w:sz w:val="20"/>
                        <w:szCs w:val="20"/>
                      </w:rPr>
                      <w:t>2</w:t>
                    </w:r>
                  </w:p>
                </w:txbxContent>
              </v:textbox>
            </v:shape>
            <v:line id="_x0000_s1661" style="position:absolute" from="7755,3338" to="9218,3345" strokecolor="navy" strokeweight="1pt">
              <v:stroke startarrow="block" endarrow="block"/>
            </v:line>
          </v:group>
          <o:OLEObject Type="Embed" ProgID="ACD.ChemSketch.20" ShapeID="_x0000_s1652" DrawAspect="Content" ObjectID="_1510751416" r:id="rId77"/>
        </w:object>
      </w:r>
      <w:r w:rsidR="00B0466A" w:rsidRPr="00F0470A">
        <w:rPr>
          <w:color w:val="000000"/>
        </w:rPr>
        <w:t>Number the carbon atoms on the carbon skeleton</w:t>
      </w:r>
      <w:r w:rsidR="00B0466A">
        <w:rPr>
          <w:color w:val="000000"/>
        </w:rPr>
        <w:t>s below</w:t>
      </w:r>
      <w:r w:rsidR="00B0466A" w:rsidRPr="00F0470A">
        <w:rPr>
          <w:color w:val="000000"/>
        </w:rPr>
        <w:t>:-</w:t>
      </w:r>
    </w:p>
    <w:p w:rsidR="00B0466A" w:rsidRPr="001F0770" w:rsidRDefault="006E4EA4" w:rsidP="00B0466A">
      <w:pPr>
        <w:widowControl w:val="0"/>
        <w:shd w:val="clear" w:color="auto" w:fill="FFFFFF"/>
        <w:ind w:left="426" w:hanging="284"/>
        <w:rPr>
          <w:bCs/>
          <w:color w:val="000000"/>
        </w:rPr>
      </w:pPr>
      <w:r>
        <w:rPr>
          <w:noProof/>
        </w:rPr>
        <w:object w:dxaOrig="1440" w:dyaOrig="1440">
          <v:shape id="_x0000_s1649" type="#_x0000_t75" style="position:absolute;left:0;text-align:left;margin-left:49.1pt;margin-top:11.55pt;width:111.7pt;height:49.3pt;z-index:251765760">
            <v:imagedata r:id="rId78" o:title=""/>
          </v:shape>
          <o:OLEObject Type="Embed" ProgID="ACD.ChemSketch.20" ShapeID="_x0000_s1649" DrawAspect="Content" ObjectID="_1510751417" r:id="rId79"/>
        </w:object>
      </w:r>
    </w:p>
    <w:p w:rsidR="00B0466A" w:rsidRDefault="00B0466A" w:rsidP="00B0466A">
      <w:pPr>
        <w:widowControl w:val="0"/>
        <w:shd w:val="clear" w:color="auto" w:fill="FFFFFF"/>
        <w:ind w:left="426" w:hanging="284"/>
        <w:rPr>
          <w:bCs/>
          <w:color w:val="000000"/>
        </w:rPr>
      </w:pPr>
    </w:p>
    <w:p w:rsidR="00B0466A" w:rsidRDefault="00B0466A" w:rsidP="00B0466A">
      <w:pPr>
        <w:widowControl w:val="0"/>
        <w:shd w:val="clear" w:color="auto" w:fill="FFFFFF"/>
        <w:ind w:left="426" w:hanging="284"/>
        <w:rPr>
          <w:bCs/>
          <w:color w:val="000000"/>
        </w:rPr>
      </w:pPr>
    </w:p>
    <w:p w:rsidR="00B0466A" w:rsidRDefault="00B0466A" w:rsidP="00B0466A">
      <w:pPr>
        <w:widowControl w:val="0"/>
        <w:shd w:val="clear" w:color="auto" w:fill="FFFFFF"/>
        <w:ind w:left="426" w:hanging="284"/>
        <w:rPr>
          <w:bCs/>
          <w:color w:val="000000"/>
        </w:rPr>
      </w:pPr>
    </w:p>
    <w:p w:rsidR="00B0466A" w:rsidRDefault="00B0466A" w:rsidP="00B0466A">
      <w:pPr>
        <w:widowControl w:val="0"/>
        <w:shd w:val="clear" w:color="auto" w:fill="FFFFFF"/>
        <w:ind w:left="426" w:hanging="284"/>
        <w:rPr>
          <w:bCs/>
          <w:color w:val="000000"/>
        </w:rPr>
      </w:pPr>
    </w:p>
    <w:p w:rsidR="00B0466A" w:rsidRPr="001F0770" w:rsidRDefault="00B0466A" w:rsidP="00B0466A">
      <w:pPr>
        <w:widowControl w:val="0"/>
        <w:shd w:val="clear" w:color="auto" w:fill="FFFFFF"/>
        <w:rPr>
          <w:bCs/>
          <w:color w:val="000000"/>
        </w:rPr>
      </w:pPr>
    </w:p>
    <w:p w:rsidR="00B0466A" w:rsidRPr="00F0470A" w:rsidRDefault="00B0466A" w:rsidP="00B0466A">
      <w:pPr>
        <w:widowControl w:val="0"/>
        <w:shd w:val="clear" w:color="auto" w:fill="FFFFFF"/>
        <w:ind w:left="426" w:hanging="426"/>
        <w:rPr>
          <w:b/>
          <w:bCs/>
          <w:lang w:val="en-US"/>
        </w:rPr>
      </w:pPr>
      <w:r w:rsidRPr="00F0470A">
        <w:rPr>
          <w:b/>
          <w:bCs/>
          <w:color w:val="000000"/>
        </w:rPr>
        <w:t>4</w:t>
      </w:r>
      <w:r>
        <w:rPr>
          <w:b/>
          <w:bCs/>
          <w:color w:val="000000"/>
        </w:rPr>
        <w:tab/>
      </w:r>
      <w:r w:rsidRPr="00F0470A">
        <w:rPr>
          <w:b/>
          <w:bCs/>
          <w:color w:val="000000"/>
        </w:rPr>
        <w:t>Side chains</w:t>
      </w:r>
      <w:r>
        <w:rPr>
          <w:b/>
          <w:bCs/>
          <w:color w:val="000000"/>
        </w:rPr>
        <w:t xml:space="preserve"> / branches</w:t>
      </w:r>
    </w:p>
    <w:p w:rsidR="00D452E9" w:rsidRPr="00F0470A" w:rsidRDefault="00200BAA" w:rsidP="007F4F44">
      <w:pPr>
        <w:ind w:left="426"/>
      </w:pPr>
      <w:r>
        <w:t>Hydrocarbon b</w:t>
      </w:r>
      <w:r w:rsidR="00D452E9" w:rsidRPr="00F0470A">
        <w:t xml:space="preserve">ranches off straight chains are called </w:t>
      </w:r>
      <w:r w:rsidR="00D452E9" w:rsidRPr="00F0470A">
        <w:rPr>
          <w:b/>
        </w:rPr>
        <w:t>alkyl groups</w:t>
      </w:r>
      <w:r w:rsidR="00D452E9" w:rsidRPr="00F0470A">
        <w:t xml:space="preserve">.  An alkyl group is an alkane minus a hydrogen atom to enable it to bond to the chain. </w:t>
      </w:r>
    </w:p>
    <w:p w:rsidR="00D452E9" w:rsidRDefault="00D452E9" w:rsidP="00200BAA">
      <w:pPr>
        <w:spacing w:before="120"/>
        <w:ind w:left="425"/>
      </w:pPr>
      <w:r w:rsidRPr="00F0470A">
        <w:t xml:space="preserve">Complete the list </w:t>
      </w:r>
      <w:r w:rsidR="00F0470A">
        <w:t>below</w:t>
      </w:r>
      <w:r w:rsidR="00A949E5">
        <w:t>.</w:t>
      </w:r>
    </w:p>
    <w:tbl>
      <w:tblPr>
        <w:tblpPr w:leftFromText="180" w:rightFromText="180" w:vertAnchor="text" w:horzAnchor="margin" w:tblpXSpec="center" w:tblpY="116"/>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5102"/>
        <w:gridCol w:w="2840"/>
      </w:tblGrid>
      <w:tr w:rsidR="00F0470A" w:rsidRPr="00212B21" w:rsidTr="000B4878">
        <w:trPr>
          <w:trHeight w:val="454"/>
        </w:trPr>
        <w:tc>
          <w:tcPr>
            <w:tcW w:w="1697" w:type="dxa"/>
            <w:vAlign w:val="center"/>
          </w:tcPr>
          <w:p w:rsidR="00F0470A" w:rsidRPr="00212B21" w:rsidRDefault="00F0470A" w:rsidP="00F0470A">
            <w:pPr>
              <w:rPr>
                <w:b/>
              </w:rPr>
            </w:pPr>
            <w:r w:rsidRPr="00212B21">
              <w:rPr>
                <w:b/>
              </w:rPr>
              <w:t>Alkyl group</w:t>
            </w:r>
          </w:p>
        </w:tc>
        <w:tc>
          <w:tcPr>
            <w:tcW w:w="5102" w:type="dxa"/>
            <w:vAlign w:val="center"/>
          </w:tcPr>
          <w:p w:rsidR="00F0470A" w:rsidRPr="00212B21" w:rsidRDefault="006E4EA4" w:rsidP="001E5476">
            <w:pPr>
              <w:ind w:left="-34"/>
              <w:rPr>
                <w:b/>
              </w:rPr>
            </w:pPr>
            <w:r>
              <w:rPr>
                <w:noProof/>
              </w:rPr>
              <w:object w:dxaOrig="1440" w:dyaOrig="1440">
                <v:shape id="_x0000_s1722" type="#_x0000_t75" style="position:absolute;left:0;text-align:left;margin-left:210.5pt;margin-top:21.9pt;width:23.55pt;height:25.05pt;z-index:251827200;mso-position-horizontal-relative:text;mso-position-vertical-relative:text">
                  <v:imagedata r:id="rId80" o:title=""/>
                </v:shape>
                <o:OLEObject Type="Embed" ProgID="ACD.ChemSketch.20" ShapeID="_x0000_s1722" DrawAspect="Content" ObjectID="_1510751418" r:id="rId81"/>
              </w:object>
            </w:r>
            <w:r w:rsidR="001E5476" w:rsidRPr="001E5476">
              <w:rPr>
                <w:b/>
                <w:highlight w:val="yellow"/>
              </w:rPr>
              <w:t>Structural</w:t>
            </w:r>
            <w:r w:rsidR="001E5476">
              <w:rPr>
                <w:b/>
              </w:rPr>
              <w:t xml:space="preserve"> and d</w:t>
            </w:r>
            <w:r w:rsidR="00EC1AE6">
              <w:rPr>
                <w:b/>
              </w:rPr>
              <w:t>isplayed</w:t>
            </w:r>
            <w:r w:rsidR="00F0470A" w:rsidRPr="00212B21">
              <w:rPr>
                <w:b/>
              </w:rPr>
              <w:t xml:space="preserve"> formula</w:t>
            </w:r>
          </w:p>
        </w:tc>
        <w:tc>
          <w:tcPr>
            <w:tcW w:w="2840" w:type="dxa"/>
            <w:vAlign w:val="center"/>
          </w:tcPr>
          <w:p w:rsidR="00F0470A" w:rsidRPr="00212B21" w:rsidRDefault="00EC1AE6" w:rsidP="00F0470A">
            <w:pPr>
              <w:ind w:left="-54"/>
              <w:rPr>
                <w:b/>
              </w:rPr>
            </w:pPr>
            <w:r>
              <w:rPr>
                <w:b/>
              </w:rPr>
              <w:t>Mo</w:t>
            </w:r>
            <w:r w:rsidR="00E0419D">
              <w:rPr>
                <w:b/>
              </w:rPr>
              <w:t>lecular</w:t>
            </w:r>
            <w:r w:rsidR="00F0470A" w:rsidRPr="00212B21">
              <w:rPr>
                <w:b/>
              </w:rPr>
              <w:t xml:space="preserve"> formula</w:t>
            </w:r>
          </w:p>
        </w:tc>
      </w:tr>
      <w:tr w:rsidR="00B0466A" w:rsidRPr="00F0470A" w:rsidTr="000B4878">
        <w:trPr>
          <w:trHeight w:val="454"/>
        </w:trPr>
        <w:tc>
          <w:tcPr>
            <w:tcW w:w="1697" w:type="dxa"/>
            <w:vAlign w:val="center"/>
          </w:tcPr>
          <w:p w:rsidR="00B0466A" w:rsidRPr="00F0470A" w:rsidRDefault="00B0466A" w:rsidP="00B0466A">
            <w:pPr>
              <w:ind w:left="426" w:hanging="426"/>
            </w:pPr>
            <w:r w:rsidRPr="00F0470A">
              <w:t>methyl</w:t>
            </w:r>
          </w:p>
        </w:tc>
        <w:tc>
          <w:tcPr>
            <w:tcW w:w="5102" w:type="dxa"/>
            <w:vAlign w:val="center"/>
          </w:tcPr>
          <w:p w:rsidR="00B0466A" w:rsidRPr="00B0466A" w:rsidRDefault="00B0466A" w:rsidP="003C481C">
            <w:pPr>
              <w:ind w:left="426" w:hanging="280"/>
              <w:rPr>
                <w:rFonts w:ascii="Arial" w:hAnsi="Arial" w:cs="Arial"/>
                <w:color w:val="000080"/>
                <w:highlight w:val="yellow"/>
              </w:rPr>
            </w:pPr>
            <w:r w:rsidRPr="00B0466A">
              <w:rPr>
                <w:rFonts w:ascii="Arial" w:hAnsi="Arial" w:cs="Arial"/>
                <w:color w:val="000080"/>
                <w:highlight w:val="yellow"/>
              </w:rPr>
              <w:t>―CH</w:t>
            </w:r>
            <w:r w:rsidRPr="00B0466A">
              <w:rPr>
                <w:rFonts w:ascii="Arial" w:hAnsi="Arial" w:cs="Arial"/>
                <w:color w:val="000080"/>
                <w:highlight w:val="yellow"/>
                <w:vertAlign w:val="subscript"/>
              </w:rPr>
              <w:t>3</w:t>
            </w:r>
          </w:p>
        </w:tc>
        <w:tc>
          <w:tcPr>
            <w:tcW w:w="2840" w:type="dxa"/>
            <w:vAlign w:val="center"/>
          </w:tcPr>
          <w:p w:rsidR="00B0466A" w:rsidRPr="000B4878" w:rsidRDefault="00B0466A" w:rsidP="00B0466A">
            <w:pPr>
              <w:ind w:left="426"/>
              <w:jc w:val="center"/>
            </w:pPr>
            <w:r w:rsidRPr="000B4878">
              <w:rPr>
                <w:highlight w:val="yellow"/>
              </w:rPr>
              <w:t>―CH</w:t>
            </w:r>
            <w:r w:rsidRPr="000B4878">
              <w:rPr>
                <w:highlight w:val="yellow"/>
                <w:vertAlign w:val="subscript"/>
              </w:rPr>
              <w:t>3</w:t>
            </w:r>
          </w:p>
        </w:tc>
      </w:tr>
      <w:tr w:rsidR="00B0466A" w:rsidRPr="00F0470A" w:rsidTr="000B4878">
        <w:trPr>
          <w:trHeight w:val="454"/>
        </w:trPr>
        <w:tc>
          <w:tcPr>
            <w:tcW w:w="1697" w:type="dxa"/>
            <w:vAlign w:val="center"/>
          </w:tcPr>
          <w:p w:rsidR="00B0466A" w:rsidRPr="00F0470A" w:rsidRDefault="00B0466A" w:rsidP="00B0466A">
            <w:pPr>
              <w:ind w:left="426" w:hanging="426"/>
            </w:pPr>
            <w:r w:rsidRPr="00F0470A">
              <w:t>ethyl</w:t>
            </w:r>
          </w:p>
        </w:tc>
        <w:tc>
          <w:tcPr>
            <w:tcW w:w="5102" w:type="dxa"/>
            <w:vAlign w:val="center"/>
          </w:tcPr>
          <w:p w:rsidR="00B0466A" w:rsidRPr="00B0466A" w:rsidRDefault="006E4EA4" w:rsidP="003C481C">
            <w:pPr>
              <w:ind w:left="426" w:hanging="280"/>
              <w:rPr>
                <w:rFonts w:ascii="Arial" w:hAnsi="Arial" w:cs="Arial"/>
                <w:color w:val="000080"/>
                <w:highlight w:val="yellow"/>
                <w:vertAlign w:val="subscript"/>
              </w:rPr>
            </w:pPr>
            <w:r>
              <w:rPr>
                <w:noProof/>
              </w:rPr>
              <w:object w:dxaOrig="1440" w:dyaOrig="1440">
                <v:shape id="_x0000_s1723" type="#_x0000_t75" style="position:absolute;left:0;text-align:left;margin-left:172.75pt;margin-top:.55pt;width:33.45pt;height:24.95pt;z-index:251828224;mso-position-horizontal-relative:text;mso-position-vertical-relative:text">
                  <v:imagedata r:id="rId82" o:title=""/>
                </v:shape>
                <o:OLEObject Type="Embed" ProgID="ACD.ChemSketch.20" ShapeID="_x0000_s1723" DrawAspect="Content" ObjectID="_1510751419" r:id="rId83"/>
              </w:object>
            </w:r>
            <w:r w:rsidR="00B0466A" w:rsidRPr="00B0466A">
              <w:rPr>
                <w:rFonts w:ascii="Arial" w:hAnsi="Arial" w:cs="Arial"/>
                <w:color w:val="000080"/>
                <w:highlight w:val="yellow"/>
              </w:rPr>
              <w:t>―CH</w:t>
            </w:r>
            <w:r w:rsidR="00B0466A" w:rsidRPr="00B0466A">
              <w:rPr>
                <w:rFonts w:ascii="Arial" w:hAnsi="Arial" w:cs="Arial"/>
                <w:color w:val="000080"/>
                <w:highlight w:val="yellow"/>
                <w:vertAlign w:val="subscript"/>
              </w:rPr>
              <w:t>2</w:t>
            </w:r>
            <w:r w:rsidR="00B0466A" w:rsidRPr="00B0466A">
              <w:rPr>
                <w:rFonts w:ascii="Arial" w:hAnsi="Arial" w:cs="Arial"/>
                <w:color w:val="000080"/>
                <w:highlight w:val="yellow"/>
              </w:rPr>
              <w:t>CH</w:t>
            </w:r>
            <w:r w:rsidR="00B0466A" w:rsidRPr="00B0466A">
              <w:rPr>
                <w:rFonts w:ascii="Arial" w:hAnsi="Arial" w:cs="Arial"/>
                <w:color w:val="000080"/>
                <w:highlight w:val="yellow"/>
                <w:vertAlign w:val="subscript"/>
              </w:rPr>
              <w:t>3</w:t>
            </w:r>
          </w:p>
        </w:tc>
        <w:tc>
          <w:tcPr>
            <w:tcW w:w="2840" w:type="dxa"/>
            <w:vAlign w:val="center"/>
          </w:tcPr>
          <w:p w:rsidR="00B0466A" w:rsidRPr="00415F63" w:rsidRDefault="00B0466A" w:rsidP="00B0466A">
            <w:pPr>
              <w:ind w:left="426"/>
              <w:jc w:val="center"/>
              <w:rPr>
                <w:rFonts w:ascii="Arial" w:hAnsi="Arial" w:cs="Arial"/>
                <w:color w:val="000080"/>
              </w:rPr>
            </w:pPr>
            <w:r>
              <w:rPr>
                <w:rFonts w:ascii="Arial" w:hAnsi="Arial" w:cs="Arial"/>
                <w:color w:val="000080"/>
              </w:rPr>
              <w:t>―</w:t>
            </w:r>
            <w:r w:rsidRPr="00415F63">
              <w:rPr>
                <w:rFonts w:ascii="Arial" w:hAnsi="Arial" w:cs="Arial"/>
                <w:color w:val="000080"/>
              </w:rPr>
              <w:t>C</w:t>
            </w:r>
            <w:r w:rsidRPr="00415F63">
              <w:rPr>
                <w:rFonts w:ascii="Arial" w:hAnsi="Arial" w:cs="Arial"/>
                <w:color w:val="000080"/>
                <w:vertAlign w:val="subscript"/>
              </w:rPr>
              <w:t>2</w:t>
            </w:r>
            <w:r w:rsidRPr="00415F63">
              <w:rPr>
                <w:rFonts w:ascii="Arial" w:hAnsi="Arial" w:cs="Arial"/>
                <w:color w:val="000080"/>
              </w:rPr>
              <w:t>H</w:t>
            </w:r>
            <w:r w:rsidRPr="00415F63">
              <w:rPr>
                <w:rFonts w:ascii="Arial" w:hAnsi="Arial" w:cs="Arial"/>
                <w:color w:val="000080"/>
                <w:vertAlign w:val="subscript"/>
              </w:rPr>
              <w:t>5</w:t>
            </w:r>
          </w:p>
        </w:tc>
      </w:tr>
      <w:tr w:rsidR="000B4878" w:rsidRPr="00F0470A" w:rsidTr="000B4878">
        <w:trPr>
          <w:trHeight w:val="454"/>
        </w:trPr>
        <w:tc>
          <w:tcPr>
            <w:tcW w:w="1697" w:type="dxa"/>
            <w:vAlign w:val="center"/>
          </w:tcPr>
          <w:p w:rsidR="000B4878" w:rsidRPr="00F0470A" w:rsidRDefault="000B4878" w:rsidP="000B4878">
            <w:pPr>
              <w:ind w:left="426" w:hanging="426"/>
            </w:pPr>
            <w:r w:rsidRPr="00F0470A">
              <w:t>propyl</w:t>
            </w:r>
          </w:p>
        </w:tc>
        <w:tc>
          <w:tcPr>
            <w:tcW w:w="5102" w:type="dxa"/>
            <w:vAlign w:val="center"/>
          </w:tcPr>
          <w:p w:rsidR="000B4878" w:rsidRPr="00B0466A" w:rsidRDefault="006E4EA4" w:rsidP="003C481C">
            <w:pPr>
              <w:ind w:left="426" w:hanging="280"/>
              <w:rPr>
                <w:rFonts w:ascii="Arial" w:hAnsi="Arial" w:cs="Arial"/>
                <w:color w:val="000080"/>
                <w:highlight w:val="yellow"/>
              </w:rPr>
            </w:pPr>
            <w:r>
              <w:rPr>
                <w:noProof/>
              </w:rPr>
              <w:object w:dxaOrig="1440" w:dyaOrig="1440">
                <v:shape id="_x0000_s1725" type="#_x0000_t75" style="position:absolute;left:0;text-align:left;margin-left:130.55pt;margin-top:20.95pt;width:53.4pt;height:24.85pt;z-index:251830272;mso-position-horizontal-relative:text;mso-position-vertical-relative:text">
                  <v:imagedata r:id="rId84" o:title=""/>
                </v:shape>
                <o:OLEObject Type="Embed" ProgID="ACD.ChemSketch.20" ShapeID="_x0000_s1725" DrawAspect="Content" ObjectID="_1510751420" r:id="rId85"/>
              </w:object>
            </w:r>
            <w:r>
              <w:rPr>
                <w:noProof/>
              </w:rPr>
              <w:object w:dxaOrig="1440" w:dyaOrig="1440">
                <v:shape id="_x0000_s1724" type="#_x0000_t75" style="position:absolute;left:0;text-align:left;margin-left:204.4pt;margin-top:2.3pt;width:43.35pt;height:24.9pt;z-index:251829248;mso-position-horizontal-relative:text;mso-position-vertical-relative:text">
                  <v:imagedata r:id="rId86" o:title=""/>
                </v:shape>
                <o:OLEObject Type="Embed" ProgID="ACD.ChemSketch.20" ShapeID="_x0000_s1724" DrawAspect="Content" ObjectID="_1510751421" r:id="rId87"/>
              </w:object>
            </w:r>
            <w:r w:rsidR="000B4878" w:rsidRPr="00B0466A">
              <w:rPr>
                <w:rFonts w:ascii="Arial" w:hAnsi="Arial" w:cs="Arial"/>
                <w:color w:val="000080"/>
                <w:highlight w:val="yellow"/>
              </w:rPr>
              <w:t>―CH</w:t>
            </w:r>
            <w:r w:rsidR="000B4878" w:rsidRPr="00B0466A">
              <w:rPr>
                <w:rFonts w:ascii="Arial" w:hAnsi="Arial" w:cs="Arial"/>
                <w:color w:val="000080"/>
                <w:highlight w:val="yellow"/>
                <w:vertAlign w:val="subscript"/>
              </w:rPr>
              <w:t>2</w:t>
            </w:r>
            <w:r w:rsidR="000B4878" w:rsidRPr="00B0466A">
              <w:rPr>
                <w:rFonts w:ascii="Arial" w:hAnsi="Arial" w:cs="Arial"/>
                <w:color w:val="000080"/>
                <w:highlight w:val="yellow"/>
              </w:rPr>
              <w:t>CH</w:t>
            </w:r>
            <w:r w:rsidR="000B4878" w:rsidRPr="00B0466A">
              <w:rPr>
                <w:rFonts w:ascii="Arial" w:hAnsi="Arial" w:cs="Arial"/>
                <w:color w:val="000080"/>
                <w:highlight w:val="yellow"/>
                <w:vertAlign w:val="subscript"/>
              </w:rPr>
              <w:t>2</w:t>
            </w:r>
            <w:r w:rsidR="000B4878" w:rsidRPr="00B0466A">
              <w:rPr>
                <w:rFonts w:ascii="Arial" w:hAnsi="Arial" w:cs="Arial"/>
                <w:color w:val="000080"/>
                <w:highlight w:val="yellow"/>
              </w:rPr>
              <w:t>CH</w:t>
            </w:r>
            <w:r w:rsidR="000B4878" w:rsidRPr="00B0466A">
              <w:rPr>
                <w:rFonts w:ascii="Arial" w:hAnsi="Arial" w:cs="Arial"/>
                <w:color w:val="000080"/>
                <w:highlight w:val="yellow"/>
                <w:vertAlign w:val="subscript"/>
              </w:rPr>
              <w:t>3</w:t>
            </w:r>
          </w:p>
        </w:tc>
        <w:tc>
          <w:tcPr>
            <w:tcW w:w="2840" w:type="dxa"/>
            <w:vAlign w:val="center"/>
          </w:tcPr>
          <w:p w:rsidR="000B4878" w:rsidRPr="00415F63" w:rsidRDefault="000B4878" w:rsidP="000B4878">
            <w:pPr>
              <w:ind w:left="426"/>
              <w:jc w:val="center"/>
              <w:rPr>
                <w:rFonts w:ascii="Arial" w:hAnsi="Arial" w:cs="Arial"/>
                <w:color w:val="000080"/>
              </w:rPr>
            </w:pPr>
            <w:r>
              <w:rPr>
                <w:rFonts w:ascii="Arial" w:hAnsi="Arial" w:cs="Arial"/>
                <w:color w:val="000080"/>
              </w:rPr>
              <w:t>―</w:t>
            </w:r>
            <w:r w:rsidRPr="00415F63">
              <w:rPr>
                <w:rFonts w:ascii="Arial" w:hAnsi="Arial" w:cs="Arial"/>
                <w:color w:val="000080"/>
              </w:rPr>
              <w:t>C</w:t>
            </w:r>
            <w:r>
              <w:rPr>
                <w:rFonts w:ascii="Arial" w:hAnsi="Arial" w:cs="Arial"/>
                <w:color w:val="000080"/>
                <w:vertAlign w:val="subscript"/>
              </w:rPr>
              <w:t>3</w:t>
            </w:r>
            <w:r w:rsidRPr="00415F63">
              <w:rPr>
                <w:rFonts w:ascii="Arial" w:hAnsi="Arial" w:cs="Arial"/>
                <w:color w:val="000080"/>
              </w:rPr>
              <w:t>H</w:t>
            </w:r>
            <w:r w:rsidRPr="00415F63">
              <w:rPr>
                <w:rFonts w:ascii="Arial" w:hAnsi="Arial" w:cs="Arial"/>
                <w:color w:val="000080"/>
                <w:vertAlign w:val="subscript"/>
              </w:rPr>
              <w:t>7</w:t>
            </w:r>
          </w:p>
        </w:tc>
      </w:tr>
      <w:tr w:rsidR="000B4878" w:rsidRPr="00F0470A" w:rsidTr="000B4878">
        <w:trPr>
          <w:trHeight w:val="454"/>
        </w:trPr>
        <w:tc>
          <w:tcPr>
            <w:tcW w:w="1697" w:type="dxa"/>
            <w:vAlign w:val="center"/>
          </w:tcPr>
          <w:p w:rsidR="000B4878" w:rsidRPr="00F0470A" w:rsidRDefault="000B4878" w:rsidP="000B4878">
            <w:pPr>
              <w:ind w:left="426" w:hanging="426"/>
            </w:pPr>
            <w:r w:rsidRPr="00F0470A">
              <w:t>butyl</w:t>
            </w:r>
          </w:p>
        </w:tc>
        <w:tc>
          <w:tcPr>
            <w:tcW w:w="5102" w:type="dxa"/>
            <w:vAlign w:val="center"/>
          </w:tcPr>
          <w:p w:rsidR="000B4878" w:rsidRPr="00B0466A" w:rsidRDefault="000B4878" w:rsidP="003C481C">
            <w:pPr>
              <w:ind w:left="426" w:hanging="280"/>
              <w:rPr>
                <w:rFonts w:ascii="Arial" w:hAnsi="Arial" w:cs="Arial"/>
                <w:color w:val="000080"/>
                <w:highlight w:val="yellow"/>
              </w:rPr>
            </w:pPr>
            <w:r w:rsidRPr="00B0466A">
              <w:rPr>
                <w:rFonts w:ascii="Arial" w:hAnsi="Arial" w:cs="Arial"/>
                <w:color w:val="000080"/>
                <w:highlight w:val="yellow"/>
              </w:rPr>
              <w:t>―CH</w:t>
            </w:r>
            <w:r w:rsidRPr="00B0466A">
              <w:rPr>
                <w:rFonts w:ascii="Arial" w:hAnsi="Arial" w:cs="Arial"/>
                <w:color w:val="000080"/>
                <w:highlight w:val="yellow"/>
                <w:vertAlign w:val="subscript"/>
              </w:rPr>
              <w:t>2</w:t>
            </w:r>
            <w:r w:rsidRPr="00B0466A">
              <w:rPr>
                <w:rFonts w:ascii="Arial" w:hAnsi="Arial" w:cs="Arial"/>
                <w:color w:val="000080"/>
                <w:highlight w:val="yellow"/>
              </w:rPr>
              <w:t>CH</w:t>
            </w:r>
            <w:r w:rsidRPr="00B0466A">
              <w:rPr>
                <w:rFonts w:ascii="Arial" w:hAnsi="Arial" w:cs="Arial"/>
                <w:color w:val="000080"/>
                <w:highlight w:val="yellow"/>
                <w:vertAlign w:val="subscript"/>
              </w:rPr>
              <w:t>2</w:t>
            </w:r>
            <w:r w:rsidRPr="00B0466A">
              <w:rPr>
                <w:rFonts w:ascii="Arial" w:hAnsi="Arial" w:cs="Arial"/>
                <w:color w:val="000080"/>
                <w:highlight w:val="yellow"/>
              </w:rPr>
              <w:t>CH</w:t>
            </w:r>
            <w:r w:rsidRPr="00B0466A">
              <w:rPr>
                <w:rFonts w:ascii="Arial" w:hAnsi="Arial" w:cs="Arial"/>
                <w:color w:val="000080"/>
                <w:highlight w:val="yellow"/>
                <w:vertAlign w:val="subscript"/>
              </w:rPr>
              <w:t>2</w:t>
            </w:r>
            <w:r w:rsidRPr="00B0466A">
              <w:rPr>
                <w:rFonts w:ascii="Arial" w:hAnsi="Arial" w:cs="Arial"/>
                <w:color w:val="000080"/>
                <w:highlight w:val="yellow"/>
              </w:rPr>
              <w:t>CH</w:t>
            </w:r>
            <w:r w:rsidRPr="00B0466A">
              <w:rPr>
                <w:rFonts w:ascii="Arial" w:hAnsi="Arial" w:cs="Arial"/>
                <w:color w:val="000080"/>
                <w:highlight w:val="yellow"/>
                <w:vertAlign w:val="subscript"/>
              </w:rPr>
              <w:t>3</w:t>
            </w:r>
          </w:p>
        </w:tc>
        <w:tc>
          <w:tcPr>
            <w:tcW w:w="2840" w:type="dxa"/>
            <w:vAlign w:val="center"/>
          </w:tcPr>
          <w:p w:rsidR="000B4878" w:rsidRPr="00415F63" w:rsidRDefault="000B4878" w:rsidP="000B4878">
            <w:pPr>
              <w:ind w:left="426"/>
              <w:jc w:val="center"/>
              <w:rPr>
                <w:rFonts w:ascii="Arial" w:hAnsi="Arial" w:cs="Arial"/>
                <w:color w:val="000080"/>
              </w:rPr>
            </w:pPr>
            <w:r>
              <w:rPr>
                <w:rFonts w:ascii="Arial" w:hAnsi="Arial" w:cs="Arial"/>
                <w:color w:val="000080"/>
              </w:rPr>
              <w:t>―</w:t>
            </w:r>
            <w:r w:rsidRPr="00415F63">
              <w:rPr>
                <w:rFonts w:ascii="Arial" w:hAnsi="Arial" w:cs="Arial"/>
                <w:color w:val="000080"/>
              </w:rPr>
              <w:t>C</w:t>
            </w:r>
            <w:r w:rsidRPr="00415F63">
              <w:rPr>
                <w:rFonts w:ascii="Arial" w:hAnsi="Arial" w:cs="Arial"/>
                <w:color w:val="000080"/>
                <w:vertAlign w:val="subscript"/>
              </w:rPr>
              <w:t>4</w:t>
            </w:r>
            <w:r w:rsidRPr="00415F63">
              <w:rPr>
                <w:rFonts w:ascii="Arial" w:hAnsi="Arial" w:cs="Arial"/>
                <w:color w:val="000080"/>
              </w:rPr>
              <w:t>H</w:t>
            </w:r>
            <w:r w:rsidRPr="00415F63">
              <w:rPr>
                <w:rFonts w:ascii="Arial" w:hAnsi="Arial" w:cs="Arial"/>
                <w:color w:val="000080"/>
                <w:vertAlign w:val="subscript"/>
              </w:rPr>
              <w:t>9</w:t>
            </w:r>
          </w:p>
        </w:tc>
      </w:tr>
      <w:tr w:rsidR="000B4878" w:rsidRPr="00F0470A" w:rsidTr="000B4878">
        <w:trPr>
          <w:trHeight w:val="454"/>
        </w:trPr>
        <w:tc>
          <w:tcPr>
            <w:tcW w:w="1697" w:type="dxa"/>
            <w:vAlign w:val="center"/>
          </w:tcPr>
          <w:p w:rsidR="000B4878" w:rsidRPr="00F0470A" w:rsidRDefault="000B4878" w:rsidP="000B4878">
            <w:pPr>
              <w:ind w:left="426" w:hanging="426"/>
            </w:pPr>
            <w:r w:rsidRPr="00F0470A">
              <w:t>pentyl</w:t>
            </w:r>
          </w:p>
        </w:tc>
        <w:tc>
          <w:tcPr>
            <w:tcW w:w="5102" w:type="dxa"/>
            <w:vAlign w:val="center"/>
          </w:tcPr>
          <w:p w:rsidR="000B4878" w:rsidRPr="00B0466A" w:rsidRDefault="006E4EA4" w:rsidP="003C481C">
            <w:pPr>
              <w:ind w:left="426" w:hanging="280"/>
              <w:rPr>
                <w:rFonts w:ascii="Arial" w:hAnsi="Arial" w:cs="Arial"/>
                <w:color w:val="000080"/>
                <w:highlight w:val="yellow"/>
              </w:rPr>
            </w:pPr>
            <w:r>
              <w:rPr>
                <w:noProof/>
              </w:rPr>
              <w:object w:dxaOrig="1440" w:dyaOrig="1440">
                <v:shape id="_x0000_s1726" type="#_x0000_t75" style="position:absolute;left:0;text-align:left;margin-left:183.95pt;margin-top:-.6pt;width:63.8pt;height:24.9pt;z-index:251831296;mso-position-horizontal-relative:text;mso-position-vertical-relative:text">
                  <v:imagedata r:id="rId88" o:title=""/>
                </v:shape>
                <o:OLEObject Type="Embed" ProgID="ACD.ChemSketch.20" ShapeID="_x0000_s1726" DrawAspect="Content" ObjectID="_1510751422" r:id="rId89"/>
              </w:object>
            </w:r>
            <w:r w:rsidR="000B4878" w:rsidRPr="00B0466A">
              <w:rPr>
                <w:rFonts w:ascii="Arial" w:hAnsi="Arial" w:cs="Arial"/>
                <w:color w:val="000080"/>
                <w:highlight w:val="yellow"/>
              </w:rPr>
              <w:t>―CH</w:t>
            </w:r>
            <w:r w:rsidR="000B4878" w:rsidRPr="00B0466A">
              <w:rPr>
                <w:rFonts w:ascii="Arial" w:hAnsi="Arial" w:cs="Arial"/>
                <w:color w:val="000080"/>
                <w:highlight w:val="yellow"/>
                <w:vertAlign w:val="subscript"/>
              </w:rPr>
              <w:t>2</w:t>
            </w:r>
            <w:r w:rsidR="000B4878" w:rsidRPr="00B0466A">
              <w:rPr>
                <w:rFonts w:ascii="Arial" w:hAnsi="Arial" w:cs="Arial"/>
                <w:color w:val="000080"/>
                <w:highlight w:val="yellow"/>
              </w:rPr>
              <w:t>CH</w:t>
            </w:r>
            <w:r w:rsidR="000B4878" w:rsidRPr="00B0466A">
              <w:rPr>
                <w:rFonts w:ascii="Arial" w:hAnsi="Arial" w:cs="Arial"/>
                <w:color w:val="000080"/>
                <w:highlight w:val="yellow"/>
                <w:vertAlign w:val="subscript"/>
              </w:rPr>
              <w:t>2</w:t>
            </w:r>
            <w:r w:rsidR="000B4878" w:rsidRPr="00B0466A">
              <w:rPr>
                <w:rFonts w:ascii="Arial" w:hAnsi="Arial" w:cs="Arial"/>
                <w:color w:val="000080"/>
                <w:highlight w:val="yellow"/>
              </w:rPr>
              <w:t>CH</w:t>
            </w:r>
            <w:r w:rsidR="000B4878" w:rsidRPr="00B0466A">
              <w:rPr>
                <w:rFonts w:ascii="Arial" w:hAnsi="Arial" w:cs="Arial"/>
                <w:color w:val="000080"/>
                <w:highlight w:val="yellow"/>
                <w:vertAlign w:val="subscript"/>
              </w:rPr>
              <w:t>2</w:t>
            </w:r>
            <w:r w:rsidR="000B4878" w:rsidRPr="00B0466A">
              <w:rPr>
                <w:rFonts w:ascii="Arial" w:hAnsi="Arial" w:cs="Arial"/>
                <w:color w:val="000080"/>
                <w:highlight w:val="yellow"/>
              </w:rPr>
              <w:t>CH</w:t>
            </w:r>
            <w:r w:rsidR="000B4878" w:rsidRPr="00B0466A">
              <w:rPr>
                <w:rFonts w:ascii="Arial" w:hAnsi="Arial" w:cs="Arial"/>
                <w:color w:val="000080"/>
                <w:highlight w:val="yellow"/>
                <w:vertAlign w:val="subscript"/>
              </w:rPr>
              <w:t>2</w:t>
            </w:r>
            <w:r w:rsidR="000B4878" w:rsidRPr="00B0466A">
              <w:rPr>
                <w:rFonts w:ascii="Arial" w:hAnsi="Arial" w:cs="Arial"/>
                <w:color w:val="000080"/>
                <w:highlight w:val="yellow"/>
              </w:rPr>
              <w:t>CH</w:t>
            </w:r>
            <w:r w:rsidR="000B4878" w:rsidRPr="00B0466A">
              <w:rPr>
                <w:rFonts w:ascii="Arial" w:hAnsi="Arial" w:cs="Arial"/>
                <w:color w:val="000080"/>
                <w:highlight w:val="yellow"/>
                <w:vertAlign w:val="subscript"/>
              </w:rPr>
              <w:t>3</w:t>
            </w:r>
          </w:p>
        </w:tc>
        <w:tc>
          <w:tcPr>
            <w:tcW w:w="2840" w:type="dxa"/>
            <w:vAlign w:val="center"/>
          </w:tcPr>
          <w:p w:rsidR="000B4878" w:rsidRPr="00415F63" w:rsidRDefault="000B4878" w:rsidP="000B4878">
            <w:pPr>
              <w:ind w:left="426"/>
              <w:jc w:val="center"/>
              <w:rPr>
                <w:rFonts w:ascii="Arial" w:hAnsi="Arial" w:cs="Arial"/>
                <w:color w:val="000080"/>
                <w:vertAlign w:val="subscript"/>
              </w:rPr>
            </w:pPr>
            <w:r>
              <w:rPr>
                <w:rFonts w:ascii="Arial" w:hAnsi="Arial" w:cs="Arial"/>
                <w:color w:val="000080"/>
              </w:rPr>
              <w:t>―</w:t>
            </w:r>
            <w:r w:rsidRPr="00415F63">
              <w:rPr>
                <w:rFonts w:ascii="Arial" w:hAnsi="Arial" w:cs="Arial"/>
                <w:color w:val="000080"/>
              </w:rPr>
              <w:t>C</w:t>
            </w:r>
            <w:r w:rsidRPr="00415F63">
              <w:rPr>
                <w:rFonts w:ascii="Arial" w:hAnsi="Arial" w:cs="Arial"/>
                <w:color w:val="000080"/>
                <w:vertAlign w:val="subscript"/>
              </w:rPr>
              <w:t>5</w:t>
            </w:r>
            <w:r w:rsidRPr="00415F63">
              <w:rPr>
                <w:rFonts w:ascii="Arial" w:hAnsi="Arial" w:cs="Arial"/>
                <w:color w:val="000080"/>
              </w:rPr>
              <w:t>H</w:t>
            </w:r>
            <w:r w:rsidRPr="00415F63">
              <w:rPr>
                <w:rFonts w:ascii="Arial" w:hAnsi="Arial" w:cs="Arial"/>
                <w:color w:val="000080"/>
                <w:vertAlign w:val="subscript"/>
              </w:rPr>
              <w:t>11</w:t>
            </w:r>
          </w:p>
        </w:tc>
      </w:tr>
      <w:tr w:rsidR="000B4878" w:rsidRPr="00F0470A" w:rsidTr="000B4878">
        <w:trPr>
          <w:trHeight w:val="454"/>
        </w:trPr>
        <w:tc>
          <w:tcPr>
            <w:tcW w:w="1697" w:type="dxa"/>
            <w:vAlign w:val="center"/>
          </w:tcPr>
          <w:p w:rsidR="000B4878" w:rsidRPr="00F0470A" w:rsidRDefault="000B4878" w:rsidP="000B4878">
            <w:pPr>
              <w:ind w:left="426" w:hanging="426"/>
            </w:pPr>
            <w:r w:rsidRPr="00F0470A">
              <w:t>hexyl</w:t>
            </w:r>
          </w:p>
        </w:tc>
        <w:tc>
          <w:tcPr>
            <w:tcW w:w="5102" w:type="dxa"/>
            <w:vAlign w:val="center"/>
          </w:tcPr>
          <w:p w:rsidR="000B4878" w:rsidRPr="00B0466A" w:rsidRDefault="006E4EA4" w:rsidP="003C481C">
            <w:pPr>
              <w:ind w:left="426" w:hanging="280"/>
              <w:rPr>
                <w:rFonts w:ascii="Arial" w:hAnsi="Arial" w:cs="Arial"/>
                <w:color w:val="000080"/>
                <w:highlight w:val="yellow"/>
              </w:rPr>
            </w:pPr>
            <w:r>
              <w:rPr>
                <w:noProof/>
              </w:rPr>
              <w:object w:dxaOrig="1440" w:dyaOrig="1440">
                <v:shape id="_x0000_s1727" type="#_x0000_t75" style="position:absolute;left:0;text-align:left;margin-left:153.55pt;margin-top:1.1pt;width:74pt;height:25pt;z-index:251832320;mso-position-horizontal-relative:text;mso-position-vertical-relative:text">
                  <v:imagedata r:id="rId90" o:title=""/>
                </v:shape>
                <o:OLEObject Type="Embed" ProgID="ACD.ChemSketch.20" ShapeID="_x0000_s1727" DrawAspect="Content" ObjectID="_1510751423" r:id="rId91"/>
              </w:object>
            </w:r>
            <w:r w:rsidR="000B4878" w:rsidRPr="00B0466A">
              <w:rPr>
                <w:rFonts w:ascii="Arial" w:hAnsi="Arial" w:cs="Arial"/>
                <w:color w:val="000080"/>
                <w:highlight w:val="yellow"/>
              </w:rPr>
              <w:t>―CH</w:t>
            </w:r>
            <w:r w:rsidR="000B4878" w:rsidRPr="00B0466A">
              <w:rPr>
                <w:rFonts w:ascii="Arial" w:hAnsi="Arial" w:cs="Arial"/>
                <w:color w:val="000080"/>
                <w:highlight w:val="yellow"/>
                <w:vertAlign w:val="subscript"/>
              </w:rPr>
              <w:t>2</w:t>
            </w:r>
            <w:r w:rsidR="000B4878" w:rsidRPr="00B0466A">
              <w:rPr>
                <w:rFonts w:ascii="Arial" w:hAnsi="Arial" w:cs="Arial"/>
                <w:color w:val="000080"/>
                <w:highlight w:val="yellow"/>
              </w:rPr>
              <w:t>CH</w:t>
            </w:r>
            <w:r w:rsidR="000B4878" w:rsidRPr="00B0466A">
              <w:rPr>
                <w:rFonts w:ascii="Arial" w:hAnsi="Arial" w:cs="Arial"/>
                <w:color w:val="000080"/>
                <w:highlight w:val="yellow"/>
                <w:vertAlign w:val="subscript"/>
              </w:rPr>
              <w:t>2</w:t>
            </w:r>
            <w:r w:rsidR="000B4878" w:rsidRPr="00B0466A">
              <w:rPr>
                <w:rFonts w:ascii="Arial" w:hAnsi="Arial" w:cs="Arial"/>
                <w:color w:val="000080"/>
                <w:highlight w:val="yellow"/>
              </w:rPr>
              <w:t>CH</w:t>
            </w:r>
            <w:r w:rsidR="000B4878" w:rsidRPr="00B0466A">
              <w:rPr>
                <w:rFonts w:ascii="Arial" w:hAnsi="Arial" w:cs="Arial"/>
                <w:color w:val="000080"/>
                <w:highlight w:val="yellow"/>
                <w:vertAlign w:val="subscript"/>
              </w:rPr>
              <w:t>2</w:t>
            </w:r>
            <w:r w:rsidR="000B4878" w:rsidRPr="00B0466A">
              <w:rPr>
                <w:rFonts w:ascii="Arial" w:hAnsi="Arial" w:cs="Arial"/>
                <w:color w:val="000080"/>
                <w:highlight w:val="yellow"/>
              </w:rPr>
              <w:t>CH</w:t>
            </w:r>
            <w:r w:rsidR="000B4878" w:rsidRPr="00B0466A">
              <w:rPr>
                <w:rFonts w:ascii="Arial" w:hAnsi="Arial" w:cs="Arial"/>
                <w:color w:val="000080"/>
                <w:highlight w:val="yellow"/>
                <w:vertAlign w:val="subscript"/>
              </w:rPr>
              <w:t>2</w:t>
            </w:r>
            <w:r w:rsidR="000B4878" w:rsidRPr="00B0466A">
              <w:rPr>
                <w:rFonts w:ascii="Arial" w:hAnsi="Arial" w:cs="Arial"/>
                <w:color w:val="000080"/>
                <w:highlight w:val="yellow"/>
              </w:rPr>
              <w:t>CH</w:t>
            </w:r>
            <w:r w:rsidR="000B4878" w:rsidRPr="00B0466A">
              <w:rPr>
                <w:rFonts w:ascii="Arial" w:hAnsi="Arial" w:cs="Arial"/>
                <w:color w:val="000080"/>
                <w:highlight w:val="yellow"/>
                <w:vertAlign w:val="subscript"/>
              </w:rPr>
              <w:t>2</w:t>
            </w:r>
            <w:r w:rsidR="000B4878" w:rsidRPr="00B0466A">
              <w:rPr>
                <w:rFonts w:ascii="Arial" w:hAnsi="Arial" w:cs="Arial"/>
                <w:color w:val="000080"/>
                <w:highlight w:val="yellow"/>
              </w:rPr>
              <w:t>CH</w:t>
            </w:r>
            <w:r w:rsidR="000B4878" w:rsidRPr="00B0466A">
              <w:rPr>
                <w:rFonts w:ascii="Arial" w:hAnsi="Arial" w:cs="Arial"/>
                <w:color w:val="000080"/>
                <w:highlight w:val="yellow"/>
                <w:vertAlign w:val="subscript"/>
              </w:rPr>
              <w:t>3</w:t>
            </w:r>
          </w:p>
        </w:tc>
        <w:tc>
          <w:tcPr>
            <w:tcW w:w="2840" w:type="dxa"/>
            <w:vAlign w:val="center"/>
          </w:tcPr>
          <w:p w:rsidR="000B4878" w:rsidRPr="00415F63" w:rsidRDefault="000B4878" w:rsidP="000B4878">
            <w:pPr>
              <w:ind w:left="426"/>
              <w:jc w:val="center"/>
              <w:rPr>
                <w:rFonts w:ascii="Arial" w:hAnsi="Arial" w:cs="Arial"/>
                <w:color w:val="000080"/>
              </w:rPr>
            </w:pPr>
            <w:r>
              <w:rPr>
                <w:rFonts w:ascii="Arial" w:hAnsi="Arial" w:cs="Arial"/>
                <w:color w:val="000080"/>
              </w:rPr>
              <w:t>―</w:t>
            </w:r>
            <w:r w:rsidRPr="00415F63">
              <w:rPr>
                <w:rFonts w:ascii="Arial" w:hAnsi="Arial" w:cs="Arial"/>
                <w:color w:val="000080"/>
              </w:rPr>
              <w:t>C</w:t>
            </w:r>
            <w:r w:rsidRPr="00415F63">
              <w:rPr>
                <w:rFonts w:ascii="Arial" w:hAnsi="Arial" w:cs="Arial"/>
                <w:color w:val="000080"/>
                <w:vertAlign w:val="subscript"/>
              </w:rPr>
              <w:t>6</w:t>
            </w:r>
            <w:r w:rsidRPr="00415F63">
              <w:rPr>
                <w:rFonts w:ascii="Arial" w:hAnsi="Arial" w:cs="Arial"/>
                <w:color w:val="000080"/>
              </w:rPr>
              <w:t>H</w:t>
            </w:r>
            <w:r w:rsidRPr="00415F63">
              <w:rPr>
                <w:rFonts w:ascii="Arial" w:hAnsi="Arial" w:cs="Arial"/>
                <w:color w:val="000080"/>
                <w:vertAlign w:val="subscript"/>
              </w:rPr>
              <w:t>13</w:t>
            </w:r>
          </w:p>
        </w:tc>
      </w:tr>
    </w:tbl>
    <w:p w:rsidR="00F72011" w:rsidRDefault="0089447F" w:rsidP="00D55910">
      <w:pPr>
        <w:spacing w:before="240"/>
        <w:ind w:left="425" w:hanging="425"/>
        <w:rPr>
          <w:b/>
        </w:rPr>
      </w:pPr>
      <w:r>
        <w:rPr>
          <w:b/>
        </w:rPr>
        <w:t>5.</w:t>
      </w:r>
      <w:r w:rsidR="00F72011">
        <w:rPr>
          <w:b/>
        </w:rPr>
        <w:tab/>
      </w:r>
      <w:r w:rsidR="00200BAA">
        <w:rPr>
          <w:b/>
        </w:rPr>
        <w:t>Indicating number of each type of alkyl branch</w:t>
      </w:r>
    </w:p>
    <w:p w:rsidR="00200BAA" w:rsidRDefault="00200BAA" w:rsidP="00D55910">
      <w:pPr>
        <w:ind w:left="425"/>
      </w:pPr>
      <w:r>
        <w:t xml:space="preserve">If there are several branches of </w:t>
      </w:r>
      <w:r>
        <w:rPr>
          <w:b/>
        </w:rPr>
        <w:t>different lengths</w:t>
      </w:r>
      <w:r>
        <w:t xml:space="preserve"> they are put in </w:t>
      </w:r>
      <w:r>
        <w:rPr>
          <w:b/>
        </w:rPr>
        <w:t xml:space="preserve">alphabetical order. </w:t>
      </w:r>
      <w:r>
        <w:t xml:space="preserve">i.e. </w:t>
      </w:r>
      <w:r w:rsidR="00D55910">
        <w:t>‘</w:t>
      </w:r>
      <w:r>
        <w:t>ethyl</w:t>
      </w:r>
      <w:r w:rsidR="00D55910">
        <w:t>’</w:t>
      </w:r>
      <w:r>
        <w:t xml:space="preserve"> before </w:t>
      </w:r>
      <w:r w:rsidR="00D55910">
        <w:t>‘</w:t>
      </w:r>
      <w:r>
        <w:t>methyl</w:t>
      </w:r>
      <w:r w:rsidR="00D55910">
        <w:t>’</w:t>
      </w:r>
      <w:r>
        <w:t xml:space="preserve"> before </w:t>
      </w:r>
      <w:r w:rsidR="00D55910">
        <w:t>‘</w:t>
      </w:r>
      <w:r>
        <w:t>propyl</w:t>
      </w:r>
      <w:r w:rsidR="00D55910">
        <w:t>’</w:t>
      </w:r>
      <w:r>
        <w:t>.</w:t>
      </w:r>
    </w:p>
    <w:p w:rsidR="00200BAA" w:rsidRDefault="00200BAA" w:rsidP="00D55910">
      <w:pPr>
        <w:ind w:left="425"/>
      </w:pPr>
      <w:r>
        <w:t xml:space="preserve">If there are several branches of the </w:t>
      </w:r>
      <w:r>
        <w:rPr>
          <w:b/>
        </w:rPr>
        <w:t>same length</w:t>
      </w:r>
      <w:r>
        <w:t xml:space="preserve"> the </w:t>
      </w:r>
      <w:r>
        <w:rPr>
          <w:b/>
        </w:rPr>
        <w:t>number</w:t>
      </w:r>
      <w:r>
        <w:t xml:space="preserve"> of branches is shown by a prefix</w:t>
      </w:r>
      <w:r w:rsidR="00C92F0D">
        <w:t xml:space="preserve"> and the </w:t>
      </w:r>
      <w:r w:rsidR="00C92F0D" w:rsidRPr="00C92F0D">
        <w:rPr>
          <w:b/>
        </w:rPr>
        <w:t>position</w:t>
      </w:r>
      <w:r w:rsidR="00C92F0D">
        <w:t xml:space="preserve"> of </w:t>
      </w:r>
      <w:r w:rsidR="00C92F0D">
        <w:rPr>
          <w:b/>
        </w:rPr>
        <w:t>every branch</w:t>
      </w:r>
      <w:r w:rsidR="00C92F0D">
        <w:t xml:space="preserve"> is indicated by a </w:t>
      </w:r>
      <w:r w:rsidR="00C92F0D">
        <w:rPr>
          <w:b/>
        </w:rPr>
        <w:t>number</w:t>
      </w:r>
      <w:r w:rsidR="00C92F0D">
        <w:t xml:space="preserve"> before the name</w:t>
      </w:r>
      <w:r>
        <w:t>:</w:t>
      </w:r>
    </w:p>
    <w:p w:rsidR="00D55910" w:rsidRDefault="00D55910" w:rsidP="00D55910">
      <w:pPr>
        <w:ind w:left="425"/>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3200"/>
        <w:gridCol w:w="3219"/>
      </w:tblGrid>
      <w:tr w:rsidR="00C92F0D" w:rsidTr="00D55910">
        <w:tc>
          <w:tcPr>
            <w:tcW w:w="3220" w:type="dxa"/>
          </w:tcPr>
          <w:p w:rsidR="00200BAA" w:rsidRPr="00D55910" w:rsidRDefault="00200BAA" w:rsidP="001103DA">
            <w:pPr>
              <w:overflowPunct w:val="0"/>
              <w:autoSpaceDE w:val="0"/>
              <w:autoSpaceDN w:val="0"/>
              <w:adjustRightInd w:val="0"/>
              <w:spacing w:before="120"/>
              <w:jc w:val="center"/>
              <w:textAlignment w:val="baseline"/>
              <w:rPr>
                <w:b/>
              </w:rPr>
            </w:pPr>
            <w:r w:rsidRPr="00D55910">
              <w:rPr>
                <w:b/>
              </w:rPr>
              <w:t>Number of branches of the same type</w:t>
            </w:r>
          </w:p>
        </w:tc>
        <w:tc>
          <w:tcPr>
            <w:tcW w:w="3200" w:type="dxa"/>
          </w:tcPr>
          <w:p w:rsidR="00200BAA" w:rsidRPr="00D55910" w:rsidRDefault="00C92F0D" w:rsidP="001103DA">
            <w:pPr>
              <w:overflowPunct w:val="0"/>
              <w:autoSpaceDE w:val="0"/>
              <w:autoSpaceDN w:val="0"/>
              <w:adjustRightInd w:val="0"/>
              <w:spacing w:before="120"/>
              <w:jc w:val="center"/>
              <w:textAlignment w:val="baseline"/>
              <w:rPr>
                <w:b/>
              </w:rPr>
            </w:pPr>
            <w:r w:rsidRPr="00D55910">
              <w:rPr>
                <w:b/>
              </w:rPr>
              <w:t>Prefix</w:t>
            </w:r>
          </w:p>
        </w:tc>
        <w:tc>
          <w:tcPr>
            <w:tcW w:w="3219" w:type="dxa"/>
          </w:tcPr>
          <w:p w:rsidR="00200BAA" w:rsidRPr="00D55910" w:rsidRDefault="00C92F0D" w:rsidP="001103DA">
            <w:pPr>
              <w:overflowPunct w:val="0"/>
              <w:autoSpaceDE w:val="0"/>
              <w:autoSpaceDN w:val="0"/>
              <w:adjustRightInd w:val="0"/>
              <w:spacing w:before="120"/>
              <w:jc w:val="center"/>
              <w:textAlignment w:val="baseline"/>
              <w:rPr>
                <w:b/>
              </w:rPr>
            </w:pPr>
            <w:r w:rsidRPr="00D55910">
              <w:rPr>
                <w:b/>
              </w:rPr>
              <w:t>Example</w:t>
            </w:r>
          </w:p>
        </w:tc>
      </w:tr>
      <w:tr w:rsidR="00C92F0D" w:rsidTr="00D55910">
        <w:tc>
          <w:tcPr>
            <w:tcW w:w="3220" w:type="dxa"/>
          </w:tcPr>
          <w:p w:rsidR="00200BAA" w:rsidRDefault="00C92F0D" w:rsidP="001103DA">
            <w:pPr>
              <w:overflowPunct w:val="0"/>
              <w:autoSpaceDE w:val="0"/>
              <w:autoSpaceDN w:val="0"/>
              <w:adjustRightInd w:val="0"/>
              <w:spacing w:before="120"/>
              <w:jc w:val="center"/>
              <w:textAlignment w:val="baseline"/>
            </w:pPr>
            <w:r>
              <w:t>2</w:t>
            </w:r>
          </w:p>
        </w:tc>
        <w:tc>
          <w:tcPr>
            <w:tcW w:w="3200" w:type="dxa"/>
          </w:tcPr>
          <w:p w:rsidR="00200BAA" w:rsidRDefault="00C92F0D" w:rsidP="001103DA">
            <w:pPr>
              <w:overflowPunct w:val="0"/>
              <w:autoSpaceDE w:val="0"/>
              <w:autoSpaceDN w:val="0"/>
              <w:adjustRightInd w:val="0"/>
              <w:spacing w:before="120"/>
              <w:jc w:val="center"/>
              <w:textAlignment w:val="baseline"/>
            </w:pPr>
            <w:r>
              <w:t>di</w:t>
            </w:r>
          </w:p>
        </w:tc>
        <w:tc>
          <w:tcPr>
            <w:tcW w:w="3219" w:type="dxa"/>
          </w:tcPr>
          <w:p w:rsidR="00200BAA" w:rsidRDefault="00C92F0D" w:rsidP="001103DA">
            <w:pPr>
              <w:overflowPunct w:val="0"/>
              <w:autoSpaceDE w:val="0"/>
              <w:autoSpaceDN w:val="0"/>
              <w:adjustRightInd w:val="0"/>
              <w:spacing w:before="120"/>
              <w:textAlignment w:val="baseline"/>
            </w:pPr>
            <w:r>
              <w:t>2,3 dimethylpentane</w:t>
            </w:r>
          </w:p>
        </w:tc>
      </w:tr>
      <w:tr w:rsidR="00C92F0D" w:rsidTr="00D55910">
        <w:tc>
          <w:tcPr>
            <w:tcW w:w="3220" w:type="dxa"/>
          </w:tcPr>
          <w:p w:rsidR="00200BAA" w:rsidRDefault="00C92F0D" w:rsidP="001103DA">
            <w:pPr>
              <w:overflowPunct w:val="0"/>
              <w:autoSpaceDE w:val="0"/>
              <w:autoSpaceDN w:val="0"/>
              <w:adjustRightInd w:val="0"/>
              <w:spacing w:before="120"/>
              <w:jc w:val="center"/>
              <w:textAlignment w:val="baseline"/>
            </w:pPr>
            <w:r>
              <w:t>3</w:t>
            </w:r>
          </w:p>
        </w:tc>
        <w:tc>
          <w:tcPr>
            <w:tcW w:w="3200" w:type="dxa"/>
          </w:tcPr>
          <w:p w:rsidR="00200BAA" w:rsidRDefault="00C92F0D" w:rsidP="001103DA">
            <w:pPr>
              <w:overflowPunct w:val="0"/>
              <w:autoSpaceDE w:val="0"/>
              <w:autoSpaceDN w:val="0"/>
              <w:adjustRightInd w:val="0"/>
              <w:spacing w:before="120"/>
              <w:jc w:val="center"/>
              <w:textAlignment w:val="baseline"/>
            </w:pPr>
            <w:r>
              <w:t>tri</w:t>
            </w:r>
          </w:p>
        </w:tc>
        <w:tc>
          <w:tcPr>
            <w:tcW w:w="3219" w:type="dxa"/>
          </w:tcPr>
          <w:p w:rsidR="00200BAA" w:rsidRDefault="00C92F0D" w:rsidP="001103DA">
            <w:pPr>
              <w:overflowPunct w:val="0"/>
              <w:autoSpaceDE w:val="0"/>
              <w:autoSpaceDN w:val="0"/>
              <w:adjustRightInd w:val="0"/>
              <w:spacing w:before="120"/>
              <w:textAlignment w:val="baseline"/>
            </w:pPr>
            <w:r>
              <w:t>2,2,3 trimethylpentane</w:t>
            </w:r>
          </w:p>
        </w:tc>
      </w:tr>
      <w:tr w:rsidR="00C92F0D" w:rsidTr="00D55910">
        <w:tc>
          <w:tcPr>
            <w:tcW w:w="3220" w:type="dxa"/>
          </w:tcPr>
          <w:p w:rsidR="00200BAA" w:rsidRDefault="00C92F0D" w:rsidP="001103DA">
            <w:pPr>
              <w:overflowPunct w:val="0"/>
              <w:autoSpaceDE w:val="0"/>
              <w:autoSpaceDN w:val="0"/>
              <w:adjustRightInd w:val="0"/>
              <w:spacing w:before="120"/>
              <w:jc w:val="center"/>
              <w:textAlignment w:val="baseline"/>
            </w:pPr>
            <w:r>
              <w:t>4</w:t>
            </w:r>
          </w:p>
        </w:tc>
        <w:tc>
          <w:tcPr>
            <w:tcW w:w="3200" w:type="dxa"/>
          </w:tcPr>
          <w:p w:rsidR="00200BAA" w:rsidRDefault="00C92F0D" w:rsidP="001103DA">
            <w:pPr>
              <w:overflowPunct w:val="0"/>
              <w:autoSpaceDE w:val="0"/>
              <w:autoSpaceDN w:val="0"/>
              <w:adjustRightInd w:val="0"/>
              <w:spacing w:before="120"/>
              <w:jc w:val="center"/>
              <w:textAlignment w:val="baseline"/>
            </w:pPr>
            <w:r>
              <w:t>tetra</w:t>
            </w:r>
          </w:p>
        </w:tc>
        <w:tc>
          <w:tcPr>
            <w:tcW w:w="3219" w:type="dxa"/>
          </w:tcPr>
          <w:p w:rsidR="00200BAA" w:rsidRDefault="00C92F0D" w:rsidP="001103DA">
            <w:pPr>
              <w:overflowPunct w:val="0"/>
              <w:autoSpaceDE w:val="0"/>
              <w:autoSpaceDN w:val="0"/>
              <w:adjustRightInd w:val="0"/>
              <w:spacing w:before="120"/>
              <w:textAlignment w:val="baseline"/>
            </w:pPr>
            <w:r>
              <w:t>2,2,3,3 tetramethylpentane</w:t>
            </w:r>
          </w:p>
        </w:tc>
      </w:tr>
    </w:tbl>
    <w:p w:rsidR="00200BAA" w:rsidRDefault="00C92F0D" w:rsidP="00200BAA">
      <w:pPr>
        <w:spacing w:before="120"/>
        <w:ind w:left="425" w:hanging="283"/>
      </w:pPr>
      <w:r>
        <w:t>Draw the displayed formulae of these examples below:</w:t>
      </w:r>
    </w:p>
    <w:p w:rsidR="00200BAA" w:rsidRDefault="006E4EA4" w:rsidP="00200BAA">
      <w:pPr>
        <w:spacing w:before="120"/>
        <w:ind w:left="425" w:hanging="283"/>
      </w:pPr>
      <w:r>
        <w:rPr>
          <w:noProof/>
        </w:rPr>
        <w:object w:dxaOrig="1440" w:dyaOrig="1440">
          <v:shape id="_x0000_s1462" type="#_x0000_t75" style="position:absolute;left:0;text-align:left;margin-left:272.45pt;margin-top:3.9pt;width:94.9pt;height:97.55pt;z-index:251632640">
            <v:imagedata r:id="rId92" o:title=""/>
          </v:shape>
          <o:OLEObject Type="Embed" ProgID="ACD.ChemSketch.20" ShapeID="_x0000_s1462" DrawAspect="Content" ObjectID="_1510751424" r:id="rId93"/>
        </w:object>
      </w:r>
      <w:r>
        <w:rPr>
          <w:noProof/>
        </w:rPr>
        <w:object w:dxaOrig="1440" w:dyaOrig="1440">
          <v:shape id="_x0000_s1461" type="#_x0000_t75" style="position:absolute;left:0;text-align:left;margin-left:135.65pt;margin-top:3.6pt;width:94.9pt;height:97.55pt;z-index:251631616">
            <v:imagedata r:id="rId94" o:title=""/>
          </v:shape>
          <o:OLEObject Type="Embed" ProgID="ACD.ChemSketch.20" ShapeID="_x0000_s1461" DrawAspect="Content" ObjectID="_1510751425" r:id="rId95"/>
        </w:object>
      </w:r>
      <w:r>
        <w:rPr>
          <w:noProof/>
        </w:rPr>
        <w:object w:dxaOrig="1440" w:dyaOrig="1440">
          <v:shape id="_x0000_s1460" type="#_x0000_t75" style="position:absolute;left:0;text-align:left;margin-left:16.55pt;margin-top:5.4pt;width:94.9pt;height:67.4pt;z-index:251630592">
            <v:imagedata r:id="rId96" o:title=""/>
          </v:shape>
          <o:OLEObject Type="Embed" ProgID="ACD.ChemSketch.20" ShapeID="_x0000_s1460" DrawAspect="Content" ObjectID="_1510751426" r:id="rId97"/>
        </w:object>
      </w:r>
      <w:r w:rsidR="00EF4FBD">
        <w:rPr>
          <w:noProof/>
        </w:rPr>
        <mc:AlternateContent>
          <mc:Choice Requires="wpi">
            <w:drawing>
              <wp:anchor distT="0" distB="0" distL="114300" distR="114300" simplePos="0" relativeHeight="251633664" behindDoc="0" locked="0" layoutInCell="1" allowOverlap="1">
                <wp:simplePos x="0" y="0"/>
                <wp:positionH relativeFrom="column">
                  <wp:posOffset>3600450</wp:posOffset>
                </wp:positionH>
                <wp:positionV relativeFrom="paragraph">
                  <wp:posOffset>-17780</wp:posOffset>
                </wp:positionV>
                <wp:extent cx="824865" cy="479425"/>
                <wp:effectExtent l="19050" t="20320" r="13335" b="14605"/>
                <wp:wrapNone/>
                <wp:docPr id="101" name="Ink 43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8">
                      <w14:nvContentPartPr>
                        <w14:cNvContentPartPr>
                          <a14:cpLocks xmlns:a14="http://schemas.microsoft.com/office/drawing/2010/main" noRot="1" noChangeAspect="1" noEditPoints="1" noChangeArrowheads="1" noChangeShapeType="1"/>
                        </w14:cNvContentPartPr>
                      </w14:nvContentPartPr>
                      <w14:xfrm>
                        <a:off x="0" y="0"/>
                        <a:ext cx="824865" cy="479425"/>
                      </w14:xfrm>
                    </w14:contentPart>
                  </a:graphicData>
                </a:graphic>
                <wp14:sizeRelH relativeFrom="page">
                  <wp14:pctWidth>0</wp14:pctWidth>
                </wp14:sizeRelH>
                <wp14:sizeRelV relativeFrom="page">
                  <wp14:pctHeight>0</wp14:pctHeight>
                </wp14:sizeRelV>
              </wp:anchor>
            </w:drawing>
          </mc:Choice>
          <mc:Fallback>
            <w:pict>
              <v:shape w14:anchorId="60C3DE39" id="Ink 439" o:spid="_x0000_s1026" type="#_x0000_t75" style="position:absolute;margin-left:283pt;margin-top:-1.9pt;width:65.95pt;height:38.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">
                <v:imagedata r:id="rId99" o:title=""/>
                <o:lock v:ext="edit" rotation="t" verticies="t" shapetype="t"/>
              </v:shape>
            </w:pict>
          </mc:Fallback>
        </mc:AlternateContent>
      </w:r>
      <w:r w:rsidR="00EF4FBD">
        <w:rPr>
          <w:noProof/>
        </w:rPr>
        <mc:AlternateContent>
          <mc:Choice Requires="wpi">
            <w:drawing>
              <wp:anchor distT="0" distB="0" distL="114300" distR="114300" simplePos="0" relativeHeight="251634688" behindDoc="0" locked="0" layoutInCell="1" allowOverlap="1">
                <wp:simplePos x="0" y="0"/>
                <wp:positionH relativeFrom="column">
                  <wp:posOffset>3539490</wp:posOffset>
                </wp:positionH>
                <wp:positionV relativeFrom="paragraph">
                  <wp:posOffset>960120</wp:posOffset>
                </wp:positionV>
                <wp:extent cx="908685" cy="414020"/>
                <wp:effectExtent l="15240" t="17145" r="9525" b="16510"/>
                <wp:wrapNone/>
                <wp:docPr id="100" name="Ink 44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0">
                      <w14:nvContentPartPr>
                        <w14:cNvContentPartPr>
                          <a14:cpLocks xmlns:a14="http://schemas.microsoft.com/office/drawing/2010/main" noRot="1" noChangeAspect="1" noEditPoints="1" noChangeArrowheads="1" noChangeShapeType="1"/>
                        </w14:cNvContentPartPr>
                      </w14:nvContentPartPr>
                      <w14:xfrm>
                        <a:off x="0" y="0"/>
                        <a:ext cx="908685" cy="414020"/>
                      </w14:xfrm>
                    </w14:contentPart>
                  </a:graphicData>
                </a:graphic>
                <wp14:sizeRelH relativeFrom="page">
                  <wp14:pctWidth>0</wp14:pctWidth>
                </wp14:sizeRelH>
                <wp14:sizeRelV relativeFrom="page">
                  <wp14:pctHeight>0</wp14:pctHeight>
                </wp14:sizeRelV>
              </wp:anchor>
            </w:drawing>
          </mc:Choice>
          <mc:Fallback>
            <w:pict>
              <v:shape w14:anchorId="4CA65C66" id="Ink 440" o:spid="_x0000_s1026" type="#_x0000_t75" style="position:absolute;margin-left:278.2pt;margin-top:75.1pt;width:72.55pt;height:3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">
                <v:imagedata r:id="rId101" o:title=""/>
                <o:lock v:ext="edit" rotation="t" verticies="t" shapetype="t"/>
              </v:shape>
            </w:pict>
          </mc:Fallback>
        </mc:AlternateContent>
      </w:r>
    </w:p>
    <w:p w:rsidR="00D55910" w:rsidRDefault="00D55910" w:rsidP="00200BAA">
      <w:pPr>
        <w:spacing w:before="120"/>
        <w:ind w:left="425" w:hanging="283"/>
      </w:pPr>
    </w:p>
    <w:p w:rsidR="00D55910" w:rsidRDefault="00D55910" w:rsidP="00200BAA">
      <w:pPr>
        <w:spacing w:before="120"/>
        <w:ind w:left="425" w:hanging="283"/>
      </w:pPr>
    </w:p>
    <w:p w:rsidR="00D55910" w:rsidRPr="00200BAA" w:rsidRDefault="00D55910" w:rsidP="00200BAA">
      <w:pPr>
        <w:spacing w:before="120"/>
        <w:ind w:left="425" w:hanging="283"/>
      </w:pPr>
    </w:p>
    <w:p w:rsidR="00D452E9" w:rsidRPr="00F0470A" w:rsidRDefault="00D452E9" w:rsidP="004B1A96">
      <w:pPr>
        <w:widowControl w:val="0"/>
        <w:shd w:val="clear" w:color="auto" w:fill="FFFFFF"/>
        <w:rPr>
          <w:b/>
        </w:rPr>
      </w:pPr>
      <w:r w:rsidRPr="00F0470A">
        <w:br w:type="page"/>
      </w:r>
      <w:r w:rsidRPr="00F0470A">
        <w:rPr>
          <w:b/>
        </w:rPr>
        <w:t>Use the rules on the previous page to name the following alkanes</w:t>
      </w:r>
    </w:p>
    <w:p w:rsidR="0089447F" w:rsidRDefault="0089447F" w:rsidP="004B1A96">
      <w:pPr>
        <w:widowControl w:val="0"/>
        <w:shd w:val="clear" w:color="auto" w:fill="FFFFFF"/>
        <w:rPr>
          <w:spacing w:val="-6"/>
        </w:rPr>
      </w:pPr>
    </w:p>
    <w:p w:rsidR="00F72011" w:rsidRDefault="00D55910" w:rsidP="004B1A96">
      <w:pPr>
        <w:widowControl w:val="0"/>
        <w:numPr>
          <w:ilvl w:val="0"/>
          <w:numId w:val="16"/>
        </w:numPr>
        <w:shd w:val="clear" w:color="auto" w:fill="FFFFFF"/>
        <w:tabs>
          <w:tab w:val="clear" w:pos="768"/>
          <w:tab w:val="num" w:pos="709"/>
        </w:tabs>
        <w:ind w:left="709" w:hanging="283"/>
        <w:rPr>
          <w:spacing w:val="-6"/>
        </w:rPr>
      </w:pPr>
      <w:r>
        <w:rPr>
          <w:spacing w:val="-6"/>
        </w:rPr>
        <w:t>Firstly y</w:t>
      </w:r>
      <w:r w:rsidR="0089447F">
        <w:rPr>
          <w:spacing w:val="-6"/>
        </w:rPr>
        <w:t xml:space="preserve">ou must identify the longest continuous chain, </w:t>
      </w:r>
      <w:r w:rsidR="0089447F" w:rsidRPr="00681988">
        <w:rPr>
          <w:b/>
          <w:spacing w:val="-6"/>
        </w:rPr>
        <w:t>which does not necessarily run from left to right</w:t>
      </w:r>
      <w:r w:rsidR="0089447F">
        <w:rPr>
          <w:spacing w:val="-6"/>
        </w:rPr>
        <w:t xml:space="preserve">, </w:t>
      </w:r>
      <w:r w:rsidR="0089447F">
        <w:rPr>
          <w:color w:val="000000"/>
          <w:spacing w:val="-13"/>
          <w:szCs w:val="26"/>
        </w:rPr>
        <w:t>(In reality the chains are not really straight but zig-zag – see later).</w:t>
      </w:r>
      <w:r w:rsidR="0089447F">
        <w:rPr>
          <w:spacing w:val="-6"/>
        </w:rPr>
        <w:t xml:space="preserve"> </w:t>
      </w:r>
    </w:p>
    <w:p w:rsidR="000B4878" w:rsidRDefault="000B4878" w:rsidP="000B4878">
      <w:pPr>
        <w:widowControl w:val="0"/>
        <w:numPr>
          <w:ilvl w:val="0"/>
          <w:numId w:val="16"/>
        </w:numPr>
        <w:shd w:val="clear" w:color="auto" w:fill="FFFFFF"/>
        <w:tabs>
          <w:tab w:val="num" w:pos="709"/>
        </w:tabs>
        <w:ind w:left="0" w:firstLine="426"/>
        <w:rPr>
          <w:spacing w:val="-6"/>
        </w:rPr>
      </w:pPr>
      <w:r>
        <w:rPr>
          <w:spacing w:val="-6"/>
        </w:rPr>
        <w:t>Then, you need to number it so that the side chains are on the lowest possible number carbons.</w:t>
      </w:r>
    </w:p>
    <w:p w:rsidR="000B4878" w:rsidRDefault="00EF4FBD" w:rsidP="000B4878">
      <w:pPr>
        <w:widowControl w:val="0"/>
        <w:shd w:val="clear" w:color="auto" w:fill="FFFFFF"/>
        <w:rPr>
          <w:spacing w:val="-6"/>
        </w:rPr>
      </w:pPr>
      <w:r>
        <w:rPr>
          <w:noProof/>
          <w:spacing w:val="-6"/>
        </w:rPr>
        <mc:AlternateContent>
          <mc:Choice Requires="wpi">
            <w:drawing>
              <wp:anchor distT="0" distB="0" distL="114300" distR="114300" simplePos="0" relativeHeight="251643904" behindDoc="0" locked="0" layoutInCell="1" allowOverlap="1">
                <wp:simplePos x="0" y="0"/>
                <wp:positionH relativeFrom="column">
                  <wp:posOffset>3054985</wp:posOffset>
                </wp:positionH>
                <wp:positionV relativeFrom="paragraph">
                  <wp:posOffset>172085</wp:posOffset>
                </wp:positionV>
                <wp:extent cx="1886585" cy="1525270"/>
                <wp:effectExtent l="6985" t="10160" r="11430" b="17145"/>
                <wp:wrapNone/>
                <wp:docPr id="99" name="Ink 44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2">
                      <w14:nvContentPartPr>
                        <w14:cNvContentPartPr>
                          <a14:cpLocks xmlns:a14="http://schemas.microsoft.com/office/drawing/2010/main" noRot="1" noChangeAspect="1" noEditPoints="1" noChangeArrowheads="1" noChangeShapeType="1"/>
                        </w14:cNvContentPartPr>
                      </w14:nvContentPartPr>
                      <w14:xfrm>
                        <a:off x="0" y="0"/>
                        <a:ext cx="1886585" cy="1525270"/>
                      </w14:xfrm>
                    </w14:contentPart>
                  </a:graphicData>
                </a:graphic>
                <wp14:sizeRelH relativeFrom="page">
                  <wp14:pctWidth>0</wp14:pctWidth>
                </wp14:sizeRelH>
                <wp14:sizeRelV relativeFrom="page">
                  <wp14:pctHeight>0</wp14:pctHeight>
                </wp14:sizeRelV>
              </wp:anchor>
            </w:drawing>
          </mc:Choice>
          <mc:Fallback>
            <w:pict>
              <v:shape w14:anchorId="792D91C1" id="Ink 449" o:spid="_x0000_s1026" type="#_x0000_t75" style="position:absolute;margin-left:240.05pt;margin-top:13.05pt;width:149.55pt;height:121.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">
                <v:imagedata r:id="rId103" o:title=""/>
                <o:lock v:ext="edit" rotation="t" verticies="t" shapetype="t"/>
              </v:shape>
            </w:pict>
          </mc:Fallback>
        </mc:AlternateContent>
      </w:r>
    </w:p>
    <w:p w:rsidR="000B4878" w:rsidRDefault="006E4EA4" w:rsidP="000B4878">
      <w:pPr>
        <w:widowControl w:val="0"/>
        <w:shd w:val="clear" w:color="auto" w:fill="FFFFFF"/>
      </w:pPr>
      <w:r>
        <w:rPr>
          <w:noProof/>
        </w:rPr>
        <w:object w:dxaOrig="1440" w:dyaOrig="1440">
          <v:shape id="_x0000_s1468" type="#_x0000_t75" style="position:absolute;margin-left:274.95pt;margin-top:.1pt;width:147.45pt;height:168.15pt;z-index:251638784">
            <v:imagedata r:id="rId104" o:title=""/>
          </v:shape>
          <o:OLEObject Type="Embed" ProgID="ACD.ChemSketch.20" ShapeID="_x0000_s1468" DrawAspect="Content" ObjectID="_1510751427" r:id="rId105"/>
        </w:object>
      </w:r>
    </w:p>
    <w:p w:rsidR="000B4878" w:rsidRPr="00BB0F92" w:rsidRDefault="00EF4FBD" w:rsidP="000B4878">
      <w:pPr>
        <w:widowControl w:val="0"/>
        <w:shd w:val="clear" w:color="auto" w:fill="FFFFFF"/>
      </w:pPr>
      <w:r>
        <w:rPr>
          <w:noProof/>
        </w:rPr>
        <mc:AlternateContent>
          <mc:Choice Requires="wpi">
            <w:drawing>
              <wp:anchor distT="0" distB="0" distL="114300" distR="114300" simplePos="0" relativeHeight="251641856" behindDoc="0" locked="0" layoutInCell="1" allowOverlap="1">
                <wp:simplePos x="0" y="0"/>
                <wp:positionH relativeFrom="column">
                  <wp:posOffset>802640</wp:posOffset>
                </wp:positionH>
                <wp:positionV relativeFrom="paragraph">
                  <wp:posOffset>60325</wp:posOffset>
                </wp:positionV>
                <wp:extent cx="534035" cy="248285"/>
                <wp:effectExtent l="12065" t="69850" r="6350" b="24765"/>
                <wp:wrapNone/>
                <wp:docPr id="98" name="Ink 44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6">
                      <w14:nvContentPartPr>
                        <w14:cNvContentPartPr>
                          <a14:cpLocks xmlns:a14="http://schemas.microsoft.com/office/drawing/2010/main" noRot="1" noChangeAspect="1" noEditPoints="1" noChangeArrowheads="1" noChangeShapeType="1"/>
                        </w14:cNvContentPartPr>
                      </w14:nvContentPartPr>
                      <w14:xfrm>
                        <a:off x="0" y="0"/>
                        <a:ext cx="534035" cy="248285"/>
                      </w14:xfrm>
                    </w14:contentPart>
                  </a:graphicData>
                </a:graphic>
                <wp14:sizeRelH relativeFrom="page">
                  <wp14:pctWidth>0</wp14:pctWidth>
                </wp14:sizeRelH>
                <wp14:sizeRelV relativeFrom="page">
                  <wp14:pctHeight>0</wp14:pctHeight>
                </wp14:sizeRelV>
              </wp:anchor>
            </w:drawing>
          </mc:Choice>
          <mc:Fallback>
            <w:pict>
              <v:shape w14:anchorId="3DECFE89" id="Ink 447" o:spid="_x0000_s1026" type="#_x0000_t75" style="position:absolute;margin-left:62.7pt;margin-top:4.25pt;width:43.05pt;height:20.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">
                <v:imagedata r:id="rId107" o:title=""/>
                <o:lock v:ext="edit" rotation="t" verticies="t" shapetype="t"/>
              </v:shape>
            </w:pict>
          </mc:Fallback>
        </mc:AlternateContent>
      </w:r>
      <w:r>
        <w:rPr>
          <w:noProof/>
        </w:rPr>
        <mc:AlternateContent>
          <mc:Choice Requires="wpi">
            <w:drawing>
              <wp:anchor distT="0" distB="0" distL="114300" distR="114300" simplePos="0" relativeHeight="251651072" behindDoc="0" locked="0" layoutInCell="1" allowOverlap="1">
                <wp:simplePos x="0" y="0"/>
                <wp:positionH relativeFrom="column">
                  <wp:posOffset>3317875</wp:posOffset>
                </wp:positionH>
                <wp:positionV relativeFrom="paragraph">
                  <wp:posOffset>53340</wp:posOffset>
                </wp:positionV>
                <wp:extent cx="2297430" cy="2129790"/>
                <wp:effectExtent l="22225" t="15240" r="13970" b="7620"/>
                <wp:wrapNone/>
                <wp:docPr id="97" name="Ink 45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8">
                      <w14:nvContentPartPr>
                        <w14:cNvContentPartPr>
                          <a14:cpLocks xmlns:a14="http://schemas.microsoft.com/office/drawing/2010/main" noRot="1" noChangeAspect="1" noEditPoints="1" noChangeArrowheads="1" noChangeShapeType="1"/>
                        </w14:cNvContentPartPr>
                      </w14:nvContentPartPr>
                      <w14:xfrm>
                        <a:off x="0" y="0"/>
                        <a:ext cx="2297430" cy="2129790"/>
                      </w14:xfrm>
                    </w14:contentPart>
                  </a:graphicData>
                </a:graphic>
                <wp14:sizeRelH relativeFrom="page">
                  <wp14:pctWidth>0</wp14:pctWidth>
                </wp14:sizeRelH>
                <wp14:sizeRelV relativeFrom="page">
                  <wp14:pctHeight>0</wp14:pctHeight>
                </wp14:sizeRelV>
              </wp:anchor>
            </w:drawing>
          </mc:Choice>
          <mc:Fallback>
            <w:pict>
              <v:shape w14:anchorId="7C000A22" id="Ink 456" o:spid="_x0000_s1026" type="#_x0000_t75" style="position:absolute;margin-left:260.75pt;margin-top:3.7pt;width:181.9pt;height:16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">
                <v:imagedata r:id="rId109" o:title=""/>
                <o:lock v:ext="edit" rotation="t" verticies="t" shapetype="t"/>
              </v:shape>
            </w:pict>
          </mc:Fallback>
        </mc:AlternateContent>
      </w:r>
    </w:p>
    <w:p w:rsidR="000B4878" w:rsidRPr="00BB0F92" w:rsidRDefault="00EF4FBD" w:rsidP="000B4878">
      <w:pPr>
        <w:widowControl w:val="0"/>
        <w:shd w:val="clear" w:color="auto" w:fill="FFFFFF"/>
      </w:pPr>
      <w:r>
        <w:rPr>
          <w:noProof/>
        </w:rPr>
        <mc:AlternateContent>
          <mc:Choice Requires="wpi">
            <w:drawing>
              <wp:anchor distT="0" distB="0" distL="114300" distR="114300" simplePos="0" relativeHeight="251642880" behindDoc="0" locked="0" layoutInCell="1" allowOverlap="1">
                <wp:simplePos x="0" y="0"/>
                <wp:positionH relativeFrom="column">
                  <wp:posOffset>511175</wp:posOffset>
                </wp:positionH>
                <wp:positionV relativeFrom="paragraph">
                  <wp:posOffset>157480</wp:posOffset>
                </wp:positionV>
                <wp:extent cx="1169670" cy="467360"/>
                <wp:effectExtent l="25400" t="24130" r="14605" b="22860"/>
                <wp:wrapNone/>
                <wp:docPr id="96" name="Ink 44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0">
                      <w14:nvContentPartPr>
                        <w14:cNvContentPartPr>
                          <a14:cpLocks xmlns:a14="http://schemas.microsoft.com/office/drawing/2010/main" noRot="1" noChangeAspect="1" noEditPoints="1" noChangeArrowheads="1" noChangeShapeType="1"/>
                        </w14:cNvContentPartPr>
                      </w14:nvContentPartPr>
                      <w14:xfrm>
                        <a:off x="0" y="0"/>
                        <a:ext cx="1169670" cy="467360"/>
                      </w14:xfrm>
                    </w14:contentPart>
                  </a:graphicData>
                </a:graphic>
                <wp14:sizeRelH relativeFrom="page">
                  <wp14:pctWidth>0</wp14:pctWidth>
                </wp14:sizeRelH>
                <wp14:sizeRelV relativeFrom="page">
                  <wp14:pctHeight>0</wp14:pctHeight>
                </wp14:sizeRelV>
              </wp:anchor>
            </w:drawing>
          </mc:Choice>
          <mc:Fallback>
            <w:pict>
              <v:shape w14:anchorId="55D6E491" id="Ink 448" o:spid="_x0000_s1026" type="#_x0000_t75" style="position:absolute;margin-left:39.75pt;margin-top:11.9pt;width:93.1pt;height:37.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">
                <v:imagedata r:id="rId111" o:title=""/>
                <o:lock v:ext="edit" rotation="t" verticies="t" shapetype="t"/>
              </v:shape>
            </w:pict>
          </mc:Fallback>
        </mc:AlternateContent>
      </w:r>
    </w:p>
    <w:p w:rsidR="000B4878" w:rsidRPr="00BB0F92" w:rsidRDefault="006E4EA4" w:rsidP="000B4878">
      <w:pPr>
        <w:widowControl w:val="0"/>
        <w:shd w:val="clear" w:color="auto" w:fill="FFFFFF"/>
      </w:pPr>
      <w:r>
        <w:rPr>
          <w:noProof/>
        </w:rPr>
        <w:object w:dxaOrig="1440" w:dyaOrig="1440">
          <v:shape id="_x0000_s1467" type="#_x0000_t75" style="position:absolute;margin-left:25.85pt;margin-top:2.65pt;width:140.7pt;height:124.2pt;z-index:251637760">
            <v:imagedata r:id="rId112" o:title=""/>
          </v:shape>
          <o:OLEObject Type="Embed" ProgID="ACD.ChemSketch.20" ShapeID="_x0000_s1467" DrawAspect="Content" ObjectID="_1510751428" r:id="rId113"/>
        </w:object>
      </w:r>
    </w:p>
    <w:p w:rsidR="000B4878" w:rsidRPr="00BB0F92" w:rsidRDefault="000B4878" w:rsidP="000B4878">
      <w:pPr>
        <w:widowControl w:val="0"/>
        <w:shd w:val="clear" w:color="auto" w:fill="FFFFFF"/>
      </w:pPr>
    </w:p>
    <w:p w:rsidR="000B4878" w:rsidRPr="00BB0F92" w:rsidRDefault="000B4878" w:rsidP="000B4878">
      <w:pPr>
        <w:widowControl w:val="0"/>
        <w:shd w:val="clear" w:color="auto" w:fill="FFFFFF"/>
      </w:pPr>
    </w:p>
    <w:p w:rsidR="000B4878" w:rsidRPr="00BB0F92" w:rsidRDefault="00EF4FBD" w:rsidP="000B4878">
      <w:pPr>
        <w:widowControl w:val="0"/>
        <w:shd w:val="clear" w:color="auto" w:fill="FFFFFF"/>
      </w:pPr>
      <w:r>
        <w:rPr>
          <w:noProof/>
        </w:rPr>
        <mc:AlternateContent>
          <mc:Choice Requires="wpi">
            <w:drawing>
              <wp:anchor distT="0" distB="0" distL="114300" distR="114300" simplePos="0" relativeHeight="251644928" behindDoc="0" locked="0" layoutInCell="1" allowOverlap="1">
                <wp:simplePos x="0" y="0"/>
                <wp:positionH relativeFrom="column">
                  <wp:posOffset>3866515</wp:posOffset>
                </wp:positionH>
                <wp:positionV relativeFrom="paragraph">
                  <wp:posOffset>117475</wp:posOffset>
                </wp:positionV>
                <wp:extent cx="1276350" cy="769620"/>
                <wp:effectExtent l="8890" t="12700" r="10160" b="8255"/>
                <wp:wrapNone/>
                <wp:docPr id="95" name="Ink 4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4">
                      <w14:nvContentPartPr>
                        <w14:cNvContentPartPr>
                          <a14:cpLocks xmlns:a14="http://schemas.microsoft.com/office/drawing/2010/main" noRot="1" noChangeAspect="1" noEditPoints="1" noChangeArrowheads="1" noChangeShapeType="1"/>
                        </w14:cNvContentPartPr>
                      </w14:nvContentPartPr>
                      <w14:xfrm>
                        <a:off x="0" y="0"/>
                        <a:ext cx="1276350" cy="769620"/>
                      </w14:xfrm>
                    </w14:contentPart>
                  </a:graphicData>
                </a:graphic>
                <wp14:sizeRelH relativeFrom="page">
                  <wp14:pctWidth>0</wp14:pctWidth>
                </wp14:sizeRelH>
                <wp14:sizeRelV relativeFrom="page">
                  <wp14:pctHeight>0</wp14:pctHeight>
                </wp14:sizeRelV>
              </wp:anchor>
            </w:drawing>
          </mc:Choice>
          <mc:Fallback>
            <w:pict>
              <v:shape w14:anchorId="009C91FB" id="Ink 450" o:spid="_x0000_s1026" type="#_x0000_t75" style="position:absolute;margin-left:303.95pt;margin-top:8.75pt;width:101.5pt;height:6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">
                <v:imagedata r:id="rId115" o:title=""/>
                <o:lock v:ext="edit" rotation="t" verticies="t" shapetype="t"/>
              </v:shape>
            </w:pict>
          </mc:Fallback>
        </mc:AlternateContent>
      </w:r>
    </w:p>
    <w:p w:rsidR="000B4878" w:rsidRPr="00BB0F92" w:rsidRDefault="00EF4FBD" w:rsidP="000B4878">
      <w:pPr>
        <w:widowControl w:val="0"/>
        <w:shd w:val="clear" w:color="auto" w:fill="FFFFFF"/>
      </w:pPr>
      <w:r>
        <w:rPr>
          <w:noProof/>
        </w:rPr>
        <mc:AlternateContent>
          <mc:Choice Requires="wpi">
            <w:drawing>
              <wp:anchor distT="0" distB="0" distL="114300" distR="114300" simplePos="0" relativeHeight="251639808" behindDoc="0" locked="0" layoutInCell="1" allowOverlap="1">
                <wp:simplePos x="0" y="0"/>
                <wp:positionH relativeFrom="column">
                  <wp:posOffset>601345</wp:posOffset>
                </wp:positionH>
                <wp:positionV relativeFrom="paragraph">
                  <wp:posOffset>122555</wp:posOffset>
                </wp:positionV>
                <wp:extent cx="1329690" cy="149225"/>
                <wp:effectExtent l="10795" t="17780" r="12065" b="13970"/>
                <wp:wrapNone/>
                <wp:docPr id="94" name="Ink 44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6">
                      <w14:nvContentPartPr>
                        <w14:cNvContentPartPr>
                          <a14:cpLocks xmlns:a14="http://schemas.microsoft.com/office/drawing/2010/main" noRot="1" noChangeAspect="1" noEditPoints="1" noChangeArrowheads="1" noChangeShapeType="1"/>
                        </w14:cNvContentPartPr>
                      </w14:nvContentPartPr>
                      <w14:xfrm>
                        <a:off x="0" y="0"/>
                        <a:ext cx="1329690" cy="149225"/>
                      </w14:xfrm>
                    </w14:contentPart>
                  </a:graphicData>
                </a:graphic>
                <wp14:sizeRelH relativeFrom="page">
                  <wp14:pctWidth>0</wp14:pctWidth>
                </wp14:sizeRelH>
                <wp14:sizeRelV relativeFrom="page">
                  <wp14:pctHeight>0</wp14:pctHeight>
                </wp14:sizeRelV>
              </wp:anchor>
            </w:drawing>
          </mc:Choice>
          <mc:Fallback>
            <w:pict>
              <v:shape w14:anchorId="2DBA4E7D" id="Ink 445" o:spid="_x0000_s1026" type="#_x0000_t75" style="position:absolute;margin-left:46.85pt;margin-top:9.15pt;width:105.7pt;height:12.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">
                <v:imagedata r:id="rId117" o:title=""/>
                <o:lock v:ext="edit" rotation="t" verticies="t" shapetype="t"/>
              </v:shape>
            </w:pict>
          </mc:Fallback>
        </mc:AlternateContent>
      </w:r>
    </w:p>
    <w:p w:rsidR="000B4878" w:rsidRPr="00BB0F92" w:rsidRDefault="000B4878" w:rsidP="000B4878">
      <w:pPr>
        <w:widowControl w:val="0"/>
        <w:shd w:val="clear" w:color="auto" w:fill="FFFFFF"/>
      </w:pPr>
    </w:p>
    <w:p w:rsidR="000B4878" w:rsidRPr="00BB0F92" w:rsidRDefault="00EF4FBD" w:rsidP="000B4878">
      <w:pPr>
        <w:widowControl w:val="0"/>
        <w:shd w:val="clear" w:color="auto" w:fill="FFFFFF"/>
      </w:pPr>
      <w:r>
        <w:rPr>
          <w:noProof/>
        </w:rPr>
        <mc:AlternateContent>
          <mc:Choice Requires="wpi">
            <w:drawing>
              <wp:anchor distT="0" distB="0" distL="114300" distR="114300" simplePos="0" relativeHeight="251640832" behindDoc="0" locked="0" layoutInCell="1" allowOverlap="1">
                <wp:simplePos x="0" y="0"/>
                <wp:positionH relativeFrom="column">
                  <wp:posOffset>528320</wp:posOffset>
                </wp:positionH>
                <wp:positionV relativeFrom="paragraph">
                  <wp:posOffset>157480</wp:posOffset>
                </wp:positionV>
                <wp:extent cx="1061720" cy="469900"/>
                <wp:effectExtent l="33020" t="14605" r="19685" b="20320"/>
                <wp:wrapNone/>
                <wp:docPr id="93" name="Ink 44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8">
                      <w14:nvContentPartPr>
                        <w14:cNvContentPartPr>
                          <a14:cpLocks xmlns:a14="http://schemas.microsoft.com/office/drawing/2010/main" noRot="1" noChangeAspect="1" noEditPoints="1" noChangeArrowheads="1" noChangeShapeType="1"/>
                        </w14:cNvContentPartPr>
                      </w14:nvContentPartPr>
                      <w14:xfrm>
                        <a:off x="0" y="0"/>
                        <a:ext cx="1061720" cy="469900"/>
                      </w14:xfrm>
                    </w14:contentPart>
                  </a:graphicData>
                </a:graphic>
                <wp14:sizeRelH relativeFrom="page">
                  <wp14:pctWidth>0</wp14:pctWidth>
                </wp14:sizeRelH>
                <wp14:sizeRelV relativeFrom="page">
                  <wp14:pctHeight>0</wp14:pctHeight>
                </wp14:sizeRelV>
              </wp:anchor>
            </w:drawing>
          </mc:Choice>
          <mc:Fallback>
            <w:pict>
              <v:shape w14:anchorId="62B04CE5" id="Ink 446" o:spid="_x0000_s1026" type="#_x0000_t75" style="position:absolute;margin-left:41.1pt;margin-top:11.9pt;width:84.6pt;height:3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">
                <v:imagedata r:id="rId119" o:title=""/>
                <o:lock v:ext="edit" rotation="t" verticies="t" shapetype="t"/>
              </v:shape>
            </w:pict>
          </mc:Fallback>
        </mc:AlternateContent>
      </w:r>
    </w:p>
    <w:p w:rsidR="000B4878" w:rsidRDefault="000B4878" w:rsidP="000B4878">
      <w:pPr>
        <w:widowControl w:val="0"/>
        <w:shd w:val="clear" w:color="auto" w:fill="FFFFFF"/>
      </w:pPr>
    </w:p>
    <w:p w:rsidR="000B4878" w:rsidRDefault="000B4878" w:rsidP="000B4878">
      <w:pPr>
        <w:widowControl w:val="0"/>
        <w:shd w:val="clear" w:color="auto" w:fill="FFFFFF"/>
      </w:pPr>
    </w:p>
    <w:p w:rsidR="000B4878" w:rsidRDefault="000B4878" w:rsidP="000B4878">
      <w:pPr>
        <w:widowControl w:val="0"/>
        <w:shd w:val="clear" w:color="auto" w:fill="FFFFFF"/>
      </w:pPr>
    </w:p>
    <w:p w:rsidR="000B4878" w:rsidRPr="00BB0F92" w:rsidRDefault="000B4878" w:rsidP="000B4878">
      <w:pPr>
        <w:widowControl w:val="0"/>
        <w:shd w:val="clear" w:color="auto" w:fill="FFFFFF"/>
      </w:pPr>
    </w:p>
    <w:p w:rsidR="000B4878" w:rsidRPr="008F0F92" w:rsidRDefault="000B4878" w:rsidP="000B4878">
      <w:pPr>
        <w:widowControl w:val="0"/>
        <w:shd w:val="clear" w:color="auto" w:fill="FFFFFF"/>
        <w:rPr>
          <w:rFonts w:ascii="Arial" w:hAnsi="Arial" w:cs="Arial"/>
          <w:bCs/>
          <w:color w:val="000080"/>
        </w:rPr>
      </w:pPr>
      <w:r w:rsidRPr="008F0F92">
        <w:rPr>
          <w:rFonts w:ascii="Arial" w:hAnsi="Arial" w:cs="Arial"/>
          <w:bCs/>
          <w:color w:val="000080"/>
        </w:rPr>
        <w:t>2</w:t>
      </w:r>
      <w:r>
        <w:rPr>
          <w:rFonts w:ascii="Arial" w:hAnsi="Arial" w:cs="Arial"/>
          <w:bCs/>
          <w:color w:val="000080"/>
        </w:rPr>
        <w:t>,2,4,4-tetramethylhexane</w:t>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t>3-methyl-4-propyloctane</w:t>
      </w:r>
    </w:p>
    <w:p w:rsidR="000B4878" w:rsidRPr="00BB0F92" w:rsidRDefault="006E4EA4" w:rsidP="000B4878">
      <w:pPr>
        <w:widowControl w:val="0"/>
        <w:shd w:val="clear" w:color="auto" w:fill="FFFFFF"/>
      </w:pPr>
      <w:r>
        <w:rPr>
          <w:noProof/>
        </w:rPr>
        <w:object w:dxaOrig="1440" w:dyaOrig="1440">
          <v:shape id="_x0000_s1466" type="#_x0000_t75" style="position:absolute;margin-left:25.85pt;margin-top:12.2pt;width:165.3pt;height:128.7pt;z-index:251636736">
            <v:imagedata r:id="rId120" o:title=""/>
          </v:shape>
          <o:OLEObject Type="Embed" ProgID="ACD.ChemSketch.20" ShapeID="_x0000_s1466" DrawAspect="Content" ObjectID="_1510751429" r:id="rId121"/>
        </w:object>
      </w:r>
      <w:r>
        <w:object w:dxaOrig="1440" w:dyaOrig="1440">
          <v:shape id="_x0000_s1465" type="#_x0000_t75" style="position:absolute;margin-left:280.55pt;margin-top:6.05pt;width:199.5pt;height:124.9pt;z-index:251635712">
            <v:imagedata r:id="rId122" o:title=""/>
          </v:shape>
          <o:OLEObject Type="Embed" ProgID="ACD.ChemSketch.20" ShapeID="_x0000_s1465" DrawAspect="Content" ObjectID="_1510751430" r:id="rId123"/>
        </w:object>
      </w:r>
      <w:r w:rsidR="00EF4FBD">
        <w:rPr>
          <w:noProof/>
        </w:rPr>
        <mc:AlternateContent>
          <mc:Choice Requires="wpi">
            <w:drawing>
              <wp:anchor distT="0" distB="0" distL="114300" distR="114300" simplePos="0" relativeHeight="251645952" behindDoc="0" locked="0" layoutInCell="1" allowOverlap="1">
                <wp:simplePos x="0" y="0"/>
                <wp:positionH relativeFrom="column">
                  <wp:posOffset>594360</wp:posOffset>
                </wp:positionH>
                <wp:positionV relativeFrom="paragraph">
                  <wp:posOffset>134620</wp:posOffset>
                </wp:positionV>
                <wp:extent cx="1593215" cy="1644650"/>
                <wp:effectExtent l="13335" t="10795" r="12700" b="11430"/>
                <wp:wrapNone/>
                <wp:docPr id="92" name="Ink 4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4">
                      <w14:nvContentPartPr>
                        <w14:cNvContentPartPr>
                          <a14:cpLocks xmlns:a14="http://schemas.microsoft.com/office/drawing/2010/main" noRot="1" noChangeAspect="1" noEditPoints="1" noChangeArrowheads="1" noChangeShapeType="1"/>
                        </w14:cNvContentPartPr>
                      </w14:nvContentPartPr>
                      <w14:xfrm>
                        <a:off x="0" y="0"/>
                        <a:ext cx="1593215" cy="1644650"/>
                      </w14:xfrm>
                    </w14:contentPart>
                  </a:graphicData>
                </a:graphic>
                <wp14:sizeRelH relativeFrom="page">
                  <wp14:pctWidth>0</wp14:pctWidth>
                </wp14:sizeRelH>
                <wp14:sizeRelV relativeFrom="page">
                  <wp14:pctHeight>0</wp14:pctHeight>
                </wp14:sizeRelV>
              </wp:anchor>
            </w:drawing>
          </mc:Choice>
          <mc:Fallback>
            <w:pict>
              <v:shape w14:anchorId="3FC39637" id="Ink 451" o:spid="_x0000_s1026" type="#_x0000_t75" style="position:absolute;margin-left:46.3pt;margin-top:10.1pt;width:126.45pt;height:1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">
                <v:imagedata r:id="rId125" o:title=""/>
                <o:lock v:ext="edit" rotation="t" verticies="t" shapetype="t"/>
              </v:shape>
            </w:pict>
          </mc:Fallback>
        </mc:AlternateContent>
      </w:r>
    </w:p>
    <w:p w:rsidR="000B4878" w:rsidRPr="00BB0F92" w:rsidRDefault="00EF4FBD" w:rsidP="000B4878">
      <w:pPr>
        <w:widowControl w:val="0"/>
        <w:shd w:val="clear" w:color="auto" w:fill="FFFFFF"/>
      </w:pPr>
      <w:r>
        <w:rPr>
          <w:noProof/>
        </w:rPr>
        <mc:AlternateContent>
          <mc:Choice Requires="wpi">
            <w:drawing>
              <wp:anchor distT="0" distB="0" distL="114300" distR="114300" simplePos="0" relativeHeight="251646976" behindDoc="0" locked="0" layoutInCell="1" allowOverlap="1">
                <wp:simplePos x="0" y="0"/>
                <wp:positionH relativeFrom="column">
                  <wp:posOffset>3343910</wp:posOffset>
                </wp:positionH>
                <wp:positionV relativeFrom="paragraph">
                  <wp:posOffset>61595</wp:posOffset>
                </wp:positionV>
                <wp:extent cx="2486025" cy="972185"/>
                <wp:effectExtent l="29210" t="13970" r="18415" b="13970"/>
                <wp:wrapNone/>
                <wp:docPr id="91" name="Ink 4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6">
                      <w14:nvContentPartPr>
                        <w14:cNvContentPartPr>
                          <a14:cpLocks xmlns:a14="http://schemas.microsoft.com/office/drawing/2010/main" noRot="1" noChangeAspect="1" noEditPoints="1" noChangeArrowheads="1" noChangeShapeType="1"/>
                        </w14:cNvContentPartPr>
                      </w14:nvContentPartPr>
                      <w14:xfrm>
                        <a:off x="0" y="0"/>
                        <a:ext cx="2486025" cy="972185"/>
                      </w14:xfrm>
                    </w14:contentPart>
                  </a:graphicData>
                </a:graphic>
                <wp14:sizeRelH relativeFrom="page">
                  <wp14:pctWidth>0</wp14:pctWidth>
                </wp14:sizeRelH>
                <wp14:sizeRelV relativeFrom="page">
                  <wp14:pctHeight>0</wp14:pctHeight>
                </wp14:sizeRelV>
              </wp:anchor>
            </w:drawing>
          </mc:Choice>
          <mc:Fallback>
            <w:pict>
              <v:shape w14:anchorId="06F493F5" id="Ink 452" o:spid="_x0000_s1026" type="#_x0000_t75" style="position:absolute;margin-left:262.8pt;margin-top:4.35pt;width:196.75pt;height:77.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">
                <v:imagedata r:id="rId127" o:title=""/>
                <o:lock v:ext="edit" rotation="t" verticies="t" shapetype="t"/>
              </v:shape>
            </w:pict>
          </mc:Fallback>
        </mc:AlternateContent>
      </w:r>
    </w:p>
    <w:p w:rsidR="000B4878" w:rsidRPr="00BB0F92" w:rsidRDefault="000B4878" w:rsidP="000B4878">
      <w:pPr>
        <w:widowControl w:val="0"/>
        <w:shd w:val="clear" w:color="auto" w:fill="FFFFFF"/>
      </w:pPr>
    </w:p>
    <w:p w:rsidR="000B4878" w:rsidRPr="00BB0F92" w:rsidRDefault="000B4878" w:rsidP="000B4878">
      <w:pPr>
        <w:widowControl w:val="0"/>
        <w:shd w:val="clear" w:color="auto" w:fill="FFFFFF"/>
      </w:pPr>
    </w:p>
    <w:p w:rsidR="000B4878" w:rsidRPr="00BB0F92" w:rsidRDefault="000B4878" w:rsidP="000B4878">
      <w:pPr>
        <w:widowControl w:val="0"/>
        <w:shd w:val="clear" w:color="auto" w:fill="FFFFFF"/>
      </w:pPr>
    </w:p>
    <w:p w:rsidR="000B4878" w:rsidRPr="00BB0F92" w:rsidRDefault="000B4878" w:rsidP="000B4878">
      <w:pPr>
        <w:widowControl w:val="0"/>
        <w:shd w:val="clear" w:color="auto" w:fill="FFFFFF"/>
      </w:pPr>
    </w:p>
    <w:p w:rsidR="000B4878" w:rsidRPr="00BB0F92" w:rsidRDefault="000B4878" w:rsidP="000B4878">
      <w:pPr>
        <w:widowControl w:val="0"/>
        <w:shd w:val="clear" w:color="auto" w:fill="FFFFFF"/>
      </w:pPr>
    </w:p>
    <w:p w:rsidR="000B4878" w:rsidRPr="00BB0F92" w:rsidRDefault="00EF4FBD" w:rsidP="000B4878">
      <w:pPr>
        <w:widowControl w:val="0"/>
        <w:shd w:val="clear" w:color="auto" w:fill="FFFFFF"/>
      </w:pPr>
      <w:r>
        <w:rPr>
          <w:noProof/>
        </w:rPr>
        <mc:AlternateContent>
          <mc:Choice Requires="wpi">
            <w:drawing>
              <wp:anchor distT="0" distB="0" distL="114300" distR="114300" simplePos="0" relativeHeight="251648000" behindDoc="0" locked="0" layoutInCell="1" allowOverlap="1">
                <wp:simplePos x="0" y="0"/>
                <wp:positionH relativeFrom="column">
                  <wp:posOffset>1316990</wp:posOffset>
                </wp:positionH>
                <wp:positionV relativeFrom="paragraph">
                  <wp:posOffset>160655</wp:posOffset>
                </wp:positionV>
                <wp:extent cx="383540" cy="349885"/>
                <wp:effectExtent l="12065" t="17780" r="13970" b="22860"/>
                <wp:wrapNone/>
                <wp:docPr id="90" name="Ink 45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8">
                      <w14:nvContentPartPr>
                        <w14:cNvContentPartPr>
                          <a14:cpLocks xmlns:a14="http://schemas.microsoft.com/office/drawing/2010/main" noRot="1" noChangeAspect="1" noEditPoints="1" noChangeArrowheads="1" noChangeShapeType="1"/>
                        </w14:cNvContentPartPr>
                      </w14:nvContentPartPr>
                      <w14:xfrm>
                        <a:off x="0" y="0"/>
                        <a:ext cx="383540" cy="349885"/>
                      </w14:xfrm>
                    </w14:contentPart>
                  </a:graphicData>
                </a:graphic>
                <wp14:sizeRelH relativeFrom="page">
                  <wp14:pctWidth>0</wp14:pctWidth>
                </wp14:sizeRelH>
                <wp14:sizeRelV relativeFrom="page">
                  <wp14:pctHeight>0</wp14:pctHeight>
                </wp14:sizeRelV>
              </wp:anchor>
            </w:drawing>
          </mc:Choice>
          <mc:Fallback>
            <w:pict>
              <v:shape w14:anchorId="2A41DC24" id="Ink 453" o:spid="_x0000_s1026" type="#_x0000_t75" style="position:absolute;margin-left:103.2pt;margin-top:12.15pt;width:31.2pt;height:28.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">
                <v:imagedata r:id="rId129" o:title=""/>
                <o:lock v:ext="edit" rotation="t" verticies="t" shapetype="t"/>
              </v:shape>
            </w:pict>
          </mc:Fallback>
        </mc:AlternateContent>
      </w:r>
      <w:r>
        <w:rPr>
          <w:noProof/>
        </w:rPr>
        <mc:AlternateContent>
          <mc:Choice Requires="wpi">
            <w:drawing>
              <wp:anchor distT="0" distB="0" distL="114300" distR="114300" simplePos="0" relativeHeight="251649024" behindDoc="0" locked="0" layoutInCell="1" allowOverlap="1">
                <wp:simplePos x="0" y="0"/>
                <wp:positionH relativeFrom="column">
                  <wp:posOffset>4363085</wp:posOffset>
                </wp:positionH>
                <wp:positionV relativeFrom="paragraph">
                  <wp:posOffset>44450</wp:posOffset>
                </wp:positionV>
                <wp:extent cx="424180" cy="314325"/>
                <wp:effectExtent l="10160" t="25400" r="13335" b="12700"/>
                <wp:wrapNone/>
                <wp:docPr id="89" name="Ink 4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0">
                      <w14:nvContentPartPr>
                        <w14:cNvContentPartPr>
                          <a14:cpLocks xmlns:a14="http://schemas.microsoft.com/office/drawing/2010/main" noRot="1" noChangeAspect="1" noEditPoints="1" noChangeArrowheads="1" noChangeShapeType="1"/>
                        </w14:cNvContentPartPr>
                      </w14:nvContentPartPr>
                      <w14:xfrm>
                        <a:off x="0" y="0"/>
                        <a:ext cx="424180" cy="314325"/>
                      </w14:xfrm>
                    </w14:contentPart>
                  </a:graphicData>
                </a:graphic>
                <wp14:sizeRelH relativeFrom="page">
                  <wp14:pctWidth>0</wp14:pctWidth>
                </wp14:sizeRelH>
                <wp14:sizeRelV relativeFrom="page">
                  <wp14:pctHeight>0</wp14:pctHeight>
                </wp14:sizeRelV>
              </wp:anchor>
            </w:drawing>
          </mc:Choice>
          <mc:Fallback>
            <w:pict>
              <v:shape w14:anchorId="0A420177" id="Ink 454" o:spid="_x0000_s1026" type="#_x0000_t75" style="position:absolute;margin-left:343.05pt;margin-top:3pt;width:34.4pt;height:2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">
                <v:imagedata r:id="rId131" o:title=""/>
                <o:lock v:ext="edit" rotation="t" verticies="t" shapetype="t"/>
              </v:shape>
            </w:pict>
          </mc:Fallback>
        </mc:AlternateContent>
      </w:r>
    </w:p>
    <w:p w:rsidR="000B4878" w:rsidRPr="00BB0F92" w:rsidRDefault="000B4878" w:rsidP="000B4878">
      <w:pPr>
        <w:widowControl w:val="0"/>
        <w:shd w:val="clear" w:color="auto" w:fill="FFFFFF"/>
      </w:pPr>
    </w:p>
    <w:p w:rsidR="000B4878" w:rsidRPr="00BB0F92" w:rsidRDefault="000B4878" w:rsidP="000B4878">
      <w:pPr>
        <w:widowControl w:val="0"/>
        <w:shd w:val="clear" w:color="auto" w:fill="FFFFFF"/>
      </w:pPr>
    </w:p>
    <w:p w:rsidR="000B4878" w:rsidRPr="00BB0F92" w:rsidRDefault="000B4878" w:rsidP="000B4878">
      <w:pPr>
        <w:widowControl w:val="0"/>
        <w:shd w:val="clear" w:color="auto" w:fill="FFFFFF"/>
      </w:pPr>
    </w:p>
    <w:p w:rsidR="000B4878" w:rsidRPr="00BB0F92" w:rsidRDefault="00EF4FBD" w:rsidP="000B4878">
      <w:pPr>
        <w:widowControl w:val="0"/>
        <w:shd w:val="clear" w:color="auto" w:fill="FFFFFF"/>
      </w:pPr>
      <w:r>
        <w:rPr>
          <w:rFonts w:ascii="Arial" w:hAnsi="Arial" w:cs="Arial"/>
          <w:noProof/>
          <w:color w:val="000080"/>
        </w:rPr>
        <mc:AlternateContent>
          <mc:Choice Requires="wpi">
            <w:drawing>
              <wp:anchor distT="0" distB="0" distL="114300" distR="114300" simplePos="0" relativeHeight="251650048" behindDoc="0" locked="0" layoutInCell="1" allowOverlap="1">
                <wp:simplePos x="0" y="0"/>
                <wp:positionH relativeFrom="column">
                  <wp:posOffset>3921760</wp:posOffset>
                </wp:positionH>
                <wp:positionV relativeFrom="paragraph">
                  <wp:posOffset>41275</wp:posOffset>
                </wp:positionV>
                <wp:extent cx="12065" cy="6985"/>
                <wp:effectExtent l="6985" t="12700" r="9525" b="8890"/>
                <wp:wrapNone/>
                <wp:docPr id="88" name="Ink 45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2">
                      <w14:nvContentPartPr>
                        <w14:cNvContentPartPr>
                          <a14:cpLocks xmlns:a14="http://schemas.microsoft.com/office/drawing/2010/main" noRot="1" noChangeAspect="1" noEditPoints="1" noChangeArrowheads="1" noChangeShapeType="1"/>
                        </w14:cNvContentPartPr>
                      </w14:nvContentPartPr>
                      <w14:xfrm>
                        <a:off x="0" y="0"/>
                        <a:ext cx="12065" cy="6985"/>
                      </w14:xfrm>
                    </w14:contentPart>
                  </a:graphicData>
                </a:graphic>
                <wp14:sizeRelH relativeFrom="page">
                  <wp14:pctWidth>0</wp14:pctWidth>
                </wp14:sizeRelH>
                <wp14:sizeRelV relativeFrom="page">
                  <wp14:pctHeight>0</wp14:pctHeight>
                </wp14:sizeRelV>
              </wp:anchor>
            </w:drawing>
          </mc:Choice>
          <mc:Fallback>
            <w:pict>
              <v:shape w14:anchorId="748795ED" id="Ink 455" o:spid="_x0000_s1026" type="#_x0000_t75" style="position:absolute;margin-left:308.3pt;margin-top:2.75pt;width:1.95pt;height: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">
                <v:imagedata r:id="rId133" o:title=""/>
                <o:lock v:ext="edit" rotation="t" verticies="t" shapetype="t"/>
              </v:shape>
            </w:pict>
          </mc:Fallback>
        </mc:AlternateContent>
      </w:r>
      <w:r w:rsidR="000B4878">
        <w:rPr>
          <w:rFonts w:ascii="Arial" w:hAnsi="Arial" w:cs="Arial"/>
          <w:color w:val="000080"/>
        </w:rPr>
        <w:t>3,3,4-trimethylheptane</w:t>
      </w:r>
      <w:r w:rsidR="000B4878">
        <w:rPr>
          <w:rFonts w:ascii="Arial" w:hAnsi="Arial" w:cs="Arial"/>
          <w:color w:val="000080"/>
        </w:rPr>
        <w:tab/>
      </w:r>
      <w:r w:rsidR="000B4878">
        <w:rPr>
          <w:rFonts w:ascii="Arial" w:hAnsi="Arial" w:cs="Arial"/>
          <w:color w:val="000080"/>
        </w:rPr>
        <w:tab/>
      </w:r>
      <w:r w:rsidR="000B4878">
        <w:rPr>
          <w:rFonts w:ascii="Arial" w:hAnsi="Arial" w:cs="Arial"/>
          <w:color w:val="000080"/>
        </w:rPr>
        <w:tab/>
      </w:r>
      <w:r w:rsidR="000B4878">
        <w:rPr>
          <w:rFonts w:ascii="Arial" w:hAnsi="Arial" w:cs="Arial"/>
          <w:color w:val="000080"/>
        </w:rPr>
        <w:tab/>
      </w:r>
      <w:r w:rsidR="000B4878">
        <w:rPr>
          <w:rFonts w:ascii="Arial" w:hAnsi="Arial" w:cs="Arial"/>
          <w:color w:val="000080"/>
        </w:rPr>
        <w:tab/>
        <w:t>3-ethyl-4-methyloctane</w:t>
      </w:r>
    </w:p>
    <w:p w:rsidR="000B4878" w:rsidRDefault="000B4878" w:rsidP="004B1A96">
      <w:pPr>
        <w:spacing w:before="120"/>
        <w:rPr>
          <w:b/>
        </w:rPr>
      </w:pPr>
    </w:p>
    <w:p w:rsidR="00031B7D" w:rsidRDefault="00EF4FBD" w:rsidP="004B1A96">
      <w:pPr>
        <w:spacing w:before="120"/>
        <w:rPr>
          <w:b/>
        </w:rPr>
      </w:pPr>
      <w:r>
        <w:rPr>
          <w:noProof/>
        </w:rPr>
        <w:drawing>
          <wp:anchor distT="0" distB="0" distL="114300" distR="114300" simplePos="0" relativeHeight="251539456" behindDoc="0" locked="0" layoutInCell="1" allowOverlap="1">
            <wp:simplePos x="0" y="0"/>
            <wp:positionH relativeFrom="column">
              <wp:posOffset>5450205</wp:posOffset>
            </wp:positionH>
            <wp:positionV relativeFrom="paragraph">
              <wp:posOffset>106045</wp:posOffset>
            </wp:positionV>
            <wp:extent cx="629920" cy="617855"/>
            <wp:effectExtent l="0" t="0" r="0" b="0"/>
            <wp:wrapNone/>
            <wp:docPr id="313" name="Picture 313"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MCj0424782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B7D">
        <w:rPr>
          <w:b/>
        </w:rPr>
        <w:t>Drawing s</w:t>
      </w:r>
      <w:r w:rsidR="00031B7D" w:rsidRPr="00E7540A">
        <w:rPr>
          <w:b/>
        </w:rPr>
        <w:t>keletal formulae</w:t>
      </w:r>
    </w:p>
    <w:p w:rsidR="00031B7D" w:rsidRPr="00E7540A" w:rsidRDefault="00031B7D" w:rsidP="004B1A96">
      <w:r>
        <w:t>Facer p131</w:t>
      </w:r>
      <w:r w:rsidR="00D55910">
        <w:t xml:space="preserve"> also see online </w:t>
      </w:r>
      <w:hyperlink r:id="rId134" w:history="1">
        <w:r w:rsidR="00D55910" w:rsidRPr="00D55910">
          <w:rPr>
            <w:rStyle w:val="Hyperlink"/>
          </w:rPr>
          <w:t>Chemguide</w:t>
        </w:r>
      </w:hyperlink>
    </w:p>
    <w:p w:rsidR="00031B7D" w:rsidRDefault="00031B7D" w:rsidP="004B1A96">
      <w:pPr>
        <w:widowControl w:val="0"/>
        <w:shd w:val="clear" w:color="auto" w:fill="FFFFFF"/>
      </w:pPr>
    </w:p>
    <w:p w:rsidR="00031B7D" w:rsidRDefault="00031B7D" w:rsidP="004B1A96">
      <w:pPr>
        <w:widowControl w:val="0"/>
        <w:numPr>
          <w:ilvl w:val="0"/>
          <w:numId w:val="18"/>
        </w:numPr>
        <w:shd w:val="clear" w:color="auto" w:fill="FFFFFF"/>
        <w:ind w:left="709" w:hanging="283"/>
      </w:pPr>
      <w:r>
        <w:t>The carbon atoms are not shown.</w:t>
      </w:r>
    </w:p>
    <w:p w:rsidR="00031B7D" w:rsidRDefault="00031B7D" w:rsidP="004B1A96">
      <w:pPr>
        <w:widowControl w:val="0"/>
        <w:numPr>
          <w:ilvl w:val="0"/>
          <w:numId w:val="18"/>
        </w:numPr>
        <w:shd w:val="clear" w:color="auto" w:fill="FFFFFF"/>
        <w:ind w:left="709" w:hanging="283"/>
      </w:pPr>
      <w:r>
        <w:t>A straight line represents a single bond and a double line a double bond</w:t>
      </w:r>
    </w:p>
    <w:p w:rsidR="00031B7D" w:rsidRDefault="00031B7D" w:rsidP="004B1A96">
      <w:pPr>
        <w:widowControl w:val="0"/>
        <w:numPr>
          <w:ilvl w:val="0"/>
          <w:numId w:val="18"/>
        </w:numPr>
        <w:shd w:val="clear" w:color="auto" w:fill="FFFFFF"/>
        <w:ind w:left="709" w:hanging="283"/>
      </w:pPr>
      <w:r>
        <w:t>A carbon atom is assumed to be at the end of these lines unless another atom such as oxygen is shown.</w:t>
      </w:r>
    </w:p>
    <w:p w:rsidR="00031B7D" w:rsidRDefault="00031B7D" w:rsidP="004B1A96">
      <w:pPr>
        <w:widowControl w:val="0"/>
        <w:numPr>
          <w:ilvl w:val="0"/>
          <w:numId w:val="18"/>
        </w:numPr>
        <w:shd w:val="clear" w:color="auto" w:fill="FFFFFF"/>
        <w:ind w:left="709" w:hanging="283"/>
      </w:pPr>
      <w:r>
        <w:t>Hydrogen atoms bonded to carbon atoms are also omitted but remember there would be hydrogen atoms present such that each carbon atom makes four bonds.</w:t>
      </w:r>
    </w:p>
    <w:p w:rsidR="00BB0F92" w:rsidRDefault="006E4EA4" w:rsidP="004B1A96">
      <w:pPr>
        <w:widowControl w:val="0"/>
        <w:shd w:val="clear" w:color="auto" w:fill="FFFFFF"/>
      </w:pPr>
      <w:r>
        <w:rPr>
          <w:noProof/>
        </w:rPr>
        <w:object w:dxaOrig="1440" w:dyaOrig="1440">
          <v:shape id="_x0000_s1243" type="#_x0000_t75" style="position:absolute;margin-left:340.9pt;margin-top:7.55pt;width:58.15pt;height:50.85pt;z-index:251512832">
            <v:imagedata r:id="rId135" o:title=""/>
          </v:shape>
          <o:OLEObject Type="Embed" ProgID="ACD.ChemSketch.20" ShapeID="_x0000_s1243" DrawAspect="Content" ObjectID="_1510751431" r:id="rId136"/>
        </w:object>
      </w:r>
      <w:r>
        <w:rPr>
          <w:noProof/>
        </w:rPr>
        <w:object w:dxaOrig="1440" w:dyaOrig="1440">
          <v:shape id="_x0000_s1242" type="#_x0000_t75" style="position:absolute;margin-left:69.15pt;margin-top:.95pt;width:80.6pt;height:57.45pt;z-index:251511808">
            <v:imagedata r:id="rId137" o:title=""/>
          </v:shape>
          <o:OLEObject Type="Embed" ProgID="ACD.ChemSketch.20" ShapeID="_x0000_s1242" DrawAspect="Content" ObjectID="_1510751432" r:id="rId138"/>
        </w:object>
      </w:r>
    </w:p>
    <w:p w:rsidR="00D452E9" w:rsidRDefault="00D452E9" w:rsidP="004B1A96">
      <w:pPr>
        <w:widowControl w:val="0"/>
        <w:shd w:val="clear" w:color="auto" w:fill="FFFFFF"/>
      </w:pPr>
    </w:p>
    <w:p w:rsidR="00BB0F92" w:rsidRDefault="00BB0F92" w:rsidP="004B1A96">
      <w:pPr>
        <w:widowControl w:val="0"/>
        <w:shd w:val="clear" w:color="auto" w:fill="FFFFFF"/>
      </w:pPr>
    </w:p>
    <w:p w:rsidR="00BB0F92" w:rsidRDefault="00BB0F92" w:rsidP="004B1A96">
      <w:pPr>
        <w:widowControl w:val="0"/>
        <w:shd w:val="clear" w:color="auto" w:fill="FFFFFF"/>
      </w:pPr>
    </w:p>
    <w:p w:rsidR="00BB0F92" w:rsidRDefault="00BB0F92" w:rsidP="004B1A96">
      <w:pPr>
        <w:widowControl w:val="0"/>
        <w:shd w:val="clear" w:color="auto" w:fill="FFFFFF"/>
      </w:pPr>
    </w:p>
    <w:p w:rsidR="00BB0F92" w:rsidRDefault="00031B7D" w:rsidP="004B1A96">
      <w:pPr>
        <w:widowControl w:val="0"/>
        <w:shd w:val="clear" w:color="auto" w:fill="FFFFFF"/>
      </w:pPr>
      <w:r>
        <w:tab/>
      </w:r>
      <w:r>
        <w:tab/>
        <w:t>semi-displayed</w:t>
      </w:r>
      <w:r>
        <w:tab/>
      </w:r>
      <w:r>
        <w:tab/>
      </w:r>
      <w:r>
        <w:sym w:font="Wingdings" w:char="F0E0"/>
      </w:r>
      <w:r>
        <w:tab/>
      </w:r>
      <w:r>
        <w:tab/>
      </w:r>
      <w:r>
        <w:tab/>
      </w:r>
      <w:r>
        <w:tab/>
        <w:t>skeletal</w:t>
      </w:r>
    </w:p>
    <w:p w:rsidR="00B045D0" w:rsidRPr="00031B7D" w:rsidRDefault="00B045D0" w:rsidP="00A949E5">
      <w:pPr>
        <w:framePr w:w="9531" w:wrap="auto" w:hAnchor="text" w:x="1134"/>
        <w:widowControl w:val="0"/>
        <w:shd w:val="clear" w:color="auto" w:fill="FFFFFF"/>
        <w:sectPr w:rsidR="00B045D0" w:rsidRPr="00031B7D" w:rsidSect="00604DA3">
          <w:headerReference w:type="default" r:id="rId139"/>
          <w:pgSz w:w="11907" w:h="16840" w:code="9"/>
          <w:pgMar w:top="1134" w:right="1134" w:bottom="1134" w:left="1134" w:header="720" w:footer="1021" w:gutter="0"/>
          <w:pgNumType w:start="0"/>
          <w:cols w:space="720"/>
          <w:titlePg/>
        </w:sectPr>
      </w:pPr>
    </w:p>
    <w:p w:rsidR="00B505B4" w:rsidRDefault="00EF4FBD" w:rsidP="00B505B4">
      <w:pPr>
        <w:widowControl w:val="0"/>
        <w:shd w:val="clear" w:color="auto" w:fill="FFFFFF"/>
        <w:rPr>
          <w:b/>
          <w:bCs/>
          <w:color w:val="000000"/>
          <w:sz w:val="25"/>
          <w:szCs w:val="25"/>
        </w:rPr>
      </w:pPr>
      <w:r>
        <w:rPr>
          <w:b/>
          <w:bCs/>
          <w:noProof/>
          <w:color w:val="000000"/>
          <w:sz w:val="25"/>
          <w:szCs w:val="25"/>
        </w:rPr>
        <w:drawing>
          <wp:anchor distT="0" distB="0" distL="114300" distR="114300" simplePos="0" relativeHeight="251521024" behindDoc="0" locked="0" layoutInCell="1" allowOverlap="1">
            <wp:simplePos x="0" y="0"/>
            <wp:positionH relativeFrom="column">
              <wp:posOffset>5699760</wp:posOffset>
            </wp:positionH>
            <wp:positionV relativeFrom="paragraph">
              <wp:posOffset>-8890</wp:posOffset>
            </wp:positionV>
            <wp:extent cx="832485" cy="334645"/>
            <wp:effectExtent l="0" t="0" r="5715" b="8255"/>
            <wp:wrapNone/>
            <wp:docPr id="274" name="Picture 274"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New exerci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5B4" w:rsidRPr="00F0470A">
        <w:rPr>
          <w:b/>
          <w:bCs/>
          <w:color w:val="000000"/>
          <w:sz w:val="25"/>
          <w:szCs w:val="25"/>
        </w:rPr>
        <w:t xml:space="preserve">Draw the </w:t>
      </w:r>
      <w:r w:rsidR="0009139A">
        <w:rPr>
          <w:b/>
          <w:bCs/>
          <w:color w:val="000000"/>
          <w:sz w:val="25"/>
          <w:szCs w:val="25"/>
        </w:rPr>
        <w:t>structural</w:t>
      </w:r>
      <w:r w:rsidR="00B505B4">
        <w:rPr>
          <w:b/>
          <w:bCs/>
          <w:color w:val="000000"/>
          <w:sz w:val="25"/>
          <w:szCs w:val="25"/>
        </w:rPr>
        <w:t xml:space="preserve">, displayed and skeletal </w:t>
      </w:r>
      <w:r w:rsidR="00B505B4" w:rsidRPr="00F0470A">
        <w:rPr>
          <w:b/>
          <w:bCs/>
          <w:color w:val="000000"/>
          <w:sz w:val="25"/>
          <w:szCs w:val="25"/>
        </w:rPr>
        <w:t>formulae for:</w:t>
      </w:r>
    </w:p>
    <w:p w:rsidR="00E0419D" w:rsidRDefault="00E0419D" w:rsidP="00E0419D">
      <w:pPr>
        <w:widowControl w:val="0"/>
        <w:numPr>
          <w:ilvl w:val="0"/>
          <w:numId w:val="19"/>
        </w:numPr>
        <w:shd w:val="clear" w:color="auto" w:fill="FFFFFF"/>
        <w:rPr>
          <w:color w:val="000000"/>
          <w:szCs w:val="26"/>
        </w:rPr>
      </w:pPr>
      <w:r>
        <w:rPr>
          <w:color w:val="000000"/>
          <w:szCs w:val="26"/>
        </w:rPr>
        <w:t>S</w:t>
      </w:r>
      <w:r w:rsidR="00B505B4">
        <w:rPr>
          <w:color w:val="000000"/>
          <w:szCs w:val="26"/>
        </w:rPr>
        <w:t xml:space="preserve">keletal </w:t>
      </w:r>
      <w:r>
        <w:rPr>
          <w:color w:val="000000"/>
          <w:szCs w:val="26"/>
        </w:rPr>
        <w:t xml:space="preserve">formulae are explained on </w:t>
      </w:r>
      <w:r w:rsidR="00591C00">
        <w:rPr>
          <w:color w:val="000000"/>
          <w:szCs w:val="26"/>
        </w:rPr>
        <w:t xml:space="preserve">the </w:t>
      </w:r>
      <w:r>
        <w:rPr>
          <w:color w:val="000000"/>
          <w:szCs w:val="26"/>
        </w:rPr>
        <w:t>previous page.</w:t>
      </w:r>
    </w:p>
    <w:p w:rsidR="00B505B4" w:rsidRPr="00E0419D" w:rsidRDefault="00E0419D" w:rsidP="0009139A">
      <w:pPr>
        <w:widowControl w:val="0"/>
        <w:numPr>
          <w:ilvl w:val="0"/>
          <w:numId w:val="19"/>
        </w:numPr>
        <w:shd w:val="clear" w:color="auto" w:fill="FFFFFF"/>
        <w:spacing w:after="120"/>
        <w:ind w:left="714" w:hanging="357"/>
      </w:pPr>
      <w:r>
        <w:rPr>
          <w:color w:val="000000"/>
          <w:szCs w:val="26"/>
        </w:rPr>
        <w:t xml:space="preserve">Note the use of </w:t>
      </w:r>
      <w:r w:rsidRPr="00E0419D">
        <w:rPr>
          <w:b/>
          <w:color w:val="000000"/>
          <w:szCs w:val="26"/>
        </w:rPr>
        <w:t xml:space="preserve">brackets </w:t>
      </w:r>
      <w:r>
        <w:rPr>
          <w:color w:val="000000"/>
          <w:szCs w:val="26"/>
        </w:rPr>
        <w:t xml:space="preserve">to indicate </w:t>
      </w:r>
      <w:r>
        <w:rPr>
          <w:b/>
          <w:color w:val="000000"/>
          <w:szCs w:val="26"/>
        </w:rPr>
        <w:t>branches of the same type</w:t>
      </w:r>
      <w:r>
        <w:rPr>
          <w:color w:val="000000"/>
          <w:szCs w:val="26"/>
        </w:rPr>
        <w:t xml:space="preserve"> </w:t>
      </w:r>
      <w:r w:rsidR="00A30A04">
        <w:rPr>
          <w:color w:val="000000"/>
          <w:szCs w:val="26"/>
        </w:rPr>
        <w:t xml:space="preserve">or </w:t>
      </w:r>
      <w:r w:rsidR="00A30A04">
        <w:rPr>
          <w:b/>
          <w:color w:val="000000"/>
          <w:szCs w:val="26"/>
        </w:rPr>
        <w:t xml:space="preserve">different types </w:t>
      </w:r>
      <w:r w:rsidR="00A30A04">
        <w:rPr>
          <w:color w:val="000000"/>
          <w:szCs w:val="26"/>
        </w:rPr>
        <w:t>on the previous</w:t>
      </w:r>
      <w:r>
        <w:rPr>
          <w:color w:val="000000"/>
          <w:szCs w:val="26"/>
        </w:rPr>
        <w:t xml:space="preserve"> C atom in the structural formulae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4714"/>
        <w:gridCol w:w="4420"/>
        <w:gridCol w:w="3303"/>
      </w:tblGrid>
      <w:tr w:rsidR="00B505B4" w:rsidTr="00B0466A">
        <w:trPr>
          <w:trHeight w:val="397"/>
        </w:trPr>
        <w:tc>
          <w:tcPr>
            <w:tcW w:w="2351" w:type="dxa"/>
          </w:tcPr>
          <w:p w:rsidR="00B505B4" w:rsidRDefault="00B505B4" w:rsidP="001103DA">
            <w:pPr>
              <w:widowControl w:val="0"/>
              <w:overflowPunct w:val="0"/>
              <w:autoSpaceDE w:val="0"/>
              <w:autoSpaceDN w:val="0"/>
              <w:adjustRightInd w:val="0"/>
              <w:textAlignment w:val="baseline"/>
            </w:pPr>
          </w:p>
        </w:tc>
        <w:tc>
          <w:tcPr>
            <w:tcW w:w="4714" w:type="dxa"/>
          </w:tcPr>
          <w:p w:rsidR="00B505B4" w:rsidRPr="001103DA" w:rsidRDefault="00B505B4" w:rsidP="001103DA">
            <w:pPr>
              <w:widowControl w:val="0"/>
              <w:overflowPunct w:val="0"/>
              <w:autoSpaceDE w:val="0"/>
              <w:autoSpaceDN w:val="0"/>
              <w:adjustRightInd w:val="0"/>
              <w:textAlignment w:val="baseline"/>
              <w:rPr>
                <w:b/>
              </w:rPr>
            </w:pPr>
            <w:r w:rsidRPr="001103DA">
              <w:rPr>
                <w:b/>
              </w:rPr>
              <w:t>Structural formula</w:t>
            </w:r>
          </w:p>
        </w:tc>
        <w:tc>
          <w:tcPr>
            <w:tcW w:w="4420" w:type="dxa"/>
          </w:tcPr>
          <w:p w:rsidR="00B505B4" w:rsidRPr="001103DA" w:rsidRDefault="00B505B4" w:rsidP="001103DA">
            <w:pPr>
              <w:widowControl w:val="0"/>
              <w:overflowPunct w:val="0"/>
              <w:autoSpaceDE w:val="0"/>
              <w:autoSpaceDN w:val="0"/>
              <w:adjustRightInd w:val="0"/>
              <w:textAlignment w:val="baseline"/>
              <w:rPr>
                <w:b/>
              </w:rPr>
            </w:pPr>
            <w:r w:rsidRPr="001103DA">
              <w:rPr>
                <w:b/>
              </w:rPr>
              <w:t>Displayed formula</w:t>
            </w:r>
          </w:p>
        </w:tc>
        <w:tc>
          <w:tcPr>
            <w:tcW w:w="3303" w:type="dxa"/>
          </w:tcPr>
          <w:p w:rsidR="00B505B4" w:rsidRPr="001103DA" w:rsidRDefault="00B505B4" w:rsidP="001103DA">
            <w:pPr>
              <w:widowControl w:val="0"/>
              <w:overflowPunct w:val="0"/>
              <w:autoSpaceDE w:val="0"/>
              <w:autoSpaceDN w:val="0"/>
              <w:adjustRightInd w:val="0"/>
              <w:textAlignment w:val="baseline"/>
              <w:rPr>
                <w:b/>
              </w:rPr>
            </w:pPr>
            <w:r w:rsidRPr="001103DA">
              <w:rPr>
                <w:b/>
              </w:rPr>
              <w:t>Skeletal formula</w:t>
            </w:r>
          </w:p>
        </w:tc>
      </w:tr>
      <w:tr w:rsidR="00B0466A" w:rsidTr="00B0466A">
        <w:trPr>
          <w:trHeight w:val="1134"/>
        </w:trPr>
        <w:tc>
          <w:tcPr>
            <w:tcW w:w="2351" w:type="dxa"/>
          </w:tcPr>
          <w:p w:rsidR="00B0466A" w:rsidRDefault="00B0466A" w:rsidP="001103DA">
            <w:pPr>
              <w:widowControl w:val="0"/>
              <w:overflowPunct w:val="0"/>
              <w:autoSpaceDE w:val="0"/>
              <w:autoSpaceDN w:val="0"/>
              <w:adjustRightInd w:val="0"/>
              <w:textAlignment w:val="baseline"/>
            </w:pPr>
            <w:r w:rsidRPr="001103DA">
              <w:rPr>
                <w:color w:val="000000"/>
                <w:sz w:val="25"/>
                <w:szCs w:val="25"/>
              </w:rPr>
              <w:t>heptane</w:t>
            </w:r>
          </w:p>
        </w:tc>
        <w:tc>
          <w:tcPr>
            <w:tcW w:w="4714" w:type="dxa"/>
            <w:vAlign w:val="center"/>
          </w:tcPr>
          <w:p w:rsidR="00B0466A" w:rsidRDefault="00B0466A" w:rsidP="00712F99">
            <w:pPr>
              <w:widowControl w:val="0"/>
              <w:overflowPunct w:val="0"/>
              <w:autoSpaceDE w:val="0"/>
              <w:autoSpaceDN w:val="0"/>
              <w:adjustRightInd w:val="0"/>
              <w:textAlignment w:val="baseline"/>
            </w:pPr>
            <w:r w:rsidRPr="003F1207">
              <w:rPr>
                <w:rFonts w:ascii="Arial" w:hAnsi="Arial" w:cs="Arial"/>
                <w:color w:val="000080"/>
              </w:rPr>
              <w:t>CH</w:t>
            </w:r>
            <w:r w:rsidRPr="003F1207">
              <w:rPr>
                <w:rFonts w:ascii="Arial" w:hAnsi="Arial" w:cs="Arial"/>
                <w:color w:val="000080"/>
                <w:vertAlign w:val="subscript"/>
              </w:rPr>
              <w:t>3</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3</w:t>
            </w:r>
          </w:p>
        </w:tc>
        <w:tc>
          <w:tcPr>
            <w:tcW w:w="4420" w:type="dxa"/>
            <w:vAlign w:val="center"/>
          </w:tcPr>
          <w:p w:rsidR="00B0466A" w:rsidRDefault="006E4EA4" w:rsidP="00712F99">
            <w:pPr>
              <w:widowControl w:val="0"/>
              <w:overflowPunct w:val="0"/>
              <w:autoSpaceDE w:val="0"/>
              <w:autoSpaceDN w:val="0"/>
              <w:adjustRightInd w:val="0"/>
              <w:textAlignment w:val="baseline"/>
            </w:pPr>
            <w:r>
              <w:rPr>
                <w:noProof/>
              </w:rPr>
              <w:object w:dxaOrig="1440" w:dyaOrig="1440">
                <v:shape id="_x0000_s1742" type="#_x0000_t75" style="position:absolute;margin-left:19.45pt;margin-top:-4.7pt;width:121.35pt;height:36.9pt;z-index:251886592;mso-position-horizontal-relative:text;mso-position-vertical-relative:text;mso-width-relative:page;mso-height-relative:page">
                  <v:imagedata r:id="rId140" o:title=""/>
                </v:shape>
                <o:OLEObject Type="Embed" ProgID="ACD.ChemSketch.20" ShapeID="_x0000_s1742" DrawAspect="Content" ObjectID="_1510751433" r:id="rId141">
                  <o:FieldCodes>\s</o:FieldCodes>
                </o:OLEObject>
              </w:object>
            </w:r>
          </w:p>
        </w:tc>
        <w:tc>
          <w:tcPr>
            <w:tcW w:w="3303" w:type="dxa"/>
            <w:vAlign w:val="center"/>
          </w:tcPr>
          <w:p w:rsidR="00B0466A" w:rsidRDefault="006E4EA4" w:rsidP="00712F99">
            <w:pPr>
              <w:widowControl w:val="0"/>
              <w:overflowPunct w:val="0"/>
              <w:autoSpaceDE w:val="0"/>
              <w:autoSpaceDN w:val="0"/>
              <w:adjustRightInd w:val="0"/>
              <w:textAlignment w:val="baseline"/>
            </w:pPr>
            <w:r>
              <w:rPr>
                <w:noProof/>
              </w:rPr>
              <w:object w:dxaOrig="1440" w:dyaOrig="1440">
                <v:shape id="_x0000_s1669" type="#_x0000_t75" style="position:absolute;margin-left:15.5pt;margin-top:23.15pt;width:85.6pt;height:12.2pt;z-index:251774976;mso-position-horizontal-relative:text;mso-position-vertical-relative:text">
                  <v:imagedata r:id="rId142" o:title=""/>
                </v:shape>
                <o:OLEObject Type="Embed" ProgID="ACD.ChemSketch.20" ShapeID="_x0000_s1669" DrawAspect="Content" ObjectID="_1510751434" r:id="rId143"/>
              </w:object>
            </w:r>
          </w:p>
        </w:tc>
      </w:tr>
      <w:tr w:rsidR="00B0466A" w:rsidTr="00B0466A">
        <w:trPr>
          <w:trHeight w:val="1134"/>
        </w:trPr>
        <w:tc>
          <w:tcPr>
            <w:tcW w:w="2351" w:type="dxa"/>
          </w:tcPr>
          <w:p w:rsidR="00B0466A" w:rsidRPr="001103DA" w:rsidRDefault="00B0466A" w:rsidP="001103DA">
            <w:pPr>
              <w:widowControl w:val="0"/>
              <w:overflowPunct w:val="0"/>
              <w:autoSpaceDE w:val="0"/>
              <w:autoSpaceDN w:val="0"/>
              <w:adjustRightInd w:val="0"/>
              <w:textAlignment w:val="baseline"/>
              <w:rPr>
                <w:color w:val="000000"/>
                <w:sz w:val="25"/>
                <w:szCs w:val="25"/>
              </w:rPr>
            </w:pPr>
            <w:r w:rsidRPr="001103DA">
              <w:rPr>
                <w:color w:val="000000"/>
                <w:sz w:val="25"/>
                <w:szCs w:val="25"/>
              </w:rPr>
              <w:t>octane</w:t>
            </w:r>
          </w:p>
        </w:tc>
        <w:tc>
          <w:tcPr>
            <w:tcW w:w="4714" w:type="dxa"/>
            <w:vAlign w:val="center"/>
          </w:tcPr>
          <w:p w:rsidR="00B0466A" w:rsidRDefault="00B0466A" w:rsidP="00712F99">
            <w:pPr>
              <w:widowControl w:val="0"/>
              <w:overflowPunct w:val="0"/>
              <w:autoSpaceDE w:val="0"/>
              <w:autoSpaceDN w:val="0"/>
              <w:adjustRightInd w:val="0"/>
              <w:textAlignment w:val="baseline"/>
            </w:pPr>
            <w:r w:rsidRPr="003F1207">
              <w:rPr>
                <w:rFonts w:ascii="Arial" w:hAnsi="Arial" w:cs="Arial"/>
                <w:color w:val="000080"/>
              </w:rPr>
              <w:t>CH</w:t>
            </w:r>
            <w:r w:rsidRPr="003F1207">
              <w:rPr>
                <w:rFonts w:ascii="Arial" w:hAnsi="Arial" w:cs="Arial"/>
                <w:color w:val="000080"/>
                <w:vertAlign w:val="subscript"/>
              </w:rPr>
              <w:t>3</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3</w:t>
            </w:r>
          </w:p>
        </w:tc>
        <w:tc>
          <w:tcPr>
            <w:tcW w:w="4420" w:type="dxa"/>
            <w:vAlign w:val="center"/>
          </w:tcPr>
          <w:p w:rsidR="00B0466A" w:rsidRDefault="006E4EA4" w:rsidP="00712F99">
            <w:pPr>
              <w:widowControl w:val="0"/>
              <w:overflowPunct w:val="0"/>
              <w:autoSpaceDE w:val="0"/>
              <w:autoSpaceDN w:val="0"/>
              <w:adjustRightInd w:val="0"/>
              <w:textAlignment w:val="baseline"/>
            </w:pPr>
            <w:r>
              <w:rPr>
                <w:noProof/>
              </w:rPr>
              <w:object w:dxaOrig="1440" w:dyaOrig="1440">
                <v:shape id="_x0000_s1664" type="#_x0000_t75" style="position:absolute;margin-left:-2.05pt;margin-top:36.25pt;width:95.1pt;height:97.8pt;z-index:251769856;mso-position-horizontal-relative:text;mso-position-vertical-relative:text">
                  <v:imagedata r:id="rId144" o:title=""/>
                </v:shape>
                <o:OLEObject Type="Embed" ProgID="ACD.ChemSketch.20" ShapeID="_x0000_s1664" DrawAspect="Content" ObjectID="_1510751435" r:id="rId145"/>
              </w:object>
            </w:r>
            <w:r>
              <w:rPr>
                <w:noProof/>
              </w:rPr>
              <w:object w:dxaOrig="1440" w:dyaOrig="1440">
                <v:shape id="_x0000_s1663" type="#_x0000_t75" style="position:absolute;margin-left:70.7pt;margin-top:7.3pt;width:141.35pt;height:37.35pt;z-index:251768832;mso-position-horizontal-relative:text;mso-position-vertical-relative:text">
                  <v:imagedata r:id="rId146" o:title=""/>
                </v:shape>
                <o:OLEObject Type="Embed" ProgID="ACD.ChemSketch.20" ShapeID="_x0000_s1663" DrawAspect="Content" ObjectID="_1510751436" r:id="rId147"/>
              </w:object>
            </w:r>
          </w:p>
        </w:tc>
        <w:tc>
          <w:tcPr>
            <w:tcW w:w="3303" w:type="dxa"/>
            <w:vAlign w:val="center"/>
          </w:tcPr>
          <w:p w:rsidR="00B0466A" w:rsidRDefault="006E4EA4" w:rsidP="00712F99">
            <w:pPr>
              <w:widowControl w:val="0"/>
              <w:overflowPunct w:val="0"/>
              <w:autoSpaceDE w:val="0"/>
              <w:autoSpaceDN w:val="0"/>
              <w:adjustRightInd w:val="0"/>
              <w:textAlignment w:val="baseline"/>
            </w:pPr>
            <w:r>
              <w:rPr>
                <w:noProof/>
              </w:rPr>
              <w:object w:dxaOrig="1440" w:dyaOrig="1440">
                <v:shape id="_x0000_s1670" type="#_x0000_t75" style="position:absolute;margin-left:26.55pt;margin-top:22.2pt;width:82.65pt;height:10.65pt;z-index:251776000;mso-position-horizontal-relative:text;mso-position-vertical-relative:text">
                  <v:imagedata r:id="rId148" o:title=""/>
                </v:shape>
                <o:OLEObject Type="Embed" ProgID="ACD.ChemSketch.20" ShapeID="_x0000_s1670" DrawAspect="Content" ObjectID="_1510751437" r:id="rId149"/>
              </w:object>
            </w:r>
          </w:p>
        </w:tc>
      </w:tr>
      <w:tr w:rsidR="00B0466A" w:rsidTr="00B0466A">
        <w:trPr>
          <w:trHeight w:val="1134"/>
        </w:trPr>
        <w:tc>
          <w:tcPr>
            <w:tcW w:w="2351" w:type="dxa"/>
          </w:tcPr>
          <w:p w:rsidR="00B0466A" w:rsidRPr="001103DA" w:rsidRDefault="00B0466A" w:rsidP="001103DA">
            <w:pPr>
              <w:widowControl w:val="0"/>
              <w:overflowPunct w:val="0"/>
              <w:autoSpaceDE w:val="0"/>
              <w:autoSpaceDN w:val="0"/>
              <w:adjustRightInd w:val="0"/>
              <w:textAlignment w:val="baseline"/>
              <w:rPr>
                <w:color w:val="000000"/>
                <w:sz w:val="25"/>
                <w:szCs w:val="25"/>
              </w:rPr>
            </w:pPr>
            <w:r w:rsidRPr="001103DA">
              <w:rPr>
                <w:color w:val="000000"/>
                <w:sz w:val="25"/>
                <w:szCs w:val="25"/>
              </w:rPr>
              <w:t>2,2-dimethylpentane</w:t>
            </w:r>
          </w:p>
        </w:tc>
        <w:tc>
          <w:tcPr>
            <w:tcW w:w="4714" w:type="dxa"/>
            <w:vAlign w:val="center"/>
          </w:tcPr>
          <w:p w:rsidR="00B0466A" w:rsidRPr="003F1207" w:rsidRDefault="00B0466A" w:rsidP="00712F99">
            <w:pPr>
              <w:widowControl w:val="0"/>
              <w:overflowPunct w:val="0"/>
              <w:autoSpaceDE w:val="0"/>
              <w:autoSpaceDN w:val="0"/>
              <w:adjustRightInd w:val="0"/>
              <w:textAlignment w:val="baseline"/>
              <w:rPr>
                <w:vertAlign w:val="subscript"/>
              </w:rPr>
            </w:pPr>
            <w:r>
              <w:t>CH</w:t>
            </w:r>
            <w:r w:rsidRPr="001103DA">
              <w:rPr>
                <w:vertAlign w:val="subscript"/>
              </w:rPr>
              <w:t>3.</w:t>
            </w:r>
            <w:r>
              <w:t>C(CH</w:t>
            </w:r>
            <w:r w:rsidRPr="001103DA">
              <w:rPr>
                <w:vertAlign w:val="subscript"/>
              </w:rPr>
              <w:t>3</w:t>
            </w:r>
            <w:r>
              <w:t>)</w:t>
            </w:r>
            <w:r w:rsidRPr="001103DA">
              <w:rPr>
                <w:vertAlign w:val="subscript"/>
              </w:rPr>
              <w:t>2.</w:t>
            </w:r>
            <w:r>
              <w:t>CH</w:t>
            </w:r>
            <w:r w:rsidRPr="001103DA">
              <w:rPr>
                <w:vertAlign w:val="subscript"/>
              </w:rPr>
              <w:t>2.</w:t>
            </w:r>
            <w:r>
              <w:t>CH</w:t>
            </w:r>
            <w:r w:rsidRPr="001103DA">
              <w:rPr>
                <w:vertAlign w:val="subscript"/>
              </w:rPr>
              <w:t>2.</w:t>
            </w:r>
            <w:r>
              <w:t>CH</w:t>
            </w:r>
            <w:r w:rsidRPr="001103DA">
              <w:rPr>
                <w:vertAlign w:val="subscript"/>
              </w:rPr>
              <w:t>3</w:t>
            </w:r>
          </w:p>
        </w:tc>
        <w:tc>
          <w:tcPr>
            <w:tcW w:w="4420" w:type="dxa"/>
            <w:vAlign w:val="center"/>
          </w:tcPr>
          <w:p w:rsidR="00B0466A" w:rsidRDefault="006E4EA4" w:rsidP="00712F99">
            <w:pPr>
              <w:widowControl w:val="0"/>
              <w:overflowPunct w:val="0"/>
              <w:autoSpaceDE w:val="0"/>
              <w:autoSpaceDN w:val="0"/>
              <w:adjustRightInd w:val="0"/>
              <w:textAlignment w:val="baseline"/>
            </w:pPr>
            <w:r>
              <w:rPr>
                <w:noProof/>
              </w:rPr>
              <w:object w:dxaOrig="1440" w:dyaOrig="1440">
                <v:shape id="_x0000_s1665" type="#_x0000_t75" style="position:absolute;margin-left:111.55pt;margin-top:38.15pt;width:95.1pt;height:97.8pt;z-index:251770880;mso-position-horizontal-relative:text;mso-position-vertical-relative:text">
                  <v:imagedata r:id="rId150" o:title=""/>
                </v:shape>
                <o:OLEObject Type="Embed" ProgID="ACD.ChemSketch.20" ShapeID="_x0000_s1665" DrawAspect="Content" ObjectID="_1510751438" r:id="rId151"/>
              </w:object>
            </w:r>
          </w:p>
        </w:tc>
        <w:tc>
          <w:tcPr>
            <w:tcW w:w="3303" w:type="dxa"/>
            <w:vAlign w:val="center"/>
          </w:tcPr>
          <w:p w:rsidR="00B0466A" w:rsidRDefault="006E4EA4" w:rsidP="00712F99">
            <w:pPr>
              <w:widowControl w:val="0"/>
              <w:overflowPunct w:val="0"/>
              <w:autoSpaceDE w:val="0"/>
              <w:autoSpaceDN w:val="0"/>
              <w:adjustRightInd w:val="0"/>
              <w:textAlignment w:val="baseline"/>
            </w:pPr>
            <w:r>
              <w:rPr>
                <w:noProof/>
              </w:rPr>
              <w:object w:dxaOrig="1440" w:dyaOrig="1440">
                <v:shape id="_x0000_s1671" type="#_x0000_t75" style="position:absolute;margin-left:26.05pt;margin-top:10.7pt;width:57.8pt;height:34.65pt;z-index:251777024;mso-position-horizontal-relative:text;mso-position-vertical-relative:text">
                  <v:imagedata r:id="rId152" o:title=""/>
                </v:shape>
                <o:OLEObject Type="Embed" ProgID="ACD.ChemSketch.20" ShapeID="_x0000_s1671" DrawAspect="Content" ObjectID="_1510751439" r:id="rId153"/>
              </w:object>
            </w:r>
          </w:p>
        </w:tc>
      </w:tr>
      <w:tr w:rsidR="00B0466A" w:rsidTr="00B0466A">
        <w:trPr>
          <w:trHeight w:val="1134"/>
        </w:trPr>
        <w:tc>
          <w:tcPr>
            <w:tcW w:w="2351" w:type="dxa"/>
          </w:tcPr>
          <w:p w:rsidR="00B0466A" w:rsidRPr="001103DA" w:rsidRDefault="00B0466A" w:rsidP="001103DA">
            <w:pPr>
              <w:widowControl w:val="0"/>
              <w:overflowPunct w:val="0"/>
              <w:autoSpaceDE w:val="0"/>
              <w:autoSpaceDN w:val="0"/>
              <w:adjustRightInd w:val="0"/>
              <w:textAlignment w:val="baseline"/>
              <w:rPr>
                <w:color w:val="000000"/>
                <w:sz w:val="25"/>
                <w:szCs w:val="25"/>
              </w:rPr>
            </w:pPr>
            <w:r w:rsidRPr="001103DA">
              <w:rPr>
                <w:color w:val="000000"/>
                <w:sz w:val="25"/>
                <w:szCs w:val="25"/>
              </w:rPr>
              <w:t>2,3-dimethylpentane</w:t>
            </w:r>
          </w:p>
        </w:tc>
        <w:tc>
          <w:tcPr>
            <w:tcW w:w="4714" w:type="dxa"/>
            <w:vAlign w:val="center"/>
          </w:tcPr>
          <w:p w:rsidR="00B0466A" w:rsidRPr="003F1207" w:rsidRDefault="00B0466A" w:rsidP="00712F99">
            <w:pPr>
              <w:widowControl w:val="0"/>
              <w:overflowPunct w:val="0"/>
              <w:autoSpaceDE w:val="0"/>
              <w:autoSpaceDN w:val="0"/>
              <w:adjustRightInd w:val="0"/>
              <w:textAlignment w:val="baseline"/>
              <w:rPr>
                <w:rFonts w:ascii="Arial" w:hAnsi="Arial" w:cs="Arial"/>
                <w:color w:val="000080"/>
              </w:rPr>
            </w:pPr>
            <w:r w:rsidRPr="003F1207">
              <w:rPr>
                <w:rFonts w:ascii="Arial" w:hAnsi="Arial" w:cs="Arial"/>
                <w:color w:val="000080"/>
              </w:rPr>
              <w:t>CH</w:t>
            </w:r>
            <w:r w:rsidRPr="003F1207">
              <w:rPr>
                <w:rFonts w:ascii="Arial" w:hAnsi="Arial" w:cs="Arial"/>
                <w:color w:val="000080"/>
                <w:vertAlign w:val="subscript"/>
              </w:rPr>
              <w:t>3</w:t>
            </w:r>
            <w:r w:rsidRPr="003F1207">
              <w:rPr>
                <w:rFonts w:ascii="Arial" w:hAnsi="Arial" w:cs="Arial"/>
                <w:color w:val="000080"/>
              </w:rPr>
              <w:t>CH(CH</w:t>
            </w:r>
            <w:r w:rsidRPr="003F1207">
              <w:rPr>
                <w:rFonts w:ascii="Arial" w:hAnsi="Arial" w:cs="Arial"/>
                <w:color w:val="000080"/>
                <w:vertAlign w:val="subscript"/>
              </w:rPr>
              <w:t>3</w:t>
            </w:r>
            <w:r w:rsidRPr="003F1207">
              <w:rPr>
                <w:rFonts w:ascii="Arial" w:hAnsi="Arial" w:cs="Arial"/>
                <w:color w:val="000080"/>
              </w:rPr>
              <w:t>)CH(CH</w:t>
            </w:r>
            <w:r w:rsidRPr="003F1207">
              <w:rPr>
                <w:rFonts w:ascii="Arial" w:hAnsi="Arial" w:cs="Arial"/>
                <w:color w:val="000080"/>
                <w:vertAlign w:val="subscript"/>
              </w:rPr>
              <w:t>3</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3</w:t>
            </w:r>
          </w:p>
        </w:tc>
        <w:tc>
          <w:tcPr>
            <w:tcW w:w="4420" w:type="dxa"/>
            <w:vAlign w:val="center"/>
          </w:tcPr>
          <w:p w:rsidR="00B0466A" w:rsidRDefault="006E4EA4" w:rsidP="00712F99">
            <w:pPr>
              <w:widowControl w:val="0"/>
              <w:overflowPunct w:val="0"/>
              <w:autoSpaceDE w:val="0"/>
              <w:autoSpaceDN w:val="0"/>
              <w:adjustRightInd w:val="0"/>
              <w:textAlignment w:val="baseline"/>
            </w:pPr>
            <w:r>
              <w:rPr>
                <w:noProof/>
              </w:rPr>
              <w:object w:dxaOrig="1440" w:dyaOrig="1440">
                <v:shape id="_x0000_s1666" type="#_x0000_t75" style="position:absolute;margin-left:.25pt;margin-top:23.15pt;width:95.25pt;height:97.5pt;z-index:251771904;mso-position-horizontal-relative:text;mso-position-vertical-relative:text">
                  <v:imagedata r:id="rId154" o:title=""/>
                </v:shape>
                <o:OLEObject Type="Embed" ProgID="ACD.ChemSketch.20" ShapeID="_x0000_s1666" DrawAspect="Content" ObjectID="_1510751440" r:id="rId155"/>
              </w:object>
            </w:r>
          </w:p>
        </w:tc>
        <w:tc>
          <w:tcPr>
            <w:tcW w:w="3303" w:type="dxa"/>
            <w:vAlign w:val="center"/>
          </w:tcPr>
          <w:p w:rsidR="00B0466A" w:rsidRDefault="006E4EA4" w:rsidP="00712F99">
            <w:pPr>
              <w:widowControl w:val="0"/>
              <w:overflowPunct w:val="0"/>
              <w:autoSpaceDE w:val="0"/>
              <w:autoSpaceDN w:val="0"/>
              <w:adjustRightInd w:val="0"/>
              <w:textAlignment w:val="baseline"/>
            </w:pPr>
            <w:r>
              <w:rPr>
                <w:noProof/>
              </w:rPr>
              <w:object w:dxaOrig="1440" w:dyaOrig="1440">
                <v:shape id="_x0000_s1672" type="#_x0000_t75" style="position:absolute;margin-left:22.45pt;margin-top:6.45pt;width:57pt;height:42pt;z-index:251778048;mso-position-horizontal-relative:text;mso-position-vertical-relative:text">
                  <v:imagedata r:id="rId156" o:title=""/>
                </v:shape>
                <o:OLEObject Type="Embed" ProgID="ACD.ChemSketch.20" ShapeID="_x0000_s1672" DrawAspect="Content" ObjectID="_1510751441" r:id="rId157"/>
              </w:object>
            </w:r>
          </w:p>
        </w:tc>
      </w:tr>
      <w:tr w:rsidR="00B0466A" w:rsidTr="00B0466A">
        <w:trPr>
          <w:trHeight w:val="1134"/>
        </w:trPr>
        <w:tc>
          <w:tcPr>
            <w:tcW w:w="2351" w:type="dxa"/>
          </w:tcPr>
          <w:p w:rsidR="00B0466A" w:rsidRPr="001103DA" w:rsidRDefault="00B0466A" w:rsidP="001103DA">
            <w:pPr>
              <w:widowControl w:val="0"/>
              <w:overflowPunct w:val="0"/>
              <w:autoSpaceDE w:val="0"/>
              <w:autoSpaceDN w:val="0"/>
              <w:adjustRightInd w:val="0"/>
              <w:textAlignment w:val="baseline"/>
              <w:rPr>
                <w:color w:val="000000"/>
                <w:sz w:val="25"/>
                <w:szCs w:val="25"/>
              </w:rPr>
            </w:pPr>
            <w:r w:rsidRPr="001103DA">
              <w:rPr>
                <w:color w:val="000000"/>
                <w:sz w:val="25"/>
                <w:szCs w:val="25"/>
              </w:rPr>
              <w:t>3-ethyl, 2-methylpentane</w:t>
            </w:r>
          </w:p>
        </w:tc>
        <w:tc>
          <w:tcPr>
            <w:tcW w:w="4714" w:type="dxa"/>
            <w:vAlign w:val="center"/>
          </w:tcPr>
          <w:p w:rsidR="00B0466A" w:rsidRPr="00A70AC8" w:rsidRDefault="00B0466A" w:rsidP="00712F99">
            <w:pPr>
              <w:widowControl w:val="0"/>
              <w:tabs>
                <w:tab w:val="left" w:pos="2839"/>
              </w:tabs>
              <w:overflowPunct w:val="0"/>
              <w:autoSpaceDE w:val="0"/>
              <w:autoSpaceDN w:val="0"/>
              <w:adjustRightInd w:val="0"/>
              <w:ind w:hanging="21"/>
              <w:textAlignment w:val="baseline"/>
            </w:pPr>
            <w:r w:rsidRPr="00A70AC8">
              <w:t>CH</w:t>
            </w:r>
            <w:r w:rsidRPr="001103DA">
              <w:rPr>
                <w:vertAlign w:val="subscript"/>
              </w:rPr>
              <w:t>3.</w:t>
            </w:r>
            <w:r w:rsidRPr="00A70AC8">
              <w:t>C</w:t>
            </w:r>
            <w:r>
              <w:t>H</w:t>
            </w:r>
            <w:r w:rsidRPr="00A70AC8">
              <w:t>(CH</w:t>
            </w:r>
            <w:r w:rsidRPr="001103DA">
              <w:rPr>
                <w:vertAlign w:val="subscript"/>
              </w:rPr>
              <w:t>3</w:t>
            </w:r>
            <w:r w:rsidRPr="00A70AC8">
              <w:t>)</w:t>
            </w:r>
            <w:r>
              <w:t>.</w:t>
            </w:r>
            <w:r w:rsidRPr="00A70AC8">
              <w:t>CH(C</w:t>
            </w:r>
            <w:r w:rsidRPr="001103DA">
              <w:rPr>
                <w:vertAlign w:val="subscript"/>
              </w:rPr>
              <w:t>2</w:t>
            </w:r>
            <w:r w:rsidRPr="00A70AC8">
              <w:t>H</w:t>
            </w:r>
            <w:r w:rsidRPr="001103DA">
              <w:rPr>
                <w:vertAlign w:val="subscript"/>
              </w:rPr>
              <w:t>5</w:t>
            </w:r>
            <w:r w:rsidRPr="00A70AC8">
              <w:t>)</w:t>
            </w:r>
            <w:r>
              <w:t>.</w:t>
            </w:r>
            <w:r w:rsidRPr="00A70AC8">
              <w:t>CH</w:t>
            </w:r>
            <w:r w:rsidRPr="001103DA">
              <w:rPr>
                <w:vertAlign w:val="subscript"/>
              </w:rPr>
              <w:t>2.</w:t>
            </w:r>
            <w:r w:rsidRPr="00A70AC8">
              <w:t>CH</w:t>
            </w:r>
            <w:r w:rsidRPr="001103DA">
              <w:rPr>
                <w:vertAlign w:val="subscript"/>
              </w:rPr>
              <w:t>3</w:t>
            </w:r>
          </w:p>
        </w:tc>
        <w:tc>
          <w:tcPr>
            <w:tcW w:w="4420" w:type="dxa"/>
            <w:vAlign w:val="center"/>
          </w:tcPr>
          <w:p w:rsidR="00B0466A" w:rsidRDefault="006E4EA4" w:rsidP="00712F99">
            <w:pPr>
              <w:widowControl w:val="0"/>
              <w:overflowPunct w:val="0"/>
              <w:autoSpaceDE w:val="0"/>
              <w:autoSpaceDN w:val="0"/>
              <w:adjustRightInd w:val="0"/>
              <w:textAlignment w:val="baseline"/>
            </w:pPr>
            <w:r>
              <w:rPr>
                <w:noProof/>
              </w:rPr>
              <w:object w:dxaOrig="1440" w:dyaOrig="1440">
                <v:shape id="_x0000_s1667" type="#_x0000_t75" style="position:absolute;margin-left:105.25pt;margin-top:37.7pt;width:110.25pt;height:98.25pt;z-index:251772928;mso-position-horizontal-relative:text;mso-position-vertical-relative:text">
                  <v:imagedata r:id="rId158" o:title=""/>
                </v:shape>
                <o:OLEObject Type="Embed" ProgID="ACD.ChemSketch.20" ShapeID="_x0000_s1667" DrawAspect="Content" ObjectID="_1510751442" r:id="rId159"/>
              </w:object>
            </w:r>
          </w:p>
        </w:tc>
        <w:tc>
          <w:tcPr>
            <w:tcW w:w="3303" w:type="dxa"/>
            <w:vAlign w:val="center"/>
          </w:tcPr>
          <w:p w:rsidR="00B0466A" w:rsidRDefault="006E4EA4" w:rsidP="00712F99">
            <w:pPr>
              <w:widowControl w:val="0"/>
              <w:overflowPunct w:val="0"/>
              <w:autoSpaceDE w:val="0"/>
              <w:autoSpaceDN w:val="0"/>
              <w:adjustRightInd w:val="0"/>
              <w:textAlignment w:val="baseline"/>
            </w:pPr>
            <w:r>
              <w:rPr>
                <w:noProof/>
              </w:rPr>
              <w:object w:dxaOrig="1440" w:dyaOrig="1440">
                <v:shape id="_x0000_s1673" type="#_x0000_t75" style="position:absolute;margin-left:19.45pt;margin-top:2.7pt;width:57pt;height:50.25pt;z-index:251779072;mso-position-horizontal-relative:text;mso-position-vertical-relative:text">
                  <v:imagedata r:id="rId160" o:title=""/>
                </v:shape>
                <o:OLEObject Type="Embed" ProgID="ACD.ChemSketch.20" ShapeID="_x0000_s1673" DrawAspect="Content" ObjectID="_1510751443" r:id="rId161"/>
              </w:object>
            </w:r>
          </w:p>
        </w:tc>
      </w:tr>
      <w:tr w:rsidR="00B0466A" w:rsidTr="00B0466A">
        <w:trPr>
          <w:trHeight w:val="1134"/>
        </w:trPr>
        <w:tc>
          <w:tcPr>
            <w:tcW w:w="2351" w:type="dxa"/>
          </w:tcPr>
          <w:p w:rsidR="00B0466A" w:rsidRPr="001103DA" w:rsidRDefault="00B0466A" w:rsidP="001103DA">
            <w:pPr>
              <w:widowControl w:val="0"/>
              <w:overflowPunct w:val="0"/>
              <w:autoSpaceDE w:val="0"/>
              <w:autoSpaceDN w:val="0"/>
              <w:adjustRightInd w:val="0"/>
              <w:textAlignment w:val="baseline"/>
              <w:rPr>
                <w:color w:val="000000"/>
                <w:sz w:val="25"/>
                <w:szCs w:val="25"/>
              </w:rPr>
            </w:pPr>
            <w:r w:rsidRPr="001103DA">
              <w:rPr>
                <w:color w:val="000000"/>
                <w:sz w:val="25"/>
                <w:szCs w:val="25"/>
              </w:rPr>
              <w:t>2,2,4-trimethylhexane</w:t>
            </w:r>
          </w:p>
        </w:tc>
        <w:tc>
          <w:tcPr>
            <w:tcW w:w="4714" w:type="dxa"/>
            <w:vAlign w:val="center"/>
          </w:tcPr>
          <w:p w:rsidR="00B0466A" w:rsidRPr="003F1207" w:rsidRDefault="00B0466A" w:rsidP="00712F99">
            <w:pPr>
              <w:widowControl w:val="0"/>
              <w:overflowPunct w:val="0"/>
              <w:autoSpaceDE w:val="0"/>
              <w:autoSpaceDN w:val="0"/>
              <w:adjustRightInd w:val="0"/>
              <w:textAlignment w:val="baseline"/>
              <w:rPr>
                <w:rFonts w:ascii="Arial" w:hAnsi="Arial" w:cs="Arial"/>
                <w:color w:val="000080"/>
              </w:rPr>
            </w:pPr>
            <w:r w:rsidRPr="003F1207">
              <w:rPr>
                <w:rFonts w:ascii="Arial" w:hAnsi="Arial" w:cs="Arial"/>
                <w:color w:val="000080"/>
              </w:rPr>
              <w:t>(CH</w:t>
            </w:r>
            <w:r w:rsidRPr="003F1207">
              <w:rPr>
                <w:rFonts w:ascii="Arial" w:hAnsi="Arial" w:cs="Arial"/>
                <w:color w:val="000080"/>
                <w:vertAlign w:val="subscript"/>
              </w:rPr>
              <w:t>3</w:t>
            </w:r>
            <w:r w:rsidRPr="003F1207">
              <w:rPr>
                <w:rFonts w:ascii="Arial" w:hAnsi="Arial" w:cs="Arial"/>
                <w:color w:val="000080"/>
              </w:rPr>
              <w:t>)</w:t>
            </w:r>
            <w:r w:rsidRPr="003F1207">
              <w:rPr>
                <w:rFonts w:ascii="Arial" w:hAnsi="Arial" w:cs="Arial"/>
                <w:color w:val="000080"/>
                <w:vertAlign w:val="subscript"/>
              </w:rPr>
              <w:t>3</w:t>
            </w:r>
            <w:r w:rsidRPr="003F1207">
              <w:rPr>
                <w:rFonts w:ascii="Arial" w:hAnsi="Arial" w:cs="Arial"/>
                <w:color w:val="000080"/>
              </w:rPr>
              <w:t>CCH</w:t>
            </w:r>
            <w:r w:rsidRPr="003F1207">
              <w:rPr>
                <w:rFonts w:ascii="Arial" w:hAnsi="Arial" w:cs="Arial"/>
                <w:color w:val="000080"/>
                <w:vertAlign w:val="subscript"/>
              </w:rPr>
              <w:t>2</w:t>
            </w:r>
            <w:r w:rsidRPr="003F1207">
              <w:rPr>
                <w:rFonts w:ascii="Arial" w:hAnsi="Arial" w:cs="Arial"/>
                <w:color w:val="000080"/>
              </w:rPr>
              <w:t>CH(CH</w:t>
            </w:r>
            <w:r w:rsidRPr="003F1207">
              <w:rPr>
                <w:rFonts w:ascii="Arial" w:hAnsi="Arial" w:cs="Arial"/>
                <w:color w:val="000080"/>
                <w:vertAlign w:val="subscript"/>
              </w:rPr>
              <w:t>3</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3</w:t>
            </w:r>
          </w:p>
        </w:tc>
        <w:tc>
          <w:tcPr>
            <w:tcW w:w="4420" w:type="dxa"/>
            <w:vAlign w:val="center"/>
          </w:tcPr>
          <w:p w:rsidR="00B0466A" w:rsidRDefault="006E4EA4" w:rsidP="00712F99">
            <w:pPr>
              <w:widowControl w:val="0"/>
              <w:overflowPunct w:val="0"/>
              <w:autoSpaceDE w:val="0"/>
              <w:autoSpaceDN w:val="0"/>
              <w:adjustRightInd w:val="0"/>
              <w:textAlignment w:val="baseline"/>
            </w:pPr>
            <w:r>
              <w:rPr>
                <w:noProof/>
              </w:rPr>
              <w:object w:dxaOrig="1440" w:dyaOrig="1440">
                <v:shape id="_x0000_s1668" type="#_x0000_t75" style="position:absolute;margin-left:.25pt;margin-top:34.8pt;width:126pt;height:98.25pt;z-index:251773952;mso-position-horizontal-relative:text;mso-position-vertical-relative:text">
                  <v:imagedata r:id="rId162" o:title=""/>
                </v:shape>
                <o:OLEObject Type="Embed" ProgID="ACD.ChemSketch.20" ShapeID="_x0000_s1668" DrawAspect="Content" ObjectID="_1510751444" r:id="rId163"/>
              </w:object>
            </w:r>
          </w:p>
        </w:tc>
        <w:tc>
          <w:tcPr>
            <w:tcW w:w="3303" w:type="dxa"/>
            <w:vAlign w:val="center"/>
          </w:tcPr>
          <w:p w:rsidR="00B0466A" w:rsidRDefault="006E4EA4" w:rsidP="00712F99">
            <w:pPr>
              <w:widowControl w:val="0"/>
              <w:overflowPunct w:val="0"/>
              <w:autoSpaceDE w:val="0"/>
              <w:autoSpaceDN w:val="0"/>
              <w:adjustRightInd w:val="0"/>
              <w:textAlignment w:val="baseline"/>
            </w:pPr>
            <w:r>
              <w:rPr>
                <w:noProof/>
              </w:rPr>
              <w:object w:dxaOrig="1440" w:dyaOrig="1440">
                <v:shape id="_x0000_s1674" type="#_x0000_t75" style="position:absolute;margin-left:18.3pt;margin-top:4.5pt;width:63pt;height:43.5pt;z-index:251780096;mso-position-horizontal-relative:text;mso-position-vertical-relative:text">
                  <v:imagedata r:id="rId164" o:title=""/>
                </v:shape>
                <o:OLEObject Type="Embed" ProgID="ACD.ChemSketch.20" ShapeID="_x0000_s1674" DrawAspect="Content" ObjectID="_1510751445" r:id="rId165"/>
              </w:object>
            </w:r>
          </w:p>
        </w:tc>
      </w:tr>
      <w:tr w:rsidR="00B0466A" w:rsidTr="00B0466A">
        <w:trPr>
          <w:trHeight w:val="1134"/>
        </w:trPr>
        <w:tc>
          <w:tcPr>
            <w:tcW w:w="2351" w:type="dxa"/>
          </w:tcPr>
          <w:p w:rsidR="00B0466A" w:rsidRPr="001103DA" w:rsidRDefault="00B0466A" w:rsidP="001103DA">
            <w:pPr>
              <w:widowControl w:val="0"/>
              <w:overflowPunct w:val="0"/>
              <w:autoSpaceDE w:val="0"/>
              <w:autoSpaceDN w:val="0"/>
              <w:adjustRightInd w:val="0"/>
              <w:textAlignment w:val="baseline"/>
              <w:rPr>
                <w:color w:val="000000"/>
                <w:sz w:val="25"/>
                <w:szCs w:val="25"/>
              </w:rPr>
            </w:pPr>
            <w:r w:rsidRPr="001103DA">
              <w:rPr>
                <w:color w:val="000000"/>
                <w:sz w:val="25"/>
                <w:szCs w:val="25"/>
              </w:rPr>
              <w:t>5-ethyl, 3-methylheptane</w:t>
            </w:r>
          </w:p>
        </w:tc>
        <w:tc>
          <w:tcPr>
            <w:tcW w:w="4714" w:type="dxa"/>
            <w:vAlign w:val="center"/>
          </w:tcPr>
          <w:p w:rsidR="00B0466A" w:rsidRPr="003F1207" w:rsidRDefault="00B0466A" w:rsidP="00712F99">
            <w:pPr>
              <w:widowControl w:val="0"/>
              <w:overflowPunct w:val="0"/>
              <w:autoSpaceDE w:val="0"/>
              <w:autoSpaceDN w:val="0"/>
              <w:adjustRightInd w:val="0"/>
              <w:textAlignment w:val="baseline"/>
              <w:rPr>
                <w:rFonts w:ascii="Arial" w:hAnsi="Arial" w:cs="Arial"/>
                <w:color w:val="000080"/>
              </w:rPr>
            </w:pPr>
            <w:r w:rsidRPr="003F1207">
              <w:rPr>
                <w:rFonts w:ascii="Arial" w:hAnsi="Arial" w:cs="Arial"/>
                <w:color w:val="000080"/>
              </w:rPr>
              <w:t>CH</w:t>
            </w:r>
            <w:r w:rsidRPr="003F1207">
              <w:rPr>
                <w:rFonts w:ascii="Arial" w:hAnsi="Arial" w:cs="Arial"/>
                <w:color w:val="000080"/>
                <w:vertAlign w:val="subscript"/>
              </w:rPr>
              <w:t>3</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3</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CH(CH</w:t>
            </w:r>
            <w:r w:rsidRPr="003F1207">
              <w:rPr>
                <w:rFonts w:ascii="Arial" w:hAnsi="Arial" w:cs="Arial"/>
                <w:color w:val="000080"/>
                <w:vertAlign w:val="subscript"/>
              </w:rPr>
              <w:t>3</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3</w:t>
            </w:r>
          </w:p>
        </w:tc>
        <w:tc>
          <w:tcPr>
            <w:tcW w:w="4420" w:type="dxa"/>
            <w:vAlign w:val="center"/>
          </w:tcPr>
          <w:p w:rsidR="00B0466A" w:rsidRDefault="00B0466A" w:rsidP="00712F99">
            <w:pPr>
              <w:widowControl w:val="0"/>
              <w:overflowPunct w:val="0"/>
              <w:autoSpaceDE w:val="0"/>
              <w:autoSpaceDN w:val="0"/>
              <w:adjustRightInd w:val="0"/>
              <w:textAlignment w:val="baseline"/>
            </w:pPr>
          </w:p>
        </w:tc>
        <w:tc>
          <w:tcPr>
            <w:tcW w:w="3303" w:type="dxa"/>
            <w:vAlign w:val="center"/>
          </w:tcPr>
          <w:p w:rsidR="00B0466A" w:rsidRDefault="006E4EA4" w:rsidP="00712F99">
            <w:pPr>
              <w:widowControl w:val="0"/>
              <w:overflowPunct w:val="0"/>
              <w:autoSpaceDE w:val="0"/>
              <w:autoSpaceDN w:val="0"/>
              <w:adjustRightInd w:val="0"/>
              <w:textAlignment w:val="baseline"/>
            </w:pPr>
            <w:r>
              <w:rPr>
                <w:noProof/>
              </w:rPr>
              <w:object w:dxaOrig="1440" w:dyaOrig="1440">
                <v:shape id="_x0000_s1675" type="#_x0000_t75" style="position:absolute;margin-left:.3pt;margin-top:0;width:57pt;height:50.25pt;z-index:251781120;mso-position-horizontal-relative:text;mso-position-vertical-relative:text">
                  <v:imagedata r:id="rId166" o:title=""/>
                </v:shape>
                <o:OLEObject Type="Embed" ProgID="ACD.ChemSketch.20" ShapeID="_x0000_s1675" DrawAspect="Content" ObjectID="_1510751446" r:id="rId167"/>
              </w:object>
            </w:r>
          </w:p>
        </w:tc>
      </w:tr>
    </w:tbl>
    <w:p w:rsidR="00B505B4" w:rsidRDefault="00EF4FBD" w:rsidP="0009139A">
      <w:pPr>
        <w:widowControl w:val="0"/>
        <w:shd w:val="clear" w:color="auto" w:fill="FFFFFF"/>
        <w:spacing w:after="120"/>
      </w:pPr>
      <w:r>
        <w:rPr>
          <w:noProof/>
        </w:rPr>
        <w:drawing>
          <wp:anchor distT="0" distB="0" distL="114300" distR="114300" simplePos="0" relativeHeight="251522048" behindDoc="0" locked="0" layoutInCell="1" allowOverlap="1">
            <wp:simplePos x="0" y="0"/>
            <wp:positionH relativeFrom="column">
              <wp:posOffset>5822315</wp:posOffset>
            </wp:positionH>
            <wp:positionV relativeFrom="paragraph">
              <wp:posOffset>-106045</wp:posOffset>
            </wp:positionV>
            <wp:extent cx="832485" cy="334645"/>
            <wp:effectExtent l="0" t="0" r="5715" b="8255"/>
            <wp:wrapNone/>
            <wp:docPr id="275" name="Picture 275"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New exerci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5B4" w:rsidRPr="00F0470A">
        <w:t xml:space="preserve">Now try and name </w:t>
      </w:r>
      <w:r w:rsidR="00B505B4">
        <w:t xml:space="preserve">and give the structural formulae of </w:t>
      </w:r>
      <w:r w:rsidR="00B505B4" w:rsidRPr="00F0470A">
        <w:t xml:space="preserve">the following.  Be careful!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5079"/>
        <w:gridCol w:w="4202"/>
        <w:gridCol w:w="3149"/>
      </w:tblGrid>
      <w:tr w:rsidR="00B505B4" w:rsidTr="00B0466A">
        <w:trPr>
          <w:trHeight w:val="397"/>
        </w:trPr>
        <w:tc>
          <w:tcPr>
            <w:tcW w:w="2358" w:type="dxa"/>
            <w:vAlign w:val="center"/>
          </w:tcPr>
          <w:p w:rsidR="00B505B4" w:rsidRPr="001103DA" w:rsidRDefault="00B505B4" w:rsidP="001103DA">
            <w:pPr>
              <w:widowControl w:val="0"/>
              <w:overflowPunct w:val="0"/>
              <w:autoSpaceDE w:val="0"/>
              <w:autoSpaceDN w:val="0"/>
              <w:adjustRightInd w:val="0"/>
              <w:textAlignment w:val="baseline"/>
              <w:rPr>
                <w:b/>
              </w:rPr>
            </w:pPr>
            <w:r w:rsidRPr="001103DA">
              <w:rPr>
                <w:b/>
              </w:rPr>
              <w:t>Name</w:t>
            </w:r>
          </w:p>
        </w:tc>
        <w:tc>
          <w:tcPr>
            <w:tcW w:w="5079" w:type="dxa"/>
            <w:vAlign w:val="center"/>
          </w:tcPr>
          <w:p w:rsidR="00B505B4" w:rsidRPr="001103DA" w:rsidRDefault="00B505B4" w:rsidP="001103DA">
            <w:pPr>
              <w:widowControl w:val="0"/>
              <w:overflowPunct w:val="0"/>
              <w:autoSpaceDE w:val="0"/>
              <w:autoSpaceDN w:val="0"/>
              <w:adjustRightInd w:val="0"/>
              <w:textAlignment w:val="baseline"/>
              <w:rPr>
                <w:b/>
              </w:rPr>
            </w:pPr>
            <w:r w:rsidRPr="001103DA">
              <w:rPr>
                <w:b/>
              </w:rPr>
              <w:t>Structural formula</w:t>
            </w:r>
          </w:p>
        </w:tc>
        <w:tc>
          <w:tcPr>
            <w:tcW w:w="4202" w:type="dxa"/>
            <w:vAlign w:val="center"/>
          </w:tcPr>
          <w:p w:rsidR="00B505B4" w:rsidRPr="001103DA" w:rsidRDefault="00B505B4" w:rsidP="001103DA">
            <w:pPr>
              <w:widowControl w:val="0"/>
              <w:overflowPunct w:val="0"/>
              <w:autoSpaceDE w:val="0"/>
              <w:autoSpaceDN w:val="0"/>
              <w:adjustRightInd w:val="0"/>
              <w:textAlignment w:val="baseline"/>
              <w:rPr>
                <w:b/>
              </w:rPr>
            </w:pPr>
            <w:r w:rsidRPr="001103DA">
              <w:rPr>
                <w:b/>
              </w:rPr>
              <w:t>Displayed formula</w:t>
            </w:r>
          </w:p>
        </w:tc>
        <w:tc>
          <w:tcPr>
            <w:tcW w:w="3149" w:type="dxa"/>
            <w:vAlign w:val="center"/>
          </w:tcPr>
          <w:p w:rsidR="00B505B4" w:rsidRPr="001103DA" w:rsidRDefault="00B505B4" w:rsidP="001103DA">
            <w:pPr>
              <w:widowControl w:val="0"/>
              <w:overflowPunct w:val="0"/>
              <w:autoSpaceDE w:val="0"/>
              <w:autoSpaceDN w:val="0"/>
              <w:adjustRightInd w:val="0"/>
              <w:textAlignment w:val="baseline"/>
              <w:rPr>
                <w:b/>
              </w:rPr>
            </w:pPr>
            <w:r w:rsidRPr="001103DA">
              <w:rPr>
                <w:b/>
              </w:rPr>
              <w:t>Skeletal formula</w:t>
            </w:r>
          </w:p>
        </w:tc>
      </w:tr>
      <w:tr w:rsidR="000B4878" w:rsidTr="00B0466A">
        <w:trPr>
          <w:trHeight w:val="1701"/>
        </w:trPr>
        <w:tc>
          <w:tcPr>
            <w:tcW w:w="2358" w:type="dxa"/>
            <w:vAlign w:val="center"/>
          </w:tcPr>
          <w:p w:rsidR="000B4878" w:rsidRPr="003F1207" w:rsidRDefault="000B4878" w:rsidP="00712F99">
            <w:pPr>
              <w:widowControl w:val="0"/>
              <w:overflowPunct w:val="0"/>
              <w:autoSpaceDE w:val="0"/>
              <w:autoSpaceDN w:val="0"/>
              <w:adjustRightInd w:val="0"/>
              <w:textAlignment w:val="baseline"/>
              <w:rPr>
                <w:rFonts w:ascii="Arial" w:hAnsi="Arial" w:cs="Arial"/>
                <w:color w:val="000080"/>
              </w:rPr>
            </w:pPr>
            <w:r w:rsidRPr="003F1207">
              <w:rPr>
                <w:rFonts w:ascii="Arial" w:hAnsi="Arial" w:cs="Arial"/>
                <w:color w:val="000080"/>
              </w:rPr>
              <w:t>4-ethylheptane</w:t>
            </w:r>
          </w:p>
        </w:tc>
        <w:tc>
          <w:tcPr>
            <w:tcW w:w="5079" w:type="dxa"/>
            <w:vAlign w:val="center"/>
          </w:tcPr>
          <w:p w:rsidR="000B4878" w:rsidRPr="003F1207" w:rsidRDefault="000B4878" w:rsidP="00712F99">
            <w:pPr>
              <w:widowControl w:val="0"/>
              <w:overflowPunct w:val="0"/>
              <w:autoSpaceDE w:val="0"/>
              <w:autoSpaceDN w:val="0"/>
              <w:adjustRightInd w:val="0"/>
              <w:textAlignment w:val="baseline"/>
              <w:rPr>
                <w:rFonts w:ascii="Arial" w:hAnsi="Arial" w:cs="Arial"/>
                <w:color w:val="000080"/>
              </w:rPr>
            </w:pPr>
            <w:r w:rsidRPr="003F1207">
              <w:rPr>
                <w:rFonts w:ascii="Arial" w:hAnsi="Arial" w:cs="Arial"/>
                <w:color w:val="000080"/>
              </w:rPr>
              <w:t>CH</w:t>
            </w:r>
            <w:r w:rsidRPr="003F1207">
              <w:rPr>
                <w:rFonts w:ascii="Arial" w:hAnsi="Arial" w:cs="Arial"/>
                <w:color w:val="000080"/>
                <w:vertAlign w:val="subscript"/>
              </w:rPr>
              <w:t>3</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3</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3</w:t>
            </w:r>
          </w:p>
        </w:tc>
        <w:tc>
          <w:tcPr>
            <w:tcW w:w="4202" w:type="dxa"/>
          </w:tcPr>
          <w:p w:rsidR="000B4878" w:rsidRDefault="006E4EA4" w:rsidP="001103DA">
            <w:pPr>
              <w:widowControl w:val="0"/>
              <w:overflowPunct w:val="0"/>
              <w:autoSpaceDE w:val="0"/>
              <w:autoSpaceDN w:val="0"/>
              <w:adjustRightInd w:val="0"/>
              <w:textAlignment w:val="baseline"/>
            </w:pPr>
            <w:r>
              <w:rPr>
                <w:noProof/>
              </w:rPr>
              <w:object w:dxaOrig="1440" w:dyaOrig="1440">
                <v:shape id="_x0000_s1489" type="#_x0000_t75" style="position:absolute;margin-left:28.15pt;margin-top:.3pt;width:146pt;height:78.25pt;z-index:251653120;mso-position-horizontal-relative:text;mso-position-vertical-relative:text">
                  <v:imagedata r:id="rId168" o:title=""/>
                </v:shape>
                <o:OLEObject Type="Embed" ProgID="ACD.ChemSketch.20" ShapeID="_x0000_s1489" DrawAspect="Content" ObjectID="_1510751447" r:id="rId169"/>
              </w:object>
            </w:r>
            <w:r w:rsidR="00EF4FBD">
              <w:rPr>
                <w:noProof/>
              </w:rPr>
              <mc:AlternateContent>
                <mc:Choice Requires="wpi">
                  <w:drawing>
                    <wp:anchor distT="0" distB="0" distL="114300" distR="114300" simplePos="0" relativeHeight="251798528" behindDoc="0" locked="0" layoutInCell="1" allowOverlap="1">
                      <wp:simplePos x="0" y="0"/>
                      <wp:positionH relativeFrom="column">
                        <wp:posOffset>558800</wp:posOffset>
                      </wp:positionH>
                      <wp:positionV relativeFrom="paragraph">
                        <wp:posOffset>639445</wp:posOffset>
                      </wp:positionV>
                      <wp:extent cx="1558925" cy="1286510"/>
                      <wp:effectExtent l="15875" t="10795" r="6350" b="17145"/>
                      <wp:wrapNone/>
                      <wp:docPr id="86" name="Ink 66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0">
                            <w14:nvContentPartPr>
                              <w14:cNvContentPartPr>
                                <a14:cpLocks xmlns:a14="http://schemas.microsoft.com/office/drawing/2010/main" noRot="1" noChangeAspect="1" noEditPoints="1" noChangeArrowheads="1" noChangeShapeType="1"/>
                              </w14:cNvContentPartPr>
                            </w14:nvContentPartPr>
                            <w14:xfrm>
                              <a:off x="0" y="0"/>
                              <a:ext cx="1558925" cy="1286510"/>
                            </w14:xfrm>
                          </w14:contentPart>
                        </a:graphicData>
                      </a:graphic>
                      <wp14:sizeRelH relativeFrom="page">
                        <wp14:pctWidth>0</wp14:pctWidth>
                      </wp14:sizeRelH>
                      <wp14:sizeRelV relativeFrom="page">
                        <wp14:pctHeight>0</wp14:pctHeight>
                      </wp14:sizeRelV>
                    </wp:anchor>
                  </w:drawing>
                </mc:Choice>
                <mc:Fallback>
                  <w:pict>
                    <v:shape w14:anchorId="3A7C0FEF" id="Ink 668" o:spid="_x0000_s1026" type="#_x0000_t75" style="position:absolute;margin-left:43.5pt;margin-top:49.85pt;width:123.75pt;height:102.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">
                      <v:imagedata r:id="rId171" o:title=""/>
                      <o:lock v:ext="edit" rotation="t" verticies="t" shapetype="t"/>
                    </v:shape>
                  </w:pict>
                </mc:Fallback>
              </mc:AlternateContent>
            </w:r>
            <w:r w:rsidR="00EF4FBD">
              <w:rPr>
                <w:noProof/>
              </w:rPr>
              <mc:AlternateContent>
                <mc:Choice Requires="wpi">
                  <w:drawing>
                    <wp:anchor distT="0" distB="0" distL="114300" distR="114300" simplePos="0" relativeHeight="251799552" behindDoc="0" locked="0" layoutInCell="1" allowOverlap="1">
                      <wp:simplePos x="0" y="0"/>
                      <wp:positionH relativeFrom="column">
                        <wp:posOffset>624840</wp:posOffset>
                      </wp:positionH>
                      <wp:positionV relativeFrom="paragraph">
                        <wp:posOffset>1257300</wp:posOffset>
                      </wp:positionV>
                      <wp:extent cx="1307465" cy="488315"/>
                      <wp:effectExtent l="15240" t="9525" r="10795" b="6985"/>
                      <wp:wrapNone/>
                      <wp:docPr id="85" name="Ink 66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2">
                            <w14:nvContentPartPr>
                              <w14:cNvContentPartPr>
                                <a14:cpLocks xmlns:a14="http://schemas.microsoft.com/office/drawing/2010/main" noRot="1" noChangeAspect="1" noEditPoints="1" noChangeArrowheads="1" noChangeShapeType="1"/>
                              </w14:cNvContentPartPr>
                            </w14:nvContentPartPr>
                            <w14:xfrm>
                              <a:off x="0" y="0"/>
                              <a:ext cx="1307465" cy="488315"/>
                            </w14:xfrm>
                          </w14:contentPart>
                        </a:graphicData>
                      </a:graphic>
                      <wp14:sizeRelH relativeFrom="page">
                        <wp14:pctWidth>0</wp14:pctWidth>
                      </wp14:sizeRelH>
                      <wp14:sizeRelV relativeFrom="page">
                        <wp14:pctHeight>0</wp14:pctHeight>
                      </wp14:sizeRelV>
                    </wp:anchor>
                  </w:drawing>
                </mc:Choice>
                <mc:Fallback>
                  <w:pict>
                    <v:shape w14:anchorId="782B36BD" id="Ink 669" o:spid="_x0000_s1026" type="#_x0000_t75" style="position:absolute;margin-left:48.7pt;margin-top:98.5pt;width:103.95pt;height:39.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">
                      <v:imagedata r:id="rId173" o:title=""/>
                      <o:lock v:ext="edit" rotation="t" verticies="t" shapetype="t"/>
                    </v:shape>
                  </w:pict>
                </mc:Fallback>
              </mc:AlternateContent>
            </w:r>
            <w:r w:rsidR="00EF4FBD">
              <w:rPr>
                <w:noProof/>
              </w:rPr>
              <mc:AlternateContent>
                <mc:Choice Requires="wpi">
                  <w:drawing>
                    <wp:anchor distT="0" distB="0" distL="114300" distR="114300" simplePos="0" relativeHeight="251800576" behindDoc="0" locked="0" layoutInCell="1" allowOverlap="1">
                      <wp:simplePos x="0" y="0"/>
                      <wp:positionH relativeFrom="column">
                        <wp:posOffset>1195705</wp:posOffset>
                      </wp:positionH>
                      <wp:positionV relativeFrom="paragraph">
                        <wp:posOffset>1875790</wp:posOffset>
                      </wp:positionV>
                      <wp:extent cx="1198880" cy="288925"/>
                      <wp:effectExtent l="14605" t="18415" r="15240" b="16510"/>
                      <wp:wrapNone/>
                      <wp:docPr id="84" name="Ink 67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4">
                            <w14:nvContentPartPr>
                              <w14:cNvContentPartPr>
                                <a14:cpLocks xmlns:a14="http://schemas.microsoft.com/office/drawing/2010/main" noRot="1" noChangeAspect="1" noEditPoints="1" noChangeArrowheads="1" noChangeShapeType="1"/>
                              </w14:cNvContentPartPr>
                            </w14:nvContentPartPr>
                            <w14:xfrm>
                              <a:off x="0" y="0"/>
                              <a:ext cx="1198880" cy="288925"/>
                            </w14:xfrm>
                          </w14:contentPart>
                        </a:graphicData>
                      </a:graphic>
                      <wp14:sizeRelH relativeFrom="page">
                        <wp14:pctWidth>0</wp14:pctWidth>
                      </wp14:sizeRelH>
                      <wp14:sizeRelV relativeFrom="page">
                        <wp14:pctHeight>0</wp14:pctHeight>
                      </wp14:sizeRelV>
                    </wp:anchor>
                  </w:drawing>
                </mc:Choice>
                <mc:Fallback>
                  <w:pict>
                    <v:shape w14:anchorId="1CDCF336" id="Ink 670" o:spid="_x0000_s1026" type="#_x0000_t75" style="position:absolute;margin-left:93.65pt;margin-top:147.2pt;width:95.4pt;height:2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">
                      <v:imagedata r:id="rId175" o:title=""/>
                      <o:lock v:ext="edit" rotation="t" verticies="t" shapetype="t"/>
                    </v:shape>
                  </w:pict>
                </mc:Fallback>
              </mc:AlternateContent>
            </w:r>
          </w:p>
        </w:tc>
        <w:tc>
          <w:tcPr>
            <w:tcW w:w="3149" w:type="dxa"/>
          </w:tcPr>
          <w:p w:rsidR="000B4878" w:rsidRDefault="006E4EA4" w:rsidP="001103DA">
            <w:pPr>
              <w:widowControl w:val="0"/>
              <w:overflowPunct w:val="0"/>
              <w:autoSpaceDE w:val="0"/>
              <w:autoSpaceDN w:val="0"/>
              <w:adjustRightInd w:val="0"/>
              <w:textAlignment w:val="baseline"/>
            </w:pPr>
            <w:r>
              <w:rPr>
                <w:noProof/>
              </w:rPr>
              <w:object w:dxaOrig="1440" w:dyaOrig="1440">
                <v:shape id="_x0000_s1488" type="#_x0000_t75" style="position:absolute;margin-left:25.65pt;margin-top:26.8pt;width:96pt;height:40pt;z-index:251652096;mso-position-horizontal-relative:text;mso-position-vertical-relative:text">
                  <v:imagedata r:id="rId176" o:title=""/>
                </v:shape>
                <o:OLEObject Type="Embed" ProgID="ACD.ChemSketch.20" ShapeID="_x0000_s1488" DrawAspect="Content" ObjectID="_1510751448" r:id="rId177"/>
              </w:object>
            </w:r>
          </w:p>
        </w:tc>
      </w:tr>
      <w:tr w:rsidR="000B4878" w:rsidTr="00B0466A">
        <w:trPr>
          <w:trHeight w:val="1701"/>
        </w:trPr>
        <w:tc>
          <w:tcPr>
            <w:tcW w:w="2358" w:type="dxa"/>
            <w:vAlign w:val="center"/>
          </w:tcPr>
          <w:p w:rsidR="000B4878" w:rsidRPr="003F1207" w:rsidRDefault="000B4878" w:rsidP="00712F99">
            <w:pPr>
              <w:widowControl w:val="0"/>
              <w:overflowPunct w:val="0"/>
              <w:autoSpaceDE w:val="0"/>
              <w:autoSpaceDN w:val="0"/>
              <w:adjustRightInd w:val="0"/>
              <w:textAlignment w:val="baseline"/>
              <w:rPr>
                <w:rFonts w:ascii="Arial" w:hAnsi="Arial" w:cs="Arial"/>
                <w:color w:val="000080"/>
                <w:sz w:val="25"/>
                <w:szCs w:val="25"/>
              </w:rPr>
            </w:pPr>
            <w:r w:rsidRPr="003F1207">
              <w:rPr>
                <w:rFonts w:ascii="Arial" w:hAnsi="Arial" w:cs="Arial"/>
                <w:color w:val="000080"/>
                <w:sz w:val="25"/>
                <w:szCs w:val="25"/>
              </w:rPr>
              <w:t>3-ethyl-3-methyl-5-propyloctane</w:t>
            </w:r>
          </w:p>
        </w:tc>
        <w:tc>
          <w:tcPr>
            <w:tcW w:w="5079" w:type="dxa"/>
            <w:vAlign w:val="center"/>
          </w:tcPr>
          <w:p w:rsidR="000B4878" w:rsidRPr="003F1207" w:rsidRDefault="00EF4FBD" w:rsidP="00712F99">
            <w:pPr>
              <w:widowControl w:val="0"/>
              <w:overflowPunct w:val="0"/>
              <w:autoSpaceDE w:val="0"/>
              <w:autoSpaceDN w:val="0"/>
              <w:adjustRightInd w:val="0"/>
              <w:textAlignment w:val="baseline"/>
              <w:rPr>
                <w:rFonts w:ascii="Arial" w:hAnsi="Arial" w:cs="Arial"/>
                <w:color w:val="000080"/>
              </w:rPr>
            </w:pPr>
            <w:r>
              <w:rPr>
                <w:rFonts w:ascii="Arial" w:hAnsi="Arial" w:cs="Arial"/>
                <w:noProof/>
                <w:color w:val="000080"/>
              </w:rPr>
              <mc:AlternateContent>
                <mc:Choice Requires="wpi">
                  <w:drawing>
                    <wp:anchor distT="0" distB="0" distL="114300" distR="114300" simplePos="0" relativeHeight="251656192" behindDoc="0" locked="0" layoutInCell="1" allowOverlap="1">
                      <wp:simplePos x="0" y="0"/>
                      <wp:positionH relativeFrom="column">
                        <wp:posOffset>1306195</wp:posOffset>
                      </wp:positionH>
                      <wp:positionV relativeFrom="paragraph">
                        <wp:posOffset>167005</wp:posOffset>
                      </wp:positionV>
                      <wp:extent cx="2404110" cy="492125"/>
                      <wp:effectExtent l="10795" t="14605" r="13970" b="26670"/>
                      <wp:wrapNone/>
                      <wp:docPr id="83" name="Ink 47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8">
                            <w14:nvContentPartPr>
                              <w14:cNvContentPartPr>
                                <a14:cpLocks xmlns:a14="http://schemas.microsoft.com/office/drawing/2010/main" noRot="1" noChangeAspect="1" noEditPoints="1" noChangeArrowheads="1" noChangeShapeType="1"/>
                              </w14:cNvContentPartPr>
                            </w14:nvContentPartPr>
                            <w14:xfrm>
                              <a:off x="0" y="0"/>
                              <a:ext cx="2404110" cy="492125"/>
                            </w14:xfrm>
                          </w14:contentPart>
                        </a:graphicData>
                      </a:graphic>
                      <wp14:sizeRelH relativeFrom="page">
                        <wp14:pctWidth>0</wp14:pctWidth>
                      </wp14:sizeRelH>
                      <wp14:sizeRelV relativeFrom="page">
                        <wp14:pctHeight>0</wp14:pctHeight>
                      </wp14:sizeRelV>
                    </wp:anchor>
                  </w:drawing>
                </mc:Choice>
                <mc:Fallback>
                  <w:pict>
                    <v:shape w14:anchorId="6510B758" id="Ink 474" o:spid="_x0000_s1026" type="#_x0000_t75" style="position:absolute;margin-left:102.35pt;margin-top:12.65pt;width:190.3pt;height:3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">
                      <v:imagedata r:id="rId179" o:title=""/>
                      <o:lock v:ext="edit" rotation="t" verticies="t" shapetype="t"/>
                    </v:shape>
                  </w:pict>
                </mc:Fallback>
              </mc:AlternateContent>
            </w:r>
            <w:r w:rsidR="000B4878" w:rsidRPr="003F1207">
              <w:rPr>
                <w:rFonts w:ascii="Arial" w:hAnsi="Arial" w:cs="Arial"/>
                <w:color w:val="000080"/>
              </w:rPr>
              <w:t>CH</w:t>
            </w:r>
            <w:r w:rsidR="000B4878" w:rsidRPr="003F1207">
              <w:rPr>
                <w:rFonts w:ascii="Arial" w:hAnsi="Arial" w:cs="Arial"/>
                <w:color w:val="000080"/>
                <w:vertAlign w:val="subscript"/>
              </w:rPr>
              <w:t>3</w:t>
            </w:r>
            <w:r w:rsidR="000B4878" w:rsidRPr="003F1207">
              <w:rPr>
                <w:rFonts w:ascii="Arial" w:hAnsi="Arial" w:cs="Arial"/>
                <w:color w:val="000080"/>
              </w:rPr>
              <w:t>C(CH</w:t>
            </w:r>
            <w:r w:rsidR="000B4878" w:rsidRPr="003F1207">
              <w:rPr>
                <w:rFonts w:ascii="Arial" w:hAnsi="Arial" w:cs="Arial"/>
                <w:color w:val="000080"/>
                <w:vertAlign w:val="subscript"/>
              </w:rPr>
              <w:t>3</w:t>
            </w:r>
            <w:r w:rsidR="000B4878" w:rsidRPr="003F1207">
              <w:rPr>
                <w:rFonts w:ascii="Arial" w:hAnsi="Arial" w:cs="Arial"/>
                <w:color w:val="000080"/>
              </w:rPr>
              <w:t>CH</w:t>
            </w:r>
            <w:r w:rsidR="000B4878" w:rsidRPr="003F1207">
              <w:rPr>
                <w:rFonts w:ascii="Arial" w:hAnsi="Arial" w:cs="Arial"/>
                <w:color w:val="000080"/>
                <w:vertAlign w:val="subscript"/>
              </w:rPr>
              <w:t>2</w:t>
            </w:r>
            <w:r w:rsidR="000B4878" w:rsidRPr="003F1207">
              <w:rPr>
                <w:rFonts w:ascii="Arial" w:hAnsi="Arial" w:cs="Arial"/>
                <w:color w:val="000080"/>
              </w:rPr>
              <w:t>)</w:t>
            </w:r>
            <w:r w:rsidR="000B4878" w:rsidRPr="003F1207">
              <w:rPr>
                <w:rFonts w:ascii="Arial" w:hAnsi="Arial" w:cs="Arial"/>
                <w:color w:val="000080"/>
                <w:vertAlign w:val="subscript"/>
              </w:rPr>
              <w:t>2</w:t>
            </w:r>
            <w:r w:rsidR="000B4878" w:rsidRPr="003F1207">
              <w:rPr>
                <w:rFonts w:ascii="Arial" w:hAnsi="Arial" w:cs="Arial"/>
                <w:color w:val="000080"/>
              </w:rPr>
              <w:t>CH</w:t>
            </w:r>
            <w:r w:rsidR="000B4878" w:rsidRPr="003F1207">
              <w:rPr>
                <w:rFonts w:ascii="Arial" w:hAnsi="Arial" w:cs="Arial"/>
                <w:color w:val="000080"/>
                <w:vertAlign w:val="subscript"/>
              </w:rPr>
              <w:t>2</w:t>
            </w:r>
            <w:r w:rsidR="000B4878" w:rsidRPr="003F1207">
              <w:rPr>
                <w:rFonts w:ascii="Arial" w:hAnsi="Arial" w:cs="Arial"/>
                <w:color w:val="000080"/>
              </w:rPr>
              <w:t>CH(CH</w:t>
            </w:r>
            <w:r w:rsidR="000B4878" w:rsidRPr="003F1207">
              <w:rPr>
                <w:rFonts w:ascii="Arial" w:hAnsi="Arial" w:cs="Arial"/>
                <w:color w:val="000080"/>
                <w:vertAlign w:val="subscript"/>
              </w:rPr>
              <w:t>2</w:t>
            </w:r>
            <w:r w:rsidR="000B4878" w:rsidRPr="003F1207">
              <w:rPr>
                <w:rFonts w:ascii="Arial" w:hAnsi="Arial" w:cs="Arial"/>
                <w:color w:val="000080"/>
              </w:rPr>
              <w:t>CH</w:t>
            </w:r>
            <w:r w:rsidR="000B4878" w:rsidRPr="003F1207">
              <w:rPr>
                <w:rFonts w:ascii="Arial" w:hAnsi="Arial" w:cs="Arial"/>
                <w:color w:val="000080"/>
                <w:vertAlign w:val="subscript"/>
              </w:rPr>
              <w:t>2</w:t>
            </w:r>
            <w:r w:rsidR="000B4878" w:rsidRPr="003F1207">
              <w:rPr>
                <w:rFonts w:ascii="Arial" w:hAnsi="Arial" w:cs="Arial"/>
                <w:color w:val="000080"/>
              </w:rPr>
              <w:t>CH</w:t>
            </w:r>
            <w:r w:rsidR="000B4878" w:rsidRPr="003F1207">
              <w:rPr>
                <w:rFonts w:ascii="Arial" w:hAnsi="Arial" w:cs="Arial"/>
                <w:color w:val="000080"/>
                <w:vertAlign w:val="subscript"/>
              </w:rPr>
              <w:t>3</w:t>
            </w:r>
            <w:r w:rsidR="000B4878" w:rsidRPr="003F1207">
              <w:rPr>
                <w:rFonts w:ascii="Arial" w:hAnsi="Arial" w:cs="Arial"/>
                <w:color w:val="000080"/>
              </w:rPr>
              <w:t>)</w:t>
            </w:r>
            <w:r w:rsidR="000B4878" w:rsidRPr="003F1207">
              <w:rPr>
                <w:rFonts w:ascii="Arial" w:hAnsi="Arial" w:cs="Arial"/>
                <w:color w:val="000080"/>
                <w:vertAlign w:val="subscript"/>
              </w:rPr>
              <w:t>2</w:t>
            </w:r>
          </w:p>
          <w:p w:rsidR="000B4878" w:rsidRPr="003F1207" w:rsidRDefault="000B4878" w:rsidP="00712F99">
            <w:pPr>
              <w:widowControl w:val="0"/>
              <w:overflowPunct w:val="0"/>
              <w:autoSpaceDE w:val="0"/>
              <w:autoSpaceDN w:val="0"/>
              <w:adjustRightInd w:val="0"/>
              <w:textAlignment w:val="baseline"/>
              <w:rPr>
                <w:rFonts w:ascii="Arial" w:hAnsi="Arial" w:cs="Arial"/>
                <w:color w:val="000080"/>
              </w:rPr>
            </w:pPr>
          </w:p>
          <w:p w:rsidR="000B4878" w:rsidRPr="003F1207" w:rsidRDefault="000B4878" w:rsidP="00712F99">
            <w:pPr>
              <w:widowControl w:val="0"/>
              <w:overflowPunct w:val="0"/>
              <w:autoSpaceDE w:val="0"/>
              <w:autoSpaceDN w:val="0"/>
              <w:adjustRightInd w:val="0"/>
              <w:textAlignment w:val="baseline"/>
              <w:rPr>
                <w:rFonts w:ascii="Arial" w:hAnsi="Arial" w:cs="Arial"/>
                <w:color w:val="000080"/>
              </w:rPr>
            </w:pPr>
            <w:r w:rsidRPr="003F1207">
              <w:rPr>
                <w:rFonts w:ascii="Arial" w:hAnsi="Arial" w:cs="Arial"/>
                <w:color w:val="000080"/>
              </w:rPr>
              <w:t>These are more complex than you would be asked = just make sure the number and order of C atoms is correct</w:t>
            </w:r>
          </w:p>
        </w:tc>
        <w:tc>
          <w:tcPr>
            <w:tcW w:w="4202" w:type="dxa"/>
          </w:tcPr>
          <w:p w:rsidR="000B4878" w:rsidRDefault="006E4EA4" w:rsidP="001103DA">
            <w:pPr>
              <w:widowControl w:val="0"/>
              <w:overflowPunct w:val="0"/>
              <w:autoSpaceDE w:val="0"/>
              <w:autoSpaceDN w:val="0"/>
              <w:adjustRightInd w:val="0"/>
              <w:textAlignment w:val="baseline"/>
            </w:pPr>
            <w:r>
              <w:rPr>
                <w:noProof/>
              </w:rPr>
              <w:object w:dxaOrig="1440" w:dyaOrig="1440">
                <v:shape id="_x0000_s1490" type="#_x0000_t75" style="position:absolute;margin-left:39.45pt;margin-top:20pt;width:114pt;height:57pt;z-index:251654144;mso-position-horizontal-relative:text;mso-position-vertical-relative:text">
                  <v:imagedata r:id="rId180" o:title=""/>
                </v:shape>
                <o:OLEObject Type="Embed" ProgID="ACD.ChemSketch.20" ShapeID="_x0000_s1490" DrawAspect="Content" ObjectID="_1510751449" r:id="rId181"/>
              </w:object>
            </w:r>
            <w:r w:rsidR="00EF4FBD">
              <w:rPr>
                <w:noProof/>
              </w:rPr>
              <mc:AlternateContent>
                <mc:Choice Requires="wpi">
                  <w:drawing>
                    <wp:anchor distT="0" distB="0" distL="114300" distR="114300" simplePos="0" relativeHeight="251797504" behindDoc="0" locked="0" layoutInCell="1" allowOverlap="1">
                      <wp:simplePos x="0" y="0"/>
                      <wp:positionH relativeFrom="column">
                        <wp:posOffset>281940</wp:posOffset>
                      </wp:positionH>
                      <wp:positionV relativeFrom="paragraph">
                        <wp:posOffset>843280</wp:posOffset>
                      </wp:positionV>
                      <wp:extent cx="1809115" cy="1470660"/>
                      <wp:effectExtent l="15240" t="81280" r="13970" b="10160"/>
                      <wp:wrapNone/>
                      <wp:docPr id="82" name="Ink 66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2">
                            <w14:nvContentPartPr>
                              <w14:cNvContentPartPr>
                                <a14:cpLocks xmlns:a14="http://schemas.microsoft.com/office/drawing/2010/main" noRot="1" noChangeAspect="1" noEditPoints="1" noChangeArrowheads="1" noChangeShapeType="1"/>
                              </w14:cNvContentPartPr>
                            </w14:nvContentPartPr>
                            <w14:xfrm>
                              <a:off x="0" y="0"/>
                              <a:ext cx="1809115" cy="1470660"/>
                            </w14:xfrm>
                          </w14:contentPart>
                        </a:graphicData>
                      </a:graphic>
                      <wp14:sizeRelH relativeFrom="page">
                        <wp14:pctWidth>0</wp14:pctWidth>
                      </wp14:sizeRelH>
                      <wp14:sizeRelV relativeFrom="page">
                        <wp14:pctHeight>0</wp14:pctHeight>
                      </wp14:sizeRelV>
                    </wp:anchor>
                  </w:drawing>
                </mc:Choice>
                <mc:Fallback>
                  <w:pict>
                    <v:shape w14:anchorId="14436378" id="Ink 667" o:spid="_x0000_s1026" type="#_x0000_t75" style="position:absolute;margin-left:21.7pt;margin-top:65.9pt;width:143.45pt;height:116.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">
                      <v:imagedata r:id="rId183" o:title=""/>
                      <o:lock v:ext="edit" rotation="t" verticies="t" shapetype="t"/>
                    </v:shape>
                  </w:pict>
                </mc:Fallback>
              </mc:AlternateContent>
            </w:r>
            <w:r w:rsidR="000B4878">
              <w:t>(semi-displayed)</w:t>
            </w:r>
          </w:p>
        </w:tc>
        <w:tc>
          <w:tcPr>
            <w:tcW w:w="3149" w:type="dxa"/>
          </w:tcPr>
          <w:p w:rsidR="000B4878" w:rsidRDefault="006E4EA4" w:rsidP="001103DA">
            <w:pPr>
              <w:widowControl w:val="0"/>
              <w:overflowPunct w:val="0"/>
              <w:autoSpaceDE w:val="0"/>
              <w:autoSpaceDN w:val="0"/>
              <w:adjustRightInd w:val="0"/>
              <w:textAlignment w:val="baseline"/>
            </w:pPr>
            <w:r>
              <w:rPr>
                <w:noProof/>
              </w:rPr>
              <w:object w:dxaOrig="1440" w:dyaOrig="1440">
                <v:shape id="_x0000_s1491" type="#_x0000_t75" style="position:absolute;margin-left:22.05pt;margin-top:-.85pt;width:94.15pt;height:85.85pt;z-index:251655168;mso-position-horizontal-relative:text;mso-position-vertical-relative:text">
                  <v:imagedata r:id="rId184" o:title=""/>
                </v:shape>
                <o:OLEObject Type="Embed" ProgID="ACD.ChemSketch.20" ShapeID="_x0000_s1491" DrawAspect="Content" ObjectID="_1510751450" r:id="rId185"/>
              </w:object>
            </w:r>
          </w:p>
        </w:tc>
      </w:tr>
      <w:tr w:rsidR="00B0466A" w:rsidTr="00B0466A">
        <w:trPr>
          <w:trHeight w:val="1247"/>
        </w:trPr>
        <w:tc>
          <w:tcPr>
            <w:tcW w:w="2358" w:type="dxa"/>
            <w:vAlign w:val="center"/>
          </w:tcPr>
          <w:p w:rsidR="00B0466A" w:rsidRPr="003F1207" w:rsidRDefault="00B0466A" w:rsidP="00712F99">
            <w:pPr>
              <w:widowControl w:val="0"/>
              <w:overflowPunct w:val="0"/>
              <w:autoSpaceDE w:val="0"/>
              <w:autoSpaceDN w:val="0"/>
              <w:adjustRightInd w:val="0"/>
              <w:textAlignment w:val="baseline"/>
              <w:rPr>
                <w:rFonts w:ascii="Arial" w:hAnsi="Arial" w:cs="Arial"/>
                <w:color w:val="000080"/>
                <w:sz w:val="25"/>
                <w:szCs w:val="25"/>
              </w:rPr>
            </w:pPr>
            <w:r w:rsidRPr="003F1207">
              <w:rPr>
                <w:rFonts w:ascii="Arial" w:hAnsi="Arial" w:cs="Arial"/>
                <w:color w:val="000080"/>
                <w:sz w:val="25"/>
                <w:szCs w:val="25"/>
              </w:rPr>
              <w:t>2,6-dimethyloctane</w:t>
            </w:r>
          </w:p>
        </w:tc>
        <w:tc>
          <w:tcPr>
            <w:tcW w:w="5079" w:type="dxa"/>
            <w:vAlign w:val="center"/>
          </w:tcPr>
          <w:p w:rsidR="00B0466A" w:rsidRPr="003F1207" w:rsidRDefault="00B0466A" w:rsidP="00712F99">
            <w:pPr>
              <w:widowControl w:val="0"/>
              <w:overflowPunct w:val="0"/>
              <w:autoSpaceDE w:val="0"/>
              <w:autoSpaceDN w:val="0"/>
              <w:adjustRightInd w:val="0"/>
              <w:textAlignment w:val="baseline"/>
              <w:rPr>
                <w:rFonts w:ascii="Arial" w:hAnsi="Arial" w:cs="Arial"/>
                <w:color w:val="000080"/>
                <w:vertAlign w:val="subscript"/>
              </w:rPr>
            </w:pPr>
            <w:r w:rsidRPr="003F1207">
              <w:rPr>
                <w:rFonts w:ascii="Arial" w:hAnsi="Arial" w:cs="Arial"/>
                <w:color w:val="000080"/>
              </w:rPr>
              <w:t>CH</w:t>
            </w:r>
            <w:r w:rsidRPr="003F1207">
              <w:rPr>
                <w:rFonts w:ascii="Arial" w:hAnsi="Arial" w:cs="Arial"/>
                <w:color w:val="000080"/>
                <w:vertAlign w:val="subscript"/>
              </w:rPr>
              <w:t>3</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CH(CH</w:t>
            </w:r>
            <w:r w:rsidRPr="003F1207">
              <w:rPr>
                <w:rFonts w:ascii="Arial" w:hAnsi="Arial" w:cs="Arial"/>
                <w:color w:val="000080"/>
                <w:vertAlign w:val="subscript"/>
              </w:rPr>
              <w:t>3</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CH(CH</w:t>
            </w:r>
            <w:r w:rsidRPr="003F1207">
              <w:rPr>
                <w:rFonts w:ascii="Arial" w:hAnsi="Arial" w:cs="Arial"/>
                <w:color w:val="000080"/>
                <w:vertAlign w:val="subscript"/>
              </w:rPr>
              <w:t>3</w:t>
            </w:r>
            <w:r w:rsidRPr="003F1207">
              <w:rPr>
                <w:rFonts w:ascii="Arial" w:hAnsi="Arial" w:cs="Arial"/>
                <w:color w:val="000080"/>
              </w:rPr>
              <w:t>)</w:t>
            </w:r>
            <w:r w:rsidRPr="003F1207">
              <w:rPr>
                <w:rFonts w:ascii="Arial" w:hAnsi="Arial" w:cs="Arial"/>
                <w:color w:val="000080"/>
                <w:vertAlign w:val="subscript"/>
              </w:rPr>
              <w:t>2</w:t>
            </w:r>
          </w:p>
        </w:tc>
        <w:tc>
          <w:tcPr>
            <w:tcW w:w="4202" w:type="dxa"/>
          </w:tcPr>
          <w:p w:rsidR="00B0466A" w:rsidRDefault="006E4EA4" w:rsidP="00712F99">
            <w:pPr>
              <w:widowControl w:val="0"/>
              <w:overflowPunct w:val="0"/>
              <w:autoSpaceDE w:val="0"/>
              <w:autoSpaceDN w:val="0"/>
              <w:adjustRightInd w:val="0"/>
              <w:textAlignment w:val="baseline"/>
            </w:pPr>
            <w:r>
              <w:rPr>
                <w:noProof/>
              </w:rPr>
              <w:object w:dxaOrig="1440" w:dyaOrig="1440">
                <v:shape id="_x0000_s1676" type="#_x0000_t75" style="position:absolute;margin-left:47.75pt;margin-top:13.85pt;width:113pt;height:45pt;z-index:251782144;mso-position-horizontal-relative:text;mso-position-vertical-relative:text">
                  <v:imagedata r:id="rId186" o:title=""/>
                </v:shape>
                <o:OLEObject Type="Embed" ProgID="ACD.ChemSketch.20" ShapeID="_x0000_s1676" DrawAspect="Content" ObjectID="_1510751451" r:id="rId187"/>
              </w:object>
            </w:r>
            <w:r w:rsidR="00EF4FBD">
              <w:rPr>
                <w:noProof/>
              </w:rPr>
              <mc:AlternateContent>
                <mc:Choice Requires="wpi">
                  <w:drawing>
                    <wp:anchor distT="0" distB="0" distL="114300" distR="114300" simplePos="0" relativeHeight="251784192" behindDoc="0" locked="0" layoutInCell="1" allowOverlap="1">
                      <wp:simplePos x="0" y="0"/>
                      <wp:positionH relativeFrom="column">
                        <wp:posOffset>1720850</wp:posOffset>
                      </wp:positionH>
                      <wp:positionV relativeFrom="paragraph">
                        <wp:posOffset>623570</wp:posOffset>
                      </wp:positionV>
                      <wp:extent cx="58420" cy="89535"/>
                      <wp:effectExtent l="15875" t="13970" r="11430" b="10795"/>
                      <wp:wrapNone/>
                      <wp:docPr id="81" name="Ink 6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8">
                            <w14:nvContentPartPr>
                              <w14:cNvContentPartPr>
                                <a14:cpLocks xmlns:a14="http://schemas.microsoft.com/office/drawing/2010/main" noRot="1" noChangeAspect="1" noEditPoints="1" noChangeArrowheads="1" noChangeShapeType="1"/>
                              </w14:cNvContentPartPr>
                            </w14:nvContentPartPr>
                            <w14:xfrm>
                              <a:off x="0" y="0"/>
                              <a:ext cx="58420" cy="89535"/>
                            </w14:xfrm>
                          </w14:contentPart>
                        </a:graphicData>
                      </a:graphic>
                      <wp14:sizeRelH relativeFrom="page">
                        <wp14:pctWidth>0</wp14:pctWidth>
                      </wp14:sizeRelH>
                      <wp14:sizeRelV relativeFrom="page">
                        <wp14:pctHeight>0</wp14:pctHeight>
                      </wp14:sizeRelV>
                    </wp:anchor>
                  </w:drawing>
                </mc:Choice>
                <mc:Fallback>
                  <w:pict>
                    <v:shape w14:anchorId="324DA462" id="Ink 654" o:spid="_x0000_s1026" type="#_x0000_t75" style="position:absolute;margin-left:135pt;margin-top:48.6pt;width:5.6pt;height:8.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">
                      <v:imagedata r:id="rId189" o:title=""/>
                      <o:lock v:ext="edit" rotation="t" verticies="t" shapetype="t"/>
                    </v:shape>
                  </w:pict>
                </mc:Fallback>
              </mc:AlternateContent>
            </w:r>
            <w:r w:rsidR="00EF4FBD">
              <w:rPr>
                <w:noProof/>
              </w:rPr>
              <mc:AlternateContent>
                <mc:Choice Requires="wpi">
                  <w:drawing>
                    <wp:anchor distT="0" distB="0" distL="114300" distR="114300" simplePos="0" relativeHeight="251785216" behindDoc="0" locked="0" layoutInCell="1" allowOverlap="1">
                      <wp:simplePos x="0" y="0"/>
                      <wp:positionH relativeFrom="column">
                        <wp:posOffset>805815</wp:posOffset>
                      </wp:positionH>
                      <wp:positionV relativeFrom="paragraph">
                        <wp:posOffset>481330</wp:posOffset>
                      </wp:positionV>
                      <wp:extent cx="67310" cy="105410"/>
                      <wp:effectExtent l="15240" t="14605" r="12700" b="13335"/>
                      <wp:wrapNone/>
                      <wp:docPr id="80" name="Ink 65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0">
                            <w14:nvContentPartPr>
                              <w14:cNvContentPartPr>
                                <a14:cpLocks xmlns:a14="http://schemas.microsoft.com/office/drawing/2010/main" noRot="1" noChangeAspect="1" noEditPoints="1" noChangeArrowheads="1" noChangeShapeType="1"/>
                              </w14:cNvContentPartPr>
                            </w14:nvContentPartPr>
                            <w14:xfrm>
                              <a:off x="0" y="0"/>
                              <a:ext cx="67310" cy="105410"/>
                            </w14:xfrm>
                          </w14:contentPart>
                        </a:graphicData>
                      </a:graphic>
                      <wp14:sizeRelH relativeFrom="page">
                        <wp14:pctWidth>0</wp14:pctWidth>
                      </wp14:sizeRelH>
                      <wp14:sizeRelV relativeFrom="page">
                        <wp14:pctHeight>0</wp14:pctHeight>
                      </wp14:sizeRelV>
                    </wp:anchor>
                  </w:drawing>
                </mc:Choice>
                <mc:Fallback>
                  <w:pict>
                    <v:shape w14:anchorId="095E7C20" id="Ink 655" o:spid="_x0000_s1026" type="#_x0000_t75" style="position:absolute;margin-left:62.95pt;margin-top:37.4pt;width:6.35pt;height:9.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">
                      <v:imagedata r:id="rId191" o:title=""/>
                      <o:lock v:ext="edit" rotation="t" verticies="t" shapetype="t"/>
                    </v:shape>
                  </w:pict>
                </mc:Fallback>
              </mc:AlternateContent>
            </w:r>
          </w:p>
        </w:tc>
        <w:tc>
          <w:tcPr>
            <w:tcW w:w="3149" w:type="dxa"/>
          </w:tcPr>
          <w:p w:rsidR="00B0466A" w:rsidRDefault="006E4EA4" w:rsidP="00712F99">
            <w:pPr>
              <w:widowControl w:val="0"/>
              <w:overflowPunct w:val="0"/>
              <w:autoSpaceDE w:val="0"/>
              <w:autoSpaceDN w:val="0"/>
              <w:adjustRightInd w:val="0"/>
              <w:textAlignment w:val="baseline"/>
            </w:pPr>
            <w:r>
              <w:rPr>
                <w:noProof/>
              </w:rPr>
              <w:object w:dxaOrig="1440" w:dyaOrig="1440">
                <v:shape id="_x0000_s1677" type="#_x0000_t75" style="position:absolute;margin-left:25.5pt;margin-top:18.35pt;width:96pt;height:40pt;z-index:251783168;mso-position-horizontal-relative:text;mso-position-vertical-relative:text">
                  <v:imagedata r:id="rId192" o:title=""/>
                </v:shape>
                <o:OLEObject Type="Embed" ProgID="ACD.ChemSketch.20" ShapeID="_x0000_s1677" DrawAspect="Content" ObjectID="_1510751452" r:id="rId193"/>
              </w:object>
            </w:r>
          </w:p>
        </w:tc>
      </w:tr>
      <w:tr w:rsidR="00B0466A" w:rsidTr="00B0466A">
        <w:trPr>
          <w:trHeight w:val="1247"/>
        </w:trPr>
        <w:tc>
          <w:tcPr>
            <w:tcW w:w="2358" w:type="dxa"/>
            <w:vAlign w:val="center"/>
          </w:tcPr>
          <w:p w:rsidR="00B0466A" w:rsidRPr="003F1207" w:rsidRDefault="00B0466A" w:rsidP="00712F99">
            <w:pPr>
              <w:widowControl w:val="0"/>
              <w:overflowPunct w:val="0"/>
              <w:autoSpaceDE w:val="0"/>
              <w:autoSpaceDN w:val="0"/>
              <w:adjustRightInd w:val="0"/>
              <w:textAlignment w:val="baseline"/>
              <w:rPr>
                <w:rFonts w:ascii="Arial" w:hAnsi="Arial" w:cs="Arial"/>
                <w:color w:val="000080"/>
                <w:sz w:val="25"/>
                <w:szCs w:val="25"/>
              </w:rPr>
            </w:pPr>
            <w:r w:rsidRPr="003F1207">
              <w:rPr>
                <w:rFonts w:ascii="Arial" w:hAnsi="Arial" w:cs="Arial"/>
                <w:color w:val="000080"/>
                <w:sz w:val="25"/>
                <w:szCs w:val="25"/>
              </w:rPr>
              <w:t>2,2,6-trimethyloctane</w:t>
            </w:r>
          </w:p>
        </w:tc>
        <w:tc>
          <w:tcPr>
            <w:tcW w:w="5079" w:type="dxa"/>
            <w:vAlign w:val="center"/>
          </w:tcPr>
          <w:p w:rsidR="00B0466A" w:rsidRPr="003F1207" w:rsidRDefault="00B0466A" w:rsidP="00712F99">
            <w:pPr>
              <w:widowControl w:val="0"/>
              <w:overflowPunct w:val="0"/>
              <w:autoSpaceDE w:val="0"/>
              <w:autoSpaceDN w:val="0"/>
              <w:adjustRightInd w:val="0"/>
              <w:textAlignment w:val="baseline"/>
              <w:rPr>
                <w:rFonts w:ascii="Arial" w:hAnsi="Arial" w:cs="Arial"/>
                <w:color w:val="000080"/>
              </w:rPr>
            </w:pPr>
            <w:r w:rsidRPr="003F1207">
              <w:rPr>
                <w:rFonts w:ascii="Arial" w:hAnsi="Arial" w:cs="Arial"/>
                <w:color w:val="000080"/>
              </w:rPr>
              <w:t>(CH</w:t>
            </w:r>
            <w:r w:rsidRPr="003F1207">
              <w:rPr>
                <w:rFonts w:ascii="Arial" w:hAnsi="Arial" w:cs="Arial"/>
                <w:color w:val="000080"/>
                <w:vertAlign w:val="subscript"/>
              </w:rPr>
              <w:t>3</w:t>
            </w:r>
            <w:r w:rsidRPr="003F1207">
              <w:rPr>
                <w:rFonts w:ascii="Arial" w:hAnsi="Arial" w:cs="Arial"/>
                <w:color w:val="000080"/>
              </w:rPr>
              <w:t>)</w:t>
            </w:r>
            <w:r w:rsidRPr="003F1207">
              <w:rPr>
                <w:rFonts w:ascii="Arial" w:hAnsi="Arial" w:cs="Arial"/>
                <w:color w:val="000080"/>
                <w:vertAlign w:val="subscript"/>
              </w:rPr>
              <w:t>3</w:t>
            </w:r>
            <w:r w:rsidRPr="003F1207">
              <w:rPr>
                <w:rFonts w:ascii="Arial" w:hAnsi="Arial" w:cs="Arial"/>
                <w:color w:val="000080"/>
              </w:rPr>
              <w:t>CCH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CH(CH</w:t>
            </w:r>
            <w:r w:rsidRPr="003F1207">
              <w:rPr>
                <w:rFonts w:ascii="Arial" w:hAnsi="Arial" w:cs="Arial"/>
                <w:color w:val="000080"/>
                <w:vertAlign w:val="subscript"/>
              </w:rPr>
              <w:t>3</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3</w:t>
            </w:r>
          </w:p>
        </w:tc>
        <w:tc>
          <w:tcPr>
            <w:tcW w:w="4202" w:type="dxa"/>
          </w:tcPr>
          <w:p w:rsidR="00B0466A" w:rsidRDefault="006E4EA4" w:rsidP="00712F99">
            <w:pPr>
              <w:widowControl w:val="0"/>
              <w:overflowPunct w:val="0"/>
              <w:autoSpaceDE w:val="0"/>
              <w:autoSpaceDN w:val="0"/>
              <w:adjustRightInd w:val="0"/>
              <w:textAlignment w:val="baseline"/>
            </w:pPr>
            <w:r>
              <w:rPr>
                <w:noProof/>
              </w:rPr>
              <w:object w:dxaOrig="1440" w:dyaOrig="1440">
                <v:shape id="_x0000_s1680" type="#_x0000_t75" style="position:absolute;margin-left:43.85pt;margin-top:10.85pt;width:130pt;height:44pt;z-index:251786240;mso-position-horizontal-relative:text;mso-position-vertical-relative:text">
                  <v:imagedata r:id="rId194" o:title=""/>
                </v:shape>
                <o:OLEObject Type="Embed" ProgID="ACD.ChemSketch.20" ShapeID="_x0000_s1680" DrawAspect="Content" ObjectID="_1510751453" r:id="rId195"/>
              </w:object>
            </w:r>
            <w:r w:rsidR="00EF4FBD">
              <w:rPr>
                <w:noProof/>
              </w:rPr>
              <mc:AlternateContent>
                <mc:Choice Requires="wpi">
                  <w:drawing>
                    <wp:anchor distT="0" distB="0" distL="114300" distR="114300" simplePos="0" relativeHeight="251788288" behindDoc="0" locked="0" layoutInCell="1" allowOverlap="1">
                      <wp:simplePos x="0" y="0"/>
                      <wp:positionH relativeFrom="column">
                        <wp:posOffset>694055</wp:posOffset>
                      </wp:positionH>
                      <wp:positionV relativeFrom="paragraph">
                        <wp:posOffset>387350</wp:posOffset>
                      </wp:positionV>
                      <wp:extent cx="175895" cy="128270"/>
                      <wp:effectExtent l="8255" t="15875" r="6350" b="8255"/>
                      <wp:wrapNone/>
                      <wp:docPr id="79" name="Ink 65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6">
                            <w14:nvContentPartPr>
                              <w14:cNvContentPartPr>
                                <a14:cpLocks xmlns:a14="http://schemas.microsoft.com/office/drawing/2010/main" noRot="1" noChangeAspect="1" noEditPoints="1" noChangeArrowheads="1" noChangeShapeType="1"/>
                              </w14:cNvContentPartPr>
                            </w14:nvContentPartPr>
                            <w14:xfrm>
                              <a:off x="0" y="0"/>
                              <a:ext cx="175895" cy="128270"/>
                            </w14:xfrm>
                          </w14:contentPart>
                        </a:graphicData>
                      </a:graphic>
                      <wp14:sizeRelH relativeFrom="page">
                        <wp14:pctWidth>0</wp14:pctWidth>
                      </wp14:sizeRelH>
                      <wp14:sizeRelV relativeFrom="page">
                        <wp14:pctHeight>0</wp14:pctHeight>
                      </wp14:sizeRelV>
                    </wp:anchor>
                  </w:drawing>
                </mc:Choice>
                <mc:Fallback>
                  <w:pict>
                    <v:shape w14:anchorId="76592E07" id="Ink 658" o:spid="_x0000_s1026" type="#_x0000_t75" style="position:absolute;margin-left:54.15pt;margin-top:30pt;width:14.85pt;height:11.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">
                      <v:imagedata r:id="rId197" o:title=""/>
                      <o:lock v:ext="edit" rotation="t" verticies="t" shapetype="t"/>
                    </v:shape>
                  </w:pict>
                </mc:Fallback>
              </mc:AlternateContent>
            </w:r>
            <w:r w:rsidR="00EF4FBD">
              <w:rPr>
                <w:noProof/>
              </w:rPr>
              <mc:AlternateContent>
                <mc:Choice Requires="wpi">
                  <w:drawing>
                    <wp:anchor distT="0" distB="0" distL="114300" distR="114300" simplePos="0" relativeHeight="251789312" behindDoc="0" locked="0" layoutInCell="1" allowOverlap="1">
                      <wp:simplePos x="0" y="0"/>
                      <wp:positionH relativeFrom="column">
                        <wp:posOffset>864235</wp:posOffset>
                      </wp:positionH>
                      <wp:positionV relativeFrom="paragraph">
                        <wp:posOffset>452120</wp:posOffset>
                      </wp:positionV>
                      <wp:extent cx="45085" cy="68580"/>
                      <wp:effectExtent l="26035" t="13970" r="14605" b="12700"/>
                      <wp:wrapNone/>
                      <wp:docPr id="78" name="Ink 65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8">
                            <w14:nvContentPartPr>
                              <w14:cNvContentPartPr>
                                <a14:cpLocks xmlns:a14="http://schemas.microsoft.com/office/drawing/2010/main" noRot="1" noChangeAspect="1" noEditPoints="1" noChangeArrowheads="1" noChangeShapeType="1"/>
                              </w14:cNvContentPartPr>
                            </w14:nvContentPartPr>
                            <w14:xfrm>
                              <a:off x="0" y="0"/>
                              <a:ext cx="45085" cy="68580"/>
                            </w14:xfrm>
                          </w14:contentPart>
                        </a:graphicData>
                      </a:graphic>
                      <wp14:sizeRelH relativeFrom="page">
                        <wp14:pctWidth>0</wp14:pctWidth>
                      </wp14:sizeRelH>
                      <wp14:sizeRelV relativeFrom="page">
                        <wp14:pctHeight>0</wp14:pctHeight>
                      </wp14:sizeRelV>
                    </wp:anchor>
                  </w:drawing>
                </mc:Choice>
                <mc:Fallback>
                  <w:pict>
                    <v:shape w14:anchorId="41E0F790" id="Ink 659" o:spid="_x0000_s1026" type="#_x0000_t75" style="position:absolute;margin-left:67.55pt;margin-top:35.1pt;width:4.55pt;height:6.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">
                      <v:imagedata r:id="rId199" o:title=""/>
                      <o:lock v:ext="edit" rotation="t" verticies="t" shapetype="t"/>
                    </v:shape>
                  </w:pict>
                </mc:Fallback>
              </mc:AlternateContent>
            </w:r>
          </w:p>
        </w:tc>
        <w:tc>
          <w:tcPr>
            <w:tcW w:w="3149" w:type="dxa"/>
          </w:tcPr>
          <w:p w:rsidR="00B0466A" w:rsidRDefault="006E4EA4" w:rsidP="00712F99">
            <w:pPr>
              <w:widowControl w:val="0"/>
              <w:overflowPunct w:val="0"/>
              <w:autoSpaceDE w:val="0"/>
              <w:autoSpaceDN w:val="0"/>
              <w:adjustRightInd w:val="0"/>
              <w:textAlignment w:val="baseline"/>
            </w:pPr>
            <w:r>
              <w:rPr>
                <w:noProof/>
              </w:rPr>
              <w:object w:dxaOrig="1440" w:dyaOrig="1440">
                <v:shape id="_x0000_s1681" type="#_x0000_t75" style="position:absolute;margin-left:29.4pt;margin-top:13.7pt;width:108.7pt;height:37.85pt;z-index:251787264;mso-position-horizontal-relative:text;mso-position-vertical-relative:text">
                  <v:imagedata r:id="rId200" o:title=""/>
                </v:shape>
                <o:OLEObject Type="Embed" ProgID="ACD.ChemSketch.20" ShapeID="_x0000_s1681" DrawAspect="Content" ObjectID="_1510751454" r:id="rId201"/>
              </w:object>
            </w:r>
          </w:p>
        </w:tc>
      </w:tr>
      <w:tr w:rsidR="00B0466A" w:rsidTr="006D1E63">
        <w:trPr>
          <w:trHeight w:val="1048"/>
        </w:trPr>
        <w:tc>
          <w:tcPr>
            <w:tcW w:w="2358" w:type="dxa"/>
            <w:vAlign w:val="center"/>
          </w:tcPr>
          <w:p w:rsidR="00B0466A" w:rsidRPr="003F1207" w:rsidRDefault="00B0466A" w:rsidP="00712F99">
            <w:pPr>
              <w:widowControl w:val="0"/>
              <w:overflowPunct w:val="0"/>
              <w:autoSpaceDE w:val="0"/>
              <w:autoSpaceDN w:val="0"/>
              <w:adjustRightInd w:val="0"/>
              <w:textAlignment w:val="baseline"/>
              <w:rPr>
                <w:rFonts w:ascii="Arial" w:hAnsi="Arial" w:cs="Arial"/>
                <w:color w:val="000080"/>
                <w:sz w:val="25"/>
                <w:szCs w:val="25"/>
              </w:rPr>
            </w:pPr>
            <w:r w:rsidRPr="003F1207">
              <w:rPr>
                <w:rFonts w:ascii="Arial" w:hAnsi="Arial" w:cs="Arial"/>
                <w:color w:val="000080"/>
                <w:sz w:val="25"/>
                <w:szCs w:val="25"/>
              </w:rPr>
              <w:t>2,2,6,6-tetramethylnonane</w:t>
            </w:r>
          </w:p>
        </w:tc>
        <w:tc>
          <w:tcPr>
            <w:tcW w:w="5079" w:type="dxa"/>
            <w:vAlign w:val="center"/>
          </w:tcPr>
          <w:p w:rsidR="00B0466A" w:rsidRPr="003F1207" w:rsidRDefault="00B0466A" w:rsidP="00712F99">
            <w:pPr>
              <w:widowControl w:val="0"/>
              <w:overflowPunct w:val="0"/>
              <w:autoSpaceDE w:val="0"/>
              <w:autoSpaceDN w:val="0"/>
              <w:adjustRightInd w:val="0"/>
              <w:textAlignment w:val="baseline"/>
              <w:rPr>
                <w:rFonts w:ascii="Arial" w:hAnsi="Arial" w:cs="Arial"/>
                <w:color w:val="000080"/>
                <w:vertAlign w:val="subscript"/>
              </w:rPr>
            </w:pPr>
            <w:r w:rsidRPr="003F1207">
              <w:rPr>
                <w:rFonts w:ascii="Arial" w:hAnsi="Arial" w:cs="Arial"/>
                <w:color w:val="000080"/>
              </w:rPr>
              <w:t>(CH</w:t>
            </w:r>
            <w:r w:rsidRPr="003F1207">
              <w:rPr>
                <w:rFonts w:ascii="Arial" w:hAnsi="Arial" w:cs="Arial"/>
                <w:color w:val="000080"/>
                <w:vertAlign w:val="subscript"/>
              </w:rPr>
              <w:t>3</w:t>
            </w:r>
            <w:r w:rsidRPr="003F1207">
              <w:rPr>
                <w:rFonts w:ascii="Arial" w:hAnsi="Arial" w:cs="Arial"/>
                <w:color w:val="000080"/>
              </w:rPr>
              <w:t>)</w:t>
            </w:r>
            <w:r w:rsidRPr="003F1207">
              <w:rPr>
                <w:rFonts w:ascii="Arial" w:hAnsi="Arial" w:cs="Arial"/>
                <w:color w:val="000080"/>
                <w:vertAlign w:val="subscript"/>
              </w:rPr>
              <w:t>3</w:t>
            </w:r>
            <w:r w:rsidRPr="003F1207">
              <w:rPr>
                <w:rFonts w:ascii="Arial" w:hAnsi="Arial" w:cs="Arial"/>
                <w:color w:val="000080"/>
              </w:rPr>
              <w:t>CCH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C(CH</w:t>
            </w:r>
            <w:r w:rsidRPr="003F1207">
              <w:rPr>
                <w:rFonts w:ascii="Arial" w:hAnsi="Arial" w:cs="Arial"/>
                <w:color w:val="000080"/>
                <w:vertAlign w:val="subscript"/>
              </w:rPr>
              <w:t>3</w:t>
            </w:r>
            <w:r w:rsidRPr="003F1207">
              <w:rPr>
                <w:rFonts w:ascii="Arial" w:hAnsi="Arial" w:cs="Arial"/>
                <w:color w:val="000080"/>
              </w:rPr>
              <w:t>)</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3</w:t>
            </w:r>
          </w:p>
        </w:tc>
        <w:tc>
          <w:tcPr>
            <w:tcW w:w="4202" w:type="dxa"/>
          </w:tcPr>
          <w:p w:rsidR="00B0466A" w:rsidRDefault="006E4EA4" w:rsidP="00712F99">
            <w:pPr>
              <w:widowControl w:val="0"/>
              <w:overflowPunct w:val="0"/>
              <w:autoSpaceDE w:val="0"/>
              <w:autoSpaceDN w:val="0"/>
              <w:adjustRightInd w:val="0"/>
              <w:textAlignment w:val="baseline"/>
            </w:pPr>
            <w:r>
              <w:rPr>
                <w:noProof/>
              </w:rPr>
              <w:object w:dxaOrig="1440" w:dyaOrig="1440">
                <v:shape id="_x0000_s1684" type="#_x0000_t75" style="position:absolute;margin-left:44.45pt;margin-top:19.25pt;width:143pt;height:27pt;z-index:251790336;mso-position-horizontal-relative:text;mso-position-vertical-relative:text">
                  <v:imagedata r:id="rId202" o:title=""/>
                </v:shape>
                <o:OLEObject Type="Embed" ProgID="ACD.ChemSketch.20" ShapeID="_x0000_s1684" DrawAspect="Content" ObjectID="_1510751455" r:id="rId203"/>
              </w:object>
            </w:r>
            <w:r w:rsidR="00EF4FBD">
              <w:rPr>
                <w:noProof/>
              </w:rPr>
              <mc:AlternateContent>
                <mc:Choice Requires="wpi">
                  <w:drawing>
                    <wp:anchor distT="0" distB="0" distL="114300" distR="114300" simplePos="0" relativeHeight="251793408" behindDoc="0" locked="0" layoutInCell="1" allowOverlap="1" wp14:anchorId="61C15540" wp14:editId="50F06007">
                      <wp:simplePos x="0" y="0"/>
                      <wp:positionH relativeFrom="column">
                        <wp:posOffset>2172335</wp:posOffset>
                      </wp:positionH>
                      <wp:positionV relativeFrom="paragraph">
                        <wp:posOffset>334645</wp:posOffset>
                      </wp:positionV>
                      <wp:extent cx="635" cy="635"/>
                      <wp:effectExtent l="10160" t="10795" r="8255" b="7620"/>
                      <wp:wrapNone/>
                      <wp:docPr id="77" name="Ink 66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4">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7949ABAB" id="Ink 663" o:spid="_x0000_s1026" type="#_x0000_t75" style="position:absolute;margin-left:170.15pt;margin-top:25.45pt;width:1.85pt;height:1.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">
                      <v:imagedata r:id="rId205" o:title=""/>
                      <o:lock v:ext="edit" rotation="t" verticies="t" shapetype="t"/>
                    </v:shape>
                  </w:pict>
                </mc:Fallback>
              </mc:AlternateContent>
            </w:r>
          </w:p>
        </w:tc>
        <w:tc>
          <w:tcPr>
            <w:tcW w:w="3149" w:type="dxa"/>
          </w:tcPr>
          <w:p w:rsidR="00B0466A" w:rsidRDefault="006E4EA4" w:rsidP="00712F99">
            <w:pPr>
              <w:widowControl w:val="0"/>
              <w:overflowPunct w:val="0"/>
              <w:autoSpaceDE w:val="0"/>
              <w:autoSpaceDN w:val="0"/>
              <w:adjustRightInd w:val="0"/>
              <w:textAlignment w:val="baseline"/>
            </w:pPr>
            <w:r>
              <w:rPr>
                <w:noProof/>
              </w:rPr>
              <w:object w:dxaOrig="1440" w:dyaOrig="1440">
                <v:shape id="_x0000_s1686" type="#_x0000_t75" style="position:absolute;margin-left:16.8pt;margin-top:53.8pt;width:96pt;height:50.25pt;z-index:251792384;mso-position-horizontal-relative:text;mso-position-vertical-relative:text">
                  <v:imagedata r:id="rId206" o:title=""/>
                </v:shape>
                <o:OLEObject Type="Embed" ProgID="ACD.ChemSketch.20" ShapeID="_x0000_s1686" DrawAspect="Content" ObjectID="_1510751456" r:id="rId207"/>
              </w:object>
            </w:r>
            <w:r>
              <w:rPr>
                <w:noProof/>
              </w:rPr>
              <w:object w:dxaOrig="1440" w:dyaOrig="1440">
                <v:shape id="_x0000_s1685" type="#_x0000_t75" style="position:absolute;margin-left:26.55pt;margin-top:5.2pt;width:109.5pt;height:30.75pt;z-index:251791360;mso-position-horizontal-relative:text;mso-position-vertical-relative:text">
                  <v:imagedata r:id="rId208" o:title=""/>
                </v:shape>
                <o:OLEObject Type="Embed" ProgID="ACD.ChemSketch.20" ShapeID="_x0000_s1685" DrawAspect="Content" ObjectID="_1510751457" r:id="rId209"/>
              </w:object>
            </w:r>
            <w:r w:rsidR="00EF4FBD">
              <w:rPr>
                <w:noProof/>
              </w:rPr>
              <mc:AlternateContent>
                <mc:Choice Requires="wpi">
                  <w:drawing>
                    <wp:anchor distT="0" distB="0" distL="114300" distR="114300" simplePos="0" relativeHeight="251794432" behindDoc="0" locked="0" layoutInCell="1" allowOverlap="1" wp14:anchorId="30A0C170" wp14:editId="2229B7D0">
                      <wp:simplePos x="0" y="0"/>
                      <wp:positionH relativeFrom="column">
                        <wp:posOffset>741045</wp:posOffset>
                      </wp:positionH>
                      <wp:positionV relativeFrom="paragraph">
                        <wp:posOffset>750570</wp:posOffset>
                      </wp:positionV>
                      <wp:extent cx="675005" cy="583565"/>
                      <wp:effectExtent l="17145" t="7620" r="12700" b="18415"/>
                      <wp:wrapNone/>
                      <wp:docPr id="76" name="Ink 66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0">
                            <w14:nvContentPartPr>
                              <w14:cNvContentPartPr>
                                <a14:cpLocks xmlns:a14="http://schemas.microsoft.com/office/drawing/2010/main" noRot="1" noChangeAspect="1" noEditPoints="1" noChangeArrowheads="1" noChangeShapeType="1"/>
                              </w14:cNvContentPartPr>
                            </w14:nvContentPartPr>
                            <w14:xfrm>
                              <a:off x="0" y="0"/>
                              <a:ext cx="675005" cy="583565"/>
                            </w14:xfrm>
                          </w14:contentPart>
                        </a:graphicData>
                      </a:graphic>
                      <wp14:sizeRelH relativeFrom="page">
                        <wp14:pctWidth>0</wp14:pctWidth>
                      </wp14:sizeRelH>
                      <wp14:sizeRelV relativeFrom="page">
                        <wp14:pctHeight>0</wp14:pctHeight>
                      </wp14:sizeRelV>
                    </wp:anchor>
                  </w:drawing>
                </mc:Choice>
                <mc:Fallback>
                  <w:pict>
                    <v:shape w14:anchorId="6F91FA33" id="Ink 664" o:spid="_x0000_s1026" type="#_x0000_t75" style="position:absolute;margin-left:57.85pt;margin-top:58.6pt;width:54.15pt;height:46.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">
                      <v:imagedata r:id="rId211" o:title=""/>
                      <o:lock v:ext="edit" rotation="t" verticies="t" shapetype="t"/>
                    </v:shape>
                  </w:pict>
                </mc:Fallback>
              </mc:AlternateContent>
            </w:r>
          </w:p>
        </w:tc>
      </w:tr>
      <w:tr w:rsidR="00B0466A" w:rsidTr="00B0466A">
        <w:trPr>
          <w:trHeight w:val="1247"/>
        </w:trPr>
        <w:tc>
          <w:tcPr>
            <w:tcW w:w="2358" w:type="dxa"/>
            <w:vAlign w:val="center"/>
          </w:tcPr>
          <w:p w:rsidR="00B0466A" w:rsidRPr="003F1207" w:rsidRDefault="00B0466A" w:rsidP="00712F99">
            <w:pPr>
              <w:widowControl w:val="0"/>
              <w:overflowPunct w:val="0"/>
              <w:autoSpaceDE w:val="0"/>
              <w:autoSpaceDN w:val="0"/>
              <w:adjustRightInd w:val="0"/>
              <w:textAlignment w:val="baseline"/>
              <w:rPr>
                <w:rFonts w:ascii="Arial" w:hAnsi="Arial" w:cs="Arial"/>
                <w:color w:val="000080"/>
                <w:sz w:val="25"/>
                <w:szCs w:val="25"/>
              </w:rPr>
            </w:pPr>
            <w:r w:rsidRPr="003F1207">
              <w:rPr>
                <w:rFonts w:ascii="Arial" w:hAnsi="Arial" w:cs="Arial"/>
                <w:color w:val="000080"/>
                <w:sz w:val="25"/>
                <w:szCs w:val="25"/>
              </w:rPr>
              <w:t>4-propyloctane</w:t>
            </w:r>
          </w:p>
        </w:tc>
        <w:tc>
          <w:tcPr>
            <w:tcW w:w="5079" w:type="dxa"/>
            <w:vAlign w:val="center"/>
          </w:tcPr>
          <w:p w:rsidR="00B0466A" w:rsidRPr="003F1207" w:rsidRDefault="00B0466A" w:rsidP="00712F99">
            <w:pPr>
              <w:widowControl w:val="0"/>
              <w:overflowPunct w:val="0"/>
              <w:autoSpaceDE w:val="0"/>
              <w:autoSpaceDN w:val="0"/>
              <w:adjustRightInd w:val="0"/>
              <w:textAlignment w:val="baseline"/>
              <w:rPr>
                <w:rFonts w:ascii="Arial" w:hAnsi="Arial" w:cs="Arial"/>
                <w:color w:val="000080"/>
              </w:rPr>
            </w:pPr>
            <w:r w:rsidRPr="003F1207">
              <w:rPr>
                <w:rFonts w:ascii="Arial" w:hAnsi="Arial" w:cs="Arial"/>
                <w:color w:val="000080"/>
              </w:rPr>
              <w:t>CH</w:t>
            </w:r>
            <w:r w:rsidRPr="003F1207">
              <w:rPr>
                <w:rFonts w:ascii="Arial" w:hAnsi="Arial" w:cs="Arial"/>
                <w:color w:val="000080"/>
                <w:vertAlign w:val="subscript"/>
              </w:rPr>
              <w:t>3</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3</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2</w:t>
            </w:r>
            <w:r w:rsidRPr="003F1207">
              <w:rPr>
                <w:rFonts w:ascii="Arial" w:hAnsi="Arial" w:cs="Arial"/>
                <w:color w:val="000080"/>
              </w:rPr>
              <w:t>CH</w:t>
            </w:r>
            <w:r w:rsidRPr="003F1207">
              <w:rPr>
                <w:rFonts w:ascii="Arial" w:hAnsi="Arial" w:cs="Arial"/>
                <w:color w:val="000080"/>
                <w:vertAlign w:val="subscript"/>
              </w:rPr>
              <w:t>3</w:t>
            </w:r>
          </w:p>
        </w:tc>
        <w:tc>
          <w:tcPr>
            <w:tcW w:w="4202" w:type="dxa"/>
          </w:tcPr>
          <w:p w:rsidR="00B0466A" w:rsidRDefault="006E4EA4" w:rsidP="00712F99">
            <w:pPr>
              <w:widowControl w:val="0"/>
              <w:overflowPunct w:val="0"/>
              <w:autoSpaceDE w:val="0"/>
              <w:autoSpaceDN w:val="0"/>
              <w:adjustRightInd w:val="0"/>
              <w:textAlignment w:val="baseline"/>
            </w:pPr>
            <w:r>
              <w:rPr>
                <w:noProof/>
              </w:rPr>
              <w:object w:dxaOrig="1440" w:dyaOrig="1440">
                <v:shape id="_x0000_s1689" type="#_x0000_t75" style="position:absolute;margin-left:58.25pt;margin-top:16.7pt;width:111pt;height:36pt;z-index:251795456;mso-position-horizontal-relative:text;mso-position-vertical-relative:text">
                  <v:imagedata r:id="rId212" o:title=""/>
                </v:shape>
                <o:OLEObject Type="Embed" ProgID="ACD.ChemSketch.20" ShapeID="_x0000_s1689" DrawAspect="Content" ObjectID="_1510751458" r:id="rId213"/>
              </w:object>
            </w:r>
            <w:r w:rsidR="00EF4FBD">
              <w:rPr>
                <w:noProof/>
              </w:rPr>
              <mc:AlternateContent>
                <mc:Choice Requires="wpi">
                  <w:drawing>
                    <wp:anchor distT="0" distB="0" distL="114300" distR="114300" simplePos="0" relativeHeight="251796480" behindDoc="0" locked="0" layoutInCell="1" allowOverlap="1">
                      <wp:simplePos x="0" y="0"/>
                      <wp:positionH relativeFrom="column">
                        <wp:posOffset>918845</wp:posOffset>
                      </wp:positionH>
                      <wp:positionV relativeFrom="paragraph">
                        <wp:posOffset>316230</wp:posOffset>
                      </wp:positionV>
                      <wp:extent cx="1060450" cy="316865"/>
                      <wp:effectExtent l="13970" t="20955" r="11430" b="14605"/>
                      <wp:wrapNone/>
                      <wp:docPr id="75" name="Ink 66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4">
                            <w14:nvContentPartPr>
                              <w14:cNvContentPartPr>
                                <a14:cpLocks xmlns:a14="http://schemas.microsoft.com/office/drawing/2010/main" noRot="1" noChangeAspect="1" noEditPoints="1" noChangeArrowheads="1" noChangeShapeType="1"/>
                              </w14:cNvContentPartPr>
                            </w14:nvContentPartPr>
                            <w14:xfrm>
                              <a:off x="0" y="0"/>
                              <a:ext cx="1060450" cy="316865"/>
                            </w14:xfrm>
                          </w14:contentPart>
                        </a:graphicData>
                      </a:graphic>
                      <wp14:sizeRelH relativeFrom="page">
                        <wp14:pctWidth>0</wp14:pctWidth>
                      </wp14:sizeRelH>
                      <wp14:sizeRelV relativeFrom="page">
                        <wp14:pctHeight>0</wp14:pctHeight>
                      </wp14:sizeRelV>
                    </wp:anchor>
                  </w:drawing>
                </mc:Choice>
                <mc:Fallback>
                  <w:pict>
                    <v:shape w14:anchorId="0D530EA7" id="Ink 666" o:spid="_x0000_s1026" type="#_x0000_t75" style="position:absolute;margin-left:71.85pt;margin-top:24.4pt;width:84.5pt;height:25.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">
                      <v:imagedata r:id="rId215" o:title=""/>
                      <o:lock v:ext="edit" rotation="t" verticies="t" shapetype="t"/>
                    </v:shape>
                  </w:pict>
                </mc:Fallback>
              </mc:AlternateContent>
            </w:r>
          </w:p>
        </w:tc>
        <w:tc>
          <w:tcPr>
            <w:tcW w:w="3149" w:type="dxa"/>
          </w:tcPr>
          <w:p w:rsidR="00B0466A" w:rsidRDefault="00B0466A" w:rsidP="00712F99">
            <w:pPr>
              <w:widowControl w:val="0"/>
              <w:overflowPunct w:val="0"/>
              <w:autoSpaceDE w:val="0"/>
              <w:autoSpaceDN w:val="0"/>
              <w:adjustRightInd w:val="0"/>
              <w:textAlignment w:val="baseline"/>
            </w:pPr>
          </w:p>
        </w:tc>
      </w:tr>
    </w:tbl>
    <w:p w:rsidR="00B045D0" w:rsidRPr="005845F5" w:rsidRDefault="00B045D0" w:rsidP="005845F5">
      <w:pPr>
        <w:sectPr w:rsidR="00B045D0" w:rsidRPr="005845F5" w:rsidSect="00B505B4">
          <w:pgSz w:w="16840" w:h="11907" w:orient="landscape" w:code="9"/>
          <w:pgMar w:top="1134" w:right="1134" w:bottom="1134" w:left="1134" w:header="720" w:footer="1021" w:gutter="0"/>
          <w:pgNumType w:start="7"/>
          <w:cols w:space="720"/>
          <w:titlePg/>
        </w:sectPr>
      </w:pPr>
    </w:p>
    <w:p w:rsidR="00D452E9" w:rsidRPr="00F0470A" w:rsidRDefault="00EF4FBD" w:rsidP="00D452E9">
      <w:pPr>
        <w:widowControl w:val="0"/>
        <w:shd w:val="clear" w:color="auto" w:fill="FFFFFF"/>
        <w:ind w:left="24"/>
        <w:rPr>
          <w:b/>
          <w:bCs/>
          <w:sz w:val="28"/>
          <w:lang w:val="en-US"/>
        </w:rPr>
      </w:pPr>
      <w:r>
        <w:rPr>
          <w:b/>
          <w:bCs/>
          <w:noProof/>
          <w:color w:val="000000"/>
          <w:sz w:val="28"/>
          <w:szCs w:val="25"/>
        </w:rPr>
        <w:drawing>
          <wp:anchor distT="0" distB="0" distL="114300" distR="114300" simplePos="0" relativeHeight="251523072" behindDoc="0" locked="0" layoutInCell="1" allowOverlap="1">
            <wp:simplePos x="0" y="0"/>
            <wp:positionH relativeFrom="column">
              <wp:posOffset>5160645</wp:posOffset>
            </wp:positionH>
            <wp:positionV relativeFrom="paragraph">
              <wp:posOffset>-25400</wp:posOffset>
            </wp:positionV>
            <wp:extent cx="832485" cy="334645"/>
            <wp:effectExtent l="0" t="0" r="5715" b="8255"/>
            <wp:wrapNone/>
            <wp:docPr id="276" name="Picture 276"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New exerci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52E9" w:rsidRPr="00F0470A">
        <w:rPr>
          <w:b/>
          <w:bCs/>
          <w:color w:val="000000"/>
          <w:sz w:val="28"/>
          <w:szCs w:val="25"/>
        </w:rPr>
        <w:t>MOLECULAR MODELLING</w:t>
      </w:r>
    </w:p>
    <w:p w:rsidR="00D452E9" w:rsidRPr="00F0470A" w:rsidRDefault="00D452E9" w:rsidP="00D452E9">
      <w:pPr>
        <w:widowControl w:val="0"/>
        <w:shd w:val="clear" w:color="auto" w:fill="FFFFFF"/>
        <w:spacing w:before="276" w:line="276" w:lineRule="exact"/>
        <w:ind w:left="28" w:right="48"/>
        <w:rPr>
          <w:lang w:val="en-US"/>
        </w:rPr>
      </w:pPr>
      <w:r w:rsidRPr="00F0470A">
        <w:rPr>
          <w:color w:val="000000"/>
          <w:szCs w:val="26"/>
        </w:rPr>
        <w:t>Use the model kits to make these structures. Draw the molecules to show the displayed structures:</w:t>
      </w:r>
    </w:p>
    <w:p w:rsidR="000B4878" w:rsidRPr="00F0470A" w:rsidRDefault="000B4878" w:rsidP="000B4878">
      <w:pPr>
        <w:widowControl w:val="0"/>
        <w:shd w:val="clear" w:color="auto" w:fill="FFFFFF"/>
        <w:tabs>
          <w:tab w:val="left" w:pos="3152"/>
        </w:tabs>
        <w:spacing w:before="284"/>
        <w:ind w:left="24"/>
        <w:rPr>
          <w:b/>
          <w:bCs/>
          <w:color w:val="000000"/>
          <w:szCs w:val="25"/>
          <w:lang w:val="en-US"/>
        </w:rPr>
      </w:pPr>
      <w:r w:rsidRPr="00F0470A">
        <w:rPr>
          <w:b/>
          <w:bCs/>
          <w:color w:val="000000"/>
          <w:szCs w:val="25"/>
        </w:rPr>
        <w:t>Methane</w:t>
      </w:r>
      <w:r w:rsidRPr="00F0470A">
        <w:rPr>
          <w:b/>
          <w:bCs/>
          <w:color w:val="000000"/>
          <w:szCs w:val="25"/>
        </w:rPr>
        <w:tab/>
        <w:t>Ethane</w:t>
      </w:r>
      <w:r w:rsidRPr="00F0470A">
        <w:rPr>
          <w:b/>
          <w:bCs/>
          <w:color w:val="000000"/>
          <w:szCs w:val="25"/>
        </w:rPr>
        <w:tab/>
      </w:r>
      <w:r w:rsidRPr="00F0470A">
        <w:rPr>
          <w:b/>
          <w:bCs/>
          <w:color w:val="000000"/>
          <w:szCs w:val="25"/>
        </w:rPr>
        <w:tab/>
      </w:r>
      <w:r w:rsidRPr="00F0470A">
        <w:rPr>
          <w:b/>
          <w:bCs/>
          <w:color w:val="000000"/>
          <w:szCs w:val="25"/>
        </w:rPr>
        <w:tab/>
      </w:r>
      <w:r w:rsidRPr="00F0470A">
        <w:rPr>
          <w:b/>
          <w:bCs/>
          <w:color w:val="000000"/>
          <w:szCs w:val="25"/>
        </w:rPr>
        <w:tab/>
        <w:t>Propane</w:t>
      </w:r>
    </w:p>
    <w:p w:rsidR="000B4878" w:rsidRPr="00F0470A" w:rsidRDefault="006E4EA4" w:rsidP="000B4878">
      <w:pPr>
        <w:widowControl w:val="0"/>
        <w:shd w:val="clear" w:color="auto" w:fill="FFFFFF"/>
        <w:tabs>
          <w:tab w:val="left" w:pos="3152"/>
        </w:tabs>
        <w:spacing w:before="284"/>
        <w:ind w:left="24"/>
        <w:rPr>
          <w:color w:val="000000"/>
          <w:szCs w:val="26"/>
        </w:rPr>
      </w:pPr>
      <w:r>
        <w:rPr>
          <w:noProof/>
          <w:color w:val="000000"/>
          <w:szCs w:val="26"/>
        </w:rPr>
        <w:object w:dxaOrig="1440" w:dyaOrig="1440">
          <v:shape id="_x0000_s1501" type="#_x0000_t75" style="position:absolute;left:0;text-align:left;margin-left:141.95pt;margin-top:20.2pt;width:83.25pt;height:62.25pt;z-index:251659264">
            <v:imagedata r:id="rId216" o:title=""/>
          </v:shape>
          <o:OLEObject Type="Embed" ProgID="ACD.ChemSketch.20" ShapeID="_x0000_s1501" DrawAspect="Content" ObjectID="_1510751459" r:id="rId217"/>
        </w:object>
      </w:r>
      <w:r>
        <w:rPr>
          <w:noProof/>
          <w:color w:val="000000"/>
          <w:szCs w:val="26"/>
        </w:rPr>
        <w:object w:dxaOrig="1440" w:dyaOrig="1440">
          <v:shape id="_x0000_s1500" type="#_x0000_t75" style="position:absolute;left:0;text-align:left;margin-left:291.3pt;margin-top:18.7pt;width:108pt;height:62.25pt;z-index:251658240">
            <v:imagedata r:id="rId218" o:title=""/>
          </v:shape>
          <o:OLEObject Type="Embed" ProgID="ACD.ChemSketch.20" ShapeID="_x0000_s1500" DrawAspect="Content" ObjectID="_1510751460" r:id="rId219"/>
        </w:object>
      </w:r>
      <w:r>
        <w:rPr>
          <w:noProof/>
          <w:color w:val="000000"/>
          <w:szCs w:val="26"/>
        </w:rPr>
        <w:object w:dxaOrig="1440" w:dyaOrig="1440">
          <v:shape id="_x0000_s1499" type="#_x0000_t75" style="position:absolute;left:0;text-align:left;margin-left:12.2pt;margin-top:17.2pt;width:57.75pt;height:62.25pt;z-index:251657216">
            <v:imagedata r:id="rId220" o:title=""/>
          </v:shape>
          <o:OLEObject Type="Embed" ProgID="ACD.ChemSketch.20" ShapeID="_x0000_s1499" DrawAspect="Content" ObjectID="_1510751461" r:id="rId221"/>
        </w:object>
      </w:r>
    </w:p>
    <w:p w:rsidR="000B4878" w:rsidRPr="00F0470A" w:rsidRDefault="000B4878" w:rsidP="000B4878">
      <w:pPr>
        <w:widowControl w:val="0"/>
        <w:shd w:val="clear" w:color="auto" w:fill="FFFFFF"/>
        <w:tabs>
          <w:tab w:val="left" w:pos="3152"/>
        </w:tabs>
        <w:spacing w:before="284"/>
        <w:ind w:left="24"/>
        <w:rPr>
          <w:color w:val="000000"/>
          <w:szCs w:val="26"/>
        </w:rPr>
      </w:pPr>
    </w:p>
    <w:p w:rsidR="000B4878" w:rsidRPr="00F0470A" w:rsidRDefault="000B4878" w:rsidP="000B4878">
      <w:pPr>
        <w:widowControl w:val="0"/>
        <w:shd w:val="clear" w:color="auto" w:fill="FFFFFF"/>
        <w:tabs>
          <w:tab w:val="left" w:pos="3152"/>
        </w:tabs>
        <w:spacing w:before="284"/>
        <w:ind w:left="24"/>
        <w:rPr>
          <w:color w:val="000000"/>
          <w:szCs w:val="26"/>
        </w:rPr>
      </w:pPr>
    </w:p>
    <w:p w:rsidR="000B4878" w:rsidRPr="00F0470A" w:rsidRDefault="000B4878" w:rsidP="000B4878">
      <w:pPr>
        <w:widowControl w:val="0"/>
        <w:shd w:val="clear" w:color="auto" w:fill="FFFFFF"/>
        <w:tabs>
          <w:tab w:val="left" w:pos="3152"/>
        </w:tabs>
        <w:spacing w:before="284"/>
        <w:ind w:left="24"/>
        <w:rPr>
          <w:color w:val="000000"/>
          <w:szCs w:val="26"/>
        </w:rPr>
      </w:pPr>
      <w:r w:rsidRPr="00F0470A">
        <w:rPr>
          <w:color w:val="000000"/>
          <w:szCs w:val="26"/>
        </w:rPr>
        <w:t>Can you make more than one structure for each of these molecules? …</w:t>
      </w:r>
      <w:r w:rsidRPr="008D0B96">
        <w:rPr>
          <w:rFonts w:ascii="Arial" w:hAnsi="Arial" w:cs="Arial"/>
          <w:color w:val="000080"/>
          <w:szCs w:val="26"/>
        </w:rPr>
        <w:t xml:space="preserve"> </w:t>
      </w:r>
      <w:r w:rsidRPr="00A43C1D">
        <w:rPr>
          <w:rFonts w:ascii="Arial" w:hAnsi="Arial" w:cs="Arial"/>
          <w:color w:val="000080"/>
          <w:szCs w:val="26"/>
        </w:rPr>
        <w:t>No</w:t>
      </w:r>
      <w:r w:rsidRPr="00F0470A">
        <w:rPr>
          <w:color w:val="000000"/>
          <w:szCs w:val="26"/>
        </w:rPr>
        <w:t xml:space="preserve"> ….</w:t>
      </w:r>
    </w:p>
    <w:p w:rsidR="00D452E9" w:rsidRPr="00F0470A" w:rsidRDefault="00EF4FBD" w:rsidP="00D452E9">
      <w:pPr>
        <w:widowControl w:val="0"/>
        <w:shd w:val="clear" w:color="auto" w:fill="FFFFFF"/>
        <w:spacing w:before="264"/>
        <w:ind w:left="20"/>
        <w:rPr>
          <w:color w:val="000000"/>
          <w:szCs w:val="26"/>
        </w:rPr>
      </w:pPr>
      <w:r>
        <w:rPr>
          <w:noProof/>
          <w:color w:val="000000"/>
          <w:sz w:val="20"/>
          <w:szCs w:val="26"/>
        </w:rPr>
        <mc:AlternateContent>
          <mc:Choice Requires="wps">
            <w:drawing>
              <wp:anchor distT="0" distB="0" distL="114300" distR="114300" simplePos="0" relativeHeight="251479040" behindDoc="0" locked="0" layoutInCell="1" allowOverlap="1">
                <wp:simplePos x="0" y="0"/>
                <wp:positionH relativeFrom="column">
                  <wp:posOffset>33655</wp:posOffset>
                </wp:positionH>
                <wp:positionV relativeFrom="paragraph">
                  <wp:posOffset>215900</wp:posOffset>
                </wp:positionV>
                <wp:extent cx="6120130" cy="506730"/>
                <wp:effectExtent l="5080" t="6350" r="8890" b="10795"/>
                <wp:wrapNone/>
                <wp:docPr id="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06730"/>
                        </a:xfrm>
                        <a:prstGeom prst="rect">
                          <a:avLst/>
                        </a:prstGeom>
                        <a:solidFill>
                          <a:srgbClr val="FFFFFF"/>
                        </a:solidFill>
                        <a:ln w="9525">
                          <a:solidFill>
                            <a:srgbClr val="000000"/>
                          </a:solidFill>
                          <a:miter lim="800000"/>
                          <a:headEnd/>
                          <a:tailEnd/>
                        </a:ln>
                      </wps:spPr>
                      <wps:txbx>
                        <w:txbxContent>
                          <w:p w:rsidR="00F32896" w:rsidRDefault="00F32896" w:rsidP="00D452E9">
                            <w:r>
                              <w:rPr>
                                <w:b/>
                                <w:bCs/>
                                <w:color w:val="000000"/>
                                <w:spacing w:val="-11"/>
                                <w:szCs w:val="25"/>
                              </w:rPr>
                              <w:t>STRUCTURAL ISOMERISM</w:t>
                            </w:r>
                            <w:r>
                              <w:rPr>
                                <w:color w:val="000000"/>
                                <w:spacing w:val="-11"/>
                                <w:szCs w:val="25"/>
                              </w:rPr>
                              <w:t xml:space="preserve"> occurs when two or more compounds have the </w:t>
                            </w:r>
                            <w:r>
                              <w:rPr>
                                <w:color w:val="000000"/>
                                <w:spacing w:val="-10"/>
                                <w:szCs w:val="25"/>
                              </w:rPr>
                              <w:t>same molecular formula but different structural formulae.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left:0;text-align:left;margin-left:2.65pt;margin-top:17pt;width:481.9pt;height:39.9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">
                <v:textbox>
                  <w:txbxContent>
                    <w:p w:rsidR="00F32896" w:rsidRDefault="00F32896" w:rsidP="00D452E9">
                      <w:r>
                        <w:rPr>
                          <w:b/>
                          <w:bCs/>
                          <w:color w:val="000000"/>
                          <w:spacing w:val="-11"/>
                          <w:szCs w:val="25"/>
                        </w:rPr>
                        <w:t>STRUCTURAL ISOMERISM</w:t>
                      </w:r>
                      <w:r>
                        <w:rPr>
                          <w:color w:val="000000"/>
                          <w:spacing w:val="-11"/>
                          <w:szCs w:val="25"/>
                        </w:rPr>
                        <w:t xml:space="preserve"> occurs when two or more compounds have the </w:t>
                      </w:r>
                      <w:r>
                        <w:rPr>
                          <w:color w:val="000000"/>
                          <w:spacing w:val="-10"/>
                          <w:szCs w:val="25"/>
                        </w:rPr>
                        <w:t>same molecular formula but different structural formulae.</w:t>
                      </w:r>
                    </w:p>
                  </w:txbxContent>
                </v:textbox>
              </v:shape>
            </w:pict>
          </mc:Fallback>
        </mc:AlternateContent>
      </w:r>
    </w:p>
    <w:p w:rsidR="00D452E9" w:rsidRPr="00F0470A" w:rsidRDefault="00D452E9" w:rsidP="00D452E9">
      <w:pPr>
        <w:widowControl w:val="0"/>
        <w:shd w:val="clear" w:color="auto" w:fill="FFFFFF"/>
        <w:spacing w:before="264"/>
        <w:ind w:left="20"/>
        <w:rPr>
          <w:lang w:val="en-US"/>
        </w:rPr>
      </w:pPr>
    </w:p>
    <w:p w:rsidR="00D452E9" w:rsidRPr="00F0470A" w:rsidRDefault="00EF4FBD" w:rsidP="00D452E9">
      <w:pPr>
        <w:widowControl w:val="0"/>
        <w:shd w:val="clear" w:color="auto" w:fill="FFFFFF"/>
        <w:ind w:left="6" w:right="465"/>
        <w:rPr>
          <w:b/>
          <w:bCs/>
          <w:color w:val="000000"/>
          <w:szCs w:val="26"/>
        </w:rPr>
      </w:pPr>
      <w:r>
        <w:rPr>
          <w:noProof/>
          <w:color w:val="000000"/>
        </w:rPr>
        <w:drawing>
          <wp:anchor distT="0" distB="0" distL="114300" distR="114300" simplePos="0" relativeHeight="251540480" behindDoc="0" locked="0" layoutInCell="1" allowOverlap="1">
            <wp:simplePos x="0" y="0"/>
            <wp:positionH relativeFrom="column">
              <wp:posOffset>5515610</wp:posOffset>
            </wp:positionH>
            <wp:positionV relativeFrom="paragraph">
              <wp:posOffset>62230</wp:posOffset>
            </wp:positionV>
            <wp:extent cx="629920" cy="617855"/>
            <wp:effectExtent l="0" t="0" r="0" b="0"/>
            <wp:wrapNone/>
            <wp:docPr id="314" name="Picture 314"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MCj0424782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2E9" w:rsidRPr="00F0470A" w:rsidRDefault="006E4EA4" w:rsidP="00D452E9">
      <w:pPr>
        <w:rPr>
          <w:color w:val="000000"/>
        </w:rPr>
      </w:pPr>
      <w:hyperlink r:id="rId222" w:tgtFrame="_blank" w:history="1">
        <w:r w:rsidR="00D452E9" w:rsidRPr="00F0470A">
          <w:rPr>
            <w:color w:val="007F71"/>
            <w:u w:val="single"/>
          </w:rPr>
          <w:t>http://antoine.frostburg.edu/cgi-bin/senese/tutorials/isomer/index.cgi</w:t>
        </w:r>
      </w:hyperlink>
    </w:p>
    <w:p w:rsidR="00D452E9" w:rsidRPr="00F0470A" w:rsidRDefault="00D452E9" w:rsidP="00D452E9">
      <w:pPr>
        <w:widowControl w:val="0"/>
        <w:shd w:val="clear" w:color="auto" w:fill="FFFFFF"/>
        <w:ind w:left="6" w:right="465"/>
        <w:rPr>
          <w:b/>
          <w:bCs/>
          <w:color w:val="000000"/>
          <w:szCs w:val="26"/>
        </w:rPr>
      </w:pPr>
    </w:p>
    <w:p w:rsidR="00D452E9" w:rsidRPr="00F0470A" w:rsidRDefault="00D452E9" w:rsidP="00D452E9">
      <w:pPr>
        <w:widowControl w:val="0"/>
        <w:shd w:val="clear" w:color="auto" w:fill="FFFFFF"/>
        <w:ind w:left="6" w:right="465"/>
        <w:rPr>
          <w:color w:val="000000"/>
          <w:szCs w:val="26"/>
        </w:rPr>
      </w:pPr>
      <w:r w:rsidRPr="00F0470A">
        <w:rPr>
          <w:b/>
          <w:bCs/>
          <w:color w:val="000000"/>
          <w:szCs w:val="26"/>
        </w:rPr>
        <w:t>Construct two isomers of formula C</w:t>
      </w:r>
      <w:r w:rsidRPr="00F0470A">
        <w:rPr>
          <w:b/>
          <w:bCs/>
          <w:color w:val="000000"/>
          <w:szCs w:val="26"/>
          <w:vertAlign w:val="subscript"/>
        </w:rPr>
        <w:t>4</w:t>
      </w:r>
      <w:r w:rsidRPr="00F0470A">
        <w:rPr>
          <w:b/>
          <w:bCs/>
          <w:color w:val="000000"/>
          <w:szCs w:val="26"/>
        </w:rPr>
        <w:t>H</w:t>
      </w:r>
      <w:r w:rsidRPr="00F0470A">
        <w:rPr>
          <w:b/>
          <w:bCs/>
          <w:color w:val="000000"/>
          <w:szCs w:val="26"/>
          <w:vertAlign w:val="subscript"/>
        </w:rPr>
        <w:t>10</w:t>
      </w:r>
      <w:r w:rsidRPr="00F0470A">
        <w:rPr>
          <w:color w:val="000000"/>
          <w:szCs w:val="26"/>
        </w:rPr>
        <w:t xml:space="preserve"> (the isomers of butane).</w:t>
      </w:r>
    </w:p>
    <w:p w:rsidR="00D452E9" w:rsidRPr="00F0470A" w:rsidRDefault="00D452E9" w:rsidP="00D452E9">
      <w:pPr>
        <w:widowControl w:val="0"/>
        <w:shd w:val="clear" w:color="auto" w:fill="FFFFFF"/>
        <w:ind w:left="6" w:right="465"/>
        <w:rPr>
          <w:color w:val="000000"/>
          <w:szCs w:val="26"/>
        </w:rPr>
      </w:pPr>
    </w:p>
    <w:p w:rsidR="00860BFE" w:rsidRDefault="00D452E9" w:rsidP="00860BFE">
      <w:pPr>
        <w:widowControl w:val="0"/>
        <w:numPr>
          <w:ilvl w:val="0"/>
          <w:numId w:val="4"/>
        </w:numPr>
        <w:shd w:val="clear" w:color="auto" w:fill="FFFFFF"/>
        <w:overflowPunct w:val="0"/>
        <w:autoSpaceDE w:val="0"/>
        <w:autoSpaceDN w:val="0"/>
        <w:adjustRightInd w:val="0"/>
        <w:spacing w:line="360" w:lineRule="auto"/>
        <w:ind w:right="465" w:hanging="357"/>
        <w:textAlignment w:val="baseline"/>
        <w:rPr>
          <w:color w:val="000000"/>
        </w:rPr>
      </w:pPr>
      <w:r w:rsidRPr="00F0470A">
        <w:rPr>
          <w:color w:val="000000"/>
        </w:rPr>
        <w:t xml:space="preserve">Draw out the displayed formulae showing all carbon </w:t>
      </w:r>
      <w:r w:rsidR="00860BFE">
        <w:rPr>
          <w:color w:val="000000"/>
        </w:rPr>
        <w:t>and hydrogen atoms.</w:t>
      </w:r>
    </w:p>
    <w:p w:rsidR="00860BFE" w:rsidRDefault="00860BFE" w:rsidP="00860BFE">
      <w:pPr>
        <w:widowControl w:val="0"/>
        <w:numPr>
          <w:ilvl w:val="0"/>
          <w:numId w:val="4"/>
        </w:numPr>
        <w:shd w:val="clear" w:color="auto" w:fill="FFFFFF"/>
        <w:overflowPunct w:val="0"/>
        <w:autoSpaceDE w:val="0"/>
        <w:autoSpaceDN w:val="0"/>
        <w:adjustRightInd w:val="0"/>
        <w:spacing w:line="360" w:lineRule="auto"/>
        <w:ind w:right="465" w:hanging="357"/>
        <w:textAlignment w:val="baseline"/>
        <w:rPr>
          <w:color w:val="000000"/>
        </w:rPr>
      </w:pPr>
      <w:r>
        <w:rPr>
          <w:color w:val="000000"/>
        </w:rPr>
        <w:t>Draw out skeletal formulae</w:t>
      </w:r>
    </w:p>
    <w:p w:rsidR="00860BFE" w:rsidRDefault="00860BFE" w:rsidP="00860BFE">
      <w:pPr>
        <w:widowControl w:val="0"/>
        <w:numPr>
          <w:ilvl w:val="0"/>
          <w:numId w:val="4"/>
        </w:numPr>
        <w:shd w:val="clear" w:color="auto" w:fill="FFFFFF"/>
        <w:overflowPunct w:val="0"/>
        <w:autoSpaceDE w:val="0"/>
        <w:autoSpaceDN w:val="0"/>
        <w:adjustRightInd w:val="0"/>
        <w:spacing w:line="360" w:lineRule="auto"/>
        <w:ind w:right="465" w:hanging="357"/>
        <w:textAlignment w:val="baseline"/>
        <w:rPr>
          <w:color w:val="000000"/>
        </w:rPr>
      </w:pPr>
      <w:r>
        <w:rPr>
          <w:color w:val="000000"/>
        </w:rPr>
        <w:t>Name both molecules</w:t>
      </w:r>
    </w:p>
    <w:p w:rsidR="00D452E9" w:rsidRPr="00F0470A" w:rsidRDefault="00D452E9" w:rsidP="00860BFE">
      <w:pPr>
        <w:widowControl w:val="0"/>
        <w:numPr>
          <w:ilvl w:val="0"/>
          <w:numId w:val="4"/>
        </w:numPr>
        <w:shd w:val="clear" w:color="auto" w:fill="FFFFFF"/>
        <w:overflowPunct w:val="0"/>
        <w:autoSpaceDE w:val="0"/>
        <w:autoSpaceDN w:val="0"/>
        <w:adjustRightInd w:val="0"/>
        <w:spacing w:line="360" w:lineRule="auto"/>
        <w:ind w:right="465" w:hanging="357"/>
        <w:textAlignment w:val="baseline"/>
        <w:rPr>
          <w:color w:val="000000"/>
        </w:rPr>
      </w:pPr>
      <w:r w:rsidRPr="00F0470A">
        <w:rPr>
          <w:color w:val="000000"/>
        </w:rPr>
        <w:t xml:space="preserve">Identify the </w:t>
      </w:r>
      <w:r w:rsidRPr="00F0470A">
        <w:rPr>
          <w:b/>
          <w:bCs/>
          <w:color w:val="000000"/>
        </w:rPr>
        <w:t>straight chain</w:t>
      </w:r>
      <w:r w:rsidRPr="00F0470A">
        <w:rPr>
          <w:color w:val="000000"/>
        </w:rPr>
        <w:t xml:space="preserve"> and the </w:t>
      </w:r>
      <w:r w:rsidRPr="00F0470A">
        <w:rPr>
          <w:b/>
          <w:bCs/>
          <w:color w:val="000000"/>
        </w:rPr>
        <w:t>branched chain</w:t>
      </w:r>
      <w:r w:rsidRPr="00F0470A">
        <w:rPr>
          <w:color w:val="000000"/>
        </w:rPr>
        <w:t xml:space="preserve"> molecules.  </w:t>
      </w:r>
    </w:p>
    <w:p w:rsidR="00D452E9" w:rsidRDefault="00D452E9" w:rsidP="00D452E9">
      <w:pPr>
        <w:widowControl w:val="0"/>
        <w:shd w:val="clear" w:color="auto" w:fill="FFFFFF"/>
        <w:ind w:left="6" w:right="465"/>
        <w:rPr>
          <w:color w:val="000000"/>
        </w:rPr>
      </w:pPr>
      <w:r w:rsidRPr="00F0470A">
        <w:rPr>
          <w:color w:val="000000"/>
        </w:rPr>
        <w:t xml:space="preserve">            (Hydrocarbon chains are not really ‘straight’ but ‘zig-zag</w:t>
      </w:r>
      <w:r w:rsidRPr="00F0470A">
        <w:rPr>
          <w:color w:val="000000"/>
          <w:vertAlign w:val="superscript"/>
        </w:rPr>
        <w:t>’</w:t>
      </w:r>
      <w:r w:rsidRPr="00F0470A">
        <w:rPr>
          <w:color w:val="000000"/>
        </w:rPr>
        <w:t>; all bond angles are 109.5</w:t>
      </w:r>
      <w:r w:rsidRPr="00F0470A">
        <w:rPr>
          <w:color w:val="000000"/>
          <w:vertAlign w:val="superscript"/>
        </w:rPr>
        <w:t>o</w:t>
      </w:r>
      <w:r w:rsidRPr="00F0470A">
        <w:rPr>
          <w:color w:val="000000"/>
        </w:rPr>
        <w:t>)</w:t>
      </w:r>
    </w:p>
    <w:p w:rsidR="00583360" w:rsidRPr="00F0470A" w:rsidRDefault="00583360" w:rsidP="00D452E9">
      <w:pPr>
        <w:widowControl w:val="0"/>
        <w:shd w:val="clear" w:color="auto" w:fill="FFFFFF"/>
        <w:ind w:left="6" w:right="465"/>
        <w:rPr>
          <w:color w:val="00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3651"/>
        <w:gridCol w:w="3651"/>
      </w:tblGrid>
      <w:tr w:rsidR="000B4878" w:rsidRPr="001103DA" w:rsidTr="000B4878">
        <w:trPr>
          <w:trHeight w:val="397"/>
        </w:trPr>
        <w:tc>
          <w:tcPr>
            <w:tcW w:w="2337" w:type="dxa"/>
          </w:tcPr>
          <w:p w:rsidR="000B4878" w:rsidRPr="001103DA" w:rsidRDefault="000B4878" w:rsidP="001103DA">
            <w:pPr>
              <w:pStyle w:val="BodyText2"/>
              <w:spacing w:line="240" w:lineRule="auto"/>
              <w:rPr>
                <w:bCs/>
                <w:color w:val="000000"/>
                <w:szCs w:val="25"/>
              </w:rPr>
            </w:pPr>
            <w:r w:rsidRPr="001103DA">
              <w:rPr>
                <w:bCs/>
                <w:color w:val="000000"/>
                <w:szCs w:val="25"/>
              </w:rPr>
              <w:t>Displayed formula</w:t>
            </w:r>
          </w:p>
          <w:p w:rsidR="000B4878" w:rsidRPr="001103DA" w:rsidRDefault="000B4878" w:rsidP="001103DA">
            <w:pPr>
              <w:pStyle w:val="BodyText2"/>
              <w:spacing w:line="240" w:lineRule="auto"/>
              <w:rPr>
                <w:bCs/>
                <w:color w:val="000000"/>
                <w:szCs w:val="25"/>
              </w:rPr>
            </w:pPr>
          </w:p>
          <w:p w:rsidR="000B4878" w:rsidRPr="001103DA" w:rsidRDefault="000B4878" w:rsidP="001103DA">
            <w:pPr>
              <w:pStyle w:val="BodyText2"/>
              <w:spacing w:line="240" w:lineRule="auto"/>
              <w:rPr>
                <w:bCs/>
                <w:color w:val="000000"/>
                <w:szCs w:val="25"/>
              </w:rPr>
            </w:pPr>
          </w:p>
          <w:p w:rsidR="000B4878" w:rsidRPr="001103DA" w:rsidRDefault="000B4878" w:rsidP="001103DA">
            <w:pPr>
              <w:pStyle w:val="BodyText2"/>
              <w:spacing w:line="240" w:lineRule="auto"/>
              <w:rPr>
                <w:bCs/>
                <w:color w:val="000000"/>
                <w:szCs w:val="25"/>
              </w:rPr>
            </w:pPr>
          </w:p>
          <w:p w:rsidR="000B4878" w:rsidRPr="001103DA" w:rsidRDefault="000B4878" w:rsidP="001103DA">
            <w:pPr>
              <w:pStyle w:val="BodyText2"/>
              <w:spacing w:line="240" w:lineRule="auto"/>
              <w:rPr>
                <w:bCs/>
                <w:color w:val="000000"/>
                <w:szCs w:val="25"/>
              </w:rPr>
            </w:pPr>
          </w:p>
          <w:p w:rsidR="000B4878" w:rsidRPr="001103DA" w:rsidRDefault="000B4878" w:rsidP="001103DA">
            <w:pPr>
              <w:pStyle w:val="BodyText2"/>
              <w:spacing w:line="240" w:lineRule="auto"/>
              <w:rPr>
                <w:bCs/>
                <w:color w:val="000000"/>
                <w:szCs w:val="25"/>
              </w:rPr>
            </w:pPr>
          </w:p>
          <w:p w:rsidR="000B4878" w:rsidRPr="001103DA" w:rsidRDefault="000B4878" w:rsidP="001103DA">
            <w:pPr>
              <w:pStyle w:val="BodyText2"/>
              <w:spacing w:line="240" w:lineRule="auto"/>
              <w:rPr>
                <w:bCs/>
                <w:color w:val="000000"/>
                <w:szCs w:val="25"/>
              </w:rPr>
            </w:pPr>
          </w:p>
        </w:tc>
        <w:tc>
          <w:tcPr>
            <w:tcW w:w="3651" w:type="dxa"/>
          </w:tcPr>
          <w:p w:rsidR="000B4878" w:rsidRPr="003F1207" w:rsidRDefault="006E4EA4" w:rsidP="00712F99">
            <w:pPr>
              <w:pStyle w:val="BodyText2"/>
              <w:spacing w:line="240" w:lineRule="auto"/>
              <w:rPr>
                <w:b/>
                <w:bCs/>
                <w:color w:val="000000"/>
                <w:szCs w:val="25"/>
              </w:rPr>
            </w:pPr>
            <w:r>
              <w:rPr>
                <w:noProof/>
              </w:rPr>
              <w:object w:dxaOrig="1440" w:dyaOrig="1440">
                <v:shape id="_x0000_s1502" type="#_x0000_t75" style="position:absolute;margin-left:10.8pt;margin-top:19.5pt;width:133.5pt;height:62.25pt;z-index:251660288;mso-position-horizontal-relative:text;mso-position-vertical-relative:text">
                  <v:imagedata r:id="rId223" o:title=""/>
                </v:shape>
                <o:OLEObject Type="Embed" ProgID="ACD.ChemSketch.20" ShapeID="_x0000_s1502" DrawAspect="Content" ObjectID="_1510751462" r:id="rId224"/>
              </w:object>
            </w:r>
          </w:p>
        </w:tc>
        <w:tc>
          <w:tcPr>
            <w:tcW w:w="3651" w:type="dxa"/>
          </w:tcPr>
          <w:p w:rsidR="000B4878" w:rsidRPr="003F1207" w:rsidRDefault="006E4EA4" w:rsidP="00712F99">
            <w:pPr>
              <w:pStyle w:val="BodyText2"/>
              <w:spacing w:line="240" w:lineRule="auto"/>
              <w:rPr>
                <w:b/>
                <w:bCs/>
                <w:color w:val="000000"/>
                <w:szCs w:val="25"/>
              </w:rPr>
            </w:pPr>
            <w:r>
              <w:rPr>
                <w:noProof/>
              </w:rPr>
              <w:object w:dxaOrig="1440" w:dyaOrig="1440">
                <v:shape id="_x0000_s1503" type="#_x0000_t75" style="position:absolute;margin-left:.3pt;margin-top:0;width:108pt;height:112.5pt;z-index:251661312;mso-position-horizontal-relative:text;mso-position-vertical-relative:text">
                  <v:imagedata r:id="rId225" o:title=""/>
                </v:shape>
                <o:OLEObject Type="Embed" ProgID="ACD.ChemSketch.20" ShapeID="_x0000_s1503" DrawAspect="Content" ObjectID="_1510751463" r:id="rId226"/>
              </w:object>
            </w:r>
          </w:p>
        </w:tc>
      </w:tr>
      <w:tr w:rsidR="000B4878" w:rsidRPr="001103DA" w:rsidTr="000B4878">
        <w:trPr>
          <w:trHeight w:val="397"/>
        </w:trPr>
        <w:tc>
          <w:tcPr>
            <w:tcW w:w="2337" w:type="dxa"/>
          </w:tcPr>
          <w:p w:rsidR="000B4878" w:rsidRPr="001103DA" w:rsidRDefault="000B4878" w:rsidP="001103DA">
            <w:pPr>
              <w:pStyle w:val="BodyText2"/>
              <w:spacing w:line="240" w:lineRule="auto"/>
              <w:rPr>
                <w:bCs/>
                <w:color w:val="000000"/>
                <w:szCs w:val="25"/>
              </w:rPr>
            </w:pPr>
            <w:r w:rsidRPr="001103DA">
              <w:rPr>
                <w:bCs/>
                <w:color w:val="000000"/>
                <w:szCs w:val="25"/>
              </w:rPr>
              <w:t>Skeletal formula</w:t>
            </w:r>
          </w:p>
          <w:p w:rsidR="000B4878" w:rsidRPr="001103DA" w:rsidRDefault="000B4878" w:rsidP="001103DA">
            <w:pPr>
              <w:pStyle w:val="BodyText2"/>
              <w:spacing w:line="240" w:lineRule="auto"/>
              <w:rPr>
                <w:bCs/>
                <w:color w:val="000000"/>
                <w:szCs w:val="25"/>
              </w:rPr>
            </w:pPr>
          </w:p>
          <w:p w:rsidR="000B4878" w:rsidRPr="001103DA" w:rsidRDefault="000B4878" w:rsidP="001103DA">
            <w:pPr>
              <w:pStyle w:val="BodyText2"/>
              <w:spacing w:line="240" w:lineRule="auto"/>
              <w:rPr>
                <w:bCs/>
                <w:color w:val="000000"/>
                <w:szCs w:val="25"/>
              </w:rPr>
            </w:pPr>
          </w:p>
          <w:p w:rsidR="000B4878" w:rsidRPr="001103DA" w:rsidRDefault="000B4878" w:rsidP="001103DA">
            <w:pPr>
              <w:pStyle w:val="BodyText2"/>
              <w:spacing w:line="240" w:lineRule="auto"/>
              <w:rPr>
                <w:bCs/>
                <w:color w:val="000000"/>
                <w:szCs w:val="25"/>
              </w:rPr>
            </w:pPr>
          </w:p>
          <w:p w:rsidR="000B4878" w:rsidRPr="001103DA" w:rsidRDefault="000B4878" w:rsidP="001103DA">
            <w:pPr>
              <w:pStyle w:val="BodyText2"/>
              <w:spacing w:line="240" w:lineRule="auto"/>
              <w:rPr>
                <w:bCs/>
                <w:color w:val="000000"/>
                <w:szCs w:val="25"/>
              </w:rPr>
            </w:pPr>
          </w:p>
        </w:tc>
        <w:tc>
          <w:tcPr>
            <w:tcW w:w="3651" w:type="dxa"/>
          </w:tcPr>
          <w:p w:rsidR="000B4878" w:rsidRPr="003F1207" w:rsidRDefault="006E4EA4" w:rsidP="00712F99">
            <w:pPr>
              <w:pStyle w:val="BodyText2"/>
              <w:spacing w:line="240" w:lineRule="auto"/>
              <w:rPr>
                <w:b/>
                <w:bCs/>
                <w:color w:val="000000"/>
                <w:szCs w:val="25"/>
              </w:rPr>
            </w:pPr>
            <w:r>
              <w:rPr>
                <w:noProof/>
              </w:rPr>
              <w:object w:dxaOrig="1440" w:dyaOrig="1440">
                <v:shape id="_x0000_s1504" type="#_x0000_t75" style="position:absolute;margin-left:30.65pt;margin-top:19.35pt;width:72.75pt;height:20.25pt;z-index:251662336;mso-position-horizontal-relative:text;mso-position-vertical-relative:text">
                  <v:imagedata r:id="rId227" o:title=""/>
                </v:shape>
                <o:OLEObject Type="Embed" ProgID="ACD.ChemSketch.20" ShapeID="_x0000_s1504" DrawAspect="Content" ObjectID="_1510751464" r:id="rId228"/>
              </w:object>
            </w:r>
          </w:p>
        </w:tc>
        <w:tc>
          <w:tcPr>
            <w:tcW w:w="3651" w:type="dxa"/>
          </w:tcPr>
          <w:p w:rsidR="000B4878" w:rsidRPr="003F1207" w:rsidRDefault="006E4EA4" w:rsidP="00712F99">
            <w:pPr>
              <w:pStyle w:val="BodyText2"/>
              <w:spacing w:line="240" w:lineRule="auto"/>
              <w:rPr>
                <w:b/>
                <w:bCs/>
                <w:color w:val="000000"/>
                <w:szCs w:val="25"/>
              </w:rPr>
            </w:pPr>
            <w:r>
              <w:rPr>
                <w:noProof/>
              </w:rPr>
              <w:object w:dxaOrig="1440" w:dyaOrig="1440">
                <v:shape id="_x0000_s1505" type="#_x0000_t75" style="position:absolute;margin-left:39.3pt;margin-top:12.75pt;width:51pt;height:45pt;z-index:251663360;mso-position-horizontal-relative:text;mso-position-vertical-relative:text">
                  <v:imagedata r:id="rId229" o:title=""/>
                </v:shape>
                <o:OLEObject Type="Embed" ProgID="ACD.ChemSketch.20" ShapeID="_x0000_s1505" DrawAspect="Content" ObjectID="_1510751465" r:id="rId230"/>
              </w:object>
            </w:r>
          </w:p>
        </w:tc>
      </w:tr>
      <w:tr w:rsidR="000B4878" w:rsidRPr="001103DA" w:rsidTr="000B4878">
        <w:trPr>
          <w:trHeight w:val="397"/>
        </w:trPr>
        <w:tc>
          <w:tcPr>
            <w:tcW w:w="2337" w:type="dxa"/>
          </w:tcPr>
          <w:p w:rsidR="000B4878" w:rsidRPr="001103DA" w:rsidRDefault="000B4878" w:rsidP="001103DA">
            <w:pPr>
              <w:pStyle w:val="BodyText2"/>
              <w:spacing w:line="240" w:lineRule="auto"/>
              <w:rPr>
                <w:bCs/>
                <w:color w:val="000000"/>
                <w:szCs w:val="25"/>
              </w:rPr>
            </w:pPr>
            <w:r w:rsidRPr="001103DA">
              <w:rPr>
                <w:bCs/>
                <w:color w:val="000000"/>
                <w:szCs w:val="25"/>
              </w:rPr>
              <w:t>Name</w:t>
            </w:r>
          </w:p>
          <w:p w:rsidR="000B4878" w:rsidRPr="001103DA" w:rsidRDefault="000B4878" w:rsidP="001103DA">
            <w:pPr>
              <w:pStyle w:val="BodyText2"/>
              <w:spacing w:line="240" w:lineRule="auto"/>
              <w:rPr>
                <w:bCs/>
                <w:color w:val="000000"/>
                <w:szCs w:val="25"/>
              </w:rPr>
            </w:pPr>
          </w:p>
        </w:tc>
        <w:tc>
          <w:tcPr>
            <w:tcW w:w="3651" w:type="dxa"/>
            <w:vAlign w:val="center"/>
          </w:tcPr>
          <w:p w:rsidR="000B4878" w:rsidRPr="003F1207" w:rsidRDefault="000B4878" w:rsidP="00712F99">
            <w:pPr>
              <w:pStyle w:val="BodyText2"/>
              <w:spacing w:line="240" w:lineRule="auto"/>
              <w:rPr>
                <w:rFonts w:ascii="Arial" w:hAnsi="Arial" w:cs="Arial"/>
                <w:bCs/>
                <w:color w:val="000080"/>
                <w:szCs w:val="25"/>
              </w:rPr>
            </w:pPr>
            <w:r w:rsidRPr="003F1207">
              <w:rPr>
                <w:rFonts w:ascii="Arial" w:hAnsi="Arial" w:cs="Arial"/>
                <w:bCs/>
                <w:color w:val="000080"/>
                <w:szCs w:val="25"/>
              </w:rPr>
              <w:t xml:space="preserve">butane    </w:t>
            </w:r>
            <w:r w:rsidRPr="003F1207">
              <w:rPr>
                <w:rFonts w:ascii="Arial" w:hAnsi="Arial" w:cs="Arial"/>
                <w:bCs/>
                <w:color w:val="000080"/>
                <w:sz w:val="20"/>
              </w:rPr>
              <w:t>(n-butane)</w:t>
            </w:r>
          </w:p>
        </w:tc>
        <w:tc>
          <w:tcPr>
            <w:tcW w:w="3651" w:type="dxa"/>
            <w:vAlign w:val="center"/>
          </w:tcPr>
          <w:p w:rsidR="000B4878" w:rsidRPr="003F1207" w:rsidRDefault="000B4878" w:rsidP="00B6364A">
            <w:pPr>
              <w:pStyle w:val="BodyText2"/>
              <w:spacing w:line="240" w:lineRule="auto"/>
              <w:rPr>
                <w:rFonts w:ascii="Arial" w:hAnsi="Arial" w:cs="Arial"/>
                <w:bCs/>
                <w:color w:val="000080"/>
                <w:szCs w:val="25"/>
              </w:rPr>
            </w:pPr>
            <w:r w:rsidRPr="003F1207">
              <w:rPr>
                <w:rFonts w:ascii="Arial" w:hAnsi="Arial" w:cs="Arial"/>
                <w:bCs/>
                <w:color w:val="000080"/>
                <w:szCs w:val="25"/>
              </w:rPr>
              <w:t xml:space="preserve">2-methylpropane    </w:t>
            </w:r>
            <w:r w:rsidRPr="003F1207">
              <w:rPr>
                <w:rFonts w:ascii="Arial" w:hAnsi="Arial" w:cs="Arial"/>
                <w:bCs/>
                <w:color w:val="000080"/>
                <w:sz w:val="20"/>
              </w:rPr>
              <w:t>(isobut</w:t>
            </w:r>
            <w:r w:rsidR="00B6364A">
              <w:rPr>
                <w:rFonts w:ascii="Arial" w:hAnsi="Arial" w:cs="Arial"/>
                <w:bCs/>
                <w:color w:val="000080"/>
                <w:sz w:val="20"/>
              </w:rPr>
              <w:t>a</w:t>
            </w:r>
            <w:r w:rsidRPr="003F1207">
              <w:rPr>
                <w:rFonts w:ascii="Arial" w:hAnsi="Arial" w:cs="Arial"/>
                <w:bCs/>
                <w:color w:val="000080"/>
                <w:sz w:val="20"/>
              </w:rPr>
              <w:t>ne)</w:t>
            </w:r>
          </w:p>
        </w:tc>
      </w:tr>
      <w:tr w:rsidR="000B4878" w:rsidRPr="001103DA" w:rsidTr="000B4878">
        <w:trPr>
          <w:trHeight w:val="397"/>
        </w:trPr>
        <w:tc>
          <w:tcPr>
            <w:tcW w:w="2337" w:type="dxa"/>
          </w:tcPr>
          <w:p w:rsidR="000B4878" w:rsidRPr="001103DA" w:rsidRDefault="000B4878" w:rsidP="001103DA">
            <w:pPr>
              <w:pStyle w:val="BodyText2"/>
              <w:spacing w:line="240" w:lineRule="auto"/>
              <w:rPr>
                <w:bCs/>
                <w:color w:val="000000"/>
                <w:szCs w:val="25"/>
              </w:rPr>
            </w:pPr>
            <w:r w:rsidRPr="001103DA">
              <w:rPr>
                <w:bCs/>
                <w:color w:val="000000"/>
                <w:szCs w:val="25"/>
              </w:rPr>
              <w:t>Structural formula</w:t>
            </w:r>
          </w:p>
          <w:p w:rsidR="000B4878" w:rsidRPr="001103DA" w:rsidRDefault="000B4878" w:rsidP="001103DA">
            <w:pPr>
              <w:pStyle w:val="BodyText2"/>
              <w:spacing w:line="240" w:lineRule="auto"/>
              <w:rPr>
                <w:bCs/>
                <w:color w:val="000000"/>
                <w:szCs w:val="25"/>
              </w:rPr>
            </w:pPr>
          </w:p>
        </w:tc>
        <w:tc>
          <w:tcPr>
            <w:tcW w:w="3651" w:type="dxa"/>
            <w:vAlign w:val="center"/>
          </w:tcPr>
          <w:p w:rsidR="000B4878" w:rsidRPr="003F1207" w:rsidRDefault="000B4878" w:rsidP="00712F99">
            <w:pPr>
              <w:pStyle w:val="BodyText2"/>
              <w:spacing w:line="240" w:lineRule="auto"/>
              <w:rPr>
                <w:rFonts w:ascii="Arial" w:hAnsi="Arial" w:cs="Arial"/>
                <w:bCs/>
                <w:color w:val="000080"/>
                <w:szCs w:val="25"/>
                <w:vertAlign w:val="subscript"/>
              </w:rPr>
            </w:pPr>
            <w:r w:rsidRPr="003F1207">
              <w:rPr>
                <w:rFonts w:ascii="Arial" w:hAnsi="Arial" w:cs="Arial"/>
                <w:bCs/>
                <w:color w:val="000080"/>
                <w:szCs w:val="25"/>
              </w:rPr>
              <w:t>C</w:t>
            </w:r>
            <w:r>
              <w:rPr>
                <w:rFonts w:ascii="Arial" w:hAnsi="Arial" w:cs="Arial"/>
                <w:bCs/>
                <w:color w:val="000080"/>
                <w:szCs w:val="25"/>
              </w:rPr>
              <w:t>H</w:t>
            </w:r>
            <w:r w:rsidRPr="003F1207">
              <w:rPr>
                <w:rFonts w:ascii="Arial" w:hAnsi="Arial" w:cs="Arial"/>
                <w:bCs/>
                <w:color w:val="000080"/>
                <w:szCs w:val="25"/>
                <w:vertAlign w:val="subscript"/>
              </w:rPr>
              <w:t>3</w:t>
            </w:r>
            <w:r w:rsidRPr="003F1207">
              <w:rPr>
                <w:rFonts w:ascii="Arial" w:hAnsi="Arial" w:cs="Arial"/>
                <w:bCs/>
                <w:color w:val="000080"/>
                <w:szCs w:val="25"/>
              </w:rPr>
              <w:t>CH</w:t>
            </w:r>
            <w:r w:rsidRPr="003F1207">
              <w:rPr>
                <w:rFonts w:ascii="Arial" w:hAnsi="Arial" w:cs="Arial"/>
                <w:bCs/>
                <w:color w:val="000080"/>
                <w:szCs w:val="25"/>
                <w:vertAlign w:val="subscript"/>
              </w:rPr>
              <w:t>2</w:t>
            </w:r>
            <w:r w:rsidRPr="003F1207">
              <w:rPr>
                <w:rFonts w:ascii="Arial" w:hAnsi="Arial" w:cs="Arial"/>
                <w:bCs/>
                <w:color w:val="000080"/>
                <w:szCs w:val="25"/>
              </w:rPr>
              <w:t>CH</w:t>
            </w:r>
            <w:r w:rsidRPr="003F1207">
              <w:rPr>
                <w:rFonts w:ascii="Arial" w:hAnsi="Arial" w:cs="Arial"/>
                <w:bCs/>
                <w:color w:val="000080"/>
                <w:szCs w:val="25"/>
                <w:vertAlign w:val="subscript"/>
              </w:rPr>
              <w:t>2</w:t>
            </w:r>
            <w:r w:rsidRPr="003F1207">
              <w:rPr>
                <w:rFonts w:ascii="Arial" w:hAnsi="Arial" w:cs="Arial"/>
                <w:bCs/>
                <w:color w:val="000080"/>
                <w:szCs w:val="25"/>
              </w:rPr>
              <w:t>CH</w:t>
            </w:r>
            <w:r w:rsidRPr="003F1207">
              <w:rPr>
                <w:rFonts w:ascii="Arial" w:hAnsi="Arial" w:cs="Arial"/>
                <w:bCs/>
                <w:color w:val="000080"/>
                <w:szCs w:val="25"/>
                <w:vertAlign w:val="subscript"/>
              </w:rPr>
              <w:t>3</w:t>
            </w:r>
          </w:p>
        </w:tc>
        <w:tc>
          <w:tcPr>
            <w:tcW w:w="3651" w:type="dxa"/>
            <w:vAlign w:val="center"/>
          </w:tcPr>
          <w:p w:rsidR="000B4878" w:rsidRPr="003F1207" w:rsidRDefault="000B4878" w:rsidP="00712F99">
            <w:pPr>
              <w:pStyle w:val="BodyText2"/>
              <w:spacing w:line="240" w:lineRule="auto"/>
              <w:rPr>
                <w:rFonts w:ascii="Arial" w:hAnsi="Arial" w:cs="Arial"/>
                <w:bCs/>
                <w:color w:val="000080"/>
                <w:szCs w:val="25"/>
                <w:vertAlign w:val="subscript"/>
              </w:rPr>
            </w:pPr>
            <w:r w:rsidRPr="003F1207">
              <w:rPr>
                <w:rFonts w:ascii="Arial" w:hAnsi="Arial" w:cs="Arial"/>
                <w:bCs/>
                <w:color w:val="000080"/>
                <w:szCs w:val="25"/>
              </w:rPr>
              <w:t>CH(CH</w:t>
            </w:r>
            <w:r w:rsidRPr="003F1207">
              <w:rPr>
                <w:rFonts w:ascii="Arial" w:hAnsi="Arial" w:cs="Arial"/>
                <w:bCs/>
                <w:color w:val="000080"/>
                <w:szCs w:val="25"/>
                <w:vertAlign w:val="subscript"/>
              </w:rPr>
              <w:t>3</w:t>
            </w:r>
            <w:r w:rsidRPr="003F1207">
              <w:rPr>
                <w:rFonts w:ascii="Arial" w:hAnsi="Arial" w:cs="Arial"/>
                <w:bCs/>
                <w:color w:val="000080"/>
                <w:szCs w:val="25"/>
              </w:rPr>
              <w:t>)</w:t>
            </w:r>
            <w:r w:rsidRPr="003F1207">
              <w:rPr>
                <w:rFonts w:ascii="Arial" w:hAnsi="Arial" w:cs="Arial"/>
                <w:bCs/>
                <w:color w:val="000080"/>
                <w:szCs w:val="25"/>
                <w:vertAlign w:val="subscript"/>
              </w:rPr>
              <w:t>3</w:t>
            </w:r>
          </w:p>
        </w:tc>
      </w:tr>
      <w:tr w:rsidR="000B4878" w:rsidRPr="001103DA" w:rsidTr="000B4878">
        <w:trPr>
          <w:trHeight w:val="397"/>
        </w:trPr>
        <w:tc>
          <w:tcPr>
            <w:tcW w:w="2337" w:type="dxa"/>
          </w:tcPr>
          <w:p w:rsidR="000B4878" w:rsidRPr="001103DA" w:rsidRDefault="000B4878" w:rsidP="001103DA">
            <w:pPr>
              <w:pStyle w:val="BodyText2"/>
              <w:spacing w:line="240" w:lineRule="auto"/>
              <w:rPr>
                <w:bCs/>
                <w:color w:val="000000"/>
                <w:szCs w:val="25"/>
              </w:rPr>
            </w:pPr>
            <w:r w:rsidRPr="001103DA">
              <w:rPr>
                <w:bCs/>
                <w:color w:val="000000"/>
                <w:szCs w:val="25"/>
              </w:rPr>
              <w:t>Straight/branched</w:t>
            </w:r>
          </w:p>
          <w:p w:rsidR="000B4878" w:rsidRPr="001103DA" w:rsidRDefault="000B4878" w:rsidP="001103DA">
            <w:pPr>
              <w:pStyle w:val="BodyText2"/>
              <w:spacing w:line="240" w:lineRule="auto"/>
              <w:rPr>
                <w:bCs/>
                <w:color w:val="000000"/>
                <w:szCs w:val="25"/>
              </w:rPr>
            </w:pPr>
          </w:p>
        </w:tc>
        <w:tc>
          <w:tcPr>
            <w:tcW w:w="3651" w:type="dxa"/>
            <w:vAlign w:val="center"/>
          </w:tcPr>
          <w:p w:rsidR="000B4878" w:rsidRPr="003F1207" w:rsidRDefault="000B4878" w:rsidP="00712F99">
            <w:pPr>
              <w:pStyle w:val="BodyText2"/>
              <w:spacing w:line="240" w:lineRule="auto"/>
              <w:rPr>
                <w:rFonts w:ascii="Arial" w:hAnsi="Arial" w:cs="Arial"/>
                <w:bCs/>
                <w:color w:val="000080"/>
                <w:szCs w:val="25"/>
              </w:rPr>
            </w:pPr>
            <w:r w:rsidRPr="003F1207">
              <w:rPr>
                <w:rFonts w:ascii="Arial" w:hAnsi="Arial" w:cs="Arial"/>
                <w:bCs/>
                <w:color w:val="000080"/>
                <w:szCs w:val="25"/>
              </w:rPr>
              <w:t>straight</w:t>
            </w:r>
          </w:p>
        </w:tc>
        <w:tc>
          <w:tcPr>
            <w:tcW w:w="3651" w:type="dxa"/>
            <w:vAlign w:val="center"/>
          </w:tcPr>
          <w:p w:rsidR="000B4878" w:rsidRPr="003F1207" w:rsidRDefault="000B4878" w:rsidP="00712F99">
            <w:pPr>
              <w:pStyle w:val="BodyText2"/>
              <w:spacing w:line="240" w:lineRule="auto"/>
              <w:rPr>
                <w:rFonts w:ascii="Arial" w:hAnsi="Arial" w:cs="Arial"/>
                <w:bCs/>
                <w:color w:val="000080"/>
                <w:szCs w:val="25"/>
              </w:rPr>
            </w:pPr>
            <w:r w:rsidRPr="003F1207">
              <w:rPr>
                <w:rFonts w:ascii="Arial" w:hAnsi="Arial" w:cs="Arial"/>
                <w:bCs/>
                <w:color w:val="000080"/>
                <w:szCs w:val="25"/>
              </w:rPr>
              <w:t>branched</w:t>
            </w:r>
          </w:p>
        </w:tc>
      </w:tr>
    </w:tbl>
    <w:p w:rsidR="00D452E9" w:rsidRPr="00F0470A" w:rsidRDefault="00D452E9" w:rsidP="00D452E9">
      <w:pPr>
        <w:rPr>
          <w:color w:val="000000"/>
          <w:szCs w:val="25"/>
        </w:rPr>
      </w:pPr>
      <w:r w:rsidRPr="00F0470A">
        <w:rPr>
          <w:b/>
          <w:bCs/>
          <w:color w:val="000000"/>
          <w:szCs w:val="25"/>
        </w:rPr>
        <w:br w:type="page"/>
        <w:t xml:space="preserve">Construct three isomers of </w:t>
      </w:r>
      <w:r w:rsidRPr="00F0470A">
        <w:rPr>
          <w:b/>
          <w:bCs/>
          <w:color w:val="000000"/>
          <w:szCs w:val="26"/>
        </w:rPr>
        <w:t>formula C</w:t>
      </w:r>
      <w:r w:rsidRPr="00F0470A">
        <w:rPr>
          <w:b/>
          <w:bCs/>
          <w:color w:val="000000"/>
          <w:szCs w:val="26"/>
          <w:vertAlign w:val="subscript"/>
        </w:rPr>
        <w:t>5</w:t>
      </w:r>
      <w:r w:rsidRPr="00F0470A">
        <w:rPr>
          <w:b/>
          <w:bCs/>
          <w:color w:val="000000"/>
          <w:szCs w:val="26"/>
        </w:rPr>
        <w:t>H</w:t>
      </w:r>
      <w:r w:rsidRPr="00F0470A">
        <w:rPr>
          <w:b/>
          <w:bCs/>
          <w:color w:val="000000"/>
          <w:szCs w:val="26"/>
          <w:vertAlign w:val="subscript"/>
        </w:rPr>
        <w:t>12</w:t>
      </w:r>
      <w:r w:rsidRPr="00F0470A">
        <w:rPr>
          <w:color w:val="000000"/>
          <w:szCs w:val="25"/>
        </w:rPr>
        <w:t xml:space="preserve"> </w:t>
      </w:r>
      <w:r w:rsidRPr="00F0470A">
        <w:rPr>
          <w:color w:val="000000"/>
          <w:szCs w:val="26"/>
        </w:rPr>
        <w:t>(the isomers of pentane).</w:t>
      </w:r>
    </w:p>
    <w:p w:rsidR="00D452E9" w:rsidRPr="00F0470A" w:rsidRDefault="00AE7744" w:rsidP="00D452E9">
      <w:pPr>
        <w:widowControl w:val="0"/>
        <w:shd w:val="clear" w:color="auto" w:fill="FFFFFF"/>
        <w:ind w:left="6" w:right="465"/>
        <w:rPr>
          <w:color w:val="000000"/>
          <w:szCs w:val="26"/>
        </w:rPr>
      </w:pPr>
      <w:r>
        <w:rPr>
          <w:color w:val="000000"/>
          <w:szCs w:val="26"/>
        </w:rPr>
        <w:t>Complete the table</w:t>
      </w:r>
    </w:p>
    <w:p w:rsidR="00D452E9" w:rsidRPr="00F0470A" w:rsidRDefault="00D452E9" w:rsidP="00D452E9">
      <w:pPr>
        <w:rPr>
          <w:color w:val="000000"/>
          <w:szCs w:val="25"/>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1985"/>
        <w:gridCol w:w="2268"/>
        <w:gridCol w:w="2410"/>
      </w:tblGrid>
      <w:tr w:rsidR="00AE7744" w:rsidRPr="001103DA" w:rsidTr="000B4878">
        <w:trPr>
          <w:trHeight w:val="397"/>
        </w:trPr>
        <w:tc>
          <w:tcPr>
            <w:tcW w:w="2976" w:type="dxa"/>
            <w:vAlign w:val="center"/>
          </w:tcPr>
          <w:p w:rsidR="00AE7744" w:rsidRPr="001103DA" w:rsidRDefault="00AE7744" w:rsidP="001103DA">
            <w:pPr>
              <w:pStyle w:val="BodyText2"/>
              <w:spacing w:line="240" w:lineRule="auto"/>
              <w:rPr>
                <w:bCs/>
                <w:color w:val="000000"/>
                <w:szCs w:val="25"/>
              </w:rPr>
            </w:pPr>
            <w:r w:rsidRPr="001103DA">
              <w:rPr>
                <w:bCs/>
                <w:color w:val="000000"/>
                <w:szCs w:val="25"/>
              </w:rPr>
              <w:t>Displayed formula</w:t>
            </w:r>
          </w:p>
        </w:tc>
        <w:tc>
          <w:tcPr>
            <w:tcW w:w="1985" w:type="dxa"/>
            <w:vAlign w:val="center"/>
          </w:tcPr>
          <w:p w:rsidR="00AE7744" w:rsidRPr="001103DA" w:rsidRDefault="00AE7744" w:rsidP="001103DA">
            <w:pPr>
              <w:pStyle w:val="BodyText2"/>
              <w:spacing w:line="240" w:lineRule="auto"/>
              <w:rPr>
                <w:b/>
                <w:bCs/>
                <w:color w:val="000000"/>
                <w:szCs w:val="25"/>
              </w:rPr>
            </w:pPr>
            <w:r w:rsidRPr="001103DA">
              <w:rPr>
                <w:bCs/>
                <w:color w:val="000000"/>
                <w:szCs w:val="25"/>
              </w:rPr>
              <w:t>Skeletal formula</w:t>
            </w:r>
          </w:p>
        </w:tc>
        <w:tc>
          <w:tcPr>
            <w:tcW w:w="2268" w:type="dxa"/>
            <w:vAlign w:val="center"/>
          </w:tcPr>
          <w:p w:rsidR="00AE7744" w:rsidRPr="001103DA" w:rsidRDefault="00AE7744" w:rsidP="001103DA">
            <w:pPr>
              <w:pStyle w:val="BodyText2"/>
              <w:spacing w:line="240" w:lineRule="auto"/>
              <w:rPr>
                <w:bCs/>
                <w:color w:val="000000"/>
                <w:szCs w:val="25"/>
              </w:rPr>
            </w:pPr>
            <w:r w:rsidRPr="001103DA">
              <w:rPr>
                <w:bCs/>
                <w:color w:val="000000"/>
                <w:szCs w:val="25"/>
              </w:rPr>
              <w:t>Name</w:t>
            </w:r>
          </w:p>
        </w:tc>
        <w:tc>
          <w:tcPr>
            <w:tcW w:w="2410" w:type="dxa"/>
            <w:vAlign w:val="center"/>
          </w:tcPr>
          <w:p w:rsidR="00AE7744" w:rsidRPr="001103DA" w:rsidRDefault="00AE7744" w:rsidP="001103DA">
            <w:pPr>
              <w:pStyle w:val="BodyText2"/>
              <w:spacing w:line="240" w:lineRule="auto"/>
              <w:rPr>
                <w:b/>
                <w:bCs/>
                <w:color w:val="000000"/>
                <w:szCs w:val="25"/>
              </w:rPr>
            </w:pPr>
            <w:r w:rsidRPr="001103DA">
              <w:rPr>
                <w:bCs/>
                <w:color w:val="000000"/>
                <w:szCs w:val="25"/>
              </w:rPr>
              <w:t>Structural formula</w:t>
            </w:r>
          </w:p>
        </w:tc>
      </w:tr>
      <w:tr w:rsidR="000B4878" w:rsidRPr="001103DA" w:rsidTr="000B4878">
        <w:trPr>
          <w:trHeight w:val="397"/>
        </w:trPr>
        <w:tc>
          <w:tcPr>
            <w:tcW w:w="2976" w:type="dxa"/>
          </w:tcPr>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p w:rsidR="000B4878" w:rsidRPr="003F1207" w:rsidRDefault="006E4EA4" w:rsidP="00712F99">
            <w:pPr>
              <w:pStyle w:val="BodyText2"/>
              <w:spacing w:line="240" w:lineRule="auto"/>
              <w:rPr>
                <w:bCs/>
                <w:color w:val="000000"/>
                <w:szCs w:val="25"/>
              </w:rPr>
            </w:pPr>
            <w:r>
              <w:rPr>
                <w:noProof/>
              </w:rPr>
              <w:object w:dxaOrig="1440" w:dyaOrig="1440">
                <v:shape id="_x0000_s1506" type="#_x0000_t75" style="position:absolute;margin-left:5.65pt;margin-top:0;width:126pt;height:49.5pt;z-index:251664384">
                  <v:imagedata r:id="rId231" o:title=""/>
                </v:shape>
                <o:OLEObject Type="Embed" ProgID="ACD.ChemSketch.20" ShapeID="_x0000_s1506" DrawAspect="Content" ObjectID="_1510751466" r:id="rId232"/>
              </w:object>
            </w: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tc>
        <w:tc>
          <w:tcPr>
            <w:tcW w:w="1985" w:type="dxa"/>
          </w:tcPr>
          <w:p w:rsidR="000B4878" w:rsidRPr="003F1207" w:rsidRDefault="006E4EA4" w:rsidP="00712F99">
            <w:pPr>
              <w:pStyle w:val="BodyText2"/>
              <w:spacing w:line="240" w:lineRule="auto"/>
              <w:rPr>
                <w:b/>
                <w:bCs/>
                <w:color w:val="000000"/>
                <w:szCs w:val="25"/>
              </w:rPr>
            </w:pPr>
            <w:r>
              <w:rPr>
                <w:noProof/>
              </w:rPr>
              <w:object w:dxaOrig="1440" w:dyaOrig="1440">
                <v:shape id="_x0000_s1507" type="#_x0000_t75" style="position:absolute;margin-left:4.8pt;margin-top:45.75pt;width:74.25pt;height:15.75pt;z-index:251665408;mso-position-horizontal-relative:text;mso-position-vertical-relative:text">
                  <v:imagedata r:id="rId233" o:title=""/>
                </v:shape>
                <o:OLEObject Type="Embed" ProgID="ACD.ChemSketch.20" ShapeID="_x0000_s1507" DrawAspect="Content" ObjectID="_1510751467" r:id="rId234"/>
              </w:object>
            </w:r>
          </w:p>
        </w:tc>
        <w:tc>
          <w:tcPr>
            <w:tcW w:w="2268" w:type="dxa"/>
            <w:vAlign w:val="center"/>
          </w:tcPr>
          <w:p w:rsidR="000B4878" w:rsidRPr="003F1207" w:rsidRDefault="000B4878" w:rsidP="00712F99">
            <w:pPr>
              <w:pStyle w:val="BodyText2"/>
              <w:spacing w:line="240" w:lineRule="auto"/>
              <w:rPr>
                <w:rFonts w:ascii="Arial" w:hAnsi="Arial" w:cs="Arial"/>
                <w:bCs/>
                <w:color w:val="000080"/>
                <w:szCs w:val="25"/>
              </w:rPr>
            </w:pPr>
            <w:r w:rsidRPr="003F1207">
              <w:rPr>
                <w:rFonts w:ascii="Arial" w:hAnsi="Arial" w:cs="Arial"/>
                <w:bCs/>
                <w:color w:val="000080"/>
                <w:szCs w:val="25"/>
              </w:rPr>
              <w:t>pentane</w:t>
            </w:r>
          </w:p>
        </w:tc>
        <w:tc>
          <w:tcPr>
            <w:tcW w:w="2410" w:type="dxa"/>
            <w:vAlign w:val="center"/>
          </w:tcPr>
          <w:p w:rsidR="000B4878" w:rsidRPr="003F1207" w:rsidRDefault="000B4878" w:rsidP="00712F99">
            <w:pPr>
              <w:pStyle w:val="BodyText2"/>
              <w:spacing w:line="240" w:lineRule="auto"/>
              <w:rPr>
                <w:rFonts w:ascii="Arial" w:hAnsi="Arial" w:cs="Arial"/>
                <w:bCs/>
                <w:color w:val="000080"/>
                <w:szCs w:val="25"/>
              </w:rPr>
            </w:pPr>
            <w:r w:rsidRPr="003F1207">
              <w:rPr>
                <w:rFonts w:ascii="Arial" w:hAnsi="Arial" w:cs="Arial"/>
                <w:bCs/>
                <w:color w:val="000080"/>
                <w:szCs w:val="25"/>
              </w:rPr>
              <w:t>CH</w:t>
            </w:r>
            <w:r w:rsidRPr="003F1207">
              <w:rPr>
                <w:rFonts w:ascii="Arial" w:hAnsi="Arial" w:cs="Arial"/>
                <w:bCs/>
                <w:color w:val="000080"/>
                <w:szCs w:val="25"/>
                <w:vertAlign w:val="subscript"/>
              </w:rPr>
              <w:t>3</w:t>
            </w:r>
            <w:r w:rsidRPr="003F1207">
              <w:rPr>
                <w:rFonts w:ascii="Arial" w:hAnsi="Arial" w:cs="Arial"/>
                <w:bCs/>
                <w:color w:val="000080"/>
                <w:szCs w:val="25"/>
              </w:rPr>
              <w:t>CH</w:t>
            </w:r>
            <w:r w:rsidRPr="003F1207">
              <w:rPr>
                <w:rFonts w:ascii="Arial" w:hAnsi="Arial" w:cs="Arial"/>
                <w:bCs/>
                <w:color w:val="000080"/>
                <w:szCs w:val="25"/>
                <w:vertAlign w:val="subscript"/>
              </w:rPr>
              <w:t>2</w:t>
            </w:r>
            <w:r w:rsidRPr="003F1207">
              <w:rPr>
                <w:rFonts w:ascii="Arial" w:hAnsi="Arial" w:cs="Arial"/>
                <w:bCs/>
                <w:color w:val="000080"/>
                <w:szCs w:val="25"/>
              </w:rPr>
              <w:t>CH</w:t>
            </w:r>
            <w:r w:rsidRPr="003F1207">
              <w:rPr>
                <w:rFonts w:ascii="Arial" w:hAnsi="Arial" w:cs="Arial"/>
                <w:bCs/>
                <w:color w:val="000080"/>
                <w:szCs w:val="25"/>
                <w:vertAlign w:val="subscript"/>
              </w:rPr>
              <w:t>2</w:t>
            </w:r>
            <w:r w:rsidRPr="003F1207">
              <w:rPr>
                <w:rFonts w:ascii="Arial" w:hAnsi="Arial" w:cs="Arial"/>
                <w:bCs/>
                <w:color w:val="000080"/>
                <w:szCs w:val="25"/>
              </w:rPr>
              <w:t>CH</w:t>
            </w:r>
            <w:r w:rsidRPr="003F1207">
              <w:rPr>
                <w:rFonts w:ascii="Arial" w:hAnsi="Arial" w:cs="Arial"/>
                <w:bCs/>
                <w:color w:val="000080"/>
                <w:szCs w:val="25"/>
                <w:vertAlign w:val="subscript"/>
              </w:rPr>
              <w:t>2</w:t>
            </w:r>
            <w:r w:rsidRPr="003F1207">
              <w:rPr>
                <w:rFonts w:ascii="Arial" w:hAnsi="Arial" w:cs="Arial"/>
                <w:bCs/>
                <w:color w:val="000080"/>
                <w:szCs w:val="25"/>
              </w:rPr>
              <w:t>CH</w:t>
            </w:r>
            <w:r w:rsidRPr="003F1207">
              <w:rPr>
                <w:rFonts w:ascii="Arial" w:hAnsi="Arial" w:cs="Arial"/>
                <w:bCs/>
                <w:color w:val="000080"/>
                <w:szCs w:val="25"/>
                <w:vertAlign w:val="subscript"/>
              </w:rPr>
              <w:t>3</w:t>
            </w:r>
          </w:p>
        </w:tc>
      </w:tr>
      <w:tr w:rsidR="000B4878" w:rsidRPr="001103DA" w:rsidTr="000B4878">
        <w:trPr>
          <w:trHeight w:val="397"/>
        </w:trPr>
        <w:tc>
          <w:tcPr>
            <w:tcW w:w="2976" w:type="dxa"/>
          </w:tcPr>
          <w:p w:rsidR="000B4878" w:rsidRPr="003F1207" w:rsidRDefault="006E4EA4" w:rsidP="00712F99">
            <w:pPr>
              <w:pStyle w:val="BodyText2"/>
              <w:spacing w:line="240" w:lineRule="auto"/>
              <w:rPr>
                <w:bCs/>
                <w:color w:val="000000"/>
                <w:szCs w:val="25"/>
              </w:rPr>
            </w:pPr>
            <w:r>
              <w:rPr>
                <w:noProof/>
              </w:rPr>
              <w:object w:dxaOrig="1440" w:dyaOrig="1440">
                <v:shape id="_x0000_s1508" type="#_x0000_t75" style="position:absolute;margin-left:8.9pt;margin-top:2.1pt;width:107.25pt;height:90pt;z-index:251666432;mso-position-horizontal-relative:text;mso-position-vertical-relative:text">
                  <v:imagedata r:id="rId235" o:title=""/>
                </v:shape>
                <o:OLEObject Type="Embed" ProgID="ACD.ChemSketch.20" ShapeID="_x0000_s1508" DrawAspect="Content" ObjectID="_1510751468" r:id="rId236"/>
              </w:object>
            </w: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tc>
        <w:tc>
          <w:tcPr>
            <w:tcW w:w="1985" w:type="dxa"/>
          </w:tcPr>
          <w:p w:rsidR="000B4878" w:rsidRPr="003F1207" w:rsidRDefault="006E4EA4" w:rsidP="00712F99">
            <w:pPr>
              <w:pStyle w:val="BodyText2"/>
              <w:spacing w:line="240" w:lineRule="auto"/>
              <w:rPr>
                <w:b/>
                <w:bCs/>
                <w:color w:val="000000"/>
                <w:szCs w:val="25"/>
              </w:rPr>
            </w:pPr>
            <w:r>
              <w:rPr>
                <w:noProof/>
              </w:rPr>
              <w:object w:dxaOrig="1440" w:dyaOrig="1440">
                <v:shape id="_x0000_s1509" type="#_x0000_t75" style="position:absolute;margin-left:7.05pt;margin-top:32.25pt;width:58.5pt;height:36pt;z-index:251667456;mso-position-horizontal-relative:text;mso-position-vertical-relative:text">
                  <v:imagedata r:id="rId237" o:title=""/>
                </v:shape>
                <o:OLEObject Type="Embed" ProgID="ACD.ChemSketch.20" ShapeID="_x0000_s1509" DrawAspect="Content" ObjectID="_1510751469" r:id="rId238"/>
              </w:object>
            </w:r>
          </w:p>
        </w:tc>
        <w:tc>
          <w:tcPr>
            <w:tcW w:w="2268" w:type="dxa"/>
            <w:vAlign w:val="center"/>
          </w:tcPr>
          <w:p w:rsidR="000B4878" w:rsidRPr="003F1207" w:rsidRDefault="000B4878" w:rsidP="00712F99">
            <w:pPr>
              <w:pStyle w:val="BodyText2"/>
              <w:spacing w:line="240" w:lineRule="auto"/>
              <w:rPr>
                <w:rFonts w:ascii="Arial" w:hAnsi="Arial" w:cs="Arial"/>
                <w:bCs/>
                <w:color w:val="000080"/>
                <w:szCs w:val="25"/>
              </w:rPr>
            </w:pPr>
            <w:r w:rsidRPr="003F1207">
              <w:rPr>
                <w:rFonts w:ascii="Arial" w:hAnsi="Arial" w:cs="Arial"/>
                <w:bCs/>
                <w:color w:val="000080"/>
                <w:szCs w:val="25"/>
              </w:rPr>
              <w:t>2-methylbutane</w:t>
            </w:r>
          </w:p>
        </w:tc>
        <w:tc>
          <w:tcPr>
            <w:tcW w:w="2410" w:type="dxa"/>
            <w:vAlign w:val="center"/>
          </w:tcPr>
          <w:p w:rsidR="000B4878" w:rsidRPr="003F1207" w:rsidRDefault="000B4878" w:rsidP="00712F99">
            <w:pPr>
              <w:pStyle w:val="BodyText2"/>
              <w:spacing w:line="240" w:lineRule="auto"/>
              <w:rPr>
                <w:rFonts w:ascii="Arial" w:hAnsi="Arial" w:cs="Arial"/>
                <w:bCs/>
                <w:color w:val="000080"/>
                <w:szCs w:val="25"/>
                <w:vertAlign w:val="subscript"/>
              </w:rPr>
            </w:pPr>
            <w:r w:rsidRPr="003F1207">
              <w:rPr>
                <w:rFonts w:ascii="Arial" w:hAnsi="Arial" w:cs="Arial"/>
                <w:bCs/>
                <w:color w:val="000080"/>
                <w:szCs w:val="25"/>
              </w:rPr>
              <w:t>(CH</w:t>
            </w:r>
            <w:r w:rsidRPr="003F1207">
              <w:rPr>
                <w:rFonts w:ascii="Arial" w:hAnsi="Arial" w:cs="Arial"/>
                <w:bCs/>
                <w:color w:val="000080"/>
                <w:szCs w:val="25"/>
                <w:vertAlign w:val="subscript"/>
              </w:rPr>
              <w:t>3</w:t>
            </w:r>
            <w:r w:rsidRPr="003F1207">
              <w:rPr>
                <w:rFonts w:ascii="Arial" w:hAnsi="Arial" w:cs="Arial"/>
                <w:bCs/>
                <w:color w:val="000080"/>
                <w:szCs w:val="25"/>
              </w:rPr>
              <w:t>)</w:t>
            </w:r>
            <w:r w:rsidRPr="003F1207">
              <w:rPr>
                <w:rFonts w:ascii="Arial" w:hAnsi="Arial" w:cs="Arial"/>
                <w:bCs/>
                <w:color w:val="000080"/>
                <w:szCs w:val="25"/>
                <w:vertAlign w:val="subscript"/>
              </w:rPr>
              <w:t>2</w:t>
            </w:r>
            <w:r w:rsidRPr="003F1207">
              <w:rPr>
                <w:rFonts w:ascii="Arial" w:hAnsi="Arial" w:cs="Arial"/>
                <w:bCs/>
                <w:color w:val="000080"/>
                <w:szCs w:val="25"/>
              </w:rPr>
              <w:t>CHCH</w:t>
            </w:r>
            <w:r w:rsidRPr="003F1207">
              <w:rPr>
                <w:rFonts w:ascii="Arial" w:hAnsi="Arial" w:cs="Arial"/>
                <w:bCs/>
                <w:color w:val="000080"/>
                <w:szCs w:val="25"/>
                <w:vertAlign w:val="subscript"/>
              </w:rPr>
              <w:t>2</w:t>
            </w:r>
            <w:r w:rsidRPr="003F1207">
              <w:rPr>
                <w:rFonts w:ascii="Arial" w:hAnsi="Arial" w:cs="Arial"/>
                <w:bCs/>
                <w:color w:val="000080"/>
                <w:szCs w:val="25"/>
              </w:rPr>
              <w:t>CH</w:t>
            </w:r>
            <w:r w:rsidRPr="003F1207">
              <w:rPr>
                <w:rFonts w:ascii="Arial" w:hAnsi="Arial" w:cs="Arial"/>
                <w:bCs/>
                <w:color w:val="000080"/>
                <w:szCs w:val="25"/>
                <w:vertAlign w:val="subscript"/>
              </w:rPr>
              <w:t>3</w:t>
            </w:r>
          </w:p>
        </w:tc>
      </w:tr>
      <w:tr w:rsidR="000B4878" w:rsidRPr="001103DA" w:rsidTr="000B4878">
        <w:trPr>
          <w:trHeight w:val="397"/>
        </w:trPr>
        <w:tc>
          <w:tcPr>
            <w:tcW w:w="2976" w:type="dxa"/>
          </w:tcPr>
          <w:p w:rsidR="000B4878" w:rsidRPr="003F1207" w:rsidRDefault="006E4EA4" w:rsidP="00712F99">
            <w:pPr>
              <w:pStyle w:val="BodyText2"/>
              <w:spacing w:line="240" w:lineRule="auto"/>
              <w:rPr>
                <w:bCs/>
                <w:color w:val="000000"/>
                <w:szCs w:val="25"/>
              </w:rPr>
            </w:pPr>
            <w:r>
              <w:rPr>
                <w:noProof/>
              </w:rPr>
              <w:object w:dxaOrig="1440" w:dyaOrig="1440">
                <v:shape id="_x0000_s1510" type="#_x0000_t75" style="position:absolute;margin-left:14.15pt;margin-top:7.7pt;width:86.25pt;height:130.5pt;z-index:251668480;mso-position-horizontal-relative:text;mso-position-vertical-relative:text">
                  <v:imagedata r:id="rId239" o:title=""/>
                </v:shape>
                <o:OLEObject Type="Embed" ProgID="ACD.ChemSketch.20" ShapeID="_x0000_s1510" DrawAspect="Content" ObjectID="_1510751470" r:id="rId240"/>
              </w:object>
            </w: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p w:rsidR="000B4878" w:rsidRPr="003F1207" w:rsidRDefault="000B4878" w:rsidP="00712F99">
            <w:pPr>
              <w:pStyle w:val="BodyText2"/>
              <w:spacing w:line="240" w:lineRule="auto"/>
              <w:rPr>
                <w:bCs/>
                <w:color w:val="000000"/>
                <w:szCs w:val="25"/>
              </w:rPr>
            </w:pPr>
          </w:p>
        </w:tc>
        <w:tc>
          <w:tcPr>
            <w:tcW w:w="1985" w:type="dxa"/>
          </w:tcPr>
          <w:p w:rsidR="000B4878" w:rsidRPr="003F1207" w:rsidRDefault="006E4EA4" w:rsidP="00712F99">
            <w:pPr>
              <w:pStyle w:val="BodyText2"/>
              <w:spacing w:line="240" w:lineRule="auto"/>
              <w:rPr>
                <w:b/>
                <w:bCs/>
                <w:color w:val="000000"/>
                <w:szCs w:val="25"/>
              </w:rPr>
            </w:pPr>
            <w:r>
              <w:rPr>
                <w:noProof/>
              </w:rPr>
              <w:object w:dxaOrig="1440" w:dyaOrig="1440">
                <v:shape id="_x0000_s1511" type="#_x0000_t75" style="position:absolute;margin-left:17.55pt;margin-top:55.5pt;width:46.5pt;height:46.5pt;z-index:251669504;mso-position-horizontal-relative:text;mso-position-vertical-relative:text">
                  <v:imagedata r:id="rId241" o:title=""/>
                </v:shape>
                <o:OLEObject Type="Embed" ProgID="ACD.ChemSketch.20" ShapeID="_x0000_s1511" DrawAspect="Content" ObjectID="_1510751471" r:id="rId242"/>
              </w:object>
            </w:r>
          </w:p>
        </w:tc>
        <w:tc>
          <w:tcPr>
            <w:tcW w:w="2268" w:type="dxa"/>
            <w:vAlign w:val="center"/>
          </w:tcPr>
          <w:p w:rsidR="000B4878" w:rsidRPr="003F1207" w:rsidRDefault="000B4878" w:rsidP="00712F99">
            <w:pPr>
              <w:pStyle w:val="BodyText2"/>
              <w:spacing w:line="240" w:lineRule="auto"/>
              <w:rPr>
                <w:rFonts w:ascii="Arial" w:hAnsi="Arial" w:cs="Arial"/>
                <w:bCs/>
                <w:color w:val="000080"/>
                <w:szCs w:val="25"/>
              </w:rPr>
            </w:pPr>
            <w:r w:rsidRPr="003F1207">
              <w:rPr>
                <w:rFonts w:ascii="Arial" w:hAnsi="Arial" w:cs="Arial"/>
                <w:bCs/>
                <w:color w:val="000080"/>
                <w:szCs w:val="25"/>
              </w:rPr>
              <w:t>2,2-dimethylpropane</w:t>
            </w:r>
          </w:p>
        </w:tc>
        <w:tc>
          <w:tcPr>
            <w:tcW w:w="2410" w:type="dxa"/>
            <w:vAlign w:val="center"/>
          </w:tcPr>
          <w:p w:rsidR="000B4878" w:rsidRPr="003F1207" w:rsidRDefault="000B4878" w:rsidP="00712F99">
            <w:pPr>
              <w:pStyle w:val="BodyText2"/>
              <w:spacing w:line="240" w:lineRule="auto"/>
              <w:rPr>
                <w:rFonts w:ascii="Arial" w:hAnsi="Arial" w:cs="Arial"/>
                <w:bCs/>
                <w:color w:val="000080"/>
                <w:szCs w:val="25"/>
                <w:vertAlign w:val="subscript"/>
              </w:rPr>
            </w:pPr>
            <w:r w:rsidRPr="003F1207">
              <w:rPr>
                <w:rFonts w:ascii="Arial" w:hAnsi="Arial" w:cs="Arial"/>
                <w:bCs/>
                <w:color w:val="000080"/>
                <w:szCs w:val="25"/>
              </w:rPr>
              <w:t>C(CH</w:t>
            </w:r>
            <w:r w:rsidRPr="003F1207">
              <w:rPr>
                <w:rFonts w:ascii="Arial" w:hAnsi="Arial" w:cs="Arial"/>
                <w:bCs/>
                <w:color w:val="000080"/>
                <w:szCs w:val="25"/>
                <w:vertAlign w:val="subscript"/>
              </w:rPr>
              <w:t>3</w:t>
            </w:r>
            <w:r w:rsidRPr="003F1207">
              <w:rPr>
                <w:rFonts w:ascii="Arial" w:hAnsi="Arial" w:cs="Arial"/>
                <w:bCs/>
                <w:color w:val="000080"/>
                <w:szCs w:val="25"/>
              </w:rPr>
              <w:t>)</w:t>
            </w:r>
            <w:r w:rsidRPr="003F1207">
              <w:rPr>
                <w:rFonts w:ascii="Arial" w:hAnsi="Arial" w:cs="Arial"/>
                <w:bCs/>
                <w:color w:val="000080"/>
                <w:szCs w:val="25"/>
                <w:vertAlign w:val="subscript"/>
              </w:rPr>
              <w:t>4</w:t>
            </w:r>
          </w:p>
        </w:tc>
      </w:tr>
    </w:tbl>
    <w:p w:rsidR="00AE7744" w:rsidRDefault="00AE7744" w:rsidP="00D452E9">
      <w:pPr>
        <w:rPr>
          <w:b/>
          <w:bCs/>
          <w:color w:val="000000"/>
          <w:szCs w:val="25"/>
        </w:rPr>
      </w:pPr>
    </w:p>
    <w:p w:rsidR="00B367D4" w:rsidRDefault="00B367D4" w:rsidP="00D96D5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 w:val="left" w:pos="0"/>
          <w:tab w:val="left" w:pos="432"/>
          <w:tab w:val="left" w:pos="720"/>
          <w:tab w:val="left" w:pos="1440"/>
          <w:tab w:val="left" w:pos="0"/>
          <w:tab w:val="left" w:pos="432"/>
          <w:tab w:val="left" w:pos="720"/>
        </w:tabs>
        <w:rPr>
          <w:b/>
          <w:bCs/>
          <w:sz w:val="28"/>
          <w:vertAlign w:val="subscript"/>
        </w:rPr>
      </w:pPr>
      <w:r>
        <w:rPr>
          <w:b/>
          <w:bCs/>
          <w:sz w:val="28"/>
        </w:rPr>
        <w:t xml:space="preserve">Extension </w:t>
      </w:r>
      <w:r>
        <w:rPr>
          <w:bCs/>
          <w:sz w:val="28"/>
        </w:rPr>
        <w:t xml:space="preserve">Draw the skeletal formula and name the isomers of </w:t>
      </w:r>
      <w:r>
        <w:rPr>
          <w:b/>
          <w:bCs/>
          <w:sz w:val="28"/>
        </w:rPr>
        <w:t>C</w:t>
      </w:r>
      <w:r>
        <w:rPr>
          <w:b/>
          <w:bCs/>
          <w:sz w:val="28"/>
          <w:vertAlign w:val="subscript"/>
        </w:rPr>
        <w:t>6</w:t>
      </w:r>
      <w:r>
        <w:rPr>
          <w:b/>
          <w:bCs/>
          <w:sz w:val="28"/>
        </w:rPr>
        <w:t>H</w:t>
      </w:r>
      <w:r>
        <w:rPr>
          <w:b/>
          <w:bCs/>
          <w:sz w:val="28"/>
          <w:vertAlign w:val="subscript"/>
        </w:rPr>
        <w:t>14</w:t>
      </w:r>
    </w:p>
    <w:p w:rsidR="00B367D4" w:rsidRDefault="00B367D4" w:rsidP="00B367D4">
      <w:pPr>
        <w:pStyle w:val="NormalWeb"/>
        <w:rPr>
          <w:rFonts w:ascii="Arial" w:hAnsi="Arial" w:cs="Arial"/>
        </w:rPr>
      </w:pPr>
      <w:r>
        <w:rPr>
          <w:rFonts w:ascii="Arial" w:hAnsi="Arial" w:cs="Arial"/>
        </w:rPr>
        <w:t xml:space="preserve">. </w:t>
      </w:r>
    </w:p>
    <w:p w:rsidR="00B367D4" w:rsidRDefault="00B367D4" w:rsidP="00B367D4">
      <w:pPr>
        <w:pStyle w:val="NormalWeb"/>
        <w:jc w:val="center"/>
        <w:rPr>
          <w:rFonts w:ascii="Arial" w:hAnsi="Arial" w:cs="Arial"/>
        </w:rPr>
      </w:pPr>
      <w:r>
        <w:rPr>
          <w:rFonts w:ascii="Arial" w:hAnsi="Arial" w:cs="Arial"/>
          <w:noProof/>
        </w:rPr>
        <w:drawing>
          <wp:inline distT="0" distB="0" distL="0" distR="0">
            <wp:extent cx="4480479" cy="2342125"/>
            <wp:effectExtent l="0" t="0" r="0" b="1270"/>
            <wp:docPr id="155" name="Picture 155" descr="Constitutional isomers of C6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onstitutional isomers of C6H1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480703" cy="2342242"/>
                    </a:xfrm>
                    <a:prstGeom prst="rect">
                      <a:avLst/>
                    </a:prstGeom>
                    <a:noFill/>
                    <a:ln>
                      <a:noFill/>
                    </a:ln>
                  </pic:spPr>
                </pic:pic>
              </a:graphicData>
            </a:graphic>
          </wp:inline>
        </w:drawing>
      </w:r>
    </w:p>
    <w:p w:rsidR="009F06E9" w:rsidRPr="001A71D7" w:rsidRDefault="00D452E9" w:rsidP="00D96D5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 w:val="left" w:pos="0"/>
          <w:tab w:val="left" w:pos="432"/>
          <w:tab w:val="left" w:pos="720"/>
          <w:tab w:val="left" w:pos="1440"/>
          <w:tab w:val="left" w:pos="0"/>
          <w:tab w:val="left" w:pos="432"/>
          <w:tab w:val="left" w:pos="720"/>
        </w:tabs>
        <w:rPr>
          <w:b/>
          <w:bCs/>
          <w:sz w:val="28"/>
        </w:rPr>
      </w:pPr>
      <w:r w:rsidRPr="00F0470A">
        <w:rPr>
          <w:b/>
          <w:bCs/>
          <w:sz w:val="28"/>
        </w:rPr>
        <w:br w:type="page"/>
      </w:r>
      <w:r w:rsidR="009F06E9" w:rsidRPr="001A71D7">
        <w:rPr>
          <w:b/>
          <w:bCs/>
          <w:sz w:val="28"/>
        </w:rPr>
        <w:t>THE ALKANES</w:t>
      </w:r>
    </w:p>
    <w:p w:rsidR="00567E06" w:rsidRPr="001A71D7" w:rsidRDefault="00EF4FBD" w:rsidP="00567E06">
      <w:r>
        <w:rPr>
          <w:noProof/>
        </w:rPr>
        <w:drawing>
          <wp:anchor distT="0" distB="0" distL="114300" distR="114300" simplePos="0" relativeHeight="251525120" behindDoc="0" locked="0" layoutInCell="1" allowOverlap="1">
            <wp:simplePos x="0" y="0"/>
            <wp:positionH relativeFrom="column">
              <wp:posOffset>5553075</wp:posOffset>
            </wp:positionH>
            <wp:positionV relativeFrom="paragraph">
              <wp:posOffset>-188595</wp:posOffset>
            </wp:positionV>
            <wp:extent cx="546735" cy="546735"/>
            <wp:effectExtent l="0" t="0" r="5715" b="5715"/>
            <wp:wrapNone/>
            <wp:docPr id="278" name="Picture 278"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New Refer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E06" w:rsidRPr="001A71D7">
        <w:t>CONSULT:</w:t>
      </w:r>
      <w:r w:rsidR="00567E06" w:rsidRPr="001A71D7">
        <w:tab/>
        <w:t>Facer AS Chemistry p1</w:t>
      </w:r>
      <w:r w:rsidR="00F73F47">
        <w:t>136 - 137</w:t>
      </w:r>
    </w:p>
    <w:p w:rsidR="00F2018F" w:rsidRDefault="00F2018F" w:rsidP="00D96D5E">
      <w:pPr>
        <w:rPr>
          <w:lang w:val="en-US"/>
        </w:rPr>
      </w:pPr>
    </w:p>
    <w:p w:rsidR="00567E06" w:rsidRPr="00D96D5E" w:rsidRDefault="00EF4FBD" w:rsidP="00D96D5E">
      <w:pPr>
        <w:rPr>
          <w:lang w:val="en-US"/>
        </w:rPr>
      </w:pPr>
      <w:r>
        <w:rPr>
          <w:noProof/>
        </w:rPr>
        <w:drawing>
          <wp:anchor distT="0" distB="0" distL="114300" distR="114300" simplePos="0" relativeHeight="251526144" behindDoc="0" locked="0" layoutInCell="1" allowOverlap="1">
            <wp:simplePos x="0" y="0"/>
            <wp:positionH relativeFrom="column">
              <wp:posOffset>5649595</wp:posOffset>
            </wp:positionH>
            <wp:positionV relativeFrom="paragraph">
              <wp:posOffset>65405</wp:posOffset>
            </wp:positionV>
            <wp:extent cx="416560" cy="408305"/>
            <wp:effectExtent l="0" t="0" r="2540" b="0"/>
            <wp:wrapNone/>
            <wp:docPr id="279" name="Picture 279"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Worksheet"/>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D5E">
        <w:rPr>
          <w:lang w:val="en-US"/>
        </w:rPr>
        <w:t>Additional worksheet</w:t>
      </w:r>
      <w:r w:rsidR="00D95DBC">
        <w:rPr>
          <w:lang w:val="en-US"/>
        </w:rPr>
        <w:t>s</w:t>
      </w:r>
      <w:r w:rsidR="00D96D5E">
        <w:rPr>
          <w:lang w:val="en-US"/>
        </w:rPr>
        <w:t xml:space="preserve"> </w:t>
      </w:r>
      <w:r w:rsidR="00D95DBC">
        <w:rPr>
          <w:lang w:val="en-US"/>
        </w:rPr>
        <w:t>covering</w:t>
      </w:r>
      <w:r w:rsidR="00D96D5E">
        <w:rPr>
          <w:lang w:val="en-US"/>
        </w:rPr>
        <w:t xml:space="preserve"> </w:t>
      </w:r>
      <w:r w:rsidR="00D95DBC">
        <w:rPr>
          <w:lang w:val="en-US"/>
        </w:rPr>
        <w:tab/>
      </w:r>
      <w:r w:rsidR="00D96D5E">
        <w:rPr>
          <w:lang w:val="en-US"/>
        </w:rPr>
        <w:t>‘Bonding in Alkanes’</w:t>
      </w:r>
    </w:p>
    <w:p w:rsidR="00D96D5E" w:rsidRPr="00D96D5E" w:rsidRDefault="00D95DBC" w:rsidP="00D96D5E">
      <w:pPr>
        <w:rPr>
          <w:lang w:val="en-US"/>
        </w:rPr>
      </w:pPr>
      <w:r>
        <w:rPr>
          <w:lang w:val="en-US"/>
        </w:rPr>
        <w:tab/>
      </w:r>
      <w:r>
        <w:rPr>
          <w:lang w:val="en-US"/>
        </w:rPr>
        <w:tab/>
      </w:r>
      <w:r>
        <w:rPr>
          <w:lang w:val="en-US"/>
        </w:rPr>
        <w:tab/>
      </w:r>
      <w:r>
        <w:rPr>
          <w:lang w:val="en-US"/>
        </w:rPr>
        <w:tab/>
      </w:r>
      <w:r>
        <w:rPr>
          <w:lang w:val="en-US"/>
        </w:rPr>
        <w:tab/>
        <w:t>‘Cycloalkanes</w:t>
      </w:r>
    </w:p>
    <w:p w:rsidR="00567E06" w:rsidRPr="001A71D7" w:rsidRDefault="00EF4FBD" w:rsidP="00567E06">
      <w:r>
        <w:rPr>
          <w:noProof/>
        </w:rPr>
        <w:drawing>
          <wp:anchor distT="0" distB="0" distL="114300" distR="114300" simplePos="0" relativeHeight="251524096" behindDoc="0" locked="0" layoutInCell="1" allowOverlap="1">
            <wp:simplePos x="0" y="0"/>
            <wp:positionH relativeFrom="column">
              <wp:posOffset>5258435</wp:posOffset>
            </wp:positionH>
            <wp:positionV relativeFrom="paragraph">
              <wp:posOffset>212725</wp:posOffset>
            </wp:positionV>
            <wp:extent cx="832485" cy="334645"/>
            <wp:effectExtent l="0" t="0" r="5715" b="8255"/>
            <wp:wrapNone/>
            <wp:docPr id="277" name="Picture 277"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New exerci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E06" w:rsidRPr="001A71D7">
        <w:t xml:space="preserve">General formula </w:t>
      </w:r>
      <w:r w:rsidR="00567E06" w:rsidRPr="001A71D7">
        <w:tab/>
      </w:r>
      <w:r w:rsidR="00567E06" w:rsidRPr="001A71D7">
        <w:rPr>
          <w:b/>
          <w:bCs/>
          <w:sz w:val="32"/>
        </w:rPr>
        <w:t>C</w:t>
      </w:r>
      <w:r w:rsidR="00567E06" w:rsidRPr="001A71D7">
        <w:rPr>
          <w:b/>
          <w:bCs/>
          <w:sz w:val="32"/>
          <w:vertAlign w:val="subscript"/>
        </w:rPr>
        <w:t>n</w:t>
      </w:r>
      <w:r w:rsidR="00567E06" w:rsidRPr="001A71D7">
        <w:rPr>
          <w:b/>
          <w:bCs/>
          <w:sz w:val="32"/>
        </w:rPr>
        <w:t>H</w:t>
      </w:r>
      <w:r w:rsidR="00567E06" w:rsidRPr="001A71D7">
        <w:rPr>
          <w:b/>
          <w:bCs/>
          <w:sz w:val="32"/>
          <w:vertAlign w:val="subscript"/>
        </w:rPr>
        <w:t>2n+2</w:t>
      </w:r>
      <w:r w:rsidR="00567E06" w:rsidRPr="001A71D7">
        <w:rPr>
          <w:vertAlign w:val="subscript"/>
        </w:rPr>
        <w:t xml:space="preserve">  </w:t>
      </w:r>
    </w:p>
    <w:p w:rsidR="00567E06" w:rsidRPr="001A71D7" w:rsidRDefault="00567E06" w:rsidP="00567E06"/>
    <w:p w:rsidR="00567E06" w:rsidRPr="001A71D7" w:rsidRDefault="00567E06" w:rsidP="00567E06">
      <w:r w:rsidRPr="001A71D7">
        <w:t>Complete the following table:</w:t>
      </w:r>
    </w:p>
    <w:p w:rsidR="00567E06" w:rsidRPr="001A71D7" w:rsidRDefault="00567E06" w:rsidP="00567E06">
      <w:pPr>
        <w:rPr>
          <w:sz w:val="20"/>
          <w:lang w:val="en-US"/>
        </w:rPr>
      </w:pPr>
    </w:p>
    <w:tbl>
      <w:tblPr>
        <w:tblW w:w="9639" w:type="dxa"/>
        <w:jc w:val="center"/>
        <w:tblLayout w:type="fixed"/>
        <w:tblCellMar>
          <w:left w:w="40" w:type="dxa"/>
          <w:right w:w="40" w:type="dxa"/>
        </w:tblCellMar>
        <w:tblLook w:val="0000" w:firstRow="0" w:lastRow="0" w:firstColumn="0" w:lastColumn="0" w:noHBand="0" w:noVBand="0"/>
      </w:tblPr>
      <w:tblGrid>
        <w:gridCol w:w="1616"/>
        <w:gridCol w:w="1869"/>
        <w:gridCol w:w="2551"/>
        <w:gridCol w:w="1204"/>
        <w:gridCol w:w="2399"/>
      </w:tblGrid>
      <w:tr w:rsidR="00567E06" w:rsidRPr="001A71D7" w:rsidTr="000B4878">
        <w:trPr>
          <w:trHeight w:hRule="exact" w:val="1032"/>
          <w:jc w:val="center"/>
        </w:trPr>
        <w:tc>
          <w:tcPr>
            <w:tcW w:w="1616" w:type="dxa"/>
            <w:tcBorders>
              <w:top w:val="single" w:sz="6" w:space="0" w:color="auto"/>
              <w:left w:val="single" w:sz="6" w:space="0" w:color="auto"/>
              <w:bottom w:val="single" w:sz="6" w:space="0" w:color="auto"/>
              <w:right w:val="single" w:sz="6" w:space="0" w:color="auto"/>
            </w:tcBorders>
          </w:tcPr>
          <w:p w:rsidR="00567E06" w:rsidRPr="001A71D7" w:rsidRDefault="00567E06" w:rsidP="001E78FB">
            <w:pPr>
              <w:jc w:val="center"/>
              <w:rPr>
                <w:lang w:val="en-US"/>
              </w:rPr>
            </w:pPr>
            <w:r w:rsidRPr="001A71D7">
              <w:rPr>
                <w:szCs w:val="30"/>
              </w:rPr>
              <w:t>Number</w:t>
            </w:r>
          </w:p>
          <w:p w:rsidR="00567E06" w:rsidRPr="001A71D7" w:rsidRDefault="00567E06" w:rsidP="001E78FB">
            <w:pPr>
              <w:jc w:val="center"/>
              <w:rPr>
                <w:lang w:val="en-US"/>
              </w:rPr>
            </w:pPr>
            <w:r w:rsidRPr="001A71D7">
              <w:rPr>
                <w:szCs w:val="28"/>
              </w:rPr>
              <w:t>of carbon atoms</w:t>
            </w:r>
          </w:p>
        </w:tc>
        <w:tc>
          <w:tcPr>
            <w:tcW w:w="1869" w:type="dxa"/>
            <w:tcBorders>
              <w:top w:val="single" w:sz="6" w:space="0" w:color="auto"/>
              <w:left w:val="single" w:sz="6" w:space="0" w:color="auto"/>
              <w:bottom w:val="single" w:sz="6" w:space="0" w:color="auto"/>
              <w:right w:val="single" w:sz="6" w:space="0" w:color="auto"/>
            </w:tcBorders>
          </w:tcPr>
          <w:p w:rsidR="00FF0E72" w:rsidRDefault="00FF0E72" w:rsidP="001E78FB">
            <w:pPr>
              <w:jc w:val="center"/>
              <w:rPr>
                <w:szCs w:val="30"/>
              </w:rPr>
            </w:pPr>
            <w:r>
              <w:rPr>
                <w:szCs w:val="30"/>
              </w:rPr>
              <w:t>Molecular</w:t>
            </w:r>
          </w:p>
          <w:p w:rsidR="00567E06" w:rsidRPr="001A71D7" w:rsidRDefault="00567E06" w:rsidP="001E78FB">
            <w:pPr>
              <w:jc w:val="center"/>
              <w:rPr>
                <w:lang w:val="en-US"/>
              </w:rPr>
            </w:pPr>
            <w:r w:rsidRPr="001A71D7">
              <w:rPr>
                <w:szCs w:val="30"/>
              </w:rPr>
              <w:t>Formula</w:t>
            </w:r>
          </w:p>
          <w:p w:rsidR="00567E06" w:rsidRPr="001A71D7" w:rsidRDefault="00567E06" w:rsidP="001E78FB">
            <w:pPr>
              <w:pStyle w:val="Header"/>
              <w:tabs>
                <w:tab w:val="clear" w:pos="4153"/>
                <w:tab w:val="clear" w:pos="8306"/>
              </w:tabs>
              <w:jc w:val="center"/>
              <w:rPr>
                <w:lang w:val="en-US"/>
              </w:rPr>
            </w:pPr>
          </w:p>
        </w:tc>
        <w:tc>
          <w:tcPr>
            <w:tcW w:w="2551" w:type="dxa"/>
            <w:tcBorders>
              <w:top w:val="single" w:sz="6" w:space="0" w:color="auto"/>
              <w:left w:val="single" w:sz="6" w:space="0" w:color="auto"/>
              <w:bottom w:val="single" w:sz="6" w:space="0" w:color="auto"/>
              <w:right w:val="single" w:sz="6" w:space="0" w:color="auto"/>
            </w:tcBorders>
          </w:tcPr>
          <w:p w:rsidR="00567E06" w:rsidRPr="001A71D7" w:rsidRDefault="00567E06" w:rsidP="001E78FB">
            <w:pPr>
              <w:jc w:val="center"/>
              <w:rPr>
                <w:lang w:val="en-US"/>
              </w:rPr>
            </w:pPr>
            <w:r w:rsidRPr="001A71D7">
              <w:rPr>
                <w:szCs w:val="28"/>
              </w:rPr>
              <w:t>Name</w:t>
            </w:r>
          </w:p>
          <w:p w:rsidR="00567E06" w:rsidRPr="001A71D7" w:rsidRDefault="00567E06" w:rsidP="001E78FB">
            <w:pPr>
              <w:jc w:val="center"/>
              <w:rPr>
                <w:lang w:val="en-US"/>
              </w:rPr>
            </w:pPr>
          </w:p>
        </w:tc>
        <w:tc>
          <w:tcPr>
            <w:tcW w:w="1204" w:type="dxa"/>
            <w:tcBorders>
              <w:top w:val="single" w:sz="6" w:space="0" w:color="auto"/>
              <w:left w:val="single" w:sz="6" w:space="0" w:color="auto"/>
              <w:bottom w:val="single" w:sz="6" w:space="0" w:color="auto"/>
              <w:right w:val="single" w:sz="6" w:space="0" w:color="auto"/>
            </w:tcBorders>
          </w:tcPr>
          <w:p w:rsidR="00567E06" w:rsidRPr="001A71D7" w:rsidRDefault="00567E06" w:rsidP="001E78FB">
            <w:pPr>
              <w:jc w:val="center"/>
              <w:rPr>
                <w:szCs w:val="28"/>
              </w:rPr>
            </w:pPr>
            <w:r w:rsidRPr="001A71D7">
              <w:rPr>
                <w:szCs w:val="28"/>
              </w:rPr>
              <w:t xml:space="preserve">State </w:t>
            </w:r>
          </w:p>
          <w:p w:rsidR="00567E06" w:rsidRPr="001A71D7" w:rsidRDefault="00567E06" w:rsidP="001E78FB">
            <w:pPr>
              <w:jc w:val="center"/>
              <w:rPr>
                <w:lang w:val="en-US"/>
              </w:rPr>
            </w:pPr>
            <w:r w:rsidRPr="001A71D7">
              <w:rPr>
                <w:szCs w:val="28"/>
              </w:rPr>
              <w:t>at 298K</w:t>
            </w:r>
          </w:p>
        </w:tc>
        <w:tc>
          <w:tcPr>
            <w:tcW w:w="2399" w:type="dxa"/>
            <w:tcBorders>
              <w:top w:val="single" w:sz="6" w:space="0" w:color="auto"/>
              <w:left w:val="single" w:sz="6" w:space="0" w:color="auto"/>
              <w:bottom w:val="single" w:sz="6" w:space="0" w:color="auto"/>
              <w:right w:val="single" w:sz="6" w:space="0" w:color="auto"/>
            </w:tcBorders>
          </w:tcPr>
          <w:p w:rsidR="00567E06" w:rsidRPr="001A71D7" w:rsidRDefault="00567E06" w:rsidP="001E78FB">
            <w:pPr>
              <w:jc w:val="center"/>
              <w:rPr>
                <w:lang w:val="en-US"/>
              </w:rPr>
            </w:pPr>
            <w:r w:rsidRPr="001A71D7">
              <w:rPr>
                <w:szCs w:val="28"/>
              </w:rPr>
              <w:t>Boiling Point / K (straight chain)</w:t>
            </w:r>
          </w:p>
        </w:tc>
      </w:tr>
      <w:tr w:rsidR="000B4878" w:rsidRPr="001A71D7" w:rsidTr="000B4878">
        <w:trPr>
          <w:trHeight w:hRule="exact" w:val="454"/>
          <w:jc w:val="center"/>
        </w:trPr>
        <w:tc>
          <w:tcPr>
            <w:tcW w:w="1616"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1</w:t>
            </w:r>
          </w:p>
        </w:tc>
        <w:tc>
          <w:tcPr>
            <w:tcW w:w="1869"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lang w:val="en-US"/>
              </w:rPr>
            </w:pPr>
            <w:r>
              <w:rPr>
                <w:rFonts w:ascii="Arial" w:hAnsi="Arial" w:cs="Arial"/>
                <w:color w:val="000080"/>
                <w:lang w:val="en-US"/>
              </w:rPr>
              <w:t>CH</w:t>
            </w:r>
            <w:r>
              <w:rPr>
                <w:rFonts w:ascii="Arial" w:hAnsi="Arial" w:cs="Arial"/>
                <w:color w:val="000080"/>
                <w:vertAlign w:val="subscript"/>
                <w:lang w:val="en-US"/>
              </w:rPr>
              <w:t>4</w:t>
            </w:r>
          </w:p>
        </w:tc>
        <w:tc>
          <w:tcPr>
            <w:tcW w:w="2551"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lang w:val="en-US"/>
              </w:rPr>
            </w:pPr>
            <w:r>
              <w:rPr>
                <w:rFonts w:ascii="Arial" w:hAnsi="Arial" w:cs="Arial"/>
                <w:color w:val="000080"/>
                <w:lang w:val="en-US"/>
              </w:rPr>
              <w:t>methane</w:t>
            </w:r>
          </w:p>
        </w:tc>
        <w:tc>
          <w:tcPr>
            <w:tcW w:w="1204"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g</w:t>
            </w:r>
          </w:p>
        </w:tc>
        <w:tc>
          <w:tcPr>
            <w:tcW w:w="2399"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w w:val="80"/>
                <w:szCs w:val="30"/>
              </w:rPr>
              <w:t>112</w:t>
            </w:r>
          </w:p>
        </w:tc>
      </w:tr>
      <w:tr w:rsidR="000B4878" w:rsidRPr="001A71D7" w:rsidTr="000B4878">
        <w:trPr>
          <w:trHeight w:hRule="exact" w:val="454"/>
          <w:jc w:val="center"/>
        </w:trPr>
        <w:tc>
          <w:tcPr>
            <w:tcW w:w="1616"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2</w:t>
            </w:r>
          </w:p>
        </w:tc>
        <w:tc>
          <w:tcPr>
            <w:tcW w:w="1869"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lang w:val="en-US"/>
              </w:rPr>
            </w:pPr>
            <w:r>
              <w:rPr>
                <w:rFonts w:ascii="Arial" w:hAnsi="Arial" w:cs="Arial"/>
                <w:color w:val="000080"/>
                <w:lang w:val="en-US"/>
              </w:rPr>
              <w:t>C</w:t>
            </w:r>
            <w:r>
              <w:rPr>
                <w:rFonts w:ascii="Arial" w:hAnsi="Arial" w:cs="Arial"/>
                <w:color w:val="000080"/>
                <w:vertAlign w:val="subscript"/>
                <w:lang w:val="en-US"/>
              </w:rPr>
              <w:t>2</w:t>
            </w:r>
            <w:r>
              <w:rPr>
                <w:rFonts w:ascii="Arial" w:hAnsi="Arial" w:cs="Arial"/>
                <w:color w:val="000080"/>
                <w:lang w:val="en-US"/>
              </w:rPr>
              <w:t>H</w:t>
            </w:r>
            <w:r>
              <w:rPr>
                <w:rFonts w:ascii="Arial" w:hAnsi="Arial" w:cs="Arial"/>
                <w:color w:val="000080"/>
                <w:vertAlign w:val="subscript"/>
                <w:lang w:val="en-US"/>
              </w:rPr>
              <w:t>6</w:t>
            </w:r>
          </w:p>
        </w:tc>
        <w:tc>
          <w:tcPr>
            <w:tcW w:w="2551"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lang w:val="en-US"/>
              </w:rPr>
            </w:pPr>
            <w:r>
              <w:rPr>
                <w:rFonts w:ascii="Arial" w:hAnsi="Arial" w:cs="Arial"/>
                <w:color w:val="000080"/>
                <w:lang w:val="en-US"/>
              </w:rPr>
              <w:t>ethane</w:t>
            </w:r>
          </w:p>
        </w:tc>
        <w:tc>
          <w:tcPr>
            <w:tcW w:w="1204"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g</w:t>
            </w:r>
          </w:p>
        </w:tc>
        <w:tc>
          <w:tcPr>
            <w:tcW w:w="2399"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184</w:t>
            </w:r>
          </w:p>
        </w:tc>
      </w:tr>
      <w:tr w:rsidR="000B4878" w:rsidRPr="001A71D7" w:rsidTr="000B4878">
        <w:trPr>
          <w:trHeight w:hRule="exact" w:val="454"/>
          <w:jc w:val="center"/>
        </w:trPr>
        <w:tc>
          <w:tcPr>
            <w:tcW w:w="1616"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3</w:t>
            </w:r>
          </w:p>
        </w:tc>
        <w:tc>
          <w:tcPr>
            <w:tcW w:w="1869"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vertAlign w:val="subscript"/>
                <w:lang w:val="en-US"/>
              </w:rPr>
            </w:pPr>
            <w:r>
              <w:rPr>
                <w:rFonts w:ascii="Arial" w:hAnsi="Arial" w:cs="Arial"/>
                <w:color w:val="000080"/>
                <w:lang w:val="en-US"/>
              </w:rPr>
              <w:t>C</w:t>
            </w:r>
            <w:r>
              <w:rPr>
                <w:rFonts w:ascii="Arial" w:hAnsi="Arial" w:cs="Arial"/>
                <w:color w:val="000080"/>
                <w:vertAlign w:val="subscript"/>
                <w:lang w:val="en-US"/>
              </w:rPr>
              <w:t>3</w:t>
            </w:r>
            <w:r>
              <w:rPr>
                <w:rFonts w:ascii="Arial" w:hAnsi="Arial" w:cs="Arial"/>
                <w:color w:val="000080"/>
                <w:lang w:val="en-US"/>
              </w:rPr>
              <w:t>H</w:t>
            </w:r>
            <w:r>
              <w:rPr>
                <w:rFonts w:ascii="Arial" w:hAnsi="Arial" w:cs="Arial"/>
                <w:color w:val="000080"/>
                <w:vertAlign w:val="subscript"/>
                <w:lang w:val="en-US"/>
              </w:rPr>
              <w:t>8</w:t>
            </w:r>
          </w:p>
        </w:tc>
        <w:tc>
          <w:tcPr>
            <w:tcW w:w="2551"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lang w:val="en-US"/>
              </w:rPr>
            </w:pPr>
            <w:r>
              <w:rPr>
                <w:rFonts w:ascii="Arial" w:hAnsi="Arial" w:cs="Arial"/>
                <w:color w:val="000080"/>
                <w:lang w:val="en-US"/>
              </w:rPr>
              <w:t>propane</w:t>
            </w:r>
          </w:p>
        </w:tc>
        <w:tc>
          <w:tcPr>
            <w:tcW w:w="1204"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g</w:t>
            </w:r>
          </w:p>
        </w:tc>
        <w:tc>
          <w:tcPr>
            <w:tcW w:w="2399"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231</w:t>
            </w:r>
          </w:p>
        </w:tc>
      </w:tr>
      <w:tr w:rsidR="000B4878" w:rsidRPr="001A71D7" w:rsidTr="000B4878">
        <w:trPr>
          <w:trHeight w:hRule="exact" w:val="454"/>
          <w:jc w:val="center"/>
        </w:trPr>
        <w:tc>
          <w:tcPr>
            <w:tcW w:w="1616"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4</w:t>
            </w:r>
          </w:p>
        </w:tc>
        <w:tc>
          <w:tcPr>
            <w:tcW w:w="1869"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vertAlign w:val="subscript"/>
                <w:lang w:val="en-US"/>
              </w:rPr>
            </w:pPr>
            <w:r>
              <w:rPr>
                <w:rFonts w:ascii="Arial" w:hAnsi="Arial" w:cs="Arial"/>
                <w:color w:val="000080"/>
                <w:lang w:val="en-US"/>
              </w:rPr>
              <w:t>C</w:t>
            </w:r>
            <w:r>
              <w:rPr>
                <w:rFonts w:ascii="Arial" w:hAnsi="Arial" w:cs="Arial"/>
                <w:color w:val="000080"/>
                <w:vertAlign w:val="subscript"/>
                <w:lang w:val="en-US"/>
              </w:rPr>
              <w:t>4</w:t>
            </w:r>
            <w:r>
              <w:rPr>
                <w:rFonts w:ascii="Arial" w:hAnsi="Arial" w:cs="Arial"/>
                <w:color w:val="000080"/>
                <w:lang w:val="en-US"/>
              </w:rPr>
              <w:t>H</w:t>
            </w:r>
            <w:r>
              <w:rPr>
                <w:rFonts w:ascii="Arial" w:hAnsi="Arial" w:cs="Arial"/>
                <w:color w:val="000080"/>
                <w:vertAlign w:val="subscript"/>
                <w:lang w:val="en-US"/>
              </w:rPr>
              <w:t>10</w:t>
            </w:r>
          </w:p>
        </w:tc>
        <w:tc>
          <w:tcPr>
            <w:tcW w:w="2551"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lang w:val="en-US"/>
              </w:rPr>
            </w:pPr>
            <w:r>
              <w:rPr>
                <w:rFonts w:ascii="Arial" w:hAnsi="Arial" w:cs="Arial"/>
                <w:color w:val="000080"/>
                <w:lang w:val="en-US"/>
              </w:rPr>
              <w:t>butane</w:t>
            </w:r>
          </w:p>
        </w:tc>
        <w:tc>
          <w:tcPr>
            <w:tcW w:w="1204"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g</w:t>
            </w:r>
          </w:p>
        </w:tc>
        <w:tc>
          <w:tcPr>
            <w:tcW w:w="2399"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w w:val="85"/>
                <w:szCs w:val="30"/>
              </w:rPr>
              <w:t>273</w:t>
            </w:r>
          </w:p>
        </w:tc>
      </w:tr>
      <w:tr w:rsidR="000B4878" w:rsidRPr="001A71D7" w:rsidTr="000B4878">
        <w:trPr>
          <w:trHeight w:hRule="exact" w:val="454"/>
          <w:jc w:val="center"/>
        </w:trPr>
        <w:tc>
          <w:tcPr>
            <w:tcW w:w="1616"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5</w:t>
            </w:r>
          </w:p>
        </w:tc>
        <w:tc>
          <w:tcPr>
            <w:tcW w:w="1869"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vertAlign w:val="subscript"/>
                <w:lang w:val="en-US"/>
              </w:rPr>
            </w:pPr>
            <w:r>
              <w:rPr>
                <w:rFonts w:ascii="Arial" w:hAnsi="Arial" w:cs="Arial"/>
                <w:color w:val="000080"/>
                <w:lang w:val="en-US"/>
              </w:rPr>
              <w:t>C</w:t>
            </w:r>
            <w:r>
              <w:rPr>
                <w:rFonts w:ascii="Arial" w:hAnsi="Arial" w:cs="Arial"/>
                <w:color w:val="000080"/>
                <w:vertAlign w:val="subscript"/>
                <w:lang w:val="en-US"/>
              </w:rPr>
              <w:t>5</w:t>
            </w:r>
            <w:r>
              <w:rPr>
                <w:rFonts w:ascii="Arial" w:hAnsi="Arial" w:cs="Arial"/>
                <w:color w:val="000080"/>
                <w:lang w:val="en-US"/>
              </w:rPr>
              <w:t>H</w:t>
            </w:r>
            <w:r>
              <w:rPr>
                <w:rFonts w:ascii="Arial" w:hAnsi="Arial" w:cs="Arial"/>
                <w:color w:val="000080"/>
                <w:vertAlign w:val="subscript"/>
                <w:lang w:val="en-US"/>
              </w:rPr>
              <w:t>12</w:t>
            </w:r>
          </w:p>
        </w:tc>
        <w:tc>
          <w:tcPr>
            <w:tcW w:w="2551"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lang w:val="en-US"/>
              </w:rPr>
            </w:pPr>
            <w:r>
              <w:rPr>
                <w:rFonts w:ascii="Arial" w:hAnsi="Arial" w:cs="Arial"/>
                <w:color w:val="000080"/>
                <w:lang w:val="en-US"/>
              </w:rPr>
              <w:t>pentane</w:t>
            </w:r>
          </w:p>
        </w:tc>
        <w:tc>
          <w:tcPr>
            <w:tcW w:w="1204"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Pr>
                <w:szCs w:val="28"/>
              </w:rPr>
              <w:t>l</w:t>
            </w:r>
          </w:p>
        </w:tc>
        <w:tc>
          <w:tcPr>
            <w:tcW w:w="2399"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309</w:t>
            </w:r>
          </w:p>
        </w:tc>
      </w:tr>
      <w:tr w:rsidR="000B4878" w:rsidRPr="001A71D7" w:rsidTr="000B4878">
        <w:trPr>
          <w:trHeight w:hRule="exact" w:val="454"/>
          <w:jc w:val="center"/>
        </w:trPr>
        <w:tc>
          <w:tcPr>
            <w:tcW w:w="1616"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6</w:t>
            </w:r>
          </w:p>
        </w:tc>
        <w:tc>
          <w:tcPr>
            <w:tcW w:w="1869"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vertAlign w:val="subscript"/>
                <w:lang w:val="en-US"/>
              </w:rPr>
            </w:pPr>
            <w:r>
              <w:rPr>
                <w:rFonts w:ascii="Arial" w:hAnsi="Arial" w:cs="Arial"/>
                <w:color w:val="000080"/>
                <w:lang w:val="en-US"/>
              </w:rPr>
              <w:t>C</w:t>
            </w:r>
            <w:r>
              <w:rPr>
                <w:rFonts w:ascii="Arial" w:hAnsi="Arial" w:cs="Arial"/>
                <w:color w:val="000080"/>
                <w:vertAlign w:val="subscript"/>
                <w:lang w:val="en-US"/>
              </w:rPr>
              <w:t>6</w:t>
            </w:r>
            <w:r>
              <w:rPr>
                <w:rFonts w:ascii="Arial" w:hAnsi="Arial" w:cs="Arial"/>
                <w:color w:val="000080"/>
                <w:lang w:val="en-US"/>
              </w:rPr>
              <w:t>H</w:t>
            </w:r>
            <w:r>
              <w:rPr>
                <w:rFonts w:ascii="Arial" w:hAnsi="Arial" w:cs="Arial"/>
                <w:color w:val="000080"/>
                <w:vertAlign w:val="subscript"/>
                <w:lang w:val="en-US"/>
              </w:rPr>
              <w:t>14</w:t>
            </w:r>
          </w:p>
        </w:tc>
        <w:tc>
          <w:tcPr>
            <w:tcW w:w="2551"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lang w:val="en-US"/>
              </w:rPr>
            </w:pPr>
            <w:r>
              <w:rPr>
                <w:rFonts w:ascii="Arial" w:hAnsi="Arial" w:cs="Arial"/>
                <w:color w:val="000080"/>
                <w:lang w:val="en-US"/>
              </w:rPr>
              <w:t>hexane</w:t>
            </w:r>
          </w:p>
        </w:tc>
        <w:tc>
          <w:tcPr>
            <w:tcW w:w="1204"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1</w:t>
            </w:r>
          </w:p>
        </w:tc>
        <w:tc>
          <w:tcPr>
            <w:tcW w:w="2399"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342</w:t>
            </w:r>
          </w:p>
        </w:tc>
      </w:tr>
      <w:tr w:rsidR="000B4878" w:rsidRPr="001A71D7" w:rsidTr="000B4878">
        <w:trPr>
          <w:trHeight w:hRule="exact" w:val="454"/>
          <w:jc w:val="center"/>
        </w:trPr>
        <w:tc>
          <w:tcPr>
            <w:tcW w:w="1616"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7</w:t>
            </w:r>
          </w:p>
        </w:tc>
        <w:tc>
          <w:tcPr>
            <w:tcW w:w="1869"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vertAlign w:val="subscript"/>
                <w:lang w:val="en-US"/>
              </w:rPr>
            </w:pPr>
            <w:r>
              <w:rPr>
                <w:rFonts w:ascii="Arial" w:hAnsi="Arial" w:cs="Arial"/>
                <w:color w:val="000080"/>
                <w:lang w:val="en-US"/>
              </w:rPr>
              <w:t>C</w:t>
            </w:r>
            <w:r>
              <w:rPr>
                <w:rFonts w:ascii="Arial" w:hAnsi="Arial" w:cs="Arial"/>
                <w:color w:val="000080"/>
                <w:vertAlign w:val="subscript"/>
                <w:lang w:val="en-US"/>
              </w:rPr>
              <w:t>7</w:t>
            </w:r>
            <w:r>
              <w:rPr>
                <w:rFonts w:ascii="Arial" w:hAnsi="Arial" w:cs="Arial"/>
                <w:color w:val="000080"/>
                <w:lang w:val="en-US"/>
              </w:rPr>
              <w:t>H</w:t>
            </w:r>
            <w:r>
              <w:rPr>
                <w:rFonts w:ascii="Arial" w:hAnsi="Arial" w:cs="Arial"/>
                <w:color w:val="000080"/>
                <w:vertAlign w:val="subscript"/>
                <w:lang w:val="en-US"/>
              </w:rPr>
              <w:t>16</w:t>
            </w:r>
          </w:p>
        </w:tc>
        <w:tc>
          <w:tcPr>
            <w:tcW w:w="2551"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lang w:val="en-US"/>
              </w:rPr>
            </w:pPr>
            <w:r>
              <w:rPr>
                <w:rFonts w:ascii="Arial" w:hAnsi="Arial" w:cs="Arial"/>
                <w:color w:val="000080"/>
                <w:lang w:val="en-US"/>
              </w:rPr>
              <w:t>heptane</w:t>
            </w:r>
          </w:p>
        </w:tc>
        <w:tc>
          <w:tcPr>
            <w:tcW w:w="1204"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1</w:t>
            </w:r>
          </w:p>
        </w:tc>
        <w:tc>
          <w:tcPr>
            <w:tcW w:w="2399"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371</w:t>
            </w:r>
          </w:p>
        </w:tc>
      </w:tr>
      <w:tr w:rsidR="000B4878" w:rsidRPr="001A71D7" w:rsidTr="000B4878">
        <w:trPr>
          <w:trHeight w:hRule="exact" w:val="454"/>
          <w:jc w:val="center"/>
        </w:trPr>
        <w:tc>
          <w:tcPr>
            <w:tcW w:w="1616"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8</w:t>
            </w:r>
          </w:p>
        </w:tc>
        <w:tc>
          <w:tcPr>
            <w:tcW w:w="1869"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vertAlign w:val="subscript"/>
                <w:lang w:val="en-US"/>
              </w:rPr>
            </w:pPr>
            <w:r>
              <w:rPr>
                <w:rFonts w:ascii="Arial" w:hAnsi="Arial" w:cs="Arial"/>
                <w:color w:val="000080"/>
                <w:lang w:val="en-US"/>
              </w:rPr>
              <w:t>C</w:t>
            </w:r>
            <w:r>
              <w:rPr>
                <w:rFonts w:ascii="Arial" w:hAnsi="Arial" w:cs="Arial"/>
                <w:color w:val="000080"/>
                <w:vertAlign w:val="subscript"/>
                <w:lang w:val="en-US"/>
              </w:rPr>
              <w:t>8</w:t>
            </w:r>
            <w:r>
              <w:rPr>
                <w:rFonts w:ascii="Arial" w:hAnsi="Arial" w:cs="Arial"/>
                <w:color w:val="000080"/>
                <w:lang w:val="en-US"/>
              </w:rPr>
              <w:t>H</w:t>
            </w:r>
            <w:r>
              <w:rPr>
                <w:rFonts w:ascii="Arial" w:hAnsi="Arial" w:cs="Arial"/>
                <w:color w:val="000080"/>
                <w:vertAlign w:val="subscript"/>
                <w:lang w:val="en-US"/>
              </w:rPr>
              <w:t>18</w:t>
            </w:r>
          </w:p>
        </w:tc>
        <w:tc>
          <w:tcPr>
            <w:tcW w:w="2551"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lang w:val="en-US"/>
              </w:rPr>
            </w:pPr>
            <w:r>
              <w:rPr>
                <w:rFonts w:ascii="Arial" w:hAnsi="Arial" w:cs="Arial"/>
                <w:color w:val="000080"/>
                <w:lang w:val="en-US"/>
              </w:rPr>
              <w:t>octane</w:t>
            </w:r>
          </w:p>
        </w:tc>
        <w:tc>
          <w:tcPr>
            <w:tcW w:w="1204"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1</w:t>
            </w:r>
          </w:p>
        </w:tc>
        <w:tc>
          <w:tcPr>
            <w:tcW w:w="2399"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399</w:t>
            </w:r>
          </w:p>
        </w:tc>
      </w:tr>
      <w:tr w:rsidR="000B4878" w:rsidRPr="001A71D7" w:rsidTr="000B4878">
        <w:trPr>
          <w:trHeight w:hRule="exact" w:val="454"/>
          <w:jc w:val="center"/>
        </w:trPr>
        <w:tc>
          <w:tcPr>
            <w:tcW w:w="1616"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9</w:t>
            </w:r>
          </w:p>
        </w:tc>
        <w:tc>
          <w:tcPr>
            <w:tcW w:w="1869"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vertAlign w:val="subscript"/>
                <w:lang w:val="en-US"/>
              </w:rPr>
            </w:pPr>
            <w:r>
              <w:rPr>
                <w:rFonts w:ascii="Arial" w:hAnsi="Arial" w:cs="Arial"/>
                <w:color w:val="000080"/>
                <w:lang w:val="en-US"/>
              </w:rPr>
              <w:t>C</w:t>
            </w:r>
            <w:r>
              <w:rPr>
                <w:rFonts w:ascii="Arial" w:hAnsi="Arial" w:cs="Arial"/>
                <w:color w:val="000080"/>
                <w:vertAlign w:val="subscript"/>
                <w:lang w:val="en-US"/>
              </w:rPr>
              <w:t>9</w:t>
            </w:r>
            <w:r>
              <w:rPr>
                <w:rFonts w:ascii="Arial" w:hAnsi="Arial" w:cs="Arial"/>
                <w:color w:val="000080"/>
                <w:lang w:val="en-US"/>
              </w:rPr>
              <w:t>H</w:t>
            </w:r>
            <w:r>
              <w:rPr>
                <w:rFonts w:ascii="Arial" w:hAnsi="Arial" w:cs="Arial"/>
                <w:color w:val="000080"/>
                <w:vertAlign w:val="subscript"/>
                <w:lang w:val="en-US"/>
              </w:rPr>
              <w:t>20</w:t>
            </w:r>
          </w:p>
        </w:tc>
        <w:tc>
          <w:tcPr>
            <w:tcW w:w="2551"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lang w:val="en-US"/>
              </w:rPr>
            </w:pPr>
            <w:r>
              <w:rPr>
                <w:rFonts w:ascii="Arial" w:hAnsi="Arial" w:cs="Arial"/>
                <w:color w:val="000080"/>
                <w:lang w:val="en-US"/>
              </w:rPr>
              <w:t>nonane</w:t>
            </w:r>
          </w:p>
        </w:tc>
        <w:tc>
          <w:tcPr>
            <w:tcW w:w="1204"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1</w:t>
            </w:r>
          </w:p>
        </w:tc>
        <w:tc>
          <w:tcPr>
            <w:tcW w:w="2399"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424</w:t>
            </w:r>
          </w:p>
        </w:tc>
      </w:tr>
      <w:tr w:rsidR="000B4878" w:rsidRPr="001A71D7" w:rsidTr="000B4878">
        <w:trPr>
          <w:trHeight w:hRule="exact" w:val="454"/>
          <w:jc w:val="center"/>
        </w:trPr>
        <w:tc>
          <w:tcPr>
            <w:tcW w:w="1616"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10</w:t>
            </w:r>
          </w:p>
        </w:tc>
        <w:tc>
          <w:tcPr>
            <w:tcW w:w="1869"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vertAlign w:val="subscript"/>
                <w:lang w:val="en-US"/>
              </w:rPr>
            </w:pPr>
            <w:r>
              <w:rPr>
                <w:rFonts w:ascii="Arial" w:hAnsi="Arial" w:cs="Arial"/>
                <w:color w:val="000080"/>
                <w:lang w:val="en-US"/>
              </w:rPr>
              <w:t>C</w:t>
            </w:r>
            <w:r>
              <w:rPr>
                <w:rFonts w:ascii="Arial" w:hAnsi="Arial" w:cs="Arial"/>
                <w:color w:val="000080"/>
                <w:vertAlign w:val="subscript"/>
                <w:lang w:val="en-US"/>
              </w:rPr>
              <w:t>10</w:t>
            </w:r>
            <w:r>
              <w:rPr>
                <w:rFonts w:ascii="Arial" w:hAnsi="Arial" w:cs="Arial"/>
                <w:color w:val="000080"/>
                <w:lang w:val="en-US"/>
              </w:rPr>
              <w:t>H</w:t>
            </w:r>
            <w:r>
              <w:rPr>
                <w:rFonts w:ascii="Arial" w:hAnsi="Arial" w:cs="Arial"/>
                <w:color w:val="000080"/>
                <w:vertAlign w:val="subscript"/>
                <w:lang w:val="en-US"/>
              </w:rPr>
              <w:t>22</w:t>
            </w:r>
          </w:p>
        </w:tc>
        <w:tc>
          <w:tcPr>
            <w:tcW w:w="2551" w:type="dxa"/>
            <w:tcBorders>
              <w:top w:val="single" w:sz="6" w:space="0" w:color="auto"/>
              <w:left w:val="single" w:sz="6" w:space="0" w:color="auto"/>
              <w:bottom w:val="single" w:sz="6" w:space="0" w:color="auto"/>
              <w:right w:val="single" w:sz="6" w:space="0" w:color="auto"/>
            </w:tcBorders>
            <w:vAlign w:val="center"/>
          </w:tcPr>
          <w:p w:rsidR="000B4878" w:rsidRPr="0030081A" w:rsidRDefault="000B4878" w:rsidP="00712F99">
            <w:pPr>
              <w:jc w:val="center"/>
              <w:rPr>
                <w:rFonts w:ascii="Arial" w:hAnsi="Arial" w:cs="Arial"/>
                <w:color w:val="000080"/>
                <w:lang w:val="en-US"/>
              </w:rPr>
            </w:pPr>
            <w:r>
              <w:rPr>
                <w:rFonts w:ascii="Arial" w:hAnsi="Arial" w:cs="Arial"/>
                <w:color w:val="000080"/>
                <w:lang w:val="en-US"/>
              </w:rPr>
              <w:t>decane</w:t>
            </w:r>
          </w:p>
        </w:tc>
        <w:tc>
          <w:tcPr>
            <w:tcW w:w="1204"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1</w:t>
            </w:r>
          </w:p>
        </w:tc>
        <w:tc>
          <w:tcPr>
            <w:tcW w:w="2399" w:type="dxa"/>
            <w:tcBorders>
              <w:top w:val="single" w:sz="6" w:space="0" w:color="auto"/>
              <w:left w:val="single" w:sz="6" w:space="0" w:color="auto"/>
              <w:bottom w:val="single" w:sz="6" w:space="0" w:color="auto"/>
              <w:right w:val="single" w:sz="6" w:space="0" w:color="auto"/>
            </w:tcBorders>
            <w:vAlign w:val="center"/>
          </w:tcPr>
          <w:p w:rsidR="000B4878" w:rsidRPr="001A71D7" w:rsidRDefault="000B4878" w:rsidP="001E78FB">
            <w:pPr>
              <w:jc w:val="center"/>
              <w:rPr>
                <w:lang w:val="en-US"/>
              </w:rPr>
            </w:pPr>
            <w:r w:rsidRPr="001A71D7">
              <w:rPr>
                <w:szCs w:val="28"/>
              </w:rPr>
              <w:t>447</w:t>
            </w:r>
          </w:p>
        </w:tc>
      </w:tr>
    </w:tbl>
    <w:p w:rsidR="00567E06" w:rsidRDefault="00567E06" w:rsidP="00567E06"/>
    <w:p w:rsidR="00860BFE" w:rsidRPr="00860BFE" w:rsidRDefault="00860BFE" w:rsidP="00567E06">
      <w:pPr>
        <w:rPr>
          <w:b/>
          <w:sz w:val="28"/>
          <w:szCs w:val="28"/>
        </w:rPr>
      </w:pPr>
      <w:r w:rsidRPr="00860BFE">
        <w:rPr>
          <w:b/>
          <w:sz w:val="28"/>
          <w:szCs w:val="28"/>
        </w:rPr>
        <w:t>Physical Properties</w:t>
      </w:r>
    </w:p>
    <w:p w:rsidR="00567E06" w:rsidRPr="001A71D7" w:rsidRDefault="00860BFE" w:rsidP="00FF3E9D">
      <w:pPr>
        <w:widowControl w:val="0"/>
        <w:numPr>
          <w:ilvl w:val="0"/>
          <w:numId w:val="30"/>
        </w:numPr>
        <w:shd w:val="clear" w:color="auto" w:fill="FFFFFF"/>
        <w:rPr>
          <w:sz w:val="28"/>
          <w:lang w:val="en-US"/>
        </w:rPr>
      </w:pPr>
      <w:r>
        <w:rPr>
          <w:b/>
          <w:bCs/>
          <w:color w:val="000000"/>
          <w:sz w:val="28"/>
        </w:rPr>
        <w:t>The boiling points of alkanes</w:t>
      </w:r>
    </w:p>
    <w:p w:rsidR="00567E06" w:rsidRPr="001A71D7" w:rsidRDefault="00567E06" w:rsidP="00567E06">
      <w:pPr>
        <w:widowControl w:val="0"/>
        <w:shd w:val="clear" w:color="auto" w:fill="FFFFFF"/>
        <w:rPr>
          <w:b/>
          <w:bCs/>
          <w:color w:val="000000"/>
          <w:szCs w:val="25"/>
        </w:rPr>
      </w:pPr>
    </w:p>
    <w:p w:rsidR="00567E06" w:rsidRPr="001A71D7" w:rsidRDefault="00EF4FBD" w:rsidP="00567E06">
      <w:pPr>
        <w:widowControl w:val="0"/>
        <w:shd w:val="clear" w:color="auto" w:fill="FFFFFF"/>
        <w:rPr>
          <w:lang w:val="en-US"/>
        </w:rPr>
      </w:pPr>
      <w:r>
        <w:rPr>
          <w:noProof/>
        </w:rPr>
        <w:drawing>
          <wp:anchor distT="0" distB="0" distL="114300" distR="114300" simplePos="0" relativeHeight="251541504" behindDoc="0" locked="0" layoutInCell="1" allowOverlap="1">
            <wp:simplePos x="0" y="0"/>
            <wp:positionH relativeFrom="column">
              <wp:posOffset>5441950</wp:posOffset>
            </wp:positionH>
            <wp:positionV relativeFrom="paragraph">
              <wp:posOffset>215900</wp:posOffset>
            </wp:positionV>
            <wp:extent cx="629920" cy="617855"/>
            <wp:effectExtent l="0" t="0" r="0" b="0"/>
            <wp:wrapNone/>
            <wp:docPr id="315" name="Picture 315"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MCj0424782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E06" w:rsidRPr="001A71D7">
        <w:rPr>
          <w:b/>
          <w:bCs/>
          <w:color w:val="000000"/>
          <w:szCs w:val="25"/>
        </w:rPr>
        <w:t xml:space="preserve">Use EXCEL </w:t>
      </w:r>
      <w:r w:rsidR="00567E06" w:rsidRPr="001A71D7">
        <w:rPr>
          <w:color w:val="000000"/>
          <w:szCs w:val="25"/>
        </w:rPr>
        <w:t>to plot a graph of number of carbon atoms (x axis) against boiling point / K (y axis) for the first 10 straight chain members of the alkane family.</w:t>
      </w:r>
    </w:p>
    <w:p w:rsidR="00567E06" w:rsidRPr="001A71D7" w:rsidRDefault="00567E06" w:rsidP="00567E06">
      <w:pPr>
        <w:widowControl w:val="0"/>
        <w:shd w:val="clear" w:color="auto" w:fill="FFFFFF"/>
        <w:rPr>
          <w:b/>
          <w:bCs/>
          <w:color w:val="000000"/>
          <w:szCs w:val="25"/>
          <w:lang w:val="en-US"/>
        </w:rPr>
      </w:pPr>
    </w:p>
    <w:p w:rsidR="00567E06" w:rsidRPr="001A71D7" w:rsidRDefault="00567E06" w:rsidP="00567E06">
      <w:pPr>
        <w:widowControl w:val="0"/>
        <w:shd w:val="clear" w:color="auto" w:fill="FFFFFF"/>
        <w:ind w:left="4"/>
        <w:rPr>
          <w:lang w:val="en-US"/>
        </w:rPr>
      </w:pPr>
      <w:r w:rsidRPr="001A71D7">
        <w:rPr>
          <w:b/>
          <w:bCs/>
          <w:color w:val="000000"/>
          <w:szCs w:val="25"/>
        </w:rPr>
        <w:t xml:space="preserve">Extrapolate the graph </w:t>
      </w:r>
      <w:r w:rsidRPr="001A71D7">
        <w:rPr>
          <w:color w:val="000000"/>
          <w:szCs w:val="25"/>
        </w:rPr>
        <w:t>to predict the boiling point of C</w:t>
      </w:r>
      <w:r w:rsidRPr="001A71D7">
        <w:rPr>
          <w:color w:val="000000"/>
          <w:szCs w:val="25"/>
          <w:vertAlign w:val="subscript"/>
        </w:rPr>
        <w:t>12</w:t>
      </w:r>
      <w:r w:rsidRPr="001A71D7">
        <w:rPr>
          <w:color w:val="000000"/>
          <w:szCs w:val="25"/>
        </w:rPr>
        <w:t>H</w:t>
      </w:r>
      <w:r w:rsidRPr="001A71D7">
        <w:rPr>
          <w:color w:val="000000"/>
          <w:szCs w:val="25"/>
          <w:vertAlign w:val="subscript"/>
        </w:rPr>
        <w:t>26</w:t>
      </w:r>
      <w:r w:rsidRPr="001A71D7">
        <w:rPr>
          <w:color w:val="000000"/>
          <w:szCs w:val="25"/>
        </w:rPr>
        <w:t>.(straight chain).</w:t>
      </w:r>
    </w:p>
    <w:p w:rsidR="00567E06" w:rsidRPr="001A71D7" w:rsidRDefault="00567E06" w:rsidP="00567E06">
      <w:pPr>
        <w:widowControl w:val="0"/>
        <w:shd w:val="clear" w:color="auto" w:fill="FFFFFF"/>
        <w:rPr>
          <w:color w:val="000000"/>
          <w:szCs w:val="25"/>
        </w:rPr>
      </w:pPr>
    </w:p>
    <w:p w:rsidR="000B4878" w:rsidRPr="001A71D7" w:rsidRDefault="00567E06" w:rsidP="000B4878">
      <w:pPr>
        <w:widowControl w:val="0"/>
        <w:shd w:val="clear" w:color="auto" w:fill="FFFFFF"/>
        <w:rPr>
          <w:lang w:val="en-US"/>
        </w:rPr>
      </w:pPr>
      <w:r w:rsidRPr="001A71D7">
        <w:rPr>
          <w:color w:val="000000"/>
          <w:szCs w:val="25"/>
        </w:rPr>
        <w:t>Predicted value</w:t>
      </w:r>
      <w:r w:rsidRPr="001A71D7">
        <w:rPr>
          <w:color w:val="000000"/>
          <w:szCs w:val="25"/>
        </w:rPr>
        <w:tab/>
        <w:t>……………..</w:t>
      </w:r>
      <w:r w:rsidRPr="001A71D7">
        <w:rPr>
          <w:color w:val="000000"/>
          <w:szCs w:val="25"/>
        </w:rPr>
        <w:tab/>
      </w:r>
      <w:r w:rsidRPr="001A71D7">
        <w:rPr>
          <w:color w:val="000000"/>
          <w:szCs w:val="25"/>
        </w:rPr>
        <w:tab/>
        <w:t xml:space="preserve">Actual value </w:t>
      </w:r>
      <w:r w:rsidR="000B4878">
        <w:rPr>
          <w:rFonts w:ascii="Arial" w:hAnsi="Arial" w:cs="Arial"/>
          <w:color w:val="000080"/>
          <w:szCs w:val="25"/>
        </w:rPr>
        <w:t>489 4K</w:t>
      </w:r>
      <w:r w:rsidR="000B4878" w:rsidRPr="001A71D7">
        <w:rPr>
          <w:color w:val="000000"/>
          <w:szCs w:val="25"/>
        </w:rPr>
        <w:t>..</w:t>
      </w:r>
    </w:p>
    <w:p w:rsidR="000B4878" w:rsidRPr="001A71D7" w:rsidRDefault="000B4878" w:rsidP="000B4878">
      <w:pPr>
        <w:widowControl w:val="0"/>
        <w:shd w:val="clear" w:color="auto" w:fill="FFFFFF"/>
        <w:ind w:left="8"/>
        <w:rPr>
          <w:color w:val="000000"/>
          <w:szCs w:val="25"/>
        </w:rPr>
      </w:pPr>
    </w:p>
    <w:p w:rsidR="000B4878" w:rsidRPr="001A71D7" w:rsidRDefault="000B4878" w:rsidP="000B4878">
      <w:pPr>
        <w:widowControl w:val="0"/>
        <w:shd w:val="clear" w:color="auto" w:fill="FFFFFF"/>
        <w:ind w:left="8"/>
        <w:rPr>
          <w:lang w:val="en-US"/>
        </w:rPr>
      </w:pPr>
      <w:r w:rsidRPr="001A71D7">
        <w:rPr>
          <w:color w:val="000000"/>
          <w:szCs w:val="25"/>
        </w:rPr>
        <w:t>There are weak attractive forces in a liquid which must be overcome before molecules escape to form a gas.</w:t>
      </w:r>
    </w:p>
    <w:p w:rsidR="000B4878" w:rsidRPr="001A71D7" w:rsidRDefault="000B4878" w:rsidP="000B4878">
      <w:pPr>
        <w:widowControl w:val="0"/>
        <w:shd w:val="clear" w:color="auto" w:fill="FFFFFF"/>
        <w:ind w:left="11"/>
        <w:rPr>
          <w:color w:val="000000"/>
          <w:szCs w:val="25"/>
        </w:rPr>
      </w:pPr>
      <w:r w:rsidRPr="001A71D7">
        <w:rPr>
          <w:color w:val="000000"/>
          <w:szCs w:val="25"/>
        </w:rPr>
        <w:t xml:space="preserve">What can you say about the relative strengths of these forces in small alkane molecules compared with large ones? </w:t>
      </w:r>
    </w:p>
    <w:p w:rsidR="000B4878" w:rsidRPr="00015272" w:rsidRDefault="000B4878" w:rsidP="000B4878">
      <w:pPr>
        <w:widowControl w:val="0"/>
        <w:shd w:val="clear" w:color="auto" w:fill="FFFFFF"/>
        <w:spacing w:line="360" w:lineRule="auto"/>
        <w:ind w:left="11"/>
        <w:rPr>
          <w:rFonts w:ascii="Arial" w:hAnsi="Arial" w:cs="Arial"/>
          <w:color w:val="000080"/>
          <w:szCs w:val="25"/>
        </w:rPr>
      </w:pPr>
      <w:r>
        <w:rPr>
          <w:rFonts w:ascii="Arial" w:hAnsi="Arial" w:cs="Arial"/>
          <w:noProof/>
          <w:color w:val="000080"/>
          <w:szCs w:val="25"/>
        </w:rPr>
        <w:t>Intermolecular forces of attra</w:t>
      </w:r>
      <w:r w:rsidRPr="00015272">
        <w:rPr>
          <w:rFonts w:ascii="Arial" w:hAnsi="Arial" w:cs="Arial"/>
          <w:noProof/>
          <w:color w:val="000080"/>
          <w:szCs w:val="25"/>
        </w:rPr>
        <w:t>ction</w:t>
      </w:r>
      <w:r>
        <w:rPr>
          <w:rFonts w:ascii="Arial" w:hAnsi="Arial" w:cs="Arial"/>
          <w:noProof/>
          <w:color w:val="000080"/>
          <w:szCs w:val="25"/>
        </w:rPr>
        <w:t xml:space="preserve"> </w:t>
      </w:r>
      <w:r w:rsidRPr="00015272">
        <w:rPr>
          <w:rFonts w:ascii="Arial" w:hAnsi="Arial" w:cs="Arial"/>
          <w:noProof/>
          <w:color w:val="000080"/>
          <w:szCs w:val="25"/>
        </w:rPr>
        <w:t>(</w:t>
      </w:r>
      <w:smartTag w:uri="urn:schemas-microsoft-com:office:smarttags" w:element="place">
        <w:smartTag w:uri="urn:schemas-microsoft-com:office:smarttags" w:element="City">
          <w:r>
            <w:rPr>
              <w:rFonts w:ascii="Arial" w:hAnsi="Arial" w:cs="Arial"/>
              <w:noProof/>
              <w:color w:val="000080"/>
              <w:szCs w:val="25"/>
            </w:rPr>
            <w:t>London</w:t>
          </w:r>
        </w:smartTag>
      </w:smartTag>
      <w:r w:rsidRPr="00015272">
        <w:rPr>
          <w:rFonts w:ascii="Arial" w:hAnsi="Arial" w:cs="Arial"/>
          <w:noProof/>
          <w:color w:val="000080"/>
          <w:szCs w:val="25"/>
        </w:rPr>
        <w:t xml:space="preserve"> forces</w:t>
      </w:r>
      <w:r>
        <w:rPr>
          <w:rFonts w:ascii="Arial" w:hAnsi="Arial" w:cs="Arial"/>
          <w:noProof/>
          <w:color w:val="000080"/>
          <w:szCs w:val="25"/>
        </w:rPr>
        <w:t>)</w:t>
      </w:r>
      <w:r w:rsidRPr="00015272">
        <w:rPr>
          <w:rFonts w:ascii="Arial" w:hAnsi="Arial" w:cs="Arial"/>
          <w:noProof/>
          <w:color w:val="000080"/>
          <w:szCs w:val="25"/>
        </w:rPr>
        <w:t xml:space="preserve"> ar</w:t>
      </w:r>
      <w:r>
        <w:rPr>
          <w:rFonts w:ascii="Arial" w:hAnsi="Arial" w:cs="Arial"/>
          <w:noProof/>
          <w:color w:val="000080"/>
          <w:szCs w:val="25"/>
        </w:rPr>
        <w:t>e</w:t>
      </w:r>
      <w:r w:rsidRPr="00015272">
        <w:rPr>
          <w:rFonts w:ascii="Arial" w:hAnsi="Arial" w:cs="Arial"/>
          <w:noProof/>
          <w:color w:val="000080"/>
          <w:szCs w:val="25"/>
        </w:rPr>
        <w:t xml:space="preserve"> stronger </w:t>
      </w:r>
      <w:r>
        <w:rPr>
          <w:rFonts w:ascii="Arial" w:hAnsi="Arial" w:cs="Arial"/>
          <w:noProof/>
          <w:color w:val="000080"/>
          <w:szCs w:val="25"/>
        </w:rPr>
        <w:t>in larger molecules.</w:t>
      </w:r>
    </w:p>
    <w:p w:rsidR="000B4878" w:rsidRPr="008F0F92" w:rsidRDefault="000B4878" w:rsidP="000B4878">
      <w:pPr>
        <w:widowControl w:val="0"/>
        <w:shd w:val="clear" w:color="auto" w:fill="FFFFFF"/>
        <w:spacing w:line="360" w:lineRule="auto"/>
        <w:ind w:left="11"/>
        <w:rPr>
          <w:rFonts w:ascii="Arial" w:hAnsi="Arial" w:cs="Arial"/>
          <w:color w:val="000080"/>
          <w:sz w:val="22"/>
          <w:szCs w:val="22"/>
        </w:rPr>
      </w:pPr>
      <w:r>
        <w:rPr>
          <w:rFonts w:ascii="Arial" w:hAnsi="Arial" w:cs="Arial"/>
          <w:color w:val="000080"/>
          <w:sz w:val="22"/>
          <w:szCs w:val="22"/>
        </w:rPr>
        <w:t>This will be covered in more detail in Unit2</w:t>
      </w:r>
    </w:p>
    <w:p w:rsidR="00567E06" w:rsidRPr="001A71D7" w:rsidRDefault="00DC586B" w:rsidP="000B4878">
      <w:pPr>
        <w:widowControl w:val="0"/>
        <w:shd w:val="clear" w:color="auto" w:fill="FFFFFF"/>
        <w:rPr>
          <w:lang w:val="en-US"/>
        </w:rPr>
      </w:pPr>
      <w:r>
        <w:rPr>
          <w:color w:val="000000"/>
          <w:szCs w:val="25"/>
        </w:rPr>
        <w:br w:type="page"/>
      </w:r>
      <w:r w:rsidR="00567E06" w:rsidRPr="001A71D7">
        <w:rPr>
          <w:color w:val="000000"/>
          <w:szCs w:val="25"/>
        </w:rPr>
        <w:t>Draw the displayed formulae of:</w:t>
      </w:r>
    </w:p>
    <w:p w:rsidR="00567E06" w:rsidRPr="001A71D7" w:rsidRDefault="00567E06" w:rsidP="00567E06">
      <w:pPr>
        <w:widowControl w:val="0"/>
        <w:shd w:val="clear" w:color="auto" w:fill="FFFFFF"/>
        <w:tabs>
          <w:tab w:val="left" w:pos="5052"/>
        </w:tabs>
        <w:ind w:left="1701" w:right="464" w:hanging="253"/>
        <w:rPr>
          <w:color w:val="000000"/>
          <w:szCs w:val="25"/>
        </w:rPr>
      </w:pPr>
      <w:r w:rsidRPr="001A71D7">
        <w:rPr>
          <w:color w:val="000000"/>
          <w:szCs w:val="25"/>
        </w:rPr>
        <w:t>(1) 2-methylbutane</w:t>
      </w:r>
      <w:r w:rsidRPr="001A71D7">
        <w:rPr>
          <w:color w:val="000000"/>
          <w:szCs w:val="25"/>
        </w:rPr>
        <w:tab/>
      </w:r>
      <w:r w:rsidRPr="001A71D7">
        <w:rPr>
          <w:color w:val="000000"/>
          <w:szCs w:val="25"/>
        </w:rPr>
        <w:tab/>
        <w:t>(2) 2,2-dimethylpropane</w:t>
      </w:r>
      <w:r w:rsidRPr="001A71D7">
        <w:rPr>
          <w:color w:val="000000"/>
          <w:szCs w:val="25"/>
        </w:rPr>
        <w:br/>
        <w:t xml:space="preserve"> B. Pt. 301/K </w:t>
      </w:r>
      <w:r w:rsidRPr="001A71D7">
        <w:rPr>
          <w:color w:val="000000"/>
          <w:szCs w:val="25"/>
        </w:rPr>
        <w:tab/>
      </w:r>
      <w:r w:rsidRPr="001A71D7">
        <w:rPr>
          <w:color w:val="000000"/>
          <w:szCs w:val="25"/>
        </w:rPr>
        <w:tab/>
        <w:t xml:space="preserve">     B. Pt. 283/K</w:t>
      </w:r>
    </w:p>
    <w:p w:rsidR="00567E06" w:rsidRPr="001A71D7" w:rsidRDefault="006E4EA4" w:rsidP="00567E06">
      <w:pPr>
        <w:widowControl w:val="0"/>
        <w:shd w:val="clear" w:color="auto" w:fill="FFFFFF"/>
        <w:tabs>
          <w:tab w:val="left" w:pos="5052"/>
        </w:tabs>
        <w:ind w:right="464"/>
        <w:rPr>
          <w:color w:val="000000"/>
          <w:szCs w:val="25"/>
        </w:rPr>
      </w:pPr>
      <w:r>
        <w:rPr>
          <w:noProof/>
          <w:color w:val="000000"/>
          <w:szCs w:val="25"/>
        </w:rPr>
        <w:object w:dxaOrig="1440" w:dyaOrig="1440">
          <v:shape id="_x0000_s1512" type="#_x0000_t75" style="position:absolute;margin-left:60.45pt;margin-top:-.15pt;width:107.25pt;height:90pt;z-index:251670528">
            <v:imagedata r:id="rId235" o:title=""/>
          </v:shape>
          <o:OLEObject Type="Embed" ProgID="ACD.ChemSketch.20" ShapeID="_x0000_s1512" DrawAspect="Content" ObjectID="_1510751472" r:id="rId245"/>
        </w:object>
      </w:r>
      <w:r>
        <w:rPr>
          <w:noProof/>
          <w:color w:val="000000"/>
          <w:szCs w:val="25"/>
        </w:rPr>
        <w:object w:dxaOrig="1440" w:dyaOrig="1440">
          <v:shape id="_x0000_s1513" type="#_x0000_t75" style="position:absolute;margin-left:292.75pt;margin-top:-.15pt;width:69pt;height:104.4pt;z-index:251671552">
            <v:imagedata r:id="rId239" o:title=""/>
          </v:shape>
          <o:OLEObject Type="Embed" ProgID="ACD.ChemSketch.20" ShapeID="_x0000_s1513" DrawAspect="Content" ObjectID="_1510751473" r:id="rId246"/>
        </w:object>
      </w:r>
    </w:p>
    <w:p w:rsidR="00567E06" w:rsidRPr="001A71D7" w:rsidRDefault="00567E06" w:rsidP="00567E06">
      <w:pPr>
        <w:widowControl w:val="0"/>
        <w:shd w:val="clear" w:color="auto" w:fill="FFFFFF"/>
        <w:tabs>
          <w:tab w:val="left" w:pos="5052"/>
        </w:tabs>
        <w:ind w:right="464"/>
        <w:rPr>
          <w:color w:val="000000"/>
          <w:szCs w:val="25"/>
        </w:rPr>
      </w:pPr>
    </w:p>
    <w:p w:rsidR="00567E06" w:rsidRPr="001A71D7" w:rsidRDefault="00567E06" w:rsidP="00567E06">
      <w:pPr>
        <w:widowControl w:val="0"/>
        <w:shd w:val="clear" w:color="auto" w:fill="FFFFFF"/>
        <w:tabs>
          <w:tab w:val="left" w:pos="5052"/>
        </w:tabs>
        <w:ind w:right="464"/>
        <w:rPr>
          <w:color w:val="000000"/>
          <w:szCs w:val="25"/>
        </w:rPr>
      </w:pPr>
    </w:p>
    <w:p w:rsidR="00567E06" w:rsidRPr="001A71D7" w:rsidRDefault="00567E06" w:rsidP="00567E06">
      <w:pPr>
        <w:widowControl w:val="0"/>
        <w:shd w:val="clear" w:color="auto" w:fill="FFFFFF"/>
        <w:tabs>
          <w:tab w:val="left" w:pos="5052"/>
        </w:tabs>
        <w:ind w:right="464"/>
        <w:rPr>
          <w:color w:val="000000"/>
          <w:szCs w:val="25"/>
        </w:rPr>
      </w:pPr>
    </w:p>
    <w:p w:rsidR="00567E06" w:rsidRPr="001A71D7" w:rsidRDefault="00567E06" w:rsidP="00567E06">
      <w:pPr>
        <w:widowControl w:val="0"/>
        <w:shd w:val="clear" w:color="auto" w:fill="FFFFFF"/>
        <w:tabs>
          <w:tab w:val="left" w:pos="5052"/>
        </w:tabs>
        <w:ind w:right="464"/>
        <w:rPr>
          <w:color w:val="000000"/>
          <w:szCs w:val="25"/>
        </w:rPr>
      </w:pPr>
    </w:p>
    <w:p w:rsidR="00567E06" w:rsidRPr="001A71D7" w:rsidRDefault="00567E06" w:rsidP="00567E06">
      <w:pPr>
        <w:widowControl w:val="0"/>
        <w:shd w:val="clear" w:color="auto" w:fill="FFFFFF"/>
        <w:tabs>
          <w:tab w:val="left" w:pos="5052"/>
        </w:tabs>
        <w:ind w:right="464"/>
        <w:rPr>
          <w:color w:val="000000"/>
          <w:szCs w:val="25"/>
        </w:rPr>
      </w:pPr>
    </w:p>
    <w:p w:rsidR="00567E06" w:rsidRPr="001A71D7" w:rsidRDefault="00567E06" w:rsidP="00567E06">
      <w:pPr>
        <w:widowControl w:val="0"/>
        <w:shd w:val="clear" w:color="auto" w:fill="FFFFFF"/>
        <w:tabs>
          <w:tab w:val="left" w:pos="5052"/>
        </w:tabs>
        <w:ind w:right="464"/>
        <w:rPr>
          <w:lang w:val="en-US"/>
        </w:rPr>
      </w:pPr>
    </w:p>
    <w:p w:rsidR="00567E06" w:rsidRPr="001A71D7" w:rsidRDefault="00567E06" w:rsidP="00860BFE">
      <w:pPr>
        <w:pStyle w:val="BodyText3"/>
        <w:spacing w:before="240"/>
        <w:rPr>
          <w:sz w:val="24"/>
          <w:szCs w:val="24"/>
        </w:rPr>
      </w:pPr>
      <w:r w:rsidRPr="001A71D7">
        <w:rPr>
          <w:sz w:val="24"/>
          <w:szCs w:val="24"/>
        </w:rPr>
        <w:t>What is the relationship between these two molecules? …</w:t>
      </w:r>
      <w:r w:rsidR="000B4878" w:rsidRPr="000B4878">
        <w:rPr>
          <w:rFonts w:ascii="Arial" w:hAnsi="Arial" w:cs="Arial"/>
          <w:color w:val="000080"/>
          <w:sz w:val="24"/>
          <w:szCs w:val="24"/>
        </w:rPr>
        <w:t xml:space="preserve"> </w:t>
      </w:r>
      <w:r w:rsidR="000B4878">
        <w:rPr>
          <w:rFonts w:ascii="Arial" w:hAnsi="Arial" w:cs="Arial"/>
          <w:color w:val="000080"/>
          <w:sz w:val="24"/>
          <w:szCs w:val="24"/>
        </w:rPr>
        <w:t>isomers of pentane</w:t>
      </w:r>
    </w:p>
    <w:p w:rsidR="00860BFE" w:rsidRDefault="00860BFE" w:rsidP="00E9516F">
      <w:pPr>
        <w:pStyle w:val="BodyText3"/>
        <w:rPr>
          <w:b/>
          <w:bCs/>
          <w:sz w:val="24"/>
          <w:szCs w:val="24"/>
        </w:rPr>
      </w:pPr>
    </w:p>
    <w:p w:rsidR="00567E06" w:rsidRPr="001A71D7" w:rsidRDefault="00567E06" w:rsidP="00E9516F">
      <w:pPr>
        <w:pStyle w:val="BodyText3"/>
        <w:rPr>
          <w:sz w:val="24"/>
          <w:szCs w:val="24"/>
        </w:rPr>
      </w:pPr>
      <w:r w:rsidRPr="001A71D7">
        <w:rPr>
          <w:b/>
          <w:bCs/>
          <w:sz w:val="24"/>
          <w:szCs w:val="24"/>
        </w:rPr>
        <w:t xml:space="preserve">Insert these two boiling points onto your graph </w:t>
      </w:r>
      <w:r w:rsidRPr="001A71D7">
        <w:rPr>
          <w:sz w:val="24"/>
          <w:szCs w:val="24"/>
        </w:rPr>
        <w:t xml:space="preserve">and number them (1) and (2) as above. </w:t>
      </w:r>
    </w:p>
    <w:p w:rsidR="00567E06" w:rsidRPr="001A71D7" w:rsidRDefault="009B0ACE" w:rsidP="00E9516F">
      <w:pPr>
        <w:pStyle w:val="BodyText3"/>
        <w:rPr>
          <w:sz w:val="24"/>
          <w:szCs w:val="24"/>
        </w:rPr>
      </w:pPr>
      <w:r>
        <w:rPr>
          <w:sz w:val="24"/>
          <w:szCs w:val="24"/>
        </w:rPr>
        <w:t>Compare the</w:t>
      </w:r>
      <w:r w:rsidR="00567E06" w:rsidRPr="001A71D7">
        <w:rPr>
          <w:sz w:val="24"/>
          <w:szCs w:val="24"/>
        </w:rPr>
        <w:t xml:space="preserve"> boiling point of the compounds above with their straight chain isomer.</w:t>
      </w:r>
    </w:p>
    <w:p w:rsidR="00567E06" w:rsidRPr="001A71D7" w:rsidRDefault="00567E06" w:rsidP="00E9516F">
      <w:pPr>
        <w:pStyle w:val="BodyText3"/>
        <w:rPr>
          <w:sz w:val="24"/>
          <w:szCs w:val="24"/>
        </w:rPr>
      </w:pPr>
      <w:r w:rsidRPr="001A71D7">
        <w:rPr>
          <w:sz w:val="24"/>
          <w:szCs w:val="24"/>
        </w:rPr>
        <w:t>How does chain - branching affect the boiling point of alkanes?</w:t>
      </w:r>
    </w:p>
    <w:p w:rsidR="00567E06" w:rsidRPr="001A71D7" w:rsidRDefault="00567E06" w:rsidP="00E9516F">
      <w:pPr>
        <w:pStyle w:val="BodyText3"/>
        <w:rPr>
          <w:sz w:val="24"/>
          <w:szCs w:val="24"/>
        </w:rPr>
      </w:pPr>
    </w:p>
    <w:p w:rsidR="000B4878" w:rsidRPr="00B85ADA" w:rsidRDefault="000B4878" w:rsidP="000B4878">
      <w:pPr>
        <w:pStyle w:val="BodyText3"/>
        <w:widowControl w:val="0"/>
        <w:numPr>
          <w:ilvl w:val="0"/>
          <w:numId w:val="34"/>
        </w:numPr>
        <w:shd w:val="clear" w:color="auto" w:fill="FFFFFF"/>
        <w:overflowPunct w:val="0"/>
        <w:autoSpaceDE w:val="0"/>
        <w:autoSpaceDN w:val="0"/>
        <w:adjustRightInd w:val="0"/>
        <w:spacing w:after="0" w:line="360" w:lineRule="auto"/>
        <w:ind w:right="465"/>
        <w:textAlignment w:val="baseline"/>
        <w:rPr>
          <w:rFonts w:ascii="Arial" w:hAnsi="Arial" w:cs="Arial"/>
          <w:color w:val="000080"/>
          <w:sz w:val="24"/>
          <w:szCs w:val="24"/>
        </w:rPr>
      </w:pPr>
      <w:r w:rsidRPr="00B85ADA">
        <w:rPr>
          <w:rFonts w:ascii="Arial" w:hAnsi="Arial" w:cs="Arial"/>
          <w:color w:val="000080"/>
          <w:sz w:val="24"/>
          <w:szCs w:val="24"/>
        </w:rPr>
        <w:t>branching reduces the boiling point</w:t>
      </w:r>
    </w:p>
    <w:p w:rsidR="000B4878" w:rsidRDefault="000B4878" w:rsidP="000B4878">
      <w:pPr>
        <w:pStyle w:val="BodyText3"/>
        <w:numPr>
          <w:ilvl w:val="0"/>
          <w:numId w:val="34"/>
        </w:numPr>
        <w:rPr>
          <w:sz w:val="24"/>
          <w:szCs w:val="24"/>
        </w:rPr>
      </w:pPr>
      <w:r w:rsidRPr="00B85ADA">
        <w:rPr>
          <w:rFonts w:ascii="Arial" w:hAnsi="Arial" w:cs="Arial"/>
          <w:color w:val="000080"/>
          <w:sz w:val="24"/>
          <w:szCs w:val="24"/>
        </w:rPr>
        <w:t>highly branched molecules reduces the B.Pt more</w:t>
      </w:r>
      <w:r w:rsidRPr="00B85ADA">
        <w:rPr>
          <w:sz w:val="24"/>
          <w:szCs w:val="24"/>
        </w:rPr>
        <w:t xml:space="preserve"> </w:t>
      </w:r>
    </w:p>
    <w:p w:rsidR="000B4878" w:rsidRPr="00B85ADA" w:rsidRDefault="000B4878" w:rsidP="004C7266">
      <w:pPr>
        <w:pStyle w:val="BodyText3"/>
        <w:ind w:left="720"/>
        <w:rPr>
          <w:sz w:val="24"/>
          <w:szCs w:val="24"/>
        </w:rPr>
      </w:pPr>
    </w:p>
    <w:p w:rsidR="00567E06" w:rsidRPr="001A71D7" w:rsidRDefault="00567E06" w:rsidP="00E9516F">
      <w:pPr>
        <w:pStyle w:val="BodyText3"/>
        <w:rPr>
          <w:sz w:val="24"/>
          <w:szCs w:val="24"/>
        </w:rPr>
      </w:pPr>
      <w:r w:rsidRPr="001A71D7">
        <w:rPr>
          <w:sz w:val="24"/>
          <w:szCs w:val="24"/>
        </w:rPr>
        <w:t>What does this suggest about the strength of the attractive forces between branched molecules compared with those between straight chain molecules with the same number of carbon atoms?</w:t>
      </w:r>
    </w:p>
    <w:p w:rsidR="00567E06" w:rsidRPr="001A71D7" w:rsidRDefault="00567E06" w:rsidP="00E9516F">
      <w:pPr>
        <w:pStyle w:val="BodyText3"/>
        <w:rPr>
          <w:sz w:val="24"/>
          <w:szCs w:val="24"/>
        </w:rPr>
      </w:pPr>
    </w:p>
    <w:p w:rsidR="000B4878" w:rsidRPr="00B85ADA" w:rsidRDefault="000B4878" w:rsidP="000B4878">
      <w:pPr>
        <w:pStyle w:val="BodyText3"/>
        <w:spacing w:line="360" w:lineRule="auto"/>
        <w:rPr>
          <w:rFonts w:ascii="Arial" w:hAnsi="Arial" w:cs="Arial"/>
          <w:color w:val="000080"/>
          <w:sz w:val="24"/>
          <w:szCs w:val="24"/>
        </w:rPr>
      </w:pPr>
      <w:r w:rsidRPr="00B85ADA">
        <w:rPr>
          <w:rFonts w:ascii="Arial" w:hAnsi="Arial" w:cs="Arial"/>
          <w:color w:val="000080"/>
          <w:sz w:val="24"/>
          <w:szCs w:val="24"/>
        </w:rPr>
        <w:t>weaker force of attraction between branched molecules</w:t>
      </w:r>
    </w:p>
    <w:p w:rsidR="000B4878" w:rsidRPr="001A71D7" w:rsidRDefault="000B4878" w:rsidP="000B4878">
      <w:pPr>
        <w:pStyle w:val="BodyText3"/>
        <w:spacing w:line="360" w:lineRule="auto"/>
        <w:rPr>
          <w:sz w:val="24"/>
          <w:szCs w:val="24"/>
          <w:lang w:val="en-US"/>
        </w:rPr>
      </w:pPr>
      <w:r w:rsidRPr="001A71D7">
        <w:rPr>
          <w:sz w:val="24"/>
          <w:szCs w:val="24"/>
        </w:rPr>
        <w:t xml:space="preserve">Can you suggest a reason for this difference? </w:t>
      </w:r>
      <w:r w:rsidRPr="0030081A">
        <w:rPr>
          <w:rFonts w:ascii="Arial" w:hAnsi="Arial" w:cs="Arial"/>
          <w:color w:val="000080"/>
          <w:sz w:val="24"/>
          <w:szCs w:val="24"/>
        </w:rPr>
        <w:t>Branching prevents close approach to neighbouring molecules which results in a weaker force of attraction.</w:t>
      </w:r>
      <w:r w:rsidR="00EF4FBD">
        <w:rPr>
          <w:b/>
          <w:noProof/>
          <w:sz w:val="28"/>
          <w:szCs w:val="28"/>
        </w:rPr>
        <w:drawing>
          <wp:anchor distT="0" distB="0" distL="114300" distR="114300" simplePos="0" relativeHeight="251672576" behindDoc="0" locked="0" layoutInCell="1" allowOverlap="1">
            <wp:simplePos x="0" y="0"/>
            <wp:positionH relativeFrom="column">
              <wp:posOffset>5465445</wp:posOffset>
            </wp:positionH>
            <wp:positionV relativeFrom="paragraph">
              <wp:posOffset>147955</wp:posOffset>
            </wp:positionV>
            <wp:extent cx="685800" cy="588010"/>
            <wp:effectExtent l="0" t="0" r="0" b="2540"/>
            <wp:wrapNone/>
            <wp:docPr id="490" name="Picture 490"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New experiment"/>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878" w:rsidRPr="006D1E63" w:rsidRDefault="000B4878" w:rsidP="006D1E63">
      <w:pPr>
        <w:pStyle w:val="ListParagraph"/>
        <w:numPr>
          <w:ilvl w:val="0"/>
          <w:numId w:val="30"/>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hanging="720"/>
        <w:rPr>
          <w:sz w:val="28"/>
          <w:szCs w:val="28"/>
        </w:rPr>
      </w:pPr>
      <w:r w:rsidRPr="006D1E63">
        <w:rPr>
          <w:b/>
          <w:sz w:val="28"/>
          <w:szCs w:val="28"/>
        </w:rPr>
        <w:t>Solubility of alkanes in water – Practical investigation</w:t>
      </w:r>
    </w:p>
    <w:p w:rsidR="000B4878" w:rsidRDefault="000B4878"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360"/>
      </w:pPr>
      <w:r>
        <w:t xml:space="preserve">Would you expect alkanes to be soluble in water (some oils are alkanes) </w:t>
      </w:r>
      <w:r>
        <w:rPr>
          <w:rFonts w:ascii="Arial" w:hAnsi="Arial" w:cs="Arial"/>
          <w:color w:val="000080"/>
        </w:rPr>
        <w:t>No</w:t>
      </w:r>
    </w:p>
    <w:p w:rsidR="000B4878" w:rsidRDefault="000B4878"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360"/>
      </w:pPr>
      <w:r>
        <w:t xml:space="preserve">What would you expect to see if a liquid alkane was mixed with water? </w:t>
      </w:r>
      <w:r>
        <w:rPr>
          <w:rFonts w:ascii="Arial" w:hAnsi="Arial" w:cs="Arial"/>
          <w:color w:val="000080"/>
        </w:rPr>
        <w:t>Two layers.</w:t>
      </w:r>
    </w:p>
    <w:p w:rsidR="000B4878" w:rsidRPr="00193F5E" w:rsidRDefault="00EF4FBD"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360"/>
      </w:pPr>
      <w:r>
        <w:rPr>
          <w:b/>
          <w:noProof/>
          <w:sz w:val="28"/>
          <w:szCs w:val="28"/>
        </w:rPr>
        <mc:AlternateContent>
          <mc:Choice Requires="wpg">
            <w:drawing>
              <wp:anchor distT="0" distB="0" distL="114300" distR="114300" simplePos="0" relativeHeight="251673600" behindDoc="0" locked="0" layoutInCell="1" allowOverlap="1">
                <wp:simplePos x="0" y="0"/>
                <wp:positionH relativeFrom="column">
                  <wp:posOffset>1261110</wp:posOffset>
                </wp:positionH>
                <wp:positionV relativeFrom="paragraph">
                  <wp:posOffset>142875</wp:posOffset>
                </wp:positionV>
                <wp:extent cx="1018540" cy="391160"/>
                <wp:effectExtent l="0" t="0" r="0" b="0"/>
                <wp:wrapNone/>
                <wp:docPr id="7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540" cy="391160"/>
                          <a:chOff x="3795" y="3601"/>
                          <a:chExt cx="1604" cy="616"/>
                        </a:xfrm>
                      </wpg:grpSpPr>
                      <pic:pic xmlns:pic="http://schemas.openxmlformats.org/drawingml/2006/picture">
                        <pic:nvPicPr>
                          <pic:cNvPr id="72" name="Picture 49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3795" y="3601"/>
                            <a:ext cx="590"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493"/>
                        <wps:cNvSpPr txBox="1">
                          <a:spLocks noChangeArrowheads="1"/>
                        </wps:cNvSpPr>
                        <wps:spPr bwMode="auto">
                          <a:xfrm>
                            <a:off x="4396" y="3798"/>
                            <a:ext cx="1003" cy="24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896" w:rsidRPr="00ED6CF8" w:rsidRDefault="00F32896" w:rsidP="000B4878">
                              <w:pPr>
                                <w:rPr>
                                  <w:rFonts w:ascii="Arial" w:hAnsi="Arial" w:cs="Arial"/>
                                  <w:sz w:val="16"/>
                                  <w:szCs w:val="16"/>
                                </w:rPr>
                              </w:pPr>
                              <w:r>
                                <w:rPr>
                                  <w:rFonts w:ascii="Arial" w:hAnsi="Arial" w:cs="Arial"/>
                                  <w:sz w:val="16"/>
                                  <w:szCs w:val="16"/>
                                </w:rPr>
                                <w:t>FLAMMABLE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 o:spid="_x0000_s1036" style="position:absolute;left:0;text-align:left;margin-left:99.3pt;margin-top:11.25pt;width:80.2pt;height:30.8pt;z-index:251673600" coordorigin="3795,3601" coordsize="1604,6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">
                <v:shape id="Picture 492" o:spid="_x0000_s1037" type="#_x0000_t75" style="position:absolute;left:3795;top:3601;width:590;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g+SPDAAAA2wAAAA8AAABkcnMvZG93bnJldi54bWxEj19rwjAUxd8Hfodwhb3NtIVNqcaiwmCD&#10;QVHHnq/NtSk2N6WJtvv2y0Dw8XD+/DirYrStuFHvG8cK0lkCgrhyuuFawffx/WUBwgdkja1jUvBL&#10;Hor15GmFuXYD7+l2CLWII+xzVGBC6HIpfWXIop+5jjh6Z9dbDFH2tdQ9DnHctjJLkjdpseFIMNjR&#10;zlB1OVxt5KbHhMufrN6Wp6/Xq8wWl09TKfU8HTdLEIHG8Ajf2x9awTyD/y/x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D5I8MAAADbAAAADwAAAAAAAAAAAAAAAACf&#10;AgAAZHJzL2Rvd25yZXYueG1sUEsFBgAAAAAEAAQA9wAAAI8DAAAAAA==&#10;">
                  <v:imagedata r:id="rId249" o:title=""/>
                </v:shape>
                <v:shape id="Text Box 493" o:spid="_x0000_s1038" type="#_x0000_t202" style="position:absolute;left:4396;top:3798;width:100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icUA&#10;AADbAAAADwAAAGRycy9kb3ducmV2LnhtbESPT2vCQBTE7wW/w/KEXopumoK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6+JxQAAANsAAAAPAAAAAAAAAAAAAAAAAJgCAABkcnMv&#10;ZG93bnJldi54bWxQSwUGAAAAAAQABAD1AAAAigMAAAAA&#10;" stroked="f">
                  <v:textbox inset="0,0,0,0">
                    <w:txbxContent>
                      <w:p w:rsidR="00F32896" w:rsidRPr="00ED6CF8" w:rsidRDefault="00F32896" w:rsidP="000B4878">
                        <w:pPr>
                          <w:rPr>
                            <w:rFonts w:ascii="Arial" w:hAnsi="Arial" w:cs="Arial"/>
                            <w:sz w:val="16"/>
                            <w:szCs w:val="16"/>
                          </w:rPr>
                        </w:pPr>
                        <w:r>
                          <w:rPr>
                            <w:rFonts w:ascii="Arial" w:hAnsi="Arial" w:cs="Arial"/>
                            <w:sz w:val="16"/>
                            <w:szCs w:val="16"/>
                          </w:rPr>
                          <w:t>FLAMMABLE</w:t>
                        </w:r>
                      </w:p>
                    </w:txbxContent>
                  </v:textbox>
                </v:shape>
              </v:group>
            </w:pict>
          </mc:Fallback>
        </mc:AlternateContent>
      </w:r>
      <w:r w:rsidR="000B4878" w:rsidRPr="007B28C5">
        <w:rPr>
          <w:b/>
        </w:rPr>
        <w:t>Test the liquids</w:t>
      </w:r>
      <w:r w:rsidR="000B4878" w:rsidRPr="00193F5E">
        <w:t xml:space="preserve"> in the table below by adding 10 drops to </w:t>
      </w:r>
      <w:r w:rsidR="00624F20">
        <w:t xml:space="preserve">1cm depth of water in </w:t>
      </w:r>
      <w:r w:rsidR="000B4878" w:rsidRPr="00193F5E">
        <w:t>a test tube and shaking</w:t>
      </w:r>
      <w:r w:rsidR="000B4878">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681"/>
        <w:gridCol w:w="3686"/>
        <w:gridCol w:w="2659"/>
      </w:tblGrid>
      <w:tr w:rsidR="000B4878" w:rsidTr="00712F99">
        <w:tc>
          <w:tcPr>
            <w:tcW w:w="1469" w:type="dxa"/>
          </w:tcPr>
          <w:p w:rsidR="000B4878" w:rsidRPr="00303259"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b/>
              </w:rPr>
            </w:pPr>
            <w:r w:rsidRPr="00303259">
              <w:rPr>
                <w:b/>
              </w:rPr>
              <w:t>Liquid</w:t>
            </w:r>
          </w:p>
        </w:tc>
        <w:tc>
          <w:tcPr>
            <w:tcW w:w="1681" w:type="dxa"/>
          </w:tcPr>
          <w:p w:rsidR="000B4878" w:rsidRPr="00303259"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b/>
              </w:rPr>
            </w:pPr>
            <w:r w:rsidRPr="00303259">
              <w:rPr>
                <w:b/>
              </w:rPr>
              <w:t>Alkane or not an alkane</w:t>
            </w:r>
          </w:p>
        </w:tc>
        <w:tc>
          <w:tcPr>
            <w:tcW w:w="3686" w:type="dxa"/>
          </w:tcPr>
          <w:p w:rsidR="000B4878" w:rsidRPr="00303259"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b/>
              </w:rPr>
            </w:pPr>
            <w:r w:rsidRPr="00303259">
              <w:rPr>
                <w:b/>
              </w:rPr>
              <w:t>Observation on adding to water</w:t>
            </w:r>
          </w:p>
        </w:tc>
        <w:tc>
          <w:tcPr>
            <w:tcW w:w="2659" w:type="dxa"/>
          </w:tcPr>
          <w:p w:rsidR="000B4878" w:rsidRPr="00303259"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b/>
              </w:rPr>
            </w:pPr>
            <w:r w:rsidRPr="00303259">
              <w:rPr>
                <w:b/>
              </w:rPr>
              <w:t>Soluble/Insoluble</w:t>
            </w:r>
          </w:p>
          <w:p w:rsidR="000B4878" w:rsidRPr="00303259"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b/>
              </w:rPr>
            </w:pPr>
            <w:r w:rsidRPr="00303259">
              <w:rPr>
                <w:b/>
              </w:rPr>
              <w:t>(Miscible/immiscible)</w:t>
            </w:r>
          </w:p>
        </w:tc>
      </w:tr>
      <w:tr w:rsidR="000B4878" w:rsidTr="00712F99">
        <w:trPr>
          <w:trHeight w:val="567"/>
        </w:trPr>
        <w:tc>
          <w:tcPr>
            <w:tcW w:w="1469" w:type="dxa"/>
          </w:tcPr>
          <w:p w:rsidR="000B4878"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pPr>
            <w:r>
              <w:t>Hexane</w:t>
            </w:r>
          </w:p>
        </w:tc>
        <w:tc>
          <w:tcPr>
            <w:tcW w:w="1681" w:type="dxa"/>
            <w:vAlign w:val="center"/>
          </w:tcPr>
          <w:p w:rsidR="000B4878" w:rsidRPr="00DB33CC"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rPr>
                <w:rFonts w:ascii="Arial" w:hAnsi="Arial" w:cs="Arial"/>
                <w:color w:val="000080"/>
              </w:rPr>
            </w:pPr>
            <w:r>
              <w:rPr>
                <w:rFonts w:ascii="Arial" w:hAnsi="Arial" w:cs="Arial"/>
                <w:color w:val="000080"/>
              </w:rPr>
              <w:t>alkane</w:t>
            </w:r>
          </w:p>
        </w:tc>
        <w:tc>
          <w:tcPr>
            <w:tcW w:w="3686" w:type="dxa"/>
            <w:vAlign w:val="center"/>
          </w:tcPr>
          <w:p w:rsidR="000B4878" w:rsidRPr="00DB33CC"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rPr>
                <w:rFonts w:ascii="Arial" w:hAnsi="Arial" w:cs="Arial"/>
                <w:color w:val="000080"/>
              </w:rPr>
            </w:pPr>
            <w:r>
              <w:rPr>
                <w:rFonts w:ascii="Arial" w:hAnsi="Arial" w:cs="Arial"/>
                <w:color w:val="000080"/>
              </w:rPr>
              <w:t>Two layers</w:t>
            </w:r>
          </w:p>
        </w:tc>
        <w:tc>
          <w:tcPr>
            <w:tcW w:w="2659" w:type="dxa"/>
            <w:vAlign w:val="center"/>
          </w:tcPr>
          <w:p w:rsidR="000B4878" w:rsidRPr="00DB33CC"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rPr>
                <w:rFonts w:ascii="Arial" w:hAnsi="Arial" w:cs="Arial"/>
                <w:color w:val="000080"/>
              </w:rPr>
            </w:pPr>
            <w:r>
              <w:rPr>
                <w:rFonts w:ascii="Arial" w:hAnsi="Arial" w:cs="Arial"/>
                <w:color w:val="000080"/>
              </w:rPr>
              <w:t>insoluble</w:t>
            </w:r>
          </w:p>
        </w:tc>
      </w:tr>
      <w:tr w:rsidR="000B4878" w:rsidTr="00712F99">
        <w:trPr>
          <w:trHeight w:val="567"/>
        </w:trPr>
        <w:tc>
          <w:tcPr>
            <w:tcW w:w="1469" w:type="dxa"/>
          </w:tcPr>
          <w:p w:rsidR="000B4878"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pPr>
            <w:r>
              <w:t>Ethanol</w:t>
            </w:r>
          </w:p>
        </w:tc>
        <w:tc>
          <w:tcPr>
            <w:tcW w:w="1681" w:type="dxa"/>
            <w:vAlign w:val="center"/>
          </w:tcPr>
          <w:p w:rsidR="000B4878" w:rsidRPr="00DB33CC"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rPr>
                <w:rFonts w:ascii="Arial" w:hAnsi="Arial" w:cs="Arial"/>
                <w:color w:val="000080"/>
              </w:rPr>
            </w:pPr>
            <w:r>
              <w:rPr>
                <w:rFonts w:ascii="Arial" w:hAnsi="Arial" w:cs="Arial"/>
                <w:color w:val="000080"/>
              </w:rPr>
              <w:t>Not alkane</w:t>
            </w:r>
          </w:p>
        </w:tc>
        <w:tc>
          <w:tcPr>
            <w:tcW w:w="3686" w:type="dxa"/>
            <w:vAlign w:val="center"/>
          </w:tcPr>
          <w:p w:rsidR="000B4878" w:rsidRPr="00DB33CC"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rPr>
                <w:rFonts w:ascii="Arial" w:hAnsi="Arial" w:cs="Arial"/>
                <w:color w:val="000080"/>
              </w:rPr>
            </w:pPr>
            <w:r>
              <w:rPr>
                <w:rFonts w:ascii="Arial" w:hAnsi="Arial" w:cs="Arial"/>
                <w:color w:val="000080"/>
              </w:rPr>
              <w:t>Colourless solution</w:t>
            </w:r>
          </w:p>
        </w:tc>
        <w:tc>
          <w:tcPr>
            <w:tcW w:w="2659" w:type="dxa"/>
            <w:vAlign w:val="center"/>
          </w:tcPr>
          <w:p w:rsidR="000B4878" w:rsidRPr="00DB33CC"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rPr>
                <w:rFonts w:ascii="Arial" w:hAnsi="Arial" w:cs="Arial"/>
                <w:color w:val="000080"/>
              </w:rPr>
            </w:pPr>
            <w:r>
              <w:rPr>
                <w:rFonts w:ascii="Arial" w:hAnsi="Arial" w:cs="Arial"/>
                <w:color w:val="000080"/>
              </w:rPr>
              <w:t>soluble</w:t>
            </w:r>
          </w:p>
        </w:tc>
      </w:tr>
      <w:tr w:rsidR="000B4878" w:rsidTr="00712F99">
        <w:trPr>
          <w:trHeight w:val="567"/>
        </w:trPr>
        <w:tc>
          <w:tcPr>
            <w:tcW w:w="1469" w:type="dxa"/>
          </w:tcPr>
          <w:p w:rsidR="000B4878"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pPr>
            <w:r>
              <w:t>Cyclohexane</w:t>
            </w:r>
          </w:p>
        </w:tc>
        <w:tc>
          <w:tcPr>
            <w:tcW w:w="1681" w:type="dxa"/>
            <w:vAlign w:val="center"/>
          </w:tcPr>
          <w:p w:rsidR="000B4878" w:rsidRPr="00DB33CC"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rPr>
                <w:rFonts w:ascii="Arial" w:hAnsi="Arial" w:cs="Arial"/>
                <w:color w:val="000080"/>
              </w:rPr>
            </w:pPr>
            <w:r>
              <w:rPr>
                <w:rFonts w:ascii="Arial" w:hAnsi="Arial" w:cs="Arial"/>
                <w:color w:val="000080"/>
              </w:rPr>
              <w:t>alkane</w:t>
            </w:r>
          </w:p>
        </w:tc>
        <w:tc>
          <w:tcPr>
            <w:tcW w:w="3686" w:type="dxa"/>
            <w:vAlign w:val="center"/>
          </w:tcPr>
          <w:p w:rsidR="000B4878" w:rsidRPr="00DB33CC"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rPr>
                <w:rFonts w:ascii="Arial" w:hAnsi="Arial" w:cs="Arial"/>
                <w:color w:val="000080"/>
              </w:rPr>
            </w:pPr>
            <w:r>
              <w:rPr>
                <w:rFonts w:ascii="Arial" w:hAnsi="Arial" w:cs="Arial"/>
                <w:color w:val="000080"/>
              </w:rPr>
              <w:t>Two layers</w:t>
            </w:r>
          </w:p>
        </w:tc>
        <w:tc>
          <w:tcPr>
            <w:tcW w:w="2659" w:type="dxa"/>
            <w:vAlign w:val="center"/>
          </w:tcPr>
          <w:p w:rsidR="000B4878" w:rsidRPr="00DB33CC" w:rsidRDefault="000B4878"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rPr>
                <w:rFonts w:ascii="Arial" w:hAnsi="Arial" w:cs="Arial"/>
                <w:color w:val="000080"/>
              </w:rPr>
            </w:pPr>
            <w:r>
              <w:rPr>
                <w:rFonts w:ascii="Arial" w:hAnsi="Arial" w:cs="Arial"/>
                <w:color w:val="000080"/>
              </w:rPr>
              <w:t>insoluble</w:t>
            </w:r>
          </w:p>
        </w:tc>
      </w:tr>
    </w:tbl>
    <w:p w:rsidR="009C3061" w:rsidRDefault="00567E06" w:rsidP="00646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pPr>
      <w:r w:rsidRPr="001A71D7">
        <w:br w:type="page"/>
      </w:r>
      <w:r w:rsidR="009C3061" w:rsidRPr="00860BFE">
        <w:rPr>
          <w:b/>
          <w:sz w:val="28"/>
          <w:szCs w:val="28"/>
        </w:rPr>
        <w:t>ALKANES AS FUELS</w:t>
      </w:r>
      <w:r w:rsidR="00DB15DE">
        <w:t xml:space="preserve"> </w:t>
      </w:r>
      <w:r w:rsidR="006F5D45">
        <w:t>–</w:t>
      </w:r>
      <w:r w:rsidR="00DB15DE">
        <w:t xml:space="preserve"> </w:t>
      </w:r>
      <w:r w:rsidR="00DB15DE" w:rsidRPr="008A0D8C">
        <w:rPr>
          <w:i/>
        </w:rPr>
        <w:t>note</w:t>
      </w:r>
      <w:r w:rsidR="006F5D45" w:rsidRPr="008A0D8C">
        <w:rPr>
          <w:i/>
        </w:rPr>
        <w:t xml:space="preserve"> you need to understand the general principles not the details</w:t>
      </w:r>
    </w:p>
    <w:p w:rsidR="009E19E3" w:rsidRPr="00C66DB5" w:rsidRDefault="00EF4FBD" w:rsidP="00E9516F">
      <w:pPr>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right="5152"/>
        <w:rPr>
          <w:b/>
        </w:rPr>
      </w:pPr>
      <w:r>
        <w:rPr>
          <w:noProof/>
        </w:rPr>
        <w:drawing>
          <wp:anchor distT="0" distB="0" distL="114300" distR="114300" simplePos="0" relativeHeight="251527168" behindDoc="0" locked="0" layoutInCell="1" allowOverlap="1">
            <wp:simplePos x="0" y="0"/>
            <wp:positionH relativeFrom="column">
              <wp:posOffset>5144135</wp:posOffset>
            </wp:positionH>
            <wp:positionV relativeFrom="paragraph">
              <wp:posOffset>-46355</wp:posOffset>
            </wp:positionV>
            <wp:extent cx="832485" cy="334645"/>
            <wp:effectExtent l="0" t="0" r="5715" b="8255"/>
            <wp:wrapNone/>
            <wp:docPr id="281" name="Picture 281"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ew exerci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78016" behindDoc="1" locked="0" layoutInCell="1" allowOverlap="1">
            <wp:simplePos x="0" y="0"/>
            <wp:positionH relativeFrom="column">
              <wp:posOffset>2935605</wp:posOffset>
            </wp:positionH>
            <wp:positionV relativeFrom="paragraph">
              <wp:posOffset>-45720</wp:posOffset>
            </wp:positionV>
            <wp:extent cx="3014345" cy="3745865"/>
            <wp:effectExtent l="0" t="0" r="0" b="698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014345" cy="374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E86" w:rsidRPr="00C66DB5">
        <w:rPr>
          <w:b/>
        </w:rPr>
        <w:t>Fractional distillation</w:t>
      </w:r>
      <w:r w:rsidR="009E19E3" w:rsidRPr="00C66DB5">
        <w:rPr>
          <w:b/>
        </w:rPr>
        <w:t>.</w:t>
      </w:r>
    </w:p>
    <w:p w:rsidR="00073E86" w:rsidRDefault="009E19E3" w:rsidP="00E951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5152"/>
      </w:pPr>
      <w:r>
        <w:t xml:space="preserve">Crude oil </w:t>
      </w:r>
      <w:r w:rsidR="00073E86">
        <w:t xml:space="preserve">is </w:t>
      </w:r>
      <w:r>
        <w:t>separated into fractions by distillation in cylindrical towers</w:t>
      </w:r>
      <w:r w:rsidR="00FA315F">
        <w:t>.</w:t>
      </w:r>
    </w:p>
    <w:p w:rsidR="00E9516F" w:rsidRDefault="008D26C0" w:rsidP="00185E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ind w:right="5154"/>
      </w:pPr>
      <w:r>
        <w:t>What property of hydrocarbon molecules allows them to be separated in a fractionating column?</w:t>
      </w:r>
    </w:p>
    <w:p w:rsidR="000B4878" w:rsidRPr="000A147F" w:rsidRDefault="00FA315F"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ind w:right="5154"/>
        <w:rPr>
          <w:rFonts w:ascii="Arial" w:hAnsi="Arial" w:cs="Arial"/>
          <w:color w:val="000080"/>
        </w:rPr>
      </w:pPr>
      <w:r>
        <w:t xml:space="preserve"> </w:t>
      </w:r>
      <w:r w:rsidR="000B4878" w:rsidRPr="004611BD">
        <w:rPr>
          <w:rFonts w:ascii="Arial" w:hAnsi="Arial" w:cs="Arial"/>
          <w:color w:val="000080"/>
        </w:rPr>
        <w:t>Differing boiling points</w:t>
      </w:r>
      <w:r w:rsidR="000B4878">
        <w:t>.</w:t>
      </w:r>
    </w:p>
    <w:p w:rsidR="000B4878" w:rsidRDefault="000B4878"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ind w:right="5154"/>
      </w:pPr>
      <w:r>
        <w:t>Explain how different fractions are obtained by fractional distillation.</w:t>
      </w:r>
    </w:p>
    <w:p w:rsidR="000B4878" w:rsidRPr="004611BD" w:rsidRDefault="000B4878"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ind w:right="4819"/>
        <w:rPr>
          <w:rFonts w:ascii="Arial" w:hAnsi="Arial" w:cs="Arial"/>
          <w:color w:val="000080"/>
          <w:sz w:val="20"/>
        </w:rPr>
      </w:pPr>
      <w:r w:rsidRPr="004611BD">
        <w:rPr>
          <w:rFonts w:ascii="Arial" w:hAnsi="Arial" w:cs="Arial"/>
          <w:color w:val="000080"/>
          <w:sz w:val="20"/>
        </w:rPr>
        <w:t xml:space="preserve">Vapourised crude oil </w:t>
      </w:r>
      <w:r w:rsidRPr="004611BD">
        <w:rPr>
          <w:rFonts w:ascii="Arial" w:hAnsi="Arial" w:cs="Arial"/>
          <w:color w:val="000080"/>
          <w:sz w:val="20"/>
        </w:rPr>
        <w:sym w:font="Wingdings" w:char="F0E0"/>
      </w:r>
      <w:r w:rsidRPr="004611BD">
        <w:rPr>
          <w:rFonts w:ascii="Arial" w:hAnsi="Arial" w:cs="Arial"/>
          <w:color w:val="000080"/>
          <w:sz w:val="20"/>
        </w:rPr>
        <w:t xml:space="preserve"> hot base of column.</w:t>
      </w:r>
    </w:p>
    <w:p w:rsidR="000B4878" w:rsidRPr="004611BD" w:rsidRDefault="000B4878"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819"/>
        <w:rPr>
          <w:rFonts w:ascii="Arial" w:hAnsi="Arial" w:cs="Arial"/>
          <w:color w:val="000080"/>
          <w:sz w:val="20"/>
        </w:rPr>
      </w:pPr>
      <w:r w:rsidRPr="004611BD">
        <w:rPr>
          <w:rFonts w:ascii="Arial" w:hAnsi="Arial" w:cs="Arial"/>
          <w:color w:val="000080"/>
          <w:sz w:val="20"/>
        </w:rPr>
        <w:t>This temp &lt; the B.Pt of the longest molecules which liquefy or even solidify as tar.</w:t>
      </w:r>
    </w:p>
    <w:p w:rsidR="000B4878" w:rsidRPr="004611BD" w:rsidRDefault="000B4878"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819"/>
        <w:rPr>
          <w:rFonts w:ascii="Arial" w:hAnsi="Arial" w:cs="Arial"/>
          <w:color w:val="000080"/>
          <w:sz w:val="20"/>
        </w:rPr>
      </w:pPr>
      <w:r w:rsidRPr="004611BD">
        <w:rPr>
          <w:rFonts w:ascii="Arial" w:hAnsi="Arial" w:cs="Arial"/>
          <w:color w:val="000080"/>
          <w:sz w:val="20"/>
        </w:rPr>
        <w:t>Others remain as vapours, they rise up to next layer.  This layer is slightly cooler.</w:t>
      </w:r>
    </w:p>
    <w:p w:rsidR="000B4878" w:rsidRPr="004611BD" w:rsidRDefault="000B4878"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819"/>
        <w:rPr>
          <w:rFonts w:ascii="Arial" w:hAnsi="Arial" w:cs="Arial"/>
          <w:color w:val="000080"/>
          <w:sz w:val="20"/>
        </w:rPr>
      </w:pPr>
      <w:r w:rsidRPr="004611BD">
        <w:rPr>
          <w:rFonts w:ascii="Arial" w:hAnsi="Arial" w:cs="Arial"/>
          <w:color w:val="000080"/>
          <w:sz w:val="20"/>
        </w:rPr>
        <w:t>Passing through bubble traps they condense.</w:t>
      </w:r>
    </w:p>
    <w:p w:rsidR="000B4878" w:rsidRPr="004611BD" w:rsidRDefault="000B4878"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819"/>
        <w:rPr>
          <w:rFonts w:ascii="Arial" w:hAnsi="Arial" w:cs="Arial"/>
          <w:color w:val="000080"/>
          <w:sz w:val="20"/>
        </w:rPr>
      </w:pPr>
      <w:r w:rsidRPr="004611BD">
        <w:rPr>
          <w:rFonts w:ascii="Arial" w:hAnsi="Arial" w:cs="Arial"/>
          <w:color w:val="000080"/>
          <w:sz w:val="20"/>
        </w:rPr>
        <w:t>Longer molecules may remain as liquid, shorter ones re-vapourise and rise up to the next (cooler) layer where they condense.</w:t>
      </w:r>
    </w:p>
    <w:p w:rsidR="000B4878" w:rsidRPr="00534DFC" w:rsidRDefault="00EF4FBD"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color w:val="000080"/>
          <w:sz w:val="20"/>
        </w:rPr>
      </w:pPr>
      <w:r>
        <w:rPr>
          <w:rFonts w:ascii="Arial" w:hAnsi="Arial" w:cs="Arial"/>
          <w:noProof/>
          <w:color w:val="000080"/>
          <w:sz w:val="20"/>
        </w:rPr>
        <mc:AlternateContent>
          <mc:Choice Requires="wpi">
            <w:drawing>
              <wp:anchor distT="0" distB="0" distL="114300" distR="114300" simplePos="0" relativeHeight="251674624" behindDoc="0" locked="0" layoutInCell="1" allowOverlap="1">
                <wp:simplePos x="0" y="0"/>
                <wp:positionH relativeFrom="column">
                  <wp:posOffset>2568575</wp:posOffset>
                </wp:positionH>
                <wp:positionV relativeFrom="paragraph">
                  <wp:posOffset>1507490</wp:posOffset>
                </wp:positionV>
                <wp:extent cx="2540" cy="8890"/>
                <wp:effectExtent l="15875" t="12065" r="10160" b="17145"/>
                <wp:wrapNone/>
                <wp:docPr id="70" name="Ink 49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1">
                      <w14:nvContentPartPr>
                        <w14:cNvContentPartPr>
                          <a14:cpLocks xmlns:a14="http://schemas.microsoft.com/office/drawing/2010/main" noRot="1" noChangeAspect="1" noEditPoints="1" noChangeArrowheads="1" noChangeShapeType="1"/>
                        </w14:cNvContentPartPr>
                      </w14:nvContentPartPr>
                      <w14:xfrm>
                        <a:off x="0" y="0"/>
                        <a:ext cx="2540" cy="8890"/>
                      </w14:xfrm>
                    </w14:contentPart>
                  </a:graphicData>
                </a:graphic>
                <wp14:sizeRelH relativeFrom="page">
                  <wp14:pctWidth>0</wp14:pctWidth>
                </wp14:sizeRelH>
                <wp14:sizeRelV relativeFrom="page">
                  <wp14:pctHeight>0</wp14:pctHeight>
                </wp14:sizeRelV>
              </wp:anchor>
            </w:drawing>
          </mc:Choice>
          <mc:Fallback>
            <w:pict>
              <v:shape w14:anchorId="70B8EF95" id="Ink 496" o:spid="_x0000_s1026" type="#_x0000_t75" style="position:absolute;margin-left:201.75pt;margin-top:118.2pt;width:1.25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">
                <v:imagedata r:id="rId252" o:title=""/>
                <o:lock v:ext="edit" rotation="t" verticies="t" shapetype="t"/>
              </v:shape>
            </w:pict>
          </mc:Fallback>
        </mc:AlternateContent>
      </w:r>
      <w:r w:rsidR="000B4878" w:rsidRPr="004611BD">
        <w:rPr>
          <w:rFonts w:ascii="Arial" w:hAnsi="Arial" w:cs="Arial"/>
          <w:color w:val="000080"/>
          <w:sz w:val="20"/>
        </w:rPr>
        <w:t>Smaller molecules with higher B.</w:t>
      </w:r>
      <w:r w:rsidR="000B4878" w:rsidRPr="00534DFC">
        <w:rPr>
          <w:rFonts w:ascii="Arial" w:hAnsi="Arial" w:cs="Arial"/>
          <w:color w:val="000080"/>
          <w:sz w:val="20"/>
        </w:rPr>
        <w:t>Pts rise to the top of the column before condensing.</w:t>
      </w:r>
    </w:p>
    <w:p w:rsidR="000B4878" w:rsidRPr="004611BD" w:rsidRDefault="000B4878"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color w:val="000080"/>
          <w:sz w:val="20"/>
        </w:rPr>
      </w:pPr>
      <w:r w:rsidRPr="00534DFC">
        <w:rPr>
          <w:rFonts w:ascii="Arial" w:hAnsi="Arial" w:cs="Arial"/>
          <w:color w:val="000080"/>
          <w:sz w:val="20"/>
        </w:rPr>
        <w:t>Very smallest ones remain as gases and are</w:t>
      </w:r>
      <w:r w:rsidRPr="004611BD">
        <w:rPr>
          <w:rFonts w:ascii="Arial" w:hAnsi="Arial" w:cs="Arial"/>
          <w:color w:val="000080"/>
          <w:sz w:val="20"/>
        </w:rPr>
        <w:t xml:space="preserve"> tapped off at the top.</w:t>
      </w:r>
    </w:p>
    <w:p w:rsidR="000B4878" w:rsidRPr="004611BD" w:rsidRDefault="000B4878"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color w:val="000080"/>
          <w:sz w:val="20"/>
        </w:rPr>
      </w:pPr>
      <w:r w:rsidRPr="004611BD">
        <w:rPr>
          <w:rFonts w:ascii="Arial" w:hAnsi="Arial" w:cs="Arial"/>
          <w:color w:val="000080"/>
          <w:sz w:val="20"/>
        </w:rPr>
        <w:t xml:space="preserve">Liquids drawn off each layer, highest BPt (largest molecules) at base </w:t>
      </w:r>
    </w:p>
    <w:p w:rsidR="000B4878" w:rsidRDefault="000B4878"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ind w:right="5154"/>
        <w:sectPr w:rsidR="000B4878" w:rsidSect="000B4878">
          <w:pgSz w:w="11907" w:h="16840" w:code="9"/>
          <w:pgMar w:top="1418" w:right="1134" w:bottom="1134" w:left="1134" w:header="720" w:footer="1021" w:gutter="0"/>
          <w:cols w:sep="1" w:space="130"/>
          <w:docGrid w:linePitch="360"/>
        </w:sectPr>
      </w:pPr>
    </w:p>
    <w:p w:rsidR="00B367D4" w:rsidRDefault="00B367D4"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sectPr w:rsidR="00B367D4" w:rsidSect="00E56A91">
          <w:type w:val="continuous"/>
          <w:pgSz w:w="11907" w:h="16840" w:code="9"/>
          <w:pgMar w:top="1418" w:right="284" w:bottom="1134" w:left="1134" w:header="720" w:footer="1021" w:gutter="0"/>
          <w:cols w:num="2" w:sep="1" w:space="130" w:equalWidth="0">
            <w:col w:w="9639" w:space="2"/>
            <w:col w:w="848"/>
          </w:cols>
          <w:docGrid w:linePitch="360"/>
        </w:sectPr>
      </w:pPr>
      <w:r>
        <w:t xml:space="preserve">The fractions cannot be used directly as fuels.  They have to be </w:t>
      </w:r>
      <w:r w:rsidRPr="00F26121">
        <w:rPr>
          <w:b/>
        </w:rPr>
        <w:t>refined to remove sulfur compounds</w:t>
      </w:r>
      <w:r>
        <w:t xml:space="preserve">. </w:t>
      </w:r>
    </w:p>
    <w:p w:rsidR="00B367D4" w:rsidRDefault="00B367D4"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p>
    <w:p w:rsidR="00B367D4" w:rsidRDefault="00B367D4"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p>
    <w:p w:rsidR="00B367D4" w:rsidRDefault="001A21D1"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r>
        <w:rPr>
          <w:noProof/>
        </w:rPr>
        <w:drawing>
          <wp:anchor distT="0" distB="0" distL="114300" distR="114300" simplePos="0" relativeHeight="251853824" behindDoc="1" locked="0" layoutInCell="1" allowOverlap="1" wp14:anchorId="6981D5EF" wp14:editId="34F9330A">
            <wp:simplePos x="0" y="0"/>
            <wp:positionH relativeFrom="column">
              <wp:posOffset>3185704</wp:posOffset>
            </wp:positionH>
            <wp:positionV relativeFrom="paragraph">
              <wp:posOffset>273866</wp:posOffset>
            </wp:positionV>
            <wp:extent cx="3630295" cy="2910840"/>
            <wp:effectExtent l="0" t="0" r="8255" b="3810"/>
            <wp:wrapNone/>
            <wp:docPr id="133" name="Picture 133" descr="sca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can00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630295" cy="2910840"/>
                    </a:xfrm>
                    <a:prstGeom prst="rect">
                      <a:avLst/>
                    </a:prstGeom>
                    <a:noFill/>
                  </pic:spPr>
                </pic:pic>
              </a:graphicData>
            </a:graphic>
            <wp14:sizeRelH relativeFrom="page">
              <wp14:pctWidth>0</wp14:pctWidth>
            </wp14:sizeRelH>
            <wp14:sizeRelV relativeFrom="page">
              <wp14:pctHeight>0</wp14:pctHeight>
            </wp14:sizeRelV>
          </wp:anchor>
        </w:drawing>
      </w:r>
      <w:r w:rsidR="00B367D4">
        <w:t xml:space="preserve">An additional problem is that the demand for the lighter fractions far outstrips the output of the fractionating column.  To overcome this imbalance the heavier fractions are treated by the process of </w:t>
      </w:r>
      <w:r w:rsidR="00B367D4" w:rsidRPr="00A908EA">
        <w:rPr>
          <w:b/>
        </w:rPr>
        <w:t>Cracking</w:t>
      </w:r>
    </w:p>
    <w:p w:rsidR="0064627A" w:rsidRDefault="0064627A" w:rsidP="0064627A">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r w:rsidRPr="00A908EA">
        <w:rPr>
          <w:b/>
        </w:rPr>
        <w:t>Cracking</w:t>
      </w:r>
    </w:p>
    <w:p w:rsidR="00B367D4" w:rsidRDefault="0064627A" w:rsidP="00B367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5721"/>
      </w:pPr>
      <w:r>
        <w:rPr>
          <w:noProof/>
        </w:rPr>
        <mc:AlternateContent>
          <mc:Choice Requires="wps">
            <w:drawing>
              <wp:anchor distT="0" distB="0" distL="114300" distR="114300" simplePos="0" relativeHeight="251850752" behindDoc="0" locked="0" layoutInCell="1" allowOverlap="1" wp14:anchorId="46F13FCE" wp14:editId="30299EAC">
                <wp:simplePos x="0" y="0"/>
                <wp:positionH relativeFrom="column">
                  <wp:posOffset>36830</wp:posOffset>
                </wp:positionH>
                <wp:positionV relativeFrom="paragraph">
                  <wp:posOffset>131445</wp:posOffset>
                </wp:positionV>
                <wp:extent cx="3348990" cy="414655"/>
                <wp:effectExtent l="0" t="0" r="22860" b="23495"/>
                <wp:wrapNone/>
                <wp:docPr id="15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14655"/>
                        </a:xfrm>
                        <a:prstGeom prst="rect">
                          <a:avLst/>
                        </a:prstGeom>
                        <a:solidFill>
                          <a:srgbClr val="FFFFFF"/>
                        </a:solidFill>
                        <a:ln w="9525">
                          <a:solidFill>
                            <a:srgbClr val="000000"/>
                          </a:solidFill>
                          <a:miter lim="800000"/>
                          <a:headEnd/>
                          <a:tailEnd/>
                        </a:ln>
                        <a:extLst/>
                      </wps:spPr>
                      <wps:txbx>
                        <w:txbxContent>
                          <w:p w:rsidR="00F32896" w:rsidRPr="00E76792" w:rsidRDefault="00F32896" w:rsidP="00B367D4">
                            <w:pPr>
                              <w:ind w:left="60"/>
                            </w:pPr>
                            <w:r>
                              <w:t xml:space="preserve">Cracking is the breakdown of molecules into shorter       ones by heating with a catalyst.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13FCE" id="Text Box 135" o:spid="_x0000_s1039" type="#_x0000_t202" style="position:absolute;margin-left:2.9pt;margin-top:10.35pt;width:263.7pt;height:32.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">
                <v:textbox inset="0,0,0,0">
                  <w:txbxContent>
                    <w:p w:rsidR="00F32896" w:rsidRPr="00E76792" w:rsidRDefault="00F32896" w:rsidP="00B367D4">
                      <w:pPr>
                        <w:ind w:left="60"/>
                      </w:pPr>
                      <w:r>
                        <w:t xml:space="preserve">Cracking is the breakdown of molecules into shorter       ones by heating with a catalyst. </w:t>
                      </w:r>
                    </w:p>
                  </w:txbxContent>
                </v:textbox>
              </v:shape>
            </w:pict>
          </mc:Fallback>
        </mc:AlternateContent>
      </w:r>
    </w:p>
    <w:p w:rsidR="00B367D4" w:rsidRDefault="00B367D4" w:rsidP="00B367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5721"/>
      </w:pPr>
    </w:p>
    <w:p w:rsidR="00B367D4" w:rsidRDefault="00B367D4" w:rsidP="00B367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5721"/>
      </w:pPr>
    </w:p>
    <w:p w:rsidR="00B367D4" w:rsidRDefault="00B367D4" w:rsidP="00B367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5721"/>
        <w:sectPr w:rsidR="00B367D4" w:rsidSect="00B367D4">
          <w:type w:val="continuous"/>
          <w:pgSz w:w="11907" w:h="16840" w:code="9"/>
          <w:pgMar w:top="1418" w:right="284" w:bottom="1134" w:left="1134" w:header="720" w:footer="1021" w:gutter="0"/>
          <w:cols w:sep="1" w:space="2"/>
          <w:docGrid w:linePitch="360"/>
        </w:sectPr>
      </w:pPr>
    </w:p>
    <w:p w:rsidR="00B367D4" w:rsidRDefault="00B367D4" w:rsidP="00B367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5721"/>
      </w:pPr>
    </w:p>
    <w:p w:rsidR="00B367D4" w:rsidRDefault="00B367D4"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r>
        <w:rPr>
          <w:noProof/>
        </w:rPr>
        <mc:AlternateContent>
          <mc:Choice Requires="wps">
            <w:drawing>
              <wp:anchor distT="0" distB="0" distL="114300" distR="114300" simplePos="0" relativeHeight="251851776" behindDoc="0" locked="0" layoutInCell="1" allowOverlap="1" wp14:anchorId="174B78E3" wp14:editId="456964EC">
                <wp:simplePos x="0" y="0"/>
                <wp:positionH relativeFrom="column">
                  <wp:posOffset>35560</wp:posOffset>
                </wp:positionH>
                <wp:positionV relativeFrom="paragraph">
                  <wp:posOffset>74295</wp:posOffset>
                </wp:positionV>
                <wp:extent cx="3149600" cy="704215"/>
                <wp:effectExtent l="0" t="0" r="0" b="2540"/>
                <wp:wrapNone/>
                <wp:docPr id="3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704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896" w:rsidRDefault="00F32896" w:rsidP="00B367D4">
                            <w:r>
                              <w:t>Fresh feedstock and catalyst powder flow into the vertical reactor where cracking takes place.  The cracked products pass to a fractionating column, while the catalyst flows to a regenerator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B78E3" id="Text Box 136" o:spid="_x0000_s1040" type="#_x0000_t202" style="position:absolute;margin-left:2.8pt;margin-top:5.85pt;width:248pt;height:55.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" stroked="f">
                <v:textbox inset="0,0,0,0">
                  <w:txbxContent>
                    <w:p w:rsidR="00F32896" w:rsidRDefault="00F32896" w:rsidP="00B367D4">
                      <w:r>
                        <w:t>Fresh feedstock and catalyst powder flow into the vertical reactor where cracking takes place.  The cracked products pass to a fractionating column, while the catalyst flows to a regenerator</w:t>
                      </w:r>
                    </w:p>
                  </w:txbxContent>
                </v:textbox>
              </v:shape>
            </w:pict>
          </mc:Fallback>
        </mc:AlternateContent>
      </w:r>
    </w:p>
    <w:p w:rsidR="00B367D4" w:rsidRDefault="00B367D4"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p>
    <w:p w:rsidR="00B367D4" w:rsidRDefault="00B367D4"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p>
    <w:p w:rsidR="00B367D4" w:rsidRDefault="00B367D4"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p>
    <w:p w:rsidR="00B367D4" w:rsidRDefault="00B367D4"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p>
    <w:p w:rsidR="00B367D4" w:rsidRDefault="001A21D1"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sectPr w:rsidR="00B367D4" w:rsidSect="00B367D4">
          <w:type w:val="continuous"/>
          <w:pgSz w:w="11907" w:h="16840" w:code="9"/>
          <w:pgMar w:top="1418" w:right="284" w:bottom="1134" w:left="1134" w:header="720" w:footer="1021" w:gutter="0"/>
          <w:cols w:sep="1" w:space="2"/>
          <w:docGrid w:linePitch="360"/>
        </w:sectPr>
      </w:pPr>
      <w:r>
        <w:softHyphen/>
      </w:r>
      <w:r>
        <w:softHyphen/>
      </w:r>
      <w:r>
        <w:softHyphen/>
      </w:r>
      <w:r>
        <w:softHyphen/>
      </w:r>
      <w:r>
        <w:softHyphen/>
      </w:r>
    </w:p>
    <w:p w:rsidR="00B367D4" w:rsidRDefault="00B367D4"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r>
        <w:t xml:space="preserve">Write an equation for the cracking of decane to produce octane </w:t>
      </w:r>
    </w:p>
    <w:p w:rsidR="00B367D4" w:rsidRDefault="00B367D4"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r>
        <w:t>and ethene (use structural formulae)</w:t>
      </w:r>
    </w:p>
    <w:p w:rsidR="00B367D4" w:rsidRDefault="00B367D4"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p>
    <w:p w:rsidR="00B367D4" w:rsidRDefault="00B367D4"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p>
    <w:p w:rsidR="00B367D4" w:rsidRPr="00534DFC" w:rsidRDefault="001A21D1"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rPr>
          <w:rFonts w:ascii="Arial" w:hAnsi="Arial" w:cs="Arial"/>
          <w:color w:val="000080"/>
        </w:rPr>
      </w:pPr>
      <w:r w:rsidRPr="00534DFC">
        <w:rPr>
          <w:rFonts w:ascii="Arial" w:hAnsi="Arial" w:cs="Arial"/>
          <w:color w:val="000080"/>
        </w:rPr>
        <w:t>CH</w:t>
      </w:r>
      <w:r w:rsidRPr="00534DFC">
        <w:rPr>
          <w:rFonts w:ascii="Arial" w:hAnsi="Arial" w:cs="Arial"/>
          <w:color w:val="000080"/>
          <w:vertAlign w:val="subscript"/>
        </w:rPr>
        <w:t>3</w:t>
      </w:r>
      <w:r w:rsidRPr="00534DFC">
        <w:rPr>
          <w:rFonts w:ascii="Arial" w:hAnsi="Arial" w:cs="Arial"/>
          <w:color w:val="000080"/>
        </w:rPr>
        <w:t>CH</w:t>
      </w:r>
      <w:r w:rsidRPr="00534DFC">
        <w:rPr>
          <w:rFonts w:ascii="Arial" w:hAnsi="Arial" w:cs="Arial"/>
          <w:color w:val="000080"/>
          <w:vertAlign w:val="subscript"/>
        </w:rPr>
        <w:t>2</w:t>
      </w:r>
      <w:r w:rsidRPr="00534DFC">
        <w:rPr>
          <w:rFonts w:ascii="Arial" w:hAnsi="Arial" w:cs="Arial"/>
          <w:color w:val="000080"/>
        </w:rPr>
        <w:t>CH</w:t>
      </w:r>
      <w:r w:rsidRPr="00534DFC">
        <w:rPr>
          <w:rFonts w:ascii="Arial" w:hAnsi="Arial" w:cs="Arial"/>
          <w:color w:val="000080"/>
          <w:vertAlign w:val="subscript"/>
        </w:rPr>
        <w:t>2</w:t>
      </w:r>
      <w:r w:rsidRPr="00534DFC">
        <w:rPr>
          <w:rFonts w:ascii="Arial" w:hAnsi="Arial" w:cs="Arial"/>
          <w:color w:val="000080"/>
        </w:rPr>
        <w:t>CH</w:t>
      </w:r>
      <w:r w:rsidRPr="00534DFC">
        <w:rPr>
          <w:rFonts w:ascii="Arial" w:hAnsi="Arial" w:cs="Arial"/>
          <w:color w:val="000080"/>
          <w:vertAlign w:val="subscript"/>
        </w:rPr>
        <w:t>2</w:t>
      </w:r>
      <w:r w:rsidRPr="00534DFC">
        <w:rPr>
          <w:rFonts w:ascii="Arial" w:hAnsi="Arial" w:cs="Arial"/>
          <w:color w:val="000080"/>
        </w:rPr>
        <w:t>CH</w:t>
      </w:r>
      <w:r w:rsidRPr="00534DFC">
        <w:rPr>
          <w:rFonts w:ascii="Arial" w:hAnsi="Arial" w:cs="Arial"/>
          <w:color w:val="000080"/>
          <w:vertAlign w:val="subscript"/>
        </w:rPr>
        <w:t>2</w:t>
      </w:r>
      <w:r w:rsidRPr="00534DFC">
        <w:rPr>
          <w:rFonts w:ascii="Arial" w:hAnsi="Arial" w:cs="Arial"/>
          <w:color w:val="000080"/>
        </w:rPr>
        <w:t>CH</w:t>
      </w:r>
      <w:r w:rsidRPr="00534DFC">
        <w:rPr>
          <w:rFonts w:ascii="Arial" w:hAnsi="Arial" w:cs="Arial"/>
          <w:color w:val="000080"/>
          <w:vertAlign w:val="subscript"/>
        </w:rPr>
        <w:t>2</w:t>
      </w:r>
      <w:r w:rsidRPr="00534DFC">
        <w:rPr>
          <w:rFonts w:ascii="Arial" w:hAnsi="Arial" w:cs="Arial"/>
          <w:color w:val="000080"/>
        </w:rPr>
        <w:t>CH</w:t>
      </w:r>
      <w:r w:rsidRPr="00534DFC">
        <w:rPr>
          <w:rFonts w:ascii="Arial" w:hAnsi="Arial" w:cs="Arial"/>
          <w:color w:val="000080"/>
          <w:vertAlign w:val="subscript"/>
        </w:rPr>
        <w:t>2</w:t>
      </w:r>
      <w:r w:rsidRPr="00534DFC">
        <w:rPr>
          <w:rFonts w:ascii="Arial" w:hAnsi="Arial" w:cs="Arial"/>
          <w:color w:val="000080"/>
        </w:rPr>
        <w:t>CH</w:t>
      </w:r>
      <w:r w:rsidRPr="00534DFC">
        <w:rPr>
          <w:rFonts w:ascii="Arial" w:hAnsi="Arial" w:cs="Arial"/>
          <w:color w:val="000080"/>
          <w:vertAlign w:val="subscript"/>
        </w:rPr>
        <w:t>2</w:t>
      </w:r>
      <w:r w:rsidRPr="00534DFC">
        <w:rPr>
          <w:rFonts w:ascii="Arial" w:hAnsi="Arial" w:cs="Arial"/>
          <w:color w:val="000080"/>
        </w:rPr>
        <w:t>CH</w:t>
      </w:r>
      <w:r w:rsidRPr="00534DFC">
        <w:rPr>
          <w:rFonts w:ascii="Arial" w:hAnsi="Arial" w:cs="Arial"/>
          <w:color w:val="000080"/>
          <w:vertAlign w:val="subscript"/>
        </w:rPr>
        <w:t>2</w:t>
      </w:r>
      <w:r w:rsidRPr="00534DFC">
        <w:rPr>
          <w:rFonts w:ascii="Arial" w:hAnsi="Arial" w:cs="Arial"/>
          <w:color w:val="000080"/>
        </w:rPr>
        <w:t>CH</w:t>
      </w:r>
      <w:r w:rsidRPr="00534DFC">
        <w:rPr>
          <w:rFonts w:ascii="Arial" w:hAnsi="Arial" w:cs="Arial"/>
          <w:color w:val="000080"/>
          <w:vertAlign w:val="subscript"/>
        </w:rPr>
        <w:t xml:space="preserve">3 </w:t>
      </w:r>
      <w:r w:rsidRPr="00534DFC">
        <w:rPr>
          <w:rFonts w:ascii="Arial" w:hAnsi="Arial" w:cs="Arial"/>
          <w:color w:val="000080"/>
        </w:rPr>
        <w:sym w:font="Wingdings" w:char="F0E0"/>
      </w:r>
      <w:r w:rsidRPr="00534DFC">
        <w:rPr>
          <w:rFonts w:ascii="Arial" w:hAnsi="Arial" w:cs="Arial"/>
          <w:color w:val="000080"/>
        </w:rPr>
        <w:t xml:space="preserve"> CH</w:t>
      </w:r>
      <w:r w:rsidRPr="00534DFC">
        <w:rPr>
          <w:rFonts w:ascii="Arial" w:hAnsi="Arial" w:cs="Arial"/>
          <w:color w:val="000080"/>
          <w:vertAlign w:val="subscript"/>
        </w:rPr>
        <w:t>3</w:t>
      </w:r>
      <w:r w:rsidRPr="00534DFC">
        <w:rPr>
          <w:rFonts w:ascii="Arial" w:hAnsi="Arial" w:cs="Arial"/>
          <w:color w:val="000080"/>
        </w:rPr>
        <w:t>CH</w:t>
      </w:r>
      <w:r w:rsidRPr="00534DFC">
        <w:rPr>
          <w:rFonts w:ascii="Arial" w:hAnsi="Arial" w:cs="Arial"/>
          <w:color w:val="000080"/>
          <w:vertAlign w:val="subscript"/>
        </w:rPr>
        <w:t>2</w:t>
      </w:r>
      <w:r w:rsidRPr="00534DFC">
        <w:rPr>
          <w:rFonts w:ascii="Arial" w:hAnsi="Arial" w:cs="Arial"/>
          <w:color w:val="000080"/>
        </w:rPr>
        <w:t>CH</w:t>
      </w:r>
      <w:r w:rsidRPr="00534DFC">
        <w:rPr>
          <w:rFonts w:ascii="Arial" w:hAnsi="Arial" w:cs="Arial"/>
          <w:color w:val="000080"/>
          <w:vertAlign w:val="subscript"/>
        </w:rPr>
        <w:t>2</w:t>
      </w:r>
      <w:r w:rsidRPr="00534DFC">
        <w:rPr>
          <w:rFonts w:ascii="Arial" w:hAnsi="Arial" w:cs="Arial"/>
          <w:color w:val="000080"/>
        </w:rPr>
        <w:t>CH</w:t>
      </w:r>
      <w:r w:rsidRPr="00534DFC">
        <w:rPr>
          <w:rFonts w:ascii="Arial" w:hAnsi="Arial" w:cs="Arial"/>
          <w:color w:val="000080"/>
          <w:vertAlign w:val="subscript"/>
        </w:rPr>
        <w:t>2</w:t>
      </w:r>
      <w:r w:rsidRPr="00534DFC">
        <w:rPr>
          <w:rFonts w:ascii="Arial" w:hAnsi="Arial" w:cs="Arial"/>
          <w:color w:val="000080"/>
        </w:rPr>
        <w:t>CH</w:t>
      </w:r>
      <w:r w:rsidRPr="00534DFC">
        <w:rPr>
          <w:rFonts w:ascii="Arial" w:hAnsi="Arial" w:cs="Arial"/>
          <w:color w:val="000080"/>
          <w:vertAlign w:val="subscript"/>
        </w:rPr>
        <w:t>2</w:t>
      </w:r>
      <w:r w:rsidRPr="00534DFC">
        <w:rPr>
          <w:rFonts w:ascii="Arial" w:hAnsi="Arial" w:cs="Arial"/>
          <w:color w:val="000080"/>
        </w:rPr>
        <w:t>CH</w:t>
      </w:r>
      <w:r w:rsidRPr="00534DFC">
        <w:rPr>
          <w:rFonts w:ascii="Arial" w:hAnsi="Arial" w:cs="Arial"/>
          <w:color w:val="000080"/>
          <w:vertAlign w:val="subscript"/>
        </w:rPr>
        <w:t>2</w:t>
      </w:r>
      <w:r w:rsidRPr="00534DFC">
        <w:rPr>
          <w:rFonts w:ascii="Arial" w:hAnsi="Arial" w:cs="Arial"/>
          <w:color w:val="000080"/>
        </w:rPr>
        <w:t>CH</w:t>
      </w:r>
      <w:r w:rsidRPr="00534DFC">
        <w:rPr>
          <w:rFonts w:ascii="Arial" w:hAnsi="Arial" w:cs="Arial"/>
          <w:color w:val="000080"/>
          <w:vertAlign w:val="subscript"/>
        </w:rPr>
        <w:t>2</w:t>
      </w:r>
      <w:r w:rsidRPr="00534DFC">
        <w:rPr>
          <w:rFonts w:ascii="Arial" w:hAnsi="Arial" w:cs="Arial"/>
          <w:color w:val="000080"/>
        </w:rPr>
        <w:t>CH</w:t>
      </w:r>
      <w:r w:rsidRPr="00534DFC">
        <w:rPr>
          <w:rFonts w:ascii="Arial" w:hAnsi="Arial" w:cs="Arial"/>
          <w:color w:val="000080"/>
          <w:vertAlign w:val="subscript"/>
        </w:rPr>
        <w:t>3</w:t>
      </w:r>
    </w:p>
    <w:p w:rsidR="00B367D4" w:rsidRPr="00534DFC" w:rsidRDefault="001A21D1"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rPr>
          <w:rFonts w:ascii="Arial" w:hAnsi="Arial" w:cs="Arial"/>
          <w:color w:val="000080"/>
          <w:vertAlign w:val="subscript"/>
        </w:rPr>
      </w:pPr>
      <w:r w:rsidRPr="00534DFC">
        <w:rPr>
          <w:rFonts w:ascii="Arial" w:hAnsi="Arial" w:cs="Arial"/>
          <w:color w:val="000080"/>
        </w:rPr>
        <w:tab/>
      </w:r>
      <w:r w:rsidRPr="00534DFC">
        <w:rPr>
          <w:rFonts w:ascii="Arial" w:hAnsi="Arial" w:cs="Arial"/>
          <w:color w:val="000080"/>
        </w:rPr>
        <w:tab/>
      </w:r>
      <w:r w:rsidRPr="00534DFC">
        <w:rPr>
          <w:rFonts w:ascii="Arial" w:hAnsi="Arial" w:cs="Arial"/>
          <w:color w:val="000080"/>
        </w:rPr>
        <w:tab/>
      </w:r>
      <w:r w:rsidRPr="00534DFC">
        <w:rPr>
          <w:rFonts w:ascii="Arial" w:hAnsi="Arial" w:cs="Arial"/>
          <w:color w:val="000080"/>
        </w:rPr>
        <w:tab/>
      </w:r>
      <w:r w:rsidRPr="00534DFC">
        <w:rPr>
          <w:rFonts w:ascii="Arial" w:hAnsi="Arial" w:cs="Arial"/>
          <w:color w:val="000080"/>
        </w:rPr>
        <w:tab/>
      </w:r>
      <w:r w:rsidRPr="00534DFC">
        <w:rPr>
          <w:rFonts w:ascii="Arial" w:hAnsi="Arial" w:cs="Arial"/>
          <w:color w:val="000080"/>
        </w:rPr>
        <w:tab/>
      </w:r>
      <w:r w:rsidRPr="00534DFC">
        <w:rPr>
          <w:rFonts w:ascii="Arial" w:hAnsi="Arial" w:cs="Arial"/>
          <w:color w:val="000080"/>
        </w:rPr>
        <w:tab/>
        <w:t>+ CH</w:t>
      </w:r>
      <w:r w:rsidR="00A7361B" w:rsidRPr="00534DFC">
        <w:rPr>
          <w:rFonts w:ascii="Arial" w:hAnsi="Arial" w:cs="Arial"/>
          <w:color w:val="000080"/>
          <w:vertAlign w:val="subscript"/>
        </w:rPr>
        <w:t>2</w:t>
      </w:r>
      <w:r w:rsidRPr="00534DFC">
        <w:rPr>
          <w:rFonts w:ascii="Arial" w:hAnsi="Arial" w:cs="Arial"/>
          <w:color w:val="000080"/>
        </w:rPr>
        <w:t>CH</w:t>
      </w:r>
      <w:r w:rsidR="00A7361B" w:rsidRPr="00534DFC">
        <w:rPr>
          <w:rFonts w:ascii="Arial" w:hAnsi="Arial" w:cs="Arial"/>
          <w:color w:val="000080"/>
          <w:vertAlign w:val="subscript"/>
        </w:rPr>
        <w:t>2</w:t>
      </w:r>
    </w:p>
    <w:p w:rsidR="00B367D4" w:rsidRDefault="00B367D4"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p>
    <w:p w:rsidR="00B367D4" w:rsidRPr="001A21D1" w:rsidRDefault="00B367D4" w:rsidP="00B367D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right="49"/>
        <w:rPr>
          <w:vertAlign w:val="subscript"/>
        </w:rPr>
      </w:pPr>
      <w:r>
        <w:t>One molecule of the alkane C</w:t>
      </w:r>
      <w:r>
        <w:rPr>
          <w:vertAlign w:val="subscript"/>
        </w:rPr>
        <w:t>12</w:t>
      </w:r>
      <w:r>
        <w:t>H</w:t>
      </w:r>
      <w:r>
        <w:rPr>
          <w:vertAlign w:val="subscript"/>
        </w:rPr>
        <w:t xml:space="preserve">26 </w:t>
      </w:r>
      <w:r>
        <w:t>is cracked to form 2 molecules of ethane and one molecule of a different alkane. What is the molecular formula of the alkane formed?</w:t>
      </w:r>
      <w:r w:rsidR="001A21D1">
        <w:t xml:space="preserve"> C</w:t>
      </w:r>
      <w:r w:rsidR="001A21D1">
        <w:rPr>
          <w:vertAlign w:val="subscript"/>
        </w:rPr>
        <w:t>8</w:t>
      </w:r>
      <w:r w:rsidR="001A21D1">
        <w:t>H</w:t>
      </w:r>
      <w:r w:rsidR="001A21D1">
        <w:rPr>
          <w:vertAlign w:val="subscript"/>
        </w:rPr>
        <w:t>14</w:t>
      </w:r>
    </w:p>
    <w:p w:rsidR="00BB5381" w:rsidRDefault="00BB5381" w:rsidP="00BB538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rPr>
          <w:b/>
          <w:sz w:val="28"/>
          <w:szCs w:val="28"/>
        </w:rPr>
      </w:pPr>
      <w:r w:rsidRPr="00E76792">
        <w:rPr>
          <w:b/>
          <w:sz w:val="28"/>
          <w:szCs w:val="28"/>
        </w:rPr>
        <w:t xml:space="preserve">Reforming </w:t>
      </w:r>
    </w:p>
    <w:p w:rsidR="00BB5381" w:rsidRDefault="00BB5381" w:rsidP="00BB538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r w:rsidRPr="00E76792">
        <w:t xml:space="preserve">During </w:t>
      </w:r>
      <w:r>
        <w:t xml:space="preserve">the </w:t>
      </w:r>
      <w:r w:rsidRPr="00E76792">
        <w:t>rapid combustion</w:t>
      </w:r>
      <w:r>
        <w:t xml:space="preserve"> that occurs in vehicle engines, not all the alkanes burn in the same way. The alkanes with straight chains burn less efficiently than branched or cyclic compounds. The process of reforming converts straight chained alkanes into branched alkanes and cyclic compounds. This is achieved by heating the hydrocarbons with a catalyst, usually platinum. </w:t>
      </w:r>
    </w:p>
    <w:p w:rsidR="00BB5381" w:rsidRDefault="00BB5381" w:rsidP="00BB538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p>
    <w:p w:rsidR="00BB5381" w:rsidRDefault="00BB5381" w:rsidP="00BB538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r>
        <w:rPr>
          <w:noProof/>
        </w:rPr>
        <mc:AlternateContent>
          <mc:Choice Requires="wps">
            <w:drawing>
              <wp:anchor distT="0" distB="0" distL="114300" distR="114300" simplePos="0" relativeHeight="251855872" behindDoc="0" locked="0" layoutInCell="1" allowOverlap="1" wp14:anchorId="21C622B7" wp14:editId="492E8A97">
                <wp:simplePos x="0" y="0"/>
                <wp:positionH relativeFrom="column">
                  <wp:posOffset>1584</wp:posOffset>
                </wp:positionH>
                <wp:positionV relativeFrom="paragraph">
                  <wp:posOffset>0</wp:posOffset>
                </wp:positionV>
                <wp:extent cx="6286500" cy="489398"/>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89398"/>
                        </a:xfrm>
                        <a:prstGeom prst="rect">
                          <a:avLst/>
                        </a:prstGeom>
                        <a:solidFill>
                          <a:srgbClr val="FFFFFF"/>
                        </a:solidFill>
                        <a:ln w="9525">
                          <a:solidFill>
                            <a:srgbClr val="000000"/>
                          </a:solidFill>
                          <a:miter lim="800000"/>
                          <a:headEnd/>
                          <a:tailEnd/>
                        </a:ln>
                      </wps:spPr>
                      <wps:txbx>
                        <w:txbxContent>
                          <w:p w:rsidR="00F32896" w:rsidRDefault="00F32896" w:rsidP="00BB5381">
                            <w:r>
                              <w:t xml:space="preserve">Reforming is the conversion of straight chained hydrocarbons into branched and cyclic hydrocarbons by heating with a platinum catalyst.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622B7" id="Text Box 2" o:spid="_x0000_s1041" type="#_x0000_t202" style="position:absolute;margin-left:.1pt;margin-top:0;width:495pt;height:38.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">
                <v:textbox>
                  <w:txbxContent>
                    <w:p w:rsidR="00F32896" w:rsidRDefault="00F32896" w:rsidP="00BB5381">
                      <w:r>
                        <w:t xml:space="preserve">Reforming is the conversion of straight chained hydrocarbons into branched and cyclic hydrocarbons by heating with a platinum catalyst. </w:t>
                      </w:r>
                    </w:p>
                  </w:txbxContent>
                </v:textbox>
              </v:shape>
            </w:pict>
          </mc:Fallback>
        </mc:AlternateContent>
      </w:r>
    </w:p>
    <w:p w:rsidR="00BB5381" w:rsidRDefault="00BB5381" w:rsidP="00BB538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rPr>
          <w:b/>
        </w:rPr>
      </w:pPr>
    </w:p>
    <w:p w:rsidR="00BB5381" w:rsidRDefault="00BB5381" w:rsidP="00BB538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rPr>
          <w:b/>
        </w:rPr>
      </w:pPr>
    </w:p>
    <w:p w:rsidR="00BB5381" w:rsidRDefault="00BB5381" w:rsidP="00BB538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rPr>
          <w:b/>
        </w:rPr>
      </w:pPr>
    </w:p>
    <w:p w:rsidR="00BB5381" w:rsidRDefault="00BB5381" w:rsidP="00BB538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rPr>
          <w:b/>
        </w:rPr>
      </w:pPr>
      <w:r>
        <w:rPr>
          <w:b/>
        </w:rPr>
        <w:t xml:space="preserve">Eg </w:t>
      </w:r>
    </w:p>
    <w:p w:rsidR="00BB5381" w:rsidRDefault="00BB5381" w:rsidP="00BB538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r>
        <w:t xml:space="preserve">Using skeletal formula show the conversion of pentane into cyclopentane and identify the non organic by-product </w:t>
      </w:r>
    </w:p>
    <w:p w:rsidR="00BB5381" w:rsidRDefault="00BB5381" w:rsidP="00BB538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p>
    <w:p w:rsidR="00BB5381" w:rsidRDefault="00BB5381" w:rsidP="00BB538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r>
        <w:rPr>
          <w:noProof/>
        </w:rPr>
        <w:drawing>
          <wp:inline distT="0" distB="0" distL="0" distR="0">
            <wp:extent cx="4621391" cy="783771"/>
            <wp:effectExtent l="0" t="0" r="8255" b="0"/>
            <wp:docPr id="512" name="Picture 512" descr="http://www.chemhume.co.uk/ASCHEM/Unit%202/Ch9%20Alkanes/pentane_cyclopent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chemhume.co.uk/ASCHEM/Unit%202/Ch9%20Alkanes/pentane_cyclopentane.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621864" cy="783851"/>
                    </a:xfrm>
                    <a:prstGeom prst="rect">
                      <a:avLst/>
                    </a:prstGeom>
                    <a:noFill/>
                    <a:ln>
                      <a:noFill/>
                    </a:ln>
                  </pic:spPr>
                </pic:pic>
              </a:graphicData>
            </a:graphic>
          </wp:inline>
        </w:drawing>
      </w:r>
    </w:p>
    <w:p w:rsidR="00BB5381" w:rsidRPr="002B761F" w:rsidRDefault="00BB5381" w:rsidP="00BB538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9"/>
      </w:pPr>
    </w:p>
    <w:p w:rsidR="00660416" w:rsidRDefault="00660416"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rPr>
      </w:pPr>
    </w:p>
    <w:p w:rsidR="00BB5381" w:rsidRDefault="00BB5381"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rPr>
        <w:sectPr w:rsidR="00BB5381" w:rsidSect="0064627A">
          <w:type w:val="continuous"/>
          <w:pgSz w:w="11907" w:h="16840" w:code="9"/>
          <w:pgMar w:top="1418" w:right="850" w:bottom="1134" w:left="1134" w:header="720" w:footer="1021" w:gutter="0"/>
          <w:cols w:sep="1" w:space="2"/>
          <w:docGrid w:linePitch="360"/>
        </w:sectPr>
      </w:pPr>
    </w:p>
    <w:p w:rsidR="000B4878" w:rsidRPr="00B46B82" w:rsidRDefault="000B4878"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sz w:val="28"/>
          <w:szCs w:val="28"/>
        </w:rPr>
      </w:pPr>
      <w:r w:rsidRPr="00B46B82">
        <w:rPr>
          <w:b/>
          <w:sz w:val="28"/>
          <w:szCs w:val="28"/>
        </w:rPr>
        <w:t>Questions</w:t>
      </w:r>
    </w:p>
    <w:p w:rsidR="000B4878" w:rsidRDefault="00EF4FBD"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pPr>
      <w:r>
        <w:rPr>
          <w:b/>
          <w:noProof/>
        </w:rPr>
        <w:drawing>
          <wp:anchor distT="0" distB="0" distL="114300" distR="114300" simplePos="0" relativeHeight="251692032" behindDoc="0" locked="0" layoutInCell="1" allowOverlap="1" wp14:anchorId="30D0B5F0" wp14:editId="51E08417">
            <wp:simplePos x="0" y="0"/>
            <wp:positionH relativeFrom="column">
              <wp:posOffset>5250815</wp:posOffset>
            </wp:positionH>
            <wp:positionV relativeFrom="paragraph">
              <wp:posOffset>-315595</wp:posOffset>
            </wp:positionV>
            <wp:extent cx="832485" cy="334645"/>
            <wp:effectExtent l="0" t="0" r="5715" b="8255"/>
            <wp:wrapNone/>
            <wp:docPr id="513" name="Picture 513"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New exerci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381">
        <w:rPr>
          <w:b/>
        </w:rPr>
        <w:t>1</w:t>
      </w:r>
      <w:r w:rsidR="000B4878">
        <w:tab/>
        <w:t>a)</w:t>
      </w:r>
      <w:r w:rsidR="000B4878">
        <w:tab/>
        <w:t>Why is crude oil so important?</w:t>
      </w:r>
    </w:p>
    <w:p w:rsidR="000B4878" w:rsidRPr="004611BD"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rFonts w:ascii="Arial" w:hAnsi="Arial" w:cs="Arial"/>
          <w:color w:val="000080"/>
        </w:rPr>
      </w:pPr>
      <w:r>
        <w:tab/>
      </w:r>
      <w:r>
        <w:tab/>
      </w:r>
      <w:r w:rsidRPr="004611BD">
        <w:rPr>
          <w:rFonts w:ascii="Arial" w:hAnsi="Arial" w:cs="Arial"/>
          <w:color w:val="000080"/>
        </w:rPr>
        <w:t>Used as fuel and lubricants, valuable source of chemicals</w:t>
      </w:r>
    </w:p>
    <w:p w:rsidR="000B4878" w:rsidRPr="004611BD"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rFonts w:ascii="Arial" w:hAnsi="Arial" w:cs="Arial"/>
          <w:color w:val="000080"/>
        </w:rPr>
      </w:pPr>
      <w:r w:rsidRPr="004611BD">
        <w:rPr>
          <w:rFonts w:ascii="Arial" w:hAnsi="Arial" w:cs="Arial"/>
          <w:color w:val="000080"/>
        </w:rPr>
        <w:tab/>
      </w:r>
      <w:r w:rsidRPr="004611BD">
        <w:rPr>
          <w:rFonts w:ascii="Arial" w:hAnsi="Arial" w:cs="Arial"/>
          <w:color w:val="000080"/>
        </w:rPr>
        <w:tab/>
        <w:t>These are used for the manufacture of paints, polymers, pharmaceuticals etc.</w:t>
      </w:r>
    </w:p>
    <w:p w:rsidR="000B4878"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pPr>
      <w:r w:rsidRPr="009658D7">
        <w:rPr>
          <w:rFonts w:ascii="Arial" w:hAnsi="Arial" w:cs="Arial"/>
          <w:color w:val="003366"/>
        </w:rPr>
        <w:tab/>
      </w:r>
      <w:r>
        <w:t>b)</w:t>
      </w:r>
      <w:r>
        <w:tab/>
        <w:t>Why should we try to conserve our reserves of crude oil?</w:t>
      </w:r>
    </w:p>
    <w:p w:rsidR="000B4878" w:rsidRPr="004611BD"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rFonts w:ascii="Arial" w:hAnsi="Arial" w:cs="Arial"/>
          <w:color w:val="000080"/>
        </w:rPr>
      </w:pPr>
      <w:r>
        <w:tab/>
      </w:r>
      <w:r>
        <w:tab/>
      </w:r>
      <w:r w:rsidRPr="004611BD">
        <w:rPr>
          <w:rFonts w:ascii="Arial" w:hAnsi="Arial" w:cs="Arial"/>
          <w:color w:val="000080"/>
        </w:rPr>
        <w:t>They are a finite resource and a valuable source of chemicals</w:t>
      </w:r>
    </w:p>
    <w:p w:rsidR="000B4878" w:rsidRPr="00BB5381" w:rsidRDefault="00BB5381"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rPr>
      </w:pPr>
      <w:r>
        <w:rPr>
          <w:b/>
        </w:rPr>
        <w:t>2</w:t>
      </w:r>
      <w:r w:rsidR="000B4878">
        <w:t>`a)</w:t>
      </w:r>
      <w:r w:rsidR="000B4878">
        <w:tab/>
        <w:t>Why is cracking important?</w:t>
      </w:r>
    </w:p>
    <w:p w:rsidR="000B4878" w:rsidRPr="00F86E8F"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709" w:hanging="709"/>
        <w:rPr>
          <w:rFonts w:ascii="Arial" w:hAnsi="Arial" w:cs="Arial"/>
          <w:color w:val="000080"/>
        </w:rPr>
      </w:pPr>
      <w:r>
        <w:rPr>
          <w:rFonts w:ascii="Arial" w:hAnsi="Arial" w:cs="Arial"/>
          <w:noProof/>
          <w:color w:val="003366"/>
        </w:rPr>
        <w:tab/>
      </w:r>
      <w:r>
        <w:rPr>
          <w:rFonts w:ascii="Arial" w:hAnsi="Arial" w:cs="Arial"/>
          <w:noProof/>
          <w:color w:val="003366"/>
        </w:rPr>
        <w:tab/>
      </w:r>
      <w:r w:rsidRPr="00F86E8F">
        <w:rPr>
          <w:rFonts w:ascii="Arial" w:hAnsi="Arial"/>
          <w:color w:val="000080"/>
        </w:rPr>
        <w:t>Cracking increases our supplies of the gasoline (petrol) fraction and produces short chain alkenes that are used to manufacture polymers (plastics)</w:t>
      </w:r>
    </w:p>
    <w:p w:rsidR="000B4878"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pPr>
      <w:r>
        <w:tab/>
        <w:t>b)</w:t>
      </w:r>
      <w:r>
        <w:tab/>
        <w:t>What conditions are used for cracking?</w:t>
      </w:r>
    </w:p>
    <w:p w:rsidR="000B4878" w:rsidRPr="004611BD"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709" w:hanging="709"/>
        <w:rPr>
          <w:rFonts w:ascii="Arial" w:hAnsi="Arial" w:cs="Arial"/>
          <w:color w:val="000080"/>
        </w:rPr>
      </w:pPr>
      <w:r>
        <w:rPr>
          <w:rFonts w:ascii="Arial" w:hAnsi="Arial" w:cs="Arial"/>
          <w:noProof/>
          <w:color w:val="003366"/>
        </w:rPr>
        <w:tab/>
      </w:r>
      <w:r>
        <w:rPr>
          <w:rFonts w:ascii="Arial" w:hAnsi="Arial" w:cs="Arial"/>
          <w:noProof/>
          <w:color w:val="003366"/>
        </w:rPr>
        <w:tab/>
      </w:r>
      <w:r w:rsidRPr="004611BD">
        <w:rPr>
          <w:rFonts w:ascii="Arial" w:hAnsi="Arial" w:cs="Arial"/>
          <w:noProof/>
          <w:color w:val="000080"/>
        </w:rPr>
        <w:t>High temps &gt;400</w:t>
      </w:r>
      <w:r w:rsidRPr="004611BD">
        <w:rPr>
          <w:rFonts w:ascii="Arial" w:hAnsi="Arial" w:cs="Arial"/>
          <w:noProof/>
          <w:color w:val="000080"/>
          <w:vertAlign w:val="superscript"/>
        </w:rPr>
        <w:t>o</w:t>
      </w:r>
      <w:r w:rsidRPr="004611BD">
        <w:rPr>
          <w:rFonts w:ascii="Arial" w:hAnsi="Arial" w:cs="Arial"/>
          <w:noProof/>
          <w:color w:val="000080"/>
        </w:rPr>
        <w:t>C, needed for zeolite catalyst, moderate pressure to move gases through the system</w:t>
      </w:r>
    </w:p>
    <w:p w:rsidR="000B4878" w:rsidRDefault="00BB5381"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pPr>
      <w:r>
        <w:rPr>
          <w:b/>
        </w:rPr>
        <w:t>3</w:t>
      </w:r>
      <w:r w:rsidR="000B4878" w:rsidRPr="00B46B82">
        <w:rPr>
          <w:b/>
        </w:rPr>
        <w:t>.</w:t>
      </w:r>
      <w:r w:rsidR="000B4878">
        <w:tab/>
        <w:t>Write displayed and structural formulae beneath to show how:</w:t>
      </w:r>
    </w:p>
    <w:p w:rsidR="000B4878" w:rsidRDefault="006E4EA4"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pPr>
      <w:r>
        <w:rPr>
          <w:noProof/>
        </w:rPr>
        <w:object w:dxaOrig="1440" w:dyaOrig="1440">
          <v:shape id="_x0000_s1527" type="#_x0000_t75" style="position:absolute;margin-left:241.8pt;margin-top:16.7pt;width:79.9pt;height:37.3pt;z-index:251681792">
            <v:imagedata r:id="rId255" o:title=""/>
          </v:shape>
          <o:OLEObject Type="Embed" ProgID="ACD.ChemSketch.20" ShapeID="_x0000_s1527" DrawAspect="Content" ObjectID="_1510751474" r:id="rId256"/>
        </w:object>
      </w:r>
      <w:r>
        <w:rPr>
          <w:noProof/>
        </w:rPr>
        <w:object w:dxaOrig="1440" w:dyaOrig="1440">
          <v:shape id="_x0000_s1525" type="#_x0000_t75" style="position:absolute;margin-left:31.55pt;margin-top:18.45pt;width:110.35pt;height:37.3pt;z-index:251679744">
            <v:imagedata r:id="rId257" o:title=""/>
          </v:shape>
          <o:OLEObject Type="Embed" ProgID="ACD.ChemSketch.20" ShapeID="_x0000_s1525" DrawAspect="Content" ObjectID="_1510751475" r:id="rId258"/>
        </w:object>
      </w:r>
      <w:r w:rsidR="000B4878">
        <w:tab/>
        <w:t>a)</w:t>
      </w:r>
      <w:r w:rsidR="000B4878">
        <w:tab/>
        <w:t>catalytic cracking converts hexane to butane and ethene</w:t>
      </w:r>
    </w:p>
    <w:p w:rsidR="000B4878" w:rsidRDefault="006E4EA4"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Pr>
          <w:noProof/>
        </w:rPr>
        <w:object w:dxaOrig="1440" w:dyaOrig="1440">
          <v:shape id="_x0000_s1529" type="#_x0000_t75" style="position:absolute;margin-left:364.75pt;margin-top:.35pt;width:34.7pt;height:33.1pt;z-index:251683840">
            <v:imagedata r:id="rId259" o:title=""/>
          </v:shape>
          <o:OLEObject Type="Embed" ProgID="ACD.ChemSketch.20" ShapeID="_x0000_s1529" DrawAspect="Content" ObjectID="_1510751476" r:id="rId260"/>
        </w:object>
      </w:r>
      <w:r w:rsidR="00EF4FBD">
        <w:rPr>
          <w:noProof/>
        </w:rPr>
        <mc:AlternateContent>
          <mc:Choice Requires="wps">
            <w:drawing>
              <wp:anchor distT="0" distB="0" distL="114300" distR="114300" simplePos="0" relativeHeight="251688960" behindDoc="0" locked="0" layoutInCell="1" allowOverlap="1" wp14:anchorId="2D384045" wp14:editId="62066FB4">
                <wp:simplePos x="0" y="0"/>
                <wp:positionH relativeFrom="column">
                  <wp:posOffset>4279265</wp:posOffset>
                </wp:positionH>
                <wp:positionV relativeFrom="paragraph">
                  <wp:posOffset>102870</wp:posOffset>
                </wp:positionV>
                <wp:extent cx="120650" cy="173355"/>
                <wp:effectExtent l="2540" t="0" r="635" b="0"/>
                <wp:wrapNone/>
                <wp:docPr id="63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896" w:rsidRPr="00AA677B" w:rsidRDefault="00F32896" w:rsidP="000B4878">
                            <w:pPr>
                              <w:rPr>
                                <w:rFonts w:ascii="Arial" w:hAnsi="Arial" w:cs="Arial"/>
                                <w:color w:val="003366"/>
                              </w:rPr>
                            </w:pPr>
                            <w:r w:rsidRPr="00AA677B">
                              <w:rPr>
                                <w:rFonts w:ascii="Arial" w:hAnsi="Arial" w:cs="Arial"/>
                                <w:color w:val="0033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84045" id="Text Box 510" o:spid="_x0000_s1042" type="#_x0000_t202" style="position:absolute;margin-left:336.95pt;margin-top:8.1pt;width:9.5pt;height:1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" stroked="f">
                <v:textbox inset="0,0,0,0">
                  <w:txbxContent>
                    <w:p w:rsidR="00F32896" w:rsidRPr="00AA677B" w:rsidRDefault="00F32896" w:rsidP="000B4878">
                      <w:pPr>
                        <w:rPr>
                          <w:rFonts w:ascii="Arial" w:hAnsi="Arial" w:cs="Arial"/>
                          <w:color w:val="003366"/>
                        </w:rPr>
                      </w:pPr>
                      <w:r w:rsidRPr="00AA677B">
                        <w:rPr>
                          <w:rFonts w:ascii="Arial" w:hAnsi="Arial" w:cs="Arial"/>
                          <w:color w:val="003366"/>
                        </w:rPr>
                        <w:t>+</w:t>
                      </w:r>
                    </w:p>
                  </w:txbxContent>
                </v:textbox>
              </v:shape>
            </w:pict>
          </mc:Fallback>
        </mc:AlternateContent>
      </w:r>
    </w:p>
    <w:p w:rsidR="000B4878" w:rsidRDefault="00EF4FBD"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Pr>
          <w:noProof/>
        </w:rPr>
        <mc:AlternateContent>
          <mc:Choice Requires="wps">
            <w:drawing>
              <wp:anchor distT="0" distB="0" distL="114300" distR="114300" simplePos="0" relativeHeight="251686912" behindDoc="0" locked="0" layoutInCell="1" allowOverlap="1" wp14:anchorId="2BF84806" wp14:editId="6EEFDCC7">
                <wp:simplePos x="0" y="0"/>
                <wp:positionH relativeFrom="column">
                  <wp:posOffset>2136775</wp:posOffset>
                </wp:positionH>
                <wp:positionV relativeFrom="paragraph">
                  <wp:posOffset>133350</wp:posOffset>
                </wp:positionV>
                <wp:extent cx="540385" cy="0"/>
                <wp:effectExtent l="12700" t="57150" r="18415" b="57150"/>
                <wp:wrapNone/>
                <wp:docPr id="638"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6E953" id="Line 50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10.5pt" to="21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" strokecolor="navy">
                <v:stroke endarrow="block"/>
              </v:line>
            </w:pict>
          </mc:Fallback>
        </mc:AlternateContent>
      </w:r>
    </w:p>
    <w:p w:rsidR="000B4878"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0B4878" w:rsidRPr="004611BD"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color w:val="000080"/>
        </w:rPr>
      </w:pPr>
      <w:r w:rsidRPr="004611BD">
        <w:rPr>
          <w:rFonts w:ascii="Arial" w:hAnsi="Arial" w:cs="Arial"/>
          <w:color w:val="000080"/>
        </w:rPr>
        <w:tab/>
        <w:t>CH</w:t>
      </w:r>
      <w:r w:rsidRPr="004611BD">
        <w:rPr>
          <w:rFonts w:ascii="Arial" w:hAnsi="Arial" w:cs="Arial"/>
          <w:color w:val="000080"/>
          <w:vertAlign w:val="subscript"/>
        </w:rPr>
        <w:t>3</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3</w:t>
      </w:r>
      <w:r w:rsidRPr="004611BD">
        <w:rPr>
          <w:rFonts w:ascii="Arial" w:hAnsi="Arial" w:cs="Arial"/>
          <w:color w:val="000080"/>
        </w:rPr>
        <w:tab/>
      </w:r>
      <w:r w:rsidRPr="004611BD">
        <w:rPr>
          <w:rFonts w:ascii="Arial" w:hAnsi="Arial" w:cs="Arial"/>
          <w:color w:val="000080"/>
        </w:rPr>
        <w:tab/>
      </w:r>
      <w:r w:rsidRPr="004611BD">
        <w:rPr>
          <w:rFonts w:ascii="Arial" w:hAnsi="Arial" w:cs="Arial"/>
          <w:color w:val="000080"/>
        </w:rPr>
        <w:tab/>
        <w:t>CH</w:t>
      </w:r>
      <w:r w:rsidRPr="004611BD">
        <w:rPr>
          <w:rFonts w:ascii="Arial" w:hAnsi="Arial" w:cs="Arial"/>
          <w:color w:val="000080"/>
          <w:vertAlign w:val="subscript"/>
        </w:rPr>
        <w:t>3</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3</w:t>
      </w:r>
      <w:r w:rsidRPr="004611BD">
        <w:rPr>
          <w:rFonts w:ascii="Arial" w:hAnsi="Arial" w:cs="Arial"/>
          <w:color w:val="000080"/>
        </w:rPr>
        <w:tab/>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2</w:t>
      </w:r>
    </w:p>
    <w:p w:rsidR="000B4878"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BB5381"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tab/>
      </w:r>
    </w:p>
    <w:p w:rsidR="00BB5381" w:rsidRDefault="00BB5381"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0B4878"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t>b)</w:t>
      </w:r>
      <w:r>
        <w:tab/>
        <w:t>catalytic cracking converts decane, C</w:t>
      </w:r>
      <w:r>
        <w:rPr>
          <w:vertAlign w:val="subscript"/>
        </w:rPr>
        <w:t>10</w:t>
      </w:r>
      <w:r>
        <w:t>H</w:t>
      </w:r>
      <w:r>
        <w:rPr>
          <w:vertAlign w:val="subscript"/>
        </w:rPr>
        <w:t>22</w:t>
      </w:r>
      <w:r>
        <w:t>, to 2,3-dimethylpentane and propene.</w:t>
      </w:r>
    </w:p>
    <w:p w:rsidR="000B4878" w:rsidRDefault="006E4EA4"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Pr>
          <w:noProof/>
        </w:rPr>
        <w:object w:dxaOrig="1440" w:dyaOrig="1440">
          <v:shape id="_x0000_s1528" type="#_x0000_t75" style="position:absolute;margin-left:261.15pt;margin-top:1.65pt;width:86.7pt;height:97.75pt;z-index:251682816">
            <v:imagedata r:id="rId261" o:title=""/>
          </v:shape>
          <o:OLEObject Type="Embed" ProgID="ACD.ChemSketch.20" ShapeID="_x0000_s1528" DrawAspect="Content" ObjectID="_1510751477" r:id="rId262"/>
        </w:object>
      </w:r>
    </w:p>
    <w:p w:rsidR="000B4878" w:rsidRDefault="006E4EA4"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Pr>
          <w:noProof/>
        </w:rPr>
        <w:object w:dxaOrig="1440" w:dyaOrig="1440">
          <v:shape id="_x0000_s1530" type="#_x0000_t75" style="position:absolute;margin-left:408.85pt;margin-top:7.2pt;width:48.35pt;height:46.75pt;z-index:251684864">
            <v:imagedata r:id="rId263" o:title=""/>
          </v:shape>
          <o:OLEObject Type="Embed" ProgID="ACD.ChemSketch.20" ShapeID="_x0000_s1530" DrawAspect="Content" ObjectID="_1510751478" r:id="rId264"/>
        </w:object>
      </w:r>
    </w:p>
    <w:p w:rsidR="000B4878" w:rsidRDefault="006E4EA4"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Pr>
          <w:noProof/>
        </w:rPr>
        <w:object w:dxaOrig="1440" w:dyaOrig="1440">
          <v:shape id="_x0000_s1526" type="#_x0000_t75" style="position:absolute;margin-left:7.85pt;margin-top:3.4pt;width:170.8pt;height:37.3pt;z-index:251680768">
            <v:imagedata r:id="rId265" o:title=""/>
          </v:shape>
          <o:OLEObject Type="Embed" ProgID="ACD.ChemSketch.20" ShapeID="_x0000_s1526" DrawAspect="Content" ObjectID="_1510751479" r:id="rId266"/>
        </w:object>
      </w:r>
    </w:p>
    <w:p w:rsidR="000B4878" w:rsidRDefault="00EF4FBD"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Pr>
          <w:noProof/>
        </w:rPr>
        <mc:AlternateContent>
          <mc:Choice Requires="wps">
            <w:drawing>
              <wp:anchor distT="0" distB="0" distL="114300" distR="114300" simplePos="0" relativeHeight="251691008" behindDoc="0" locked="0" layoutInCell="1" allowOverlap="1" wp14:anchorId="02F5ACE4" wp14:editId="25F65E34">
                <wp:simplePos x="0" y="0"/>
                <wp:positionH relativeFrom="column">
                  <wp:posOffset>4758690</wp:posOffset>
                </wp:positionH>
                <wp:positionV relativeFrom="paragraph">
                  <wp:posOffset>31115</wp:posOffset>
                </wp:positionV>
                <wp:extent cx="120650" cy="173355"/>
                <wp:effectExtent l="0" t="2540" r="0" b="0"/>
                <wp:wrapNone/>
                <wp:docPr id="637"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896" w:rsidRPr="00AA677B" w:rsidRDefault="00F32896" w:rsidP="000B4878">
                            <w:pPr>
                              <w:rPr>
                                <w:rFonts w:ascii="Arial" w:hAnsi="Arial" w:cs="Arial"/>
                                <w:color w:val="003366"/>
                              </w:rPr>
                            </w:pPr>
                            <w:r w:rsidRPr="00AA677B">
                              <w:rPr>
                                <w:rFonts w:ascii="Arial" w:hAnsi="Arial" w:cs="Arial"/>
                                <w:color w:val="0033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5ACE4" id="Text Box 512" o:spid="_x0000_s1043" type="#_x0000_t202" style="position:absolute;margin-left:374.7pt;margin-top:2.45pt;width:9.5pt;height:1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" stroked="f">
                <v:textbox inset="0,0,0,0">
                  <w:txbxContent>
                    <w:p w:rsidR="00F32896" w:rsidRPr="00AA677B" w:rsidRDefault="00F32896" w:rsidP="000B4878">
                      <w:pPr>
                        <w:rPr>
                          <w:rFonts w:ascii="Arial" w:hAnsi="Arial" w:cs="Arial"/>
                          <w:color w:val="003366"/>
                        </w:rPr>
                      </w:pPr>
                      <w:r w:rsidRPr="00AA677B">
                        <w:rPr>
                          <w:rFonts w:ascii="Arial" w:hAnsi="Arial" w:cs="Arial"/>
                          <w:color w:val="003366"/>
                        </w:rPr>
                        <w:t>+</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788AD48" wp14:editId="516CA36F">
                <wp:simplePos x="0" y="0"/>
                <wp:positionH relativeFrom="column">
                  <wp:posOffset>2489835</wp:posOffset>
                </wp:positionH>
                <wp:positionV relativeFrom="paragraph">
                  <wp:posOffset>96520</wp:posOffset>
                </wp:positionV>
                <wp:extent cx="540385" cy="0"/>
                <wp:effectExtent l="13335" t="58420" r="17780" b="55880"/>
                <wp:wrapNone/>
                <wp:docPr id="636"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A50AB" id="Line 50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05pt,7.6pt" to="238.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" strokecolor="navy">
                <v:stroke endarrow="block"/>
              </v:line>
            </w:pict>
          </mc:Fallback>
        </mc:AlternateContent>
      </w:r>
    </w:p>
    <w:p w:rsidR="000B4878"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0B4878"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0B4878"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0B4878"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80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color w:val="000080"/>
        </w:rPr>
      </w:pPr>
      <w:r w:rsidRPr="004611BD">
        <w:rPr>
          <w:rFonts w:ascii="Arial" w:hAnsi="Arial" w:cs="Arial"/>
          <w:color w:val="000080"/>
        </w:rPr>
        <w:t>CH</w:t>
      </w:r>
      <w:r w:rsidRPr="004611BD">
        <w:rPr>
          <w:rFonts w:ascii="Arial" w:hAnsi="Arial" w:cs="Arial"/>
          <w:color w:val="000080"/>
          <w:vertAlign w:val="subscript"/>
        </w:rPr>
        <w:t>3</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3</w:t>
      </w:r>
      <w:r w:rsidRPr="004611BD">
        <w:rPr>
          <w:rFonts w:ascii="Arial" w:hAnsi="Arial" w:cs="Arial"/>
          <w:color w:val="000080"/>
        </w:rPr>
        <w:tab/>
        <w:t>CH</w:t>
      </w:r>
      <w:r w:rsidRPr="004611BD">
        <w:rPr>
          <w:rFonts w:ascii="Arial" w:hAnsi="Arial" w:cs="Arial"/>
          <w:color w:val="000080"/>
          <w:vertAlign w:val="subscript"/>
        </w:rPr>
        <w:t>3</w:t>
      </w:r>
      <w:r w:rsidRPr="004611BD">
        <w:rPr>
          <w:rFonts w:ascii="Arial" w:hAnsi="Arial" w:cs="Arial"/>
          <w:color w:val="000080"/>
        </w:rPr>
        <w:t>CH(CH</w:t>
      </w:r>
      <w:r w:rsidRPr="004611BD">
        <w:rPr>
          <w:rFonts w:ascii="Arial" w:hAnsi="Arial" w:cs="Arial"/>
          <w:color w:val="000080"/>
          <w:vertAlign w:val="subscript"/>
        </w:rPr>
        <w:t>3</w:t>
      </w:r>
      <w:r w:rsidRPr="004611BD">
        <w:rPr>
          <w:rFonts w:ascii="Arial" w:hAnsi="Arial" w:cs="Arial"/>
          <w:color w:val="000080"/>
        </w:rPr>
        <w:t>)CH(CH</w:t>
      </w:r>
      <w:r w:rsidRPr="004611BD">
        <w:rPr>
          <w:rFonts w:ascii="Arial" w:hAnsi="Arial" w:cs="Arial"/>
          <w:color w:val="000080"/>
          <w:vertAlign w:val="subscript"/>
        </w:rPr>
        <w:t>3</w:t>
      </w:r>
      <w:r w:rsidRPr="004611BD">
        <w:rPr>
          <w:rFonts w:ascii="Arial" w:hAnsi="Arial" w:cs="Arial"/>
          <w:color w:val="000080"/>
        </w:rPr>
        <w:t>)CH</w:t>
      </w:r>
      <w:r w:rsidRPr="004611BD">
        <w:rPr>
          <w:rFonts w:ascii="Arial" w:hAnsi="Arial" w:cs="Arial"/>
          <w:color w:val="000080"/>
          <w:vertAlign w:val="subscript"/>
        </w:rPr>
        <w:t>3</w:t>
      </w:r>
      <w:r w:rsidRPr="004611BD">
        <w:rPr>
          <w:rFonts w:ascii="Arial" w:hAnsi="Arial" w:cs="Arial"/>
          <w:color w:val="000080"/>
        </w:rPr>
        <w:tab/>
        <w:t>CH</w:t>
      </w:r>
      <w:r w:rsidRPr="004611BD">
        <w:rPr>
          <w:rFonts w:ascii="Arial" w:hAnsi="Arial" w:cs="Arial"/>
          <w:color w:val="000080"/>
          <w:vertAlign w:val="subscript"/>
        </w:rPr>
        <w:t>2</w:t>
      </w:r>
      <w:r w:rsidRPr="004611BD">
        <w:rPr>
          <w:rFonts w:ascii="Arial" w:hAnsi="Arial" w:cs="Arial"/>
          <w:color w:val="000080"/>
        </w:rPr>
        <w:t>CH(CH</w:t>
      </w:r>
      <w:r w:rsidRPr="004611BD">
        <w:rPr>
          <w:rFonts w:ascii="Arial" w:hAnsi="Arial" w:cs="Arial"/>
          <w:color w:val="000080"/>
          <w:vertAlign w:val="subscript"/>
        </w:rPr>
        <w:t>3</w:t>
      </w:r>
      <w:r w:rsidRPr="004611BD">
        <w:rPr>
          <w:rFonts w:ascii="Arial" w:hAnsi="Arial" w:cs="Arial"/>
          <w:color w:val="000080"/>
        </w:rPr>
        <w:t>)</w:t>
      </w:r>
    </w:p>
    <w:p w:rsidR="0064627A" w:rsidRPr="004611BD" w:rsidRDefault="0064627A"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80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color w:val="000080"/>
        </w:rPr>
      </w:pPr>
    </w:p>
    <w:p w:rsidR="000B4878"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tab/>
        <w:t>c)</w:t>
      </w:r>
      <w:r>
        <w:tab/>
        <w:t>reforming converts hexane to cyclohexane</w:t>
      </w:r>
    </w:p>
    <w:p w:rsidR="000B4878" w:rsidRDefault="006E4EA4"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Pr>
          <w:noProof/>
        </w:rPr>
        <w:object w:dxaOrig="1440" w:dyaOrig="1440">
          <v:shape id="_x0000_s1524" type="#_x0000_t75" style="position:absolute;margin-left:23.7pt;margin-top:12.5pt;width:110.35pt;height:37.3pt;z-index:251678720">
            <v:imagedata r:id="rId267" o:title=""/>
          </v:shape>
          <o:OLEObject Type="Embed" ProgID="ACD.ChemSketch.20" ShapeID="_x0000_s1524" DrawAspect="Content" ObjectID="_1510751480" r:id="rId268"/>
        </w:object>
      </w:r>
      <w:r>
        <w:rPr>
          <w:noProof/>
        </w:rPr>
        <w:object w:dxaOrig="1440" w:dyaOrig="1440">
          <v:shape id="_x0000_s1531" type="#_x0000_t75" style="position:absolute;margin-left:239.45pt;margin-top:4.7pt;width:60.45pt;height:63.05pt;z-index:251685888">
            <v:imagedata r:id="rId269" o:title=""/>
          </v:shape>
          <o:OLEObject Type="Embed" ProgID="ACD.ChemSketch.20" ShapeID="_x0000_s1531" DrawAspect="Content" ObjectID="_1510751481" r:id="rId270"/>
        </w:object>
      </w:r>
    </w:p>
    <w:p w:rsidR="000B4878"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0B4878" w:rsidRPr="00401339" w:rsidRDefault="00EF4FBD"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color w:val="000080"/>
        </w:rPr>
      </w:pPr>
      <w:r>
        <w:rPr>
          <w:noProof/>
        </w:rPr>
        <mc:AlternateContent>
          <mc:Choice Requires="wps">
            <w:drawing>
              <wp:anchor distT="0" distB="0" distL="114300" distR="114300" simplePos="0" relativeHeight="251689984" behindDoc="0" locked="0" layoutInCell="1" allowOverlap="1" wp14:anchorId="4FC6B1F7" wp14:editId="14A62600">
                <wp:simplePos x="0" y="0"/>
                <wp:positionH relativeFrom="column">
                  <wp:posOffset>2194560</wp:posOffset>
                </wp:positionH>
                <wp:positionV relativeFrom="paragraph">
                  <wp:posOffset>102870</wp:posOffset>
                </wp:positionV>
                <wp:extent cx="540385" cy="0"/>
                <wp:effectExtent l="13335" t="55245" r="17780" b="59055"/>
                <wp:wrapNone/>
                <wp:docPr id="635"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B23BC" id="Line 51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8.1pt" to="215.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" strokecolor="navy">
                <v:stroke endarrow="block"/>
              </v:line>
            </w:pict>
          </mc:Fallback>
        </mc:AlternateContent>
      </w:r>
      <w:r w:rsidR="000B4878">
        <w:tab/>
      </w:r>
      <w:r w:rsidR="000B4878">
        <w:tab/>
      </w:r>
      <w:r w:rsidR="000B4878">
        <w:tab/>
      </w:r>
      <w:r w:rsidR="000B4878">
        <w:tab/>
      </w:r>
      <w:r w:rsidR="000B4878">
        <w:tab/>
      </w:r>
      <w:r w:rsidR="000B4878">
        <w:tab/>
      </w:r>
      <w:r w:rsidR="000B4878">
        <w:tab/>
      </w:r>
      <w:r w:rsidR="000B4878">
        <w:tab/>
      </w:r>
      <w:r w:rsidR="000B4878">
        <w:tab/>
      </w:r>
      <w:r w:rsidR="000B4878">
        <w:tab/>
      </w:r>
      <w:r w:rsidR="000B4878">
        <w:rPr>
          <w:rFonts w:ascii="Arial" w:hAnsi="Arial" w:cs="Arial"/>
          <w:color w:val="000080"/>
        </w:rPr>
        <w:t>+</w:t>
      </w:r>
      <w:r w:rsidR="000B4878">
        <w:rPr>
          <w:rFonts w:ascii="Arial" w:hAnsi="Arial" w:cs="Arial"/>
          <w:color w:val="000080"/>
        </w:rPr>
        <w:tab/>
        <w:t>H</w:t>
      </w:r>
      <w:r w:rsidR="000B4878">
        <w:rPr>
          <w:rFonts w:ascii="Arial" w:hAnsi="Arial" w:cs="Arial"/>
          <w:color w:val="000080"/>
          <w:vertAlign w:val="subscript"/>
        </w:rPr>
        <w:t>2</w:t>
      </w:r>
    </w:p>
    <w:p w:rsidR="000B4878"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0B4878"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0B4878" w:rsidRPr="004611BD"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color w:val="000080"/>
          <w:vertAlign w:val="subscript"/>
        </w:rPr>
      </w:pPr>
      <w:r w:rsidRPr="004611BD">
        <w:rPr>
          <w:rFonts w:ascii="Arial" w:hAnsi="Arial" w:cs="Arial"/>
          <w:color w:val="000080"/>
        </w:rPr>
        <w:tab/>
      </w:r>
      <w:r w:rsidRPr="004611BD">
        <w:rPr>
          <w:rFonts w:ascii="Arial" w:hAnsi="Arial" w:cs="Arial"/>
          <w:color w:val="000080"/>
        </w:rPr>
        <w:tab/>
        <w:t>CH</w:t>
      </w:r>
      <w:r w:rsidRPr="004611BD">
        <w:rPr>
          <w:rFonts w:ascii="Arial" w:hAnsi="Arial" w:cs="Arial"/>
          <w:color w:val="000080"/>
          <w:vertAlign w:val="subscript"/>
        </w:rPr>
        <w:t>3</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2</w:t>
      </w:r>
      <w:r w:rsidRPr="004611BD">
        <w:rPr>
          <w:rFonts w:ascii="Arial" w:hAnsi="Arial" w:cs="Arial"/>
          <w:color w:val="000080"/>
        </w:rPr>
        <w:t>CH</w:t>
      </w:r>
      <w:r w:rsidRPr="004611BD">
        <w:rPr>
          <w:rFonts w:ascii="Arial" w:hAnsi="Arial" w:cs="Arial"/>
          <w:color w:val="000080"/>
          <w:vertAlign w:val="subscript"/>
        </w:rPr>
        <w:t>3</w:t>
      </w:r>
      <w:r w:rsidRPr="004611BD">
        <w:rPr>
          <w:rFonts w:ascii="Arial" w:hAnsi="Arial" w:cs="Arial"/>
          <w:color w:val="000080"/>
        </w:rPr>
        <w:tab/>
      </w:r>
      <w:r w:rsidRPr="004611BD">
        <w:rPr>
          <w:rFonts w:ascii="Arial" w:hAnsi="Arial" w:cs="Arial"/>
          <w:color w:val="000080"/>
        </w:rPr>
        <w:tab/>
      </w:r>
      <w:r w:rsidRPr="004611BD">
        <w:rPr>
          <w:rFonts w:ascii="Arial" w:hAnsi="Arial" w:cs="Arial"/>
          <w:color w:val="000080"/>
        </w:rPr>
        <w:tab/>
        <w:t>C</w:t>
      </w:r>
      <w:r w:rsidRPr="004611BD">
        <w:rPr>
          <w:rFonts w:ascii="Arial" w:hAnsi="Arial" w:cs="Arial"/>
          <w:color w:val="000080"/>
          <w:vertAlign w:val="subscript"/>
        </w:rPr>
        <w:t>6</w:t>
      </w:r>
      <w:r w:rsidRPr="004611BD">
        <w:rPr>
          <w:rFonts w:ascii="Arial" w:hAnsi="Arial" w:cs="Arial"/>
          <w:color w:val="000080"/>
        </w:rPr>
        <w:t>H</w:t>
      </w:r>
      <w:r w:rsidRPr="004611BD">
        <w:rPr>
          <w:rFonts w:ascii="Arial" w:hAnsi="Arial" w:cs="Arial"/>
          <w:color w:val="000080"/>
          <w:vertAlign w:val="subscript"/>
        </w:rPr>
        <w:t>12</w:t>
      </w:r>
    </w:p>
    <w:p w:rsidR="00BB5381" w:rsidRDefault="00BB5381"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sz w:val="28"/>
          <w:szCs w:val="28"/>
        </w:rPr>
        <w:sectPr w:rsidR="00BB5381" w:rsidSect="0064627A">
          <w:type w:val="continuous"/>
          <w:pgSz w:w="11907" w:h="16840" w:code="9"/>
          <w:pgMar w:top="1418" w:right="708" w:bottom="1134" w:left="1134" w:header="720" w:footer="1021" w:gutter="0"/>
          <w:cols w:sep="1" w:space="2"/>
          <w:docGrid w:linePitch="360"/>
        </w:sectPr>
      </w:pPr>
    </w:p>
    <w:p w:rsidR="00BB5381" w:rsidRDefault="00BB5381">
      <w:pPr>
        <w:rPr>
          <w:b/>
          <w:sz w:val="28"/>
          <w:szCs w:val="28"/>
        </w:rPr>
      </w:pPr>
      <w:r>
        <w:rPr>
          <w:b/>
          <w:sz w:val="28"/>
          <w:szCs w:val="28"/>
        </w:rPr>
        <w:br w:type="page"/>
      </w:r>
    </w:p>
    <w:p w:rsidR="00BB5381" w:rsidRDefault="00BB5381"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sz w:val="28"/>
          <w:szCs w:val="28"/>
        </w:rPr>
        <w:sectPr w:rsidR="00BB5381" w:rsidSect="00E56A91">
          <w:type w:val="continuous"/>
          <w:pgSz w:w="11907" w:h="16840" w:code="9"/>
          <w:pgMar w:top="1418" w:right="284" w:bottom="1134" w:left="1134" w:header="720" w:footer="1021" w:gutter="0"/>
          <w:cols w:num="2" w:sep="1" w:space="130" w:equalWidth="0">
            <w:col w:w="9639" w:space="2"/>
            <w:col w:w="848"/>
          </w:cols>
          <w:docGrid w:linePitch="360"/>
        </w:sectPr>
      </w:pPr>
    </w:p>
    <w:p w:rsidR="001F3A88" w:rsidRPr="00B46B82" w:rsidRDefault="00BB5381"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sz w:val="28"/>
          <w:szCs w:val="28"/>
        </w:rPr>
      </w:pPr>
      <w:r>
        <w:rPr>
          <w:b/>
          <w:sz w:val="28"/>
          <w:szCs w:val="28"/>
        </w:rPr>
        <w:t xml:space="preserve">THE NEED </w:t>
      </w:r>
      <w:r w:rsidR="004F0ADC" w:rsidRPr="00B46B82">
        <w:rPr>
          <w:b/>
          <w:sz w:val="28"/>
          <w:szCs w:val="28"/>
        </w:rPr>
        <w:t xml:space="preserve">FOR </w:t>
      </w:r>
      <w:r w:rsidR="009C3061" w:rsidRPr="00B46B82">
        <w:rPr>
          <w:b/>
          <w:sz w:val="28"/>
          <w:szCs w:val="28"/>
        </w:rPr>
        <w:t>ALTERNATIVE FUELS</w:t>
      </w:r>
      <w:r w:rsidR="00DB15DE" w:rsidRPr="00B46B82">
        <w:rPr>
          <w:sz w:val="28"/>
          <w:szCs w:val="28"/>
        </w:rPr>
        <w:t xml:space="preserve"> </w:t>
      </w:r>
    </w:p>
    <w:p w:rsidR="00BA01A3" w:rsidRPr="008F24DD" w:rsidRDefault="00BA01A3" w:rsidP="00BA01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pPr>
      <w:r w:rsidRPr="008F24DD">
        <w:t>Refer to:- Facer p140 – 141</w:t>
      </w:r>
    </w:p>
    <w:p w:rsidR="00597AF1" w:rsidRPr="008F24DD" w:rsidRDefault="00597AF1" w:rsidP="00E300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60"/>
      </w:pPr>
      <w:r w:rsidRPr="008F24DD">
        <w:t xml:space="preserve">Read the </w:t>
      </w:r>
      <w:r w:rsidR="001F3A88" w:rsidRPr="008F24DD">
        <w:t xml:space="preserve">following </w:t>
      </w:r>
      <w:r w:rsidRPr="008F24DD">
        <w:t xml:space="preserve">articles which </w:t>
      </w:r>
      <w:r w:rsidR="001F3A88" w:rsidRPr="008F24DD">
        <w:t>discuss the reasons for developing alternative fuels in terms of sustainability and reducing emissions, including the emission of CO</w:t>
      </w:r>
      <w:r w:rsidR="001F3A88" w:rsidRPr="008F24DD">
        <w:rPr>
          <w:vertAlign w:val="subscript"/>
        </w:rPr>
        <w:t>2</w:t>
      </w:r>
      <w:r w:rsidR="001F3A88" w:rsidRPr="008F24DD">
        <w:t xml:space="preserve"> and its relationship to climate change</w:t>
      </w:r>
      <w:r w:rsidR="00F5447D">
        <w:t xml:space="preserve">  (they are all available on Godalming online/Chemistry AS/Alkanes/Resources)</w:t>
      </w:r>
      <w:r w:rsidR="00E300D9">
        <w:t>.</w:t>
      </w:r>
    </w:p>
    <w:p w:rsidR="001F3A88" w:rsidRPr="008F24DD" w:rsidRDefault="00EF4FBD" w:rsidP="008F24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720"/>
      </w:pPr>
      <w:r>
        <w:rPr>
          <w:noProof/>
        </w:rPr>
        <w:drawing>
          <wp:anchor distT="0" distB="0" distL="114300" distR="114300" simplePos="0" relativeHeight="251543552" behindDoc="0" locked="0" layoutInCell="1" allowOverlap="1" wp14:anchorId="566FEC8B" wp14:editId="1ED283AA">
            <wp:simplePos x="0" y="0"/>
            <wp:positionH relativeFrom="column">
              <wp:posOffset>5381625</wp:posOffset>
            </wp:positionH>
            <wp:positionV relativeFrom="paragraph">
              <wp:posOffset>57785</wp:posOffset>
            </wp:positionV>
            <wp:extent cx="629920" cy="617855"/>
            <wp:effectExtent l="0" t="0" r="0" b="0"/>
            <wp:wrapNone/>
            <wp:docPr id="318" name="Picture 318"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MCj0424782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A88" w:rsidRPr="008F24DD">
        <w:t>Cars and Society</w:t>
      </w:r>
      <w:r w:rsidR="00F5447D">
        <w:t>.</w:t>
      </w:r>
    </w:p>
    <w:p w:rsidR="001F3A88" w:rsidRPr="008F24DD" w:rsidRDefault="001F3A88" w:rsidP="008F24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720"/>
      </w:pPr>
      <w:r w:rsidRPr="008F24DD">
        <w:t>Can biomass save the planet</w:t>
      </w:r>
      <w:r w:rsidR="00F5447D">
        <w:t>?</w:t>
      </w:r>
    </w:p>
    <w:p w:rsidR="001F3A88" w:rsidRPr="008F24DD" w:rsidRDefault="001F3A88" w:rsidP="008F24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720"/>
      </w:pPr>
      <w:r w:rsidRPr="008F24DD">
        <w:t>Fuelling the future</w:t>
      </w:r>
      <w:r w:rsidR="00F5447D">
        <w:t>.</w:t>
      </w:r>
    </w:p>
    <w:p w:rsidR="00BA01A3" w:rsidRPr="008F24DD" w:rsidRDefault="00EF4FBD" w:rsidP="008F24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720"/>
      </w:pPr>
      <w:r>
        <w:rPr>
          <w:noProof/>
        </w:rPr>
        <w:drawing>
          <wp:anchor distT="0" distB="0" distL="114300" distR="114300" simplePos="0" relativeHeight="251528192" behindDoc="0" locked="0" layoutInCell="1" allowOverlap="1" wp14:anchorId="0D11CB35" wp14:editId="7EAD5770">
            <wp:simplePos x="0" y="0"/>
            <wp:positionH relativeFrom="column">
              <wp:posOffset>5283200</wp:posOffset>
            </wp:positionH>
            <wp:positionV relativeFrom="paragraph">
              <wp:posOffset>167005</wp:posOffset>
            </wp:positionV>
            <wp:extent cx="832485" cy="334645"/>
            <wp:effectExtent l="0" t="0" r="5715" b="8255"/>
            <wp:wrapNone/>
            <wp:docPr id="284" name="Picture 284"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New exerci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01A3" w:rsidRPr="008F24DD">
        <w:t>Calculating carbon dioxide</w:t>
      </w:r>
      <w:r w:rsidR="00F5447D">
        <w:t>.</w:t>
      </w:r>
    </w:p>
    <w:p w:rsidR="00BA01A3" w:rsidRPr="008F24DD" w:rsidRDefault="00BA01A3" w:rsidP="00567E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pPr>
      <w:r w:rsidRPr="008F24DD">
        <w:t>Then answer the questions:-</w:t>
      </w:r>
    </w:p>
    <w:p w:rsidR="000B4878" w:rsidRDefault="00BB5381"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Pr>
          <w:b/>
        </w:rPr>
        <w:t>4</w:t>
      </w:r>
      <w:r w:rsidR="000B4878" w:rsidRPr="00B46B82">
        <w:rPr>
          <w:b/>
        </w:rPr>
        <w:t xml:space="preserve"> </w:t>
      </w:r>
      <w:r w:rsidR="000B4878">
        <w:tab/>
        <w:t>Why are governments around the world becoming increasingly concerned about our use of fossil fuels?</w:t>
      </w:r>
    </w:p>
    <w:p w:rsidR="000B4878" w:rsidRPr="00562570" w:rsidRDefault="00EF4FBD"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line="360" w:lineRule="auto"/>
        <w:rPr>
          <w:rFonts w:ascii="Arial" w:hAnsi="Arial" w:cs="Arial"/>
          <w:color w:val="000080"/>
        </w:rPr>
      </w:pPr>
      <w:r>
        <w:rPr>
          <w:noProof/>
        </w:rPr>
        <mc:AlternateContent>
          <mc:Choice Requires="wpi">
            <w:drawing>
              <wp:anchor distT="0" distB="0" distL="114300" distR="114300" simplePos="0" relativeHeight="251693056" behindDoc="0" locked="0" layoutInCell="1" allowOverlap="1" wp14:anchorId="5B0063D0" wp14:editId="390213C8">
                <wp:simplePos x="0" y="0"/>
                <wp:positionH relativeFrom="column">
                  <wp:posOffset>4448810</wp:posOffset>
                </wp:positionH>
                <wp:positionV relativeFrom="paragraph">
                  <wp:posOffset>131445</wp:posOffset>
                </wp:positionV>
                <wp:extent cx="16510" cy="36830"/>
                <wp:effectExtent l="10160" t="7620" r="11430" b="12700"/>
                <wp:wrapNone/>
                <wp:docPr id="634" name="Ink 5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1">
                      <w14:nvContentPartPr>
                        <w14:cNvContentPartPr>
                          <a14:cpLocks xmlns:a14="http://schemas.microsoft.com/office/drawing/2010/main" noRot="1" noChangeAspect="1" noEditPoints="1" noChangeArrowheads="1" noChangeShapeType="1"/>
                        </w14:cNvContentPartPr>
                      </w14:nvContentPartPr>
                      <w14:xfrm>
                        <a:off x="0" y="0"/>
                        <a:ext cx="16510" cy="36830"/>
                      </w14:xfrm>
                    </w14:contentPart>
                  </a:graphicData>
                </a:graphic>
                <wp14:sizeRelH relativeFrom="page">
                  <wp14:pctWidth>0</wp14:pctWidth>
                </wp14:sizeRelH>
                <wp14:sizeRelV relativeFrom="page">
                  <wp14:pctHeight>0</wp14:pctHeight>
                </wp14:sizeRelV>
              </wp:anchor>
            </w:drawing>
          </mc:Choice>
          <mc:Fallback>
            <w:pict>
              <v:shape w14:anchorId="43CF9AD1" id="Ink 514" o:spid="_x0000_s1026" type="#_x0000_t75" style="position:absolute;margin-left:349.8pt;margin-top:9.85pt;width:2.3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">
                <v:imagedata r:id="rId272" o:title=""/>
                <o:lock v:ext="edit" rotation="t" verticies="t" shapetype="t"/>
              </v:shape>
            </w:pict>
          </mc:Fallback>
        </mc:AlternateContent>
      </w:r>
      <w:r w:rsidR="000B4878">
        <w:tab/>
      </w:r>
      <w:r w:rsidR="000B4878">
        <w:tab/>
      </w:r>
      <w:r w:rsidR="000B4878" w:rsidRPr="00562570">
        <w:rPr>
          <w:rFonts w:ascii="Arial" w:hAnsi="Arial" w:cs="Arial"/>
          <w:color w:val="000080"/>
        </w:rPr>
        <w:t xml:space="preserve">Combustion of fossil fuels </w:t>
      </w:r>
      <w:r w:rsidR="000B4878" w:rsidRPr="00562570">
        <w:rPr>
          <w:rFonts w:ascii="Arial" w:hAnsi="Arial" w:cs="Arial"/>
          <w:color w:val="000080"/>
        </w:rPr>
        <w:sym w:font="Wingdings" w:char="F0E0"/>
      </w:r>
      <w:r w:rsidR="000B4878" w:rsidRPr="00562570">
        <w:rPr>
          <w:rFonts w:ascii="Arial" w:hAnsi="Arial" w:cs="Arial"/>
          <w:color w:val="000080"/>
        </w:rPr>
        <w:t xml:space="preserve"> greenhouse gases </w:t>
      </w:r>
      <w:r w:rsidR="000B4878" w:rsidRPr="00562570">
        <w:rPr>
          <w:rFonts w:ascii="Arial" w:hAnsi="Arial" w:cs="Arial"/>
          <w:color w:val="000080"/>
        </w:rPr>
        <w:sym w:font="Wingdings" w:char="F0E0"/>
      </w:r>
      <w:r w:rsidR="000B4878" w:rsidRPr="00562570">
        <w:rPr>
          <w:rFonts w:ascii="Arial" w:hAnsi="Arial" w:cs="Arial"/>
          <w:color w:val="000080"/>
        </w:rPr>
        <w:t xml:space="preserve"> global warming, acid rain, smog.</w:t>
      </w:r>
    </w:p>
    <w:p w:rsidR="000B4878" w:rsidRPr="00562570"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rFonts w:ascii="Arial" w:hAnsi="Arial" w:cs="Arial"/>
          <w:color w:val="000080"/>
        </w:rPr>
      </w:pPr>
      <w:r w:rsidRPr="00562570">
        <w:rPr>
          <w:rFonts w:ascii="Arial" w:hAnsi="Arial" w:cs="Arial"/>
          <w:color w:val="000080"/>
        </w:rPr>
        <w:tab/>
      </w:r>
      <w:r w:rsidRPr="00562570">
        <w:rPr>
          <w:rFonts w:ascii="Arial" w:hAnsi="Arial" w:cs="Arial"/>
          <w:color w:val="000080"/>
        </w:rPr>
        <w:tab/>
        <w:t>They are a finite resource</w:t>
      </w:r>
    </w:p>
    <w:p w:rsidR="000B4878" w:rsidRDefault="00BB5381"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pPr>
      <w:r>
        <w:rPr>
          <w:b/>
        </w:rPr>
        <w:t>5</w:t>
      </w:r>
      <w:r w:rsidR="000B4878" w:rsidRPr="00B46B82">
        <w:rPr>
          <w:b/>
        </w:rPr>
        <w:tab/>
      </w:r>
      <w:r w:rsidR="000B4878">
        <w:tab/>
        <w:t>Suggest three ways in which our use of fossil fuels might be reduced</w:t>
      </w:r>
    </w:p>
    <w:p w:rsidR="000B4878" w:rsidRPr="00562570"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line="360" w:lineRule="auto"/>
        <w:rPr>
          <w:rFonts w:ascii="Arial" w:hAnsi="Arial" w:cs="Arial"/>
          <w:color w:val="000080"/>
        </w:rPr>
      </w:pPr>
      <w:r>
        <w:tab/>
      </w:r>
      <w:r>
        <w:tab/>
      </w:r>
      <w:r w:rsidRPr="00562570">
        <w:rPr>
          <w:rFonts w:ascii="Arial" w:hAnsi="Arial" w:cs="Arial"/>
          <w:color w:val="000080"/>
        </w:rPr>
        <w:t>Alternative energy sources – wind, solar, tidal, hydroelectric, biofuels, nuclear</w:t>
      </w:r>
    </w:p>
    <w:p w:rsidR="000B4878" w:rsidRPr="00562570"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rFonts w:ascii="Arial" w:hAnsi="Arial" w:cs="Arial"/>
          <w:color w:val="000080"/>
        </w:rPr>
      </w:pPr>
      <w:r w:rsidRPr="00562570">
        <w:rPr>
          <w:rFonts w:ascii="Arial" w:hAnsi="Arial" w:cs="Arial"/>
          <w:color w:val="000080"/>
        </w:rPr>
        <w:tab/>
      </w:r>
      <w:r w:rsidRPr="00562570">
        <w:rPr>
          <w:rFonts w:ascii="Arial" w:hAnsi="Arial" w:cs="Arial"/>
          <w:color w:val="000080"/>
        </w:rPr>
        <w:tab/>
        <w:t>Reduce energy consumption</w:t>
      </w:r>
    </w:p>
    <w:p w:rsidR="000B4878" w:rsidRPr="00562570"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rFonts w:ascii="Arial" w:hAnsi="Arial" w:cs="Arial"/>
          <w:color w:val="000080"/>
        </w:rPr>
      </w:pPr>
      <w:r w:rsidRPr="00562570">
        <w:rPr>
          <w:rFonts w:ascii="Arial" w:hAnsi="Arial" w:cs="Arial"/>
          <w:color w:val="000080"/>
        </w:rPr>
        <w:tab/>
      </w:r>
      <w:r w:rsidRPr="00562570">
        <w:rPr>
          <w:rFonts w:ascii="Arial" w:hAnsi="Arial" w:cs="Arial"/>
          <w:color w:val="000080"/>
        </w:rPr>
        <w:tab/>
        <w:t>Recycling</w:t>
      </w:r>
    </w:p>
    <w:p w:rsidR="000B4878" w:rsidRDefault="00BB5381"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pPr>
      <w:r>
        <w:t>6</w:t>
      </w:r>
      <w:r w:rsidR="000B4878">
        <w:tab/>
      </w:r>
      <w:r w:rsidR="000B4878" w:rsidRPr="008F24DD">
        <w:t>What is the greenhouse effect</w:t>
      </w:r>
      <w:r w:rsidR="000B4878">
        <w:t>?</w:t>
      </w:r>
    </w:p>
    <w:p w:rsidR="000B4878" w:rsidRPr="00562570"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line="360" w:lineRule="auto"/>
        <w:ind w:left="709" w:hanging="709"/>
        <w:rPr>
          <w:rFonts w:ascii="Arial" w:hAnsi="Arial" w:cs="Arial"/>
          <w:color w:val="000080"/>
        </w:rPr>
      </w:pPr>
      <w:r>
        <w:tab/>
      </w:r>
      <w:r>
        <w:tab/>
      </w:r>
      <w:r w:rsidRPr="00562570">
        <w:rPr>
          <w:rFonts w:ascii="Arial" w:hAnsi="Arial" w:cs="Arial"/>
          <w:color w:val="000080"/>
        </w:rPr>
        <w:t>CO</w:t>
      </w:r>
      <w:r w:rsidRPr="00562570">
        <w:rPr>
          <w:rFonts w:ascii="Arial" w:hAnsi="Arial" w:cs="Arial"/>
          <w:color w:val="000080"/>
          <w:vertAlign w:val="subscript"/>
        </w:rPr>
        <w:t>2</w:t>
      </w:r>
      <w:r w:rsidRPr="00562570">
        <w:rPr>
          <w:rFonts w:ascii="Arial" w:hAnsi="Arial" w:cs="Arial"/>
          <w:color w:val="000080"/>
        </w:rPr>
        <w:t xml:space="preserve"> and CH</w:t>
      </w:r>
      <w:r w:rsidRPr="00562570">
        <w:rPr>
          <w:rFonts w:ascii="Arial" w:hAnsi="Arial" w:cs="Arial"/>
          <w:color w:val="000080"/>
          <w:vertAlign w:val="subscript"/>
        </w:rPr>
        <w:t>4</w:t>
      </w:r>
      <w:r w:rsidRPr="00562570">
        <w:rPr>
          <w:rFonts w:ascii="Arial" w:hAnsi="Arial" w:cs="Arial"/>
          <w:color w:val="000080"/>
        </w:rPr>
        <w:t xml:space="preserve"> gases in the atmosphere act as a blanket preventing solar energy being re-radiated back out to space</w:t>
      </w:r>
    </w:p>
    <w:p w:rsidR="000B4878" w:rsidRDefault="00BB5381" w:rsidP="000B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pPr>
      <w:r>
        <w:t>7</w:t>
      </w:r>
      <w:r w:rsidR="000B4878">
        <w:tab/>
        <w:t>How do CO</w:t>
      </w:r>
      <w:r w:rsidR="000B4878">
        <w:rPr>
          <w:vertAlign w:val="subscript"/>
        </w:rPr>
        <w:t xml:space="preserve">2 </w:t>
      </w:r>
      <w:r w:rsidR="000B4878">
        <w:t xml:space="preserve">levels relate to climate change </w:t>
      </w:r>
    </w:p>
    <w:p w:rsidR="000B4878" w:rsidRPr="00562570"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line="360" w:lineRule="auto"/>
        <w:rPr>
          <w:rFonts w:ascii="Arial" w:hAnsi="Arial" w:cs="Arial"/>
          <w:color w:val="000080"/>
        </w:rPr>
      </w:pPr>
      <w:r>
        <w:tab/>
      </w:r>
      <w:r>
        <w:tab/>
      </w:r>
      <w:r w:rsidRPr="00562570">
        <w:rPr>
          <w:rFonts w:ascii="Arial" w:hAnsi="Arial" w:cs="Arial"/>
          <w:color w:val="000080"/>
        </w:rPr>
        <w:t>CO</w:t>
      </w:r>
      <w:r w:rsidRPr="00562570">
        <w:rPr>
          <w:rFonts w:ascii="Arial" w:hAnsi="Arial" w:cs="Arial"/>
          <w:color w:val="000080"/>
          <w:vertAlign w:val="subscript"/>
        </w:rPr>
        <w:t>2</w:t>
      </w:r>
      <w:r w:rsidRPr="00562570">
        <w:rPr>
          <w:rFonts w:ascii="Arial" w:hAnsi="Arial" w:cs="Arial"/>
          <w:color w:val="000080"/>
        </w:rPr>
        <w:t xml:space="preserve"> increases global warming </w:t>
      </w:r>
      <w:r w:rsidRPr="00562570">
        <w:rPr>
          <w:rFonts w:ascii="Arial" w:hAnsi="Arial" w:cs="Arial"/>
          <w:color w:val="000080"/>
        </w:rPr>
        <w:sym w:font="Wingdings" w:char="F0E0"/>
      </w:r>
      <w:r w:rsidRPr="00562570">
        <w:rPr>
          <w:rFonts w:ascii="Arial" w:hAnsi="Arial" w:cs="Arial"/>
          <w:color w:val="000080"/>
        </w:rPr>
        <w:t xml:space="preserve">melting glaciers,sea ice </w:t>
      </w:r>
      <w:r w:rsidRPr="00562570">
        <w:rPr>
          <w:rFonts w:ascii="Arial" w:hAnsi="Arial" w:cs="Arial"/>
          <w:color w:val="000080"/>
        </w:rPr>
        <w:sym w:font="Wingdings" w:char="F0E0"/>
      </w:r>
      <w:r w:rsidRPr="00562570">
        <w:rPr>
          <w:rFonts w:ascii="Arial" w:hAnsi="Arial" w:cs="Arial"/>
          <w:color w:val="000080"/>
        </w:rPr>
        <w:t xml:space="preserve"> sea level rises</w:t>
      </w:r>
    </w:p>
    <w:p w:rsidR="000B4878" w:rsidRPr="00562570" w:rsidRDefault="008877EF"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rFonts w:ascii="Arial" w:hAnsi="Arial" w:cs="Arial"/>
          <w:color w:val="000080"/>
        </w:rPr>
      </w:pPr>
      <w:r>
        <w:rPr>
          <w:rFonts w:ascii="Arial" w:hAnsi="Arial" w:cs="Arial"/>
          <w:color w:val="000080"/>
        </w:rPr>
        <w:tab/>
      </w:r>
      <w:r>
        <w:rPr>
          <w:rFonts w:ascii="Arial" w:hAnsi="Arial" w:cs="Arial"/>
          <w:color w:val="000080"/>
        </w:rPr>
        <w:tab/>
      </w:r>
      <w:r w:rsidR="000B4878" w:rsidRPr="00562570">
        <w:rPr>
          <w:rFonts w:ascii="Arial" w:hAnsi="Arial" w:cs="Arial"/>
          <w:color w:val="000080"/>
        </w:rPr>
        <w:t xml:space="preserve">More energy in atmosphere </w:t>
      </w:r>
      <w:r w:rsidR="000B4878" w:rsidRPr="00562570">
        <w:rPr>
          <w:rFonts w:ascii="Arial" w:hAnsi="Arial" w:cs="Arial"/>
          <w:color w:val="000080"/>
        </w:rPr>
        <w:sym w:font="Wingdings" w:char="F0E0"/>
      </w:r>
      <w:r w:rsidR="000B4878" w:rsidRPr="00562570">
        <w:rPr>
          <w:rFonts w:ascii="Arial" w:hAnsi="Arial" w:cs="Arial"/>
          <w:color w:val="000080"/>
        </w:rPr>
        <w:t xml:space="preserve"> more violent storms; seas warming </w:t>
      </w:r>
      <w:r w:rsidR="000B4878" w:rsidRPr="00562570">
        <w:rPr>
          <w:rFonts w:ascii="Arial" w:hAnsi="Arial" w:cs="Arial"/>
          <w:color w:val="000080"/>
        </w:rPr>
        <w:sym w:font="Wingdings" w:char="F0E0"/>
      </w:r>
      <w:r w:rsidR="000B4878" w:rsidRPr="00562570">
        <w:rPr>
          <w:rFonts w:ascii="Arial" w:hAnsi="Arial" w:cs="Arial"/>
          <w:color w:val="000080"/>
        </w:rPr>
        <w:t xml:space="preserve"> sea level rises</w:t>
      </w:r>
    </w:p>
    <w:p w:rsidR="000B4878" w:rsidRDefault="00BB5381"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pPr>
      <w:r>
        <w:rPr>
          <w:b/>
        </w:rPr>
        <w:t>8</w:t>
      </w:r>
      <w:r w:rsidR="000B4878">
        <w:tab/>
      </w:r>
      <w:r w:rsidR="000B4878">
        <w:tab/>
        <w:t>Biofuels are sometimes described as ‘carbon neutral’.  Why is this?</w:t>
      </w:r>
    </w:p>
    <w:p w:rsidR="000B4878" w:rsidRPr="00562570"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line="360" w:lineRule="auto"/>
        <w:rPr>
          <w:rFonts w:ascii="Arial" w:hAnsi="Arial" w:cs="Arial"/>
          <w:color w:val="000080"/>
        </w:rPr>
      </w:pPr>
      <w:r>
        <w:tab/>
      </w:r>
      <w:r>
        <w:tab/>
      </w:r>
      <w:r w:rsidRPr="00562570">
        <w:rPr>
          <w:rFonts w:ascii="Arial" w:hAnsi="Arial" w:cs="Arial"/>
          <w:color w:val="000080"/>
        </w:rPr>
        <w:t>Plants photosynthesise using CO</w:t>
      </w:r>
      <w:r w:rsidRPr="00562570">
        <w:rPr>
          <w:rFonts w:ascii="Arial" w:hAnsi="Arial" w:cs="Arial"/>
          <w:color w:val="000080"/>
          <w:vertAlign w:val="subscript"/>
        </w:rPr>
        <w:t>2</w:t>
      </w:r>
      <w:r w:rsidRPr="00562570">
        <w:rPr>
          <w:rFonts w:ascii="Arial" w:hAnsi="Arial" w:cs="Arial"/>
          <w:color w:val="000080"/>
        </w:rPr>
        <w:t xml:space="preserve"> </w:t>
      </w:r>
      <w:r w:rsidRPr="00562570">
        <w:rPr>
          <w:rFonts w:ascii="Arial" w:hAnsi="Arial" w:cs="Arial"/>
          <w:color w:val="000080"/>
        </w:rPr>
        <w:sym w:font="Wingdings" w:char="F0E0"/>
      </w:r>
      <w:r w:rsidRPr="00562570">
        <w:rPr>
          <w:rFonts w:ascii="Arial" w:hAnsi="Arial" w:cs="Arial"/>
          <w:color w:val="000080"/>
        </w:rPr>
        <w:t xml:space="preserve"> biofuels</w:t>
      </w:r>
    </w:p>
    <w:p w:rsidR="000B4878" w:rsidRPr="00562570"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rFonts w:ascii="Arial" w:hAnsi="Arial" w:cs="Arial"/>
          <w:color w:val="000080"/>
        </w:rPr>
      </w:pPr>
      <w:r w:rsidRPr="00562570">
        <w:rPr>
          <w:rFonts w:ascii="Arial" w:hAnsi="Arial" w:cs="Arial"/>
          <w:color w:val="000080"/>
        </w:rPr>
        <w:tab/>
      </w:r>
      <w:r w:rsidRPr="00562570">
        <w:rPr>
          <w:rFonts w:ascii="Arial" w:hAnsi="Arial" w:cs="Arial"/>
          <w:color w:val="000080"/>
        </w:rPr>
        <w:tab/>
        <w:t>Burning these biofuels only releases the original CO</w:t>
      </w:r>
      <w:r w:rsidRPr="00562570">
        <w:rPr>
          <w:rFonts w:ascii="Arial" w:hAnsi="Arial" w:cs="Arial"/>
          <w:color w:val="000080"/>
          <w:vertAlign w:val="subscript"/>
        </w:rPr>
        <w:t>2</w:t>
      </w:r>
      <w:r w:rsidRPr="00562570">
        <w:rPr>
          <w:rFonts w:ascii="Arial" w:hAnsi="Arial" w:cs="Arial"/>
          <w:color w:val="000080"/>
        </w:rPr>
        <w:t xml:space="preserve"> back into the atmosphere</w:t>
      </w:r>
    </w:p>
    <w:p w:rsidR="000B4878" w:rsidRDefault="00BB5381"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Pr>
          <w:b/>
        </w:rPr>
        <w:t>9</w:t>
      </w:r>
      <w:r w:rsidR="000B4878">
        <w:tab/>
      </w:r>
      <w:r w:rsidR="000B4878">
        <w:tab/>
        <w:t>Explain what is meant by ‘sustainable development’, using examples from the manufacture of fuels.</w:t>
      </w:r>
    </w:p>
    <w:p w:rsidR="000B4878"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0B4878" w:rsidRPr="00562570" w:rsidRDefault="000B4878" w:rsidP="000B4878">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709" w:hanging="709"/>
        <w:rPr>
          <w:rFonts w:ascii="Arial" w:hAnsi="Arial" w:cs="Arial"/>
          <w:color w:val="000080"/>
        </w:rPr>
      </w:pPr>
      <w:r>
        <w:tab/>
      </w:r>
      <w:r w:rsidRPr="00562570">
        <w:rPr>
          <w:color w:val="000080"/>
        </w:rPr>
        <w:tab/>
      </w:r>
      <w:r w:rsidRPr="00562570">
        <w:rPr>
          <w:rFonts w:ascii="Arial" w:hAnsi="Arial" w:cs="Arial"/>
          <w:color w:val="000080"/>
        </w:rPr>
        <w:t>Does not use up non-renewable or finite resources</w:t>
      </w:r>
    </w:p>
    <w:p w:rsidR="00BB5381" w:rsidRDefault="000B4878"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709"/>
      </w:pPr>
      <w:r>
        <w:rPr>
          <w:rFonts w:ascii="Arial" w:hAnsi="Arial" w:cs="Arial"/>
          <w:color w:val="000080"/>
        </w:rPr>
        <w:tab/>
      </w:r>
      <w:r w:rsidRPr="00562570">
        <w:rPr>
          <w:rFonts w:ascii="Arial" w:hAnsi="Arial" w:cs="Arial"/>
          <w:color w:val="000080"/>
        </w:rPr>
        <w:t xml:space="preserve">Does not produce </w:t>
      </w:r>
      <w:r w:rsidRPr="00AB5913">
        <w:rPr>
          <w:rFonts w:ascii="Arial" w:hAnsi="Arial" w:cs="Arial"/>
          <w:color w:val="000080"/>
        </w:rPr>
        <w:t xml:space="preserve">large </w:t>
      </w:r>
      <w:r w:rsidRPr="00562570">
        <w:rPr>
          <w:rFonts w:ascii="Arial" w:hAnsi="Arial" w:cs="Arial"/>
          <w:color w:val="000080"/>
        </w:rPr>
        <w:t>amounts of waste which could have an environmental effect, e.g CO</w:t>
      </w:r>
      <w:r w:rsidRPr="00562570">
        <w:rPr>
          <w:rFonts w:ascii="Arial" w:hAnsi="Arial" w:cs="Arial"/>
          <w:color w:val="000080"/>
          <w:vertAlign w:val="subscript"/>
        </w:rPr>
        <w:t>2</w:t>
      </w:r>
      <w:r w:rsidRPr="00562570">
        <w:rPr>
          <w:rFonts w:ascii="Arial" w:hAnsi="Arial" w:cs="Arial"/>
          <w:color w:val="000080"/>
        </w:rPr>
        <w:t xml:space="preserve"> </w:t>
      </w:r>
      <w:r w:rsidRPr="00562570">
        <w:rPr>
          <w:rFonts w:ascii="Arial" w:hAnsi="Arial" w:cs="Arial"/>
          <w:color w:val="000080"/>
        </w:rPr>
        <w:sym w:font="Wingdings" w:char="F0E0"/>
      </w:r>
      <w:r w:rsidRPr="00562570">
        <w:rPr>
          <w:rFonts w:ascii="Arial" w:hAnsi="Arial" w:cs="Arial"/>
          <w:color w:val="000080"/>
        </w:rPr>
        <w:t xml:space="preserve"> climate change, waste bottles, polymers, packaging </w:t>
      </w:r>
      <w:r w:rsidRPr="00562570">
        <w:rPr>
          <w:rFonts w:ascii="Arial" w:hAnsi="Arial" w:cs="Arial"/>
          <w:color w:val="000080"/>
        </w:rPr>
        <w:sym w:font="Wingdings" w:char="F0E0"/>
      </w:r>
      <w:r w:rsidRPr="00562570">
        <w:rPr>
          <w:rFonts w:ascii="Arial" w:hAnsi="Arial" w:cs="Arial"/>
          <w:color w:val="000080"/>
        </w:rPr>
        <w:t xml:space="preserve"> landfill.</w:t>
      </w:r>
    </w:p>
    <w:p w:rsidR="00BB5381" w:rsidRDefault="00BB5381"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709"/>
      </w:pPr>
    </w:p>
    <w:p w:rsidR="00BB5381" w:rsidRDefault="00BB5381"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709"/>
      </w:pPr>
    </w:p>
    <w:p w:rsidR="00BB5381" w:rsidRDefault="00BB5381"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709"/>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bCs/>
          <w:sz w:val="28"/>
        </w:rPr>
      </w:pPr>
      <w:r w:rsidRPr="001A71D7">
        <w:rPr>
          <w:b/>
          <w:bCs/>
          <w:sz w:val="28"/>
        </w:rPr>
        <w:t>CHEMICAL REACTIONS OF THE ALKANES</w:t>
      </w:r>
    </w:p>
    <w:p w:rsidR="00BB5381" w:rsidRDefault="00BB5381" w:rsidP="00BB5381">
      <w:pPr>
        <w:pStyle w:val="ListParagraph"/>
        <w:numPr>
          <w:ilvl w:val="0"/>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bCs/>
          <w:sz w:val="28"/>
        </w:rPr>
      </w:pPr>
      <w:r w:rsidRPr="00372A34">
        <w:rPr>
          <w:b/>
          <w:bCs/>
          <w:sz w:val="28"/>
        </w:rPr>
        <w:t>Combustion</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Cs/>
        </w:rPr>
      </w:pPr>
      <w:r w:rsidRPr="00372A34">
        <w:rPr>
          <w:bCs/>
        </w:rPr>
        <w:t>Alkanes b</w:t>
      </w:r>
      <w:r>
        <w:rPr>
          <w:bCs/>
        </w:rPr>
        <w:t>urn in oxygen to produce</w:t>
      </w:r>
      <w:r>
        <w:rPr>
          <w:bCs/>
          <w:color w:val="002060"/>
        </w:rPr>
        <w:t xml:space="preserve"> </w:t>
      </w:r>
      <w:r w:rsidR="00AB5913" w:rsidRPr="00AB5913">
        <w:rPr>
          <w:rFonts w:ascii="Arial" w:hAnsi="Arial" w:cs="Arial"/>
          <w:bCs/>
          <w:color w:val="000080"/>
        </w:rPr>
        <w:t>c</w:t>
      </w:r>
      <w:r w:rsidRPr="00AB5913">
        <w:rPr>
          <w:rFonts w:ascii="Arial" w:hAnsi="Arial" w:cs="Arial"/>
          <w:bCs/>
          <w:color w:val="000080"/>
        </w:rPr>
        <w:t>arbon dioxide</w:t>
      </w:r>
      <w:r w:rsidRPr="00372A34">
        <w:rPr>
          <w:bCs/>
        </w:rPr>
        <w:t xml:space="preserve"> </w:t>
      </w:r>
      <w:r w:rsidR="00AB5913">
        <w:rPr>
          <w:bCs/>
        </w:rPr>
        <w:t>a</w:t>
      </w:r>
      <w:r>
        <w:rPr>
          <w:bCs/>
        </w:rPr>
        <w:t xml:space="preserve">nd </w:t>
      </w:r>
      <w:r w:rsidRPr="00AB5913">
        <w:rPr>
          <w:rFonts w:ascii="Arial" w:hAnsi="Arial" w:cs="Arial"/>
          <w:bCs/>
          <w:color w:val="000080"/>
        </w:rPr>
        <w:t>water</w:t>
      </w:r>
      <w:r w:rsidRPr="00372A34">
        <w:rPr>
          <w:bCs/>
        </w:rPr>
        <w:t>.</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Cs/>
        </w:rPr>
      </w:pPr>
      <w:r>
        <w:rPr>
          <w:bCs/>
        </w:rPr>
        <w:t>Give the equation for the complete combustion of Propane</w:t>
      </w:r>
    </w:p>
    <w:p w:rsidR="00AB5913" w:rsidRPr="00AB5913" w:rsidRDefault="00AB5913" w:rsidP="00AB59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rFonts w:ascii="Arial" w:hAnsi="Arial" w:cs="Arial"/>
          <w:bCs/>
          <w:color w:val="000080"/>
        </w:rPr>
      </w:pPr>
      <w:r w:rsidRPr="00AB5913">
        <w:rPr>
          <w:rFonts w:ascii="Arial" w:hAnsi="Arial" w:cs="Arial"/>
          <w:bCs/>
          <w:color w:val="000080"/>
        </w:rPr>
        <w:t>C</w:t>
      </w:r>
      <w:r w:rsidRPr="00AB5913">
        <w:rPr>
          <w:rFonts w:ascii="Arial" w:hAnsi="Arial" w:cs="Arial"/>
          <w:bCs/>
          <w:color w:val="000080"/>
          <w:vertAlign w:val="subscript"/>
        </w:rPr>
        <w:t>3</w:t>
      </w:r>
      <w:r w:rsidRPr="00AB5913">
        <w:rPr>
          <w:rFonts w:ascii="Arial" w:hAnsi="Arial" w:cs="Arial"/>
          <w:bCs/>
          <w:color w:val="000080"/>
        </w:rPr>
        <w:t>H</w:t>
      </w:r>
      <w:r w:rsidRPr="00AB5913">
        <w:rPr>
          <w:rFonts w:ascii="Arial" w:hAnsi="Arial" w:cs="Arial"/>
          <w:bCs/>
          <w:color w:val="000080"/>
          <w:vertAlign w:val="subscript"/>
        </w:rPr>
        <w:t>8</w:t>
      </w:r>
      <w:r w:rsidRPr="00AB5913">
        <w:rPr>
          <w:rFonts w:ascii="Arial" w:hAnsi="Arial" w:cs="Arial"/>
          <w:bCs/>
          <w:color w:val="000080"/>
        </w:rPr>
        <w:t xml:space="preserve"> + </w:t>
      </w:r>
      <w:r>
        <w:rPr>
          <w:rFonts w:ascii="Arial" w:hAnsi="Arial" w:cs="Arial"/>
          <w:bCs/>
          <w:color w:val="000080"/>
        </w:rPr>
        <w:t>5</w:t>
      </w:r>
      <w:r w:rsidRPr="00AB5913">
        <w:rPr>
          <w:rFonts w:ascii="Arial" w:hAnsi="Arial" w:cs="Arial"/>
          <w:bCs/>
          <w:color w:val="000080"/>
        </w:rPr>
        <w:t>O</w:t>
      </w:r>
      <w:r w:rsidRPr="00AB5913">
        <w:rPr>
          <w:rFonts w:ascii="Arial" w:hAnsi="Arial" w:cs="Arial"/>
          <w:bCs/>
          <w:color w:val="000080"/>
          <w:vertAlign w:val="subscript"/>
        </w:rPr>
        <w:t>2</w:t>
      </w:r>
      <w:r w:rsidRPr="00AB5913">
        <w:rPr>
          <w:rFonts w:ascii="Arial" w:hAnsi="Arial" w:cs="Arial"/>
          <w:bCs/>
          <w:color w:val="000080"/>
        </w:rPr>
        <w:t xml:space="preserve"> </w:t>
      </w:r>
      <w:r w:rsidRPr="00AB5913">
        <w:rPr>
          <w:rFonts w:ascii="Arial" w:hAnsi="Arial" w:cs="Arial"/>
          <w:bCs/>
          <w:color w:val="000080"/>
        </w:rPr>
        <w:sym w:font="Wingdings" w:char="F0E0"/>
      </w:r>
      <w:r w:rsidRPr="00AB5913">
        <w:rPr>
          <w:rFonts w:ascii="Arial" w:hAnsi="Arial" w:cs="Arial"/>
          <w:bCs/>
          <w:color w:val="000080"/>
        </w:rPr>
        <w:t xml:space="preserve">  </w:t>
      </w:r>
      <w:r>
        <w:rPr>
          <w:rFonts w:ascii="Arial" w:hAnsi="Arial" w:cs="Arial"/>
          <w:bCs/>
          <w:color w:val="000080"/>
        </w:rPr>
        <w:t>3</w:t>
      </w:r>
      <w:r w:rsidRPr="00AB5913">
        <w:rPr>
          <w:rFonts w:ascii="Arial" w:hAnsi="Arial" w:cs="Arial"/>
          <w:bCs/>
          <w:color w:val="000080"/>
        </w:rPr>
        <w:t>CO</w:t>
      </w:r>
      <w:r w:rsidRPr="00AB5913">
        <w:rPr>
          <w:rFonts w:ascii="Arial" w:hAnsi="Arial" w:cs="Arial"/>
          <w:bCs/>
          <w:color w:val="000080"/>
          <w:vertAlign w:val="subscript"/>
        </w:rPr>
        <w:t>2</w:t>
      </w:r>
      <w:r w:rsidRPr="00AB5913">
        <w:rPr>
          <w:rFonts w:ascii="Arial" w:hAnsi="Arial" w:cs="Arial"/>
          <w:bCs/>
          <w:color w:val="000080"/>
        </w:rPr>
        <w:t xml:space="preserve"> + 4H</w:t>
      </w:r>
      <w:r w:rsidRPr="00AB5913">
        <w:rPr>
          <w:rFonts w:ascii="Arial" w:hAnsi="Arial" w:cs="Arial"/>
          <w:bCs/>
          <w:color w:val="000080"/>
          <w:vertAlign w:val="subscript"/>
        </w:rPr>
        <w:t>2</w:t>
      </w:r>
      <w:r w:rsidRPr="00AB5913">
        <w:rPr>
          <w:rFonts w:ascii="Arial" w:hAnsi="Arial" w:cs="Arial"/>
          <w:bCs/>
          <w:color w:val="000080"/>
        </w:rPr>
        <w:t>O</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Cs/>
        </w:rPr>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Cs/>
        </w:rPr>
      </w:pPr>
      <w:r>
        <w:rPr>
          <w:bCs/>
        </w:rPr>
        <w:t xml:space="preserve">Sometimes the combustion of an alkane is incomplete producing carbon monoxide and/or carbon </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Cs/>
        </w:rPr>
      </w:pPr>
      <w:r>
        <w:rPr>
          <w:bCs/>
        </w:rPr>
        <w:t>Propane burning in limited oxygen producing carbon, carbon dioxide and water</w:t>
      </w:r>
    </w:p>
    <w:p w:rsidR="00BB5381" w:rsidRPr="00AB5913"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rFonts w:ascii="Arial" w:hAnsi="Arial" w:cs="Arial"/>
          <w:bCs/>
          <w:color w:val="000080"/>
        </w:rPr>
      </w:pPr>
      <w:r w:rsidRPr="00AB5913">
        <w:rPr>
          <w:rFonts w:ascii="Arial" w:hAnsi="Arial" w:cs="Arial"/>
          <w:bCs/>
          <w:color w:val="000080"/>
        </w:rPr>
        <w:t>C</w:t>
      </w:r>
      <w:r w:rsidRPr="00AB5913">
        <w:rPr>
          <w:rFonts w:ascii="Arial" w:hAnsi="Arial" w:cs="Arial"/>
          <w:bCs/>
          <w:color w:val="000080"/>
          <w:vertAlign w:val="subscript"/>
        </w:rPr>
        <w:t>3</w:t>
      </w:r>
      <w:r w:rsidRPr="00AB5913">
        <w:rPr>
          <w:rFonts w:ascii="Arial" w:hAnsi="Arial" w:cs="Arial"/>
          <w:bCs/>
          <w:color w:val="000080"/>
        </w:rPr>
        <w:t>H</w:t>
      </w:r>
      <w:r w:rsidRPr="00AB5913">
        <w:rPr>
          <w:rFonts w:ascii="Arial" w:hAnsi="Arial" w:cs="Arial"/>
          <w:bCs/>
          <w:color w:val="000080"/>
          <w:vertAlign w:val="subscript"/>
        </w:rPr>
        <w:t>8</w:t>
      </w:r>
      <w:r w:rsidRPr="00AB5913">
        <w:rPr>
          <w:rFonts w:ascii="Arial" w:hAnsi="Arial" w:cs="Arial"/>
          <w:bCs/>
          <w:color w:val="000080"/>
        </w:rPr>
        <w:t xml:space="preserve"> + </w:t>
      </w:r>
      <w:r w:rsidR="00CB3A0F" w:rsidRPr="00AB5913">
        <w:rPr>
          <w:rFonts w:ascii="Arial" w:hAnsi="Arial" w:cs="Arial"/>
          <w:bCs/>
          <w:color w:val="000080"/>
        </w:rPr>
        <w:t>4</w:t>
      </w:r>
      <w:r w:rsidRPr="00AB5913">
        <w:rPr>
          <w:rFonts w:ascii="Arial" w:hAnsi="Arial" w:cs="Arial"/>
          <w:bCs/>
          <w:color w:val="000080"/>
        </w:rPr>
        <w:t>O</w:t>
      </w:r>
      <w:r w:rsidRPr="00AB5913">
        <w:rPr>
          <w:rFonts w:ascii="Arial" w:hAnsi="Arial" w:cs="Arial"/>
          <w:bCs/>
          <w:color w:val="000080"/>
          <w:vertAlign w:val="subscript"/>
        </w:rPr>
        <w:t>2</w:t>
      </w:r>
      <w:r w:rsidRPr="00AB5913">
        <w:rPr>
          <w:rFonts w:ascii="Arial" w:hAnsi="Arial" w:cs="Arial"/>
          <w:bCs/>
          <w:color w:val="000080"/>
        </w:rPr>
        <w:t xml:space="preserve"> </w:t>
      </w:r>
      <w:r w:rsidRPr="00AB5913">
        <w:rPr>
          <w:rFonts w:ascii="Arial" w:hAnsi="Arial" w:cs="Arial"/>
          <w:bCs/>
          <w:color w:val="000080"/>
        </w:rPr>
        <w:sym w:font="Wingdings" w:char="F0E0"/>
      </w:r>
      <w:r w:rsidRPr="00AB5913">
        <w:rPr>
          <w:rFonts w:ascii="Arial" w:hAnsi="Arial" w:cs="Arial"/>
          <w:bCs/>
          <w:color w:val="000080"/>
        </w:rPr>
        <w:t xml:space="preserve"> C + </w:t>
      </w:r>
      <w:r w:rsidR="00CB3A0F" w:rsidRPr="00AB5913">
        <w:rPr>
          <w:rFonts w:ascii="Arial" w:hAnsi="Arial" w:cs="Arial"/>
          <w:bCs/>
          <w:color w:val="000080"/>
        </w:rPr>
        <w:t>2</w:t>
      </w:r>
      <w:r w:rsidRPr="00AB5913">
        <w:rPr>
          <w:rFonts w:ascii="Arial" w:hAnsi="Arial" w:cs="Arial"/>
          <w:bCs/>
          <w:color w:val="000080"/>
        </w:rPr>
        <w:t>CO</w:t>
      </w:r>
      <w:r w:rsidRPr="00AB5913">
        <w:rPr>
          <w:rFonts w:ascii="Arial" w:hAnsi="Arial" w:cs="Arial"/>
          <w:bCs/>
          <w:color w:val="000080"/>
          <w:vertAlign w:val="subscript"/>
        </w:rPr>
        <w:t>2</w:t>
      </w:r>
      <w:r w:rsidRPr="00AB5913">
        <w:rPr>
          <w:rFonts w:ascii="Arial" w:hAnsi="Arial" w:cs="Arial"/>
          <w:bCs/>
          <w:color w:val="000080"/>
        </w:rPr>
        <w:t xml:space="preserve"> + 4 H</w:t>
      </w:r>
      <w:r w:rsidRPr="00AB5913">
        <w:rPr>
          <w:rFonts w:ascii="Arial" w:hAnsi="Arial" w:cs="Arial"/>
          <w:bCs/>
          <w:color w:val="000080"/>
          <w:vertAlign w:val="subscript"/>
        </w:rPr>
        <w:t>2</w:t>
      </w:r>
      <w:r w:rsidRPr="00AB5913">
        <w:rPr>
          <w:rFonts w:ascii="Arial" w:hAnsi="Arial" w:cs="Arial"/>
          <w:bCs/>
          <w:color w:val="000080"/>
        </w:rPr>
        <w:t>O</w:t>
      </w:r>
    </w:p>
    <w:p w:rsidR="00CB3A0F" w:rsidRPr="00AB5913" w:rsidRDefault="00CB3A0F" w:rsidP="00CB3A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rFonts w:ascii="Arial" w:hAnsi="Arial" w:cs="Arial"/>
          <w:bCs/>
          <w:color w:val="000080"/>
        </w:rPr>
      </w:pPr>
      <w:r w:rsidRPr="00AB5913">
        <w:rPr>
          <w:rFonts w:ascii="Arial" w:hAnsi="Arial" w:cs="Arial"/>
          <w:bCs/>
          <w:color w:val="000080"/>
        </w:rPr>
        <w:t>C</w:t>
      </w:r>
      <w:r w:rsidRPr="00AB5913">
        <w:rPr>
          <w:rFonts w:ascii="Arial" w:hAnsi="Arial" w:cs="Arial"/>
          <w:bCs/>
          <w:color w:val="000080"/>
          <w:vertAlign w:val="subscript"/>
        </w:rPr>
        <w:t>3</w:t>
      </w:r>
      <w:r w:rsidRPr="00AB5913">
        <w:rPr>
          <w:rFonts w:ascii="Arial" w:hAnsi="Arial" w:cs="Arial"/>
          <w:bCs/>
          <w:color w:val="000080"/>
        </w:rPr>
        <w:t>H</w:t>
      </w:r>
      <w:r w:rsidRPr="00AB5913">
        <w:rPr>
          <w:rFonts w:ascii="Arial" w:hAnsi="Arial" w:cs="Arial"/>
          <w:bCs/>
          <w:color w:val="000080"/>
          <w:vertAlign w:val="subscript"/>
        </w:rPr>
        <w:t>8</w:t>
      </w:r>
      <w:r w:rsidRPr="00AB5913">
        <w:rPr>
          <w:rFonts w:ascii="Arial" w:hAnsi="Arial" w:cs="Arial"/>
          <w:bCs/>
          <w:color w:val="000080"/>
        </w:rPr>
        <w:t xml:space="preserve"> + 3O</w:t>
      </w:r>
      <w:r w:rsidRPr="00AB5913">
        <w:rPr>
          <w:rFonts w:ascii="Arial" w:hAnsi="Arial" w:cs="Arial"/>
          <w:bCs/>
          <w:color w:val="000080"/>
          <w:vertAlign w:val="subscript"/>
        </w:rPr>
        <w:t>2</w:t>
      </w:r>
      <w:r w:rsidRPr="00AB5913">
        <w:rPr>
          <w:rFonts w:ascii="Arial" w:hAnsi="Arial" w:cs="Arial"/>
          <w:bCs/>
          <w:color w:val="000080"/>
        </w:rPr>
        <w:t xml:space="preserve"> </w:t>
      </w:r>
      <w:r w:rsidRPr="00AB5913">
        <w:rPr>
          <w:rFonts w:ascii="Arial" w:hAnsi="Arial" w:cs="Arial"/>
          <w:bCs/>
          <w:color w:val="000080"/>
        </w:rPr>
        <w:sym w:font="Wingdings" w:char="F0E0"/>
      </w:r>
      <w:r w:rsidRPr="00AB5913">
        <w:rPr>
          <w:rFonts w:ascii="Arial" w:hAnsi="Arial" w:cs="Arial"/>
          <w:bCs/>
          <w:color w:val="000080"/>
        </w:rPr>
        <w:t xml:space="preserve"> 2C + CO</w:t>
      </w:r>
      <w:r w:rsidRPr="00AB5913">
        <w:rPr>
          <w:rFonts w:ascii="Arial" w:hAnsi="Arial" w:cs="Arial"/>
          <w:bCs/>
          <w:color w:val="000080"/>
          <w:vertAlign w:val="subscript"/>
        </w:rPr>
        <w:t>2</w:t>
      </w:r>
      <w:r w:rsidRPr="00AB5913">
        <w:rPr>
          <w:rFonts w:ascii="Arial" w:hAnsi="Arial" w:cs="Arial"/>
          <w:bCs/>
          <w:color w:val="000080"/>
        </w:rPr>
        <w:t xml:space="preserve"> + 4 H</w:t>
      </w:r>
      <w:r w:rsidRPr="00AB5913">
        <w:rPr>
          <w:rFonts w:ascii="Arial" w:hAnsi="Arial" w:cs="Arial"/>
          <w:bCs/>
          <w:color w:val="000080"/>
          <w:vertAlign w:val="subscript"/>
        </w:rPr>
        <w:t>2</w:t>
      </w:r>
      <w:r w:rsidRPr="00AB5913">
        <w:rPr>
          <w:rFonts w:ascii="Arial" w:hAnsi="Arial" w:cs="Arial"/>
          <w:bCs/>
          <w:color w:val="000080"/>
        </w:rPr>
        <w:t>O</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Cs/>
        </w:rPr>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Cs/>
        </w:rPr>
      </w:pPr>
      <w:r>
        <w:rPr>
          <w:bCs/>
        </w:rPr>
        <w:t>Propane burning in limited oxygen producing carbon monoxide, carbon dioxide and water</w:t>
      </w:r>
    </w:p>
    <w:p w:rsidR="00BB5381" w:rsidRPr="00AB5913" w:rsidRDefault="002B47F9"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rFonts w:ascii="Arial" w:hAnsi="Arial" w:cs="Arial"/>
          <w:bCs/>
          <w:color w:val="000080"/>
        </w:rPr>
      </w:pPr>
      <w:r w:rsidRPr="00AB5913">
        <w:rPr>
          <w:rFonts w:ascii="Arial" w:hAnsi="Arial" w:cs="Arial"/>
          <w:bCs/>
          <w:color w:val="000080"/>
        </w:rPr>
        <w:t>C</w:t>
      </w:r>
      <w:r w:rsidRPr="00AB5913">
        <w:rPr>
          <w:rFonts w:ascii="Arial" w:hAnsi="Arial" w:cs="Arial"/>
          <w:bCs/>
          <w:color w:val="000080"/>
          <w:vertAlign w:val="subscript"/>
        </w:rPr>
        <w:t>3</w:t>
      </w:r>
      <w:r w:rsidRPr="00AB5913">
        <w:rPr>
          <w:rFonts w:ascii="Arial" w:hAnsi="Arial" w:cs="Arial"/>
          <w:bCs/>
          <w:color w:val="000080"/>
        </w:rPr>
        <w:t>H</w:t>
      </w:r>
      <w:r w:rsidRPr="00AB5913">
        <w:rPr>
          <w:rFonts w:ascii="Arial" w:hAnsi="Arial" w:cs="Arial"/>
          <w:bCs/>
          <w:color w:val="000080"/>
          <w:vertAlign w:val="subscript"/>
        </w:rPr>
        <w:t>8</w:t>
      </w:r>
      <w:r w:rsidRPr="00AB5913">
        <w:rPr>
          <w:rFonts w:ascii="Arial" w:hAnsi="Arial" w:cs="Arial"/>
          <w:bCs/>
          <w:color w:val="000080"/>
        </w:rPr>
        <w:t xml:space="preserve"> + 4O</w:t>
      </w:r>
      <w:r w:rsidRPr="00AB5913">
        <w:rPr>
          <w:rFonts w:ascii="Arial" w:hAnsi="Arial" w:cs="Arial"/>
          <w:bCs/>
          <w:color w:val="000080"/>
          <w:vertAlign w:val="subscript"/>
        </w:rPr>
        <w:t>2</w:t>
      </w:r>
      <w:r w:rsidRPr="00AB5913">
        <w:rPr>
          <w:rFonts w:ascii="Arial" w:hAnsi="Arial" w:cs="Arial"/>
          <w:bCs/>
          <w:color w:val="000080"/>
        </w:rPr>
        <w:t xml:space="preserve"> </w:t>
      </w:r>
      <w:r w:rsidRPr="00AB5913">
        <w:rPr>
          <w:rFonts w:ascii="Arial" w:hAnsi="Arial" w:cs="Arial"/>
          <w:bCs/>
          <w:color w:val="000080"/>
        </w:rPr>
        <w:sym w:font="Wingdings" w:char="F0E0"/>
      </w:r>
      <w:r w:rsidRPr="00AB5913">
        <w:rPr>
          <w:rFonts w:ascii="Arial" w:hAnsi="Arial" w:cs="Arial"/>
          <w:bCs/>
          <w:color w:val="000080"/>
        </w:rPr>
        <w:t xml:space="preserve"> 2CO + CO</w:t>
      </w:r>
      <w:r w:rsidRPr="00AB5913">
        <w:rPr>
          <w:rFonts w:ascii="Arial" w:hAnsi="Arial" w:cs="Arial"/>
          <w:bCs/>
          <w:color w:val="000080"/>
          <w:vertAlign w:val="subscript"/>
        </w:rPr>
        <w:t>2</w:t>
      </w:r>
      <w:r w:rsidRPr="00AB5913">
        <w:rPr>
          <w:rFonts w:ascii="Arial" w:hAnsi="Arial" w:cs="Arial"/>
          <w:bCs/>
          <w:color w:val="000080"/>
        </w:rPr>
        <w:t xml:space="preserve"> + 4H</w:t>
      </w:r>
      <w:r w:rsidRPr="00AB5913">
        <w:rPr>
          <w:rFonts w:ascii="Arial" w:hAnsi="Arial" w:cs="Arial"/>
          <w:bCs/>
          <w:color w:val="000080"/>
          <w:vertAlign w:val="subscript"/>
        </w:rPr>
        <w:t>2</w:t>
      </w:r>
      <w:r w:rsidRPr="00AB5913">
        <w:rPr>
          <w:rFonts w:ascii="Arial" w:hAnsi="Arial" w:cs="Arial"/>
          <w:bCs/>
          <w:color w:val="000080"/>
        </w:rPr>
        <w:t>O</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Cs/>
        </w:rPr>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r>
        <w:rPr>
          <w:bCs/>
        </w:rPr>
        <w:t>(N/B the H atoms are always converted into water, in both complete and incomplete combustion)</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r>
        <w:rPr>
          <w:bCs/>
        </w:rPr>
        <w:t>Both solid carbon (soot) and carbon monoxide are pollutants, carbon monoxide is particularly dangerous as it prevents the transport of oxygen around the body.</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r>
        <w:rPr>
          <w:bCs/>
        </w:rPr>
        <w:t xml:space="preserve">Other pollutants associated with the combustion of alkane fuels are Sulfur dioxide and nitrogen dioxide and unburnt hydrocarbons. </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p>
    <w:p w:rsidR="00BB5381" w:rsidRPr="00CB3A0F"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bCs/>
        </w:rPr>
      </w:pPr>
      <w:r w:rsidRPr="00CB3A0F">
        <w:rPr>
          <w:b/>
          <w:bCs/>
        </w:rPr>
        <w:t xml:space="preserve">Sulfur Dioxide </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r>
        <w:rPr>
          <w:bCs/>
        </w:rPr>
        <w:t xml:space="preserve">Sulfur occurs naturally in crude oil, and although most of it is removed in the formation of petrol it is impossible to remove all the sulfur. During combustion these atoms of sulfur are converted into sulfur dioxide. </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r>
        <w:rPr>
          <w:bCs/>
        </w:rPr>
        <w:t xml:space="preserve">Give the reaction of sulfur reacting to form sulphur dioxide </w:t>
      </w:r>
    </w:p>
    <w:p w:rsidR="00BB5381" w:rsidRPr="00AB5913" w:rsidRDefault="002B47F9" w:rsidP="008877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after="120"/>
        <w:rPr>
          <w:rFonts w:ascii="Arial" w:hAnsi="Arial" w:cs="Arial"/>
          <w:bCs/>
          <w:color w:val="000080"/>
        </w:rPr>
      </w:pPr>
      <w:r w:rsidRPr="00AB5913">
        <w:rPr>
          <w:rFonts w:ascii="Arial" w:hAnsi="Arial" w:cs="Arial"/>
          <w:bCs/>
          <w:color w:val="000080"/>
        </w:rPr>
        <w:t>S + O</w:t>
      </w:r>
      <w:r w:rsidRPr="00AB5913">
        <w:rPr>
          <w:rFonts w:ascii="Arial" w:hAnsi="Arial" w:cs="Arial"/>
          <w:bCs/>
          <w:color w:val="000080"/>
          <w:vertAlign w:val="subscript"/>
        </w:rPr>
        <w:t>2</w:t>
      </w:r>
      <w:r w:rsidRPr="00AB5913">
        <w:rPr>
          <w:rFonts w:ascii="Arial" w:hAnsi="Arial" w:cs="Arial"/>
          <w:bCs/>
          <w:color w:val="000080"/>
        </w:rPr>
        <w:t xml:space="preserve"> </w:t>
      </w:r>
      <w:r w:rsidRPr="00AB5913">
        <w:rPr>
          <w:rFonts w:ascii="Arial" w:hAnsi="Arial" w:cs="Arial"/>
          <w:bCs/>
          <w:color w:val="000080"/>
        </w:rPr>
        <w:sym w:font="Wingdings" w:char="F0E0"/>
      </w:r>
      <w:r w:rsidRPr="00AB5913">
        <w:rPr>
          <w:rFonts w:ascii="Arial" w:hAnsi="Arial" w:cs="Arial"/>
          <w:bCs/>
          <w:color w:val="000080"/>
        </w:rPr>
        <w:t xml:space="preserve"> SO</w:t>
      </w:r>
      <w:r w:rsidRPr="00AB5913">
        <w:rPr>
          <w:rFonts w:ascii="Arial" w:hAnsi="Arial" w:cs="Arial"/>
          <w:bCs/>
          <w:color w:val="000080"/>
          <w:vertAlign w:val="subscript"/>
        </w:rPr>
        <w:t>2</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r>
        <w:rPr>
          <w:bCs/>
        </w:rPr>
        <w:t xml:space="preserve">The sulfur dioxide can then react to form sulfur trioxide </w:t>
      </w:r>
    </w:p>
    <w:p w:rsidR="00BB5381" w:rsidRPr="00AB5913" w:rsidRDefault="002B47F9" w:rsidP="008877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after="120"/>
        <w:rPr>
          <w:rFonts w:ascii="Arial" w:hAnsi="Arial" w:cs="Arial"/>
          <w:bCs/>
          <w:color w:val="000080"/>
        </w:rPr>
      </w:pPr>
      <w:r w:rsidRPr="00AB5913">
        <w:rPr>
          <w:rFonts w:ascii="Arial" w:hAnsi="Arial" w:cs="Arial"/>
          <w:bCs/>
          <w:color w:val="000080"/>
        </w:rPr>
        <w:t>2SO</w:t>
      </w:r>
      <w:r w:rsidRPr="00AB5913">
        <w:rPr>
          <w:rFonts w:ascii="Arial" w:hAnsi="Arial" w:cs="Arial"/>
          <w:bCs/>
          <w:color w:val="000080"/>
          <w:vertAlign w:val="subscript"/>
        </w:rPr>
        <w:t xml:space="preserve">2 </w:t>
      </w:r>
      <w:r w:rsidRPr="00AB5913">
        <w:rPr>
          <w:rFonts w:ascii="Arial" w:hAnsi="Arial" w:cs="Arial"/>
          <w:bCs/>
          <w:color w:val="000080"/>
        </w:rPr>
        <w:t>+ O</w:t>
      </w:r>
      <w:r w:rsidRPr="00AB5913">
        <w:rPr>
          <w:rFonts w:ascii="Arial" w:hAnsi="Arial" w:cs="Arial"/>
          <w:bCs/>
          <w:color w:val="000080"/>
          <w:vertAlign w:val="subscript"/>
        </w:rPr>
        <w:t>2</w:t>
      </w:r>
      <w:r w:rsidRPr="00AB5913">
        <w:rPr>
          <w:rFonts w:ascii="Arial" w:hAnsi="Arial" w:cs="Arial"/>
          <w:bCs/>
          <w:color w:val="000080"/>
        </w:rPr>
        <w:t xml:space="preserve"> </w:t>
      </w:r>
      <w:r w:rsidRPr="00AB5913">
        <w:rPr>
          <w:rFonts w:ascii="Arial" w:hAnsi="Arial" w:cs="Arial"/>
          <w:bCs/>
          <w:color w:val="000080"/>
        </w:rPr>
        <w:sym w:font="Wingdings" w:char="F0E0"/>
      </w:r>
      <w:r w:rsidRPr="00AB5913">
        <w:rPr>
          <w:rFonts w:ascii="Arial" w:hAnsi="Arial" w:cs="Arial"/>
          <w:bCs/>
          <w:color w:val="000080"/>
        </w:rPr>
        <w:t xml:space="preserve"> 2SO</w:t>
      </w:r>
      <w:r w:rsidRPr="00AB5913">
        <w:rPr>
          <w:rFonts w:ascii="Arial" w:hAnsi="Arial" w:cs="Arial"/>
          <w:bCs/>
          <w:color w:val="000080"/>
          <w:vertAlign w:val="subscript"/>
        </w:rPr>
        <w:t>3</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r>
        <w:rPr>
          <w:bCs/>
        </w:rPr>
        <w:t>Both of these oxides are acidic and can react with water to produce acid rain.</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r>
        <w:rPr>
          <w:bCs/>
        </w:rPr>
        <w:t xml:space="preserve">Nitrogen dioxide </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r>
        <w:rPr>
          <w:bCs/>
        </w:rPr>
        <w:t>Although very few nitrogen atoms are present in the fuel the very high temperatures in the engine can cause atmospheric nitrogen to react with oxygen to produce oxides of nitrogen, represented by the formula NO</w:t>
      </w:r>
      <w:r>
        <w:rPr>
          <w:bCs/>
          <w:vertAlign w:val="subscript"/>
        </w:rPr>
        <w:t>x</w:t>
      </w:r>
      <w:r>
        <w:rPr>
          <w:bCs/>
        </w:rPr>
        <w:t xml:space="preserve"> most commonly NO</w:t>
      </w:r>
      <w:r>
        <w:rPr>
          <w:bCs/>
          <w:vertAlign w:val="subscript"/>
        </w:rPr>
        <w:t>2</w:t>
      </w:r>
      <w:r>
        <w:rPr>
          <w:bCs/>
        </w:rPr>
        <w:t xml:space="preserve"> and NO. Like sulfur the oxides are acidic and can react with water to produce acids</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r>
        <w:rPr>
          <w:bCs/>
        </w:rPr>
        <w:t>Give the equation for the reaction of Nitrogen dioxide and water to produce nitric and nitrous (HNO</w:t>
      </w:r>
      <w:r>
        <w:rPr>
          <w:bCs/>
          <w:vertAlign w:val="subscript"/>
        </w:rPr>
        <w:t>2</w:t>
      </w:r>
      <w:r>
        <w:rPr>
          <w:bCs/>
        </w:rPr>
        <w:t xml:space="preserve">) acids </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p>
    <w:p w:rsidR="00AB5913" w:rsidRDefault="002B47F9"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r w:rsidRPr="00AB5913">
        <w:rPr>
          <w:rFonts w:ascii="Arial" w:hAnsi="Arial" w:cs="Arial"/>
          <w:bCs/>
          <w:color w:val="000080"/>
        </w:rPr>
        <w:t>2NO</w:t>
      </w:r>
      <w:r w:rsidRPr="00AB5913">
        <w:rPr>
          <w:rFonts w:ascii="Arial" w:hAnsi="Arial" w:cs="Arial"/>
          <w:bCs/>
          <w:color w:val="000080"/>
          <w:vertAlign w:val="subscript"/>
        </w:rPr>
        <w:t>2</w:t>
      </w:r>
      <w:r w:rsidRPr="00AB5913">
        <w:rPr>
          <w:rFonts w:ascii="Arial" w:hAnsi="Arial" w:cs="Arial"/>
          <w:bCs/>
          <w:color w:val="000080"/>
        </w:rPr>
        <w:t xml:space="preserve"> + H</w:t>
      </w:r>
      <w:r w:rsidRPr="00AB5913">
        <w:rPr>
          <w:rFonts w:ascii="Arial" w:hAnsi="Arial" w:cs="Arial"/>
          <w:bCs/>
          <w:color w:val="000080"/>
          <w:vertAlign w:val="subscript"/>
        </w:rPr>
        <w:t>2</w:t>
      </w:r>
      <w:r w:rsidRPr="00AB5913">
        <w:rPr>
          <w:rFonts w:ascii="Arial" w:hAnsi="Arial" w:cs="Arial"/>
          <w:bCs/>
          <w:color w:val="000080"/>
        </w:rPr>
        <w:t xml:space="preserve">O </w:t>
      </w:r>
      <w:r w:rsidRPr="00AB5913">
        <w:rPr>
          <w:rFonts w:ascii="Arial" w:hAnsi="Arial" w:cs="Arial"/>
          <w:bCs/>
          <w:color w:val="000080"/>
        </w:rPr>
        <w:sym w:font="Wingdings" w:char="F0E0"/>
      </w:r>
      <w:r w:rsidRPr="00AB5913">
        <w:rPr>
          <w:rFonts w:ascii="Arial" w:hAnsi="Arial" w:cs="Arial"/>
          <w:bCs/>
          <w:color w:val="000080"/>
        </w:rPr>
        <w:t xml:space="preserve"> HNO</w:t>
      </w:r>
      <w:r w:rsidRPr="00AB5913">
        <w:rPr>
          <w:rFonts w:ascii="Arial" w:hAnsi="Arial" w:cs="Arial"/>
          <w:bCs/>
          <w:color w:val="000080"/>
          <w:vertAlign w:val="subscript"/>
        </w:rPr>
        <w:t>2</w:t>
      </w:r>
      <w:r w:rsidRPr="00AB5913">
        <w:rPr>
          <w:rFonts w:ascii="Arial" w:hAnsi="Arial" w:cs="Arial"/>
          <w:bCs/>
          <w:color w:val="000080"/>
        </w:rPr>
        <w:t xml:space="preserve"> + HNO</w:t>
      </w:r>
      <w:r w:rsidRPr="00AB5913">
        <w:rPr>
          <w:rFonts w:ascii="Arial" w:hAnsi="Arial" w:cs="Arial"/>
          <w:bCs/>
          <w:color w:val="000080"/>
          <w:vertAlign w:val="subscript"/>
        </w:rPr>
        <w:t>3</w:t>
      </w:r>
      <w:r w:rsidR="00AB5913">
        <w:rPr>
          <w:bCs/>
        </w:rPr>
        <w:br w:type="page"/>
      </w:r>
    </w:p>
    <w:p w:rsidR="00BB5381" w:rsidRPr="00AB5913" w:rsidRDefault="00AB5913"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bCs/>
        </w:rPr>
      </w:pPr>
      <w:r>
        <w:rPr>
          <w:b/>
          <w:bCs/>
        </w:rPr>
        <w:t>Catalytic converters.</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r>
        <w:rPr>
          <w:bCs/>
        </w:rPr>
        <w:t xml:space="preserve">Most cars are now fitted with catalytic converters these help to remove some of the pollutants from the exhaust fumes and thus cut pollution. </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r>
        <w:rPr>
          <w:bCs/>
        </w:rPr>
        <w:t>There are many different types but they all use a small amount of expensive metals eg Platinum, rhodium and palladium. These metals are thinly spread over a mesh to both conserve mater</w:t>
      </w:r>
      <w:r w:rsidR="00AB5913">
        <w:rPr>
          <w:bCs/>
        </w:rPr>
        <w:t>ia</w:t>
      </w:r>
      <w:r>
        <w:rPr>
          <w:bCs/>
        </w:rPr>
        <w:t xml:space="preserve">ls and increase surface area. The reaction only take place at the surface so only a thin layer of the metal is required. </w:t>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r w:rsidRPr="002270B4">
        <w:rPr>
          <w:bCs/>
          <w:noProof/>
        </w:rPr>
        <mc:AlternateContent>
          <mc:Choice Requires="wps">
            <w:drawing>
              <wp:anchor distT="0" distB="0" distL="114300" distR="114300" simplePos="0" relativeHeight="251858944" behindDoc="0" locked="0" layoutInCell="1" allowOverlap="1" wp14:anchorId="5A3B9BDE" wp14:editId="3BD7847E">
                <wp:simplePos x="0" y="0"/>
                <wp:positionH relativeFrom="column">
                  <wp:posOffset>-18341</wp:posOffset>
                </wp:positionH>
                <wp:positionV relativeFrom="paragraph">
                  <wp:posOffset>89815</wp:posOffset>
                </wp:positionV>
                <wp:extent cx="3221665" cy="1520455"/>
                <wp:effectExtent l="0" t="0" r="17145" b="22860"/>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665" cy="1520455"/>
                        </a:xfrm>
                        <a:prstGeom prst="rect">
                          <a:avLst/>
                        </a:prstGeom>
                        <a:solidFill>
                          <a:srgbClr val="FFFFFF"/>
                        </a:solidFill>
                        <a:ln w="9525">
                          <a:solidFill>
                            <a:schemeClr val="bg1"/>
                          </a:solidFill>
                          <a:miter lim="800000"/>
                          <a:headEnd/>
                          <a:tailEnd/>
                        </a:ln>
                      </wps:spPr>
                      <wps:txbx>
                        <w:txbxContent>
                          <w:p w:rsidR="00F32896" w:rsidRDefault="00F32896" w:rsidP="00BB5381">
                            <w:r>
                              <w:t xml:space="preserve">As the exhaust gases pass through the catalytic converter several reactions can happen. </w:t>
                            </w:r>
                          </w:p>
                          <w:p w:rsidR="00F32896" w:rsidRDefault="00F32896" w:rsidP="00BB5381"/>
                          <w:p w:rsidR="00F32896" w:rsidRDefault="00F32896" w:rsidP="00BB5381">
                            <w:r>
                              <w:t xml:space="preserve">1) The oxidation of carbon monoxide to carbon dioxide </w:t>
                            </w:r>
                          </w:p>
                          <w:p w:rsidR="00F32896" w:rsidRDefault="00F32896" w:rsidP="00BB5381"/>
                          <w:p w:rsidR="00F32896" w:rsidRPr="00AB5913" w:rsidRDefault="00F32896" w:rsidP="00BB5381">
                            <w:pPr>
                              <w:rPr>
                                <w:rFonts w:ascii="Arial" w:hAnsi="Arial" w:cs="Arial"/>
                                <w:color w:val="000080"/>
                              </w:rPr>
                            </w:pPr>
                            <w:r w:rsidRPr="00AB5913">
                              <w:rPr>
                                <w:rFonts w:ascii="Arial" w:hAnsi="Arial" w:cs="Arial"/>
                                <w:color w:val="000080"/>
                              </w:rPr>
                              <w:t>2CO + O</w:t>
                            </w:r>
                            <w:r w:rsidRPr="00AB5913">
                              <w:rPr>
                                <w:rFonts w:ascii="Arial" w:hAnsi="Arial" w:cs="Arial"/>
                                <w:color w:val="000080"/>
                                <w:vertAlign w:val="subscript"/>
                              </w:rPr>
                              <w:t>2</w:t>
                            </w:r>
                            <w:r w:rsidRPr="00AB5913">
                              <w:rPr>
                                <w:rFonts w:ascii="Arial" w:hAnsi="Arial" w:cs="Arial"/>
                                <w:color w:val="000080"/>
                              </w:rPr>
                              <w:t xml:space="preserve"> </w:t>
                            </w:r>
                            <w:r w:rsidRPr="00AB5913">
                              <w:rPr>
                                <w:rFonts w:ascii="Arial" w:hAnsi="Arial" w:cs="Arial"/>
                                <w:color w:val="000080"/>
                              </w:rPr>
                              <w:sym w:font="Wingdings" w:char="F0E0"/>
                            </w:r>
                            <w:r w:rsidRPr="00AB5913">
                              <w:rPr>
                                <w:rFonts w:ascii="Arial" w:hAnsi="Arial" w:cs="Arial"/>
                                <w:color w:val="000080"/>
                              </w:rPr>
                              <w:t xml:space="preserve"> 2CO</w:t>
                            </w:r>
                            <w:r w:rsidRPr="00AB5913">
                              <w:rPr>
                                <w:rFonts w:ascii="Arial" w:hAnsi="Arial" w:cs="Arial"/>
                                <w:color w:val="000080"/>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B9BDE" id="_x0000_s1044" type="#_x0000_t202" style="position:absolute;margin-left:-1.45pt;margin-top:7.05pt;width:253.65pt;height:119.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" strokecolor="white [3212]">
                <v:textbox>
                  <w:txbxContent>
                    <w:p w:rsidR="00F32896" w:rsidRDefault="00F32896" w:rsidP="00BB5381">
                      <w:r>
                        <w:t xml:space="preserve">As the exhaust gases pass through the catalytic converter several reactions can happen. </w:t>
                      </w:r>
                    </w:p>
                    <w:p w:rsidR="00F32896" w:rsidRDefault="00F32896" w:rsidP="00BB5381"/>
                    <w:p w:rsidR="00F32896" w:rsidRDefault="00F32896" w:rsidP="00BB5381">
                      <w:r>
                        <w:t xml:space="preserve">1) The oxidation of carbon monoxide to carbon dioxide </w:t>
                      </w:r>
                    </w:p>
                    <w:p w:rsidR="00F32896" w:rsidRDefault="00F32896" w:rsidP="00BB5381"/>
                    <w:p w:rsidR="00F32896" w:rsidRPr="00AB5913" w:rsidRDefault="00F32896" w:rsidP="00BB5381">
                      <w:pPr>
                        <w:rPr>
                          <w:rFonts w:ascii="Arial" w:hAnsi="Arial" w:cs="Arial"/>
                          <w:color w:val="000080"/>
                        </w:rPr>
                      </w:pPr>
                      <w:r w:rsidRPr="00AB5913">
                        <w:rPr>
                          <w:rFonts w:ascii="Arial" w:hAnsi="Arial" w:cs="Arial"/>
                          <w:color w:val="000080"/>
                        </w:rPr>
                        <w:t>2CO + O</w:t>
                      </w:r>
                      <w:r w:rsidRPr="00AB5913">
                        <w:rPr>
                          <w:rFonts w:ascii="Arial" w:hAnsi="Arial" w:cs="Arial"/>
                          <w:color w:val="000080"/>
                          <w:vertAlign w:val="subscript"/>
                        </w:rPr>
                        <w:t>2</w:t>
                      </w:r>
                      <w:r w:rsidRPr="00AB5913">
                        <w:rPr>
                          <w:rFonts w:ascii="Arial" w:hAnsi="Arial" w:cs="Arial"/>
                          <w:color w:val="000080"/>
                        </w:rPr>
                        <w:t xml:space="preserve"> </w:t>
                      </w:r>
                      <w:r w:rsidRPr="00AB5913">
                        <w:rPr>
                          <w:rFonts w:ascii="Arial" w:hAnsi="Arial" w:cs="Arial"/>
                          <w:color w:val="000080"/>
                        </w:rPr>
                        <w:sym w:font="Wingdings" w:char="F0E0"/>
                      </w:r>
                      <w:r w:rsidRPr="00AB5913">
                        <w:rPr>
                          <w:rFonts w:ascii="Arial" w:hAnsi="Arial" w:cs="Arial"/>
                          <w:color w:val="000080"/>
                        </w:rPr>
                        <w:t xml:space="preserve"> 2CO</w:t>
                      </w:r>
                      <w:r w:rsidRPr="00AB5913">
                        <w:rPr>
                          <w:rFonts w:ascii="Arial" w:hAnsi="Arial" w:cs="Arial"/>
                          <w:color w:val="000080"/>
                          <w:vertAlign w:val="subscript"/>
                        </w:rPr>
                        <w:t>2</w:t>
                      </w:r>
                    </w:p>
                  </w:txbxContent>
                </v:textbox>
              </v:shape>
            </w:pict>
          </mc:Fallback>
        </mc:AlternateContent>
      </w:r>
      <w:r>
        <w:rPr>
          <w:noProof/>
        </w:rPr>
        <w:drawing>
          <wp:anchor distT="0" distB="0" distL="114300" distR="114300" simplePos="0" relativeHeight="251857920" behindDoc="0" locked="0" layoutInCell="1" allowOverlap="1" wp14:anchorId="56029E61" wp14:editId="3D82C974">
            <wp:simplePos x="0" y="0"/>
            <wp:positionH relativeFrom="column">
              <wp:posOffset>3322320</wp:posOffset>
            </wp:positionH>
            <wp:positionV relativeFrom="paragraph">
              <wp:posOffset>93345</wp:posOffset>
            </wp:positionV>
            <wp:extent cx="2644140" cy="1520190"/>
            <wp:effectExtent l="0" t="0" r="3810" b="3810"/>
            <wp:wrapNone/>
            <wp:docPr id="517" name="Picture 517" descr="http://dev.nsta.org/evwebs/3368/images/catconver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ev.nsta.org/evwebs/3368/images/catconverter.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64414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p>
    <w:p w:rsidR="00BB5381"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p>
    <w:p w:rsidR="00BB5381" w:rsidRPr="002270B4" w:rsidRDefault="00BB5381" w:rsidP="00BB5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Cs/>
        </w:rPr>
      </w:pPr>
      <w:r w:rsidRPr="002270B4">
        <w:rPr>
          <w:bCs/>
        </w:rPr>
        <w:t>2)</w:t>
      </w:r>
      <w:r>
        <w:rPr>
          <w:bCs/>
        </w:rPr>
        <w:t xml:space="preserve"> </w:t>
      </w:r>
      <w:r w:rsidRPr="002270B4">
        <w:rPr>
          <w:bCs/>
        </w:rPr>
        <w:t>The oxidation of unburnt hydrocarbons</w:t>
      </w:r>
    </w:p>
    <w:p w:rsidR="00BB5381" w:rsidRPr="002270B4" w:rsidRDefault="00BB5381" w:rsidP="00BB5381">
      <w:r>
        <w:t>Eg octane</w:t>
      </w:r>
    </w:p>
    <w:p w:rsidR="00BB5381" w:rsidRPr="00AB5913" w:rsidRDefault="002B47F9" w:rsidP="00BB5381">
      <w:pPr>
        <w:rPr>
          <w:rFonts w:ascii="Arial" w:hAnsi="Arial" w:cs="Arial"/>
          <w:color w:val="000080"/>
        </w:rPr>
      </w:pPr>
      <w:r w:rsidRPr="00AB5913">
        <w:rPr>
          <w:rFonts w:ascii="Arial" w:hAnsi="Arial" w:cs="Arial"/>
          <w:color w:val="000080"/>
        </w:rPr>
        <w:t>C</w:t>
      </w:r>
      <w:r w:rsidRPr="00AB5913">
        <w:rPr>
          <w:rFonts w:ascii="Arial" w:hAnsi="Arial" w:cs="Arial"/>
          <w:color w:val="000080"/>
          <w:vertAlign w:val="subscript"/>
        </w:rPr>
        <w:t>8</w:t>
      </w:r>
      <w:r w:rsidRPr="00AB5913">
        <w:rPr>
          <w:rFonts w:ascii="Arial" w:hAnsi="Arial" w:cs="Arial"/>
          <w:color w:val="000080"/>
        </w:rPr>
        <w:t>H</w:t>
      </w:r>
      <w:r w:rsidRPr="00AB5913">
        <w:rPr>
          <w:rFonts w:ascii="Arial" w:hAnsi="Arial" w:cs="Arial"/>
          <w:color w:val="000080"/>
          <w:vertAlign w:val="subscript"/>
        </w:rPr>
        <w:t xml:space="preserve">18 </w:t>
      </w:r>
      <w:r w:rsidRPr="00AB5913">
        <w:rPr>
          <w:rFonts w:ascii="Arial" w:hAnsi="Arial" w:cs="Arial"/>
          <w:color w:val="000080"/>
        </w:rPr>
        <w:t>+ 12.5 O</w:t>
      </w:r>
      <w:r w:rsidRPr="00AB5913">
        <w:rPr>
          <w:rFonts w:ascii="Arial" w:hAnsi="Arial" w:cs="Arial"/>
          <w:color w:val="000080"/>
          <w:vertAlign w:val="subscript"/>
        </w:rPr>
        <w:t>2</w:t>
      </w:r>
      <w:r w:rsidRPr="00AB5913">
        <w:rPr>
          <w:rFonts w:ascii="Arial" w:hAnsi="Arial" w:cs="Arial"/>
          <w:color w:val="000080"/>
        </w:rPr>
        <w:t xml:space="preserve"> </w:t>
      </w:r>
      <w:r w:rsidRPr="00AB5913">
        <w:rPr>
          <w:rFonts w:ascii="Arial" w:hAnsi="Arial" w:cs="Arial"/>
          <w:color w:val="000080"/>
        </w:rPr>
        <w:sym w:font="Wingdings" w:char="F0E0"/>
      </w:r>
      <w:r w:rsidRPr="00AB5913">
        <w:rPr>
          <w:rFonts w:ascii="Arial" w:hAnsi="Arial" w:cs="Arial"/>
          <w:color w:val="000080"/>
        </w:rPr>
        <w:t xml:space="preserve"> 8CO</w:t>
      </w:r>
      <w:r w:rsidRPr="00AB5913">
        <w:rPr>
          <w:rFonts w:ascii="Arial" w:hAnsi="Arial" w:cs="Arial"/>
          <w:color w:val="000080"/>
          <w:vertAlign w:val="subscript"/>
        </w:rPr>
        <w:t>2</w:t>
      </w:r>
      <w:r w:rsidRPr="00AB5913">
        <w:rPr>
          <w:rFonts w:ascii="Arial" w:hAnsi="Arial" w:cs="Arial"/>
          <w:color w:val="000080"/>
        </w:rPr>
        <w:t xml:space="preserve"> + 9H</w:t>
      </w:r>
      <w:r w:rsidRPr="00AB5913">
        <w:rPr>
          <w:rFonts w:ascii="Arial" w:hAnsi="Arial" w:cs="Arial"/>
          <w:color w:val="000080"/>
          <w:vertAlign w:val="subscript"/>
        </w:rPr>
        <w:t>2</w:t>
      </w:r>
      <w:r w:rsidRPr="00AB5913">
        <w:rPr>
          <w:rFonts w:ascii="Arial" w:hAnsi="Arial" w:cs="Arial"/>
          <w:color w:val="000080"/>
        </w:rPr>
        <w:t>O</w:t>
      </w:r>
    </w:p>
    <w:p w:rsidR="00BB5381" w:rsidRDefault="00BB5381" w:rsidP="00BB5381"/>
    <w:p w:rsidR="00BB5381" w:rsidRDefault="00BB5381" w:rsidP="00BB5381">
      <w:r>
        <w:t>3) The reaction of nitrogen oxide and carbon monoxide to produce nitrogen and car</w:t>
      </w:r>
      <w:r w:rsidR="00F71F1D">
        <w:t>b</w:t>
      </w:r>
      <w:r>
        <w:t>on dioxide.</w:t>
      </w:r>
    </w:p>
    <w:p w:rsidR="00BB5381" w:rsidRDefault="00BB5381" w:rsidP="00BB5381"/>
    <w:p w:rsidR="00BB5381" w:rsidRPr="00AB5913" w:rsidRDefault="002B47F9" w:rsidP="00BB5381">
      <w:pPr>
        <w:rPr>
          <w:rFonts w:ascii="Arial" w:hAnsi="Arial" w:cs="Arial"/>
          <w:color w:val="000080"/>
        </w:rPr>
      </w:pPr>
      <w:r w:rsidRPr="00AB5913">
        <w:rPr>
          <w:rFonts w:ascii="Arial" w:hAnsi="Arial" w:cs="Arial"/>
          <w:color w:val="000080"/>
        </w:rPr>
        <w:t xml:space="preserve">2NO + 2CO </w:t>
      </w:r>
      <w:r w:rsidRPr="00AB5913">
        <w:rPr>
          <w:rFonts w:ascii="Arial" w:hAnsi="Arial" w:cs="Arial"/>
          <w:color w:val="000080"/>
        </w:rPr>
        <w:sym w:font="Wingdings" w:char="F0E0"/>
      </w:r>
      <w:r w:rsidRPr="00AB5913">
        <w:rPr>
          <w:rFonts w:ascii="Arial" w:hAnsi="Arial" w:cs="Arial"/>
          <w:color w:val="000080"/>
        </w:rPr>
        <w:t xml:space="preserve"> N</w:t>
      </w:r>
      <w:r w:rsidRPr="00AB5913">
        <w:rPr>
          <w:rFonts w:ascii="Arial" w:hAnsi="Arial" w:cs="Arial"/>
          <w:color w:val="000080"/>
          <w:vertAlign w:val="subscript"/>
        </w:rPr>
        <w:t>2</w:t>
      </w:r>
      <w:r w:rsidRPr="00AB5913">
        <w:rPr>
          <w:rFonts w:ascii="Arial" w:hAnsi="Arial" w:cs="Arial"/>
          <w:color w:val="000080"/>
        </w:rPr>
        <w:t xml:space="preserve"> + 2CO</w:t>
      </w:r>
      <w:r w:rsidRPr="00AB5913">
        <w:rPr>
          <w:rFonts w:ascii="Arial" w:hAnsi="Arial" w:cs="Arial"/>
          <w:color w:val="000080"/>
          <w:vertAlign w:val="subscript"/>
        </w:rPr>
        <w:t>2</w:t>
      </w:r>
    </w:p>
    <w:p w:rsidR="00BB5381" w:rsidRDefault="00BB5381" w:rsidP="00BB5381"/>
    <w:p w:rsidR="00BB5381" w:rsidRDefault="00BB5381" w:rsidP="00BB5381">
      <w:r>
        <w:t xml:space="preserve">Which pollutant is not removed via the catalytic converter? </w:t>
      </w:r>
      <w:r w:rsidR="002B47F9" w:rsidRPr="00AB5913">
        <w:rPr>
          <w:rFonts w:ascii="Arial" w:hAnsi="Arial" w:cs="Arial"/>
          <w:color w:val="000080"/>
        </w:rPr>
        <w:t>Sulfur</w:t>
      </w:r>
      <w:r w:rsidR="002B47F9">
        <w:t xml:space="preserve"> </w:t>
      </w:r>
    </w:p>
    <w:p w:rsidR="00BB5381" w:rsidRDefault="00BB5381" w:rsidP="00BB5381">
      <w:r>
        <w:t xml:space="preserve">This pollutant is best removed before the fuel is burnt, usually in a </w:t>
      </w:r>
      <w:r w:rsidR="008877EF">
        <w:t>hydrodesulphurization</w:t>
      </w:r>
      <w:r>
        <w:t xml:space="preserve"> reaction.</w:t>
      </w:r>
    </w:p>
    <w:p w:rsidR="00BB5381" w:rsidRDefault="00BB5381" w:rsidP="00BB5381"/>
    <w:p w:rsidR="00BB5381" w:rsidRDefault="00BB5381" w:rsidP="00BB5381">
      <w:r>
        <w:rPr>
          <w:noProof/>
        </w:rPr>
        <w:drawing>
          <wp:anchor distT="0" distB="0" distL="114300" distR="114300" simplePos="0" relativeHeight="251859968" behindDoc="0" locked="0" layoutInCell="1" allowOverlap="1" wp14:anchorId="5D77354A" wp14:editId="41444308">
            <wp:simplePos x="0" y="0"/>
            <wp:positionH relativeFrom="column">
              <wp:posOffset>2241519</wp:posOffset>
            </wp:positionH>
            <wp:positionV relativeFrom="paragraph">
              <wp:posOffset>854400</wp:posOffset>
            </wp:positionV>
            <wp:extent cx="3726093" cy="2286000"/>
            <wp:effectExtent l="0" t="0" r="8255" b="0"/>
            <wp:wrapNone/>
            <wp:docPr id="518" name="Picture 518" descr="https://www.fueleconomy.gov/feg/hybrid_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fueleconomy.gov/feg/hybrid_diag.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726423" cy="2286203"/>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Also note that carbon dioxide is still produced. In recent years there has been serious concerns raised about the levels of carbon dioxide and </w:t>
      </w:r>
      <w:r w:rsidR="008877EF">
        <w:t>its</w:t>
      </w:r>
      <w:r>
        <w:t xml:space="preserve"> contribution to global warming. This has contributed to the development of hybrid cars which run on both crude oil based fuels (petrol/diesel) and electricity as well as fully electric cars and hydrogen fuelled cars (although the hydrogen fuelled cars are still very rare) </w:t>
      </w:r>
    </w:p>
    <w:p w:rsidR="00BB5381" w:rsidRDefault="00BB5381" w:rsidP="00BB5381">
      <w:r>
        <w:rPr>
          <w:noProof/>
        </w:rPr>
        <mc:AlternateContent>
          <mc:Choice Requires="wps">
            <w:drawing>
              <wp:anchor distT="0" distB="0" distL="114300" distR="114300" simplePos="0" relativeHeight="251860992" behindDoc="0" locked="0" layoutInCell="1" allowOverlap="1" wp14:anchorId="72CC5A00" wp14:editId="24A5B8DF">
                <wp:simplePos x="0" y="0"/>
                <wp:positionH relativeFrom="column">
                  <wp:posOffset>-92769</wp:posOffset>
                </wp:positionH>
                <wp:positionV relativeFrom="paragraph">
                  <wp:posOffset>169486</wp:posOffset>
                </wp:positionV>
                <wp:extent cx="2243470" cy="2094614"/>
                <wp:effectExtent l="0" t="0" r="23495" b="2032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70" cy="2094614"/>
                        </a:xfrm>
                        <a:prstGeom prst="rect">
                          <a:avLst/>
                        </a:prstGeom>
                        <a:solidFill>
                          <a:srgbClr val="FFFFFF"/>
                        </a:solidFill>
                        <a:ln w="9525">
                          <a:solidFill>
                            <a:schemeClr val="bg1"/>
                          </a:solidFill>
                          <a:miter lim="800000"/>
                          <a:headEnd/>
                          <a:tailEnd/>
                        </a:ln>
                      </wps:spPr>
                      <wps:txbx>
                        <w:txbxContent>
                          <w:p w:rsidR="00F32896" w:rsidRDefault="00F32896" w:rsidP="00BB5381">
                            <w:r>
                              <w:rPr>
                                <w:lang w:val="en"/>
                              </w:rPr>
                              <w:t xml:space="preserve">A </w:t>
                            </w:r>
                            <w:r>
                              <w:rPr>
                                <w:b/>
                                <w:bCs/>
                                <w:lang w:val="en"/>
                              </w:rPr>
                              <w:t>hybrid vehicle</w:t>
                            </w:r>
                            <w:r>
                              <w:rPr>
                                <w:lang w:val="en"/>
                              </w:rPr>
                              <w:t xml:space="preserve"> is a vehicle that uses two or more distinct power sources to move the vehicle for example a conventional internal combustion engine and also a high voltage electric motor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C5A00" id="_x0000_s1045" type="#_x0000_t202" style="position:absolute;margin-left:-7.3pt;margin-top:13.35pt;width:176.65pt;height:164.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" strokecolor="white [3212]">
                <v:textbox>
                  <w:txbxContent>
                    <w:p w:rsidR="00F32896" w:rsidRDefault="00F32896" w:rsidP="00BB5381">
                      <w:r>
                        <w:rPr>
                          <w:lang w:val="en"/>
                        </w:rPr>
                        <w:t xml:space="preserve">A </w:t>
                      </w:r>
                      <w:r>
                        <w:rPr>
                          <w:b/>
                          <w:bCs/>
                          <w:lang w:val="en"/>
                        </w:rPr>
                        <w:t>hybrid vehicle</w:t>
                      </w:r>
                      <w:r>
                        <w:rPr>
                          <w:lang w:val="en"/>
                        </w:rPr>
                        <w:t xml:space="preserve"> is a vehicle that uses two or more distinct power sources to move the vehicle for example a conventional internal combustion engine and also a high voltage electric motor</w:t>
                      </w:r>
                    </w:p>
                  </w:txbxContent>
                </v:textbox>
              </v:shape>
            </w:pict>
          </mc:Fallback>
        </mc:AlternateContent>
      </w:r>
    </w:p>
    <w:p w:rsidR="00BB5381" w:rsidRDefault="00BB5381" w:rsidP="00BB5381"/>
    <w:p w:rsidR="00BB5381" w:rsidRDefault="00BB5381" w:rsidP="00BB5381"/>
    <w:p w:rsidR="00BB5381" w:rsidRDefault="00BB5381" w:rsidP="00BB5381"/>
    <w:p w:rsidR="00BB5381" w:rsidRDefault="00BB5381" w:rsidP="00BB5381"/>
    <w:p w:rsidR="00BB5381" w:rsidRDefault="00BB5381" w:rsidP="00BB5381"/>
    <w:p w:rsidR="00BB5381" w:rsidRPr="002270B4" w:rsidRDefault="00BB5381" w:rsidP="00BB5381"/>
    <w:p w:rsidR="00BB5381" w:rsidRDefault="00BB5381" w:rsidP="00BB5381">
      <w:pPr>
        <w:ind w:left="720" w:hanging="720"/>
        <w:rPr>
          <w:b/>
        </w:rPr>
      </w:pPr>
    </w:p>
    <w:p w:rsidR="00BB5381" w:rsidRDefault="00BB5381" w:rsidP="00BB5381">
      <w:pPr>
        <w:ind w:left="720" w:hanging="720"/>
        <w:rPr>
          <w:b/>
        </w:rPr>
      </w:pPr>
    </w:p>
    <w:p w:rsidR="00BB5381" w:rsidRDefault="00BB5381" w:rsidP="00BB5381">
      <w:pPr>
        <w:ind w:left="720" w:hanging="720"/>
        <w:rPr>
          <w:b/>
        </w:rPr>
      </w:pPr>
    </w:p>
    <w:p w:rsidR="00BB5381" w:rsidRDefault="00BB5381" w:rsidP="00BB5381">
      <w:pPr>
        <w:ind w:left="720" w:hanging="720"/>
        <w:rPr>
          <w:b/>
        </w:rPr>
      </w:pPr>
    </w:p>
    <w:p w:rsidR="00BB5381" w:rsidRDefault="00BB5381" w:rsidP="00BB5381">
      <w:pPr>
        <w:ind w:left="720" w:hanging="720"/>
        <w:rPr>
          <w:b/>
        </w:rPr>
      </w:pPr>
    </w:p>
    <w:p w:rsidR="00BB5381" w:rsidRDefault="00BB5381" w:rsidP="00BB5381">
      <w:pPr>
        <w:ind w:left="720" w:hanging="720"/>
        <w:rPr>
          <w:b/>
        </w:rPr>
      </w:pPr>
    </w:p>
    <w:p w:rsidR="00BB5381" w:rsidRDefault="00BB5381" w:rsidP="00BB5381">
      <w:pPr>
        <w:ind w:left="720" w:hanging="720"/>
        <w:rPr>
          <w:b/>
        </w:rPr>
      </w:pPr>
    </w:p>
    <w:p w:rsidR="00BB5381" w:rsidRDefault="00BB5381" w:rsidP="00BB5381">
      <w:pPr>
        <w:ind w:left="720" w:hanging="720"/>
        <w:rPr>
          <w:b/>
        </w:rPr>
      </w:pPr>
    </w:p>
    <w:p w:rsidR="00BB5381" w:rsidRDefault="00BB5381" w:rsidP="00BB5381">
      <w:pPr>
        <w:ind w:left="720" w:hanging="720"/>
        <w:rPr>
          <w:b/>
        </w:rPr>
      </w:pPr>
    </w:p>
    <w:p w:rsidR="00BB5381" w:rsidRDefault="00BB5381" w:rsidP="00BB5381">
      <w:pPr>
        <w:ind w:left="720" w:hanging="720"/>
        <w:rPr>
          <w:b/>
        </w:rPr>
      </w:pPr>
    </w:p>
    <w:p w:rsidR="002B47F9" w:rsidRDefault="002B47F9" w:rsidP="00BB5381">
      <w:pPr>
        <w:ind w:left="720" w:hanging="720"/>
        <w:rPr>
          <w:b/>
        </w:rPr>
      </w:pPr>
    </w:p>
    <w:p w:rsidR="00BB5381" w:rsidRDefault="00BB5381" w:rsidP="00BB5381">
      <w:pPr>
        <w:ind w:left="720" w:hanging="720"/>
        <w:rPr>
          <w:b/>
        </w:rPr>
      </w:pPr>
      <w:r>
        <w:rPr>
          <w:b/>
        </w:rPr>
        <w:t xml:space="preserve">Alternative fuels </w:t>
      </w:r>
    </w:p>
    <w:p w:rsidR="00BB5381" w:rsidRDefault="00BB5381" w:rsidP="00BB5381">
      <w:pPr>
        <w:ind w:left="720" w:hanging="720"/>
      </w:pPr>
      <w:r>
        <w:t xml:space="preserve">As well as designing new vehicles which burn less fossil fuels an alternative is to keep the cars we </w:t>
      </w:r>
    </w:p>
    <w:p w:rsidR="00BB5381" w:rsidRDefault="00BB5381" w:rsidP="00BB5381">
      <w:pPr>
        <w:ind w:left="720" w:hanging="720"/>
      </w:pPr>
      <w:r>
        <w:t>have but change the fuel.</w:t>
      </w:r>
    </w:p>
    <w:p w:rsidR="00BB5381" w:rsidRDefault="00BB5381" w:rsidP="00BB5381">
      <w:pPr>
        <w:ind w:left="720" w:hanging="720"/>
      </w:pPr>
    </w:p>
    <w:p w:rsidR="00BB5381" w:rsidRDefault="00BB5381" w:rsidP="00BB5381">
      <w:pPr>
        <w:ind w:left="720" w:hanging="720"/>
      </w:pPr>
      <w:r>
        <w:t xml:space="preserve">Most of these fuels are described as biofuels, </w:t>
      </w:r>
      <w:r w:rsidR="008877EF">
        <w:t>i.e.</w:t>
      </w:r>
      <w:r>
        <w:t xml:space="preserve"> fuels obtained from living matter that has died </w:t>
      </w:r>
    </w:p>
    <w:p w:rsidR="00BB5381" w:rsidRDefault="00BB5381" w:rsidP="00BB5381">
      <w:pPr>
        <w:ind w:left="720" w:hanging="720"/>
      </w:pPr>
      <w:r>
        <w:t>recently, (different from fossil fuels obtained from living matter which died millions of years ago)</w:t>
      </w:r>
    </w:p>
    <w:p w:rsidR="00BB5381" w:rsidRDefault="00BB5381" w:rsidP="00BB5381">
      <w:pPr>
        <w:ind w:left="720" w:hanging="720"/>
      </w:pPr>
    </w:p>
    <w:p w:rsidR="00BB5381" w:rsidRDefault="00BB5381" w:rsidP="00BB5381">
      <w:pPr>
        <w:ind w:left="720" w:hanging="720"/>
      </w:pPr>
      <w:r>
        <w:t xml:space="preserve">The two biofuels we shall consider are Biodiesel and </w:t>
      </w:r>
      <w:r w:rsidR="008877EF">
        <w:t>Bio alcohols</w:t>
      </w:r>
    </w:p>
    <w:p w:rsidR="00BB5381" w:rsidRDefault="00BB5381" w:rsidP="00BB5381">
      <w:pPr>
        <w:ind w:left="720" w:hanging="720"/>
      </w:pPr>
    </w:p>
    <w:p w:rsidR="00BB5381" w:rsidRDefault="00BB5381" w:rsidP="00BB5381">
      <w:pPr>
        <w:ind w:left="720" w:hanging="720"/>
      </w:pPr>
      <w:r>
        <w:t xml:space="preserve">Biodiesel is produced from vegetable oils such as sunflower or rapeseed. Biodiesel has the potential </w:t>
      </w:r>
    </w:p>
    <w:p w:rsidR="00BB5381" w:rsidRDefault="008877EF" w:rsidP="00BB5381">
      <w:pPr>
        <w:ind w:left="720" w:hanging="720"/>
      </w:pPr>
      <w:r>
        <w:t>To</w:t>
      </w:r>
      <w:r w:rsidR="00BB5381">
        <w:t xml:space="preserve"> become </w:t>
      </w:r>
      <w:r>
        <w:t>an</w:t>
      </w:r>
      <w:r w:rsidR="00BB5381">
        <w:t xml:space="preserve"> effective alternative to ordinary diesel. It can also be mixed with diesel. </w:t>
      </w:r>
    </w:p>
    <w:p w:rsidR="00BB5381" w:rsidRDefault="00BB5381" w:rsidP="00BB5381">
      <w:pPr>
        <w:ind w:left="720" w:hanging="720"/>
      </w:pPr>
    </w:p>
    <w:p w:rsidR="00BB5381" w:rsidRDefault="008877EF" w:rsidP="00BB5381">
      <w:pPr>
        <w:ind w:left="720" w:hanging="720"/>
      </w:pPr>
      <w:r>
        <w:t>Bio alcohols</w:t>
      </w:r>
      <w:r w:rsidR="00BB5381">
        <w:t>, usually bioethanol is produced by the fermentation of sugars or the use of bacteria</w:t>
      </w:r>
    </w:p>
    <w:p w:rsidR="00BB5381" w:rsidRDefault="00BB5381" w:rsidP="00BB5381">
      <w:pPr>
        <w:ind w:left="720" w:hanging="720"/>
      </w:pPr>
    </w:p>
    <w:p w:rsidR="00BB5381" w:rsidRDefault="00BB5381" w:rsidP="00BB5381">
      <w:r>
        <w:t>There are many factors to consider when comparing biofuels with each other, as well as with conventional fuels.</w:t>
      </w:r>
    </w:p>
    <w:p w:rsidR="00BB5381" w:rsidRDefault="00BB5381" w:rsidP="00BB5381">
      <w:pPr>
        <w:ind w:left="720" w:hanging="720"/>
      </w:pPr>
    </w:p>
    <w:tbl>
      <w:tblPr>
        <w:tblStyle w:val="TableGrid"/>
        <w:tblW w:w="0" w:type="auto"/>
        <w:tblLook w:val="04A0" w:firstRow="1" w:lastRow="0" w:firstColumn="1" w:lastColumn="0" w:noHBand="0" w:noVBand="1"/>
      </w:tblPr>
      <w:tblGrid>
        <w:gridCol w:w="3092"/>
        <w:gridCol w:w="6372"/>
      </w:tblGrid>
      <w:tr w:rsidR="00BB5381" w:rsidTr="00BB5381">
        <w:tc>
          <w:tcPr>
            <w:tcW w:w="3092" w:type="dxa"/>
          </w:tcPr>
          <w:p w:rsidR="00BB5381" w:rsidRDefault="00BB5381" w:rsidP="00BB5381">
            <w:pPr>
              <w:jc w:val="both"/>
            </w:pPr>
            <w:r>
              <w:t>Comparing Fuels</w:t>
            </w:r>
          </w:p>
        </w:tc>
        <w:tc>
          <w:tcPr>
            <w:tcW w:w="6372" w:type="dxa"/>
          </w:tcPr>
          <w:p w:rsidR="00BB5381" w:rsidRDefault="00BB5381" w:rsidP="00BB5381">
            <w:r>
              <w:t>Questions to ask</w:t>
            </w:r>
          </w:p>
        </w:tc>
      </w:tr>
      <w:tr w:rsidR="00BB5381" w:rsidTr="00BB5381">
        <w:tc>
          <w:tcPr>
            <w:tcW w:w="3092" w:type="dxa"/>
          </w:tcPr>
          <w:p w:rsidR="00BB5381" w:rsidRDefault="00BB5381" w:rsidP="00BB5381">
            <w:r>
              <w:t>Land Use</w:t>
            </w:r>
          </w:p>
          <w:p w:rsidR="00BB5381" w:rsidRDefault="00BB5381" w:rsidP="00BB5381"/>
          <w:p w:rsidR="00BB5381" w:rsidRDefault="00BB5381" w:rsidP="00BB5381"/>
        </w:tc>
        <w:tc>
          <w:tcPr>
            <w:tcW w:w="6372" w:type="dxa"/>
          </w:tcPr>
          <w:p w:rsidR="00BB5381" w:rsidRPr="00AB5913" w:rsidRDefault="002B47F9" w:rsidP="00BB5381">
            <w:pPr>
              <w:rPr>
                <w:rFonts w:ascii="Arial" w:hAnsi="Arial" w:cs="Arial"/>
                <w:color w:val="000080"/>
              </w:rPr>
            </w:pPr>
            <w:r w:rsidRPr="00AB5913">
              <w:rPr>
                <w:rFonts w:ascii="Arial" w:hAnsi="Arial" w:cs="Arial"/>
                <w:color w:val="000080"/>
              </w:rPr>
              <w:t>How much land is used to grow crops for biofuels? would this land be better used to grow food?</w:t>
            </w:r>
          </w:p>
          <w:p w:rsidR="00BB5381" w:rsidRPr="00AB5913" w:rsidRDefault="00BB5381" w:rsidP="00BB5381">
            <w:pPr>
              <w:rPr>
                <w:rFonts w:ascii="Arial" w:hAnsi="Arial" w:cs="Arial"/>
                <w:color w:val="000080"/>
              </w:rPr>
            </w:pPr>
          </w:p>
          <w:p w:rsidR="00BB5381" w:rsidRPr="00AB5913" w:rsidRDefault="00BB5381" w:rsidP="00BB5381">
            <w:pPr>
              <w:rPr>
                <w:rFonts w:ascii="Arial" w:hAnsi="Arial" w:cs="Arial"/>
                <w:color w:val="000080"/>
              </w:rPr>
            </w:pPr>
          </w:p>
        </w:tc>
      </w:tr>
      <w:tr w:rsidR="00BB5381" w:rsidTr="00BB5381">
        <w:tc>
          <w:tcPr>
            <w:tcW w:w="3092" w:type="dxa"/>
          </w:tcPr>
          <w:p w:rsidR="00BB5381" w:rsidRDefault="00BB5381" w:rsidP="00BB5381">
            <w:r>
              <w:t>Yield</w:t>
            </w:r>
          </w:p>
          <w:p w:rsidR="00BB5381" w:rsidRDefault="00BB5381" w:rsidP="00BB5381"/>
          <w:p w:rsidR="00BB5381" w:rsidRDefault="00BB5381" w:rsidP="00BB5381"/>
        </w:tc>
        <w:tc>
          <w:tcPr>
            <w:tcW w:w="6372" w:type="dxa"/>
          </w:tcPr>
          <w:p w:rsidR="00BB5381" w:rsidRPr="00AB5913" w:rsidRDefault="002B47F9" w:rsidP="00BB5381">
            <w:pPr>
              <w:rPr>
                <w:rFonts w:ascii="Arial" w:hAnsi="Arial" w:cs="Arial"/>
                <w:color w:val="000080"/>
              </w:rPr>
            </w:pPr>
            <w:r w:rsidRPr="00AB5913">
              <w:rPr>
                <w:rFonts w:ascii="Arial" w:hAnsi="Arial" w:cs="Arial"/>
                <w:color w:val="000080"/>
              </w:rPr>
              <w:t xml:space="preserve">How much of a crop can be grown on a given piece of land? How quickly does it grow? How much waste material is produced? How is this waste disposed of? </w:t>
            </w:r>
          </w:p>
          <w:p w:rsidR="00BB5381" w:rsidRPr="00AB5913" w:rsidRDefault="00BB5381" w:rsidP="00BB5381">
            <w:pPr>
              <w:rPr>
                <w:rFonts w:ascii="Arial" w:hAnsi="Arial" w:cs="Arial"/>
                <w:color w:val="000080"/>
              </w:rPr>
            </w:pPr>
          </w:p>
        </w:tc>
      </w:tr>
      <w:tr w:rsidR="00BB5381" w:rsidTr="00BB5381">
        <w:tc>
          <w:tcPr>
            <w:tcW w:w="3092" w:type="dxa"/>
          </w:tcPr>
          <w:p w:rsidR="00BB5381" w:rsidRDefault="00BB5381" w:rsidP="00BB5381">
            <w:r>
              <w:t>Manufacture and transport</w:t>
            </w:r>
          </w:p>
          <w:p w:rsidR="00BB5381" w:rsidRDefault="00BB5381" w:rsidP="00BB5381"/>
          <w:p w:rsidR="00BB5381" w:rsidRDefault="00BB5381" w:rsidP="00BB5381"/>
        </w:tc>
        <w:tc>
          <w:tcPr>
            <w:tcW w:w="6372" w:type="dxa"/>
          </w:tcPr>
          <w:p w:rsidR="00BB5381" w:rsidRPr="00AB5913" w:rsidRDefault="002B47F9" w:rsidP="00BB5381">
            <w:pPr>
              <w:rPr>
                <w:rFonts w:ascii="Arial" w:hAnsi="Arial" w:cs="Arial"/>
                <w:color w:val="000080"/>
              </w:rPr>
            </w:pPr>
            <w:r w:rsidRPr="00AB5913">
              <w:rPr>
                <w:rFonts w:ascii="Arial" w:hAnsi="Arial" w:cs="Arial"/>
                <w:color w:val="000080"/>
              </w:rPr>
              <w:t xml:space="preserve">How much energy is used in the production and transportation of the crop (including fertilisers) </w:t>
            </w:r>
          </w:p>
          <w:p w:rsidR="00BB5381" w:rsidRPr="00AB5913" w:rsidRDefault="00BB5381" w:rsidP="00BB5381">
            <w:pPr>
              <w:rPr>
                <w:rFonts w:ascii="Arial" w:hAnsi="Arial" w:cs="Arial"/>
                <w:color w:val="000080"/>
              </w:rPr>
            </w:pPr>
          </w:p>
          <w:p w:rsidR="00BB5381" w:rsidRPr="00AB5913" w:rsidRDefault="00BB5381" w:rsidP="00BB5381">
            <w:pPr>
              <w:rPr>
                <w:rFonts w:ascii="Arial" w:hAnsi="Arial" w:cs="Arial"/>
                <w:color w:val="000080"/>
              </w:rPr>
            </w:pPr>
          </w:p>
        </w:tc>
      </w:tr>
      <w:tr w:rsidR="00BB5381" w:rsidTr="00BB5381">
        <w:tc>
          <w:tcPr>
            <w:tcW w:w="3092" w:type="dxa"/>
          </w:tcPr>
          <w:p w:rsidR="00BB5381" w:rsidRDefault="00BB5381" w:rsidP="00BB5381">
            <w:r>
              <w:t xml:space="preserve">Carbon neutrality </w:t>
            </w:r>
          </w:p>
          <w:p w:rsidR="00BB5381" w:rsidRDefault="00BB5381" w:rsidP="00BB5381"/>
          <w:p w:rsidR="00BB5381" w:rsidRDefault="00BB5381" w:rsidP="00BB5381"/>
        </w:tc>
        <w:tc>
          <w:tcPr>
            <w:tcW w:w="6372" w:type="dxa"/>
          </w:tcPr>
          <w:p w:rsidR="00BB5381" w:rsidRPr="00AB5913" w:rsidRDefault="002B47F9" w:rsidP="00BB5381">
            <w:pPr>
              <w:rPr>
                <w:rFonts w:ascii="Arial" w:hAnsi="Arial" w:cs="Arial"/>
                <w:color w:val="000080"/>
              </w:rPr>
            </w:pPr>
            <w:r w:rsidRPr="00AB5913">
              <w:rPr>
                <w:rFonts w:ascii="Arial" w:hAnsi="Arial" w:cs="Arial"/>
                <w:color w:val="000080"/>
              </w:rPr>
              <w:t xml:space="preserve">How close is the fuel to 100% carbon neutral </w:t>
            </w:r>
          </w:p>
          <w:p w:rsidR="00BB5381" w:rsidRPr="00AB5913" w:rsidRDefault="00BB5381" w:rsidP="00BB5381">
            <w:pPr>
              <w:rPr>
                <w:rFonts w:ascii="Arial" w:hAnsi="Arial" w:cs="Arial"/>
                <w:color w:val="000080"/>
              </w:rPr>
            </w:pPr>
          </w:p>
          <w:p w:rsidR="00BB5381" w:rsidRPr="00AB5913" w:rsidRDefault="00BB5381" w:rsidP="00BB5381">
            <w:pPr>
              <w:rPr>
                <w:rFonts w:ascii="Arial" w:hAnsi="Arial" w:cs="Arial"/>
                <w:color w:val="000080"/>
              </w:rPr>
            </w:pPr>
          </w:p>
          <w:p w:rsidR="00BB5381" w:rsidRPr="00AB5913" w:rsidRDefault="00BB5381" w:rsidP="00BB5381">
            <w:pPr>
              <w:rPr>
                <w:rFonts w:ascii="Arial" w:hAnsi="Arial" w:cs="Arial"/>
                <w:color w:val="000080"/>
              </w:rPr>
            </w:pPr>
          </w:p>
        </w:tc>
      </w:tr>
    </w:tbl>
    <w:p w:rsidR="00BB5381" w:rsidRDefault="00BB5381" w:rsidP="00BB5381">
      <w:pPr>
        <w:ind w:left="720" w:hanging="720"/>
      </w:pPr>
    </w:p>
    <w:p w:rsidR="00BB5381" w:rsidRDefault="00BB5381" w:rsidP="00E9236C">
      <w:pPr>
        <w:ind w:left="720" w:hanging="720"/>
      </w:pPr>
    </w:p>
    <w:p w:rsidR="00AB5913" w:rsidRDefault="00BB5381" w:rsidP="00AB5913">
      <w:pPr>
        <w:spacing w:line="360" w:lineRule="auto"/>
      </w:pPr>
      <w:r>
        <w:t xml:space="preserve">Note that no fuel is currently 100% carbon neutral why? </w:t>
      </w:r>
    </w:p>
    <w:p w:rsidR="00BB5381" w:rsidRPr="00AB5913" w:rsidRDefault="002B47F9" w:rsidP="00AB5913">
      <w:pPr>
        <w:spacing w:line="360" w:lineRule="auto"/>
        <w:rPr>
          <w:rFonts w:ascii="Arial" w:hAnsi="Arial" w:cs="Arial"/>
          <w:b/>
          <w:color w:val="000080"/>
        </w:rPr>
      </w:pPr>
      <w:r w:rsidRPr="00AB5913">
        <w:rPr>
          <w:rFonts w:ascii="Arial" w:hAnsi="Arial" w:cs="Arial"/>
          <w:color w:val="000080"/>
        </w:rPr>
        <w:t xml:space="preserve">Energy in the form of </w:t>
      </w:r>
      <w:r w:rsidR="00AB5913" w:rsidRPr="00AB5913">
        <w:rPr>
          <w:rFonts w:ascii="Arial" w:hAnsi="Arial" w:cs="Arial"/>
          <w:color w:val="000080"/>
        </w:rPr>
        <w:t>(</w:t>
      </w:r>
      <w:r w:rsidRPr="00AB5913">
        <w:rPr>
          <w:rFonts w:ascii="Arial" w:hAnsi="Arial" w:cs="Arial"/>
          <w:color w:val="000080"/>
        </w:rPr>
        <w:t>usually</w:t>
      </w:r>
      <w:r w:rsidR="00AB5913" w:rsidRPr="00AB5913">
        <w:rPr>
          <w:rFonts w:ascii="Arial" w:hAnsi="Arial" w:cs="Arial"/>
          <w:color w:val="000080"/>
        </w:rPr>
        <w:t>)</w:t>
      </w:r>
      <w:r w:rsidRPr="00AB5913">
        <w:rPr>
          <w:rFonts w:ascii="Arial" w:hAnsi="Arial" w:cs="Arial"/>
          <w:color w:val="000080"/>
        </w:rPr>
        <w:t xml:space="preserve"> fossil</w:t>
      </w:r>
      <w:r w:rsidR="00AB5913" w:rsidRPr="00AB5913">
        <w:rPr>
          <w:rFonts w:ascii="Arial" w:hAnsi="Arial" w:cs="Arial"/>
          <w:color w:val="000080"/>
        </w:rPr>
        <w:t xml:space="preserve"> </w:t>
      </w:r>
      <w:r w:rsidRPr="00AB5913">
        <w:rPr>
          <w:rFonts w:ascii="Arial" w:hAnsi="Arial" w:cs="Arial"/>
          <w:color w:val="000080"/>
        </w:rPr>
        <w:t xml:space="preserve"> fuels are still used in the manufacturing and transportation of the biofuel </w:t>
      </w:r>
    </w:p>
    <w:p w:rsidR="00BB5381" w:rsidRPr="008A6B99" w:rsidRDefault="00BB5381" w:rsidP="00BB5381">
      <w:pPr>
        <w:ind w:left="720" w:hanging="720"/>
      </w:pPr>
    </w:p>
    <w:p w:rsidR="00BB5381" w:rsidRPr="008A6B99" w:rsidRDefault="00BB5381" w:rsidP="00BB5381">
      <w:pPr>
        <w:ind w:left="720" w:hanging="720"/>
      </w:pPr>
    </w:p>
    <w:p w:rsidR="00BB5381" w:rsidRPr="008A6B99" w:rsidRDefault="00BB5381" w:rsidP="00BB5381">
      <w:pPr>
        <w:ind w:left="720" w:hanging="720"/>
      </w:pPr>
    </w:p>
    <w:p w:rsidR="00BB5381" w:rsidRPr="008A6B99" w:rsidRDefault="00BB5381" w:rsidP="00BB5381">
      <w:pPr>
        <w:ind w:left="720" w:hanging="720"/>
      </w:pPr>
    </w:p>
    <w:p w:rsidR="00BB5381" w:rsidRPr="008A6B99" w:rsidRDefault="00BB5381" w:rsidP="00BB5381">
      <w:pPr>
        <w:ind w:left="720" w:hanging="720"/>
      </w:pPr>
    </w:p>
    <w:p w:rsidR="00BB5381" w:rsidRPr="008A6B99" w:rsidRDefault="00BB5381" w:rsidP="00BB5381">
      <w:pPr>
        <w:ind w:left="720" w:hanging="720"/>
      </w:pPr>
    </w:p>
    <w:p w:rsidR="00BB5381" w:rsidRPr="008A6B99" w:rsidRDefault="00BB5381" w:rsidP="00BB5381">
      <w:pPr>
        <w:ind w:left="720" w:hanging="720"/>
      </w:pPr>
    </w:p>
    <w:p w:rsidR="00BB5381" w:rsidRPr="008A6B99" w:rsidRDefault="00BB5381" w:rsidP="00BB5381"/>
    <w:p w:rsidR="00FD034D" w:rsidRDefault="00FD034D"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ind w:left="709"/>
        <w:rPr>
          <w:b/>
          <w:bCs/>
          <w:sz w:val="28"/>
        </w:rPr>
      </w:pPr>
    </w:p>
    <w:p w:rsidR="00BB5381" w:rsidRPr="00FD034D" w:rsidRDefault="00BB5381" w:rsidP="00FD03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bCs/>
          <w:sz w:val="28"/>
        </w:rPr>
        <w:sectPr w:rsidR="00BB5381" w:rsidRPr="00FD034D" w:rsidSect="00BB5381">
          <w:type w:val="continuous"/>
          <w:pgSz w:w="11907" w:h="16840" w:code="9"/>
          <w:pgMar w:top="1418" w:right="284" w:bottom="1134" w:left="1134" w:header="720" w:footer="1021" w:gutter="0"/>
          <w:cols w:sep="1" w:space="2"/>
          <w:docGrid w:linePitch="360"/>
        </w:sectPr>
      </w:pPr>
    </w:p>
    <w:p w:rsidR="00325CCB" w:rsidRDefault="00FD034D" w:rsidP="00346B98">
      <w:pPr>
        <w:ind w:left="720" w:hanging="720"/>
        <w:rPr>
          <w:b/>
        </w:rPr>
      </w:pPr>
      <w:r>
        <w:rPr>
          <w:b/>
        </w:rPr>
        <w:t>2</w:t>
      </w:r>
      <w:r w:rsidR="003B3084" w:rsidRPr="003B3084">
        <w:rPr>
          <w:b/>
        </w:rPr>
        <w:t>)</w:t>
      </w:r>
      <w:r w:rsidR="003B3084">
        <w:rPr>
          <w:b/>
        </w:rPr>
        <w:tab/>
      </w:r>
      <w:r w:rsidR="00325CCB" w:rsidRPr="00665D47">
        <w:rPr>
          <w:b/>
        </w:rPr>
        <w:t>THE ALKANES WITH CHLORIN</w:t>
      </w:r>
      <w:r w:rsidR="003B3084">
        <w:rPr>
          <w:b/>
        </w:rPr>
        <w:t>E</w:t>
      </w:r>
      <w:r w:rsidR="00346B98">
        <w:rPr>
          <w:b/>
        </w:rPr>
        <w:t xml:space="preserve"> e.g. THE REACTION OF METHANE WITH CHLORINE</w:t>
      </w:r>
    </w:p>
    <w:p w:rsidR="00AA34B7" w:rsidRDefault="003B3084" w:rsidP="00AA34B7">
      <w:pPr>
        <w:rPr>
          <w:b/>
        </w:rPr>
      </w:pPr>
      <w:r>
        <w:t xml:space="preserve">In the presence of </w:t>
      </w:r>
      <w:r>
        <w:rPr>
          <w:b/>
        </w:rPr>
        <w:t xml:space="preserve">ultra violet </w:t>
      </w:r>
      <w:r>
        <w:t>light, alkanes</w:t>
      </w:r>
      <w:r w:rsidR="00AA34B7">
        <w:t xml:space="preserve"> react</w:t>
      </w:r>
      <w:r w:rsidR="00A749B2">
        <w:t xml:space="preserve"> with chlorine</w:t>
      </w:r>
      <w:r w:rsidR="00AA34B7">
        <w:t xml:space="preserve"> in a </w:t>
      </w:r>
      <w:r w:rsidR="00AA34B7">
        <w:rPr>
          <w:b/>
        </w:rPr>
        <w:t>substitution</w:t>
      </w:r>
      <w:r w:rsidR="00AA34B7">
        <w:t xml:space="preserve"> reaction </w:t>
      </w:r>
      <w:r w:rsidR="00346B98">
        <w:t xml:space="preserve">to form </w:t>
      </w:r>
      <w:r w:rsidR="00346B98" w:rsidRPr="00346B98">
        <w:rPr>
          <w:b/>
        </w:rPr>
        <w:t>chloroalkanes</w:t>
      </w:r>
    </w:p>
    <w:p w:rsidR="00AA34B7" w:rsidRPr="00AA34B7" w:rsidRDefault="00346B98" w:rsidP="00AA34B7">
      <w:pPr>
        <w:widowControl w:val="0"/>
        <w:autoSpaceDE w:val="0"/>
        <w:autoSpaceDN w:val="0"/>
        <w:adjustRightInd w:val="0"/>
        <w:ind w:right="28"/>
        <w:rPr>
          <w:b/>
        </w:rPr>
      </w:pPr>
      <w:r>
        <w:t xml:space="preserve">In </w:t>
      </w:r>
      <w:r w:rsidR="00AA34B7">
        <w:t xml:space="preserve">the following example the four hydrogen atoms in methane are </w:t>
      </w:r>
      <w:r w:rsidR="00AA34B7" w:rsidRPr="00D7214D">
        <w:rPr>
          <w:b/>
        </w:rPr>
        <w:t>substituted</w:t>
      </w:r>
      <w:r w:rsidR="00AA34B7">
        <w:t xml:space="preserve"> one at a time for chlorine atoms.  Write the </w:t>
      </w:r>
      <w:r w:rsidR="00AA34B7" w:rsidRPr="00346B98">
        <w:rPr>
          <w:b/>
        </w:rPr>
        <w:t>equation</w:t>
      </w:r>
      <w:r w:rsidR="00AA34B7">
        <w:t xml:space="preserve"> for the </w:t>
      </w:r>
      <w:r w:rsidR="00AA34B7" w:rsidRPr="00AA34B7">
        <w:rPr>
          <w:b/>
        </w:rPr>
        <w:t>first reaction of methane and chlorine to form chloromethane and hydrogen chlor</w:t>
      </w:r>
      <w:r w:rsidR="00AA34B7">
        <w:rPr>
          <w:b/>
        </w:rPr>
        <w:t xml:space="preserve">ide </w:t>
      </w:r>
      <w:r w:rsidR="00AA34B7">
        <w:t xml:space="preserve">using </w:t>
      </w:r>
      <w:r w:rsidR="00FD034D">
        <w:rPr>
          <w:b/>
        </w:rPr>
        <w:t>STRUCTURAL</w:t>
      </w:r>
      <w:r w:rsidR="00AA34B7">
        <w:rPr>
          <w:b/>
        </w:rPr>
        <w:t xml:space="preserve"> formulae</w:t>
      </w:r>
    </w:p>
    <w:p w:rsidR="00AA34B7" w:rsidRDefault="00EF4FBD" w:rsidP="00DD1FF3">
      <w:pPr>
        <w:ind w:left="720" w:hanging="720"/>
      </w:pPr>
      <w:r>
        <w:rPr>
          <w:noProof/>
        </w:rPr>
        <mc:AlternateContent>
          <mc:Choice Requires="wps">
            <w:drawing>
              <wp:anchor distT="0" distB="0" distL="114300" distR="114300" simplePos="0" relativeHeight="251515904" behindDoc="0" locked="0" layoutInCell="1" allowOverlap="1" wp14:anchorId="2BC966E0" wp14:editId="687C5DA3">
                <wp:simplePos x="0" y="0"/>
                <wp:positionH relativeFrom="column">
                  <wp:posOffset>-5715</wp:posOffset>
                </wp:positionH>
                <wp:positionV relativeFrom="paragraph">
                  <wp:posOffset>99695</wp:posOffset>
                </wp:positionV>
                <wp:extent cx="6120130" cy="556260"/>
                <wp:effectExtent l="13335" t="13970" r="10160" b="10795"/>
                <wp:wrapNone/>
                <wp:docPr id="63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56260"/>
                        </a:xfrm>
                        <a:prstGeom prst="rect">
                          <a:avLst/>
                        </a:prstGeom>
                        <a:solidFill>
                          <a:srgbClr val="FFFFFF"/>
                        </a:solidFill>
                        <a:ln w="9525">
                          <a:solidFill>
                            <a:srgbClr val="000000"/>
                          </a:solidFill>
                          <a:miter lim="800000"/>
                          <a:headEnd/>
                          <a:tailEnd/>
                        </a:ln>
                      </wps:spPr>
                      <wps:txbx>
                        <w:txbxContent>
                          <w:p w:rsidR="00F32896" w:rsidRPr="00534DFC" w:rsidRDefault="00F32896" w:rsidP="003C481C">
                            <w:pPr>
                              <w:rPr>
                                <w:rFonts w:ascii="Arial" w:hAnsi="Arial" w:cs="Arial"/>
                                <w:color w:val="000080"/>
                              </w:rPr>
                            </w:pPr>
                            <w:r w:rsidRPr="003C481C">
                              <w:rPr>
                                <w:rFonts w:ascii="Arial" w:hAnsi="Arial" w:cs="Arial"/>
                                <w:color w:val="002060"/>
                              </w:rPr>
                              <w:tab/>
                            </w:r>
                            <w:r w:rsidRPr="00534DFC">
                              <w:rPr>
                                <w:rFonts w:ascii="Arial" w:hAnsi="Arial" w:cs="Arial"/>
                                <w:color w:val="000080"/>
                              </w:rPr>
                              <w:t>CH</w:t>
                            </w:r>
                            <w:r w:rsidRPr="00534DFC">
                              <w:rPr>
                                <w:rFonts w:ascii="Arial" w:hAnsi="Arial" w:cs="Arial"/>
                                <w:color w:val="000080"/>
                                <w:vertAlign w:val="subscript"/>
                              </w:rPr>
                              <w:t>4</w:t>
                            </w:r>
                            <w:r w:rsidRPr="00534DFC">
                              <w:rPr>
                                <w:rFonts w:ascii="Arial" w:hAnsi="Arial" w:cs="Arial"/>
                                <w:color w:val="000080"/>
                              </w:rPr>
                              <w:t xml:space="preserve"> + Cl</w:t>
                            </w:r>
                            <w:r w:rsidRPr="00534DFC">
                              <w:rPr>
                                <w:rFonts w:ascii="Arial" w:hAnsi="Arial" w:cs="Arial"/>
                                <w:color w:val="000080"/>
                                <w:vertAlign w:val="subscript"/>
                              </w:rPr>
                              <w:t>2</w:t>
                            </w:r>
                            <w:r w:rsidRPr="00534DFC">
                              <w:rPr>
                                <w:rFonts w:ascii="Arial" w:hAnsi="Arial" w:cs="Arial"/>
                                <w:color w:val="000080"/>
                              </w:rPr>
                              <w:t xml:space="preserve"> </w:t>
                            </w:r>
                            <w:r w:rsidRPr="00534DFC">
                              <w:rPr>
                                <w:rFonts w:ascii="Arial" w:hAnsi="Arial" w:cs="Arial"/>
                                <w:color w:val="000080"/>
                              </w:rPr>
                              <w:sym w:font="Wingdings" w:char="F0E0"/>
                            </w:r>
                            <w:r w:rsidRPr="00534DFC">
                              <w:rPr>
                                <w:rFonts w:ascii="Arial" w:hAnsi="Arial" w:cs="Arial"/>
                                <w:color w:val="000080"/>
                              </w:rPr>
                              <w:t xml:space="preserve"> HCl  +  CH</w:t>
                            </w:r>
                            <w:r w:rsidRPr="00534DFC">
                              <w:rPr>
                                <w:rFonts w:ascii="Arial" w:hAnsi="Arial" w:cs="Arial"/>
                                <w:color w:val="000080"/>
                                <w:vertAlign w:val="subscript"/>
                              </w:rPr>
                              <w:t>3</w:t>
                            </w:r>
                            <w:r w:rsidRPr="00534DFC">
                              <w:rPr>
                                <w:rFonts w:ascii="Arial" w:hAnsi="Arial" w:cs="Arial"/>
                                <w:color w:val="000080"/>
                              </w:rPr>
                              <w:t>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966E0" id="Text Box 246" o:spid="_x0000_s1046" type="#_x0000_t202" style="position:absolute;left:0;text-align:left;margin-left:-.45pt;margin-top:7.85pt;width:481.9pt;height:43.8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">
                <v:textbox>
                  <w:txbxContent>
                    <w:p w:rsidR="00F32896" w:rsidRPr="00534DFC" w:rsidRDefault="00F32896" w:rsidP="003C481C">
                      <w:pPr>
                        <w:rPr>
                          <w:rFonts w:ascii="Arial" w:hAnsi="Arial" w:cs="Arial"/>
                          <w:color w:val="000080"/>
                        </w:rPr>
                      </w:pPr>
                      <w:r w:rsidRPr="003C481C">
                        <w:rPr>
                          <w:rFonts w:ascii="Arial" w:hAnsi="Arial" w:cs="Arial"/>
                          <w:color w:val="002060"/>
                        </w:rPr>
                        <w:tab/>
                      </w:r>
                      <w:r w:rsidRPr="00534DFC">
                        <w:rPr>
                          <w:rFonts w:ascii="Arial" w:hAnsi="Arial" w:cs="Arial"/>
                          <w:color w:val="000080"/>
                        </w:rPr>
                        <w:t>CH</w:t>
                      </w:r>
                      <w:r w:rsidRPr="00534DFC">
                        <w:rPr>
                          <w:rFonts w:ascii="Arial" w:hAnsi="Arial" w:cs="Arial"/>
                          <w:color w:val="000080"/>
                          <w:vertAlign w:val="subscript"/>
                        </w:rPr>
                        <w:t>4</w:t>
                      </w:r>
                      <w:r w:rsidRPr="00534DFC">
                        <w:rPr>
                          <w:rFonts w:ascii="Arial" w:hAnsi="Arial" w:cs="Arial"/>
                          <w:color w:val="000080"/>
                        </w:rPr>
                        <w:t xml:space="preserve"> + Cl</w:t>
                      </w:r>
                      <w:r w:rsidRPr="00534DFC">
                        <w:rPr>
                          <w:rFonts w:ascii="Arial" w:hAnsi="Arial" w:cs="Arial"/>
                          <w:color w:val="000080"/>
                          <w:vertAlign w:val="subscript"/>
                        </w:rPr>
                        <w:t>2</w:t>
                      </w:r>
                      <w:r w:rsidRPr="00534DFC">
                        <w:rPr>
                          <w:rFonts w:ascii="Arial" w:hAnsi="Arial" w:cs="Arial"/>
                          <w:color w:val="000080"/>
                        </w:rPr>
                        <w:t xml:space="preserve"> </w:t>
                      </w:r>
                      <w:r w:rsidRPr="00534DFC">
                        <w:rPr>
                          <w:rFonts w:ascii="Arial" w:hAnsi="Arial" w:cs="Arial"/>
                          <w:color w:val="000080"/>
                        </w:rPr>
                        <w:sym w:font="Wingdings" w:char="F0E0"/>
                      </w:r>
                      <w:r w:rsidRPr="00534DFC">
                        <w:rPr>
                          <w:rFonts w:ascii="Arial" w:hAnsi="Arial" w:cs="Arial"/>
                          <w:color w:val="000080"/>
                        </w:rPr>
                        <w:t xml:space="preserve"> HCl  +  CH</w:t>
                      </w:r>
                      <w:r w:rsidRPr="00534DFC">
                        <w:rPr>
                          <w:rFonts w:ascii="Arial" w:hAnsi="Arial" w:cs="Arial"/>
                          <w:color w:val="000080"/>
                          <w:vertAlign w:val="subscript"/>
                        </w:rPr>
                        <w:t>3</w:t>
                      </w:r>
                      <w:r w:rsidRPr="00534DFC">
                        <w:rPr>
                          <w:rFonts w:ascii="Arial" w:hAnsi="Arial" w:cs="Arial"/>
                          <w:color w:val="000080"/>
                        </w:rPr>
                        <w:t>Cl</w:t>
                      </w:r>
                    </w:p>
                  </w:txbxContent>
                </v:textbox>
              </v:shape>
            </w:pict>
          </mc:Fallback>
        </mc:AlternateContent>
      </w:r>
    </w:p>
    <w:p w:rsidR="009738D5" w:rsidRDefault="009738D5" w:rsidP="00DD1FF3">
      <w:pPr>
        <w:ind w:left="720" w:hanging="720"/>
      </w:pPr>
    </w:p>
    <w:p w:rsidR="009738D5" w:rsidRDefault="009738D5" w:rsidP="00DD1FF3">
      <w:pPr>
        <w:ind w:left="720" w:hanging="720"/>
      </w:pPr>
    </w:p>
    <w:p w:rsidR="009738D5" w:rsidRDefault="009738D5" w:rsidP="00DD1FF3">
      <w:pPr>
        <w:ind w:left="720" w:hanging="720"/>
      </w:pPr>
    </w:p>
    <w:p w:rsidR="0064627A" w:rsidRDefault="0064627A" w:rsidP="00DD1FF3">
      <w:pPr>
        <w:ind w:left="720" w:hanging="720"/>
        <w:rPr>
          <w:b/>
        </w:rPr>
      </w:pPr>
    </w:p>
    <w:p w:rsidR="00AA34B7" w:rsidRDefault="00EF4FBD" w:rsidP="00DD1FF3">
      <w:pPr>
        <w:ind w:left="720" w:hanging="720"/>
        <w:rPr>
          <w:b/>
        </w:rPr>
      </w:pPr>
      <w:r>
        <w:rPr>
          <w:noProof/>
        </w:rPr>
        <w:drawing>
          <wp:anchor distT="0" distB="0" distL="114300" distR="114300" simplePos="0" relativeHeight="251529216" behindDoc="0" locked="0" layoutInCell="1" allowOverlap="1" wp14:anchorId="06213440" wp14:editId="42DE1C4B">
            <wp:simplePos x="0" y="0"/>
            <wp:positionH relativeFrom="column">
              <wp:posOffset>5528310</wp:posOffset>
            </wp:positionH>
            <wp:positionV relativeFrom="paragraph">
              <wp:posOffset>67310</wp:posOffset>
            </wp:positionV>
            <wp:extent cx="546735" cy="546735"/>
            <wp:effectExtent l="0" t="0" r="5715" b="5715"/>
            <wp:wrapNone/>
            <wp:docPr id="288" name="Picture 288"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New Refer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4B7">
        <w:rPr>
          <w:b/>
        </w:rPr>
        <w:t>MECHANISM FOR THE REACTION</w:t>
      </w:r>
      <w:r w:rsidR="00A749B2">
        <w:rPr>
          <w:b/>
        </w:rPr>
        <w:t xml:space="preserve"> (free radical homolytic substitution)</w:t>
      </w:r>
    </w:p>
    <w:p w:rsidR="00A749B2" w:rsidRDefault="00A749B2" w:rsidP="00DD1FF3">
      <w:pPr>
        <w:ind w:left="720" w:hanging="720"/>
        <w:rPr>
          <w:b/>
        </w:rPr>
      </w:pPr>
      <w:r>
        <w:t xml:space="preserve">A reaction mechanism shows </w:t>
      </w:r>
      <w:r>
        <w:rPr>
          <w:b/>
        </w:rPr>
        <w:t>step by step how the bonds break and form.</w:t>
      </w:r>
    </w:p>
    <w:p w:rsidR="00A749B2" w:rsidRPr="00A749B2" w:rsidRDefault="00A749B2" w:rsidP="00DD1FF3">
      <w:pPr>
        <w:ind w:left="720" w:hanging="720"/>
        <w:rPr>
          <w:b/>
        </w:rPr>
      </w:pPr>
    </w:p>
    <w:p w:rsidR="00325CCB" w:rsidRDefault="00325CCB" w:rsidP="00325CCB">
      <w:pPr>
        <w:widowControl w:val="0"/>
        <w:autoSpaceDE w:val="0"/>
        <w:autoSpaceDN w:val="0"/>
        <w:adjustRightInd w:val="0"/>
        <w:ind w:right="28"/>
      </w:pPr>
    </w:p>
    <w:p w:rsidR="00325CCB" w:rsidRPr="00BD14C2" w:rsidRDefault="00325CCB" w:rsidP="00325CCB">
      <w:pPr>
        <w:widowControl w:val="0"/>
        <w:autoSpaceDE w:val="0"/>
        <w:autoSpaceDN w:val="0"/>
        <w:adjustRightInd w:val="0"/>
        <w:spacing w:line="230" w:lineRule="exact"/>
        <w:ind w:right="-49"/>
        <w:jc w:val="both"/>
        <w:rPr>
          <w:b/>
        </w:rPr>
      </w:pPr>
      <w:r w:rsidRPr="00BD14C2">
        <w:rPr>
          <w:b/>
        </w:rPr>
        <w:t>THE INITIATION STEP</w:t>
      </w:r>
    </w:p>
    <w:p w:rsidR="00325CCB" w:rsidRPr="00A749B2" w:rsidRDefault="00325CCB" w:rsidP="00325CCB">
      <w:pPr>
        <w:widowControl w:val="0"/>
        <w:autoSpaceDE w:val="0"/>
        <w:autoSpaceDN w:val="0"/>
        <w:adjustRightInd w:val="0"/>
        <w:spacing w:line="288" w:lineRule="exact"/>
        <w:ind w:right="19"/>
        <w:rPr>
          <w:b/>
        </w:rPr>
      </w:pPr>
      <w:r>
        <w:t xml:space="preserve">In the presence of </w:t>
      </w:r>
      <w:r w:rsidRPr="00A749B2">
        <w:rPr>
          <w:b/>
        </w:rPr>
        <w:t>ultra-violet</w:t>
      </w:r>
      <w:r>
        <w:t xml:space="preserve"> light, covalently bonded chlorine molecules break into two </w:t>
      </w:r>
      <w:r w:rsidRPr="00A749B2">
        <w:rPr>
          <w:b/>
        </w:rPr>
        <w:t>highly reactive chlorine atoms each w</w:t>
      </w:r>
      <w:r w:rsidR="00A749B2" w:rsidRPr="00A749B2">
        <w:rPr>
          <w:b/>
        </w:rPr>
        <w:t>ith a single, unpaired electron</w:t>
      </w:r>
      <w:r w:rsidR="00A749B2">
        <w:t xml:space="preserve">.  These are called </w:t>
      </w:r>
      <w:r w:rsidR="00A749B2">
        <w:rPr>
          <w:b/>
        </w:rPr>
        <w:t>chlorine free radicals</w:t>
      </w:r>
    </w:p>
    <w:p w:rsidR="00A749B2" w:rsidRDefault="00A749B2" w:rsidP="00A749B2">
      <w:pPr>
        <w:widowControl w:val="0"/>
        <w:numPr>
          <w:ilvl w:val="0"/>
          <w:numId w:val="22"/>
        </w:numPr>
        <w:autoSpaceDE w:val="0"/>
        <w:autoSpaceDN w:val="0"/>
        <w:adjustRightInd w:val="0"/>
        <w:spacing w:line="283" w:lineRule="exact"/>
        <w:ind w:right="388"/>
      </w:pPr>
      <w:r>
        <w:t>Energy is required to break the bond, hence the reaction only proceeds in the presence of UV light.</w:t>
      </w:r>
    </w:p>
    <w:p w:rsidR="00325CCB" w:rsidRDefault="00A749B2" w:rsidP="00346B98">
      <w:pPr>
        <w:widowControl w:val="0"/>
        <w:numPr>
          <w:ilvl w:val="0"/>
          <w:numId w:val="22"/>
        </w:numPr>
        <w:autoSpaceDE w:val="0"/>
        <w:autoSpaceDN w:val="0"/>
        <w:adjustRightInd w:val="0"/>
        <w:spacing w:line="283" w:lineRule="exact"/>
        <w:ind w:right="28"/>
      </w:pPr>
      <w:r>
        <w:t xml:space="preserve">As the homolytic fission of a chlorine molecule must occur before the reaction can proceed, this is known as the initiation step. After this step no more </w:t>
      </w:r>
      <w:r w:rsidR="009738D5">
        <w:t>UV</w:t>
      </w:r>
      <w:r>
        <w:t xml:space="preserve"> light is needed.</w:t>
      </w:r>
    </w:p>
    <w:p w:rsidR="00B0466A" w:rsidRDefault="00EF4FBD" w:rsidP="00B0466A">
      <w:pPr>
        <w:widowControl w:val="0"/>
        <w:autoSpaceDE w:val="0"/>
        <w:autoSpaceDN w:val="0"/>
        <w:adjustRightInd w:val="0"/>
        <w:spacing w:line="278" w:lineRule="exact"/>
        <w:ind w:right="158"/>
      </w:pPr>
      <w:r>
        <w:rPr>
          <w:noProof/>
        </w:rPr>
        <w:drawing>
          <wp:anchor distT="0" distB="0" distL="114300" distR="114300" simplePos="0" relativeHeight="251694080" behindDoc="0" locked="0" layoutInCell="1" allowOverlap="1" wp14:anchorId="48FE635A" wp14:editId="623655C6">
            <wp:simplePos x="0" y="0"/>
            <wp:positionH relativeFrom="column">
              <wp:posOffset>5258435</wp:posOffset>
            </wp:positionH>
            <wp:positionV relativeFrom="paragraph">
              <wp:posOffset>226695</wp:posOffset>
            </wp:positionV>
            <wp:extent cx="832485" cy="334645"/>
            <wp:effectExtent l="0" t="0" r="5715" b="8255"/>
            <wp:wrapNone/>
            <wp:docPr id="515" name="Picture 515"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New exerci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i">
            <w:drawing>
              <wp:anchor distT="0" distB="0" distL="114300" distR="114300" simplePos="0" relativeHeight="251695104" behindDoc="0" locked="0" layoutInCell="1" allowOverlap="1" wp14:anchorId="59858437" wp14:editId="722E1269">
                <wp:simplePos x="0" y="0"/>
                <wp:positionH relativeFrom="column">
                  <wp:posOffset>883285</wp:posOffset>
                </wp:positionH>
                <wp:positionV relativeFrom="paragraph">
                  <wp:posOffset>344170</wp:posOffset>
                </wp:positionV>
                <wp:extent cx="950595" cy="436245"/>
                <wp:effectExtent l="16510" t="10795" r="13970" b="10160"/>
                <wp:wrapNone/>
                <wp:docPr id="632" name="Ink 5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5">
                      <w14:nvContentPartPr>
                        <w14:cNvContentPartPr>
                          <a14:cpLocks xmlns:a14="http://schemas.microsoft.com/office/drawing/2010/main" noRot="1" noChangeAspect="1" noEditPoints="1" noChangeArrowheads="1" noChangeShapeType="1"/>
                        </w14:cNvContentPartPr>
                      </w14:nvContentPartPr>
                      <w14:xfrm>
                        <a:off x="0" y="0"/>
                        <a:ext cx="950595" cy="436245"/>
                      </w14:xfrm>
                    </w14:contentPart>
                  </a:graphicData>
                </a:graphic>
                <wp14:sizeRelH relativeFrom="page">
                  <wp14:pctWidth>0</wp14:pctWidth>
                </wp14:sizeRelH>
                <wp14:sizeRelV relativeFrom="page">
                  <wp14:pctHeight>0</wp14:pctHeight>
                </wp14:sizeRelV>
              </wp:anchor>
            </w:drawing>
          </mc:Choice>
          <mc:Fallback>
            <w:pict>
              <v:shape w14:anchorId="6160AB0A" id="Ink 516" o:spid="_x0000_s1026" type="#_x0000_t75" style="position:absolute;margin-left:69.05pt;margin-top:26.6pt;width:75.85pt;height:35.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">
                <v:imagedata r:id="rId276" o:title=""/>
                <o:lock v:ext="edit" rotation="t" verticies="t" shapetype="t"/>
              </v:shape>
            </w:pict>
          </mc:Fallback>
        </mc:AlternateContent>
      </w:r>
      <w:r>
        <w:rPr>
          <w:noProof/>
        </w:rPr>
        <mc:AlternateContent>
          <mc:Choice Requires="wpi">
            <w:drawing>
              <wp:anchor distT="0" distB="0" distL="114300" distR="114300" simplePos="0" relativeHeight="251697152" behindDoc="0" locked="0" layoutInCell="1" allowOverlap="1" wp14:anchorId="6C853D94" wp14:editId="4E984549">
                <wp:simplePos x="0" y="0"/>
                <wp:positionH relativeFrom="column">
                  <wp:posOffset>3350260</wp:posOffset>
                </wp:positionH>
                <wp:positionV relativeFrom="paragraph">
                  <wp:posOffset>335280</wp:posOffset>
                </wp:positionV>
                <wp:extent cx="363855" cy="431165"/>
                <wp:effectExtent l="16510" t="11430" r="10160" b="14605"/>
                <wp:wrapNone/>
                <wp:docPr id="631" name="Ink 5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7">
                      <w14:nvContentPartPr>
                        <w14:cNvContentPartPr>
                          <a14:cpLocks xmlns:a14="http://schemas.microsoft.com/office/drawing/2010/main" noRot="1" noChangeAspect="1" noEditPoints="1" noChangeArrowheads="1" noChangeShapeType="1"/>
                        </w14:cNvContentPartPr>
                      </w14:nvContentPartPr>
                      <w14:xfrm>
                        <a:off x="0" y="0"/>
                        <a:ext cx="363855" cy="431165"/>
                      </w14:xfrm>
                    </w14:contentPart>
                  </a:graphicData>
                </a:graphic>
                <wp14:sizeRelH relativeFrom="page">
                  <wp14:pctWidth>0</wp14:pctWidth>
                </wp14:sizeRelH>
                <wp14:sizeRelV relativeFrom="page">
                  <wp14:pctHeight>0</wp14:pctHeight>
                </wp14:sizeRelV>
              </wp:anchor>
            </w:drawing>
          </mc:Choice>
          <mc:Fallback>
            <w:pict>
              <v:shape w14:anchorId="55158000" id="Ink 518" o:spid="_x0000_s1026" type="#_x0000_t75" style="position:absolute;margin-left:263.3pt;margin-top:25.9pt;width:29.65pt;height:3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">
                <v:imagedata r:id="rId278" o:title=""/>
                <o:lock v:ext="edit" rotation="t" verticies="t" shapetype="t"/>
              </v:shape>
            </w:pict>
          </mc:Fallback>
        </mc:AlternateContent>
      </w:r>
      <w:r>
        <w:rPr>
          <w:noProof/>
        </w:rPr>
        <mc:AlternateContent>
          <mc:Choice Requires="wpi">
            <w:drawing>
              <wp:anchor distT="0" distB="0" distL="114300" distR="114300" simplePos="0" relativeHeight="251698176" behindDoc="0" locked="0" layoutInCell="1" allowOverlap="1" wp14:anchorId="42A6D85D" wp14:editId="15C72F45">
                <wp:simplePos x="0" y="0"/>
                <wp:positionH relativeFrom="column">
                  <wp:posOffset>4057650</wp:posOffset>
                </wp:positionH>
                <wp:positionV relativeFrom="paragraph">
                  <wp:posOffset>338455</wp:posOffset>
                </wp:positionV>
                <wp:extent cx="397510" cy="442595"/>
                <wp:effectExtent l="9525" t="14605" r="12065" b="9525"/>
                <wp:wrapNone/>
                <wp:docPr id="630" name="Ink 5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9">
                      <w14:nvContentPartPr>
                        <w14:cNvContentPartPr>
                          <a14:cpLocks xmlns:a14="http://schemas.microsoft.com/office/drawing/2010/main" noRot="1" noChangeAspect="1" noEditPoints="1" noChangeArrowheads="1" noChangeShapeType="1"/>
                        </w14:cNvContentPartPr>
                      </w14:nvContentPartPr>
                      <w14:xfrm>
                        <a:off x="0" y="0"/>
                        <a:ext cx="397510" cy="442595"/>
                      </w14:xfrm>
                    </w14:contentPart>
                  </a:graphicData>
                </a:graphic>
                <wp14:sizeRelH relativeFrom="page">
                  <wp14:pctWidth>0</wp14:pctWidth>
                </wp14:sizeRelH>
                <wp14:sizeRelV relativeFrom="page">
                  <wp14:pctHeight>0</wp14:pctHeight>
                </wp14:sizeRelV>
              </wp:anchor>
            </w:drawing>
          </mc:Choice>
          <mc:Fallback>
            <w:pict>
              <v:shape w14:anchorId="7EB707CE" id="Ink 519" o:spid="_x0000_s1026" type="#_x0000_t75" style="position:absolute;margin-left:319pt;margin-top:26.15pt;width:32.3pt;height:3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">
                <v:imagedata r:id="rId280" o:title=""/>
                <o:lock v:ext="edit" rotation="t" verticies="t" shapetype="t"/>
              </v:shape>
            </w:pict>
          </mc:Fallback>
        </mc:AlternateContent>
      </w:r>
      <w:r>
        <w:rPr>
          <w:noProof/>
        </w:rPr>
        <mc:AlternateContent>
          <mc:Choice Requires="wpi">
            <w:drawing>
              <wp:anchor distT="0" distB="0" distL="114300" distR="114300" simplePos="0" relativeHeight="251699200" behindDoc="0" locked="0" layoutInCell="1" allowOverlap="1" wp14:anchorId="156D287C" wp14:editId="17B6DC4A">
                <wp:simplePos x="0" y="0"/>
                <wp:positionH relativeFrom="column">
                  <wp:posOffset>1169670</wp:posOffset>
                </wp:positionH>
                <wp:positionV relativeFrom="paragraph">
                  <wp:posOffset>203200</wp:posOffset>
                </wp:positionV>
                <wp:extent cx="489585" cy="669290"/>
                <wp:effectExtent l="17145" t="12700" r="7620" b="13335"/>
                <wp:wrapNone/>
                <wp:docPr id="629" name="Ink 5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1">
                      <w14:nvContentPartPr>
                        <w14:cNvContentPartPr>
                          <a14:cpLocks xmlns:a14="http://schemas.microsoft.com/office/drawing/2010/main" noRot="1" noChangeAspect="1" noEditPoints="1" noChangeArrowheads="1" noChangeShapeType="1"/>
                        </w14:cNvContentPartPr>
                      </w14:nvContentPartPr>
                      <w14:xfrm>
                        <a:off x="0" y="0"/>
                        <a:ext cx="489585" cy="669290"/>
                      </w14:xfrm>
                    </w14:contentPart>
                  </a:graphicData>
                </a:graphic>
                <wp14:sizeRelH relativeFrom="page">
                  <wp14:pctWidth>0</wp14:pctWidth>
                </wp14:sizeRelH>
                <wp14:sizeRelV relativeFrom="page">
                  <wp14:pctHeight>0</wp14:pctHeight>
                </wp14:sizeRelV>
              </wp:anchor>
            </w:drawing>
          </mc:Choice>
          <mc:Fallback>
            <w:pict>
              <v:shape w14:anchorId="6769E332" id="Ink 520" o:spid="_x0000_s1026" type="#_x0000_t75" style="position:absolute;margin-left:91.6pt;margin-top:15.5pt;width:39.55pt;height:53.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">
                <v:imagedata r:id="rId282" o:title=""/>
                <o:lock v:ext="edit" rotation="t" verticies="t" shapetype="t"/>
              </v:shape>
            </w:pict>
          </mc:Fallback>
        </mc:AlternateContent>
      </w:r>
      <w:r w:rsidR="00B0466A">
        <w:t xml:space="preserve">Draw </w:t>
      </w:r>
      <w:r w:rsidR="00B0466A" w:rsidRPr="00A749B2">
        <w:rPr>
          <w:b/>
        </w:rPr>
        <w:t xml:space="preserve">dot and cross diagrams </w:t>
      </w:r>
      <w:r w:rsidR="00B0466A">
        <w:t>of the chlorine molecule and the two chlorine atoms to represent this reaction:</w:t>
      </w:r>
      <w:r w:rsidR="00B0466A" w:rsidRPr="008F064B">
        <w:t xml:space="preserve"> </w:t>
      </w:r>
    </w:p>
    <w:p w:rsidR="00B0466A" w:rsidRDefault="00EF4FBD" w:rsidP="0064627A">
      <w:pPr>
        <w:widowControl w:val="0"/>
        <w:autoSpaceDE w:val="0"/>
        <w:autoSpaceDN w:val="0"/>
        <w:adjustRightInd w:val="0"/>
        <w:spacing w:line="278" w:lineRule="exact"/>
        <w:ind w:left="360" w:right="158"/>
      </w:pPr>
      <w:r>
        <w:rPr>
          <w:noProof/>
        </w:rPr>
        <mc:AlternateContent>
          <mc:Choice Requires="wpi">
            <w:drawing>
              <wp:anchor distT="0" distB="0" distL="114300" distR="114300" simplePos="0" relativeHeight="251696128" behindDoc="0" locked="0" layoutInCell="1" allowOverlap="1" wp14:anchorId="77F20E75" wp14:editId="1C218528">
                <wp:simplePos x="0" y="0"/>
                <wp:positionH relativeFrom="column">
                  <wp:posOffset>2193925</wp:posOffset>
                </wp:positionH>
                <wp:positionV relativeFrom="paragraph">
                  <wp:posOffset>125730</wp:posOffset>
                </wp:positionV>
                <wp:extent cx="912495" cy="139065"/>
                <wp:effectExtent l="12700" t="11430" r="17780" b="11430"/>
                <wp:wrapNone/>
                <wp:docPr id="628" name="Ink 5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3">
                      <w14:nvContentPartPr>
                        <w14:cNvContentPartPr>
                          <a14:cpLocks xmlns:a14="http://schemas.microsoft.com/office/drawing/2010/main" noRot="1" noChangeAspect="1" noEditPoints="1" noChangeArrowheads="1" noChangeShapeType="1"/>
                        </w14:cNvContentPartPr>
                      </w14:nvContentPartPr>
                      <w14:xfrm>
                        <a:off x="0" y="0"/>
                        <a:ext cx="912495" cy="139065"/>
                      </w14:xfrm>
                    </w14:contentPart>
                  </a:graphicData>
                </a:graphic>
                <wp14:sizeRelH relativeFrom="page">
                  <wp14:pctWidth>0</wp14:pctWidth>
                </wp14:sizeRelH>
                <wp14:sizeRelV relativeFrom="page">
                  <wp14:pctHeight>0</wp14:pctHeight>
                </wp14:sizeRelV>
              </wp:anchor>
            </w:drawing>
          </mc:Choice>
          <mc:Fallback>
            <w:pict>
              <v:shape w14:anchorId="04B512CD" id="Ink 517" o:spid="_x0000_s1026" type="#_x0000_t75" style="position:absolute;margin-left:172.25pt;margin-top:9.4pt;width:72.85pt;height:1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">
                <v:imagedata r:id="rId284" o:title=""/>
                <o:lock v:ext="edit" rotation="t" verticies="t" shapetype="t"/>
              </v:shape>
            </w:pict>
          </mc:Fallback>
        </mc:AlternateContent>
      </w:r>
    </w:p>
    <w:p w:rsidR="00B0466A" w:rsidRDefault="00B0466A" w:rsidP="0064627A">
      <w:pPr>
        <w:widowControl w:val="0"/>
        <w:autoSpaceDE w:val="0"/>
        <w:autoSpaceDN w:val="0"/>
        <w:adjustRightInd w:val="0"/>
        <w:spacing w:line="278" w:lineRule="exact"/>
        <w:ind w:left="360" w:right="158"/>
      </w:pPr>
    </w:p>
    <w:p w:rsidR="00B0466A" w:rsidRPr="00F22E0C" w:rsidRDefault="00EF4FBD" w:rsidP="0064627A">
      <w:pPr>
        <w:widowControl w:val="0"/>
        <w:autoSpaceDE w:val="0"/>
        <w:autoSpaceDN w:val="0"/>
        <w:adjustRightInd w:val="0"/>
        <w:spacing w:line="278" w:lineRule="exact"/>
        <w:ind w:left="360" w:right="158"/>
      </w:pPr>
      <w:r>
        <w:rPr>
          <w:noProof/>
        </w:rPr>
        <mc:AlternateContent>
          <mc:Choice Requires="wpi">
            <w:drawing>
              <wp:anchor distT="0" distB="0" distL="114300" distR="114300" simplePos="0" relativeHeight="251700224" behindDoc="0" locked="0" layoutInCell="1" allowOverlap="1" wp14:anchorId="69E7BBC5" wp14:editId="7A1B730B">
                <wp:simplePos x="0" y="0"/>
                <wp:positionH relativeFrom="column">
                  <wp:posOffset>3385185</wp:posOffset>
                </wp:positionH>
                <wp:positionV relativeFrom="paragraph">
                  <wp:posOffset>135255</wp:posOffset>
                </wp:positionV>
                <wp:extent cx="71755" cy="156845"/>
                <wp:effectExtent l="13335" t="11430" r="10160" b="12700"/>
                <wp:wrapNone/>
                <wp:docPr id="627" name="Ink 5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5">
                      <w14:nvContentPartPr>
                        <w14:cNvContentPartPr>
                          <a14:cpLocks xmlns:a14="http://schemas.microsoft.com/office/drawing/2010/main" noRot="1" noChangeAspect="1" noEditPoints="1" noChangeArrowheads="1" noChangeShapeType="1"/>
                        </w14:cNvContentPartPr>
                      </w14:nvContentPartPr>
                      <w14:xfrm>
                        <a:off x="0" y="0"/>
                        <a:ext cx="71755" cy="156845"/>
                      </w14:xfrm>
                    </w14:contentPart>
                  </a:graphicData>
                </a:graphic>
                <wp14:sizeRelH relativeFrom="page">
                  <wp14:pctWidth>0</wp14:pctWidth>
                </wp14:sizeRelH>
                <wp14:sizeRelV relativeFrom="page">
                  <wp14:pctHeight>0</wp14:pctHeight>
                </wp14:sizeRelV>
              </wp:anchor>
            </w:drawing>
          </mc:Choice>
          <mc:Fallback>
            <w:pict>
              <v:shape w14:anchorId="40039D9D" id="Ink 521" o:spid="_x0000_s1026" type="#_x0000_t75" style="position:absolute;margin-left:266.05pt;margin-top:10.15pt;width:6.65pt;height:1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">
                <v:imagedata r:id="rId286" o:title=""/>
                <o:lock v:ext="edit" rotation="t" verticies="t" shapetype="t"/>
              </v:shape>
            </w:pict>
          </mc:Fallback>
        </mc:AlternateContent>
      </w:r>
      <w:r>
        <w:rPr>
          <w:noProof/>
        </w:rPr>
        <mc:AlternateContent>
          <mc:Choice Requires="wpi">
            <w:drawing>
              <wp:anchor distT="0" distB="0" distL="114300" distR="114300" simplePos="0" relativeHeight="251701248" behindDoc="0" locked="0" layoutInCell="1" allowOverlap="1" wp14:anchorId="0A195E37" wp14:editId="0A402925">
                <wp:simplePos x="0" y="0"/>
                <wp:positionH relativeFrom="column">
                  <wp:posOffset>3662045</wp:posOffset>
                </wp:positionH>
                <wp:positionV relativeFrom="paragraph">
                  <wp:posOffset>118745</wp:posOffset>
                </wp:positionV>
                <wp:extent cx="199390" cy="227965"/>
                <wp:effectExtent l="13970" t="23495" r="15240" b="15240"/>
                <wp:wrapNone/>
                <wp:docPr id="626" name="Ink 5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7">
                      <w14:nvContentPartPr>
                        <w14:cNvContentPartPr>
                          <a14:cpLocks xmlns:a14="http://schemas.microsoft.com/office/drawing/2010/main" noRot="1" noChangeAspect="1" noEditPoints="1" noChangeArrowheads="1" noChangeShapeType="1"/>
                        </w14:cNvContentPartPr>
                      </w14:nvContentPartPr>
                      <w14:xfrm>
                        <a:off x="0" y="0"/>
                        <a:ext cx="199390" cy="227965"/>
                      </w14:xfrm>
                    </w14:contentPart>
                  </a:graphicData>
                </a:graphic>
                <wp14:sizeRelH relativeFrom="page">
                  <wp14:pctWidth>0</wp14:pctWidth>
                </wp14:sizeRelH>
                <wp14:sizeRelV relativeFrom="page">
                  <wp14:pctHeight>0</wp14:pctHeight>
                </wp14:sizeRelV>
              </wp:anchor>
            </w:drawing>
          </mc:Choice>
          <mc:Fallback>
            <w:pict>
              <v:shape w14:anchorId="00B449AE" id="Ink 522" o:spid="_x0000_s1026" type="#_x0000_t75" style="position:absolute;margin-left:287.85pt;margin-top:8.85pt;width:16.7pt;height:18.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">
                <v:imagedata r:id="rId288" o:title=""/>
                <o:lock v:ext="edit" rotation="t" verticies="t" shapetype="t"/>
              </v:shape>
            </w:pict>
          </mc:Fallback>
        </mc:AlternateContent>
      </w:r>
      <w:r>
        <w:rPr>
          <w:noProof/>
        </w:rPr>
        <mc:AlternateContent>
          <mc:Choice Requires="wpi">
            <w:drawing>
              <wp:anchor distT="0" distB="0" distL="114300" distR="114300" simplePos="0" relativeHeight="251702272" behindDoc="0" locked="0" layoutInCell="1" allowOverlap="1" wp14:anchorId="5A7716A7" wp14:editId="25ACF6EF">
                <wp:simplePos x="0" y="0"/>
                <wp:positionH relativeFrom="column">
                  <wp:posOffset>4036060</wp:posOffset>
                </wp:positionH>
                <wp:positionV relativeFrom="paragraph">
                  <wp:posOffset>160655</wp:posOffset>
                </wp:positionV>
                <wp:extent cx="622935" cy="139700"/>
                <wp:effectExtent l="6985" t="93980" r="8255" b="13970"/>
                <wp:wrapNone/>
                <wp:docPr id="625" name="Ink 5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9">
                      <w14:nvContentPartPr>
                        <w14:cNvContentPartPr>
                          <a14:cpLocks xmlns:a14="http://schemas.microsoft.com/office/drawing/2010/main" noRot="1" noChangeAspect="1" noEditPoints="1" noChangeArrowheads="1" noChangeShapeType="1"/>
                        </w14:cNvContentPartPr>
                      </w14:nvContentPartPr>
                      <w14:xfrm>
                        <a:off x="0" y="0"/>
                        <a:ext cx="622935" cy="139700"/>
                      </w14:xfrm>
                    </w14:contentPart>
                  </a:graphicData>
                </a:graphic>
                <wp14:sizeRelH relativeFrom="page">
                  <wp14:pctWidth>0</wp14:pctWidth>
                </wp14:sizeRelH>
                <wp14:sizeRelV relativeFrom="page">
                  <wp14:pctHeight>0</wp14:pctHeight>
                </wp14:sizeRelV>
              </wp:anchor>
            </w:drawing>
          </mc:Choice>
          <mc:Fallback>
            <w:pict>
              <v:shape w14:anchorId="110F7A68" id="Ink 523" o:spid="_x0000_s1026" type="#_x0000_t75" style="position:absolute;margin-left:317.3pt;margin-top:12.15pt;width:50.05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">
                <v:imagedata r:id="rId290" o:title=""/>
                <o:lock v:ext="edit" rotation="t" verticies="t" shapetype="t"/>
              </v:shape>
            </w:pict>
          </mc:Fallback>
        </mc:AlternateContent>
      </w:r>
    </w:p>
    <w:p w:rsidR="00FD034D" w:rsidRDefault="00FD034D" w:rsidP="00325CCB">
      <w:pPr>
        <w:widowControl w:val="0"/>
        <w:autoSpaceDE w:val="0"/>
        <w:autoSpaceDN w:val="0"/>
        <w:adjustRightInd w:val="0"/>
        <w:spacing w:line="278" w:lineRule="exact"/>
        <w:ind w:right="158"/>
      </w:pPr>
    </w:p>
    <w:p w:rsidR="00FD034D" w:rsidRDefault="00FD034D" w:rsidP="00325CCB">
      <w:pPr>
        <w:widowControl w:val="0"/>
        <w:autoSpaceDE w:val="0"/>
        <w:autoSpaceDN w:val="0"/>
        <w:adjustRightInd w:val="0"/>
        <w:spacing w:line="278" w:lineRule="exact"/>
        <w:ind w:right="158"/>
      </w:pPr>
    </w:p>
    <w:p w:rsidR="0064627A" w:rsidRDefault="0064627A" w:rsidP="00325CCB">
      <w:pPr>
        <w:widowControl w:val="0"/>
        <w:autoSpaceDE w:val="0"/>
        <w:autoSpaceDN w:val="0"/>
        <w:adjustRightInd w:val="0"/>
        <w:spacing w:line="278" w:lineRule="exact"/>
        <w:ind w:right="158"/>
      </w:pPr>
    </w:p>
    <w:p w:rsidR="0064627A" w:rsidRDefault="0064627A" w:rsidP="00325CCB">
      <w:pPr>
        <w:widowControl w:val="0"/>
        <w:autoSpaceDE w:val="0"/>
        <w:autoSpaceDN w:val="0"/>
        <w:adjustRightInd w:val="0"/>
        <w:spacing w:line="278" w:lineRule="exact"/>
        <w:ind w:right="158"/>
      </w:pPr>
    </w:p>
    <w:p w:rsidR="005E6364" w:rsidRDefault="005E6364" w:rsidP="00325CCB">
      <w:pPr>
        <w:widowControl w:val="0"/>
        <w:autoSpaceDE w:val="0"/>
        <w:autoSpaceDN w:val="0"/>
        <w:adjustRightInd w:val="0"/>
        <w:spacing w:line="278" w:lineRule="exact"/>
        <w:ind w:right="158"/>
      </w:pPr>
    </w:p>
    <w:p w:rsidR="00325CCB" w:rsidRDefault="00EF4FBD" w:rsidP="00325CCB">
      <w:pPr>
        <w:widowControl w:val="0"/>
        <w:autoSpaceDE w:val="0"/>
        <w:autoSpaceDN w:val="0"/>
        <w:adjustRightInd w:val="0"/>
        <w:spacing w:line="278" w:lineRule="exact"/>
        <w:ind w:right="158"/>
      </w:pPr>
      <w:r>
        <w:rPr>
          <w:noProof/>
        </w:rPr>
        <mc:AlternateContent>
          <mc:Choice Requires="wps">
            <w:drawing>
              <wp:anchor distT="0" distB="0" distL="114300" distR="114300" simplePos="0" relativeHeight="251489280" behindDoc="0" locked="0" layoutInCell="1" allowOverlap="1" wp14:anchorId="7F8C6D05" wp14:editId="493F5100">
                <wp:simplePos x="0" y="0"/>
                <wp:positionH relativeFrom="column">
                  <wp:posOffset>17145</wp:posOffset>
                </wp:positionH>
                <wp:positionV relativeFrom="paragraph">
                  <wp:posOffset>163830</wp:posOffset>
                </wp:positionV>
                <wp:extent cx="6120130" cy="687705"/>
                <wp:effectExtent l="7620" t="11430" r="6350" b="5715"/>
                <wp:wrapNone/>
                <wp:docPr id="62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87705"/>
                        </a:xfrm>
                        <a:prstGeom prst="rect">
                          <a:avLst/>
                        </a:prstGeom>
                        <a:solidFill>
                          <a:srgbClr val="FFFFFF"/>
                        </a:solidFill>
                        <a:ln w="9525">
                          <a:solidFill>
                            <a:srgbClr val="000000"/>
                          </a:solidFill>
                          <a:miter lim="800000"/>
                          <a:headEnd/>
                          <a:tailEnd/>
                        </a:ln>
                      </wps:spPr>
                      <wps:txbx>
                        <w:txbxContent>
                          <w:p w:rsidR="00F32896" w:rsidRDefault="00F32896" w:rsidP="00325CCB">
                            <w:r w:rsidRPr="00BD14C2">
                              <w:rPr>
                                <w:b/>
                              </w:rPr>
                              <w:t>HOMOLYTIC FISSION</w:t>
                            </w:r>
                            <w:r>
                              <w:t xml:space="preserve"> (homo- of like kind, lysis-to break open) is the term used to describe the breaking of a covalent bond so that the bonding electrons are shared equally between the atoms involved. It is represented using half-headed curly arrows.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C6D05" id="Text Box 114" o:spid="_x0000_s1047" type="#_x0000_t202" style="position:absolute;margin-left:1.35pt;margin-top:12.9pt;width:481.9pt;height:54.1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">
                <v:textbox>
                  <w:txbxContent>
                    <w:p w:rsidR="00F32896" w:rsidRDefault="00F32896" w:rsidP="00325CCB">
                      <w:r w:rsidRPr="00BD14C2">
                        <w:rPr>
                          <w:b/>
                        </w:rPr>
                        <w:t>HOMOLYTIC FISSION</w:t>
                      </w:r>
                      <w:r>
                        <w:t xml:space="preserve"> (homo- of like kind, lysis-to break open) is the term used to describe the breaking of a covalent bond so that the bonding electrons are shared equally between the atoms involved. It is represented using half-headed curly arrows.</w:t>
                      </w:r>
                    </w:p>
                  </w:txbxContent>
                </v:textbox>
              </v:shape>
            </w:pict>
          </mc:Fallback>
        </mc:AlternateContent>
      </w:r>
    </w:p>
    <w:p w:rsidR="00325CCB" w:rsidRDefault="00325CCB" w:rsidP="00325CCB">
      <w:pPr>
        <w:widowControl w:val="0"/>
        <w:autoSpaceDE w:val="0"/>
        <w:autoSpaceDN w:val="0"/>
        <w:adjustRightInd w:val="0"/>
        <w:spacing w:line="278" w:lineRule="exact"/>
        <w:ind w:right="158"/>
      </w:pPr>
    </w:p>
    <w:p w:rsidR="00325CCB" w:rsidRDefault="00325CCB" w:rsidP="00325CCB">
      <w:pPr>
        <w:widowControl w:val="0"/>
        <w:autoSpaceDE w:val="0"/>
        <w:autoSpaceDN w:val="0"/>
        <w:adjustRightInd w:val="0"/>
        <w:spacing w:line="278" w:lineRule="exact"/>
        <w:ind w:right="158"/>
      </w:pPr>
    </w:p>
    <w:p w:rsidR="00325CCB" w:rsidRDefault="00325CCB" w:rsidP="00325CCB">
      <w:pPr>
        <w:widowControl w:val="0"/>
        <w:autoSpaceDE w:val="0"/>
        <w:autoSpaceDN w:val="0"/>
        <w:adjustRightInd w:val="0"/>
        <w:spacing w:line="278" w:lineRule="exact"/>
        <w:ind w:right="158"/>
      </w:pPr>
    </w:p>
    <w:p w:rsidR="00325CCB" w:rsidRDefault="00325CCB" w:rsidP="00325CCB">
      <w:pPr>
        <w:widowControl w:val="0"/>
        <w:autoSpaceDE w:val="0"/>
        <w:autoSpaceDN w:val="0"/>
        <w:adjustRightInd w:val="0"/>
        <w:spacing w:line="278" w:lineRule="exact"/>
        <w:ind w:right="158"/>
      </w:pPr>
    </w:p>
    <w:p w:rsidR="00325CCB" w:rsidRDefault="00EF4FBD" w:rsidP="00325CCB">
      <w:pPr>
        <w:widowControl w:val="0"/>
        <w:autoSpaceDE w:val="0"/>
        <w:autoSpaceDN w:val="0"/>
        <w:adjustRightInd w:val="0"/>
        <w:spacing w:line="278" w:lineRule="exact"/>
        <w:ind w:right="158"/>
      </w:pPr>
      <w:r>
        <w:rPr>
          <w:noProof/>
        </w:rPr>
        <mc:AlternateContent>
          <mc:Choice Requires="wps">
            <w:drawing>
              <wp:anchor distT="0" distB="0" distL="114300" distR="114300" simplePos="0" relativeHeight="251490304" behindDoc="0" locked="0" layoutInCell="1" allowOverlap="1" wp14:anchorId="1D135454" wp14:editId="0996E081">
                <wp:simplePos x="0" y="0"/>
                <wp:positionH relativeFrom="column">
                  <wp:posOffset>17145</wp:posOffset>
                </wp:positionH>
                <wp:positionV relativeFrom="paragraph">
                  <wp:posOffset>159385</wp:posOffset>
                </wp:positionV>
                <wp:extent cx="6120130" cy="434340"/>
                <wp:effectExtent l="7620" t="6985" r="6350" b="6350"/>
                <wp:wrapNone/>
                <wp:docPr id="62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34340"/>
                        </a:xfrm>
                        <a:prstGeom prst="rect">
                          <a:avLst/>
                        </a:prstGeom>
                        <a:solidFill>
                          <a:srgbClr val="FFFFFF"/>
                        </a:solidFill>
                        <a:ln w="9525">
                          <a:solidFill>
                            <a:srgbClr val="000000"/>
                          </a:solidFill>
                          <a:miter lim="800000"/>
                          <a:headEnd/>
                          <a:tailEnd/>
                        </a:ln>
                      </wps:spPr>
                      <wps:txbx>
                        <w:txbxContent>
                          <w:p w:rsidR="00F32896" w:rsidRDefault="00F32896" w:rsidP="00325CCB">
                            <w:r w:rsidRPr="00181512">
                              <w:rPr>
                                <w:b/>
                              </w:rPr>
                              <w:t>HALF HEADED CURLY ARROWS</w:t>
                            </w:r>
                            <w:r>
                              <w:t xml:space="preserve"> show the movement of </w:t>
                            </w:r>
                            <w:r w:rsidRPr="00BD14C2">
                              <w:rPr>
                                <w:b/>
                              </w:rPr>
                              <w:t>one electron</w:t>
                            </w:r>
                            <w:r>
                              <w:t xml:space="preserve"> precisely from the covalent bond to the atom to which the electron moves.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35454" id="Text Box 115" o:spid="_x0000_s1048" type="#_x0000_t202" style="position:absolute;margin-left:1.35pt;margin-top:12.55pt;width:481.9pt;height:34.2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">
                <v:textbox>
                  <w:txbxContent>
                    <w:p w:rsidR="00F32896" w:rsidRDefault="00F32896" w:rsidP="00325CCB">
                      <w:r w:rsidRPr="00181512">
                        <w:rPr>
                          <w:b/>
                        </w:rPr>
                        <w:t>HALF HEADED CURLY ARROWS</w:t>
                      </w:r>
                      <w:r>
                        <w:t xml:space="preserve"> show the movement of </w:t>
                      </w:r>
                      <w:r w:rsidRPr="00BD14C2">
                        <w:rPr>
                          <w:b/>
                        </w:rPr>
                        <w:t>one electron</w:t>
                      </w:r>
                      <w:r>
                        <w:t xml:space="preserve"> precisely from the covalent bond to the atom to which the electron moves.</w:t>
                      </w:r>
                    </w:p>
                  </w:txbxContent>
                </v:textbox>
              </v:shape>
            </w:pict>
          </mc:Fallback>
        </mc:AlternateContent>
      </w:r>
    </w:p>
    <w:p w:rsidR="00325CCB" w:rsidRDefault="00325CCB" w:rsidP="00325CCB">
      <w:pPr>
        <w:widowControl w:val="0"/>
        <w:autoSpaceDE w:val="0"/>
        <w:autoSpaceDN w:val="0"/>
        <w:adjustRightInd w:val="0"/>
        <w:spacing w:line="278" w:lineRule="exact"/>
        <w:ind w:right="158"/>
      </w:pPr>
    </w:p>
    <w:p w:rsidR="00325CCB" w:rsidRDefault="00325CCB" w:rsidP="00325CCB">
      <w:pPr>
        <w:widowControl w:val="0"/>
        <w:autoSpaceDE w:val="0"/>
        <w:autoSpaceDN w:val="0"/>
        <w:adjustRightInd w:val="0"/>
        <w:spacing w:line="278" w:lineRule="exact"/>
        <w:ind w:right="158"/>
      </w:pPr>
    </w:p>
    <w:p w:rsidR="00325CCB" w:rsidRDefault="00325CCB" w:rsidP="00325CCB">
      <w:pPr>
        <w:widowControl w:val="0"/>
        <w:autoSpaceDE w:val="0"/>
        <w:autoSpaceDN w:val="0"/>
        <w:adjustRightInd w:val="0"/>
        <w:spacing w:line="278" w:lineRule="exact"/>
        <w:ind w:right="158"/>
      </w:pPr>
    </w:p>
    <w:p w:rsidR="00325CCB" w:rsidRDefault="00EF4FBD" w:rsidP="00325CCB">
      <w:pPr>
        <w:widowControl w:val="0"/>
        <w:autoSpaceDE w:val="0"/>
        <w:autoSpaceDN w:val="0"/>
        <w:adjustRightInd w:val="0"/>
        <w:spacing w:line="278" w:lineRule="exact"/>
        <w:ind w:right="158"/>
      </w:pPr>
      <w:r>
        <w:rPr>
          <w:noProof/>
        </w:rPr>
        <mc:AlternateContent>
          <mc:Choice Requires="wps">
            <w:drawing>
              <wp:anchor distT="0" distB="0" distL="114300" distR="114300" simplePos="0" relativeHeight="251491328" behindDoc="0" locked="0" layoutInCell="1" allowOverlap="1" wp14:anchorId="7C2F5B00" wp14:editId="3FC2FA4C">
                <wp:simplePos x="0" y="0"/>
                <wp:positionH relativeFrom="column">
                  <wp:posOffset>17145</wp:posOffset>
                </wp:positionH>
                <wp:positionV relativeFrom="paragraph">
                  <wp:posOffset>68580</wp:posOffset>
                </wp:positionV>
                <wp:extent cx="6120130" cy="579120"/>
                <wp:effectExtent l="7620" t="11430" r="6350" b="9525"/>
                <wp:wrapNone/>
                <wp:docPr id="62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79120"/>
                        </a:xfrm>
                        <a:prstGeom prst="rect">
                          <a:avLst/>
                        </a:prstGeom>
                        <a:solidFill>
                          <a:srgbClr val="FFFFFF"/>
                        </a:solidFill>
                        <a:ln w="9525">
                          <a:solidFill>
                            <a:srgbClr val="000000"/>
                          </a:solidFill>
                          <a:miter lim="800000"/>
                          <a:headEnd/>
                          <a:tailEnd/>
                        </a:ln>
                      </wps:spPr>
                      <wps:txbx>
                        <w:txbxContent>
                          <w:p w:rsidR="00F32896" w:rsidRDefault="00F32896" w:rsidP="00325CCB">
                            <w:r w:rsidRPr="00181512">
                              <w:rPr>
                                <w:b/>
                              </w:rPr>
                              <w:t>FREE RADICALS</w:t>
                            </w:r>
                            <w:r>
                              <w:t xml:space="preserve"> are molecular fragments or atoms with one unpaired electron.  </w:t>
                            </w:r>
                          </w:p>
                          <w:p w:rsidR="00F32896" w:rsidRDefault="00F32896" w:rsidP="00325CCB">
                            <w:r>
                              <w:t>They are highly reactive.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F5B00" id="Text Box 116" o:spid="_x0000_s1049" type="#_x0000_t202" style="position:absolute;margin-left:1.35pt;margin-top:5.4pt;width:481.9pt;height:45.6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">
                <v:textbox>
                  <w:txbxContent>
                    <w:p w:rsidR="00F32896" w:rsidRDefault="00F32896" w:rsidP="00325CCB">
                      <w:r w:rsidRPr="00181512">
                        <w:rPr>
                          <w:b/>
                        </w:rPr>
                        <w:t>FREE RADICALS</w:t>
                      </w:r>
                      <w:r>
                        <w:t xml:space="preserve"> are molecular fragments or atoms with one unpaired electron.  </w:t>
                      </w:r>
                    </w:p>
                    <w:p w:rsidR="00F32896" w:rsidRDefault="00F32896" w:rsidP="00325CCB">
                      <w:r>
                        <w:t>They are highly reactive.</w:t>
                      </w:r>
                    </w:p>
                  </w:txbxContent>
                </v:textbox>
              </v:shape>
            </w:pict>
          </mc:Fallback>
        </mc:AlternateContent>
      </w:r>
    </w:p>
    <w:p w:rsidR="00325CCB" w:rsidRDefault="00325CCB" w:rsidP="00325CCB">
      <w:pPr>
        <w:widowControl w:val="0"/>
        <w:autoSpaceDE w:val="0"/>
        <w:autoSpaceDN w:val="0"/>
        <w:adjustRightInd w:val="0"/>
        <w:spacing w:line="278" w:lineRule="exact"/>
        <w:ind w:right="158"/>
      </w:pPr>
    </w:p>
    <w:p w:rsidR="00325CCB" w:rsidRDefault="00325CCB" w:rsidP="00325CCB">
      <w:pPr>
        <w:widowControl w:val="0"/>
        <w:autoSpaceDE w:val="0"/>
        <w:autoSpaceDN w:val="0"/>
        <w:adjustRightInd w:val="0"/>
        <w:spacing w:line="278" w:lineRule="exact"/>
        <w:ind w:right="158"/>
      </w:pPr>
    </w:p>
    <w:p w:rsidR="00325CCB" w:rsidRDefault="00325CCB" w:rsidP="00325CCB">
      <w:pPr>
        <w:widowControl w:val="0"/>
        <w:autoSpaceDE w:val="0"/>
        <w:autoSpaceDN w:val="0"/>
        <w:adjustRightInd w:val="0"/>
        <w:spacing w:line="278" w:lineRule="exact"/>
        <w:ind w:right="158"/>
      </w:pPr>
    </w:p>
    <w:p w:rsidR="00FD034D" w:rsidRDefault="00FD034D" w:rsidP="00325CCB">
      <w:pPr>
        <w:widowControl w:val="0"/>
        <w:autoSpaceDE w:val="0"/>
        <w:autoSpaceDN w:val="0"/>
        <w:adjustRightInd w:val="0"/>
        <w:spacing w:line="278" w:lineRule="exact"/>
        <w:ind w:right="182"/>
        <w:jc w:val="both"/>
        <w:rPr>
          <w:b/>
        </w:rPr>
      </w:pPr>
      <w:r>
        <w:rPr>
          <w:noProof/>
        </w:rPr>
        <mc:AlternateContent>
          <mc:Choice Requires="wps">
            <w:drawing>
              <wp:anchor distT="0" distB="0" distL="114300" distR="114300" simplePos="0" relativeHeight="251865088" behindDoc="0" locked="0" layoutInCell="1" allowOverlap="1" wp14:anchorId="4802FFA5" wp14:editId="36164013">
                <wp:simplePos x="0" y="0"/>
                <wp:positionH relativeFrom="column">
                  <wp:posOffset>15858</wp:posOffset>
                </wp:positionH>
                <wp:positionV relativeFrom="paragraph">
                  <wp:posOffset>88018</wp:posOffset>
                </wp:positionV>
                <wp:extent cx="6120130" cy="431165"/>
                <wp:effectExtent l="0" t="0" r="13970" b="26035"/>
                <wp:wrapNone/>
                <wp:docPr id="522"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31165"/>
                        </a:xfrm>
                        <a:prstGeom prst="rect">
                          <a:avLst/>
                        </a:prstGeom>
                        <a:solidFill>
                          <a:srgbClr val="FFFFFF"/>
                        </a:solidFill>
                        <a:ln w="9525">
                          <a:solidFill>
                            <a:srgbClr val="000000"/>
                          </a:solidFill>
                          <a:miter lim="800000"/>
                          <a:headEnd/>
                          <a:tailEnd/>
                        </a:ln>
                      </wps:spPr>
                      <wps:txbx>
                        <w:txbxContent>
                          <w:p w:rsidR="00F32896" w:rsidRDefault="00F32896" w:rsidP="00FD034D">
                            <w:r>
                              <w:rPr>
                                <w:b/>
                              </w:rPr>
                              <w:t>SUBSTITUTION REACTION</w:t>
                            </w:r>
                            <w:r>
                              <w:t xml:space="preserve"> where one atom or group of atoms replaces another atom or group of atoms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2FFA5" id="Text Box 715" o:spid="_x0000_s1050" type="#_x0000_t202" style="position:absolute;left:0;text-align:left;margin-left:1.25pt;margin-top:6.95pt;width:481.9pt;height:33.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">
                <v:textbox>
                  <w:txbxContent>
                    <w:p w:rsidR="00F32896" w:rsidRDefault="00F32896" w:rsidP="00FD034D">
                      <w:r>
                        <w:rPr>
                          <w:b/>
                        </w:rPr>
                        <w:t>SUBSTITUTION REACTION</w:t>
                      </w:r>
                      <w:r>
                        <w:t xml:space="preserve"> where one atom or group of atoms replaces another atom or group of atoms</w:t>
                      </w:r>
                    </w:p>
                  </w:txbxContent>
                </v:textbox>
              </v:shape>
            </w:pict>
          </mc:Fallback>
        </mc:AlternateContent>
      </w:r>
    </w:p>
    <w:p w:rsidR="00FD034D" w:rsidRDefault="00FD034D" w:rsidP="00325CCB">
      <w:pPr>
        <w:widowControl w:val="0"/>
        <w:autoSpaceDE w:val="0"/>
        <w:autoSpaceDN w:val="0"/>
        <w:adjustRightInd w:val="0"/>
        <w:spacing w:line="278" w:lineRule="exact"/>
        <w:ind w:right="182"/>
        <w:jc w:val="both"/>
        <w:rPr>
          <w:b/>
        </w:rPr>
      </w:pPr>
    </w:p>
    <w:p w:rsidR="00FD034D" w:rsidRDefault="00FD034D" w:rsidP="00325CCB">
      <w:pPr>
        <w:widowControl w:val="0"/>
        <w:autoSpaceDE w:val="0"/>
        <w:autoSpaceDN w:val="0"/>
        <w:adjustRightInd w:val="0"/>
        <w:spacing w:line="278" w:lineRule="exact"/>
        <w:ind w:right="182"/>
        <w:jc w:val="both"/>
        <w:rPr>
          <w:b/>
        </w:rPr>
      </w:pPr>
    </w:p>
    <w:p w:rsidR="00FD034D" w:rsidRDefault="00FD034D" w:rsidP="00FD034D">
      <w:pPr>
        <w:widowControl w:val="0"/>
        <w:autoSpaceDE w:val="0"/>
        <w:autoSpaceDN w:val="0"/>
        <w:adjustRightInd w:val="0"/>
        <w:spacing w:line="278" w:lineRule="exact"/>
        <w:ind w:right="182"/>
        <w:jc w:val="both"/>
        <w:rPr>
          <w:b/>
        </w:rPr>
      </w:pPr>
      <w:r>
        <w:rPr>
          <w:b/>
        </w:rPr>
        <w:t xml:space="preserve">FREE RADICAL SUBSTITUTION </w:t>
      </w:r>
    </w:p>
    <w:p w:rsidR="00FD034D" w:rsidRDefault="00FD034D" w:rsidP="00FD034D">
      <w:pPr>
        <w:widowControl w:val="0"/>
        <w:autoSpaceDE w:val="0"/>
        <w:autoSpaceDN w:val="0"/>
        <w:adjustRightInd w:val="0"/>
        <w:spacing w:line="278" w:lineRule="exact"/>
        <w:ind w:right="182"/>
        <w:jc w:val="both"/>
        <w:rPr>
          <w:b/>
        </w:rPr>
      </w:pPr>
    </w:p>
    <w:p w:rsidR="00FD034D" w:rsidRDefault="00FD034D" w:rsidP="00FD034D">
      <w:pPr>
        <w:widowControl w:val="0"/>
        <w:autoSpaceDE w:val="0"/>
        <w:autoSpaceDN w:val="0"/>
        <w:adjustRightInd w:val="0"/>
        <w:spacing w:line="278" w:lineRule="exact"/>
        <w:ind w:right="182"/>
        <w:jc w:val="both"/>
        <w:rPr>
          <w:b/>
        </w:rPr>
      </w:pPr>
      <w:r>
        <w:rPr>
          <w:b/>
        </w:rPr>
        <w:t>THE INITIATION STEP</w:t>
      </w:r>
    </w:p>
    <w:p w:rsidR="00FD034D" w:rsidRPr="003B3084" w:rsidRDefault="00FD034D" w:rsidP="00FD034D">
      <w:pPr>
        <w:widowControl w:val="0"/>
        <w:autoSpaceDE w:val="0"/>
        <w:autoSpaceDN w:val="0"/>
        <w:adjustRightInd w:val="0"/>
        <w:spacing w:line="278" w:lineRule="exact"/>
        <w:ind w:right="182"/>
        <w:jc w:val="both"/>
        <w:rPr>
          <w:b/>
        </w:rPr>
      </w:pPr>
    </w:p>
    <w:p w:rsidR="00FD034D" w:rsidRDefault="00FD034D" w:rsidP="00FD034D">
      <w:pPr>
        <w:widowControl w:val="0"/>
        <w:autoSpaceDE w:val="0"/>
        <w:autoSpaceDN w:val="0"/>
        <w:adjustRightInd w:val="0"/>
        <w:spacing w:line="283" w:lineRule="exact"/>
        <w:ind w:right="388"/>
      </w:pPr>
      <w:r>
        <w:t>Cl</w:t>
      </w:r>
      <w:r w:rsidRPr="0051636C">
        <w:rPr>
          <w:b/>
          <w:sz w:val="28"/>
          <w:szCs w:val="28"/>
        </w:rPr>
        <w:t>·</w:t>
      </w:r>
      <w:r>
        <w:t xml:space="preserve"> is an example of a free radical, formed by the ac</w:t>
      </w:r>
      <w:r w:rsidR="00A8617B">
        <w:t>t</w:t>
      </w:r>
      <w:r>
        <w:t>ion of UV light on a chlorine molecule. Note the convention used to show a chlorine atom with an unpaired electron.</w:t>
      </w:r>
    </w:p>
    <w:p w:rsidR="00FD034D" w:rsidRDefault="00FD034D" w:rsidP="00FD034D">
      <w:pPr>
        <w:widowControl w:val="0"/>
        <w:autoSpaceDE w:val="0"/>
        <w:autoSpaceDN w:val="0"/>
        <w:adjustRightInd w:val="0"/>
        <w:spacing w:line="283" w:lineRule="exact"/>
        <w:ind w:right="388"/>
      </w:pPr>
      <w:r>
        <w:rPr>
          <w:noProof/>
          <w:color w:val="0000FF"/>
        </w:rPr>
        <w:drawing>
          <wp:inline distT="0" distB="0" distL="0" distR="0" wp14:anchorId="028BE361" wp14:editId="4B9EA21B">
            <wp:extent cx="2472690" cy="631190"/>
            <wp:effectExtent l="0" t="0" r="0" b="0"/>
            <wp:docPr id="14" name="Picture 14" descr="Methane chlorination: initiation">
              <a:hlinkClick xmlns:a="http://schemas.openxmlformats.org/drawingml/2006/main" r:id="rId291" tooltip="&quot;Methane chlorination: initi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thane chlorination: initiation">
                      <a:hlinkClick r:id="rId291" tooltip="&quot;Methane chlorination: initiation&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472690" cy="631190"/>
                    </a:xfrm>
                    <a:prstGeom prst="rect">
                      <a:avLst/>
                    </a:prstGeom>
                    <a:noFill/>
                    <a:ln>
                      <a:noFill/>
                    </a:ln>
                  </pic:spPr>
                </pic:pic>
              </a:graphicData>
            </a:graphic>
          </wp:inline>
        </w:drawing>
      </w:r>
    </w:p>
    <w:p w:rsidR="00FD034D" w:rsidRDefault="00FD034D" w:rsidP="00FD034D">
      <w:pPr>
        <w:widowControl w:val="0"/>
        <w:autoSpaceDE w:val="0"/>
        <w:autoSpaceDN w:val="0"/>
        <w:adjustRightInd w:val="0"/>
        <w:spacing w:line="283" w:lineRule="exact"/>
        <w:ind w:right="388"/>
      </w:pPr>
    </w:p>
    <w:p w:rsidR="00FD034D" w:rsidRDefault="00FD034D" w:rsidP="00FD034D">
      <w:pPr>
        <w:widowControl w:val="0"/>
        <w:autoSpaceDE w:val="0"/>
        <w:autoSpaceDN w:val="0"/>
        <w:adjustRightInd w:val="0"/>
        <w:rPr>
          <w:b/>
        </w:rPr>
      </w:pPr>
    </w:p>
    <w:p w:rsidR="00FD034D" w:rsidRPr="00BD14C2" w:rsidRDefault="00FD034D" w:rsidP="00FD034D">
      <w:pPr>
        <w:widowControl w:val="0"/>
        <w:autoSpaceDE w:val="0"/>
        <w:autoSpaceDN w:val="0"/>
        <w:adjustRightInd w:val="0"/>
        <w:rPr>
          <w:b/>
        </w:rPr>
      </w:pPr>
      <w:r>
        <w:rPr>
          <w:b/>
        </w:rPr>
        <w:t>THE PROPAGATION STEPS</w:t>
      </w:r>
      <w:r>
        <w:rPr>
          <w:b/>
        </w:rPr>
        <w:tab/>
        <w:t xml:space="preserve">(molecule + radical </w:t>
      </w:r>
      <w:r w:rsidRPr="008A5090">
        <w:rPr>
          <w:b/>
        </w:rPr>
        <w:sym w:font="Wingdings" w:char="F0E0"/>
      </w:r>
      <w:r>
        <w:rPr>
          <w:b/>
        </w:rPr>
        <w:t xml:space="preserve"> molecule + radical)</w:t>
      </w:r>
    </w:p>
    <w:p w:rsidR="00FD034D" w:rsidRDefault="00FD034D" w:rsidP="00FD034D">
      <w:pPr>
        <w:widowControl w:val="0"/>
        <w:autoSpaceDE w:val="0"/>
        <w:autoSpaceDN w:val="0"/>
        <w:adjustRightInd w:val="0"/>
        <w:spacing w:before="120"/>
        <w:ind w:right="28"/>
      </w:pPr>
      <w:r>
        <w:t>The reaction between a chlorine atom and a methane molecule proceeds as follows:-</w:t>
      </w:r>
    </w:p>
    <w:p w:rsidR="00FD034D" w:rsidRPr="003B3084" w:rsidRDefault="00FD034D" w:rsidP="00FD034D">
      <w:pPr>
        <w:widowControl w:val="0"/>
        <w:autoSpaceDE w:val="0"/>
        <w:autoSpaceDN w:val="0"/>
        <w:adjustRightInd w:val="0"/>
        <w:spacing w:before="120"/>
        <w:ind w:right="28"/>
        <w:jc w:val="center"/>
        <w:rPr>
          <w:b/>
        </w:rPr>
      </w:pPr>
      <w:r>
        <w:rPr>
          <w:noProof/>
        </w:rPr>
        <w:drawing>
          <wp:inline distT="0" distB="0" distL="0" distR="0" wp14:anchorId="1FBDC38C" wp14:editId="4E03A541">
            <wp:extent cx="3811905" cy="1584325"/>
            <wp:effectExtent l="0" t="0" r="0" b="0"/>
            <wp:docPr id="520" name="Picture 520" descr="https://upload.wikimedia.org/wikipedia/commons/thumb/4/48/MethaneChlorinationPropagationStep.svg/400px-MethaneChlorinationPropagationSte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4/48/MethaneChlorinationPropagationStep.svg/400px-MethaneChlorinationPropagationStep.svg.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11905" cy="1584325"/>
                    </a:xfrm>
                    <a:prstGeom prst="rect">
                      <a:avLst/>
                    </a:prstGeom>
                    <a:noFill/>
                    <a:ln>
                      <a:noFill/>
                    </a:ln>
                  </pic:spPr>
                </pic:pic>
              </a:graphicData>
            </a:graphic>
          </wp:inline>
        </w:drawing>
      </w:r>
    </w:p>
    <w:p w:rsidR="00FD034D" w:rsidRDefault="00FD034D" w:rsidP="00FD034D">
      <w:pPr>
        <w:widowControl w:val="0"/>
        <w:autoSpaceDE w:val="0"/>
        <w:autoSpaceDN w:val="0"/>
        <w:adjustRightInd w:val="0"/>
        <w:ind w:right="28"/>
      </w:pPr>
      <w:r>
        <w:rPr>
          <w:noProof/>
        </w:rPr>
        <w:drawing>
          <wp:anchor distT="0" distB="0" distL="114300" distR="114300" simplePos="0" relativeHeight="251863040" behindDoc="0" locked="0" layoutInCell="1" allowOverlap="1" wp14:anchorId="7CE78ED1" wp14:editId="5A5EF0D2">
            <wp:simplePos x="0" y="0"/>
            <wp:positionH relativeFrom="column">
              <wp:posOffset>5314315</wp:posOffset>
            </wp:positionH>
            <wp:positionV relativeFrom="paragraph">
              <wp:posOffset>-5080</wp:posOffset>
            </wp:positionV>
            <wp:extent cx="832485" cy="334645"/>
            <wp:effectExtent l="0" t="0" r="5715" b="8255"/>
            <wp:wrapNone/>
            <wp:docPr id="290" name="Picture 290"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New exerci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pic:spPr>
                </pic:pic>
              </a:graphicData>
            </a:graphic>
            <wp14:sizeRelH relativeFrom="page">
              <wp14:pctWidth>0</wp14:pctWidth>
            </wp14:sizeRelH>
            <wp14:sizeRelV relativeFrom="page">
              <wp14:pctHeight>0</wp14:pctHeight>
            </wp14:sizeRelV>
          </wp:anchor>
        </w:drawing>
      </w:r>
    </w:p>
    <w:p w:rsidR="00FD034D" w:rsidRDefault="00FD034D" w:rsidP="00FD034D">
      <w:pPr>
        <w:widowControl w:val="0"/>
        <w:autoSpaceDE w:val="0"/>
        <w:autoSpaceDN w:val="0"/>
        <w:adjustRightInd w:val="0"/>
        <w:ind w:right="28"/>
      </w:pPr>
    </w:p>
    <w:p w:rsidR="00FD034D" w:rsidRDefault="00FD034D" w:rsidP="00FD034D">
      <w:pPr>
        <w:widowControl w:val="0"/>
        <w:autoSpaceDE w:val="0"/>
        <w:autoSpaceDN w:val="0"/>
        <w:adjustRightInd w:val="0"/>
        <w:ind w:right="28"/>
      </w:pPr>
    </w:p>
    <w:p w:rsidR="00FD034D" w:rsidRDefault="00FD034D" w:rsidP="00FD034D">
      <w:pPr>
        <w:widowControl w:val="0"/>
        <w:autoSpaceDE w:val="0"/>
        <w:autoSpaceDN w:val="0"/>
        <w:adjustRightInd w:val="0"/>
      </w:pPr>
      <w:r>
        <w:t xml:space="preserve">This </w:t>
      </w:r>
      <w:r w:rsidR="008877EF">
        <w:t>two-step</w:t>
      </w:r>
      <w:r>
        <w:t xml:space="preserve"> sequence sets up a </w:t>
      </w:r>
      <w:r w:rsidRPr="00BB583E">
        <w:rPr>
          <w:b/>
        </w:rPr>
        <w:t>CHAIN REACTION</w:t>
      </w:r>
      <w:r>
        <w:rPr>
          <w:b/>
        </w:rPr>
        <w:t xml:space="preserve"> </w:t>
      </w:r>
      <w:r>
        <w:t xml:space="preserve">where the chlorine free radical is </w:t>
      </w:r>
      <w:r w:rsidRPr="00BC6699">
        <w:rPr>
          <w:b/>
        </w:rPr>
        <w:t>regenerated</w:t>
      </w:r>
      <w:r>
        <w:t xml:space="preserve"> at the end of step 2 ready to attach another molecule of methane. </w:t>
      </w:r>
    </w:p>
    <w:p w:rsidR="00FD034D" w:rsidRPr="00BC6699" w:rsidRDefault="00FD034D" w:rsidP="00FD034D">
      <w:pPr>
        <w:widowControl w:val="0"/>
        <w:autoSpaceDE w:val="0"/>
        <w:autoSpaceDN w:val="0"/>
        <w:adjustRightInd w:val="0"/>
        <w:rPr>
          <w:rFonts w:ascii="Arial" w:hAnsi="Arial" w:cs="Arial"/>
          <w:sz w:val="23"/>
          <w:szCs w:val="23"/>
        </w:rPr>
      </w:pPr>
    </w:p>
    <w:p w:rsidR="00FD034D" w:rsidRDefault="00FD034D" w:rsidP="00FD034D">
      <w:pPr>
        <w:widowControl w:val="0"/>
        <w:autoSpaceDE w:val="0"/>
        <w:autoSpaceDN w:val="0"/>
        <w:adjustRightInd w:val="0"/>
        <w:ind w:right="28"/>
      </w:pPr>
    </w:p>
    <w:p w:rsidR="00FD034D" w:rsidRDefault="00FD034D" w:rsidP="00FD034D">
      <w:pPr>
        <w:widowControl w:val="0"/>
        <w:autoSpaceDE w:val="0"/>
        <w:autoSpaceDN w:val="0"/>
        <w:adjustRightInd w:val="0"/>
        <w:ind w:right="3667"/>
        <w:rPr>
          <w:b/>
        </w:rPr>
      </w:pPr>
    </w:p>
    <w:p w:rsidR="00FD034D" w:rsidRPr="00BD14C2" w:rsidRDefault="00FD034D" w:rsidP="00FD034D">
      <w:pPr>
        <w:widowControl w:val="0"/>
        <w:autoSpaceDE w:val="0"/>
        <w:autoSpaceDN w:val="0"/>
        <w:adjustRightInd w:val="0"/>
        <w:rPr>
          <w:b/>
        </w:rPr>
      </w:pPr>
      <w:r w:rsidRPr="00BD14C2">
        <w:rPr>
          <w:b/>
        </w:rPr>
        <w:t>TERMINATION STEPS</w:t>
      </w:r>
      <w:r>
        <w:rPr>
          <w:b/>
        </w:rPr>
        <w:t xml:space="preserve"> </w:t>
      </w:r>
      <w:r>
        <w:rPr>
          <w:b/>
        </w:rPr>
        <w:tab/>
        <w:t xml:space="preserve">(radical + radical </w:t>
      </w:r>
      <w:r w:rsidRPr="00DE6E12">
        <w:rPr>
          <w:b/>
        </w:rPr>
        <w:sym w:font="Wingdings" w:char="F0E0"/>
      </w:r>
      <w:r>
        <w:rPr>
          <w:b/>
        </w:rPr>
        <w:t xml:space="preserve"> molecule)</w:t>
      </w:r>
    </w:p>
    <w:p w:rsidR="00FD034D" w:rsidRDefault="00FD034D" w:rsidP="00FD034D">
      <w:pPr>
        <w:widowControl w:val="0"/>
        <w:autoSpaceDE w:val="0"/>
        <w:autoSpaceDN w:val="0"/>
        <w:adjustRightInd w:val="0"/>
        <w:ind w:right="28"/>
      </w:pPr>
      <w:r>
        <w:t>Termination will occur whenever two free radicals react together:-</w:t>
      </w:r>
    </w:p>
    <w:p w:rsidR="00FD034D" w:rsidRDefault="00FD034D" w:rsidP="00FD034D">
      <w:pPr>
        <w:ind w:left="720"/>
        <w:rPr>
          <w:lang w:val="en"/>
        </w:rPr>
      </w:pPr>
      <w:r>
        <w:rPr>
          <w:noProof/>
          <w:color w:val="0000FF"/>
        </w:rPr>
        <w:drawing>
          <wp:inline distT="0" distB="0" distL="0" distR="0" wp14:anchorId="07497CBD" wp14:editId="294306F9">
            <wp:extent cx="3413125" cy="2214880"/>
            <wp:effectExtent l="0" t="0" r="0" b="0"/>
            <wp:docPr id="521" name="Picture 521" descr="Methane chlorination: termination">
              <a:hlinkClick xmlns:a="http://schemas.openxmlformats.org/drawingml/2006/main" r:id="rId294" tooltip="&quot;Methane chlorination: termin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thane chlorination: termination">
                      <a:hlinkClick r:id="rId294" tooltip="&quot;Methane chlorination: termination&quot;"/>
                    </pic:cNvP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413125" cy="2214880"/>
                    </a:xfrm>
                    <a:prstGeom prst="rect">
                      <a:avLst/>
                    </a:prstGeom>
                    <a:noFill/>
                    <a:ln>
                      <a:noFill/>
                    </a:ln>
                  </pic:spPr>
                </pic:pic>
              </a:graphicData>
            </a:graphic>
          </wp:inline>
        </w:drawing>
      </w:r>
    </w:p>
    <w:p w:rsidR="00FD034D" w:rsidRDefault="00FD034D" w:rsidP="00FD034D">
      <w:pPr>
        <w:widowControl w:val="0"/>
        <w:autoSpaceDE w:val="0"/>
        <w:autoSpaceDN w:val="0"/>
        <w:adjustRightInd w:val="0"/>
        <w:ind w:right="28"/>
      </w:pPr>
    </w:p>
    <w:p w:rsidR="00FD034D" w:rsidRDefault="00FD034D" w:rsidP="00FD034D">
      <w:pPr>
        <w:widowControl w:val="0"/>
        <w:autoSpaceDE w:val="0"/>
        <w:autoSpaceDN w:val="0"/>
        <w:adjustRightInd w:val="0"/>
        <w:ind w:right="28"/>
      </w:pPr>
    </w:p>
    <w:p w:rsidR="00FD034D" w:rsidRDefault="00FD034D" w:rsidP="00FD034D">
      <w:pPr>
        <w:widowControl w:val="0"/>
        <w:autoSpaceDE w:val="0"/>
        <w:autoSpaceDN w:val="0"/>
        <w:adjustRightInd w:val="0"/>
        <w:ind w:right="28"/>
      </w:pPr>
      <w:r>
        <w:t>The termination will depend on the concentrations of the different species present and their bond enthalpy – the first termination reaction is possible but unlikely.</w:t>
      </w:r>
    </w:p>
    <w:p w:rsidR="00FD034D" w:rsidRDefault="00FD034D" w:rsidP="00FD034D">
      <w:pPr>
        <w:widowControl w:val="0"/>
        <w:autoSpaceDE w:val="0"/>
        <w:autoSpaceDN w:val="0"/>
        <w:adjustRightInd w:val="0"/>
        <w:ind w:right="28"/>
      </w:pPr>
    </w:p>
    <w:p w:rsidR="00FD034D" w:rsidRDefault="00FD034D" w:rsidP="00B0466A">
      <w:pPr>
        <w:widowControl w:val="0"/>
        <w:autoSpaceDE w:val="0"/>
        <w:autoSpaceDN w:val="0"/>
        <w:adjustRightInd w:val="0"/>
        <w:spacing w:line="283" w:lineRule="exact"/>
        <w:ind w:right="28"/>
        <w:rPr>
          <w:b/>
        </w:rPr>
      </w:pPr>
    </w:p>
    <w:p w:rsidR="00B0466A" w:rsidRDefault="00B0466A" w:rsidP="00B0466A">
      <w:pPr>
        <w:widowControl w:val="0"/>
        <w:autoSpaceDE w:val="0"/>
        <w:autoSpaceDN w:val="0"/>
        <w:adjustRightInd w:val="0"/>
        <w:spacing w:line="283" w:lineRule="exact"/>
        <w:ind w:right="28"/>
        <w:rPr>
          <w:b/>
        </w:rPr>
      </w:pPr>
      <w:r>
        <w:rPr>
          <w:b/>
        </w:rPr>
        <w:t>POSSIBLE PRODUCTS OF THE REACTION BETWEEN METHANE AND CHLORINE</w:t>
      </w:r>
    </w:p>
    <w:p w:rsidR="00B0466A" w:rsidRDefault="00B0466A" w:rsidP="00B0466A">
      <w:pPr>
        <w:widowControl w:val="0"/>
        <w:autoSpaceDE w:val="0"/>
        <w:autoSpaceDN w:val="0"/>
        <w:adjustRightInd w:val="0"/>
        <w:spacing w:line="283" w:lineRule="exact"/>
        <w:ind w:right="28"/>
      </w:pPr>
      <w:r>
        <w:t xml:space="preserve">How many H atoms in the methane molecule can be substituted by chlorine? </w:t>
      </w:r>
      <w:r>
        <w:rPr>
          <w:rFonts w:ascii="Arial" w:hAnsi="Arial" w:cs="Arial"/>
          <w:color w:val="000080"/>
        </w:rPr>
        <w:t xml:space="preserve">four.  </w:t>
      </w:r>
      <w:r>
        <w:t>If there is enough chlorine present the chain reaction proceeds to form three more organic molecules. Give the equations for their formation plus names and displayed formulae of these three products:</w:t>
      </w:r>
    </w:p>
    <w:p w:rsidR="00B0466A" w:rsidRPr="005E170C" w:rsidRDefault="006E4EA4" w:rsidP="00B0466A">
      <w:pPr>
        <w:widowControl w:val="0"/>
        <w:autoSpaceDE w:val="0"/>
        <w:autoSpaceDN w:val="0"/>
        <w:adjustRightInd w:val="0"/>
        <w:spacing w:line="283" w:lineRule="exact"/>
        <w:ind w:right="28"/>
        <w:rPr>
          <w:rFonts w:ascii="Arial" w:hAnsi="Arial" w:cs="Arial"/>
          <w:color w:val="000080"/>
        </w:rPr>
      </w:pPr>
      <w:r>
        <w:rPr>
          <w:noProof/>
        </w:rPr>
        <w:object w:dxaOrig="1440" w:dyaOrig="1440">
          <v:shape id="_x0000_s1591" type="#_x0000_t75" style="position:absolute;margin-left:267.4pt;margin-top:3.25pt;width:36.55pt;height:37.55pt;z-index:251747328">
            <v:imagedata r:id="rId296" o:title=""/>
          </v:shape>
          <o:OLEObject Type="Embed" ProgID="ACD.ChemSketch.20" ShapeID="_x0000_s1591" DrawAspect="Content" ObjectID="_1510751482" r:id="rId297"/>
        </w:object>
      </w:r>
    </w:p>
    <w:p w:rsidR="00B0466A" w:rsidRPr="005E170C" w:rsidRDefault="00B0466A" w:rsidP="00B0466A">
      <w:pPr>
        <w:widowControl w:val="0"/>
        <w:autoSpaceDE w:val="0"/>
        <w:autoSpaceDN w:val="0"/>
        <w:adjustRightInd w:val="0"/>
        <w:ind w:right="28"/>
        <w:rPr>
          <w:rFonts w:ascii="Arial" w:hAnsi="Arial" w:cs="Arial"/>
          <w:color w:val="000080"/>
        </w:rPr>
      </w:pPr>
      <w:r>
        <w:rPr>
          <w:rFonts w:ascii="Arial" w:hAnsi="Arial" w:cs="Arial"/>
          <w:color w:val="000080"/>
        </w:rPr>
        <w:t>CH</w:t>
      </w:r>
      <w:r>
        <w:rPr>
          <w:rFonts w:ascii="Arial" w:hAnsi="Arial" w:cs="Arial"/>
          <w:color w:val="000080"/>
          <w:vertAlign w:val="subscript"/>
        </w:rPr>
        <w:t>4</w:t>
      </w:r>
      <w:r>
        <w:rPr>
          <w:rFonts w:ascii="Arial" w:hAnsi="Arial" w:cs="Arial"/>
          <w:color w:val="000080"/>
        </w:rPr>
        <w:t xml:space="preserve">  +  Cl</w:t>
      </w:r>
      <w:r>
        <w:rPr>
          <w:rFonts w:ascii="Arial" w:hAnsi="Arial" w:cs="Arial"/>
          <w:color w:val="000080"/>
          <w:vertAlign w:val="subscript"/>
        </w:rPr>
        <w:t>2</w:t>
      </w:r>
      <w:r>
        <w:rPr>
          <w:rFonts w:ascii="Arial" w:hAnsi="Arial" w:cs="Arial"/>
          <w:color w:val="000080"/>
        </w:rPr>
        <w:t xml:space="preserve">  </w:t>
      </w:r>
      <w:r w:rsidRPr="005E170C">
        <w:rPr>
          <w:rFonts w:ascii="Arial" w:hAnsi="Arial" w:cs="Arial"/>
          <w:color w:val="000080"/>
        </w:rPr>
        <w:sym w:font="Wingdings" w:char="F0E0"/>
      </w:r>
      <w:r>
        <w:rPr>
          <w:rFonts w:ascii="Arial" w:hAnsi="Arial" w:cs="Arial"/>
          <w:color w:val="000080"/>
        </w:rPr>
        <w:t xml:space="preserve">  CH</w:t>
      </w:r>
      <w:r>
        <w:rPr>
          <w:rFonts w:ascii="Arial" w:hAnsi="Arial" w:cs="Arial"/>
          <w:color w:val="000080"/>
          <w:vertAlign w:val="subscript"/>
        </w:rPr>
        <w:t>3</w:t>
      </w:r>
      <w:r>
        <w:rPr>
          <w:rFonts w:ascii="Arial" w:hAnsi="Arial" w:cs="Arial"/>
          <w:color w:val="000080"/>
        </w:rPr>
        <w:t>Cl  +  HCl</w:t>
      </w:r>
      <w:r>
        <w:rPr>
          <w:rFonts w:ascii="Arial" w:hAnsi="Arial" w:cs="Arial"/>
          <w:color w:val="000080"/>
        </w:rPr>
        <w:tab/>
        <w:t>chloromethane</w:t>
      </w:r>
    </w:p>
    <w:p w:rsidR="00B0466A" w:rsidRPr="005E170C" w:rsidRDefault="006E4EA4" w:rsidP="00B0466A">
      <w:pPr>
        <w:widowControl w:val="0"/>
        <w:autoSpaceDE w:val="0"/>
        <w:autoSpaceDN w:val="0"/>
        <w:adjustRightInd w:val="0"/>
        <w:ind w:right="3667"/>
        <w:rPr>
          <w:rFonts w:ascii="Arial" w:hAnsi="Arial" w:cs="Arial"/>
          <w:b/>
          <w:color w:val="000080"/>
        </w:rPr>
      </w:pPr>
      <w:r>
        <w:rPr>
          <w:noProof/>
        </w:rPr>
        <w:object w:dxaOrig="1440" w:dyaOrig="1440">
          <v:shape id="_x0000_s1592" type="#_x0000_t75" style="position:absolute;margin-left:319.05pt;margin-top:.8pt;width:36pt;height:36.95pt;z-index:251748352">
            <v:imagedata r:id="rId298" o:title=""/>
          </v:shape>
          <o:OLEObject Type="Embed" ProgID="ACD.ChemSketch.20" ShapeID="_x0000_s1592" DrawAspect="Content" ObjectID="_1510751483" r:id="rId299"/>
        </w:object>
      </w:r>
    </w:p>
    <w:p w:rsidR="00B0466A" w:rsidRPr="005E170C" w:rsidRDefault="00B0466A" w:rsidP="00B0466A">
      <w:pPr>
        <w:widowControl w:val="0"/>
        <w:autoSpaceDE w:val="0"/>
        <w:autoSpaceDN w:val="0"/>
        <w:adjustRightInd w:val="0"/>
        <w:ind w:right="28"/>
        <w:rPr>
          <w:rFonts w:ascii="Arial" w:hAnsi="Arial" w:cs="Arial"/>
          <w:color w:val="000080"/>
        </w:rPr>
      </w:pPr>
      <w:r>
        <w:rPr>
          <w:rFonts w:ascii="Arial" w:hAnsi="Arial" w:cs="Arial"/>
          <w:color w:val="000080"/>
        </w:rPr>
        <w:t>CH</w:t>
      </w:r>
      <w:r>
        <w:rPr>
          <w:rFonts w:ascii="Arial" w:hAnsi="Arial" w:cs="Arial"/>
          <w:color w:val="000080"/>
          <w:vertAlign w:val="subscript"/>
        </w:rPr>
        <w:t>4</w:t>
      </w:r>
      <w:r>
        <w:rPr>
          <w:rFonts w:ascii="Arial" w:hAnsi="Arial" w:cs="Arial"/>
          <w:color w:val="000080"/>
        </w:rPr>
        <w:t xml:space="preserve">  +  2Cl</w:t>
      </w:r>
      <w:r>
        <w:rPr>
          <w:rFonts w:ascii="Arial" w:hAnsi="Arial" w:cs="Arial"/>
          <w:color w:val="000080"/>
          <w:vertAlign w:val="subscript"/>
        </w:rPr>
        <w:t>2</w:t>
      </w:r>
      <w:r>
        <w:rPr>
          <w:rFonts w:ascii="Arial" w:hAnsi="Arial" w:cs="Arial"/>
          <w:color w:val="000080"/>
        </w:rPr>
        <w:t xml:space="preserve">  </w:t>
      </w:r>
      <w:r w:rsidRPr="005E170C">
        <w:rPr>
          <w:rFonts w:ascii="Arial" w:hAnsi="Arial" w:cs="Arial"/>
          <w:color w:val="000080"/>
        </w:rPr>
        <w:sym w:font="Wingdings" w:char="F0E0"/>
      </w:r>
      <w:r>
        <w:rPr>
          <w:rFonts w:ascii="Arial" w:hAnsi="Arial" w:cs="Arial"/>
          <w:color w:val="000080"/>
        </w:rPr>
        <w:t xml:space="preserve">  CH</w:t>
      </w:r>
      <w:r>
        <w:rPr>
          <w:rFonts w:ascii="Arial" w:hAnsi="Arial" w:cs="Arial"/>
          <w:color w:val="000080"/>
          <w:vertAlign w:val="subscript"/>
        </w:rPr>
        <w:t>2</w:t>
      </w:r>
      <w:r>
        <w:rPr>
          <w:rFonts w:ascii="Arial" w:hAnsi="Arial" w:cs="Arial"/>
          <w:color w:val="000080"/>
        </w:rPr>
        <w:t>Cl</w:t>
      </w:r>
      <w:r>
        <w:rPr>
          <w:rFonts w:ascii="Arial" w:hAnsi="Arial" w:cs="Arial"/>
          <w:color w:val="000080"/>
          <w:vertAlign w:val="subscript"/>
        </w:rPr>
        <w:t>2</w:t>
      </w:r>
      <w:r>
        <w:rPr>
          <w:rFonts w:ascii="Arial" w:hAnsi="Arial" w:cs="Arial"/>
          <w:color w:val="000080"/>
        </w:rPr>
        <w:t xml:space="preserve">  +  2HCl</w:t>
      </w:r>
      <w:r>
        <w:rPr>
          <w:rFonts w:ascii="Arial" w:hAnsi="Arial" w:cs="Arial"/>
          <w:color w:val="000080"/>
        </w:rPr>
        <w:tab/>
      </w:r>
      <w:r>
        <w:rPr>
          <w:rFonts w:ascii="Arial" w:hAnsi="Arial" w:cs="Arial"/>
          <w:color w:val="000080"/>
        </w:rPr>
        <w:tab/>
        <w:t>dichloromethane</w:t>
      </w:r>
    </w:p>
    <w:p w:rsidR="00B0466A" w:rsidRPr="005E170C" w:rsidRDefault="006E4EA4" w:rsidP="00B0466A">
      <w:pPr>
        <w:widowControl w:val="0"/>
        <w:autoSpaceDE w:val="0"/>
        <w:autoSpaceDN w:val="0"/>
        <w:adjustRightInd w:val="0"/>
        <w:ind w:right="28"/>
        <w:rPr>
          <w:rFonts w:ascii="Arial" w:hAnsi="Arial" w:cs="Arial"/>
          <w:color w:val="000080"/>
        </w:rPr>
      </w:pPr>
      <w:r>
        <w:rPr>
          <w:noProof/>
        </w:rPr>
        <w:object w:dxaOrig="1440" w:dyaOrig="1440">
          <v:shape id="_x0000_s1593" type="#_x0000_t75" style="position:absolute;margin-left:355.65pt;margin-top:4.65pt;width:36pt;height:37.3pt;z-index:251749376">
            <v:imagedata r:id="rId300" o:title=""/>
          </v:shape>
          <o:OLEObject Type="Embed" ProgID="ACD.ChemSketch.20" ShapeID="_x0000_s1593" DrawAspect="Content" ObjectID="_1510751484" r:id="rId301"/>
        </w:object>
      </w:r>
    </w:p>
    <w:p w:rsidR="00B0466A" w:rsidRPr="005E170C" w:rsidRDefault="00B0466A" w:rsidP="00B0466A">
      <w:pPr>
        <w:widowControl w:val="0"/>
        <w:autoSpaceDE w:val="0"/>
        <w:autoSpaceDN w:val="0"/>
        <w:adjustRightInd w:val="0"/>
        <w:ind w:right="28"/>
        <w:rPr>
          <w:rFonts w:ascii="Arial" w:hAnsi="Arial" w:cs="Arial"/>
          <w:color w:val="000080"/>
        </w:rPr>
      </w:pPr>
      <w:r>
        <w:rPr>
          <w:rFonts w:ascii="Arial" w:hAnsi="Arial" w:cs="Arial"/>
          <w:color w:val="000080"/>
        </w:rPr>
        <w:t>CH</w:t>
      </w:r>
      <w:r>
        <w:rPr>
          <w:rFonts w:ascii="Arial" w:hAnsi="Arial" w:cs="Arial"/>
          <w:color w:val="000080"/>
          <w:vertAlign w:val="subscript"/>
        </w:rPr>
        <w:t>4</w:t>
      </w:r>
      <w:r>
        <w:rPr>
          <w:rFonts w:ascii="Arial" w:hAnsi="Arial" w:cs="Arial"/>
          <w:color w:val="000080"/>
        </w:rPr>
        <w:t xml:space="preserve">  +  3Cl</w:t>
      </w:r>
      <w:r>
        <w:rPr>
          <w:rFonts w:ascii="Arial" w:hAnsi="Arial" w:cs="Arial"/>
          <w:color w:val="000080"/>
          <w:vertAlign w:val="subscript"/>
        </w:rPr>
        <w:t>2</w:t>
      </w:r>
      <w:r>
        <w:rPr>
          <w:rFonts w:ascii="Arial" w:hAnsi="Arial" w:cs="Arial"/>
          <w:color w:val="000080"/>
        </w:rPr>
        <w:t xml:space="preserve">  </w:t>
      </w:r>
      <w:r w:rsidRPr="005E170C">
        <w:rPr>
          <w:rFonts w:ascii="Arial" w:hAnsi="Arial" w:cs="Arial"/>
          <w:color w:val="000080"/>
        </w:rPr>
        <w:sym w:font="Wingdings" w:char="F0E0"/>
      </w:r>
      <w:r>
        <w:rPr>
          <w:rFonts w:ascii="Arial" w:hAnsi="Arial" w:cs="Arial"/>
          <w:color w:val="000080"/>
        </w:rPr>
        <w:t xml:space="preserve">  CHCl</w:t>
      </w:r>
      <w:r>
        <w:rPr>
          <w:rFonts w:ascii="Arial" w:hAnsi="Arial" w:cs="Arial"/>
          <w:color w:val="000080"/>
          <w:vertAlign w:val="subscript"/>
        </w:rPr>
        <w:t>3</w:t>
      </w:r>
      <w:r>
        <w:rPr>
          <w:rFonts w:ascii="Arial" w:hAnsi="Arial" w:cs="Arial"/>
          <w:color w:val="000080"/>
        </w:rPr>
        <w:t xml:space="preserve">  +  3HCl</w:t>
      </w:r>
      <w:r>
        <w:rPr>
          <w:rFonts w:ascii="Arial" w:hAnsi="Arial" w:cs="Arial"/>
          <w:color w:val="000080"/>
        </w:rPr>
        <w:tab/>
      </w:r>
      <w:r>
        <w:rPr>
          <w:rFonts w:ascii="Arial" w:hAnsi="Arial" w:cs="Arial"/>
          <w:color w:val="000080"/>
        </w:rPr>
        <w:tab/>
      </w:r>
      <w:r>
        <w:rPr>
          <w:rFonts w:ascii="Arial" w:hAnsi="Arial" w:cs="Arial"/>
          <w:color w:val="000080"/>
        </w:rPr>
        <w:tab/>
        <w:t>trichloromethane</w:t>
      </w:r>
    </w:p>
    <w:p w:rsidR="00B0466A" w:rsidRDefault="006E4EA4" w:rsidP="00B0466A">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color w:val="000080"/>
        </w:rPr>
      </w:pPr>
      <w:r>
        <w:rPr>
          <w:noProof/>
        </w:rPr>
        <w:object w:dxaOrig="1440" w:dyaOrig="1440">
          <v:shape id="_x0000_s1594" type="#_x0000_t75" style="position:absolute;margin-left:412.45pt;margin-top:5.25pt;width:36pt;height:37.3pt;z-index:251750400">
            <v:imagedata r:id="rId302" o:title=""/>
          </v:shape>
          <o:OLEObject Type="Embed" ProgID="ACD.ChemSketch.20" ShapeID="_x0000_s1594" DrawAspect="Content" ObjectID="_1510751485" r:id="rId303"/>
        </w:object>
      </w:r>
    </w:p>
    <w:p w:rsidR="00B0466A" w:rsidRDefault="00B0466A" w:rsidP="00B0466A">
      <w:pPr>
        <w:widowControl w:val="0"/>
        <w:autoSpaceDE w:val="0"/>
        <w:autoSpaceDN w:val="0"/>
        <w:adjustRightInd w:val="0"/>
        <w:ind w:right="28"/>
        <w:rPr>
          <w:rFonts w:ascii="Arial" w:hAnsi="Arial" w:cs="Arial"/>
          <w:color w:val="000080"/>
        </w:rPr>
      </w:pPr>
      <w:r>
        <w:rPr>
          <w:rFonts w:ascii="Arial" w:hAnsi="Arial" w:cs="Arial"/>
          <w:color w:val="000080"/>
        </w:rPr>
        <w:t>CH</w:t>
      </w:r>
      <w:r>
        <w:rPr>
          <w:rFonts w:ascii="Arial" w:hAnsi="Arial" w:cs="Arial"/>
          <w:color w:val="000080"/>
          <w:vertAlign w:val="subscript"/>
        </w:rPr>
        <w:t>4</w:t>
      </w:r>
      <w:r>
        <w:rPr>
          <w:rFonts w:ascii="Arial" w:hAnsi="Arial" w:cs="Arial"/>
          <w:color w:val="000080"/>
        </w:rPr>
        <w:t xml:space="preserve">  +  4Cl</w:t>
      </w:r>
      <w:r>
        <w:rPr>
          <w:rFonts w:ascii="Arial" w:hAnsi="Arial" w:cs="Arial"/>
          <w:color w:val="000080"/>
          <w:vertAlign w:val="subscript"/>
        </w:rPr>
        <w:t>2</w:t>
      </w:r>
      <w:r>
        <w:rPr>
          <w:rFonts w:ascii="Arial" w:hAnsi="Arial" w:cs="Arial"/>
          <w:color w:val="000080"/>
        </w:rPr>
        <w:t xml:space="preserve">  </w:t>
      </w:r>
      <w:r w:rsidRPr="005E170C">
        <w:rPr>
          <w:rFonts w:ascii="Arial" w:hAnsi="Arial" w:cs="Arial"/>
          <w:color w:val="000080"/>
        </w:rPr>
        <w:sym w:font="Wingdings" w:char="F0E0"/>
      </w:r>
      <w:r>
        <w:rPr>
          <w:rFonts w:ascii="Arial" w:hAnsi="Arial" w:cs="Arial"/>
          <w:color w:val="000080"/>
        </w:rPr>
        <w:t xml:space="preserve">  CCl</w:t>
      </w:r>
      <w:r>
        <w:rPr>
          <w:rFonts w:ascii="Arial" w:hAnsi="Arial" w:cs="Arial"/>
          <w:color w:val="000080"/>
          <w:vertAlign w:val="subscript"/>
        </w:rPr>
        <w:t>4</w:t>
      </w:r>
      <w:r>
        <w:rPr>
          <w:rFonts w:ascii="Arial" w:hAnsi="Arial" w:cs="Arial"/>
          <w:color w:val="000080"/>
        </w:rPr>
        <w:t xml:space="preserve">  +  4HCl</w:t>
      </w:r>
      <w:r>
        <w:rPr>
          <w:rFonts w:ascii="Arial" w:hAnsi="Arial" w:cs="Arial"/>
          <w:color w:val="000080"/>
        </w:rPr>
        <w:tab/>
      </w:r>
      <w:r>
        <w:rPr>
          <w:rFonts w:ascii="Arial" w:hAnsi="Arial" w:cs="Arial"/>
          <w:color w:val="000080"/>
        </w:rPr>
        <w:tab/>
      </w:r>
      <w:r>
        <w:rPr>
          <w:rFonts w:ascii="Arial" w:hAnsi="Arial" w:cs="Arial"/>
          <w:color w:val="000080"/>
        </w:rPr>
        <w:tab/>
      </w:r>
      <w:r>
        <w:rPr>
          <w:rFonts w:ascii="Arial" w:hAnsi="Arial" w:cs="Arial"/>
          <w:color w:val="000080"/>
        </w:rPr>
        <w:tab/>
        <w:t>tetrachloromethane</w:t>
      </w:r>
    </w:p>
    <w:p w:rsidR="00EF4FBD" w:rsidRDefault="00EF4FBD" w:rsidP="00EF4FBD">
      <w:pPr>
        <w:widowControl w:val="0"/>
        <w:autoSpaceDE w:val="0"/>
        <w:autoSpaceDN w:val="0"/>
        <w:adjustRightInd w:val="0"/>
        <w:ind w:right="28"/>
      </w:pPr>
    </w:p>
    <w:p w:rsidR="00FD034D" w:rsidRDefault="00FD034D" w:rsidP="00EF4FBD">
      <w:pPr>
        <w:widowControl w:val="0"/>
        <w:autoSpaceDE w:val="0"/>
        <w:autoSpaceDN w:val="0"/>
        <w:adjustRightInd w:val="0"/>
        <w:ind w:right="28"/>
      </w:pPr>
    </w:p>
    <w:p w:rsidR="00FD034D" w:rsidRDefault="00FD034D" w:rsidP="00EF4FBD">
      <w:pPr>
        <w:widowControl w:val="0"/>
        <w:autoSpaceDE w:val="0"/>
        <w:autoSpaceDN w:val="0"/>
        <w:adjustRightInd w:val="0"/>
        <w:ind w:right="28"/>
      </w:pPr>
      <w:r>
        <w:t xml:space="preserve">Mechanism of the reaction of ethane with chlorine </w:t>
      </w:r>
    </w:p>
    <w:p w:rsidR="00FD034D" w:rsidRDefault="00FD034D" w:rsidP="00EF4FBD">
      <w:pPr>
        <w:widowControl w:val="0"/>
        <w:autoSpaceDE w:val="0"/>
        <w:autoSpaceDN w:val="0"/>
        <w:adjustRightInd w:val="0"/>
        <w:ind w:right="28"/>
      </w:pPr>
    </w:p>
    <w:p w:rsidR="00FD034D" w:rsidRDefault="00FD034D" w:rsidP="00EF4FBD">
      <w:pPr>
        <w:widowControl w:val="0"/>
        <w:autoSpaceDE w:val="0"/>
        <w:autoSpaceDN w:val="0"/>
        <w:adjustRightInd w:val="0"/>
        <w:ind w:right="28"/>
      </w:pPr>
      <w:r>
        <w:rPr>
          <w:noProof/>
        </w:rPr>
        <w:drawing>
          <wp:inline distT="0" distB="0" distL="0" distR="0">
            <wp:extent cx="3317875" cy="2691130"/>
            <wp:effectExtent l="0" t="0" r="0" b="0"/>
            <wp:docPr id="523" name="Picture 523" descr="http://research.cm.utexas.edu/nbauld/610a_ex3_key_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research.cm.utexas.edu/nbauld/610a_ex3_key_files/image063.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317875" cy="2691130"/>
                    </a:xfrm>
                    <a:prstGeom prst="rect">
                      <a:avLst/>
                    </a:prstGeom>
                    <a:noFill/>
                    <a:ln>
                      <a:noFill/>
                    </a:ln>
                  </pic:spPr>
                </pic:pic>
              </a:graphicData>
            </a:graphic>
          </wp:inline>
        </w:drawing>
      </w:r>
    </w:p>
    <w:p w:rsidR="00FD034D" w:rsidRDefault="00FD034D" w:rsidP="00EF4FBD">
      <w:pPr>
        <w:widowControl w:val="0"/>
        <w:autoSpaceDE w:val="0"/>
        <w:autoSpaceDN w:val="0"/>
        <w:adjustRightInd w:val="0"/>
        <w:ind w:right="28"/>
      </w:pPr>
    </w:p>
    <w:p w:rsidR="00FD034D" w:rsidRDefault="00FD034D" w:rsidP="00EF4FBD">
      <w:pPr>
        <w:widowControl w:val="0"/>
        <w:autoSpaceDE w:val="0"/>
        <w:autoSpaceDN w:val="0"/>
        <w:adjustRightInd w:val="0"/>
        <w:ind w:right="28"/>
      </w:pPr>
      <w:r>
        <w:t>(Ignore arrows)</w:t>
      </w:r>
    </w:p>
    <w:p w:rsidR="00EF4FBD" w:rsidRDefault="00EF4FBD" w:rsidP="00EF4FBD">
      <w:pPr>
        <w:widowControl w:val="0"/>
        <w:autoSpaceDE w:val="0"/>
        <w:autoSpaceDN w:val="0"/>
        <w:adjustRightInd w:val="0"/>
        <w:ind w:right="28"/>
      </w:pPr>
    </w:p>
    <w:p w:rsidR="00EF4FBD" w:rsidRDefault="00EF4FBD" w:rsidP="00EF4FBD">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Pr>
          <w:b/>
          <w:noProof/>
        </w:rPr>
        <w:drawing>
          <wp:anchor distT="0" distB="0" distL="114300" distR="114300" simplePos="0" relativeHeight="251840512" behindDoc="0" locked="0" layoutInCell="1" allowOverlap="1" wp14:anchorId="7714D50F" wp14:editId="753E9B67">
            <wp:simplePos x="0" y="0"/>
            <wp:positionH relativeFrom="column">
              <wp:posOffset>5939790</wp:posOffset>
            </wp:positionH>
            <wp:positionV relativeFrom="paragraph">
              <wp:posOffset>139700</wp:posOffset>
            </wp:positionV>
            <wp:extent cx="416560" cy="408305"/>
            <wp:effectExtent l="0" t="0" r="2540" b="0"/>
            <wp:wrapNone/>
            <wp:docPr id="714" name="Picture 714"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Worksheet"/>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pic:spPr>
                </pic:pic>
              </a:graphicData>
            </a:graphic>
            <wp14:sizeRelH relativeFrom="page">
              <wp14:pctWidth>0</wp14:pctWidth>
            </wp14:sizeRelH>
            <wp14:sizeRelV relativeFrom="page">
              <wp14:pctHeight>0</wp14:pctHeight>
            </wp14:sizeRelV>
          </wp:anchor>
        </w:drawing>
      </w:r>
    </w:p>
    <w:p w:rsidR="00EF4FBD" w:rsidRDefault="00EF4FBD" w:rsidP="00EF4FBD">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t>Worksheet on Alkanes Mec</w:t>
      </w:r>
      <w:r w:rsidR="00D14862">
        <w:t>h</w:t>
      </w:r>
      <w:r>
        <w:t>anisms.</w:t>
      </w:r>
    </w:p>
    <w:p w:rsidR="00A917D8" w:rsidRDefault="00A917D8" w:rsidP="00B0466A">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rPr>
      </w:pPr>
    </w:p>
    <w:p w:rsidR="00A917D8" w:rsidRDefault="00A917D8" w:rsidP="00B0466A">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rPr>
        <w:sectPr w:rsidR="00A917D8" w:rsidSect="00A917D8">
          <w:type w:val="continuous"/>
          <w:pgSz w:w="11907" w:h="16840" w:code="9"/>
          <w:pgMar w:top="1418" w:right="284" w:bottom="1134" w:left="1134" w:header="720" w:footer="1021" w:gutter="0"/>
          <w:cols w:sep="1" w:space="2"/>
          <w:docGrid w:linePitch="360"/>
        </w:sectPr>
      </w:pPr>
    </w:p>
    <w:p w:rsidR="00FD034D" w:rsidRDefault="00FD034D" w:rsidP="00B0466A">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rPr>
      </w:pPr>
    </w:p>
    <w:p w:rsidR="00FD034D" w:rsidRDefault="00FD034D" w:rsidP="00B0466A">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rPr>
      </w:pPr>
    </w:p>
    <w:p w:rsidR="00FD034D" w:rsidRDefault="00FD034D" w:rsidP="00B0466A">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rPr>
      </w:pPr>
    </w:p>
    <w:p w:rsidR="00FD034D" w:rsidRDefault="00FD034D" w:rsidP="00B0466A">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rPr>
      </w:pPr>
    </w:p>
    <w:p w:rsidR="00FD034D" w:rsidRDefault="00FD034D" w:rsidP="00B0466A">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rPr>
      </w:pPr>
    </w:p>
    <w:p w:rsidR="00FD034D" w:rsidRDefault="00FD034D" w:rsidP="00B0466A">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rPr>
      </w:pPr>
    </w:p>
    <w:p w:rsidR="00FD034D" w:rsidRDefault="00FD034D" w:rsidP="00B0466A">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rPr>
      </w:pPr>
    </w:p>
    <w:p w:rsidR="008A6B99" w:rsidRDefault="008A6B99" w:rsidP="00B0466A">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rPr>
      </w:pPr>
      <w:r>
        <w:rPr>
          <w:b/>
        </w:rPr>
        <w:br w:type="page"/>
      </w:r>
    </w:p>
    <w:p w:rsidR="00A917D8" w:rsidRPr="00DD1FF3" w:rsidRDefault="00F5447D" w:rsidP="00B0466A">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b/>
        </w:rPr>
      </w:pPr>
      <w:r w:rsidRPr="00DD1FF3">
        <w:rPr>
          <w:b/>
        </w:rPr>
        <w:t>HAZARD AND RISK</w:t>
      </w:r>
    </w:p>
    <w:p w:rsidR="00F5447D" w:rsidRDefault="00EF4FBD" w:rsidP="00F5447D">
      <w:pPr>
        <w:tabs>
          <w:tab w:val="left" w:pos="284"/>
        </w:tabs>
        <w:autoSpaceDE w:val="0"/>
        <w:autoSpaceDN w:val="0"/>
        <w:adjustRightInd w:val="0"/>
        <w:spacing w:line="360" w:lineRule="auto"/>
      </w:pPr>
      <w:r>
        <w:rPr>
          <w:noProof/>
        </w:rPr>
        <w:drawing>
          <wp:anchor distT="0" distB="0" distL="114300" distR="114300" simplePos="0" relativeHeight="251531264" behindDoc="0" locked="0" layoutInCell="1" allowOverlap="1" wp14:anchorId="7443E34B" wp14:editId="6B73A75F">
            <wp:simplePos x="0" y="0"/>
            <wp:positionH relativeFrom="column">
              <wp:posOffset>5316220</wp:posOffset>
            </wp:positionH>
            <wp:positionV relativeFrom="paragraph">
              <wp:posOffset>-189865</wp:posOffset>
            </wp:positionV>
            <wp:extent cx="832485" cy="334645"/>
            <wp:effectExtent l="0" t="0" r="5715" b="8255"/>
            <wp:wrapNone/>
            <wp:docPr id="291" name="Picture 291"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New exerci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47D">
        <w:t>State what you understand by:-</w:t>
      </w:r>
    </w:p>
    <w:p w:rsidR="00B0466A" w:rsidRPr="00562570" w:rsidRDefault="00B0466A" w:rsidP="00B0466A">
      <w:pPr>
        <w:tabs>
          <w:tab w:val="left" w:pos="284"/>
        </w:tabs>
        <w:autoSpaceDE w:val="0"/>
        <w:autoSpaceDN w:val="0"/>
        <w:adjustRightInd w:val="0"/>
        <w:spacing w:line="360" w:lineRule="auto"/>
        <w:rPr>
          <w:rFonts w:ascii="Arial" w:hAnsi="Arial" w:cs="Arial"/>
          <w:color w:val="000080"/>
        </w:rPr>
      </w:pPr>
      <w:r>
        <w:t xml:space="preserve">Hazard </w:t>
      </w:r>
      <w:r w:rsidRPr="00562570">
        <w:rPr>
          <w:rFonts w:ascii="Arial" w:hAnsi="Arial" w:cs="Arial"/>
          <w:color w:val="000080"/>
        </w:rPr>
        <w:t>Something that could cause harm depending on circumstances</w:t>
      </w:r>
    </w:p>
    <w:p w:rsidR="00B0466A" w:rsidRDefault="00B0466A" w:rsidP="00B0466A">
      <w:pPr>
        <w:tabs>
          <w:tab w:val="left" w:pos="284"/>
        </w:tabs>
        <w:autoSpaceDE w:val="0"/>
        <w:autoSpaceDN w:val="0"/>
        <w:adjustRightInd w:val="0"/>
        <w:spacing w:line="360" w:lineRule="auto"/>
      </w:pPr>
      <w:r>
        <w:t>…………………………………………………………………………………………………………</w:t>
      </w:r>
    </w:p>
    <w:p w:rsidR="00B0466A" w:rsidRPr="00562570" w:rsidRDefault="00B0466A" w:rsidP="00B0466A">
      <w:pPr>
        <w:tabs>
          <w:tab w:val="left" w:pos="284"/>
        </w:tabs>
        <w:autoSpaceDE w:val="0"/>
        <w:autoSpaceDN w:val="0"/>
        <w:adjustRightInd w:val="0"/>
        <w:spacing w:line="360" w:lineRule="auto"/>
        <w:rPr>
          <w:rFonts w:ascii="Arial" w:hAnsi="Arial" w:cs="Arial"/>
          <w:color w:val="000080"/>
        </w:rPr>
      </w:pPr>
      <w:r>
        <w:t xml:space="preserve">Risk </w:t>
      </w:r>
      <w:r w:rsidRPr="00562570">
        <w:rPr>
          <w:rFonts w:ascii="Arial" w:hAnsi="Arial" w:cs="Arial"/>
          <w:color w:val="000080"/>
        </w:rPr>
        <w:t>The chance or probability that harm will occur</w:t>
      </w:r>
    </w:p>
    <w:p w:rsidR="00B0466A" w:rsidRDefault="00B0466A" w:rsidP="00B0466A">
      <w:pPr>
        <w:tabs>
          <w:tab w:val="left" w:pos="0"/>
        </w:tabs>
        <w:autoSpaceDE w:val="0"/>
        <w:autoSpaceDN w:val="0"/>
        <w:adjustRightInd w:val="0"/>
      </w:pPr>
      <w:r>
        <w:t>…………………………………………………………………………………………………………</w:t>
      </w:r>
    </w:p>
    <w:p w:rsidR="00B0466A" w:rsidRDefault="00B0466A" w:rsidP="00B0466A">
      <w:pPr>
        <w:tabs>
          <w:tab w:val="left" w:pos="0"/>
        </w:tabs>
        <w:autoSpaceDE w:val="0"/>
        <w:autoSpaceDN w:val="0"/>
        <w:adjustRightInd w:val="0"/>
      </w:pPr>
    </w:p>
    <w:p w:rsidR="00F5447D" w:rsidRDefault="00F5447D" w:rsidP="00B0466A">
      <w:pPr>
        <w:tabs>
          <w:tab w:val="left" w:pos="0"/>
        </w:tabs>
        <w:autoSpaceDE w:val="0"/>
        <w:autoSpaceDN w:val="0"/>
        <w:adjustRightInd w:val="0"/>
      </w:pPr>
      <w:r>
        <w:t>You need to have</w:t>
      </w:r>
      <w:r w:rsidRPr="004F0ADC">
        <w:t xml:space="preserve"> an understanding of the hazards associated with organic compounds</w:t>
      </w:r>
      <w:r>
        <w:t>.  In chemistry</w:t>
      </w:r>
      <w:r w:rsidR="00B46B82">
        <w:t>,</w:t>
      </w:r>
      <w:r>
        <w:t xml:space="preserve"> information on the potential hazards is provided by the </w:t>
      </w:r>
      <w:r w:rsidRPr="00BA0E01">
        <w:rPr>
          <w:b/>
        </w:rPr>
        <w:t>Hazcards</w:t>
      </w:r>
      <w:r w:rsidR="00B46B82">
        <w:rPr>
          <w:b/>
        </w:rPr>
        <w:t>,</w:t>
      </w:r>
      <w:r>
        <w:t xml:space="preserve"> placed beside the relevant chemical put out for your use in practical sessions.</w:t>
      </w:r>
    </w:p>
    <w:p w:rsidR="005F7724" w:rsidRDefault="005F7724" w:rsidP="00F5447D">
      <w:pPr>
        <w:tabs>
          <w:tab w:val="left" w:pos="0"/>
        </w:tabs>
        <w:autoSpaceDE w:val="0"/>
        <w:autoSpaceDN w:val="0"/>
        <w:adjustRightInd w:val="0"/>
      </w:pPr>
    </w:p>
    <w:p w:rsidR="00F5447D" w:rsidRDefault="00F5447D" w:rsidP="00F5447D">
      <w:pPr>
        <w:tabs>
          <w:tab w:val="left" w:pos="0"/>
        </w:tabs>
        <w:autoSpaceDE w:val="0"/>
        <w:autoSpaceDN w:val="0"/>
        <w:adjustRightInd w:val="0"/>
      </w:pPr>
      <w:r>
        <w:t>Examine the Hazcards for:-</w:t>
      </w:r>
    </w:p>
    <w:p w:rsidR="00F5447D" w:rsidRDefault="00F5447D" w:rsidP="00F5447D">
      <w:pPr>
        <w:tabs>
          <w:tab w:val="left" w:pos="0"/>
        </w:tabs>
        <w:autoSpaceDE w:val="0"/>
        <w:autoSpaceDN w:val="0"/>
        <w:adjustRightInd w:val="0"/>
      </w:pPr>
      <w:r>
        <w:t>Ammonia, Bromine, and Hexane</w:t>
      </w:r>
    </w:p>
    <w:p w:rsidR="00F5447D" w:rsidRDefault="00F5447D" w:rsidP="00F5447D">
      <w:pPr>
        <w:tabs>
          <w:tab w:val="left" w:pos="0"/>
        </w:tabs>
        <w:autoSpaceDE w:val="0"/>
        <w:autoSpaceDN w:val="0"/>
        <w:adjustRightInd w:val="0"/>
      </w:pPr>
      <w:r>
        <w:t>and complete the first two columns of the table below.</w:t>
      </w:r>
    </w:p>
    <w:p w:rsidR="00F5447D" w:rsidRDefault="00F5447D" w:rsidP="00F5447D">
      <w:pPr>
        <w:tabs>
          <w:tab w:val="left" w:pos="0"/>
        </w:tabs>
        <w:autoSpaceDE w:val="0"/>
        <w:autoSpaceDN w:val="0"/>
        <w:adjustRightInd w:val="0"/>
      </w:pPr>
    </w:p>
    <w:p w:rsidR="00F5447D" w:rsidRPr="004F0ADC" w:rsidRDefault="00F5447D" w:rsidP="00F5447D">
      <w:pPr>
        <w:tabs>
          <w:tab w:val="left" w:pos="0"/>
        </w:tabs>
        <w:autoSpaceDE w:val="0"/>
        <w:autoSpaceDN w:val="0"/>
        <w:adjustRightInd w:val="0"/>
      </w:pPr>
      <w:r>
        <w:t>Before any procedure is carried out</w:t>
      </w:r>
      <w:r w:rsidR="00B46B82">
        <w:t>,</w:t>
      </w:r>
      <w:r>
        <w:t xml:space="preserve"> we</w:t>
      </w:r>
      <w:r w:rsidRPr="004F0ADC">
        <w:t xml:space="preserve"> carry out </w:t>
      </w:r>
      <w:r>
        <w:t xml:space="preserve">a </w:t>
      </w:r>
      <w:r w:rsidRPr="00BA0E01">
        <w:rPr>
          <w:b/>
        </w:rPr>
        <w:t>risk assessment</w:t>
      </w:r>
      <w:r>
        <w:t xml:space="preserve"> </w:t>
      </w:r>
      <w:r w:rsidRPr="004F0ADC">
        <w:t>when dealing with potentially hazardous materials.</w:t>
      </w:r>
    </w:p>
    <w:p w:rsidR="00F5447D" w:rsidRPr="004F0ADC" w:rsidRDefault="00F5447D" w:rsidP="00F5447D">
      <w:pPr>
        <w:tabs>
          <w:tab w:val="left" w:pos="0"/>
        </w:tabs>
        <w:autoSpaceDE w:val="0"/>
        <w:autoSpaceDN w:val="0"/>
        <w:adjustRightInd w:val="0"/>
      </w:pPr>
      <w:r>
        <w:t>R</w:t>
      </w:r>
      <w:r w:rsidRPr="004F0ADC">
        <w:t>isks can be reduced and reactions can be carried out safely by:</w:t>
      </w:r>
      <w:r>
        <w:t>-</w:t>
      </w:r>
    </w:p>
    <w:p w:rsidR="00F5447D" w:rsidRPr="004F0ADC" w:rsidRDefault="00F5447D" w:rsidP="00F5447D">
      <w:pPr>
        <w:numPr>
          <w:ilvl w:val="0"/>
          <w:numId w:val="12"/>
        </w:numPr>
        <w:autoSpaceDE w:val="0"/>
        <w:autoSpaceDN w:val="0"/>
        <w:adjustRightInd w:val="0"/>
      </w:pPr>
      <w:r w:rsidRPr="004F0ADC">
        <w:t>working on a smaller scale</w:t>
      </w:r>
    </w:p>
    <w:p w:rsidR="00F5447D" w:rsidRPr="004F0ADC" w:rsidRDefault="00F5447D" w:rsidP="00F5447D">
      <w:pPr>
        <w:numPr>
          <w:ilvl w:val="0"/>
          <w:numId w:val="12"/>
        </w:numPr>
        <w:autoSpaceDE w:val="0"/>
        <w:autoSpaceDN w:val="0"/>
        <w:adjustRightInd w:val="0"/>
      </w:pPr>
      <w:r w:rsidRPr="004F0ADC">
        <w:t>taking specific precautions or using alternative techniques depending on the properties of the substances involved</w:t>
      </w:r>
    </w:p>
    <w:p w:rsidR="00F5447D" w:rsidRPr="004F0ADC" w:rsidRDefault="00F5447D" w:rsidP="00F5447D">
      <w:pPr>
        <w:numPr>
          <w:ilvl w:val="0"/>
          <w:numId w:val="12"/>
        </w:numPr>
        <w:autoSpaceDE w:val="0"/>
        <w:autoSpaceDN w:val="0"/>
        <w:adjustRightInd w:val="0"/>
      </w:pPr>
      <w:r w:rsidRPr="004F0ADC">
        <w:t>carrying out the reaction using an alternative method that involves less hazardous substances.</w:t>
      </w:r>
    </w:p>
    <w:p w:rsidR="00F25839" w:rsidRDefault="00F25839" w:rsidP="00F544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pPr>
    </w:p>
    <w:p w:rsidR="00F5447D" w:rsidRDefault="00F5447D" w:rsidP="00F544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pPr>
      <w:r>
        <w:t>Complete the risk assessment by suggesting risk reduction measures for the three chemicals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1490"/>
        <w:gridCol w:w="3426"/>
        <w:gridCol w:w="4188"/>
      </w:tblGrid>
      <w:tr w:rsidR="00B0466A" w:rsidTr="00712F99">
        <w:tc>
          <w:tcPr>
            <w:tcW w:w="5000" w:type="pct"/>
            <w:gridSpan w:val="4"/>
            <w:vAlign w:val="center"/>
          </w:tcPr>
          <w:p w:rsidR="00B0466A"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pPr>
            <w:r w:rsidRPr="001103DA">
              <w:rPr>
                <w:b/>
              </w:rPr>
              <w:t>Risk assessment</w:t>
            </w:r>
            <w:r>
              <w:t xml:space="preserve"> for reaction of hexane with bromine</w:t>
            </w:r>
          </w:p>
        </w:tc>
      </w:tr>
      <w:tr w:rsidR="00B0466A" w:rsidTr="00712F99">
        <w:tc>
          <w:tcPr>
            <w:tcW w:w="748" w:type="pct"/>
            <w:vAlign w:val="center"/>
          </w:tcPr>
          <w:p w:rsidR="00B0466A"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pPr>
            <w:r>
              <w:t>Chemical</w:t>
            </w:r>
          </w:p>
        </w:tc>
        <w:tc>
          <w:tcPr>
            <w:tcW w:w="696" w:type="pct"/>
            <w:vAlign w:val="center"/>
          </w:tcPr>
          <w:p w:rsidR="00B0466A"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pPr>
            <w:r>
              <w:t>Hazard symbol(s)</w:t>
            </w:r>
          </w:p>
        </w:tc>
        <w:tc>
          <w:tcPr>
            <w:tcW w:w="1600" w:type="pct"/>
            <w:vAlign w:val="center"/>
          </w:tcPr>
          <w:p w:rsidR="00B0466A"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pPr>
            <w:r>
              <w:t>Hazard details</w:t>
            </w:r>
          </w:p>
        </w:tc>
        <w:tc>
          <w:tcPr>
            <w:tcW w:w="1956" w:type="pct"/>
            <w:vAlign w:val="center"/>
          </w:tcPr>
          <w:p w:rsidR="00B0466A"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pPr>
            <w:r>
              <w:t>Risk reduction measures</w:t>
            </w:r>
          </w:p>
        </w:tc>
      </w:tr>
      <w:tr w:rsidR="00B0466A" w:rsidTr="00712F99">
        <w:trPr>
          <w:trHeight w:val="1134"/>
        </w:trPr>
        <w:tc>
          <w:tcPr>
            <w:tcW w:w="748" w:type="pct"/>
          </w:tcPr>
          <w:p w:rsidR="00B0466A" w:rsidRDefault="00EF4FBD"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pPr>
            <w:r>
              <w:rPr>
                <w:noProof/>
              </w:rPr>
              <mc:AlternateContent>
                <mc:Choice Requires="wpg">
                  <w:drawing>
                    <wp:anchor distT="0" distB="0" distL="114300" distR="114300" simplePos="0" relativeHeight="251754496" behindDoc="0" locked="0" layoutInCell="1" allowOverlap="1" wp14:anchorId="25F7E779" wp14:editId="3277C60E">
                      <wp:simplePos x="0" y="0"/>
                      <wp:positionH relativeFrom="column">
                        <wp:posOffset>424815</wp:posOffset>
                      </wp:positionH>
                      <wp:positionV relativeFrom="paragraph">
                        <wp:posOffset>318770</wp:posOffset>
                      </wp:positionV>
                      <wp:extent cx="1228725" cy="377825"/>
                      <wp:effectExtent l="5715" t="4445" r="3810" b="0"/>
                      <wp:wrapNone/>
                      <wp:docPr id="59"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377825"/>
                                <a:chOff x="6792" y="6631"/>
                                <a:chExt cx="1935" cy="595"/>
                              </a:xfrm>
                            </wpg:grpSpPr>
                            <pic:pic xmlns:pic="http://schemas.openxmlformats.org/drawingml/2006/picture">
                              <pic:nvPicPr>
                                <pic:cNvPr id="558" name="Picture 60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6792" y="6631"/>
                                  <a:ext cx="595"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Text Box 608"/>
                              <wps:cNvSpPr txBox="1">
                                <a:spLocks noChangeArrowheads="1"/>
                              </wps:cNvSpPr>
                              <wps:spPr bwMode="auto">
                                <a:xfrm>
                                  <a:off x="7386" y="6728"/>
                                  <a:ext cx="1341" cy="38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896" w:rsidRPr="00ED6CF8" w:rsidRDefault="00F32896" w:rsidP="00B0466A">
                                    <w:pPr>
                                      <w:rPr>
                                        <w:rFonts w:ascii="Arial" w:hAnsi="Arial" w:cs="Arial"/>
                                        <w:sz w:val="16"/>
                                        <w:szCs w:val="16"/>
                                      </w:rPr>
                                    </w:pPr>
                                    <w:r>
                                      <w:rPr>
                                        <w:rFonts w:ascii="Arial" w:hAnsi="Arial" w:cs="Arial"/>
                                        <w:sz w:val="16"/>
                                        <w:szCs w:val="16"/>
                                      </w:rPr>
                                      <w:t>DANGEROUS TO ENVIRONMENT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7E779" id="Group 606" o:spid="_x0000_s1051" style="position:absolute;margin-left:33.45pt;margin-top:25.1pt;width:96.75pt;height:29.75pt;z-index:251754496" coordorigin="6792,6631" coordsize="1935,5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">
                      <v:shape id="Picture 607" o:spid="_x0000_s1052" type="#_x0000_t75" style="position:absolute;left:6792;top:6631;width:595;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9tMjCAAAA3AAAAA8AAABkcnMvZG93bnJldi54bWxET8uKwjAU3Q/4D+EKsxtTHRykGkV8gAsX&#10;6jx0eWmuTbG5qU209e/NYsDl4bwns9aW4k61Lxwr6PcSEMSZ0wXnCn6+1x8jED4gaywdk4IHeZhN&#10;O28TTLVreE/3Q8hFDGGfogITQpVK6TNDFn3PVcSRO7vaYoiwzqWusYnhtpSDJPmSFguODQYrWhjK&#10;LoebVbA9Nn/GLPzyuhrhY9ee1p9z/6vUe7edj0EEasNL/O/eaAXDYVwbz8QjIK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PbTIwgAAANwAAAAPAAAAAAAAAAAAAAAAAJ8C&#10;AABkcnMvZG93bnJldi54bWxQSwUGAAAAAAQABAD3AAAAjgMAAAAA&#10;">
                        <v:imagedata r:id="rId306" o:title=""/>
                      </v:shape>
                      <v:shape id="Text Box 608" o:spid="_x0000_s1053" type="#_x0000_t202" style="position:absolute;left:7386;top:6728;width:1341;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cksQA&#10;AADcAAAADwAAAGRycy9kb3ducmV2LnhtbESPQYvCMBSE78L+h/AWvIimCopbjbKru+BBD7ri+dE8&#10;22LzUpJo6783guBxmJlvmPmyNZW4kfOlZQXDQQKCOLO65FzB8f+vPwXhA7LGyjIpuJOH5eKjM8dU&#10;24b3dDuEXEQI+xQVFCHUqZQ+K8igH9iaOHpn6wyGKF0utcMmwk0lR0kykQZLjgsF1rQqKLscrkbB&#10;ZO2uzZ5XvfXxd4u7Oh+dfu4npbqf7fcMRKA2vMOv9kYrGI+/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nJLEAAAA3AAAAA8AAAAAAAAAAAAAAAAAmAIAAGRycy9k&#10;b3ducmV2LnhtbFBLBQYAAAAABAAEAPUAAACJAwAAAAA=&#10;" stroked="f">
                        <v:textbox inset="0,0,0,0">
                          <w:txbxContent>
                            <w:p w:rsidR="00F32896" w:rsidRPr="00ED6CF8" w:rsidRDefault="00F32896" w:rsidP="00B0466A">
                              <w:pPr>
                                <w:rPr>
                                  <w:rFonts w:ascii="Arial" w:hAnsi="Arial" w:cs="Arial"/>
                                  <w:sz w:val="16"/>
                                  <w:szCs w:val="16"/>
                                </w:rPr>
                              </w:pPr>
                              <w:r>
                                <w:rPr>
                                  <w:rFonts w:ascii="Arial" w:hAnsi="Arial" w:cs="Arial"/>
                                  <w:sz w:val="16"/>
                                  <w:szCs w:val="16"/>
                                </w:rPr>
                                <w:t>DANGEROUS TO ENVIRONMENT</w:t>
                              </w:r>
                            </w:p>
                          </w:txbxContent>
                        </v:textbox>
                      </v:shape>
                    </v:group>
                  </w:pict>
                </mc:Fallback>
              </mc:AlternateContent>
            </w:r>
            <w:r>
              <w:rPr>
                <w:noProof/>
              </w:rPr>
              <mc:AlternateContent>
                <mc:Choice Requires="wpg">
                  <w:drawing>
                    <wp:anchor distT="0" distB="0" distL="114300" distR="114300" simplePos="0" relativeHeight="251752448" behindDoc="0" locked="0" layoutInCell="1" allowOverlap="1" wp14:anchorId="37F5CA4C" wp14:editId="6B5E9CD3">
                      <wp:simplePos x="0" y="0"/>
                      <wp:positionH relativeFrom="column">
                        <wp:posOffset>674370</wp:posOffset>
                      </wp:positionH>
                      <wp:positionV relativeFrom="paragraph">
                        <wp:posOffset>15240</wp:posOffset>
                      </wp:positionV>
                      <wp:extent cx="1036320" cy="374650"/>
                      <wp:effectExtent l="0" t="0" r="3810" b="635"/>
                      <wp:wrapNone/>
                      <wp:docPr id="56"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374650"/>
                                <a:chOff x="4001" y="4901"/>
                                <a:chExt cx="1632" cy="590"/>
                              </a:xfrm>
                            </wpg:grpSpPr>
                            <pic:pic xmlns:pic="http://schemas.openxmlformats.org/drawingml/2006/picture">
                              <pic:nvPicPr>
                                <pic:cNvPr id="561" name="Picture 60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4001" y="4901"/>
                                  <a:ext cx="626"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Text Box 602"/>
                              <wps:cNvSpPr txBox="1">
                                <a:spLocks noChangeArrowheads="1"/>
                              </wps:cNvSpPr>
                              <wps:spPr bwMode="auto">
                                <a:xfrm>
                                  <a:off x="4630" y="5096"/>
                                  <a:ext cx="1003" cy="24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896" w:rsidRPr="00ED6CF8" w:rsidRDefault="00F32896" w:rsidP="00B0466A">
                                    <w:pPr>
                                      <w:rPr>
                                        <w:rFonts w:ascii="Arial" w:hAnsi="Arial" w:cs="Arial"/>
                                        <w:sz w:val="16"/>
                                        <w:szCs w:val="16"/>
                                      </w:rPr>
                                    </w:pPr>
                                    <w:r>
                                      <w:rPr>
                                        <w:rFonts w:ascii="Arial" w:hAnsi="Arial" w:cs="Arial"/>
                                        <w:sz w:val="16"/>
                                        <w:szCs w:val="16"/>
                                      </w:rPr>
                                      <w:t>CORROSIVE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5CA4C" id="Group 600" o:spid="_x0000_s1054" style="position:absolute;margin-left:53.1pt;margin-top:1.2pt;width:81.6pt;height:29.5pt;z-index:251752448" coordorigin="4001,4901" coordsize="1632,5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">
                      <v:shape id="Picture 601" o:spid="_x0000_s1055" type="#_x0000_t75" style="position:absolute;left:4001;top:4901;width:626;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fggDDAAAA3AAAAA8AAABkcnMvZG93bnJldi54bWxEj0GLwjAUhO8L/ofwBG9r2oUVqUYRwcXD&#10;HrrVg8dn82yLzUtJUq3/3iwIHoeZ+YZZrgfTihs531hWkE4TEMSl1Q1XCo6H3ecchA/IGlvLpOBB&#10;Htar0ccSM23v/Ee3IlQiQthnqKAOocuk9GVNBv3UdsTRu1hnMETpKqkd3iPctPIrSWbSYMNxocaO&#10;tjWV16I3Cor+F39cWvS5O59yL/enyyO3Sk3Gw2YBItAQ3uFXe68VfM9S+D8Tj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CAMMAAADcAAAADwAAAAAAAAAAAAAAAACf&#10;AgAAZHJzL2Rvd25yZXYueG1sUEsFBgAAAAAEAAQA9wAAAI8DAAAAAA==&#10;">
                        <v:imagedata r:id="rId308" o:title=""/>
                      </v:shape>
                      <v:shape id="Text Box 602" o:spid="_x0000_s1056" type="#_x0000_t202" style="position:absolute;left:4630;top:5096;width:100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EXsUA&#10;AADcAAAADwAAAGRycy9kb3ducmV2LnhtbESPT4vCMBTE7wt+h/AEL4umW7As1Sj+WWEP7kFXPD+a&#10;Z1tsXkoSbf32G0HY4zAzv2Hmy9404k7O15YVfEwSEMSF1TWXCk6/u/EnCB+QNTaWScGDPCwXg7c5&#10;5tp2fKD7MZQiQtjnqKAKoc2l9EVFBv3EtsTRu1hnMETpSqkddhFuGpkmSSYN1hwXKmxpU1FxPd6M&#10;gmzrbt2BN+/b09cef9oyPa8fZ6VGw341AxGoD//hV/tbK5hm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cRexQAAANwAAAAPAAAAAAAAAAAAAAAAAJgCAABkcnMv&#10;ZG93bnJldi54bWxQSwUGAAAAAAQABAD1AAAAigMAAAAA&#10;" stroked="f">
                        <v:textbox inset="0,0,0,0">
                          <w:txbxContent>
                            <w:p w:rsidR="00F32896" w:rsidRPr="00ED6CF8" w:rsidRDefault="00F32896" w:rsidP="00B0466A">
                              <w:pPr>
                                <w:rPr>
                                  <w:rFonts w:ascii="Arial" w:hAnsi="Arial" w:cs="Arial"/>
                                  <w:sz w:val="16"/>
                                  <w:szCs w:val="16"/>
                                </w:rPr>
                              </w:pPr>
                              <w:r>
                                <w:rPr>
                                  <w:rFonts w:ascii="Arial" w:hAnsi="Arial" w:cs="Arial"/>
                                  <w:sz w:val="16"/>
                                  <w:szCs w:val="16"/>
                                </w:rPr>
                                <w:t>CORROSIVE</w:t>
                              </w:r>
                            </w:p>
                          </w:txbxContent>
                        </v:textbox>
                      </v:shape>
                    </v:group>
                  </w:pict>
                </mc:Fallback>
              </mc:AlternateContent>
            </w:r>
            <w:r w:rsidR="00B0466A">
              <w:t>Ammonia</w:t>
            </w:r>
          </w:p>
        </w:tc>
        <w:tc>
          <w:tcPr>
            <w:tcW w:w="696" w:type="pct"/>
          </w:tcPr>
          <w:p w:rsidR="00B0466A" w:rsidRDefault="00EF4FBD"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pPr>
            <w:r>
              <w:rPr>
                <w:noProof/>
              </w:rPr>
              <mc:AlternateContent>
                <mc:Choice Requires="wpg">
                  <w:drawing>
                    <wp:anchor distT="0" distB="0" distL="114300" distR="114300" simplePos="0" relativeHeight="251757568" behindDoc="0" locked="0" layoutInCell="1" allowOverlap="1" wp14:anchorId="27B334FA" wp14:editId="21042B12">
                      <wp:simplePos x="0" y="0"/>
                      <wp:positionH relativeFrom="column">
                        <wp:posOffset>19685</wp:posOffset>
                      </wp:positionH>
                      <wp:positionV relativeFrom="paragraph">
                        <wp:posOffset>686435</wp:posOffset>
                      </wp:positionV>
                      <wp:extent cx="762000" cy="382905"/>
                      <wp:effectExtent l="635" t="635" r="0" b="0"/>
                      <wp:wrapNone/>
                      <wp:docPr id="53"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82905"/>
                                <a:chOff x="6624" y="2763"/>
                                <a:chExt cx="1200" cy="603"/>
                              </a:xfrm>
                            </wpg:grpSpPr>
                            <pic:pic xmlns:pic="http://schemas.openxmlformats.org/drawingml/2006/picture">
                              <pic:nvPicPr>
                                <pic:cNvPr id="564" name="Picture 61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6624" y="2763"/>
                                  <a:ext cx="62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Text Box 617"/>
                              <wps:cNvSpPr txBox="1">
                                <a:spLocks noChangeArrowheads="1"/>
                              </wps:cNvSpPr>
                              <wps:spPr bwMode="auto">
                                <a:xfrm>
                                  <a:off x="7244" y="2967"/>
                                  <a:ext cx="580" cy="21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896" w:rsidRPr="00ED6CF8" w:rsidRDefault="00F32896" w:rsidP="00B0466A">
                                    <w:pPr>
                                      <w:rPr>
                                        <w:rFonts w:ascii="Arial" w:hAnsi="Arial" w:cs="Arial"/>
                                        <w:sz w:val="16"/>
                                        <w:szCs w:val="16"/>
                                      </w:rPr>
                                    </w:pPr>
                                    <w:r>
                                      <w:rPr>
                                        <w:rFonts w:ascii="Arial" w:hAnsi="Arial" w:cs="Arial"/>
                                        <w:sz w:val="16"/>
                                        <w:szCs w:val="16"/>
                                      </w:rPr>
                                      <w:t>TOXIC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334FA" id="Group 615" o:spid="_x0000_s1057" style="position:absolute;margin-left:1.55pt;margin-top:54.05pt;width:60pt;height:30.15pt;z-index:251757568" coordorigin="6624,2763" coordsize="1200,6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">
                      <v:shape id="Picture 616" o:spid="_x0000_s1058" type="#_x0000_t75" style="position:absolute;left:6624;top:2763;width:626;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YopjDAAAA3AAAAA8AAABkcnMvZG93bnJldi54bWxEj81qAjEUhfcF3yHcQnc1U7FapkaR0oIb&#10;F1UXLi+TO5Mwyc2QpDp9eyMUujycn4+z2ozeiQvFZAMreJlWIIiboC13Ck7Hr+c3ECkja3SBScEv&#10;JdisJw8rrHW48jddDrkTZYRTjQpMzkMtZWoMeUzTMBAXrw3RYy4ydlJHvJZx7+SsqhbSo+VCMDjQ&#10;h6GmP/z4Amnsud25T+Paeb+c7fc29ker1NPjuH0HkWnM/+G/9k4reF3M4X6mHAG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iimMMAAADcAAAADwAAAAAAAAAAAAAAAACf&#10;AgAAZHJzL2Rvd25yZXYueG1sUEsFBgAAAAAEAAQA9wAAAI8DAAAAAA==&#10;">
                        <v:imagedata r:id="rId310" o:title=""/>
                      </v:shape>
                      <v:shape id="Text Box 617" o:spid="_x0000_s1059" type="#_x0000_t202" style="position:absolute;left:7244;top:2967;width:58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cKsQA&#10;AADcAAAADwAAAGRycy9kb3ducmV2LnhtbESPzYvCMBTE7wv+D+EJXhZNFSxSjeIn7GH34AeeH82z&#10;LTYvJYm2/vdmYWGPw8z8hlmsOlOLJzlfWVYwHiUgiHOrKy4UXM6H4QyED8gaa8uk4EUeVsvexwIz&#10;bVs+0vMUChEh7DNUUIbQZFL6vCSDfmQb4ujdrDMYonSF1A7bCDe1nCRJKg1WHBdKbGhbUn4/PYyC&#10;dOce7ZG3n7vL/ht/mmJy3byuSg363XoOIlAX/sN/7S+tYJpO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XCrEAAAA3AAAAA8AAAAAAAAAAAAAAAAAmAIAAGRycy9k&#10;b3ducmV2LnhtbFBLBQYAAAAABAAEAPUAAACJAwAAAAA=&#10;" stroked="f">
                        <v:textbox inset="0,0,0,0">
                          <w:txbxContent>
                            <w:p w:rsidR="00F32896" w:rsidRPr="00ED6CF8" w:rsidRDefault="00F32896" w:rsidP="00B0466A">
                              <w:pPr>
                                <w:rPr>
                                  <w:rFonts w:ascii="Arial" w:hAnsi="Arial" w:cs="Arial"/>
                                  <w:sz w:val="16"/>
                                  <w:szCs w:val="16"/>
                                </w:rPr>
                              </w:pPr>
                              <w:r>
                                <w:rPr>
                                  <w:rFonts w:ascii="Arial" w:hAnsi="Arial" w:cs="Arial"/>
                                  <w:sz w:val="16"/>
                                  <w:szCs w:val="16"/>
                                </w:rPr>
                                <w:t>TOXIC</w:t>
                              </w:r>
                            </w:p>
                          </w:txbxContent>
                        </v:textbox>
                      </v:shape>
                    </v:group>
                  </w:pict>
                </mc:Fallback>
              </mc:AlternateContent>
            </w:r>
          </w:p>
        </w:tc>
        <w:tc>
          <w:tcPr>
            <w:tcW w:w="1600" w:type="pct"/>
          </w:tcPr>
          <w:p w:rsidR="00B0466A" w:rsidRPr="00562570"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Arial" w:hAnsi="Arial" w:cs="Arial"/>
                <w:color w:val="000080"/>
              </w:rPr>
            </w:pPr>
            <w:r w:rsidRPr="00562570">
              <w:rPr>
                <w:rFonts w:ascii="Arial" w:hAnsi="Arial" w:cs="Arial"/>
                <w:color w:val="000080"/>
              </w:rPr>
              <w:t>Corrosive</w:t>
            </w:r>
          </w:p>
          <w:p w:rsidR="00B0466A" w:rsidRPr="00562570"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Arial" w:hAnsi="Arial" w:cs="Arial"/>
                <w:color w:val="000080"/>
              </w:rPr>
            </w:pPr>
            <w:r w:rsidRPr="00562570">
              <w:rPr>
                <w:rFonts w:ascii="Arial" w:hAnsi="Arial" w:cs="Arial"/>
                <w:color w:val="000080"/>
              </w:rPr>
              <w:t>Dangerous to environment</w:t>
            </w:r>
          </w:p>
        </w:tc>
        <w:tc>
          <w:tcPr>
            <w:tcW w:w="1956" w:type="pct"/>
          </w:tcPr>
          <w:p w:rsidR="00B0466A" w:rsidRPr="00562570"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Arial" w:hAnsi="Arial" w:cs="Arial"/>
                <w:color w:val="000080"/>
              </w:rPr>
            </w:pPr>
            <w:r w:rsidRPr="00562570">
              <w:rPr>
                <w:rFonts w:ascii="Arial" w:hAnsi="Arial" w:cs="Arial"/>
                <w:color w:val="000080"/>
              </w:rPr>
              <w:t>Only using NH</w:t>
            </w:r>
            <w:r w:rsidRPr="00562570">
              <w:rPr>
                <w:rFonts w:ascii="Arial" w:hAnsi="Arial" w:cs="Arial"/>
                <w:color w:val="000080"/>
                <w:vertAlign w:val="subscript"/>
              </w:rPr>
              <w:t>3</w:t>
            </w:r>
            <w:r w:rsidRPr="00562570">
              <w:rPr>
                <w:rFonts w:ascii="Arial" w:hAnsi="Arial" w:cs="Arial"/>
                <w:color w:val="000080"/>
              </w:rPr>
              <w:t xml:space="preserve"> vapour – very low concentrations.</w:t>
            </w:r>
          </w:p>
          <w:p w:rsidR="00B0466A" w:rsidRPr="00562570"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Arial" w:hAnsi="Arial" w:cs="Arial"/>
                <w:color w:val="000080"/>
              </w:rPr>
            </w:pPr>
            <w:r w:rsidRPr="00562570">
              <w:rPr>
                <w:rFonts w:ascii="Arial" w:hAnsi="Arial" w:cs="Arial"/>
                <w:color w:val="000080"/>
              </w:rPr>
              <w:t>Dissolve in water</w:t>
            </w:r>
          </w:p>
        </w:tc>
      </w:tr>
      <w:tr w:rsidR="00B0466A" w:rsidTr="00712F99">
        <w:trPr>
          <w:trHeight w:val="1134"/>
        </w:trPr>
        <w:tc>
          <w:tcPr>
            <w:tcW w:w="748" w:type="pct"/>
          </w:tcPr>
          <w:p w:rsidR="00B0466A" w:rsidRDefault="00EF4FBD"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pPr>
            <w:r>
              <w:rPr>
                <w:noProof/>
              </w:rPr>
              <mc:AlternateContent>
                <mc:Choice Requires="wpg">
                  <w:drawing>
                    <wp:anchor distT="0" distB="0" distL="114300" distR="114300" simplePos="0" relativeHeight="251755520" behindDoc="0" locked="0" layoutInCell="1" allowOverlap="1" wp14:anchorId="37F5199F" wp14:editId="50E4B88F">
                      <wp:simplePos x="0" y="0"/>
                      <wp:positionH relativeFrom="column">
                        <wp:posOffset>397510</wp:posOffset>
                      </wp:positionH>
                      <wp:positionV relativeFrom="paragraph">
                        <wp:posOffset>507365</wp:posOffset>
                      </wp:positionV>
                      <wp:extent cx="1228725" cy="377825"/>
                      <wp:effectExtent l="0" t="2540" r="2540" b="635"/>
                      <wp:wrapNone/>
                      <wp:docPr id="50"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377825"/>
                                <a:chOff x="6792" y="6631"/>
                                <a:chExt cx="1935" cy="595"/>
                              </a:xfrm>
                            </wpg:grpSpPr>
                            <pic:pic xmlns:pic="http://schemas.openxmlformats.org/drawingml/2006/picture">
                              <pic:nvPicPr>
                                <pic:cNvPr id="567" name="Picture 61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6792" y="6631"/>
                                  <a:ext cx="595"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Text Box 611"/>
                              <wps:cNvSpPr txBox="1">
                                <a:spLocks noChangeArrowheads="1"/>
                              </wps:cNvSpPr>
                              <wps:spPr bwMode="auto">
                                <a:xfrm>
                                  <a:off x="7386" y="6728"/>
                                  <a:ext cx="1341" cy="38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896" w:rsidRPr="00ED6CF8" w:rsidRDefault="00F32896" w:rsidP="00B0466A">
                                    <w:pPr>
                                      <w:rPr>
                                        <w:rFonts w:ascii="Arial" w:hAnsi="Arial" w:cs="Arial"/>
                                        <w:sz w:val="16"/>
                                        <w:szCs w:val="16"/>
                                      </w:rPr>
                                    </w:pPr>
                                    <w:r>
                                      <w:rPr>
                                        <w:rFonts w:ascii="Arial" w:hAnsi="Arial" w:cs="Arial"/>
                                        <w:sz w:val="16"/>
                                        <w:szCs w:val="16"/>
                                      </w:rPr>
                                      <w:t>DANGEROUS TO ENVIRONMENT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5199F" id="Group 609" o:spid="_x0000_s1060" style="position:absolute;margin-left:31.3pt;margin-top:39.95pt;width:96.75pt;height:29.75pt;z-index:251755520" coordorigin="6792,6631" coordsize="1935,5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">
                      <v:shape id="Picture 610" o:spid="_x0000_s1061" type="#_x0000_t75" style="position:absolute;left:6792;top:6631;width:595;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O6gfGAAAA3AAAAA8AAABkcnMvZG93bnJldi54bWxEj09rwkAUxO+FfoflFbw1mypaSV1FtIIH&#10;D/Vve3xkX7Oh2bdpdjXx27tCocdhZn7DTGadrcSFGl86VvCSpCCIc6dLLhQc9qvnMQgfkDVWjknB&#10;lTzMpo8PE8y0a3lLl10oRISwz1CBCaHOpPS5IYs+cTVx9L5dYzFE2RRSN9hGuK1kP01H0mLJccFg&#10;TQtD+c/ubBVsPtuTMQu//H0f4/Wj+1oN5v6oVO+pm7+BCNSF//Bfe60VDEevcD8Tj4C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s7qB8YAAADcAAAADwAAAAAAAAAAAAAA&#10;AACfAgAAZHJzL2Rvd25yZXYueG1sUEsFBgAAAAAEAAQA9wAAAJIDAAAAAA==&#10;">
                        <v:imagedata r:id="rId306" o:title=""/>
                      </v:shape>
                      <v:shape id="Text Box 611" o:spid="_x0000_s1062" type="#_x0000_t202" style="position:absolute;left:7386;top:6728;width:1341;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ztMEA&#10;AADcAAAADwAAAGRycy9kb3ducmV2LnhtbERPy4rCMBTdD/gP4QpuBk0VLNIxyvgCF7rwgetLc6ct&#10;09yUJNr692YhuDyc93zZmVo8yPnKsoLxKAFBnFtdcaHgetkNZyB8QNZYWyYFT/KwXPS+5php2/KJ&#10;HudQiBjCPkMFZQhNJqXPSzLoR7YhjtyfdQZDhK6Q2mEbw00tJ0mSSoMVx4YSG1qXlP+f70ZBunH3&#10;9sTr7811e8BjU0xuq+dNqUG/+/0BEagLH/HbvdcKpmlcG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B87TBAAAA3AAAAA8AAAAAAAAAAAAAAAAAmAIAAGRycy9kb3du&#10;cmV2LnhtbFBLBQYAAAAABAAEAPUAAACGAwAAAAA=&#10;" stroked="f">
                        <v:textbox inset="0,0,0,0">
                          <w:txbxContent>
                            <w:p w:rsidR="00F32896" w:rsidRPr="00ED6CF8" w:rsidRDefault="00F32896" w:rsidP="00B0466A">
                              <w:pPr>
                                <w:rPr>
                                  <w:rFonts w:ascii="Arial" w:hAnsi="Arial" w:cs="Arial"/>
                                  <w:sz w:val="16"/>
                                  <w:szCs w:val="16"/>
                                </w:rPr>
                              </w:pPr>
                              <w:r>
                                <w:rPr>
                                  <w:rFonts w:ascii="Arial" w:hAnsi="Arial" w:cs="Arial"/>
                                  <w:sz w:val="16"/>
                                  <w:szCs w:val="16"/>
                                </w:rPr>
                                <w:t>DANGEROUS TO ENVIRONMENT</w:t>
                              </w:r>
                            </w:p>
                          </w:txbxContent>
                        </v:textbox>
                      </v:shape>
                    </v:group>
                  </w:pict>
                </mc:Fallback>
              </mc:AlternateContent>
            </w:r>
            <w:r>
              <w:rPr>
                <w:noProof/>
              </w:rPr>
              <mc:AlternateContent>
                <mc:Choice Requires="wpg">
                  <w:drawing>
                    <wp:anchor distT="0" distB="0" distL="114300" distR="114300" simplePos="0" relativeHeight="251753472" behindDoc="0" locked="0" layoutInCell="1" allowOverlap="1" wp14:anchorId="718930F2" wp14:editId="37279C71">
                      <wp:simplePos x="0" y="0"/>
                      <wp:positionH relativeFrom="column">
                        <wp:posOffset>666115</wp:posOffset>
                      </wp:positionH>
                      <wp:positionV relativeFrom="paragraph">
                        <wp:posOffset>224790</wp:posOffset>
                      </wp:positionV>
                      <wp:extent cx="1036320" cy="374650"/>
                      <wp:effectExtent l="0" t="0" r="2540" b="635"/>
                      <wp:wrapNone/>
                      <wp:docPr id="47"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374650"/>
                                <a:chOff x="4001" y="4901"/>
                                <a:chExt cx="1632" cy="590"/>
                              </a:xfrm>
                            </wpg:grpSpPr>
                            <pic:pic xmlns:pic="http://schemas.openxmlformats.org/drawingml/2006/picture">
                              <pic:nvPicPr>
                                <pic:cNvPr id="570" name="Picture 604"/>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4001" y="4901"/>
                                  <a:ext cx="626"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1" name="Text Box 605"/>
                              <wps:cNvSpPr txBox="1">
                                <a:spLocks noChangeArrowheads="1"/>
                              </wps:cNvSpPr>
                              <wps:spPr bwMode="auto">
                                <a:xfrm>
                                  <a:off x="4630" y="5096"/>
                                  <a:ext cx="1003" cy="24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896" w:rsidRPr="00ED6CF8" w:rsidRDefault="00F32896" w:rsidP="00B0466A">
                                    <w:pPr>
                                      <w:rPr>
                                        <w:rFonts w:ascii="Arial" w:hAnsi="Arial" w:cs="Arial"/>
                                        <w:sz w:val="16"/>
                                        <w:szCs w:val="16"/>
                                      </w:rPr>
                                    </w:pPr>
                                    <w:r>
                                      <w:rPr>
                                        <w:rFonts w:ascii="Arial" w:hAnsi="Arial" w:cs="Arial"/>
                                        <w:sz w:val="16"/>
                                        <w:szCs w:val="16"/>
                                      </w:rPr>
                                      <w:t>CORROSIVE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930F2" id="Group 603" o:spid="_x0000_s1063" style="position:absolute;margin-left:52.45pt;margin-top:17.7pt;width:81.6pt;height:29.5pt;z-index:251753472" coordorigin="4001,4901" coordsize="1632,5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">
                      <v:shape id="Picture 604" o:spid="_x0000_s1064" type="#_x0000_t75" style="position:absolute;left:4001;top:4901;width:626;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sUbCAAAA3AAAAA8AAABkcnMvZG93bnJldi54bWxETz1rwzAQ3Qv9D+IK3Wo5gaTFsRJKIcFD&#10;B9ft4PFqXWwT62QkObH/fTQUOj7ed36YzSCu5HxvWcEqSUEQN1b33Cr4+T6+vIHwAVnjYJkULOTh&#10;sH98yDHT9sZfdK1CK2II+wwVdCGMmZS+6cigT+xIHLmzdQZDhK6V2uEthptBrtN0Kw32HBs6HOmj&#10;o+ZSTUZBNX3iya2qqXS/dellUZ+X0ir1/DS/70AEmsO/+M9daAWb1zg/nolHQO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irFGwgAAANwAAAAPAAAAAAAAAAAAAAAAAJ8C&#10;AABkcnMvZG93bnJldi54bWxQSwUGAAAAAAQABAD3AAAAjgMAAAAA&#10;">
                        <v:imagedata r:id="rId308" o:title=""/>
                      </v:shape>
                      <v:shape id="Text Box 605" o:spid="_x0000_s1065" type="#_x0000_t202" style="position:absolute;left:4630;top:5096;width:100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M9MUA&#10;AADcAAAADwAAAGRycy9kb3ducmV2LnhtbESPS4vCQBCE7wv+h6GFvSzrRMEHWUfxsYKH9eADz02m&#10;TYKZnjAzmvjvHUHYY1FVX1HTeWsqcSfnS8sK+r0EBHFmdcm5gtNx8z0B4QOyxsoyKXiQh/ms8zHF&#10;VNuG93Q/hFxECPsUFRQh1KmUPivIoO/Zmjh6F+sMhihdLrXDJsJNJQdJMpIGS44LBda0Kii7Hm5G&#10;wWjtbs2eV1/r0+8f7up8cF4+zkp9dtvFD4hAbfgPv9tbrWA47sPrTD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sz0xQAAANwAAAAPAAAAAAAAAAAAAAAAAJgCAABkcnMv&#10;ZG93bnJldi54bWxQSwUGAAAAAAQABAD1AAAAigMAAAAA&#10;" stroked="f">
                        <v:textbox inset="0,0,0,0">
                          <w:txbxContent>
                            <w:p w:rsidR="00F32896" w:rsidRPr="00ED6CF8" w:rsidRDefault="00F32896" w:rsidP="00B0466A">
                              <w:pPr>
                                <w:rPr>
                                  <w:rFonts w:ascii="Arial" w:hAnsi="Arial" w:cs="Arial"/>
                                  <w:sz w:val="16"/>
                                  <w:szCs w:val="16"/>
                                </w:rPr>
                              </w:pPr>
                              <w:r>
                                <w:rPr>
                                  <w:rFonts w:ascii="Arial" w:hAnsi="Arial" w:cs="Arial"/>
                                  <w:sz w:val="16"/>
                                  <w:szCs w:val="16"/>
                                </w:rPr>
                                <w:t>CORROSIVE</w:t>
                              </w:r>
                            </w:p>
                          </w:txbxContent>
                        </v:textbox>
                      </v:shape>
                    </v:group>
                  </w:pict>
                </mc:Fallback>
              </mc:AlternateContent>
            </w:r>
            <w:r w:rsidR="00B0466A">
              <w:t>Bromine</w:t>
            </w:r>
          </w:p>
        </w:tc>
        <w:tc>
          <w:tcPr>
            <w:tcW w:w="696" w:type="pct"/>
          </w:tcPr>
          <w:p w:rsidR="00B0466A"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pPr>
          </w:p>
        </w:tc>
        <w:tc>
          <w:tcPr>
            <w:tcW w:w="1600" w:type="pct"/>
          </w:tcPr>
          <w:p w:rsidR="00B0466A" w:rsidRPr="00562570"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Arial" w:hAnsi="Arial" w:cs="Arial"/>
                <w:color w:val="000080"/>
              </w:rPr>
            </w:pPr>
            <w:r w:rsidRPr="00562570">
              <w:rPr>
                <w:rFonts w:ascii="Arial" w:hAnsi="Arial" w:cs="Arial"/>
                <w:color w:val="000080"/>
              </w:rPr>
              <w:t>Very toxic by inhalation</w:t>
            </w:r>
          </w:p>
          <w:p w:rsidR="00B0466A" w:rsidRPr="00562570"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Arial" w:hAnsi="Arial" w:cs="Arial"/>
                <w:color w:val="000080"/>
              </w:rPr>
            </w:pPr>
            <w:r w:rsidRPr="00562570">
              <w:rPr>
                <w:rFonts w:ascii="Arial" w:hAnsi="Arial" w:cs="Arial"/>
                <w:color w:val="000080"/>
              </w:rPr>
              <w:t>Corrosive</w:t>
            </w:r>
          </w:p>
          <w:p w:rsidR="00B0466A" w:rsidRPr="00562570"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Arial" w:hAnsi="Arial" w:cs="Arial"/>
                <w:color w:val="000080"/>
              </w:rPr>
            </w:pPr>
            <w:r w:rsidRPr="00562570">
              <w:rPr>
                <w:rFonts w:ascii="Arial" w:hAnsi="Arial" w:cs="Arial"/>
                <w:color w:val="000080"/>
              </w:rPr>
              <w:t>Dangerous to environment</w:t>
            </w:r>
          </w:p>
        </w:tc>
        <w:tc>
          <w:tcPr>
            <w:tcW w:w="1956" w:type="pct"/>
          </w:tcPr>
          <w:p w:rsidR="00B0466A" w:rsidRPr="00562570"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Arial" w:hAnsi="Arial" w:cs="Arial"/>
                <w:color w:val="000080"/>
              </w:rPr>
            </w:pPr>
            <w:r w:rsidRPr="00562570">
              <w:rPr>
                <w:rFonts w:ascii="Arial" w:hAnsi="Arial" w:cs="Arial"/>
                <w:color w:val="000080"/>
              </w:rPr>
              <w:t>Use in the fume cupboard</w:t>
            </w:r>
          </w:p>
          <w:p w:rsidR="00B0466A" w:rsidRPr="00562570"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Arial" w:hAnsi="Arial" w:cs="Arial"/>
                <w:color w:val="000080"/>
              </w:rPr>
            </w:pPr>
            <w:r w:rsidRPr="00562570">
              <w:rPr>
                <w:rFonts w:ascii="Arial" w:hAnsi="Arial" w:cs="Arial"/>
                <w:color w:val="000080"/>
              </w:rPr>
              <w:t>1 drop only, teacher dispenses using gloves.</w:t>
            </w:r>
          </w:p>
          <w:p w:rsidR="00B0466A" w:rsidRPr="00562570"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Arial" w:hAnsi="Arial" w:cs="Arial"/>
                <w:color w:val="000080"/>
              </w:rPr>
            </w:pPr>
            <w:r w:rsidRPr="00562570">
              <w:rPr>
                <w:rFonts w:ascii="Arial" w:hAnsi="Arial" w:cs="Arial"/>
                <w:color w:val="000080"/>
              </w:rPr>
              <w:t>Dispose of by reacting with sodium thiosulphate</w:t>
            </w:r>
          </w:p>
        </w:tc>
      </w:tr>
      <w:tr w:rsidR="00B0466A" w:rsidTr="00712F99">
        <w:trPr>
          <w:trHeight w:val="1134"/>
        </w:trPr>
        <w:tc>
          <w:tcPr>
            <w:tcW w:w="748" w:type="pct"/>
          </w:tcPr>
          <w:p w:rsidR="00B0466A" w:rsidRDefault="00EF4FBD"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pPr>
            <w:r>
              <w:rPr>
                <w:noProof/>
              </w:rPr>
              <mc:AlternateContent>
                <mc:Choice Requires="wpg">
                  <w:drawing>
                    <wp:anchor distT="0" distB="0" distL="114300" distR="114300" simplePos="0" relativeHeight="251751424" behindDoc="0" locked="0" layoutInCell="1" allowOverlap="1" wp14:anchorId="05A95D84" wp14:editId="4D7548D9">
                      <wp:simplePos x="0" y="0"/>
                      <wp:positionH relativeFrom="column">
                        <wp:posOffset>655320</wp:posOffset>
                      </wp:positionH>
                      <wp:positionV relativeFrom="paragraph">
                        <wp:posOffset>17780</wp:posOffset>
                      </wp:positionV>
                      <wp:extent cx="1018540" cy="391160"/>
                      <wp:effectExtent l="0" t="0" r="2540" b="635"/>
                      <wp:wrapNone/>
                      <wp:docPr id="44"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540" cy="391160"/>
                                <a:chOff x="4586" y="5314"/>
                                <a:chExt cx="1604" cy="616"/>
                              </a:xfrm>
                            </wpg:grpSpPr>
                            <pic:pic xmlns:pic="http://schemas.openxmlformats.org/drawingml/2006/picture">
                              <pic:nvPicPr>
                                <pic:cNvPr id="573" name="Picture 59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4586" y="5314"/>
                                  <a:ext cx="590"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Text Box 599"/>
                              <wps:cNvSpPr txBox="1">
                                <a:spLocks noChangeArrowheads="1"/>
                              </wps:cNvSpPr>
                              <wps:spPr bwMode="auto">
                                <a:xfrm>
                                  <a:off x="5187" y="5408"/>
                                  <a:ext cx="1003" cy="41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896" w:rsidRPr="00ED6CF8" w:rsidRDefault="00F32896" w:rsidP="00B0466A">
                                    <w:pPr>
                                      <w:rPr>
                                        <w:rFonts w:ascii="Arial" w:hAnsi="Arial" w:cs="Arial"/>
                                        <w:sz w:val="16"/>
                                        <w:szCs w:val="16"/>
                                      </w:rPr>
                                    </w:pPr>
                                    <w:r>
                                      <w:rPr>
                                        <w:rFonts w:ascii="Arial" w:hAnsi="Arial" w:cs="Arial"/>
                                        <w:sz w:val="16"/>
                                        <w:szCs w:val="16"/>
                                      </w:rPr>
                                      <w:t>HIGHLY FLAMMABLE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95D84" id="Group 597" o:spid="_x0000_s1066" style="position:absolute;margin-left:51.6pt;margin-top:1.4pt;width:80.2pt;height:30.8pt;z-index:251751424" coordorigin="4586,5314" coordsize="1604,6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">
                      <v:shape id="Picture 598" o:spid="_x0000_s1067" type="#_x0000_t75" style="position:absolute;left:4586;top:5314;width:590;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reYfEAAAA3AAAAA8AAABkcnMvZG93bnJldi54bWxEj19rwjAUxd8HfodwB3ubqZVuUo2igrDB&#10;oKwde742d02xuSlN1O7bL4Kwx8P58+OsNqPtxIUG3zpWMJsmIIhrp1tuFHxVh+cFCB+QNXaOScEv&#10;edisJw8rzLW78iddytCIOMI+RwUmhD6X0teGLPqp64mj9+MGiyHKoZF6wGsct51Mk+RFWmw5Egz2&#10;tDdUn8qzjdxZlXDxnTa74viRnWW6OL2bWqmnx3G7BBFoDP/he/tNK8he53A7E4+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reYfEAAAA3AAAAA8AAAAAAAAAAAAAAAAA&#10;nwIAAGRycy9kb3ducmV2LnhtbFBLBQYAAAAABAAEAPcAAACQAwAAAAA=&#10;">
                        <v:imagedata r:id="rId249" o:title=""/>
                      </v:shape>
                      <v:shape id="Text Box 599" o:spid="_x0000_s1068" type="#_x0000_t202" style="position:absolute;left:5187;top:5408;width:1003;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vbMYA&#10;AADcAAAADwAAAGRycy9kb3ducmV2LnhtbESPT2vCQBTE70K/w/IEL1I3lZpKdJVWLXhoD/7B8yP7&#10;TILZt2F3NfHbdwuCx2FmfsPMl52pxY2crywreBslIIhzqysuFBwP369TED4ga6wtk4I7eVguXnpz&#10;zLRteUe3fShEhLDPUEEZQpNJ6fOSDPqRbYijd7bOYIjSFVI7bCPc1HKcJKk0WHFcKLGhVUn5ZX81&#10;CtK1u7Y7Xg3Xx80P/jbF+PR1Pyk16HefMxCBuvAMP9pbrWDy8Q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vbMYAAADcAAAADwAAAAAAAAAAAAAAAACYAgAAZHJz&#10;L2Rvd25yZXYueG1sUEsFBgAAAAAEAAQA9QAAAIsDAAAAAA==&#10;" stroked="f">
                        <v:textbox inset="0,0,0,0">
                          <w:txbxContent>
                            <w:p w:rsidR="00F32896" w:rsidRPr="00ED6CF8" w:rsidRDefault="00F32896" w:rsidP="00B0466A">
                              <w:pPr>
                                <w:rPr>
                                  <w:rFonts w:ascii="Arial" w:hAnsi="Arial" w:cs="Arial"/>
                                  <w:sz w:val="16"/>
                                  <w:szCs w:val="16"/>
                                </w:rPr>
                              </w:pPr>
                              <w:r>
                                <w:rPr>
                                  <w:rFonts w:ascii="Arial" w:hAnsi="Arial" w:cs="Arial"/>
                                  <w:sz w:val="16"/>
                                  <w:szCs w:val="16"/>
                                </w:rPr>
                                <w:t>HIGHLY FLAMMABLE</w:t>
                              </w:r>
                            </w:p>
                          </w:txbxContent>
                        </v:textbox>
                      </v:shape>
                    </v:group>
                  </w:pict>
                </mc:Fallback>
              </mc:AlternateContent>
            </w:r>
            <w:r>
              <w:rPr>
                <w:noProof/>
              </w:rPr>
              <mc:AlternateContent>
                <mc:Choice Requires="wpg">
                  <w:drawing>
                    <wp:anchor distT="0" distB="0" distL="114300" distR="114300" simplePos="0" relativeHeight="251756544" behindDoc="0" locked="0" layoutInCell="1" allowOverlap="1" wp14:anchorId="27789A01" wp14:editId="58B8E4CA">
                      <wp:simplePos x="0" y="0"/>
                      <wp:positionH relativeFrom="column">
                        <wp:posOffset>362585</wp:posOffset>
                      </wp:positionH>
                      <wp:positionV relativeFrom="paragraph">
                        <wp:posOffset>325755</wp:posOffset>
                      </wp:positionV>
                      <wp:extent cx="1228725" cy="377825"/>
                      <wp:effectExtent l="635" t="1905" r="0" b="1270"/>
                      <wp:wrapNone/>
                      <wp:docPr id="41"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377825"/>
                                <a:chOff x="6792" y="6631"/>
                                <a:chExt cx="1935" cy="595"/>
                              </a:xfrm>
                            </wpg:grpSpPr>
                            <pic:pic xmlns:pic="http://schemas.openxmlformats.org/drawingml/2006/picture">
                              <pic:nvPicPr>
                                <pic:cNvPr id="128" name="Picture 61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6792" y="6631"/>
                                  <a:ext cx="595"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Text Box 614"/>
                              <wps:cNvSpPr txBox="1">
                                <a:spLocks noChangeArrowheads="1"/>
                              </wps:cNvSpPr>
                              <wps:spPr bwMode="auto">
                                <a:xfrm>
                                  <a:off x="7386" y="6728"/>
                                  <a:ext cx="1341" cy="38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896" w:rsidRPr="00ED6CF8" w:rsidRDefault="00F32896" w:rsidP="00B0466A">
                                    <w:pPr>
                                      <w:rPr>
                                        <w:rFonts w:ascii="Arial" w:hAnsi="Arial" w:cs="Arial"/>
                                        <w:sz w:val="16"/>
                                        <w:szCs w:val="16"/>
                                      </w:rPr>
                                    </w:pPr>
                                    <w:r>
                                      <w:rPr>
                                        <w:rFonts w:ascii="Arial" w:hAnsi="Arial" w:cs="Arial"/>
                                        <w:sz w:val="16"/>
                                        <w:szCs w:val="16"/>
                                      </w:rPr>
                                      <w:t>DANGEROUS TO ENVIRONMENT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89A01" id="Group 612" o:spid="_x0000_s1069" style="position:absolute;margin-left:28.55pt;margin-top:25.65pt;width:96.75pt;height:29.75pt;z-index:251756544" coordorigin="6792,6631" coordsize="1935,5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">
                      <v:shape id="Picture 613" o:spid="_x0000_s1070" type="#_x0000_t75" style="position:absolute;left:6792;top:6631;width:595;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0a6zFAAAA3AAAAA8AAABkcnMvZG93bnJldi54bWxEj0tvwjAQhO9I/AdrkXoDp1SqUIpBiIfE&#10;oYdCn8dVvI2jxusQuyT8e/aAxG1XMzvz7XzZ+1qdqY1VYAOPkwwUcRFsxaWBj/fdeAYqJmSLdWAy&#10;cKEIy8VwMMfcho4PdD6mUkkIxxwNuJSaXOtYOPIYJ6EhFu03tB6TrG2pbYudhPtaT7PsWXusWBoc&#10;NrR2VPwd/72B1+/uy7l13Jy2M7y89T+7p1X8NOZh1K9eQCXq0918u95bwZ8KrTwjE+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tGusxQAAANwAAAAPAAAAAAAAAAAAAAAA&#10;AJ8CAABkcnMvZG93bnJldi54bWxQSwUGAAAAAAQABAD3AAAAkQMAAAAA&#10;">
                        <v:imagedata r:id="rId306" o:title=""/>
                      </v:shape>
                      <v:shape id="Text Box 614" o:spid="_x0000_s1071" type="#_x0000_t202" style="position:absolute;left:7386;top:6728;width:1341;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9sIA&#10;AADcAAAADwAAAGRycy9kb3ducmV2LnhtbERPS4vCMBC+C/sfwizsRTS1B9FqlF11wcN68IHnoRnb&#10;YjMpSbT135sFwdt8fM+ZLztTizs5X1lWMBomIIhzqysuFJyOv4MJCB+QNdaWScGDPCwXH705Ztq2&#10;vKf7IRQihrDPUEEZQpNJ6fOSDPqhbYgjd7HOYIjQFVI7bGO4qWWaJGNpsOLYUGJDq5Ly6+FmFIzX&#10;7tbuedVfnzZ/uGuK9PzzOCv19dl9z0AE6sJb/HJvdZyfT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EP2wgAAANwAAAAPAAAAAAAAAAAAAAAAAJgCAABkcnMvZG93&#10;bnJldi54bWxQSwUGAAAAAAQABAD1AAAAhwMAAAAA&#10;" stroked="f">
                        <v:textbox inset="0,0,0,0">
                          <w:txbxContent>
                            <w:p w:rsidR="00F32896" w:rsidRPr="00ED6CF8" w:rsidRDefault="00F32896" w:rsidP="00B0466A">
                              <w:pPr>
                                <w:rPr>
                                  <w:rFonts w:ascii="Arial" w:hAnsi="Arial" w:cs="Arial"/>
                                  <w:sz w:val="16"/>
                                  <w:szCs w:val="16"/>
                                </w:rPr>
                              </w:pPr>
                              <w:r>
                                <w:rPr>
                                  <w:rFonts w:ascii="Arial" w:hAnsi="Arial" w:cs="Arial"/>
                                  <w:sz w:val="16"/>
                                  <w:szCs w:val="16"/>
                                </w:rPr>
                                <w:t>DANGEROUS TO ENVIRONMENT</w:t>
                              </w:r>
                            </w:p>
                          </w:txbxContent>
                        </v:textbox>
                      </v:shape>
                    </v:group>
                  </w:pict>
                </mc:Fallback>
              </mc:AlternateContent>
            </w:r>
            <w:r w:rsidR="00B0466A">
              <w:t>Hexane</w:t>
            </w:r>
          </w:p>
        </w:tc>
        <w:tc>
          <w:tcPr>
            <w:tcW w:w="696" w:type="pct"/>
          </w:tcPr>
          <w:p w:rsidR="00B0466A"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pPr>
          </w:p>
        </w:tc>
        <w:tc>
          <w:tcPr>
            <w:tcW w:w="1600" w:type="pct"/>
          </w:tcPr>
          <w:p w:rsidR="00B0466A" w:rsidRPr="00562570"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Arial" w:hAnsi="Arial" w:cs="Arial"/>
                <w:color w:val="000080"/>
              </w:rPr>
            </w:pPr>
            <w:r w:rsidRPr="00562570">
              <w:rPr>
                <w:rFonts w:ascii="Arial" w:hAnsi="Arial" w:cs="Arial"/>
                <w:color w:val="000080"/>
              </w:rPr>
              <w:t>Extremely flammable</w:t>
            </w:r>
          </w:p>
          <w:p w:rsidR="00B0466A" w:rsidRPr="00562570"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Arial" w:hAnsi="Arial" w:cs="Arial"/>
                <w:color w:val="000080"/>
              </w:rPr>
            </w:pPr>
            <w:r w:rsidRPr="00562570">
              <w:rPr>
                <w:rFonts w:ascii="Arial" w:hAnsi="Arial" w:cs="Arial"/>
                <w:color w:val="000080"/>
              </w:rPr>
              <w:t>Harmful – skin irritation</w:t>
            </w:r>
          </w:p>
          <w:p w:rsidR="00B0466A" w:rsidRPr="00562570"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Arial" w:hAnsi="Arial" w:cs="Arial"/>
                <w:color w:val="000080"/>
              </w:rPr>
            </w:pPr>
            <w:r w:rsidRPr="00562570">
              <w:rPr>
                <w:rFonts w:ascii="Arial" w:hAnsi="Arial" w:cs="Arial"/>
                <w:color w:val="000080"/>
              </w:rPr>
              <w:t>Dangerous to  environment</w:t>
            </w:r>
          </w:p>
        </w:tc>
        <w:tc>
          <w:tcPr>
            <w:tcW w:w="1956" w:type="pct"/>
          </w:tcPr>
          <w:p w:rsidR="00B0466A" w:rsidRPr="00562570"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Arial" w:hAnsi="Arial" w:cs="Arial"/>
                <w:color w:val="000080"/>
              </w:rPr>
            </w:pPr>
            <w:r w:rsidRPr="00562570">
              <w:rPr>
                <w:rFonts w:ascii="Arial" w:hAnsi="Arial" w:cs="Arial"/>
                <w:color w:val="000080"/>
              </w:rPr>
              <w:t xml:space="preserve">no naked flames </w:t>
            </w:r>
          </w:p>
          <w:p w:rsidR="00B0466A" w:rsidRPr="00562570"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Arial" w:hAnsi="Arial" w:cs="Arial"/>
                <w:color w:val="000080"/>
              </w:rPr>
            </w:pPr>
            <w:r w:rsidRPr="00562570">
              <w:rPr>
                <w:rFonts w:ascii="Arial" w:hAnsi="Arial" w:cs="Arial"/>
                <w:color w:val="000080"/>
              </w:rPr>
              <w:t>Avoid skin contact</w:t>
            </w:r>
          </w:p>
          <w:p w:rsidR="00B0466A" w:rsidRPr="00562570" w:rsidRDefault="00B0466A" w:rsidP="00712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ascii="Arial" w:hAnsi="Arial" w:cs="Arial"/>
                <w:color w:val="000080"/>
              </w:rPr>
            </w:pPr>
            <w:r w:rsidRPr="00562570">
              <w:rPr>
                <w:rFonts w:ascii="Arial" w:hAnsi="Arial" w:cs="Arial"/>
                <w:color w:val="000080"/>
              </w:rPr>
              <w:t>Careful disposal in marked bottle</w:t>
            </w:r>
          </w:p>
        </w:tc>
      </w:tr>
    </w:tbl>
    <w:p w:rsidR="00507DA2" w:rsidRDefault="00507DA2" w:rsidP="006E1D8C">
      <w:pPr>
        <w:tabs>
          <w:tab w:val="left" w:pos="0"/>
          <w:tab w:val="right" w:pos="1584"/>
          <w:tab w:val="left" w:pos="1872"/>
          <w:tab w:val="left" w:pos="9360"/>
          <w:tab w:val="left" w:pos="10368"/>
        </w:tabs>
        <w:spacing w:line="240" w:lineRule="atLeast"/>
      </w:pPr>
    </w:p>
    <w:p w:rsidR="00A917D8" w:rsidRDefault="00F5447D" w:rsidP="006E1D8C">
      <w:pPr>
        <w:tabs>
          <w:tab w:val="left" w:pos="0"/>
          <w:tab w:val="right" w:pos="1584"/>
          <w:tab w:val="left" w:pos="1872"/>
          <w:tab w:val="left" w:pos="9360"/>
          <w:tab w:val="left" w:pos="10368"/>
        </w:tabs>
        <w:spacing w:line="240" w:lineRule="atLeast"/>
        <w:sectPr w:rsidR="00A917D8" w:rsidSect="00A917D8">
          <w:type w:val="continuous"/>
          <w:pgSz w:w="11907" w:h="16840" w:code="9"/>
          <w:pgMar w:top="1418" w:right="284" w:bottom="1134" w:left="1134" w:header="720" w:footer="1021" w:gutter="0"/>
          <w:cols w:sep="1" w:space="130"/>
          <w:docGrid w:linePitch="360"/>
        </w:sectPr>
      </w:pPr>
      <w:r>
        <w:t>Now read the instruct</w:t>
      </w:r>
      <w:r w:rsidR="00695431">
        <w:t xml:space="preserve">ions for the practical overleaf </w:t>
      </w:r>
      <w:r w:rsidR="00B46B82">
        <w:t>- check you are satisfied with the risk reduction procedures</w:t>
      </w:r>
      <w:r w:rsidR="00695431">
        <w:t>.</w:t>
      </w:r>
      <w:r>
        <w:br w:type="page"/>
      </w:r>
    </w:p>
    <w:p w:rsidR="006E1D8C" w:rsidRPr="001A71D7" w:rsidRDefault="006E1D8C" w:rsidP="006E1D8C">
      <w:pPr>
        <w:tabs>
          <w:tab w:val="left" w:pos="0"/>
          <w:tab w:val="right" w:pos="1584"/>
          <w:tab w:val="left" w:pos="1872"/>
          <w:tab w:val="left" w:pos="9360"/>
          <w:tab w:val="left" w:pos="10368"/>
        </w:tabs>
        <w:spacing w:line="240" w:lineRule="atLeast"/>
      </w:pPr>
      <w:r w:rsidRPr="001A71D7">
        <w:rPr>
          <w:b/>
        </w:rPr>
        <w:t>REACTION OF HEXANE WITH BROMINE</w:t>
      </w:r>
    </w:p>
    <w:p w:rsidR="006E1D8C" w:rsidRPr="001A71D7" w:rsidRDefault="00EF4FBD" w:rsidP="006E1D8C">
      <w:pPr>
        <w:tabs>
          <w:tab w:val="left" w:pos="0"/>
        </w:tabs>
        <w:spacing w:line="240" w:lineRule="atLeast"/>
        <w:rPr>
          <w:b/>
        </w:rPr>
      </w:pPr>
      <w:r>
        <w:rPr>
          <w:b/>
          <w:noProof/>
        </w:rPr>
        <w:drawing>
          <wp:anchor distT="0" distB="0" distL="114300" distR="114300" simplePos="0" relativeHeight="251532288" behindDoc="0" locked="0" layoutInCell="1" allowOverlap="1" wp14:anchorId="6CF73B48" wp14:editId="63AA237A">
            <wp:simplePos x="0" y="0"/>
            <wp:positionH relativeFrom="column">
              <wp:posOffset>5506720</wp:posOffset>
            </wp:positionH>
            <wp:positionV relativeFrom="paragraph">
              <wp:posOffset>-415925</wp:posOffset>
            </wp:positionV>
            <wp:extent cx="685800" cy="588010"/>
            <wp:effectExtent l="0" t="0" r="0" b="2540"/>
            <wp:wrapNone/>
            <wp:docPr id="292" name="Picture 292"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New experiment"/>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D8C" w:rsidRPr="001A71D7">
        <w:rPr>
          <w:b/>
        </w:rPr>
        <w:t>CARE: Work in the fume cupboard – bromine is very harmful and unpleasant</w:t>
      </w:r>
    </w:p>
    <w:p w:rsidR="006E1D8C" w:rsidRPr="001A71D7" w:rsidRDefault="00EF4FBD" w:rsidP="006E1D8C">
      <w:pPr>
        <w:tabs>
          <w:tab w:val="left" w:pos="0"/>
        </w:tabs>
        <w:spacing w:line="240" w:lineRule="atLeast"/>
        <w:rPr>
          <w:b/>
        </w:rPr>
      </w:pPr>
      <w:r>
        <w:rPr>
          <w:noProof/>
        </w:rPr>
        <mc:AlternateContent>
          <mc:Choice Requires="wpg">
            <w:drawing>
              <wp:anchor distT="0" distB="0" distL="114300" distR="114300" simplePos="0" relativeHeight="251545600" behindDoc="0" locked="0" layoutInCell="1" allowOverlap="1" wp14:anchorId="111FF5EF" wp14:editId="122A99E9">
                <wp:simplePos x="0" y="0"/>
                <wp:positionH relativeFrom="column">
                  <wp:posOffset>4947285</wp:posOffset>
                </wp:positionH>
                <wp:positionV relativeFrom="paragraph">
                  <wp:posOffset>108585</wp:posOffset>
                </wp:positionV>
                <wp:extent cx="1018540" cy="391160"/>
                <wp:effectExtent l="0" t="3810" r="0" b="0"/>
                <wp:wrapNone/>
                <wp:docPr id="3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540" cy="391160"/>
                          <a:chOff x="3795" y="3601"/>
                          <a:chExt cx="1604" cy="616"/>
                        </a:xfrm>
                      </wpg:grpSpPr>
                      <pic:pic xmlns:pic="http://schemas.openxmlformats.org/drawingml/2006/picture">
                        <pic:nvPicPr>
                          <pic:cNvPr id="131" name="Picture 32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3795" y="3601"/>
                            <a:ext cx="590"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Text Box 327"/>
                        <wps:cNvSpPr txBox="1">
                          <a:spLocks noChangeArrowheads="1"/>
                        </wps:cNvSpPr>
                        <wps:spPr bwMode="auto">
                          <a:xfrm>
                            <a:off x="4396" y="3798"/>
                            <a:ext cx="1003" cy="24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896" w:rsidRPr="00ED6CF8" w:rsidRDefault="00F32896" w:rsidP="00B21158">
                              <w:pPr>
                                <w:rPr>
                                  <w:rFonts w:ascii="Arial" w:hAnsi="Arial" w:cs="Arial"/>
                                  <w:sz w:val="16"/>
                                  <w:szCs w:val="16"/>
                                </w:rPr>
                              </w:pPr>
                              <w:r>
                                <w:rPr>
                                  <w:rFonts w:ascii="Arial" w:hAnsi="Arial" w:cs="Arial"/>
                                  <w:sz w:val="16"/>
                                  <w:szCs w:val="16"/>
                                </w:rPr>
                                <w:t>FLAMMABLE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FF5EF" id="Group 325" o:spid="_x0000_s1072" style="position:absolute;margin-left:389.55pt;margin-top:8.55pt;width:80.2pt;height:30.8pt;z-index:251545600" coordorigin="3795,3601" coordsize="1604,6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">
                <v:shape id="Picture 326" o:spid="_x0000_s1073" type="#_x0000_t75" style="position:absolute;left:3795;top:3601;width:590;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QV7LEAAAA3AAAAA8AAABkcnMvZG93bnJldi54bWxEj92KwjAQhe+FfYcwC3unabso0jWKuyAo&#10;COIPXs82Y1NsJqWJWt/eCIJ3M5wz5zszmXW2FldqfeVYQTpIQBAXTldcKjjsF/0xCB+QNdaOScGd&#10;PMymH70J5trdeEvXXShFDGGfowITQpNL6QtDFv3ANcRRO7nWYohrW0rd4i2G21pmSTKSFiuOBIMN&#10;/RkqzruLjdx0n/DmmJW/m//18CKz8XllCqW+Prv5D4hAXXibX9dLHet/p/B8Jk4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QV7LEAAAA3AAAAA8AAAAAAAAAAAAAAAAA&#10;nwIAAGRycy9kb3ducmV2LnhtbFBLBQYAAAAABAAEAPcAAACQAwAAAAA=&#10;">
                  <v:imagedata r:id="rId249" o:title=""/>
                </v:shape>
                <v:shape id="Text Box 327" o:spid="_x0000_s1074" type="#_x0000_t202" style="position:absolute;left:4396;top:3798;width:100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fLsMA&#10;AADcAAAADwAAAGRycy9kb3ducmV2LnhtbERPS2vCQBC+F/wPywi9FN00pSLRVaxpoYf2oBXPQ3ZM&#10;gtnZsLvm8e+7hYK3+fies94OphEdOV9bVvA8T0AQF1bXXCo4/XzMliB8QNbYWCYFI3nYbiYPa8y0&#10;7flA3TGUIoawz1BBFUKbSemLigz6uW2JI3exzmCI0JVSO+xjuGlkmiQLabDm2FBhS/uKiuvxZhQs&#10;cnfrD7x/yk/vX/jdlun5bTwr9TgddisQgYZwF/+7P3Wc//IK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zfLsMAAADcAAAADwAAAAAAAAAAAAAAAACYAgAAZHJzL2Rv&#10;d25yZXYueG1sUEsFBgAAAAAEAAQA9QAAAIgDAAAAAA==&#10;" stroked="f">
                  <v:textbox inset="0,0,0,0">
                    <w:txbxContent>
                      <w:p w:rsidR="00F32896" w:rsidRPr="00ED6CF8" w:rsidRDefault="00F32896" w:rsidP="00B21158">
                        <w:pPr>
                          <w:rPr>
                            <w:rFonts w:ascii="Arial" w:hAnsi="Arial" w:cs="Arial"/>
                            <w:sz w:val="16"/>
                            <w:szCs w:val="16"/>
                          </w:rPr>
                        </w:pPr>
                        <w:r>
                          <w:rPr>
                            <w:rFonts w:ascii="Arial" w:hAnsi="Arial" w:cs="Arial"/>
                            <w:sz w:val="16"/>
                            <w:szCs w:val="16"/>
                          </w:rPr>
                          <w:t>FLAMMABLE</w:t>
                        </w:r>
                      </w:p>
                    </w:txbxContent>
                  </v:textbox>
                </v:shape>
              </v:group>
            </w:pict>
          </mc:Fallback>
        </mc:AlternateContent>
      </w:r>
    </w:p>
    <w:p w:rsidR="00421D31" w:rsidRDefault="006E1D8C" w:rsidP="00421D31">
      <w:pPr>
        <w:tabs>
          <w:tab w:val="left" w:pos="0"/>
        </w:tabs>
        <w:spacing w:line="240" w:lineRule="atLeast"/>
      </w:pPr>
      <w:r w:rsidRPr="001A71D7">
        <w:rPr>
          <w:b/>
        </w:rPr>
        <w:t>Method</w:t>
      </w:r>
    </w:p>
    <w:p w:rsidR="006E1D8C" w:rsidRPr="001A71D7" w:rsidRDefault="006E1D8C" w:rsidP="00A10D23">
      <w:pPr>
        <w:numPr>
          <w:ilvl w:val="0"/>
          <w:numId w:val="29"/>
        </w:numPr>
        <w:tabs>
          <w:tab w:val="clear" w:pos="502"/>
          <w:tab w:val="left" w:pos="0"/>
          <w:tab w:val="num" w:pos="426"/>
        </w:tabs>
        <w:spacing w:line="240" w:lineRule="atLeast"/>
        <w:ind w:left="426" w:hanging="284"/>
      </w:pPr>
      <w:r w:rsidRPr="001A71D7">
        <w:t>Put 1 cm</w:t>
      </w:r>
      <w:r w:rsidRPr="001A71D7">
        <w:rPr>
          <w:vertAlign w:val="superscript"/>
        </w:rPr>
        <w:t>3</w:t>
      </w:r>
      <w:r w:rsidRPr="001A71D7">
        <w:t xml:space="preserve"> hexane in each of two test tubes. </w:t>
      </w:r>
    </w:p>
    <w:p w:rsidR="006E1D8C" w:rsidRPr="001A71D7" w:rsidRDefault="00EF4FBD" w:rsidP="00A10D23">
      <w:pPr>
        <w:tabs>
          <w:tab w:val="left" w:pos="0"/>
          <w:tab w:val="num" w:pos="426"/>
          <w:tab w:val="left" w:pos="9360"/>
          <w:tab w:val="left" w:pos="10368"/>
        </w:tabs>
        <w:ind w:left="360" w:hanging="284"/>
      </w:pPr>
      <w:r>
        <w:rPr>
          <w:noProof/>
        </w:rPr>
        <mc:AlternateContent>
          <mc:Choice Requires="wpg">
            <w:drawing>
              <wp:anchor distT="0" distB="0" distL="114300" distR="114300" simplePos="0" relativeHeight="251546624" behindDoc="0" locked="0" layoutInCell="1" allowOverlap="1" wp14:anchorId="075F2915" wp14:editId="68B7CF43">
                <wp:simplePos x="0" y="0"/>
                <wp:positionH relativeFrom="column">
                  <wp:posOffset>4886960</wp:posOffset>
                </wp:positionH>
                <wp:positionV relativeFrom="paragraph">
                  <wp:posOffset>96520</wp:posOffset>
                </wp:positionV>
                <wp:extent cx="1036320" cy="374650"/>
                <wp:effectExtent l="635" t="1270" r="1270" b="0"/>
                <wp:wrapNone/>
                <wp:docPr id="3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374650"/>
                          <a:chOff x="4001" y="4901"/>
                          <a:chExt cx="1632" cy="590"/>
                        </a:xfrm>
                      </wpg:grpSpPr>
                      <pic:pic xmlns:pic="http://schemas.openxmlformats.org/drawingml/2006/picture">
                        <pic:nvPicPr>
                          <pic:cNvPr id="137" name="Picture 329"/>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4001" y="4901"/>
                            <a:ext cx="626"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330"/>
                        <wps:cNvSpPr txBox="1">
                          <a:spLocks noChangeArrowheads="1"/>
                        </wps:cNvSpPr>
                        <wps:spPr bwMode="auto">
                          <a:xfrm>
                            <a:off x="4630" y="5096"/>
                            <a:ext cx="1003" cy="24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896" w:rsidRPr="00ED6CF8" w:rsidRDefault="00F32896" w:rsidP="00B21158">
                              <w:pPr>
                                <w:rPr>
                                  <w:rFonts w:ascii="Arial" w:hAnsi="Arial" w:cs="Arial"/>
                                  <w:sz w:val="16"/>
                                  <w:szCs w:val="16"/>
                                </w:rPr>
                              </w:pPr>
                              <w:r>
                                <w:rPr>
                                  <w:rFonts w:ascii="Arial" w:hAnsi="Arial" w:cs="Arial"/>
                                  <w:sz w:val="16"/>
                                  <w:szCs w:val="16"/>
                                </w:rPr>
                                <w:t>CORROSIVE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F2915" id="Group 328" o:spid="_x0000_s1075" style="position:absolute;left:0;text-align:left;margin-left:384.8pt;margin-top:7.6pt;width:81.6pt;height:29.5pt;z-index:251546624" coordorigin="4001,4901" coordsize="1632,5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">
                <v:shape id="Picture 329" o:spid="_x0000_s1076" type="#_x0000_t75" style="position:absolute;left:4001;top:4901;width:626;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GPOvBAAAA3AAAAA8AAABkcnMvZG93bnJldi54bWxET02LwjAQvQv7H8IseNPUFXSpRpGFXTx4&#10;qHUPHsdmbIvNpCSp1n9vBMHbPN7nLNe9acSVnK8tK5iMExDEhdU1lwr+D7+jbxA+IGtsLJOCO3lY&#10;rz4GS0y1vfGernkoRQxhn6KCKoQ2ldIXFRn0Y9sSR+5sncEQoSuldniL4aaRX0kykwZrjg0VtvRT&#10;UXHJO6Mg73b45yZ5l7nTMfNyezzfM6vU8LPfLEAE6sNb/HJvdZw/ncPzmXiB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6GPOvBAAAA3AAAAA8AAAAAAAAAAAAAAAAAnwIA&#10;AGRycy9kb3ducmV2LnhtbFBLBQYAAAAABAAEAPcAAACNAwAAAAA=&#10;">
                  <v:imagedata r:id="rId308" o:title=""/>
                </v:shape>
                <v:shape id="Text Box 330" o:spid="_x0000_s1077" type="#_x0000_t202" style="position:absolute;left:4630;top:5096;width:100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wsMUA&#10;AADcAAAADwAAAGRycy9kb3ducmV2LnhtbESPQWvCQBCF7wX/wzJCL6VuakE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XCwxQAAANwAAAAPAAAAAAAAAAAAAAAAAJgCAABkcnMv&#10;ZG93bnJldi54bWxQSwUGAAAAAAQABAD1AAAAigMAAAAA&#10;" stroked="f">
                  <v:textbox inset="0,0,0,0">
                    <w:txbxContent>
                      <w:p w:rsidR="00F32896" w:rsidRPr="00ED6CF8" w:rsidRDefault="00F32896" w:rsidP="00B21158">
                        <w:pPr>
                          <w:rPr>
                            <w:rFonts w:ascii="Arial" w:hAnsi="Arial" w:cs="Arial"/>
                            <w:sz w:val="16"/>
                            <w:szCs w:val="16"/>
                          </w:rPr>
                        </w:pPr>
                        <w:r>
                          <w:rPr>
                            <w:rFonts w:ascii="Arial" w:hAnsi="Arial" w:cs="Arial"/>
                            <w:sz w:val="16"/>
                            <w:szCs w:val="16"/>
                          </w:rPr>
                          <w:t>CORROSIVE</w:t>
                        </w:r>
                      </w:p>
                    </w:txbxContent>
                  </v:textbox>
                </v:shape>
              </v:group>
            </w:pict>
          </mc:Fallback>
        </mc:AlternateContent>
      </w:r>
      <w:r w:rsidR="00695431">
        <w:tab/>
      </w:r>
      <w:r w:rsidR="006E1D8C" w:rsidRPr="001A71D7">
        <w:t>Ask your</w:t>
      </w:r>
      <w:r w:rsidR="006E1D8C" w:rsidRPr="001A71D7">
        <w:rPr>
          <w:b/>
        </w:rPr>
        <w:t xml:space="preserve"> teacher</w:t>
      </w:r>
      <w:r w:rsidR="006E1D8C" w:rsidRPr="001A71D7">
        <w:t xml:space="preserve"> to add one drop of bromine (not bromine water) to each.</w:t>
      </w:r>
    </w:p>
    <w:p w:rsidR="00421D31" w:rsidRDefault="00EF4FBD" w:rsidP="00A10D23">
      <w:pPr>
        <w:numPr>
          <w:ilvl w:val="0"/>
          <w:numId w:val="29"/>
        </w:numPr>
        <w:tabs>
          <w:tab w:val="clear" w:pos="502"/>
          <w:tab w:val="left" w:pos="0"/>
          <w:tab w:val="num" w:pos="426"/>
          <w:tab w:val="right" w:pos="1584"/>
          <w:tab w:val="left" w:pos="2160"/>
          <w:tab w:val="left" w:pos="9360"/>
          <w:tab w:val="left" w:pos="10368"/>
        </w:tabs>
        <w:overflowPunct w:val="0"/>
        <w:autoSpaceDE w:val="0"/>
        <w:autoSpaceDN w:val="0"/>
        <w:adjustRightInd w:val="0"/>
        <w:textAlignment w:val="baseline"/>
      </w:pPr>
      <w:r>
        <w:rPr>
          <w:noProof/>
        </w:rPr>
        <mc:AlternateContent>
          <mc:Choice Requires="wpg">
            <w:drawing>
              <wp:anchor distT="0" distB="0" distL="114300" distR="114300" simplePos="0" relativeHeight="251547648" behindDoc="0" locked="0" layoutInCell="1" allowOverlap="1" wp14:anchorId="6E9725DD" wp14:editId="37947809">
                <wp:simplePos x="0" y="0"/>
                <wp:positionH relativeFrom="column">
                  <wp:posOffset>5166995</wp:posOffset>
                </wp:positionH>
                <wp:positionV relativeFrom="paragraph">
                  <wp:posOffset>175895</wp:posOffset>
                </wp:positionV>
                <wp:extent cx="709295" cy="375920"/>
                <wp:effectExtent l="4445" t="0" r="635" b="635"/>
                <wp:wrapNone/>
                <wp:docPr id="32"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 cy="375920"/>
                          <a:chOff x="1017" y="5498"/>
                          <a:chExt cx="1117" cy="592"/>
                        </a:xfrm>
                      </wpg:grpSpPr>
                      <pic:pic xmlns:pic="http://schemas.openxmlformats.org/drawingml/2006/picture">
                        <pic:nvPicPr>
                          <pic:cNvPr id="140" name="Picture 33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1017" y="5498"/>
                            <a:ext cx="569"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Text Box 333"/>
                        <wps:cNvSpPr txBox="1">
                          <a:spLocks noChangeArrowheads="1"/>
                        </wps:cNvSpPr>
                        <wps:spPr bwMode="auto">
                          <a:xfrm>
                            <a:off x="1596" y="5687"/>
                            <a:ext cx="538" cy="24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896" w:rsidRPr="00ED6CF8" w:rsidRDefault="00F32896" w:rsidP="00B21158">
                              <w:pPr>
                                <w:rPr>
                                  <w:rFonts w:ascii="Arial" w:hAnsi="Arial" w:cs="Arial"/>
                                  <w:sz w:val="16"/>
                                  <w:szCs w:val="16"/>
                                </w:rPr>
                              </w:pPr>
                              <w:r>
                                <w:rPr>
                                  <w:rFonts w:ascii="Arial" w:hAnsi="Arial" w:cs="Arial"/>
                                  <w:sz w:val="16"/>
                                  <w:szCs w:val="16"/>
                                </w:rPr>
                                <w:t>TOXIC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725DD" id="Group 331" o:spid="_x0000_s1078" style="position:absolute;left:0;text-align:left;margin-left:406.85pt;margin-top:13.85pt;width:55.85pt;height:29.6pt;z-index:251547648" coordorigin="1017,5498" coordsize="1117,5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">
                <v:shape id="Picture 332" o:spid="_x0000_s1079" type="#_x0000_t75" style="position:absolute;left:1017;top:5498;width:569;height: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u0TFAAAA3AAAAA8AAABkcnMvZG93bnJldi54bWxEj0FrwzAMhe+F/QejwW6tszHKSOuWMhbo&#10;ZSPNxthRxGriNpZD7DXZv68Ohd0k3tN7n9bbyXfqQkN0gQ08LjJQxHWwjhsDX5/F/AVUTMgWu8Bk&#10;4I8ibDd3szXmNox8oEuVGiUhHHM00KbU51rHuiWPcRF6YtGOYfCYZB0abQccJdx3+inLltqjY2lo&#10;safXlupz9esN/OBY7d3b9+lYvo+upI/iUC4LYx7up90KVKIp/Ztv13sr+M+CL8/IBHp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rtExQAAANwAAAAPAAAAAAAAAAAAAAAA&#10;AJ8CAABkcnMvZG93bnJldi54bWxQSwUGAAAAAAQABAD3AAAAkQMAAAAA&#10;">
                  <v:imagedata r:id="rId312" o:title=""/>
                </v:shape>
                <v:shape id="Text Box 333" o:spid="_x0000_s1080" type="#_x0000_t202" style="position:absolute;left:1596;top:5687;width:538;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qUMIA&#10;AADcAAAADwAAAGRycy9kb3ducmV2LnhtbERPS4vCMBC+L/gfwgh7WTRVFpFqlPWx4EEPVfE8NGNb&#10;tpmUJNr6782C4G0+vufMl52pxZ2crywrGA0TEMS51RUXCs6n38EUhA/IGmvLpOBBHpaL3sccU21b&#10;zuh+DIWIIexTVFCG0KRS+rwkg35oG+LIXa0zGCJ0hdQO2xhuajlOkok0WHFsKLGhdUn53/FmFEw2&#10;7tZmvP7anLd7PDTF+LJ6XJT67Hc/MxCBuvAWv9w7Hed/j+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apQwgAAANwAAAAPAAAAAAAAAAAAAAAAAJgCAABkcnMvZG93&#10;bnJldi54bWxQSwUGAAAAAAQABAD1AAAAhwMAAAAA&#10;" stroked="f">
                  <v:textbox inset="0,0,0,0">
                    <w:txbxContent>
                      <w:p w:rsidR="00F32896" w:rsidRPr="00ED6CF8" w:rsidRDefault="00F32896" w:rsidP="00B21158">
                        <w:pPr>
                          <w:rPr>
                            <w:rFonts w:ascii="Arial" w:hAnsi="Arial" w:cs="Arial"/>
                            <w:sz w:val="16"/>
                            <w:szCs w:val="16"/>
                          </w:rPr>
                        </w:pPr>
                        <w:r>
                          <w:rPr>
                            <w:rFonts w:ascii="Arial" w:hAnsi="Arial" w:cs="Arial"/>
                            <w:sz w:val="16"/>
                            <w:szCs w:val="16"/>
                          </w:rPr>
                          <w:t>TOXIC</w:t>
                        </w:r>
                      </w:p>
                    </w:txbxContent>
                  </v:textbox>
                </v:shape>
              </v:group>
            </w:pict>
          </mc:Fallback>
        </mc:AlternateContent>
      </w:r>
      <w:r w:rsidR="006E1D8C" w:rsidRPr="001A71D7">
        <w:t>Leave one test tube in bright sunlight</w:t>
      </w:r>
      <w:r w:rsidR="00F25839">
        <w:t xml:space="preserve"> (or near a UV lamp).</w:t>
      </w:r>
    </w:p>
    <w:p w:rsidR="006E1D8C" w:rsidRPr="001A71D7" w:rsidRDefault="00695431" w:rsidP="00A10D23">
      <w:pPr>
        <w:tabs>
          <w:tab w:val="num" w:pos="426"/>
          <w:tab w:val="right" w:pos="1584"/>
          <w:tab w:val="left" w:pos="2160"/>
          <w:tab w:val="left" w:pos="9360"/>
          <w:tab w:val="left" w:pos="10368"/>
        </w:tabs>
        <w:overflowPunct w:val="0"/>
        <w:autoSpaceDE w:val="0"/>
        <w:autoSpaceDN w:val="0"/>
        <w:adjustRightInd w:val="0"/>
        <w:ind w:left="142"/>
        <w:textAlignment w:val="baseline"/>
      </w:pPr>
      <w:r>
        <w:tab/>
      </w:r>
      <w:r w:rsidR="006E1D8C" w:rsidRPr="001A71D7">
        <w:t>Wrap aluminium foil around the other or place in a dark cupboard.</w:t>
      </w:r>
    </w:p>
    <w:p w:rsidR="006E1D8C" w:rsidRPr="001A71D7" w:rsidRDefault="006E1D8C" w:rsidP="00A10D23">
      <w:pPr>
        <w:numPr>
          <w:ilvl w:val="0"/>
          <w:numId w:val="29"/>
        </w:numPr>
        <w:tabs>
          <w:tab w:val="left" w:pos="0"/>
          <w:tab w:val="num" w:pos="426"/>
          <w:tab w:val="right" w:pos="1584"/>
          <w:tab w:val="left" w:pos="2160"/>
          <w:tab w:val="left" w:pos="9360"/>
          <w:tab w:val="left" w:pos="10368"/>
        </w:tabs>
        <w:overflowPunct w:val="0"/>
        <w:autoSpaceDE w:val="0"/>
        <w:autoSpaceDN w:val="0"/>
        <w:adjustRightInd w:val="0"/>
        <w:textAlignment w:val="baseline"/>
      </w:pPr>
      <w:r w:rsidRPr="001A71D7">
        <w:t>Leave for 5 - 10 minutes and then examine each tube.</w:t>
      </w:r>
    </w:p>
    <w:p w:rsidR="006E1D8C" w:rsidRPr="001A71D7" w:rsidRDefault="00EF4FBD" w:rsidP="00A10D23">
      <w:pPr>
        <w:numPr>
          <w:ilvl w:val="0"/>
          <w:numId w:val="29"/>
        </w:numPr>
        <w:tabs>
          <w:tab w:val="left" w:pos="0"/>
          <w:tab w:val="num" w:pos="426"/>
          <w:tab w:val="right" w:pos="1584"/>
          <w:tab w:val="left" w:pos="2160"/>
          <w:tab w:val="left" w:pos="9360"/>
          <w:tab w:val="left" w:pos="10368"/>
        </w:tabs>
        <w:overflowPunct w:val="0"/>
        <w:autoSpaceDE w:val="0"/>
        <w:autoSpaceDN w:val="0"/>
        <w:adjustRightInd w:val="0"/>
        <w:textAlignment w:val="baseline"/>
      </w:pPr>
      <w:r>
        <w:rPr>
          <w:b/>
          <w:noProof/>
        </w:rPr>
        <w:drawing>
          <wp:anchor distT="0" distB="0" distL="114300" distR="114300" simplePos="0" relativeHeight="251533312" behindDoc="0" locked="0" layoutInCell="1" allowOverlap="1" wp14:anchorId="55CDC8B6" wp14:editId="5299C6FB">
            <wp:simplePos x="0" y="0"/>
            <wp:positionH relativeFrom="column">
              <wp:posOffset>5038725</wp:posOffset>
            </wp:positionH>
            <wp:positionV relativeFrom="paragraph">
              <wp:posOffset>201930</wp:posOffset>
            </wp:positionV>
            <wp:extent cx="832485" cy="334645"/>
            <wp:effectExtent l="0" t="0" r="5715" b="8255"/>
            <wp:wrapNone/>
            <wp:docPr id="294" name="Picture 294"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New exerci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DDB">
        <w:t xml:space="preserve">Hold a glass rod dipped in a concentrated </w:t>
      </w:r>
      <w:r w:rsidR="006E1D8C" w:rsidRPr="001A71D7">
        <w:t>ammonia</w:t>
      </w:r>
      <w:r w:rsidR="00855DDB">
        <w:t xml:space="preserve"> solution</w:t>
      </w:r>
      <w:r w:rsidR="00A10D23">
        <w:t xml:space="preserve"> </w:t>
      </w:r>
      <w:r w:rsidR="00855DDB">
        <w:t>so that ammonia gas blows</w:t>
      </w:r>
      <w:r w:rsidR="00421D31">
        <w:t xml:space="preserve"> across the top of each tube</w:t>
      </w:r>
    </w:p>
    <w:p w:rsidR="006E1D8C" w:rsidRPr="001A71D7" w:rsidRDefault="006E1D8C" w:rsidP="006E1D8C">
      <w:pPr>
        <w:tabs>
          <w:tab w:val="left" w:pos="0"/>
          <w:tab w:val="right" w:pos="1584"/>
          <w:tab w:val="left" w:pos="1872"/>
          <w:tab w:val="left" w:pos="9360"/>
          <w:tab w:val="left" w:pos="10368"/>
        </w:tabs>
        <w:spacing w:line="360" w:lineRule="auto"/>
        <w:rPr>
          <w:bCs/>
        </w:rPr>
      </w:pPr>
      <w:r w:rsidRPr="001A71D7">
        <w:rPr>
          <w:b/>
        </w:rPr>
        <w:t>Observations: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402"/>
        <w:gridCol w:w="3436"/>
      </w:tblGrid>
      <w:tr w:rsidR="00B0466A" w:rsidRPr="001103DA" w:rsidTr="001103DA">
        <w:tc>
          <w:tcPr>
            <w:tcW w:w="2518" w:type="dxa"/>
            <w:tcBorders>
              <w:top w:val="nil"/>
              <w:left w:val="nil"/>
              <w:right w:val="single" w:sz="4" w:space="0" w:color="auto"/>
            </w:tcBorders>
          </w:tcPr>
          <w:p w:rsidR="00B0466A" w:rsidRPr="001103DA" w:rsidRDefault="00B0466A" w:rsidP="001103DA">
            <w:pPr>
              <w:tabs>
                <w:tab w:val="left" w:pos="0"/>
                <w:tab w:val="right" w:pos="1584"/>
                <w:tab w:val="left" w:pos="1872"/>
                <w:tab w:val="left" w:pos="9360"/>
                <w:tab w:val="left" w:pos="10368"/>
              </w:tabs>
              <w:overflowPunct w:val="0"/>
              <w:autoSpaceDE w:val="0"/>
              <w:autoSpaceDN w:val="0"/>
              <w:adjustRightInd w:val="0"/>
              <w:spacing w:line="360" w:lineRule="auto"/>
              <w:textAlignment w:val="baseline"/>
              <w:rPr>
                <w:bCs/>
              </w:rPr>
            </w:pPr>
          </w:p>
        </w:tc>
        <w:tc>
          <w:tcPr>
            <w:tcW w:w="3402" w:type="dxa"/>
            <w:tcBorders>
              <w:left w:val="single" w:sz="4" w:space="0" w:color="auto"/>
            </w:tcBorders>
          </w:tcPr>
          <w:p w:rsidR="00B0466A" w:rsidRPr="003F1207" w:rsidRDefault="00B0466A" w:rsidP="00712F99">
            <w:pPr>
              <w:tabs>
                <w:tab w:val="left" w:pos="0"/>
                <w:tab w:val="right" w:pos="1584"/>
                <w:tab w:val="left" w:pos="1872"/>
                <w:tab w:val="left" w:pos="9360"/>
                <w:tab w:val="left" w:pos="10368"/>
              </w:tabs>
              <w:overflowPunct w:val="0"/>
              <w:autoSpaceDE w:val="0"/>
              <w:autoSpaceDN w:val="0"/>
              <w:adjustRightInd w:val="0"/>
              <w:spacing w:line="360" w:lineRule="auto"/>
              <w:jc w:val="center"/>
              <w:textAlignment w:val="baseline"/>
              <w:rPr>
                <w:bCs/>
              </w:rPr>
            </w:pPr>
            <w:r w:rsidRPr="003F1207">
              <w:rPr>
                <w:bCs/>
              </w:rPr>
              <w:t xml:space="preserve">Tube in the light </w:t>
            </w:r>
            <w:r w:rsidRPr="00562570">
              <w:rPr>
                <w:bCs/>
                <w:color w:val="000080"/>
              </w:rPr>
              <w:t xml:space="preserve">/ </w:t>
            </w:r>
            <w:r w:rsidRPr="00562570">
              <w:rPr>
                <w:rFonts w:ascii="Arial" w:hAnsi="Arial" w:cs="Arial"/>
                <w:bCs/>
                <w:color w:val="000080"/>
              </w:rPr>
              <w:t>UV lamp</w:t>
            </w:r>
          </w:p>
        </w:tc>
        <w:tc>
          <w:tcPr>
            <w:tcW w:w="3436" w:type="dxa"/>
          </w:tcPr>
          <w:p w:rsidR="00B0466A" w:rsidRPr="003F1207" w:rsidRDefault="00B0466A" w:rsidP="00712F99">
            <w:pPr>
              <w:tabs>
                <w:tab w:val="left" w:pos="0"/>
                <w:tab w:val="right" w:pos="1584"/>
                <w:tab w:val="left" w:pos="1872"/>
                <w:tab w:val="left" w:pos="9360"/>
                <w:tab w:val="left" w:pos="10368"/>
              </w:tabs>
              <w:overflowPunct w:val="0"/>
              <w:autoSpaceDE w:val="0"/>
              <w:autoSpaceDN w:val="0"/>
              <w:adjustRightInd w:val="0"/>
              <w:spacing w:line="360" w:lineRule="auto"/>
              <w:jc w:val="center"/>
              <w:textAlignment w:val="baseline"/>
              <w:rPr>
                <w:bCs/>
              </w:rPr>
            </w:pPr>
            <w:r w:rsidRPr="003F1207">
              <w:rPr>
                <w:bCs/>
              </w:rPr>
              <w:t>Tube in the dark</w:t>
            </w:r>
          </w:p>
        </w:tc>
      </w:tr>
      <w:tr w:rsidR="00B0466A" w:rsidRPr="001103DA" w:rsidTr="00712F99">
        <w:trPr>
          <w:trHeight w:val="567"/>
        </w:trPr>
        <w:tc>
          <w:tcPr>
            <w:tcW w:w="2518" w:type="dxa"/>
          </w:tcPr>
          <w:p w:rsidR="00B0466A" w:rsidRPr="001103DA" w:rsidRDefault="00B0466A" w:rsidP="001103DA">
            <w:pPr>
              <w:tabs>
                <w:tab w:val="left" w:pos="0"/>
                <w:tab w:val="right" w:pos="1584"/>
                <w:tab w:val="left" w:pos="1872"/>
                <w:tab w:val="left" w:pos="9360"/>
                <w:tab w:val="left" w:pos="10368"/>
              </w:tabs>
              <w:overflowPunct w:val="0"/>
              <w:autoSpaceDE w:val="0"/>
              <w:autoSpaceDN w:val="0"/>
              <w:adjustRightInd w:val="0"/>
              <w:spacing w:line="360" w:lineRule="auto"/>
              <w:textAlignment w:val="baseline"/>
              <w:rPr>
                <w:bCs/>
              </w:rPr>
            </w:pPr>
            <w:r w:rsidRPr="001103DA">
              <w:rPr>
                <w:bCs/>
              </w:rPr>
              <w:t>Initial colour</w:t>
            </w:r>
          </w:p>
        </w:tc>
        <w:tc>
          <w:tcPr>
            <w:tcW w:w="3402" w:type="dxa"/>
            <w:vAlign w:val="center"/>
          </w:tcPr>
          <w:p w:rsidR="00B0466A" w:rsidRPr="00562570" w:rsidRDefault="00B0466A" w:rsidP="00712F99">
            <w:pPr>
              <w:tabs>
                <w:tab w:val="left" w:pos="0"/>
                <w:tab w:val="right" w:pos="1584"/>
                <w:tab w:val="left" w:pos="1872"/>
                <w:tab w:val="left" w:pos="9360"/>
                <w:tab w:val="left" w:pos="10368"/>
              </w:tabs>
              <w:overflowPunct w:val="0"/>
              <w:autoSpaceDE w:val="0"/>
              <w:autoSpaceDN w:val="0"/>
              <w:adjustRightInd w:val="0"/>
              <w:textAlignment w:val="baseline"/>
              <w:rPr>
                <w:rFonts w:ascii="Arial" w:hAnsi="Arial" w:cs="Arial"/>
                <w:bCs/>
                <w:color w:val="000080"/>
              </w:rPr>
            </w:pPr>
            <w:r w:rsidRPr="00562570">
              <w:rPr>
                <w:rFonts w:ascii="Arial" w:hAnsi="Arial" w:cs="Arial"/>
                <w:bCs/>
                <w:color w:val="000080"/>
              </w:rPr>
              <w:t>red/brown colour</w:t>
            </w:r>
          </w:p>
        </w:tc>
        <w:tc>
          <w:tcPr>
            <w:tcW w:w="3436" w:type="dxa"/>
            <w:vAlign w:val="center"/>
          </w:tcPr>
          <w:p w:rsidR="00B0466A" w:rsidRPr="00562570" w:rsidRDefault="00B0466A" w:rsidP="00712F99">
            <w:pPr>
              <w:tabs>
                <w:tab w:val="left" w:pos="0"/>
                <w:tab w:val="right" w:pos="1584"/>
                <w:tab w:val="left" w:pos="1872"/>
                <w:tab w:val="left" w:pos="9360"/>
                <w:tab w:val="left" w:pos="10368"/>
              </w:tabs>
              <w:overflowPunct w:val="0"/>
              <w:autoSpaceDE w:val="0"/>
              <w:autoSpaceDN w:val="0"/>
              <w:adjustRightInd w:val="0"/>
              <w:textAlignment w:val="baseline"/>
              <w:rPr>
                <w:rFonts w:ascii="Arial" w:hAnsi="Arial" w:cs="Arial"/>
                <w:bCs/>
                <w:color w:val="000080"/>
              </w:rPr>
            </w:pPr>
            <w:r w:rsidRPr="00562570">
              <w:rPr>
                <w:rFonts w:ascii="Arial" w:hAnsi="Arial" w:cs="Arial"/>
                <w:bCs/>
                <w:color w:val="000080"/>
              </w:rPr>
              <w:t>red/brown colour</w:t>
            </w:r>
          </w:p>
        </w:tc>
      </w:tr>
      <w:tr w:rsidR="00B0466A" w:rsidRPr="001103DA" w:rsidTr="00712F99">
        <w:trPr>
          <w:trHeight w:val="567"/>
        </w:trPr>
        <w:tc>
          <w:tcPr>
            <w:tcW w:w="2518" w:type="dxa"/>
          </w:tcPr>
          <w:p w:rsidR="00B0466A" w:rsidRPr="001103DA" w:rsidRDefault="00B0466A" w:rsidP="001103DA">
            <w:pPr>
              <w:tabs>
                <w:tab w:val="left" w:pos="0"/>
                <w:tab w:val="right" w:pos="1584"/>
                <w:tab w:val="left" w:pos="1872"/>
                <w:tab w:val="left" w:pos="9360"/>
                <w:tab w:val="left" w:pos="10368"/>
              </w:tabs>
              <w:overflowPunct w:val="0"/>
              <w:autoSpaceDE w:val="0"/>
              <w:autoSpaceDN w:val="0"/>
              <w:adjustRightInd w:val="0"/>
              <w:spacing w:line="360" w:lineRule="auto"/>
              <w:textAlignment w:val="baseline"/>
              <w:rPr>
                <w:bCs/>
              </w:rPr>
            </w:pPr>
            <w:r w:rsidRPr="001103DA">
              <w:rPr>
                <w:bCs/>
              </w:rPr>
              <w:t>Colour after 10 minutes</w:t>
            </w:r>
          </w:p>
        </w:tc>
        <w:tc>
          <w:tcPr>
            <w:tcW w:w="3402" w:type="dxa"/>
            <w:vAlign w:val="center"/>
          </w:tcPr>
          <w:p w:rsidR="00B0466A" w:rsidRPr="00562570" w:rsidRDefault="00B0466A" w:rsidP="00712F99">
            <w:pPr>
              <w:tabs>
                <w:tab w:val="left" w:pos="0"/>
                <w:tab w:val="right" w:pos="1584"/>
                <w:tab w:val="left" w:pos="1872"/>
                <w:tab w:val="left" w:pos="9360"/>
                <w:tab w:val="left" w:pos="10368"/>
              </w:tabs>
              <w:overflowPunct w:val="0"/>
              <w:autoSpaceDE w:val="0"/>
              <w:autoSpaceDN w:val="0"/>
              <w:adjustRightInd w:val="0"/>
              <w:textAlignment w:val="baseline"/>
              <w:rPr>
                <w:rFonts w:ascii="Arial" w:hAnsi="Arial" w:cs="Arial"/>
                <w:bCs/>
                <w:color w:val="000080"/>
              </w:rPr>
            </w:pPr>
            <w:r w:rsidRPr="00562570">
              <w:rPr>
                <w:rFonts w:ascii="Arial" w:hAnsi="Arial" w:cs="Arial"/>
                <w:bCs/>
                <w:color w:val="000080"/>
              </w:rPr>
              <w:t>decolourised and steamy fumes</w:t>
            </w:r>
          </w:p>
        </w:tc>
        <w:tc>
          <w:tcPr>
            <w:tcW w:w="3436" w:type="dxa"/>
            <w:vAlign w:val="center"/>
          </w:tcPr>
          <w:p w:rsidR="00B0466A" w:rsidRPr="00562570" w:rsidRDefault="00B0466A" w:rsidP="00712F99">
            <w:pPr>
              <w:tabs>
                <w:tab w:val="left" w:pos="0"/>
                <w:tab w:val="right" w:pos="1584"/>
                <w:tab w:val="left" w:pos="1872"/>
                <w:tab w:val="left" w:pos="9360"/>
                <w:tab w:val="left" w:pos="10368"/>
              </w:tabs>
              <w:overflowPunct w:val="0"/>
              <w:autoSpaceDE w:val="0"/>
              <w:autoSpaceDN w:val="0"/>
              <w:adjustRightInd w:val="0"/>
              <w:textAlignment w:val="baseline"/>
              <w:rPr>
                <w:rFonts w:ascii="Arial" w:hAnsi="Arial" w:cs="Arial"/>
                <w:bCs/>
                <w:color w:val="000080"/>
              </w:rPr>
            </w:pPr>
            <w:r w:rsidRPr="00562570">
              <w:rPr>
                <w:rFonts w:ascii="Arial" w:hAnsi="Arial" w:cs="Arial"/>
                <w:bCs/>
                <w:color w:val="000080"/>
              </w:rPr>
              <w:t>red/brown colour – no change</w:t>
            </w:r>
          </w:p>
        </w:tc>
      </w:tr>
      <w:tr w:rsidR="00B0466A" w:rsidRPr="001103DA" w:rsidTr="00712F99">
        <w:trPr>
          <w:trHeight w:val="567"/>
        </w:trPr>
        <w:tc>
          <w:tcPr>
            <w:tcW w:w="2518" w:type="dxa"/>
          </w:tcPr>
          <w:p w:rsidR="00B0466A" w:rsidRPr="001103DA" w:rsidRDefault="00B0466A" w:rsidP="001103DA">
            <w:pPr>
              <w:tabs>
                <w:tab w:val="left" w:pos="0"/>
                <w:tab w:val="right" w:pos="1584"/>
                <w:tab w:val="left" w:pos="1872"/>
                <w:tab w:val="left" w:pos="9360"/>
                <w:tab w:val="left" w:pos="10368"/>
              </w:tabs>
              <w:overflowPunct w:val="0"/>
              <w:autoSpaceDE w:val="0"/>
              <w:autoSpaceDN w:val="0"/>
              <w:adjustRightInd w:val="0"/>
              <w:spacing w:line="360" w:lineRule="auto"/>
              <w:textAlignment w:val="baseline"/>
              <w:rPr>
                <w:bCs/>
              </w:rPr>
            </w:pPr>
            <w:r w:rsidRPr="001103DA">
              <w:rPr>
                <w:bCs/>
              </w:rPr>
              <w:t>With ammonia vapour</w:t>
            </w:r>
          </w:p>
        </w:tc>
        <w:tc>
          <w:tcPr>
            <w:tcW w:w="3402" w:type="dxa"/>
            <w:vAlign w:val="center"/>
          </w:tcPr>
          <w:p w:rsidR="00B0466A" w:rsidRPr="00562570" w:rsidRDefault="00B0466A" w:rsidP="00712F99">
            <w:pPr>
              <w:tabs>
                <w:tab w:val="left" w:pos="0"/>
                <w:tab w:val="right" w:pos="1584"/>
                <w:tab w:val="left" w:pos="1872"/>
                <w:tab w:val="left" w:pos="9360"/>
                <w:tab w:val="left" w:pos="10368"/>
              </w:tabs>
              <w:overflowPunct w:val="0"/>
              <w:autoSpaceDE w:val="0"/>
              <w:autoSpaceDN w:val="0"/>
              <w:adjustRightInd w:val="0"/>
              <w:textAlignment w:val="baseline"/>
              <w:rPr>
                <w:rFonts w:ascii="Arial" w:hAnsi="Arial" w:cs="Arial"/>
                <w:bCs/>
                <w:color w:val="000080"/>
              </w:rPr>
            </w:pPr>
            <w:r w:rsidRPr="00562570">
              <w:rPr>
                <w:rFonts w:ascii="Arial" w:hAnsi="Arial" w:cs="Arial"/>
                <w:bCs/>
                <w:color w:val="000080"/>
              </w:rPr>
              <w:t>white smoke</w:t>
            </w:r>
          </w:p>
        </w:tc>
        <w:tc>
          <w:tcPr>
            <w:tcW w:w="3436" w:type="dxa"/>
            <w:vAlign w:val="center"/>
          </w:tcPr>
          <w:p w:rsidR="00B0466A" w:rsidRPr="00562570" w:rsidRDefault="00B0466A" w:rsidP="00712F99">
            <w:pPr>
              <w:tabs>
                <w:tab w:val="left" w:pos="0"/>
                <w:tab w:val="right" w:pos="1584"/>
                <w:tab w:val="left" w:pos="1872"/>
                <w:tab w:val="left" w:pos="9360"/>
                <w:tab w:val="left" w:pos="10368"/>
              </w:tabs>
              <w:overflowPunct w:val="0"/>
              <w:autoSpaceDE w:val="0"/>
              <w:autoSpaceDN w:val="0"/>
              <w:adjustRightInd w:val="0"/>
              <w:textAlignment w:val="baseline"/>
              <w:rPr>
                <w:rFonts w:ascii="Arial" w:hAnsi="Arial" w:cs="Arial"/>
                <w:bCs/>
                <w:color w:val="000080"/>
              </w:rPr>
            </w:pPr>
            <w:r w:rsidRPr="00562570">
              <w:rPr>
                <w:rFonts w:ascii="Arial" w:hAnsi="Arial" w:cs="Arial"/>
                <w:bCs/>
                <w:color w:val="000080"/>
              </w:rPr>
              <w:t>no reaction</w:t>
            </w:r>
          </w:p>
        </w:tc>
      </w:tr>
    </w:tbl>
    <w:p w:rsidR="00B46B82" w:rsidRDefault="00B46B82" w:rsidP="00A10D23">
      <w:pPr>
        <w:tabs>
          <w:tab w:val="left" w:pos="0"/>
          <w:tab w:val="right" w:pos="1584"/>
          <w:tab w:val="left" w:pos="1872"/>
          <w:tab w:val="left" w:pos="9360"/>
          <w:tab w:val="left" w:pos="10368"/>
        </w:tabs>
        <w:spacing w:before="120" w:line="360" w:lineRule="auto"/>
        <w:rPr>
          <w:bCs/>
        </w:rPr>
      </w:pPr>
      <w:r>
        <w:rPr>
          <w:bCs/>
        </w:rPr>
        <w:t xml:space="preserve">Ammonia reacts with HBr(g) to produce a </w:t>
      </w:r>
      <w:r w:rsidRPr="00B46B82">
        <w:rPr>
          <w:bCs/>
          <w:u w:val="single"/>
        </w:rPr>
        <w:t>white smoke of solid</w:t>
      </w:r>
      <w:r>
        <w:rPr>
          <w:bCs/>
        </w:rPr>
        <w:t xml:space="preserve"> ammonium bromide.</w:t>
      </w:r>
    </w:p>
    <w:p w:rsidR="00B0466A" w:rsidRDefault="00B0466A" w:rsidP="00B0466A">
      <w:pPr>
        <w:tabs>
          <w:tab w:val="left" w:pos="0"/>
          <w:tab w:val="right" w:pos="1584"/>
          <w:tab w:val="left" w:pos="1872"/>
          <w:tab w:val="left" w:pos="9360"/>
          <w:tab w:val="left" w:pos="10368"/>
        </w:tabs>
        <w:spacing w:line="360" w:lineRule="auto"/>
        <w:rPr>
          <w:bCs/>
        </w:rPr>
      </w:pPr>
      <w:r>
        <w:rPr>
          <w:bCs/>
        </w:rPr>
        <w:t>Write an equation for this reaction with state symbols.</w:t>
      </w:r>
    </w:p>
    <w:p w:rsidR="00B0466A" w:rsidRPr="00562570" w:rsidRDefault="00B0466A" w:rsidP="00B0466A">
      <w:pPr>
        <w:tabs>
          <w:tab w:val="left" w:pos="0"/>
          <w:tab w:val="left" w:pos="709"/>
          <w:tab w:val="left" w:pos="1985"/>
          <w:tab w:val="left" w:pos="2835"/>
          <w:tab w:val="left" w:pos="3969"/>
          <w:tab w:val="left" w:pos="4962"/>
        </w:tabs>
        <w:rPr>
          <w:rFonts w:ascii="Arial" w:hAnsi="Arial" w:cs="Arial"/>
          <w:bCs/>
          <w:color w:val="000080"/>
        </w:rPr>
      </w:pPr>
      <w:r w:rsidRPr="00562570">
        <w:rPr>
          <w:rFonts w:ascii="Arial" w:hAnsi="Arial" w:cs="Arial"/>
          <w:bCs/>
          <w:color w:val="000080"/>
        </w:rPr>
        <w:tab/>
        <w:t>NH</w:t>
      </w:r>
      <w:r w:rsidRPr="00562570">
        <w:rPr>
          <w:rFonts w:ascii="Arial" w:hAnsi="Arial" w:cs="Arial"/>
          <w:bCs/>
          <w:color w:val="000080"/>
          <w:vertAlign w:val="subscript"/>
        </w:rPr>
        <w:t>3</w:t>
      </w:r>
      <w:r w:rsidRPr="00562570">
        <w:rPr>
          <w:rFonts w:ascii="Arial" w:hAnsi="Arial" w:cs="Arial"/>
          <w:bCs/>
          <w:color w:val="000080"/>
        </w:rPr>
        <w:t>(g)</w:t>
      </w:r>
      <w:r w:rsidRPr="00562570">
        <w:rPr>
          <w:rFonts w:ascii="Arial" w:hAnsi="Arial" w:cs="Arial"/>
          <w:bCs/>
          <w:color w:val="000080"/>
        </w:rPr>
        <w:tab/>
        <w:t>+</w:t>
      </w:r>
      <w:r w:rsidRPr="00562570">
        <w:rPr>
          <w:rFonts w:ascii="Arial" w:hAnsi="Arial" w:cs="Arial"/>
          <w:bCs/>
          <w:color w:val="000080"/>
        </w:rPr>
        <w:tab/>
      </w:r>
      <w:r w:rsidRPr="00EF4FBD">
        <w:rPr>
          <w:rFonts w:ascii="Arial" w:hAnsi="Arial" w:cs="Arial"/>
          <w:bCs/>
          <w:color w:val="000080"/>
        </w:rPr>
        <w:t>HBr(g)</w:t>
      </w:r>
      <w:r w:rsidRPr="00562570">
        <w:rPr>
          <w:rFonts w:ascii="Arial" w:hAnsi="Arial" w:cs="Arial"/>
          <w:bCs/>
          <w:color w:val="000080"/>
        </w:rPr>
        <w:tab/>
      </w:r>
      <w:r w:rsidRPr="00562570">
        <w:rPr>
          <w:rFonts w:ascii="Arial" w:hAnsi="Arial" w:cs="Arial"/>
          <w:bCs/>
          <w:color w:val="000080"/>
        </w:rPr>
        <w:sym w:font="Wingdings" w:char="F0E0"/>
      </w:r>
      <w:r w:rsidRPr="00562570">
        <w:rPr>
          <w:rFonts w:ascii="Arial" w:hAnsi="Arial" w:cs="Arial"/>
          <w:bCs/>
          <w:color w:val="000080"/>
        </w:rPr>
        <w:tab/>
        <w:t>NH</w:t>
      </w:r>
      <w:r w:rsidRPr="00562570">
        <w:rPr>
          <w:rFonts w:ascii="Arial" w:hAnsi="Arial" w:cs="Arial"/>
          <w:bCs/>
          <w:color w:val="000080"/>
          <w:vertAlign w:val="subscript"/>
        </w:rPr>
        <w:t>4</w:t>
      </w:r>
      <w:r w:rsidRPr="00562570">
        <w:rPr>
          <w:rFonts w:ascii="Arial" w:hAnsi="Arial" w:cs="Arial"/>
          <w:bCs/>
          <w:color w:val="000080"/>
        </w:rPr>
        <w:t>Br(s)</w:t>
      </w:r>
    </w:p>
    <w:p w:rsidR="00B0466A" w:rsidRPr="00EF4FBD" w:rsidRDefault="00EF4FBD" w:rsidP="00EF4FBD">
      <w:pPr>
        <w:tabs>
          <w:tab w:val="left" w:pos="0"/>
          <w:tab w:val="right" w:pos="1584"/>
          <w:tab w:val="left" w:pos="1872"/>
          <w:tab w:val="left" w:pos="2552"/>
          <w:tab w:val="left" w:pos="4820"/>
          <w:tab w:val="left" w:pos="9360"/>
          <w:tab w:val="left" w:pos="10368"/>
        </w:tabs>
        <w:spacing w:line="360" w:lineRule="auto"/>
        <w:rPr>
          <w:rFonts w:ascii="Arial" w:hAnsi="Arial" w:cs="Arial"/>
          <w:bCs/>
          <w:color w:val="000080"/>
        </w:rPr>
      </w:pPr>
      <w:r>
        <w:rPr>
          <w:bCs/>
        </w:rPr>
        <w:tab/>
      </w:r>
      <w:r w:rsidRPr="00EF4FBD">
        <w:rPr>
          <w:rFonts w:ascii="Arial" w:hAnsi="Arial" w:cs="Arial"/>
          <w:bCs/>
        </w:rPr>
        <w:tab/>
      </w:r>
      <w:r w:rsidRPr="00EF4FBD">
        <w:rPr>
          <w:rFonts w:ascii="Arial" w:hAnsi="Arial" w:cs="Arial"/>
          <w:bCs/>
        </w:rPr>
        <w:tab/>
      </w:r>
      <w:r w:rsidRPr="00EF4FBD">
        <w:rPr>
          <w:rFonts w:ascii="Arial" w:hAnsi="Arial" w:cs="Arial"/>
          <w:bCs/>
          <w:color w:val="000080"/>
        </w:rPr>
        <w:t>steamy fumes</w:t>
      </w:r>
      <w:r w:rsidRPr="00EF4FBD">
        <w:rPr>
          <w:rFonts w:ascii="Arial" w:hAnsi="Arial" w:cs="Arial"/>
          <w:bCs/>
          <w:color w:val="000080"/>
        </w:rPr>
        <w:tab/>
        <w:t>White smoke</w:t>
      </w:r>
    </w:p>
    <w:p w:rsidR="00B0466A" w:rsidRPr="001A71D7" w:rsidRDefault="00B0466A" w:rsidP="00B0466A">
      <w:pPr>
        <w:tabs>
          <w:tab w:val="left" w:pos="0"/>
          <w:tab w:val="right" w:pos="1584"/>
          <w:tab w:val="left" w:pos="1872"/>
          <w:tab w:val="left" w:pos="9360"/>
          <w:tab w:val="left" w:pos="10368"/>
        </w:tabs>
        <w:spacing w:line="360" w:lineRule="auto"/>
      </w:pPr>
      <w:r w:rsidRPr="001A71D7">
        <w:tab/>
        <w:t xml:space="preserve">Under what conditions does hexane react with bromine? </w:t>
      </w:r>
      <w:r w:rsidRPr="00562570">
        <w:rPr>
          <w:rFonts w:ascii="Arial" w:hAnsi="Arial" w:cs="Arial"/>
          <w:color w:val="000080"/>
        </w:rPr>
        <w:t>Light / UV light</w:t>
      </w:r>
      <w:r w:rsidRPr="001A71D7">
        <w:t xml:space="preserve"> .</w:t>
      </w:r>
    </w:p>
    <w:p w:rsidR="00B0466A" w:rsidRPr="001A71D7" w:rsidRDefault="00B0466A" w:rsidP="00B0466A">
      <w:pPr>
        <w:tabs>
          <w:tab w:val="left" w:pos="0"/>
          <w:tab w:val="right" w:pos="1584"/>
          <w:tab w:val="left" w:pos="1872"/>
          <w:tab w:val="left" w:pos="9360"/>
          <w:tab w:val="left" w:pos="10368"/>
        </w:tabs>
        <w:spacing w:line="360" w:lineRule="auto"/>
      </w:pPr>
      <w:r w:rsidRPr="001A71D7">
        <w:tab/>
        <w:t xml:space="preserve">What inorganic, gaseous product is formed in this reaction? </w:t>
      </w:r>
      <w:r w:rsidRPr="00562570">
        <w:rPr>
          <w:rFonts w:ascii="Arial" w:hAnsi="Arial" w:cs="Arial"/>
          <w:color w:val="000080"/>
        </w:rPr>
        <w:t>HBr(g)</w:t>
      </w:r>
    </w:p>
    <w:p w:rsidR="00B0466A" w:rsidRDefault="00B0466A"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color w:val="000080"/>
        </w:rPr>
      </w:pPr>
      <w:r>
        <w:t>Explain h</w:t>
      </w:r>
      <w:r w:rsidRPr="00855DDB">
        <w:t>ow many possible organic products can be produced?</w:t>
      </w:r>
      <w:r>
        <w:rPr>
          <w:rFonts w:ascii="Arial" w:hAnsi="Arial" w:cs="Arial"/>
          <w:color w:val="000080"/>
        </w:rPr>
        <w:t xml:space="preserve"> </w:t>
      </w:r>
    </w:p>
    <w:p w:rsidR="00B0466A" w:rsidRDefault="00B0466A"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cs="Arial"/>
          <w:color w:val="000080"/>
        </w:rPr>
      </w:pPr>
    </w:p>
    <w:p w:rsidR="00B0466A" w:rsidRDefault="00B0466A"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
        <w:rPr>
          <w:rFonts w:ascii="Arial" w:hAnsi="Arial" w:cs="Arial"/>
          <w:color w:val="000080"/>
        </w:rPr>
        <w:t>Any or all of the H atoms in the alkane can be substituted by a Br atom</w:t>
      </w:r>
    </w:p>
    <w:p w:rsidR="00B0466A" w:rsidRDefault="00B0466A"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p>
    <w:p w:rsidR="00B0466A" w:rsidRPr="001A71D7" w:rsidRDefault="00B0466A" w:rsidP="00B0466A">
      <w:pPr>
        <w:tabs>
          <w:tab w:val="left" w:pos="0"/>
          <w:tab w:val="right" w:pos="1584"/>
          <w:tab w:val="left" w:pos="1872"/>
          <w:tab w:val="left" w:pos="9360"/>
          <w:tab w:val="left" w:pos="10368"/>
        </w:tabs>
        <w:spacing w:line="360" w:lineRule="auto"/>
      </w:pPr>
      <w:r w:rsidRPr="001A71D7">
        <w:t xml:space="preserve">Write the displayed formulae for </w:t>
      </w:r>
      <w:r w:rsidRPr="001A71D7">
        <w:rPr>
          <w:b/>
        </w:rPr>
        <w:t xml:space="preserve">three possible </w:t>
      </w:r>
      <w:r>
        <w:rPr>
          <w:b/>
        </w:rPr>
        <w:t xml:space="preserve">organic </w:t>
      </w:r>
      <w:r w:rsidRPr="001A71D7">
        <w:rPr>
          <w:b/>
        </w:rPr>
        <w:t xml:space="preserve">products </w:t>
      </w:r>
      <w:r w:rsidRPr="001A71D7">
        <w:t xml:space="preserve">and </w:t>
      </w:r>
      <w:r w:rsidRPr="001A71D7">
        <w:rPr>
          <w:b/>
        </w:rPr>
        <w:t xml:space="preserve">name </w:t>
      </w:r>
      <w:r w:rsidRPr="001A71D7">
        <w:t>them.</w:t>
      </w:r>
    </w:p>
    <w:p w:rsidR="00B0466A" w:rsidRPr="0027557B" w:rsidRDefault="006E4EA4" w:rsidP="00B0466A">
      <w:pPr>
        <w:tabs>
          <w:tab w:val="left" w:pos="0"/>
          <w:tab w:val="right" w:pos="1584"/>
          <w:tab w:val="left" w:pos="1872"/>
          <w:tab w:val="left" w:pos="9360"/>
          <w:tab w:val="left" w:pos="10368"/>
        </w:tabs>
        <w:spacing w:line="360" w:lineRule="auto"/>
        <w:rPr>
          <w:rFonts w:ascii="Arial" w:hAnsi="Arial" w:cs="Arial"/>
          <w:color w:val="000080"/>
        </w:rPr>
      </w:pPr>
      <w:r>
        <w:rPr>
          <w:noProof/>
          <w:color w:val="000080"/>
        </w:rPr>
        <w:object w:dxaOrig="1440" w:dyaOrig="1440">
          <v:shape id="_x0000_s1642" type="#_x0000_t75" style="position:absolute;margin-left:280.1pt;margin-top:16pt;width:110.35pt;height:37.3pt;z-index:251758592">
            <v:imagedata r:id="rId313" o:title=""/>
          </v:shape>
          <o:OLEObject Type="Embed" ProgID="ACD.ChemSketch.20" ShapeID="_x0000_s1642" DrawAspect="Content" ObjectID="_1510751486" r:id="rId314"/>
        </w:object>
      </w:r>
      <w:r>
        <w:rPr>
          <w:noProof/>
          <w:color w:val="000080"/>
        </w:rPr>
        <w:object w:dxaOrig="1440" w:dyaOrig="1440">
          <v:shape id="_x0000_s1644" type="#_x0000_t75" style="position:absolute;margin-left:2in;margin-top:14.75pt;width:110.35pt;height:37.3pt;z-index:251760640">
            <v:imagedata r:id="rId315" o:title=""/>
          </v:shape>
          <o:OLEObject Type="Embed" ProgID="ACD.ChemSketch.20" ShapeID="_x0000_s1644" DrawAspect="Content" ObjectID="_1510751487" r:id="rId316"/>
        </w:object>
      </w:r>
      <w:r>
        <w:rPr>
          <w:noProof/>
          <w:color w:val="000080"/>
        </w:rPr>
        <w:object w:dxaOrig="1440" w:dyaOrig="1440">
          <v:shape id="_x0000_s1643" type="#_x0000_t75" style="position:absolute;margin-left:6.85pt;margin-top:13.7pt;width:110.35pt;height:37.3pt;z-index:251759616">
            <v:imagedata r:id="rId317" o:title=""/>
          </v:shape>
          <o:OLEObject Type="Embed" ProgID="ACD.ChemSketch.20" ShapeID="_x0000_s1643" DrawAspect="Content" ObjectID="_1510751488" r:id="rId318"/>
        </w:object>
      </w:r>
    </w:p>
    <w:p w:rsidR="00B0466A" w:rsidRPr="0027557B" w:rsidRDefault="00B0466A" w:rsidP="00B0466A">
      <w:pPr>
        <w:tabs>
          <w:tab w:val="left" w:pos="0"/>
          <w:tab w:val="right" w:pos="1584"/>
          <w:tab w:val="left" w:pos="1872"/>
          <w:tab w:val="left" w:pos="9360"/>
          <w:tab w:val="left" w:pos="10368"/>
        </w:tabs>
        <w:spacing w:line="360" w:lineRule="auto"/>
        <w:rPr>
          <w:rFonts w:ascii="Arial" w:hAnsi="Arial" w:cs="Arial"/>
          <w:color w:val="000080"/>
        </w:rPr>
      </w:pPr>
    </w:p>
    <w:p w:rsidR="00B0466A" w:rsidRPr="0027557B" w:rsidRDefault="00B0466A" w:rsidP="00B0466A">
      <w:pPr>
        <w:tabs>
          <w:tab w:val="left" w:pos="0"/>
          <w:tab w:val="right" w:pos="1584"/>
          <w:tab w:val="left" w:pos="1872"/>
          <w:tab w:val="left" w:pos="9360"/>
          <w:tab w:val="left" w:pos="10368"/>
        </w:tabs>
        <w:spacing w:line="360" w:lineRule="auto"/>
        <w:rPr>
          <w:rFonts w:ascii="Arial" w:hAnsi="Arial" w:cs="Arial"/>
          <w:color w:val="000080"/>
        </w:rPr>
      </w:pPr>
    </w:p>
    <w:p w:rsidR="00B0466A" w:rsidRPr="0027557B" w:rsidRDefault="00B0466A" w:rsidP="00B0466A">
      <w:pPr>
        <w:rPr>
          <w:rFonts w:ascii="Arial" w:hAnsi="Arial" w:cs="Arial"/>
          <w:bCs/>
          <w:color w:val="000080"/>
        </w:rPr>
      </w:pPr>
      <w:r w:rsidRPr="0027557B">
        <w:rPr>
          <w:rFonts w:ascii="Arial" w:hAnsi="Arial" w:cs="Arial"/>
          <w:bCs/>
          <w:color w:val="000080"/>
        </w:rPr>
        <w:t>1-bromohexane</w:t>
      </w:r>
      <w:r w:rsidRPr="0027557B">
        <w:rPr>
          <w:rFonts w:ascii="Arial" w:hAnsi="Arial" w:cs="Arial"/>
          <w:bCs/>
          <w:color w:val="000080"/>
        </w:rPr>
        <w:tab/>
      </w:r>
      <w:r>
        <w:rPr>
          <w:rFonts w:ascii="Arial" w:hAnsi="Arial" w:cs="Arial"/>
          <w:bCs/>
          <w:color w:val="000080"/>
        </w:rPr>
        <w:tab/>
      </w:r>
      <w:r w:rsidRPr="0027557B">
        <w:rPr>
          <w:rFonts w:ascii="Arial" w:hAnsi="Arial" w:cs="Arial"/>
          <w:bCs/>
          <w:color w:val="000080"/>
        </w:rPr>
        <w:t>2-bromohexane</w:t>
      </w:r>
      <w:r w:rsidRPr="0027557B">
        <w:rPr>
          <w:rFonts w:ascii="Arial" w:hAnsi="Arial" w:cs="Arial"/>
          <w:bCs/>
          <w:color w:val="000080"/>
        </w:rPr>
        <w:tab/>
      </w:r>
      <w:r w:rsidRPr="0027557B">
        <w:rPr>
          <w:rFonts w:ascii="Arial" w:hAnsi="Arial" w:cs="Arial"/>
          <w:bCs/>
          <w:color w:val="000080"/>
        </w:rPr>
        <w:tab/>
        <w:t>1,5-dibromohexane</w:t>
      </w:r>
    </w:p>
    <w:p w:rsidR="00B0466A" w:rsidRPr="0027557B" w:rsidRDefault="00B0466A"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color w:val="000080"/>
        </w:rPr>
      </w:pPr>
    </w:p>
    <w:p w:rsidR="00B0466A" w:rsidRDefault="00B0466A"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rPr>
      </w:pPr>
    </w:p>
    <w:p w:rsidR="00A917D8" w:rsidRDefault="00A917D8"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rPr>
      </w:pPr>
    </w:p>
    <w:p w:rsidR="00A917D8" w:rsidRDefault="00A917D8"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rPr>
      </w:pPr>
    </w:p>
    <w:p w:rsidR="00A917D8" w:rsidRDefault="00A917D8"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rPr>
      </w:pPr>
    </w:p>
    <w:p w:rsidR="00A917D8" w:rsidRDefault="00A917D8"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rPr>
      </w:pPr>
    </w:p>
    <w:p w:rsidR="00A917D8" w:rsidRDefault="00A917D8"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rPr>
      </w:pPr>
    </w:p>
    <w:p w:rsidR="00A917D8" w:rsidRDefault="00A917D8"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rPr>
      </w:pPr>
    </w:p>
    <w:p w:rsidR="00A917D8" w:rsidRDefault="00A917D8" w:rsidP="00B046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rPr>
      </w:pPr>
    </w:p>
    <w:p w:rsidR="00FD034D" w:rsidRDefault="00FD034D" w:rsidP="00567E06">
      <w:pPr>
        <w:pStyle w:val="Heading1"/>
        <w:rPr>
          <w:b/>
          <w:sz w:val="28"/>
          <w:szCs w:val="28"/>
        </w:rPr>
        <w:sectPr w:rsidR="00FD034D" w:rsidSect="00A917D8">
          <w:type w:val="continuous"/>
          <w:pgSz w:w="11907" w:h="16840" w:code="9"/>
          <w:pgMar w:top="1418" w:right="284" w:bottom="1134" w:left="1134" w:header="720" w:footer="1021" w:gutter="0"/>
          <w:cols w:sep="1" w:space="2"/>
          <w:docGrid w:linePitch="360"/>
        </w:sectPr>
      </w:pPr>
    </w:p>
    <w:p w:rsidR="00567E06" w:rsidRPr="006F3F1A" w:rsidRDefault="00B46B82" w:rsidP="00567E06">
      <w:pPr>
        <w:pStyle w:val="Heading1"/>
        <w:rPr>
          <w:b/>
          <w:sz w:val="28"/>
          <w:szCs w:val="28"/>
        </w:rPr>
      </w:pPr>
      <w:r>
        <w:rPr>
          <w:b/>
          <w:sz w:val="28"/>
          <w:szCs w:val="28"/>
        </w:rPr>
        <w:t>REVISION PAGE</w:t>
      </w:r>
    </w:p>
    <w:p w:rsidR="00A917D8" w:rsidRDefault="00EF4FBD" w:rsidP="00B3750D">
      <w:pPr>
        <w:rPr>
          <w:lang w:eastAsia="en-US"/>
        </w:rPr>
        <w:sectPr w:rsidR="00A917D8" w:rsidSect="00FD034D">
          <w:type w:val="continuous"/>
          <w:pgSz w:w="11907" w:h="16840" w:code="9"/>
          <w:pgMar w:top="1418" w:right="284" w:bottom="1134" w:left="1134" w:header="720" w:footer="1021" w:gutter="0"/>
          <w:cols w:sep="1" w:space="2"/>
          <w:docGrid w:linePitch="360"/>
        </w:sectPr>
      </w:pPr>
      <w:r>
        <w:rPr>
          <w:noProof/>
        </w:rPr>
        <w:drawing>
          <wp:anchor distT="0" distB="0" distL="114300" distR="114300" simplePos="0" relativeHeight="251534336" behindDoc="0" locked="0" layoutInCell="1" allowOverlap="1" wp14:anchorId="71EA7503" wp14:editId="4A97E4DB">
            <wp:simplePos x="0" y="0"/>
            <wp:positionH relativeFrom="column">
              <wp:posOffset>5348605</wp:posOffset>
            </wp:positionH>
            <wp:positionV relativeFrom="paragraph">
              <wp:posOffset>104775</wp:posOffset>
            </wp:positionV>
            <wp:extent cx="832485" cy="334645"/>
            <wp:effectExtent l="0" t="0" r="5715" b="8255"/>
            <wp:wrapNone/>
            <wp:docPr id="296" name="Picture 296"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New exerci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50D" w:rsidRPr="00B46B82">
        <w:rPr>
          <w:u w:val="single"/>
          <w:lang w:eastAsia="en-US"/>
        </w:rPr>
        <w:t>Before</w:t>
      </w:r>
      <w:r w:rsidR="00B3750D">
        <w:rPr>
          <w:lang w:eastAsia="en-US"/>
        </w:rPr>
        <w:t xml:space="preserve"> attempting the questions you need to make a summary of this topic</w:t>
      </w:r>
      <w:r w:rsidR="00B46B82">
        <w:rPr>
          <w:lang w:eastAsia="en-US"/>
        </w:rPr>
        <w:t xml:space="preserve"> including</w:t>
      </w:r>
    </w:p>
    <w:p w:rsidR="00B3750D" w:rsidRDefault="00B3750D" w:rsidP="00B3750D">
      <w:pPr>
        <w:rPr>
          <w:lang w:eastAsia="en-US"/>
        </w:rPr>
      </w:pPr>
      <w:r>
        <w:rPr>
          <w:lang w:eastAsia="en-US"/>
        </w:rPr>
        <w:t>:-</w:t>
      </w:r>
    </w:p>
    <w:p w:rsidR="00B3750D" w:rsidRDefault="00B3750D" w:rsidP="00844E9A">
      <w:pPr>
        <w:spacing w:before="120"/>
        <w:rPr>
          <w:lang w:eastAsia="en-US"/>
        </w:rPr>
      </w:pPr>
      <w:r>
        <w:rPr>
          <w:lang w:eastAsia="en-US"/>
        </w:rPr>
        <w:t>Definitions of terms</w:t>
      </w:r>
    </w:p>
    <w:p w:rsidR="00B3750D" w:rsidRDefault="00B3750D" w:rsidP="00B3750D">
      <w:pPr>
        <w:rPr>
          <w:lang w:eastAsia="en-US"/>
        </w:rPr>
      </w:pPr>
      <w:r>
        <w:rPr>
          <w:lang w:eastAsia="en-US"/>
        </w:rPr>
        <w:t>Rules for naming</w:t>
      </w:r>
    </w:p>
    <w:p w:rsidR="00A6065F" w:rsidRDefault="00A6065F" w:rsidP="00B3750D">
      <w:pPr>
        <w:rPr>
          <w:lang w:eastAsia="en-US"/>
        </w:rPr>
      </w:pPr>
      <w:r>
        <w:rPr>
          <w:lang w:eastAsia="en-US"/>
        </w:rPr>
        <w:t>Production of f</w:t>
      </w:r>
      <w:r w:rsidR="00B3750D">
        <w:rPr>
          <w:lang w:eastAsia="en-US"/>
        </w:rPr>
        <w:t>uels</w:t>
      </w:r>
    </w:p>
    <w:p w:rsidR="00B3750D" w:rsidRPr="00A6065F" w:rsidRDefault="00A6065F" w:rsidP="00B3750D">
      <w:pPr>
        <w:rPr>
          <w:lang w:eastAsia="en-US"/>
        </w:rPr>
      </w:pPr>
      <w:r>
        <w:rPr>
          <w:lang w:eastAsia="en-US"/>
        </w:rPr>
        <w:t>Alternative fuels,</w:t>
      </w:r>
      <w:r w:rsidR="00B3750D">
        <w:rPr>
          <w:lang w:eastAsia="en-US"/>
        </w:rPr>
        <w:t xml:space="preserve"> </w:t>
      </w:r>
      <w:r>
        <w:rPr>
          <w:lang w:eastAsia="en-US"/>
        </w:rPr>
        <w:t>sustainability, emissions, CO</w:t>
      </w:r>
      <w:r>
        <w:rPr>
          <w:vertAlign w:val="subscript"/>
          <w:lang w:eastAsia="en-US"/>
        </w:rPr>
        <w:t>2</w:t>
      </w:r>
      <w:r>
        <w:rPr>
          <w:lang w:eastAsia="en-US"/>
        </w:rPr>
        <w:t xml:space="preserve"> and climate change</w:t>
      </w:r>
    </w:p>
    <w:p w:rsidR="006F3F1A" w:rsidRDefault="006F3F1A" w:rsidP="00B3750D">
      <w:pPr>
        <w:rPr>
          <w:lang w:eastAsia="en-US"/>
        </w:rPr>
      </w:pPr>
      <w:r>
        <w:rPr>
          <w:lang w:eastAsia="en-US"/>
        </w:rPr>
        <w:t>Hazard and risk reduction</w:t>
      </w:r>
    </w:p>
    <w:p w:rsidR="00B3750D" w:rsidRDefault="00B3750D" w:rsidP="00B3750D">
      <w:pPr>
        <w:rPr>
          <w:lang w:eastAsia="en-US"/>
        </w:rPr>
      </w:pPr>
      <w:r>
        <w:rPr>
          <w:lang w:eastAsia="en-US"/>
        </w:rPr>
        <w:t>Reactions of alkanes</w:t>
      </w:r>
    </w:p>
    <w:p w:rsidR="006F3F1A" w:rsidRDefault="006F3F1A" w:rsidP="006F3F1A">
      <w:r>
        <w:t xml:space="preserve">Mechanism of free radical </w:t>
      </w:r>
      <w:r w:rsidR="00B0466A" w:rsidRPr="00B0466A">
        <w:rPr>
          <w:highlight w:val="yellow"/>
        </w:rPr>
        <w:t>substitution</w:t>
      </w:r>
    </w:p>
    <w:p w:rsidR="00FD034D" w:rsidRDefault="00FD034D">
      <w:pPr>
        <w:rPr>
          <w:b/>
          <w:bCs/>
          <w:sz w:val="28"/>
          <w:szCs w:val="28"/>
        </w:rPr>
      </w:pPr>
      <w:r>
        <w:rPr>
          <w:b/>
          <w:bCs/>
          <w:sz w:val="28"/>
          <w:szCs w:val="28"/>
        </w:rPr>
        <w:br w:type="page"/>
      </w:r>
    </w:p>
    <w:p w:rsidR="00FD034D" w:rsidRDefault="00FD034D" w:rsidP="00FD034D">
      <w:pPr>
        <w:ind w:right="136"/>
        <w:rPr>
          <w:b/>
          <w:bCs/>
          <w:sz w:val="28"/>
          <w:szCs w:val="28"/>
        </w:rPr>
      </w:pPr>
      <w:r>
        <w:rPr>
          <w:b/>
          <w:bCs/>
          <w:sz w:val="28"/>
          <w:szCs w:val="28"/>
        </w:rPr>
        <w:t xml:space="preserve">EXAM </w:t>
      </w:r>
      <w:r w:rsidRPr="00B46B82">
        <w:rPr>
          <w:b/>
          <w:bCs/>
          <w:sz w:val="28"/>
          <w:szCs w:val="28"/>
        </w:rPr>
        <w:t>QUESTIONS</w:t>
      </w:r>
    </w:p>
    <w:p w:rsidR="00FD034D" w:rsidRDefault="00FD034D" w:rsidP="00FD034D">
      <w:pPr>
        <w:ind w:right="136"/>
        <w:rPr>
          <w:b/>
          <w:bCs/>
        </w:rPr>
      </w:pPr>
    </w:p>
    <w:p w:rsidR="00FD034D" w:rsidRDefault="00FD034D" w:rsidP="00FD034D">
      <w:pPr>
        <w:ind w:right="136"/>
        <w:rPr>
          <w:b/>
          <w:bCs/>
        </w:rPr>
      </w:pPr>
      <w:r w:rsidRPr="00F22186">
        <w:rPr>
          <w:b/>
          <w:bCs/>
        </w:rPr>
        <w:t>Multiple choice questions</w:t>
      </w:r>
      <w:r>
        <w:rPr>
          <w:b/>
          <w:bCs/>
        </w:rPr>
        <w:t>: complete quiz on Godalming Online</w:t>
      </w:r>
    </w:p>
    <w:p w:rsidR="00FD034D" w:rsidRDefault="00FD034D" w:rsidP="00FD034D">
      <w:pPr>
        <w:ind w:right="136"/>
        <w:rPr>
          <w:b/>
          <w:bCs/>
        </w:rPr>
      </w:pPr>
    </w:p>
    <w:p w:rsidR="00FD034D" w:rsidRDefault="006E4EA4" w:rsidP="00FD034D">
      <w:pPr>
        <w:ind w:right="136"/>
        <w:rPr>
          <w:b/>
          <w:bCs/>
        </w:rPr>
      </w:pPr>
      <w:hyperlink r:id="rId319" w:history="1">
        <w:r w:rsidR="00FD034D" w:rsidRPr="00DD057A">
          <w:rPr>
            <w:rStyle w:val="Hyperlink"/>
            <w:b/>
            <w:bCs/>
          </w:rPr>
          <w:t>https://online.godalming.ac.uk/mod/quiz/view.php?id=327</w:t>
        </w:r>
      </w:hyperlink>
    </w:p>
    <w:p w:rsidR="00FD034D" w:rsidRDefault="00FD034D" w:rsidP="00FD034D">
      <w:pPr>
        <w:ind w:right="136"/>
        <w:rPr>
          <w:b/>
          <w:bCs/>
        </w:rPr>
      </w:pPr>
    </w:p>
    <w:p w:rsidR="00FD034D" w:rsidRDefault="00FD034D" w:rsidP="00FD034D">
      <w:pPr>
        <w:ind w:right="136"/>
        <w:rPr>
          <w:b/>
          <w:bCs/>
        </w:rPr>
      </w:pPr>
      <w:r>
        <w:rPr>
          <w:b/>
          <w:bCs/>
        </w:rPr>
        <w:t>Alkanes and Fuels in the ‘Quizzes’ section at the top of the AS Chemistry course page.</w:t>
      </w:r>
    </w:p>
    <w:p w:rsidR="00FD034D" w:rsidRPr="00F22186" w:rsidRDefault="00FD034D" w:rsidP="00FD034D">
      <w:pPr>
        <w:ind w:right="136"/>
        <w:rPr>
          <w:b/>
          <w:bCs/>
        </w:rPr>
      </w:pPr>
    </w:p>
    <w:p w:rsidR="00FD034D" w:rsidRPr="006A1DF9" w:rsidRDefault="00FD034D" w:rsidP="00FD034D">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136" w:firstLine="0"/>
        <w:rPr>
          <w:b/>
          <w:sz w:val="32"/>
          <w:szCs w:val="32"/>
        </w:rPr>
      </w:pPr>
      <w:r w:rsidRPr="006A1DF9">
        <w:rPr>
          <w:b/>
          <w:sz w:val="32"/>
          <w:szCs w:val="32"/>
        </w:rPr>
        <w:t>Questions</w:t>
      </w:r>
    </w:p>
    <w:p w:rsidR="00FD034D" w:rsidRPr="00971998" w:rsidRDefault="00FD034D" w:rsidP="00FD034D">
      <w:pPr>
        <w:widowControl w:val="0"/>
        <w:autoSpaceDE w:val="0"/>
        <w:autoSpaceDN w:val="0"/>
        <w:adjustRightInd w:val="0"/>
        <w:spacing w:before="120" w:after="120"/>
      </w:pPr>
      <w:r w:rsidRPr="00971998">
        <w:rPr>
          <w:b/>
        </w:rPr>
        <w:t xml:space="preserve">Q1 </w:t>
      </w:r>
      <w:r w:rsidRPr="00971998">
        <w:t xml:space="preserve">Scientists are developing sources of energy as alternatives to fuels produced from crude oil. Which of the following reasons for doing this is </w:t>
      </w:r>
      <w:r w:rsidRPr="00971998">
        <w:rPr>
          <w:b/>
          <w:bCs/>
        </w:rPr>
        <w:t>incorrect</w:t>
      </w:r>
      <w:r w:rsidRPr="00971998">
        <w:t>?</w:t>
      </w:r>
    </w:p>
    <w:p w:rsidR="00FD034D" w:rsidRPr="00971998" w:rsidRDefault="00FD034D" w:rsidP="00FD034D">
      <w:pPr>
        <w:widowControl w:val="0"/>
        <w:autoSpaceDE w:val="0"/>
        <w:autoSpaceDN w:val="0"/>
        <w:adjustRightInd w:val="0"/>
        <w:jc w:val="right"/>
      </w:pPr>
      <w:r w:rsidRPr="00971998">
        <w:rPr>
          <w:b/>
          <w:bCs/>
          <w:color w:val="A8AAAD"/>
        </w:rPr>
        <w:t>(1)</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09316E70" wp14:editId="486663DA">
            <wp:extent cx="138430" cy="13843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A</w:t>
      </w:r>
      <w:r w:rsidRPr="00971998">
        <w:t xml:space="preserve">    Crude oil is being used up faster than it is being formed.</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1B117FA2" wp14:editId="095A30BD">
            <wp:extent cx="138430" cy="1384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B</w:t>
      </w:r>
      <w:r w:rsidRPr="00971998">
        <w:t xml:space="preserve">    Burning hydrocarbons affects global carbon dioxide levels.</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640C6FB1" wp14:editId="4C25B982">
            <wp:extent cx="138430" cy="13843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C</w:t>
      </w:r>
      <w:r w:rsidRPr="00971998">
        <w:t xml:space="preserve">    Hydrocarbons from crude oil are a source of essential chemicals other than fuels.</w:t>
      </w:r>
    </w:p>
    <w:p w:rsidR="00FD034D" w:rsidRPr="00A96CE9" w:rsidRDefault="00FD034D" w:rsidP="00FD034D">
      <w:pPr>
        <w:widowControl w:val="0"/>
        <w:autoSpaceDE w:val="0"/>
        <w:autoSpaceDN w:val="0"/>
        <w:adjustRightInd w:val="0"/>
        <w:spacing w:before="120" w:after="120"/>
        <w:rPr>
          <w:color w:val="FF0000"/>
        </w:rPr>
      </w:pPr>
      <w:r w:rsidRPr="00A96CE9">
        <w:rPr>
          <w:noProof/>
          <w:color w:val="FF0000"/>
        </w:rPr>
        <w:drawing>
          <wp:inline distT="0" distB="0" distL="0" distR="0" wp14:anchorId="568FC803" wp14:editId="64F9111A">
            <wp:extent cx="138430" cy="1384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A96CE9">
        <w:rPr>
          <w:color w:val="FF0000"/>
        </w:rPr>
        <w:t>   </w:t>
      </w:r>
      <w:r w:rsidRPr="00A96CE9">
        <w:rPr>
          <w:b/>
          <w:bCs/>
          <w:color w:val="FF0000"/>
        </w:rPr>
        <w:t>D</w:t>
      </w:r>
      <w:r w:rsidRPr="00A96CE9">
        <w:rPr>
          <w:color w:val="FF0000"/>
        </w:rPr>
        <w:t xml:space="preserve">    Carbon dioxide produced by burning hydrocarbons is toxic to plants.</w:t>
      </w:r>
    </w:p>
    <w:p w:rsidR="00FD034D" w:rsidRDefault="00FD034D" w:rsidP="00FD034D">
      <w:pPr>
        <w:widowControl w:val="0"/>
        <w:autoSpaceDE w:val="0"/>
        <w:autoSpaceDN w:val="0"/>
        <w:adjustRightInd w:val="0"/>
        <w:spacing w:before="120" w:after="120"/>
      </w:pPr>
    </w:p>
    <w:p w:rsidR="00FD034D" w:rsidRPr="00971998" w:rsidRDefault="00FD034D" w:rsidP="00FD034D">
      <w:pPr>
        <w:widowControl w:val="0"/>
        <w:autoSpaceDE w:val="0"/>
        <w:autoSpaceDN w:val="0"/>
        <w:adjustRightInd w:val="0"/>
      </w:pPr>
      <w:r>
        <w:rPr>
          <w:b/>
          <w:bCs/>
        </w:rPr>
        <w:t>Q2</w:t>
      </w:r>
      <w:r w:rsidRPr="00971998">
        <w:rPr>
          <w:b/>
          <w:bCs/>
        </w:rPr>
        <w:t>.</w:t>
      </w:r>
    </w:p>
    <w:p w:rsidR="00FD034D" w:rsidRPr="00971998" w:rsidRDefault="00FD034D" w:rsidP="00FD034D">
      <w:pPr>
        <w:widowControl w:val="0"/>
        <w:autoSpaceDE w:val="0"/>
        <w:autoSpaceDN w:val="0"/>
        <w:adjustRightInd w:val="0"/>
        <w:ind w:left="240"/>
      </w:pPr>
      <w:r w:rsidRPr="00971998">
        <w:t xml:space="preserve">Which of the following mixtures could </w:t>
      </w:r>
      <w:r w:rsidRPr="00971998">
        <w:rPr>
          <w:b/>
          <w:bCs/>
        </w:rPr>
        <w:t>not</w:t>
      </w:r>
      <w:r w:rsidRPr="00971998">
        <w:t xml:space="preserve"> form when octane, C</w:t>
      </w:r>
      <w:r w:rsidRPr="00971998">
        <w:rPr>
          <w:vertAlign w:val="subscript"/>
        </w:rPr>
        <w:t>8</w:t>
      </w:r>
      <w:r w:rsidRPr="00971998">
        <w:t>H</w:t>
      </w:r>
      <w:r w:rsidRPr="00971998">
        <w:rPr>
          <w:vertAlign w:val="subscript"/>
        </w:rPr>
        <w:t>18</w:t>
      </w:r>
      <w:r w:rsidRPr="00971998">
        <w:t>, is cracked?</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35E07C8A" wp14:editId="00168D88">
            <wp:extent cx="138430" cy="13843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A</w:t>
      </w:r>
      <w:r w:rsidRPr="00971998">
        <w:t>      propane + pentene</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7C40543F" wp14:editId="4AECFDC8">
            <wp:extent cx="138430" cy="13843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B</w:t>
      </w:r>
      <w:r w:rsidRPr="00971998">
        <w:t>      butane + butene</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00D0C3BE" wp14:editId="63F1FA95">
            <wp:extent cx="138430" cy="13843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C</w:t>
      </w:r>
      <w:r w:rsidRPr="00971998">
        <w:t>      pentane + propene</w:t>
      </w:r>
    </w:p>
    <w:p w:rsidR="00FD034D" w:rsidRPr="00A96CE9" w:rsidRDefault="00FD034D" w:rsidP="00FD034D">
      <w:pPr>
        <w:widowControl w:val="0"/>
        <w:autoSpaceDE w:val="0"/>
        <w:autoSpaceDN w:val="0"/>
        <w:adjustRightInd w:val="0"/>
        <w:spacing w:before="120" w:after="120"/>
        <w:rPr>
          <w:color w:val="FF0000"/>
        </w:rPr>
      </w:pPr>
      <w:r>
        <w:rPr>
          <w:noProof/>
        </w:rPr>
        <w:drawing>
          <wp:inline distT="0" distB="0" distL="0" distR="0" wp14:anchorId="55270690" wp14:editId="55339ED9">
            <wp:extent cx="138430" cy="13843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A96CE9">
        <w:rPr>
          <w:b/>
          <w:bCs/>
          <w:color w:val="FF0000"/>
        </w:rPr>
        <w:t>D</w:t>
      </w:r>
      <w:r w:rsidRPr="00A96CE9">
        <w:rPr>
          <w:color w:val="FF0000"/>
        </w:rPr>
        <w:t>      heptane + ethene</w:t>
      </w:r>
    </w:p>
    <w:p w:rsidR="00FD034D" w:rsidRPr="00971998" w:rsidRDefault="00FD034D" w:rsidP="00FD034D">
      <w:pPr>
        <w:widowControl w:val="0"/>
        <w:autoSpaceDE w:val="0"/>
        <w:autoSpaceDN w:val="0"/>
        <w:adjustRightInd w:val="0"/>
        <w:spacing w:before="120" w:after="120"/>
        <w:jc w:val="right"/>
      </w:pPr>
      <w:r w:rsidRPr="00971998">
        <w:rPr>
          <w:b/>
          <w:bCs/>
        </w:rPr>
        <w:t>(Total for question = 1 mark)</w:t>
      </w:r>
    </w:p>
    <w:p w:rsidR="00FD034D" w:rsidRPr="00971998" w:rsidRDefault="00FD034D" w:rsidP="00FD034D">
      <w:pPr>
        <w:widowControl w:val="0"/>
        <w:autoSpaceDE w:val="0"/>
        <w:autoSpaceDN w:val="0"/>
        <w:adjustRightInd w:val="0"/>
      </w:pPr>
      <w:r>
        <w:rPr>
          <w:b/>
          <w:bCs/>
        </w:rPr>
        <w:t>Q3</w:t>
      </w:r>
      <w:r w:rsidRPr="00971998">
        <w:rPr>
          <w:b/>
          <w:bCs/>
        </w:rPr>
        <w:t>.</w:t>
      </w:r>
      <w:r w:rsidRPr="00971998">
        <w:rPr>
          <w:b/>
          <w:bCs/>
        </w:rPr>
        <w:br/>
      </w:r>
      <w:r w:rsidRPr="00971998">
        <w:t>Cracking crude oil</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3861D12F" wp14:editId="1BA2D690">
            <wp:extent cx="138430" cy="13843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A</w:t>
      </w:r>
      <w:r w:rsidRPr="00971998">
        <w:t xml:space="preserve">    separates the mixture into pure compounds.</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510E07A9" wp14:editId="2248C4D3">
            <wp:extent cx="138430" cy="13843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B</w:t>
      </w:r>
      <w:r w:rsidRPr="00971998">
        <w:t xml:space="preserve">    separates the mixture into a number of fractions.</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5CB391BE" wp14:editId="6FEAFD9D">
            <wp:extent cx="138430" cy="13843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C</w:t>
      </w:r>
      <w:r w:rsidRPr="00971998">
        <w:t xml:space="preserve">    separates saturated compounds from unsaturated ones.</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251056D7" wp14:editId="7EE031AC">
            <wp:extent cx="138430" cy="13843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534DFC">
        <w:rPr>
          <w:b/>
          <w:bCs/>
          <w:color w:val="FF0000"/>
        </w:rPr>
        <w:t>D</w:t>
      </w:r>
      <w:r w:rsidRPr="00971998">
        <w:t xml:space="preserve">    </w:t>
      </w:r>
      <w:r w:rsidRPr="00A96CE9">
        <w:rPr>
          <w:color w:val="FF0000"/>
        </w:rPr>
        <w:t>decreases the average number of carbon atoms per molecule.</w:t>
      </w:r>
    </w:p>
    <w:p w:rsidR="00FD034D" w:rsidRPr="00971998" w:rsidRDefault="00FD034D" w:rsidP="00FD034D">
      <w:pPr>
        <w:widowControl w:val="0"/>
        <w:autoSpaceDE w:val="0"/>
        <w:autoSpaceDN w:val="0"/>
        <w:adjustRightInd w:val="0"/>
        <w:jc w:val="right"/>
      </w:pPr>
      <w:r w:rsidRPr="00971998">
        <w:br/>
      </w:r>
      <w:r w:rsidRPr="00971998">
        <w:rPr>
          <w:b/>
          <w:bCs/>
        </w:rPr>
        <w:t>(Total for Question = 1 mark)</w:t>
      </w:r>
    </w:p>
    <w:p w:rsidR="00FD034D" w:rsidRDefault="00FD034D" w:rsidP="00FD034D">
      <w:pPr>
        <w:widowControl w:val="0"/>
        <w:autoSpaceDE w:val="0"/>
        <w:autoSpaceDN w:val="0"/>
        <w:adjustRightInd w:val="0"/>
        <w:rPr>
          <w:b/>
          <w:bCs/>
        </w:rPr>
      </w:pPr>
    </w:p>
    <w:p w:rsidR="00FD034D" w:rsidRDefault="00FD034D" w:rsidP="00FD034D">
      <w:pPr>
        <w:widowControl w:val="0"/>
        <w:autoSpaceDE w:val="0"/>
        <w:autoSpaceDN w:val="0"/>
        <w:adjustRightInd w:val="0"/>
        <w:rPr>
          <w:b/>
          <w:bCs/>
        </w:rPr>
      </w:pPr>
    </w:p>
    <w:p w:rsidR="00FD034D" w:rsidRDefault="00FD034D" w:rsidP="00FD034D">
      <w:pPr>
        <w:widowControl w:val="0"/>
        <w:autoSpaceDE w:val="0"/>
        <w:autoSpaceDN w:val="0"/>
        <w:adjustRightInd w:val="0"/>
        <w:rPr>
          <w:b/>
          <w:bCs/>
        </w:rPr>
      </w:pPr>
    </w:p>
    <w:p w:rsidR="00FD034D" w:rsidRDefault="00FD034D" w:rsidP="00FD034D">
      <w:pPr>
        <w:widowControl w:val="0"/>
        <w:autoSpaceDE w:val="0"/>
        <w:autoSpaceDN w:val="0"/>
        <w:adjustRightInd w:val="0"/>
        <w:rPr>
          <w:b/>
          <w:bCs/>
        </w:rPr>
      </w:pPr>
    </w:p>
    <w:p w:rsidR="00FD034D" w:rsidRDefault="00FD034D" w:rsidP="00FD034D">
      <w:pPr>
        <w:widowControl w:val="0"/>
        <w:autoSpaceDE w:val="0"/>
        <w:autoSpaceDN w:val="0"/>
        <w:adjustRightInd w:val="0"/>
        <w:rPr>
          <w:b/>
          <w:bCs/>
        </w:rPr>
      </w:pPr>
    </w:p>
    <w:p w:rsidR="00FD034D" w:rsidRDefault="00FD034D" w:rsidP="00FD034D">
      <w:pPr>
        <w:widowControl w:val="0"/>
        <w:autoSpaceDE w:val="0"/>
        <w:autoSpaceDN w:val="0"/>
        <w:adjustRightInd w:val="0"/>
        <w:rPr>
          <w:b/>
          <w:bCs/>
        </w:rPr>
      </w:pPr>
    </w:p>
    <w:p w:rsidR="00FD034D" w:rsidRDefault="00FD034D" w:rsidP="00FD034D">
      <w:pPr>
        <w:widowControl w:val="0"/>
        <w:autoSpaceDE w:val="0"/>
        <w:autoSpaceDN w:val="0"/>
        <w:adjustRightInd w:val="0"/>
        <w:rPr>
          <w:b/>
          <w:bCs/>
        </w:rPr>
      </w:pPr>
    </w:p>
    <w:p w:rsidR="00FD034D" w:rsidRDefault="00FD034D" w:rsidP="00FD034D">
      <w:pPr>
        <w:widowControl w:val="0"/>
        <w:autoSpaceDE w:val="0"/>
        <w:autoSpaceDN w:val="0"/>
        <w:adjustRightInd w:val="0"/>
        <w:rPr>
          <w:b/>
          <w:bCs/>
        </w:rPr>
      </w:pPr>
    </w:p>
    <w:p w:rsidR="00FD034D" w:rsidRPr="00971998" w:rsidRDefault="00FD034D" w:rsidP="00FD034D">
      <w:pPr>
        <w:widowControl w:val="0"/>
        <w:autoSpaceDE w:val="0"/>
        <w:autoSpaceDN w:val="0"/>
        <w:adjustRightInd w:val="0"/>
      </w:pPr>
      <w:r>
        <w:rPr>
          <w:b/>
          <w:bCs/>
        </w:rPr>
        <w:t>Q4</w:t>
      </w:r>
      <w:r w:rsidRPr="00971998">
        <w:rPr>
          <w:b/>
          <w:bCs/>
        </w:rPr>
        <w:t>.</w:t>
      </w:r>
      <w:r w:rsidRPr="00971998">
        <w:rPr>
          <w:b/>
          <w:bCs/>
        </w:rPr>
        <w:br/>
      </w:r>
      <w:r w:rsidRPr="00971998">
        <w:t> Ethane reacts with chlorine when the substances are exposed to UV radiation.</w:t>
      </w:r>
    </w:p>
    <w:p w:rsidR="00FD034D" w:rsidRPr="00971998" w:rsidRDefault="00FD034D" w:rsidP="00FD034D">
      <w:pPr>
        <w:widowControl w:val="0"/>
        <w:autoSpaceDE w:val="0"/>
        <w:autoSpaceDN w:val="0"/>
        <w:adjustRightInd w:val="0"/>
        <w:ind w:left="240"/>
      </w:pPr>
      <w:r w:rsidRPr="00971998">
        <w:t>(a) The equation for this reaction is</w:t>
      </w:r>
    </w:p>
    <w:p w:rsidR="00FD034D" w:rsidRPr="00971998" w:rsidRDefault="00FD034D" w:rsidP="00FD034D">
      <w:pPr>
        <w:widowControl w:val="0"/>
        <w:autoSpaceDE w:val="0"/>
        <w:autoSpaceDN w:val="0"/>
        <w:adjustRightInd w:val="0"/>
        <w:jc w:val="right"/>
      </w:pPr>
      <w:r w:rsidRPr="00971998">
        <w:rPr>
          <w:b/>
          <w:bCs/>
          <w:color w:val="A8AAAD"/>
        </w:rPr>
        <w:t>(1)</w:t>
      </w:r>
    </w:p>
    <w:p w:rsidR="00FD034D" w:rsidRPr="00C45890" w:rsidRDefault="00FD034D" w:rsidP="00FD034D">
      <w:pPr>
        <w:widowControl w:val="0"/>
        <w:autoSpaceDE w:val="0"/>
        <w:autoSpaceDN w:val="0"/>
        <w:adjustRightInd w:val="0"/>
        <w:spacing w:before="120" w:after="120"/>
        <w:rPr>
          <w:color w:val="FF0000"/>
        </w:rPr>
      </w:pPr>
      <w:r>
        <w:rPr>
          <w:noProof/>
        </w:rPr>
        <w:drawing>
          <wp:inline distT="0" distB="0" distL="0" distR="0" wp14:anchorId="79DE7CD5" wp14:editId="6767E034">
            <wp:extent cx="138430" cy="13843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C45890">
        <w:rPr>
          <w:b/>
          <w:bCs/>
          <w:color w:val="FF0000"/>
        </w:rPr>
        <w:t>A</w:t>
      </w:r>
      <w:r w:rsidRPr="00C45890">
        <w:rPr>
          <w:color w:val="FF0000"/>
        </w:rPr>
        <w:t>      C</w:t>
      </w:r>
      <w:r w:rsidRPr="00C45890">
        <w:rPr>
          <w:color w:val="FF0000"/>
          <w:vertAlign w:val="subscript"/>
        </w:rPr>
        <w:t>2</w:t>
      </w:r>
      <w:r w:rsidRPr="00C45890">
        <w:rPr>
          <w:color w:val="FF0000"/>
        </w:rPr>
        <w:t>H</w:t>
      </w:r>
      <w:r w:rsidRPr="00C45890">
        <w:rPr>
          <w:color w:val="FF0000"/>
          <w:vertAlign w:val="subscript"/>
        </w:rPr>
        <w:t>6</w:t>
      </w:r>
      <w:r w:rsidRPr="00C45890">
        <w:rPr>
          <w:color w:val="FF0000"/>
        </w:rPr>
        <w:t xml:space="preserve"> + Cl</w:t>
      </w:r>
      <w:r w:rsidRPr="00C45890">
        <w:rPr>
          <w:color w:val="FF0000"/>
          <w:vertAlign w:val="subscript"/>
        </w:rPr>
        <w:t>2</w:t>
      </w:r>
      <w:r w:rsidRPr="00C45890">
        <w:rPr>
          <w:color w:val="FF0000"/>
        </w:rPr>
        <w:t xml:space="preserve"> → C</w:t>
      </w:r>
      <w:r w:rsidRPr="00C45890">
        <w:rPr>
          <w:color w:val="FF0000"/>
          <w:vertAlign w:val="subscript"/>
        </w:rPr>
        <w:t>2</w:t>
      </w:r>
      <w:r w:rsidRPr="00C45890">
        <w:rPr>
          <w:color w:val="FF0000"/>
        </w:rPr>
        <w:t>H</w:t>
      </w:r>
      <w:r w:rsidRPr="00C45890">
        <w:rPr>
          <w:color w:val="FF0000"/>
          <w:vertAlign w:val="subscript"/>
        </w:rPr>
        <w:t>5</w:t>
      </w:r>
      <w:r w:rsidRPr="00C45890">
        <w:rPr>
          <w:color w:val="FF0000"/>
        </w:rPr>
        <w:t xml:space="preserve">Cl + HCl </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1711093A" wp14:editId="039BC3DA">
            <wp:extent cx="138430" cy="13843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B</w:t>
      </w:r>
      <w:r w:rsidRPr="00971998">
        <w:t>      C</w:t>
      </w:r>
      <w:r w:rsidRPr="00971998">
        <w:rPr>
          <w:vertAlign w:val="subscript"/>
        </w:rPr>
        <w:t>2</w:t>
      </w:r>
      <w:r w:rsidRPr="00971998">
        <w:t>H</w:t>
      </w:r>
      <w:r w:rsidRPr="00971998">
        <w:rPr>
          <w:vertAlign w:val="subscript"/>
        </w:rPr>
        <w:t>6</w:t>
      </w:r>
      <w:r w:rsidRPr="00971998">
        <w:t xml:space="preserve"> + Cl</w:t>
      </w:r>
      <w:r w:rsidRPr="00971998">
        <w:rPr>
          <w:vertAlign w:val="subscript"/>
        </w:rPr>
        <w:t>2</w:t>
      </w:r>
      <w:r w:rsidRPr="00971998">
        <w:t xml:space="preserve"> → C</w:t>
      </w:r>
      <w:r w:rsidRPr="00971998">
        <w:rPr>
          <w:vertAlign w:val="subscript"/>
        </w:rPr>
        <w:t>2</w:t>
      </w:r>
      <w:r w:rsidRPr="00971998">
        <w:t>H</w:t>
      </w:r>
      <w:r w:rsidRPr="00971998">
        <w:rPr>
          <w:vertAlign w:val="subscript"/>
        </w:rPr>
        <w:t>4</w:t>
      </w:r>
      <w:r w:rsidRPr="00971998">
        <w:t>Cl</w:t>
      </w:r>
      <w:r w:rsidRPr="00971998">
        <w:rPr>
          <w:vertAlign w:val="subscript"/>
        </w:rPr>
        <w:t>2</w:t>
      </w:r>
      <w:r w:rsidRPr="00971998">
        <w:t xml:space="preserve"> + H</w:t>
      </w:r>
      <w:r w:rsidRPr="00971998">
        <w:rPr>
          <w:vertAlign w:val="subscript"/>
        </w:rPr>
        <w:t>2</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09B52424" wp14:editId="0538376C">
            <wp:extent cx="138430" cy="13843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C</w:t>
      </w:r>
      <w:r w:rsidRPr="00971998">
        <w:t>      C</w:t>
      </w:r>
      <w:r w:rsidRPr="00971998">
        <w:rPr>
          <w:vertAlign w:val="subscript"/>
        </w:rPr>
        <w:t>2</w:t>
      </w:r>
      <w:r w:rsidRPr="00971998">
        <w:t>H</w:t>
      </w:r>
      <w:r w:rsidRPr="00971998">
        <w:rPr>
          <w:vertAlign w:val="subscript"/>
        </w:rPr>
        <w:t>6</w:t>
      </w:r>
      <w:r w:rsidRPr="00971998">
        <w:t xml:space="preserve"> + Cl</w:t>
      </w:r>
      <w:r w:rsidRPr="00971998">
        <w:rPr>
          <w:vertAlign w:val="subscript"/>
        </w:rPr>
        <w:t>2</w:t>
      </w:r>
      <w:r w:rsidRPr="00971998">
        <w:t xml:space="preserve"> → 2CH</w:t>
      </w:r>
      <w:r w:rsidRPr="00971998">
        <w:rPr>
          <w:vertAlign w:val="subscript"/>
        </w:rPr>
        <w:t>3</w:t>
      </w:r>
      <w:r w:rsidRPr="00971998">
        <w:t xml:space="preserve">Cl </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58B2E281" wp14:editId="61A85883">
            <wp:extent cx="138430" cy="13843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D</w:t>
      </w:r>
      <w:r w:rsidRPr="00971998">
        <w:t>      C</w:t>
      </w:r>
      <w:r w:rsidRPr="00971998">
        <w:rPr>
          <w:vertAlign w:val="subscript"/>
        </w:rPr>
        <w:t>2</w:t>
      </w:r>
      <w:r w:rsidRPr="00971998">
        <w:t>H</w:t>
      </w:r>
      <w:r w:rsidRPr="00971998">
        <w:rPr>
          <w:vertAlign w:val="subscript"/>
        </w:rPr>
        <w:t>4</w:t>
      </w:r>
      <w:r w:rsidRPr="00971998">
        <w:t xml:space="preserve"> + Cl</w:t>
      </w:r>
      <w:r w:rsidRPr="00971998">
        <w:rPr>
          <w:vertAlign w:val="subscript"/>
        </w:rPr>
        <w:t>2</w:t>
      </w:r>
      <w:r w:rsidRPr="00971998">
        <w:t xml:space="preserve"> → C</w:t>
      </w:r>
      <w:r w:rsidRPr="00971998">
        <w:rPr>
          <w:vertAlign w:val="subscript"/>
        </w:rPr>
        <w:t>2</w:t>
      </w:r>
      <w:r w:rsidRPr="00971998">
        <w:t>H</w:t>
      </w:r>
      <w:r w:rsidRPr="00971998">
        <w:rPr>
          <w:vertAlign w:val="subscript"/>
        </w:rPr>
        <w:t>4</w:t>
      </w:r>
      <w:r w:rsidRPr="00971998">
        <w:t>Cl</w:t>
      </w:r>
      <w:r w:rsidRPr="00971998">
        <w:rPr>
          <w:vertAlign w:val="subscript"/>
        </w:rPr>
        <w:t>2</w:t>
      </w:r>
    </w:p>
    <w:p w:rsidR="00FD034D" w:rsidRPr="00971998" w:rsidRDefault="00FD034D" w:rsidP="00FD034D">
      <w:pPr>
        <w:widowControl w:val="0"/>
        <w:autoSpaceDE w:val="0"/>
        <w:autoSpaceDN w:val="0"/>
        <w:adjustRightInd w:val="0"/>
        <w:ind w:left="240"/>
      </w:pPr>
      <w:r w:rsidRPr="00971998">
        <w:br/>
        <w:t>(b) The role of the UV radiation in the reaction is to</w:t>
      </w:r>
    </w:p>
    <w:p w:rsidR="00FD034D" w:rsidRPr="00971998" w:rsidRDefault="00FD034D" w:rsidP="00FD034D">
      <w:pPr>
        <w:widowControl w:val="0"/>
        <w:autoSpaceDE w:val="0"/>
        <w:autoSpaceDN w:val="0"/>
        <w:adjustRightInd w:val="0"/>
        <w:jc w:val="right"/>
      </w:pPr>
      <w:r w:rsidRPr="00971998">
        <w:rPr>
          <w:b/>
          <w:bCs/>
          <w:color w:val="A8AAAD"/>
        </w:rPr>
        <w:t>(1)</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125877C7" wp14:editId="66F7CD21">
            <wp:extent cx="138430" cy="13843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C45890">
        <w:rPr>
          <w:b/>
          <w:bCs/>
          <w:color w:val="FF0000"/>
        </w:rPr>
        <w:t>A</w:t>
      </w:r>
      <w:r w:rsidRPr="00C45890">
        <w:rPr>
          <w:color w:val="FF0000"/>
        </w:rPr>
        <w:t>       break the Cl—Cl bond forming Cl• free radicals</w:t>
      </w:r>
      <w:r w:rsidRPr="00971998">
        <w:t xml:space="preserve">. </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4B8561E6" wp14:editId="57099882">
            <wp:extent cx="138430" cy="13843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B</w:t>
      </w:r>
      <w:r w:rsidRPr="00971998">
        <w:t>       break the Cl—Cl bond forming Cl</w:t>
      </w:r>
      <w:r w:rsidRPr="00971998">
        <w:rPr>
          <w:vertAlign w:val="superscript"/>
        </w:rPr>
        <w:t>+</w:t>
      </w:r>
      <w:r w:rsidRPr="00971998">
        <w:t xml:space="preserve"> and Cl</w:t>
      </w:r>
      <w:r w:rsidRPr="00971998">
        <w:rPr>
          <w:vertAlign w:val="superscript"/>
        </w:rPr>
        <w:t>−</w:t>
      </w:r>
      <w:r w:rsidRPr="00971998">
        <w:t xml:space="preserve"> ions. </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262C98E8" wp14:editId="17F2C26B">
            <wp:extent cx="138430" cy="13843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C</w:t>
      </w:r>
      <w:r w:rsidRPr="00971998">
        <w:t>       break the C—C bond in ethane forming CH</w:t>
      </w:r>
      <w:r w:rsidRPr="00971998">
        <w:rPr>
          <w:vertAlign w:val="subscript"/>
        </w:rPr>
        <w:t>3</w:t>
      </w:r>
      <w:r w:rsidRPr="00971998">
        <w:t xml:space="preserve">• free radicals. </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571936F2" wp14:editId="7D5DC4F7">
            <wp:extent cx="138430" cy="13843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D</w:t>
      </w:r>
      <w:r w:rsidRPr="00971998">
        <w:t>       break a C—H bond in ethane forming C</w:t>
      </w:r>
      <w:r w:rsidRPr="00971998">
        <w:rPr>
          <w:vertAlign w:val="subscript"/>
        </w:rPr>
        <w:t>2</w:t>
      </w:r>
      <w:r w:rsidRPr="00971998">
        <w:t>H</w:t>
      </w:r>
      <w:r w:rsidRPr="00971998">
        <w:rPr>
          <w:vertAlign w:val="subscript"/>
        </w:rPr>
        <w:t>5</w:t>
      </w:r>
      <w:r w:rsidRPr="00971998">
        <w:t xml:space="preserve">• free radicals. </w:t>
      </w:r>
    </w:p>
    <w:p w:rsidR="00FD034D" w:rsidRPr="00971998" w:rsidRDefault="00FD034D" w:rsidP="00FD034D">
      <w:pPr>
        <w:widowControl w:val="0"/>
        <w:autoSpaceDE w:val="0"/>
        <w:autoSpaceDN w:val="0"/>
        <w:adjustRightInd w:val="0"/>
        <w:ind w:left="240"/>
      </w:pPr>
      <w:r w:rsidRPr="00971998">
        <w:br/>
        <w:t>(c) The overall reaction between ethane and chlorine is best described as</w:t>
      </w:r>
    </w:p>
    <w:p w:rsidR="00FD034D" w:rsidRPr="00971998" w:rsidRDefault="00FD034D" w:rsidP="00FD034D">
      <w:pPr>
        <w:widowControl w:val="0"/>
        <w:autoSpaceDE w:val="0"/>
        <w:autoSpaceDN w:val="0"/>
        <w:adjustRightInd w:val="0"/>
        <w:jc w:val="right"/>
      </w:pPr>
      <w:r w:rsidRPr="00971998">
        <w:rPr>
          <w:b/>
          <w:bCs/>
          <w:color w:val="A8AAAD"/>
        </w:rPr>
        <w:t>(1)</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115A3CE2" wp14:editId="4DDE5509">
            <wp:extent cx="138430" cy="13843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A</w:t>
      </w:r>
      <w:r w:rsidRPr="00971998">
        <w:t xml:space="preserve">       addition. </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6571172E" wp14:editId="3E93228B">
            <wp:extent cx="138430" cy="13843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B</w:t>
      </w:r>
      <w:r w:rsidRPr="00971998">
        <w:t xml:space="preserve">       homolytic fission. </w:t>
      </w:r>
    </w:p>
    <w:p w:rsidR="00FD034D" w:rsidRPr="00A7361B" w:rsidRDefault="00FD034D" w:rsidP="00FD034D">
      <w:pPr>
        <w:widowControl w:val="0"/>
        <w:autoSpaceDE w:val="0"/>
        <w:autoSpaceDN w:val="0"/>
        <w:adjustRightInd w:val="0"/>
        <w:spacing w:before="120" w:after="120"/>
        <w:rPr>
          <w:lang w:val="fr-FR"/>
        </w:rPr>
      </w:pPr>
      <w:r>
        <w:rPr>
          <w:noProof/>
        </w:rPr>
        <w:drawing>
          <wp:inline distT="0" distB="0" distL="0" distR="0" wp14:anchorId="2DA0F860" wp14:editId="13655877">
            <wp:extent cx="138430" cy="13843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A7361B">
        <w:rPr>
          <w:lang w:val="fr-FR"/>
        </w:rPr>
        <w:t>   </w:t>
      </w:r>
      <w:r w:rsidRPr="00A7361B">
        <w:rPr>
          <w:b/>
          <w:bCs/>
          <w:lang w:val="fr-FR"/>
        </w:rPr>
        <w:t>C</w:t>
      </w:r>
      <w:r w:rsidRPr="00A7361B">
        <w:rPr>
          <w:lang w:val="fr-FR"/>
        </w:rPr>
        <w:t xml:space="preserve">       heterolytic fission. </w:t>
      </w:r>
    </w:p>
    <w:p w:rsidR="00FD034D" w:rsidRPr="00A7361B" w:rsidRDefault="00FD034D" w:rsidP="00FD034D">
      <w:pPr>
        <w:widowControl w:val="0"/>
        <w:autoSpaceDE w:val="0"/>
        <w:autoSpaceDN w:val="0"/>
        <w:adjustRightInd w:val="0"/>
        <w:spacing w:before="120" w:after="120"/>
        <w:rPr>
          <w:color w:val="FF0000"/>
          <w:lang w:val="fr-FR"/>
        </w:rPr>
      </w:pPr>
      <w:r w:rsidRPr="00C45890">
        <w:rPr>
          <w:noProof/>
          <w:color w:val="FF0000"/>
        </w:rPr>
        <w:drawing>
          <wp:inline distT="0" distB="0" distL="0" distR="0" wp14:anchorId="75917F67" wp14:editId="69D198D6">
            <wp:extent cx="138430" cy="13843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A7361B">
        <w:rPr>
          <w:color w:val="FF0000"/>
          <w:lang w:val="fr-FR"/>
        </w:rPr>
        <w:t>   </w:t>
      </w:r>
      <w:r w:rsidRPr="00A7361B">
        <w:rPr>
          <w:b/>
          <w:bCs/>
          <w:color w:val="FF0000"/>
          <w:lang w:val="fr-FR"/>
        </w:rPr>
        <w:t>D</w:t>
      </w:r>
      <w:r w:rsidRPr="00A7361B">
        <w:rPr>
          <w:color w:val="FF0000"/>
          <w:lang w:val="fr-FR"/>
        </w:rPr>
        <w:t xml:space="preserve">       substitution. </w:t>
      </w:r>
    </w:p>
    <w:p w:rsidR="00FD034D" w:rsidRPr="00971998" w:rsidRDefault="00FD034D" w:rsidP="00FD034D">
      <w:pPr>
        <w:widowControl w:val="0"/>
        <w:autoSpaceDE w:val="0"/>
        <w:autoSpaceDN w:val="0"/>
        <w:adjustRightInd w:val="0"/>
        <w:spacing w:before="120" w:after="120"/>
        <w:jc w:val="right"/>
      </w:pPr>
      <w:r w:rsidRPr="00971998">
        <w:rPr>
          <w:b/>
          <w:bCs/>
        </w:rPr>
        <w:t>(Total for question = 3 marks)</w:t>
      </w:r>
    </w:p>
    <w:p w:rsidR="00FD034D" w:rsidRPr="00971998" w:rsidRDefault="00FD034D" w:rsidP="00FD034D">
      <w:pPr>
        <w:widowControl w:val="0"/>
        <w:autoSpaceDE w:val="0"/>
        <w:autoSpaceDN w:val="0"/>
        <w:adjustRightInd w:val="0"/>
      </w:pPr>
      <w:r>
        <w:rPr>
          <w:b/>
          <w:bCs/>
        </w:rPr>
        <w:t>Q5</w:t>
      </w:r>
      <w:r w:rsidRPr="00971998">
        <w:rPr>
          <w:b/>
          <w:bCs/>
        </w:rPr>
        <w:t>.</w:t>
      </w:r>
      <w:r w:rsidRPr="00971998">
        <w:rPr>
          <w:b/>
          <w:bCs/>
        </w:rPr>
        <w:br/>
      </w:r>
      <w:r w:rsidRPr="00971998">
        <w:t> Isomers have different</w:t>
      </w:r>
    </w:p>
    <w:p w:rsidR="00FD034D" w:rsidRPr="00971998" w:rsidRDefault="00FD034D" w:rsidP="00FD034D">
      <w:pPr>
        <w:widowControl w:val="0"/>
        <w:autoSpaceDE w:val="0"/>
        <w:autoSpaceDN w:val="0"/>
        <w:adjustRightInd w:val="0"/>
        <w:ind w:left="240"/>
      </w:pPr>
      <w:r>
        <w:rPr>
          <w:noProof/>
        </w:rPr>
        <w:drawing>
          <wp:inline distT="0" distB="0" distL="0" distR="0" wp14:anchorId="6D13854F" wp14:editId="20EE298D">
            <wp:extent cx="138430" cy="13843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A</w:t>
      </w:r>
      <w:r w:rsidRPr="00971998">
        <w:t>     empirical formulae.</w:t>
      </w:r>
    </w:p>
    <w:p w:rsidR="00FD034D" w:rsidRPr="00971998" w:rsidRDefault="00FD034D" w:rsidP="00FD034D">
      <w:pPr>
        <w:widowControl w:val="0"/>
        <w:autoSpaceDE w:val="0"/>
        <w:autoSpaceDN w:val="0"/>
        <w:adjustRightInd w:val="0"/>
        <w:ind w:left="240"/>
      </w:pPr>
      <w:r>
        <w:rPr>
          <w:noProof/>
        </w:rPr>
        <w:drawing>
          <wp:inline distT="0" distB="0" distL="0" distR="0" wp14:anchorId="6BBCD7D1" wp14:editId="46B065B6">
            <wp:extent cx="138430" cy="13843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B</w:t>
      </w:r>
      <w:r w:rsidRPr="00971998">
        <w:t>     molecular formulae.</w:t>
      </w:r>
    </w:p>
    <w:p w:rsidR="00FD034D" w:rsidRPr="00C45890" w:rsidRDefault="00FD034D" w:rsidP="00FD034D">
      <w:pPr>
        <w:widowControl w:val="0"/>
        <w:autoSpaceDE w:val="0"/>
        <w:autoSpaceDN w:val="0"/>
        <w:adjustRightInd w:val="0"/>
        <w:ind w:left="240"/>
        <w:rPr>
          <w:color w:val="FF0000"/>
        </w:rPr>
      </w:pPr>
      <w:r>
        <w:rPr>
          <w:noProof/>
        </w:rPr>
        <w:drawing>
          <wp:inline distT="0" distB="0" distL="0" distR="0" wp14:anchorId="783AC976" wp14:editId="024FA59D">
            <wp:extent cx="138430" cy="13843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C45890">
        <w:rPr>
          <w:b/>
          <w:bCs/>
          <w:color w:val="FF0000"/>
        </w:rPr>
        <w:t>C</w:t>
      </w:r>
      <w:r w:rsidRPr="00C45890">
        <w:rPr>
          <w:color w:val="FF0000"/>
        </w:rPr>
        <w:t>     skeletal formulae.</w:t>
      </w:r>
    </w:p>
    <w:p w:rsidR="00FD034D" w:rsidRPr="00971998" w:rsidRDefault="00FD034D" w:rsidP="00FD034D">
      <w:pPr>
        <w:widowControl w:val="0"/>
        <w:autoSpaceDE w:val="0"/>
        <w:autoSpaceDN w:val="0"/>
        <w:adjustRightInd w:val="0"/>
        <w:ind w:left="240"/>
      </w:pPr>
      <w:r>
        <w:rPr>
          <w:noProof/>
        </w:rPr>
        <w:drawing>
          <wp:inline distT="0" distB="0" distL="0" distR="0" wp14:anchorId="44912152" wp14:editId="0EB823DB">
            <wp:extent cx="138430" cy="13843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D</w:t>
      </w:r>
      <w:r w:rsidRPr="00971998">
        <w:t>     molar masses.</w:t>
      </w:r>
    </w:p>
    <w:p w:rsidR="00FD034D" w:rsidRPr="00971998" w:rsidRDefault="00FD034D" w:rsidP="00FD034D">
      <w:pPr>
        <w:widowControl w:val="0"/>
        <w:autoSpaceDE w:val="0"/>
        <w:autoSpaceDN w:val="0"/>
        <w:adjustRightInd w:val="0"/>
        <w:jc w:val="right"/>
      </w:pPr>
      <w:r w:rsidRPr="00971998">
        <w:rPr>
          <w:b/>
          <w:bCs/>
          <w:color w:val="000000"/>
        </w:rPr>
        <w:t>(Total for question = 1 mark)</w:t>
      </w:r>
    </w:p>
    <w:p w:rsidR="00FD034D" w:rsidRPr="00971998" w:rsidRDefault="00FD034D" w:rsidP="00FD034D">
      <w:pPr>
        <w:widowControl w:val="0"/>
        <w:autoSpaceDE w:val="0"/>
        <w:autoSpaceDN w:val="0"/>
        <w:adjustRightInd w:val="0"/>
      </w:pPr>
      <w:r w:rsidRPr="00971998">
        <w:br/>
      </w:r>
      <w:r>
        <w:rPr>
          <w:b/>
          <w:bCs/>
        </w:rPr>
        <w:t>Q6</w:t>
      </w:r>
      <w:r w:rsidRPr="00971998">
        <w:rPr>
          <w:b/>
          <w:bCs/>
        </w:rPr>
        <w:t>.</w:t>
      </w:r>
      <w:r w:rsidRPr="00971998">
        <w:rPr>
          <w:b/>
          <w:bCs/>
        </w:rPr>
        <w:br/>
      </w:r>
      <w:r w:rsidRPr="00971998">
        <w:t> Which of the following statements correctly describes an environmental problem caused</w:t>
      </w:r>
      <w:r w:rsidRPr="00971998">
        <w:br/>
        <w:t xml:space="preserve"> by the burning of hydrocarbon fuels?</w:t>
      </w:r>
    </w:p>
    <w:p w:rsidR="00FD034D" w:rsidRPr="00971998" w:rsidRDefault="00FD034D" w:rsidP="00FD034D">
      <w:pPr>
        <w:widowControl w:val="0"/>
        <w:autoSpaceDE w:val="0"/>
        <w:autoSpaceDN w:val="0"/>
        <w:adjustRightInd w:val="0"/>
        <w:ind w:left="240"/>
      </w:pPr>
      <w:r>
        <w:rPr>
          <w:noProof/>
        </w:rPr>
        <w:drawing>
          <wp:inline distT="0" distB="0" distL="0" distR="0" wp14:anchorId="4944439A" wp14:editId="5AE249E1">
            <wp:extent cx="138430" cy="13843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A</w:t>
      </w:r>
      <w:r w:rsidRPr="00971998">
        <w:t>     The carbon dioxide is toxic and kills plants.</w:t>
      </w:r>
    </w:p>
    <w:p w:rsidR="00FD034D" w:rsidRPr="00971998" w:rsidRDefault="00FD034D" w:rsidP="00FD034D">
      <w:pPr>
        <w:widowControl w:val="0"/>
        <w:autoSpaceDE w:val="0"/>
        <w:autoSpaceDN w:val="0"/>
        <w:adjustRightInd w:val="0"/>
        <w:ind w:left="240"/>
      </w:pPr>
      <w:r>
        <w:rPr>
          <w:noProof/>
        </w:rPr>
        <w:drawing>
          <wp:inline distT="0" distB="0" distL="0" distR="0" wp14:anchorId="36391BE6" wp14:editId="47F01441">
            <wp:extent cx="138430" cy="13843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B</w:t>
      </w:r>
      <w:r w:rsidRPr="00971998">
        <w:t>     The smoke produced reflects sunlight and leads to global warming.</w:t>
      </w:r>
    </w:p>
    <w:p w:rsidR="00FD034D" w:rsidRPr="00971998" w:rsidRDefault="00FD034D" w:rsidP="00FD034D">
      <w:pPr>
        <w:widowControl w:val="0"/>
        <w:autoSpaceDE w:val="0"/>
        <w:autoSpaceDN w:val="0"/>
        <w:adjustRightInd w:val="0"/>
        <w:ind w:left="240"/>
      </w:pPr>
      <w:r>
        <w:rPr>
          <w:noProof/>
        </w:rPr>
        <w:drawing>
          <wp:inline distT="0" distB="0" distL="0" distR="0" wp14:anchorId="6045E950" wp14:editId="75148AE2">
            <wp:extent cx="138430" cy="13843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C</w:t>
      </w:r>
      <w:r w:rsidRPr="00971998">
        <w:t>     The water produced results in a damaging increase in rainfall.</w:t>
      </w:r>
    </w:p>
    <w:p w:rsidR="00FD034D" w:rsidRPr="00C45890" w:rsidRDefault="00FD034D" w:rsidP="00FD034D">
      <w:pPr>
        <w:widowControl w:val="0"/>
        <w:autoSpaceDE w:val="0"/>
        <w:autoSpaceDN w:val="0"/>
        <w:adjustRightInd w:val="0"/>
        <w:ind w:left="240"/>
        <w:rPr>
          <w:color w:val="FF0000"/>
        </w:rPr>
      </w:pPr>
      <w:r>
        <w:rPr>
          <w:noProof/>
        </w:rPr>
        <w:drawing>
          <wp:inline distT="0" distB="0" distL="0" distR="0" wp14:anchorId="302104BA" wp14:editId="7DBF1A86">
            <wp:extent cx="138430" cy="13843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C45890">
        <w:rPr>
          <w:b/>
          <w:bCs/>
          <w:color w:val="FF0000"/>
        </w:rPr>
        <w:t>D</w:t>
      </w:r>
      <w:r w:rsidRPr="00971998">
        <w:t>     </w:t>
      </w:r>
      <w:r w:rsidRPr="00C45890">
        <w:rPr>
          <w:color w:val="FF0000"/>
        </w:rPr>
        <w:t>The carbon dioxide produced absorbs heat radiated from the Earth and leads to</w:t>
      </w:r>
      <w:r w:rsidRPr="00C45890">
        <w:rPr>
          <w:color w:val="FF0000"/>
        </w:rPr>
        <w:br/>
        <w:t xml:space="preserve">                global warming.</w:t>
      </w:r>
    </w:p>
    <w:p w:rsidR="00FD034D" w:rsidRPr="00971998" w:rsidRDefault="00FD034D" w:rsidP="00FD034D">
      <w:pPr>
        <w:widowControl w:val="0"/>
        <w:autoSpaceDE w:val="0"/>
        <w:autoSpaceDN w:val="0"/>
        <w:adjustRightInd w:val="0"/>
        <w:jc w:val="right"/>
      </w:pPr>
      <w:r w:rsidRPr="00971998">
        <w:rPr>
          <w:b/>
          <w:bCs/>
          <w:color w:val="000000"/>
        </w:rPr>
        <w:t>(Total for question = 1 mark)</w:t>
      </w:r>
    </w:p>
    <w:p w:rsidR="00FD034D" w:rsidRDefault="00FD034D" w:rsidP="00FD034D">
      <w:pPr>
        <w:widowControl w:val="0"/>
        <w:autoSpaceDE w:val="0"/>
        <w:autoSpaceDN w:val="0"/>
        <w:adjustRightInd w:val="0"/>
        <w:rPr>
          <w:b/>
          <w:bCs/>
        </w:rPr>
      </w:pPr>
    </w:p>
    <w:p w:rsidR="00FD034D" w:rsidRDefault="00FD034D" w:rsidP="00FD034D">
      <w:pPr>
        <w:widowControl w:val="0"/>
        <w:autoSpaceDE w:val="0"/>
        <w:autoSpaceDN w:val="0"/>
        <w:adjustRightInd w:val="0"/>
        <w:rPr>
          <w:b/>
          <w:bCs/>
        </w:rPr>
      </w:pPr>
    </w:p>
    <w:p w:rsidR="00FD034D" w:rsidRDefault="00FD034D" w:rsidP="00FD034D">
      <w:pPr>
        <w:widowControl w:val="0"/>
        <w:autoSpaceDE w:val="0"/>
        <w:autoSpaceDN w:val="0"/>
        <w:adjustRightInd w:val="0"/>
        <w:rPr>
          <w:b/>
          <w:bCs/>
        </w:rPr>
      </w:pPr>
    </w:p>
    <w:p w:rsidR="00FD034D" w:rsidRPr="00971998" w:rsidRDefault="00FD034D" w:rsidP="00FD034D">
      <w:pPr>
        <w:widowControl w:val="0"/>
        <w:autoSpaceDE w:val="0"/>
        <w:autoSpaceDN w:val="0"/>
        <w:adjustRightInd w:val="0"/>
      </w:pPr>
      <w:r w:rsidRPr="00971998">
        <w:rPr>
          <w:b/>
          <w:bCs/>
        </w:rPr>
        <w:t>Q9.</w:t>
      </w:r>
      <w:r w:rsidRPr="00971998">
        <w:rPr>
          <w:b/>
          <w:bCs/>
        </w:rPr>
        <w:br/>
      </w:r>
      <w:r w:rsidRPr="00971998">
        <w:t> What is the systematic name for the hydrocarbon shown below?</w:t>
      </w:r>
    </w:p>
    <w:p w:rsidR="00FD034D" w:rsidRPr="00971998" w:rsidRDefault="00FD034D" w:rsidP="00FD034D">
      <w:pPr>
        <w:widowControl w:val="0"/>
        <w:autoSpaceDE w:val="0"/>
        <w:autoSpaceDN w:val="0"/>
        <w:adjustRightInd w:val="0"/>
        <w:spacing w:before="120" w:after="120"/>
        <w:jc w:val="center"/>
      </w:pPr>
      <w:r w:rsidRPr="00971998">
        <w:br/>
      </w:r>
      <w:r>
        <w:rPr>
          <w:noProof/>
        </w:rPr>
        <w:drawing>
          <wp:inline distT="0" distB="0" distL="0" distR="0" wp14:anchorId="27698769" wp14:editId="167C7D05">
            <wp:extent cx="1031240" cy="10953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031240" cy="1095375"/>
                    </a:xfrm>
                    <a:prstGeom prst="rect">
                      <a:avLst/>
                    </a:prstGeom>
                    <a:noFill/>
                    <a:ln>
                      <a:noFill/>
                    </a:ln>
                  </pic:spPr>
                </pic:pic>
              </a:graphicData>
            </a:graphic>
          </wp:inline>
        </w:drawing>
      </w:r>
    </w:p>
    <w:p w:rsidR="00FD034D" w:rsidRPr="00971998" w:rsidRDefault="00FD034D" w:rsidP="00FD034D">
      <w:pPr>
        <w:widowControl w:val="0"/>
        <w:autoSpaceDE w:val="0"/>
        <w:autoSpaceDN w:val="0"/>
        <w:adjustRightInd w:val="0"/>
        <w:spacing w:before="120" w:after="120"/>
      </w:pPr>
      <w:r w:rsidRPr="00971998">
        <w:br/>
      </w:r>
      <w:r>
        <w:rPr>
          <w:noProof/>
        </w:rPr>
        <w:drawing>
          <wp:inline distT="0" distB="0" distL="0" distR="0" wp14:anchorId="40D4F34C" wp14:editId="44867337">
            <wp:extent cx="138430" cy="1384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A</w:t>
      </w:r>
      <w:r w:rsidRPr="00971998">
        <w:t xml:space="preserve">    1,4-dimethylbutane</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74FEDF31" wp14:editId="70C54F50">
            <wp:extent cx="138430" cy="1384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C45890">
        <w:rPr>
          <w:b/>
          <w:bCs/>
          <w:color w:val="FF0000"/>
        </w:rPr>
        <w:t>B</w:t>
      </w:r>
      <w:r w:rsidRPr="00C45890">
        <w:rPr>
          <w:color w:val="FF0000"/>
        </w:rPr>
        <w:t xml:space="preserve">    2,3-dimethylbutane</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5C809B49" wp14:editId="4CD216A9">
            <wp:extent cx="138430" cy="1384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C</w:t>
      </w:r>
      <w:r w:rsidRPr="00971998">
        <w:t xml:space="preserve">    2,3-dimethylhexane</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32BC34C0" wp14:editId="79407E0B">
            <wp:extent cx="138430" cy="13843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D</w:t>
      </w:r>
      <w:r w:rsidRPr="00971998">
        <w:t xml:space="preserve">    1,1,2,2-tetramethylethane</w:t>
      </w:r>
    </w:p>
    <w:p w:rsidR="00FD034D" w:rsidRPr="00971998" w:rsidRDefault="00FD034D" w:rsidP="00FD034D">
      <w:pPr>
        <w:widowControl w:val="0"/>
        <w:autoSpaceDE w:val="0"/>
        <w:autoSpaceDN w:val="0"/>
        <w:adjustRightInd w:val="0"/>
        <w:spacing w:before="120" w:after="120"/>
        <w:jc w:val="right"/>
      </w:pPr>
      <w:r w:rsidRPr="00971998">
        <w:rPr>
          <w:b/>
          <w:bCs/>
        </w:rPr>
        <w:t>(Total for question = 1 mark)</w:t>
      </w:r>
    </w:p>
    <w:p w:rsidR="00FD034D" w:rsidRPr="00971998" w:rsidRDefault="00FD034D" w:rsidP="00FD034D">
      <w:pPr>
        <w:widowControl w:val="0"/>
        <w:autoSpaceDE w:val="0"/>
        <w:autoSpaceDN w:val="0"/>
        <w:adjustRightInd w:val="0"/>
      </w:pPr>
      <w:r>
        <w:rPr>
          <w:b/>
          <w:bCs/>
        </w:rPr>
        <w:t>Q</w:t>
      </w:r>
      <w:r w:rsidRPr="00971998">
        <w:rPr>
          <w:b/>
          <w:bCs/>
        </w:rPr>
        <w:t>10.</w:t>
      </w:r>
      <w:r w:rsidRPr="00971998">
        <w:rPr>
          <w:b/>
          <w:bCs/>
        </w:rPr>
        <w:br/>
      </w:r>
      <w:r w:rsidRPr="00971998">
        <w:t> </w:t>
      </w:r>
    </w:p>
    <w:p w:rsidR="00FD034D" w:rsidRPr="00971998" w:rsidRDefault="00FD034D" w:rsidP="00FD034D">
      <w:pPr>
        <w:widowControl w:val="0"/>
        <w:autoSpaceDE w:val="0"/>
        <w:autoSpaceDN w:val="0"/>
        <w:adjustRightInd w:val="0"/>
        <w:ind w:left="240"/>
      </w:pPr>
      <w:r>
        <w:t>W</w:t>
      </w:r>
      <w:r w:rsidRPr="00971998">
        <w:t>hat is the IUPAC name of the compound shown below?</w:t>
      </w:r>
    </w:p>
    <w:p w:rsidR="00FD034D" w:rsidRPr="00971998" w:rsidRDefault="00FD034D" w:rsidP="00FD034D">
      <w:pPr>
        <w:widowControl w:val="0"/>
        <w:autoSpaceDE w:val="0"/>
        <w:autoSpaceDN w:val="0"/>
        <w:adjustRightInd w:val="0"/>
        <w:spacing w:before="120" w:after="120"/>
        <w:jc w:val="center"/>
      </w:pPr>
      <w:r>
        <w:rPr>
          <w:noProof/>
        </w:rPr>
        <w:drawing>
          <wp:inline distT="0" distB="0" distL="0" distR="0" wp14:anchorId="3A305319" wp14:editId="6AF0BD85">
            <wp:extent cx="1722755" cy="9461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722755" cy="946150"/>
                    </a:xfrm>
                    <a:prstGeom prst="rect">
                      <a:avLst/>
                    </a:prstGeom>
                    <a:noFill/>
                    <a:ln>
                      <a:noFill/>
                    </a:ln>
                  </pic:spPr>
                </pic:pic>
              </a:graphicData>
            </a:graphic>
          </wp:inline>
        </w:drawing>
      </w:r>
    </w:p>
    <w:p w:rsidR="00FD034D" w:rsidRPr="00971998" w:rsidRDefault="00FD034D" w:rsidP="00FD034D">
      <w:pPr>
        <w:widowControl w:val="0"/>
        <w:autoSpaceDE w:val="0"/>
        <w:autoSpaceDN w:val="0"/>
        <w:adjustRightInd w:val="0"/>
        <w:spacing w:before="120" w:after="120"/>
      </w:pPr>
      <w:r>
        <w:rPr>
          <w:noProof/>
        </w:rPr>
        <w:drawing>
          <wp:inline distT="0" distB="0" distL="0" distR="0" wp14:anchorId="30A3968C" wp14:editId="0ED33CD3">
            <wp:extent cx="138430" cy="1384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A</w:t>
      </w:r>
      <w:r w:rsidRPr="00971998">
        <w:t>    2-ethyl-2-propylpentane</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58D11476" wp14:editId="680ADA57">
            <wp:extent cx="138430" cy="13843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B</w:t>
      </w:r>
      <w:r w:rsidRPr="00971998">
        <w:t>    3-methyl-3-propylhexane</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036735E4" wp14:editId="298B3017">
            <wp:extent cx="138430" cy="1384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971998">
        <w:rPr>
          <w:b/>
          <w:bCs/>
        </w:rPr>
        <w:t>C</w:t>
      </w:r>
      <w:r w:rsidRPr="00971998">
        <w:t>    4-methyl-4-propylhexane</w:t>
      </w:r>
    </w:p>
    <w:p w:rsidR="00FD034D" w:rsidRPr="00971998" w:rsidRDefault="00FD034D" w:rsidP="00FD034D">
      <w:pPr>
        <w:widowControl w:val="0"/>
        <w:autoSpaceDE w:val="0"/>
        <w:autoSpaceDN w:val="0"/>
        <w:adjustRightInd w:val="0"/>
        <w:spacing w:before="120" w:after="120"/>
      </w:pPr>
      <w:r>
        <w:rPr>
          <w:noProof/>
        </w:rPr>
        <w:drawing>
          <wp:inline distT="0" distB="0" distL="0" distR="0" wp14:anchorId="5BC0A80A" wp14:editId="08FB5EA1">
            <wp:extent cx="138430" cy="1384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71998">
        <w:t>   </w:t>
      </w:r>
      <w:r w:rsidRPr="00C45890">
        <w:rPr>
          <w:b/>
          <w:bCs/>
          <w:color w:val="FF0000"/>
        </w:rPr>
        <w:t>D</w:t>
      </w:r>
      <w:r w:rsidRPr="00C45890">
        <w:rPr>
          <w:color w:val="FF0000"/>
        </w:rPr>
        <w:t>    4-ethyl-4-methylheptane</w:t>
      </w:r>
    </w:p>
    <w:p w:rsidR="00FD034D" w:rsidRPr="00971998" w:rsidRDefault="00FD034D" w:rsidP="00FD034D">
      <w:pPr>
        <w:widowControl w:val="0"/>
        <w:autoSpaceDE w:val="0"/>
        <w:autoSpaceDN w:val="0"/>
        <w:adjustRightInd w:val="0"/>
        <w:jc w:val="right"/>
      </w:pPr>
      <w:r w:rsidRPr="00971998">
        <w:rPr>
          <w:b/>
          <w:bCs/>
          <w:color w:val="000000"/>
        </w:rPr>
        <w:t>(Total for question = 1 mark)</w:t>
      </w:r>
    </w:p>
    <w:p w:rsidR="00FD034D" w:rsidRPr="00971998" w:rsidRDefault="00FD034D" w:rsidP="00FD034D">
      <w:pPr>
        <w:widowControl w:val="0"/>
        <w:autoSpaceDE w:val="0"/>
        <w:autoSpaceDN w:val="0"/>
        <w:adjustRightInd w:val="0"/>
      </w:pPr>
    </w:p>
    <w:p w:rsidR="00FD034D" w:rsidRPr="00971998" w:rsidRDefault="00FD034D" w:rsidP="00FD034D">
      <w:pPr>
        <w:widowControl w:val="0"/>
        <w:autoSpaceDE w:val="0"/>
        <w:autoSpaceDN w:val="0"/>
        <w:adjustRightInd w:val="0"/>
      </w:pPr>
      <w:r w:rsidRPr="00971998">
        <w:rPr>
          <w:b/>
          <w:bCs/>
        </w:rPr>
        <w:t>Q1.</w:t>
      </w:r>
      <w:r w:rsidRPr="00971998">
        <w:rPr>
          <w:b/>
          <w:bCs/>
        </w:rPr>
        <w:br/>
      </w:r>
      <w:r w:rsidRPr="00971998">
        <w:t>Crude oil is a complex mixture of hydrocarbons. Initial separation is achieved by fractional distillation of the crude oil. The separate fractions are further refined to produce hydrocarbons such as decane, C</w:t>
      </w:r>
      <w:r w:rsidRPr="00971998">
        <w:rPr>
          <w:vertAlign w:val="subscript"/>
        </w:rPr>
        <w:t>10</w:t>
      </w:r>
      <w:r w:rsidRPr="00971998">
        <w:t>H</w:t>
      </w:r>
      <w:r w:rsidRPr="00971998">
        <w:rPr>
          <w:vertAlign w:val="subscript"/>
        </w:rPr>
        <w:t>22</w:t>
      </w:r>
      <w:r w:rsidRPr="00971998">
        <w:t>.</w:t>
      </w:r>
    </w:p>
    <w:p w:rsidR="00FD034D" w:rsidRPr="00971998" w:rsidRDefault="00FD034D" w:rsidP="00FD034D">
      <w:pPr>
        <w:widowControl w:val="0"/>
        <w:autoSpaceDE w:val="0"/>
        <w:autoSpaceDN w:val="0"/>
        <w:adjustRightInd w:val="0"/>
        <w:spacing w:before="120" w:after="120"/>
      </w:pPr>
      <w:r w:rsidRPr="00971998">
        <w:br/>
        <w:t>(a)  Give the general formula of alkanes.</w:t>
      </w:r>
    </w:p>
    <w:p w:rsidR="00FD034D" w:rsidRPr="00971998" w:rsidRDefault="00C45890" w:rsidP="00534DFC">
      <w:pPr>
        <w:widowControl w:val="0"/>
        <w:autoSpaceDE w:val="0"/>
        <w:autoSpaceDN w:val="0"/>
        <w:adjustRightInd w:val="0"/>
        <w:ind w:firstLine="1440"/>
      </w:pPr>
      <w:r w:rsidRPr="008A6B99">
        <w:rPr>
          <w:rFonts w:ascii="Arial" w:hAnsi="Arial" w:cs="Arial"/>
          <w:bCs/>
          <w:color w:val="000080"/>
        </w:rPr>
        <w:t>C</w:t>
      </w:r>
      <w:r w:rsidR="008A6B99">
        <w:rPr>
          <w:rFonts w:ascii="Arial" w:hAnsi="Arial" w:cs="Arial"/>
          <w:bCs/>
          <w:color w:val="000080"/>
          <w:vertAlign w:val="subscript"/>
        </w:rPr>
        <w:t>n</w:t>
      </w:r>
      <w:r w:rsidRPr="008A6B99">
        <w:rPr>
          <w:rFonts w:ascii="Arial" w:hAnsi="Arial" w:cs="Arial"/>
          <w:bCs/>
          <w:color w:val="000080"/>
        </w:rPr>
        <w:t>H</w:t>
      </w:r>
      <w:r w:rsidRPr="008A6B99">
        <w:rPr>
          <w:rFonts w:ascii="Arial" w:hAnsi="Arial" w:cs="Arial"/>
          <w:bCs/>
          <w:color w:val="000080"/>
          <w:vertAlign w:val="subscript"/>
        </w:rPr>
        <w:t>2</w:t>
      </w:r>
      <w:r w:rsidR="008A6B99">
        <w:rPr>
          <w:rFonts w:ascii="Arial" w:hAnsi="Arial" w:cs="Arial"/>
          <w:bCs/>
          <w:color w:val="000080"/>
          <w:vertAlign w:val="subscript"/>
        </w:rPr>
        <w:t>n</w:t>
      </w:r>
      <w:r w:rsidRPr="008A6B99">
        <w:rPr>
          <w:rFonts w:ascii="Arial" w:hAnsi="Arial" w:cs="Arial"/>
          <w:bCs/>
          <w:color w:val="000080"/>
          <w:vertAlign w:val="subscript"/>
        </w:rPr>
        <w:t>+2</w:t>
      </w:r>
      <w:r w:rsidR="00FD034D" w:rsidRPr="00971998">
        <w:br/>
        <w:t>(b)  Carbon monoxide, CO, is formed during the incomplete combustion of decane.</w:t>
      </w:r>
    </w:p>
    <w:p w:rsidR="00FD034D" w:rsidRPr="00971998" w:rsidRDefault="00FD034D" w:rsidP="00FD034D">
      <w:pPr>
        <w:widowControl w:val="0"/>
        <w:autoSpaceDE w:val="0"/>
        <w:autoSpaceDN w:val="0"/>
        <w:adjustRightInd w:val="0"/>
        <w:spacing w:before="120" w:after="120"/>
      </w:pPr>
      <w:r>
        <w:t>(</w:t>
      </w:r>
      <w:r w:rsidRPr="00971998">
        <w:t>i)  Write an equation for the incomplete combustion of decane, forming carbon monoxide and water only.</w:t>
      </w:r>
    </w:p>
    <w:p w:rsidR="00FD034D" w:rsidRPr="00AB5913" w:rsidRDefault="00C45890" w:rsidP="00534DFC">
      <w:pPr>
        <w:widowControl w:val="0"/>
        <w:autoSpaceDE w:val="0"/>
        <w:autoSpaceDN w:val="0"/>
        <w:adjustRightInd w:val="0"/>
        <w:ind w:firstLine="720"/>
        <w:rPr>
          <w:rFonts w:ascii="Arial" w:hAnsi="Arial" w:cs="Arial"/>
        </w:rPr>
      </w:pPr>
      <w:r w:rsidRPr="008A6B99">
        <w:rPr>
          <w:rFonts w:ascii="Arial" w:hAnsi="Arial" w:cs="Arial"/>
          <w:bCs/>
          <w:color w:val="000080"/>
        </w:rPr>
        <w:t>C</w:t>
      </w:r>
      <w:r w:rsidRPr="008A6B99">
        <w:rPr>
          <w:rFonts w:ascii="Arial" w:hAnsi="Arial" w:cs="Arial"/>
          <w:bCs/>
          <w:color w:val="000080"/>
          <w:vertAlign w:val="subscript"/>
        </w:rPr>
        <w:t>10</w:t>
      </w:r>
      <w:r w:rsidRPr="008A6B99">
        <w:rPr>
          <w:rFonts w:ascii="Arial" w:hAnsi="Arial" w:cs="Arial"/>
          <w:bCs/>
          <w:color w:val="000080"/>
        </w:rPr>
        <w:t>H</w:t>
      </w:r>
      <w:r w:rsidRPr="008A6B99">
        <w:rPr>
          <w:rFonts w:ascii="Arial" w:hAnsi="Arial" w:cs="Arial"/>
          <w:bCs/>
          <w:color w:val="000080"/>
          <w:vertAlign w:val="subscript"/>
        </w:rPr>
        <w:t>22</w:t>
      </w:r>
      <w:r w:rsidRPr="008A6B99">
        <w:rPr>
          <w:rFonts w:ascii="Arial" w:hAnsi="Arial" w:cs="Arial"/>
          <w:bCs/>
          <w:color w:val="000080"/>
        </w:rPr>
        <w:t xml:space="preserve"> + 10.5 O</w:t>
      </w:r>
      <w:r w:rsidRPr="008A6B99">
        <w:rPr>
          <w:rFonts w:ascii="Arial" w:hAnsi="Arial" w:cs="Arial"/>
          <w:bCs/>
          <w:color w:val="000080"/>
          <w:vertAlign w:val="subscript"/>
        </w:rPr>
        <w:t>2</w:t>
      </w:r>
      <w:r w:rsidRPr="008A6B99">
        <w:rPr>
          <w:rFonts w:ascii="Arial" w:hAnsi="Arial" w:cs="Arial"/>
          <w:bCs/>
          <w:color w:val="000080"/>
        </w:rPr>
        <w:t xml:space="preserve"> </w:t>
      </w:r>
      <w:r w:rsidRPr="008A6B99">
        <w:rPr>
          <w:rFonts w:ascii="Arial" w:hAnsi="Arial" w:cs="Arial"/>
          <w:bCs/>
          <w:color w:val="000080"/>
        </w:rPr>
        <w:sym w:font="Wingdings" w:char="F0E0"/>
      </w:r>
      <w:r w:rsidRPr="008A6B99">
        <w:rPr>
          <w:rFonts w:ascii="Arial" w:hAnsi="Arial" w:cs="Arial"/>
          <w:bCs/>
          <w:color w:val="000080"/>
        </w:rPr>
        <w:t xml:space="preserve"> 10CO + 11H</w:t>
      </w:r>
      <w:r w:rsidRPr="008A6B99">
        <w:rPr>
          <w:rFonts w:ascii="Arial" w:hAnsi="Arial" w:cs="Arial"/>
          <w:bCs/>
          <w:color w:val="000080"/>
          <w:vertAlign w:val="subscript"/>
        </w:rPr>
        <w:t>2</w:t>
      </w:r>
      <w:r w:rsidRPr="008A6B99">
        <w:rPr>
          <w:rFonts w:ascii="Arial" w:hAnsi="Arial" w:cs="Arial"/>
          <w:bCs/>
          <w:color w:val="000080"/>
        </w:rPr>
        <w:t>O</w:t>
      </w:r>
      <w:r w:rsidRPr="008A6B99">
        <w:rPr>
          <w:rFonts w:ascii="Arial" w:hAnsi="Arial" w:cs="Arial"/>
          <w:b/>
          <w:bCs/>
          <w:color w:val="000080"/>
        </w:rPr>
        <w:t xml:space="preserve"> </w:t>
      </w:r>
      <w:r w:rsidR="008A6B99">
        <w:rPr>
          <w:rFonts w:ascii="Arial" w:hAnsi="Arial" w:cs="Arial"/>
          <w:b/>
          <w:bCs/>
          <w:color w:val="002060"/>
        </w:rPr>
        <w:tab/>
      </w:r>
      <w:r w:rsidR="008A6B99">
        <w:rPr>
          <w:rFonts w:ascii="Arial" w:hAnsi="Arial" w:cs="Arial"/>
          <w:b/>
          <w:bCs/>
          <w:color w:val="002060"/>
        </w:rPr>
        <w:tab/>
      </w:r>
      <w:r w:rsidR="008A6B99">
        <w:rPr>
          <w:rFonts w:ascii="Arial" w:hAnsi="Arial" w:cs="Arial"/>
          <w:b/>
          <w:bCs/>
          <w:color w:val="002060"/>
        </w:rPr>
        <w:tab/>
      </w:r>
      <w:r w:rsidR="008A6B99">
        <w:rPr>
          <w:rFonts w:ascii="Arial" w:hAnsi="Arial" w:cs="Arial"/>
          <w:b/>
          <w:bCs/>
          <w:color w:val="002060"/>
        </w:rPr>
        <w:tab/>
      </w:r>
      <w:r w:rsidR="008A6B99">
        <w:rPr>
          <w:rFonts w:ascii="Arial" w:hAnsi="Arial" w:cs="Arial"/>
          <w:b/>
          <w:bCs/>
          <w:color w:val="002060"/>
        </w:rPr>
        <w:tab/>
      </w:r>
      <w:r w:rsidR="008A6B99">
        <w:rPr>
          <w:rFonts w:ascii="Arial" w:hAnsi="Arial" w:cs="Arial"/>
          <w:b/>
          <w:bCs/>
          <w:color w:val="002060"/>
        </w:rPr>
        <w:tab/>
      </w:r>
      <w:r w:rsidR="008A6B99">
        <w:rPr>
          <w:rFonts w:ascii="Arial" w:hAnsi="Arial" w:cs="Arial"/>
          <w:b/>
          <w:bCs/>
          <w:color w:val="002060"/>
        </w:rPr>
        <w:tab/>
      </w:r>
      <w:r w:rsidRPr="00AB5913">
        <w:rPr>
          <w:rFonts w:ascii="Arial" w:hAnsi="Arial" w:cs="Arial"/>
          <w:b/>
          <w:bCs/>
          <w:color w:val="002060"/>
        </w:rPr>
        <w:tab/>
      </w:r>
      <w:r w:rsidRPr="00AB5913">
        <w:rPr>
          <w:rFonts w:ascii="Arial" w:hAnsi="Arial" w:cs="Arial"/>
          <w:b/>
          <w:bCs/>
          <w:color w:val="A8AAAD"/>
        </w:rPr>
        <w:t xml:space="preserve"> </w:t>
      </w:r>
      <w:r w:rsidR="00FD034D" w:rsidRPr="00AB5913">
        <w:rPr>
          <w:rFonts w:ascii="Arial" w:hAnsi="Arial" w:cs="Arial"/>
          <w:b/>
          <w:bCs/>
          <w:color w:val="A8AAAD"/>
        </w:rPr>
        <w:t>(1)</w:t>
      </w:r>
    </w:p>
    <w:p w:rsidR="005E6364" w:rsidRDefault="005E6364">
      <w:r>
        <w:br w:type="page"/>
      </w:r>
    </w:p>
    <w:p w:rsidR="00FD034D" w:rsidRPr="00971998" w:rsidRDefault="00FD034D" w:rsidP="00FD034D">
      <w:pPr>
        <w:widowControl w:val="0"/>
        <w:autoSpaceDE w:val="0"/>
        <w:autoSpaceDN w:val="0"/>
        <w:adjustRightInd w:val="0"/>
        <w:spacing w:before="120" w:after="120"/>
      </w:pPr>
      <w:r w:rsidRPr="00971998">
        <w:t>(ii)  Explain why incomplete combustion can occur.</w:t>
      </w:r>
    </w:p>
    <w:p w:rsidR="00FD034D" w:rsidRPr="00971998" w:rsidRDefault="00C45890" w:rsidP="00C45890">
      <w:pPr>
        <w:widowControl w:val="0"/>
        <w:autoSpaceDE w:val="0"/>
        <w:autoSpaceDN w:val="0"/>
        <w:adjustRightInd w:val="0"/>
      </w:pPr>
      <w:r w:rsidRPr="008A6B99">
        <w:rPr>
          <w:rFonts w:ascii="Arial" w:hAnsi="Arial" w:cs="Arial"/>
          <w:bCs/>
          <w:color w:val="000080"/>
        </w:rPr>
        <w:t xml:space="preserve">Incomplete combustion occurs when there is a limited supply of oxygen </w:t>
      </w:r>
      <w:r w:rsidR="008A6B99" w:rsidRPr="008A6B99">
        <w:rPr>
          <w:rFonts w:ascii="Arial" w:hAnsi="Arial" w:cs="Arial"/>
          <w:bCs/>
          <w:color w:val="000080"/>
        </w:rPr>
        <w:br/>
      </w:r>
      <w:r w:rsidRPr="008A6B99">
        <w:rPr>
          <w:rFonts w:ascii="Arial" w:hAnsi="Arial" w:cs="Arial"/>
          <w:bCs/>
          <w:color w:val="000080"/>
        </w:rPr>
        <w:t>(Any statement that makes it clear there is not enough air or oxygen)</w:t>
      </w:r>
      <w:r w:rsidR="005E6364">
        <w:rPr>
          <w:rFonts w:ascii="Arial" w:hAnsi="Arial" w:cs="Arial"/>
          <w:bCs/>
          <w:color w:val="002060"/>
        </w:rPr>
        <w:tab/>
      </w:r>
      <w:r w:rsidR="005E6364">
        <w:rPr>
          <w:rFonts w:ascii="Arial" w:hAnsi="Arial" w:cs="Arial"/>
          <w:bCs/>
          <w:color w:val="002060"/>
        </w:rPr>
        <w:tab/>
      </w:r>
      <w:r w:rsidR="005E6364">
        <w:rPr>
          <w:rFonts w:ascii="Arial" w:hAnsi="Arial" w:cs="Arial"/>
          <w:bCs/>
          <w:color w:val="002060"/>
        </w:rPr>
        <w:tab/>
      </w:r>
      <w:r w:rsidR="005E6364">
        <w:rPr>
          <w:rFonts w:ascii="Arial" w:hAnsi="Arial" w:cs="Arial"/>
          <w:bCs/>
          <w:color w:val="002060"/>
        </w:rPr>
        <w:tab/>
      </w:r>
      <w:r w:rsidR="00FD034D" w:rsidRPr="005E6364">
        <w:rPr>
          <w:rFonts w:ascii="Arial" w:hAnsi="Arial" w:cs="Arial"/>
          <w:bCs/>
          <w:color w:val="A8AAAD"/>
        </w:rPr>
        <w:t>(</w:t>
      </w:r>
      <w:r w:rsidR="00FD034D" w:rsidRPr="00971998">
        <w:rPr>
          <w:b/>
          <w:bCs/>
          <w:color w:val="A8AAAD"/>
        </w:rPr>
        <w:t>1)</w:t>
      </w:r>
    </w:p>
    <w:p w:rsidR="00FD034D" w:rsidRPr="00971998" w:rsidRDefault="00FD034D" w:rsidP="00FD034D">
      <w:pPr>
        <w:widowControl w:val="0"/>
        <w:autoSpaceDE w:val="0"/>
        <w:autoSpaceDN w:val="0"/>
        <w:adjustRightInd w:val="0"/>
        <w:spacing w:before="120" w:after="120"/>
      </w:pPr>
      <w:r w:rsidRPr="00971998">
        <w:t>(c)  'Low-sulfur fuel' is now supplied to petrol stations. The removal of sulfur from diesel and petrol reduces the emission of toxic oxides of sulfur from vehicle exhausts. One such oxide is sulfur dioxide, SO</w:t>
      </w:r>
      <w:r w:rsidRPr="00971998">
        <w:rPr>
          <w:vertAlign w:val="subscript"/>
        </w:rPr>
        <w:t>2</w:t>
      </w:r>
      <w:r w:rsidRPr="00971998">
        <w:t>.</w:t>
      </w:r>
    </w:p>
    <w:p w:rsidR="00FD034D" w:rsidRPr="00971998" w:rsidRDefault="00FD034D" w:rsidP="00FD034D">
      <w:pPr>
        <w:widowControl w:val="0"/>
        <w:autoSpaceDE w:val="0"/>
        <w:autoSpaceDN w:val="0"/>
        <w:adjustRightInd w:val="0"/>
        <w:spacing w:before="120" w:after="120"/>
      </w:pPr>
      <w:r w:rsidRPr="00971998">
        <w:br/>
        <w:t>The bonding in sulfur dioxide may be represented as shown below.</w:t>
      </w:r>
    </w:p>
    <w:p w:rsidR="00FD034D" w:rsidRPr="00971998" w:rsidRDefault="00FD034D" w:rsidP="00FD034D">
      <w:pPr>
        <w:widowControl w:val="0"/>
        <w:autoSpaceDE w:val="0"/>
        <w:autoSpaceDN w:val="0"/>
        <w:adjustRightInd w:val="0"/>
        <w:spacing w:before="120" w:after="120"/>
        <w:jc w:val="center"/>
      </w:pPr>
      <w:r w:rsidRPr="00971998">
        <w:br/>
        <w:t>O = S → O</w:t>
      </w:r>
    </w:p>
    <w:p w:rsidR="00FD034D" w:rsidRPr="00971998" w:rsidRDefault="00C45890" w:rsidP="00FD034D">
      <w:pPr>
        <w:widowControl w:val="0"/>
        <w:autoSpaceDE w:val="0"/>
        <w:autoSpaceDN w:val="0"/>
        <w:adjustRightInd w:val="0"/>
        <w:spacing w:before="120" w:after="120"/>
      </w:pPr>
      <w:r>
        <w:rPr>
          <w:rFonts w:ascii="Arial" w:hAnsi="Arial" w:cs="Arial"/>
          <w:noProof/>
        </w:rPr>
        <w:drawing>
          <wp:anchor distT="0" distB="0" distL="114300" distR="114300" simplePos="0" relativeHeight="251872256" behindDoc="0" locked="0" layoutInCell="1" allowOverlap="1" wp14:anchorId="0088FB6C" wp14:editId="22220E31">
            <wp:simplePos x="0" y="0"/>
            <wp:positionH relativeFrom="column">
              <wp:posOffset>2715442</wp:posOffset>
            </wp:positionH>
            <wp:positionV relativeFrom="paragraph">
              <wp:posOffset>536484</wp:posOffset>
            </wp:positionV>
            <wp:extent cx="3749040" cy="2468880"/>
            <wp:effectExtent l="0" t="0" r="3810" b="762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rotWithShape="1">
                    <a:blip r:embed="rId323">
                      <a:extLst>
                        <a:ext uri="{28A0092B-C50C-407E-A947-70E740481C1C}">
                          <a14:useLocalDpi xmlns:a14="http://schemas.microsoft.com/office/drawing/2010/main" val="0"/>
                        </a:ext>
                      </a:extLst>
                    </a:blip>
                    <a:srcRect r="41188" b="65699"/>
                    <a:stretch/>
                  </pic:blipFill>
                  <pic:spPr bwMode="auto">
                    <a:xfrm>
                      <a:off x="0" y="0"/>
                      <a:ext cx="3749040" cy="246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34D" w:rsidRPr="00971998">
        <w:br/>
        <w:t>Complete the dot and cross diagram below for the SO</w:t>
      </w:r>
      <w:r w:rsidR="00FD034D" w:rsidRPr="00971998">
        <w:rPr>
          <w:vertAlign w:val="subscript"/>
        </w:rPr>
        <w:t>2</w:t>
      </w:r>
      <w:r w:rsidR="00FD034D" w:rsidRPr="00971998">
        <w:t xml:space="preserve"> molecule, showing only outer shell electrons. Use dots to represent the oxygen electrons and crosses to represent the sulfur electrons.</w:t>
      </w:r>
    </w:p>
    <w:p w:rsidR="00FD034D" w:rsidRPr="00971998" w:rsidRDefault="00C45890" w:rsidP="00FD034D">
      <w:pPr>
        <w:widowControl w:val="0"/>
        <w:autoSpaceDE w:val="0"/>
        <w:autoSpaceDN w:val="0"/>
        <w:adjustRightInd w:val="0"/>
        <w:jc w:val="right"/>
      </w:pPr>
      <w:r>
        <w:rPr>
          <w:rFonts w:ascii="Arial" w:hAnsi="Arial" w:cs="Arial"/>
          <w:noProof/>
        </w:rPr>
        <w:drawing>
          <wp:anchor distT="0" distB="0" distL="114300" distR="114300" simplePos="0" relativeHeight="251871232" behindDoc="0" locked="0" layoutInCell="1" allowOverlap="1" wp14:anchorId="164E1195" wp14:editId="4C054085">
            <wp:simplePos x="0" y="0"/>
            <wp:positionH relativeFrom="column">
              <wp:posOffset>-759733</wp:posOffset>
            </wp:positionH>
            <wp:positionV relativeFrom="paragraph">
              <wp:posOffset>91440</wp:posOffset>
            </wp:positionV>
            <wp:extent cx="3552825" cy="1867535"/>
            <wp:effectExtent l="0" t="0" r="9525"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rotWithShape="1">
                    <a:blip r:embed="rId323">
                      <a:extLst>
                        <a:ext uri="{28A0092B-C50C-407E-A947-70E740481C1C}">
                          <a14:useLocalDpi xmlns:a14="http://schemas.microsoft.com/office/drawing/2010/main" val="0"/>
                        </a:ext>
                      </a:extLst>
                    </a:blip>
                    <a:srcRect t="49002" r="44262" b="25045"/>
                    <a:stretch/>
                  </pic:blipFill>
                  <pic:spPr bwMode="auto">
                    <a:xfrm>
                      <a:off x="0" y="0"/>
                      <a:ext cx="3552825" cy="186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34D" w:rsidRPr="00971998">
        <w:rPr>
          <w:b/>
          <w:bCs/>
          <w:color w:val="A8AAAD"/>
        </w:rPr>
        <w:t>(3)</w:t>
      </w:r>
    </w:p>
    <w:p w:rsidR="00FD034D" w:rsidRPr="00971998" w:rsidRDefault="00FD034D" w:rsidP="00FD034D">
      <w:pPr>
        <w:widowControl w:val="0"/>
        <w:autoSpaceDE w:val="0"/>
        <w:autoSpaceDN w:val="0"/>
        <w:adjustRightInd w:val="0"/>
        <w:spacing w:before="120" w:after="120"/>
        <w:jc w:val="center"/>
      </w:pPr>
      <w:r w:rsidRPr="00971998">
        <w:br/>
      </w:r>
    </w:p>
    <w:p w:rsidR="00C45890" w:rsidRDefault="00FD034D" w:rsidP="00FD034D">
      <w:pPr>
        <w:widowControl w:val="0"/>
        <w:autoSpaceDE w:val="0"/>
        <w:autoSpaceDN w:val="0"/>
        <w:adjustRightInd w:val="0"/>
        <w:spacing w:before="120" w:after="120"/>
      </w:pPr>
      <w:r w:rsidRPr="00971998">
        <w:br/>
      </w:r>
    </w:p>
    <w:p w:rsidR="00C45890" w:rsidRDefault="00C45890" w:rsidP="00FD034D">
      <w:pPr>
        <w:widowControl w:val="0"/>
        <w:autoSpaceDE w:val="0"/>
        <w:autoSpaceDN w:val="0"/>
        <w:adjustRightInd w:val="0"/>
        <w:spacing w:before="120" w:after="120"/>
      </w:pPr>
    </w:p>
    <w:p w:rsidR="00C45890" w:rsidRDefault="00C45890" w:rsidP="00FD034D">
      <w:pPr>
        <w:widowControl w:val="0"/>
        <w:autoSpaceDE w:val="0"/>
        <w:autoSpaceDN w:val="0"/>
        <w:adjustRightInd w:val="0"/>
        <w:spacing w:before="120" w:after="120"/>
      </w:pPr>
    </w:p>
    <w:p w:rsidR="00C45890" w:rsidRDefault="00C45890" w:rsidP="00FD034D">
      <w:pPr>
        <w:widowControl w:val="0"/>
        <w:autoSpaceDE w:val="0"/>
        <w:autoSpaceDN w:val="0"/>
        <w:adjustRightInd w:val="0"/>
        <w:spacing w:before="120" w:after="120"/>
      </w:pPr>
    </w:p>
    <w:p w:rsidR="00C45890" w:rsidRDefault="00C45890" w:rsidP="00FD034D">
      <w:pPr>
        <w:widowControl w:val="0"/>
        <w:autoSpaceDE w:val="0"/>
        <w:autoSpaceDN w:val="0"/>
        <w:adjustRightInd w:val="0"/>
        <w:spacing w:before="120" w:after="120"/>
      </w:pPr>
    </w:p>
    <w:p w:rsidR="00C45890" w:rsidRDefault="00C45890" w:rsidP="00FD034D">
      <w:pPr>
        <w:widowControl w:val="0"/>
        <w:autoSpaceDE w:val="0"/>
        <w:autoSpaceDN w:val="0"/>
        <w:adjustRightInd w:val="0"/>
        <w:spacing w:before="120" w:after="120"/>
      </w:pPr>
    </w:p>
    <w:p w:rsidR="00C45890" w:rsidRDefault="00C45890" w:rsidP="00FD034D">
      <w:pPr>
        <w:widowControl w:val="0"/>
        <w:autoSpaceDE w:val="0"/>
        <w:autoSpaceDN w:val="0"/>
        <w:adjustRightInd w:val="0"/>
        <w:spacing w:before="120" w:after="120"/>
      </w:pPr>
    </w:p>
    <w:p w:rsidR="00FD034D" w:rsidRPr="00971998" w:rsidRDefault="00FD034D" w:rsidP="00FD034D">
      <w:pPr>
        <w:widowControl w:val="0"/>
        <w:autoSpaceDE w:val="0"/>
        <w:autoSpaceDN w:val="0"/>
        <w:adjustRightInd w:val="0"/>
        <w:spacing w:before="120" w:after="120"/>
      </w:pPr>
      <w:r w:rsidRPr="00971998">
        <w:t>(d)  Another alkane produced from crude oil is heptane, C</w:t>
      </w:r>
      <w:r w:rsidRPr="00971998">
        <w:rPr>
          <w:vertAlign w:val="subscript"/>
        </w:rPr>
        <w:t>7</w:t>
      </w:r>
      <w:r w:rsidRPr="00971998">
        <w:t>H</w:t>
      </w:r>
      <w:r w:rsidRPr="00971998">
        <w:rPr>
          <w:vertAlign w:val="subscript"/>
        </w:rPr>
        <w:t>16</w:t>
      </w:r>
      <w:r w:rsidRPr="00971998">
        <w:t>. The reforming of heptane produces methylcyclohexane and only one other product. A methylcyclohexane molecule is made from a ring of six carbon atoms bonded to a methyl group.</w:t>
      </w:r>
    </w:p>
    <w:p w:rsidR="00FD034D" w:rsidRPr="00971998" w:rsidRDefault="00FD034D" w:rsidP="00FD034D">
      <w:pPr>
        <w:widowControl w:val="0"/>
        <w:autoSpaceDE w:val="0"/>
        <w:autoSpaceDN w:val="0"/>
        <w:adjustRightInd w:val="0"/>
        <w:spacing w:before="120" w:after="120"/>
      </w:pPr>
      <w:r w:rsidRPr="00971998">
        <w:t xml:space="preserve">(i)  Use the information given above to give the </w:t>
      </w:r>
      <w:r w:rsidRPr="00971998">
        <w:rPr>
          <w:b/>
          <w:bCs/>
        </w:rPr>
        <w:t>skeletal</w:t>
      </w:r>
      <w:r w:rsidRPr="00971998">
        <w:t xml:space="preserve"> formula of methylcyclohexane.</w:t>
      </w:r>
    </w:p>
    <w:p w:rsidR="00FD034D" w:rsidRPr="00971998" w:rsidRDefault="00FD034D" w:rsidP="00FD034D">
      <w:pPr>
        <w:widowControl w:val="0"/>
        <w:autoSpaceDE w:val="0"/>
        <w:autoSpaceDN w:val="0"/>
        <w:adjustRightInd w:val="0"/>
        <w:jc w:val="right"/>
      </w:pPr>
      <w:r w:rsidRPr="00971998">
        <w:rPr>
          <w:b/>
          <w:bCs/>
          <w:color w:val="A8AAAD"/>
        </w:rPr>
        <w:t>(1)</w:t>
      </w:r>
    </w:p>
    <w:p w:rsidR="00C45890" w:rsidRDefault="00C45890" w:rsidP="00FD034D">
      <w:pPr>
        <w:widowControl w:val="0"/>
        <w:autoSpaceDE w:val="0"/>
        <w:autoSpaceDN w:val="0"/>
        <w:adjustRightInd w:val="0"/>
        <w:spacing w:before="120" w:after="120"/>
      </w:pPr>
      <w:r>
        <w:rPr>
          <w:rFonts w:ascii="Arial" w:hAnsi="Arial" w:cs="Arial"/>
          <w:noProof/>
        </w:rPr>
        <w:drawing>
          <wp:anchor distT="0" distB="0" distL="114300" distR="114300" simplePos="0" relativeHeight="251873280" behindDoc="0" locked="0" layoutInCell="1" allowOverlap="1" wp14:anchorId="3607A4DA" wp14:editId="5E4C204D">
            <wp:simplePos x="0" y="0"/>
            <wp:positionH relativeFrom="column">
              <wp:posOffset>363855</wp:posOffset>
            </wp:positionH>
            <wp:positionV relativeFrom="paragraph">
              <wp:posOffset>54610</wp:posOffset>
            </wp:positionV>
            <wp:extent cx="2350770" cy="137160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rotWithShape="1">
                    <a:blip r:embed="rId324">
                      <a:extLst>
                        <a:ext uri="{28A0092B-C50C-407E-A947-70E740481C1C}">
                          <a14:useLocalDpi xmlns:a14="http://schemas.microsoft.com/office/drawing/2010/main" val="0"/>
                        </a:ext>
                      </a:extLst>
                    </a:blip>
                    <a:srcRect l="12296" t="4279" r="50818" b="79081"/>
                    <a:stretch/>
                  </pic:blipFill>
                  <pic:spPr bwMode="auto">
                    <a:xfrm>
                      <a:off x="0" y="0"/>
                      <a:ext cx="235077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34D" w:rsidRPr="00971998">
        <w:br/>
      </w:r>
      <w:r w:rsidR="00FD034D" w:rsidRPr="00971998">
        <w:br/>
      </w:r>
      <w:r w:rsidR="00FD034D" w:rsidRPr="00971998">
        <w:br/>
      </w:r>
      <w:r w:rsidR="00FD034D" w:rsidRPr="00971998">
        <w:br/>
      </w:r>
      <w:r w:rsidR="00FD034D" w:rsidRPr="00971998">
        <w:br/>
      </w:r>
      <w:r w:rsidR="00FD034D" w:rsidRPr="00971998">
        <w:br/>
      </w:r>
    </w:p>
    <w:p w:rsidR="00C45890" w:rsidRDefault="00C45890" w:rsidP="00FD034D">
      <w:pPr>
        <w:widowControl w:val="0"/>
        <w:autoSpaceDE w:val="0"/>
        <w:autoSpaceDN w:val="0"/>
        <w:adjustRightInd w:val="0"/>
        <w:spacing w:before="120" w:after="120"/>
      </w:pPr>
    </w:p>
    <w:p w:rsidR="00FD034D" w:rsidRPr="00971998" w:rsidRDefault="00FD034D" w:rsidP="00FD034D">
      <w:pPr>
        <w:widowControl w:val="0"/>
        <w:autoSpaceDE w:val="0"/>
        <w:autoSpaceDN w:val="0"/>
        <w:adjustRightInd w:val="0"/>
        <w:spacing w:before="120" w:after="120"/>
      </w:pPr>
      <w:r w:rsidRPr="00971998">
        <w:t xml:space="preserve">(ii)  Write a balanced equation, using </w:t>
      </w:r>
      <w:r w:rsidRPr="00971998">
        <w:rPr>
          <w:b/>
          <w:bCs/>
        </w:rPr>
        <w:t>molecular</w:t>
      </w:r>
      <w:r w:rsidRPr="00971998">
        <w:t xml:space="preserve"> formulae, for the reforming of heptane into methylcyclohexane and one other product. State symbols are not required.</w:t>
      </w:r>
    </w:p>
    <w:p w:rsidR="00FD034D" w:rsidRPr="00971998" w:rsidRDefault="00C45890" w:rsidP="00C45890">
      <w:pPr>
        <w:widowControl w:val="0"/>
        <w:autoSpaceDE w:val="0"/>
        <w:autoSpaceDN w:val="0"/>
        <w:adjustRightInd w:val="0"/>
      </w:pPr>
      <w:r w:rsidRPr="008A6B99">
        <w:rPr>
          <w:rFonts w:ascii="Arial" w:hAnsi="Arial" w:cs="Arial"/>
          <w:bCs/>
          <w:color w:val="000080"/>
        </w:rPr>
        <w:t>C</w:t>
      </w:r>
      <w:r w:rsidRPr="008A6B99">
        <w:rPr>
          <w:rFonts w:ascii="Arial" w:hAnsi="Arial" w:cs="Arial"/>
          <w:bCs/>
          <w:color w:val="000080"/>
          <w:vertAlign w:val="subscript"/>
        </w:rPr>
        <w:t>7</w:t>
      </w:r>
      <w:r w:rsidRPr="008A6B99">
        <w:rPr>
          <w:rFonts w:ascii="Arial" w:hAnsi="Arial" w:cs="Arial"/>
          <w:bCs/>
          <w:color w:val="000080"/>
        </w:rPr>
        <w:t>H</w:t>
      </w:r>
      <w:r w:rsidRPr="008A6B99">
        <w:rPr>
          <w:rFonts w:ascii="Arial" w:hAnsi="Arial" w:cs="Arial"/>
          <w:bCs/>
          <w:color w:val="000080"/>
          <w:vertAlign w:val="subscript"/>
        </w:rPr>
        <w:t xml:space="preserve">16 </w:t>
      </w:r>
      <w:r w:rsidR="008A6B99" w:rsidRPr="008A6B99">
        <w:rPr>
          <w:rFonts w:ascii="Arial" w:hAnsi="Arial" w:cs="Arial"/>
          <w:bCs/>
          <w:color w:val="000080"/>
        </w:rPr>
        <w:sym w:font="Wingdings" w:char="F0E0"/>
      </w:r>
      <w:r w:rsidRPr="008A6B99">
        <w:rPr>
          <w:rFonts w:ascii="Arial" w:hAnsi="Arial" w:cs="Arial"/>
          <w:bCs/>
          <w:color w:val="000080"/>
        </w:rPr>
        <w:t xml:space="preserve"> C</w:t>
      </w:r>
      <w:r w:rsidR="005E2A7A">
        <w:rPr>
          <w:rFonts w:ascii="Arial" w:hAnsi="Arial" w:cs="Arial"/>
          <w:bCs/>
          <w:color w:val="000080"/>
          <w:vertAlign w:val="subscript"/>
        </w:rPr>
        <w:t>7</w:t>
      </w:r>
      <w:r w:rsidRPr="008A6B99">
        <w:rPr>
          <w:rFonts w:ascii="Arial" w:hAnsi="Arial" w:cs="Arial"/>
          <w:bCs/>
          <w:color w:val="000080"/>
        </w:rPr>
        <w:t>H</w:t>
      </w:r>
      <w:r w:rsidRPr="008A6B99">
        <w:rPr>
          <w:rFonts w:ascii="Arial" w:hAnsi="Arial" w:cs="Arial"/>
          <w:bCs/>
          <w:color w:val="000080"/>
          <w:vertAlign w:val="subscript"/>
        </w:rPr>
        <w:t>14</w:t>
      </w:r>
      <w:r w:rsidRPr="008A6B99">
        <w:rPr>
          <w:rFonts w:ascii="Arial" w:hAnsi="Arial" w:cs="Arial"/>
          <w:bCs/>
          <w:color w:val="000080"/>
        </w:rPr>
        <w:t xml:space="preserve"> + H</w:t>
      </w:r>
      <w:r w:rsidRPr="008A6B99">
        <w:rPr>
          <w:rFonts w:ascii="Arial" w:hAnsi="Arial" w:cs="Arial"/>
          <w:bCs/>
          <w:color w:val="000080"/>
          <w:vertAlign w:val="subscript"/>
        </w:rPr>
        <w:t>2</w:t>
      </w:r>
      <w:r w:rsidRPr="008A6B99">
        <w:rPr>
          <w:b/>
          <w:bCs/>
          <w:color w:val="000080"/>
        </w:rPr>
        <w:t xml:space="preserve"> </w:t>
      </w:r>
      <w:r w:rsidR="008A6B99">
        <w:rPr>
          <w:b/>
          <w:bCs/>
          <w:color w:val="002060"/>
        </w:rPr>
        <w:tab/>
      </w:r>
      <w:r w:rsidR="008A6B99">
        <w:rPr>
          <w:b/>
          <w:bCs/>
          <w:color w:val="002060"/>
        </w:rPr>
        <w:tab/>
      </w:r>
      <w:r w:rsidR="008A6B99">
        <w:rPr>
          <w:b/>
          <w:bCs/>
          <w:color w:val="002060"/>
        </w:rPr>
        <w:tab/>
      </w:r>
      <w:r w:rsidR="008A6B99">
        <w:rPr>
          <w:b/>
          <w:bCs/>
          <w:color w:val="002060"/>
        </w:rPr>
        <w:tab/>
      </w:r>
      <w:r w:rsidR="008A6B99">
        <w:rPr>
          <w:b/>
          <w:bCs/>
          <w:color w:val="002060"/>
        </w:rPr>
        <w:tab/>
      </w:r>
      <w:r w:rsidR="008A6B99">
        <w:rPr>
          <w:b/>
          <w:bCs/>
          <w:color w:val="002060"/>
        </w:rPr>
        <w:tab/>
      </w:r>
      <w:r w:rsidR="008A6B99">
        <w:rPr>
          <w:b/>
          <w:bCs/>
          <w:color w:val="002060"/>
        </w:rPr>
        <w:tab/>
      </w:r>
      <w:r w:rsidR="008A6B99">
        <w:rPr>
          <w:b/>
          <w:bCs/>
          <w:color w:val="002060"/>
        </w:rPr>
        <w:tab/>
      </w:r>
      <w:r w:rsidR="008A6B99">
        <w:rPr>
          <w:b/>
          <w:bCs/>
          <w:color w:val="002060"/>
        </w:rPr>
        <w:tab/>
      </w:r>
      <w:r w:rsidR="008A6B99">
        <w:rPr>
          <w:b/>
          <w:bCs/>
          <w:color w:val="002060"/>
        </w:rPr>
        <w:tab/>
      </w:r>
      <w:r w:rsidR="00FD034D" w:rsidRPr="00971998">
        <w:rPr>
          <w:b/>
          <w:bCs/>
          <w:color w:val="A8AAAD"/>
        </w:rPr>
        <w:t>(1)</w:t>
      </w:r>
    </w:p>
    <w:p w:rsidR="00FD034D" w:rsidRPr="00971998" w:rsidRDefault="00FD034D" w:rsidP="00FD034D">
      <w:pPr>
        <w:widowControl w:val="0"/>
        <w:autoSpaceDE w:val="0"/>
        <w:autoSpaceDN w:val="0"/>
        <w:adjustRightInd w:val="0"/>
        <w:spacing w:before="120" w:after="120"/>
      </w:pPr>
      <w:r w:rsidRPr="00971998">
        <w:br/>
        <w:t>(iii)  Suggest a reason why oil companies reform alkanes such as heptane.</w:t>
      </w:r>
    </w:p>
    <w:p w:rsidR="00FD034D" w:rsidRPr="00971998" w:rsidRDefault="002C6171" w:rsidP="002C6171">
      <w:pPr>
        <w:widowControl w:val="0"/>
        <w:autoSpaceDE w:val="0"/>
        <w:autoSpaceDN w:val="0"/>
        <w:adjustRightInd w:val="0"/>
      </w:pPr>
      <w:r>
        <w:rPr>
          <w:rFonts w:ascii="Arial" w:hAnsi="Arial" w:cs="Arial"/>
          <w:noProof/>
        </w:rPr>
        <w:drawing>
          <wp:inline distT="0" distB="0" distL="0" distR="0">
            <wp:extent cx="6361612" cy="3017520"/>
            <wp:effectExtent l="0" t="0" r="127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rotWithShape="1">
                    <a:blip r:embed="rId324">
                      <a:extLst>
                        <a:ext uri="{28A0092B-C50C-407E-A947-70E740481C1C}">
                          <a14:useLocalDpi xmlns:a14="http://schemas.microsoft.com/office/drawing/2010/main" val="0"/>
                        </a:ext>
                      </a:extLst>
                    </a:blip>
                    <a:srcRect t="41521" b="21836"/>
                    <a:stretch/>
                  </pic:blipFill>
                  <pic:spPr bwMode="auto">
                    <a:xfrm>
                      <a:off x="0" y="0"/>
                      <a:ext cx="6372225" cy="3022554"/>
                    </a:xfrm>
                    <a:prstGeom prst="rect">
                      <a:avLst/>
                    </a:prstGeom>
                    <a:noFill/>
                    <a:ln>
                      <a:noFill/>
                    </a:ln>
                    <a:extLst>
                      <a:ext uri="{53640926-AAD7-44D8-BBD7-CCE9431645EC}">
                        <a14:shadowObscured xmlns:a14="http://schemas.microsoft.com/office/drawing/2010/main"/>
                      </a:ext>
                    </a:extLst>
                  </pic:spPr>
                </pic:pic>
              </a:graphicData>
            </a:graphic>
          </wp:inline>
        </w:drawing>
      </w:r>
      <w:r w:rsidRPr="00971998">
        <w:rPr>
          <w:b/>
          <w:bCs/>
          <w:color w:val="A8AAAD"/>
        </w:rPr>
        <w:t xml:space="preserve"> </w:t>
      </w:r>
      <w:r w:rsidR="00FD034D" w:rsidRPr="00971998">
        <w:rPr>
          <w:b/>
          <w:bCs/>
          <w:color w:val="A8AAAD"/>
        </w:rPr>
        <w:t>(1)</w:t>
      </w:r>
    </w:p>
    <w:p w:rsidR="00FD034D" w:rsidRPr="00971998" w:rsidRDefault="002C6171" w:rsidP="00FD034D">
      <w:pPr>
        <w:widowControl w:val="0"/>
        <w:autoSpaceDE w:val="0"/>
        <w:autoSpaceDN w:val="0"/>
        <w:adjustRightInd w:val="0"/>
        <w:spacing w:before="120" w:after="120"/>
      </w:pPr>
      <w:r w:rsidRPr="00971998">
        <w:t xml:space="preserve"> </w:t>
      </w:r>
      <w:r w:rsidR="00FD034D" w:rsidRPr="00971998">
        <w:t>(e)  Five branched-chain isomers of heptane are shown in the boxes below.</w:t>
      </w:r>
    </w:p>
    <w:p w:rsidR="00FD034D" w:rsidRPr="00971998" w:rsidRDefault="00C73223" w:rsidP="00FD034D">
      <w:pPr>
        <w:widowControl w:val="0"/>
        <w:autoSpaceDE w:val="0"/>
        <w:autoSpaceDN w:val="0"/>
        <w:adjustRightInd w:val="0"/>
        <w:spacing w:before="120" w:after="120"/>
        <w:jc w:val="center"/>
      </w:pPr>
      <w:r>
        <w:rPr>
          <w:noProof/>
        </w:rPr>
        <w:drawing>
          <wp:anchor distT="0" distB="0" distL="114300" distR="114300" simplePos="0" relativeHeight="251874304" behindDoc="0" locked="0" layoutInCell="1" allowOverlap="1" wp14:anchorId="76DC7747" wp14:editId="02D8C73F">
            <wp:simplePos x="0" y="0"/>
            <wp:positionH relativeFrom="column">
              <wp:posOffset>227301</wp:posOffset>
            </wp:positionH>
            <wp:positionV relativeFrom="paragraph">
              <wp:posOffset>7449</wp:posOffset>
            </wp:positionV>
            <wp:extent cx="3848795" cy="2886502"/>
            <wp:effectExtent l="0" t="0" r="0" b="9525"/>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325">
                      <a:extLst>
                        <a:ext uri="{28A0092B-C50C-407E-A947-70E740481C1C}">
                          <a14:useLocalDpi xmlns:a14="http://schemas.microsoft.com/office/drawing/2010/main" val="0"/>
                        </a:ext>
                      </a:extLst>
                    </a:blip>
                    <a:srcRect b="24878"/>
                    <a:stretch/>
                  </pic:blipFill>
                  <pic:spPr bwMode="auto">
                    <a:xfrm>
                      <a:off x="0" y="0"/>
                      <a:ext cx="3848795" cy="28865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34D" w:rsidRPr="00971998">
        <w:br/>
      </w:r>
    </w:p>
    <w:p w:rsidR="002C6171" w:rsidRDefault="00FD034D" w:rsidP="00FD034D">
      <w:pPr>
        <w:widowControl w:val="0"/>
        <w:autoSpaceDE w:val="0"/>
        <w:autoSpaceDN w:val="0"/>
        <w:adjustRightInd w:val="0"/>
        <w:spacing w:before="120" w:after="120"/>
      </w:pPr>
      <w:r w:rsidRPr="00971998">
        <w:br/>
      </w:r>
    </w:p>
    <w:p w:rsidR="002C6171" w:rsidRDefault="002C6171" w:rsidP="00FD034D">
      <w:pPr>
        <w:widowControl w:val="0"/>
        <w:autoSpaceDE w:val="0"/>
        <w:autoSpaceDN w:val="0"/>
        <w:adjustRightInd w:val="0"/>
        <w:spacing w:before="120" w:after="120"/>
      </w:pPr>
    </w:p>
    <w:p w:rsidR="002C6171" w:rsidRDefault="002C6171" w:rsidP="00FD034D">
      <w:pPr>
        <w:widowControl w:val="0"/>
        <w:autoSpaceDE w:val="0"/>
        <w:autoSpaceDN w:val="0"/>
        <w:adjustRightInd w:val="0"/>
        <w:spacing w:before="120" w:after="120"/>
      </w:pPr>
    </w:p>
    <w:p w:rsidR="002C6171" w:rsidRDefault="002C6171" w:rsidP="00FD034D">
      <w:pPr>
        <w:widowControl w:val="0"/>
        <w:autoSpaceDE w:val="0"/>
        <w:autoSpaceDN w:val="0"/>
        <w:adjustRightInd w:val="0"/>
        <w:spacing w:before="120" w:after="120"/>
      </w:pPr>
    </w:p>
    <w:p w:rsidR="002C6171" w:rsidRDefault="002C6171" w:rsidP="00FD034D">
      <w:pPr>
        <w:widowControl w:val="0"/>
        <w:autoSpaceDE w:val="0"/>
        <w:autoSpaceDN w:val="0"/>
        <w:adjustRightInd w:val="0"/>
        <w:spacing w:before="120" w:after="120"/>
      </w:pPr>
    </w:p>
    <w:p w:rsidR="002C6171" w:rsidRDefault="002C6171" w:rsidP="00FD034D">
      <w:pPr>
        <w:widowControl w:val="0"/>
        <w:autoSpaceDE w:val="0"/>
        <w:autoSpaceDN w:val="0"/>
        <w:adjustRightInd w:val="0"/>
        <w:spacing w:before="120" w:after="120"/>
      </w:pPr>
    </w:p>
    <w:p w:rsidR="002C6171" w:rsidRDefault="002C6171" w:rsidP="00FD034D">
      <w:pPr>
        <w:widowControl w:val="0"/>
        <w:autoSpaceDE w:val="0"/>
        <w:autoSpaceDN w:val="0"/>
        <w:adjustRightInd w:val="0"/>
        <w:spacing w:before="120" w:after="120"/>
      </w:pPr>
    </w:p>
    <w:p w:rsidR="002C6171" w:rsidRDefault="00C73223" w:rsidP="00FD034D">
      <w:pPr>
        <w:widowControl w:val="0"/>
        <w:autoSpaceDE w:val="0"/>
        <w:autoSpaceDN w:val="0"/>
        <w:adjustRightInd w:val="0"/>
        <w:spacing w:before="120" w:after="120"/>
      </w:pPr>
      <w:r>
        <w:rPr>
          <w:rFonts w:ascii="Arial" w:hAnsi="Arial" w:cs="Arial"/>
          <w:noProof/>
        </w:rPr>
        <w:drawing>
          <wp:anchor distT="0" distB="0" distL="114300" distR="114300" simplePos="0" relativeHeight="251880448" behindDoc="0" locked="0" layoutInCell="1" allowOverlap="1" wp14:anchorId="152A12D3" wp14:editId="0A20E712">
            <wp:simplePos x="0" y="0"/>
            <wp:positionH relativeFrom="column">
              <wp:posOffset>3421939</wp:posOffset>
            </wp:positionH>
            <wp:positionV relativeFrom="paragraph">
              <wp:posOffset>156561</wp:posOffset>
            </wp:positionV>
            <wp:extent cx="2470956" cy="1806534"/>
            <wp:effectExtent l="0" t="0" r="5715" b="381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rotWithShape="1">
                    <a:blip r:embed="rId326">
                      <a:extLst>
                        <a:ext uri="{28A0092B-C50C-407E-A947-70E740481C1C}">
                          <a14:useLocalDpi xmlns:a14="http://schemas.microsoft.com/office/drawing/2010/main" val="0"/>
                        </a:ext>
                      </a:extLst>
                    </a:blip>
                    <a:srcRect l="12499" t="20310" r="38525" b="49569"/>
                    <a:stretch/>
                  </pic:blipFill>
                  <pic:spPr bwMode="auto">
                    <a:xfrm>
                      <a:off x="0" y="0"/>
                      <a:ext cx="2470956" cy="18065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3223" w:rsidRDefault="00C73223" w:rsidP="002C6171">
      <w:pPr>
        <w:widowControl w:val="0"/>
        <w:autoSpaceDE w:val="0"/>
        <w:autoSpaceDN w:val="0"/>
        <w:adjustRightInd w:val="0"/>
        <w:spacing w:before="120" w:after="120"/>
      </w:pPr>
    </w:p>
    <w:p w:rsidR="00C73223" w:rsidRDefault="00C73223" w:rsidP="002C6171">
      <w:pPr>
        <w:widowControl w:val="0"/>
        <w:autoSpaceDE w:val="0"/>
        <w:autoSpaceDN w:val="0"/>
        <w:adjustRightInd w:val="0"/>
        <w:spacing w:before="120" w:after="120"/>
      </w:pPr>
    </w:p>
    <w:p w:rsidR="00C73223" w:rsidRDefault="00C73223" w:rsidP="002C6171">
      <w:pPr>
        <w:widowControl w:val="0"/>
        <w:autoSpaceDE w:val="0"/>
        <w:autoSpaceDN w:val="0"/>
        <w:adjustRightInd w:val="0"/>
        <w:spacing w:before="120" w:after="120"/>
      </w:pPr>
    </w:p>
    <w:p w:rsidR="00C73223" w:rsidRDefault="00C73223" w:rsidP="002C6171">
      <w:pPr>
        <w:widowControl w:val="0"/>
        <w:autoSpaceDE w:val="0"/>
        <w:autoSpaceDN w:val="0"/>
        <w:adjustRightInd w:val="0"/>
        <w:spacing w:before="120" w:after="120"/>
      </w:pPr>
    </w:p>
    <w:p w:rsidR="00C73223" w:rsidRDefault="00C73223" w:rsidP="002C6171">
      <w:pPr>
        <w:widowControl w:val="0"/>
        <w:autoSpaceDE w:val="0"/>
        <w:autoSpaceDN w:val="0"/>
        <w:adjustRightInd w:val="0"/>
        <w:spacing w:before="120" w:after="120"/>
      </w:pPr>
    </w:p>
    <w:p w:rsidR="00FD034D" w:rsidRPr="00971998" w:rsidRDefault="00FD034D" w:rsidP="002C6171">
      <w:pPr>
        <w:widowControl w:val="0"/>
        <w:autoSpaceDE w:val="0"/>
        <w:autoSpaceDN w:val="0"/>
        <w:adjustRightInd w:val="0"/>
        <w:spacing w:before="120" w:after="120"/>
      </w:pPr>
      <w:r w:rsidRPr="00971998">
        <w:t xml:space="preserve">(i)  Give the systematic name of isomer </w:t>
      </w:r>
      <w:r w:rsidRPr="00971998">
        <w:rPr>
          <w:b/>
          <w:bCs/>
        </w:rPr>
        <w:t>A</w:t>
      </w:r>
      <w:r w:rsidRPr="00971998">
        <w:t>.</w:t>
      </w:r>
      <w:r w:rsidR="002C6171">
        <w:t xml:space="preserve">    </w:t>
      </w:r>
      <w:r w:rsidR="005E6364">
        <w:tab/>
      </w:r>
      <w:r w:rsidR="005E6364">
        <w:tab/>
      </w:r>
      <w:r w:rsidR="005E6364">
        <w:tab/>
      </w:r>
      <w:r w:rsidR="005E6364">
        <w:tab/>
      </w:r>
      <w:r w:rsidR="005E6364">
        <w:tab/>
      </w:r>
      <w:r w:rsidR="005E6364">
        <w:tab/>
      </w:r>
      <w:r w:rsidR="005E6364">
        <w:tab/>
      </w:r>
      <w:r w:rsidR="005E6364">
        <w:tab/>
      </w:r>
      <w:r w:rsidRPr="00971998">
        <w:rPr>
          <w:b/>
          <w:bCs/>
          <w:color w:val="A8AAAD"/>
        </w:rPr>
        <w:t>(1)</w:t>
      </w:r>
    </w:p>
    <w:p w:rsidR="00FD034D" w:rsidRPr="008A6B99" w:rsidRDefault="002C6171" w:rsidP="00FD034D">
      <w:pPr>
        <w:widowControl w:val="0"/>
        <w:autoSpaceDE w:val="0"/>
        <w:autoSpaceDN w:val="0"/>
        <w:adjustRightInd w:val="0"/>
        <w:spacing w:before="120" w:after="120"/>
        <w:rPr>
          <w:rFonts w:ascii="Arial" w:hAnsi="Arial" w:cs="Arial"/>
          <w:color w:val="000080"/>
        </w:rPr>
      </w:pPr>
      <w:r w:rsidRPr="008A6B99">
        <w:rPr>
          <w:rFonts w:ascii="Arial" w:hAnsi="Arial" w:cs="Arial"/>
          <w:color w:val="000080"/>
        </w:rPr>
        <w:t>2,2-dimethylpentane</w:t>
      </w:r>
    </w:p>
    <w:p w:rsidR="00053179" w:rsidRDefault="00053179" w:rsidP="00FD034D">
      <w:pPr>
        <w:widowControl w:val="0"/>
        <w:autoSpaceDE w:val="0"/>
        <w:autoSpaceDN w:val="0"/>
        <w:adjustRightInd w:val="0"/>
        <w:spacing w:before="120" w:after="120"/>
      </w:pPr>
    </w:p>
    <w:p w:rsidR="00C73223" w:rsidRDefault="00FD034D" w:rsidP="00FD034D">
      <w:pPr>
        <w:widowControl w:val="0"/>
        <w:autoSpaceDE w:val="0"/>
        <w:autoSpaceDN w:val="0"/>
        <w:adjustRightInd w:val="0"/>
        <w:spacing w:before="120" w:after="120"/>
      </w:pPr>
      <w:r w:rsidRPr="00971998">
        <w:t xml:space="preserve">(ii)  In the empty boxes above, draw skeletal formulae for two other </w:t>
      </w:r>
      <w:r w:rsidRPr="00971998">
        <w:rPr>
          <w:b/>
          <w:bCs/>
        </w:rPr>
        <w:t>branched-chain</w:t>
      </w:r>
      <w:r w:rsidRPr="00971998">
        <w:t xml:space="preserve"> isomers of C</w:t>
      </w:r>
      <w:r w:rsidRPr="00971998">
        <w:rPr>
          <w:vertAlign w:val="subscript"/>
        </w:rPr>
        <w:t>7</w:t>
      </w:r>
      <w:r w:rsidRPr="00971998">
        <w:t>H</w:t>
      </w:r>
      <w:r w:rsidRPr="00971998">
        <w:rPr>
          <w:vertAlign w:val="subscript"/>
        </w:rPr>
        <w:t>16</w:t>
      </w:r>
      <w:r w:rsidRPr="00971998">
        <w:t>, with no side-chain having more than one carbon atom.</w:t>
      </w:r>
      <w:r w:rsidR="005E6364" w:rsidRPr="005E6364">
        <w:rPr>
          <w:rFonts w:ascii="Arial" w:hAnsi="Arial" w:cs="Arial"/>
          <w:noProof/>
        </w:rPr>
        <w:t xml:space="preserve"> </w:t>
      </w:r>
      <w:r w:rsidR="00C73223">
        <w:br w:type="page"/>
      </w:r>
    </w:p>
    <w:p w:rsidR="00FD034D" w:rsidRPr="00971998" w:rsidRDefault="00FD034D" w:rsidP="00FD034D">
      <w:pPr>
        <w:widowControl w:val="0"/>
        <w:autoSpaceDE w:val="0"/>
        <w:autoSpaceDN w:val="0"/>
        <w:adjustRightInd w:val="0"/>
        <w:spacing w:before="120" w:after="120"/>
      </w:pPr>
      <w:r w:rsidRPr="00971998">
        <w:t>(f)  Butane, C</w:t>
      </w:r>
      <w:r w:rsidRPr="00971998">
        <w:rPr>
          <w:vertAlign w:val="subscript"/>
        </w:rPr>
        <w:t>4</w:t>
      </w:r>
      <w:r w:rsidRPr="00971998">
        <w:t>H</w:t>
      </w:r>
      <w:r w:rsidRPr="00971998">
        <w:rPr>
          <w:vertAlign w:val="subscript"/>
        </w:rPr>
        <w:t>10</w:t>
      </w:r>
      <w:r w:rsidRPr="00971998">
        <w:t>, reacts with chlorine, Cl</w:t>
      </w:r>
      <w:r w:rsidRPr="00971998">
        <w:rPr>
          <w:vertAlign w:val="subscript"/>
        </w:rPr>
        <w:t>2</w:t>
      </w:r>
      <w:r w:rsidRPr="00971998">
        <w:t>, at room temperature and pressure.</w:t>
      </w:r>
    </w:p>
    <w:p w:rsidR="00FD034D" w:rsidRPr="00971998" w:rsidRDefault="00FD034D" w:rsidP="00FD034D">
      <w:pPr>
        <w:widowControl w:val="0"/>
        <w:autoSpaceDE w:val="0"/>
        <w:autoSpaceDN w:val="0"/>
        <w:adjustRightInd w:val="0"/>
        <w:spacing w:before="120" w:after="120"/>
        <w:jc w:val="center"/>
      </w:pPr>
      <w:r w:rsidRPr="00971998">
        <w:br/>
        <w:t>C</w:t>
      </w:r>
      <w:r w:rsidRPr="00971998">
        <w:rPr>
          <w:vertAlign w:val="subscript"/>
        </w:rPr>
        <w:t>4</w:t>
      </w:r>
      <w:r w:rsidRPr="00971998">
        <w:t>H</w:t>
      </w:r>
      <w:r w:rsidRPr="00971998">
        <w:rPr>
          <w:vertAlign w:val="subscript"/>
        </w:rPr>
        <w:t>10</w:t>
      </w:r>
      <w:r w:rsidRPr="00971998">
        <w:t xml:space="preserve"> + Cl</w:t>
      </w:r>
      <w:r w:rsidRPr="00971998">
        <w:rPr>
          <w:vertAlign w:val="subscript"/>
        </w:rPr>
        <w:t>2</w:t>
      </w:r>
      <w:r w:rsidRPr="00971998">
        <w:t xml:space="preserve"> → C</w:t>
      </w:r>
      <w:r w:rsidRPr="00971998">
        <w:rPr>
          <w:vertAlign w:val="subscript"/>
        </w:rPr>
        <w:t>4</w:t>
      </w:r>
      <w:r w:rsidRPr="00971998">
        <w:t>H</w:t>
      </w:r>
      <w:r w:rsidRPr="00971998">
        <w:rPr>
          <w:vertAlign w:val="subscript"/>
        </w:rPr>
        <w:t>9</w:t>
      </w:r>
      <w:r w:rsidRPr="00971998">
        <w:t>Cl + HCl</w:t>
      </w:r>
    </w:p>
    <w:p w:rsidR="00FD034D" w:rsidRPr="00971998" w:rsidRDefault="00FD034D" w:rsidP="002C6171">
      <w:pPr>
        <w:widowControl w:val="0"/>
        <w:autoSpaceDE w:val="0"/>
        <w:autoSpaceDN w:val="0"/>
        <w:adjustRightInd w:val="0"/>
        <w:spacing w:before="120" w:after="120"/>
      </w:pPr>
      <w:r w:rsidRPr="00971998">
        <w:br/>
        <w:t>(i)  What other condition is essential for this reaction?</w:t>
      </w:r>
      <w:r w:rsidR="002C6171">
        <w:t xml:space="preserve"> </w:t>
      </w:r>
      <w:r w:rsidR="008A6B99">
        <w:tab/>
      </w:r>
      <w:r w:rsidR="008A6B99">
        <w:tab/>
      </w:r>
      <w:r w:rsidR="008A6B99">
        <w:tab/>
      </w:r>
      <w:r w:rsidR="008A6B99">
        <w:tab/>
      </w:r>
      <w:r w:rsidR="008A6B99">
        <w:tab/>
      </w:r>
      <w:r w:rsidR="008A6B99">
        <w:tab/>
      </w:r>
      <w:r w:rsidRPr="00971998">
        <w:rPr>
          <w:b/>
          <w:bCs/>
          <w:color w:val="A8AAAD"/>
        </w:rPr>
        <w:t>(1)</w:t>
      </w:r>
    </w:p>
    <w:p w:rsidR="002C6171" w:rsidRPr="008A6B99" w:rsidRDefault="002C6171" w:rsidP="00FD034D">
      <w:pPr>
        <w:widowControl w:val="0"/>
        <w:autoSpaceDE w:val="0"/>
        <w:autoSpaceDN w:val="0"/>
        <w:adjustRightInd w:val="0"/>
        <w:spacing w:before="120" w:after="120"/>
        <w:rPr>
          <w:rFonts w:ascii="Arial" w:hAnsi="Arial" w:cs="Arial"/>
          <w:color w:val="000080"/>
        </w:rPr>
      </w:pPr>
      <w:r w:rsidRPr="008A6B99">
        <w:rPr>
          <w:rFonts w:ascii="Arial" w:hAnsi="Arial" w:cs="Arial"/>
          <w:color w:val="000080"/>
        </w:rPr>
        <w:t xml:space="preserve">UV Light </w:t>
      </w:r>
    </w:p>
    <w:p w:rsidR="00FD034D" w:rsidRPr="00971998" w:rsidRDefault="00FD034D" w:rsidP="00FD034D">
      <w:pPr>
        <w:widowControl w:val="0"/>
        <w:autoSpaceDE w:val="0"/>
        <w:autoSpaceDN w:val="0"/>
        <w:adjustRightInd w:val="0"/>
        <w:spacing w:before="120" w:after="120"/>
      </w:pPr>
      <w:r w:rsidRPr="00971998">
        <w:br/>
        <w:t xml:space="preserve">(ii)  Write an equation for the initiation step of the mechanism for the above </w:t>
      </w:r>
      <w:r>
        <w:t xml:space="preserve">reaction. </w:t>
      </w:r>
    </w:p>
    <w:p w:rsidR="00FD034D" w:rsidRPr="00971998" w:rsidRDefault="002C6171" w:rsidP="00FD034D">
      <w:pPr>
        <w:widowControl w:val="0"/>
        <w:autoSpaceDE w:val="0"/>
        <w:autoSpaceDN w:val="0"/>
        <w:adjustRightInd w:val="0"/>
        <w:jc w:val="right"/>
      </w:pPr>
      <w:r>
        <w:rPr>
          <w:rFonts w:ascii="Arial" w:hAnsi="Arial" w:cs="Arial"/>
          <w:noProof/>
        </w:rPr>
        <w:drawing>
          <wp:anchor distT="0" distB="0" distL="114300" distR="114300" simplePos="0" relativeHeight="251875328" behindDoc="0" locked="0" layoutInCell="1" allowOverlap="1" wp14:anchorId="628D0A45" wp14:editId="57CFE423">
            <wp:simplePos x="0" y="0"/>
            <wp:positionH relativeFrom="column">
              <wp:posOffset>167640</wp:posOffset>
            </wp:positionH>
            <wp:positionV relativeFrom="paragraph">
              <wp:posOffset>-40005</wp:posOffset>
            </wp:positionV>
            <wp:extent cx="2599055" cy="574675"/>
            <wp:effectExtent l="0" t="0" r="0"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rotWithShape="1">
                    <a:blip r:embed="rId326">
                      <a:extLst>
                        <a:ext uri="{28A0092B-C50C-407E-A947-70E740481C1C}">
                          <a14:useLocalDpi xmlns:a14="http://schemas.microsoft.com/office/drawing/2010/main" val="0"/>
                        </a:ext>
                      </a:extLst>
                    </a:blip>
                    <a:srcRect l="12295" t="82962" r="46927" b="9464"/>
                    <a:stretch/>
                  </pic:blipFill>
                  <pic:spPr bwMode="auto">
                    <a:xfrm>
                      <a:off x="0" y="0"/>
                      <a:ext cx="2599055" cy="57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34D" w:rsidRPr="00971998">
        <w:rPr>
          <w:b/>
          <w:bCs/>
          <w:color w:val="A8AAAD"/>
        </w:rPr>
        <w:t>(1)</w:t>
      </w:r>
    </w:p>
    <w:p w:rsidR="002C6171" w:rsidRDefault="00FD034D" w:rsidP="002C6171">
      <w:pPr>
        <w:widowControl w:val="0"/>
        <w:autoSpaceDE w:val="0"/>
        <w:autoSpaceDN w:val="0"/>
        <w:adjustRightInd w:val="0"/>
        <w:spacing w:before="120" w:after="120"/>
      </w:pPr>
      <w:r w:rsidRPr="00971998">
        <w:br/>
      </w:r>
      <w:r w:rsidRPr="00971998">
        <w:br/>
      </w:r>
      <w:r w:rsidRPr="00971998">
        <w:br/>
      </w:r>
      <w:r w:rsidRPr="00971998">
        <w:br/>
        <w:t>(iii)  State the type of bond fission involved in the initiation step.</w:t>
      </w:r>
    </w:p>
    <w:p w:rsidR="00FD034D" w:rsidRPr="00971998" w:rsidRDefault="002C6171" w:rsidP="002C6171">
      <w:pPr>
        <w:widowControl w:val="0"/>
        <w:autoSpaceDE w:val="0"/>
        <w:autoSpaceDN w:val="0"/>
        <w:adjustRightInd w:val="0"/>
        <w:spacing w:before="120" w:after="120"/>
      </w:pPr>
      <w:r w:rsidRPr="008A6B99">
        <w:rPr>
          <w:rFonts w:ascii="Arial" w:hAnsi="Arial" w:cs="Arial"/>
          <w:color w:val="000080"/>
        </w:rPr>
        <w:t>Homolytic fission</w:t>
      </w:r>
      <w:r w:rsidRPr="008A6B99">
        <w:rPr>
          <w:color w:val="000080"/>
        </w:rPr>
        <w:t xml:space="preserve"> </w:t>
      </w:r>
      <w:r w:rsidR="008A6B99">
        <w:rPr>
          <w:color w:val="000080"/>
        </w:rPr>
        <w:tab/>
      </w:r>
      <w:r w:rsidR="008A6B99">
        <w:rPr>
          <w:color w:val="000080"/>
        </w:rPr>
        <w:tab/>
      </w:r>
      <w:r w:rsidR="008A6B99">
        <w:rPr>
          <w:color w:val="000080"/>
        </w:rPr>
        <w:tab/>
      </w:r>
      <w:r w:rsidR="008A6B99">
        <w:rPr>
          <w:color w:val="000080"/>
        </w:rPr>
        <w:tab/>
      </w:r>
      <w:r w:rsidR="008A6B99">
        <w:rPr>
          <w:color w:val="000080"/>
        </w:rPr>
        <w:tab/>
      </w:r>
      <w:r w:rsidR="008A6B99">
        <w:rPr>
          <w:color w:val="000080"/>
        </w:rPr>
        <w:tab/>
      </w:r>
      <w:r w:rsidR="008A6B99">
        <w:rPr>
          <w:color w:val="000080"/>
        </w:rPr>
        <w:tab/>
      </w:r>
      <w:r w:rsidR="008A6B99">
        <w:rPr>
          <w:color w:val="000080"/>
        </w:rPr>
        <w:tab/>
      </w:r>
      <w:r w:rsidR="008A6B99">
        <w:rPr>
          <w:color w:val="000080"/>
        </w:rPr>
        <w:tab/>
      </w:r>
      <w:r w:rsidR="008A6B99">
        <w:rPr>
          <w:color w:val="000080"/>
        </w:rPr>
        <w:tab/>
      </w:r>
      <w:r w:rsidR="008A6B99">
        <w:rPr>
          <w:color w:val="000080"/>
        </w:rPr>
        <w:tab/>
      </w:r>
      <w:r w:rsidR="008A6B99">
        <w:rPr>
          <w:color w:val="000080"/>
        </w:rPr>
        <w:tab/>
      </w:r>
      <w:r w:rsidR="00FD034D" w:rsidRPr="00971998">
        <w:rPr>
          <w:b/>
          <w:bCs/>
          <w:color w:val="A8AAAD"/>
        </w:rPr>
        <w:t>(1)</w:t>
      </w:r>
    </w:p>
    <w:p w:rsidR="00FD034D" w:rsidRPr="00971998" w:rsidRDefault="002C6171" w:rsidP="00FD034D">
      <w:pPr>
        <w:widowControl w:val="0"/>
        <w:autoSpaceDE w:val="0"/>
        <w:autoSpaceDN w:val="0"/>
        <w:adjustRightInd w:val="0"/>
        <w:spacing w:before="120" w:after="120"/>
      </w:pPr>
      <w:r>
        <w:rPr>
          <w:rFonts w:ascii="Arial" w:hAnsi="Arial" w:cs="Arial"/>
          <w:noProof/>
        </w:rPr>
        <w:drawing>
          <wp:anchor distT="0" distB="0" distL="114300" distR="114300" simplePos="0" relativeHeight="251876352" behindDoc="0" locked="0" layoutInCell="1" allowOverlap="1" wp14:anchorId="104DFF25" wp14:editId="1B41D9C1">
            <wp:simplePos x="0" y="0"/>
            <wp:positionH relativeFrom="column">
              <wp:posOffset>978081</wp:posOffset>
            </wp:positionH>
            <wp:positionV relativeFrom="paragraph">
              <wp:posOffset>294821</wp:posOffset>
            </wp:positionV>
            <wp:extent cx="3709852" cy="2116183"/>
            <wp:effectExtent l="0" t="0" r="508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rotWithShape="1">
                    <a:blip r:embed="rId327">
                      <a:extLst>
                        <a:ext uri="{28A0092B-C50C-407E-A947-70E740481C1C}">
                          <a14:useLocalDpi xmlns:a14="http://schemas.microsoft.com/office/drawing/2010/main" val="0"/>
                        </a:ext>
                      </a:extLst>
                    </a:blip>
                    <a:srcRect t="19962" r="41800" b="48943"/>
                    <a:stretch/>
                  </pic:blipFill>
                  <pic:spPr bwMode="auto">
                    <a:xfrm>
                      <a:off x="0" y="0"/>
                      <a:ext cx="3709670" cy="21160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34D" w:rsidRPr="00971998">
        <w:br/>
        <w:t>(iv)  Write equations for the two propagation steps of this mechanism..</w:t>
      </w:r>
    </w:p>
    <w:p w:rsidR="00FD034D" w:rsidRPr="00971998" w:rsidRDefault="00FD034D" w:rsidP="00FD034D">
      <w:pPr>
        <w:widowControl w:val="0"/>
        <w:autoSpaceDE w:val="0"/>
        <w:autoSpaceDN w:val="0"/>
        <w:adjustRightInd w:val="0"/>
        <w:jc w:val="right"/>
      </w:pPr>
      <w:r w:rsidRPr="00971998">
        <w:rPr>
          <w:b/>
          <w:bCs/>
          <w:color w:val="A8AAAD"/>
        </w:rPr>
        <w:t>(2)</w:t>
      </w:r>
    </w:p>
    <w:p w:rsidR="002C6171" w:rsidRDefault="00FD034D" w:rsidP="00FD034D">
      <w:pPr>
        <w:widowControl w:val="0"/>
        <w:autoSpaceDE w:val="0"/>
        <w:autoSpaceDN w:val="0"/>
        <w:adjustRightInd w:val="0"/>
        <w:spacing w:before="120" w:after="120"/>
      </w:pPr>
      <w:r w:rsidRPr="00971998">
        <w:br/>
      </w:r>
      <w:r w:rsidRPr="00971998">
        <w:br/>
      </w:r>
      <w:r w:rsidRPr="00971998">
        <w:br/>
      </w:r>
      <w:r w:rsidRPr="00971998">
        <w:br/>
      </w:r>
      <w:r w:rsidRPr="00971998">
        <w:br/>
      </w:r>
    </w:p>
    <w:p w:rsidR="002C6171" w:rsidRDefault="002C6171" w:rsidP="00FD034D">
      <w:pPr>
        <w:widowControl w:val="0"/>
        <w:autoSpaceDE w:val="0"/>
        <w:autoSpaceDN w:val="0"/>
        <w:adjustRightInd w:val="0"/>
        <w:spacing w:before="120" w:after="120"/>
      </w:pPr>
    </w:p>
    <w:p w:rsidR="002C6171" w:rsidRDefault="002C6171" w:rsidP="00FD034D">
      <w:pPr>
        <w:widowControl w:val="0"/>
        <w:autoSpaceDE w:val="0"/>
        <w:autoSpaceDN w:val="0"/>
        <w:adjustRightInd w:val="0"/>
        <w:spacing w:before="120" w:after="120"/>
      </w:pPr>
    </w:p>
    <w:p w:rsidR="002C6171" w:rsidRDefault="002C6171" w:rsidP="00FD034D">
      <w:pPr>
        <w:widowControl w:val="0"/>
        <w:autoSpaceDE w:val="0"/>
        <w:autoSpaceDN w:val="0"/>
        <w:adjustRightInd w:val="0"/>
        <w:spacing w:before="120" w:after="120"/>
      </w:pPr>
    </w:p>
    <w:p w:rsidR="001C6B69" w:rsidRDefault="001C6B69" w:rsidP="00FD034D">
      <w:pPr>
        <w:widowControl w:val="0"/>
        <w:autoSpaceDE w:val="0"/>
        <w:autoSpaceDN w:val="0"/>
        <w:adjustRightInd w:val="0"/>
        <w:spacing w:before="120" w:after="120"/>
      </w:pPr>
    </w:p>
    <w:p w:rsidR="00FD034D" w:rsidRPr="00971998" w:rsidRDefault="002C6171" w:rsidP="00FD034D">
      <w:pPr>
        <w:widowControl w:val="0"/>
        <w:autoSpaceDE w:val="0"/>
        <w:autoSpaceDN w:val="0"/>
        <w:adjustRightInd w:val="0"/>
        <w:spacing w:before="120" w:after="120"/>
      </w:pPr>
      <w:r>
        <w:rPr>
          <w:rFonts w:ascii="Arial" w:hAnsi="Arial" w:cs="Arial"/>
          <w:noProof/>
        </w:rPr>
        <w:drawing>
          <wp:anchor distT="0" distB="0" distL="114300" distR="114300" simplePos="0" relativeHeight="251877376" behindDoc="0" locked="0" layoutInCell="1" allowOverlap="1" wp14:anchorId="01B856BE" wp14:editId="17E474B1">
            <wp:simplePos x="0" y="0"/>
            <wp:positionH relativeFrom="column">
              <wp:posOffset>650875</wp:posOffset>
            </wp:positionH>
            <wp:positionV relativeFrom="paragraph">
              <wp:posOffset>222885</wp:posOffset>
            </wp:positionV>
            <wp:extent cx="2573020" cy="1918335"/>
            <wp:effectExtent l="0" t="0" r="0" b="5715"/>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rotWithShape="1">
                    <a:blip r:embed="rId327">
                      <a:extLst>
                        <a:ext uri="{28A0092B-C50C-407E-A947-70E740481C1C}">
                          <a14:useLocalDpi xmlns:a14="http://schemas.microsoft.com/office/drawing/2010/main" val="0"/>
                        </a:ext>
                      </a:extLst>
                    </a:blip>
                    <a:srcRect l="13142" t="71785" r="46407"/>
                    <a:stretch/>
                  </pic:blipFill>
                  <pic:spPr bwMode="auto">
                    <a:xfrm>
                      <a:off x="0" y="0"/>
                      <a:ext cx="2573020" cy="1918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34D" w:rsidRPr="00971998">
        <w:t xml:space="preserve">v)  Write </w:t>
      </w:r>
      <w:r w:rsidR="00FD034D" w:rsidRPr="00971998">
        <w:rPr>
          <w:b/>
          <w:bCs/>
        </w:rPr>
        <w:t>one</w:t>
      </w:r>
      <w:r w:rsidR="00FD034D" w:rsidRPr="00971998">
        <w:t xml:space="preserve"> equation for a reaction that would terminate this mechanism.</w:t>
      </w:r>
    </w:p>
    <w:p w:rsidR="00FD034D" w:rsidRPr="00971998" w:rsidRDefault="002C6171" w:rsidP="002C6171">
      <w:pPr>
        <w:widowControl w:val="0"/>
        <w:autoSpaceDE w:val="0"/>
        <w:autoSpaceDN w:val="0"/>
        <w:adjustRightInd w:val="0"/>
      </w:pPr>
      <w:r w:rsidRPr="00971998">
        <w:rPr>
          <w:b/>
          <w:bCs/>
          <w:color w:val="A8AAAD"/>
        </w:rPr>
        <w:t xml:space="preserve"> </w:t>
      </w:r>
      <w:r w:rsidR="00FD034D" w:rsidRPr="00971998">
        <w:rPr>
          <w:b/>
          <w:bCs/>
          <w:color w:val="A8AAAD"/>
        </w:rPr>
        <w:t>(1)</w:t>
      </w:r>
    </w:p>
    <w:p w:rsidR="00FD034D" w:rsidRDefault="00FD034D" w:rsidP="001C6B69">
      <w:pPr>
        <w:widowControl w:val="0"/>
        <w:autoSpaceDE w:val="0"/>
        <w:autoSpaceDN w:val="0"/>
        <w:adjustRightInd w:val="0"/>
        <w:jc w:val="right"/>
        <w:rPr>
          <w:b/>
          <w:bCs/>
        </w:rPr>
      </w:pPr>
      <w:r w:rsidRPr="00971998">
        <w:br/>
      </w:r>
      <w:r w:rsidRPr="00971998">
        <w:br/>
      </w:r>
      <w:r w:rsidRPr="00971998">
        <w:br/>
      </w:r>
      <w:r w:rsidRPr="00971998">
        <w:br/>
      </w:r>
    </w:p>
    <w:p w:rsidR="001C6B69" w:rsidRDefault="001C6B69" w:rsidP="001C6B69">
      <w:pPr>
        <w:widowControl w:val="0"/>
        <w:autoSpaceDE w:val="0"/>
        <w:autoSpaceDN w:val="0"/>
        <w:adjustRightInd w:val="0"/>
        <w:jc w:val="right"/>
        <w:rPr>
          <w:b/>
          <w:bCs/>
        </w:rPr>
      </w:pPr>
    </w:p>
    <w:p w:rsidR="001C6B69" w:rsidRDefault="001C6B69" w:rsidP="001C6B69">
      <w:pPr>
        <w:widowControl w:val="0"/>
        <w:autoSpaceDE w:val="0"/>
        <w:autoSpaceDN w:val="0"/>
        <w:adjustRightInd w:val="0"/>
        <w:jc w:val="right"/>
        <w:rPr>
          <w:b/>
          <w:bCs/>
        </w:rPr>
      </w:pPr>
    </w:p>
    <w:p w:rsidR="001C6B69" w:rsidRDefault="001C6B69" w:rsidP="001C6B69">
      <w:pPr>
        <w:widowControl w:val="0"/>
        <w:autoSpaceDE w:val="0"/>
        <w:autoSpaceDN w:val="0"/>
        <w:adjustRightInd w:val="0"/>
        <w:jc w:val="right"/>
        <w:rPr>
          <w:b/>
          <w:bCs/>
        </w:rPr>
      </w:pPr>
    </w:p>
    <w:p w:rsidR="001C6B69" w:rsidRDefault="001C6B69" w:rsidP="001C6B69">
      <w:pPr>
        <w:widowControl w:val="0"/>
        <w:autoSpaceDE w:val="0"/>
        <w:autoSpaceDN w:val="0"/>
        <w:adjustRightInd w:val="0"/>
        <w:jc w:val="right"/>
        <w:rPr>
          <w:b/>
          <w:bCs/>
        </w:rPr>
      </w:pPr>
    </w:p>
    <w:p w:rsidR="001C6B69" w:rsidRPr="00971998" w:rsidRDefault="001C6B69" w:rsidP="001C6B69">
      <w:pPr>
        <w:widowControl w:val="0"/>
        <w:autoSpaceDE w:val="0"/>
        <w:autoSpaceDN w:val="0"/>
        <w:adjustRightInd w:val="0"/>
        <w:jc w:val="right"/>
      </w:pPr>
    </w:p>
    <w:p w:rsidR="002C6171" w:rsidRDefault="002C6171" w:rsidP="00FD034D">
      <w:pPr>
        <w:widowControl w:val="0"/>
        <w:autoSpaceDE w:val="0"/>
        <w:autoSpaceDN w:val="0"/>
        <w:adjustRightInd w:val="0"/>
        <w:rPr>
          <w:b/>
          <w:bCs/>
        </w:rPr>
      </w:pPr>
    </w:p>
    <w:p w:rsidR="002C6171" w:rsidRDefault="002C6171" w:rsidP="00FD034D">
      <w:pPr>
        <w:widowControl w:val="0"/>
        <w:autoSpaceDE w:val="0"/>
        <w:autoSpaceDN w:val="0"/>
        <w:adjustRightInd w:val="0"/>
        <w:rPr>
          <w:b/>
          <w:bCs/>
        </w:rPr>
      </w:pPr>
    </w:p>
    <w:p w:rsidR="00C73223" w:rsidRDefault="00C73223" w:rsidP="00FD034D">
      <w:pPr>
        <w:widowControl w:val="0"/>
        <w:autoSpaceDE w:val="0"/>
        <w:autoSpaceDN w:val="0"/>
        <w:adjustRightInd w:val="0"/>
        <w:rPr>
          <w:b/>
          <w:bCs/>
        </w:rPr>
      </w:pPr>
      <w:r>
        <w:rPr>
          <w:b/>
          <w:bCs/>
        </w:rPr>
        <w:br w:type="page"/>
      </w:r>
    </w:p>
    <w:p w:rsidR="00FD034D" w:rsidRPr="00971998" w:rsidRDefault="00FD034D" w:rsidP="00FD034D">
      <w:pPr>
        <w:widowControl w:val="0"/>
        <w:autoSpaceDE w:val="0"/>
        <w:autoSpaceDN w:val="0"/>
        <w:adjustRightInd w:val="0"/>
      </w:pPr>
      <w:r w:rsidRPr="00971998">
        <w:rPr>
          <w:b/>
          <w:bCs/>
        </w:rPr>
        <w:t>Q3.</w:t>
      </w:r>
      <w:r w:rsidRPr="00971998">
        <w:rPr>
          <w:b/>
          <w:bCs/>
        </w:rPr>
        <w:br/>
      </w:r>
      <w:r w:rsidRPr="00971998">
        <w:t> Crude oil is composed mainly of alkanes, which are saturated hydrocarbons.</w:t>
      </w:r>
    </w:p>
    <w:p w:rsidR="00FD034D" w:rsidRPr="00971998" w:rsidRDefault="00FD034D" w:rsidP="00FD034D">
      <w:pPr>
        <w:widowControl w:val="0"/>
        <w:autoSpaceDE w:val="0"/>
        <w:autoSpaceDN w:val="0"/>
        <w:adjustRightInd w:val="0"/>
        <w:spacing w:before="120" w:after="120"/>
      </w:pPr>
      <w:r w:rsidRPr="00971998">
        <w:t xml:space="preserve">(a)  (i)  Define the term </w:t>
      </w:r>
      <w:r w:rsidRPr="00971998">
        <w:rPr>
          <w:b/>
          <w:bCs/>
        </w:rPr>
        <w:t>hydrocarbon</w:t>
      </w:r>
      <w:r w:rsidRPr="00971998">
        <w:t>.</w:t>
      </w:r>
    </w:p>
    <w:p w:rsidR="00FD034D" w:rsidRPr="00971998" w:rsidRDefault="00FD034D" w:rsidP="00FD034D">
      <w:pPr>
        <w:widowControl w:val="0"/>
        <w:autoSpaceDE w:val="0"/>
        <w:autoSpaceDN w:val="0"/>
        <w:adjustRightInd w:val="0"/>
        <w:jc w:val="right"/>
      </w:pPr>
      <w:r w:rsidRPr="00971998">
        <w:rPr>
          <w:b/>
          <w:bCs/>
          <w:color w:val="A8AAAD"/>
        </w:rPr>
        <w:t>(1)</w:t>
      </w:r>
    </w:p>
    <w:p w:rsidR="00FD034D" w:rsidRPr="008A6B99" w:rsidRDefault="002C6171" w:rsidP="002C6171">
      <w:pPr>
        <w:widowControl w:val="0"/>
        <w:autoSpaceDE w:val="0"/>
        <w:autoSpaceDN w:val="0"/>
        <w:adjustRightInd w:val="0"/>
        <w:spacing w:before="120" w:after="120"/>
        <w:rPr>
          <w:rFonts w:ascii="Arial" w:hAnsi="Arial" w:cs="Arial"/>
          <w:color w:val="000080"/>
        </w:rPr>
      </w:pPr>
      <w:r w:rsidRPr="008A6B99">
        <w:rPr>
          <w:rFonts w:ascii="Arial" w:hAnsi="Arial" w:cs="Arial"/>
          <w:color w:val="000080"/>
        </w:rPr>
        <w:t>Compound of Carbon and hydrogen ONLY</w:t>
      </w:r>
    </w:p>
    <w:p w:rsidR="00FD034D" w:rsidRPr="00971998" w:rsidRDefault="00FD034D" w:rsidP="00FD034D">
      <w:pPr>
        <w:widowControl w:val="0"/>
        <w:autoSpaceDE w:val="0"/>
        <w:autoSpaceDN w:val="0"/>
        <w:adjustRightInd w:val="0"/>
        <w:ind w:left="320"/>
      </w:pPr>
      <w:r w:rsidRPr="00971998">
        <w:br/>
        <w:t xml:space="preserve">(ii)  State what is meant by the term </w:t>
      </w:r>
      <w:r w:rsidRPr="00971998">
        <w:rPr>
          <w:b/>
          <w:bCs/>
        </w:rPr>
        <w:t>saturated</w:t>
      </w:r>
      <w:r w:rsidRPr="00971998">
        <w:t>, as applied to a hydrocarbon.</w:t>
      </w:r>
    </w:p>
    <w:p w:rsidR="001C6B69" w:rsidRPr="008A6B99" w:rsidRDefault="001C6B69" w:rsidP="001C6B69">
      <w:pPr>
        <w:widowControl w:val="0"/>
        <w:autoSpaceDE w:val="0"/>
        <w:autoSpaceDN w:val="0"/>
        <w:adjustRightInd w:val="0"/>
        <w:rPr>
          <w:rFonts w:ascii="Arial" w:hAnsi="Arial" w:cs="Arial"/>
          <w:bCs/>
          <w:color w:val="000080"/>
        </w:rPr>
      </w:pPr>
      <w:r w:rsidRPr="008A6B99">
        <w:rPr>
          <w:rFonts w:ascii="Arial" w:hAnsi="Arial" w:cs="Arial"/>
          <w:bCs/>
          <w:color w:val="000080"/>
        </w:rPr>
        <w:t xml:space="preserve">Contains only C-C single bonds/ only sigma bonds/contains no C=C (double) bonds </w:t>
      </w:r>
    </w:p>
    <w:p w:rsidR="00FD034D" w:rsidRPr="00971998" w:rsidRDefault="001C6B69" w:rsidP="001C6B69">
      <w:pPr>
        <w:widowControl w:val="0"/>
        <w:autoSpaceDE w:val="0"/>
        <w:autoSpaceDN w:val="0"/>
        <w:adjustRightInd w:val="0"/>
      </w:pPr>
      <w:r w:rsidRPr="008A6B99">
        <w:rPr>
          <w:rFonts w:ascii="Arial" w:hAnsi="Arial" w:cs="Arial"/>
          <w:bCs/>
          <w:i/>
          <w:color w:val="000080"/>
        </w:rPr>
        <w:t>Allow</w:t>
      </w:r>
      <w:r w:rsidRPr="008A6B99">
        <w:rPr>
          <w:rFonts w:ascii="Arial" w:hAnsi="Arial" w:cs="Arial"/>
          <w:bCs/>
          <w:color w:val="000080"/>
        </w:rPr>
        <w:t xml:space="preserve"> Has maximum number of hydrogen atoms </w:t>
      </w:r>
      <w:r w:rsidR="00FD034D" w:rsidRPr="0013292F">
        <w:rPr>
          <w:rFonts w:ascii="Arial" w:hAnsi="Arial" w:cs="Arial"/>
        </w:rPr>
        <w:br/>
      </w:r>
      <w:r w:rsidR="00FD034D" w:rsidRPr="00971998">
        <w:t>(b)  Crude oil can be separated into fractions.</w:t>
      </w:r>
    </w:p>
    <w:p w:rsidR="00FD034D" w:rsidRPr="00971998" w:rsidRDefault="00FD034D" w:rsidP="00FD034D">
      <w:pPr>
        <w:widowControl w:val="0"/>
        <w:autoSpaceDE w:val="0"/>
        <w:autoSpaceDN w:val="0"/>
        <w:adjustRightInd w:val="0"/>
        <w:ind w:left="320"/>
      </w:pPr>
      <w:r w:rsidRPr="00971998">
        <w:t>(i)  What property allows crude oil to be separated by fractional distillation?</w:t>
      </w:r>
    </w:p>
    <w:p w:rsidR="00FD034D" w:rsidRPr="00971998" w:rsidRDefault="00FD034D" w:rsidP="00FD034D">
      <w:pPr>
        <w:widowControl w:val="0"/>
        <w:autoSpaceDE w:val="0"/>
        <w:autoSpaceDN w:val="0"/>
        <w:adjustRightInd w:val="0"/>
        <w:jc w:val="right"/>
      </w:pPr>
      <w:r w:rsidRPr="00971998">
        <w:rPr>
          <w:b/>
          <w:bCs/>
          <w:color w:val="A8AAAD"/>
        </w:rPr>
        <w:t>(1)</w:t>
      </w:r>
    </w:p>
    <w:p w:rsidR="00FD034D" w:rsidRPr="00971998" w:rsidRDefault="008A6B99" w:rsidP="00FD034D">
      <w:pPr>
        <w:widowControl w:val="0"/>
        <w:autoSpaceDE w:val="0"/>
        <w:autoSpaceDN w:val="0"/>
        <w:adjustRightInd w:val="0"/>
        <w:ind w:left="320"/>
      </w:pPr>
      <w:r>
        <w:rPr>
          <w:rFonts w:ascii="Arial" w:hAnsi="Arial" w:cs="Arial"/>
          <w:noProof/>
        </w:rPr>
        <w:drawing>
          <wp:anchor distT="0" distB="0" distL="114300" distR="114300" simplePos="0" relativeHeight="251878400" behindDoc="0" locked="0" layoutInCell="1" allowOverlap="1" wp14:anchorId="61030F53" wp14:editId="4D6FD81D">
            <wp:simplePos x="0" y="0"/>
            <wp:positionH relativeFrom="column">
              <wp:posOffset>3032125</wp:posOffset>
            </wp:positionH>
            <wp:positionV relativeFrom="paragraph">
              <wp:posOffset>396875</wp:posOffset>
            </wp:positionV>
            <wp:extent cx="2715895" cy="2762250"/>
            <wp:effectExtent l="0" t="0" r="8255"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rotWithShape="1">
                    <a:blip r:embed="rId328">
                      <a:extLst>
                        <a:ext uri="{28A0092B-C50C-407E-A947-70E740481C1C}">
                          <a14:useLocalDpi xmlns:a14="http://schemas.microsoft.com/office/drawing/2010/main" val="0"/>
                        </a:ext>
                      </a:extLst>
                    </a:blip>
                    <a:srcRect t="6696" r="39752" b="27232"/>
                    <a:stretch/>
                  </pic:blipFill>
                  <pic:spPr bwMode="auto">
                    <a:xfrm>
                      <a:off x="0" y="0"/>
                      <a:ext cx="2715895"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B69" w:rsidRPr="008A6B99">
        <w:rPr>
          <w:rFonts w:ascii="Arial" w:hAnsi="Arial" w:cs="Arial"/>
          <w:color w:val="000080"/>
        </w:rPr>
        <w:t>Different boiling points</w:t>
      </w:r>
      <w:r w:rsidR="001C6B69">
        <w:rPr>
          <w:color w:val="002060"/>
        </w:rPr>
        <w:t>.</w:t>
      </w:r>
      <w:r w:rsidR="00FD034D" w:rsidRPr="00971998">
        <w:br/>
        <w:t>(ii)  Many chemists are of the opinion that we should use fuels such as biodiesel rather than petrol and diesel.</w:t>
      </w:r>
    </w:p>
    <w:p w:rsidR="00FD034D" w:rsidRPr="00971998" w:rsidRDefault="00FD034D" w:rsidP="00FD034D">
      <w:pPr>
        <w:widowControl w:val="0"/>
        <w:autoSpaceDE w:val="0"/>
        <w:autoSpaceDN w:val="0"/>
        <w:adjustRightInd w:val="0"/>
        <w:ind w:left="480"/>
      </w:pPr>
      <w:r w:rsidRPr="00971998">
        <w:t xml:space="preserve">Suggest </w:t>
      </w:r>
      <w:r w:rsidRPr="00971998">
        <w:rPr>
          <w:b/>
          <w:bCs/>
        </w:rPr>
        <w:t>one</w:t>
      </w:r>
      <w:r w:rsidRPr="00971998">
        <w:t xml:space="preserve"> reason to support this opinion.</w:t>
      </w:r>
    </w:p>
    <w:p w:rsidR="00FD034D" w:rsidRPr="00971998" w:rsidRDefault="00FD034D" w:rsidP="00FD034D">
      <w:pPr>
        <w:widowControl w:val="0"/>
        <w:autoSpaceDE w:val="0"/>
        <w:autoSpaceDN w:val="0"/>
        <w:adjustRightInd w:val="0"/>
        <w:jc w:val="right"/>
      </w:pPr>
      <w:r w:rsidRPr="00971998">
        <w:rPr>
          <w:b/>
          <w:bCs/>
          <w:color w:val="A8AAAD"/>
        </w:rPr>
        <w:t>(1)</w:t>
      </w:r>
    </w:p>
    <w:p w:rsidR="001C6B69" w:rsidRDefault="001C6B69" w:rsidP="00FD034D">
      <w:pPr>
        <w:widowControl w:val="0"/>
        <w:autoSpaceDE w:val="0"/>
        <w:autoSpaceDN w:val="0"/>
        <w:adjustRightInd w:val="0"/>
        <w:spacing w:before="120" w:after="120"/>
      </w:pPr>
    </w:p>
    <w:p w:rsidR="001C6B69" w:rsidRDefault="001C6B69" w:rsidP="00FD034D">
      <w:pPr>
        <w:widowControl w:val="0"/>
        <w:autoSpaceDE w:val="0"/>
        <w:autoSpaceDN w:val="0"/>
        <w:adjustRightInd w:val="0"/>
        <w:spacing w:before="120" w:after="120"/>
      </w:pPr>
      <w:r w:rsidRPr="00971998">
        <w:t xml:space="preserve"> </w:t>
      </w:r>
    </w:p>
    <w:p w:rsidR="001C6B69" w:rsidRDefault="001C6B69" w:rsidP="00FD034D">
      <w:pPr>
        <w:widowControl w:val="0"/>
        <w:autoSpaceDE w:val="0"/>
        <w:autoSpaceDN w:val="0"/>
        <w:adjustRightInd w:val="0"/>
        <w:spacing w:before="120" w:after="120"/>
      </w:pPr>
    </w:p>
    <w:p w:rsidR="001C6B69" w:rsidRDefault="001C6B69" w:rsidP="00FD034D">
      <w:pPr>
        <w:widowControl w:val="0"/>
        <w:autoSpaceDE w:val="0"/>
        <w:autoSpaceDN w:val="0"/>
        <w:adjustRightInd w:val="0"/>
        <w:spacing w:before="120" w:after="120"/>
      </w:pPr>
    </w:p>
    <w:p w:rsidR="001C6B69" w:rsidRDefault="001C6B69" w:rsidP="00FD034D">
      <w:pPr>
        <w:widowControl w:val="0"/>
        <w:autoSpaceDE w:val="0"/>
        <w:autoSpaceDN w:val="0"/>
        <w:adjustRightInd w:val="0"/>
        <w:spacing w:before="120" w:after="120"/>
      </w:pPr>
    </w:p>
    <w:p w:rsidR="001C6B69" w:rsidRDefault="001C6B69" w:rsidP="00FD034D">
      <w:pPr>
        <w:widowControl w:val="0"/>
        <w:autoSpaceDE w:val="0"/>
        <w:autoSpaceDN w:val="0"/>
        <w:adjustRightInd w:val="0"/>
        <w:spacing w:before="120" w:after="120"/>
      </w:pPr>
    </w:p>
    <w:p w:rsidR="001C6B69" w:rsidRDefault="001C6B69" w:rsidP="00FD034D">
      <w:pPr>
        <w:widowControl w:val="0"/>
        <w:autoSpaceDE w:val="0"/>
        <w:autoSpaceDN w:val="0"/>
        <w:adjustRightInd w:val="0"/>
        <w:spacing w:before="120" w:after="120"/>
      </w:pPr>
    </w:p>
    <w:p w:rsidR="001C6B69" w:rsidRDefault="001C6B69" w:rsidP="00FD034D">
      <w:pPr>
        <w:widowControl w:val="0"/>
        <w:autoSpaceDE w:val="0"/>
        <w:autoSpaceDN w:val="0"/>
        <w:adjustRightInd w:val="0"/>
        <w:spacing w:before="120" w:after="120"/>
      </w:pPr>
    </w:p>
    <w:p w:rsidR="001C6B69" w:rsidRDefault="001C6B69" w:rsidP="00FD034D">
      <w:pPr>
        <w:widowControl w:val="0"/>
        <w:autoSpaceDE w:val="0"/>
        <w:autoSpaceDN w:val="0"/>
        <w:adjustRightInd w:val="0"/>
        <w:spacing w:before="120" w:after="120"/>
      </w:pPr>
    </w:p>
    <w:p w:rsidR="00FD034D" w:rsidRPr="00971998" w:rsidRDefault="00FD034D" w:rsidP="00FD034D">
      <w:pPr>
        <w:widowControl w:val="0"/>
        <w:autoSpaceDE w:val="0"/>
        <w:autoSpaceDN w:val="0"/>
        <w:adjustRightInd w:val="0"/>
        <w:spacing w:before="120" w:after="120"/>
      </w:pPr>
      <w:r w:rsidRPr="00971998">
        <w:t xml:space="preserve">(c)  A molecule of a hydrocarbon, </w:t>
      </w:r>
      <w:r w:rsidRPr="00971998">
        <w:rPr>
          <w:b/>
          <w:bCs/>
        </w:rPr>
        <w:t>X</w:t>
      </w:r>
      <w:r w:rsidRPr="00971998">
        <w:t>, can be cracked to form one molecule of pentane, C</w:t>
      </w:r>
      <w:r w:rsidRPr="00971998">
        <w:rPr>
          <w:vertAlign w:val="subscript"/>
        </w:rPr>
        <w:t>5</w:t>
      </w:r>
      <w:r w:rsidRPr="00971998">
        <w:t>H</w:t>
      </w:r>
      <w:r w:rsidRPr="00971998">
        <w:rPr>
          <w:vertAlign w:val="subscript"/>
        </w:rPr>
        <w:t>12</w:t>
      </w:r>
      <w:r w:rsidRPr="00971998">
        <w:t>, and two molecules of ethene only.</w:t>
      </w:r>
    </w:p>
    <w:p w:rsidR="00FD034D" w:rsidRPr="00971998" w:rsidRDefault="00FD034D" w:rsidP="00FD034D">
      <w:pPr>
        <w:widowControl w:val="0"/>
        <w:autoSpaceDE w:val="0"/>
        <w:autoSpaceDN w:val="0"/>
        <w:adjustRightInd w:val="0"/>
        <w:ind w:left="320"/>
      </w:pPr>
      <w:r w:rsidRPr="00971998">
        <w:t xml:space="preserve">(i)  Deduce the molecular formula of </w:t>
      </w:r>
      <w:r w:rsidRPr="00971998">
        <w:rPr>
          <w:b/>
          <w:bCs/>
        </w:rPr>
        <w:t>X</w:t>
      </w:r>
      <w:r w:rsidRPr="00971998">
        <w:t>.</w:t>
      </w:r>
    </w:p>
    <w:p w:rsidR="00FD034D" w:rsidRPr="00971998" w:rsidRDefault="001C6B69" w:rsidP="001C6B69">
      <w:pPr>
        <w:widowControl w:val="0"/>
        <w:autoSpaceDE w:val="0"/>
        <w:autoSpaceDN w:val="0"/>
        <w:adjustRightInd w:val="0"/>
        <w:ind w:left="320"/>
        <w:jc w:val="both"/>
      </w:pPr>
      <w:r w:rsidRPr="008A6B99">
        <w:rPr>
          <w:rFonts w:ascii="Arial" w:hAnsi="Arial" w:cs="Arial"/>
          <w:color w:val="000080"/>
        </w:rPr>
        <w:t>C</w:t>
      </w:r>
      <w:r w:rsidRPr="008A6B99">
        <w:rPr>
          <w:rFonts w:ascii="Arial" w:hAnsi="Arial" w:cs="Arial"/>
          <w:color w:val="000080"/>
          <w:vertAlign w:val="subscript"/>
        </w:rPr>
        <w:t>9</w:t>
      </w:r>
      <w:r w:rsidRPr="008A6B99">
        <w:rPr>
          <w:rFonts w:ascii="Arial" w:hAnsi="Arial" w:cs="Arial"/>
          <w:color w:val="000080"/>
        </w:rPr>
        <w:t>H</w:t>
      </w:r>
      <w:r w:rsidRPr="008A6B99">
        <w:rPr>
          <w:rFonts w:ascii="Arial" w:hAnsi="Arial" w:cs="Arial"/>
          <w:color w:val="000080"/>
          <w:vertAlign w:val="subscript"/>
        </w:rPr>
        <w:t>20</w:t>
      </w:r>
      <w:r w:rsidR="00FD034D" w:rsidRPr="0013292F">
        <w:rPr>
          <w:rFonts w:ascii="Arial" w:hAnsi="Arial" w:cs="Arial"/>
        </w:rPr>
        <w:br/>
      </w:r>
      <w:r w:rsidR="00FD034D" w:rsidRPr="00971998">
        <w:t xml:space="preserve">(ii)  Give </w:t>
      </w:r>
      <w:r w:rsidR="00FD034D" w:rsidRPr="00971998">
        <w:rPr>
          <w:b/>
          <w:bCs/>
        </w:rPr>
        <w:t>one</w:t>
      </w:r>
      <w:r w:rsidR="00FD034D" w:rsidRPr="00971998">
        <w:t xml:space="preserve"> reason why cracking reactions are carried out in industry and suggest why high temperatures are used in this process other than to speed up the reaction.</w:t>
      </w:r>
    </w:p>
    <w:p w:rsidR="00FD034D" w:rsidRPr="00971998" w:rsidRDefault="001C6B69" w:rsidP="00FD034D">
      <w:pPr>
        <w:widowControl w:val="0"/>
        <w:autoSpaceDE w:val="0"/>
        <w:autoSpaceDN w:val="0"/>
        <w:adjustRightInd w:val="0"/>
        <w:spacing w:before="120" w:after="120"/>
      </w:pPr>
      <w:r>
        <w:rPr>
          <w:rFonts w:ascii="Arial" w:hAnsi="Arial" w:cs="Arial"/>
          <w:noProof/>
        </w:rPr>
        <w:drawing>
          <wp:inline distT="0" distB="0" distL="0" distR="0">
            <wp:extent cx="6322423" cy="5812971"/>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rotWithShape="1">
                    <a:blip r:embed="rId329">
                      <a:extLst>
                        <a:ext uri="{28A0092B-C50C-407E-A947-70E740481C1C}">
                          <a14:useLocalDpi xmlns:a14="http://schemas.microsoft.com/office/drawing/2010/main" val="0"/>
                        </a:ext>
                      </a:extLst>
                    </a:blip>
                    <a:srcRect b="22201"/>
                    <a:stretch/>
                  </pic:blipFill>
                  <pic:spPr bwMode="auto">
                    <a:xfrm>
                      <a:off x="0" y="0"/>
                      <a:ext cx="6322695" cy="5813221"/>
                    </a:xfrm>
                    <a:prstGeom prst="rect">
                      <a:avLst/>
                    </a:prstGeom>
                    <a:noFill/>
                    <a:ln>
                      <a:noFill/>
                    </a:ln>
                    <a:extLst>
                      <a:ext uri="{53640926-AAD7-44D8-BBD7-CCE9431645EC}">
                        <a14:shadowObscured xmlns:a14="http://schemas.microsoft.com/office/drawing/2010/main"/>
                      </a:ext>
                    </a:extLst>
                  </pic:spPr>
                </pic:pic>
              </a:graphicData>
            </a:graphic>
          </wp:inline>
        </w:drawing>
      </w:r>
      <w:r w:rsidR="00FD034D" w:rsidRPr="00971998">
        <w:br/>
        <w:t>(d)  Butane, C</w:t>
      </w:r>
      <w:r w:rsidR="00FD034D" w:rsidRPr="00971998">
        <w:rPr>
          <w:vertAlign w:val="subscript"/>
        </w:rPr>
        <w:t>4</w:t>
      </w:r>
      <w:r w:rsidR="00FD034D" w:rsidRPr="00971998">
        <w:t>H</w:t>
      </w:r>
      <w:r w:rsidR="00FD034D" w:rsidRPr="00971998">
        <w:rPr>
          <w:vertAlign w:val="subscript"/>
        </w:rPr>
        <w:t>10</w:t>
      </w:r>
      <w:r w:rsidR="00FD034D" w:rsidRPr="00971998">
        <w:t>, is a hydrocarbon which is used as a fuel. It is a gas under standard conditions.</w:t>
      </w:r>
    </w:p>
    <w:p w:rsidR="00FD034D" w:rsidRPr="00971998" w:rsidRDefault="00FD034D" w:rsidP="00FD034D">
      <w:pPr>
        <w:widowControl w:val="0"/>
        <w:autoSpaceDE w:val="0"/>
        <w:autoSpaceDN w:val="0"/>
        <w:adjustRightInd w:val="0"/>
        <w:ind w:left="320"/>
      </w:pPr>
      <w:r w:rsidRPr="00971998">
        <w:t xml:space="preserve">(i)  Explain what is meant by the term </w:t>
      </w:r>
      <w:r w:rsidRPr="00971998">
        <w:rPr>
          <w:b/>
          <w:bCs/>
        </w:rPr>
        <w:t>fuel</w:t>
      </w:r>
      <w:r w:rsidRPr="00971998">
        <w:t>.</w:t>
      </w:r>
    </w:p>
    <w:p w:rsidR="00FD034D" w:rsidRPr="008A6B99" w:rsidRDefault="001C6B69" w:rsidP="0013292F">
      <w:pPr>
        <w:widowControl w:val="0"/>
        <w:autoSpaceDE w:val="0"/>
        <w:autoSpaceDN w:val="0"/>
        <w:adjustRightInd w:val="0"/>
        <w:ind w:firstLine="320"/>
        <w:rPr>
          <w:rFonts w:ascii="Arial" w:hAnsi="Arial" w:cs="Arial"/>
          <w:color w:val="000080"/>
        </w:rPr>
      </w:pPr>
      <w:r w:rsidRPr="008A6B99">
        <w:rPr>
          <w:rFonts w:ascii="Arial" w:hAnsi="Arial" w:cs="Arial"/>
          <w:color w:val="000080"/>
        </w:rPr>
        <w:t xml:space="preserve">A </w:t>
      </w:r>
      <w:r w:rsidR="0013292F" w:rsidRPr="008A6B99">
        <w:rPr>
          <w:rFonts w:ascii="Arial" w:hAnsi="Arial" w:cs="Arial"/>
          <w:color w:val="000080"/>
        </w:rPr>
        <w:t>s</w:t>
      </w:r>
      <w:r w:rsidRPr="008A6B99">
        <w:rPr>
          <w:rFonts w:ascii="Arial" w:hAnsi="Arial" w:cs="Arial"/>
          <w:color w:val="000080"/>
        </w:rPr>
        <w:t xml:space="preserve">ubstance that </w:t>
      </w:r>
      <w:r w:rsidR="0013292F" w:rsidRPr="008A6B99">
        <w:rPr>
          <w:rFonts w:ascii="Arial" w:hAnsi="Arial" w:cs="Arial"/>
          <w:color w:val="000080"/>
        </w:rPr>
        <w:t>releas</w:t>
      </w:r>
      <w:r w:rsidRPr="008A6B99">
        <w:rPr>
          <w:rFonts w:ascii="Arial" w:hAnsi="Arial" w:cs="Arial"/>
          <w:color w:val="000080"/>
        </w:rPr>
        <w:t xml:space="preserve">es energy or produces heat </w:t>
      </w:r>
    </w:p>
    <w:p w:rsidR="00FD034D" w:rsidRDefault="00FD034D" w:rsidP="00FD034D">
      <w:pPr>
        <w:widowControl w:val="0"/>
        <w:autoSpaceDE w:val="0"/>
        <w:autoSpaceDN w:val="0"/>
        <w:adjustRightInd w:val="0"/>
        <w:ind w:left="320"/>
      </w:pPr>
      <w:r w:rsidRPr="00971998">
        <w:t xml:space="preserve">(ii)  Write an equation for the </w:t>
      </w:r>
      <w:r w:rsidRPr="00971998">
        <w:rPr>
          <w:b/>
          <w:bCs/>
        </w:rPr>
        <w:t>complete</w:t>
      </w:r>
      <w:r w:rsidRPr="00971998">
        <w:t xml:space="preserve"> combustion of butane under standard conditions. Include state symbols in your answer.</w:t>
      </w:r>
    </w:p>
    <w:p w:rsidR="00076138" w:rsidRDefault="00076138" w:rsidP="00FD034D">
      <w:pPr>
        <w:widowControl w:val="0"/>
        <w:autoSpaceDE w:val="0"/>
        <w:autoSpaceDN w:val="0"/>
        <w:adjustRightInd w:val="0"/>
        <w:ind w:left="320"/>
      </w:pPr>
    </w:p>
    <w:p w:rsidR="00076138" w:rsidRPr="008A6B99" w:rsidRDefault="00076138" w:rsidP="00FD034D">
      <w:pPr>
        <w:widowControl w:val="0"/>
        <w:autoSpaceDE w:val="0"/>
        <w:autoSpaceDN w:val="0"/>
        <w:adjustRightInd w:val="0"/>
        <w:ind w:left="320"/>
        <w:rPr>
          <w:rFonts w:ascii="Arial" w:hAnsi="Arial" w:cs="Arial"/>
          <w:color w:val="000080"/>
        </w:rPr>
      </w:pPr>
      <w:r w:rsidRPr="008A6B99">
        <w:rPr>
          <w:rFonts w:ascii="Arial" w:hAnsi="Arial" w:cs="Arial"/>
          <w:color w:val="000080"/>
        </w:rPr>
        <w:t>C</w:t>
      </w:r>
      <w:r w:rsidRPr="008A6B99">
        <w:rPr>
          <w:rFonts w:ascii="Arial" w:hAnsi="Arial" w:cs="Arial"/>
          <w:color w:val="000080"/>
          <w:vertAlign w:val="subscript"/>
        </w:rPr>
        <w:t>4</w:t>
      </w:r>
      <w:r w:rsidRPr="008A6B99">
        <w:rPr>
          <w:rFonts w:ascii="Arial" w:hAnsi="Arial" w:cs="Arial"/>
          <w:color w:val="000080"/>
        </w:rPr>
        <w:t>H</w:t>
      </w:r>
      <w:r w:rsidRPr="008A6B99">
        <w:rPr>
          <w:rFonts w:ascii="Arial" w:hAnsi="Arial" w:cs="Arial"/>
          <w:color w:val="000080"/>
          <w:vertAlign w:val="subscript"/>
        </w:rPr>
        <w:t>10</w:t>
      </w:r>
      <w:r w:rsidR="008A6B99" w:rsidRPr="008A6B99">
        <w:rPr>
          <w:rFonts w:ascii="Arial" w:hAnsi="Arial" w:cs="Arial"/>
          <w:color w:val="000080"/>
        </w:rPr>
        <w:t xml:space="preserve"> (g) + 6</w:t>
      </w:r>
      <w:r w:rsidRPr="008A6B99">
        <w:rPr>
          <w:rFonts w:ascii="Arial" w:hAnsi="Arial" w:cs="Arial"/>
          <w:color w:val="000080"/>
        </w:rPr>
        <w:t>½ O</w:t>
      </w:r>
      <w:r w:rsidRPr="008A6B99">
        <w:rPr>
          <w:rFonts w:ascii="Arial" w:hAnsi="Arial" w:cs="Arial"/>
          <w:color w:val="000080"/>
          <w:vertAlign w:val="subscript"/>
        </w:rPr>
        <w:t>2</w:t>
      </w:r>
      <w:r w:rsidRPr="008A6B99">
        <w:rPr>
          <w:rFonts w:ascii="Arial" w:hAnsi="Arial" w:cs="Arial"/>
          <w:color w:val="000080"/>
        </w:rPr>
        <w:t xml:space="preserve"> (g) </w:t>
      </w:r>
      <w:r w:rsidRPr="008A6B99">
        <w:rPr>
          <w:rFonts w:ascii="Arial" w:hAnsi="Arial" w:cs="Arial"/>
          <w:color w:val="000080"/>
        </w:rPr>
        <w:sym w:font="Wingdings" w:char="F0E0"/>
      </w:r>
      <w:r w:rsidRPr="008A6B99">
        <w:rPr>
          <w:rFonts w:ascii="Arial" w:hAnsi="Arial" w:cs="Arial"/>
          <w:color w:val="000080"/>
        </w:rPr>
        <w:t xml:space="preserve"> 4CO</w:t>
      </w:r>
      <w:r w:rsidRPr="008A6B99">
        <w:rPr>
          <w:rFonts w:ascii="Arial" w:hAnsi="Arial" w:cs="Arial"/>
          <w:color w:val="000080"/>
          <w:vertAlign w:val="subscript"/>
        </w:rPr>
        <w:t>2</w:t>
      </w:r>
      <w:r w:rsidRPr="008A6B99">
        <w:rPr>
          <w:rFonts w:ascii="Arial" w:hAnsi="Arial" w:cs="Arial"/>
          <w:color w:val="000080"/>
        </w:rPr>
        <w:t xml:space="preserve"> (g) + 5H</w:t>
      </w:r>
      <w:r w:rsidRPr="008A6B99">
        <w:rPr>
          <w:rFonts w:ascii="Arial" w:hAnsi="Arial" w:cs="Arial"/>
          <w:color w:val="000080"/>
          <w:vertAlign w:val="subscript"/>
        </w:rPr>
        <w:t>2</w:t>
      </w:r>
      <w:r w:rsidRPr="008A6B99">
        <w:rPr>
          <w:rFonts w:ascii="Arial" w:hAnsi="Arial" w:cs="Arial"/>
          <w:color w:val="000080"/>
        </w:rPr>
        <w:t xml:space="preserve">O (l) </w:t>
      </w:r>
    </w:p>
    <w:p w:rsidR="00FD034D" w:rsidRPr="00076138" w:rsidRDefault="00FD034D" w:rsidP="00FD034D">
      <w:pPr>
        <w:widowControl w:val="0"/>
        <w:autoSpaceDE w:val="0"/>
        <w:autoSpaceDN w:val="0"/>
        <w:adjustRightInd w:val="0"/>
        <w:jc w:val="right"/>
        <w:rPr>
          <w:color w:val="002060"/>
        </w:rPr>
      </w:pPr>
      <w:r w:rsidRPr="00076138">
        <w:rPr>
          <w:b/>
          <w:bCs/>
          <w:color w:val="002060"/>
        </w:rPr>
        <w:t>(2)</w:t>
      </w:r>
    </w:p>
    <w:p w:rsidR="00FD034D" w:rsidRPr="00971998" w:rsidRDefault="00076138" w:rsidP="00FD034D">
      <w:pPr>
        <w:widowControl w:val="0"/>
        <w:autoSpaceDE w:val="0"/>
        <w:autoSpaceDN w:val="0"/>
        <w:adjustRightInd w:val="0"/>
        <w:ind w:left="320"/>
      </w:pPr>
      <w:r w:rsidRPr="00076138">
        <w:rPr>
          <w:color w:val="002060"/>
        </w:rPr>
        <w:t xml:space="preserve">Or multiples </w:t>
      </w:r>
      <w:r w:rsidR="00FD034D" w:rsidRPr="00076138">
        <w:rPr>
          <w:color w:val="002060"/>
        </w:rPr>
        <w:br/>
      </w:r>
      <w:r w:rsidR="00FD034D" w:rsidRPr="00076138">
        <w:rPr>
          <w:color w:val="002060"/>
        </w:rPr>
        <w:br/>
      </w:r>
      <w:r w:rsidR="00FD034D" w:rsidRPr="00971998">
        <w:t xml:space="preserve">(iii)  Write an equation for the </w:t>
      </w:r>
      <w:r w:rsidR="00FD034D" w:rsidRPr="00971998">
        <w:rPr>
          <w:b/>
          <w:bCs/>
        </w:rPr>
        <w:t>incomplete</w:t>
      </w:r>
      <w:r w:rsidR="00FD034D" w:rsidRPr="00971998">
        <w:t xml:space="preserve"> combustion of butane to form carbon monoxide and water only. State symbols are not required.</w:t>
      </w:r>
    </w:p>
    <w:p w:rsidR="00FD034D" w:rsidRPr="00971998" w:rsidRDefault="00FD034D" w:rsidP="00FD034D">
      <w:pPr>
        <w:widowControl w:val="0"/>
        <w:autoSpaceDE w:val="0"/>
        <w:autoSpaceDN w:val="0"/>
        <w:adjustRightInd w:val="0"/>
        <w:jc w:val="right"/>
      </w:pPr>
      <w:r w:rsidRPr="00971998">
        <w:rPr>
          <w:b/>
          <w:bCs/>
          <w:color w:val="A8AAAD"/>
        </w:rPr>
        <w:t>(1)</w:t>
      </w:r>
    </w:p>
    <w:p w:rsidR="00076138" w:rsidRPr="008A6B99" w:rsidRDefault="00076138" w:rsidP="00076138">
      <w:pPr>
        <w:widowControl w:val="0"/>
        <w:autoSpaceDE w:val="0"/>
        <w:autoSpaceDN w:val="0"/>
        <w:adjustRightInd w:val="0"/>
        <w:ind w:left="320"/>
        <w:rPr>
          <w:rFonts w:ascii="Arial" w:hAnsi="Arial" w:cs="Arial"/>
          <w:color w:val="000080"/>
        </w:rPr>
      </w:pPr>
      <w:r w:rsidRPr="008A6B99">
        <w:rPr>
          <w:rFonts w:ascii="Arial" w:hAnsi="Arial" w:cs="Arial"/>
          <w:color w:val="000080"/>
        </w:rPr>
        <w:t>C</w:t>
      </w:r>
      <w:r w:rsidRPr="008A6B99">
        <w:rPr>
          <w:rFonts w:ascii="Arial" w:hAnsi="Arial" w:cs="Arial"/>
          <w:color w:val="000080"/>
          <w:vertAlign w:val="subscript"/>
        </w:rPr>
        <w:t>4</w:t>
      </w:r>
      <w:r w:rsidRPr="008A6B99">
        <w:rPr>
          <w:rFonts w:ascii="Arial" w:hAnsi="Arial" w:cs="Arial"/>
          <w:color w:val="000080"/>
        </w:rPr>
        <w:t>H</w:t>
      </w:r>
      <w:r w:rsidRPr="008A6B99">
        <w:rPr>
          <w:rFonts w:ascii="Arial" w:hAnsi="Arial" w:cs="Arial"/>
          <w:color w:val="000080"/>
          <w:vertAlign w:val="subscript"/>
        </w:rPr>
        <w:t>10</w:t>
      </w:r>
      <w:r w:rsidRPr="008A6B99">
        <w:rPr>
          <w:rFonts w:ascii="Arial" w:hAnsi="Arial" w:cs="Arial"/>
          <w:color w:val="000080"/>
        </w:rPr>
        <w:t xml:space="preserve"> (g) + 4 ½ O</w:t>
      </w:r>
      <w:r w:rsidRPr="008A6B99">
        <w:rPr>
          <w:rFonts w:ascii="Arial" w:hAnsi="Arial" w:cs="Arial"/>
          <w:color w:val="000080"/>
          <w:vertAlign w:val="subscript"/>
        </w:rPr>
        <w:t>2</w:t>
      </w:r>
      <w:r w:rsidRPr="008A6B99">
        <w:rPr>
          <w:rFonts w:ascii="Arial" w:hAnsi="Arial" w:cs="Arial"/>
          <w:color w:val="000080"/>
        </w:rPr>
        <w:t xml:space="preserve"> (g) </w:t>
      </w:r>
      <w:r w:rsidRPr="008A6B99">
        <w:rPr>
          <w:rFonts w:ascii="Arial" w:hAnsi="Arial" w:cs="Arial"/>
          <w:color w:val="000080"/>
        </w:rPr>
        <w:sym w:font="Wingdings" w:char="F0E0"/>
      </w:r>
      <w:r w:rsidRPr="008A6B99">
        <w:rPr>
          <w:rFonts w:ascii="Arial" w:hAnsi="Arial" w:cs="Arial"/>
          <w:color w:val="000080"/>
        </w:rPr>
        <w:t xml:space="preserve"> 4CO (g) +5 H</w:t>
      </w:r>
      <w:r w:rsidRPr="008A6B99">
        <w:rPr>
          <w:rFonts w:ascii="Arial" w:hAnsi="Arial" w:cs="Arial"/>
          <w:color w:val="000080"/>
          <w:vertAlign w:val="subscript"/>
        </w:rPr>
        <w:t>2</w:t>
      </w:r>
      <w:r w:rsidRPr="008A6B99">
        <w:rPr>
          <w:rFonts w:ascii="Arial" w:hAnsi="Arial" w:cs="Arial"/>
          <w:color w:val="000080"/>
        </w:rPr>
        <w:t xml:space="preserve">O (l) </w:t>
      </w:r>
    </w:p>
    <w:p w:rsidR="00FD034D" w:rsidRPr="00971998" w:rsidRDefault="00FD034D" w:rsidP="00FD034D">
      <w:pPr>
        <w:widowControl w:val="0"/>
        <w:autoSpaceDE w:val="0"/>
        <w:autoSpaceDN w:val="0"/>
        <w:adjustRightInd w:val="0"/>
        <w:ind w:left="320"/>
      </w:pPr>
      <w:r w:rsidRPr="00971998">
        <w:br/>
      </w:r>
      <w:r w:rsidRPr="00971998">
        <w:br/>
      </w:r>
      <w:r w:rsidRPr="00971998">
        <w:br/>
        <w:t>(iv)  Under what conditions would you expect incomplete combustion to occur?</w:t>
      </w:r>
    </w:p>
    <w:p w:rsidR="00FD034D" w:rsidRPr="00971998" w:rsidRDefault="00FD034D" w:rsidP="00FD034D">
      <w:pPr>
        <w:widowControl w:val="0"/>
        <w:autoSpaceDE w:val="0"/>
        <w:autoSpaceDN w:val="0"/>
        <w:adjustRightInd w:val="0"/>
        <w:jc w:val="right"/>
      </w:pPr>
      <w:r w:rsidRPr="00971998">
        <w:rPr>
          <w:b/>
          <w:bCs/>
          <w:color w:val="A8AAAD"/>
        </w:rPr>
        <w:t>(1)</w:t>
      </w:r>
    </w:p>
    <w:p w:rsidR="00076138" w:rsidRPr="008A6B99" w:rsidRDefault="00076138" w:rsidP="00FD034D">
      <w:pPr>
        <w:widowControl w:val="0"/>
        <w:autoSpaceDE w:val="0"/>
        <w:autoSpaceDN w:val="0"/>
        <w:adjustRightInd w:val="0"/>
        <w:spacing w:before="120" w:after="120"/>
        <w:rPr>
          <w:rFonts w:ascii="Arial" w:hAnsi="Arial" w:cs="Arial"/>
          <w:color w:val="000080"/>
        </w:rPr>
      </w:pPr>
      <w:r w:rsidRPr="008A6B99">
        <w:rPr>
          <w:rFonts w:ascii="Arial" w:hAnsi="Arial" w:cs="Arial"/>
          <w:color w:val="000080"/>
        </w:rPr>
        <w:t xml:space="preserve">Limited supply of air/oxygen </w:t>
      </w:r>
    </w:p>
    <w:p w:rsidR="00FD034D" w:rsidRPr="00971998" w:rsidRDefault="00FD034D" w:rsidP="00FD034D">
      <w:pPr>
        <w:widowControl w:val="0"/>
        <w:autoSpaceDE w:val="0"/>
        <w:autoSpaceDN w:val="0"/>
        <w:adjustRightInd w:val="0"/>
        <w:spacing w:before="120" w:after="120"/>
      </w:pPr>
      <w:r w:rsidRPr="00971998">
        <w:br/>
        <w:t>(e)  Butane can react with bromine, in the presence of ultraviolet radiation, according to the following equation.</w:t>
      </w:r>
    </w:p>
    <w:p w:rsidR="00FD034D" w:rsidRPr="00971998" w:rsidRDefault="00FD034D" w:rsidP="00FD034D">
      <w:pPr>
        <w:widowControl w:val="0"/>
        <w:autoSpaceDE w:val="0"/>
        <w:autoSpaceDN w:val="0"/>
        <w:adjustRightInd w:val="0"/>
        <w:spacing w:before="120" w:after="120"/>
        <w:jc w:val="center"/>
      </w:pPr>
      <w:r w:rsidRPr="00971998">
        <w:t>C</w:t>
      </w:r>
      <w:r w:rsidRPr="00971998">
        <w:rPr>
          <w:vertAlign w:val="subscript"/>
        </w:rPr>
        <w:t>4</w:t>
      </w:r>
      <w:r w:rsidRPr="00971998">
        <w:t>H</w:t>
      </w:r>
      <w:r w:rsidRPr="00971998">
        <w:rPr>
          <w:vertAlign w:val="subscript"/>
        </w:rPr>
        <w:t>10</w:t>
      </w:r>
      <w:r w:rsidRPr="00971998">
        <w:t xml:space="preserve"> + Br</w:t>
      </w:r>
      <w:r w:rsidRPr="00971998">
        <w:rPr>
          <w:vertAlign w:val="subscript"/>
        </w:rPr>
        <w:t>2</w:t>
      </w:r>
      <w:r w:rsidRPr="00971998">
        <w:t xml:space="preserve"> → C</w:t>
      </w:r>
      <w:r w:rsidRPr="00971998">
        <w:rPr>
          <w:vertAlign w:val="subscript"/>
        </w:rPr>
        <w:t>4</w:t>
      </w:r>
      <w:r w:rsidRPr="00971998">
        <w:t>H</w:t>
      </w:r>
      <w:r w:rsidRPr="00971998">
        <w:rPr>
          <w:vertAlign w:val="subscript"/>
        </w:rPr>
        <w:t>9</w:t>
      </w:r>
      <w:r w:rsidRPr="00971998">
        <w:t>Br + HBr</w:t>
      </w:r>
    </w:p>
    <w:p w:rsidR="00FD034D" w:rsidRPr="00971998" w:rsidRDefault="00FD034D" w:rsidP="00FD034D">
      <w:pPr>
        <w:widowControl w:val="0"/>
        <w:autoSpaceDE w:val="0"/>
        <w:autoSpaceDN w:val="0"/>
        <w:adjustRightInd w:val="0"/>
        <w:ind w:left="320"/>
      </w:pPr>
      <w:r w:rsidRPr="00971998">
        <w:t>(i)  Calculate the atom economy by mass for the formation of C</w:t>
      </w:r>
      <w:r w:rsidRPr="00971998">
        <w:rPr>
          <w:vertAlign w:val="subscript"/>
        </w:rPr>
        <w:t>4</w:t>
      </w:r>
      <w:r w:rsidRPr="00971998">
        <w:t>H</w:t>
      </w:r>
      <w:r w:rsidRPr="00971998">
        <w:rPr>
          <w:vertAlign w:val="subscript"/>
        </w:rPr>
        <w:t>9</w:t>
      </w:r>
      <w:r w:rsidRPr="00971998">
        <w:t xml:space="preserve">Br. </w:t>
      </w:r>
      <w:r w:rsidRPr="00971998">
        <w:br/>
        <w:t>Use the expression</w:t>
      </w:r>
    </w:p>
    <w:p w:rsidR="00FD034D" w:rsidRPr="00971998" w:rsidRDefault="00FD034D" w:rsidP="00FD034D">
      <w:pPr>
        <w:widowControl w:val="0"/>
        <w:autoSpaceDE w:val="0"/>
        <w:autoSpaceDN w:val="0"/>
        <w:adjustRightInd w:val="0"/>
        <w:spacing w:before="120" w:after="120"/>
        <w:jc w:val="center"/>
      </w:pPr>
      <w:r w:rsidRPr="00971998">
        <w:br/>
      </w:r>
      <w:r>
        <w:rPr>
          <w:noProof/>
        </w:rPr>
        <w:drawing>
          <wp:inline distT="0" distB="0" distL="0" distR="0" wp14:anchorId="03BA1FA9" wp14:editId="165D3711">
            <wp:extent cx="4954905" cy="531495"/>
            <wp:effectExtent l="0" t="0" r="0" b="190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954905" cy="531495"/>
                    </a:xfrm>
                    <a:prstGeom prst="rect">
                      <a:avLst/>
                    </a:prstGeom>
                    <a:noFill/>
                    <a:ln>
                      <a:noFill/>
                    </a:ln>
                  </pic:spPr>
                </pic:pic>
              </a:graphicData>
            </a:graphic>
          </wp:inline>
        </w:drawing>
      </w:r>
    </w:p>
    <w:p w:rsidR="00FD034D" w:rsidRDefault="00FD034D" w:rsidP="00FD034D">
      <w:pPr>
        <w:widowControl w:val="0"/>
        <w:autoSpaceDE w:val="0"/>
        <w:autoSpaceDN w:val="0"/>
        <w:adjustRightInd w:val="0"/>
        <w:ind w:left="480"/>
      </w:pPr>
      <w:r w:rsidRPr="00971998">
        <w:t>Use the Periodic Table as a source of data.</w:t>
      </w:r>
    </w:p>
    <w:p w:rsidR="00076138" w:rsidRDefault="00076138" w:rsidP="00FD034D">
      <w:pPr>
        <w:widowControl w:val="0"/>
        <w:autoSpaceDE w:val="0"/>
        <w:autoSpaceDN w:val="0"/>
        <w:adjustRightInd w:val="0"/>
        <w:ind w:left="480"/>
      </w:pPr>
      <w:r>
        <w:rPr>
          <w:rFonts w:ascii="Arial" w:hAnsi="Arial" w:cs="Arial"/>
          <w:noProof/>
        </w:rPr>
        <w:drawing>
          <wp:anchor distT="0" distB="0" distL="114300" distR="114300" simplePos="0" relativeHeight="251879424" behindDoc="0" locked="0" layoutInCell="1" allowOverlap="1" wp14:anchorId="1F51C4F6" wp14:editId="1EFDE058">
            <wp:simplePos x="0" y="0"/>
            <wp:positionH relativeFrom="column">
              <wp:posOffset>194310</wp:posOffset>
            </wp:positionH>
            <wp:positionV relativeFrom="paragraph">
              <wp:posOffset>41910</wp:posOffset>
            </wp:positionV>
            <wp:extent cx="5433695" cy="373570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rotWithShape="1">
                    <a:blip r:embed="rId331">
                      <a:extLst>
                        <a:ext uri="{28A0092B-C50C-407E-A947-70E740481C1C}">
                          <a14:useLocalDpi xmlns:a14="http://schemas.microsoft.com/office/drawing/2010/main" val="0"/>
                        </a:ext>
                      </a:extLst>
                    </a:blip>
                    <a:srcRect l="14035" b="37615"/>
                    <a:stretch/>
                  </pic:blipFill>
                  <pic:spPr bwMode="auto">
                    <a:xfrm>
                      <a:off x="0" y="0"/>
                      <a:ext cx="5433695" cy="3735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6138" w:rsidRDefault="00076138" w:rsidP="00FD034D">
      <w:pPr>
        <w:widowControl w:val="0"/>
        <w:autoSpaceDE w:val="0"/>
        <w:autoSpaceDN w:val="0"/>
        <w:adjustRightInd w:val="0"/>
        <w:ind w:left="480"/>
      </w:pPr>
    </w:p>
    <w:p w:rsidR="00076138" w:rsidRDefault="00076138" w:rsidP="00FD034D">
      <w:pPr>
        <w:widowControl w:val="0"/>
        <w:autoSpaceDE w:val="0"/>
        <w:autoSpaceDN w:val="0"/>
        <w:adjustRightInd w:val="0"/>
        <w:ind w:left="480"/>
      </w:pPr>
    </w:p>
    <w:p w:rsidR="00076138" w:rsidRDefault="00076138" w:rsidP="00FD034D">
      <w:pPr>
        <w:widowControl w:val="0"/>
        <w:autoSpaceDE w:val="0"/>
        <w:autoSpaceDN w:val="0"/>
        <w:adjustRightInd w:val="0"/>
        <w:ind w:left="480"/>
      </w:pPr>
    </w:p>
    <w:p w:rsidR="00076138" w:rsidRDefault="00076138" w:rsidP="00FD034D">
      <w:pPr>
        <w:widowControl w:val="0"/>
        <w:autoSpaceDE w:val="0"/>
        <w:autoSpaceDN w:val="0"/>
        <w:adjustRightInd w:val="0"/>
        <w:ind w:left="480"/>
      </w:pPr>
    </w:p>
    <w:p w:rsidR="00076138" w:rsidRDefault="00076138" w:rsidP="00FD034D">
      <w:pPr>
        <w:widowControl w:val="0"/>
        <w:autoSpaceDE w:val="0"/>
        <w:autoSpaceDN w:val="0"/>
        <w:adjustRightInd w:val="0"/>
        <w:ind w:left="480"/>
      </w:pPr>
    </w:p>
    <w:p w:rsidR="00076138" w:rsidRDefault="00076138" w:rsidP="00FD034D">
      <w:pPr>
        <w:widowControl w:val="0"/>
        <w:autoSpaceDE w:val="0"/>
        <w:autoSpaceDN w:val="0"/>
        <w:adjustRightInd w:val="0"/>
        <w:ind w:left="480"/>
      </w:pPr>
    </w:p>
    <w:p w:rsidR="00076138" w:rsidRDefault="00076138" w:rsidP="00FD034D">
      <w:pPr>
        <w:widowControl w:val="0"/>
        <w:autoSpaceDE w:val="0"/>
        <w:autoSpaceDN w:val="0"/>
        <w:adjustRightInd w:val="0"/>
        <w:ind w:left="480"/>
      </w:pPr>
    </w:p>
    <w:p w:rsidR="00076138" w:rsidRDefault="00076138" w:rsidP="00FD034D">
      <w:pPr>
        <w:widowControl w:val="0"/>
        <w:autoSpaceDE w:val="0"/>
        <w:autoSpaceDN w:val="0"/>
        <w:adjustRightInd w:val="0"/>
        <w:ind w:left="480"/>
      </w:pPr>
    </w:p>
    <w:p w:rsidR="00076138" w:rsidRDefault="00076138" w:rsidP="00FD034D">
      <w:pPr>
        <w:widowControl w:val="0"/>
        <w:autoSpaceDE w:val="0"/>
        <w:autoSpaceDN w:val="0"/>
        <w:adjustRightInd w:val="0"/>
        <w:ind w:left="480"/>
      </w:pPr>
    </w:p>
    <w:p w:rsidR="00076138" w:rsidRDefault="00076138" w:rsidP="00FD034D">
      <w:pPr>
        <w:widowControl w:val="0"/>
        <w:autoSpaceDE w:val="0"/>
        <w:autoSpaceDN w:val="0"/>
        <w:adjustRightInd w:val="0"/>
        <w:ind w:left="480"/>
      </w:pPr>
    </w:p>
    <w:p w:rsidR="00076138" w:rsidRDefault="00076138" w:rsidP="00FD034D">
      <w:pPr>
        <w:widowControl w:val="0"/>
        <w:autoSpaceDE w:val="0"/>
        <w:autoSpaceDN w:val="0"/>
        <w:adjustRightInd w:val="0"/>
        <w:ind w:left="480"/>
      </w:pPr>
    </w:p>
    <w:p w:rsidR="00076138" w:rsidRDefault="00076138" w:rsidP="00FD034D">
      <w:pPr>
        <w:widowControl w:val="0"/>
        <w:autoSpaceDE w:val="0"/>
        <w:autoSpaceDN w:val="0"/>
        <w:adjustRightInd w:val="0"/>
        <w:ind w:left="480"/>
      </w:pPr>
    </w:p>
    <w:p w:rsidR="00076138" w:rsidRDefault="00076138" w:rsidP="00FD034D">
      <w:pPr>
        <w:widowControl w:val="0"/>
        <w:autoSpaceDE w:val="0"/>
        <w:autoSpaceDN w:val="0"/>
        <w:adjustRightInd w:val="0"/>
        <w:ind w:left="480"/>
      </w:pPr>
    </w:p>
    <w:p w:rsidR="00076138" w:rsidRDefault="00076138" w:rsidP="00FD034D">
      <w:pPr>
        <w:widowControl w:val="0"/>
        <w:autoSpaceDE w:val="0"/>
        <w:autoSpaceDN w:val="0"/>
        <w:adjustRightInd w:val="0"/>
        <w:ind w:left="480"/>
      </w:pPr>
    </w:p>
    <w:p w:rsidR="00076138" w:rsidRDefault="00076138" w:rsidP="00FD034D">
      <w:pPr>
        <w:widowControl w:val="0"/>
        <w:autoSpaceDE w:val="0"/>
        <w:autoSpaceDN w:val="0"/>
        <w:adjustRightInd w:val="0"/>
        <w:ind w:left="480"/>
      </w:pPr>
    </w:p>
    <w:p w:rsidR="00076138" w:rsidRDefault="00076138" w:rsidP="00FD034D">
      <w:pPr>
        <w:widowControl w:val="0"/>
        <w:autoSpaceDE w:val="0"/>
        <w:autoSpaceDN w:val="0"/>
        <w:adjustRightInd w:val="0"/>
        <w:ind w:left="480"/>
      </w:pPr>
    </w:p>
    <w:p w:rsidR="00076138" w:rsidRPr="00971998" w:rsidRDefault="00076138" w:rsidP="00FD034D">
      <w:pPr>
        <w:widowControl w:val="0"/>
        <w:autoSpaceDE w:val="0"/>
        <w:autoSpaceDN w:val="0"/>
        <w:adjustRightInd w:val="0"/>
        <w:ind w:left="480"/>
      </w:pPr>
    </w:p>
    <w:p w:rsidR="00FD034D" w:rsidRPr="00971998" w:rsidRDefault="00076138" w:rsidP="00076138">
      <w:pPr>
        <w:widowControl w:val="0"/>
        <w:autoSpaceDE w:val="0"/>
        <w:autoSpaceDN w:val="0"/>
        <w:adjustRightInd w:val="0"/>
      </w:pPr>
      <w:r w:rsidRPr="00971998">
        <w:rPr>
          <w:b/>
          <w:bCs/>
          <w:color w:val="A8AAAD"/>
        </w:rPr>
        <w:t xml:space="preserve"> </w:t>
      </w:r>
      <w:r w:rsidR="00FD034D" w:rsidRPr="00971998">
        <w:rPr>
          <w:b/>
          <w:bCs/>
          <w:color w:val="A8AAAD"/>
        </w:rPr>
        <w:t>(2)</w:t>
      </w:r>
    </w:p>
    <w:p w:rsidR="00FD034D" w:rsidRPr="00971998" w:rsidRDefault="00FD034D" w:rsidP="00FD034D">
      <w:pPr>
        <w:widowControl w:val="0"/>
        <w:autoSpaceDE w:val="0"/>
        <w:autoSpaceDN w:val="0"/>
        <w:adjustRightInd w:val="0"/>
        <w:spacing w:before="120" w:after="120"/>
        <w:jc w:val="right"/>
      </w:pPr>
      <w:r w:rsidRPr="00971998">
        <w:br/>
      </w:r>
      <w:r w:rsidRPr="00971998">
        <w:br/>
      </w:r>
      <w:r w:rsidRPr="00971998">
        <w:br/>
      </w:r>
      <w:r w:rsidRPr="00971998">
        <w:br/>
      </w:r>
      <w:r w:rsidRPr="00971998">
        <w:br/>
      </w:r>
      <w:r w:rsidRPr="00971998">
        <w:br/>
      </w:r>
    </w:p>
    <w:p w:rsidR="00FD034D" w:rsidRPr="00971998" w:rsidRDefault="00FD034D" w:rsidP="00FD034D">
      <w:pPr>
        <w:widowControl w:val="0"/>
        <w:autoSpaceDE w:val="0"/>
        <w:autoSpaceDN w:val="0"/>
        <w:adjustRightInd w:val="0"/>
        <w:ind w:left="320"/>
      </w:pPr>
      <w:r w:rsidRPr="00971998">
        <w:t>*(ii)  Describe the mechanism of the reaction between butane and bromine that forms the products given in the equation below.</w:t>
      </w:r>
    </w:p>
    <w:p w:rsidR="00FD034D" w:rsidRPr="00971998" w:rsidRDefault="00FD034D" w:rsidP="00FD034D">
      <w:pPr>
        <w:widowControl w:val="0"/>
        <w:autoSpaceDE w:val="0"/>
        <w:autoSpaceDN w:val="0"/>
        <w:adjustRightInd w:val="0"/>
        <w:spacing w:before="120" w:after="120"/>
        <w:jc w:val="center"/>
      </w:pPr>
      <w:r w:rsidRPr="00971998">
        <w:t>C</w:t>
      </w:r>
      <w:r w:rsidRPr="00971998">
        <w:rPr>
          <w:vertAlign w:val="subscript"/>
        </w:rPr>
        <w:t>4</w:t>
      </w:r>
      <w:r w:rsidRPr="00971998">
        <w:t>H</w:t>
      </w:r>
      <w:r w:rsidRPr="00971998">
        <w:rPr>
          <w:vertAlign w:val="subscript"/>
        </w:rPr>
        <w:t>10</w:t>
      </w:r>
      <w:r w:rsidRPr="00971998">
        <w:t xml:space="preserve"> + Br</w:t>
      </w:r>
      <w:r w:rsidRPr="00971998">
        <w:rPr>
          <w:vertAlign w:val="subscript"/>
        </w:rPr>
        <w:t>2</w:t>
      </w:r>
      <w:r w:rsidRPr="00971998">
        <w:t xml:space="preserve"> → C</w:t>
      </w:r>
      <w:r w:rsidRPr="00971998">
        <w:rPr>
          <w:vertAlign w:val="subscript"/>
        </w:rPr>
        <w:t>4</w:t>
      </w:r>
      <w:r w:rsidRPr="00971998">
        <w:t>H</w:t>
      </w:r>
      <w:r w:rsidRPr="00971998">
        <w:rPr>
          <w:vertAlign w:val="subscript"/>
        </w:rPr>
        <w:t>9</w:t>
      </w:r>
      <w:r w:rsidRPr="00971998">
        <w:t>Br + HBr</w:t>
      </w:r>
    </w:p>
    <w:p w:rsidR="00FD034D" w:rsidRPr="00971998" w:rsidRDefault="00FD034D" w:rsidP="00FD034D">
      <w:pPr>
        <w:widowControl w:val="0"/>
        <w:autoSpaceDE w:val="0"/>
        <w:autoSpaceDN w:val="0"/>
        <w:adjustRightInd w:val="0"/>
        <w:ind w:left="480"/>
      </w:pPr>
      <w:r w:rsidRPr="00971998">
        <w:t>In your answer you should include</w:t>
      </w:r>
    </w:p>
    <w:p w:rsidR="00FD034D" w:rsidRPr="00971998" w:rsidRDefault="00FD034D" w:rsidP="00FD034D">
      <w:pPr>
        <w:widowControl w:val="0"/>
        <w:autoSpaceDE w:val="0"/>
        <w:autoSpaceDN w:val="0"/>
        <w:adjustRightInd w:val="0"/>
        <w:spacing w:before="120" w:after="120"/>
      </w:pPr>
      <w:r w:rsidRPr="00971998">
        <w:t> </w:t>
      </w:r>
      <w:r w:rsidRPr="00971998">
        <w:tab/>
        <w:t xml:space="preserve">equations for each step of the mechanism (curly arrows are </w:t>
      </w:r>
      <w:r w:rsidRPr="00971998">
        <w:rPr>
          <w:b/>
          <w:bCs/>
        </w:rPr>
        <w:t>not</w:t>
      </w:r>
      <w:r w:rsidRPr="00971998">
        <w:t xml:space="preserve"> required)</w:t>
      </w:r>
      <w:r w:rsidRPr="00971998">
        <w:br/>
      </w:r>
      <w:r w:rsidRPr="00971998">
        <w:tab/>
        <w:t>the name of each step occurring in the mechanism. </w:t>
      </w:r>
    </w:p>
    <w:p w:rsidR="00FD034D" w:rsidRPr="00971998" w:rsidRDefault="00076138" w:rsidP="00076138">
      <w:pPr>
        <w:widowControl w:val="0"/>
        <w:autoSpaceDE w:val="0"/>
        <w:autoSpaceDN w:val="0"/>
        <w:adjustRightInd w:val="0"/>
      </w:pPr>
      <w:r>
        <w:rPr>
          <w:rFonts w:ascii="Arial" w:hAnsi="Arial" w:cs="Arial"/>
          <w:noProof/>
        </w:rPr>
        <w:drawing>
          <wp:inline distT="0" distB="0" distL="0" distR="0">
            <wp:extent cx="6414135" cy="5368925"/>
            <wp:effectExtent l="0" t="0" r="5715"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414135" cy="5368925"/>
                    </a:xfrm>
                    <a:prstGeom prst="rect">
                      <a:avLst/>
                    </a:prstGeom>
                    <a:noFill/>
                    <a:ln>
                      <a:noFill/>
                    </a:ln>
                  </pic:spPr>
                </pic:pic>
              </a:graphicData>
            </a:graphic>
          </wp:inline>
        </w:drawing>
      </w:r>
      <w:r w:rsidRPr="00971998">
        <w:rPr>
          <w:b/>
          <w:bCs/>
          <w:color w:val="A8AAAD"/>
        </w:rPr>
        <w:t xml:space="preserve"> </w:t>
      </w:r>
      <w:r w:rsidR="00FD034D" w:rsidRPr="00971998">
        <w:rPr>
          <w:b/>
          <w:bCs/>
          <w:color w:val="A8AAAD"/>
        </w:rPr>
        <w:t>(7)</w:t>
      </w:r>
    </w:p>
    <w:p w:rsidR="00973B64" w:rsidRDefault="00973B64" w:rsidP="00FD034D">
      <w:pPr>
        <w:widowControl w:val="0"/>
        <w:autoSpaceDE w:val="0"/>
        <w:autoSpaceDN w:val="0"/>
        <w:adjustRightInd w:val="0"/>
        <w:jc w:val="right"/>
        <w:rPr>
          <w:b/>
          <w:bCs/>
        </w:rPr>
      </w:pPr>
    </w:p>
    <w:p w:rsidR="00973B64" w:rsidRDefault="00973B64" w:rsidP="00FD034D">
      <w:pPr>
        <w:widowControl w:val="0"/>
        <w:autoSpaceDE w:val="0"/>
        <w:autoSpaceDN w:val="0"/>
        <w:adjustRightInd w:val="0"/>
        <w:jc w:val="right"/>
        <w:rPr>
          <w:b/>
          <w:bCs/>
        </w:rPr>
      </w:pPr>
    </w:p>
    <w:p w:rsidR="00FD034D" w:rsidRPr="00971998" w:rsidRDefault="00973B64" w:rsidP="00FD034D">
      <w:pPr>
        <w:widowControl w:val="0"/>
        <w:autoSpaceDE w:val="0"/>
        <w:autoSpaceDN w:val="0"/>
        <w:adjustRightInd w:val="0"/>
        <w:jc w:val="right"/>
      </w:pPr>
      <w:r w:rsidRPr="00971998">
        <w:rPr>
          <w:b/>
          <w:bCs/>
        </w:rPr>
        <w:t xml:space="preserve"> </w:t>
      </w:r>
      <w:r w:rsidR="00FD034D" w:rsidRPr="00971998">
        <w:rPr>
          <w:b/>
          <w:bCs/>
        </w:rPr>
        <w:t>(Total for question = 21 marks)</w:t>
      </w:r>
    </w:p>
    <w:p w:rsidR="00FD034D" w:rsidRPr="00971998" w:rsidRDefault="00FD034D" w:rsidP="00FD034D">
      <w:pPr>
        <w:widowControl w:val="0"/>
        <w:autoSpaceDE w:val="0"/>
        <w:autoSpaceDN w:val="0"/>
        <w:adjustRightInd w:val="0"/>
      </w:pPr>
    </w:p>
    <w:p w:rsidR="00FD034D" w:rsidRPr="00971998" w:rsidRDefault="00FD034D" w:rsidP="00FD034D">
      <w:pPr>
        <w:widowControl w:val="0"/>
        <w:autoSpaceDE w:val="0"/>
        <w:autoSpaceDN w:val="0"/>
        <w:adjustRightInd w:val="0"/>
      </w:pPr>
    </w:p>
    <w:p w:rsidR="00FD034D" w:rsidRDefault="00FD034D" w:rsidP="00FD034D">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136" w:firstLine="0"/>
      </w:pPr>
      <w:r w:rsidRPr="00971998">
        <w:rPr>
          <w:sz w:val="24"/>
          <w:szCs w:val="24"/>
        </w:rPr>
        <w:br w:type="page"/>
      </w:r>
    </w:p>
    <w:p w:rsidR="00FD034D" w:rsidRPr="008F5D55" w:rsidRDefault="00183404" w:rsidP="00FD034D">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8"/>
          <w:szCs w:val="28"/>
        </w:rPr>
      </w:pPr>
      <w:r>
        <w:rPr>
          <w:b/>
          <w:sz w:val="28"/>
          <w:szCs w:val="28"/>
        </w:rPr>
        <w:t>2015</w:t>
      </w:r>
    </w:p>
    <w:p w:rsidR="00FD034D" w:rsidRPr="008F5D55" w:rsidRDefault="00FD034D" w:rsidP="00FD034D">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Cs w:val="24"/>
        </w:rPr>
      </w:pPr>
      <w:r w:rsidRPr="008F5D55">
        <w:rPr>
          <w:b/>
          <w:sz w:val="28"/>
          <w:szCs w:val="28"/>
        </w:rPr>
        <w:t>NAME ...........................……...</w:t>
      </w:r>
      <w:r w:rsidRPr="008F5D55">
        <w:rPr>
          <w:b/>
          <w:sz w:val="28"/>
          <w:szCs w:val="28"/>
        </w:rPr>
        <w:tab/>
      </w:r>
      <w:r>
        <w:rPr>
          <w:b/>
          <w:sz w:val="28"/>
          <w:szCs w:val="28"/>
        </w:rPr>
        <w:tab/>
      </w:r>
      <w:r>
        <w:rPr>
          <w:b/>
          <w:sz w:val="28"/>
          <w:szCs w:val="28"/>
        </w:rPr>
        <w:tab/>
      </w:r>
      <w:r>
        <w:rPr>
          <w:b/>
          <w:sz w:val="28"/>
          <w:szCs w:val="28"/>
        </w:rPr>
        <w:tab/>
      </w:r>
      <w:r w:rsidRPr="008F5D55">
        <w:rPr>
          <w:b/>
          <w:sz w:val="28"/>
          <w:szCs w:val="28"/>
        </w:rPr>
        <w:t xml:space="preserve">HOMEWORK DEADLINE </w:t>
      </w:r>
      <w:r w:rsidRPr="008F5D55">
        <w:rPr>
          <w:b/>
          <w:szCs w:val="24"/>
        </w:rPr>
        <w:t>.....................</w:t>
      </w:r>
    </w:p>
    <w:p w:rsidR="00FD034D" w:rsidRPr="008F5D55" w:rsidRDefault="00FD034D" w:rsidP="00FD034D">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 w:val="28"/>
          <w:szCs w:val="28"/>
        </w:rPr>
      </w:pPr>
      <w:r>
        <w:rPr>
          <w:b/>
          <w:noProof/>
          <w:sz w:val="28"/>
          <w:szCs w:val="28"/>
          <w:lang w:eastAsia="en-GB"/>
        </w:rPr>
        <mc:AlternateContent>
          <mc:Choice Requires="wps">
            <w:drawing>
              <wp:anchor distT="0" distB="0" distL="114300" distR="114300" simplePos="0" relativeHeight="251869184" behindDoc="0" locked="0" layoutInCell="1" allowOverlap="1" wp14:anchorId="11164226" wp14:editId="1DF45D69">
                <wp:simplePos x="0" y="0"/>
                <wp:positionH relativeFrom="column">
                  <wp:posOffset>-55245</wp:posOffset>
                </wp:positionH>
                <wp:positionV relativeFrom="paragraph">
                  <wp:posOffset>290195</wp:posOffset>
                </wp:positionV>
                <wp:extent cx="6032500" cy="949960"/>
                <wp:effectExtent l="11430" t="13970" r="13970" b="7620"/>
                <wp:wrapNone/>
                <wp:docPr id="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0" cy="949960"/>
                        </a:xfrm>
                        <a:prstGeom prst="rect">
                          <a:avLst/>
                        </a:prstGeom>
                        <a:solidFill>
                          <a:srgbClr val="FFFFFF"/>
                        </a:solidFill>
                        <a:ln w="9525">
                          <a:solidFill>
                            <a:srgbClr val="000000"/>
                          </a:solidFill>
                          <a:miter lim="800000"/>
                          <a:headEnd/>
                          <a:tailEnd/>
                        </a:ln>
                      </wps:spPr>
                      <wps:txbx>
                        <w:txbxContent>
                          <w:p w:rsidR="00F32896" w:rsidRDefault="00F32896" w:rsidP="00FD034D">
                            <w:r>
                              <w:t>Student targets from</w:t>
                            </w:r>
                            <w:r w:rsidRPr="004B527F">
                              <w:rPr>
                                <w:b/>
                              </w:rPr>
                              <w:t xml:space="preserve"> previous pack</w:t>
                            </w:r>
                          </w:p>
                          <w:p w:rsidR="00F32896" w:rsidRDefault="00F32896" w:rsidP="00FD034D">
                            <w:pPr>
                              <w:numPr>
                                <w:ilvl w:val="0"/>
                                <w:numId w:val="15"/>
                              </w:numPr>
                            </w:pPr>
                          </w:p>
                          <w:p w:rsidR="00F32896" w:rsidRDefault="00F32896" w:rsidP="00FD034D"/>
                          <w:p w:rsidR="00F32896" w:rsidRDefault="00F32896" w:rsidP="00FD034D">
                            <w:pPr>
                              <w:numPr>
                                <w:ilvl w:val="0"/>
                                <w:numId w:val="15"/>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64226" id="Rectangle 160" o:spid="_x0000_s1081" style="position:absolute;margin-left:-4.35pt;margin-top:22.85pt;width:475pt;height:74.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">
                <v:textbox>
                  <w:txbxContent>
                    <w:p w:rsidR="00F32896" w:rsidRDefault="00F32896" w:rsidP="00FD034D">
                      <w:r>
                        <w:t>Student targets from</w:t>
                      </w:r>
                      <w:r w:rsidRPr="004B527F">
                        <w:rPr>
                          <w:b/>
                        </w:rPr>
                        <w:t xml:space="preserve"> previous pack</w:t>
                      </w:r>
                    </w:p>
                    <w:p w:rsidR="00F32896" w:rsidRDefault="00F32896" w:rsidP="00FD034D">
                      <w:pPr>
                        <w:numPr>
                          <w:ilvl w:val="0"/>
                          <w:numId w:val="15"/>
                        </w:numPr>
                      </w:pPr>
                    </w:p>
                    <w:p w:rsidR="00F32896" w:rsidRDefault="00F32896" w:rsidP="00FD034D"/>
                    <w:p w:rsidR="00F32896" w:rsidRDefault="00F32896" w:rsidP="00FD034D">
                      <w:pPr>
                        <w:numPr>
                          <w:ilvl w:val="0"/>
                          <w:numId w:val="15"/>
                        </w:numPr>
                      </w:pPr>
                    </w:p>
                  </w:txbxContent>
                </v:textbox>
              </v:rect>
            </w:pict>
          </mc:Fallback>
        </mc:AlternateContent>
      </w:r>
      <w:r w:rsidRPr="008F5D55">
        <w:rPr>
          <w:b/>
          <w:sz w:val="28"/>
          <w:szCs w:val="28"/>
        </w:rPr>
        <w:t>Student Number …………</w:t>
      </w:r>
      <w:r w:rsidRPr="008F5D55">
        <w:rPr>
          <w:b/>
          <w:sz w:val="28"/>
          <w:szCs w:val="28"/>
        </w:rPr>
        <w:tab/>
      </w:r>
      <w:r w:rsidRPr="008F5D55">
        <w:rPr>
          <w:b/>
          <w:sz w:val="28"/>
          <w:szCs w:val="28"/>
        </w:rPr>
        <w:tab/>
      </w:r>
      <w:r>
        <w:rPr>
          <w:b/>
          <w:sz w:val="28"/>
          <w:szCs w:val="28"/>
        </w:rPr>
        <w:tab/>
      </w:r>
      <w:r>
        <w:rPr>
          <w:b/>
          <w:sz w:val="28"/>
          <w:szCs w:val="28"/>
        </w:rPr>
        <w:tab/>
      </w:r>
      <w:r>
        <w:rPr>
          <w:b/>
          <w:sz w:val="28"/>
          <w:szCs w:val="28"/>
        </w:rPr>
        <w:tab/>
      </w:r>
      <w:r w:rsidRPr="008F5D55">
        <w:rPr>
          <w:b/>
          <w:sz w:val="28"/>
          <w:szCs w:val="28"/>
        </w:rPr>
        <w:t>Chemistry Class ………</w:t>
      </w:r>
    </w:p>
    <w:p w:rsidR="00FD034D" w:rsidRPr="008F5D55" w:rsidRDefault="00FD034D" w:rsidP="00FD034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i/>
          <w:color w:val="000000"/>
          <w:sz w:val="20"/>
          <w:szCs w:val="20"/>
        </w:rPr>
      </w:pPr>
    </w:p>
    <w:p w:rsidR="00FD034D" w:rsidRPr="008F5D55" w:rsidRDefault="00FD034D" w:rsidP="00FD034D">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s="Arial"/>
          <w:sz w:val="72"/>
          <w:szCs w:val="60"/>
        </w:rPr>
      </w:pPr>
    </w:p>
    <w:p w:rsidR="00FD034D" w:rsidRPr="008D7CD8" w:rsidRDefault="00FD034D" w:rsidP="00FD034D">
      <w:pPr>
        <w:rPr>
          <w:rFonts w:ascii="Tahoma" w:hAnsi="Tahoma" w:cs="Tahoma"/>
          <w:bCs/>
          <w:color w:val="000080"/>
          <w:sz w:val="48"/>
          <w:szCs w:val="48"/>
        </w:rPr>
      </w:pPr>
      <w:r>
        <w:rPr>
          <w:rFonts w:ascii="Tahoma" w:hAnsi="Tahoma" w:cs="Tahoma"/>
          <w:bCs/>
          <w:color w:val="000080"/>
          <w:sz w:val="48"/>
          <w:szCs w:val="48"/>
        </w:rPr>
        <w:t>I</w:t>
      </w:r>
      <w:r w:rsidRPr="008D7CD8">
        <w:rPr>
          <w:rFonts w:ascii="Tahoma" w:hAnsi="Tahoma" w:cs="Tahoma"/>
          <w:bCs/>
          <w:color w:val="000080"/>
          <w:sz w:val="48"/>
          <w:szCs w:val="48"/>
        </w:rPr>
        <w:t>ntroduction to organic chemistry</w:t>
      </w:r>
      <w:r>
        <w:rPr>
          <w:rFonts w:ascii="Tahoma" w:hAnsi="Tahoma" w:cs="Tahoma"/>
          <w:bCs/>
          <w:color w:val="000080"/>
          <w:sz w:val="48"/>
          <w:szCs w:val="48"/>
        </w:rPr>
        <w:t xml:space="preserve"> and</w:t>
      </w:r>
      <w:r w:rsidR="00EC2A0A">
        <w:rPr>
          <w:rFonts w:ascii="Tahoma" w:hAnsi="Tahoma" w:cs="Tahoma"/>
          <w:bCs/>
          <w:color w:val="000080"/>
          <w:sz w:val="48"/>
          <w:szCs w:val="48"/>
        </w:rPr>
        <w:t xml:space="preserve"> Alkanes</w:t>
      </w:r>
    </w:p>
    <w:p w:rsidR="00FD034D" w:rsidRDefault="00EC2A0A" w:rsidP="00FD034D">
      <w:pPr>
        <w:rPr>
          <w:rFonts w:ascii="Tahoma" w:hAnsi="Tahoma" w:cs="Tahoma"/>
          <w:bCs/>
          <w:color w:val="000080"/>
          <w:sz w:val="72"/>
          <w:szCs w:val="72"/>
        </w:rPr>
      </w:pPr>
      <w:r>
        <w:rPr>
          <w:noProof/>
          <w:sz w:val="20"/>
        </w:rPr>
        <mc:AlternateContent>
          <mc:Choice Requires="wps">
            <w:drawing>
              <wp:anchor distT="0" distB="0" distL="114300" distR="114300" simplePos="0" relativeHeight="251867136" behindDoc="0" locked="0" layoutInCell="1" allowOverlap="1" wp14:anchorId="394E96AA" wp14:editId="16F6C875">
                <wp:simplePos x="0" y="0"/>
                <wp:positionH relativeFrom="column">
                  <wp:posOffset>-46355</wp:posOffset>
                </wp:positionH>
                <wp:positionV relativeFrom="paragraph">
                  <wp:posOffset>2486660</wp:posOffset>
                </wp:positionV>
                <wp:extent cx="6032500" cy="1658620"/>
                <wp:effectExtent l="0" t="0" r="25400" b="17780"/>
                <wp:wrapNone/>
                <wp:docPr id="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0" cy="1658620"/>
                        </a:xfrm>
                        <a:prstGeom prst="rect">
                          <a:avLst/>
                        </a:prstGeom>
                        <a:solidFill>
                          <a:srgbClr val="FFFFFF"/>
                        </a:solidFill>
                        <a:ln w="9525">
                          <a:solidFill>
                            <a:srgbClr val="000000"/>
                          </a:solidFill>
                          <a:miter lim="800000"/>
                          <a:headEnd/>
                          <a:tailEnd/>
                        </a:ln>
                      </wps:spPr>
                      <wps:txbx>
                        <w:txbxContent>
                          <w:p w:rsidR="00F32896" w:rsidRDefault="00F32896" w:rsidP="00FD034D">
                            <w:r>
                              <w:t>Tutor comments</w:t>
                            </w:r>
                          </w:p>
                          <w:p w:rsidR="00F32896" w:rsidRDefault="00F32896" w:rsidP="00FD034D"/>
                          <w:p w:rsidR="00F32896" w:rsidRDefault="00F32896" w:rsidP="00FD034D"/>
                          <w:p w:rsidR="00F32896" w:rsidRDefault="00F32896" w:rsidP="00FD034D"/>
                          <w:p w:rsidR="00F32896" w:rsidRDefault="00F32896" w:rsidP="00FD034D"/>
                          <w:p w:rsidR="00F32896" w:rsidRDefault="00F32896" w:rsidP="00FD034D"/>
                          <w:p w:rsidR="00F32896" w:rsidRDefault="00F32896" w:rsidP="00FD034D"/>
                          <w:p w:rsidR="00F32896" w:rsidRDefault="00F32896" w:rsidP="00FD034D"/>
                          <w:p w:rsidR="00F32896" w:rsidRDefault="00F32896" w:rsidP="00FD034D">
                            <w:r>
                              <w:t>Tutor signature</w:t>
                            </w:r>
                            <w:r>
                              <w:tab/>
                            </w:r>
                            <w:r>
                              <w:tab/>
                            </w:r>
                            <w:r>
                              <w:tab/>
                              <w:t>Date</w:t>
                            </w:r>
                          </w:p>
                          <w:p w:rsidR="00F32896" w:rsidRDefault="00F32896" w:rsidP="00FD03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E96AA" id="Rectangle 157" o:spid="_x0000_s1082" style="position:absolute;margin-left:-3.65pt;margin-top:195.8pt;width:475pt;height:130.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">
                <v:textbox>
                  <w:txbxContent>
                    <w:p w:rsidR="00F32896" w:rsidRDefault="00F32896" w:rsidP="00FD034D">
                      <w:r>
                        <w:t>Tutor comments</w:t>
                      </w:r>
                    </w:p>
                    <w:p w:rsidR="00F32896" w:rsidRDefault="00F32896" w:rsidP="00FD034D"/>
                    <w:p w:rsidR="00F32896" w:rsidRDefault="00F32896" w:rsidP="00FD034D"/>
                    <w:p w:rsidR="00F32896" w:rsidRDefault="00F32896" w:rsidP="00FD034D"/>
                    <w:p w:rsidR="00F32896" w:rsidRDefault="00F32896" w:rsidP="00FD034D"/>
                    <w:p w:rsidR="00F32896" w:rsidRDefault="00F32896" w:rsidP="00FD034D"/>
                    <w:p w:rsidR="00F32896" w:rsidRDefault="00F32896" w:rsidP="00FD034D"/>
                    <w:p w:rsidR="00F32896" w:rsidRDefault="00F32896" w:rsidP="00FD034D"/>
                    <w:p w:rsidR="00F32896" w:rsidRDefault="00F32896" w:rsidP="00FD034D">
                      <w:r>
                        <w:t>Tutor signature</w:t>
                      </w:r>
                      <w:r>
                        <w:tab/>
                      </w:r>
                      <w:r>
                        <w:tab/>
                      </w:r>
                      <w:r>
                        <w:tab/>
                        <w:t>Date</w:t>
                      </w:r>
                    </w:p>
                    <w:p w:rsidR="00F32896" w:rsidRDefault="00F32896" w:rsidP="00FD034D"/>
                  </w:txbxContent>
                </v:textbox>
              </v:rect>
            </w:pict>
          </mc:Fallback>
        </mc:AlternateContent>
      </w:r>
    </w:p>
    <w:tbl>
      <w:tblPr>
        <w:tblpPr w:leftFromText="180" w:rightFromText="180" w:vertAnchor="page" w:horzAnchor="margin" w:tblpY="5603"/>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5"/>
        <w:gridCol w:w="2926"/>
      </w:tblGrid>
      <w:tr w:rsidR="00FD034D" w:rsidRPr="008F5D55" w:rsidTr="00FD034D">
        <w:tc>
          <w:tcPr>
            <w:tcW w:w="3577" w:type="pct"/>
            <w:vAlign w:val="center"/>
          </w:tcPr>
          <w:p w:rsidR="00FD034D" w:rsidRPr="008F5D55" w:rsidRDefault="00FD034D" w:rsidP="00FD034D">
            <w:pPr>
              <w:spacing w:before="120" w:after="120"/>
              <w:rPr>
                <w:b/>
                <w:bCs/>
                <w:sz w:val="28"/>
                <w:szCs w:val="28"/>
              </w:rPr>
            </w:pPr>
            <w:r w:rsidRPr="008F5D55">
              <w:rPr>
                <w:b/>
                <w:bCs/>
                <w:sz w:val="28"/>
                <w:szCs w:val="28"/>
              </w:rPr>
              <w:t>Task</w:t>
            </w:r>
          </w:p>
        </w:tc>
        <w:tc>
          <w:tcPr>
            <w:tcW w:w="1423" w:type="pct"/>
            <w:vAlign w:val="center"/>
          </w:tcPr>
          <w:p w:rsidR="00FD034D" w:rsidRPr="008F5D55" w:rsidRDefault="00FD034D" w:rsidP="00FD034D">
            <w:pPr>
              <w:pStyle w:val="Heading1"/>
              <w:spacing w:before="120" w:after="120"/>
              <w:rPr>
                <w:sz w:val="28"/>
              </w:rPr>
            </w:pPr>
            <w:r w:rsidRPr="008F5D55">
              <w:rPr>
                <w:sz w:val="28"/>
              </w:rPr>
              <w:t>Mark</w:t>
            </w:r>
          </w:p>
        </w:tc>
      </w:tr>
      <w:tr w:rsidR="00FD034D" w:rsidRPr="008F5D55" w:rsidTr="00FD034D">
        <w:tc>
          <w:tcPr>
            <w:tcW w:w="3577" w:type="pct"/>
          </w:tcPr>
          <w:p w:rsidR="00FD034D" w:rsidRPr="00E3475F" w:rsidRDefault="00FD034D" w:rsidP="00FD034D">
            <w:pPr>
              <w:pStyle w:val="Heading3"/>
              <w:spacing w:before="120" w:after="120"/>
              <w:rPr>
                <w:sz w:val="28"/>
                <w:szCs w:val="28"/>
              </w:rPr>
            </w:pPr>
            <w:r w:rsidRPr="00E3475F">
              <w:rPr>
                <w:sz w:val="28"/>
                <w:szCs w:val="28"/>
              </w:rPr>
              <w:t>Notes</w:t>
            </w:r>
          </w:p>
        </w:tc>
        <w:tc>
          <w:tcPr>
            <w:tcW w:w="1423" w:type="pct"/>
            <w:vAlign w:val="center"/>
          </w:tcPr>
          <w:p w:rsidR="00FD034D" w:rsidRPr="008F5D55" w:rsidRDefault="00FD034D" w:rsidP="00FD034D">
            <w:pPr>
              <w:spacing w:before="120" w:after="120"/>
              <w:jc w:val="center"/>
              <w:rPr>
                <w:sz w:val="28"/>
                <w:szCs w:val="28"/>
              </w:rPr>
            </w:pPr>
            <w:r w:rsidRPr="008F5D55">
              <w:rPr>
                <w:sz w:val="28"/>
                <w:szCs w:val="28"/>
              </w:rPr>
              <w:t>/10</w:t>
            </w:r>
          </w:p>
        </w:tc>
      </w:tr>
      <w:tr w:rsidR="00FD034D" w:rsidRPr="008F5D55" w:rsidTr="00FD034D">
        <w:tc>
          <w:tcPr>
            <w:tcW w:w="3577" w:type="pct"/>
          </w:tcPr>
          <w:p w:rsidR="00FD034D" w:rsidRPr="00E3475F" w:rsidRDefault="00FD034D" w:rsidP="00FD034D">
            <w:pPr>
              <w:pStyle w:val="Heading3"/>
              <w:spacing w:before="120" w:after="120"/>
              <w:rPr>
                <w:sz w:val="28"/>
                <w:szCs w:val="28"/>
              </w:rPr>
            </w:pPr>
            <w:r w:rsidRPr="00E3475F">
              <w:rPr>
                <w:sz w:val="28"/>
                <w:szCs w:val="28"/>
              </w:rPr>
              <w:t>Revision Notes</w:t>
            </w:r>
          </w:p>
        </w:tc>
        <w:tc>
          <w:tcPr>
            <w:tcW w:w="1423" w:type="pct"/>
            <w:vAlign w:val="center"/>
          </w:tcPr>
          <w:p w:rsidR="00FD034D" w:rsidRPr="008F5D55" w:rsidRDefault="00FD034D" w:rsidP="00FD034D">
            <w:pPr>
              <w:spacing w:before="120" w:after="120"/>
              <w:jc w:val="center"/>
              <w:rPr>
                <w:sz w:val="28"/>
                <w:szCs w:val="28"/>
              </w:rPr>
            </w:pPr>
            <w:r w:rsidRPr="008F5D55">
              <w:rPr>
                <w:sz w:val="28"/>
                <w:szCs w:val="28"/>
              </w:rPr>
              <w:t>/10</w:t>
            </w:r>
          </w:p>
        </w:tc>
      </w:tr>
      <w:tr w:rsidR="00FD034D" w:rsidRPr="008F5D55" w:rsidTr="00FD034D">
        <w:tc>
          <w:tcPr>
            <w:tcW w:w="3577" w:type="pct"/>
          </w:tcPr>
          <w:p w:rsidR="00FD034D" w:rsidRPr="00E3475F" w:rsidRDefault="00FD034D" w:rsidP="00FD034D">
            <w:pPr>
              <w:spacing w:before="120" w:after="120"/>
              <w:rPr>
                <w:sz w:val="28"/>
                <w:szCs w:val="28"/>
              </w:rPr>
            </w:pPr>
            <w:r w:rsidRPr="00E3475F">
              <w:rPr>
                <w:bCs/>
                <w:sz w:val="28"/>
                <w:szCs w:val="28"/>
              </w:rPr>
              <w:t>Exam questions</w:t>
            </w:r>
            <w:r w:rsidRPr="00E3475F">
              <w:rPr>
                <w:sz w:val="28"/>
                <w:szCs w:val="28"/>
              </w:rPr>
              <w:t xml:space="preserve"> </w:t>
            </w:r>
          </w:p>
        </w:tc>
        <w:tc>
          <w:tcPr>
            <w:tcW w:w="1423" w:type="pct"/>
            <w:vAlign w:val="center"/>
          </w:tcPr>
          <w:p w:rsidR="00FD034D" w:rsidRPr="008F5D55" w:rsidRDefault="00FD034D" w:rsidP="00FD034D">
            <w:pPr>
              <w:spacing w:before="120" w:after="120"/>
              <w:jc w:val="center"/>
              <w:rPr>
                <w:sz w:val="28"/>
                <w:szCs w:val="28"/>
              </w:rPr>
            </w:pPr>
            <w:r w:rsidRPr="008F5D55">
              <w:rPr>
                <w:sz w:val="28"/>
                <w:szCs w:val="28"/>
              </w:rPr>
              <w:t>/</w:t>
            </w:r>
            <w:r>
              <w:rPr>
                <w:sz w:val="28"/>
                <w:szCs w:val="28"/>
              </w:rPr>
              <w:t>49</w:t>
            </w:r>
          </w:p>
        </w:tc>
      </w:tr>
      <w:tr w:rsidR="00FD034D" w:rsidRPr="008F5D55" w:rsidTr="00FD034D">
        <w:tc>
          <w:tcPr>
            <w:tcW w:w="3577" w:type="pct"/>
          </w:tcPr>
          <w:p w:rsidR="00FD034D" w:rsidRPr="008F5D55" w:rsidRDefault="00FD034D" w:rsidP="00FD034D">
            <w:pPr>
              <w:pStyle w:val="Heading3"/>
              <w:spacing w:before="120" w:after="120"/>
              <w:rPr>
                <w:sz w:val="28"/>
                <w:szCs w:val="28"/>
              </w:rPr>
            </w:pPr>
            <w:r w:rsidRPr="008F5D55">
              <w:rPr>
                <w:sz w:val="28"/>
                <w:szCs w:val="28"/>
              </w:rPr>
              <w:t>Overall Grade for this work</w:t>
            </w:r>
          </w:p>
        </w:tc>
        <w:tc>
          <w:tcPr>
            <w:tcW w:w="1423" w:type="pct"/>
            <w:vAlign w:val="center"/>
          </w:tcPr>
          <w:p w:rsidR="00FD034D" w:rsidRPr="008F5D55" w:rsidRDefault="00FD034D" w:rsidP="00FD034D">
            <w:pPr>
              <w:spacing w:before="120" w:after="120"/>
              <w:jc w:val="center"/>
              <w:rPr>
                <w:sz w:val="28"/>
                <w:szCs w:val="28"/>
              </w:rPr>
            </w:pPr>
            <w:r w:rsidRPr="008F5D55">
              <w:rPr>
                <w:sz w:val="28"/>
                <w:szCs w:val="28"/>
              </w:rPr>
              <w:t>A   B   C   D   E   U</w:t>
            </w:r>
          </w:p>
        </w:tc>
      </w:tr>
    </w:tbl>
    <w:p w:rsidR="00FD034D" w:rsidRPr="008F5D55" w:rsidRDefault="00FD034D" w:rsidP="00FD034D">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szCs w:val="24"/>
        </w:rPr>
      </w:pPr>
    </w:p>
    <w:p w:rsidR="00FD034D" w:rsidRPr="008F5D55" w:rsidRDefault="00FD034D" w:rsidP="00FD034D"/>
    <w:p w:rsidR="00FD034D" w:rsidRPr="008F5D55" w:rsidRDefault="00FD034D" w:rsidP="00FD034D"/>
    <w:p w:rsidR="00FD034D" w:rsidRPr="008F5D55" w:rsidRDefault="00FD034D" w:rsidP="00FD034D"/>
    <w:p w:rsidR="00FD034D" w:rsidRPr="008F5D55" w:rsidRDefault="00FD034D" w:rsidP="00FD034D"/>
    <w:p w:rsidR="00FD034D" w:rsidRPr="008F5D55" w:rsidRDefault="00FD034D" w:rsidP="00FD034D"/>
    <w:p w:rsidR="00FD034D" w:rsidRPr="008F5D55" w:rsidRDefault="00FD034D" w:rsidP="00FD034D"/>
    <w:p w:rsidR="00FD034D" w:rsidRPr="008F5D55" w:rsidRDefault="00FD034D" w:rsidP="00FD034D"/>
    <w:p w:rsidR="00FD034D" w:rsidRPr="008F5D55" w:rsidRDefault="00FD034D" w:rsidP="00FD034D"/>
    <w:p w:rsidR="00FD034D" w:rsidRPr="008F5D55" w:rsidRDefault="00EC2A0A" w:rsidP="00FD034D">
      <w:r>
        <w:rPr>
          <w:noProof/>
          <w:sz w:val="20"/>
        </w:rPr>
        <mc:AlternateContent>
          <mc:Choice Requires="wps">
            <w:drawing>
              <wp:anchor distT="0" distB="0" distL="114300" distR="114300" simplePos="0" relativeHeight="251870208" behindDoc="0" locked="0" layoutInCell="1" allowOverlap="1" wp14:anchorId="5D2B973A" wp14:editId="6C557A83">
                <wp:simplePos x="0" y="0"/>
                <wp:positionH relativeFrom="column">
                  <wp:posOffset>-70485</wp:posOffset>
                </wp:positionH>
                <wp:positionV relativeFrom="paragraph">
                  <wp:posOffset>-1905</wp:posOffset>
                </wp:positionV>
                <wp:extent cx="6032500" cy="949960"/>
                <wp:effectExtent l="0" t="0" r="25400" b="21590"/>
                <wp:wrapNone/>
                <wp:docPr id="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0" cy="949960"/>
                        </a:xfrm>
                        <a:prstGeom prst="rect">
                          <a:avLst/>
                        </a:prstGeom>
                        <a:solidFill>
                          <a:srgbClr val="FFFFFF"/>
                        </a:solidFill>
                        <a:ln w="9525">
                          <a:solidFill>
                            <a:srgbClr val="000000"/>
                          </a:solidFill>
                          <a:miter lim="800000"/>
                          <a:headEnd/>
                          <a:tailEnd/>
                        </a:ln>
                      </wps:spPr>
                      <wps:txbx>
                        <w:txbxContent>
                          <w:p w:rsidR="00F32896" w:rsidRDefault="00F32896" w:rsidP="00FD034D">
                            <w:r>
                              <w:t xml:space="preserve">Student comments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B973A" id="Rectangle 161" o:spid="_x0000_s1083" style="position:absolute;margin-left:-5.55pt;margin-top:-.15pt;width:475pt;height:74.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">
                <v:textbox>
                  <w:txbxContent>
                    <w:p w:rsidR="00F32896" w:rsidRDefault="00F32896" w:rsidP="00FD034D">
                      <w:r>
                        <w:t xml:space="preserve">Student comments </w:t>
                      </w:r>
                    </w:p>
                  </w:txbxContent>
                </v:textbox>
              </v:rect>
            </w:pict>
          </mc:Fallback>
        </mc:AlternateContent>
      </w:r>
    </w:p>
    <w:p w:rsidR="00FD034D" w:rsidRPr="008F5D55" w:rsidRDefault="00FD034D" w:rsidP="00FD034D"/>
    <w:p w:rsidR="00FD034D" w:rsidRPr="008F5D55" w:rsidRDefault="00FD034D" w:rsidP="00FD034D">
      <w:pPr>
        <w:rPr>
          <w:b/>
          <w:sz w:val="20"/>
          <w:szCs w:val="20"/>
        </w:rPr>
      </w:pPr>
    </w:p>
    <w:p w:rsidR="00FD034D" w:rsidRPr="008F5D55" w:rsidRDefault="00FD034D" w:rsidP="00FD034D">
      <w:pPr>
        <w:widowControl w:val="0"/>
        <w:autoSpaceDE w:val="0"/>
        <w:autoSpaceDN w:val="0"/>
        <w:adjustRightInd w:val="0"/>
        <w:spacing w:line="360" w:lineRule="auto"/>
        <w:rPr>
          <w:b/>
        </w:rPr>
      </w:pPr>
    </w:p>
    <w:p w:rsidR="00FD034D" w:rsidRPr="008F5D55" w:rsidRDefault="00FD034D" w:rsidP="00FD034D">
      <w:pPr>
        <w:widowControl w:val="0"/>
        <w:autoSpaceDE w:val="0"/>
        <w:autoSpaceDN w:val="0"/>
        <w:adjustRightInd w:val="0"/>
        <w:spacing w:line="360" w:lineRule="auto"/>
        <w:rPr>
          <w:b/>
        </w:rPr>
      </w:pPr>
    </w:p>
    <w:p w:rsidR="00FD034D" w:rsidRPr="008F5D55" w:rsidRDefault="00EC2A0A" w:rsidP="00FD034D">
      <w:pPr>
        <w:widowControl w:val="0"/>
        <w:autoSpaceDE w:val="0"/>
        <w:autoSpaceDN w:val="0"/>
        <w:adjustRightInd w:val="0"/>
        <w:spacing w:line="360" w:lineRule="auto"/>
        <w:rPr>
          <w:b/>
        </w:rPr>
      </w:pPr>
      <w:r>
        <w:rPr>
          <w:noProof/>
          <w:sz w:val="20"/>
        </w:rPr>
        <mc:AlternateContent>
          <mc:Choice Requires="wps">
            <w:drawing>
              <wp:anchor distT="0" distB="0" distL="114300" distR="114300" simplePos="0" relativeHeight="251868160" behindDoc="0" locked="0" layoutInCell="1" allowOverlap="1" wp14:anchorId="17BEDC9B" wp14:editId="1021D524">
                <wp:simplePos x="0" y="0"/>
                <wp:positionH relativeFrom="column">
                  <wp:posOffset>-62865</wp:posOffset>
                </wp:positionH>
                <wp:positionV relativeFrom="paragraph">
                  <wp:posOffset>99695</wp:posOffset>
                </wp:positionV>
                <wp:extent cx="6032500" cy="949960"/>
                <wp:effectExtent l="0" t="0" r="25400" b="21590"/>
                <wp:wrapNone/>
                <wp:docPr id="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0" cy="949960"/>
                        </a:xfrm>
                        <a:prstGeom prst="rect">
                          <a:avLst/>
                        </a:prstGeom>
                        <a:solidFill>
                          <a:srgbClr val="FFFFFF"/>
                        </a:solidFill>
                        <a:ln w="9525">
                          <a:solidFill>
                            <a:srgbClr val="000000"/>
                          </a:solidFill>
                          <a:miter lim="800000"/>
                          <a:headEnd/>
                          <a:tailEnd/>
                        </a:ln>
                      </wps:spPr>
                      <wps:txbx>
                        <w:txbxContent>
                          <w:p w:rsidR="00F32896" w:rsidRDefault="00F32896" w:rsidP="00FD034D">
                            <w:r>
                              <w:t>Student targets for</w:t>
                            </w:r>
                            <w:r w:rsidRPr="004B527F">
                              <w:rPr>
                                <w:b/>
                              </w:rPr>
                              <w:t xml:space="preserve"> next pack</w:t>
                            </w:r>
                          </w:p>
                          <w:p w:rsidR="00F32896" w:rsidRDefault="00F32896" w:rsidP="00FD034D">
                            <w:pPr>
                              <w:numPr>
                                <w:ilvl w:val="0"/>
                                <w:numId w:val="15"/>
                              </w:numPr>
                            </w:pPr>
                          </w:p>
                          <w:p w:rsidR="00F32896" w:rsidRDefault="00F32896" w:rsidP="00FD034D"/>
                          <w:p w:rsidR="00F32896" w:rsidRDefault="00F32896" w:rsidP="00FD034D">
                            <w:pPr>
                              <w:numPr>
                                <w:ilvl w:val="0"/>
                                <w:numId w:val="15"/>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EDC9B" id="Rectangle 159" o:spid="_x0000_s1084" style="position:absolute;margin-left:-4.95pt;margin-top:7.85pt;width:475pt;height:74.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">
                <v:textbox>
                  <w:txbxContent>
                    <w:p w:rsidR="00F32896" w:rsidRDefault="00F32896" w:rsidP="00FD034D">
                      <w:r>
                        <w:t>Student targets for</w:t>
                      </w:r>
                      <w:r w:rsidRPr="004B527F">
                        <w:rPr>
                          <w:b/>
                        </w:rPr>
                        <w:t xml:space="preserve"> next pack</w:t>
                      </w:r>
                    </w:p>
                    <w:p w:rsidR="00F32896" w:rsidRDefault="00F32896" w:rsidP="00FD034D">
                      <w:pPr>
                        <w:numPr>
                          <w:ilvl w:val="0"/>
                          <w:numId w:val="15"/>
                        </w:numPr>
                      </w:pPr>
                    </w:p>
                    <w:p w:rsidR="00F32896" w:rsidRDefault="00F32896" w:rsidP="00FD034D"/>
                    <w:p w:rsidR="00F32896" w:rsidRDefault="00F32896" w:rsidP="00FD034D">
                      <w:pPr>
                        <w:numPr>
                          <w:ilvl w:val="0"/>
                          <w:numId w:val="15"/>
                        </w:numPr>
                      </w:pPr>
                    </w:p>
                  </w:txbxContent>
                </v:textbox>
              </v:rect>
            </w:pict>
          </mc:Fallback>
        </mc:AlternateContent>
      </w:r>
    </w:p>
    <w:p w:rsidR="00FD034D" w:rsidRPr="008F5D55" w:rsidRDefault="00FD034D" w:rsidP="00FD034D">
      <w:pPr>
        <w:widowControl w:val="0"/>
        <w:autoSpaceDE w:val="0"/>
        <w:autoSpaceDN w:val="0"/>
        <w:adjustRightInd w:val="0"/>
        <w:spacing w:line="360" w:lineRule="auto"/>
        <w:rPr>
          <w:b/>
        </w:rPr>
      </w:pPr>
    </w:p>
    <w:p w:rsidR="00FD034D" w:rsidRPr="008F5D55" w:rsidRDefault="00FD034D" w:rsidP="00FD034D">
      <w:pPr>
        <w:widowControl w:val="0"/>
        <w:autoSpaceDE w:val="0"/>
        <w:autoSpaceDN w:val="0"/>
        <w:adjustRightInd w:val="0"/>
        <w:spacing w:line="360" w:lineRule="auto"/>
        <w:rPr>
          <w:b/>
        </w:rPr>
      </w:pPr>
    </w:p>
    <w:p w:rsidR="00FD034D" w:rsidRDefault="00FD034D" w:rsidP="00FD034D">
      <w:pPr>
        <w:widowControl w:val="0"/>
        <w:autoSpaceDE w:val="0"/>
        <w:autoSpaceDN w:val="0"/>
        <w:adjustRightInd w:val="0"/>
        <w:spacing w:line="283" w:lineRule="exact"/>
        <w:ind w:right="28"/>
      </w:pPr>
    </w:p>
    <w:p w:rsidR="006F3F1A" w:rsidRDefault="006F3F1A" w:rsidP="006F3F1A">
      <w:pPr>
        <w:rPr>
          <w:bCs/>
        </w:rPr>
      </w:pPr>
    </w:p>
    <w:sectPr w:rsidR="006F3F1A" w:rsidSect="00FD034D">
      <w:type w:val="continuous"/>
      <w:pgSz w:w="11907" w:h="16840" w:code="9"/>
      <w:pgMar w:top="1418" w:right="284" w:bottom="1134" w:left="1134" w:header="720" w:footer="1021" w:gutter="0"/>
      <w:cols w:sep="1" w:space="13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896" w:rsidRDefault="00F32896">
      <w:r>
        <w:separator/>
      </w:r>
    </w:p>
  </w:endnote>
  <w:endnote w:type="continuationSeparator" w:id="0">
    <w:p w:rsidR="00F32896" w:rsidRDefault="00F32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896" w:rsidRDefault="00F32896" w:rsidP="00FB5B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32896" w:rsidRDefault="00F328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896" w:rsidRDefault="00F32896" w:rsidP="00FB5B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A4">
      <w:rPr>
        <w:rStyle w:val="PageNumber"/>
      </w:rPr>
      <w:t>0</w:t>
    </w:r>
    <w:r>
      <w:rPr>
        <w:rStyle w:val="PageNumber"/>
      </w:rPr>
      <w:fldChar w:fldCharType="end"/>
    </w:r>
  </w:p>
  <w:p w:rsidR="00F32896" w:rsidRPr="00FB5B6C" w:rsidRDefault="00F32896">
    <w:pPr>
      <w:pStyle w:val="Footer"/>
      <w:rPr>
        <w:i/>
        <w:sz w:val="20"/>
      </w:rPr>
    </w:pPr>
    <w:r>
      <w:rPr>
        <w:i/>
        <w:sz w:val="20"/>
      </w:rPr>
      <w:t>FVK/HGO/GDA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896" w:rsidRDefault="00F32896">
    <w:pPr>
      <w:pStyle w:val="Footer"/>
    </w:pPr>
    <w:r w:rsidRPr="00FB5B6C">
      <w:rPr>
        <w:i/>
        <w:sz w:val="20"/>
      </w:rPr>
      <w:t>EML</w:t>
    </w:r>
    <w:r>
      <w:rPr>
        <w:i/>
        <w:sz w:val="20"/>
      </w:rPr>
      <w:t>/FVK/NPC 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480890383"/>
      <w:docPartObj>
        <w:docPartGallery w:val="Page Numbers (Bottom of Page)"/>
        <w:docPartUnique/>
      </w:docPartObj>
    </w:sdtPr>
    <w:sdtEndPr>
      <w:rPr>
        <w:noProof/>
      </w:rPr>
    </w:sdtEndPr>
    <w:sdtContent>
      <w:p w:rsidR="00F32896" w:rsidRDefault="00F32896">
        <w:pPr>
          <w:pStyle w:val="Footer"/>
          <w:jc w:val="center"/>
        </w:pPr>
        <w:r>
          <w:rPr>
            <w:noProof w:val="0"/>
          </w:rPr>
          <w:fldChar w:fldCharType="begin"/>
        </w:r>
        <w:r>
          <w:instrText xml:space="preserve"> PAGE   \* MERGEFORMAT </w:instrText>
        </w:r>
        <w:r>
          <w:rPr>
            <w:noProof w:val="0"/>
          </w:rPr>
          <w:fldChar w:fldCharType="separate"/>
        </w:r>
        <w:r w:rsidR="006E4EA4">
          <w:t>37</w:t>
        </w:r>
        <w:r>
          <w:fldChar w:fldCharType="end"/>
        </w:r>
      </w:p>
    </w:sdtContent>
  </w:sdt>
  <w:p w:rsidR="00F32896" w:rsidRDefault="00F328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896" w:rsidRDefault="00F32896">
      <w:r>
        <w:separator/>
      </w:r>
    </w:p>
  </w:footnote>
  <w:footnote w:type="continuationSeparator" w:id="0">
    <w:p w:rsidR="00F32896" w:rsidRDefault="00F328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896" w:rsidRDefault="00F32896" w:rsidP="004B1A96">
    <w:pPr>
      <w:pStyle w:val="Header"/>
      <w:tabs>
        <w:tab w:val="clear" w:pos="4153"/>
        <w:tab w:val="clear" w:pos="8306"/>
        <w:tab w:val="center" w:pos="4678"/>
        <w:tab w:val="right" w:pos="10065"/>
        <w:tab w:val="right" w:pos="11624"/>
      </w:tabs>
      <w:ind w:right="1183"/>
    </w:pPr>
    <w:r>
      <w:rPr>
        <w:i/>
        <w:iCs/>
      </w:rPr>
      <w:t>Chemistry Department</w:t>
    </w:r>
    <w:r>
      <w:tab/>
    </w:r>
    <w:r>
      <w:rPr>
        <w:i/>
        <w:iCs/>
      </w:rPr>
      <w:t>Alkanes</w:t>
    </w:r>
    <w:r>
      <w:rPr>
        <w:i/>
        <w:iCs/>
      </w:rPr>
      <w:tab/>
    </w:r>
    <w:smartTag w:uri="urn:schemas-microsoft-com:office:smarttags" w:element="place">
      <w:smartTag w:uri="urn:schemas-microsoft-com:office:smarttags" w:element="PlaceName">
        <w:r>
          <w:rPr>
            <w:i/>
            <w:iCs/>
          </w:rPr>
          <w:t>Godalming</w:t>
        </w:r>
      </w:smartTag>
      <w:r>
        <w:rPr>
          <w:i/>
          <w:iCs/>
        </w:rPr>
        <w:t xml:space="preserve"> </w:t>
      </w:r>
      <w:smartTag w:uri="urn:schemas-microsoft-com:office:smarttags" w:element="PlaceType">
        <w:r>
          <w:rPr>
            <w:i/>
            <w:iCs/>
          </w:rPr>
          <w:t>College</w:t>
        </w:r>
      </w:smartTag>
    </w:smartTag>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896" w:rsidRDefault="00F32896">
    <w:pPr>
      <w:pStyle w:val="Header"/>
      <w:tabs>
        <w:tab w:val="clear" w:pos="4153"/>
        <w:tab w:val="clear" w:pos="8306"/>
        <w:tab w:val="center" w:pos="4678"/>
        <w:tab w:val="right" w:pos="9356"/>
      </w:tabs>
    </w:pPr>
    <w:r>
      <w:rPr>
        <w:i/>
        <w:iCs/>
      </w:rPr>
      <w:t>Chemistry Department</w:t>
    </w:r>
    <w:r>
      <w:tab/>
    </w:r>
    <w:r>
      <w:rPr>
        <w:i/>
        <w:iCs/>
      </w:rPr>
      <w:t>Alkanes</w:t>
    </w:r>
    <w:r>
      <w:tab/>
    </w:r>
    <w:smartTag w:uri="urn:schemas-microsoft-com:office:smarttags" w:element="place">
      <w:smartTag w:uri="urn:schemas-microsoft-com:office:smarttags" w:element="PlaceName">
        <w:r>
          <w:rPr>
            <w:i/>
            <w:iCs/>
          </w:rPr>
          <w:t>Godalming</w:t>
        </w:r>
      </w:smartTag>
      <w:r>
        <w:rPr>
          <w:i/>
          <w:iCs/>
        </w:rPr>
        <w:t xml:space="preserve"> </w:t>
      </w:r>
      <w:smartTag w:uri="urn:schemas-microsoft-com:office:smarttags" w:element="PlaceType">
        <w:r>
          <w:rPr>
            <w:i/>
            <w:iCs/>
          </w:rPr>
          <w:t>College</w:t>
        </w:r>
      </w:smartTag>
    </w:smartTag>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896" w:rsidRDefault="00F32896">
    <w:pPr>
      <w:pStyle w:val="Header"/>
      <w:tabs>
        <w:tab w:val="clear" w:pos="4153"/>
        <w:tab w:val="clear" w:pos="8306"/>
        <w:tab w:val="center" w:pos="4678"/>
        <w:tab w:val="right" w:pos="9356"/>
      </w:tabs>
    </w:pPr>
    <w:r>
      <w:rPr>
        <w:i/>
        <w:iCs/>
      </w:rPr>
      <w:t>Chemistry Department</w:t>
    </w:r>
    <w:r>
      <w:tab/>
    </w:r>
    <w:r>
      <w:rPr>
        <w:i/>
        <w:iCs/>
      </w:rPr>
      <w:t>Alkanes</w:t>
    </w:r>
    <w:r>
      <w:tab/>
    </w:r>
    <w:smartTag w:uri="urn:schemas-microsoft-com:office:smarttags" w:element="place">
      <w:smartTag w:uri="urn:schemas-microsoft-com:office:smarttags" w:element="PlaceName">
        <w:r>
          <w:rPr>
            <w:i/>
            <w:iCs/>
          </w:rPr>
          <w:t>Godalming</w:t>
        </w:r>
      </w:smartTag>
      <w:r>
        <w:rPr>
          <w:i/>
          <w:iCs/>
        </w:rPr>
        <w:t xml:space="preserve"> </w:t>
      </w:r>
      <w:smartTag w:uri="urn:schemas-microsoft-com:office:smarttags" w:element="PlaceType">
        <w:r>
          <w:rPr>
            <w:i/>
            <w:iCs/>
          </w:rPr>
          <w:t>College</w:t>
        </w:r>
      </w:smartTag>
    </w:smartTag>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42E24"/>
    <w:multiLevelType w:val="hybridMultilevel"/>
    <w:tmpl w:val="B986BE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F109F8"/>
    <w:multiLevelType w:val="hybridMultilevel"/>
    <w:tmpl w:val="62D4E8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E55925"/>
    <w:multiLevelType w:val="hybridMultilevel"/>
    <w:tmpl w:val="AFF6EA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554BAB"/>
    <w:multiLevelType w:val="hybridMultilevel"/>
    <w:tmpl w:val="641AC614"/>
    <w:lvl w:ilvl="0" w:tplc="4F6A26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287DAD"/>
    <w:multiLevelType w:val="hybridMultilevel"/>
    <w:tmpl w:val="363606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3163B5"/>
    <w:multiLevelType w:val="hybridMultilevel"/>
    <w:tmpl w:val="A95A71FC"/>
    <w:lvl w:ilvl="0" w:tplc="0809000F">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552DCC"/>
    <w:multiLevelType w:val="hybridMultilevel"/>
    <w:tmpl w:val="1E9EE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4A6598"/>
    <w:multiLevelType w:val="hybridMultilevel"/>
    <w:tmpl w:val="AE50BA56"/>
    <w:lvl w:ilvl="0" w:tplc="08090001">
      <w:start w:val="1"/>
      <w:numFmt w:val="bullet"/>
      <w:lvlText w:val=""/>
      <w:lvlJc w:val="left"/>
      <w:pPr>
        <w:tabs>
          <w:tab w:val="num" w:pos="726"/>
        </w:tabs>
        <w:ind w:left="726" w:hanging="360"/>
      </w:pPr>
      <w:rPr>
        <w:rFonts w:ascii="Symbol" w:hAnsi="Symbol" w:hint="default"/>
      </w:rPr>
    </w:lvl>
    <w:lvl w:ilvl="1" w:tplc="08090003" w:tentative="1">
      <w:start w:val="1"/>
      <w:numFmt w:val="bullet"/>
      <w:lvlText w:val="o"/>
      <w:lvlJc w:val="left"/>
      <w:pPr>
        <w:tabs>
          <w:tab w:val="num" w:pos="1446"/>
        </w:tabs>
        <w:ind w:left="1446" w:hanging="360"/>
      </w:pPr>
      <w:rPr>
        <w:rFonts w:ascii="Courier New" w:hAnsi="Courier New" w:cs="Courier New" w:hint="default"/>
      </w:rPr>
    </w:lvl>
    <w:lvl w:ilvl="2" w:tplc="08090005" w:tentative="1">
      <w:start w:val="1"/>
      <w:numFmt w:val="bullet"/>
      <w:lvlText w:val=""/>
      <w:lvlJc w:val="left"/>
      <w:pPr>
        <w:tabs>
          <w:tab w:val="num" w:pos="2166"/>
        </w:tabs>
        <w:ind w:left="2166" w:hanging="360"/>
      </w:pPr>
      <w:rPr>
        <w:rFonts w:ascii="Wingdings" w:hAnsi="Wingdings" w:hint="default"/>
      </w:rPr>
    </w:lvl>
    <w:lvl w:ilvl="3" w:tplc="08090001" w:tentative="1">
      <w:start w:val="1"/>
      <w:numFmt w:val="bullet"/>
      <w:lvlText w:val=""/>
      <w:lvlJc w:val="left"/>
      <w:pPr>
        <w:tabs>
          <w:tab w:val="num" w:pos="2886"/>
        </w:tabs>
        <w:ind w:left="2886" w:hanging="360"/>
      </w:pPr>
      <w:rPr>
        <w:rFonts w:ascii="Symbol" w:hAnsi="Symbol" w:hint="default"/>
      </w:rPr>
    </w:lvl>
    <w:lvl w:ilvl="4" w:tplc="08090003" w:tentative="1">
      <w:start w:val="1"/>
      <w:numFmt w:val="bullet"/>
      <w:lvlText w:val="o"/>
      <w:lvlJc w:val="left"/>
      <w:pPr>
        <w:tabs>
          <w:tab w:val="num" w:pos="3606"/>
        </w:tabs>
        <w:ind w:left="3606" w:hanging="360"/>
      </w:pPr>
      <w:rPr>
        <w:rFonts w:ascii="Courier New" w:hAnsi="Courier New" w:cs="Courier New" w:hint="default"/>
      </w:rPr>
    </w:lvl>
    <w:lvl w:ilvl="5" w:tplc="08090005" w:tentative="1">
      <w:start w:val="1"/>
      <w:numFmt w:val="bullet"/>
      <w:lvlText w:val=""/>
      <w:lvlJc w:val="left"/>
      <w:pPr>
        <w:tabs>
          <w:tab w:val="num" w:pos="4326"/>
        </w:tabs>
        <w:ind w:left="4326" w:hanging="360"/>
      </w:pPr>
      <w:rPr>
        <w:rFonts w:ascii="Wingdings" w:hAnsi="Wingdings" w:hint="default"/>
      </w:rPr>
    </w:lvl>
    <w:lvl w:ilvl="6" w:tplc="08090001" w:tentative="1">
      <w:start w:val="1"/>
      <w:numFmt w:val="bullet"/>
      <w:lvlText w:val=""/>
      <w:lvlJc w:val="left"/>
      <w:pPr>
        <w:tabs>
          <w:tab w:val="num" w:pos="5046"/>
        </w:tabs>
        <w:ind w:left="5046" w:hanging="360"/>
      </w:pPr>
      <w:rPr>
        <w:rFonts w:ascii="Symbol" w:hAnsi="Symbol" w:hint="default"/>
      </w:rPr>
    </w:lvl>
    <w:lvl w:ilvl="7" w:tplc="08090003" w:tentative="1">
      <w:start w:val="1"/>
      <w:numFmt w:val="bullet"/>
      <w:lvlText w:val="o"/>
      <w:lvlJc w:val="left"/>
      <w:pPr>
        <w:tabs>
          <w:tab w:val="num" w:pos="5766"/>
        </w:tabs>
        <w:ind w:left="5766" w:hanging="360"/>
      </w:pPr>
      <w:rPr>
        <w:rFonts w:ascii="Courier New" w:hAnsi="Courier New" w:cs="Courier New" w:hint="default"/>
      </w:rPr>
    </w:lvl>
    <w:lvl w:ilvl="8" w:tplc="08090005" w:tentative="1">
      <w:start w:val="1"/>
      <w:numFmt w:val="bullet"/>
      <w:lvlText w:val=""/>
      <w:lvlJc w:val="left"/>
      <w:pPr>
        <w:tabs>
          <w:tab w:val="num" w:pos="6486"/>
        </w:tabs>
        <w:ind w:left="6486" w:hanging="360"/>
      </w:pPr>
      <w:rPr>
        <w:rFonts w:ascii="Wingdings" w:hAnsi="Wingdings" w:hint="default"/>
      </w:rPr>
    </w:lvl>
  </w:abstractNum>
  <w:abstractNum w:abstractNumId="8" w15:restartNumberingAfterBreak="0">
    <w:nsid w:val="20F045D4"/>
    <w:multiLevelType w:val="hybridMultilevel"/>
    <w:tmpl w:val="3320D93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22426BFB"/>
    <w:multiLevelType w:val="hybridMultilevel"/>
    <w:tmpl w:val="BED6ABC4"/>
    <w:lvl w:ilvl="0" w:tplc="F1E46338">
      <w:start w:val="1"/>
      <w:numFmt w:val="lowerRoman"/>
      <w:lvlText w:val="(%1)"/>
      <w:lvlJc w:val="left"/>
      <w:pPr>
        <w:tabs>
          <w:tab w:val="num" w:pos="1461"/>
        </w:tabs>
        <w:ind w:left="1461" w:hanging="720"/>
      </w:pPr>
      <w:rPr>
        <w:rFonts w:hint="default"/>
      </w:rPr>
    </w:lvl>
    <w:lvl w:ilvl="1" w:tplc="08090019" w:tentative="1">
      <w:start w:val="1"/>
      <w:numFmt w:val="lowerLetter"/>
      <w:lvlText w:val="%2."/>
      <w:lvlJc w:val="left"/>
      <w:pPr>
        <w:tabs>
          <w:tab w:val="num" w:pos="1821"/>
        </w:tabs>
        <w:ind w:left="1821" w:hanging="360"/>
      </w:pPr>
    </w:lvl>
    <w:lvl w:ilvl="2" w:tplc="0809001B" w:tentative="1">
      <w:start w:val="1"/>
      <w:numFmt w:val="lowerRoman"/>
      <w:lvlText w:val="%3."/>
      <w:lvlJc w:val="right"/>
      <w:pPr>
        <w:tabs>
          <w:tab w:val="num" w:pos="2541"/>
        </w:tabs>
        <w:ind w:left="2541" w:hanging="180"/>
      </w:pPr>
    </w:lvl>
    <w:lvl w:ilvl="3" w:tplc="0809000F" w:tentative="1">
      <w:start w:val="1"/>
      <w:numFmt w:val="decimal"/>
      <w:lvlText w:val="%4."/>
      <w:lvlJc w:val="left"/>
      <w:pPr>
        <w:tabs>
          <w:tab w:val="num" w:pos="3261"/>
        </w:tabs>
        <w:ind w:left="3261" w:hanging="360"/>
      </w:pPr>
    </w:lvl>
    <w:lvl w:ilvl="4" w:tplc="08090019" w:tentative="1">
      <w:start w:val="1"/>
      <w:numFmt w:val="lowerLetter"/>
      <w:lvlText w:val="%5."/>
      <w:lvlJc w:val="left"/>
      <w:pPr>
        <w:tabs>
          <w:tab w:val="num" w:pos="3981"/>
        </w:tabs>
        <w:ind w:left="3981" w:hanging="360"/>
      </w:pPr>
    </w:lvl>
    <w:lvl w:ilvl="5" w:tplc="0809001B" w:tentative="1">
      <w:start w:val="1"/>
      <w:numFmt w:val="lowerRoman"/>
      <w:lvlText w:val="%6."/>
      <w:lvlJc w:val="right"/>
      <w:pPr>
        <w:tabs>
          <w:tab w:val="num" w:pos="4701"/>
        </w:tabs>
        <w:ind w:left="4701" w:hanging="180"/>
      </w:pPr>
    </w:lvl>
    <w:lvl w:ilvl="6" w:tplc="0809000F" w:tentative="1">
      <w:start w:val="1"/>
      <w:numFmt w:val="decimal"/>
      <w:lvlText w:val="%7."/>
      <w:lvlJc w:val="left"/>
      <w:pPr>
        <w:tabs>
          <w:tab w:val="num" w:pos="5421"/>
        </w:tabs>
        <w:ind w:left="5421" w:hanging="360"/>
      </w:pPr>
    </w:lvl>
    <w:lvl w:ilvl="7" w:tplc="08090019" w:tentative="1">
      <w:start w:val="1"/>
      <w:numFmt w:val="lowerLetter"/>
      <w:lvlText w:val="%8."/>
      <w:lvlJc w:val="left"/>
      <w:pPr>
        <w:tabs>
          <w:tab w:val="num" w:pos="6141"/>
        </w:tabs>
        <w:ind w:left="6141" w:hanging="360"/>
      </w:pPr>
    </w:lvl>
    <w:lvl w:ilvl="8" w:tplc="0809001B" w:tentative="1">
      <w:start w:val="1"/>
      <w:numFmt w:val="lowerRoman"/>
      <w:lvlText w:val="%9."/>
      <w:lvlJc w:val="right"/>
      <w:pPr>
        <w:tabs>
          <w:tab w:val="num" w:pos="6861"/>
        </w:tabs>
        <w:ind w:left="6861" w:hanging="180"/>
      </w:pPr>
    </w:lvl>
  </w:abstractNum>
  <w:abstractNum w:abstractNumId="10" w15:restartNumberingAfterBreak="0">
    <w:nsid w:val="2290276D"/>
    <w:multiLevelType w:val="hybridMultilevel"/>
    <w:tmpl w:val="76DA0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424730"/>
    <w:multiLevelType w:val="hybridMultilevel"/>
    <w:tmpl w:val="735E6122"/>
    <w:lvl w:ilvl="0" w:tplc="09B23136">
      <w:start w:val="1"/>
      <w:numFmt w:val="lowerLetter"/>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CE5822"/>
    <w:multiLevelType w:val="hybridMultilevel"/>
    <w:tmpl w:val="CC0C71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F570B9"/>
    <w:multiLevelType w:val="hybridMultilevel"/>
    <w:tmpl w:val="8CDE9F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B8242F"/>
    <w:multiLevelType w:val="hybridMultilevel"/>
    <w:tmpl w:val="A37659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3F635E"/>
    <w:multiLevelType w:val="hybridMultilevel"/>
    <w:tmpl w:val="01685C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332BAD"/>
    <w:multiLevelType w:val="hybridMultilevel"/>
    <w:tmpl w:val="6A54AD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870342"/>
    <w:multiLevelType w:val="hybridMultilevel"/>
    <w:tmpl w:val="3006AFE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E880ED2"/>
    <w:multiLevelType w:val="hybridMultilevel"/>
    <w:tmpl w:val="720253D8"/>
    <w:lvl w:ilvl="0" w:tplc="A99EAEC0">
      <w:start w:val="2"/>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48117E4"/>
    <w:multiLevelType w:val="hybridMultilevel"/>
    <w:tmpl w:val="74B23A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D932C9"/>
    <w:multiLevelType w:val="hybridMultilevel"/>
    <w:tmpl w:val="26D880AA"/>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21" w15:restartNumberingAfterBreak="0">
    <w:nsid w:val="58EC133B"/>
    <w:multiLevelType w:val="hybridMultilevel"/>
    <w:tmpl w:val="F2A42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737727"/>
    <w:multiLevelType w:val="hybridMultilevel"/>
    <w:tmpl w:val="BB5E9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AD3EC2"/>
    <w:multiLevelType w:val="hybridMultilevel"/>
    <w:tmpl w:val="899CB2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80165A"/>
    <w:multiLevelType w:val="hybridMultilevel"/>
    <w:tmpl w:val="779C0A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3E7E22"/>
    <w:multiLevelType w:val="hybridMultilevel"/>
    <w:tmpl w:val="81401CE4"/>
    <w:lvl w:ilvl="0" w:tplc="4F6A2662">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C71735E"/>
    <w:multiLevelType w:val="hybridMultilevel"/>
    <w:tmpl w:val="36C4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162795"/>
    <w:multiLevelType w:val="hybridMultilevel"/>
    <w:tmpl w:val="85F69E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437E5B"/>
    <w:multiLevelType w:val="hybridMultilevel"/>
    <w:tmpl w:val="18C2545A"/>
    <w:lvl w:ilvl="0" w:tplc="364C65EA">
      <w:start w:val="1"/>
      <w:numFmt w:val="decimal"/>
      <w:lvlText w:val="%1."/>
      <w:lvlJc w:val="left"/>
      <w:pPr>
        <w:tabs>
          <w:tab w:val="num" w:pos="1230"/>
        </w:tabs>
        <w:ind w:left="1230" w:hanging="8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1313E13"/>
    <w:multiLevelType w:val="hybridMultilevel"/>
    <w:tmpl w:val="3208D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AB107A"/>
    <w:multiLevelType w:val="hybridMultilevel"/>
    <w:tmpl w:val="735E6122"/>
    <w:lvl w:ilvl="0" w:tplc="09B23136">
      <w:start w:val="1"/>
      <w:numFmt w:val="lowerLetter"/>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620329"/>
    <w:multiLevelType w:val="hybridMultilevel"/>
    <w:tmpl w:val="C9961C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1D6A80"/>
    <w:multiLevelType w:val="hybridMultilevel"/>
    <w:tmpl w:val="E19CBC5A"/>
    <w:lvl w:ilvl="0" w:tplc="08090001">
      <w:start w:val="1"/>
      <w:numFmt w:val="bullet"/>
      <w:lvlText w:val=""/>
      <w:lvlJc w:val="left"/>
      <w:pPr>
        <w:tabs>
          <w:tab w:val="num" w:pos="768"/>
        </w:tabs>
        <w:ind w:left="768" w:hanging="360"/>
      </w:pPr>
      <w:rPr>
        <w:rFonts w:ascii="Symbol" w:hAnsi="Symbol" w:hint="default"/>
      </w:rPr>
    </w:lvl>
    <w:lvl w:ilvl="1" w:tplc="08090003" w:tentative="1">
      <w:start w:val="1"/>
      <w:numFmt w:val="bullet"/>
      <w:lvlText w:val="o"/>
      <w:lvlJc w:val="left"/>
      <w:pPr>
        <w:tabs>
          <w:tab w:val="num" w:pos="1488"/>
        </w:tabs>
        <w:ind w:left="1488" w:hanging="360"/>
      </w:pPr>
      <w:rPr>
        <w:rFonts w:ascii="Courier New" w:hAnsi="Courier New" w:cs="Courier New" w:hint="default"/>
      </w:rPr>
    </w:lvl>
    <w:lvl w:ilvl="2" w:tplc="08090005" w:tentative="1">
      <w:start w:val="1"/>
      <w:numFmt w:val="bullet"/>
      <w:lvlText w:val=""/>
      <w:lvlJc w:val="left"/>
      <w:pPr>
        <w:tabs>
          <w:tab w:val="num" w:pos="2208"/>
        </w:tabs>
        <w:ind w:left="2208" w:hanging="360"/>
      </w:pPr>
      <w:rPr>
        <w:rFonts w:ascii="Wingdings" w:hAnsi="Wingdings" w:hint="default"/>
      </w:rPr>
    </w:lvl>
    <w:lvl w:ilvl="3" w:tplc="08090001" w:tentative="1">
      <w:start w:val="1"/>
      <w:numFmt w:val="bullet"/>
      <w:lvlText w:val=""/>
      <w:lvlJc w:val="left"/>
      <w:pPr>
        <w:tabs>
          <w:tab w:val="num" w:pos="2928"/>
        </w:tabs>
        <w:ind w:left="2928" w:hanging="360"/>
      </w:pPr>
      <w:rPr>
        <w:rFonts w:ascii="Symbol" w:hAnsi="Symbol" w:hint="default"/>
      </w:rPr>
    </w:lvl>
    <w:lvl w:ilvl="4" w:tplc="08090003" w:tentative="1">
      <w:start w:val="1"/>
      <w:numFmt w:val="bullet"/>
      <w:lvlText w:val="o"/>
      <w:lvlJc w:val="left"/>
      <w:pPr>
        <w:tabs>
          <w:tab w:val="num" w:pos="3648"/>
        </w:tabs>
        <w:ind w:left="3648" w:hanging="360"/>
      </w:pPr>
      <w:rPr>
        <w:rFonts w:ascii="Courier New" w:hAnsi="Courier New" w:cs="Courier New" w:hint="default"/>
      </w:rPr>
    </w:lvl>
    <w:lvl w:ilvl="5" w:tplc="08090005" w:tentative="1">
      <w:start w:val="1"/>
      <w:numFmt w:val="bullet"/>
      <w:lvlText w:val=""/>
      <w:lvlJc w:val="left"/>
      <w:pPr>
        <w:tabs>
          <w:tab w:val="num" w:pos="4368"/>
        </w:tabs>
        <w:ind w:left="4368" w:hanging="360"/>
      </w:pPr>
      <w:rPr>
        <w:rFonts w:ascii="Wingdings" w:hAnsi="Wingdings" w:hint="default"/>
      </w:rPr>
    </w:lvl>
    <w:lvl w:ilvl="6" w:tplc="08090001" w:tentative="1">
      <w:start w:val="1"/>
      <w:numFmt w:val="bullet"/>
      <w:lvlText w:val=""/>
      <w:lvlJc w:val="left"/>
      <w:pPr>
        <w:tabs>
          <w:tab w:val="num" w:pos="5088"/>
        </w:tabs>
        <w:ind w:left="5088" w:hanging="360"/>
      </w:pPr>
      <w:rPr>
        <w:rFonts w:ascii="Symbol" w:hAnsi="Symbol" w:hint="default"/>
      </w:rPr>
    </w:lvl>
    <w:lvl w:ilvl="7" w:tplc="08090003" w:tentative="1">
      <w:start w:val="1"/>
      <w:numFmt w:val="bullet"/>
      <w:lvlText w:val="o"/>
      <w:lvlJc w:val="left"/>
      <w:pPr>
        <w:tabs>
          <w:tab w:val="num" w:pos="5808"/>
        </w:tabs>
        <w:ind w:left="5808" w:hanging="360"/>
      </w:pPr>
      <w:rPr>
        <w:rFonts w:ascii="Courier New" w:hAnsi="Courier New" w:cs="Courier New" w:hint="default"/>
      </w:rPr>
    </w:lvl>
    <w:lvl w:ilvl="8" w:tplc="08090005" w:tentative="1">
      <w:start w:val="1"/>
      <w:numFmt w:val="bullet"/>
      <w:lvlText w:val=""/>
      <w:lvlJc w:val="left"/>
      <w:pPr>
        <w:tabs>
          <w:tab w:val="num" w:pos="6528"/>
        </w:tabs>
        <w:ind w:left="6528" w:hanging="360"/>
      </w:pPr>
      <w:rPr>
        <w:rFonts w:ascii="Wingdings" w:hAnsi="Wingdings" w:hint="default"/>
      </w:rPr>
    </w:lvl>
  </w:abstractNum>
  <w:abstractNum w:abstractNumId="33" w15:restartNumberingAfterBreak="0">
    <w:nsid w:val="7C744405"/>
    <w:multiLevelType w:val="hybridMultilevel"/>
    <w:tmpl w:val="74600D7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8926CA"/>
    <w:multiLevelType w:val="hybridMultilevel"/>
    <w:tmpl w:val="7A742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1A4F3B"/>
    <w:multiLevelType w:val="hybridMultilevel"/>
    <w:tmpl w:val="C3E490D8"/>
    <w:lvl w:ilvl="0" w:tplc="4F6A26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3"/>
  </w:num>
  <w:num w:numId="3">
    <w:abstractNumId w:val="34"/>
  </w:num>
  <w:num w:numId="4">
    <w:abstractNumId w:val="7"/>
  </w:num>
  <w:num w:numId="5">
    <w:abstractNumId w:val="4"/>
  </w:num>
  <w:num w:numId="6">
    <w:abstractNumId w:val="10"/>
  </w:num>
  <w:num w:numId="7">
    <w:abstractNumId w:val="1"/>
  </w:num>
  <w:num w:numId="8">
    <w:abstractNumId w:val="27"/>
  </w:num>
  <w:num w:numId="9">
    <w:abstractNumId w:val="12"/>
  </w:num>
  <w:num w:numId="10">
    <w:abstractNumId w:val="9"/>
  </w:num>
  <w:num w:numId="11">
    <w:abstractNumId w:val="31"/>
  </w:num>
  <w:num w:numId="12">
    <w:abstractNumId w:val="23"/>
  </w:num>
  <w:num w:numId="13">
    <w:abstractNumId w:val="16"/>
  </w:num>
  <w:num w:numId="14">
    <w:abstractNumId w:val="19"/>
  </w:num>
  <w:num w:numId="15">
    <w:abstractNumId w:val="29"/>
  </w:num>
  <w:num w:numId="16">
    <w:abstractNumId w:val="32"/>
  </w:num>
  <w:num w:numId="17">
    <w:abstractNumId w:val="18"/>
  </w:num>
  <w:num w:numId="18">
    <w:abstractNumId w:val="22"/>
  </w:num>
  <w:num w:numId="19">
    <w:abstractNumId w:val="21"/>
  </w:num>
  <w:num w:numId="20">
    <w:abstractNumId w:val="5"/>
  </w:num>
  <w:num w:numId="21">
    <w:abstractNumId w:val="35"/>
  </w:num>
  <w:num w:numId="22">
    <w:abstractNumId w:val="26"/>
  </w:num>
  <w:num w:numId="23">
    <w:abstractNumId w:val="14"/>
  </w:num>
  <w:num w:numId="24">
    <w:abstractNumId w:val="25"/>
  </w:num>
  <w:num w:numId="25">
    <w:abstractNumId w:val="3"/>
  </w:num>
  <w:num w:numId="26">
    <w:abstractNumId w:val="28"/>
  </w:num>
  <w:num w:numId="27">
    <w:abstractNumId w:val="17"/>
  </w:num>
  <w:num w:numId="28">
    <w:abstractNumId w:val="0"/>
  </w:num>
  <w:num w:numId="29">
    <w:abstractNumId w:val="20"/>
  </w:num>
  <w:num w:numId="30">
    <w:abstractNumId w:val="30"/>
  </w:num>
  <w:num w:numId="31">
    <w:abstractNumId w:val="6"/>
  </w:num>
  <w:num w:numId="32">
    <w:abstractNumId w:val="2"/>
  </w:num>
  <w:num w:numId="33">
    <w:abstractNumId w:val="8"/>
  </w:num>
  <w:num w:numId="34">
    <w:abstractNumId w:val="33"/>
  </w:num>
  <w:num w:numId="35">
    <w:abstractNumId w:val="11"/>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6EC"/>
    <w:rsid w:val="00003EFE"/>
    <w:rsid w:val="00011C51"/>
    <w:rsid w:val="00013887"/>
    <w:rsid w:val="000150ED"/>
    <w:rsid w:val="00015BE1"/>
    <w:rsid w:val="00017600"/>
    <w:rsid w:val="00017968"/>
    <w:rsid w:val="00026805"/>
    <w:rsid w:val="00031B7D"/>
    <w:rsid w:val="0003705B"/>
    <w:rsid w:val="00040A63"/>
    <w:rsid w:val="000448C8"/>
    <w:rsid w:val="000461ED"/>
    <w:rsid w:val="00053179"/>
    <w:rsid w:val="00055465"/>
    <w:rsid w:val="0005565F"/>
    <w:rsid w:val="00056301"/>
    <w:rsid w:val="00067111"/>
    <w:rsid w:val="00073E86"/>
    <w:rsid w:val="00076138"/>
    <w:rsid w:val="00090120"/>
    <w:rsid w:val="0009139A"/>
    <w:rsid w:val="00092522"/>
    <w:rsid w:val="0009258A"/>
    <w:rsid w:val="000927A6"/>
    <w:rsid w:val="000A34F4"/>
    <w:rsid w:val="000A5DAE"/>
    <w:rsid w:val="000A731E"/>
    <w:rsid w:val="000B1C18"/>
    <w:rsid w:val="000B23B7"/>
    <w:rsid w:val="000B39E8"/>
    <w:rsid w:val="000B4878"/>
    <w:rsid w:val="000B6D2B"/>
    <w:rsid w:val="000B7061"/>
    <w:rsid w:val="000C3ED8"/>
    <w:rsid w:val="000C40FE"/>
    <w:rsid w:val="000C453F"/>
    <w:rsid w:val="000D1430"/>
    <w:rsid w:val="000D341D"/>
    <w:rsid w:val="000D56F3"/>
    <w:rsid w:val="000E2C40"/>
    <w:rsid w:val="000E46A6"/>
    <w:rsid w:val="000F14F0"/>
    <w:rsid w:val="000F2C10"/>
    <w:rsid w:val="000F312D"/>
    <w:rsid w:val="000F3E4F"/>
    <w:rsid w:val="0010199D"/>
    <w:rsid w:val="001019B9"/>
    <w:rsid w:val="00103A0A"/>
    <w:rsid w:val="001103DA"/>
    <w:rsid w:val="00114951"/>
    <w:rsid w:val="00123394"/>
    <w:rsid w:val="001267B3"/>
    <w:rsid w:val="0013013F"/>
    <w:rsid w:val="0013292F"/>
    <w:rsid w:val="00146ADA"/>
    <w:rsid w:val="00146D99"/>
    <w:rsid w:val="00167115"/>
    <w:rsid w:val="001746BE"/>
    <w:rsid w:val="0017579B"/>
    <w:rsid w:val="0018191C"/>
    <w:rsid w:val="00182903"/>
    <w:rsid w:val="00183404"/>
    <w:rsid w:val="00184C90"/>
    <w:rsid w:val="00185E83"/>
    <w:rsid w:val="00191DDD"/>
    <w:rsid w:val="00193F5E"/>
    <w:rsid w:val="001A21D1"/>
    <w:rsid w:val="001A4BBC"/>
    <w:rsid w:val="001A71D7"/>
    <w:rsid w:val="001B01EB"/>
    <w:rsid w:val="001B11C2"/>
    <w:rsid w:val="001B51CA"/>
    <w:rsid w:val="001C1728"/>
    <w:rsid w:val="001C1ED9"/>
    <w:rsid w:val="001C37E7"/>
    <w:rsid w:val="001C59DD"/>
    <w:rsid w:val="001C6B69"/>
    <w:rsid w:val="001D6C5D"/>
    <w:rsid w:val="001D7748"/>
    <w:rsid w:val="001E30C6"/>
    <w:rsid w:val="001E5476"/>
    <w:rsid w:val="001E560B"/>
    <w:rsid w:val="001E78FB"/>
    <w:rsid w:val="001F0770"/>
    <w:rsid w:val="001F17CA"/>
    <w:rsid w:val="001F2BD5"/>
    <w:rsid w:val="001F3A88"/>
    <w:rsid w:val="00200BAA"/>
    <w:rsid w:val="00205E64"/>
    <w:rsid w:val="00212B21"/>
    <w:rsid w:val="002132DF"/>
    <w:rsid w:val="00213BB2"/>
    <w:rsid w:val="002220B3"/>
    <w:rsid w:val="002220E9"/>
    <w:rsid w:val="0023452C"/>
    <w:rsid w:val="00237B9B"/>
    <w:rsid w:val="0024468B"/>
    <w:rsid w:val="00263DFF"/>
    <w:rsid w:val="0026730F"/>
    <w:rsid w:val="0027712F"/>
    <w:rsid w:val="002823E4"/>
    <w:rsid w:val="00293846"/>
    <w:rsid w:val="002A1BA5"/>
    <w:rsid w:val="002A51F4"/>
    <w:rsid w:val="002B1D13"/>
    <w:rsid w:val="002B4309"/>
    <w:rsid w:val="002B47F9"/>
    <w:rsid w:val="002B51EA"/>
    <w:rsid w:val="002B5A59"/>
    <w:rsid w:val="002C07C7"/>
    <w:rsid w:val="002C47D2"/>
    <w:rsid w:val="002C6171"/>
    <w:rsid w:val="002C67AC"/>
    <w:rsid w:val="002D4AA9"/>
    <w:rsid w:val="002D4E3D"/>
    <w:rsid w:val="002D5C95"/>
    <w:rsid w:val="002E1AE9"/>
    <w:rsid w:val="002E4D17"/>
    <w:rsid w:val="002E77D2"/>
    <w:rsid w:val="002F5483"/>
    <w:rsid w:val="00303259"/>
    <w:rsid w:val="00314AFD"/>
    <w:rsid w:val="00317529"/>
    <w:rsid w:val="003178A7"/>
    <w:rsid w:val="00325CCB"/>
    <w:rsid w:val="0032647B"/>
    <w:rsid w:val="00331EDC"/>
    <w:rsid w:val="0033303B"/>
    <w:rsid w:val="00340C6F"/>
    <w:rsid w:val="00342799"/>
    <w:rsid w:val="00345512"/>
    <w:rsid w:val="00346B98"/>
    <w:rsid w:val="00347AF8"/>
    <w:rsid w:val="00347E63"/>
    <w:rsid w:val="00353449"/>
    <w:rsid w:val="003561C9"/>
    <w:rsid w:val="0036311E"/>
    <w:rsid w:val="00364B75"/>
    <w:rsid w:val="00370522"/>
    <w:rsid w:val="00371137"/>
    <w:rsid w:val="00371A8C"/>
    <w:rsid w:val="00373529"/>
    <w:rsid w:val="00374CF5"/>
    <w:rsid w:val="00381564"/>
    <w:rsid w:val="0038261A"/>
    <w:rsid w:val="003829C5"/>
    <w:rsid w:val="00382F40"/>
    <w:rsid w:val="00384737"/>
    <w:rsid w:val="0038580D"/>
    <w:rsid w:val="0039138C"/>
    <w:rsid w:val="00391B99"/>
    <w:rsid w:val="003A3565"/>
    <w:rsid w:val="003A4574"/>
    <w:rsid w:val="003B3084"/>
    <w:rsid w:val="003C481C"/>
    <w:rsid w:val="003D46EC"/>
    <w:rsid w:val="003D509E"/>
    <w:rsid w:val="003E0705"/>
    <w:rsid w:val="003E3956"/>
    <w:rsid w:val="003E7058"/>
    <w:rsid w:val="003F1A1F"/>
    <w:rsid w:val="003F7854"/>
    <w:rsid w:val="004002BD"/>
    <w:rsid w:val="00404B3E"/>
    <w:rsid w:val="00405AEC"/>
    <w:rsid w:val="004121AC"/>
    <w:rsid w:val="00413419"/>
    <w:rsid w:val="0041493C"/>
    <w:rsid w:val="00421975"/>
    <w:rsid w:val="00421D31"/>
    <w:rsid w:val="0042275D"/>
    <w:rsid w:val="004325C5"/>
    <w:rsid w:val="004335B4"/>
    <w:rsid w:val="00441AD7"/>
    <w:rsid w:val="00446DCB"/>
    <w:rsid w:val="00454CBE"/>
    <w:rsid w:val="004567C3"/>
    <w:rsid w:val="004662A7"/>
    <w:rsid w:val="0046654A"/>
    <w:rsid w:val="004706E9"/>
    <w:rsid w:val="00470C59"/>
    <w:rsid w:val="00481B4C"/>
    <w:rsid w:val="00487C30"/>
    <w:rsid w:val="0049192D"/>
    <w:rsid w:val="004955B5"/>
    <w:rsid w:val="00497602"/>
    <w:rsid w:val="004A257A"/>
    <w:rsid w:val="004B1A96"/>
    <w:rsid w:val="004B33AA"/>
    <w:rsid w:val="004B3B18"/>
    <w:rsid w:val="004B5FF9"/>
    <w:rsid w:val="004B6A5B"/>
    <w:rsid w:val="004B767A"/>
    <w:rsid w:val="004C565D"/>
    <w:rsid w:val="004C7266"/>
    <w:rsid w:val="004D3CA8"/>
    <w:rsid w:val="004F0ADC"/>
    <w:rsid w:val="004F0B53"/>
    <w:rsid w:val="004F0FB3"/>
    <w:rsid w:val="004F42F7"/>
    <w:rsid w:val="004F6295"/>
    <w:rsid w:val="00500079"/>
    <w:rsid w:val="00501FE7"/>
    <w:rsid w:val="0050217C"/>
    <w:rsid w:val="00502481"/>
    <w:rsid w:val="00502ED7"/>
    <w:rsid w:val="005078FF"/>
    <w:rsid w:val="00507DA2"/>
    <w:rsid w:val="00523E98"/>
    <w:rsid w:val="00534DFC"/>
    <w:rsid w:val="00536E6E"/>
    <w:rsid w:val="00537938"/>
    <w:rsid w:val="00537BDF"/>
    <w:rsid w:val="00545AFD"/>
    <w:rsid w:val="0055092E"/>
    <w:rsid w:val="0056371E"/>
    <w:rsid w:val="00566C5E"/>
    <w:rsid w:val="00567E06"/>
    <w:rsid w:val="00573360"/>
    <w:rsid w:val="00581241"/>
    <w:rsid w:val="00583360"/>
    <w:rsid w:val="005845F5"/>
    <w:rsid w:val="00591C00"/>
    <w:rsid w:val="00595143"/>
    <w:rsid w:val="00597AF1"/>
    <w:rsid w:val="005A4E3E"/>
    <w:rsid w:val="005B52EF"/>
    <w:rsid w:val="005D1E72"/>
    <w:rsid w:val="005D5282"/>
    <w:rsid w:val="005D5BE3"/>
    <w:rsid w:val="005D6960"/>
    <w:rsid w:val="005E2A7A"/>
    <w:rsid w:val="005E4BE7"/>
    <w:rsid w:val="005E6364"/>
    <w:rsid w:val="005E6CD3"/>
    <w:rsid w:val="005F45D7"/>
    <w:rsid w:val="005F5A0A"/>
    <w:rsid w:val="005F7724"/>
    <w:rsid w:val="00602B94"/>
    <w:rsid w:val="00604DA3"/>
    <w:rsid w:val="00604DF9"/>
    <w:rsid w:val="00614306"/>
    <w:rsid w:val="00623CE9"/>
    <w:rsid w:val="00624E10"/>
    <w:rsid w:val="00624F20"/>
    <w:rsid w:val="00626787"/>
    <w:rsid w:val="006366AD"/>
    <w:rsid w:val="0064027B"/>
    <w:rsid w:val="006403E6"/>
    <w:rsid w:val="00643BB0"/>
    <w:rsid w:val="00644EF3"/>
    <w:rsid w:val="0064627A"/>
    <w:rsid w:val="00647791"/>
    <w:rsid w:val="00660416"/>
    <w:rsid w:val="00676EA3"/>
    <w:rsid w:val="00681B5C"/>
    <w:rsid w:val="00682263"/>
    <w:rsid w:val="006850FD"/>
    <w:rsid w:val="00690D2D"/>
    <w:rsid w:val="00695431"/>
    <w:rsid w:val="00696D38"/>
    <w:rsid w:val="00697365"/>
    <w:rsid w:val="006A27CF"/>
    <w:rsid w:val="006A2CD2"/>
    <w:rsid w:val="006A3BDA"/>
    <w:rsid w:val="006A3E66"/>
    <w:rsid w:val="006A575F"/>
    <w:rsid w:val="006A763D"/>
    <w:rsid w:val="006B1661"/>
    <w:rsid w:val="006B4315"/>
    <w:rsid w:val="006C3502"/>
    <w:rsid w:val="006D1E63"/>
    <w:rsid w:val="006E1D8C"/>
    <w:rsid w:val="006E1EE2"/>
    <w:rsid w:val="006E3972"/>
    <w:rsid w:val="006E4EA4"/>
    <w:rsid w:val="006E6B8B"/>
    <w:rsid w:val="006F3F1A"/>
    <w:rsid w:val="006F5D45"/>
    <w:rsid w:val="0070077D"/>
    <w:rsid w:val="00704968"/>
    <w:rsid w:val="00704D37"/>
    <w:rsid w:val="00712F99"/>
    <w:rsid w:val="007170E4"/>
    <w:rsid w:val="0071770D"/>
    <w:rsid w:val="0072070E"/>
    <w:rsid w:val="00720DA8"/>
    <w:rsid w:val="00721657"/>
    <w:rsid w:val="007240F3"/>
    <w:rsid w:val="007421B5"/>
    <w:rsid w:val="007425F7"/>
    <w:rsid w:val="00744F07"/>
    <w:rsid w:val="00763EF1"/>
    <w:rsid w:val="00766101"/>
    <w:rsid w:val="007742B3"/>
    <w:rsid w:val="0077599E"/>
    <w:rsid w:val="00782F06"/>
    <w:rsid w:val="00785BAE"/>
    <w:rsid w:val="007908DF"/>
    <w:rsid w:val="00793436"/>
    <w:rsid w:val="007A3A13"/>
    <w:rsid w:val="007B28C5"/>
    <w:rsid w:val="007B3174"/>
    <w:rsid w:val="007C3F42"/>
    <w:rsid w:val="007C43AF"/>
    <w:rsid w:val="007C61F6"/>
    <w:rsid w:val="007D04D4"/>
    <w:rsid w:val="007D742C"/>
    <w:rsid w:val="007E0F16"/>
    <w:rsid w:val="007E42C2"/>
    <w:rsid w:val="007F164D"/>
    <w:rsid w:val="007F4F44"/>
    <w:rsid w:val="007F5C77"/>
    <w:rsid w:val="007F7E49"/>
    <w:rsid w:val="00803635"/>
    <w:rsid w:val="00806E4C"/>
    <w:rsid w:val="00806F48"/>
    <w:rsid w:val="00812496"/>
    <w:rsid w:val="00812AFF"/>
    <w:rsid w:val="00814911"/>
    <w:rsid w:val="00820BBF"/>
    <w:rsid w:val="00825564"/>
    <w:rsid w:val="0082737D"/>
    <w:rsid w:val="00827C89"/>
    <w:rsid w:val="00837C16"/>
    <w:rsid w:val="00844E9A"/>
    <w:rsid w:val="00845C84"/>
    <w:rsid w:val="00850DA4"/>
    <w:rsid w:val="00855DDB"/>
    <w:rsid w:val="00860BFE"/>
    <w:rsid w:val="008658E9"/>
    <w:rsid w:val="00876D08"/>
    <w:rsid w:val="00883C8B"/>
    <w:rsid w:val="00887244"/>
    <w:rsid w:val="008877EF"/>
    <w:rsid w:val="0089447F"/>
    <w:rsid w:val="008A0D8C"/>
    <w:rsid w:val="008A1765"/>
    <w:rsid w:val="008A4085"/>
    <w:rsid w:val="008A45B2"/>
    <w:rsid w:val="008A6B99"/>
    <w:rsid w:val="008A6C76"/>
    <w:rsid w:val="008B26AF"/>
    <w:rsid w:val="008B6482"/>
    <w:rsid w:val="008C0EAB"/>
    <w:rsid w:val="008C1601"/>
    <w:rsid w:val="008C6A1B"/>
    <w:rsid w:val="008C7764"/>
    <w:rsid w:val="008D2390"/>
    <w:rsid w:val="008D26C0"/>
    <w:rsid w:val="008D7CD8"/>
    <w:rsid w:val="008F11CB"/>
    <w:rsid w:val="008F1FBF"/>
    <w:rsid w:val="008F20AC"/>
    <w:rsid w:val="008F24DD"/>
    <w:rsid w:val="00901E9C"/>
    <w:rsid w:val="00903644"/>
    <w:rsid w:val="009048FE"/>
    <w:rsid w:val="00911D75"/>
    <w:rsid w:val="00912727"/>
    <w:rsid w:val="00913561"/>
    <w:rsid w:val="00920657"/>
    <w:rsid w:val="0092090C"/>
    <w:rsid w:val="009309B2"/>
    <w:rsid w:val="009372B4"/>
    <w:rsid w:val="009411CB"/>
    <w:rsid w:val="009421B0"/>
    <w:rsid w:val="00942B05"/>
    <w:rsid w:val="0095438D"/>
    <w:rsid w:val="00962769"/>
    <w:rsid w:val="009632BD"/>
    <w:rsid w:val="009738D5"/>
    <w:rsid w:val="00973B64"/>
    <w:rsid w:val="009830B7"/>
    <w:rsid w:val="00983157"/>
    <w:rsid w:val="00984991"/>
    <w:rsid w:val="00984E24"/>
    <w:rsid w:val="0099078D"/>
    <w:rsid w:val="0099112F"/>
    <w:rsid w:val="00995557"/>
    <w:rsid w:val="009A55C6"/>
    <w:rsid w:val="009A6666"/>
    <w:rsid w:val="009A7197"/>
    <w:rsid w:val="009B0ACE"/>
    <w:rsid w:val="009B76D1"/>
    <w:rsid w:val="009C2C9B"/>
    <w:rsid w:val="009C2F47"/>
    <w:rsid w:val="009C3061"/>
    <w:rsid w:val="009C35F1"/>
    <w:rsid w:val="009D1719"/>
    <w:rsid w:val="009D6570"/>
    <w:rsid w:val="009E19E3"/>
    <w:rsid w:val="009E62C6"/>
    <w:rsid w:val="009E6EFA"/>
    <w:rsid w:val="009E7AE5"/>
    <w:rsid w:val="009F06E9"/>
    <w:rsid w:val="009F0C4C"/>
    <w:rsid w:val="009F2B6D"/>
    <w:rsid w:val="00A01888"/>
    <w:rsid w:val="00A02655"/>
    <w:rsid w:val="00A05062"/>
    <w:rsid w:val="00A05F3C"/>
    <w:rsid w:val="00A06864"/>
    <w:rsid w:val="00A10D23"/>
    <w:rsid w:val="00A1481C"/>
    <w:rsid w:val="00A16009"/>
    <w:rsid w:val="00A30A04"/>
    <w:rsid w:val="00A31DA2"/>
    <w:rsid w:val="00A33AA0"/>
    <w:rsid w:val="00A33D88"/>
    <w:rsid w:val="00A359B2"/>
    <w:rsid w:val="00A35A36"/>
    <w:rsid w:val="00A40F19"/>
    <w:rsid w:val="00A4191A"/>
    <w:rsid w:val="00A42519"/>
    <w:rsid w:val="00A6065F"/>
    <w:rsid w:val="00A64006"/>
    <w:rsid w:val="00A64BDB"/>
    <w:rsid w:val="00A65167"/>
    <w:rsid w:val="00A70AC8"/>
    <w:rsid w:val="00A7361B"/>
    <w:rsid w:val="00A7409E"/>
    <w:rsid w:val="00A749B2"/>
    <w:rsid w:val="00A80B09"/>
    <w:rsid w:val="00A8617B"/>
    <w:rsid w:val="00A86949"/>
    <w:rsid w:val="00A908EA"/>
    <w:rsid w:val="00A917D8"/>
    <w:rsid w:val="00A94413"/>
    <w:rsid w:val="00A949E5"/>
    <w:rsid w:val="00A94C97"/>
    <w:rsid w:val="00A95A06"/>
    <w:rsid w:val="00A96CE9"/>
    <w:rsid w:val="00AA1CC2"/>
    <w:rsid w:val="00AA34B7"/>
    <w:rsid w:val="00AA3712"/>
    <w:rsid w:val="00AA3A1E"/>
    <w:rsid w:val="00AB56DC"/>
    <w:rsid w:val="00AB5913"/>
    <w:rsid w:val="00AE5931"/>
    <w:rsid w:val="00AE7744"/>
    <w:rsid w:val="00AF3040"/>
    <w:rsid w:val="00AF397B"/>
    <w:rsid w:val="00AF4379"/>
    <w:rsid w:val="00B01A85"/>
    <w:rsid w:val="00B045D0"/>
    <w:rsid w:val="00B0466A"/>
    <w:rsid w:val="00B07434"/>
    <w:rsid w:val="00B07687"/>
    <w:rsid w:val="00B15B83"/>
    <w:rsid w:val="00B16020"/>
    <w:rsid w:val="00B21158"/>
    <w:rsid w:val="00B27CFC"/>
    <w:rsid w:val="00B310F1"/>
    <w:rsid w:val="00B3523B"/>
    <w:rsid w:val="00B367D4"/>
    <w:rsid w:val="00B3750D"/>
    <w:rsid w:val="00B46B82"/>
    <w:rsid w:val="00B47BD0"/>
    <w:rsid w:val="00B505B4"/>
    <w:rsid w:val="00B521AC"/>
    <w:rsid w:val="00B5239B"/>
    <w:rsid w:val="00B52EB4"/>
    <w:rsid w:val="00B6364A"/>
    <w:rsid w:val="00B65404"/>
    <w:rsid w:val="00B65D04"/>
    <w:rsid w:val="00B75418"/>
    <w:rsid w:val="00B81759"/>
    <w:rsid w:val="00B81775"/>
    <w:rsid w:val="00B81DD1"/>
    <w:rsid w:val="00B9487D"/>
    <w:rsid w:val="00B9493E"/>
    <w:rsid w:val="00B95D5D"/>
    <w:rsid w:val="00BA01A3"/>
    <w:rsid w:val="00BA0E01"/>
    <w:rsid w:val="00BB0F92"/>
    <w:rsid w:val="00BB118D"/>
    <w:rsid w:val="00BB1611"/>
    <w:rsid w:val="00BB4CB6"/>
    <w:rsid w:val="00BB5381"/>
    <w:rsid w:val="00BC0A12"/>
    <w:rsid w:val="00BC5017"/>
    <w:rsid w:val="00BC6E50"/>
    <w:rsid w:val="00BD2545"/>
    <w:rsid w:val="00BD6F6D"/>
    <w:rsid w:val="00BD7E99"/>
    <w:rsid w:val="00BF0881"/>
    <w:rsid w:val="00C1139F"/>
    <w:rsid w:val="00C137CB"/>
    <w:rsid w:val="00C21E03"/>
    <w:rsid w:val="00C26B1C"/>
    <w:rsid w:val="00C300AE"/>
    <w:rsid w:val="00C325B9"/>
    <w:rsid w:val="00C33996"/>
    <w:rsid w:val="00C41EDA"/>
    <w:rsid w:val="00C4496F"/>
    <w:rsid w:val="00C45890"/>
    <w:rsid w:val="00C47768"/>
    <w:rsid w:val="00C51A15"/>
    <w:rsid w:val="00C56E31"/>
    <w:rsid w:val="00C57C49"/>
    <w:rsid w:val="00C612CE"/>
    <w:rsid w:val="00C6414F"/>
    <w:rsid w:val="00C66DB5"/>
    <w:rsid w:val="00C66F8C"/>
    <w:rsid w:val="00C73223"/>
    <w:rsid w:val="00C7390A"/>
    <w:rsid w:val="00C76988"/>
    <w:rsid w:val="00C77E49"/>
    <w:rsid w:val="00C828AD"/>
    <w:rsid w:val="00C91998"/>
    <w:rsid w:val="00C9272C"/>
    <w:rsid w:val="00C92F0D"/>
    <w:rsid w:val="00C94F8C"/>
    <w:rsid w:val="00CA06B2"/>
    <w:rsid w:val="00CA1F96"/>
    <w:rsid w:val="00CA2C76"/>
    <w:rsid w:val="00CA3236"/>
    <w:rsid w:val="00CA4035"/>
    <w:rsid w:val="00CA7C7E"/>
    <w:rsid w:val="00CB2E62"/>
    <w:rsid w:val="00CB3A0F"/>
    <w:rsid w:val="00CC0A08"/>
    <w:rsid w:val="00CD15C1"/>
    <w:rsid w:val="00CD51BB"/>
    <w:rsid w:val="00CD6ACB"/>
    <w:rsid w:val="00CE33C6"/>
    <w:rsid w:val="00CE64B0"/>
    <w:rsid w:val="00CF0CBF"/>
    <w:rsid w:val="00CF1A58"/>
    <w:rsid w:val="00CF2480"/>
    <w:rsid w:val="00D10318"/>
    <w:rsid w:val="00D10C75"/>
    <w:rsid w:val="00D12665"/>
    <w:rsid w:val="00D14862"/>
    <w:rsid w:val="00D23827"/>
    <w:rsid w:val="00D35975"/>
    <w:rsid w:val="00D452E9"/>
    <w:rsid w:val="00D47C04"/>
    <w:rsid w:val="00D53612"/>
    <w:rsid w:val="00D5397A"/>
    <w:rsid w:val="00D55910"/>
    <w:rsid w:val="00D55E22"/>
    <w:rsid w:val="00D60536"/>
    <w:rsid w:val="00D61E54"/>
    <w:rsid w:val="00D70163"/>
    <w:rsid w:val="00D76438"/>
    <w:rsid w:val="00D76E50"/>
    <w:rsid w:val="00D821A1"/>
    <w:rsid w:val="00D83953"/>
    <w:rsid w:val="00D85EB2"/>
    <w:rsid w:val="00D86675"/>
    <w:rsid w:val="00D91523"/>
    <w:rsid w:val="00D95DBC"/>
    <w:rsid w:val="00D9650C"/>
    <w:rsid w:val="00D96D5E"/>
    <w:rsid w:val="00DA01CC"/>
    <w:rsid w:val="00DA139F"/>
    <w:rsid w:val="00DA4B54"/>
    <w:rsid w:val="00DB15DE"/>
    <w:rsid w:val="00DB4007"/>
    <w:rsid w:val="00DC0523"/>
    <w:rsid w:val="00DC3685"/>
    <w:rsid w:val="00DC5719"/>
    <w:rsid w:val="00DC586B"/>
    <w:rsid w:val="00DD1D63"/>
    <w:rsid w:val="00DD1FF3"/>
    <w:rsid w:val="00DE0F7A"/>
    <w:rsid w:val="00DE34BD"/>
    <w:rsid w:val="00DF17A7"/>
    <w:rsid w:val="00DF21E3"/>
    <w:rsid w:val="00DF4711"/>
    <w:rsid w:val="00DF4F77"/>
    <w:rsid w:val="00E0165E"/>
    <w:rsid w:val="00E0419D"/>
    <w:rsid w:val="00E063FA"/>
    <w:rsid w:val="00E065B6"/>
    <w:rsid w:val="00E13A6C"/>
    <w:rsid w:val="00E163EF"/>
    <w:rsid w:val="00E229A0"/>
    <w:rsid w:val="00E24920"/>
    <w:rsid w:val="00E300D9"/>
    <w:rsid w:val="00E306E4"/>
    <w:rsid w:val="00E326D7"/>
    <w:rsid w:val="00E335EC"/>
    <w:rsid w:val="00E3475F"/>
    <w:rsid w:val="00E35A62"/>
    <w:rsid w:val="00E403AF"/>
    <w:rsid w:val="00E422AC"/>
    <w:rsid w:val="00E50E4A"/>
    <w:rsid w:val="00E510F6"/>
    <w:rsid w:val="00E56A91"/>
    <w:rsid w:val="00E56E58"/>
    <w:rsid w:val="00E7435C"/>
    <w:rsid w:val="00E7540A"/>
    <w:rsid w:val="00E80782"/>
    <w:rsid w:val="00E81005"/>
    <w:rsid w:val="00E84D54"/>
    <w:rsid w:val="00E90473"/>
    <w:rsid w:val="00E904EE"/>
    <w:rsid w:val="00E9236C"/>
    <w:rsid w:val="00E9516F"/>
    <w:rsid w:val="00EA4425"/>
    <w:rsid w:val="00EA4965"/>
    <w:rsid w:val="00EA59FE"/>
    <w:rsid w:val="00EB51E8"/>
    <w:rsid w:val="00EC15DA"/>
    <w:rsid w:val="00EC1AE6"/>
    <w:rsid w:val="00EC1E02"/>
    <w:rsid w:val="00EC2A0A"/>
    <w:rsid w:val="00ED21E9"/>
    <w:rsid w:val="00ED5808"/>
    <w:rsid w:val="00EE502B"/>
    <w:rsid w:val="00EE52D6"/>
    <w:rsid w:val="00EE5C3B"/>
    <w:rsid w:val="00EE5DEA"/>
    <w:rsid w:val="00EF3C00"/>
    <w:rsid w:val="00EF4FBD"/>
    <w:rsid w:val="00EF5C6E"/>
    <w:rsid w:val="00EF5F8C"/>
    <w:rsid w:val="00EF7517"/>
    <w:rsid w:val="00F01BB7"/>
    <w:rsid w:val="00F03DF3"/>
    <w:rsid w:val="00F041BC"/>
    <w:rsid w:val="00F0470A"/>
    <w:rsid w:val="00F05224"/>
    <w:rsid w:val="00F06C7E"/>
    <w:rsid w:val="00F07214"/>
    <w:rsid w:val="00F11CE0"/>
    <w:rsid w:val="00F13897"/>
    <w:rsid w:val="00F13E7E"/>
    <w:rsid w:val="00F2018F"/>
    <w:rsid w:val="00F207AC"/>
    <w:rsid w:val="00F210FB"/>
    <w:rsid w:val="00F22186"/>
    <w:rsid w:val="00F233ED"/>
    <w:rsid w:val="00F25839"/>
    <w:rsid w:val="00F26121"/>
    <w:rsid w:val="00F265A7"/>
    <w:rsid w:val="00F32896"/>
    <w:rsid w:val="00F342C9"/>
    <w:rsid w:val="00F41E24"/>
    <w:rsid w:val="00F42A59"/>
    <w:rsid w:val="00F53520"/>
    <w:rsid w:val="00F5447D"/>
    <w:rsid w:val="00F5451D"/>
    <w:rsid w:val="00F61E8C"/>
    <w:rsid w:val="00F658E0"/>
    <w:rsid w:val="00F67D7B"/>
    <w:rsid w:val="00F70C1A"/>
    <w:rsid w:val="00F71F1D"/>
    <w:rsid w:val="00F72011"/>
    <w:rsid w:val="00F73F47"/>
    <w:rsid w:val="00F77BD1"/>
    <w:rsid w:val="00F8612A"/>
    <w:rsid w:val="00F905FA"/>
    <w:rsid w:val="00F920F1"/>
    <w:rsid w:val="00F92208"/>
    <w:rsid w:val="00F935B7"/>
    <w:rsid w:val="00F957D2"/>
    <w:rsid w:val="00F9640F"/>
    <w:rsid w:val="00FA315F"/>
    <w:rsid w:val="00FA7993"/>
    <w:rsid w:val="00FB1A3F"/>
    <w:rsid w:val="00FB5B6C"/>
    <w:rsid w:val="00FC1E8C"/>
    <w:rsid w:val="00FC1F1C"/>
    <w:rsid w:val="00FC6BE5"/>
    <w:rsid w:val="00FD034D"/>
    <w:rsid w:val="00FD1F83"/>
    <w:rsid w:val="00FE427C"/>
    <w:rsid w:val="00FE577C"/>
    <w:rsid w:val="00FF0E72"/>
    <w:rsid w:val="00FF2D75"/>
    <w:rsid w:val="00FF3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745"/>
    <o:shapelayout v:ext="edit">
      <o:idmap v:ext="edit" data="1"/>
    </o:shapelayout>
  </w:shapeDefaults>
  <w:decimalSymbol w:val="."/>
  <w:listSeparator w:val=","/>
  <w15:docId w15:val="{A1D3C6F6-11C8-4366-984A-8AD8C589C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next w:val="Normal"/>
    <w:qFormat/>
    <w:rsid w:val="00567E06"/>
    <w:pPr>
      <w:overflowPunct w:val="0"/>
      <w:autoSpaceDE w:val="0"/>
      <w:autoSpaceDN w:val="0"/>
      <w:adjustRightInd w:val="0"/>
      <w:textAlignment w:val="baseline"/>
      <w:outlineLvl w:val="0"/>
    </w:pPr>
    <w:rPr>
      <w:noProof/>
      <w:lang w:eastAsia="en-US"/>
    </w:rPr>
  </w:style>
  <w:style w:type="paragraph" w:styleId="Heading2">
    <w:name w:val="heading 2"/>
    <w:next w:val="Normal"/>
    <w:qFormat/>
    <w:rsid w:val="00567E06"/>
    <w:pPr>
      <w:overflowPunct w:val="0"/>
      <w:autoSpaceDE w:val="0"/>
      <w:autoSpaceDN w:val="0"/>
      <w:adjustRightInd w:val="0"/>
      <w:textAlignment w:val="baseline"/>
      <w:outlineLvl w:val="1"/>
    </w:pPr>
    <w:rPr>
      <w:noProof/>
      <w:lang w:eastAsia="en-US"/>
    </w:rPr>
  </w:style>
  <w:style w:type="paragraph" w:styleId="Heading3">
    <w:name w:val="heading 3"/>
    <w:next w:val="Normal"/>
    <w:qFormat/>
    <w:rsid w:val="00567E06"/>
    <w:pPr>
      <w:overflowPunct w:val="0"/>
      <w:autoSpaceDE w:val="0"/>
      <w:autoSpaceDN w:val="0"/>
      <w:adjustRightInd w:val="0"/>
      <w:textAlignment w:val="baseline"/>
      <w:outlineLvl w:val="2"/>
    </w:pPr>
    <w:rPr>
      <w:noProo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452E9"/>
    <w:pPr>
      <w:overflowPunct w:val="0"/>
      <w:autoSpaceDE w:val="0"/>
      <w:autoSpaceDN w:val="0"/>
      <w:adjustRightInd w:val="0"/>
      <w:jc w:val="center"/>
      <w:textAlignment w:val="baseline"/>
    </w:pPr>
    <w:rPr>
      <w:b/>
      <w:sz w:val="28"/>
      <w:szCs w:val="20"/>
      <w:lang w:eastAsia="en-US"/>
    </w:rPr>
  </w:style>
  <w:style w:type="paragraph" w:styleId="BodyTextIndent">
    <w:name w:val="Body Text Indent"/>
    <w:basedOn w:val="Normal"/>
    <w:rsid w:val="00D452E9"/>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s>
      <w:overflowPunct w:val="0"/>
      <w:autoSpaceDE w:val="0"/>
      <w:autoSpaceDN w:val="0"/>
      <w:adjustRightInd w:val="0"/>
      <w:ind w:left="1296"/>
      <w:textAlignment w:val="baseline"/>
    </w:pPr>
    <w:rPr>
      <w:szCs w:val="20"/>
      <w:lang w:eastAsia="en-US"/>
    </w:rPr>
  </w:style>
  <w:style w:type="paragraph" w:styleId="BodyText">
    <w:name w:val="Body Text"/>
    <w:basedOn w:val="Normal"/>
    <w:rsid w:val="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360" w:lineRule="auto"/>
      <w:textAlignment w:val="baseline"/>
    </w:pPr>
    <w:rPr>
      <w:sz w:val="22"/>
      <w:szCs w:val="20"/>
      <w:lang w:eastAsia="en-US"/>
    </w:rPr>
  </w:style>
  <w:style w:type="paragraph" w:styleId="BodyText2">
    <w:name w:val="Body Text 2"/>
    <w:basedOn w:val="Normal"/>
    <w:rsid w:val="00D45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480" w:lineRule="atLeast"/>
      <w:textAlignment w:val="baseline"/>
    </w:pPr>
    <w:rPr>
      <w:szCs w:val="20"/>
      <w:lang w:eastAsia="en-US"/>
    </w:rPr>
  </w:style>
  <w:style w:type="paragraph" w:styleId="Header">
    <w:name w:val="header"/>
    <w:basedOn w:val="Normal"/>
    <w:rsid w:val="00D452E9"/>
    <w:pPr>
      <w:tabs>
        <w:tab w:val="center" w:pos="4153"/>
        <w:tab w:val="right" w:pos="8306"/>
      </w:tabs>
      <w:overflowPunct w:val="0"/>
      <w:autoSpaceDE w:val="0"/>
      <w:autoSpaceDN w:val="0"/>
      <w:adjustRightInd w:val="0"/>
      <w:textAlignment w:val="baseline"/>
    </w:pPr>
    <w:rPr>
      <w:noProof/>
      <w:szCs w:val="20"/>
      <w:lang w:eastAsia="en-US"/>
    </w:rPr>
  </w:style>
  <w:style w:type="paragraph" w:styleId="Footer">
    <w:name w:val="footer"/>
    <w:basedOn w:val="Normal"/>
    <w:link w:val="FooterChar"/>
    <w:uiPriority w:val="99"/>
    <w:rsid w:val="00D452E9"/>
    <w:pPr>
      <w:tabs>
        <w:tab w:val="center" w:pos="4153"/>
        <w:tab w:val="right" w:pos="8306"/>
      </w:tabs>
      <w:overflowPunct w:val="0"/>
      <w:autoSpaceDE w:val="0"/>
      <w:autoSpaceDN w:val="0"/>
      <w:adjustRightInd w:val="0"/>
      <w:textAlignment w:val="baseline"/>
    </w:pPr>
    <w:rPr>
      <w:noProof/>
      <w:szCs w:val="20"/>
      <w:lang w:eastAsia="en-US"/>
    </w:rPr>
  </w:style>
  <w:style w:type="character" w:styleId="PageNumber">
    <w:name w:val="page number"/>
    <w:basedOn w:val="DefaultParagraphFont"/>
    <w:rsid w:val="00D452E9"/>
  </w:style>
  <w:style w:type="character" w:styleId="Hyperlink">
    <w:name w:val="Hyperlink"/>
    <w:rsid w:val="00D452E9"/>
    <w:rPr>
      <w:color w:val="007F71"/>
      <w:u w:val="single"/>
    </w:rPr>
  </w:style>
  <w:style w:type="character" w:styleId="FollowedHyperlink">
    <w:name w:val="FollowedHyperlink"/>
    <w:rsid w:val="00D452E9"/>
    <w:rPr>
      <w:color w:val="800080"/>
      <w:u w:val="single"/>
    </w:rPr>
  </w:style>
  <w:style w:type="paragraph" w:styleId="BodyTextIndent3">
    <w:name w:val="Body Text Indent 3"/>
    <w:basedOn w:val="Normal"/>
    <w:rsid w:val="00567E06"/>
    <w:pPr>
      <w:spacing w:after="120"/>
      <w:ind w:left="283"/>
    </w:pPr>
    <w:rPr>
      <w:sz w:val="16"/>
      <w:szCs w:val="16"/>
    </w:rPr>
  </w:style>
  <w:style w:type="paragraph" w:styleId="BodyText3">
    <w:name w:val="Body Text 3"/>
    <w:basedOn w:val="Normal"/>
    <w:rsid w:val="00567E06"/>
    <w:pPr>
      <w:spacing w:after="120"/>
    </w:pPr>
    <w:rPr>
      <w:sz w:val="16"/>
      <w:szCs w:val="16"/>
    </w:rPr>
  </w:style>
  <w:style w:type="table" w:styleId="TableGrid">
    <w:name w:val="Table Grid"/>
    <w:basedOn w:val="TableNormal"/>
    <w:rsid w:val="00567E0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k">
    <w:name w:val="mark"/>
    <w:basedOn w:val="Normal"/>
    <w:uiPriority w:val="99"/>
    <w:rsid w:val="009E6EFA"/>
    <w:pPr>
      <w:widowControl w:val="0"/>
      <w:autoSpaceDE w:val="0"/>
      <w:autoSpaceDN w:val="0"/>
      <w:adjustRightInd w:val="0"/>
      <w:jc w:val="right"/>
    </w:pPr>
    <w:rPr>
      <w:b/>
      <w:bCs/>
      <w:sz w:val="20"/>
      <w:szCs w:val="20"/>
    </w:rPr>
  </w:style>
  <w:style w:type="paragraph" w:styleId="ListParagraph">
    <w:name w:val="List Paragraph"/>
    <w:basedOn w:val="Normal"/>
    <w:uiPriority w:val="34"/>
    <w:qFormat/>
    <w:rsid w:val="00855DDB"/>
    <w:pPr>
      <w:ind w:left="720"/>
    </w:pPr>
  </w:style>
  <w:style w:type="character" w:styleId="Emphasis">
    <w:name w:val="Emphasis"/>
    <w:qFormat/>
    <w:rsid w:val="002F5483"/>
    <w:rPr>
      <w:i/>
      <w:iCs/>
    </w:rPr>
  </w:style>
  <w:style w:type="paragraph" w:customStyle="1" w:styleId="question">
    <w:name w:val="question"/>
    <w:basedOn w:val="Normal"/>
    <w:uiPriority w:val="99"/>
    <w:rsid w:val="00E56A91"/>
    <w:pPr>
      <w:widowControl w:val="0"/>
      <w:autoSpaceDE w:val="0"/>
      <w:autoSpaceDN w:val="0"/>
      <w:adjustRightInd w:val="0"/>
      <w:spacing w:before="240"/>
      <w:ind w:left="567" w:right="567" w:hanging="567"/>
    </w:pPr>
    <w:rPr>
      <w:sz w:val="22"/>
      <w:szCs w:val="22"/>
    </w:rPr>
  </w:style>
  <w:style w:type="paragraph" w:customStyle="1" w:styleId="indent1">
    <w:name w:val="indent1"/>
    <w:basedOn w:val="Normal"/>
    <w:uiPriority w:val="99"/>
    <w:rsid w:val="00E56A91"/>
    <w:pPr>
      <w:widowControl w:val="0"/>
      <w:autoSpaceDE w:val="0"/>
      <w:autoSpaceDN w:val="0"/>
      <w:adjustRightInd w:val="0"/>
      <w:spacing w:before="240"/>
      <w:ind w:left="1134" w:right="567" w:hanging="567"/>
    </w:pPr>
    <w:rPr>
      <w:sz w:val="22"/>
      <w:szCs w:val="22"/>
    </w:rPr>
  </w:style>
  <w:style w:type="paragraph" w:customStyle="1" w:styleId="indent2">
    <w:name w:val="indent2"/>
    <w:basedOn w:val="Normal"/>
    <w:uiPriority w:val="99"/>
    <w:rsid w:val="00E56A91"/>
    <w:pPr>
      <w:widowControl w:val="0"/>
      <w:autoSpaceDE w:val="0"/>
      <w:autoSpaceDN w:val="0"/>
      <w:adjustRightInd w:val="0"/>
      <w:spacing w:before="240"/>
      <w:ind w:left="1701" w:right="567" w:hanging="567"/>
    </w:pPr>
    <w:rPr>
      <w:sz w:val="22"/>
      <w:szCs w:val="22"/>
    </w:rPr>
  </w:style>
  <w:style w:type="paragraph" w:customStyle="1" w:styleId="indent1a">
    <w:name w:val="indent1(a)"/>
    <w:basedOn w:val="Normal"/>
    <w:uiPriority w:val="99"/>
    <w:rsid w:val="00E56A91"/>
    <w:pPr>
      <w:widowControl w:val="0"/>
      <w:tabs>
        <w:tab w:val="left" w:pos="1134"/>
      </w:tabs>
      <w:autoSpaceDE w:val="0"/>
      <w:autoSpaceDN w:val="0"/>
      <w:adjustRightInd w:val="0"/>
      <w:spacing w:before="240"/>
      <w:ind w:left="1701" w:right="567" w:hanging="1134"/>
    </w:pPr>
    <w:rPr>
      <w:sz w:val="22"/>
      <w:szCs w:val="22"/>
    </w:rPr>
  </w:style>
  <w:style w:type="paragraph" w:styleId="BalloonText">
    <w:name w:val="Balloon Text"/>
    <w:basedOn w:val="Normal"/>
    <w:link w:val="BalloonTextChar"/>
    <w:rsid w:val="004325C5"/>
    <w:rPr>
      <w:rFonts w:ascii="Tahoma" w:hAnsi="Tahoma"/>
      <w:sz w:val="16"/>
      <w:szCs w:val="16"/>
      <w:lang w:val="x-none" w:eastAsia="x-none"/>
    </w:rPr>
  </w:style>
  <w:style w:type="character" w:customStyle="1" w:styleId="BalloonTextChar">
    <w:name w:val="Balloon Text Char"/>
    <w:link w:val="BalloonText"/>
    <w:rsid w:val="004325C5"/>
    <w:rPr>
      <w:rFonts w:ascii="Tahoma" w:hAnsi="Tahoma" w:cs="Tahoma"/>
      <w:sz w:val="16"/>
      <w:szCs w:val="16"/>
    </w:rPr>
  </w:style>
  <w:style w:type="paragraph" w:styleId="NormalWeb">
    <w:name w:val="Normal (Web)"/>
    <w:basedOn w:val="Normal"/>
    <w:uiPriority w:val="99"/>
    <w:unhideWhenUsed/>
    <w:rsid w:val="00B367D4"/>
    <w:pPr>
      <w:spacing w:before="100" w:beforeAutospacing="1" w:after="100" w:afterAutospacing="1"/>
    </w:pPr>
  </w:style>
  <w:style w:type="character" w:customStyle="1" w:styleId="FooterChar">
    <w:name w:val="Footer Char"/>
    <w:link w:val="Footer"/>
    <w:uiPriority w:val="99"/>
    <w:rsid w:val="00624E10"/>
    <w:rPr>
      <w:noProof/>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20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emf"/><Relationship Id="rId299" Type="http://schemas.openxmlformats.org/officeDocument/2006/relationships/oleObject" Target="embeddings/oleObject85.bin"/><Relationship Id="rId21" Type="http://schemas.openxmlformats.org/officeDocument/2006/relationships/footer" Target="footer4.xml"/><Relationship Id="rId63" Type="http://schemas.openxmlformats.org/officeDocument/2006/relationships/customXml" Target="ink/ink5.xml"/><Relationship Id="rId159" Type="http://schemas.openxmlformats.org/officeDocument/2006/relationships/oleObject" Target="embeddings/oleObject44.bin"/><Relationship Id="rId324" Type="http://schemas.openxmlformats.org/officeDocument/2006/relationships/image" Target="media/image162.jpeg"/><Relationship Id="rId170" Type="http://schemas.openxmlformats.org/officeDocument/2006/relationships/customXml" Target="ink/ink23.xml"/><Relationship Id="rId226" Type="http://schemas.openxmlformats.org/officeDocument/2006/relationships/oleObject" Target="embeddings/oleObject65.bin"/><Relationship Id="rId268" Type="http://schemas.openxmlformats.org/officeDocument/2006/relationships/oleObject" Target="embeddings/oleObject82.bin"/><Relationship Id="rId32" Type="http://schemas.openxmlformats.org/officeDocument/2006/relationships/image" Target="media/image8.wmf"/><Relationship Id="rId74" Type="http://schemas.openxmlformats.org/officeDocument/2006/relationships/image" Target="media/image28.wmf"/><Relationship Id="rId128" Type="http://schemas.openxmlformats.org/officeDocument/2006/relationships/customXml" Target="ink/ink20.xml"/><Relationship Id="rId5" Type="http://schemas.openxmlformats.org/officeDocument/2006/relationships/webSettings" Target="webSettings.xml"/><Relationship Id="rId181" Type="http://schemas.openxmlformats.org/officeDocument/2006/relationships/oleObject" Target="embeddings/oleObject51.bin"/><Relationship Id="rId237" Type="http://schemas.openxmlformats.org/officeDocument/2006/relationships/image" Target="media/image108.wmf"/><Relationship Id="rId279" Type="http://schemas.openxmlformats.org/officeDocument/2006/relationships/customXml" Target="ink/ink39.xml"/><Relationship Id="rId43" Type="http://schemas.openxmlformats.org/officeDocument/2006/relationships/image" Target="media/image13.emf"/><Relationship Id="rId139" Type="http://schemas.openxmlformats.org/officeDocument/2006/relationships/header" Target="header3.xml"/><Relationship Id="rId290" Type="http://schemas.openxmlformats.org/officeDocument/2006/relationships/image" Target="media/image138.emf"/><Relationship Id="rId304" Type="http://schemas.openxmlformats.org/officeDocument/2006/relationships/image" Target="media/image146.gif"/><Relationship Id="rId85" Type="http://schemas.openxmlformats.org/officeDocument/2006/relationships/oleObject" Target="embeddings/oleObject22.bin"/><Relationship Id="rId150" Type="http://schemas.openxmlformats.org/officeDocument/2006/relationships/image" Target="media/image65.wmf"/><Relationship Id="rId192" Type="http://schemas.openxmlformats.org/officeDocument/2006/relationships/image" Target="media/image86.wmf"/><Relationship Id="rId206" Type="http://schemas.openxmlformats.org/officeDocument/2006/relationships/image" Target="media/image93.wmf"/><Relationship Id="rId248" Type="http://schemas.openxmlformats.org/officeDocument/2006/relationships/image" Target="media/image114.emf"/><Relationship Id="rId12" Type="http://schemas.openxmlformats.org/officeDocument/2006/relationships/image" Target="media/image1.jpeg"/><Relationship Id="rId108" Type="http://schemas.openxmlformats.org/officeDocument/2006/relationships/customXml" Target="ink/ink13.xml"/><Relationship Id="rId315" Type="http://schemas.openxmlformats.org/officeDocument/2006/relationships/image" Target="media/image156.wmf"/><Relationship Id="rId54" Type="http://schemas.openxmlformats.org/officeDocument/2006/relationships/oleObject" Target="embeddings/oleObject14.bin"/><Relationship Id="rId96" Type="http://schemas.openxmlformats.org/officeDocument/2006/relationships/image" Target="media/image39.wmf"/><Relationship Id="rId161" Type="http://schemas.openxmlformats.org/officeDocument/2006/relationships/oleObject" Target="embeddings/oleObject45.bin"/><Relationship Id="rId217" Type="http://schemas.openxmlformats.org/officeDocument/2006/relationships/oleObject" Target="embeddings/oleObject61.bin"/><Relationship Id="rId259" Type="http://schemas.openxmlformats.org/officeDocument/2006/relationships/image" Target="media/image122.wmf"/><Relationship Id="rId23" Type="http://schemas.openxmlformats.org/officeDocument/2006/relationships/oleObject" Target="embeddings/oleObject1.bin"/><Relationship Id="rId119" Type="http://schemas.openxmlformats.org/officeDocument/2006/relationships/image" Target="media/image50.emf"/><Relationship Id="rId270" Type="http://schemas.openxmlformats.org/officeDocument/2006/relationships/oleObject" Target="embeddings/oleObject83.bin"/><Relationship Id="rId326" Type="http://schemas.openxmlformats.org/officeDocument/2006/relationships/image" Target="media/image164.jpeg"/><Relationship Id="rId65" Type="http://schemas.openxmlformats.org/officeDocument/2006/relationships/customXml" Target="ink/ink6.xml"/><Relationship Id="rId130" Type="http://schemas.openxmlformats.org/officeDocument/2006/relationships/customXml" Target="ink/ink21.xml"/><Relationship Id="rId172" Type="http://schemas.openxmlformats.org/officeDocument/2006/relationships/customXml" Target="ink/ink24.xml"/><Relationship Id="rId228" Type="http://schemas.openxmlformats.org/officeDocument/2006/relationships/oleObject" Target="embeddings/oleObject66.bin"/><Relationship Id="rId281" Type="http://schemas.openxmlformats.org/officeDocument/2006/relationships/customXml" Target="ink/ink40.xml"/><Relationship Id="rId34" Type="http://schemas.openxmlformats.org/officeDocument/2006/relationships/image" Target="media/image9.wmf"/><Relationship Id="rId76" Type="http://schemas.openxmlformats.org/officeDocument/2006/relationships/image" Target="media/image29.emf"/><Relationship Id="rId141" Type="http://schemas.openxmlformats.org/officeDocument/2006/relationships/oleObject" Target="embeddings/oleObject35.bin"/><Relationship Id="rId7" Type="http://schemas.openxmlformats.org/officeDocument/2006/relationships/endnotes" Target="endnotes.xml"/><Relationship Id="rId183" Type="http://schemas.openxmlformats.org/officeDocument/2006/relationships/image" Target="media/image81.emf"/><Relationship Id="rId239" Type="http://schemas.openxmlformats.org/officeDocument/2006/relationships/image" Target="media/image109.emf"/><Relationship Id="rId250" Type="http://schemas.openxmlformats.org/officeDocument/2006/relationships/image" Target="media/image116.emf"/><Relationship Id="rId292" Type="http://schemas.openxmlformats.org/officeDocument/2006/relationships/image" Target="media/image139.png"/><Relationship Id="rId306" Type="http://schemas.openxmlformats.org/officeDocument/2006/relationships/image" Target="media/image148.emf"/><Relationship Id="rId24" Type="http://schemas.openxmlformats.org/officeDocument/2006/relationships/image" Target="media/image4.wmf"/><Relationship Id="rId45" Type="http://schemas.openxmlformats.org/officeDocument/2006/relationships/image" Target="media/image14.emf"/><Relationship Id="rId66" Type="http://schemas.openxmlformats.org/officeDocument/2006/relationships/image" Target="media/image24.emf"/><Relationship Id="rId87" Type="http://schemas.openxmlformats.org/officeDocument/2006/relationships/oleObject" Target="embeddings/oleObject23.bin"/><Relationship Id="rId110" Type="http://schemas.openxmlformats.org/officeDocument/2006/relationships/customXml" Target="ink/ink14.xml"/><Relationship Id="rId131" Type="http://schemas.openxmlformats.org/officeDocument/2006/relationships/image" Target="media/image56.emf"/><Relationship Id="rId327" Type="http://schemas.openxmlformats.org/officeDocument/2006/relationships/image" Target="media/image165.jpeg"/><Relationship Id="rId152" Type="http://schemas.openxmlformats.org/officeDocument/2006/relationships/image" Target="media/image66.wmf"/><Relationship Id="rId173" Type="http://schemas.openxmlformats.org/officeDocument/2006/relationships/image" Target="media/image76.emf"/><Relationship Id="rId194" Type="http://schemas.openxmlformats.org/officeDocument/2006/relationships/image" Target="media/image87.wmf"/><Relationship Id="rId208" Type="http://schemas.openxmlformats.org/officeDocument/2006/relationships/image" Target="media/image94.emf"/><Relationship Id="rId229" Type="http://schemas.openxmlformats.org/officeDocument/2006/relationships/image" Target="media/image104.wmf"/><Relationship Id="rId240" Type="http://schemas.openxmlformats.org/officeDocument/2006/relationships/oleObject" Target="embeddings/oleObject72.bin"/><Relationship Id="rId261" Type="http://schemas.openxmlformats.org/officeDocument/2006/relationships/image" Target="media/image123.wmf"/><Relationship Id="rId14" Type="http://schemas.openxmlformats.org/officeDocument/2006/relationships/hyperlink" Target="http://www.chemguide.co.uk/organicprops/alkanemenu.html" TargetMode="External"/><Relationship Id="rId35" Type="http://schemas.openxmlformats.org/officeDocument/2006/relationships/oleObject" Target="embeddings/oleObject7.bin"/><Relationship Id="rId56" Type="http://schemas.openxmlformats.org/officeDocument/2006/relationships/oleObject" Target="embeddings/oleObject15.bin"/><Relationship Id="rId77" Type="http://schemas.openxmlformats.org/officeDocument/2006/relationships/oleObject" Target="embeddings/oleObject18.bin"/><Relationship Id="rId100" Type="http://schemas.openxmlformats.org/officeDocument/2006/relationships/customXml" Target="ink/ink10.xml"/><Relationship Id="rId282" Type="http://schemas.openxmlformats.org/officeDocument/2006/relationships/image" Target="media/image134.emf"/><Relationship Id="rId317" Type="http://schemas.openxmlformats.org/officeDocument/2006/relationships/image" Target="media/image157.wmf"/><Relationship Id="rId8" Type="http://schemas.openxmlformats.org/officeDocument/2006/relationships/footer" Target="footer1.xml"/><Relationship Id="rId98" Type="http://schemas.openxmlformats.org/officeDocument/2006/relationships/customXml" Target="ink/ink9.xml"/><Relationship Id="rId121" Type="http://schemas.openxmlformats.org/officeDocument/2006/relationships/oleObject" Target="embeddings/oleObject31.bin"/><Relationship Id="rId142" Type="http://schemas.openxmlformats.org/officeDocument/2006/relationships/image" Target="media/image61.wmf"/><Relationship Id="rId163" Type="http://schemas.openxmlformats.org/officeDocument/2006/relationships/oleObject" Target="embeddings/oleObject46.bin"/><Relationship Id="rId184" Type="http://schemas.openxmlformats.org/officeDocument/2006/relationships/image" Target="media/image82.wmf"/><Relationship Id="rId219" Type="http://schemas.openxmlformats.org/officeDocument/2006/relationships/oleObject" Target="embeddings/oleObject62.bin"/><Relationship Id="rId230" Type="http://schemas.openxmlformats.org/officeDocument/2006/relationships/oleObject" Target="embeddings/oleObject67.bin"/><Relationship Id="rId251" Type="http://schemas.openxmlformats.org/officeDocument/2006/relationships/customXml" Target="ink/ink35.xml"/><Relationship Id="rId25" Type="http://schemas.openxmlformats.org/officeDocument/2006/relationships/oleObject" Target="embeddings/oleObject2.bin"/><Relationship Id="rId46" Type="http://schemas.openxmlformats.org/officeDocument/2006/relationships/hyperlink" Target="http://www.chemguide.co.uk/basicorg/conventions/draw.html" TargetMode="External"/><Relationship Id="rId67" Type="http://schemas.openxmlformats.org/officeDocument/2006/relationships/customXml" Target="ink/ink7.xml"/><Relationship Id="rId272" Type="http://schemas.openxmlformats.org/officeDocument/2006/relationships/image" Target="media/image128.emf"/><Relationship Id="rId293" Type="http://schemas.openxmlformats.org/officeDocument/2006/relationships/image" Target="media/image140.png"/><Relationship Id="rId307" Type="http://schemas.openxmlformats.org/officeDocument/2006/relationships/image" Target="media/image149.emf"/><Relationship Id="rId328" Type="http://schemas.openxmlformats.org/officeDocument/2006/relationships/image" Target="media/image166.jpeg"/><Relationship Id="rId88" Type="http://schemas.openxmlformats.org/officeDocument/2006/relationships/image" Target="media/image35.emf"/><Relationship Id="rId111" Type="http://schemas.openxmlformats.org/officeDocument/2006/relationships/image" Target="media/image46.emf"/><Relationship Id="rId132" Type="http://schemas.openxmlformats.org/officeDocument/2006/relationships/customXml" Target="ink/ink22.xml"/><Relationship Id="rId153" Type="http://schemas.openxmlformats.org/officeDocument/2006/relationships/oleObject" Target="embeddings/oleObject41.bin"/><Relationship Id="rId174" Type="http://schemas.openxmlformats.org/officeDocument/2006/relationships/customXml" Target="ink/ink25.xml"/><Relationship Id="rId195" Type="http://schemas.openxmlformats.org/officeDocument/2006/relationships/oleObject" Target="embeddings/oleObject55.bin"/><Relationship Id="rId209" Type="http://schemas.openxmlformats.org/officeDocument/2006/relationships/oleObject" Target="embeddings/oleObject59.bin"/><Relationship Id="rId220" Type="http://schemas.openxmlformats.org/officeDocument/2006/relationships/image" Target="media/image100.wmf"/><Relationship Id="rId241" Type="http://schemas.openxmlformats.org/officeDocument/2006/relationships/image" Target="media/image110.wmf"/><Relationship Id="rId15" Type="http://schemas.openxmlformats.org/officeDocument/2006/relationships/hyperlink" Target="http://antoine.frostburg.edu/cgi-bin/senese/tutorials/isomer/index.cgi" TargetMode="External"/><Relationship Id="rId36" Type="http://schemas.openxmlformats.org/officeDocument/2006/relationships/image" Target="media/image10.wmf"/><Relationship Id="rId57" Type="http://schemas.openxmlformats.org/officeDocument/2006/relationships/image" Target="media/image20.png"/><Relationship Id="rId262" Type="http://schemas.openxmlformats.org/officeDocument/2006/relationships/oleObject" Target="embeddings/oleObject79.bin"/><Relationship Id="rId283" Type="http://schemas.openxmlformats.org/officeDocument/2006/relationships/customXml" Target="ink/ink41.xml"/><Relationship Id="rId318" Type="http://schemas.openxmlformats.org/officeDocument/2006/relationships/oleObject" Target="embeddings/oleObject90.bin"/><Relationship Id="rId78" Type="http://schemas.openxmlformats.org/officeDocument/2006/relationships/image" Target="media/image30.wmf"/><Relationship Id="rId99" Type="http://schemas.openxmlformats.org/officeDocument/2006/relationships/image" Target="media/image40.emf"/><Relationship Id="rId101" Type="http://schemas.openxmlformats.org/officeDocument/2006/relationships/image" Target="media/image41.emf"/><Relationship Id="rId122" Type="http://schemas.openxmlformats.org/officeDocument/2006/relationships/image" Target="media/image52.wmf"/><Relationship Id="rId143" Type="http://schemas.openxmlformats.org/officeDocument/2006/relationships/oleObject" Target="embeddings/oleObject36.bin"/><Relationship Id="rId164" Type="http://schemas.openxmlformats.org/officeDocument/2006/relationships/image" Target="media/image72.wmf"/><Relationship Id="rId185" Type="http://schemas.openxmlformats.org/officeDocument/2006/relationships/oleObject" Target="embeddings/oleObject52.bin"/><Relationship Id="rId9" Type="http://schemas.openxmlformats.org/officeDocument/2006/relationships/footer" Target="footer2.xml"/><Relationship Id="rId210" Type="http://schemas.openxmlformats.org/officeDocument/2006/relationships/customXml" Target="ink/ink33.xml"/><Relationship Id="rId26" Type="http://schemas.openxmlformats.org/officeDocument/2006/relationships/image" Target="media/image5.wmf"/><Relationship Id="rId231" Type="http://schemas.openxmlformats.org/officeDocument/2006/relationships/image" Target="media/image105.emf"/><Relationship Id="rId252" Type="http://schemas.openxmlformats.org/officeDocument/2006/relationships/image" Target="media/image117.emf"/><Relationship Id="rId273" Type="http://schemas.openxmlformats.org/officeDocument/2006/relationships/image" Target="media/image129.gif"/><Relationship Id="rId294" Type="http://schemas.openxmlformats.org/officeDocument/2006/relationships/hyperlink" Target="https://en.wikipedia.org/wiki/File:MethaneChlorinationTermination.svg" TargetMode="External"/><Relationship Id="rId308" Type="http://schemas.openxmlformats.org/officeDocument/2006/relationships/image" Target="media/image150.emf"/><Relationship Id="rId329" Type="http://schemas.openxmlformats.org/officeDocument/2006/relationships/image" Target="media/image167.jpeg"/><Relationship Id="rId47" Type="http://schemas.openxmlformats.org/officeDocument/2006/relationships/image" Target="media/image15.jpeg"/><Relationship Id="rId68" Type="http://schemas.openxmlformats.org/officeDocument/2006/relationships/image" Target="media/image25.emf"/><Relationship Id="rId89" Type="http://schemas.openxmlformats.org/officeDocument/2006/relationships/oleObject" Target="embeddings/oleObject24.bin"/><Relationship Id="rId112" Type="http://schemas.openxmlformats.org/officeDocument/2006/relationships/image" Target="media/image47.wmf"/><Relationship Id="rId133" Type="http://schemas.openxmlformats.org/officeDocument/2006/relationships/image" Target="media/image57.emf"/><Relationship Id="rId154" Type="http://schemas.openxmlformats.org/officeDocument/2006/relationships/image" Target="media/image67.wmf"/><Relationship Id="rId175" Type="http://schemas.openxmlformats.org/officeDocument/2006/relationships/image" Target="media/image77.emf"/><Relationship Id="rId196" Type="http://schemas.openxmlformats.org/officeDocument/2006/relationships/customXml" Target="ink/ink30.xml"/><Relationship Id="rId200" Type="http://schemas.openxmlformats.org/officeDocument/2006/relationships/image" Target="media/image90.wmf"/><Relationship Id="rId16" Type="http://schemas.openxmlformats.org/officeDocument/2006/relationships/hyperlink" Target="http://www.chem.ucalgary.ca/courses/351/Carey5th/Ch02/ch2-0.html" TargetMode="External"/><Relationship Id="rId221" Type="http://schemas.openxmlformats.org/officeDocument/2006/relationships/oleObject" Target="embeddings/oleObject63.bin"/><Relationship Id="rId242" Type="http://schemas.openxmlformats.org/officeDocument/2006/relationships/oleObject" Target="embeddings/oleObject73.bin"/><Relationship Id="rId263" Type="http://schemas.openxmlformats.org/officeDocument/2006/relationships/image" Target="media/image124.wmf"/><Relationship Id="rId284" Type="http://schemas.openxmlformats.org/officeDocument/2006/relationships/image" Target="media/image135.emf"/><Relationship Id="rId319" Type="http://schemas.openxmlformats.org/officeDocument/2006/relationships/hyperlink" Target="https://online.godalming.ac.uk/mod/quiz/view.php?id=327" TargetMode="External"/><Relationship Id="rId37" Type="http://schemas.openxmlformats.org/officeDocument/2006/relationships/oleObject" Target="embeddings/oleObject8.bin"/><Relationship Id="rId58" Type="http://schemas.openxmlformats.org/officeDocument/2006/relationships/image" Target="http://upload.wikimedia.org/wikipedia/commons/5/5f/Pentane-3D-space-filling.png" TargetMode="External"/><Relationship Id="rId79" Type="http://schemas.openxmlformats.org/officeDocument/2006/relationships/oleObject" Target="embeddings/oleObject19.bin"/><Relationship Id="rId102" Type="http://schemas.openxmlformats.org/officeDocument/2006/relationships/customXml" Target="ink/ink11.xml"/><Relationship Id="rId123" Type="http://schemas.openxmlformats.org/officeDocument/2006/relationships/oleObject" Target="embeddings/oleObject32.bin"/><Relationship Id="rId144" Type="http://schemas.openxmlformats.org/officeDocument/2006/relationships/image" Target="media/image62.wmf"/><Relationship Id="rId330" Type="http://schemas.openxmlformats.org/officeDocument/2006/relationships/image" Target="media/image168.jpeg"/><Relationship Id="rId90" Type="http://schemas.openxmlformats.org/officeDocument/2006/relationships/image" Target="media/image36.wmf"/><Relationship Id="rId165" Type="http://schemas.openxmlformats.org/officeDocument/2006/relationships/oleObject" Target="embeddings/oleObject47.bin"/><Relationship Id="rId186" Type="http://schemas.openxmlformats.org/officeDocument/2006/relationships/image" Target="media/image83.wmf"/><Relationship Id="rId211" Type="http://schemas.openxmlformats.org/officeDocument/2006/relationships/image" Target="media/image95.emf"/><Relationship Id="rId232" Type="http://schemas.openxmlformats.org/officeDocument/2006/relationships/oleObject" Target="embeddings/oleObject68.bin"/><Relationship Id="rId253" Type="http://schemas.openxmlformats.org/officeDocument/2006/relationships/image" Target="media/image118.jpeg"/><Relationship Id="rId274" Type="http://schemas.openxmlformats.org/officeDocument/2006/relationships/image" Target="media/image130.gif"/><Relationship Id="rId295" Type="http://schemas.openxmlformats.org/officeDocument/2006/relationships/image" Target="media/image141.png"/><Relationship Id="rId309" Type="http://schemas.openxmlformats.org/officeDocument/2006/relationships/image" Target="media/image151.emf"/><Relationship Id="rId27" Type="http://schemas.openxmlformats.org/officeDocument/2006/relationships/oleObject" Target="embeddings/oleObject3.bin"/><Relationship Id="rId48" Type="http://schemas.openxmlformats.org/officeDocument/2006/relationships/image" Target="media/image16.wmf"/><Relationship Id="rId69" Type="http://schemas.openxmlformats.org/officeDocument/2006/relationships/customXml" Target="ink/ink8.xml"/><Relationship Id="rId113" Type="http://schemas.openxmlformats.org/officeDocument/2006/relationships/oleObject" Target="embeddings/oleObject30.bin"/><Relationship Id="rId134" Type="http://schemas.openxmlformats.org/officeDocument/2006/relationships/hyperlink" Target="http://www.chemguide.co.uk/basicorg/conventions/draw.html" TargetMode="External"/><Relationship Id="rId320" Type="http://schemas.openxmlformats.org/officeDocument/2006/relationships/image" Target="media/image158.jpeg"/><Relationship Id="rId80" Type="http://schemas.openxmlformats.org/officeDocument/2006/relationships/image" Target="media/image31.emf"/><Relationship Id="rId155" Type="http://schemas.openxmlformats.org/officeDocument/2006/relationships/oleObject" Target="embeddings/oleObject42.bin"/><Relationship Id="rId176" Type="http://schemas.openxmlformats.org/officeDocument/2006/relationships/image" Target="media/image78.wmf"/><Relationship Id="rId197" Type="http://schemas.openxmlformats.org/officeDocument/2006/relationships/image" Target="media/image88.emf"/><Relationship Id="rId201" Type="http://schemas.openxmlformats.org/officeDocument/2006/relationships/oleObject" Target="embeddings/oleObject56.bin"/><Relationship Id="rId222" Type="http://schemas.openxmlformats.org/officeDocument/2006/relationships/hyperlink" Target="http://www.intute.ac.uk/cgi-bin/redir.pl?url=http://antoine.frostburg.edu/cgi-bin/senese/tutorials/isomer/index.cgi&amp;handle=2004622-94511" TargetMode="External"/><Relationship Id="rId243" Type="http://schemas.openxmlformats.org/officeDocument/2006/relationships/image" Target="media/image111.gif"/><Relationship Id="rId264" Type="http://schemas.openxmlformats.org/officeDocument/2006/relationships/oleObject" Target="embeddings/oleObject80.bin"/><Relationship Id="rId285" Type="http://schemas.openxmlformats.org/officeDocument/2006/relationships/customXml" Target="ink/ink42.xml"/><Relationship Id="rId17" Type="http://schemas.openxmlformats.org/officeDocument/2006/relationships/hyperlink" Target="http://www.mhhe.com/physsci/chemistry/animations/chang_7e_esp/bom5s2_6.swf" TargetMode="External"/><Relationship Id="rId38" Type="http://schemas.openxmlformats.org/officeDocument/2006/relationships/image" Target="media/image11.wmf"/><Relationship Id="rId59" Type="http://schemas.openxmlformats.org/officeDocument/2006/relationships/customXml" Target="ink/ink3.xml"/><Relationship Id="rId103" Type="http://schemas.openxmlformats.org/officeDocument/2006/relationships/image" Target="media/image42.emf"/><Relationship Id="rId124" Type="http://schemas.openxmlformats.org/officeDocument/2006/relationships/customXml" Target="ink/ink18.xml"/><Relationship Id="rId310" Type="http://schemas.openxmlformats.org/officeDocument/2006/relationships/image" Target="media/image152.emf"/><Relationship Id="rId70" Type="http://schemas.openxmlformats.org/officeDocument/2006/relationships/image" Target="media/image26.emf"/><Relationship Id="rId91" Type="http://schemas.openxmlformats.org/officeDocument/2006/relationships/oleObject" Target="embeddings/oleObject25.bin"/><Relationship Id="rId145" Type="http://schemas.openxmlformats.org/officeDocument/2006/relationships/oleObject" Target="embeddings/oleObject37.bin"/><Relationship Id="rId166" Type="http://schemas.openxmlformats.org/officeDocument/2006/relationships/image" Target="media/image73.emf"/><Relationship Id="rId187" Type="http://schemas.openxmlformats.org/officeDocument/2006/relationships/oleObject" Target="embeddings/oleObject53.bin"/><Relationship Id="rId331" Type="http://schemas.openxmlformats.org/officeDocument/2006/relationships/image" Target="media/image169.jpeg"/><Relationship Id="rId1" Type="http://schemas.openxmlformats.org/officeDocument/2006/relationships/customXml" Target="../customXml/item1.xml"/><Relationship Id="rId212" Type="http://schemas.openxmlformats.org/officeDocument/2006/relationships/image" Target="media/image96.wmf"/><Relationship Id="rId233" Type="http://schemas.openxmlformats.org/officeDocument/2006/relationships/image" Target="media/image106.wmf"/><Relationship Id="rId254" Type="http://schemas.openxmlformats.org/officeDocument/2006/relationships/image" Target="media/image119.jpeg"/><Relationship Id="rId28" Type="http://schemas.openxmlformats.org/officeDocument/2006/relationships/image" Target="media/image6.wmf"/><Relationship Id="rId49" Type="http://schemas.openxmlformats.org/officeDocument/2006/relationships/oleObject" Target="embeddings/oleObject11.bin"/><Relationship Id="rId114" Type="http://schemas.openxmlformats.org/officeDocument/2006/relationships/customXml" Target="ink/ink15.xml"/><Relationship Id="rId275" Type="http://schemas.openxmlformats.org/officeDocument/2006/relationships/customXml" Target="ink/ink37.xml"/><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image" Target="media/image21.emf"/><Relationship Id="rId81" Type="http://schemas.openxmlformats.org/officeDocument/2006/relationships/oleObject" Target="embeddings/oleObject20.bin"/><Relationship Id="rId135" Type="http://schemas.openxmlformats.org/officeDocument/2006/relationships/image" Target="media/image58.wmf"/><Relationship Id="rId156" Type="http://schemas.openxmlformats.org/officeDocument/2006/relationships/image" Target="media/image68.wmf"/><Relationship Id="rId177" Type="http://schemas.openxmlformats.org/officeDocument/2006/relationships/oleObject" Target="embeddings/oleObject50.bin"/><Relationship Id="rId198" Type="http://schemas.openxmlformats.org/officeDocument/2006/relationships/customXml" Target="ink/ink31.xml"/><Relationship Id="rId321" Type="http://schemas.openxmlformats.org/officeDocument/2006/relationships/image" Target="media/image159.jpeg"/><Relationship Id="rId202" Type="http://schemas.openxmlformats.org/officeDocument/2006/relationships/image" Target="media/image91.wmf"/><Relationship Id="rId223" Type="http://schemas.openxmlformats.org/officeDocument/2006/relationships/image" Target="media/image101.wmf"/><Relationship Id="rId244" Type="http://schemas.openxmlformats.org/officeDocument/2006/relationships/image" Target="media/image112.jpeg"/><Relationship Id="rId18" Type="http://schemas.openxmlformats.org/officeDocument/2006/relationships/hyperlink" Target="http://www.mp-docker.demon.co.uk/as_a2/topics/hydrocarbons/index.html" TargetMode="External"/><Relationship Id="rId39" Type="http://schemas.openxmlformats.org/officeDocument/2006/relationships/oleObject" Target="embeddings/oleObject9.bin"/><Relationship Id="rId265" Type="http://schemas.openxmlformats.org/officeDocument/2006/relationships/image" Target="media/image125.wmf"/><Relationship Id="rId286" Type="http://schemas.openxmlformats.org/officeDocument/2006/relationships/image" Target="media/image136.emf"/><Relationship Id="rId50" Type="http://schemas.openxmlformats.org/officeDocument/2006/relationships/image" Target="media/image17.wmf"/><Relationship Id="rId104" Type="http://schemas.openxmlformats.org/officeDocument/2006/relationships/image" Target="media/image43.wmf"/><Relationship Id="rId125" Type="http://schemas.openxmlformats.org/officeDocument/2006/relationships/image" Target="media/image53.emf"/><Relationship Id="rId146" Type="http://schemas.openxmlformats.org/officeDocument/2006/relationships/image" Target="media/image63.emf"/><Relationship Id="rId167" Type="http://schemas.openxmlformats.org/officeDocument/2006/relationships/oleObject" Target="embeddings/oleObject48.bin"/><Relationship Id="rId188" Type="http://schemas.openxmlformats.org/officeDocument/2006/relationships/customXml" Target="ink/ink28.xml"/><Relationship Id="rId311" Type="http://schemas.openxmlformats.org/officeDocument/2006/relationships/image" Target="media/image153.emf"/><Relationship Id="rId332" Type="http://schemas.openxmlformats.org/officeDocument/2006/relationships/image" Target="media/image170.jpeg"/><Relationship Id="rId71" Type="http://schemas.openxmlformats.org/officeDocument/2006/relationships/hyperlink" Target="http://www.chem.qmul.ac.uk/iupac/" TargetMode="External"/><Relationship Id="rId92" Type="http://schemas.openxmlformats.org/officeDocument/2006/relationships/image" Target="media/image37.wmf"/><Relationship Id="rId213" Type="http://schemas.openxmlformats.org/officeDocument/2006/relationships/oleObject" Target="embeddings/oleObject60.bin"/><Relationship Id="rId234" Type="http://schemas.openxmlformats.org/officeDocument/2006/relationships/oleObject" Target="embeddings/oleObject69.bin"/><Relationship Id="rId2" Type="http://schemas.openxmlformats.org/officeDocument/2006/relationships/numbering" Target="numbering.xml"/><Relationship Id="rId29" Type="http://schemas.openxmlformats.org/officeDocument/2006/relationships/oleObject" Target="embeddings/oleObject4.bin"/><Relationship Id="rId255" Type="http://schemas.openxmlformats.org/officeDocument/2006/relationships/image" Target="media/image120.wmf"/><Relationship Id="rId276" Type="http://schemas.openxmlformats.org/officeDocument/2006/relationships/image" Target="media/image131.emf"/><Relationship Id="rId297" Type="http://schemas.openxmlformats.org/officeDocument/2006/relationships/oleObject" Target="embeddings/oleObject84.bin"/><Relationship Id="rId40" Type="http://schemas.openxmlformats.org/officeDocument/2006/relationships/image" Target="media/image12.wmf"/><Relationship Id="rId115" Type="http://schemas.openxmlformats.org/officeDocument/2006/relationships/image" Target="media/image48.emf"/><Relationship Id="rId136" Type="http://schemas.openxmlformats.org/officeDocument/2006/relationships/oleObject" Target="embeddings/oleObject33.bin"/><Relationship Id="rId157" Type="http://schemas.openxmlformats.org/officeDocument/2006/relationships/oleObject" Target="embeddings/oleObject43.bin"/><Relationship Id="rId178" Type="http://schemas.openxmlformats.org/officeDocument/2006/relationships/customXml" Target="ink/ink26.xml"/><Relationship Id="rId301" Type="http://schemas.openxmlformats.org/officeDocument/2006/relationships/oleObject" Target="embeddings/oleObject86.bin"/><Relationship Id="rId322" Type="http://schemas.openxmlformats.org/officeDocument/2006/relationships/image" Target="media/image160.jpeg"/><Relationship Id="rId61" Type="http://schemas.openxmlformats.org/officeDocument/2006/relationships/customXml" Target="ink/ink4.xml"/><Relationship Id="rId82" Type="http://schemas.openxmlformats.org/officeDocument/2006/relationships/image" Target="media/image32.wmf"/><Relationship Id="rId199" Type="http://schemas.openxmlformats.org/officeDocument/2006/relationships/image" Target="media/image89.emf"/><Relationship Id="rId203" Type="http://schemas.openxmlformats.org/officeDocument/2006/relationships/oleObject" Target="embeddings/oleObject57.bin"/><Relationship Id="rId19" Type="http://schemas.openxmlformats.org/officeDocument/2006/relationships/hyperlink" Target="http://www.mp-docker.demon.co.uk/as_a2/topics/more_on_hydrocarbons/index.html" TargetMode="External"/><Relationship Id="rId224" Type="http://schemas.openxmlformats.org/officeDocument/2006/relationships/oleObject" Target="embeddings/oleObject64.bin"/><Relationship Id="rId245" Type="http://schemas.openxmlformats.org/officeDocument/2006/relationships/oleObject" Target="embeddings/oleObject74.bin"/><Relationship Id="rId266" Type="http://schemas.openxmlformats.org/officeDocument/2006/relationships/oleObject" Target="embeddings/oleObject81.bin"/><Relationship Id="rId287" Type="http://schemas.openxmlformats.org/officeDocument/2006/relationships/customXml" Target="ink/ink43.xml"/><Relationship Id="rId30" Type="http://schemas.openxmlformats.org/officeDocument/2006/relationships/image" Target="media/image7.wmf"/><Relationship Id="rId105" Type="http://schemas.openxmlformats.org/officeDocument/2006/relationships/oleObject" Target="embeddings/oleObject29.bin"/><Relationship Id="rId126" Type="http://schemas.openxmlformats.org/officeDocument/2006/relationships/customXml" Target="ink/ink19.xml"/><Relationship Id="rId147" Type="http://schemas.openxmlformats.org/officeDocument/2006/relationships/oleObject" Target="embeddings/oleObject38.bin"/><Relationship Id="rId168" Type="http://schemas.openxmlformats.org/officeDocument/2006/relationships/image" Target="media/image74.wmf"/><Relationship Id="rId312" Type="http://schemas.openxmlformats.org/officeDocument/2006/relationships/image" Target="media/image154.emf"/><Relationship Id="rId333" Type="http://schemas.openxmlformats.org/officeDocument/2006/relationships/fontTable" Target="fontTable.xml"/><Relationship Id="rId51" Type="http://schemas.openxmlformats.org/officeDocument/2006/relationships/oleObject" Target="embeddings/oleObject12.bin"/><Relationship Id="rId72" Type="http://schemas.openxmlformats.org/officeDocument/2006/relationships/image" Target="media/image27.wmf"/><Relationship Id="rId93" Type="http://schemas.openxmlformats.org/officeDocument/2006/relationships/oleObject" Target="embeddings/oleObject26.bin"/><Relationship Id="rId189" Type="http://schemas.openxmlformats.org/officeDocument/2006/relationships/image" Target="media/image84.emf"/><Relationship Id="rId3" Type="http://schemas.openxmlformats.org/officeDocument/2006/relationships/styles" Target="styles.xml"/><Relationship Id="rId214" Type="http://schemas.openxmlformats.org/officeDocument/2006/relationships/customXml" Target="ink/ink34.xml"/><Relationship Id="rId235" Type="http://schemas.openxmlformats.org/officeDocument/2006/relationships/image" Target="media/image107.wmf"/><Relationship Id="rId256" Type="http://schemas.openxmlformats.org/officeDocument/2006/relationships/oleObject" Target="embeddings/oleObject76.bin"/><Relationship Id="rId277" Type="http://schemas.openxmlformats.org/officeDocument/2006/relationships/customXml" Target="ink/ink38.xml"/><Relationship Id="rId298" Type="http://schemas.openxmlformats.org/officeDocument/2006/relationships/image" Target="media/image143.wmf"/><Relationship Id="rId116" Type="http://schemas.openxmlformats.org/officeDocument/2006/relationships/customXml" Target="ink/ink16.xml"/><Relationship Id="rId137" Type="http://schemas.openxmlformats.org/officeDocument/2006/relationships/image" Target="media/image59.wmf"/><Relationship Id="rId158" Type="http://schemas.openxmlformats.org/officeDocument/2006/relationships/image" Target="media/image69.wmf"/><Relationship Id="rId302" Type="http://schemas.openxmlformats.org/officeDocument/2006/relationships/image" Target="media/image145.wmf"/><Relationship Id="rId323" Type="http://schemas.openxmlformats.org/officeDocument/2006/relationships/image" Target="media/image161.jpeg"/><Relationship Id="rId20" Type="http://schemas.openxmlformats.org/officeDocument/2006/relationships/header" Target="header2.xml"/><Relationship Id="rId41" Type="http://schemas.openxmlformats.org/officeDocument/2006/relationships/oleObject" Target="embeddings/oleObject10.bin"/><Relationship Id="rId62" Type="http://schemas.openxmlformats.org/officeDocument/2006/relationships/image" Target="media/image22.emf"/><Relationship Id="rId83" Type="http://schemas.openxmlformats.org/officeDocument/2006/relationships/oleObject" Target="embeddings/oleObject21.bin"/><Relationship Id="rId179" Type="http://schemas.openxmlformats.org/officeDocument/2006/relationships/image" Target="media/image79.emf"/><Relationship Id="rId190" Type="http://schemas.openxmlformats.org/officeDocument/2006/relationships/customXml" Target="ink/ink29.xml"/><Relationship Id="rId204" Type="http://schemas.openxmlformats.org/officeDocument/2006/relationships/customXml" Target="ink/ink32.xml"/><Relationship Id="rId225" Type="http://schemas.openxmlformats.org/officeDocument/2006/relationships/image" Target="media/image102.wmf"/><Relationship Id="rId246" Type="http://schemas.openxmlformats.org/officeDocument/2006/relationships/oleObject" Target="embeddings/oleObject75.bin"/><Relationship Id="rId267" Type="http://schemas.openxmlformats.org/officeDocument/2006/relationships/image" Target="media/image126.wmf"/><Relationship Id="rId288" Type="http://schemas.openxmlformats.org/officeDocument/2006/relationships/image" Target="media/image137.emf"/><Relationship Id="rId106" Type="http://schemas.openxmlformats.org/officeDocument/2006/relationships/customXml" Target="ink/ink12.xml"/><Relationship Id="rId127" Type="http://schemas.openxmlformats.org/officeDocument/2006/relationships/image" Target="media/image54.emf"/><Relationship Id="rId313" Type="http://schemas.openxmlformats.org/officeDocument/2006/relationships/image" Target="media/image155.wmf"/><Relationship Id="rId10" Type="http://schemas.openxmlformats.org/officeDocument/2006/relationships/header" Target="header1.xml"/><Relationship Id="rId31" Type="http://schemas.openxmlformats.org/officeDocument/2006/relationships/oleObject" Target="embeddings/oleObject5.bin"/><Relationship Id="rId52" Type="http://schemas.openxmlformats.org/officeDocument/2006/relationships/oleObject" Target="embeddings/oleObject13.bin"/><Relationship Id="rId73" Type="http://schemas.openxmlformats.org/officeDocument/2006/relationships/oleObject" Target="embeddings/oleObject16.bin"/><Relationship Id="rId94" Type="http://schemas.openxmlformats.org/officeDocument/2006/relationships/image" Target="media/image38.wmf"/><Relationship Id="rId148" Type="http://schemas.openxmlformats.org/officeDocument/2006/relationships/image" Target="media/image64.wmf"/><Relationship Id="rId169" Type="http://schemas.openxmlformats.org/officeDocument/2006/relationships/oleObject" Target="embeddings/oleObject49.bin"/><Relationship Id="rId334"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80.wmf"/><Relationship Id="rId215" Type="http://schemas.openxmlformats.org/officeDocument/2006/relationships/image" Target="media/image97.emf"/><Relationship Id="rId236" Type="http://schemas.openxmlformats.org/officeDocument/2006/relationships/oleObject" Target="embeddings/oleObject70.bin"/><Relationship Id="rId257" Type="http://schemas.openxmlformats.org/officeDocument/2006/relationships/image" Target="media/image121.wmf"/><Relationship Id="rId278" Type="http://schemas.openxmlformats.org/officeDocument/2006/relationships/image" Target="media/image132.emf"/><Relationship Id="rId303" Type="http://schemas.openxmlformats.org/officeDocument/2006/relationships/oleObject" Target="embeddings/oleObject87.bin"/><Relationship Id="rId42" Type="http://schemas.openxmlformats.org/officeDocument/2006/relationships/customXml" Target="ink/ink1.xml"/><Relationship Id="rId84" Type="http://schemas.openxmlformats.org/officeDocument/2006/relationships/image" Target="media/image33.wmf"/><Relationship Id="rId138" Type="http://schemas.openxmlformats.org/officeDocument/2006/relationships/oleObject" Target="embeddings/oleObject34.bin"/><Relationship Id="rId191" Type="http://schemas.openxmlformats.org/officeDocument/2006/relationships/image" Target="media/image85.emf"/><Relationship Id="rId205" Type="http://schemas.openxmlformats.org/officeDocument/2006/relationships/image" Target="media/image92.emf"/><Relationship Id="rId247" Type="http://schemas.openxmlformats.org/officeDocument/2006/relationships/image" Target="media/image113.jpeg"/><Relationship Id="rId107" Type="http://schemas.openxmlformats.org/officeDocument/2006/relationships/image" Target="media/image44.emf"/><Relationship Id="rId289" Type="http://schemas.openxmlformats.org/officeDocument/2006/relationships/customXml" Target="ink/ink44.xml"/><Relationship Id="rId11" Type="http://schemas.openxmlformats.org/officeDocument/2006/relationships/footer" Target="footer3.xml"/><Relationship Id="rId53" Type="http://schemas.openxmlformats.org/officeDocument/2006/relationships/image" Target="media/image18.wmf"/><Relationship Id="rId149" Type="http://schemas.openxmlformats.org/officeDocument/2006/relationships/oleObject" Target="embeddings/oleObject39.bin"/><Relationship Id="rId314" Type="http://schemas.openxmlformats.org/officeDocument/2006/relationships/oleObject" Target="embeddings/oleObject88.bin"/><Relationship Id="rId95" Type="http://schemas.openxmlformats.org/officeDocument/2006/relationships/oleObject" Target="embeddings/oleObject27.bin"/><Relationship Id="rId160" Type="http://schemas.openxmlformats.org/officeDocument/2006/relationships/image" Target="media/image70.emf"/><Relationship Id="rId216" Type="http://schemas.openxmlformats.org/officeDocument/2006/relationships/image" Target="media/image98.emf"/><Relationship Id="rId258" Type="http://schemas.openxmlformats.org/officeDocument/2006/relationships/oleObject" Target="embeddings/oleObject77.bin"/><Relationship Id="rId22" Type="http://schemas.openxmlformats.org/officeDocument/2006/relationships/image" Target="media/image3.wmf"/><Relationship Id="rId64" Type="http://schemas.openxmlformats.org/officeDocument/2006/relationships/image" Target="media/image23.emf"/><Relationship Id="rId118" Type="http://schemas.openxmlformats.org/officeDocument/2006/relationships/customXml" Target="ink/ink17.xml"/><Relationship Id="rId325" Type="http://schemas.openxmlformats.org/officeDocument/2006/relationships/image" Target="media/image163.jpeg"/><Relationship Id="rId171" Type="http://schemas.openxmlformats.org/officeDocument/2006/relationships/image" Target="media/image75.emf"/><Relationship Id="rId227" Type="http://schemas.openxmlformats.org/officeDocument/2006/relationships/image" Target="media/image103.wmf"/><Relationship Id="rId269" Type="http://schemas.openxmlformats.org/officeDocument/2006/relationships/image" Target="media/image127.wmf"/><Relationship Id="rId33" Type="http://schemas.openxmlformats.org/officeDocument/2006/relationships/oleObject" Target="embeddings/oleObject6.bin"/><Relationship Id="rId129" Type="http://schemas.openxmlformats.org/officeDocument/2006/relationships/image" Target="media/image55.emf"/><Relationship Id="rId280" Type="http://schemas.openxmlformats.org/officeDocument/2006/relationships/image" Target="media/image133.emf"/><Relationship Id="rId75" Type="http://schemas.openxmlformats.org/officeDocument/2006/relationships/oleObject" Target="embeddings/oleObject17.bin"/><Relationship Id="rId140" Type="http://schemas.openxmlformats.org/officeDocument/2006/relationships/image" Target="media/image60.wmf"/><Relationship Id="rId182" Type="http://schemas.openxmlformats.org/officeDocument/2006/relationships/customXml" Target="ink/ink27.xml"/><Relationship Id="rId6" Type="http://schemas.openxmlformats.org/officeDocument/2006/relationships/footnotes" Target="footnotes.xml"/><Relationship Id="rId238" Type="http://schemas.openxmlformats.org/officeDocument/2006/relationships/oleObject" Target="embeddings/oleObject71.bin"/><Relationship Id="rId291" Type="http://schemas.openxmlformats.org/officeDocument/2006/relationships/hyperlink" Target="https://en.wikipedia.org/wiki/File:MethaneChlorinationMechanismInitiation.svg" TargetMode="External"/><Relationship Id="rId305" Type="http://schemas.openxmlformats.org/officeDocument/2006/relationships/image" Target="media/image147.emf"/><Relationship Id="rId44" Type="http://schemas.openxmlformats.org/officeDocument/2006/relationships/customXml" Target="ink/ink2.xml"/><Relationship Id="rId86" Type="http://schemas.openxmlformats.org/officeDocument/2006/relationships/image" Target="media/image34.wmf"/><Relationship Id="rId151" Type="http://schemas.openxmlformats.org/officeDocument/2006/relationships/oleObject" Target="embeddings/oleObject40.bin"/><Relationship Id="rId193" Type="http://schemas.openxmlformats.org/officeDocument/2006/relationships/oleObject" Target="embeddings/oleObject54.bin"/><Relationship Id="rId207" Type="http://schemas.openxmlformats.org/officeDocument/2006/relationships/oleObject" Target="embeddings/oleObject58.bin"/><Relationship Id="rId249" Type="http://schemas.openxmlformats.org/officeDocument/2006/relationships/image" Target="media/image115.emf"/><Relationship Id="rId13" Type="http://schemas.openxmlformats.org/officeDocument/2006/relationships/image" Target="media/image2.wmf"/><Relationship Id="rId109" Type="http://schemas.openxmlformats.org/officeDocument/2006/relationships/image" Target="media/image45.emf"/><Relationship Id="rId260" Type="http://schemas.openxmlformats.org/officeDocument/2006/relationships/oleObject" Target="embeddings/oleObject78.bin"/><Relationship Id="rId316" Type="http://schemas.openxmlformats.org/officeDocument/2006/relationships/oleObject" Target="embeddings/oleObject89.bin"/><Relationship Id="rId55" Type="http://schemas.openxmlformats.org/officeDocument/2006/relationships/image" Target="media/image19.wmf"/><Relationship Id="rId97" Type="http://schemas.openxmlformats.org/officeDocument/2006/relationships/oleObject" Target="embeddings/oleObject28.bin"/><Relationship Id="rId120" Type="http://schemas.openxmlformats.org/officeDocument/2006/relationships/image" Target="media/image51.wmf"/><Relationship Id="rId162" Type="http://schemas.openxmlformats.org/officeDocument/2006/relationships/image" Target="media/image71.wmf"/><Relationship Id="rId218" Type="http://schemas.openxmlformats.org/officeDocument/2006/relationships/image" Target="media/image99.wmf"/><Relationship Id="rId271" Type="http://schemas.openxmlformats.org/officeDocument/2006/relationships/customXml" Target="ink/ink36.xml"/></Relationships>
</file>

<file path=word/ink/ink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2T12:20:36.21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11 0 2,'0'0'9,"0"0"0,0 0-2,0 0 0,0 0-1,0 0-1,0 0-1,0 0 0,0 0-1,0 0 1,0 0-1,0 0 0,0 0-1,0 0 0,0 0 0,0 7-1,0-7 0,-2 9-1,2-9 1,-2 12-1,1-5 1,0 1-1,0-1 1,0 2-1,1 0 0,-2 1 1,2-1-1,0 2 0,0-2 0,0 1 0,0-1 0,0 0 0,0-2 1,1 0-1,-1-7 0,1 12 0,-1-12 0,2 8 0,-2-8 0,0 0 1,2 8-1,-2-8 0,0 0 0,0 0 0,0 0 0,0 0 0,0 0 0,0 0 0,0 0 1,0 0-1,0 0 0,0 0 0,0 0 0,0 0 0,0 0-2,0 0-2,0 0-4,0-6-8,0 6-4,2-7-1</inkml:trace>
</inkml:ink>
</file>

<file path=word/ink/ink1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08T13:10:54.40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1002 131 11,'-24'-22'21,"5"8"-1,-9-6-15,-1 2-1,-4 0-3,-4 3-2,-2 3 0,-5 3 0,-1 5 1,-4 6-1,-1 5 1,-6 6 1,-1 9 0,0 7 0,-1 9 0,2 7 0,-1 8 0,1 10 0,5 7-1,6 4 0,5 2 0,7 4 0,9-2 0,10-1 1,12-5 1,13-3 0,9-8 1,13-7 0,9-7 0,13-12 1,8-7 0,8-9-1,5-8-1,3-11-1,3-9 0,4-8-1,-3-7-2,1-7-1,-6-7 1,-4-6-2,-5-8 1,-9-8 0,-8-4 0,-10-6 1,-8-7 1,-12-3-1,-9-3-2,-12 0-6,-5 12-5,-19-2-6</inkml:trace>
  <inkml:trace contextRef="#ctx0" brushRef="#br0" timeOffset="844">2149 207 14,'-23'-24'23,"9"8"0,-8-9-14,1 4-3,-3 0-2,-6 2-3,-3 1 0,-5 6 0,-7 6 0,-6 7 1,-6 8-1,-6 8 1,-4 7-1,-2 8 0,0 10 1,1 4-1,5 9 0,3 3-1,6 5 0,10 2 0,7 4 0,10 3 0,9 0 0,11-3 0,12-2 1,13-1 0,11-4 0,11-7 0,8-6 0,13-10 1,7-7-1,8-9 1,4-8-1,4-12 1,3-13-1,3-9 0,3-11 0,-3-10-1,-2-11 1,-4-11-2,-5-9 1,-9-12 0,-7-2-1,-13-5 0,-11-4 0,-15 1 0,-13 4-2,-15 7-3,-12 14-8,-21 6-13,-5 26 2,-24 5-1</inkml:trace>
</inkml:ink>
</file>

<file path=word/ink/ink1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06T10:51:30.87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2114 2581 5,'-14'-15'14,"14"15"-5,-23-18-2,7 9-1,-4 2-1,-1 0 1,-4 1-1,-1 2-1,-4 0-1,-3 2 0,-3 1 1,0 3-2,-5-1 1,0 4-1,-2 1-1,0 5 0,0 1-1,1 4 1,1 2-1,-1 4 0,5 5 0,0 2 1,2 4-1,1 0 1,1 5 1,2 1-1,1 4 0,4-1 0,1 3 0,2 2 1,5 3-1,0 3 1,5-1 0,1 2-1,5 1 1,2-1 0,2 0 0,2 1 0,1-3 0,2 1 0,3 1-1,1 1 0,0-3 0,3 1 0,2 0 0,1-3-1,3-2 1,2-4-1,1-2 1,1-3-1,4-3 1,0-3-1,2-3 1,1-4 0,2-1 0,1-4 0,1-2 0,1-5-1,2 0 1,0-4-1,1-5 0,0-2 0,2-4 1,2-3-1,0-6 1,2-2-1,0-5 1,0-5 0,0-4 0,0-4 0,-3-4 0,1-4 1,-1-4 0,-3-9 1,-1-4 0,-3-7 0,-1-2 0,-5-10 0,0 0 0,-6-7-1,-4-1-1,-4 2 1,-5 0-2,-4 2 1,-4 4 0,-4 3 0,-4 4-2,-3 8-2,-4 3-4,2 8-11,3 8-15,-6 5 0,9 11 0,-8-2 2</inkml:trace>
  <inkml:trace contextRef="#ctx0" brushRef="#br0" timeOffset="1546">21 2489 14,'-6'-18'26,"6"18"-4,-3-13-3,3 13-2,-1-10-5,1 10-2,0 0-2,0 0-3,0 0-1,-4 17-2,3 1 0,-1 6-2,1 3 1,-1 5-1,2 3 0,-1 1 1,1-4 0,2-6-1,0-4 0,-1-6 1,1-3 0,-2-13 1,3 11 0,-3-11 0,3-12 0,-2 1 1,3-5-1,0-3 0,3-6 0,-1-3-1,3-2 0,0-1-1,1 2 1,-1 1 0,-1 6 0,-1 1 2,-2 6-3,0 5 1,-5 10-1,0 0 0,8-3 0,-6 13 0,2 3 0,1 5 0,0 3 0,2 2 1,1 0-1,0 0 0,0-1 0,1-6 0,-2-1 1,-1-5-1,-6-10 1,8 11-1,-8-11 0,0 0 1,8-8 0,-8-1 0,1-2 0,-1-3 0,2-2-1,0-5 0,0 2 0,1 1 0,0-1 1,-1 5-2,-1 2 0,1 3 0,-2 9 1,0 0-1,7 15 1,-5 3-1,2 2 0,2 4 1,1 3 0,2 1 0,0-4 0,4-2-1,-1-4 1,1-4 0,1-3 0,-3-8 0,1-2 0,0-4 0,-3-3 1,0-8-1,-1 1 0,-3-4 0,0-4 0,-1 0 0,-1-3-1,-1-2 1,-2 3 0,0 2 0,0 2-1,0 3 1,-2 4-1,2 12 1,0 0-1,0 0 1,-12 13-1,9 3-1,-1 4 1,2 3 1,0 2 0,3 1-1,3-2 1,3-3-1,2-6 0,4-1-1,0-9-1,5-1-2,-3-7-2,4-4-2,-5-4-1,2-1-2,-3-5 1,1-2 0,-5-2 0,0-4 2,-2-2 2,0-3 1,0-5 3,-1-1 3,0 1 1,1 0 2,-1 5 2,-1 2 1,1 8 1,-3 5 0,-3 15 0,0 0 0,9 10-1,-9 10 0,2 6-2,-2 4 1,3 6-1,0 5 1,4 0-1,-2-3-1,5-2 0,-1-1-2,1-7 1,-1-4-1,0-6 0,-2-5 0,-2-4 0,-5-9 0,0 0-1,0 0 1,0 0-2,0-8 0,-7-2-1,0-3-1,-4-2 0,2 0-1,-5-1 0,2 2 0,-3 4 1,1 4-1,0 3 2,2 5-1,0 2 1,2 2 1,1 2 0,9-8 0,-11 14 0,11-14 2,-4 8 0,4-8 1,0 0 1,11-11-1,-2 3 1,0-5 1,4-1-1,2-6 1,2 0-1,-1-5-1,4 0 1,-1-3-1,-1-2 1,-1-2-2,2 0 0,-4 2-1,-1 4 1,-3 4 0,-1 4-1,-4 5-1,-6 13 2,9-4-2,-9 14 2,-1 8 0,0 6-1,0 6 1,1 5-1,1 3 1,1 0-1,2-1 1,3-1-1,0-8 0,2-3 1,0-8-1,1-4 1,0-3 0,0-5 0,-1-6 1,0-6-1,-3-2 1,3-4 0,-3-4-1,2-2 1,-4-4 0,1-2-2,0 1 0,-2 4 1,-1 2-1,0 3-1,-1 6 1,-1 9-2,0 0 2,0 8 0,0 8 0,0 1-1,2 7 1,2-3 0,0 4 1,1-1-1,2-5 0,0-4 0,0-5 0,1 1 2,-8-11-2,13 8 1,-13-8-1,13-11 1,-9 2 0,2-3-1,-2-1 1,0-6-1,-2 0 1,1-2-1,-1 0 0,0 5 0,-2 1 0,0 5-1,0 10 0,0 0 1,0 0-1,0 0 1,6 23-1,-5-6 0,4 3 1,2-1-2,0 1 2,0-2 0,1-3 0,1-4 0,-9-11 0,15 11 0,-15-11 0,14-1 0,-14 1 2,13-14-2,-8 2 0,2-3 0,-1-3 1,0 1-1,2-5 0,-4 5 0,3 0 0,-3 3-1,0 3 1,-4 11-2,0 0 2,9-2-1,-6 13 1,1 2-1,2 8 1,1 4 0,1 10 0,3 3 0,0 2 0,0 2 0,-2 1 0,0 0 0,-2-3 1,-4-4-1,-2-5 1,-5-4 1,-4-3-1,-2-7-1,-3-4 2,-2-7 0,-3-4 0,3-7-1,0-5-1,3-7 2,1-8-1,5-7 0,2-8-1,5-8-1,7-6 2,1-4-1,4-4 0,4-3 0,2 3-1,1 3 1,0 6 0,-1 10-1,-4 6 1,-2 9 0,-4 8-1,-3 9 1,-6 11 0,0 0-1,4 22 1,-6 2 0,0 7 0,2 6 0,1 7 1,1 1-2,2 1 2,1 0-1,2-5 0,0-4 0,0-5 0,0-7 0,2-3-5,-5-8-20,-4-14-10,11 1-1,-10-20 1</inkml:trace>
  <inkml:trace contextRef="#ctx0" brushRef="#br0" timeOffset="4671">3369 24 23,'-21'-12'23,"9"4"-11,-6 4 0,0 5-4,-4 3-1,-2 7-3,-4 8 0,-7 11 0,-7 10 1,-5 10-2,-3 8 1,-2 9 0,0 7 0,-2 4-1,4 8-1,5 2 1,4 4-1,5 2 0,6 6 0,5 4-1,7 3 0,4 4 0,5-2 0,8 0 0,8-3 0,5-1-1,5-5 1,6-3-1,5-8 0,6-3 1,5-11-1,4-8 1,4-11 0,7-12-1,3-12 2,5-17-1,1-16 1,4-17-1,-1-16 0,-2-21 0,-2-15 1,-5-20-1,-5-17 0,-10-15-1,-7-13 1,-11-10-1,-10-4-1,-8-5-1,-8 0-2,-6 7 0,-4 9-3,0 14-8,-1 20-10,-2 13-7,8 26 2,-4 13 0</inkml:trace>
  <inkml:trace contextRef="#ctx0" brushRef="#br0" timeOffset="5546">4015 507 0,'0'0'21,"2"14"0,-4 1-8,3 11-4,-2 4-3,0 10-2,-1 10 0,-1 6-1,1 4 1,-1-3-2,2-3-1,0-4 0,1-5 1,0-11-2,1-7 1,0-8-1,0-7 0,-1-12-1,0 0-1,0 0 0,-5-12-2,1-4 1,0-7 0,-1-7 1,3-7-1,-1-5 3,2-5 0,2-6 1,2-2 1,4-4 1,1 2 0,5 3 2,-2 6 0,0 4 1,-1 10 0,0 6-1,-1 9-1,-3 8 0,-6 11 0,10 2-1,-6 11-1,0 7 0,-2 8-1,-1 2 0,-1 6 0,0 2 1,-2-1-2,-1-1-1,-2-5-3,0-4-3,2-7-7,-1-6-11,9 3-3,-5-17-2</inkml:trace>
  <inkml:trace contextRef="#ctx0" brushRef="#br0" timeOffset="6093">4259 523 3,'-7'19'20,"9"9"-5,-3-1-2,4 3-3,0-2-2,0-3-1,2-5-2,-1 0 0,-1-7-2,-1-3 2,-2-10 0,0 0 1,0 0-1,0 0 0,-4-14 0,-1-3 0,1-2-1,-2-6-3,1-3-1,4 1-3,-1 1-3,5 3-4,0 2-4,4 6-4,4 7-4,-2 4-2,7 9 0</inkml:trace>
  <inkml:trace contextRef="#ctx0" brushRef="#br0" timeOffset="6359">4368 577 9,'0'0'18,"-4"8"-2,4-8-4,-6 15-5,4-3-1,-1 1-2,0 5 0,3 0 1,1 1 2,3-1-1,2-3 1,4-3-1,1-4 0,2-3 1,-1-6-1,1-2-1,-2-6 0,-1-2-2,-4-4 0,-1-1-1,-5-3 0,-1-3-1,-5-3-2,1 1 1,-4 0-3,1 2 1,0 4-5,0 2-5,1 7-6,7 9-11,-10 2-1,12 12 1</inkml:trace>
  <inkml:trace contextRef="#ctx0" brushRef="#br0" timeOffset="6781">4573 581 11,'-6'9'24,"6"-9"2,-4 17-9,4-2-3,2 6-6,1 5 0,-1 7-2,2 4 0,-3 4-2,1 2-1,-2 0-1,0-1 0,-1 0-2,0-5 1,-1-6-1,1-5 1,0-6-1,-1-5 1,2-7-1,0-8 0,0 0 0,1-9 0,-3-6 0,1-7-1,0-7 1,-1-8 0,1-5-1,0-8 1,-2-3 0,3-3 1,1-4 0,2 3 1,1 4-1,2 5 1,-1 7 0,-1 9 0,2 7-1,-1 7-1,-2 9 1,-3 9 0,9 4-1,-5 8 1,2 5 0,0 6-1,-1 2 1,2 4 0,-3 0 0,0 1 0,-4-2 0,-1-2-1,-1-5 0,-1-4 0,0-1-4,-3-8-3,4 2-8,2-10-10,0 0-7,0 0 0,-1-11 1</inkml:trace>
  <inkml:trace contextRef="#ctx0" brushRef="#br0" timeOffset="7515">4782 480 17,'-13'-11'23,"13"11"-4,0 0-4,0 0-3,2 16-3,-2-4-1,2 5-2,-1 2 0,2 4-1,0 1 0,3 3-1,-2-3-2,4-1 0,-2-5-1,3-4 0,-2-2 0,3-6 0,-10-6 1,15-1-1,-15 1 0,14-18 1,-8 3-1,1-1-1,-1-6 1,2-2-1,-2-3-1,1 1 1,-2 1-1,0 1 1,0 5-1,-1 2 0,-2 4-1,-2 13 1,4-9 1,-4 9-1,3 15 1,-1 0 0,-1 5 0,3 5 0,-1 5 1,1 4 0,2 6-1,-1 2 0,0 3 0,1 1 1,-1 2-1,0-3 1,-1 0-1,0-4 0,-3-5 1,0-5 0,-1-8 0,-2-2 0,-3-10 1,-1-3-1,-3-6 0,-2-3 0,0-5-1,0-4 1,-2-3-1,1-6 0,1-4-1,3-3 1,3-6 0,4-3-1,5-5 0,3-3 0,6-4 1,4-1 0,5-2-1,1 0 1,6 0-1,-2 1 1,1 2-1,-2 3 2,-3 5-2,-2 4 2,-7 8 0,-1 5 0,-6 7 0,-3 7 0,-4 8 0,2 9 0,-4 8 0,1 7 0,-1 4-1,2 6 0,2 5 2,1 1-1,3-2 1,3-1 0,2-7 0,1-2-1,1-6 1,-1-5-1,-2-4-3,-10-13-12,9 11-19,-9-11 1,0 0-3,0 0 2</inkml:trace>
</inkml:ink>
</file>

<file path=word/ink/ink1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06T10:48:05.29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44 231 23,'-9'-17'23,"8"8"-2,-2 0-1,0 0-5,3 9-1,-4-8-4,4 8-2,0 0-3,-2 13-1,-1 1-2,3 9-1,-3 3 0,0 6-1,0 0 1,1 5 0,-1-2 0,2-5-1,0-7 0,2-5 0,-1-7 2,0-11-1,0 0-1,11 3 2,-5-16-2,0-2 2,1-6-1,3-4 0,1-6-1,0-2 1,2-2 0,-2 0 0,-1 3 0,1 3 0,-2 5 1,-3 5-1,-1 5 0,-5 14 1,0 0-1,5 15 0,-5 4-1,1 6 0,1 5-1,3 3 1,2 3 0,0-3 0,4-4-1,0-4 1,1-4 0,0-5 0,-1-5 1,0-4 0,-1-7-1,0-1 1,0-7 0,-2-2-1,0-5 1,-1-6-1,0-3 0,-1-2 0,1-1 1,-3-1-1,0 5 0,0 0 0,-2 7-1,0 3 1,-2 13-1,0 0 1,6 10-1,-2 6 1,0 4-1,1 5 1,2 1 0,2 2 0,1-2 0,-1-2 0,1-2 1,1-5-1,-2-2 1,0-6-1,1-2-1,-1-4 2,1-4-2,-1-5 1,-1-3-2,1-2 2,0-5-1,0-4 1,-1-2 0,0-2-2,-4 0 2,0-3 0,-1 2 2,-3 2-2,-1 4-2,-3 6 2,4 13 0,-13-9-1,5 15 0,-1 5 1,0 6-1,1 4 0,3 3 0,2-1 1,4 2-1,4-5 1,5 0-1,1-4-1,5-2 0,0-7-3,3-2-4,-3-5-5,1-3-8,1-2-7,-7-7-3,4 1 0</inkml:trace>
  <inkml:trace contextRef="#ctx0" brushRef="#br0" timeOffset="969">664 3 7,'0'0'18,"2"13"-1,0 7-1,-3 2-4,2 11-1,0 4 0,1 5-1,2 2-1,-1-2-1,2-1-2,2-5-3,0-4 0,1-6 0,-1-5-2,0-6-1,-2-4-1,2-1 0,-7-10-4,0 0-4,0 0-7,0 0-8,7-11-5,-17-4 0</inkml:trace>
  <inkml:trace contextRef="#ctx0" brushRef="#br0" timeOffset="1266">597 378 15,'12'-5'19,"-3"-7"-1,8-1-2,-3-3-3,4-5-2,1-2-3,0-4-3,-1 2-1,0-1 0,0-1-1,-3 2 0,0 6-1,-4 0-1,-1 6 0,-4 4-1,-6 9 0,10 0 0,-9 12 0,-1 6 0,0 7 0,0 6 0,0 3 1,1 3-1,1 0 0,2-3 0,0-3 0,1-6 0,1-4 1,1-4-1,0-5 0,-7-12 1,14 8-1,-5-11 1,1-2-1,-2-6 1,3-2-1,-1-5 1,1-4-1,-1-1 1,-1 0-1,-2 2 1,-1 1-1,-2 4 1,-1 4-1,-3 12 0,0 0 0,0 0 0,1 19 0,-1-3-1,0 3 1,1 2 0,0-2 0,3 0 0,1-3 0,0-3-1,2-3 1,-7-10 0,15 11 0,-7-12-1,3-3 1,-3-2 0,0-6-1,0 0 1,-1-4 0,-1-3 0,0 0 0,-3-1 0,0 0 0,-3 2 1,1 4 0,-2 2-1,1 12 0,0 0 1,0 0-1,-2 14 0,1 3 0,1 3-1,1 3 1,1 1 0,1-3 0,4-1 0,-2-3 0,4-2 0,0-5 0,2-3 0,2-4 0,-1-4 0,0-4-1,-2-1 0,3-4 0,-3-3-1,0-4 1,0-2 0,-3-4-1,1 0 2,-4-5 0,1 2 0,-2 1 0,0 3 1,-2 4 0,0 3-1,0 6 0,-1 9 0,0 0 0,0 0 0,3 19-1,-1-3 1,0 2 0,1 4 0,0 2 0,-1-1 0,2 5 0,0 1 1,0 2-1,-1 1 1,0 2-1,0-2 1,-1 1 0,-3-1 0,0-2 0,-4-5 0,1 1 0,-2-7 0,-2-3 0,0-3 0,0-4 0,-1-5 0,9-4-1,-15-8 0,10-5 0,1-7 1,3-7-1,1-9-2,4-4 1,3-7-1,3-7 1,5-3-1,1-3 1,5-1 0,-2 5 0,1 5 0,0 4 1,-3 8 1,-2 10 1,-6 6-1,0 10 1,-7 5-1,-2 8 0,0 0 1,5 22 0,-5 1-1,1 3 0,1 9-1,2 3 2,2 2 0,3 1 0,0-3-1,2-4 1,1-4-1,0-6 1,-2-5-1,-1-5-2,-2-4-17,1 2-14,-8-12 0,0 0 0,-19-7 1</inkml:trace>
</inkml:ink>
</file>

<file path=word/ink/ink1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2T13:01:54.20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2669 0 5,'0'0'8,"-4"6"-1,4-6 0,0 0 0,0 0 0,-3 8-1,3-8-1,0 0 0,-2 6-1,2-6-1,0 7 0,0-7-1,1 8 0,-1-1 0,1-1 0,-1 2 0,0 0-1,0 0 1,0 1-1,0 1 1,-1 0 0,1-1-1,-1 2 0,0-1 0,1 1 0,0 0-1,0 1 1,0-1-1,0 0 0,0 0 0,-1 0 0,2 1 1,-1 0-1,0 0 0,0-2 1,0 1-1,0-2 1,0 2-1,0-1 0,0-1 0,0 0 1,0 0-1,0 1 1,-1-1 0,1 0-1,0 0 0,-1-1 0,0 2 1,0-2-1,0 2 0,0-1 0,0 0 1,1 0-1,-2 1 0,1 0 0,1 0 0,0 0 0,0 0-1,0 0 1,0 1 0,1 1 0,0 0 0,0 0 0,-1 1 0,1-1 0,0 1 0,0-1 0,0 1 0,-1-1 1,1-1-1,0 0 0,-1 0 0,0-1 0,1 0 0,-1-1 0,0 0 0,0 1-1,0 0 1,1-1 0,0 2 1,0-2-1,-1 1 0,0 1 0,1-2 1,0 2-1,0-2 0,0 2 0,1 0 1,-2 0-1,1 0 1,0 0-1,0 1 0,0-1 0,0 2 0,-1-2 0,1 2 0,0-1 0,-1 0 1,0 0-1,1 0 0,-1-1 0,0 1 0,0-1 0,0 0 0,0 0 0,1 0 0,-1 0 0,0 0 0,0 0 1,1-2-1,-1 2 0,1-3 0,-1 3 0,0-3 0,0 2 0,1-1 0,0 0 0,-1 0 0,0 0 0,0 1 0,1-2 0,-1 3 0,0 0 0,0 0 1,0 0-1,0 1 0,1 0 0,-1 1 1,0 0-1,1-1 0,-1 2 0,0-1 1,0 1-1,1 0 0,-1 0 1,0 1-1,1 1 0,-1-1 0,0 0 1,0 2-1,0-2 0,-1 1 0,1 0 0,0 1 1,-1-1-1,1 0 0,-1-1 0,1 0 0,0 0 0,0-1 1,0 1-1,0-2 0,0 1 0,0-2 1,0 1-1,0 1 0,0-2 0,0 2 0,0 0 1,-1 0-1,1 0 1,0-2-1,0 2 0,0-1 1,-1-1-1,1-1 0,0 0 0,0 0 0,0-1 0,1 1 0,-1-1 0,0 0 1,0-1-1,0 3 0,0-2 0,0-1 0,0 0 0,0 1 0,0-1 0,0 1 0,0-1 0,0 1 0,0 0 0,0 1 0,1-1 0,-1 1 0,1 1 1,-1-1-1,0 0-1,0-1 1,0 1 1,2-1-2,-2 1 1,1-1 0,-1-1 0,2 2 0,-1-1 0,-1-1 0,1 0 0,1 2 0,0-2 1,0 0-1,-1-1 0,-1 1 0,2-2 0,1 1 0,-2 0 0,1-1 0,-1 0 0,-1-7 0,2 12 0,-2-12 0,3 12 0,-3-12 1,3 10-1,-3-10 0,2 11 0,-2-11 0,2 11 0,-2-11-1,3 11 1,-3-11 0,3 10 0,-3-10 0,3 10 0,-3-10 0,4 9 1,-4-9-1,5 9 0,-5-9 0,4 9 0,-4-9 0,5 7 0,-5-7 0,5 8 0,-5-8 0,3 7 0,-3-7 1,5 6-1,-5-6 0,0 0 0,7 8 0,-7-8 0,0 0 0,6 6 0,-6-6 0,0 0 1,0 0-1,7 8 0,-7-8 0,0 0 0,8 4 0,-8-4 0,0 0 0,8 2 0,-8-2 0,0 0 1,0 0-1,7 2 0,-7-2 0,0 0 0,0 0 0,8 4 0,-8-4 0,0 0 0,8 4 0,-8-4 1,8 2-1,-8-2 0,8 2 0,-8-2 0,11 4 0,-11-4 0,11 2 0,-11-2 1,13 3-1,-6-1 0,-1 0 0,2-1 1,0 0-1,-1 0 0,2 1 1,-1-1-1,1 1 1,0-1-1,1 0 1,-1 0 0,2 0 0,0-1-1,0 2 1,1-2 0,-2 1-1,2 0 1,-1 0-1,1 0 1,-1 1-1,1-2 1,-1 1-1,1 1 1,-1-2-1,2 1 1,0-1 0,0 1-1,1-1 1,0 0 0,1 0 0,0 0 0,0 0 0,1-1-1,-2 1 1,2 1-1,1-1 1,-3 0-1,3 0 0,-1 1 0,0 0 1,-1 0-1,4 0 0,-2 0 1,0-1-1,1 1 0,0-1 1,-2 0-1,1 1 0,1-1 0,-3 1 0,1 0 0,-2-1 1,0 2-1,-1-1 0,0 0 0,-1 0 0,0-1 0,0 1 0,0 0 0,1 0 0,-2 0 1,0-1-1,2 2 0,-2-2 0,1 1 0,-1 0 0,-2 0 0,1 0 0,0-1 1,1 1-1,-2-1 0,2 0 0,0 0 1,0 0-1,0 0 0,0 0 0,1 0 1,-1 0-1,0 0 0,0 0 0,2 0 1,-1-1-1,-1 1 0,2 0 1,-1-1-1,-1 1 0,3-1 1,-3 0-1,1 0 1,0 1-1,0-1 0,-1 0 0,1 1 0,0-1 1,-1 1-1,0 0 0,0-1 0,2 0 0,-2 1 0,0-1 1,2 1-1,-1 0 0,1 0 0,0 0 0,0 0 0,-1 0 0,1 0 0,-1 0 0,0 0 1,0 0-1,1 0 0,-1 0 0,2 0 0,-1 0 0,0 0 0,0 0 1,0-1-1,1 1 0,-1-1 0,1 1 0,-1-1 1,0-1-1,1 2 0,0-1 0,-1 1 0,-1-1 0,-1 2 0,0 0 0,-1-1 0,0 2 0,-1-1 1,1 0-1,-1 0 0,-1-1 0,2 2 0,-2-1 0,1-1 1,0 0-1,-1 0 0,0-1 0,-1 0 0,1 0 0,0 1 1,0-1-1,-1 0 0,-7 1 0,12 0 1,-12 0-1,13 0 0,-6 0 0,-7 0 0,12 3 0,-5-1 0,1-1 0,-1 1 1,0-1-1,2 1 0,-2-1 0,1 0 0,0 0 0,-1-1 1,2 1-1,-1-1 0,0 1 1,1-2-1,0 1 1,1 0-1,0 0 2,-1 0-1,3-1-1,0 2 1,0-1-1,-1 1 0,2-1 1,-1 0-1,-1 0 0,0 0 0,-3 1 1,2 0-1,-1 0 0,0 0 0,-1 0 1,0-1-1,0 1 0,-1-1 1,1 0-1,0 0 0,0 0 1,0 0-1,-1 0 0,1 1 1,-1-2-1,0 2 0,1-1 0,-1 0 1,2-1-1,-2 1 0,0-2 1,2 1-1,-1 1 1,-1-2-1,0 1 1,0 1-1,-7 0 0,10-1 1,-10 1-1,11 0 0,-11 0 0,10 1 1,-10-1-1,10 1 0,-10-1 0,11 2 0,-11-2 0,10 2 0,-10-2 0,7 1 1,-7-1-1,0 0 0,7 1 0,-7-1 0,0 0 1,0 0-1,0 0 1,0 0-1,7 1 1,-7-1-1,0 0 0,0 0 1,0 0-1,0 0 1,0 0-1,0 0 0,0 0 1,0 0-1,0 0 1,0 0-1,0 0 1,0 0-1,0 0 0,0 0 1,0 0-1,0 0 1,0 0-1,0 0 1,0 0-1,0 0 1,0 0 0,0 0-1,0 0 1,0 0-3,0 0-23,7-5-11,-15-10 0,-1-6-1</inkml:trace>
  <inkml:trace contextRef="#ctx0" brushRef="#br0" timeOffset="10359">2093 1962 14,'1'-7'9,"-1"7"-2,-3-7-1,3 7-3,-6-8-1,6 8-1,-11-10 0,3 4 1,-1-1 0,-1-1 1,-1-2 0,0 0 1,-3-2 1,0 0 0,0-1-1,-2 0 0,-1 0 0,-1-1-1,-1 1 0,-2-1-1,-1 0-1,-1 1 0,0-1 0,-4 2 0,2-2-1,-3 2 0,-1-1 0,-2 2 0,-1 1 0,-3 1 0,1 2 0,-2 0 0,-2 3 0,1 1 0,-1 2 0,0 0-1,0 1 2,1 1-2,-1 3 1,1 1 0,-4 0 1,0 3-1,-1 0 0,-1 1 0,1 2 0,-1 1 0,0 1 0,-1 1 0,1 2 0,0 2 0,0 3 0,-1 4-1,-2 2 1,1 4 0,1 2 0,0 3 0,3 1-1,2 2 1,3 2 0,3 0 0,3 1 0,2 0 0,2 0 0,2 2 0,1 1 0,1 0 0,0 0 0,1 0 0,0 0 0,2 1 0,-1 2 0,3 0 0,-1 2 0,1 3 0,2 2 0,2 1 0,0 1 0,1-1 0,3 2 0,1-2 0,2 2 0,0-2 0,2 2 0,1 1 0,1 1 0,2 1 1,1 2-1,0 2 0,1-1 0,4 0 0,1-1 0,3-1 1,1 1-1,1-6 0,2 0 0,5-3 0,0-2 1,3 0-1,2-2 0,-1-2 0,2-1 1,0 0-1,2-1 0,-1-3 0,0-2 0,0-2 1,-1-1-1,3-1 0,0-1 0,3-1 0,2-1 0,0 0 0,2 1-1,2-1 1,1 0-1,2-2 1,-1-1 0,0 0 0,1-3-1,-3-1 1,0-3 0,0 0 1,2-2-1,1-2-1,1-1 1,0 1 0,0-1 0,2-1 0,-1 0 0,2-2 0,-2 0 0,1 0 0,-1-1-1,0-2 1,1-1 0,-2-3 0,2 0-1,-3-3 1,-1-2-1,1-2 1,-2-2-1,-1-3 1,-3-4-1,0 0 0,-1-2 1,-1-2 0,1-1 0,-2-2 0,0 0 0,-1-2 1,-2-1-1,0-1 0,-2-1 1,-2-2 0,-2-2-1,-3-1 1,1 0 0,-1-2 0,-2 1-1,-1-1 1,1-1-1,0 2 0,-2 0 0,-1 0 1,-1 1 0,-3 0 1,2-1 0,-4 0 1,-2 0 0,0-1 1,-1 2 0,-1-3-1,-1 2 0,1 0-1,-1 0 1,1-1-2,0 2 1,1-2-2,-1 2 1,1-1 0,-1 1 0,0 1 0,0-1 0,0 1 0,0-2 1,0 0-1,-1-1 1,0-3 0,0 1 0,0-3 0,0 1-1,-1-2 1,1-1 0,-3-1 0,3 1 0,-3 1-1,1-2 0,-1 1 1,1 0-1,-2-3 1,0 2-1,-1-2 0,0-1 0,-1-1 0,-1 0 0,0-1 1,-1 2-1,-1-1 0,0 2 2,-2 0-2,1 0 1,-2 0-1,1 2 0,0-1 0,0 1-1,-1-1 1,2 2 0,-1-1 0,0 2 0,0-3-1,-1 2 1,-1 0-1,1-1 1,0 1-1,-1-1 0,2 0 0,-1 2 0,0 2 1,2 1-2,-1 1 2,2 1-1,-2 2 0,2 1 0,-2 1 0,1 0 1,1 1-2,-1 0 2,2 0-2,-1 1 1,1-1 0,-1 0 0,1-1 0,-1 1 0,1-2 0,-1-1 0,1 0 0,0 0 0,1 0 0,0 1 0,1 0 0,1 0 0,0 3 0,0 2 0,1 1 0,1 0 0,-1 2 0,2 0 0,-1 0 0,1-1 0,0 0-1,0-2 1,0 2 0,1 0 0,-2 1-1,0-1 1,-1 3 0,0 4 0,1 2 0,-1 1-2,1 7-4,-3-6-13,3 6-14,0 0-1,9-15-1,3 7 2</inkml:trace>
  <inkml:trace contextRef="#ctx0" brushRef="#br0" timeOffset="20078">3082 4465 9,'-1'-11'23,"1"11"-6,0-8-3,0 8 0,0-9 0,0 9-3,0-9-1,0 9-2,0-8-2,0 8 0,0-7-2,0 7-2,4-7 0,-4 7-1,0 0-1,10-6 0,-10 6 0,8 0 0,-8 0 0,13 5 0,-13-5-1,12 11 1,-6-2 0,2 4 0,-2 0 0,0 2 0,-3 4-2,-1 1 0,-3 0-1,-1 2 1,-3 0-2,-1-3 0,-3 1-1,0-2 1,-1-3 1,2-1 0,-2-3 1,1-3 1,2-1 1,0-3 1,7-4 1,-11 1 2,11-1-1,-9-6 2,9 6 0,-5-12-1,5 12 1,-5-12-1,5 12-1,-1-10-1,1 10 0,0 0-1,0 0-1,7-4 0,-7 4 0,10 6 0,-4-2-1,3 1 1,1 1 0,1 1 1,1 0-1,0 0 0,0-2 1,0 0-1,-2-1 1,0 0-1,-3-3 0,2 1-2,-2-2-4,-1-1-9,2 3-13,-8-2-3,9-7 1,-9-2 0</inkml:trace>
  <inkml:trace contextRef="#ctx0" brushRef="#br0" timeOffset="20937">3321 4577 0,'13'1'23,"-13"-1"2,0 0-3,8-4-9,-8 4 0,6 1-4,-6-1-1,8 2-2,-8-2-2,8 3-1,-8-3-1,12 3-1,-5-1-3,-1-1-11,-6-1-14,15 2-2,-15-2 1,11-3 0</inkml:trace>
  <inkml:trace contextRef="#ctx0" brushRef="#br0" timeOffset="21718">3609 4345 11,'0'-7'26,"0"7"-5,0 0-3,0 0-2,0 0-4,0 0-3,0 12-3,-1-2-3,-1 4-3,2 3 0,0 3 1,0 3-1,0 4 1,0-3-1,3 2 0,-1-2 1,-1-1-1,1-2 1,0-3-1,-1-5 0,0-2 0,0-2 0,-1-9 0,2 10 0,-2-10 0,0 0 0,0 0 1,0 0 0,5-11 0,-2 2 1,1-1-1,-1-3 1,2-2 0,2 0 0,1 0 0,0 3-1,-1 1 1,0 4-2,1 1 1,0 6-1,0 5 0,-3 1 0,2 5 0,-1 0 0,-1 5 1,1 1-1,-1 1 0,-1 1 0,0-2 1,-2 0-1,-1-1 0,0-3 0,0-1 0,-3-4 0,1-1 0,1-7 0,0 0-1,-9 6 1,9-6-1,-11-5 0,5-2-1,-2 0-1,-1-4-1,1 2-2,-1-3-2,2 2-3,1 1-7,0-4-11,6 13 2,0-15 0</inkml:trace>
  <inkml:trace contextRef="#ctx0" brushRef="#br0" timeOffset="22468">3888 4524 8,'0'0'20,"0"0"-6,0 0-3,0 10 0,0-3-2,2 2-1,-1 3 0,0 0-3,1 2-1,1 1-1,1-1-1,0 0-1,1-2-1,-1-1 1,1-2-1,0-1 0,-5-8 1,10 8-2,-10-8 1,10-2 0,-3-1-1,-1-5 1,1 0 0,0-5 0,1-1 1,-2-3 1,2 0 1,-2-1 0,0 2 2,-2 0 0,0 4 1,-1 3 0,-3 9-2,3-8 0,-3 8-1,-2 10-1,2 0-1,-1 0 0,1 2-2,-1 2 1,3 0 0,0-1 0,2-2-1,2 0-1,0-4 0,2 0-3,-2-5-5,5 0-4,0-2-9,-5-8-8,10 5 3,-8-11-1</inkml:trace>
  <inkml:trace contextRef="#ctx0" brushRef="#br0" timeOffset="22953">4180 4393 26,'-2'-13'21,"2"13"-5,-4 9-4,1 1-4,0 4-1,2 3-5,-1 2 0,1 2 0,2 0-1,0-1 1,1-1 0,0-2-1,1-1 0,-1-4 0,1-1-1,-1-3 0,-2-8 0,3 9 1,-3-9-1,0 0 0,0 0 0,10-14 1,-7 3-1,3-2 0,0-3 0,2 0 0,0 0 0,1 1-1,0 3 1,-1 3 0,-1 3 1,0 5-1,-7 1 0,8 10 1,-6 0-1,-1 1 0,0 2 1,0 1-1,0 1 1,0-2-1,2 0 0,2-3 0,-1-1 1,2-2-1,1-1 1,0-3-1,1-1 1,1-4 0,-1-3-1,0-1 0,0-3 0,2-2 0,-3-3 0,3 0 0,-4-2-1,1 0 1,0 1 1,-2 3 0,0 2 0,-1 2 0,-4 8 1,0 0-1,0 0 0,0 0 1,3 13-1,-4-1-1,0 4 0,0 3 0,1 4 0,1 3 0,1 3 0,1 2 0,2-1 0,0 3 0,3-1 0,-1-1 0,-1-3 1,-1-3-1,-1-4 0,-3-3 1,-4-3 0,-2-3-1,-4-3 1,-3-4 0,-4-2 0,-2-3 0,-2-2 0,-1-4 0,1-1 1,0-1 0,4-3 1,0-1-1,6-2 1,5-2-2,5-2 1,4-3-1,7-1 0,4-5 0,6-1-1,3-2 0,2 0 0,0-1 0,-1-1 0,0 2 0,-3 2 1,-5 1-1,-3 4 1,-4 2 1,-1 3 0,-5 4 0,0 3 1,-3 4-1,-1 7 0,1-7-1,-1 7 0,-2 9 0,2 0-1,0 7 0,0 1 0,0 4 0,-1 4 0,2-1 0,0 1 0,2-1 0,0-3 0,0-3 0,1-4 0,1-1 0,0-6-3,2 0-10,0-4-19,-6-10-1,5 0 0,-6-9 0</inkml:trace>
  <inkml:trace contextRef="#ctx0" brushRef="#br0" timeOffset="24359">4701 4267 30,'7'6'29,"-7"-6"1,10 7-7,-4 3-9,1 1-2,2 7-3,0 2-2,3 7 0,-4 3-2,2 7 1,-4-1-3,-1 6-1,-2 2 0,-1-1-1,-2 2-2,-6-3-5,3 1-17,-5 0-11,-9-9-1,-1 2 1,-9-10 1</inkml:trace>
  <inkml:trace contextRef="#ctx0" brushRef="#br0" timeOffset="25109">3091 4211 4,'0'0'18,"0"0"-3,0 0-1,0 0 0,0 0-2,0 0 0,0 0-1,0 0-2,0 0-2,0 0-1,0 0-1,0 0-1,-4 7 0,4-7 0,0 0-1,-6 8 0,6-8 0,-8 9 0,1-4-1,1 2 0,-1 1-1,-1 1 0,-1 2-1,-1 1 1,0 3-1,-1 2 0,0 2 0,-1 1 0,2 2 0,0 1 0,0 4 1,2 1-1,1-1 0,3 3 0,0 0 0,4 0 0,1 1 0,0 1 0,5-1 0,0-4 0,3 1 0,1-2 0,2-2 0,0-2 1,-1-3-1,1-4 0,-1-3 0,-1-1 1,-3-4-1,0-1 0,-7-6 0,7 6-2,-7-6-4,3 7-23,-3-7-2,0 0-2,-9-15 2</inkml:trace>
  <inkml:trace contextRef="#ctx0" brushRef="#br0" timeOffset="39172">3108 5397 9,'-3'-7'17,"3"7"-2,0 0-2,0 0-2,0 0-1,0 0-3,0 0 1,0 0-4,0 0 0,-10 9-2,7-1 0,-2 3-2,-1 2 0,-2 2 1,1 1-1,-1 3 0,1-1 0,-1-2 0,1-1 0,2-2 1,0-2-1,2-2 0,0-2 0,3-7 0,-4 9 1,4-9 0,0 0 1,0 0 0,0 0 1,0 0-1,7-4 0,-7 4 1,10-4-1,-3 2-1,4 1 0,0 0 0,2 2 0,2 1 1,1 0-1,1 0 1,1 1 0,0 0-1,-1 0 1,-2-1-1,0 0 1,-4-1-2,0 0-1,-2 0-2,-9-1-4,11 0-4,-11 0-6,0 0-12,8-1 1,-8 1-1</inkml:trace>
  <inkml:trace contextRef="#ctx0" brushRef="#br0" timeOffset="39797">3195 5468 11,'0'0'19,"0"0"-2,0 0-2,0 0-2,0 0-2,-4 6-2,1 2-3,2 3-1,-1 3-2,1 3 0,-3 4 0,3 1-1,0 1 0,1 2-1,0-2 0,0 1 0,0-2-1,2-3 0,-1-2 1,0-3-1,0-3 1,-1-3-1,1-2 0,-1-6 0,0 0-1,0 0-4,0 0-7,-2-8-15,2 8 0,2-19-1</inkml:trace>
  <inkml:trace contextRef="#ctx0" brushRef="#br0" timeOffset="40640">3547 5211 7,'0'0'11,"0"0"-1,-2 7-1,2-7-2,0 0 1,0 0-1,0 0 0,0 0-1,-4 8 0,4-8 1,0 0-2,-4 9 0,4-9-1,-3 8 0,3-8 0,-6 15-1,1-6 1,1 3-1,-1-1-1,-2 3 1,0 0-1,0 3 0,0-1 0,0 1-1,1 2 1,0 1-2,1-1 1,1 2-1,1 0 1,1 2-1,2 1 1,1 1-1,1 0 0,1 0 0,1 1 0,3 0 0,-1 0 0,2-1 1,0-2-1,2-1 0,-2-1 0,2-2 1,-1-2-1,0-1 1,-1-2 0,0-2 0,-1-1 0,-1-2 1,-1-1-1,-5-8 1,9 10-1,-9-10 1,0 0-1,8 7 1,-8-7-1,0 0 0,0 0-1,0 0 1,0 0-1,0 0-2,0 0-5,0 0-11,-3-10-13,3 10-1,-1-12 1,1 12 0</inkml:trace>
  <inkml:trace contextRef="#ctx0" brushRef="#br0" timeOffset="41687">3699 5407 11,'1'-8'18,"-1"8"-2,6-9-3,-6 9-1,8-7-3,-8 7 1,10-1-3,-10 1-1,10 8-1,-5 2-1,0 4-2,0 4-1,-2 1 0,0 5-3,-2 0-3,-1 3-1,-2-2-2,-2 0-3,0-3 0,-4-1-3,3-2-1,-5-5 0,7 0 1,-6-7 3</inkml:trace>
  <inkml:trace contextRef="#ctx0" brushRef="#br0" timeOffset="41922">3694 5674 13,'1'-14'12,"3"8"1,-3-4 0,-1 10-2,7-14-1,-7 14-2,11-7 1,-5 6-1,0 3-1,2 0 0,0 3-3,0 0 0,1 2 0,0-2-2,-1 2-2,1-1-1,-1-1-3,1 0-6,-2-1-6,-7-4-12,17 1 1,-14-8-1</inkml:trace>
  <inkml:trace contextRef="#ctx0" brushRef="#br0" timeOffset="42218">3920 5560 13,'11'4'28,"-11"-4"-1,7-2 2,-7 2-16,0 0-4,9 1-3,-9-1-4,7 4-3,-7-4-10,14 6-15,-14-6-3,23-2 1,-12-7 0</inkml:trace>
  <inkml:trace contextRef="#ctx0" brushRef="#br0" timeOffset="42687">4156 5347 13,'0'0'26,"0"0"1,0 0-7,0 0-7,2 7-3,-3 6-4,0 5-1,-1 4-4,0 3 0,-1 4-1,3 3 1,-1-1 0,1 0-1,1-4 0,-1-3-1,3-4 0,-2-4 0,2-4-1,-2-5 1,-1-7-1,0 0 1,0 0 1,6-12 0,-4 0 1,0-6 1,1-1 1,1-4 0,2 2 1,-1-2-1,1 4 0,-1 2 0,1 5 0,-1 3-1,-5 9-1,10 2 0,-6 5 0,0 5 0,1 3-1,0 2 1,1 3 0,-1 2-1,-1-3 1,0 2-1,-2-2 0,-1-1 0,-1-4 0,-1-1-1,-1-3 0,-1-3-1,3-7-1,-10 4-1,10-4-2,-11-9-2,5 0-5,-1-6-5,4 2-6,-4-9-4,10 5 1</inkml:trace>
  <inkml:trace contextRef="#ctx0" brushRef="#br0" timeOffset="43265">4354 5470 1,'0'0'24,"0"0"1,0 0 0,0 0-8,-5 12-5,5-4-3,1 5-1,-1 0-2,2 4 0,-1 1-1,1 0-1,1 0-1,0 0-2,1-2 0,0-2 0,1-1-2,0-3 0,-1-2-1,-4-8 0,9 7-1,-9-7 0,10-3 0,-5-5 0,2-2 1,0-4 0,1-3 1,-1-2 1,0-1 0,0 2 1,0-1 2,-1 5 0,-4 1 0,1 5 0,-3 8 0,0 0 0,0 0-1,0 0 0,-1 15-1,-1-3-1,2 3 0,0 1 0,0 2 0,3-1 0,1-2 0,1-1 0,1-3 0,1-3-1,1-2-2,-1-4-1,3-1-1,-2-6-3,2 0-2,-1-5-1,2-3-1,-2-4 0,0-2 3,-3-4 2,2-2 3,-3 0 5,-2-2 3,-2 3 4,0 2 3,-1 3 0,-1 5-1,0 6 0,1 8-2,0 0-2,0 0-2,-5 13-1,3 2-1,1 3-2,1 3 1,0 4 0,-1 1 0,2 1-1,-1-3 1,1 0-1,1-2 0,-2-4-1,2-3-2,-2-4 0,2-3-2,-2-8 0,0 0-3,0 0 0,1-9-1,-1-2 1,0-3 0,0-4 1,0-1 1,0 1 2,1-1 1,1 4 2,0 0 1,1 5 1,1 2 0,-4 8 1,10-6 1,-10 6 0,11 0 1,-4 1-1,-7-1 2,10 4-1,-10-4-1,9 10 0,-6-3-1,-1 1 0,0 3-1,-1 0 0,0 3 0,0 0 0,-1 1-1,1 1 1,-1-1-1,1 1 1,0-3-1,2-2 0,1-1 0,0-4 0,-4-6 0,11 2 0,-3-7 0,-1-2 0,2-3 1,-2-4-1,1-3 1,0-2-1,-1-2 2,-2 2 0,-1-1 2,0 5-1,-3 0 2,2 5-1,-4 3-1,1 7 1,0 0-2,0 0 0,0 15-1,0-4 0,-1 5-1,2 2 0,-1 4 1,2 1-1,0 4 1,-1 3-1,1 1 1,-1-1-1,2-1 0,-2 0 0,0-2 0,-3-4 0,-1-3 0,-1-6 0,-2-1 0,-1-5-1,-3-4 1,-1-2 0,-1-7 0,1 0 0,0-4 0,1-5 1,1-4 1,4-3 0,2-6 0,6-1 1,2-5-1,6-2 0,3-3 0,5 2-1,3 0 1,0 1-2,2 4 1,-1 2-1,-1 2 1,-3 6 0,-5 2 0,-1 5 3,-6 2-2,0 5 0,-5 0 0,-2 7 0,0 0-1,0 0 1,-7 16-2,2-2 0,1 5 0,0 3 0,2 4 0,2 3 0,1 1 0,2 0 0,3-3 0,0-2 0,2-3 0,-1-4 0,0-4 0,-1-4-1,-1-3-4,-5-7-8,4-7-20,-4 7-1,4-18-2,-1 3 2</inkml:trace>
  <inkml:trace contextRef="#ctx0" brushRef="#br0" timeOffset="45187">5043 5319 33,'0'0'29,"7"-2"0,-7 2-9,8 2-4,-1 5-2,-3-1-4,4 8-2,-3 3-2,3 6-1,-3 4-1,2 6-1,-3 3-1,-2 6 0,-1 2-1,-2 3 0,-1-2-1,-3-1 0,-1 0-2,-3-6-2,1 0-7,-3-5-13,-2-9-11,5-1-1,-5-12 2</inkml:trace>
  <inkml:trace contextRef="#ctx0" brushRef="#br0" timeOffset="46828">5290 5517 15,'2'-11'25,"-2"11"-4,0 0-3,3-9 0,-3 9-3,0 0-2,-3-8-2,3 8-2,0 0-2,-9-7-3,9 7-1,0 0-1,-8-2-1,8 2 0,-9 3-1,9-3 0,-11 13 0,6-3-1,-2 3 1,1 3 0,1 3 0,1 1 0,-1 2 0,2 0 0,3 0 0,2-2 0,2-2 0,1-3 0,2-3 0,3-3 0,1-5 0,2-4 0,0-3 0,0-3 0,-1-2 1,0-3-1,-1-2 1,-2-2-1,-3 0 1,-2-3-1,-2-1 0,-2-1 0,-1 0 0,-2 0-1,-2 1 0,2 3-3,-5 0-4,5 7-8,3 9-7,-16-9-11,16 9 3,-12 6-1</inkml:trace>
  <inkml:trace contextRef="#ctx0" brushRef="#br0" timeOffset="47437">5514 5502 14,'0'0'25,"-10"-13"2,10 13-8,-14-12-4,6 8-3,0 0-3,-2 3-3,1 1-1,1 3 0,3 5-2,-2 0-1,2 5-1,2 2-1,2 2 0,2 3 0,2 1 1,3 0-1,1 0 0,3-1-1,0-4 0,4-1-3,-2-5-4,3-3-7,1-2-10,-5-8-5,8 2 0,-8-11 1</inkml:trace>
  <inkml:trace contextRef="#ctx0" brushRef="#br0" timeOffset="47750">5622 5363 10,'0'0'23,"0"21"1,-6-8-8,8 5-4,-3 5-2,1 1-1,1 3-1,-2-1-2,1 2 0,-1-3-1,4 0-2,-4-5-1,3-3 0,-1-4 0,0-2-1,-1-11 1,3 10 0,-3-10 1,0 0-1,0-13 0,1 3 1,-1-5-1,2-3-1,0-3 0,3-1 0,1 0-2,0 0 0,5 5-4,-2 0-3,4 6-12,2 8-11,-5-2-1,4 8 1</inkml:trace>
  <inkml:trace contextRef="#ctx0" brushRef="#br0" timeOffset="48187">5836 5525 6,'-14'-8'26,"14"8"3,-15-10-5,9 4-5,6 6-4,-12-12-3,12 12-2,-11-7-3,11 7-1,-6-3-3,6 3 0,-8 3-2,8-3-1,-6 11 0,4-2 0,-2 3 0,3 2 0,0 3 0,1 0 0,-1 3 0,2-1 1,3-2-1,-2 0 0,3-2-1,-1-3 1,1-3 0,1-3 0,2-4 0,-1-3 0,0-1 0,1-4 0,-1-3 0,2-3 0,-3-2 1,2-1-1,-3-1 0,2-1 1,-4 1 0,2 3 0,-2 1 0,-1 4-1,-2 8 1,0 0-1,0 0 1,4 8-1,-4 3 0,0 3 0,0 2-1,2 1 1,-1 1 0,1-2 0,1 1-2,0-5-2,3 0-6,-1-5-10,-5-7-12,14 4-2,-14-4 1,17-8 1</inkml:trace>
  <inkml:trace contextRef="#ctx0" brushRef="#br0" timeOffset="48859">5982 5467 19,'0'0'25,"0"0"-1,8 11-6,-8-4-4,3 4 0,-2 0-3,3 5-1,-3-2-2,4 4-2,-3 0-2,2-1-1,-2 0-2,0-3 1,-1-2-1,-1-2-1,0-2 0,0-8 1,-2 7-1,2-7 0,0 0 0,0-11 0,1 1 0,3-4 1,-1-2-1,2-3 0,1-1 1,1 1-1,2 0 0,-2 4 1,0 1-1,-1 5 0,-6 9 1,11-5-1,-11 5 0,8 13 0,-6-2 1,2 3-1,-1 2 0,2 3 0,0 0 1,0 0-1,-1-2 0,0 0 0,0-2 0,-1-2 1,0-4-2,-2-2 0,-1-7-2,0 0-5,0 0-10,0 0-14,0 0-2,2-14 2,-5-2 0</inkml:trace>
  <inkml:trace contextRef="#ctx0" brushRef="#br0" timeOffset="49593">6205 5572 10,'0'0'27,"0"0"0,0 0-2,0 0-9,0 0-2,9-4-4,-9 4-2,12-2-2,-6-1-1,3 1 0,-1-2-2,2 0 0,1-1-2,-2-1 0,0-1 0,-2 1 0,0-2 0,-2 1-1,-7 0 1,3-1-1,-4 2 0,3 6 1,-10-12-1,10 12 0,-13-7-1,6 6 1,7 1 0,-14 3 0,6 3-1,0 0 1,-1 2 0,1 3 0,0 1 1,1 2-1,1 1 1,2 1 0,1 0 2,3 2-1,2-1 0,2 0 0,1-2 0,5 1 0,0-2-1,6-1 1,2-4-1,2-4-3,4-2-23,3-3-9,-4-10-1,1 0-2</inkml:trace>
</inkml:ink>
</file>

<file path=word/ink/ink1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06T10:48:01.56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1409 291 10,'-2'-17'14,"-6"-4"-1,0 2-3,-4-3-1,-1 5-1,-4-5-2,-2 4 0,-4-1-1,-4 1 1,-6 1-3,-5 5 0,-7 2-1,-9 5 0,-3 4 0,-5 4-1,-6 5 0,-3 2 1,-2 7-1,-2 1 0,0 5 0,0 0 0,1 4 0,3 5 0,3 3 0,3 1 0,7 5-1,5 4 1,9 3 0,7 5 0,6 4-1,6 0 0,9 1 1,8 4-1,5 0 1,7-2 0,6 2-1,7-3 2,6-3-1,7 0 0,8-4 0,6-8 0,8-5 0,11-6 0,8-9 0,9-11 0,7-11 0,7-13 1,7-10-1,3-9 1,2-7 0,-4-8 0,-1-4 0,-7-5-2,-7-1-1,-7-1-7,-13 2-8,-14-6-15,-3 11 1,-19-5 0</inkml:trace>
  <inkml:trace contextRef="#ctx0" brushRef="#br0" timeOffset="828">2688 103 2,'-25'-17'18,"-12"-7"-7,-3 5-2,-9 2-3,-7 3-2,-8 5-1,-5 6 1,-5 7-1,-3 9 1,-2 7-1,1 8-1,-2 5 1,4 10-1,4 5-1,6 4 1,7 7-1,11 7 0,10 4 0,13 3 0,13 5 0,16 3 0,16-2 2,15 1-2,10-1 0,15-5 0,10-7 0,12-4 0,10-8 0,6-9 0,4-11 0,4-7 0,7-13 1,0-12 0,1-9 1,-6-14 0,-4-10 1,-7-12 0,-10-8-1,-12-11 0,-13-12 0,-17-12-1,-13-9 0,-15-8-2,-14-8 0,-13-3-1,-12-1-3,-9 9-4,-8 13-16,-16 10-6,0 29 2,-17 10 1</inkml:trace>
</inkml:ink>
</file>

<file path=word/ink/ink1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06T10:50:57.67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369 2137 0,'0'0'10,"2"-11"0,-2 11-2,3-9-1,-3 9 0,0-11-1,0 11 0,-1-15-1,-1 5 0,1-2 0,-1 0 0,1 0 1,1-2 0,-2 0-2,0-4 0,0 2 0,0 0 0,0-1-1,-1 0 0,1-2 0,-1-1-1,1 0 0,-1-2 1,0 1-2,1-1 1,0 0-2,2 1 1,-1 1 0,0-2-1,1 2 1,-1-2 0,0 3-1,1-1 1,-1 1 0,-1-1 0,1 2-1,0-1 1,-1 1 0,1 0-53,6 4 46,-13-14-2,12 15 0,-11-15 0,11 12 0,-12-13 0,14 14-1,-14-14 53,7 9-46,1-2 3,-1 0-1,1 0 0,0 2 1,0-1-1,0 0 0,0 0 1,0 1 0,0 0-1,0 1 1,0 1-1,0-3 1,0 1-1,-1 1 0,1 0 1,-1-1-1,1 3 0,-1-3 1,1 1-1,0 1 1,0 1-1,-1 1 1,0-1 0,1 0-1,-1 0 0,1 0 1,-1 0-1,1-1 0,0-2 0,0-1 0,1 0 1,0-2-1,1-1 1,-1-1-1,0 0 1,1 1 0,0 0-1,-1 4 1,0 0 0,0 1-1,0 3 2,-1 1-2,1 1 0,-1 1 1,1 1-1,-1-2 1,0 0-1,0 1 0,0-1 0,0-1 0,-1 2 0,1-2 1,1 1-1,-2 0 0,2 1 0,-1 1 0,1 0 0,0-1 0,0 1 0,1 0-1,-1 0 1,2 0 0,-1 1 0,1-1 0,0 0 0,-1 2 0,2-1 0,0 0 0,0-1 0,-1 1 0,1 1 0,-1 1 0,1-2 0,-4 11 0,5-15 0,-5 15 0,8-11 0,-8 11 0,7-9 0,-7 9 0,10-10 0,-10 10-1,13-8 1,-82 0 10,82 3-2,-2-4 0,4 3 0,-1-3 0,4 3 0,-4-3 0,4 3 0,71 0-10,-74 2 2,0 1 0,-2 1 0,2-2 0,0 3 0,-2 0 0,2 2-1,-1 1 1,-2-2 0,1 2 0,1 0 0,-1 0-1,1 2 1,0-2 0,-1 1 0,1-2 0,0 2 0,-2-1 0,0 1 0,-1 0 0,0-1 0,0 0 0,-1 1 0,0 0 0,1 0 0,0 0 0,0-1-1,0-1 2,1 1-1,-1 0 0,1-1 0,2-1 0,-1 1 0,0-1-1,2 0 2,0-1-2,-1 2 1,2-1 0,-1-2 0,-1 1 0,1 0 0,-1 1 0,-1 2 0,1-3 0,1 1 0,0 1 0,-1 1 0,3-2 0,-1-1 0,2 1 0,0-1-1,0 0 2,-1-1-2,0 0 2,0-1-1,-2 1 0,1 2 0,-2-1 0,1 0 0,-2 2 0,0 1 0,0 0 0,-2 0 0,1 1 0,1-1 0,-2 0-1,2 0 1,-2 1 1,1-2-1,1 1 0,0-2 0,-3 0 0,1 0-1,-1 0 2,-1 3-1,1-3 0,-2 1 0,2 1 0,-1 1 0,1-1 0,2 0 0,-1 1 0,1-2 0,0 1 0,1-1 0,-2 0 0,3 0-1,-2 1 1,-1 0 0,1-1 1,1 0-2,1 0 1,0-1 0,3 1 0,-1 0 1,-2 0-1,4-1 0,1 0 0,0 1 0,1-1 1,1 0-1,0 1 0,2-1-1,1 0 1,-1-1 0,-2 1 0,2-2-1,-1 2 1,-1 0 0,-1-2 1,1 1-1,2 0 0,1-1 0,-1 0-1,2 0 1,-1 0 0,1 0 0,1-1 0,2 0 0,-4 0 0,3 0 0,-1 1 0,2 0 1,2-1-1,-1 0 0,1-1 0,-1 2 0,0-3 0,1 1 0,-3 1 0,0 1 0,-3 0 0,0 0 0,-1 1 0,-1 0 0,0 0 0,1-1 0,-1 0 0,2 0 0,0 0 0,-1 2 0,0-3 0,1 1-1,1 1 1,0 2 0,-1-1 1,1 0-1,-1 1-1,1-1 1,0 1 1,0 0-1,-3 1 0,1-2 0,0 0 0,1 0 0,-4 0 0,1 1 0,-2 1 0,-1-1 0,-1-1 0,-1 1 0,0 0 0,-1 1 0,0-1 1,-3 0-2,2-2 2,-1 3-2,0 0 1,-3 0 0,-2 0 0,3-1 1,-11-1-2,16 4 1,-16-4 1,14 5-1,-14-5 0,14 2 0,-14-2 0,12 1 0,-12-1 0,11 4 0,-11-4 0,10 0 0,-10 0 0,9 2 0,-9-2 0,0 0 0,0 0 1,9 2 0,-9-2 0,0 0 0,0 0 1,0 0-1,0 0 1,0 0-1,0 0 1,0 0-3,0 0-3,0 0-17,0 0-11,-7 15-2,-7-22 2</inkml:trace>
  <inkml:trace contextRef="#ctx0" brushRef="#br0" timeOffset="13704">46 1661 0,'0'0'17,"0"0"-3,0 0-3,0 0-3,0 0-1,0 0-2,0 0-1,0 0 0,0 0-1,0 0 0,3 11 1,-3-11-1,1 16 2,1-3-2,0 2 1,0 2 0,0 4-2,1-1 1,0 2-2,1-2 1,-2-1-1,2-3 0,-2-1 0,1-3-1,-1-3 1,-2-9 0,1 10 0,-1-10-5,0 0-23,0 0 1,-3-20-1,5 8 1</inkml:trace>
  <inkml:trace contextRef="#ctx0" brushRef="#br0" timeOffset="14532">0 1061 15,'6'-11'19,"2"8"-3,-8 3-4,7-10-3,-7 10-3,10-5-2,-10 5 0,12 6-2,-12-6 0,12 18-1,-6-6 0,0 4 0,-3 1-1,-1 2 1,-2-1-1,-1 1-1,-2-1 0,-2-3-1,-1 1-1,2-4-2,-3-4 1,7-8 0,-9 13 0,9-13 0,0 0 0,-6 9 1,6-9 1,0 0 2,0 0 1,0 0 1,14 8 2,-5-6 1,-1-1 1,2 0 1,3 0 2,2-2-2,0 0 0,-2-2-1,1 0-1,-3 0-2,0-2-6,-2-3-15,4 8-10,-11-11 1,6 8-1</inkml:trace>
  <inkml:trace contextRef="#ctx0" brushRef="#br0" timeOffset="15500">397 292 0,'0'0'21,"0"0"-1,0 0-4,7-10-6,-7 10-3,9-4-3,-9 4-1,13-1-1,-13 1 0,15 3-1,-15-3 0,15 7-1,-15-7 1,13 14 0,-13-14-1,7 17 1,-6-8-2,-1 0 1,0-1-1,-2 1 1,2-9-2,-4 11 1,4-11-1,0 0 1,-1 9 0,1-9 0,0 0 1,4 9 0,-4-9 0,7 10 0,-3 0 0,-2 0 1,2 2 0,-1-2 0,-1 3-1,-2-2 2,-2 1-1,0-3 1,-2 1 1,4-10 1,-10 12 0,10-12 0,-15 7 1,6-4 0,-2-3 1,0 0-2,-1-3-1,3 1 0,-4-3-1,4 0-1,9 5-2,-12-15-3,12 6-7,0 9-15,6-23-4,10 12 2,-4-10-2</inkml:trace>
  <inkml:trace contextRef="#ctx0" brushRef="#br0" timeOffset="16610">1015 241 0,'0'0'23,"0"0"-3,-3-8-2,3 8-6,0 0-3,0 0-2,0 0-3,0 0-2,0 8-1,-1 1 0,1-9-1,-2 18 1,0-7-1,1 0 0,1 0 1,-1 0-1,0-2 1,1-9-1,2 13 0,-2-13 1,11 7 0,-11-7 0,16 4 0,-6-2 1,3-1 0,1 0 0,2-1 0,-1 0 0,1 0 0,0 0-1,-2 0 1,-1 0-1,-1 0-2,-2 0-5,-2 1-5,-8-1-12,13 1-4,-13-1 0</inkml:trace>
  <inkml:trace contextRef="#ctx0" brushRef="#br0" timeOffset="17094">1101 250 7,'-8'-2'21,"8"2"-3,0 0-3,4 11-4,-4-11-2,1 15 0,1-3-1,-1 1-1,2 4 1,-1-1-2,0 3 0,-2-2-2,2 2 0,-1-3-1,1 0 0,-2-2-1,1-1 0,-2-3 0,1-2-1,0-8 0,1 11 0,-1-11-1,0 0-1,2 8-5,-2-8-17,0 0-8,0 0 0,3-13 0</inkml:trace>
</inkml:ink>
</file>

<file path=word/ink/ink1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06T10:47:27.984"/>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48 4,'0'0'4,"0"0"0,0 0-1,0 0 0,0 0-1,11-2 0,-11 2 0,0 0 1,8 2-1,-8-2 1,8 2-1,-8-2 0,12 0 1,-12 0-1,12 0 0,-4 0 0,-8 0 0,16-1 0,-7 0 0,-1 1 0,2-2 0,3 1 0,0 0-1,1 0 1,-1 0-1,3 0 1,0 1-1,2-2 1,0 1-1,1 0 1,1 0 0,-1-1 0,3 0-1,-1-1 1,0 0 0,2 0-1,0 0 0,0 0 0,1 0-1,-1-1 1,0 2-1,-2 0 0,0 0 0,-3 1 0,-1 0 0,0 0 0,-2 1 0,0 0 0,0 0 0,0 0 0,-1 0 0,1 0 0,-1 0 1,0 1-1,0-1 0,-1 0 0,0 0 0,-2 0 0,-2 1 0,3-1 0,-3 0 0,0 0 0,1 1 0,-1-1 0,0 1 0,0 0 0,1-1 0,1 1 0,-1 0 0,-1-1 0,1 2 0,0-1 0,0 0 0,0 0 0,3 0 0,-2 0 0,2 0 0,-1 0 0,0-1 0,2 0 0,0 0 0,1 1 0,-1-1 0,1 0 0,0 0 0,0 1 0,1 0 0,-2 1 0,0-2 0,-2 1 0,1 1 0,-2 0 0,0 0 0,2 0 0,-2 0 0,1-1 0,0 1 0,1-1 0,-1 0 2,2 0-4,-1 1 4,0-1-2,-1 0-2,-2 0 4,1 0-2,-1 1-2,0 0 2,0-1 0,1 0 0,-2 1 0,0 0 0,4-1 0,-2 1 0,0 0 2,0 0-4,0-1 4,-1 1-2,0-1 0,2 0 0,-2 1 0,1-1 0,0 0 0,1 0 0,-1 0 0,1 0 0,-1 0 0,0-1 0,2 0 0,0 0 0,-1 0 0,0 0 0,3 0 0,-2 0 0,2 0 0,1 0 0,-1 0 0,1 0 0,0 0 0,1 0 0,-3 0 0,2 1 0,-1-1 0,-1-1 0,2 1 0,-2 0 0,1 0 0,-1 0 0,2 0 0,-1 0 0,1-1 0,0 0 0,0 1-2,-1-1 4,1 0-4,1 0 2,0 0 0,0 0 0,0 1 0,-1 0 0,0 0 0,1 0 0,-3-1 0,2 1 0,-2-1 0,1 1 0,-2 0 0,1-2 0,-1 1 0,0 0 0,-1-1 0,-1 1 0,3 0 0,-3 0 0,0 0 0,-1 0 0,2 1 0,-2-1 0,1 0 0,0 1 0,-1 0 0,1-1 0,-2 1 0,2 0 2,-3-1-4,1 1 4,0 0-2,-1 0 0,1 0 0,-1 0-2,2 0 2,0 0 0,1-1 0,1 0 0,2 1 0,-2-1 2,2 0-4,-1 1 2,0 0 2,0-1-2,0 1 0,0 0 0,-2 0 0,3 0-2,-1 0 2,0 0 0,1 1 0,-2-1 0,1 1 0,0 0 0,1 0 0,0 0 0,0-1 0,2 0 0,-2 0 0,2 0 0,-2 0 0,1-1 2,-1 1-2,1-1 0,0 1 0,-1-1 0,2 1 0,-3-1 0,2 1 0,-1 0 1,0 0-1,0 0 0,-3-1 0,3 1 1,-3-1-1,3 0 0,-2 0 1,2-1-1,-2 1 1,-2 0-1,0 0 0,-1 0 0,-1 1 0,-8 0 1,15-1-1,-15 1 0,16 0 0,-7 0 0,1 0 0,-1 0 0,1 0 0,3 0 0,-1 0 0,1 0 0,0 0 0,0-1 0,0 1 1,2-1-1,1 0 0,-2 1 0,2-1 0,0 0 0,-1 0 0,2 0 0,-2 0 1,0 0-1,-2 1 0,-1-1 1,-1 1 0,-2-1-1,-9 1 1,14-1 0,-14 1-1,9 1 1,-9-1-1,0 0 0,10 1 0,-10-1 0,0 0 0,0 0 0,0 0 1,0 0-1,9 2 0,-9-2 0,0 0 1,0 0-1,0 0 0,0 0 0,9 0 0,-9 0 1,0 0-1,0 0 0,0 0 0,8-1 0,-8 1 0,0 0 0,0 0 0,9-1 0,-9 1 0,0 0 0,0 0 0,0 0-4,0 0-20,10 2-1,-20-8 0</inkml:trace>
  <inkml:trace contextRef="#ctx0" brushRef="#br0" timeOffset="10000">174 173 3,'0'0'13,"6"-9"-1,-6 9 0,0 0-1,0 0 0,0 0-1,0 0-1,0 0 1,0 0-4,0 0-2,0 0-1,0 0-1,-1 13-1,0-4-1,-1 4 1,2 1-1,0 2 1,-1 1-1,2 0 1,-1 0 0,1-3-1,1 1 1,0-3 0,-2-1-1,0-11 1,4 14-1,-4-14 0,0 0 0,3 9-4,-3-9-8,0 0-16,0 0 1,3-17 0</inkml:trace>
  <inkml:trace contextRef="#ctx0" brushRef="#br0" timeOffset="10812">858 178 15,'-6'-8'18,"6"8"-2,0 0-3,3-9-2,-3 9-2,0 0 0,0 0-3,6-9-2,-6 9-1,0 0-2,13 3 0,-13-3 0,11 12-1,-6-4 1,0 2 0,-1 3 0,-2 0-1,-2 2 1,-1-1-1,-2 1-1,-3-1 0,0-1-1,-3 0 0,2-3-1,-2 1 1,9-11 0,-13 13 0,13-13 1,0 0 0,-9 7 1,9-7-1,0 0 1,0 0 0,0 0 1,8 1-1,-8-1 0,12 2 1,-12-2 0,16 5 2,-6-2 0,1 0 0,-1-1 1,2 1 0,-12-3 0,17 3-1,-17-3-3,15-1-6,-15 1-20,14-4-3,-12-4 1,7 8-1</inkml:trace>
  <inkml:trace contextRef="#ctx0" brushRef="#br0" timeOffset="11641">1561 150 0,'0'0'25,"0"0"2,0 0-7,7-10-4,-7 10-4,0 0-3,0 0-3,0 0-2,0 0-2,0 0-1,9 4 0,-9-4-2,7 11 0,-7-11 0,5 13-1,-2-5-1,-1 1-1,-2-9 0,0 15-1,0-15 0,-4 14 1,4-14 1,-6 11 0,6-11-1,0 0 3,-9 7-1,9-7 1,0 0 0,0 0 0,0 0 0,2 9 0,-2-9 0,7 8 0,-7-8 1,9 14 0,-4-4 0,-5-10 1,9 16 0,-5-7 0,-4-9 0,5 14 2,-5-14 0,1 11 2,-1-11 0,-3 9 0,3-9 1,-8 4-1,8-4 1,-12 3-1,12-3-2,-15 1 0,15-1-1,-15-2 0,15 2-1,-12-4-1,12 4-2,-9-6-5,9 6-8,-5-15-15,5 15 1,10-15-1</inkml:trace>
  <inkml:trace contextRef="#ctx0" brushRef="#br0" timeOffset="12578">2185 203 16,'0'0'23,"0"0"-7,0 0-5,0 0-3,0 0-3,2 9-2,-2-9 0,0 14-1,-1-6-1,0 2 0,0 1 0,-1 0 0,1-1 0,-1-1-1,0-1 0,2-8 1,-1 13-1,1-13 0,0 10 1,0-10 0,6 9-1,-6-9 1,12 8 1,-2-5 0,-1 0 0,3-1 0,-1 0 0,3-2-1,-3-1-3,0-1-5,1 3-13,-12-1-6,14-6-1</inkml:trace>
  <inkml:trace contextRef="#ctx0" brushRef="#br0" timeOffset="13016">2231 279 11,'1'13'21,"-1"-13"-5,0 21-2,0-10-1,1 2-3,-2 0-2,1-1-2,0 0-1,-2-3-1,1 0-2,1-9 0,-1 13-2,1-13-5,-1 9-10,1-9-12,0 0 0,-1-9 0</inkml:trace>
  <inkml:trace contextRef="#ctx0" brushRef="#br0" timeOffset="13672">2876 187 19,'0'0'23,"0"0"-7,4-9-4,-4 9-3,10-3 0,-10 3-3,12-3-2,-12 3-1,16-2 0,-16 2-1,18 0-1,-8 0-1,-10 0-3,15 0-5,-15 0-5,8-1-6,-8 1-3,0 0-4</inkml:trace>
  <inkml:trace contextRef="#ctx0" brushRef="#br0" timeOffset="13969">2842 193 8,'-2'12'14,"2"-12"-1,0 0-2,0 0-1,4 11-1,-4-11 0,9 11-1,-9-11 0,16 11-2,-5-5-1,-3 0 0,5 1-2,-4-2 0,2 2-1,-1-2-1,-1 1 0,-9-6 0,12 11-1,-12-11 1,9 14 0,-9-14 0,1 13 0,-1-13 0,-3 15 0,3-15 0,-10 15-1,2-10 1,-1 3 0,-1-3-1,-1 1 1,2-2-1,-2-1 0,11-3-1,-16 1-4,16-1-8,0 0-17,-3-18 2,12 9-1</inkml:trace>
  <inkml:trace contextRef="#ctx0" brushRef="#br0" timeOffset="14719">3603 95 9,'1'-11'26,"-1"11"-5,0 0-2,0 0-3,0 0-3,0 0-3,0 0-3,0 0-2,0 0-1,0 0-2,-5 12 0,2-3-1,-1 0 0,-2 2 0,3 3-1,-3 0 1,2 0 0,0 2-1,2-1 0,-1 0 1,2-1-1,0 0 0,1-3 0,1 0 0,1-1 1,2-2-1,-4-8 0,11 12 0,-11-12 1,16 9-1,-7-7 1,2-1-1,1-1 1,0-2 0,-1 0 0,-1-3 0,1-1 0,-3-1 1,-8 7-1,11-16 1,-8 8-1,-4-2 0,-1 1 0,2 9 0,-13-15-1,4 9 0,-2 3-1,-3 3-1,-1 0-3,3 7-6,-2 1-16,-1-5-6,10 7 1,-6-11 0</inkml:trace>
</inkml:ink>
</file>

<file path=word/ink/ink1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06T10:48:03.40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1224 334 9,'-18'-27'20,"0"5"-5,-14-6-2,-4 1-5,-10-3-1,-5 0-1,-5 2 1,-3-3-2,-2 5-1,-3-1 0,0 4-1,1 4 0,-3 6-1,0 7-1,-2 11 0,-1 12-1,0 12 0,2 18 0,4 12 0,6 14 0,10 10 0,8 9 0,12 6-1,11 6-1,13-4 1,14 0 0,13-6 0,10-6-1,11-7 1,12-8 0,8-13 1,11-13 0,6-14 1,8-15 0,7-15 1,7-15 1,4-13 0,-3-18 1,2-10 0,-7-15-1,-5-12 1,-10-10-2,-12-9-3,-13-7-6,-15-6-8,-18-7-13,-1 14 0,-22 6-1</inkml:trace>
  <inkml:trace contextRef="#ctx0" brushRef="#br0" timeOffset="750">2831 163 9,'-14'-8'21,"-16"-7"-5,1 4-4,-6-3-4,-6 1-4,-3 0 0,-6 0-1,-1 2 0,-6 3 0,-2 5 1,-7 7-2,-4 7 0,-3 11 0,-5 11-1,-2 12-1,0 12 1,2 10-1,4 8 1,8 6-1,9 7 0,11 1-1,13-1-1,14-2 0,13-4 0,15-7 0,15-8 0,14-9-1,15-10 3,13-15 1,13-9 3,10-15 1,8-13 2,4-12 1,5-7 2,-5-14-1,2-7 0,-8-13-1,-5-5-1,-13-12-1,-7-1-2,-14-10-2,-11-3-2,-14-2-3,-14-1-8,-13 7-21,-11 18-2,-21 3 1,-5 21 0</inkml:trace>
</inkml:ink>
</file>

<file path=word/ink/ink1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06T10:53:29.59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2499 10,'0'0'9,"0"0"-1,0 0-3,0 0-1,0 0-1,0 0-2,0 0 0,0 0-1,0 0-1,10-2 1,-10 2 0,13 2 0,-13-2 0,18 2 0,-9-1 1,3-1-1,0-1 0,2 1 0,-2 0 0,2 0 0,0 0 0,0 0 1,0 0-1,2 0 0,2 0 0,-1 0 0,1 0 0,2 0 0,1-1 0,0 0 0,0 1 0,-2 0 0,0 0 0,-2 0 0,0 1 0,-1 0 0,0 1 1,0-1-1,1-1 0,0 1 0,2 0 0,0-2 0,1 1 0,-1-1 0,2 0 0,-2 0 0,0 0 0,1 0 0,-1 0 0,0 0 0,1-1 0,2 1 0,-1 0 0,1-2 0,-1 1 0,1 0 0,-1 0 0,0 0 0,-1 1 0,-1 0 0,1 0 0,-1 0 0,-1 1 0,1-2 0,0 2 0,-1-1 0,-1 0 0,3 0 0,-3 0 1,2 0-1,-1 1 0,0-1 0,1 1 0,-2-1 0,2 0 0,-2 1 0,2-1 0,0 0 0,0-1 0,-1 1 0,3 0 0,1-1 0,1 0 0,1-1 0,0 1 0,0 0 0,0 0 0,2 2 0,-2-2 0,0 2 0,1-1 0,-2 1 0,1 0 0,2 1 0,-2-2 0,0 2 0,2-1 0,0 0 0,-1-1 0,1 0 0,1 1 0,-2-2 0,2 1 0,0 0 0,0 0 0,2 0 0,-3 0 0,4 0 0,-1 1 0,1 0 0,-1 0 0,-1 1 0,2 0 0,-2 0 0,1 0 0,0 0 0,-1 1 0,-1-1 0,3 0 0,-1 0 0,0 0 0,0-1 0,2 1 0,-1 0 0,-1 0 0,4 0 0,1 0 0,2-1 0,-2 0 0,4 0 0,-1-2 0,3 1 0,1 0 0,1-1 0,2 0 1,0 0-1,4 0 0,1 1 0,3-1 0,4 2 0,3-1 0,-1 1 0,1 0 0,3 0 0,-1 0 0,1-1 0,-3 1 0,-2-2 0,-2 1 0,-1-1 0,-5 0 0,-3 1 0,-4-1 1,-3 0-1,-4 1 0,-3-1 0,-5 1 0,-2 0 0,-4 0 0,-3 0 0,-1 0 0,-4 0 0,-2 1 0,-1 0 0,-10 0 0,12 0 0,-12 0 0,0 0 0,11 4 0,-11-4 0,0 0 0,11 4 0,-11-4 0,11 3 0,-11-3 0,15 2 0,-5-1 0,-1 0 0,4 0 0,0-1 0,2 0 1,-1-1 0,1 1 0,-1 0 1,-1-2 1,2 1-1,-3 0 1,0-1-1,-2 0 0,3 0 0,-1 1-1,-1-2 0,2 2 0,-1-2-1,2 1 0,0 0 1,0 1-1,-1 0 0,-1 0 0,-1 1 0,-3 0 0,-8 0-2,12 2-2,-12-2-12,10 6-5,-10-6 0</inkml:trace>
  <inkml:trace contextRef="#ctx0" brushRef="#br0" timeOffset="5657">262 2045 16,'0'0'24,"0"0"-7,0 0-5,0 0-3,0 0 0,0 0-3,0 0-2,0 0-1,0 0 0,0 0 0,-1 10 0,0-1 0,2 3 0,0 0 0,0 3 0,-1 0 0,2 2-2,-2-1 1,0 0-1,0-2 0,0-2 0,0-2 0,0 1-1,-1-2-1,1-9-6,0 0-17,4 12-5,-4-12-1,0 0 1</inkml:trace>
  <inkml:trace contextRef="#ctx0" brushRef="#br0" timeOffset="6297">937 2138 17,'0'0'28,"0"0"-2,-4-11-4,4 11-5,0 0-5,-4-9-2,4 9-3,0 0-2,0-9-2,0 9-1,0 0-1,8 0-1,-8 0 1,8 9-1,-8-9 0,7 16 0,-4-4 1,-1 0-2,-2 3 1,-2-1-1,-1 1 1,-1-1-2,-2-1 2,0-1-2,2-4 1,4-8 0,-9 11 0,9-11 1,0 0-1,0 0 1,0 0-1,0 0 1,0 0 0,0 0 0,0 0 0,12 5 0,-12-5 0,15 2 0,-6 0 1,0 1-1,-9-3 0,15 2-3,-5 1-7,-1 2-17,-9-5-5,23-4 2,-13-5-1</inkml:trace>
  <inkml:trace contextRef="#ctx0" brushRef="#br0" timeOffset="7032">1615 2124 15,'-3'-14'27,"3"14"-1,0 0-5,0 0-7,4-9-4,-4 9-3,0 0-2,0 0-2,10-5-1,-10 5-1,10 6 0,-10-6 0,10 13-1,-6-4 1,0 0 0,-2 0 0,-1 2-1,-1-1 1,-2-1 0,2-9 0,-6 12-1,6-12 1,-4 10-1,4-10 0,0 0 0,0 0-1,0 0 1,7 9 0,-7-9 0,10 8-1,-5 0 1,-2 1 0,2 2 0,-1 0 0,0 2 0,-3-2 0,-1 3 1,-4-2-1,0-2 1,-2-2-1,-1 1 1,-1-3-1,8-6 2,-18 9-1,10-6 1,8-3-1,-15-3-1,15 3-3,-13-12-5,9-1-19,4 13-5,-1-24 1,7 13-1</inkml:trace>
  <inkml:trace contextRef="#ctx0" brushRef="#br0" timeOffset="7875">2293 2128 13,'0'0'25,"0"0"-5,0 0-3,0 0-3,0 0-4,0 0-2,0 0-2,0 0-1,0 0-1,-1 15-2,-3-4-1,-1 3 0,1-1 0,1 2 0,-1 1-1,-1-2 0,2-2 0,0-3 0,2 1 0,1-10 0,3 10 0,-3-10 1,0 0-1,15 4 1,-15-4-1,17-1 1,-6 1 0,0-1-1,1 1 1,0 0-1,-1 0-1,-1 1-3,1-2-4,1 1-7,0 3-12,-12-3-3,20-3 1</inkml:trace>
  <inkml:trace contextRef="#ctx0" brushRef="#br0" timeOffset="8344">2402 2208 8,'0'0'27,"0"0"-1,0 0-4,0 0-8,0 0-5,0 0-1,-1 12-3,1-12-1,-1 15-1,-1-6 0,4 4 0,-3-2 1,3 4-1,-2-4 0,1 0 0,2 0-1,0-2 0,-3-1-1,0-8 0,5 13-2,-5-13-7,0 0-20,0 0-4,0 0 0,8 3 0</inkml:trace>
  <inkml:trace contextRef="#ctx0" brushRef="#br0" timeOffset="14563">1620 3558 6,'0'0'15,"0"0"0,0 0-1,0 0-2,0 0-1,-10-9-2,10 9 1,0 0-2,-9-11 0,9 11-1,-16-13-1,3 4-1,-3 0-1,-5 0-1,-4-1 0,-6 0-2,-3-2 1,-4 2-1,-1-2 0,-3 4 0,1-1 0,-1 1 0,1 2 0,2 2 0,3 2 0,0 2 0,1 5-1,3 0 1,0 5-1,1 1 0,0 5 0,1 3-1,-1 3 1,1 3 0,1 2 0,0 5-1,0 2 1,2 3 0,3 3 0,2 2 0,4 2 0,1 2 1,5 2-1,3-1 0,6 1 0,3-1 1,3 0-1,5 0 0,1-2 0,5 0 0,1-1 1,3-1-1,2-2 0,2-1 1,5-3-1,1-2 0,3-4 0,2-4 1,3-4-1,3-4 1,3-5-1,1-4 0,2-4 0,1-4 1,3-5-1,3-4 0,0-4 0,1-5 0,0-4 1,-2-4-1,-2-5 1,-5-6 0,-4-3 0,-7-6 1,-6-2-2,-9-4 2,-5-3-2,-6-1-1,-5-3-1,-3 3-4,-5-3-15,-3-5-12,7 9-1,-6-7 1</inkml:trace>
  <inkml:trace contextRef="#ctx0" brushRef="#br0" timeOffset="15891">1707 70 2,'0'0'21,"-17"-6"-3,17 6-2,-19-9-5,6 3-1,-1-2-1,-2 1-1,-2-1 0,-4 0-1,-1 2-1,-1-1-1,-4 5-1,-2-1 0,-2 4-1,-2 3-1,-2 4 0,-1 1-1,0 4 0,0 4-1,-2 4 1,2 3-2,1 4 2,2 1-2,2 3 1,3 5 0,3 0 0,3 4 0,5 1 0,6 2 0,4 1 0,5 2 0,4-2 0,4 2 1,4 0-1,4-2 1,3-1-1,4-1 1,3-1 0,1-2-1,4-4 0,2 0 1,0-2 0,4-6-1,1-2 1,1-5 1,1-6-1,3-4 1,4-7 0,2-9 0,5-6 1,2-7-1,3-6 0,1-6-1,4-6 1,-3-8-1,1-3 0,-5-5-1,-4-2 1,-7-4-1,-9-3 1,-6-1-2,-9 0-1,-8 5-1,-10-1-4,-4 7-11,-1 5-15,-13 0-2,1 14 2,-9 2 0</inkml:trace>
</inkml:ink>
</file>

<file path=word/ink/ink1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06T10:55:05.90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3471 319 6,'0'0'13,"-8"-11"-2,8 11-1,0 0-1,0 0 0,0 0-3,0 0 0,0 0-2,0 0 0,0 0-2,0 0 0,0 0-1,0 0 1,-7 14 0,6-5 0,-1 2 0,1 3 0,-1 1-1,0 2 2,0 2-2,-1 1 1,0 3-1,0-1 0,1 1 0,0 1 0,-1 1 0,0-1-1,-1-1 1,1 2-1,0-1 1,0 1 0,-1 1 0,-1-3-1,3 2 1,-2-1-1,0-1 1,1-2-1,0 0 1,0 1-1,1-2 0,-1 0 0,2 2 0,1-1 0,0 1 0,1 2 0,1-1 0,-1-1 1,2 0-1,-1-1 0,0-1 1,0 0-1,0-2 0,0-3 0,0 2 0,0-3 0,0 2 0,-1-2 0,1-1 0,0 0 0,0 0 0,1 3 1,0-3-1,-1 3 1,1 0-1,0 0 0,1-1 0,-1 0 1,0 1-1,0-4 0,0 2 0,0-2 0,1-1 0,-3 1 0,2 2 0,0-1 0,0 0 0,-1 1 0,1 0 1,-2 2-1,1 0 0,-1 1 0,1-1 1,-2 3-1,1-2 0,-1 1 0,0 1 0,0-3 1,0 2-1,0 0 0,0-2 0,1 0 0,-1 1 0,-1-2 0,2 0 0,-1 0 0,1 0 0,-1-1 0,0 1 1,0-1-1,0 0 0,0 3 0,1-3 0,-1 2 1,0 1-1,0 0 0,-1-1 0,1 1 1,-1 0-1,0-2 0,-1 2 0,1-1 0,0-1 0,0 1 0,0-2 0,1 2 0,-1-2 0,0 1 0,0-1 0,1 1 0,0-1 0,0-2 0,0 0 0,1 3 0,-1-3 0,0 2 0,0-1 0,1-2 0,-1 0 0,1 0 0,-1 1 0,0-3 0,1 1 0,0-1 0,1-1 0,-2-8 0,1 16 0,-1-16 0,2 14 0,-2-14 1,1 14-1,-1-14 0,2 12 0,-2-12 0,2 14 0,-2-14 0,2 13 0,-2-13 0,2 13 0,-2-13-1,2 12 2,-2-12-1,3 12-1,-3-12 1,3 11 0,-3-11 0,4 10 0,-4-10 0,0 0 0,7 10 0,-7-10 0,0 0 0,10 6 0,-10-6 0,9 1 0,-9-1 0,11-1 0,-11 1 0,11-1 0,-11 1 1,12-1-2,-12 1 1,11-1 0,-11 1 0,11-2 0,-11 2 0,11-1 0,-11 1 1,11-2-1,-11 2 0,13-2 0,-13 2 0,13-3 0,-13 3 0,15-3 0,-15 3 0,16-4 0,-16 4 0,14-3 0,-14 3 0,15-3 0,-15 3 0,14-1 0,-14 1 0,13-1 0,-13 1 0,14-1 0,-14 1 0,14 0 0,-6 0 0,-8 0 0,16 1 0,-16-1 0,15 1 0,-15-1 0,16 0 0,-7 0 0,-9 0 0,15 2 0,-7-2 0,-8 0 0,17 2 0,-8-2 0,-9 0 0,17 1 0,-7 0 0,-1 0 0,1 0 0,0 1 0,0-1 0,0 1 0,2-1 0,0 0 1,-1 1-1,1-1 0,0 1 0,0-1 0,1 1 0,0 0 0,1 2 0,0-2 0,1 2 0,1 0 0,1 0 0,-1-1 0,0 2 0,2-1 0,1 0 1,-1-2-1,1 2 1,-1-1-1,0 1 0,0-2 1,1 1-1,-2-1 1,-2 1-1,2 1 1,0-2-1,-1 1 1,2 0-1,1 1 0,-1-1 1,1 0-1,2-1 0,1 2 0,1-2 1,1 0-1,-1 0 0,2 0 0,0-1 1,1 1-1,0 0 0,0 1 1,-1 0-1,1 0 0,1-1 0,2-1 1,-2 2-1,1-1 0,0 0 0,0 0 0,0-1 1,-1 1-1,0 0 0,1-1 0,-2 0 0,-2 1 1,3-1-1,1 0 0,-1 0 0,2 0 0,-1-1 1,-1 0-1,1 0 0,0 0 0,-1 0 0,-2 0 1,0 0-1,-1 0 0,0-1 0,1 1 0,-1-1 0,0 1 1,-1-1-1,2 1 0,-3-1 0,2 0 0,-1 1 0,-1 0 0,0-1 0,1 0 1,1 1-1,0 0 0,0-1 0,1 1 0,-1 0 0,1 0 0,1-1 1,-2 1-1,1-1 0,-1 0 0,-1 1 0,2 1 0,-1-1 1,1 0-1,0 0 1,0 1 0,0-1-1,0 1 1,1-2 0,0 1 0,0-2 0,-2 1-1,-1 0 1,1-1 0,-2 0 0,0 1-1,-3-1 1,3 0 0,-3 1 0,1-1 0,1 0 0,-1 0 0,-2 0-1,2 0 0,-2 1 0,0-1 0,-2 1 1,-1 0-1,0 1 0,0 0 0,-1 0 0,0 0 0,0 0 1,0 0-1,0 1 0,-1 0 0,0 0 1,0 0-1,-1-1 1,2 2 0,-2-2 0,1 1 0,-1-2 0,1 2 0,0-2 1,0 1-1,0-1-1,-1 1 0,-2-1 1,-1 1-1,1-1 1,-10 1-1,15 0 1,-15 0-1,11 0 1,-11 0-1,11 1 1,-11-1-1,9 0 1,-9 0-1,0 0 1,11 1-1,-11-1 1,0 0-1,8 0 1,-8 0-1,0 0 1,9 0 0,-9 0-1,0 0 1,0 0 0,0 0 0,0 0 0,0 0 0,0 0 0,0 0-1,9-1 1,-9 1 0,0 0-1,0 0 1,0 0-1,0 0 0,0 0 0,0 0 1,0 0-1,0 0 0,0 0 0,0 0-1,0 0-7,0 0-29,0 0 1,9-12-1,-14-13 1</inkml:trace>
  <inkml:trace contextRef="#ctx0" brushRef="#br0" timeOffset="20484">2299 1226 17,'-12'-23'17,"5"5"-4,-7-9-4,1 1-3,-6-3-1,-3-1-1,-3-3 0,-5 1 0,-4 1 0,-5-2 2,-5 5-2,-3-1 0,-2 5 0,-6-1 0,-6 7 0,-6 1-1,-7 6 1,-6 3-2,-6 8 1,-7 3 0,-8 9-1,-8 7 0,-2 9 0,-4 8-1,1 7 0,-1 9 0,-1 4 0,4 7-1,7 7 1,10 4-1,8 4 0,11 5 0,12 3 1,14 5-1,16 1 0,15 2 0,12 1 0,17 2 0,15-4 0,16-3 1,13-3-1,15-5 0,10-5 1,12-7-1,9-5 0,7-10 1,7-8-1,3-10 1,3-9 1,2-14 1,7-14 0,-1-13 0,3-12 1,-4-19 0,0-13-1,-4-22 0,-6-12-3,-12-13-5,-12-14-6,-10-12-21,-7 4-2,-19-9 1,-4 12-1</inkml:trace>
  <inkml:trace contextRef="#ctx0" brushRef="#br0" timeOffset="28859">3670 1 10,'0'0'25,"-2"-8"-2,2 8-4,0 0-3,0 0-4,0 0-3,0 0-3,-6 18-2,4-3-2,0 4 1,1 3-1,0 2 0,-1 1 0,0 1 0,1-4-1,0 0-2,2-5-5,-1-1-17,0-16-8,2 15 2,-2-15-1</inkml:trace>
  <inkml:trace contextRef="#ctx0" brushRef="#br0" timeOffset="29422">3615 896 13,'0'0'27,"0"0"0,11-7-7,-11 7-5,0 0-5,9 1-2,-9-1-3,3 13-2,-3-3-1,0 4 0,-3 1-1,1 1 0,0 2 0,-2-2 0,0 1-1,-1-2 0,0-2 0,2-4 0,2-1-1,1-8 1,-3 12-1,3-12 1,0 0 0,12 6 0,-4-5-1,3 1 1,0-1 1,2 0-2,1 1-2,-1-1-7,-1-3-14,3 10-6,-15-8 1,19 5 0</inkml:trace>
  <inkml:trace contextRef="#ctx0" brushRef="#br0" timeOffset="30156">3661 1636 10,'-1'-11'24,"10"9"1,-7-6-9,-2 8-3,11-10-5,-11 10-2,0 0-1,9-9-2,-9 9 0,0 0 0,0 0-1,10 14 0,-6-6-1,0 2 0,-1 1 1,0 1-2,-2 0 1,-1 1-1,0 0 1,-1-3-1,1 0 0,-2-1 1,2-9-1,-3 12 0,3-12 0,-3 9 0,3-9 0,0 0 0,-2 9 0,2-9 0,1 9 0,-1-9 0,1 12 0,-1-12 0,0 15 0,1-6 0,0-1 1,-1-8-1,-2 13 0,2-13 1,-3 10 0,3-10 0,0 0 0,-9 9 1,9-9-1,-11 1 1,11-1-1,-11-5 0,11 5-1,-11-9-2,11 9-4,-11-14-7,11 14-15,-10-11-3,10 11 1</inkml:trace>
  <inkml:trace contextRef="#ctx0" brushRef="#br0" timeOffset="31203">3688 2205 31,'9'-1'24,"-9"1"-4,4-10-3,-4 10-6,0 0-3,0 0-2,-3 11-3,-3-1 0,-1 2-2,-1 3 0,1 2-1,-1 2 0,2-1 0,1-2 0,4-1 0,4-2 0,2-2 0,5-2 0,0-4 0,3 0 0,1-3 0,3-2 0,-1 0-3,0-4-3,1 1-5,-2 1-8,-5-7-8,7 9-1,-11-9 0</inkml:trace>
  <inkml:trace contextRef="#ctx0" brushRef="#br0" timeOffset="31609">3781 2310 23,'0'0'22,"-2"12"-6,1-4-1,0 3-2,2 0-4,-2 0-1,0 1-2,0-1-1,1-1-2,-1-1-2,1-9-4,0 14-14,6-4-11,-6-10 0,0 0 0</inkml:trace>
</inkml:ink>
</file>

<file path=word/ink/ink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2T12:20:37.62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21 39 17,'2'-6'16,"-2"6"-2,-2-7 0,2 7-3,0 0-1,-3-7 0,3 7-2,0 0-2,0 0-1,0 0-1,0 0-1,1-7-1,-1 7 0,0 0 0,0 0-1,0 0 1,0 0-1,0 0 0,0 0-1,0 0 1,7-7-1,-7 7 1,0 0-1,0 0 0,7-5 0,-7 5 0,0 0 0,0 0 0,8-2 0,-8 2 0,0 0 0,7 2 0,-7-2 0,7 1 0,-7-1 0,7 0 1,-7 0-1,0 0 0,9 2 0,-9-2 0,0 0 0,0 0 0,8 6 0,-8-6 1,0 0-1,5 9 0,-5-9 0,2 8 0,-2-8 0,3 11 0,-3-3 0,-1-1 0,0 1-1,-1 0 0,1 2 0,0-1 0,-2 2-1,0-3 0,1 2 0,-1-1-1,0 2 0,-1-2 1,1 0-1,0-1 0,0-1 1,-2 0 0,5-7 0,-6 10 1,6-10 1,-8 6 0,8-6 0,-6 2 0,6-2 0,-7 1 0,7-1 0,-6 0 1,6 0-1,0 0 1,0 0 0,-8-3 0,8 3 1,0 0-1,0 0 1,0 0-1,0 0 1,-6-8-1,6 8 1,0 0-1,0 0 0,0 0 0,-4-8 0,4 8-1,0 0 1,0 0 0,0-9-1,0 9 0,0 0 1,1-7 0,-1 7-1,0 0 1,3-10-1,-3 10 1,0 0 0,5-8 0,-5 8 0,0 0-1,6-8 1,-6 8 0,0 0-1,6-3 1,-6 3-1,0 0 0,8 1 1,-8-1-1,7 5 0,-7-5 0,7 8 0,-7-8 0,8 8 0,-8-8 0,8 10 0,-8-10 0,9 10 0,-9-10 1,10 10-1,-10-10 0,9 9 0,-9-9 0,9 6 0,-9-6 0,9 4 0,-9-4 1,7 2-2,-7-2 2,7 2-1,-7-2 0,7 0 0,-7 0 0,0 0 0,10 0 0,-10 0 0,0 0 0,7 2 0,-7-2 0,0 0 0,0 0 0,8 1 0,-8-1 0,0 0 1,0 0-1,0 0 0,0 0 0,6 0 0,-6 0 0,0 0-1,0 0-1,0 0-2,0 0-6,3-11-11,-3 11-8,2-9 1,-2 9 0</inkml:trace>
</inkml:ink>
</file>

<file path=word/ink/ink2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06T10:53:46.81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1029 173 12,'0'0'16,"-15"-14"-3,6 5-2,-2-2-2,-1 0 0,-4 0 0,0-1 0,-3 2-1,-2-2-1,0 2-1,-3-1-2,-1 3 0,-2-2-1,0 3-1,-5-2 1,-1 3-2,-3-1 0,-3 3 1,-3 0-1,0 2 0,-2 0 0,2 3 0,-1 2 0,2 0-1,1 4 1,6 1-1,2 3 0,3 1 1,2 5-1,2 1 0,3 3 0,0 4 0,4 5 0,-3 2 0,1 3 0,1 0 0,1 2 0,1 2 0,4-1 1,1-2-1,1 0 0,4 0 1,3-2-1,3 0 1,4 0 0,4-1-1,1 3 0,4 0 1,3-2-1,5-1 1,1 0-1,5-1 1,0-1-1,4-3 0,4-4 0,2-2 1,3-6-1,3-2 1,3-5 0,3-4 0,6-6 0,2-5 0,0-6 1,1-7-1,1-5 0,1-6 0,-2-5 0,-5-4 0,-6-4 0,-5-4-2,-5-4 0,-8-1-3,-5-3-5,-9-5-10,-8-7-14,4 5 0,-11-5 0</inkml:trace>
</inkml:ink>
</file>

<file path=word/ink/ink2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06T10:55:27.70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1091 298 12,'-6'-16'13,"4"1"-2,-7-4-1,-2 1-1,-4-1-1,-3-3 0,-5 2 0,-4-4-1,-6 1-2,-5 0-2,-4 1 0,-7 1-2,-4 2 0,-5 3-1,-4 4 1,-3 6-1,1 5 0,1 5-1,-1 10 1,2 3-1,6 8 1,3 7-1,5 7 1,4 3-1,4 4 0,9 6 0,6 2 1,8 4-1,6 0-1,9-1 1,8-2 0,10-1 0,5-5 0,7-2 1,8-6 0,5-5 2,9-4 0,9-9 1,7-3 1,8-10 1,8-5 0,6-11 0,3-4-1,2-9-1,-4-6-2,-4-7-3,-9-11-7,-11-14-19,1 5 0,-21-15-1</inkml:trace>
</inkml:ink>
</file>

<file path=word/ink/ink2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06T10:56:23.54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18 20,'0'0'31,"9"2"0,-9-2-1,0 0-18,0 0-26,0 0-13,17-7-3,-10-6-1</inkml:trace>
</inkml:ink>
</file>

<file path=word/ink/ink2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11-18T12:09:33.96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0 304 10,'0'0'11,"0"0"-2,0 0-1,0 0-2,0 0 0,0 0-1,0 0-1,0 0 0,0 0-1,0 0-1,9-8-1,-9 8 0,13-1 0,-13 1-1,15-2 1,-6 1 0,3 0-1,1-1 1,0 0-1,2 0 1,0-1-1,1 0 1,1 1 0,0 1-1,0-1 1,-1 0-1,1 2 0,-1-1 1,-2 2-1,2 1 0,-2 0 0,2-1 0,0 1 1,1 0-1,1 0 0,1-1 0,3-1 1,-1-1-1,3-1 0,0 0 0,0 0 0,1 0 0,-1 0 0,-1 0 0,0 0 0,-1 1 0,0 1 0,1 0 1,0-1-1,0 1 0,1-1 0,-1 1 1,0 0-1,-1 0 0,0 0 0,-1 0 2,0 1-2,2-2 0,-2 2 0,2-1 1,-1 0-1,2-2 0,1 1 0,0 0 0,0 0 0,0 1 1,1 0-1,1 0 0,1 0 0,-1 0 0,2 0 0,1 0 0,2 0 1,0 0-1,0 0 0,0 0 0,-1 0 0,2 0 1,0 0-1,0 1 0,-2-2 0,3 1 0,-2 0 0,2 0 0,-1 0 0,-2 1 1,0 0-1,-3 1 0,1-1 0,-3 2 0,0 0 0,2 1 0,-2 0 0,0 0 0,2-1 0,0 1 0,1 0 0,3-1 0,0 1 0,2-2 0,0-1 0,4 0 0,0-1 0,3 0 0,-1 0 0,1 0 0,0-1 0,1 0 0,1 0 1,-3 1-1,2 0 0,1 0 0,0 2 0,1-1 0,2 1 0,0 0 0,1 0 0,2 0 0,0 0 0,2-1 0,0 0 0,1-2 0,-1 0 0,2-1 1,-2 0-1,2-1 0,-2 0 0,0 2 0,0-2 0,0 1 0,-2 0-1,-2 1 1,0 1 0,-3 0 1,0 1-1,-5 0 0,-2 0 0,1 2 0,-3-1 0,0 0 0,-2 0 0,2 1 0,-3 1 0,2-1-1,0-1 1,-4 1 0,2 1 0,-4-1 0,0 0-1,-4 0 1,-2 0 0,0 0 0,-2-1 0,-1 1 1,-3-2-2,-2 0 1,-4 1 0,0 0 1,-10-2-1,13 2 0,-13-2 0,0 0 0,0 0 1,0 0-1,0 0 1,0 0 0,0 0-1,0 0 0,0 0 1,0 0-8,10 9-17,-10-9 1,0 0-1</inkml:trace>
  <inkml:trace contextRef="#ctx0" brushRef="#br0" timeOffset="3281">2078 79 5,'0'0'15,"0"0"-1,0 0-2,-3-9-2,3 9-2,0 0 0,-5-10-2,5 10 1,-5-8-2,5 8 0,-8-11-1,8 11 0,-14-10-1,5 4-1,-1 2 1,-2-1-2,-3 0 0,-1 2 0,0 0 0,-1 0-1,-1 1 0,1 2 0,0 0 0,1 3 0,1 1 0,1 0-1,0 3 1,1 1 0,1 4-1,2 0 1,0 2 0,1 1 0,1 2 0,-1 1-1,3 1 1,-2-1 0,3 1 0,-2-1 0,1 1 0,-1-1 0,2 1 0,1-1 0,-1 1 0,2 1 0,0 0 0,3-1 0,0 2 1,1-1-1,2-1 0,2 1 0,0-3-1,1 0 2,1-3-2,-1 0 2,2-1-1,0-2 0,0-1 0,0 0 0,1-1 0,-1-2 1,0 0-1,1 0 0,-1-3 0,-8-4 1,17 8-1,-8-5 0,2-1 0,0-1 0,1 0 1,0-1-1,1-1 0,2 0 1,0-2-1,0-1 0,0-3 0,0 1 1,-3-3-2,2 2 2,-2-2-1,-1 0 0,-1 0 1,-1 1-1,-2 0 1,0-2 0,0 1 1,-2-1-1,0-3 1,-1-1 0,-1-1 0,2-1 0,-2-2 0,1 0 0,-2 0 0,2 1-1,-1 2 0,-1 0-1,1 0 1,-1 1-1,0 2 0,0 2 0,0 0-2,0 0-1,-2 10-3,3-15-6,-5 4-16,2 11-2,-1-9 1,1 9 1</inkml:trace>
  <inkml:trace contextRef="#ctx0" brushRef="#br0" timeOffset="76510">988 2828 10,'0'0'20,"-10"-8"-4,10 8-4,-10-4-3,10 4-2,-13-6-1,5 3 1,-2-2-2,-1 0 0,-1 0-1,-3-2 0,-3 2 0,-2-2-1,-3 1-1,-3 1 0,-1 0 0,-5 1-1,0 2-1,-2 0 1,-1 2-1,-4 2 1,-1 1-1,-2 4 0,-1 2 0,1 3 0,-2 2-1,3 2 1,3 1 0,1 1-1,5 2 1,3 2 0,0 2 0,3 0 0,3 3 0,2 2-1,1 3 1,4 5 0,3 1 0,5 2 0,3 1 0,6 3-1,3-1 1,8 1 0,3-3 0,5-3 0,2-3 0,5-2 0,2-5 0,6-4 1,2-5 0,1-2-1,1-6 1,4-3 0,2-3 0,1-4-1,2-3 1,-1-4-1,3-2 1,-3-3 0,1 0 1,-1-5 0,0 0 0,-3-5 0,0 2 1,-5-4 1,-2 0-1,-5-3-1,-4-1 1,-8-3-1,-2 1-1,-7-3 1,-4 0-2,-6-3 0,-3-4-4,1 1-3,-4-3-5,2-2-10,5 5-11,-3-5 3,10 10-1</inkml:trace>
</inkml:ink>
</file>

<file path=word/ink/ink2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11-18T12:10:11.02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0 459 2,'0'0'4,"0"0"-1,0 0 2,0 0-1,0 0 0,0 0 0,0 0 0,0 0 0,0 0 0,10 6 0,-10-6-1,0 0 1,0 0 0,8 2-1,-8-2 1,8 0 0,-8 0-1,11 0 0,-11 0-1,13 0 1,-13 0-1,16-1 0,-16 1 0,17-1 0,-7 0 2,2 0-2,1-1 0,0 1 0,2-1-1,0 1 1,-1 0-1,3-1 0,-2 1-1,0 1 1,-1 1-1,1-1 1,-1 1-1,1-1 1,0 1 0,-2 0-1,1 0 0,-2-1 1,2 1-1,-3 0 0,0-1 1,0 0-1,-1 0 1,-1 1 0,1-1-1,-2 0 1,0 1 0,-8-1-1,16 1 0,-16-1 1,15 1-1,-5 0 0,-2-1 1,2 0-1,-1 1 1,0-1-1,0 1 1,2-1 0,0 1 0,-1-1-1,2 1 1,-3 0 0,1-1-1,1 1 0,-1 0 0,0 0 1,-10-1-1,16 1 0,-16-1 0,16 2 1,-16-2-1,14 3 0,-14-3 0,14 3 1,-14-3-1,14 2 0,-14-2 0,14 3 0,-5-2 0,-1-1 0,-8 0 0,17 3 0,-8-1 0,-9-2 0,16 4 0,-8-3 0,0 1 1,2 0-1,-2-2 0,-8 0 0,13 2 0,-13-2 0,13 2 0,-13-2 1,0 0-1,11 1 0,-11-1 0,0 0 1,8 1-1,-8-1 0,0 0 0,10 1 1,-10-1-1,0 0 0,0 0 0,9-1 1,-9 1-1,0 0 0,0 0 0,0 0 1,0 0-1,0 0 0,0 0 1,0 0-1,0 0 0,0 0 0,0 0 0,0 0 1,0 0-1,0 0 0,0 0 1,0 0-1,0 0 0,0 0 1,0 0-1,0 0 0,0 0 0,0 0 0,0 0 0,0 0 1,0 0-1,0 0 0,0 0 0,0 0 0,0 0 0,0 0 0,0 0 0,0 0 0,0 0 0,0 0 0,0 0 0,0 0 0,0 0 0,0 0 0,0 0 0,0 0 0,0 0 0,0 0 0,0 0 0,0 0 0,0 0 0,0 0 0,0 0-1,0 0 1,0 0 0,0 0 0,0 0 0,0 0 0,0 0 0,0 0 0,0 0 1,0 0-1,0 0 0,0 0 0,0 0 0,0 0 1,0 0-1,0 0 0,0 0 1,0 0-1,0 0 1,0 0 0,0 0-1,0 0 1,0 0-1,0 0 0,0 0 1,0 0-1,0 0 0,0 0 1,0 0-1,0 0 1,0 0-1,0 0 1,0 0 0,0 0 0,0 0 0,0 0 0,0 0 0,0 0 0,0 0 0,0 0-1,0 0 1,0 0-1,0 0 0,0 0 0,0 0 1,0 0-2,0 0 2,0 0-1,0 0 0,0 0 0,0 0 0,0 0 0,0 0 0,0 0 1,0 0-1,0 0 0,0 0 0,0 0 0,0 0 0,0 0 0,0 0 0,0 0 0,0 0 0,0 0 1,0 0 0,0 0-1,0 0 1,0 0 0,0 0 1,0 0-1,0 0 0,0 0 0,0 0 1,0 0-1,0 0-1,0 0 1,0 0-1,0 0 1,0 0-1,0 0 0,0 0 0,0 0 0,0 0 0,0 0 0,0 0 0,0 0 0,0 0 0,0 0 0,0 0 0,0 0 0,0 0 0,0 0 0,0 0 0,0 0 0,0 0 0,0 0 0,0 0 0,0 0-1,0 0 1,0 0 0,0 0 0,0 0 0,0 0 0,0 0 0,0 0 0,0 0 1,0 0-1,0 0 0,0 0 0,0 0 0,0 0 0,0 0 0,0 0 0,0 0 0,0 0 0,0 0 0,0 0 0,0 0 0,0 0 0,0 0 0,0 0 0,0 0 0,0 0 0,0 0 0,0 0 1,0 0-1,0 0 0,0 0 0,0 0 0,0 0 0,0 0 0,0 0 0,0 0 0,0 0 0,0 0 0,0 0 0,0 0 0,0 0 0,0 0 1,0 0-1,0 0-1,0 0 1,0 0 0,0 0 0,0 0 0,0 0 1,0 0-1,0 0 0,0 0 0,0 0 0,0 0 0,0 0 0,0 0 0,0 0-1,0 0 1,0 0 0,0 0 0,0 0 0,0 0-1,0 0 1,0 0 0,0 0 0,0 0-1,0 0 1,0 0-1,0 0 0,0 0 0,0 0 0,0 0 1,0 0-1,0 0 0,0 0 1,0 0 0,0 0 0,8 3-1,-8-3 1,0 0 0,0 0 0,9 6 0,-9-6-1,0 0 1,9 6 0,-9-6 0,0 0 0,10 7 0,-10-7 0,0 0 0,12 7 0,-12-7 0,0 0 0,11 9 0,-11-9 0,0 0 0,11 7 0,-11-7 0,0 0-1,10 6 2,-10-6-1,0 0 0,8 5 0,-8-5 0,0 0-1,9 6 1,-9-6 1,0 0-2,9 5 1,-9-5 1,0 0-2,8 5 1,-8-5 1,0 0-1,10 6-1,-10-6 1,0 0 0,8 6 0,-8-6 1,0 0-1,8 6 0,-8-6 0,0 0 0,10 7 0,-10-7 0,0 0 0,10 7 0,-10-7 0,0 0 0,9 9 0,-9-9 0,0 0 0,10 8 1,-10-8-1,0 0 0,9 9 0,-9-9 1,0 0-1,8 11 0,-8-11 1,0 0-1,0 0 0,8 7 1,-8-7-1,0 0 0,9 8 0,-9-8 0,0 0 0,9 8 0,-9-8 0,0 0 0,9 9 0,-9-9 0,0 0 0,8 11 0,-8-11 0,0 0 0,9 8 0,-9-8 0,0 0 0,8 10 0,-8-10 0,0 0 0,10 9 0,-10-9 0,0 0 0,10 10 0,-10-10 0,0 0 0,10 9 0,-10-9 0,0 0 0,6 9 0,-6-9 0,0 0 0,11 11 0,-11-11 0,8 9 0,-8-9 0,7 10 1,-7-10-1,6 10 0,-6-10 0,6 11 0,-6-11 0,6 9 0,-6-9 0,6 9 0,-6-9-1,5 10 1,-5-10 0,7 10 0,-7-10 0,7 10 0,-7-10 0,6 11 1,-6-11-1,8 11 0,-8-11 0,7 10-1,-7-10 1,8 10 0,-8-10 0,8 13 0,-8-13 0,10 14 0,-10-14 0,12 12 0,-6-4 0,-6-8 0,13 15 0,-13-15 0,15 15 0,-6-8 0,-1 1 0,2 1 0,-1 0 0,1-1 0,0 1 0,2 0 0,-2 1 0,0-1 0,3-1 0,-2 3 0,0-3-1,1 1 1,-1 0 0,1-1 0,-1 1 0,1-2 0,-1 1 0,1-1 0,-3 0 0,2 0 0,-1 0 0,1 0 0,-1 0 0,0-1 0,0 1 0,0-1 0,-1-1 0,-1 1 0,-8-6 0,16 10 0,-16-10 0,12 9 0,-12-9 0,10 7 0,-10-7 0,10 9 0,-10-9 1,0 0-1,10 11 0,-10-11 0,0 0 0,8 9 0,-8-9 0,0 0 0,0 0 0,10 8 0,-10-8 1,0 0-1,0 0 0,8 6 0,-8-6 1,0 0-1,0 0 0,0 0 0,0 0 0,7 10 0,-7-10 0,0 0 1,0 0-1,0 0 1,0 0-1,0 0 0,0 0 0,0 0 0,0 0 1,0 0-1,0 0 0,0 0 0,0 0 0,0 0 1,0 0-1,0 0 1,0 0-1,0 0 0,0 0 0,0 0 0,0 0 0,0 0 0,0 0 0,0 0 0,0 0 0,0 0 0,0 0 1,0 0-1,0 0 0,0 0 0,0 0 0,0 0 0,0 0 0,0 0 0,0 0 0,0 0 0,0 0 0,0 0 0,0 0 0,0 0 0,0 0 0,0 0 0,0 0 0,0 0 1,0 0-1,0 0-1,0 0 1,0 0 0,0 0 0,0 0 0,0 0 0,0 0 0,0 0 0,0 0 0,0 0 0,0 0 1,0 0-1,0 0 0,0 0 0,0 0 0,0 0 0,0 0 0,0 0 0,0 0 0,0 0 0,0 0 0,0 0-1,0 0 1,0 0 0,0 0 0,0 0 0,0 0 0,0 0 0,0 0 0,0 0-1,0 0 1,0 0 0,0 0 0,0 0 0,0 0 0,0 0 0,0 0 0,0 0 0,0 0 0,0 0 0,0 0 0,0 0 1,0 0-1,0 0 0,0 0 0,0 0 0,0 0 0,0 0 0,0 0 0,0 0 0,0 0 0,0 0 0,0 0-1,0 0 1,0 0 0,0 0 1,0 0-1,0 0 0,0 0 0,0 0 0,0 0 0,0 0 0,0 0 0,0 0-1,0 0 2,0 0-1,0 0-1,0 0 2,0 0-1,0 0 0,0 0 0,0 0 0,0 0 0,0 0 0,0 0 1,0 0-1,0 0 0,0 0 0,0 0 0,0 0 0,0 0 0,0 0 0,0 0 0,0 0 0,0 0 0,0 0 0,0-9 0,0 9 0,0 0 0,0 0 1,0 0-1,0 0 0,0 0 0,0 0 0,0 0 0,0 0 0,0 0 0,0 0 0,0 0 0,0 0 0,0 0 0,0 0 0,0 0-1,0 0 2,0 0-2,0 0 1,0 0 0,0 0 0,0 0 0,0 0 0,0 0 1,0 0-1,0 0 0,0 0 0,0 0 0,0 0 0,0 0 0,0 0 0,0 0 0,0 0 0,0 0 0,0 0 0,0 0 0,0 0 0,0 0 0,0 0-1,0 0 1,-3-8 0,3 8 0,0 0-1,0 0 1,0 0-1,0 0 2,0 0-2,0 0 2,0 0-1,0 0 0,0 0 0,0 0 0,0 0 0,-4-9 0,4 9 0,0 0 0,0 0 0,0 0 0,0 0-1,0 0 1,0 0-1,0 0 1,0 0-1,0 0 0,1-8 1,-1 8 0,4-9 0,-4 9-1,7-12 1,-7 12 0,12-15 0,-4 7 0,0-1 0,1-1 0,1 0 0,2-2-1,-3-1 1,3 0 0,-1 0 0,0-1 0,2-1 1,-1 0-1,0 0 0,1-1 0,0 0 0,1-1 0,-1 2 0,0 1 0,1-1 1,-1 2-2,-1 1 2,-2 2-1,2 0 0,-4 3 0,-8 7 0,14-13 0,-14 13 1,9-9-1,-9 9 0,0 0 0,11-13 0,-11 13-1,8-10 2,-8 10-2,9-11 1,-9 11 1,8-11-1,-8 11 0,9-10 0,-9 10 0,0 0 0,11-10 0,-11 10 0,0 0 0,0 0 0,8-7 0,-8 7 0,0 0 0,0 0 0,0 0 0,0 0 0,0 0 0,0 0 0,0 0-1,0 0 1,0 0 0,0 0 0,0 0 0,0 0 0,0 0 0,0 0 0,0 0 0,0 0 0,0 0 0,0 0 0,0 0 0,0 0 0,0 0 0,0 0 0,0 0 0,0 0-1,0 0 1,0 0 0,0 0 0,0 0 0,0 0-1,0 0 1,0 0 0,0 0 0,9 9 0,-9-9-1,6 9 1,-6-9 0,8 14 0,-4-4 0,2-1 0,1 1 0,0 1 1,1 2-1,0 0 0,0 0 0,2 0 0,-1 1-1,1 0 1,0 1 0,1-1 0,-1 0 0,2 0 0,-1-1 0,0 1 0,-1-2 0,3-1 1,-3-1-1,1 0 0,2-1 0,-2 0 0,3 0 1,0-2-1,-1 1 0,0-1 0,0 1 0,0-1 0,-1 1 0,1-1 1,-2 1-1,-2-2 0,0 1 0,2-2 0,-3 1 0,-8-6 0,14 12 0,-14-12 0,12 10 1,-12-10-1,13 9 0,-13-9 0,9 7 1,-9-7-1,0 0 1,11 8-1,-11-8 0,0 0 0,9 5 0,-9-5 0,0 0 0,0 0 0,0 0 0,0 0 1,0 0-1,0 0 0,0 0 0,0 0 0,0 0 1,0 0-1,0 0 0,8 2 0,-8-2 0,0 0 0,0 0 0,0 0 1,0 0-1,0 0 2,0 0-2,0 0 1,0 0 0,0 0 0,0 0-1,0 0 1,0 0 0,0 0-1,0 0 1,0 0-1,0 0 0,0 0 0,0 0 1,0 0-1,0 0 0,3-10 0,-3 10 0,7-15 0,2 4 0,-1-1 0,3-4-1,3-1 1,2-3 0,1 2 0,3-3 0,1-2 0,-3 1 1,4-3-1,-2 0 1,0 1-1,-2 1 0,-2 1 1,-2 3-1,-3 2 0,-1 3 1,0 4-1,-3 2 1,-7 8-1,10-11 0,-10 11 0,0 0 1,0 0-1,8-8 0,-8 8 0,0 0 0,0 0 1,0 0-1,0 0 0,0 0 0,0 0 0,0 0 1,0 0-1,0 0 0,0 0 1,0 0-1,0 0 0,0 0 0,0 0 0,0 0 1,0 0-1,0 0-1,0 0 1,0 0 0,0 0 0,0 0 0,0 0 0,0 0 0,0 0 1,0 0-2,0 0 1,0 0 0,0 0 1,0 0-1,0 0 0,0 0 1,0 0 0,0 0 0,0 0 0,0 0 0,0 0 0,0 0 0,0 0-1,0 0 1,0 0 0,0 0-1,0 0 0,0 0-3,0 0-6,0 0-27,0 0 1,0 0-2,3-14 2</inkml:trace>
  <inkml:trace contextRef="#ctx0" brushRef="#br0" timeOffset="8015">2880 942 1,'0'0'9,"0"0"-2,0 0 0,0 0-1,0 0 0,0 0-2,0 0 0,0 0-1,0 0 1,0 0 0,2 9-1,-2-9 1,0 0 0,10 15 0,-10-15 1,13 15 0,-5-5 1,1 1-1,3 1 0,1-1 0,1 2 0,-1-1-1,2 1 0,0-2-1,3 3 0,0-3-1,-2 2 1,4-2-1,-2 1 0,1-2 0,-1 0 0,1-1 0,-2 0 0,0-1-1,-2-2 0,-2 1 0,1-1 0,-3-1-1,-1 0 1,-1 0-1,-9-5 1,13 8 0,-13-8-1,8 6 2,-8-6-2,0 0 1,0 0 0,9 5-1,-9-5 1,0 0 0,0 0 0,0 0-1,0 0 1,0 0 0,0 0 0,0 0-1,0 0 1,0 0-1,0 0 1,0 0-1,0 0 1,0 0 0,0 0 0,0 0-1,0 0 1,0 0-2,0 0-5,0 0-10,10 8-15,-10-8-1,0 0 0,-10-11 2</inkml:trace>
  <inkml:trace contextRef="#ctx0" brushRef="#br0" timeOffset="22295">2530 243 2,'-5'-9'10,"5"9"-2,-6-11-2,6 11 0,-8-11-2,8 11 0,-12-11 0,12 11-1,-17-13 1,7 5-1,-2 2 1,-1-3-1,-2 1 1,-1-1-1,-4-1 0,-3 0 0,-2-2-1,-1 0 1,-2 0-2,-3 1 1,-2-1-1,1 0 2,-3-1-2,3 3 1,-2 3-1,0-3 1,0 5-1,0-2 0,2 4 0,0 1-1,3 2 1,-1 3 0,1 1-1,0 1 0,3 0 0,0 3 0,0-2 0,1 3 1,1-1-1,0-1 0,2 2 0,0 0 0,1 1 1,2-2-1,-1 3 0,2-2 0,1 2 1,1-1-1,0 1 0,2 0 0,0 0 0,0 2 0,0 0 0,0 2 0,2 0 1,0 0-1,2 1 0,-2 2 0,0-1 0,3 2 0,1 0 1,-1-1-1,3 0 0,1 1 0,1-2 0,1-1 0,3 1 0,1-1 0,1 0 0,2-1 0,0 0 1,2-1-1,1 0 0,0-1 0,2 0 1,-1-1-1,1-1 0,2 0 1,-2 0-1,0 1 0,2-3 0,1 1 1,-2-1-1,2-1 1,2 0-1,0 0 1,2-2 0,1-1 0,3 1-1,-1-1 1,1-1 0,1 0-1,-1 1 0,-1-2 1,0 0-1,1 0 0,-2-1 1,0 1-1,0-1 0,-1 0 0,0 0 1,1 0-1,0-1 0,0 1 1,3-1-1,-1-1 0,1 0 0,2 0 1,2-2-1,0 1 0,0-1 1,3 0-1,-2 0 0,-2-1 0,1 1 0,0-1 0,-2 1 0,-2-1 1,1-1-1,-2 1 0,-1-2 0,0 2 0,0-1 0,2-1 1,-3 0-1,1 2 1,0-1-1,-2-1 0,-1 3 0,-1-2 1,0 0-1,-4 1 0,1 0 0,-2-2 0,0 1 0,0-1 0,-1 1 0,0-1 0,-1 0 1,1 0 0,-9 5 0,14-10 0,-14 10 0,14-9 1,-14 9-1,14-13 1,-14 13-1,11-15 0,-4 6 0,-2 1 0,-2 0-1,-3 8 0,7-15 0,-7 15-1,5-13-1,-5 13-2,5-11-3,-5 11-2,8-13-5,-5 1-9,9 5-5,-11-11 1</inkml:trace>
  <inkml:trace contextRef="#ctx0" brushRef="#br0" timeOffset="24014">2865 288 15,'0'0'23,"0"0"-6,0 0-5,0 0-2,0 0-2,1-10-2,-1 10-3,5-10 0,-5 10-1,8-13 1,-3 3-1,1 1 0,1-3 1,0 1-1,-1-2-1,1 1 1,-4-1-1,-3 0 0,-1 2 0,-2 2-1,-4-1 0,7 10 0,-15-11-1,6 8 0,-2 4 0,0 3 0,1 5-1,-1 3 1,1 5 0,2 1 0,0 6 1,4 0-1,2 2 1,2-1-1,4-1 1,0-2 0,5-3-1,-1-3 1,2-3-1,1-4-2,2-4-3,-1-2-4,0-8-7,5 2-5,-6-12-2</inkml:trace>
  <inkml:trace contextRef="#ctx0" brushRef="#br0" timeOffset="24482">3054 9 2,'-1'19'11,"-4"-4"-2,3 6-3,-2 3-1,2 6 1,-1 2-1,1 2-1,0 0 0,2-1-1,-1-4-1,2 0-1,1-7 0,0-2-2,0-6-2,-1-5-5,3 1-7,-4-10-3</inkml:trace>
  <inkml:trace contextRef="#ctx0" brushRef="#br0" timeOffset="24810">2965 325 10,'15'-22'12,"6"2"-3,-6-3-2,1-1-1,-3-2-1,1 1 1,-3-2 0,2 2 0,-4 2-2,1 4 1,-1 2-2,-3 6 0,-1 3-2,-5 8 2,8 0-2,-8 0 0,4 21-1,-4-4 1,1 5-1,1 3 1,0 3-1,2 2 1,-1-1-1,2 0 0,0-5 0,1 0-1,0-7 2,-1-2-1,-1-5 1,-4-10 1,8 10 1,-8-10 1,0 0-1,11-10 1,-4 2 0,0-6 0,1 0-1,3-4-1,-2 2-1,1-1 0,-1 4 0,-1 2-1,-8 11 0,11-10 0,-11 10-1,5 13 1,-2 0-1,-1 3 1,1 1-1,1 4 1,1-2 0,1-1 0,0-3 1,2-2-1,-8-13 0,14 14 1,-14-14 0,14 0 0,-14 0 0,14-14 0,-6 2 0,-1-4 0,1-1 0,0-4-1,-2 1 1,1 1-1,-1 3 1,-4 2-1,2 3 0,-4 11 0,0 0-1,0 0 1,6 10 0,-5 4-1,-1 3 0,2 2 1,-1 2 0,0 1-1,3-2 1,1-2 0,-1-3 0,0-4 0,1-2 1,-5-9-1,9 9 1,-9-9-1,11-5 1,-11 5 0,11-16-1,-4 2 1,2-2 0,0-2 0,0 1-1,0-1 0,-1 2 0,1 1 1,-4 4-2,-5 11 0,8-12 0,-8 12 1,0 0-1,10 13 0,-7 0 1,-1 4-1,3 3 2,-1 5-2,1 4 2,-1 2-2,-2 0 2,1 3-1,0-2 0,0 0 0,-4-2 1,0-2 0,-4-3 0,1-4 0,-4-6 0,1-3 0,-3-6-1,1-5 2,-1-4-2,-1-8-1,4-5 1,-1-7-1,4-5 0,2-10 0,2-5 1,3-5-1,2-3 1,4 0 0,1 0 1,1 4 0,2 7 0,-3 6 0,0 10 0,-4 4 1,1 9 0,-7 11 0,5-11-1,-5 11-1,0 0 1,-1 13-1,0 2 0,0 7-1,0 6 0,1 7 0,0 3 1,2 5 0,0-1 0,1-2 0,0-4 0,1-6 0,0-4 0,1-6-1,-1-5-3,2-4-8,-1 1-17,-5-12 0,0 0 0,-2-10 0</inkml:trace>
  <inkml:trace contextRef="#ctx0" brushRef="#br0" timeOffset="54714">1078 1062 5,'0'0'6,"0"0"0,0 0 1,0 0 1,0 0 0,0 0 0,0 0 0,0 0 0,0 0-1,0 0 0,0 0-2,0 0 1,0 0-2,0 0-2,0 0 0,2-9-1,-2 9 0,0 0-1,0 0 1,8-4-1,-8 4 0,0 0-1,10 6 1,-10-6 0,11 10 0,-11-10 0,11 13 0,-11-13 0,11 14 0,-11-14 0,8 12 1,-8-12-1,7 13 0,-7-13 0,8 9 1,-8-9-1,4 10 0,-4-10 1,1 9 0,-1-9-1,-2 9 1,2-9 0,-5 12-1,5-12 1,-10 9 0,10-9-1,-8 8 1,8-8-1,0 0 1,-10 5-1,10-5 1,0 0-1,0 0 0,0 0 1,0 0-1,0 0 0,0 0 0,0 0 0,0 0 0,0 0 0,0 0 0,0 0 0,0 0 0,0 0 0,10 10 0,-10-10 0,10 12 0,-5-4 0,-5-8 1,12 18 0,-6-8 0,-2 1 0,1 0-1,-2-2 1,0 2 0,-2-2 0,1 1 0,-2-10 0,2 15 1,-2-15-1,-1 11 1,1-11 1,-2 9 0,2-9-1,0 0 1,0 0 1,-9 9-1,9-9 0,-11 3-1,11-3 1,-14 1-1,4-2 1,1 0-1,-1-2 0,0 2-1,2-2 1,8 3-1,-15-4 0,15 4-1,-11-5 1,11 5-1,0 0 1,-10-4-1,10 4 0,0 0 0,0 0-1,0 0 0,0 0-1,0 0-4,0 0-6,0 0-15,0 0-6,0 0 1,0 0 0</inkml:trace>
</inkml:ink>
</file>

<file path=word/ink/ink2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11-18T12:10:37.90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2151 327 4,'0'0'13,"1"-11"0,-1 11-2,-1-9-1,1 9-2,-7-11 0,7 11-1,-14-15-1,7 5 2,-2 1-2,-3-3 0,-3 1-1,-3-3-1,-4 0-1,-6 0 0,-3-1-1,-4 1 0,-6-1 0,-5 0 0,-2 1 0,-8 0-1,-3 3 1,-3-2 0,-4 2-1,-2-1 0,-2 3 0,-1 0 0,-2 0 0,-1 2 0,0-1-1,-1 3 1,1 0-1,0 0 0,2 3 0,-1 2 0,1 2 0,1 2 0,2 3 0,1 4-1,2 1 1,2 4 0,4 0 0,3 3-1,7-1 1,6 2 0,7-2-1,5 0 1,8-3 0,4-1-1,4 0 0,6-2 0,2 0 1,2 1-1,2 0 0,4 2 1,0 2-1,2 2 1,2 2-1,2 3 1,0-1 0,2 3 0,0 0 0,2-1 0,2-1 0,2 2 1,0-3-1,3-1 0,2 1 0,1-3 1,2-1-1,4 0 1,2-2-1,2-1 0,4-2 1,6-1 0,1-4 0,8 0 0,3-3 0,8-2 0,4-3 0,5-4-1,6 1 1,7-1-2,3 0 2,2-2-2,3 1 2,-1 1-2,3 1 2,0 1-1,-2 1 0,-4-1 1,-5 0-1,-3 0 1,-4 0 0,-8-2 0,-6-1 0,-11-3 1,-5-1 0,-5-3 0,-8 2 0,-5-2-1,-6 1 0,-5 3 0,-4-1-1,-3 5-2,-8 3-1,9-5-5,-9 5-9,0 0-10,0 0-4,0 0 1,12-3-1</inkml:trace>
  <inkml:trace contextRef="#ctx0" brushRef="#br0" timeOffset="1516">2372 254 18,'-1'-16'24,"1"16"1,0 0-10,0 0-2,3 15-5,-2 2-4,0 9 0,1 5-2,0 6-1,-1 7 1,3 3-1,-3 2 0,2-2 0,1-3 0,1-1 0,-3-6-1,2-4 1,0-4-1,-2-5-1,0-4-2,-1-5-1,0-6-4,-1-9-5,0 0-8,0 0-4,-10-21 0</inkml:trace>
  <inkml:trace contextRef="#ctx0" brushRef="#br0" timeOffset="1797">2382 305 24,'-2'-35'20,"7"13"-1,-4 2-4,3 8-2,-1 4-5,-3 8-1,0 0-3,9 3-1,-4 8-1,3 5-1,-1 2 0,0 6 0,0 2 0,1 3 0,-2-1 0,-2-1-1,1-1 1,-6-4-2,2-4-1,-1-3-2,-2-7-1,2-8-4,-3 9-3,3-9-2,-3-12 0,2-4 2,2-2 1,0-8 1,4-2 4,-1-4 3,3 1 6,1 3 2,-2 1 2,1 6 2,-2 4 0,1 7 0,-6 10-2,9-5 1,-9 5-2,8 18-1,-5-4-2,4 6-1,-1 2-1,0 3 1,0 0-2,-1-1 1,0-2-1,-1-6 1,0-1 0,-2-7 2,-2-8 2,0 0 0,0 0-1,5-8 0,-3-6 0,-1-4-1,4-3 1,-4-3-5,3-2-1,2 4-2,0 1 1,5 4-3,-4 5 1,3 6-2,-10 6 1,14-1 0,-14 1 2,11 11-1,-6-3 2,-4 5 2,0 1 1,-3 3 1,2 1 0,0 2 1,-1 1-1,-1 1 2,1-2-1,-1-2 0,3-2 0,3-3 0,-3-3 1,-1-10 1,7 10 1,-7-10 0,12-3 1,-2-5-1,-3-2 0,-1-6-1,0-3-1,0-5 0,-2-1-2,-3-1 0,-1 4-1,1 0 0,-2 3-3,0 5-2,-3 5-4,4 9-5,-10-1-8,2 1-7,8 10 1,-8-6 1</inkml:trace>
  <inkml:trace contextRef="#ctx0" brushRef="#br0" timeOffset="2688">2835 250 19,'0'0'24,"0"0"-1,0 0-8,-5 11-3,4 1-4,4 5-2,-1 6-2,-2 4-1,3 6 1,0 3 1,0 2-1,-1 0-2,-1-1 0,0-1-1,0-3 0,2-3 0,0-4 0,-2-4-1,4-6 0,-6-2-1,2-6-1,-1-8-1,0 0-1,-8-5 0,1-8 0,2-6 0,-4-5 1,6-8 0,-4-6 3,4-6 1,0-4 2,3-4 0,2 3 2,1-1 0,3 8 0,-2 2 1,6 10-1,-3 5-1,3 10-2,-7 6 0,-3 9 0,14 2-2,-10 8 1,2 5-1,-4 7 0,2 2 0,-1 3 1,3 2-1,-4 0 1,1 0-1,-1-5-1,-1-3-1,-3-6-1,2-1-2,0-14 1,1 12-1,-1-12 0,9-9 0,-5-1 1,5-6 1,2-3 1,-1-3 1,3-1 2,-2-1 0,-1 4 2,-5 1 1,1 5 0,-1 3 1,-5 11-2,6-9 1,-6 9-1,0 0-2,1 17 0,0-4-1,0 2-1,2 4 0,0 1 1,3 2 0,0-2 0,3-1 1,-1-3-1,-1-4 0,-7-12 1,13 12 0,-13-12 0,11-4 1,-11 4-1,8-20 1,-2 5-1,-3-4 0,1-1-1,-2-1 1,0 1-1,0 4 1,0 2-1,-2 2 0,0 12-1,1-8 2,-1 8-2,6 8 2,-4 3-2,1 3 2,1 2-2,2 3 1,0 2 0,-1 4 0,1 0 2,-1 2-2,2 0 0,-2-2 0,0 2 0,-2-1 0,1 1 2,-1-4-2,-1 0 0,0-4 0,0 0 2,-2-2-2,3-3 1,-1 0 0,-3-2-2,-3-1 1,3 1 0,-1-2 1,2 0-1,0-10 1,-6 15-1,6-15 0,-10 10 0,10-10 0,-15 0-1,4-3 0,-8-5 0,1-2-1,-4-4 1,2-1-3,-1-4 2,3 0-5,1-3-1,6 0-12,8 6-10,-4-11-1,17 9 1</inkml:trace>
  <inkml:trace contextRef="#ctx0" brushRef="#br0" timeOffset="4000">3272 191 25,'-4'17'17,"7"8"0,-4-1-3,4 4 0,-1 1-4,3 1-2,1 0-1,-1-1-3,2-3 0,-2-4-1,0-2-1,0-5-1,0-4-2,-5-11-6,11 17-20,-11-25-1,0 8 1,-1-27 0</inkml:trace>
</inkml:ink>
</file>

<file path=word/ink/ink2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9T11:47:56.34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133 416 17,'0'0'17,"3"-6"0,-3 6-2,-1-8-1,1 8-1,-2-8-3,2 8-1,-5-10-1,5 10-1,-7-9-1,7 9 0,-11-9-2,4 5 0,0 1-1,-2 2 0,0 0-1,0 1-1,1 2 0,-1 3-1,-1 0 0,3 3 0,-2 1 0,1 3 0,3 0 0,0 3 0,1 1 0,1 0 0,2 0 0,1 2 0,2-2 0,1 0 0,1-1 0,0 0 0,1-2-1,-1-3 1,1 0 0,-1-2 1,2-2-2,-6-6 2,10 8-2,-10-8 0,10 4-2,-10-4-6,13-4-11,-3 3-9,-6-8-1,7 3 0,-5-7 1</inkml:trace>
  <inkml:trace contextRef="#ctx0" brushRef="#br0" timeOffset="485">205 403 9,'0'0'20,"-1"6"-4,1-6-3,0 9-1,-2-3-1,3 6 1,-2 0-3,-1 2-1,2 3-1,0 1-2,2 0-1,-2 1-2,2-1 0,1-2-1,1-1-1,0-2 1,-1-2-2,1-3-1,-1-2-3,-3-6-6,8 8-11,-7-14-5,6 4 0,-5-10 1</inkml:trace>
  <inkml:trace contextRef="#ctx0" brushRef="#br0" timeOffset="1078">339 361 20,'0'0'24,"0"0"2,0 0-7,0 0-5,0 0-2,0 0-2,2 10-3,-4-2-1,3 3-1,-2 1-1,2 4 0,0 1-1,1 1 0,0-1-2,2 1 1,-1-1-1,2-3 0,-1-1-1,0-1 1,-1-3 0,-1-2-2,1 0 0,-3-7-1,0 0-2,3 6-2,-3-6-7,0 0-7,-4-7-10,4 7-1,-8-8 2</inkml:trace>
  <inkml:trace contextRef="#ctx0" brushRef="#br0" timeOffset="1422">229 501 26,'0'0'25,"0"0"2,10-7-4,-10 7-10,7-4-2,0 4-3,-1-2-2,2 2-2,2 0-7,0 1-10,1-5-14,7 5-2,-4-6 0,7 4 0</inkml:trace>
  <inkml:trace contextRef="#ctx0" brushRef="#br0" timeOffset="2953">537 445 11,'0'0'24,"-5"-7"0,5 7-5,0 0-3,0 0-5,1-7-4,-1 7-2,0 0-1,0 0-2,0 0-1,6 0 0,-6 0-1,6 3 0,-6-3 0,7 7 0,-7-7-1,7 10 1,-5-5-1,0 2 0,-1-1-1,0 2 0,-2-2 1,-1 1-1,2-7 0,-5 10 1,5-10 0,-5 7 0,5-7 0,0 0 0,0 0 1,-6 5-1,6-5 0,0 0 1,0 0-1,0 0 1,6 8 0,-6-8 0,7 9 0,-4-4 0,1 2 1,0 1 0,-2-1 1,0 0 1,0 0 1,-3 0 1,1-2 0,0-5 2,-4 9 0,4-9 0,-8 4 0,8-4 0,-9-1-2,3-2 1,6 3-3,-11-9-1,6 4-1,-1-1-1,1 0-3,5 6-5,-6-10-11,3 2-13,3 8-1,7-11 0,2 7 1</inkml:trace>
  <inkml:trace contextRef="#ctx0" brushRef="#br0" timeOffset="3813">876 390 28,'0'0'26,"0"0"2,-7-8-6,7 8-6,-2-6-3,2 6-3,-6-8-2,6 8-1,-7-7-1,7 7 0,-7-4-2,7 4 0,-8-2-1,8 2-1,-7 1-1,7-1 0,-9 6-1,3-2 0,2 3 1,-2 1-2,1 3 1,1 2 0,1 1 0,-1 2-1,2 0 1,3 2 0,0-1 0,3 0-1,-1-1 1,3 0 0,-1-2 1,1-1-1,1-2 0,0-2-1,-1-2 0,2-1-3,-2-3-3,3 0-7,-2-3-9,-7 0-10,16-6-1,-10-3 2,5 2 1</inkml:trace>
  <inkml:trace contextRef="#ctx0" brushRef="#br0" timeOffset="4266">966 375 21,'5'7'24,"-5"-7"1,2 10-6,-1-3-4,0 3-3,0 2-2,-1 2-1,1 2-2,-2 1-1,3 1-1,-1 0-2,2-1-1,-1-1 0,1-1-1,1-2-1,0-3-2,1 0-3,-5-10-6,8 9-10,-1-5-9,-7-4-1,8-5 0</inkml:trace>
  <inkml:trace contextRef="#ctx0" brushRef="#br0" timeOffset="4563">1095 377 9,'2'7'24,"2"3"1,-6-3-3,3 4-4,-1 2-4,0 3-2,0 1-2,1 2-2,0-1-2,1 1-1,1 0-1,0-2-1,1-1-1,-1-3 0,1-2-2,-1-2-1,-1-3-2,2 0-4,-4-6-10,0 0-14,0 0 0,-8-9 0,6 3 1</inkml:trace>
  <inkml:trace contextRef="#ctx0" brushRef="#br0" timeOffset="4860">984 481 17,'0'0'29,"7"3"0,-7-3 1,9-3-11,-2 1-5,-1 0-7,2 0-6,0 0-10,1 2-12,-2-5-9,4 6 0,-4-5 0</inkml:trace>
  <inkml:trace contextRef="#ctx0" brushRef="#br0" timeOffset="5172">1186 457 19,'0'0'25,"0"0"0,0 0-4,0 0-7,0 0-3,0 0-3,0 0-2,0 0-1,0 0-2,0 0 1,7 8-2,-7-8 0,6 8-1,-5-2 0,1 1-1,-2 1 0,0 1-1,-2-1-1,-1 2 0,-1-1 0,1 1-1,-1-3 1,0-1-1,4-6 0,-6 11 1,6-11 0,-2 7 1,2-7 0,0 0 2,7 4 0,-7-4 1,11 3 2,-4-2 0,2 0 1,-2-1 0,3 1 0,-4-3-1,2 2 0,-1-1-2,-7 1-5,10-6-18,-4 7-9,-6-1-1,0 0 0</inkml:trace>
  <inkml:trace contextRef="#ctx0" brushRef="#br0" timeOffset="6860">1563 395 11,'0'0'22,"3"-7"1,-3 7-6,0 0-2,0 0-3,0 0-3,3-6 0,-3 6 0,0 0-1,-2-6-1,2 6 0,0 0-1,-9-8-2,9 8 0,-8-8-2,8 8 1,-9-8-1,9 8-1,-9-5-1,9 5 1,-9-2-2,9 2 1,-9 4 0,9-4-1,-11 8 1,5-2 0,-2-1-2,0 4 2,0-2 0,0 3 0,1 0 0,0 1 0,1 1 0,2 1 0,1 0-1,1 0 1,2 0 0,1 1 1,2-1-1,1-1 0,2-1 0,1 0 2,1-2-1,2 0 0,1-1 0,0-2 0,2-1 0,0 0 0,0-3 0,1 0 1,-1-2-1,-1 1 0,-1-2 0,0-1 1,-2 0-1,0 1 0,-1-2-1,-1 0 1,-1 1-1,1-1 1,-7 3-1,10-5 1,-10 5-1,7-4 1,-7 4 0,0 0-1,0 0 1,0 0 0,0 0-2,0 0-2,5-1-5,-5 1-27,0 0 1,0 0-1,-5-7 1</inkml:trace>
  <inkml:trace contextRef="#ctx0" brushRef="#br0" timeOffset="10203">1897 205 20,'0'0'25,"0"-6"1,0 6-5,0 0-5,0 0-4,-5 7-2,5-7-3,-7 10 0,1-4-2,1 4-1,-3 0 0,0 2 0,-1 2-1,0 1 0,-1 3 0,0 2-1,0 0-1,2 2 1,0 0-1,3 0-1,2 1 1,1 0 0,4-3-1,1-1 0,2 1 1,2-2-1,0 0 1,2-1 0,0-2 0,-1-1 0,-1-2-1,1-2 1,-2-2 0,-1-1-1,-5-7 1,6 7-1,-6-7 1,0 0-1,0 0 1,0 0 0,0 0-1,0 0-1,6 6-2,-6-6-17,-4-6-13,4 6-1,-4-14-1,4 5 1</inkml:trace>
  <inkml:trace contextRef="#ctx0" brushRef="#br0" timeOffset="11719">2086 350 13,'0'0'23,"2"-7"-1,-2 7-3,1-7-6,-1 7-3,-1-7-2,1 7-1,-4-9 0,4 9-2,0 0 1,-5-7-1,5 7 0,0 0-2,-6-5 0,6 5 0,-6-3-1,6 3-1,-9-2 1,9 2-1,-11 0 0,6 0 0,5 0 0,-12 5-1,7-2 1,-3 2 0,2 0-1,-1 2 1,-1 0 0,1 3-1,0 1 0,2 1 1,0 2-2,2 1 1,3 0 0,1 1 0,3 0 0,1 0 0,1-1 0,1 0 0,2-3 0,-1-2 0,1 0 0,-1-3-1,-1-2-2,1 0-3,-8-5-8,10-2-15,-1 3-3,-5-7 1,3 3 1</inkml:trace>
  <inkml:trace contextRef="#ctx0" brushRef="#br0" timeOffset="12235">2165 309 10,'6'6'21,"-6"-6"2,2 10-5,-2 1-4,0 3-3,-3 2 0,2 2-2,0 2-1,-2 0-2,0 0-1,1-2-1,2-1-2,1-3-1,2-3-1,-1-1-5,0-4-7,-2-6-16,10 3-1,-8-8 1,7 2 0</inkml:trace>
  <inkml:trace contextRef="#ctx0" brushRef="#br0" timeOffset="12485">2273 340 15,'0'0'25,"4"13"0,-7-7 2,3 3-14,0 4-3,-1 1-1,1 2-3,-1 0 0,1 1-2,0-1-1,0-1-2,1-2-3,-1-2-6,1-3-13,2 3-7,-3-11-2,-2 9 2</inkml:trace>
  <inkml:trace contextRef="#ctx0" brushRef="#br0" timeOffset="12766">2223 419 15,'10'-1'18,"-10"1"-4,14-2-6,-6 2-3,1 0-4,-1 0 1,1 3-2,-2-1 1,0 4 1,0-1-1,-1 2 1,-2 1 0,0 1 0,-1 1 0,-1 0 0,0-1 0,-2 1 1,0 0 0,0-2-1,-2-1-1,1-1 1,1-6 1,-1 7 1,1-7 0,0 0-1,10-1-2,-3-4-12,6 3-12,-5-7 1,6 7-1,-4-9-2</inkml:trace>
  <inkml:trace contextRef="#ctx0" brushRef="#br0" timeOffset="13625">2568 325 16,'0'0'25,"-8"-9"1,8 9-4,-7-9-3,7 9-5,-9-6-4,3 4-1,6 2-2,-9 0-2,9 0-1,-11 12-1,5-2-1,-1 3-1,0 2 0,1 2 0,0 2-1,2 1 1,1 0-1,3-3 0,2-1 1,3 0-1,1-2 0,3-3-1,-1-3-3,4 0-7,-2-4-13,1-5-7,3 2-1,-4-8 1</inkml:trace>
  <inkml:trace contextRef="#ctx0" brushRef="#br0" timeOffset="13969">2669 314 37,'-1'13'28,"-3"-4"2,6 2-7,-3 4-9,-2 0-4,2 3-3,-3-1-1,3 2-3,0-2 0,0-1-1,1 0-1,1-4-4,2 0-4,-1-5-8,-2-7-14,11 8-3,-11-8 2,12-3-1</inkml:trace>
  <inkml:trace contextRef="#ctx0" brushRef="#br0" timeOffset="14219">2769 312 23,'0'0'24,"3"9"2,-3 0-7,1 3-6,-1 3-1,0 2-4,0 3-1,-1 0-2,1 0-1,-1 0-1,0-3-1,1-1-1,0-3-2,0-2-5,1-3-5,-1-8-11,6 10-7,-6-10 0,0 0 0</inkml:trace>
  <inkml:trace contextRef="#ctx0" brushRef="#br0" timeOffset="14485">2686 438 23,'0'0'25,"0"0"2,0 0-8,8 3-5,-2-2-2,0-3-2,2 1-3,1-1-7,1 1-12,-3-4-14,5 5-3,-5-6 0,6 6 0</inkml:trace>
  <inkml:trace contextRef="#ctx0" brushRef="#br0" timeOffset="14782">2849 432 16,'0'0'25,"0"0"0,0 0 2,0 0-14,3 8-5,-3-8-3,3 6-3,-3-6-1,4 9 0,-4-9-1,5 11 1,-3-5 0,0 1-1,-2-7 1,2 10-1,-2-10 0,2 10 0,-2-10 0,1 8 0,-1-8 0,1 7 0,-1-7 0,2 7 0,-2-7 0,2 10-1,-2-10 1,-1 11 0,-1-6-1,-1 3 1,0-3 0,0 1 1,3-6 0,-9 9 2,9-9 0,-9 6 1,9-6 0,-6-1-1,6 1-1,-6-5-4,6 5-8,-10-15-18,10 15-2,-6-18 1,5 9 0</inkml:trace>
  <inkml:trace contextRef="#ctx0" brushRef="#br0" timeOffset="15328">2926 204 19,'0'0'28,"0"0"1,7-4 1,-7 4-11,0 0-6,0 0-4,2 6-3,-1 2-1,1 1-1,3 4-1,0 1 0,1 5 2,2 0-2,1 4 0,-1-2-1,1 2 0,-1-1 0,0-1-1,-3 0 1,0 1-1,-2-1 0,-2-1 0,-2 1 0,0-1 0,-4 2-1,-3-1 1,1-1-1,-3-1 1,-1-1-2,0-1 1,0-3 0,0-2-1,2-3 0,2-1-2,2-2 0,5-6-3,-6 6-6,6-6-12,0 0-10,0 0-1,3-9 3</inkml:trace>
  <inkml:trace contextRef="#ctx0" brushRef="#br0" timeOffset="15891">3177 254 8,'0'0'23,"0"0"3,0 0-6,0 0-1,0 0-4,-6-1-2,6 1-2,0 0-1,-8 0-2,8 0-1,-6 5-2,6-5 0,-11 10-2,3-1 0,-1 0-1,0 2 0,-2 4 1,0 1-2,0 0 1,1 3 0,1 0-1,2 2 0,-1-1 0,4 2-1,1-1 1,2-1-1,2 2 1,1-2-1,1-1 1,1 0 0,1-2-1,1-1 1,0-2 0,0-1-1,1-2 1,-2-1 0,2-1-1,-1-1 1,0-2 0,-6-6-1,9 9 1,-9-9 0,7 5-1,-7-5 1,0 0-1,0 0 0,0 0-3,0 0-8,0 0-26,0 0 1,-5-12 0,3 4-1</inkml:trace>
  <inkml:trace contextRef="#ctx0" brushRef="#br0" timeOffset="18985">3316 366 14,'6'2'25,"-8"-9"2,2 7-6,4-6-3,-4 6-2,0-8-2,-3 2-4,3 6-1,-8-10-2,8 10-1,-11-10-1,5 8-2,-1-1-1,0 1 0,0 1-1,-1 1 0,2 1 0,-2 1-1,1 0 0,0 3 0,1 2 0,-2 2-1,2 2 1,1 3 0,0 1 0,1 1-1,2 4 1,1 0-1,3 0 1,1 0 0,2-1 0,2-1 0,1-1 0,2-2 0,0-2-1,-1-4-2,2 0-5,-1-6-6,0-4-16,1 1-3,-2-7 0,1 1 0</inkml:trace>
  <inkml:trace contextRef="#ctx0" brushRef="#br0" timeOffset="19438">3405 358 22,'0'0'25,"3"13"1,-1-3-8,0 1-3,-2 3-3,0 2-3,-1 4-1,-1 0-2,0 0-1,0 1-3,0-2 0,1-1-2,2-4-2,1-1-5,1-5-7,-3-8-15,10 2-1,-8-8 1,7 1-1</inkml:trace>
  <inkml:trace contextRef="#ctx0" brushRef="#br0" timeOffset="19688">3502 357 22,'7'5'26,"-7"-5"1,-2 15 2,0-2-15,0 0-2,1 3-3,-1 1-2,2 3 0,0-3-2,2 2-1,1-1-1,0-2-1,-1-1-1,1-3-3,1-1-4,-4-11-5,5 7-17,-5-7-3,0 0-2,0 0 2</inkml:trace>
  <inkml:trace contextRef="#ctx0" brushRef="#br0" timeOffset="19953">3448 456 10,'0'0'23,"15"1"0,-8-5-4,2 3-19,3 3-17,-12-2-3,14-4-2</inkml:trace>
  <inkml:trace contextRef="#ctx0" brushRef="#br0" timeOffset="20141">3613 440 38,'0'0'28,"7"-3"1,-7 3-9,7-2-6,-7 2-6,7 3-2,-7-3-2,4 10-1,-3-2-2,-3 3 1,0 1-1,-2 1 0,0 0-1,3 0 0,-3-2 1,0-1-1,2-2 0,2-8 0,1 9 0,-1-9 0,9 2 0,-9-2 0,11 2 0,-4 0 0,0 0 0,-1 2 0,0 1 0,-6-5 0,8 12 0,-6-5 0,-2 0 0,0-7 1,-3 11-1,3-11 1,-7 6-1,7-6 0,-9 2-3,9-2-4,-9-4-16,3-6-6,5 3-3,-4-9 2</inkml:trace>
  <inkml:trace contextRef="#ctx0" brushRef="#br0" timeOffset="20672">3753 249 30,'0'0'28,"7"1"1,-7-1 1,0 0-14,1 8-5,-1 0-2,3 4-2,-1 2 0,3 7 0,0 1-1,4 5-2,-2 0 0,2 3-1,-3 2-1,2 2 0,-3-1-1,0-1-1,-4 0-1,-7-2-3,-1-2-21,-3 1-10,-7-8 1,0 1-2,-4-9 1</inkml:trace>
  <inkml:trace contextRef="#ctx0" brushRef="#br0" timeOffset="27282">4083 338 2,'0'0'7,"0"0"-2,0 0 1,0 0 0,0 0 1,0 0 0,0 0 0,0 0 2,0 0-1,0 0 1,0 0 0,0 0-1,0 0-1,0 0-2,0 0-1,0 0-1,0 0 0,1-7-1,-1 7 0,0 0 0,0 0-1,-1-6 1,1 6-1,0 0 0,0 0 1,-2-7 0,2 7 0,0 0 0,-5-8 0,5 8 1,-4-6-1,4 6 1,-7-7-1,7 7 0,-10-7 1,10 7-1,-7-5 0,0 3-1,7 2 1,-10-1-1,10 1 0,-13 2 0,8 1-1,-3 2 0,0 0 0,1 3 0,1 1 0,0 3 0,0 3-1,3 0 1,1 3 0,3 1 0,3 0 0,1 0 0,1-1 0,4-1 1,2-3-1,1-2 0,-1-1 1,2-3-2,-1-3-4,2 0-8,1-2-17,-5-8-1,3 3 0,-5-7 1</inkml:trace>
  <inkml:trace contextRef="#ctx0" brushRef="#br0" timeOffset="27907">4217 268 24,'0'0'25,"1"7"2,1 1-6,-2 3-8,-3 3-1,1 4-1,-2 0-3,2 3-1,-1-1-2,2 1-1,-1-2-1,3-1-1,1-4-2,1-2-2,1-1-4,-1-5-3,3-1-9,0-1-11,-6-4-3,12-5 2,-9-5-1</inkml:trace>
  <inkml:trace contextRef="#ctx0" brushRef="#br0" timeOffset="28141">4325 300 14,'6'-1'26,"-6"1"0,0 0 4,0 12-13,-3-2-5,3 5-2,-3 0-2,2 3 0,-1-1-1,2 1-2,0-1-2,4 0 1,-2-5-4,1 0 0,2-2-6,-2-3-4,-3-7-13,11 11-9,-11-11-1,0 0 2</inkml:trace>
  <inkml:trace contextRef="#ctx0" brushRef="#br0" timeOffset="28422">4269 391 11,'7'3'23,"-7"-3"1,7-5-1,-7 5-10,7-5-6,-7 5-3,6-2-2,-6 2-2,10-1 0,-10 1 0,10 0-1,-4 0 1,2 0 0,-1 1 0,1-1-1,-1 0-1,0 1 0,1 0 1,-2 0-1,-6-1 1,10 5 0,-10-5 0,4 5 3,-4-5 0,3 8 1,-3-8 1,1 11 0,-1-11 1,0 11 0,0-5-1,1 1 0,-2 1 0,1-1 0,0 1-1,-1-1 0,0 0-1,0-1 0,1 0 0,0-6 0,1 8 0,-1-8 0,0 0 2,0 0-1,7 4 1,-7-4-1,9-2 2,-3 0-2,3 0-1,1 1-2,-1-2-7,4-2-26,0 5 0,-3-5-1,2 5 1</inkml:trace>
  <inkml:trace contextRef="#ctx0" brushRef="#br0" timeOffset="29688">4699 299 1,'0'0'4,"0"0"1,0 0 0,0 0 0,0 0 2,0 0 0,0 0 0,0 0 1,0 0 0,0 0 0,0 0-1,0 0 1,0 0-1,0 0-1,0 0 0,0 0-2,0 0 1,0 0-1,0 0-1,0 0 1,0 0 0,0 0 0,0 0 0,0-6 0,0 6 0,0 0-1,0 0 1,-4-8-1,4 8 1,-4-6-1,4 6 1,-4-8-1,4 8 1,-6-7 0,6 7-1,-7-7-1,7 7 0,-9-4 0,2 2 0,0 2-2,0 0 1,0 1-1,-1 2 0,0 0 0,0 2 0,2 2 0,0 2 0,0 2 0,1 3 0,0 1 0,2 2 0,0 2 0,3-1 0,2 1 0,2-1 1,2 0-1,5-4 0,0-1 1,3-2-1,2-2-1,1-3-1,-2-3-2,2 1-8,-2-6-10,-3-2-12,3 1 0,-3-5 0,2 2 2</inkml:trace>
  <inkml:trace contextRef="#ctx0" brushRef="#br0" timeOffset="30328">4851 266 30,'0'0'26,"0"0"3,0 0-10,0 0-5,-1 11-1,0-6-4,1 5 0,-3 1 0,3 5-2,-3-1 1,2 2-4,0 0 1,2 1-2,-2-1-1,2-1 0,2-3-2,-1-2 0,1-1-3,-1-3-1,4-1-4,-6-6-7,8 2-17,0-1-2,-8-1-1,13-9 2</inkml:trace>
  <inkml:trace contextRef="#ctx0" brushRef="#br0" timeOffset="30625">4978 282 11,'2'8'27,"1"2"3,-6-4 1,1 5-12,1 4-3,-2-1-2,3 4-3,-3-1-3,3 1 0,-1-1-4,2 1 0,0-3-1,1-1-1,1-2-1,0-1-1,0-2-1,0-3-2,0 1-2,-3-7-3,0 0-12,6 5-13,-6-5-3,-2-8 3,-2-1 0</inkml:trace>
  <inkml:trace contextRef="#ctx0" brushRef="#br0" timeOffset="30922">4867 377 33,'0'0'29,"1"7"2,-1-7-5,0 0-12,12 1-4,-5-2-3,4 1-6,3-1-18,5 4-12,-6-7-2,6 5 0</inkml:trace>
  <inkml:trace contextRef="#ctx0" brushRef="#br0" timeOffset="32375">5269 133 13,'0'0'27,"8"4"1,-8-4-1,0 0-10,0 0-3,0 0-4,0 0-2,0 0-3,0 0-1,0 0 0,-5 6-1,5-6-1,-8 9 0,2-1 0,0 1-1,-3 3 0,-2 3 2,-2 1-2,2 4 0,0 1 0,-3 1 0,1 3 0,2 2-1,1 1 1,2 0-1,1 3 1,1 0 0,3 4 0,2 0 0,3-1 0,1-1 0,1 0 1,2-3-1,2-2 0,-1-4 0,2-3 0,-1-5 0,-1-1 1,1-2-2,-1-3 2,-1-1-1,-1-3 0,2 0 0,-7-6-1,8 6-2,-8-6-3,0 0-29,0 0-2,0 0 1,1-7-1</inkml:trace>
  <inkml:trace contextRef="#ctx0" brushRef="#br0" timeOffset="34157">5250 318 30,'7'-4'27,"-7"4"3,0-6-11,0 6-4,0 0-4,-7-1-3,7 1-3,-10 4-2,3 1 0,-3 2-1,0 2 0,1 4-1,0 1 0,0 3 0,1 1-1,3 1 0,2 0 0,4 0 0,2-1 0,3-2 0,3-1 0,2-3 0,4-3 0,-4-1-1,4-4-4,-2-3-7,-1-6-17,2 3-2,-5-7 1,2 3-1</inkml:trace>
  <inkml:trace contextRef="#ctx0" brushRef="#br0" timeOffset="34500">5361 308 16,'0'0'28,"9"12"2,-9-12 0,-4 16-13,3-1-3,-1 0-4,1 3-2,-3 0-2,2 1-2,-1-2-2,3 0 0,0-1-3,1-5-3,1 1-6,1-3-13,-3-9-9,8 4-1,-8-4 2</inkml:trace>
  <inkml:trace contextRef="#ctx0" brushRef="#br0" timeOffset="34735">5457 332 23,'0'0'28,"0"0"1,3 12 1,-6-1-14,-2 1-6,3 4-1,-3 0-2,3 4-1,-1-3-2,4 2 0,-1-3-2,2-2 0,0-2-4,0-3-2,3-1-3,-5-8-6,0 0-14,8 4-5,-10-10-1,2 6 2</inkml:trace>
  <inkml:trace contextRef="#ctx0" brushRef="#br0" timeOffset="34969">5404 419 29,'0'0'25,"-6"-4"1,6 4-8,8-3-11,-8 3-12,11 0-14,-11 0-5,13-3-1,-13 3-1</inkml:trace>
  <inkml:trace contextRef="#ctx0" brushRef="#br0" timeOffset="35141">5536 444 18,'0'0'25,"0"0"1,1 7-4,-1-7-7,-2 5-3,2-5-3,-1 10-2,1-4-1,0-6 0,0 12-2,1-6 0,1-1-1,-2-5-1,4 9 0,-4-9-1,6 7-2,-6-7-4,9 5-9,-9-5-17,16 2-1,-16-2 1,16-1 0</inkml:trace>
  <inkml:trace contextRef="#ctx0" brushRef="#br0" timeOffset="35657">5763 320 36,'0'0'29,"0"0"3,-7-8-6,7 8-10,-8-4-6,8 4-4,-12-2-3,4 4 0,0 2-2,-2 3 0,1 4 0,0 2-1,0 3 1,2 3-1,0 0 1,3 3-1,4-1 0,2-1 1,2-2-2,2-3 0,3-2-4,0-3-2,4-3-11,0 1-14,-5-10-1,5 2 2,-6-8 0</inkml:trace>
  <inkml:trace contextRef="#ctx0" brushRef="#br0" timeOffset="35969">5830 317 19,'8'-2'27,"-8"2"1,3 8 2,-2 1-16,-2 1-3,3 4-2,-2-1-2,0 5-1,0-2-1,0 2-2,0-1-2,1-4-3,2 1-5,-2-4-7,-1-10-14,8 11-4,-8-11 1,8 0 0</inkml:trace>
  <inkml:trace contextRef="#ctx0" brushRef="#br0" timeOffset="36203">5947 334 26,'0'0'25,"0"0"3,2 8-8,-2 3-6,-2 3-3,-2 1-2,2 5-1,-2 0-1,1 2-2,-1-4-1,3 1-2,0-3-4,1-3-3,2 0-7,0-4-12,-2-9-7,4 10-1,-4-10 1</inkml:trace>
  <inkml:trace contextRef="#ctx0" brushRef="#br0" timeOffset="36485">5896 427 25,'12'1'21,"-12"-1"-6,13-1-4,-4 1-5,-1 0-2,-1 1 0,1 1-2,-1 1 0,-1 1 0,1 1 0,-2 2 1,0 0-2,0 2 1,-2 0 0,-1 1 1,0 0 0,-2 0 1,0-1 0,-2-1-1,2 0 1,-1-1-1,1-7 0,-1 8 0,1-8-1,0 0 0,7 3 0,-7-3-2,12-5-6,-5-3-19,7 5-4,-6-7 1,8 5-1</inkml:trace>
  <inkml:trace contextRef="#ctx0" brushRef="#br0" timeOffset="37032">6200 318 30,'0'0'31,"-6"-2"1,6 2-1,-10-6-15,10 6-4,-7 2-6,7-2-3,-13 9 0,5 1-2,0 2 0,0 3-1,1 2 1,1 3 0,2 1 1,4 1-2,1-1 0,3-2 1,2-2-1,2-2-1,2-1-4,-2-6-3,3-2-11,-1 0-13,-3-8-1,3 0 1,-5-6 0</inkml:trace>
  <inkml:trace contextRef="#ctx0" brushRef="#br0" timeOffset="37344">6279 331 31,'6'1'28,"-6"-1"3,-1 11-10,1 1-5,-3-1-3,3 5-2,-4 1-2,3 3-3,-3-2 0,3 2-2,1-2-2,1-3-1,2-1-3,0-4-2,3 0-6,-6-10-11,8 5-12,1-5-1,-3-6 0,3 1 2</inkml:trace>
  <inkml:trace contextRef="#ctx0" brushRef="#br0" timeOffset="37594">6356 340 25,'6'15'30,"-9"-8"2,4 8-1,-2 0-14,-1-1-5,1 5-3,-2-2-3,2 0-2,0 0 0,1-1-3,1-1-2,-1-4-2,3-2-4,-3-9-6,5 7-17,-5-7-2,6-1-1,-6 1 1</inkml:trace>
  <inkml:trace contextRef="#ctx0" brushRef="#br0" timeOffset="37828">6334 423 32,'0'0'30,"0"0"1,0 0 1,0 0-18,0 0-6,0 0-5,0 0-17,8 1-15,-8-1-2,7-5 1,-7 5-2</inkml:trace>
  <inkml:trace contextRef="#ctx0" brushRef="#br0" timeOffset="38125">6462 456 32,'0'0'31,"0"0"1,6 3-1,-6-3-15,0 0-7,9 1-3,-9-1-3,0 0-2,5 9 0,-4-3-1,-1 0-1,-2 1 1,1 1 0,-1-1 1,1-2-2,1-5 1,-4 10 0,4-10 0,-1 5 0,1-5 0,3 6 0,-3-6 0,5 11 0,-3-3 1,0 1-1,0 2 1,-2 0-1,-1 1 1,-1-1 1,0 0 0,-3-3 1,1 0-1,-2-3 1,6-5 0,-10 6-1,10-6-1,-11-3-2,4-3-5,3 0-15,1-1-13,-4-6 1,4 2-3,-3-6 2</inkml:trace>
  <inkml:trace contextRef="#ctx0" brushRef="#br0" timeOffset="38672">6503 164 32,'6'6'29,"-6"-6"2,6 1-7,-6-1-7,8 11-5,0 0-2,-3 1-2,6 5 0,-3 1-1,3 5-1,-1 2-1,1 5-1,-2-1-1,0 2 0,-2 1 0,-3 0-1,-2 0-1,-2 0 1,-2-3-2,-3 0 1,-2-3 0,0-1 0,-1-4-1,-1-1 0,0-4 1,0-2-1,0-4-1,1-2-1,3-2-1,-1-3-2,6-3-5,-8 5-18,8-5-9,0 0 0,0-9 0</inkml:trace>
  <inkml:trace contextRef="#ctx0" brushRef="#br0" timeOffset="44891">5312 862 18,'0'0'29,"0"0"1,4-5-4,-4 5-5,0 0-3,0 0-5,0 0-2,0 0-2,-6-7-3,6 7-2,-7-4-1,0 2-1,-2 0 0,2 1-1,-1 0 0,-1 1-1,0 1 0,-2 2 0,1 2-1,1 3 1,0 2-1,0 3 1,2 3-1,-1 2 1,5 2-1,2 2 1,3 1 0,1-2-1,3-1 1,1-2 0,1-1 0,2-4 0,0-2 0,0-5-1,2-2-1,0-4-3,1-1-3,-3-5-10,4-3-11,1 0-5,-2-6-1,1 2 1</inkml:trace>
  <inkml:trace contextRef="#ctx0" brushRef="#br0" timeOffset="45297">5421 847 24,'0'0'27,"0"0"2,-2 12-2,1-2-12,-2 1-3,3 4-1,-3 0-3,1 4-1,-2 0-2,3 1 1,-2-1-3,3 0 0,0-3-2,0-3 0,2-1-3,0-4 0,0 0-5,-2-8-3,0 0-10,11 3-13,-7-9-1,3 1 1,-1-9 2</inkml:trace>
  <inkml:trace contextRef="#ctx0" brushRef="#br0" timeOffset="45563">5518 859 27,'0'0'27,"-1"8"1,2 2-5,-3 3-8,-2 2-3,1 4-2,0 1-2,1 2-1,-1-1-2,3 0-1,-1-4 0,2 0-2,0-4-2,1-4-4,0 0-3,-2-9-6,0 0-16,5 6-4,-5-6 0,-2-6 0</inkml:trace>
  <inkml:trace contextRef="#ctx0" brushRef="#br0" timeOffset="45813">5408 960 16,'0'0'27,"0"0"1,10 3 1,-10-3-14,10-4-7,-3 3-4,1-1-6,3 1-10,-2-2-11,6 5-5,-8-3 0,8 5 0</inkml:trace>
  <inkml:trace contextRef="#ctx0" brushRef="#br0" timeOffset="45985">5584 986 25,'2'6'26,"-2"-6"-3,-2 9-3,-2 0-5,1-1-3,0 3-2,-2-2-4,2 3 0,0-2-1,1 0-1,-1-2-1,4 0 1,-1-8-1,6 9 0,0-7-1,1-1-3,4 0-8,1 1-22,-1-7-1,2 4-1,-3-6 1</inkml:trace>
  <inkml:trace contextRef="#ctx0" brushRef="#br0" timeOffset="46438">5816 897 14,'3'-8'31,"-3"8"1,0 0 1,0 0-10,0 0-6,-6-6-4,6 6-3,0 0-5,-8 1-1,8-1-2,-9 6 0,3 0-2,0 1 1,0 3-1,1 2 0,-1 3 0,1 2 0,1 1 0,2 1 0,1-1 0,3-1 0,2-2-1,-1-1 0,4-2-1,-1-5-2,1 1-3,0-6-8,1-1-9,2 1-10,-2-7-1,3 3 2</inkml:trace>
  <inkml:trace contextRef="#ctx0" brushRef="#br0" timeOffset="46766">5946 892 26,'5'-8'28,"-5"8"3,-1 10-1,0-3-15,1 5-5,-2 1-1,2 5-2,-2-1-1,2 3-1,-1-2-1,2 1-1,1-2-3,-1-3-1,2-1-5,-1-5-5,-2-8-12,13 9-10,-13-9-1,14-2 1</inkml:trace>
  <inkml:trace contextRef="#ctx0" brushRef="#br0" timeOffset="47000">6077 901 32,'0'0'29,"4"6"3,-7 3-2,0 3-17,1 6-2,-2-2-3,2 5-1,-1-2-2,2 1 0,0-2-2,1-3 0,-1-2-2,3-2-2,1-4-2,-3-7-4,5 10-2,-5-10-12,0 0-12,0 0-2,4-6 3,-4 6-1</inkml:trace>
  <inkml:trace contextRef="#ctx0" brushRef="#br0" timeOffset="47266">5992 987 34,'0'0'27,"5"1"2,4-3-12,-2 1-7,1-1-3,0 2-6,0-2-12,4 5-15,-12-3-2,17-1 0,-11-1 1</inkml:trace>
  <inkml:trace contextRef="#ctx0" brushRef="#br0" timeOffset="47438">6146 1016 21,'0'0'27,"6"9"0,-6-9-6,0 0-5,1 11-4,-1-11-4,1 12-1,-3-5-2,1 3-1,-1-2-2,1 2 0,0-2-1,0-1 0,1 0 0,0-7 0,3 8 0,-3-8-2,9 2-9,1-2-21,-5-6 1,7 2-2,-5-5 1</inkml:trace>
  <inkml:trace contextRef="#ctx0" brushRef="#br0" timeOffset="47875">6358 916 31,'0'0'31,"2"-11"1,-2 11-7,-2-6-7,2 6-4,-8-3-4,2 3-4,6 0 0,-12 9-2,4 0-2,1 1-1,0 4 1,3 3-2,-1 2 1,1 1-1,3 0 1,2 0-1,3-1 1,0-2-1,3-2-1,0-3-2,1-3-2,4-1-7,-3-4-16,0-5-6,3 0-1,-2-5 2</inkml:trace>
  <inkml:trace contextRef="#ctx0" brushRef="#br0" timeOffset="48188">6481 880 19,'0'0'29,"0"0"1,1 14 2,-4-4-13,-1 0-7,4 5-1,-3 0-2,2 5-3,-1-1 0,2 3-1,-2-3-2,3 1 0,-1-2-2,1-1-2,1-4-2,-1-3-3,2 0-5,-3-10-13,3 6-10,3-4-1,-6-2 1</inkml:trace>
  <inkml:trace contextRef="#ctx0" brushRef="#br0" timeOffset="48453">6574 920 20,'0'0'28,"5"5"1,-7 1 3,2 5-15,1 4-5,-2 0-3,1 5-1,-3-2-2,2 2-1,-2-2-1,1 0-1,1-3-2,0-2-1,1-2-3,0-4-3,2 0-3,-2-7-13,0 0-10,0 0-2,0 0 1,0 0 1</inkml:trace>
  <inkml:trace contextRef="#ctx0" brushRef="#br0" timeOffset="48719">6497 1004 20,'3'6'27,"-3"-6"0,8-1 2,-2-1-17,0 1-8,1-1-9,2-1-11,4 5-11,-5-6 0,5 8 0</inkml:trace>
  <inkml:trace contextRef="#ctx0" brushRef="#br0" timeOffset="48875">6634 1020 17,'0'0'23,"0"0"-3,0 0-4,4 6-1,-4-6-5,4 9 0,-4-9-3,3 10-1,-3-10-2,4 12 0,-2-7-1,0 2-1,-2-7 0,5 11 0,-5-11-1,7 10 1,-7-10-1,6 11 1,-6-11-1,5 11 0,-3-4 0,-2 0-1,0 0 1,-1 0 0,0 2 0,0-1 1,-1-1 0,0-1 1,2-6 1,-3 9 0,3-9 3,0 0-2,0 0-1,-7 6 1,7-6-1,-7 1 0,1-2-1,0 2 0,-2-1-2,0 0 1,1 0-2,-2 0 0,3-1-3,-1-3-13,4-3-21,4 1 0,3-7-1,6-1 1</inkml:trace>
  <inkml:trace contextRef="#ctx0" brushRef="#br0" timeOffset="54891">54 133 13,'1'-7'17,"-1"7"0,2-6 0,-2 6-2,2-6-1,-2 6-3,0 0-2,0 0-2,0 0-2,-5 7-1,3 1-1,-2 3-1,2 3 0,-1 0 0,1 4 0,-1 0 1,2-1-1,1-2-1,1 0 1,0-5-1,1-2 0,-1-1-3,-1-7-7,0 0-19,6 1-2,-5-9 2,5 0-1</inkml:trace>
  <inkml:trace contextRef="#ctx0" brushRef="#br0" timeOffset="55703">787 90 3,'0'0'21,"0"0"0,0 0-3,6-7-5,-6 7-2,10-3-3,-10 3-3,12-1-1,-5 2 0,0 1-2,-7-2-1,11 11 0,-7-3 0,-1 1-1,-1 2 0,-2 0 0,-1 1 0,-1 0-1,-1-1-1,-1-1 1,0-2-1,-1-1 0,5-7 1,-6 9 0,6-9 1,0 0 0,0 0 1,0 0 1,0 0-1,0 0 1,0 0 0,0 0 0,3 7 0,-3-7 0,8 4 1,-2-1 1,0 0 1,1 0 1,1-2-1,-1 1 0,1-2 0,2 0-3,-1-1-5,-1 0-15,-1-4-11,5 4-2,-5-7 1,6 6 0</inkml:trace>
  <inkml:trace contextRef="#ctx0" brushRef="#br0" timeOffset="56500">1412 126 18,'0'0'26,"0"0"2,6-6-4,-6 6-7,1-6-3,-1 6-5,2-6-2,-2 6-3,0 0-1,7-6-1,-7 6-2,8 1 0,-1 0 0,-1 4 0,1 1-1,0 1 0,-1 1 0,0 0-1,-1 1 0,-1 0 0,-2 0-1,-1-3-1,0 1 1,-1-7-1,-2 9 1,2-9 1,0 0 0,0 0 1,0 0 0,0 0 1,0 0 0,0 0 0,0 0-1,0 0 1,0 0 0,3 6-1,-3-6 1,7 4-1,-7-4 1,10 9 0,-3-5-1,-1 2 1,0 0 0,-1 0 0,-1 0 0,-2 0 1,-2-6 0,0 10 1,0-10 0,-4 8 1,4-8 0,-9 6 1,1-5 0,2 0 1,-2-1-1,2 0 1,-2-2-1,1 1-1,-1-2-1,1 1 0,1 0-1,0 1 0,6 1 0,-8-5-1,8 5 0,-7-3 0,7 3-1,0 0-1,0 0-2,-2-7-3,2 7-12,6-2-11,-6 2-2,7-8 2,-4-1 0</inkml:trace>
  <inkml:trace contextRef="#ctx0" brushRef="#br0" timeOffset="58891">3985 12 17,'0'0'26,"0"0"0,0 0-4,0 0-6,0 0-3,0 0-3,0 0-3,0 0-3,0 0-1,-8 2-2,8-2 0,-8 8-1,4-1 0,-2 0 0,1 3 0,0 0 0,0 2-1,1-1 1,2 0 0,1-1 0,-1 0 0,4-1 0,1-1 0,1-2 0,1 0 0,3-1 0,-1 0 1,1-1-1,2-1-1,0-1-1,2 1-2,-1-2-1,2-1-4,-1 0-5,0-2-6,2 3-8,-5-6 1,6 5 0</inkml:trace>
  <inkml:trace contextRef="#ctx0" brushRef="#br0" timeOffset="59375">4046 90 19,'0'0'25,"0"0"-3,0 0-3,0 0-3,0 0-5,0 0-2,0 0-2,1 10-3,-2-4-2,1 2-1,-2 3 0,2 0-1,-1 4 1,1-1 0,1-1-1,-1-1 1,0 0 0,1-2-1,0-3 0,-1-1-1,0-6-6,2 6-8,-2-6-13,0 0-1,0-8 2,7 5-1</inkml:trace>
  <inkml:trace contextRef="#ctx0" brushRef="#br0" timeOffset="60016">4522 13 16,'0'0'23,"0"0"-4,0 0-2,0 0-4,0 0-4,0 0-3,0 0-1,8 2-2,-8-2-1,9-1 0,-1 1-1,1 0 1,2-2-1,1 1 0,1-1 0,-1 0 0,0 0-1,-2 0-1,-2 1-1,-2 0-3,-6 1-8,9-1-8,-9 1-4,0 0-1,-14 0 1</inkml:trace>
  <inkml:trace contextRef="#ctx0" brushRef="#br0" timeOffset="60328">4530 23 11,'0'0'16,"0"0"-5,0 0-4,0 0-2,0 0-2,0 0-1,1 7 0,-1-7 0,2 7 0,-2-7 2,3 9 0,1-3 0,-4-6 1,10 12 0,-4-7 1,0 1-1,2 0 0,2 1-1,-3-2-1,1 0 0,-2 1-1,0 1-1,-1 1-1,-2-1 1,0 1 0,-2 0-1,-1-1 1,0 1 0,0-1 0,-2-1 1,0 0 0,2-6 1,-4 10-1,4-10 1,-7 6 0,7-6 1,-9 4-1,9-4 0,-11 1 0,5-2 0,0 1-1,6 0 1,-11-4-1,11 4-1,-9-4 0,9 4-1,-7-6-2,7 6-2,0 0-8,-4-7-13,4 7-6,0 0 1,9-2 0</inkml:trace>
  <inkml:trace contextRef="#ctx0" brushRef="#br0" timeOffset="64766">5089 1109 18,'0'0'25,"8"-5"-3,-8 5-4,0 0-1,0 0-4,0 0-2,0 0-3,0 0-2,0 0-2,0 0-2,-4 8 0,1-2-1,-1 2-1,0 4 0,-1-1 0,1 4 0,-1 0 0,1 0 1,4 0-1,1-2 0,1 0 0,2-2 0,3 0 0,0-4 0,2-1 1,0-2-1,1-1 1,-1-2 0,1-1 0,-1-2 0,0-1 0,-1-1 1,-3-1-1,1-1 1,-2 0-1,-2-2 0,-1 1 1,-1 0-1,-2 0-2,0 0 0,-2 1-2,4 6-4,-9-7-6,9 7-15,0 0-4,-10-2 1,10 2 0</inkml:trace>
  <inkml:trace contextRef="#ctx0" brushRef="#br0" timeOffset="65625">5733 1178 3,'0'0'24,"0"0"0,0 0-2,0 0-5,0 0-4,0 0-3,0 0-2,0 0-2,0 0-1,7 1-1,-1-1-1,0 1-1,1 0 0,1 0-1,2 0 0,-1 1 0,-2 0-1,0 2 1,-1 2-1,-3 0 0,0 5-1,-4 0 1,-1 3-1,-1 1 1,0 1 0,-2 0-1,0 0 1,1-1-1,0-2 1,2-2 0,1-2 0,1-2 0,0-7 0,0 9-1,0-9 0,0 0-3,0 0-5,7-5-12,-1 3-9,-6-6 1,0 8 0</inkml:trace>
  <inkml:trace contextRef="#ctx0" brushRef="#br0" timeOffset="66063">5749 1234 22,'0'0'25,"0"0"0,7 1-10,-7-1-5,8-2-3,-2 2-5,2-2-13,5 4-13,-5-7-1,10 6 0</inkml:trace>
  <inkml:trace contextRef="#ctx0" brushRef="#br0" timeOffset="66578">6344 1220 27,'7'0'27,"-7"0"-4,0 0-3,0 0-5,-5-8-2,5 8-4,-3-7-2,3 7 0,-5-7-3,5 7 1,0 0-3,-8-8 1,8 8-2,0 0-1,-9-3 1,9 3-2,-5 1 1,5-1-1,-7 6 1,7-6-1,-5 8 0,3-2 0,2-6 1,1 11-1,0-5 1,-1-6 0,6 11 0,-6-11 0,10 10 0,-3-5 0,-1 1 0,2-1 0,0 1 0,-1-1 0,-1 1 0,1 0 0,-1 1 0,-1-1 0,-1 2-1,-2 0 1,-1 0-1,-1-1 0,-1 1 1,-2-1-1,-1-2-1,4-5 1,-10 9 0,4-6 0,-1-2 1,1 1-1,0-3 1,6 1 0,-10-1 0,10 1 1,-7-7-1,7 7 1,-3-11 0,3 4 0,1 0 0,-1 0-1,2-2 0,1 1 0,2 0 1,2 1-1,1 0 0,2 0 0,3 0 0,1-1-1,3 1-1,-1 0-7,1-4-19,3 6-3,-5-5 1,2 2 0</inkml:trace>
</inkml:ink>
</file>

<file path=word/ink/ink2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11-18T12:10:51.78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 11 17,'0'0'20,"0"0"-2,0-13-3,0 13-4,0 0-1,0 0-4,-1 14-2,0 1-1,1 4-2,-1 7 0,3 5 0,0 6 0,1 1 0,-2 1-1,2-4 1,-1-5-1,1-4 0,0-8 1,1-4 1,-4-14 1,0 0 0,13-6 0,-5-8 0,0-7 1,3-2 0,-1-3-1,1-3-2,0-1 1,1 3-1,-4 2 0,0 4 0,-4 5-1,1 4 0,-2 3 0,-3 9-1,0 0 1,0 0-1,6 11 1,-5 2-1,1 4 1,1 5 0,0 3 0,1 1 0,-1 0 0,2 0 1,0-4-2,1-3 2,2-4-1,0-8 0,3-4 0,0-6 1,0-5 0,2-3 0,0-5 0,0-3-1,0-1 1,-2-1-1,-3 3 1,0 4-1,-4 3 0,-4 11-1,0 0 1,0 0-1,6 13 1,-5 3-1,2 4 0,-1 0 1,3 2 0,1-4 0,3 0 0,2-6 0,2-4 1,0-4-1,1-7 0,1-4 1,-2-3 0,3-4-1,-3-2 1,-2-4 0,0-2-1,-5 0 1,-2 0 0,-1 1-1,-2 2 0,-5 3 0,0 2 0,4 14-1,-13-8 0,13 8 0,-15 14 0,8 2 0,0 6 0,2 0 0,2 4 0,2 1 0,2-1 1,4-4-1,4-2-1,-1-7-3,5-4-8,2 0-12,-4-16-5,8 4 1,-6-14 1</inkml:trace>
  <inkml:trace contextRef="#ctx0" brushRef="#br0" timeOffset="938">598 22 3,'1'31'20,"-7"-2"-6,5 12-2,-4-2-3,3 6-1,1-2-2,2 1-1,-1-5-2,5-4 0,1-5-1,0-6-1,3-5-4,-1-6 0,0-5-1,-8-8-3,11 5-2,-11-5-2,5-12-2,-8-3 0,3 3 0</inkml:trace>
  <inkml:trace contextRef="#ctx0" brushRef="#br0" timeOffset="1172">596 307 2,'-9'-6'8,"9"6"0,0 0 1,10-8 1,-6-2 0,7-1 2,-2-5-1,5-3-1,0-2 0,2-4-3,0-1-1,-2-1-1,2 3 0,-5 1 0,1 4-2,-4 5 0,-2 3-1,-6 11 0,0 0-1,10-1 0,-8 13-1,1 4 1,-2 5-1,3 4 0,0 3 1,1 4-1,0 0 0,0 1 1,0-4-1,-1-2 0,1-4 0,-1-4 0,0-4 0,-1-4 0,-3-11 0,0 0 0,11 4 1,-11-4-1,8-18 1,-2 4 0,0-3-1,1-2 0,0-1 0,1 2 0,-2 2 0,1 3 0,-3 4-1,-4 9 1,0 0-1,12 3 1,-9 6-1,-1 4 0,1 3 1,3 1 0,-2 1 0,3-1-1,0-1 1,0-4-1,1-3 0,1-3 0,1-5 0,0-2-1,0-6 1,-1-2 0,2-6 0,-2-1 0,-1-2-1,0 0 2,-3 2-1,0 1 1,-2 4-2,-1 3 0,-2 8 1,0 0-1,0 0 1,5 16-1,-4-5 1,2 3-1,1 1 2,1 1 0,0-2 0,1-1-1,0-2 1,-6-11 0,14 13 0,-6-10 0,-8-3-2,15-5 0,-8-5-1,-1-1-1,0-3 0,0-3 0,0-4-1,-1 2 2,-3-2 1,0 2 2,-1 3 1,1 2 2,-1 2-1,-1 12 2,0 0-1,0 0-1,0 0 0,-1 21-1,3-1 0,1 4-2,1 5 1,-3 5 0,5 2 0,0 6 0,0 1 0,2 0 0,-1 2 1,-1-2-1,-2-1 0,2-1 1,-6-3-1,-3-2 0,-1-5 0,-4-3 1,-3-5-1,-2-5 0,-1-5 2,-1-5 0,1-5 1,1-8-1,0-5 1,2-8 0,3-5 0,2-7-1,5-7-1,4-7 0,4-4-1,6-6 0,4-4 0,6-3-1,0-3 1,4 0 0,0 3 0,-1 3 1,-3 5 0,-5 6 2,-2 10 0,-5 7 1,-1 10-1,-7 6 1,-3 14-1,0 0 0,-2 10-1,-2 9-1,0 7 0,2 6-2,1 5 1,1 6-1,1 0 2,2-2-2,2-2 1,0-6 0,1-5 0,0-4-3,-3-8-10,-3-16-17,9 10-1,-9-20 2,7 1-1</inkml:trace>
  <inkml:trace contextRef="#ctx0" brushRef="#br0" timeOffset="79885">2428 1276 1,'0'0'3,"0"0"0,0 0-1,0 0 1,0 0-1,-8-6 0,8 6-1,0 0 1,0 0-1,-13 2-1,13-2 1,-12 4 0,12-4-1,-14 7 1,6-2-1,-1-2 1,9-3-1,-16 10 0,7-4 1,0 0-1,0 0 0,-1 1 0,-1 0 0,2 1 1,-2-1-1,1 1 1,0-1-1,-1 0 0,2 1 1,1-4-1,-1 1 1,1 0-1,-1 0 0,9-5 0,-14 10 0,14-10 0,-13 12-1,5-7 1,8-5 0,-13 13 0,13-13 0,-14 11 1,14-11-1,-14 9 1,14-9-1,-12 10 1,12-10-1,-13 10 1,13-10-1,-14 10 1,14-10-1,-13 9 0,13-9 1,-13 11-1,13-11 0,-14 9 0,14-9 1,-13 10-1,13-10 0,-13 12 0,13-12 0,-11 8 0,11-8 0,-11 9 0,11-9 0,-11 9 0,11-9 0,-11 6 0,11-6 0,-10 7 0,10-7 0,-10 6 0,10-6 0,-10 5 0,10-5 0,0 0 0,-10 7 0,10-7 0,0 0 0,0 0 0,-8 8 0,8-8 0,0 0 0,0 0 0,-9 6 0,9-6 0,0 0 0,0 0 0,0 0 0,0 0 0,0 0 0,0 0-1,0 0 0,0 0 1,0 0 0,0 0-1,0 0 1,0 0 0,0 0-1,0 8 2,0-8-1,0 0 0,0 0 0,8 9 0,-8-9 1,0 0-1,5 8 0,-5-8 0,3 9 0,-3-9 0,1 11 0,0-2 0,0 0 0,-1 1 0,0 2 0,-1-1 0,2 3-1,-1-1 1,0 1-1,1 0 1,-1-1-1,2 1 0,-2-2 0,3 1 0,-2-3 0,0 4 0,0-4 0,1 0-1,0 1 0,0-1-1,0-1 0,1 1 0,-2 1 0,1-2-1,-2 1 1</inkml:trace>
  <inkml:trace contextRef="#ctx0" brushRef="#br0" timeOffset="81635">2041 2260 0,'14'7'2,"-14"-7"-1,14 9 0,-14-9 1,15 8-1,-5-3 0,-10-5 0,15 8 0,-15-8 0,15 8 0,-15-8 0,14 10 0,-6-6-1,-8-4 1,15 10 0,-15-10-1,15 10 1,-15-10-1,16 10 1,-6-5-1,-10-5 1,15 6-1,-15-6 0,16 11 1,-16-11 0,16 7-1,-7-1 1,-9-6-1,16 7 1,-8-2 0,-8-5-1,16 6 1,-8-2-1,1 0 0,-1 1 0,2-2 0,-1 3 0,0-1 0,1-1 0,0 2 1,1-1-1,1 0 0,-2-1 0,1 2 0,0-2 0,2 1 0,-3 0 0,1 0 0,-1 0 0,0 0 1,0 0-1,-10-5 0,17 11 0,-17-11 0,15 11 0,-15-11 1,13 7-1,-13-7 0,11 9 0,-11-9 0,10 6 0,-10-6 1,8 7-1,-8-7 0,0 0 0,9 9 0,-9-9 0,0 0 0,0 0 0,9 9 0,-9-9 0,0 0 1,0 0-1,0 0 1,0 0-1,0 0 1,0 0 0,0 0-1,0 0 1,0 0 1,0 0-1,0 0 1,0 0 0,0 0 0,0 0 0,0 0-1,0 0 1,0 0-2,0 0 0,0 0 1,0 0-1,0 0-1,0 0 1,0 0 0,0 0 0,-5-9 0,5 9 0,0 0-1,0 0 1,0 0 0,0 0 0,0 0-1,0 0 1,3-8 0,-3 8-1,0 0 1,11-12 0,-11 12 0,14-14 0,-5 5-1,1 2 1,0-2 0,2 1 1,-1-2-1,1 2 0,1-1 1,0 0-1,2 0 1,1-1 0,1-2 0,1 0-1,0 1 1,1-2-1,0-1 0,0 1 0,0-1 0,-3 2 0,2 1 0,-2 2 1,0-1-1,-3 3 0,0 1 0,-1 1 1,-1 0-1,0 0 0,-2 0 0,2 1 0,-2 1 1,-1-1-1,1 0 0,-9 4 0,14-5 0,-14 5 0,11-5 0,-11 5 0,0 0 1,9-4-1,-9 4 0,0 0 1,0 0-1,0 0 1,0 0 0,0 0-1,0 0 1,0 0 0,0 0-1,0 0 1,0 0-1,0 0 0,0 0 0,0 0 0,0 0 0,0 0 0,0 0 0,0 0 0,0 0 0,0 0 0,0 0 0,0 0 0,0 0 0,0 0 0,0 0-1,0 0 1,0 0-1,0 0 1,0 0 0,0 0-1,0 0 1,0 0 0,9 10 0,-9-10 0,0 0 0,9 5 0,-9-5-1,9 5 1,-9-5 1,12 5-2,-12-5 1,15 4 0,-15-4 1,18 7-1,-9-3 0,2-1 0,-1-1 0,1 1 0,-2 1 0,2-1 0,-1 0 1,0 0-1,-1 3 0,1-1 0,-1 0 1,1 1-1,-1 0 0,0 0 0,2 1 1,-2-2-1,2 0 1,-2 1-1,0-1 1,-9-5 0,17 10-1,-8-3 1,-9-7 0,14 12 0,-14-12-1,15 11 1,-15-11-1,15 12 1,-15-12-1,14 12 0,-14-12 1,14 13-1,-14-13 0,14 12 0,-14-12 0,14 14 0,-14-14 0,11 12 0,-11-12 0,11 11 0,-11-11 1,11 10-2,-11-10 2,12 8-1,-12-8 0,12 10 0,-12-10 0,12 10 0,-12-10 0,13 9 0,-13-9 0,14 11 0,-14-11 0,14 9-1,-14-9 2,14 9-1,-14-9 0,14 7 0,-14-7 0,14 7 0,-14-7 0,13 4 0,-13-4 0,12 6 0,-12-6 0,10 3 0,-10-3 1,9 3-1,-9-3 0,8 3 0,-8-3 0,9 3 0,-9-3 0,10 3 0,-10-3 0,0 0 1,9 3 0,-9-3-1,0 0 1,0 0 1,0 0 0,0 0-1,0 0 1,0 0-1,0 0 0,-1-10 1,1 10-1,0 0-1,0 0 0,0-9 0,0 9 0,0 0 0,0 0 0,0-9 0,0 9 0,0 0 0,3-11-1,-3 11 1,3-9 0,-3 9 0,6-12 0,-6 12 0,10-16-2,-4 7 2,0 0 0,2 0 0,2-1 0,1 1 0,0-1 0,1 0 0,2 0-1,0 1 1,2-2 0,-1 1 0,1 0 0,0-3 0,1 3 0,0-1 0,1 1 0,0-2 0,-2 0 0,2 2 0,-1 0 0,1 2 0,-2-1 0,0 0 1,0 1-2,-2 0 2,2 1-1,-3-1 0,2 2 0,-4-1 0,0 2 0,-2 0 3,-9 5-2,12-6 2,-12 6-1,0 0 1,0 0 0,0 0-1,0 0 0,0 0 0,0 0-1,0 0-1,0 0 0,0 0 0,0 0 0,0 0 0,0 0 1,0 0-1,0 0 0,0 0 1,0 0 0,0 0 0,0 0 0,0 0 0,0 0 0,0 0 0,0 0 1,0 0-1,0 0 0,0 0-1,0 0 1,0 0-1,-4 9 1,4-9-1,0 0 0,0 0 0,0 0 0,0 0-1,1 9 1,-1-9 0,0 0 0,7 9 0,-7-9 0,10 7 0,-10-7 0,12 8 0,-12-8-1,14 8 1,-14-8 1,17 9-1,-8-5-1,0 0 2,2 3-1,-2-2 0,3 2 1,-2-2-1,2 2 1,-3-2-1,4 3 0,-1-2 0,-1-1 1,1 2-1,-1-2 0,1 2 1,-3-2-1,1 0 0,-10-5 0,18 11 0,-18-11 0,15 9 1,-6-5-1,-9-4 0,15 9 0,-15-9 1,15 8-1,-15-8 0,12 11 0,-12-11 1,11 10-1,-11-10 0,10 9 0,-10-9 0,11 12 0,-11-12 0,11 9 0,-11-9 0,13 9 1,-13-9-1,13 12 0,-13-12 0,15 9 1,-6-4-1,-9-5 1,15 9-1,-15-9 0,14 8 1,-14-8-1,10 7 1,-10-7-1,8 6 0,-8-6 0,0 0 0,9 6 0,-9-6 0,0 0 0,9 5 0,-9-5 0,0 0 0,0 0 0,9 6 0,-9-6 0,0 0 0,0 0 0,0 0 0,10 6 0,-10-6 1,0 0-1,0 0 0,0 0 0,0 0 0,0 0 0,0 0 0,8 5 0,-8-5 0,0 0 0,0 0 0,0 0 0,0 0 1,0 0-1,0 0 0,0 0 0,0 0 0,0 0 0,0 0 0,0 0 0,0 0 0,0 0 0,0 0-4,0 0-9,9 9-14,-9-9-2,13-7 2,-9-13-1</inkml:trace>
  <inkml:trace contextRef="#ctx0" brushRef="#br0" timeOffset="178863">5024 4084 5,'0'0'7,"0"0"-1,0 0-1,0 0 2,0 0 0,0 0 0,0 0 0,0 0 0,0 0 0,0 0 0,0 0-1,0 0 1,-8-8-3,8 8 0,-4-8 0,4 8-1,-7-12-1,7 12 1,-13-14-1,8 4 0,-1 1 0,-2-2 1,-2 1-1,-1-2 0,1 1 1,-3-3-1,2 3 0,-2 0 0,-1 3-1,2-4 0,-2 3 0,3 0 0,-2 0 0,0 1 0,1-2-1,-1 1 1,1 0 0,-2-3 0,1 2-1,-1-2 1,1 1-1,0-2 1,1 1-1,-1 1 0,1 1 0,-1 1 1,3 2-1,-1 0 0,2 3 0,0-1 0,9 5 0,-11-5 0,11 5 0,-8-3 0,8 3 0,0 0 0,-9-2 0,9 2 0,0 0 0,-11-3 0,11 3 1,0 0-1,-9-3-1,9 3 2,0 0-1,-11-3 0,11 3-1,0 0 2,-14-1-2,14 1 1,0 0 1,0 0-1,-9-1-1,9 1 1,0 0 0,0 0 0,-8-1 0,8 1 0,0 0 0,0 0 0,-11 4 0,11-4 0,0 0 0,-12 5 0,12-5 0,-11 6-1,11-6 1,-15 8 0,6-3 0,-2 0 0,1 1 0,-1 0 0,-2 1 0,1 0 0,-1 1 0,-1-1 0,-1 2 0,0-2 0,-2 2 1,1 0-1,-2 0 0,1-2 0,0 2 1,-2 0-1,2-1 1,-1 2-1,3-2 1,-1-1-1,2 1 1,-1-1-1,1 1 1,2-2-1,0 2 1,1-2 0,0 0 0,-1 0 0,2 0 0,-2-1 0,3 0 0,-2 0 0,3 0 0,-2 0-1,10-5 1,-15 8-1,15-8 0,-15 10 1,15-10-1,-15 8 0,15-8 0,-13 9 1,13-9-1,-12 6 1,12-6-1,-12 6 0,12-6 0,-9 4 0,9-4 0,-10 4 0,10-4 0,-8 4 0,8-4 0,0 0 0,-10 5 0,10-5 0,-8 2 0,8-2 0,0 0 0,-10 4 0,10-4 0,0 0 0,-11 3 0,11-3 0,0 0 0,0 0 0,-9 3 1,9-3-2,0 0 2,0 0-1,0 0 0,0 0 0,0 0 0,0 0 0,0 0 1,0 0-1,0 0 1,0 0-1,0 0 0,0 0 1,0 0-1,0 0 1,0 0-1,0 0 1,0 0-1,0 0 1,0 0 0,-8 2-1,8-2 1,0 0-1,0 0 1,0 0 0,0 0-1,0 0 2,0 0-2,0 0 0,-9-5 1,9 5-1,0 0 0,-11-9 0,11 9 0,-9-8 1,9 8-1,-11-10 0,11 10 0,-12-11 0,12 11 0,-14-15 0,14 15 1,-15-16-2,15 16 2,-16-16-1,10 7 0,-3 1 0,9 8 0,-15-14 0,15 14 0,-15-12 0,7 5 0,-2 0 0,1 2 0,0 0 0,-3 0 0,1-1 0,-1 0 0,-2-1 0,-1 0 0,1 0 0,-2 0 0,-2 0 0,2-2 0,0 1 0,-1 0-1,1 1 1,1-2 0,0 2 0,0-1 0,1 1 1,2-1-1,-1 2 0,3 0 0,1 1 0,0-1 0,0 0 0,9 6-1,-13-10 2,13 10-1,-13-8 0,13 8 0,-11-10 0,11 10-1,-9-6 1,9 6 0,-9-6 0,9 6 0,0 0 0,0 0 0,-9-8 0,9 8 0,0 0 0,0 0 0,0 0 0,0 0 0,0 0 0,0 0-1,0 0 1,0 0 0,0 0-1,0 0 1,0 0 0,0 0-2,0 0 2,0 0 0,0 0 0,0 0 0,0 0 0,0 0 0,0 0 0,0 0 0,0 0 0,0 0-1,0 0 1,0 0 0,0 0 0,0 0 0,0 0 0,0 0 0,0 0 0,0 0 0,0 0 0,0 0 0,0 0 0,0 0 0,0 0 1,0 0-1,0 0 0,0 0 0,0 0 0,0 0 0,0 0 0,-9 2 0,9-2-1,0 0 1,-13 4 0,13-4 0,-9 5 0,9-5 0,-13 6 0,13-6 0,-14 8 0,5-3 0,0-1 0,-1 2 0,-1 0 0,-2 0 0,1 1 0,-2-2 0,2 2-1,-2-1 1,1 1 0,0 0 0,1-1 0,-1 0 1,2-1-2,-1 2 1,2-2 0,-3 0 0,2 2 0,0-2 0,0 2 0,-1-1 0,1-1 0,0 1 0,-1 0 0,1 1 0,-2-2 0,2 0 0,0 2 0,-1-2 0,0 1 0,2-1 0,1-1 0,0 1 0,1-2 0,8-3 0,-15 6 0,15-6 0,-12 5 0,12-5 0,-11 7 0,11-7 0,-10 6 0,10-6 0,-9 5 0,9-5 0,0 0 0,0 0 0,-10 5 0,10-5 0,0 0-1,0 0 1,0 0 0,0 0 0,0 0 0,0 0 0,0 0 0,0 0 0,0 0 0,0 0 0,0 0 0,0 0 0,0 0 0,0 0 0,0 0 0,0 0 0,0 0 0,0 0 0,0 0 0,0 0 0,0 0 0,0 0 0,0 0 0,0 0 0,0 0 1,0 0-1,0 0 0,0 0 0,0 0 0,0 0 0,0 0 0,0 0 0,0 0 0,0 0 0,0 0 0,0 0 0,0 0 0,0 0 1,0 0-1,0 0 0,0 0 0,0 0 0,0 0 0,0 0 1,0 0-1,0 0 0,0 0 0,-8-2 0,8 2 0,0 0 0,-8-6 0,8 6 0,0 0 0,-10-5 0,10 5 0,0 0 0,-10-9 0,10 9 0,-8-8 0,8 8 0,-10-13 0,10 13 0,-14-11 0,6 5 0,-1-1 0,1 1 0,-2 1 0,10 5-1,-16-9 1,16 9 0,-14-8-1,14 8 1,-10-7 0,10 7 0,-8-3 0,8 3 0,-9-5 1,9 5-1,-9-6 0,9 6 0,-10-3 0,10 3 0,-10-7 0,10 7 0,-11-6 0,11 6 0,-11-5 0,11 5-1,-14-8 2,14 8-2,-16-9 2,6 3-2,1 1 1,-2-2 0,-1 0 1,0-1-2,-1 2 2,-1-1-1,1 0 0,-1 1 0,-1-1 0,2 1-1,1 1 1,0 0 1,2 2-1,10 3-1,-16-7 1,16 7 0,0 0 0,-10-9 0,10 9 0,0 0 0,0 0 0,0 0 1,-3-9-1,3 9 0,0 0-1,0 0 1,0 0 0,0 0 0,0 0 0,0 0 0,0 0 0,0 0 0,0 0 0,0 0-1,0 0 1,0 0 0,0 0 0,0 0 0,0 0 0,0 0-1,0 0 1,0 0 0,0 0 0,0 0 0,0 0 0,0 0 0,0 0 0,0 0 0,0 0 0,0 0 0,0 0 0,0 0 0,0 0 0,0 0 0,0 0 0,0 0 0,0 0 0,0 0 0,0 0 0,0 0 0,0 0 0,0 0 0,0 0 0,0 0 0,0 0 0,0 0 0,0 0 0,0 0 0,0 0 0,0 0 0,0 0 0,0 0 0,0 0 0,0 0 0,0 0 0,0 0 0,0 0 0,0 0 0,0 0 1,0 0-1,0 0 0,0 0 0,0 0 0,0 0 0,0 0 0,0 0 1,0 0-1,0 0 0,0 0 0,0 0 0,0 0 1,0 0-1,0 0 0,0 0 0,0 0 0,0 0 0,0 0 1,0 0-2,0 0 2,0 0-1,0 0-1,0 0 2,0 0-1,0 0 0,0 0 0,0 0 2,0 0-2,0 0 0,-8 1 0,8-1 0,0 0-2,0 0 2,0 0 0,-9 1 0,9-1 0,0 0 0,-13 4 0,13-4 0,-14 5 0,14-5-1,-15 6 1,5-1 0,1-2 0,9-3 1,-16 5-2,8-2 1,8-3 0,-15 7 0,15-7 0,-14 5 0,14-5 0,-14 5 0,14-5 0,-12 5 0,12-5 0,-12 4 0,12-4 0,-11 6 0,11-6-1,-10 6 2,10-6-2,-9 6 2,9-6-1,-11 7 0,11-7 0,-12 5 0,12-5 0,-12 6 0,12-6-1,-14 5 1,14-5 1,-13 4-1,13-4-1,-12 5 1,12-5 0,-11 3 0,11-3 0,-11 4 0,11-4 0,-10 3 0,10-3 0,-12 6 0,12-6 0,-13 7 0,13-7 0,-15 6 0,15-6 1,-14 7-1,14-7-1,-15 5 1,15-5 0,-12 6 0,12-6 0,-12 6 0,12-6 0,-10 5 0,10-5 0,-12 4 0,12-4 0,-11 4 0,11-4 0,-10 4 0,10-4 0,-11 3 0,11-3 0,-10 7 0,10-7 0,-9 5 0,9-5 0,-13 6 0,13-6 0,-14 6 0,14-6 0,-15 5 0,6-2 0,9-3 0,-12 5 0,12-5 0,-9 2 0,9-2-1,0 0 2,-9 5-1,9-5 0,0 0 0,0 0 0,0 0 0,0 0 0,0 0 0,0 0 0,-9 8 0,9-8 0,0 0 0,0 0 0,0 0 0,0 0 0,0 0 0,0 0 0,0 0 0,0 0 0,-8 4 1,8-4-1,0 0 0,0 0 0,0 0 1,0 0-1,0 0 0,-10 0 0,10 0 0,0 0 2,0 0-2,0 0 0,-8 7 0,8-7 1,0 0-1,0 0 0,0 0 0,0 0 0,0 0 0,0 0 0,0 0 0,0 0 0,0 0 0,0 0 0,-9 8 0,9-8 0,0 0 0,0 0 0,0 0 0,0 0 0,0 0 0,0 0 0,0 0 0,0 0 0,0 0 0,0 0 0,0 0 0,0 0 0,0 0 0,0 0 0,0 0 0,0 0 0,0 0 0,0 0-3,0 0-5,0 0-19,0 0-6,6-11-1,2-2 1</inkml:trace>
</inkml:ink>
</file>

<file path=word/ink/ink2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11-24T09:11:09.304"/>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30 79 13,'0'0'12,"0"0"-1,0 0-1,0 0 0,0 0-2,-4-8-1,4 8-1,0 0 0,0 0-1,0 0 0,0 0-2,-7-11 1,7 11-1,0 0 1,0 0-1,-3-10-1,3 10 1,0 0-1,3-10-1,-3 10 1,0 0-1,6-11 0,-6 11 1,0 0-1,7-12-1,-7 12 1,0 0 1,12-8-1,-12 8 0,0 0 0,8-7 1,-8 7-1,0 0 0,0 0 0,8-3-1,-8 3 1,0 0-1,0 0 0,0 0 0,0 0 1,11 6-1,-11-6 0,4 9 0,-4-9 0,5 8 0,-5-8 1,4 13-1,-4-13 0,2 16 0,-1-8 1,0 1-1,-1 1 0,0-1 0,-1 2 0,-1-1 0,0 0 0,0 2 0,-2-2 0,0-1 1,0 2-1,-3-2 0,2 0 0,0-1 0,5-8 0,-13 15 0,13-15 0,-10 9 0,10-9 0,0 0 0,-11 10 0,11-10 0,0 0 0,0 0-1,-10 4 0,10-4 0,0 0 0,0 0 0,-8 1-1,8-1 1,0 0 1,0 0-1,0 0 1,0 0 0,0 0 0,0 0 0,0 0-1,-1-10 1,1 10 0,8-8 1,-8 8-1,14-10 0,-14 10 0,15-7 0,-15 7 0,14-6 0,-14 6 0,11-1 1,-11 1-2,0 0 2,11 6-1,-11-6 0,0 0 0,10 12 0,-10-12 0,8 9-1,-8-9 2,9 12-1,-9-12 0,9 9 0,-9-9 0,10 7 0,-10-7 0,9 6 1,-9-6-1,0 0 0,9 4 1,-9-4-1,0 0 1,0 0 0,11-1-1,-11 1 1,0 0 0,0 0-1,8-8-2,-8 8-2,0 0-9,3-14-14,-3 14-2,3-8 2,-3 8-1</inkml:trace>
</inkml:ink>
</file>

<file path=word/ink/ink2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11-24T09:11:12.63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49 0 9,'0'0'9,"0"0"0,0 0-2,0 0 0,0 0 0,0 0-2,0 0 1,0 0 0,0 0-1,0 0 0,0 0 0,0 0 0,0 0-1,0 0 0,0 0-2,0 0 1,0 0-2,0 0 1,0 0 0,0 0 0,-10 11 1,10-11-1,-6 13 0,6-13 0,-9 15 0,6-5 0,-1 0-1,0 1 0,1 2-1,-1-1 1,3 2-1,-1-1 0,0 0 0,1-1 0,1 0 0,0 1 0,1-2 0,2 0 0,0-1 0,0 1 0,3-2 1,-1 0-1,1 0 0,-1-1 0,-5-8 0,13 14 1,-13-14-1,16 12 0,-16-12 1,14 8-1,-14-8 1,15 5-1,-15-5 1,12 3-1,-12-3 1,11-1-1,-11 1 1,12-6 0,-12 6 0,14-8-1,-14 8 1,13-12-1,-13 12 1,12-13-1,-12 13 0,8-12 1,-8 12-1,8-13 1,-8 13-1,4-12 0,-4 12 0,1-11 1,-1 11-1,-1-12 0,1 12 0,-1-8 0,1 8 1,0 0-1,-3-10 0,3 10 0,0 0 0,-6-9 0,6 9 0,0 0 1,-10-6-1,10 6 0,-11-3 0,11 3 0,-13-2 0,13 2 0,-15 0 0,15 0-1,-15 1 1,15-1 0,-12 2 0,12-2 0,-11 1 1,11-1-1,-9 1 0,9-1 0,0 0 0,0 0 0,-10 0 0,10 0-1,0 0 0,0 0 0,-8 7-1,8-7-2,0 0 0,-9 10-2,9-10-2,-6 9-4,6-9-8,0 0-6,-3 12 0,3-12 1</inkml:trace>
</inkml:ink>
</file>

<file path=word/ink/ink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08T12:53:54.609"/>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6 14,'10'0'15,"-10"0"-3,14-6-6,-6 6-10,-8 0-12,17 0-2</inkml:trace>
</inkml:ink>
</file>

<file path=word/ink/ink3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11-18T12:14:01.11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492 2 6,'0'0'8,"0"0"-1,0 0-1,-8-5 0,8 5-1,0 0-1,-12 0-1,12 0 0,-9 3 0,9-3-1,-11 9 1,2-3-1,-2 3 0,0 1 1,-4 2-1,-1 2 1,-4 0 1,0 0-1,-3 0 0,1 0 0,-1 0-1,-2 1 2,-2-2-2,5-1 0,-1 0 0,1-1 0,1 0-1,2-1 0,0 0 0,4 2-1,0-1 0,3 1 0,1-1 0,2 1 0,2 1 0,-1 0 0,4-1 0,-1-3 1,1 0-1,4-9 0,-7 12 1,7-12-1,0 0 0,0 0-2,-6 8-8,6-8-14,0 0 0,3-17-1</inkml:trace>
</inkml:ink>
</file>

<file path=word/ink/ink3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11-18T12:14:28.25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12 11 3,'0'0'15,"0"0"-1,0 0-3,0 0-3,0 0-2,0 0-1,0 0-3,0 0 1,0 0-2,0 0 0,10-6 0,-10 6 0,0 0 0,10-3 0,-10 3-1,8-2 1,-8 2-1,9 3 1,-9-3-1,0 0 1,11 12 0,-11-12-1,4 17 1,-4-5 1,-2 2-1,-2 1 0,-1 1 0,-1 0 1,-3 0-1,3 0 0,-3-2 0,2-2-1,0-3 1,7-9 0,-9 12-1,9-12 1,0 0 0,0 0-1,0 0 1,0 0 0,0 0 1,0 0-2,0 0 1,0 0 0,0 0-1,0 0 0,0 0 0,0 0 0,0 0 0,14-1-1,-14 1 1,13 0 0,-4 1 1,-9-1-1,16 1 1,-16-1 0,15 2 0,-15-2 0,14 1-1,-14-1 1,13 0 0,-13 0-1,9 1 1,-9-1-1,0 0 1,10 0-1,-10 0-2,0 0-2,0 0-5,9 0-7,-9 0-9,0 0 0,2-12 0</inkml:trace>
</inkml:ink>
</file>

<file path=word/ink/ink3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11-11-18T12:14:43.89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ink/ink3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11-18T12:19:39.72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553 0 1,'4'13'3,"-1"0"1,1 4 0,-2 0 0,1 5 0,-2 0-1,3 4-1,-3 0 1,1 1-1,-1-2 0,0 1-1,-1 0 1,2-3-1,-2 0 0,0-2 0,1-1 0,0-2 0,0-2 0,-1-2-1,1-1 1,-1-3-1,0-10 1,1 13-1,-1-13 1,0 0 1,0 0 0,0 0 2,0 0 1,0 0-1,0 0 1,0 0 0,0 0-1,0 0-1,0 0 0,0 0-2,0 0-1,0 0 1,0 0-1,0 0 0,0 0 0,0 0 0,0 0 0,0 0 0,0 0 2,-10 2-2,10-2 0,-9 0 0,9 0 0,-11 2 0,11-2 0,-14 5 0,5-2 0,-2 1 1,0-1-2,-3 2 1,-1 1 0,0 0 0,-3-2 0,1 5 0,-1-2 0,-1 1-2,1-1 2,1 1 0,0 0 0,-1 0 0,1 2 0,1-3 0,0 3 0,2-1 0,-2 0 0,3 0 0,-1 0 0,2-1 0,0 1 0,-1-1 0,1-1 0,0 0 0,3-1 0,-2 1 0,0-1 0,0 1 0,1 0 0,-1 1 0,1 1 0,1 0 0,-2 0 2,0-1-2,3 1 0,-1 0 1,9-9 0,-14 16-1,14-16 1,-11 9 0,11-9-1,0 0 1,0 0-1,-8 8 1,8-8-1,0 0 1,0 0-1,0 0 0,0 0 1,0 0-1,0 0 1,0 0-1,0 0-1,0 0 1,0 0 0,0 0 0,0 0 0,0 0-1,1 9 1,-1-9 0,0 0 0,0 0 1,2 11-2,-2-11 1,1 9 0,-1-9 0,3 15 1,-2-6-1,1 4 0,-1 1 0,2 3 0,-3 4 1,3 3-1,-1 3 0,0 4 0,1 2 0,0-1 0,-1 4 0,1-2 0,0-1 0,-1-1 0,1-5 0,0-3 0,-1-2 1,1 0-2,0-5 1,0-4 0,1-3-1,-2-1 1,-2-9-1,4 12 1,-4-12-1,0 0 1,0 0 0,0 0-1,0 0 1,0 0 0,0 0 1,0 0-1,0 0 0,0 0 0,0 0 0,0 0 0,0 0 0,0 0 0,0 0 0,0 0 0,0 0 0,0 0 0,0 0 0,0 0 0,0 0-1,0 0 0,0 0 1,9-5-1,-9 5 1,0 0-1,11 3 1,-11-3-1,14 3 1,-4 1 0,1 4 0,2-1 0,1 2 0,1 0-1,0 1 2,1 1-1,-1 0 0,0 1 0,-2-3 0,3 3 0,-2-3 0,0 1 0,-1 0 0,0 0 0,-1 0 0,1-1 0,-1 1 1,0-1-1,0 2 0,0-1 0,0 1 0,0 0 0,1 1 0,0-1 0,0 1 0,-3-2 0,2 0 0,-2-3 0,0 1 0,-1-2 0,-9-6 0,11 6 0,-11-6 0,0 0 1,10 4-1,-10-4 0,0 0 0,0 0 0,0 0 1,0 0-1,0 0 0,0 0 0,0 0 1,0 0-1,5-10 0,-5 10 0,0 0 1,0 0-1,0 0 0,-1-9 0,1 9 0,0 0 0,0 0 0,0-9-1,0 9 1,0 0-1,4-11 1,-4 11 0,7-12-1,-2 3 1,3-3 0,2-1 0,2-3-1,3-1 1,5-5 0,1-1 0,5-4-1,0 0 1,4-1-1,2-1 1,1 0 0,-1 1-2,0 1 2,0 3 0,-4 2 0,-1 0 0,-4 6 0,-3 2 0,-6 2 0,-2 5 2,-12 7-1,13-10 0,-13 10 1,0 0-1,0 0 0,0 0 0,0 0 0,0 0-1,0 0-1,0 9 1,0-9-1,0 0 0,0 0 1,0 0 0,0 0-1,0 0 1,0 0 0,0 0 0,0 0 0,0 0 0,0 0 0,0 0 0,0 0 0,0 0 0,3 8 0,-3-8 0,0 0 0,0 0 0,0 0 0,0 0 0,0 0 0,8 9 0,-8-9 1,0 0-1,8 9 0,-8-9 0,11 11 1,-3-3-1,3-1 0,1 5 0,3-2 1,2 1-1,1 0 0,3 2 0,1-2 0,0 0 0,3 0 0,-1-1 1,1 2-1,-2-2 0,1 1 0,-3 1 0,0-2 1,-3-1-1,-2 2 0,-2-1 1,-1-2-1,-3 2 0,-10-10 0,15 14 0,-15-14 0,11 9 0,-11-9 0,0 0 0,7 8 0,-7-8 0,0 0 1,0 0-1,0 0 0,0 0 0,0 0 0,0 0 0,0 0 0,0 0 0,0 0 0,0 0 0,0 0 0,0 0 0,0 0 0,0 0 0,8 5 0,-8-5 0,0 0 0,0 0 0,0 0 0,0 0 0,0 0 0,0 0 0,0 0-1,0 0 1,0 0 0,9-1 0,-9 1 0,0 0 0,10-3 0,-10 3 0,9-1 0,-9 1-1,8 0 0,-8 0-1,9 0-2,-9 0-2,11 6 0,-11-6 1,11 7-1,-11-7-2,11 12 0,-4-4 1,-7-8 2,10 12 1,-10-12 0,8 10 0,-8-10 1,0 0 3,0 0 0,8 7 2,-8-7 0,0 0 1,0 0-1,0 0 1,0 0-1,0 0 0,0 0 0,0 0-1,6-8-1,-6 8 0,0 0 1,0 0-1,0 0 2,0 0-1,0 0 1,3-9 0,-3 9 0,8-13 0,-3 5 0,3-4-1,4-1 1,-1-3 0,6-1 2,0-1-1,2 0 1,2 0 0,0 2 0,1 1 0,-2 0 1,1 2-2,-3 3-2,-3 2 1,-1 1-1,-4 2-1,-1 3 1,-9 2-1,11-2 1,-11 2-1,0 0 0,0 0-1,9-2-4,-9 2-18,0 0 0,12-7-1</inkml:trace>
</inkml:ink>
</file>

<file path=word/ink/ink3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11-18T12:15:50.96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0 731 12,'0'0'11,"0"0"-1,0 0-1,0 0-1,0 0 0,0 0-2,0 0 0,0 0-2,0 0-1,0 0 0,0 0-2,0 0 1,0 0 1,0 0-1,0 0 1,0 0 0,0 0 1,11 1 0,-11-1 0,15-12 0,-4 5 0,2-5-1,3 0-1,0-3 0,4 1-1,1-2 0,-2 1 0,3-1 0,-1 1-1,0 1 0,0 0 1,-1 2-1,0 1 0,-3 0 0,0 1 0,-2 2 1,-1 0-1,-3 1 0,0 1 0,-2 2 0,0-1 0,-9 5 1,13-8-1,-13 8 0,9-5 0,-9 5 1,0 0-1,0 0 0,0 0 0,0 0 1,0 0-1,0 0 1,0 0-1,0 0 0,0 0 0,0 0 1,0 0-1,0 0 0,0 0 0,9-2-1,-9 2 1,0 0 0,0 0 0,0 0 0,0 0 0,0 0 0,0 0 0,0 0 0,0 0 0,0 0 0,0 0 0,0 0 0,0 0 0,0 0 0,0 0 0,0 0 0,0 0 0,0 0 1,0 0-1,4 10 0,-4-10 0,5 9 0,-5-9 1,9 10-1,-9-10 0,11 15 0,-4-7 1,3 3-1,0-2 0,1 2 1,1 1-1,2 0 1,0-1-1,2 1 0,0 0 1,-2 0-1,4 2 0,0-2 1,0 1-1,1 0 0,-1-1 1,3 1-1,0-1 0,-1 1 1,1-1-1,-1 0 0,0-1 1,0 0-1,-2-1 0,-2-1 1,0 1-1,-1-2 0,-2 0 0,-1-1 0,0 0 0,-3-1 0,0-1 1,-9-5-1,15 10 0,-15-10 0,10 9 0,-10-9 0,8 7 0,-8-7 0,0 0 0,0 0 1,9 8-1,-9-8 0,0 0 0,0 0 1,0 0-1,0 0 1,0 0 0,0 0 0,0 0 0,0 0 0,0 0 0,0 0 0,0 0 0,0 0-1,0 0 1,0 0-1,0 0 1,0 0-1,0 0 0,0 0 1,0 0-1,0 0 1,0 0-1,0 0 1,0 0-1,0 0 1,0 0-1,0 0 1,6-8-1,-6 8 0,8-8 0,-8 8 0,14-15 0,-4 5 0,1-2 0,3-2 0,0-2 0,3-2 0,4-1 0,-1-2 0,1 1 0,1-1 0,-1 1 0,-1 3 0,0 1 0,-4 2 1,-2 3-1,-2 2 0,-3 0 0,-9 9 0,13-9 0,-13 9 0,0 0 1,10-10-1,-10 10 0,0 0 0,0 0 0,6-9 0,-6 9 0,0 0 0,9-11 0,-9 11 0,8-9 0,-8 9 0,11-10 0,-11 10 0,8-5-1,-8 5 2,0 0-1,0 0 0,0 0 0,0 0 0,0 0 0,0 0 0,0 0 0,0 0 0,0 0 0,0 0 0,0 0 0,0 0-1,0 0 2,0 0-1,8-6 0,-8 6 0,0 0-1,0 0 2,0 0-1,0 0 0,0 0 0,0 0 0,0 0 0,0 0 0,0 0 0,10-8 0,-10 8 0,0 0 0,0 0 0,0 0 0,0 0 0,0 0 0,0 0 0,0 0 0,0 0 0,0 0 0,0 0 0,0 0 0,0 0 0,0 0 0,0 0 0,0 0 0,0 0 1,0 0-1,0 0 0,0 0 0,0 0 0,0 0 0,0 0 0,0 0 0,0 0 0,0 0 0,0 0 0,0 0 0,0 0 0,0 0 0,0 0 0,0 0 0,0 0 0,0 0 0,0 0 0,0 0 0,0 0 0,0 0 0,0 0 0,0 0 0,0 0 0,0 0 0,0 0 0,0 0 0,0 0 1,0 0-1,0 0 0,0 0 0,0 0-1,0 0 1,0 0 0,0 0 0,0 0-1,0 0 1,0 0 0,0 0 0,0 0-1,0 0 1,0 0 0,0 0 0,0 0 0,0 0 0,0 0 0,0 0 0,0 0 0,0 0 0,0 0 0,-6 9 0,6-9 0,0 0 0,0 0 0,0 0 0,0 0 0,0 0 1,0 0-1,0 0 0,0 0 0,0 0 0,0 0 0,0 0 0,0 0 0,0 0 0,0 0 0,0 0 0,0 0 0,0 0 0,0 0 0,0 0 0,0 0 0,0 0 0,0 0 0,0 0 0,0 0 0,0 0 0,0 0 0,0 0 0,0 0 0,0 0 0,0 0 0,0 0 0,0 0 0,0 0 0,0 0 0,0 0 0,0 0 0,0 0 0,0 0 0,0 0 0,0 0 0,0 0 0,0 0 1,0 0-1,0 0 0,0 0 1,0 0 0,0-9-1,0 9 1,2-9-1,-2 9 1,1-16-1,2 4 1,0-1-1,1-6 0,0 0 0,3-4 2,0-2-4,1-2 2,3-1 0,0-1 0,0 1-1,1 1 2,1 2-2,-3 0 1,0 4 0,0-1 0,-3 4 0,-1 1 1,-3 1-1,1 3 2,-2 1-2,-1 1 1,-1 1-1,0 10 0,-1-15 1,1 15-1,0-12 0,0 12 0,-2-9 1,2 9-1,0 0 0,-1-10 0,1 10 0,0 0 0,0 0 0,0-8 0,0 8 0,0 0 0,0 0 0,0 0 0,0 0 0,0 0 0,0 0 0,0 0-1,0 0 1,0 0 0,0 0 0,0 0 0,0 0 0,0 0 0,0 0 0,0 0 0,0 0 0,0 0 0,0 0 0,0 0 0,0 0 0,0 0 0,0 0 0,0 0 0,0 0 0,0 0 0,0 0 0,0 0 0,0 0 0,0 0 0,0 0 0,0 0 0,0 0 0,0 0 0,0 0 1,0 0-1,0 0-1,0 0 1,0 0 1,0 0-2,0 0 1,0 0 0,0 0 0,0 0 0,0 0 0,0 0 0,0 0 0,0 0 0,0 0 0,0 0 0,0 0 0,0 0 0,0 0-1,0 0 1,0 0 0,0 0 0,0 0 0,0 0 0,0 0 0,0 0 0,0 0 0,0 0 0,0 0-1,0 0 1,0 0 0,0 0 0,0 0 0,0 0 0,0 0 0,0 0 0,0 0 0,0 0 0,0 0 0,0 0 0,0 0 0,0 0 0,0 0 0,0 0 0,0 0 0,0 0 0,0 0 0,0 0 0,0 0 0,10 6 0,-10-6 0,0 0 0,8 3 0,-8-3 0,9 2 0,-9-2 0,11 2 0,-11-2 0,11 2 0,-11-2 0,13 1 0,-13-1 0,13 2 0,-13-2 0,13 3 0,-13-3 0,14 1 0,-14-1 0,15 2 0,-15-2 0,16 2 0,-7-1 0,-1-1 0,1 1 0,-1-1 0,-8 0 0,18 1 0,-18-1 0,17 1 0,-17-1 0,15 0 0,-15 0 0,15 1 0,-7 1 1,-8-2-1,13 1 0,-13-1 0,13 1 0,-13-1 0,14 1 0,-14-1 0,13 0 0,-13 0 0,15 1 0,-15-1 0,16 0 0,-8-1 0,0 1 0,1-1 0,0 0 0,0 0 0,0 1 0,1-1 0,-1 1 0,1 0 0,0-1 0,2 1 0,-2 0 0,1 0 0,0 0 0,1 1 0,-1-2 0,0 2 0,-1-1 0,2 0 0,-1 0 0,-1-1 0,1 1 0,3 0 0,-3-1 0,2 2 0,-1-2 0,1 0 0,-1 1 0,1 0 0,0-1 0,-2 0 0,0 0 0,0 0 0,1 1 0,-2-1 0,1 1 0,0-1 0,-3 1 1,2-1-1,0 1 0,-2 0 0,1-1 0,-1 1 0,0-1 0,2 1 0,-10 0 0,17-2 0,-9 2 0,1-1 0,1 1 0,-2 0 0,3 0 0,-11 0 0,15-1 0,-15 1 0,15-1 1,-15 1-1,14 0-1,-14 0 2,13-1-1,-13 1 0,13-1 0,-13 1 0,13 0-1,-13 0 1,14 1 1,-14-1-2,14 0 2,-14 0-1,13-1 0,-13 1 0,13 1 0,-13-1 0,13 0 0,-13 0 0,13 1 0,-13-1 0,13 0 0,-13 0 0,14 0 0,-14 0 0,13 0 0,-13 0 0,14 0 0,-14 0 0,15 0 0,-15 0 0,15 0 0,-15 0 0,18 0 0,-10 0 0,2 0 0,1 0 0,-1 0 0,1 0 0,1 0 0,-1 0 0,1 0 0,-1 0 0,-1-1 0,2 1 0,-1 0 0,-1 0 0,1-1 0,-1 1 0,0-1 0,0 1 0,-1 0 0,-1-1 0,1 0 0,-1 1 0,1-2 0,-9 2 0,14-2 0,-14 2 0,14-1 0,-14 1 0,11-2 0,-11 2 0,11-1 0,-11 1 0,13-1 0,-13 1 0,12 0 0,-12 0 0,14 0 0,-14 0 1,13 0-1,-13 0 0,9 1 0,-9-1 0,10 1 0,-10-1 0,0 0 0,0 0 0,10 1 0,-10-1 0,0 0 0,0 0 0,0 0 0,0 0 0,8 1 0,-8-1 0,0 0 0,0 0 0,0 0 0,0 0 0,0 0-1,0 0 2,0 0-1,0 0 0,0 0 0,0 0 0,0 0 0,0 0 0,0 0 0,0 0 0,0 0 0,0 0 1,0 0-1,0 0 0,0 0-1,0 0 0,0 0-6,0 0-21,0 0-5,0 0-2,-4-10 1</inkml:trace>
</inkml:ink>
</file>

<file path=word/ink/ink3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1-13T10:31:06.96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 6 3,'0'0'18,"0"0"-1,0 0-1,0 0-2,0 0-2,0 0-1,0 0-2,0 0-2,0 0-1,0 0 0,0 0-2,-6 9 0,6-9-1,0 0 1,8 13 0,-8-13-1,0 0 0,0 0-1,0 0 1,0 0-1,0 0-1,0 0 0,0 0-1,0 0-1,0 0-2,0 0-5,0 0-9,2-17-13,-2 17-2,0-11 2,0 11 1</inkml:trace>
</inkml:ink>
</file>

<file path=word/ink/ink3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1-18T09:19:12.21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45 0 31,'0'0'27,"0"17"2,-5-9-5,1 6-19,0 6-23,-9-7-7,8 6-2,-9-9-1</inkml:trace>
</inkml:ink>
</file>

<file path=word/ink/ink3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20T09:37:07.96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533 555 7,'0'0'21,"1"-9"-2,-1 9-4,0 0-1,1-9 0,-1 9-3,0 0-1,0-9-1,0 9-2,0 0 0,-2-12-1,2 12-1,-8-9 1,8 9-2,-10-11 1,10 11-2,-13-12 1,13 12 1,-16-14-3,16 14 1,-18-13-1,10 6 0,-2 2 0,2 0-1,-3 1 0,3 2 0,0 2 0,8 0 0,-16 8-1,16-8 0,-15 16 0,6-4 1,3 3-2,-2 2 1,2 3 0,0 3 0,2-1 0,1 4 0,1 0 0,1 0 0,2 0 0,1-1 0,1-1 0,2-2 0,0-1 1,2-2-1,0-2 0,0-2 0,0-3 1,0-1-2,1-2 1,-8-9 0,13 12 0,-13-12 0,14 5 0,-14-5 0,16 1-1,-8-4-1,4 1-2,-1-7-1,5 4-5,-4-8-4,7 1-11,-1-1-9,-2-8-1,6 4 2</inkml:trace>
  <inkml:trace contextRef="#ctx0" brushRef="#br0" timeOffset="1047">749 504 4,'0'0'24,"0"0"0,0 0-6,0 0-2,0 0-4,0 0-3,0 0-2,0 0-1,-5 10-1,5-10 0,-1 11-1,2-1 1,-3 0-1,3 2 0,-2 0 0,1 5-1,-1-4 0,1 3-1,0-3-1,0 1 1,0 0-1,0-1 0,1-1 0,0-1-1,0-1 1,0 2-1,0-3 0,0 0 0,-1-9 0,3 16 1,-3-16-1,4 13 0,-4-13 1,4 12-1,-4-12 2,7 9-2,-7-9 1,8 10-1,-8-10 0,11 9 0,-11-9 0,11 5 0,-11-5 0,11 5-1,-11-5-2,11-1-1,-1 2-4,-10-1-9,11-14-15,2 10-2,-4-10 2,6 5 0</inkml:trace>
  <inkml:trace contextRef="#ctx0" brushRef="#br0" timeOffset="3110">2076 537 9,'0'0'20,"-2"-11"-2,2 11-1,-9-11-1,9 11-2,-10-13-2,10 13-3,-11-13-1,11 13-1,-10-11-2,10 11 0,-11-8 0,11 8 0,-10-8-1,10 8 0,-12-4 1,12 4-1,-11-4 0,11 4-1,-9-2 0,9 2-1,-11 3-1,11-3 0,-14 7 0,6 1-1,-1 3 0,0 3 0,1 4 0,-1 3 0,1 1 0,1 4 0,2-2 0,1 1 0,3 0 0,0-1 0,2-3 0,2 1 1,1-4-1,0 1 0,3-1 0,-1-3 1,1 1-1,1-3 0,0 0 0,0-1 0,1-2 0,1-3 0,-1-3 0,1-1-1,2-2 0,1-2-1,-1-6-1,6 3-2,-2-7-3,4 2-3,-3-9-4,5 1-5,-1-2-5,-4-8-5,5 6 0,-9-13 1</inkml:trace>
  <inkml:trace contextRef="#ctx0" brushRef="#br0" timeOffset="3657">2210 516 4,'0'0'16,"0"0"-1,0 0-1,0 0-2,-2 11-1,2-11-1,1 11 1,-1-11-1,0 19 0,-2-8-1,1 5-2,-2-2-1,3 6 0,-2-2-1,2 3-1,0-1-1,2 1 0,1-2-1,1-1 1,0 0-1,3-4 0,-2 0-1,3-3 0,-2-1 2,1-1-2,-7-9-1,15 9-3,-5-7-4,-1-2-20,1-9-6,4 4-1,-3-11 1</inkml:trace>
  <inkml:trace contextRef="#ctx0" brushRef="#br0" timeOffset="5578">1355 314 7,'0'0'25,"0"0"1,0 0-4,0 0-5,0 0-4,0 0-4,0 0-2,0 0-1,0 0-1,0 0-1,-8 4 1,8-4-1,-5 11-1,0-2 1,-1 0-1,-1 3 0,-2 1 0,0 0-1,0 1 0,-1 0-1,-1-1 0,3-2 0,-1-1 0,0 0 0,9-10-1,-14 15 0,14-15 1,-9 9-1,9-9 0,0 0 0,-9 9-1,9-9 0,0 0-2,0 0-3,0 0-2,0 0-10,0 0-15,0 0-1,-3-9 1,3 9 1</inkml:trace>
  <inkml:trace contextRef="#ctx0" brushRef="#br0" timeOffset="6047">1257 328 16,'0'0'20,"0"0"-5,0 0-3,0 0-2,0 0-2,0 0 1,4 8-3,-4-8 1,7 11 0,-7-11-1,9 15 0,-9-15 0,10 17-1,-10-17 0,11 18-1,-6-10-1,1 1 0,-1-1 0,1 1-1,-6-9 0,12 15 0,-12-15-1,11 11 0,-11-11 0,9 10 0,-9-10-1,10 8 1,-10-8 0,8 5-1,-8-5-1,0 0-1,11 10-3,-11-10-4,0 0-7,0 0-13,0 0-4,9 8 1,-9-8 1</inkml:trace>
  <inkml:trace contextRef="#ctx0" brushRef="#br0" timeOffset="7188">2086 84 20,'0'0'20,"-9"5"-2,9-5-2,-9 8-1,9-8-2,-10 13-2,5-4-1,-4-2-3,4 4-1,-4 2-1,1 1-2,-1 1 0,1 0-2,-1 0 0,1 0-1,2 0 1,1-3-1,-1-4-1,2 1 1,4-9-3,-6 8-1,6-8-4,0 0-6,0 0-12,0 0-5,0 0 1,0 0 1</inkml:trace>
  <inkml:trace contextRef="#ctx0" brushRef="#br0" timeOffset="7547">1985 60 10,'0'0'23,"0"0"-4,0 0-3,0 0-4,0 0 0,0 0-3,5 10 0,-5-10-2,4 15 0,-2-5-2,3 4 0,0-2-1,4 3-1,-3 0-1,3 0 0,-2 0-1,1 0 0,3-2 1,-4-1-2,2-3 1,-4 0 0,-5-9-1,11 11-1,-11-11-3,0 0-4,10 6-11,-10-6-11,0 0-1,11 3 0</inkml:trace>
  <inkml:trace contextRef="#ctx0" brushRef="#br0" timeOffset="8032">2356 61 8,'-8'-1'26,"8"9"0,0-8-3,-11 11-6,5 0-4,-1 2-4,0 2-1,-1 2-2,0 0-1,0 1-1,0 1-2,0-3 0,1-1-1,2-2-1,0-3-2,5-10-2,-8 13-2,8-13-4,0 0-6,0 0-11,0 0-4,-11-3 1</inkml:trace>
  <inkml:trace contextRef="#ctx0" brushRef="#br0" timeOffset="8344">2263 60 8,'0'0'21,"0"0"-4,0 0-3,8 13-1,-8-13-1,4 16-3,-1-3 1,0-1-1,2 4 0,1 0-2,1 0-1,0 0 0,3 0-2,-1-1 0,2-1-2,-2-3 1,0 0-2,0-4-1,-9-7-2,17 11-8,-17-11-12,0 0-9,15 6-1,-15-6 0</inkml:trace>
  <inkml:trace contextRef="#ctx0" brushRef="#br0" timeOffset="9000">2561 516 13,'0'0'24,"0"0"-1,0 0-3,0 10-2,0-10-4,-7 9-3,7-9-2,-9 14-2,4-5-2,-2 0-1,1 3-1,-2-1-2,-1 1 0,2-1 0,-1 0-2,2-1 0,0-2-2,6-8-2,-10 11-5,10-11-8,1 8-10,-1-8-3,0 0 0</inkml:trace>
  <inkml:trace contextRef="#ctx0" brushRef="#br0" timeOffset="9328">2508 492 14,'0'0'19,"0"0"-4,-3 10-3,5-1-3,-1 0 0,0 1 2,2 2-1,0 0 0,1 1-1,1 0-1,3 2 0,-3-5-1,5 4-2,-4-4 0,4 1-2,-1-2 0,0-1-1,-9-8-1,14 14-2,-14-14-2,11 10-7,-11-10-18,11 11-4,-11-11 0,3 10 0</inkml:trace>
  <inkml:trace contextRef="#ctx0" brushRef="#br0" timeOffset="9938">2608 882 1,'0'0'22,"0"0"-2,0 0-3,0 0-1,0 0 0,0 0-2,0 0-1,0 0-1,0 0-1,0 0-3,-9 7-1,9-7-1,0 0-2,-15 9-1,15-9-1,-12 14-1,12-14 0,-14 16-1,14-16 1,-13 16-1,13-16-1,-10 15 0,10-15-1,-6 11-2,6-11-1,0 0-2,-7 9-4,7-9-4,0 0-6,0 0-11,0 0 0,-8 0 3</inkml:trace>
  <inkml:trace contextRef="#ctx0" brushRef="#br0" timeOffset="10313">2552 863 9,'2'-11'24,"-2"11"-3,0 0-3,0 0-3,0 0-3,0 0-3,0 0-2,0 0-2,-1 9-1,1-9-1,2 10 1,-2-10-1,4 17 0,-1-8 0,2 4 0,0-1 1,2 1-1,1-2 0,0 1 0,0-2-1,-1 0-1,-7-10 1,13 14-2,-13-14-3,8 8-4,-8-8-16,9 8-9,-9-8 0,0 0 0</inkml:trace>
  <inkml:trace contextRef="#ctx0" brushRef="#br0" timeOffset="11032">2025 1039 14,'0'0'16,"0"0"0,0 0-1,0 0 0,0 0 0,0 0-2,0 0-2,0 0-1,0 0-1,-12 7-2,12-7-1,-13 8-2,6 0 0,-2-2-2,1 3 0,-1 0-1,1 1 0,1 0-1,0 1 0,2-1 0,5-10 0,-10 14-1,10-14-2,-3 10 0,3-10-3,0 0-5,0 0-5,0 0-8,0 0-8,0 0 2,0 0 0</inkml:trace>
  <inkml:trace contextRef="#ctx0" brushRef="#br0" timeOffset="11391">1973 1004 12,'0'0'23,"0"0"-3,0 0-4,0 0-2,0 0-3,0 0-2,0 0-1,4 10-1,0-1 0,-4 0-1,4 6 0,0-1 0,4 5-1,-3-2-1,3 2-1,-1-2-2,2-1 1,-2 0-2,2-3 1,-1-2-1,-1-3-2,-7-8-2,10 10-3,-10-10-9,11 11-15,-11-11-2,0 0 1,4-9 1</inkml:trace>
  <inkml:trace contextRef="#ctx0" brushRef="#br0" timeOffset="11844">2285 980 22,'0'0'24,"-7"8"-4,7-8-4,-5 16-2,1-6-2,1 4-3,-4-1 0,3 3-2,-1-1-2,0 1-1,-1-1-2,2 1-1,0-2-1,-1-1-2,0 1-2,-1-4 0,1 0-3,5-10-2,-9 14-5,9-14-6,-11 4-9,11-4 1,0 0 2</inkml:trace>
  <inkml:trace contextRef="#ctx0" brushRef="#br0" timeOffset="12188">2209 1030 8,'0'0'23,"0"0"-1,0 0-4,1 10-3,-1-10-2,2 13-2,1-2-1,-2-1-1,3 4-1,-2-1-2,4 4-1,-3-4-2,4 3 1,-1-4-1,2 0-1,-3-3 0,3 1 0,-8-10-1,10 12 0,-10-12-1,0 0-3,9 8-2,-9-8-8,0 0-19,0 0-2,-4-15 2,4 15-1</inkml:trace>
  <inkml:trace contextRef="#ctx0" brushRef="#br0" timeOffset="13328">1313 751 17,'0'0'28,"0"0"3,0 0-5,0 0-5,0 0-6,0 0-2,-9-2-3,9 2-1,0 0-4,0 0-1,-8 5-2,8-5 0,-9 6-1,9-6 0,-9 7 1,9-7-1,-11 10 1,11-10-1,-11 13 0,6-3 0,0-2-1,1 2 0,1-1 0,1 1 0,1 2 0,2-1 0,1-2 0,1 1 0,0 1 0,2-2 0,0 2 0,1-3 0,2 0 0,-8-8 0,17 13 0,-7-9 0,0-1 0,2-2 0,0-1 1,1-1-1,-2-2 0,1 0 1,0 0-1,0-2 0,-2-1 0,-2 2 1,2-3-1,-10 7 0,12-13 1,-12 13-1,9-15 1,-9 15-1,7-16 1,-5 5-1,-3-1 0,0 0 1,-1-1-1,-2 2 0,1-1 0,-3 1 1,0 0-2,0 3 2,6 8-2,-13-12 1,13 12-1,-13-10-1,13 10-1,-10-6-5,10 6-18,0 0-11,0 0 1,2-10-1</inkml:trace>
  <inkml:trace contextRef="#ctx0" brushRef="#br0" timeOffset="14578">454 28 14,'0'0'20,"0"0"1,0 0-3,0 0 1,0 0-3,0 0-2,0 0-2,0 0-2,0 0-2,0 0-1,0 0-1,-8-2-1,8 2-1,0 0-2,-11 1 1,11-1-2,0 0 0,-12 7 0,12-7 0,-10 11-1,10-11 1,-8 16-1,5-5 0,1 0 0,0 2-1,2 1 1,1 1 0,1-2 0,0-1 0,2-1 0,2 1 0,0-3 0,1 0 0,-7-9 0,16 10 1,-6-8-1,-1-2 0,2-1 0,-1-4-1,1 2 1,1-5-1,0 1 0,-1-2-1,-1 1 1,1-1-1,-3-1-1,2 1 1,-4-1-1,0 1 1,-3-1 1,-3 10 0,5-18 0,-5 18 0,2-13 1,-2 13 0,-1-11 0,1 11-1,0 0 1,0 0 0,0 0-1,0 0 0,0 0 1,0 0-1,0 0 1,9-5 0,-9 5-1,13 2 1,-4-1 0,-1 1 0,1 1 0,-9-3 0,15 4-1,-15-4 1,10 5-1,-10-5-1,0 0 1,11 10-1,-11-10 0,0 0 0,7 8 0,-7-8 1,0 0-1,3 11 1,-3-11 1,0 0-1,5 11 1,-5-11 0,3 11 0,-3-11 0,5 14 0,-5-14 0,6 15 0,-3-5 0,-3-10 1,6 14-1,-6-14 1,7 11 0,-7-11 1,0 0 0,12 8 0,-12-8 0,11-4 1,-11 4-1,11-10 1,-6 2-1,-5 8 0,12-16-1,-6 6 1,-1-1 0,-1-1-1,-1-1 1,0-3-1,-2 1 0,0-1-1,-3 1 1,-1 2-1,0 2 0,-4 0 0,-1 5 1,-2 0-2,-1 3 1,-2 1-2,0 4-2,-2-1-1,3 5-4,-3-3-6,4 0-13,5 9-6,-3-8 1,8 9 2</inkml:trace>
  <inkml:trace contextRef="#ctx0" brushRef="#br0" timeOffset="16110">116 471 20,'3'-9'29,"-3"9"-1,0 0-2,0 0-6,0 0-4,-12-13-3,12 13-3,-12-9-1,12 9-2,-15-11-2,7 7-2,-3-1-1,2 3 0,-2 0-1,2 2 0,1 1-1,8-1 0,-14 11-1,9-2 1,2 1 0,2 3 0,1 1-1,1 1 1,3 2 0,2-3-1,0 0 1,2-3 0,1-2-1,2-2 1,1-2-1,1-5 1,0-3 0,1-4 0,-1 0 0,1-3 0,-4-1 1,0 1-1,-5 0 0,-2-3 0,-3 2 0,-4 1-1,-1 0-1,-4 0-3,9 10-5,-20-12-9,10 5-16,0 11-1,-2-4 2,7 8 0</inkml:trace>
  <inkml:trace contextRef="#ctx0" brushRef="#br0" timeOffset="16813">137 641 29,'0'0'24,"0"0"-3,0 0-2,-3-8-4,3 8-2,0 0-2,0 0-3,0 0-2,0 0 0,-9 0-2,9 0-1,0 0 0,-12 7-1,12-7 0,-10 7 0,10-7 0,-13 10-1,13-10 0,-9 14 0,5-4-1,2-1 1,2 2-2,0 1 2,1 0-2,3-2 1,1 1 1,0-3-1,-5-8 1,15 13-1,-15-13 0,15 6 1,-15-6 0,15-3-1,-6-2 1,-1 0-1,-8 5 0,13-17 1,-7 6 0,1 0-1,-4-1 1,1-2-2,-3 2 1,-2-1-2,1 3-3,-5-1-6,5 11-12,0 0-11,-17-12-1,17 12 1</inkml:trace>
  <inkml:trace contextRef="#ctx0" brushRef="#br0" timeOffset="18563">402 1057 33,'0'0'27,"0"0"-1,0 0-7,0 0-7,0 0-2,0 0-2,0 0-2,0 0-1,0 0 0,-8 0-2,8 0 0,0 0-1,-8 2 0,8-2 0,-9 10-1,9-10 0,-7 14-1,4-4 1,1 1-1,1 3 0,2 2 0,2-1 1,0-1-2,1 1 1,2-5 0,0-1 0,-6-9 0,12 10 1,-12-10-1,14-2 1,-14 2-1,14-12 2,-7 3-1,1-3 0,-1-2-1,1-2 1,-2-1 0,0-3-1,-1 1 1,-3 0-1,0 1-1,-1 3 1,-1 3-3,-3-1-2,3 13-3,-4-14-5,4 14-13,0 0-7,0 0-1,0 0 2</inkml:trace>
  <inkml:trace contextRef="#ctx0" brushRef="#br0" timeOffset="19157">713 1017 23,'-3'-9'27,"3"9"-3,0 0-3,0 0-6,-9 2-5,9-2-2,0 0-3,-12 7-1,12-7-2,-6 14-1,5-3 0,-1 1 0,3 1-1,0 3 1,2-1-1,3 1 0,0-1 0,0-3 1,3-2-1,-9-10 0,14 13 0,-14-13 1,14 4 1,-14-4 0,11-8-1,-11 8 2,10-17-1,-5 3 0,0 1 0,-2-5-1,0 0 0,-2-1 0,-1 1 0,-1 0-1,-2 2-1,0 5-4,-4-1-9,-1 0-18,8 12-1,-11-3 1,11 3-1</inkml:trace>
</inkml:ink>
</file>

<file path=word/ink/ink3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20T09:37:31.78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516 520 6,'0'0'27,"12"1"1,-12-1-1,0 0-10,0 0-3,-4-9-2,4 9-3,0 0-1,0 0 0,-7-13-2,7 13 0,-5-10-1,5 10-1,-8-14-1,8 14-1,-11-18-1,11 18 1,-16-16-1,7 10 0,-1-1 0,1 4-1,-3 1 1,2 2 0,-1 2-1,-1 3 0,1 5 0,-2 3 1,2 3-2,0 3 2,2 5-2,0 3 2,3 1-2,3 1 1,3 0 0,2-2 0,3 0 0,5-1 0,-1-5 0,4-2 0,-1-3 0,3-3 0,-1-3 0,1-3 0,-1-3-1,-2-4-1,3 0-1,-1-5-3,2 0-4,-2-6-1,3 3-3,-3-8-4,6 1-2,-1-5 0,-1-3 1,-2-3 2,-1-2 4,0-1 3,-3 1 5,-1-1 7,-4 6 5,-5 0 3,2 8 1,-4 4 2,0 11 0,0 0 1,0 0-2,-8 4-2,4 6-1,1 7-2,-1 1 0,3 9 0,-1-2-1,3 7 0,-1-2-1,4 2-1,-2-4 0,6 1 0,-3-4-2,3-1-1,0-4 1,1-4-2,0-2 1,-1-4-3,3-2-3,-11-8-16,9-7-13,-1 1-1,-7-13 0,5 0 2</inkml:trace>
  <inkml:trace contextRef="#ctx0" brushRef="#br0" timeOffset="1109">413 52 24,'0'0'29,"-5"-13"0,5 13-7,0 0-6,-8-10-5,8 10-4,-9 6-2,5 2-1,-3 2-1,3 5 0,-1 1-1,1 4-1,1 3 0,2-1 0,3 2 0,3-3 0,2-1 0,1-3-1,2-5 0,3-2 1,-1-6 0,1-3-1,-3-3 0,2-4 1,-1-3-2,-2-2 1,-2-2 0,-1-3-1,-2-1 0,-2-1 0,0-2-1,-3 1 1,-1 1 0,-1 0 0,0 3 0,0 2 1,1 4-1,0 0 1,2 9-1,0 0 1,-2-8 0,2 8-1,0 0 1,0 0 0,9 7 0,-9-7 0,13 12 0,-4-2 0,-1 0 0,1 2 0,0 2 0,-2 0 0,1 0 0,-3 0 1,-2 2-1,-1-2 0,0 0 0,-1 0 0,0-1 1,1-1-1,0-1 0,1-2 0,-3-9 1,15 13-1,-5-11 0,-1-2 1,2-2 0,3-3 0,-2-2 0,0 0 1,-5-4 0,3-2 0,-4-2 0,3 1-1,-6-6 0,0-1 1,-3-3-1,-1 0 0,-1 1-1,0 1 0,-5 3 0,-3 3-2,-2 6-1,-3 1-2,2 9-5,-5 2-10,-2 0-13,8 10-1,-6-6 1,12 8 1</inkml:trace>
  <inkml:trace contextRef="#ctx0" brushRef="#br0" timeOffset="2172">89 478 31,'1'-11'29,"-1"11"3,9-8-10,-9 8-6,0 0-5,4-10-3,-4 10-1,0 0-3,0 0-1,-9 4-1,9-4 0,-14 9-1,2-2-1,-1-1 0,1 3 2,1 2-2,0 0 0,1 2 0,3 2 0,3 0 0,4 0 0,5 1-2,2-1 2,2-2 2,2-2-2,1-2 0,2-4 1,-1-2-1,0-4 1,-1-2 1,-3-2-1,-9 5 0,13-17 0,-7 5 0,-4-3 0,0-2-1,-1-1-1,-1 0-1,-2 0-2,2 4-5,-4-1-11,-4 1-14,8 14-1,-11-6 1,11 6 1</inkml:trace>
  <inkml:trace contextRef="#ctx0" brushRef="#br0" timeOffset="2765">120 763 13,'0'0'28,"0"0"3,0 0 0,3-10-12,-3 10-6,-7-9-3,-1 2-3,8 7-2,-16-7-1,5 5-1,-2 2-1,2 1-1,-1 3 0,1 1-1,2 3 0,1 1 0,2 3 2,4 1-2,3 1 0,5 1 0,1-1 0,4-1 0,0-3 1,3 0-1,1-6 1,2 1 0,-5-6 1,2-3-1,-3-1 1,2-2 0,-5-2-1,-1-2 1,-1-1-3,-2-2-1,1 3-4,-5-2-9,0-2-19,0 15-1,-1-13 0,1 13 0</inkml:trace>
  <inkml:trace contextRef="#ctx0" brushRef="#br0" timeOffset="3422">412 974 18,'11'-4'28,"-11"4"0,0 0-4,0 0-6,-10-4-4,10 4-4,-10 5-2,10-5-2,-14 14-2,6-4-1,-1 3-1,0 2-1,3 3-1,0-1 0,3 2 0,2 1 1,2-1-2,2-1 1,3-3 0,2-2 1,2-2-1,1-3 0,0-3 1,2-4 0,-2-3 0,0-2 1,0-5-1,-1 1 0,-1-5 0,-3-1-1,0-1 1,-3 0-1,0-3 0,-3 0 0,-1 0 0,-1 1-1,-1 4 1,0 0-1,1 4-3,-1 0 2,3 9-1,0 0 0,0 0 0,0 0 1,8-4-1,-8 4 1,13 1 1,-4 1 0,-1 0 1,0-1 0,-8-1 0,15 5 0,-15-5-1,13 7 1,-13-7 0,5 15 0,-3-3-1,-1 0 1,0 2 0,-1 2 0,0 0 0,0-1-1,1 0 1,1-1 0,0-1 0,1-2 0,1 0 0,-4-11 0,11 15 1,-11-15 0,14 9 0,-5-7 1,-1-4 1,-8 2 0,15-10 0,-5 4 0,-4-6 0,3-1-1,-4-2 1,2-2-2,-4-4 0,2 0 0,-3 0 0,-1 0-1,-2 2 1,-1 1-2,-1 3 0,-6 3-2,9 12-2,-20-8-3,10 12-8,-3 4-15,-2-4-4,6 6 2,-6-6 1</inkml:trace>
  <inkml:trace contextRef="#ctx0" brushRef="#br0" timeOffset="4890">920 473 6,'9'-2'27,"-9"2"0,0 0-4,0 0-3,0 0-5,0 0-2,0-9-2,0 9-2,0 0-3,-9-2-1,1 0 0,8 2-1,-12 2-2,12-2 0,-15 8 0,7-3-1,-2 3-1,1 0 0,3 3 0,-1 3 0,2 0 0,3 1 0,0 0 0,5 0 0,2-1 0,2 0 0,2-4 1,1-1-1,3-4 0,1-1 1,1-4-1,0-1 1,-1-3-1,2-1 1,-2-1 0,-1-1-1,-3 0 1,-2-2 0,-2 1 0,-4-2-1,-3-2 1,-3 2-1,0-2-1,-4 0 0,0 1-3,-4-1-2,12 12-7,-17-16-16,6 5-6,11 11 0,-6-15 1</inkml:trace>
</inkml:ink>
</file>

<file path=word/ink/ink3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20T09:37:38.79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499 547 17,'1'-12'19,"-1"12"-1,1-15-1,-2 7 0,1 8-1,0-15-1,0 15 0,-1-14-3,1 14-2,-3-11-1,3 11-1,-5-9-1,5 9-3,0 0 0,-13-9-1,13 9-1,-15-2 0,7 4 0,-2 2-1,0 1-1,-2 3 1,0 3-1,-1 5 0,2 3 0,-1 3 1,3 3-2,0 5 1,4-2 0,2 3 0,4 0 0,4-2 0,4-1 0,2-2 0,5-6 0,1-2 0,2-4 1,1-3-2,1-4 0,-2-6-1,2-1-2,-3-7 0,1 2-4,-4-8-2,3 2-6,-6-6-2,5 0-2,-6-6 2,6-1-1,-4-6 4,1-2 3,-3-1 5,0 1 7,-1 0 5,-3 5 5,-1 4 0,-4 6 2,-1 6 1,-1 11 0,0 0-2,0 0 0,-2 12-1,-3 0-2,3 9 0,-4-1-1,3 10 1,-3-2-3,3 2-1,0-1-1,3 2 0,-1-5 0,3-2-1,2-2 0,4-4-1,-2-3 0,3-3-3,2-2-4,-3-7-20,4-6-10,3 0 0,-6-10-2</inkml:trace>
  <inkml:trace contextRef="#ctx0" brushRef="#br0" timeOffset="1579">164 715 8,'0'0'22,"0"0"-1,0 0-1,0 0 0,0 0-3,0 0-1,0 0-1,0 0-3,0 0-2,-10 0-3,10 0 1,0 0-4,-11 13-1,1-5-1,0 2 0,-4 4-1,0 2-1,-3 0 1,0 1-1,0-1 0,3-2-1,4 0 0,0-5-3,5 0-1,5-9-2,0 0-7,0 0-7,-9 1-15,9-1 1,6-12 1,-6 12 3</inkml:trace>
  <inkml:trace contextRef="#ctx0" brushRef="#br0" timeOffset="1922">45 692 17,'0'0'28,"0"0"2,0 0-6,1 9-5,-1-9-3,3 17-2,-3-7-2,7 8-1,-5-2-2,8 7-2,-4-4-2,5 3-2,-4-3 0,4 0-2,-2-3-1,-2-3-1,3-2-7,-9-2-25,-1-9-4,0 0 0,4-9-1</inkml:trace>
  <inkml:trace contextRef="#ctx0" brushRef="#br0" timeOffset="2860">500 20 33,'2'-8'30,"-2"8"1,0 0-9,0 0-6,-3 16-4,3-16-4,-11 21-2,4-6-2,-1 4-1,-1 0-1,1 2 1,-1-2-2,3-2 0,1-1-1,0-4-1,2-2-3,3-10-1,-1 12-6,1-12-9,0 0-10,0 0-5,-7-10 3,7 10 0</inkml:trace>
  <inkml:trace contextRef="#ctx0" brushRef="#br0" timeOffset="3157">400 23 2,'0'0'25,"0"0"2,0 0-5,10 13-4,-8-4-1,3 0-3,3 7-1,-3-3-3,6 7-1,-3-4-2,3 4-1,-1 0-2,1-2-2,-2-1 0,1-2-3,-1-1-2,-2-5-8,3-3-16,0 3-6,-10-9-2,19-5 1</inkml:trace>
  <inkml:trace contextRef="#ctx0" brushRef="#br0" timeOffset="3500">763 0 27,'0'0'29,"-7"16"-5,0-3-2,-3 3-4,1 4-4,-5-1-4,3 4-2,-3-3-2,3 2-1,2-3-2,2-3-4,2-2-2,-1-5-4,5 0-7,1-9-14,-9 6-6,9-6 1,0 0 1</inkml:trace>
  <inkml:trace contextRef="#ctx0" brushRef="#br0" timeOffset="3750">633 37 26,'0'0'29,"15"5"-3,-15-5-2,16 15-6,-4-2-4,-3-2-3,5 6-2,-4-2-3,2 3-1,-4-3-5,0-2-4,2 3-12,-1-1-18,-9-15 0,19 13 0,-10-14 1</inkml:trace>
  <inkml:trace contextRef="#ctx0" brushRef="#br0" timeOffset="4282">1044 442 23,'0'0'30,"0"0"-1,0 0-2,0 0-6,0 0-5,1 13-4,-10-10-3,6 7-1,-8 0-3,5 6-2,-5-1-1,0 5 0,1-1-2,0-2 0,1 3-3,-1-5-1,4-1-8,-2-4-14,0-6-9,8-4-2,-9 0 3</inkml:trace>
  <inkml:trace contextRef="#ctx0" brushRef="#br0" timeOffset="4594">937 420 27,'13'5'30,"-13"-5"2,5 11-10,0 2-4,-3-1-5,6 8-2,-4-2-2,4 6-1,-3-2-3,2 1-2,0-4-1,1-1-2,3-1-4,-5-8-14,3-3-16,6 2-1,-5-11 0,8 1 0</inkml:trace>
  <inkml:trace contextRef="#ctx0" brushRef="#br0" timeOffset="5141">1103 717 21,'0'0'28,"0"0"-3,0 0-2,-7 13-5,7-13-5,-10 17-2,4-7-1,0 4-2,-4-1-3,2 3-1,-2-1 0,0 2-2,1-3 0,1 2-2,-1-4 1,2-1-2,2-3 0,5-8-1,-8 13-3,8-13 0,0 0-4,-9 6-7,9-6-15,0 0-3,-4-10 1,4 10 2</inkml:trace>
  <inkml:trace contextRef="#ctx0" brushRef="#br0" timeOffset="5469">993 741 22,'0'0'30,"0"0"3,0 0-8,11 7-5,-11-7-5,3 14-2,-3-4-1,5 8-5,-4-3 0,4 5-3,-2-1 0,6 1-3,-2-2 1,3-1-2,-1-3-4,-9-14-13,11 12-20,-2-5 1,-9-7-1,0 0 0</inkml:trace>
  <inkml:trace contextRef="#ctx0" brushRef="#br0" timeOffset="6110">472 1003 12,'0'0'24,"0"0"-2,0 0-2,0 0-1,0 0-3,0 0-3,0 0-2,0 0-1,0 0-1,-1 12-2,-1-1 0,-7-2-2,5 6 0,-4 0-2,0 3-1,-2 1 0,4 0-1,-1-3-1,2-1 0,2-1-1,-2-5-2,4 1-1,1-10-3,-2 8-5,2-8-8,0 0-14,0 0-2,-4-13 2,4 13 1</inkml:trace>
  <inkml:trace contextRef="#ctx0" brushRef="#br0" timeOffset="6454">418 1045 19,'9'-5'30,"-9"5"0,0 0-5,0 0-5,0 0-5,5 10-3,-5-10-3,8 15-2,-7-6 0,8 6-2,-5-1-1,5 4-1,-1-3 0,1 2-1,-2-1-1,2-1 0,0-2-2,0-4-4,2 2-6,-4-2-21,-7-9-4,17 2-1,-17-2 1</inkml:trace>
  <inkml:trace contextRef="#ctx0" brushRef="#br0" timeOffset="6844">808 956 19,'0'0'29,"0"0"2,-9 10-3,9-10-10,-15 16-5,10-2-3,-8 0-3,3 7-2,-1 0-2,3 1 0,-3 1-1,3-2 0,-1-1-2,1-3-2,3-1-2,-3-7-2,4 1-4,4-10-8,-14 4-15,14-4-1,-8-1 2</inkml:trace>
  <inkml:trace contextRef="#ctx0" brushRef="#br0" timeOffset="7172">680 956 17,'0'0'29,"8"10"1,-8-10-5,2 16-6,3-1-2,-4-1-4,7 8-2,-6-4-2,5 4-2,-3-2-3,3 2 0,-1-4-2,0 0 0,0-4-3,-2-5-6,-4-9-28,15 15-1,-15-15 0,12-8 0</inkml:trace>
</inkml:ink>
</file>

<file path=word/ink/ink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08T12:53:57.54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5 2,'0'0'15,"0"0"-5,0 0-3,0 0-3,0 0 0,0 0-1,0 0 0,0 0 0,11 0 0,-11 0 0,15 2 1,-4 1-1,-1-3-1,0-1-3,3 1-7,-5-10-12,10 11-1</inkml:trace>
</inkml:ink>
</file>

<file path=word/ink/ink4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20T09:38:06.92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615 597 1,'0'0'7,"0"0"0,-8-3 0,8 3 0,0 0 0,0 0 0,0 0 0,0 0-1,0 0 0,0 0-1,0 0 0,0 0-1,0 0 1,0 0-1,0 0 0,0 0-1,0 0 1,0 0-1,0 0-1,0 0 0,0 0 0,0 0 0,1-9-1,-1 9-1,0-8 1,0 8-1,2-13 0,-2 13 0,3-16 0,0 6 0,-1 0 1,1-1-1,0 1 1,0-2 0,0 2 0,0-1 0,0 0 1,-1-1-1,1-1 1,-1 1-1,1-1 1,-1 1-1,1-1 1,0 1-1,0-2 0,1 3 1,0-1-1,1 0 0,-1 1 0,2-2-1,-2 2 1,2 1-1,-1 0 1,1-2-1,0 3 1,-1 0-1,1-2 1,-1 2-1,2 0 1,-3-1-1,3 1 1,-2-1-1,1 1 0,0 0 1,0 0-1,1 0 0,-1 0 0,1 1 0,0 0 0,1-1 0,0 2 0,1-1 0,-1 2 0,2-1 0,-2 1 0,1 2 0,-9 4 0,16-10 0,-16 10 0,14-6 1,-14 6-2,14-7 2,-14 7-1,14-5 0,-5 2 0,-1 0 0,2-3 0,-2 5 0,2-4 0,-1 2 0,0-2 0,1 4 0,-2-2 0,0 2 0,-8 1 0,16-1 0,-16 1 0,16 1 0,-7 0 0,-9-1 0,16 2 0,-8-1 0,1 2 0,-1-1 0,-8-2 0,16 7 0,-16-7 0,15 7 0,-15-7 0,15 10 0,-15-10 0,14 7 1,-14-7-1,13 8 0,-13-8 0,13 11 0,-13-11 0,13 11 0,-13-11 0,13 10 0,-13-10 0,13 12 0,-13-12 0,11 11 1,-11-11-1,10 9 0,-10-9 0,9 10 0,-9-10 0,10 10 0,-10-10 0,7 9 0,-7-9 0,0 0 0,12 11 0,-12-11 0,0 0 0,12 9 0,-12-9 0,0 0 0,9 7 0,-9-7 1,0 0-1,8 9 0,-8-9 0,0 0 0,0 0 0,5 8 0,-5-8 0,0 0 0,0 0 0,0 0 1,0 0-1,0 0 0,0 0 0,0 0 0,0 0 0,0 0 0,0 0 0,8 9 0,-8-9 0,0 0 0,0 0 1,0 0-1,0 0 0,0 0 0,0 0 0,0 0 0,0 0 0,0 0 0,0 0 0,0 0 1,0 0 0,0 0-1,0 0 2,0 0-1,0 0 1,0 0 1,0 0-1,0 0 1,0 0 0,0 0-1,0 0 0,0 0 1,-1-10-2,1 10 0,-1-8 0,1 8-1,0-15 0,1 5 0,2-1 0,-2-1 0,4 0 0,-2-2 0,3 1 0,-2-1 0,3 0 0,-3 1 0,-1 0 1,1 3-1,0 0 1,-4 10 0,4-14-1,-4 14 1,0 0 0,2-10-1,-2 10 0,0 0 1,0 0-1,0 0 0,0 0-1,0 0 1,0 0 0,0 0 0,0 0 0,0 0 0,0 0 0,0 0 0,0 0 0,4-8 0,-4 8 0,0 0 0,0 0 1,0 0-1,0 0 0,0 0 0,0 0 0,0 0 0,0 0 0,0 0 0,0 0 0,0 0 0,0 0 0,0 0 0,0 0 0,0 0 0,0 0-1,0 0-2,0 0-2,0 0-5,0 0-13,0 0-10,0 0-1,0 0 0,0 0 1</inkml:trace>
  <inkml:trace contextRef="#ctx0" brushRef="#br0" timeOffset="3094">612 1332 4,'0'0'9,"0"0"0,0 0-1,0 0 0,0 0 0,0 0-2,0 0 0,0 0 0,0 0-2,0 0 0,-1 9-1,1-9 0,0 0-1,-1 11 0,1-11 1,-2 12-1,2-12 0,-2 15-1,2-7 1,-2 2-2,2 0 1,-1-1-1,1 2 1,-1-1-1,1 1 0,0 0 1,0-1-1,0 0 0,0 0 0,-1 0 0,1 0 1,-1 0-1,1 1 0,-1-2 0,0 2 0,1 1 1,0-2-1,-1 0 0,0 0 0,0 0 0,0-2 0,-1 2 1,2-10-1,-3 16 0,3-16 0,-3 15 0,3-15 1,-3 14-1,3-14 0,-5 13 0,5-13 1,-5 12-1,5-12 0,-6 11 0,6-11 1,-7 12-1,7-12 0,-7 13 0,7-13 1,-8 12-1,8-12 1,-8 11-1,8-11 0,-10 14 1,10-14-1,-10 13 0,10-13 1,-11 11 0,11-11 0,-11 12 1,11-12-1,-12 7 0,12-7 1,-16 10 0,8-6-1,-2 4 0,-2-4 0,2 3 1,-1-3-1,0 1 1,-2-1 0,4-1 0,-2-1 0,11-2 1,-16 2-1,16-2 0,-15 0 0,15 0 0,-12-2 0,12 2 0,-14-4 0,14 4 0,-14-4 0,5 2-1,0-1 1,0-2-1,-1 1 1,2-1-1,-4 1 0,3-3 0,-2 3 0,1-3 0,1-1 0,0 4 0,-1-4 0,2 2 0,8 6 0,-14-13 0,7 4 0,7 9 1,-11-12-2,11 12 1,-8-12 0,8 12-1,-7-11 0,7 11 0,-6-12 1,6 12-1,-6-9 0,6 9 0,-6-9 1,6 9-1,-5-9 0,5 9 0,-6-8 1,6 8-1,-7-11 0,7 11 1,-8-10-1,8 10 0,-8-13 0,8 13 0,-10-13 0,10 13 0,-8-11 1,8 11-1,-7-9 0,7 9 0,0 0 0,-6-8 1,6 8-1,0 0 0,0 0 0,0 0 0,0 0 1,0 0-1,0 0 0,0 0 0,0 0 0,0 0 0,0 0 0,0 0 0,0 0 1,-7-9-1,7 9 0,0 0 0,0 0 0,0 0 0,0 0 0,0 0 1,0 0-1,0 0 0,0 0 0,0 0 0,0 0 0,0 0 0,0 0 0,0 0 0,0 0 0,0 0 0,0 0 0,0 0 0,0 0 0,0 0 0,0 0-1,0 0 1,0 0 0,0 0 0,-3 9 0,3-9 0,-2 10 0,2-10 0,-3 17 0,0-6 0,-1 0 0,1 3 0,0 1 0,1 0 1,-1 0-1,0 0 0,0 1 1,1-1-2,1 0 2,0 0-1,0-2 0,0-1 0,0-3 0,1 0 0,0-9 0,0 9 0,0-9-1,0 0 1,0 0 0,0 0 0,0 0 0,0 0 0,0 0 0,0 0 0,0 0 0,0 0 0,0 0 0,0 0 1,0 0-1,0 0-1,0 0 2,0 0-1,0 0 0,0 0 0,0 0 0,0 0 0,0 0 0,0 0 0,0 0 0,0 0 0,0 0 0,0 0 0,0 0 0,0 0 0,0 0 0,0 0 0,0 0 0,0 0-1,0 0 1,0 0-2,0 0-2,0 0-5,0 0-12,8 4-13,-8-4-1,0 0 1,4-20 0</inkml:trace>
</inkml:ink>
</file>

<file path=word/ink/ink4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20T09:37:28.57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0 215 14,'13'5'23,"-13"-5"0,0 0-8,0 0-3,0 0-4,0 0-1,0 0-2,0 0-1,8-1 0,-8 1-1,0 0-1,15 3 0,-15-3-1,18 5 0,-7-2 0,2 0-1,2 1 0,0 1 1,1 0-1,0-2 0,1 2 0,0-1 1,1 0-1,0-1 0,-1 0 0,3-1 0,-1 0 1,1 0-1,0-1 0,1 0 0,0 0 0,1 0 0,3-1 0,-1 0 0,4 0 0,1 0 1,3 0-1,0 0 0,4 0 0,-1 0 0,2 0 0,1 0 0,3 1 0,0-1 0,1 0 0,1 1 0,2-2 0,2 1 0,1-1 0,1-1 0,1 0 0,-2 0 0,1 0 0,-3-1 0,3 0 0,-2 2 0,-3 0 0,0 0 1,-3 0-1,1 0 0,-1 1 0,1 0 0,-1 1 0,-1-1 0,2 0 0,-1 1 0,2-1 0,-2 0 0,-1 0 0,0 0 0,-1 0 0,0 0 0,-1-1 0,-3 1 1,-2-1-1,0 1 0,-1-1 0,-2 0 0,-5 0 0,0-1 0,-3 1 1,-2 0-1,-3 0 0,-4 0 0,-3 1 0,-10 0 0,12-1 1,-12 1-1,0 0-1,0 0-3,0 0-5,0 0-15,0 0-5,0 0 0,0 0 1</inkml:trace>
  <inkml:trace contextRef="#ctx0" brushRef="#br0" timeOffset="1015">2211 0 12,'0'0'26,"0"0"-3,0 0-3,0 0-2,0 0-3,0 0-2,0 0-3,-9-3-2,9 3-3,0 0-1,7 10-1,-7-10-1,11 14-1,-2-3 0,5 3 0,2 2-1,4 2 1,3 2 0,5 0-1,-1 1 0,2-1 1,-2-1-2,-1-2 1,-1-2-1,-6-2-1,-3-3 0,-4 0 0,-1-3-2,-11-7 0,10 12-1,-10-12 0,2 11 0,-2-11 1,-6 13 0,6-13 1,-16 17 1,4-9 1,-3 2 1,-1 0 1,-2 0 1,1-1 0,-2-1 1,4 0 1,0-4 0,3 2 1,2-3-1,10-3 1,-11 4-2,11-4 1,0 0-2,0 0 0,0 0-2,0 0-2,0 0-3,0 0-12,0 0-14,14 1-3,-14-1 3,19-10-2</inkml:trace>
</inkml:ink>
</file>

<file path=word/ink/ink4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20T09:39:43.57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47 66 16,'2'-9'27,"-2"9"0,9-15-8,-5 6-5,0 0-3,-4 9-3,9-14-3,-9 14-1,12-10-2,-12 10 0,13 1-2,-3 3 1,-1 5-1,3 4 0,-1 3 0,0 7 1,-3 4 0,-4 2-1,-5 4 1,-5 1-1,-5-2-1,-4 0 1,-3-3-1,-3-1 0,1-6 0,2-1 0,0-7 0,4-2 1,3-4 1,3-4 0,8-4 0,0 0 0,-7-15 0,9 3 1,2 1-1,1-4 0,0 4 1,1 0-2,-6 11 1,13-11-1,-13 11 1,15 4 0,-15-4-1,17 18 0,-8-7 0,2 3 1,-1 1 0,0-1 0,2-1 0,-2-2 1,-1-1-1,1-4 0,-10-6 0,14 11-1,-14-11-2,12 3-6,-12-3-17,7-8-6,6 2-2,-6-12 2</inkml:trace>
</inkml:ink>
</file>

<file path=word/ink/ink4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20T09:39:44.40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113 67 13,'0'0'24,"-3"-14"-5,3 14-2,-7-14-1,7 14-3,-12-12-3,12 12 0,-12-12-2,3 7-1,9 5-2,-10-6-2,10 6 0,-9-4-1,9 4-1,0 0 0,0 0 0,-12 15-1,8-4 1,0 4 0,-2 5 0,0 6-1,-1 5 1,1 1 0,1 4 0,5 1-1,-1 1 1,2 2 0,2-1-1,3-2 1,2-2-1,1-2 1,-3 0-1,2-3 1,-3-3-1,1-2 0,-3-5-1,0-1-2,-5-7-3,2 2-6,0-14-10,-13 8-10,13-8-1,-17-7 1</inkml:trace>
  <inkml:trace contextRef="#ctx0" brushRef="#br0" timeOffset="469">1 285 18,'11'-15'23,"7"9"-5,-7-4-2,3 6-5,-4 3-3,-1 4-3,-2 7 0,0 2-2,-3 5 0,1 3-1,2 2 1,-3 4-1,3 1-1,-2-2 0,1-2 0,-2-2-1,1-3 1,-2-4 0,0-2-1,-3-12 1,4 8 0,-4-8-1,0 0 1,1-17 0,-2 2 0,0-3 0,1-6-1,1-4 0,0-4 1,0 0-1,1 1 1,-1 0 0,0 3 0,0 5 1,1 3 0,-2 7 0,1 3-1,-1 10 0,0 0 1,0 0-2,0 0 1,0 0-1,3 16 0,1-4 0,1 3 0,2 1 0,1 3 0,4-2 0,1-1 0,1-1 0,2-4 0,-1-2 1,0-1-1,-2-5 0,0-1 1,-2-4-1,-1-1 0,0-5 1,-3-1 0,-1-4-1,-2-1 1,-3-3-1,-1-1 1,-1 3-1,-3 1 0,-3 3 0,7 11 0,-17-10 0,8 14 0,-1 4 0,-1 6-1,3 2 1,1 4 0,2 3-1,3 1 1,3 1 0,2-1 0,4-1 0,3-1 0,3-5 1,-1-2-1,4-2 0,0-4 0,1-5 1,-1-3-1,1-5 0,0-3 1,-2-4-2,0-2 2,-2-5-2,-2-1 2,-4-4-1,0 2 0,-4-2 0,0 1 0,-4 3 1,-1 2-1,-2 5 0,4 12 0,-12-11 1,12 11-1,-15 9 0,8 1 0,1 5-1,1 3 1,2 3 0,2 0 0,4 4 0,1-2 0,3-2 1,1 0-1,4-4 0,-1-3-1,1-3-1,-2-3-5,4-6-15,5 1-8,-8-9-1,7 3 1</inkml:trace>
</inkml:ink>
</file>

<file path=word/ink/ink4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20T09:39:46.15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2 128 27,'-2'-15'28,"2"15"-4,2-10-3,-2 10-7,0 0-4,0 0-3,3 18-2,-4-2-2,3 5-2,-2 1 0,3 4 1,-1 2-1,-1-1 0,1-4 0,-1-1-1,0-6 1,0-1 0,0-6 1,0 0 0,-1-9 0,0 0 0,0-13-1,0 2 1,0-7 0,2-3-1,0-5-2,1-5 0,0 0-1,2-2-3,4 7-5,-2 0-8,0 1-13,6 13-2,-6-1 2,9 13 1</inkml:trace>
  <inkml:trace contextRef="#ctx0" brushRef="#br0" timeOffset="406">236 170 23,'-3'-10'25,"3"10"-5,-4-11-3,4 11-6,-11-5-3,0 4-2,11 1-1,-16 6-2,6 0-1,1 3-1,0 2-1,3 1 1,0 4-1,4 0 0,1 2 0,1 0 0,0 0 1,5-1-1,0 0 0,0-3 0,3-3 1,-1-1-1,2-5 0,1-2 1,0-3-1,1-3 1,0-3-1,1-5 1,-1-3-1,0-2 0,-1-1 1,-2-4 0,0 1 1,-3 1 0,0 2 1,-3 3 0,1 3 0,-3 11 1,0 0-2,0 0 1,-2 11-2,1 2 0,2 3-1,1 2 1,1 2-1,2 0 0,1-1 0,2-2 0,0-4-4,2-1-4,0-4-13,-10-8-10,20 2 0,-14-12 0</inkml:trace>
  <inkml:trace contextRef="#ctx0" brushRef="#br0" timeOffset="1047">599 178 25,'0'0'26,"1"-9"-5,-1 9-1,-8-11-6,8 11-1,-11-12-2,11 12-2,-11-12-2,11 12-2,-17-9-2,8 7-1,-2 2 0,0 5-2,-1 2 0,0 5 0,1 2 0,2 3 0,1 3 0,2 0 0,3 3 0,2-2 0,2-1 0,3-1 0,1-2 1,0-3-1,4-3 0,-2-1 0,3-7 1,-2 0-1,1-4 0,1-5 0,0-4 0,0-3-1,-1-2 1,0-4-1,-1-4 0,-1-4 0,1-3 1,-3-1-1,1 0 1,-1 1 0,-2 4 0,0 1 0,-1 7 1,-1 5-1,-1 13 0,0 0 0,0 0 0,-2 11 0,1 5 0,0 6 0,0 4 0,2 2 0,-1 2 0,2 1 0,1 0 0,1-5 0,1-1 0,2-3 0,0-4 1,3-3-1,0-4 0,0-3 0,3-6 1,-2 0-1,2-6 0,0-4 0,0-3-1,1-4 1,-1-2-1,1-4 1,-2 0 0,-2 0 0,-3-1-1,0 4 1,-2 2 0,-3 3 1,-2 3-1,0 10 0,0 0 1,0 0-1,-3 9 0,2 3 0,0 3 0,1 2 0,3 3 1,-1-1-1,5 1 0,-1-3 0,2-2 1,0-1-2,3-4-2,-11-10-6,16 8-14,-5-3-8,-11-5-1,8-10 1</inkml:trace>
  <inkml:trace contextRef="#ctx0" brushRef="#br0" timeOffset="1890">820 12 14,'4'-12'27,"-4"12"0,0 0 0,0 0-18,9 3-15,-9-3-18,0 0-1,0 0-1</inkml:trace>
  <inkml:trace contextRef="#ctx0" brushRef="#br0" timeOffset="2250">1116 188 17,'0'0'20,"-5"-12"-1,5 12-1,0 0-2,-13-12-3,13 12-1,-12-10-2,12 10-1,-13-9-3,13 9-2,-12-10 0,12 10-2,-11-5 0,11 5-1,-12 0 0,12 0-1,-11 12 0,6-1 1,-1 3-1,0 4 0,3 1-1,2 1 1,2 3 1,0-3-1,5 1 0,2-2-1,1-3-1,1-3-1,4-1-2,-2-5-6,3-6-13,5 5-7,-9-12 0,9 6 2</inkml:trace>
  <inkml:trace contextRef="#ctx0" brushRef="#br0" timeOffset="2640">1228 173 4,'0'0'26,"0"0"0,-9-11 0,9 11-11,-9 0-4,9 0-4,-18 2-3,7 1-2,0 5 0,0 1-1,0 3 1,4 2-1,-2 3 0,4 3 0,4 0-1,1 1 1,6-1-1,-1-2 1,3-2 0,1-3-1,3-3 1,-2-4 0,2-3 0,0-4-1,1-3 1,-2-1 0,-1-3-1,0-4 1,-1-1 0,-2-1-1,1-2 1,-3-3-1,-3 3 2,1-2-1,-1 3 1,-2 1 0,2 3 0,-2 2 0,0 9-1,0 0 1,0 0-2,1 9 1,0 4-1,0 3 1,1 0-1,0 2 1,2 1-1,2-2 0,0-1 1,4-4-1,0-3-1,2-5 0,0-5-1,2-1-1,1-6-1,0-2 0,-4-4 0,0-2-1,-3-3 1,3-3 1,-6-2 1,3-2 0,-4-3 1,0 1 2,0 1 1,-2 3 1,1 4 0,-3 5 0,-1 6 0,1 9 0,0 0 0,-6 15-1,6 4 1,-3 1-2,3 7 2,-1 1-1,4 2 1,-2 0-1,3 1 1,-2-3-1,2-3-1,-1-5 1,2-1-1,0-4 1,-2-2-2,-3-13-3,8 10-1,-8-10-14,16 2-14,-15-10-2,7 2 1,-6-10 1</inkml:trace>
  <inkml:trace contextRef="#ctx0" brushRef="#br0" timeOffset="3844">1722 173 34,'0'0'29,"-3"-11"-3,3 11-6,-1-15-4,-5 4-4,6 11-2,-8-16-3,8 16-1,-10-13-2,10 13-2,-12-8 0,12 8 0,-12-3-1,12 3-1,-12 5-1,12-5 1,-11 15-2,7-5 2,2 3 0,1 2 0,2 1 0,3 1 0,1 2 0,2-2 0,3-2 2,0 2-2,2-1 0,-4-1 0,2-1 1,-1-1-1,-2-1 1,-3-1-1,-2-2 0,-2 1 0,0-10 1,-5 12-1,5-12 1,-15 7-1,5-5 0,0 0 1,-4-3-1,2 0 1,-4-3-1,1 2 1,1-3-1,1-2 0,1 2 0,2-3-2,10 8-5,-17-9-6,13 0-20,4 9 0,0 0-1,20-10 0</inkml:trace>
</inkml:ink>
</file>

<file path=word/ink/ink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08T12:54:01.78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16 0 9,'0'0'24,"0"0"1,0 0-8,0 0-4,0 0-5,0 0-1,0 0-2,0 0-1,0 0-3,0 0-5,-9 7-6,9-7-13,0 0-4,-7 13 1</inkml:trace>
</inkml:ink>
</file>

<file path=word/ink/ink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08T12:54:02.03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11 1 12,'0'0'13,"0"0"-7,0 0-8,-11-1-7,11 1-3</inkml:trace>
</inkml:ink>
</file>

<file path=word/ink/ink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08T12:54:02.20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9 0 4,'-2'11'10,"2"-11"-1,0 0-1,0 0-2,-4 9-1,4-9-3,0 0-3,0 0-7,0 0-6,-3 8-4</inkml:trace>
</inkml:ink>
</file>

<file path=word/ink/ink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08T12:54:02.40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7,'0'0'13,"0"0"-2,0 0-3,0 0-6,0 0-15,0 0-3</inkml:trace>
</inkml:ink>
</file>

<file path=word/ink/ink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08T13:10:52.48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1892 121 2,'-17'-17'3,"-1"0"-1,-2 0 0,0 3-2,-5-1 1,-1 3-1,-1 0 1,-4 3-1,-2 2 1,-1 4-1,-4 3 1,-3 4-1,0 3 1,-4 5-1,-1 3 0,-2 2 0,-3 2 0,0 4 0,1 1 0,2 1 0,2 2 1,2 0-1,2 3 1,4 2 0,1 1 1,5 6-1,4 1 0,4 9 1,2 0-2,7 9 0,5 1 1,6 0-3,8 2 0,5-1 0,6-1 0,4-4-1,7 0 1,3-4 0,4-1-1,6-1 2,4-1 0,5-6-1,5-2 0</inkml:trace>
  <inkml:trace contextRef="#ctx0" brushRef="#br0" timeOffset="375">1695 1331 1,'72'-15'3,"-4"-7"-1,0-6-1,-4-7 0,-5-9 0,-6-7 0,-4-7 0,-8-10 2,-5-4 0,-7-6 0,-5-4 0,-8-4 1,-4 0-1,-8 6-1,-7 4-1,-5 6-4,-8 4-3,-3 13-4,-13 3-4</inkml:trace>
  <inkml:trace contextRef="#ctx0" brushRef="#br0" timeOffset="1000">438 105 9,'-38'-4'18,"6"13"-11,-2 3-1,3 8-4,-4 6-1,-1 8-2,-1 11 0,-2 8 0,4 8 0,-1 4 0,7 6-1,4 4 2,6 2-1,8 4 1,9-3 0,10-1 1,7-5 0,11-3 0,8-4-1,9-8 1,7-8 0,7-10 0,3-9-1,8-11 1,1-11 0,3-10 0,3-9-1,-1-11 1,-2-9 0,-2-9-1,-6-10 1,-7-11-1,-9-10 0,-11-6 0,-11-9-1,-11-4 1,-9-1-1,-9 0-2,-7 7-2,-9 5-6,0 17-4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D8251-6BC6-4FF4-B0B9-D8CDB3F87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23A1B51D</Template>
  <TotalTime>0</TotalTime>
  <Pages>39</Pages>
  <Words>6183</Words>
  <Characters>35244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Alkanes</vt:lpstr>
    </vt:vector>
  </TitlesOfParts>
  <Company>Godalming College</Company>
  <LinksUpToDate>false</LinksUpToDate>
  <CharactersWithSpaces>41345</CharactersWithSpaces>
  <SharedDoc>false</SharedDoc>
  <HLinks>
    <vt:vector size="102" baseType="variant">
      <vt:variant>
        <vt:i4>4849745</vt:i4>
      </vt:variant>
      <vt:variant>
        <vt:i4>39</vt:i4>
      </vt:variant>
      <vt:variant>
        <vt:i4>0</vt:i4>
      </vt:variant>
      <vt:variant>
        <vt:i4>5</vt:i4>
      </vt:variant>
      <vt:variant>
        <vt:lpwstr>http://www.bestchoice.net.nz/</vt:lpwstr>
      </vt:variant>
      <vt:variant>
        <vt:lpwstr/>
      </vt:variant>
      <vt:variant>
        <vt:i4>6815840</vt:i4>
      </vt:variant>
      <vt:variant>
        <vt:i4>36</vt:i4>
      </vt:variant>
      <vt:variant>
        <vt:i4>0</vt:i4>
      </vt:variant>
      <vt:variant>
        <vt:i4>5</vt:i4>
      </vt:variant>
      <vt:variant>
        <vt:lpwstr>http://www.drbateman.net/asa2sums/sum5.3/sum5.3.htm</vt:lpwstr>
      </vt:variant>
      <vt:variant>
        <vt:lpwstr/>
      </vt:variant>
      <vt:variant>
        <vt:i4>1572929</vt:i4>
      </vt:variant>
      <vt:variant>
        <vt:i4>33</vt:i4>
      </vt:variant>
      <vt:variant>
        <vt:i4>0</vt:i4>
      </vt:variant>
      <vt:variant>
        <vt:i4>5</vt:i4>
      </vt:variant>
      <vt:variant>
        <vt:lpwstr>http://en.wikipedia.org/wiki/ETBE</vt:lpwstr>
      </vt:variant>
      <vt:variant>
        <vt:lpwstr/>
      </vt:variant>
      <vt:variant>
        <vt:i4>5898298</vt:i4>
      </vt:variant>
      <vt:variant>
        <vt:i4>30</vt:i4>
      </vt:variant>
      <vt:variant>
        <vt:i4>0</vt:i4>
      </vt:variant>
      <vt:variant>
        <vt:i4>5</vt:i4>
      </vt:variant>
      <vt:variant>
        <vt:lpwstr>http://en.wikipedia.org/wiki/Octane_rating</vt:lpwstr>
      </vt:variant>
      <vt:variant>
        <vt:lpwstr/>
      </vt:variant>
      <vt:variant>
        <vt:i4>4718600</vt:i4>
      </vt:variant>
      <vt:variant>
        <vt:i4>27</vt:i4>
      </vt:variant>
      <vt:variant>
        <vt:i4>0</vt:i4>
      </vt:variant>
      <vt:variant>
        <vt:i4>5</vt:i4>
      </vt:variant>
      <vt:variant>
        <vt:lpwstr>http://www.intute.ac.uk/cgi-bin/redir.pl?url=http://antoine.frostburg.edu/cgi-bin/senese/tutorials/isomer/index.cgi&amp;handle=2004622-94511</vt:lpwstr>
      </vt:variant>
      <vt:variant>
        <vt:lpwstr/>
      </vt:variant>
      <vt:variant>
        <vt:i4>1048576</vt:i4>
      </vt:variant>
      <vt:variant>
        <vt:i4>24</vt:i4>
      </vt:variant>
      <vt:variant>
        <vt:i4>0</vt:i4>
      </vt:variant>
      <vt:variant>
        <vt:i4>5</vt:i4>
      </vt:variant>
      <vt:variant>
        <vt:lpwstr>http://www.chemguide.co.uk/basicorg/conventions/draw.html</vt:lpwstr>
      </vt:variant>
      <vt:variant>
        <vt:lpwstr/>
      </vt:variant>
      <vt:variant>
        <vt:i4>6029394</vt:i4>
      </vt:variant>
      <vt:variant>
        <vt:i4>21</vt:i4>
      </vt:variant>
      <vt:variant>
        <vt:i4>0</vt:i4>
      </vt:variant>
      <vt:variant>
        <vt:i4>5</vt:i4>
      </vt:variant>
      <vt:variant>
        <vt:lpwstr>http://www.chem.qmul.ac.uk/iupac/</vt:lpwstr>
      </vt:variant>
      <vt:variant>
        <vt:lpwstr/>
      </vt:variant>
      <vt:variant>
        <vt:i4>1048576</vt:i4>
      </vt:variant>
      <vt:variant>
        <vt:i4>18</vt:i4>
      </vt:variant>
      <vt:variant>
        <vt:i4>0</vt:i4>
      </vt:variant>
      <vt:variant>
        <vt:i4>5</vt:i4>
      </vt:variant>
      <vt:variant>
        <vt:lpwstr>http://www.chemguide.co.uk/basicorg/conventions/draw.html</vt:lpwstr>
      </vt:variant>
      <vt:variant>
        <vt:lpwstr/>
      </vt:variant>
      <vt:variant>
        <vt:i4>5505131</vt:i4>
      </vt:variant>
      <vt:variant>
        <vt:i4>15</vt:i4>
      </vt:variant>
      <vt:variant>
        <vt:i4>0</vt:i4>
      </vt:variant>
      <vt:variant>
        <vt:i4>5</vt:i4>
      </vt:variant>
      <vt:variant>
        <vt:lpwstr>http://www.mp-docker.demon.co.uk/as_a2/topics/more_on_hydrocarbons/index.html</vt:lpwstr>
      </vt:variant>
      <vt:variant>
        <vt:lpwstr/>
      </vt:variant>
      <vt:variant>
        <vt:i4>7209029</vt:i4>
      </vt:variant>
      <vt:variant>
        <vt:i4>12</vt:i4>
      </vt:variant>
      <vt:variant>
        <vt:i4>0</vt:i4>
      </vt:variant>
      <vt:variant>
        <vt:i4>5</vt:i4>
      </vt:variant>
      <vt:variant>
        <vt:lpwstr>http://www.mp-docker.demon.co.uk/as_a2/topics/hydrocarbons/index.html</vt:lpwstr>
      </vt:variant>
      <vt:variant>
        <vt:lpwstr/>
      </vt:variant>
      <vt:variant>
        <vt:i4>5046320</vt:i4>
      </vt:variant>
      <vt:variant>
        <vt:i4>9</vt:i4>
      </vt:variant>
      <vt:variant>
        <vt:i4>0</vt:i4>
      </vt:variant>
      <vt:variant>
        <vt:i4>5</vt:i4>
      </vt:variant>
      <vt:variant>
        <vt:lpwstr>http://www.mhhe.com/physsci/chemistry/animations/chang_7e_esp/bom5s2_6.swf</vt:lpwstr>
      </vt:variant>
      <vt:variant>
        <vt:lpwstr/>
      </vt:variant>
      <vt:variant>
        <vt:i4>6029383</vt:i4>
      </vt:variant>
      <vt:variant>
        <vt:i4>6</vt:i4>
      </vt:variant>
      <vt:variant>
        <vt:i4>0</vt:i4>
      </vt:variant>
      <vt:variant>
        <vt:i4>5</vt:i4>
      </vt:variant>
      <vt:variant>
        <vt:lpwstr>http://www.intute.ac.uk/cgi-bin/redir.pl?url=http://www.chem.ucalgary.ca/courses/351/Carey5th/Ch02/ch2-0.html&amp;handle=1029934652-17479</vt:lpwstr>
      </vt:variant>
      <vt:variant>
        <vt:lpwstr/>
      </vt:variant>
      <vt:variant>
        <vt:i4>4718600</vt:i4>
      </vt:variant>
      <vt:variant>
        <vt:i4>3</vt:i4>
      </vt:variant>
      <vt:variant>
        <vt:i4>0</vt:i4>
      </vt:variant>
      <vt:variant>
        <vt:i4>5</vt:i4>
      </vt:variant>
      <vt:variant>
        <vt:lpwstr>http://www.intute.ac.uk/cgi-bin/redir.pl?url=http://antoine.frostburg.edu/cgi-bin/senese/tutorials/isomer/index.cgi&amp;handle=2004622-94511</vt:lpwstr>
      </vt:variant>
      <vt:variant>
        <vt:lpwstr/>
      </vt:variant>
      <vt:variant>
        <vt:i4>5898240</vt:i4>
      </vt:variant>
      <vt:variant>
        <vt:i4>0</vt:i4>
      </vt:variant>
      <vt:variant>
        <vt:i4>0</vt:i4>
      </vt:variant>
      <vt:variant>
        <vt:i4>5</vt:i4>
      </vt:variant>
      <vt:variant>
        <vt:lpwstr>http://www.chemguide.co.uk/organicprops/alkanemenu.html</vt:lpwstr>
      </vt:variant>
      <vt:variant>
        <vt:lpwstr>top</vt:lpwstr>
      </vt:variant>
      <vt:variant>
        <vt:i4>4784244</vt:i4>
      </vt:variant>
      <vt:variant>
        <vt:i4>-1</vt:i4>
      </vt:variant>
      <vt:variant>
        <vt:i4>1124</vt:i4>
      </vt:variant>
      <vt:variant>
        <vt:i4>1</vt:i4>
      </vt:variant>
      <vt:variant>
        <vt:lpwstr>http://wps.prenhall.com/wps/media/objects/439/449969/Media_Portfolio/Thumbnails/Chapter_19/tFG19_04.JPG</vt:lpwstr>
      </vt:variant>
      <vt:variant>
        <vt:lpwstr/>
      </vt:variant>
      <vt:variant>
        <vt:i4>3932284</vt:i4>
      </vt:variant>
      <vt:variant>
        <vt:i4>-1</vt:i4>
      </vt:variant>
      <vt:variant>
        <vt:i4>1128</vt:i4>
      </vt:variant>
      <vt:variant>
        <vt:i4>1</vt:i4>
      </vt:variant>
      <vt:variant>
        <vt:lpwstr>http://upload.wikimedia.org/wikipedia/commons/6/6a/Propane-3D-space-filling.png</vt:lpwstr>
      </vt:variant>
      <vt:variant>
        <vt:lpwstr/>
      </vt:variant>
      <vt:variant>
        <vt:i4>3801199</vt:i4>
      </vt:variant>
      <vt:variant>
        <vt:i4>-1</vt:i4>
      </vt:variant>
      <vt:variant>
        <vt:i4>1392</vt:i4>
      </vt:variant>
      <vt:variant>
        <vt:i4>1</vt:i4>
      </vt:variant>
      <vt:variant>
        <vt:lpwstr>http://upload.wikimedia.org/wikipedia/commons/5/5f/Pentane-3D-space-filling.png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Alkanes</dc:title>
  <dc:creator>Liz</dc:creator>
  <cp:lastModifiedBy>Fiona V. Kennard</cp:lastModifiedBy>
  <cp:revision>2</cp:revision>
  <cp:lastPrinted>2011-11-25T08:27:00Z</cp:lastPrinted>
  <dcterms:created xsi:type="dcterms:W3CDTF">2015-12-04T16:22:00Z</dcterms:created>
  <dcterms:modified xsi:type="dcterms:W3CDTF">2015-12-04T16:22:00Z</dcterms:modified>
</cp:coreProperties>
</file>